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ஒரு ஆய்வு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பழைய நம்பிக்கைப் பிளவு</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sidR="00E541CA">
        <w:rPr>
          <w:b/>
          <w:bCs/>
          <w:color w:val="0000FF"/>
          <w:sz w:val="28"/>
          <w:szCs w:val="24"/>
        </w:rPr>
        <w:t xml:space="preserve">ரோஸ்டோவின் </w:t>
      </w:r>
      <w:r w:rsidRPr="00342CF5">
        <w:rPr>
          <w:b/>
          <w:bCs/>
          <w:color w:val="0000FF"/>
          <w:sz w:val="28"/>
          <w:szCs w:val="24"/>
        </w:rPr>
        <w:t xml:space="preserve">புனித </w:t>
      </w:r>
      <w:r w:rsidRPr="00342CF5" w:rsidR="00E541CA">
        <w:rPr>
          <w:b/>
          <w:bCs/>
          <w:color w:val="0000FF"/>
          <w:sz w:val="28"/>
          <w:szCs w:val="24"/>
        </w:rPr>
        <w:t xml:space="preserve">டிமித்ரி (துப்டாலோ)</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உள்ளடக்கங்கள்</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புலமைமிக்க வாசகருக்கு</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முன்னுரை</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இறைவனின் அருளால், ரோஸ்டோவ் மற்றும் யரோஸ்லாவ்ல் ஆகியவற்றின் மீட்பிரான், பணிவான ஆயர் டிமிட்ரி</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பகுதி I. பிளவுவாத நம்பிக்கை பற்றி</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கட்டுரை ஒன்று. அவர்களின் நம்பிக்கை உண்மையான நம்பிக்கையா?</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அத்தியாயம் 1. நம்பிக்கை என்றால் என்ன?</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அத்தியாயம் 2. விசுவாசம் என்பது கண்களால் காண முடியாததும், கைகளால் தொட முடியாததுமாகும்</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அத்தியாயம் 3. கண்கள் காண்பதும் கைகள் தொடுவதும் எல்லாம் நம்பிக்கை அல்ல</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அத்தியாயம் 4. பிரிவினைவாத விசுவாசம்: காணக்கூடிய மற்றும் தொட்டுணரக்கூடிய பொருட்களில்</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அத்தியாயம் 5. புனிதர்களின் திருவுருவங்கள் தொடர்பான ஆர்த்தடாக்ஸ் விசுவாசத்தின் நீதியுணர்வு</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அத்தியாயம் 6. திருச்சிலுவையைப் பற்றி</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அத்தியாயம் 7. புரோஸ்போரா பற்றி</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அத்தியாயம் 8. பழைய மற்றும் புதிய புத்தகங்கள் பற்றி</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அத்தியாயம் 9. புனிதத் தந்தையர்கள் புத்தகங்களால் இரட்சிக்கப்படவில்லை</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அத்தியாயம் 10. புதிய புத்தகங்கள் விசுவாசத்தை மாற்றவில்லை</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அத்தியாயம் 11. பழங்கால திருச்சபை வழக்கங்கள்</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அத்தியாயம் 12. புதிய அறிமுகங்கள் குறித்து</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அத்தியாயம் 13. புனித நற்செய்தியாளர்களிடையே ஏற்பட்ட கருத்து வேறுபாடுகள்</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அத்தியாயம் 14. இயேசு ஜெபம் பற்றி</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அத்தியாயம் 15. இயேசுவின் பெயரைப் பற்றி</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இரண்டாம் கட்டுரை. அவர்களுடைய விசுவாசம் பழைய விசுவாசமா?</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அத்தியாயம் 16. பழைய விசுவாசம் எதைக் கொண்டிருக்கிறது?</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அத்தியாயம் 17. பரிசுத்த மும்மூர்த்திகள் பற்றி</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அத்தியாயம் 18. கிறிஸ்துவின் அவதாரம். அவகூமின் விசுவாசம்</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அத்தியாயம் 19. கிறிஸ்துவின் நரகத்திற்கு இறங்குதல்</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அத்தியாயம் 20. பிரின்ஸ்க் துறவி இல்லங்களின் பெயர்கள்</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அத்தியாயம் 21. திருச்சபை மரபுகள்</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அத்தியாயம் 22. புனித நற்செய்தியை வணங்குவது பற்றி</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அத்தியாயம் 23. புனித சடங்குகளைச் செய்யும் நியமிக்கப்படாதவர்கள் பற்றி</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அத்தியாயம் 24. அவвакуமின் நற்செய்தி பற்றி</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அத்தியாயம் 25. டீக்கன் ஃபெட்கா பற்றி</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அத்தியாயம் 26. அவ்பாகுமின் தலைமையின் மீது</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அத்தியாயம் 27. அவ்பாகமுவின் தரிசனம்</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அத்தியாயம் 28. அசெஃபாலைட்டுகள் பற்றி</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அத்தியாயம் 29. பழக்கவழக்கங்களில் பிளவுவாத நம்பிக்கைகள்</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அத்தியாயம் 30. ஆர்த்தடாக்ஸ் விசுவாசத்தின் நீதியுணர்வு</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பகுதி II. பிளவுவாதக் கோட்பாடு</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முதல் கட்டுரை</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அத்தியாயம் 1. போதனை தவறான ஆசிரியரிடமிருந்து வரக்கூடாது</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அத்தியாயம் 2. போதனை ஒரு திறமையான ஆசிரியரிடமிருந்து வர வேண்டும்</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அத்தியாயம் 3. கற்பித்தல், குற்றமற்ற வாழ்க்கை கொண்ட ஆசிரியரிடமிருந்து வர வேண்டும்</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அத்தியாயம் 4. உண்மையான போதனை வெளிப்படையாகப் பிரசங்கிக்கப்பட வேண்டும், இரகசியமாக அல்ல</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அத்தியாயம் 5. கிறிஸ்து விரோதியைப் பற்றிய பிளவுபடுத்தும் பொய்</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அத்தியாயம் 6. புனிதப் பலியின் மீதான அவர்களின் திரிபுபடுத்தப்பட்ட விளக்கம்</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அத்தியாயம் 7. சில தனிநபர்களைப் பற்றி</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அத்தியாயம் 8. நற்செய்தி மற்றும் அனாதமா</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அத்தியாயம் 9. மனிதனால் உருவாக்கப்பட்ட திருச்சபை பற்றி</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அத்தியாயம் 10. சபை பற்றி</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அத்தியாயம் 11. ஆராதனை பற்றி</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அத்தியாயம் 12. புனித உருவப்படங்கள் பற்றி</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அத்தியாயம் 13. புனிதர்களின் உருவப்படங்கள் குறித்து ஓமிரஸின் புனித கிரிகோரிக்கும் யூதனான எர்வானுக்கும் இடையிலான விவாதம்</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அத்தியாயம் 14. புனித ஸ்டீபன் புதியவருக்கும் கோப்ரோனைமஸுக்கும் இடையிலான விவாதம்</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அத்தியாயம் 15. புனிதர்களின் திருப்பொருட்கள் குறித்து</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அத்தியாயம் 16. கடைசிக் காலங்கள்</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அத்தியாயம் 17. பூமியில் விசுவாசத்தைப் பற்றி</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அத்தியாயம் 18. மனிதர்களில் கடவுளின் உருவமும் ஒற்றுமையும்</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அத்தியாயம் 19. தாடியைப் பற்றி</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அத்தியாயம் 20. மீசையைப் பற்றி</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அத்தியாயம் 21. நற்செய்தி கதைகள் மற்றும் உபமானங்கள்</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அத்தியாயம் 22. இரகசியமாகத் தர்மம் கொடுப்பது பற்றி</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பகுதி இரண்டு</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அத்தியாயம் 23. பிரைனியானியில் உள்ள மதபோதனைகள்</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பகுதி மூன்று</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அத்தியாயம் 24. நான்கு முனைச் சிலுவைக்கு எதிரான பிளவுவாதத் தூஷணம், மற்றும் சிலுவையின் தேடல்</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அத்தியாயம் 25. சிலுவையின் அடையாளம் பற்றி</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அத்தியாயம் 26. நடுங்கும் கூட்டுரைக்கு எதிராக பிளவுவாத நிந்தனை</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அத்தியாயம் 27. தெய்வீக மர்மங்களுக்கு எதிரான அவர்களின் இறை நிந்தனை</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அத்தியாயம் 28. குருக்கள் கட்டணம் குறித்து</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அத்தியாயம் 29. ஒரு குருவின் வாழ்க்கை</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அத்தியாயம் 30. பலிசெய்யப்பட்டும் கொல்லப்பட்டும் உள்ள பரிசுத்த ஆட்டுக்குட்டி பற்றி</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அத்தியாயம் 31. தெய்வீக மர்மங்களுக்கு எதிரான பிளவுவாத நிந்தனைகள்</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அத்தியாயம் 32. ஆயர் பணவியல்பைப் பற்றிய அவர்களின் இறை நிந்தனை</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அத்தியாயம் 33. தேவாலயத்திற்கு எதிராக பிரிவினைவாதிகளின் இரண்டு முக்கிய இறை நிந்தனைகளுக்கு மறுப்புரை</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பகுதி III. பிளவுவாதிகளின் செயல்கள் குறித்து</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பிளவுவாதச் செயல்களின் தன்மை</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பிரிவு ஒன்று</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அத்தியாயம் 2. நல்லதாகத் தோன்றும், ஆனால் கடவுளுக்குப் பிரியமானவை என்று அறியப்படாத செயல்கள்</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அத்தியாயம் 3. பாசாங்குத்தனமான செயல்கள் குறித்து</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அத்தியாயம் 4. நல்ல ஆனால் பலனற்ற செயல்கள்; ஏனெனில் அவை சுய-அன்பிலிருந்து எழுகின்றன</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அத்தியாயம் 5. நல்ல ஆனால் பலனற்ற செயல்கள்; ஏனெனில் அவை ஆர்த்தடாக்ஸ் திருச்சபைக்கு வெளியே உள்ளன</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அத்தியாயம் 6. பாசாங்குத்தனமான போதகர்களின் நடத்தை பற்றி</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அத்தியாயம் 7. ஒரு நற்பண்புள்ள வாழ்க்கை ஒரு பொய்யான விசுவாசத்தை உறுதிப்படுத்தாது</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இரண்டாம் கட்டுரை</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அத்தியாயம் 8. தீய பிளவுவாதச் செயல்கள் மற்றும் போதகர்கள்</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அத்தியாயம் 9. கபிடான், அவவாகும்க் மற்றும் பிறரைப் பற்றி</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அத்தியாயம் 10. உலர் திராட்சைகளுடன் திருவருட்சாதனத்தை விநியோகிக்கும் ஒரு கன்னியாஸ்திரி</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அத்தியாயம் 11. எரிக்கப்பட்டவர்களால் பேய்கள் மகிழ்கின்றன</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அத்தியாயம் 12. சூனியத்திற்காக வெட்டப்பட்ட ஒரு குழந்தையின் இதயத்தைப் பற்றி</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அத்தியாயம் 13. எரிக்கப்பட்டவர்கள் பூமிக்கு அடியிலிருந்து கூச்சலிடுகிறார்கள்: 'ஐயோ, நாங்கள் அழிந்துவிட்டோம்!'</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அத்தியாயம் 14. மந்திரச் சூனியங்கள் பற்றியும், நெருப்புக் குழியில் எறியப்பட்ட பூசாரி பற்றியும்</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அத்தியாயம் 15. யூத மற்றும் பிளவுபடுத்தும் மந்திரவாதம் குறித்து</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அத்தியாயம் 16. மோரெலிட்சிகள் பற்றி</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அத்தியாயம் 17. அவர்கள் விபச்சாரத்தை ஒரு பாவமாகக் கருதவில்லை, மாறாக கிறிஸ்துவின் மீதான அன்பாகக் கருதுகிறார்கள்</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அத்தியாயம் 18. பிரின்ஸ்க் துறவிக்குடில்கள் பற்றி</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அத்தியாயம் 19. அவர்கள் நல்லது என்று கற்பனை செய்யும் பிளவுவாத செயல்களின் பட்டியல்.</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அத்தியாயம் 20. பிளவுபடுத்தும் விஷயங்கள் குறித்த ஒரு கலந்துரையாடல்</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அத்தியாயம் 21. திருச்சபையைப் பிளவுபடுத்தும் அனைத்து நற்செயல்களும் தீமையானவை</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அத்தியாயம் 22. பிளவுவாத விஷயங்கள் தேவனுக்குப் பிரியமானவை அல்ல என்பது பற்றிய ஒரு வெளிப்படையான விவரம்</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அத்தியாயம் 23. புத்தகத்தின் முடிவு, மற்றும் ஆர்த்தடாக்ஸுக்கான ஒரு அறிவுரை</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பிளவுவாத பிரின் விசுவாசத்தைப் பற்றிய ஒரு விசாரணை, அவர்களுடைய போதனைகள் மற்றும் செயல்களைக் குறித்து, மேலும் அவர்களுடைய விசுவாசம் பொய்யானது என்றும், அவர்களுடைய போதனைகள் ஆத்துமாவுக்குத் தீங்கு விளைவிக்கின்றன என்றும், அவர்களுடைய செயல்கள் தேவனுக்குப் பிரியமானவை அல்ல என்றும் ஒரு வெளிப்படுத்தல்</w:t>
      </w:r>
    </w:p>
    <w:p w:rsidRPr="00E541CA" w:rsidR="00E541CA" w:rsidP="00E541CA" w:rsidRDefault="00E541CA" w14:paraId="535CC923" w14:textId="299D342F">
      <w:pPr>
        <w:ind w:firstLine="720"/>
      </w:pPr>
      <w:r w:rsidRPr="00E541CA">
        <w:t xml:space="preserve">நாம் சிந்திப்போம்: பிளவுபடுத்தும் போதகர்களை நாம் எப்படி அறிந்துகொள்வது?</w:t>
      </w:r>
    </w:p>
    <w:p w:rsidRPr="00E541CA" w:rsidR="00E541CA" w:rsidP="00E541CA" w:rsidRDefault="00E541CA" w14:paraId="6B058258" w14:textId="4D665C9C">
      <w:pPr>
        <w:ind w:firstLine="720"/>
      </w:pPr>
      <w:r w:rsidRPr="00E541CA">
        <w:t xml:space="preserve">அவர்கள் தங்கள் விசுவாசத்தை உயர்த்திப் பேசும் வார்த்தைகளால்,</w:t>
      </w:r>
    </w:p>
    <w:p w:rsidRPr="00E541CA" w:rsidR="00E541CA" w:rsidP="00E541CA" w:rsidRDefault="00E541CA" w14:paraId="52B146F4" w14:textId="75FBCDB0">
      <w:pPr>
        <w:ind w:firstLine="720"/>
      </w:pPr>
      <w:r w:rsidRPr="00E541CA">
        <w:t xml:space="preserve">அவர்களின் இறை நிந்தனைப் போதனைகளிலிருந்து, மற்றும்</w:t>
      </w:r>
    </w:p>
    <w:p w:rsidRPr="00E541CA" w:rsidR="00E541CA" w:rsidP="00E541CA" w:rsidRDefault="00E541CA" w14:paraId="4A8DC458" w14:textId="3BB2308C">
      <w:pPr>
        <w:ind w:firstLine="720"/>
      </w:pPr>
      <w:r w:rsidRPr="00E541CA">
        <w:t xml:space="preserve">அவர்களின் பாசாங்குத்தனமான வாழ்க்கை முறையிலிருந்து.</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புத்திசாலியான வாசகருக்கு</w:t>
      </w:r>
      <w:bookmarkEnd w:id="0"/>
    </w:p>
    <w:p w:rsidRPr="00E541CA" w:rsidR="00E541CA" w:rsidP="00E541CA" w:rsidRDefault="00E541CA" w14:paraId="78060A99" w14:textId="201F6F6B">
      <w:pPr>
        <w:ind w:firstLine="720"/>
      </w:pPr>
      <w:r w:rsidRPr="00E541CA">
        <w:t xml:space="preserve">என் இந்தத் தாழ்மையான படைப்பு, விவேகமும் இறைபயபக்தியும் கொண்ட வாசகர்களால் பாராட்டப்பட்டால், நான் உங்களை வேண்டிக்கொள்கிறேன், இங்குள்ள எளிய மொழி மற்றும் செம்மைப்படுத்தப்படாத அமைப்பால் ஆச்சரியப்பட வேண்டாம்; ஏனெனில் இவை ஞானமுள்ளவர்களுக்காகவோ அல்லது தெய்வீக வேதங்களில் நன்கு தேர்ந்தவர்களுக்காகவோ எழுதப்படவில்லை, மாறாக, பரிசுத்த வேதாகமத்தின் சக்தியைப் பற்றி அறியாத, எளிய பேச்சு கூட அவர்களுக்குப் புரிவதற்கு அரிதான, மிகவும் எளிய மக்களுக்காகவே எழுதப்பட்டன. பண்டைய புனிதத் தந்தையர்களும் ஆசிரியர்களும் தங்கள் சொற்பொழிவுகளைப் பொதுமக்களின் மொழிக்கு ஏற்றவாறு மாற்றியமைத்தது இத்தகைய மக்களுக்காகவே; புனித கிரிசோஸ்டமும் அவ்வாறே செய்தார், அவர் ஆரம்பத்தில் தனது வார்த்தைகளை மிகுந்த ஞானத்துடன் இயற்றப் பழகியிருந்தார்: ஆனால் ஒரு பெண்ணால் அறிவுறுத்தப்பட்ட பிறகு, அவர் தனது புலமைமிக்க சொல்லாட்சியை ஒதுக்கி வைத்துவிட்டு, பொதுமக்களின் மொழியில் பேசினார். ஏனெனில், அவர் திருச்சபையில் மக்களுக்குப் போதித்துக் கொண்டிருந்தபோது, சபையிலிருந்த ஒரு பெண்மணி கூச்சலிட்டார், 'ஆன்மீக ஆசிரியரே, அல்லது ஜான் கிறிசோஸ்தோமே! நீங்கள் உங்கள் புனித போதனையின் ஊற்றை ஆழமாக ஆராய்ந்துள்ளீர்கள், ஆனாலும் எங்கள் மனங்கள் வரம்புக்குட்பட்டவை, அதை எங்களால் கிரகிக்க முடியவில்லை.' இருப்பினும், சிக்கலான வார்த்தை ஜாலங்களைக் கொண்டு மக்களிடம் பேசுவது பயனற்றது என்பதை உணர்ந்து, அன்று முதல் தனது சொற்பொழிவை நுட்பமான சொல்லாட்சி அலங்காரங்களால் அல்ல, மாறாக எளிமையான, அறம் சார்ந்த வார்த்தைகளால் அலங்கரிக்கத் தொடங்கினார், அதனால் மிகவும் எளிமையான கேட்பவர் கூட புரிந்துகொண்டு பயனடைய முடியும். அதேபோல்</w:t>
      </w:r>
      <w:r w:rsidRPr="00E541CA">
        <w:t xml:space="preserve">,</w:t>
      </w:r>
      <w:r w:rsidRPr="00E541CA">
        <w:t xml:space="preserve"> கோமானாவின் ஆயராகிய புனித இரத்தசாட்சிய அலெக்சாண்டர் </w:t>
      </w:r>
      <w:r w:rsidRPr="00E541CA">
        <w:t xml:space="preserve">(</w:t>
      </w:r>
      <w:r w:rsidRPr="00E541CA">
        <w:rPr>
          <w:rStyle w:val="FootnoteReference"/>
        </w:rPr>
        <w:footnoteReference w:id="1"/>
      </w:r>
      <w:r w:rsidRPr="00E541CA">
        <w:t xml:space="preserve"> ) (அவருடைய வாழ்க்கை வரலாற்றில் எழுதப்பட்டுள்ளபடி): அவர் மக்களுக்கு ஆற்றிய பிரசங்கங்களில் வார்த்தைகளின் அழகில் கவனம் செலுத்தாமல், ஆன்மாக்களின் நலனில் அக்கறை கொண்டிருந்தார், மேலும் அவருடைய பல உரைகள் எளிமையானவையாக இருந்தன; எளியவர்களுக்காகப் பேசப்பட்டவை, ஆனாலும் ஆன்மாவுக்கு மிகவும் பயனுள்ளவையாக இருந்தன. மேலும், அவர் தனது எளிய பேச்சுக்காக ஒரு குறிப்பிட்ட இளம் அட்டிக் தத்துவஞானியால் கேலி செய்யப்பட்டபோது, அந்தத் தத்துவஞானிக்குப் பின்வரும் தரிசனம் ஏற்பட்டது: சங்கீதத்தில் விவரிக்கப்பட்டுள்ளபடி, </w:t>
      </w:r>
      <w:r w:rsidRPr="00E541CA">
        <w:rPr>
          <w:i/>
        </w:rPr>
        <w:t xml:space="preserve">'புறாவின் இறகுகள் வெள்ளியால் மூடப்பட்டிருக்கின்றன, அவற்றுக்கிடையேயான இடைவெளி பொன்னால் மின்னுகிறது' </w:t>
      </w:r>
      <w:r w:rsidRPr="00E541CA">
        <w:t xml:space="preserve">(</w:t>
      </w:r>
      <w:r w:rsidRPr="00E541CA">
        <w:rPr>
          <w:rStyle w:val="FootnoteReference"/>
          <w:i/>
        </w:rPr>
        <w:footnoteReference w:id="2"/>
      </w:r>
      <w:r w:rsidRPr="00E541CA">
        <w:t xml:space="preserve"> )</w:t>
      </w:r>
      <w:r w:rsidRPr="00E541CA">
        <w:t xml:space="preserve"> என்பതുபோல, அற்புதமான ஒளியுடன் பிரகாசிக்கும் மிக அற்புதமான வெள்ளைப் புறாக்களின் ஒரு கூட்டத்தைக் கண்டதாக அவர் நினைத்தார்</w:t>
      </w:r>
      <w:r w:rsidRPr="00E541CA">
        <w:t xml:space="preserve">; மேலும், கண்டவரிடம் ஒரு குரல் பேசியது, இவ்வாறு கூறி: 'நீங்கள் ஏளனம் செய்த அலெக்சாண்டர் ஆயரின் வார்த்தைகள் இவை!' இருப்பினும், அந்தத் தத்துவஞானி, அந்தத் தரிசனத்திலிருந்து எழுந்து நின்று, தனது மீறலைக் கண்டு வெட்கப்பட்டார். ஆனால் கிறிஸ்துவே—நமது இரட்சகர்—அவர் அறிஞர்களிடமும், ஞானமுள்ள யூத போதகர்களிடமும் பேசும்போது, ஞானத்தால் நிரம்பிய தேவ வார்த்தைகளை அவர்களுக்கு எடுத்துரைத்தார், தீர்க்கதரிசிகளின் புத்தகங்களிலிருந்து சான்றுகளை மேற்கோள் காட்டி: ஆனால் அவர் சாதாரண மக்களிடம் பேசும்போது, பரலோக ராஜ்ஜியத்தைப் பற்றிய தனது போதனையை அவர்களுக்கு எளிமையான உவமைகள் மூலம் விளக்கினார், கூறுகையில்: </w:t>
      </w:r>
      <w:r w:rsidRPr="00E541CA">
        <w:rPr>
          <w:i/>
        </w:rPr>
        <w:t xml:space="preserve">'ஏனெனில் பரலோக ராஜ்யம், தன் வீட்டில் இருக்கும் ஒரு மனுஷனைப் </w:t>
      </w:r>
      <w:r w:rsidRPr="00E541CA">
        <w:t xml:space="preserve">போலவும், </w:t>
      </w:r>
      <w:r w:rsidRPr="00E541CA">
        <w:rPr>
          <w:i/>
        </w:rPr>
        <w:t xml:space="preserve">தன் வயலில் நல்ல விதை விதைத்த ஒரு மனுஷனைப் </w:t>
      </w:r>
      <w:r w:rsidRPr="00E541CA">
        <w:t xml:space="preserve">போலவும்</w:t>
      </w:r>
      <w:r w:rsidRPr="00E541CA">
        <w:rPr>
          <w:i/>
        </w:rPr>
        <w:t xml:space="preserve">,</w:t>
      </w:r>
      <w:r w:rsidRPr="00E541CA">
        <w:t xml:space="preserve"> </w:t>
      </w:r>
      <w:r w:rsidRPr="00E541CA">
        <w:rPr>
          <w:i/>
        </w:rPr>
        <w:t xml:space="preserve">ஒரு வியாபாரியைப்</w:t>
      </w:r>
      <w:r w:rsidRPr="00E541CA">
        <w:t xml:space="preserve"> போலவும்</w:t>
      </w:r>
      <w:r w:rsidRPr="00E541CA">
        <w:t xml:space="preserve">, </w:t>
      </w:r>
      <w:r w:rsidRPr="00E541CA">
        <w:rPr>
          <w:i/>
        </w:rPr>
        <w:t xml:space="preserve">ஒரு கடுகு விதை</w:t>
      </w:r>
      <w:r w:rsidRPr="00E541CA">
        <w:t xml:space="preserve"> போலவும்</w:t>
      </w:r>
      <w:r w:rsidRPr="00E541CA">
        <w:t xml:space="preserve">, </w:t>
      </w:r>
      <w:r w:rsidRPr="00E541CA">
        <w:rPr>
          <w:i/>
        </w:rPr>
        <w:t xml:space="preserve">ஒரு புளித்த மாவைப்</w:t>
      </w:r>
      <w:r w:rsidRPr="00E541CA">
        <w:t xml:space="preserve"> போலவும்</w:t>
      </w:r>
      <w:r w:rsidRPr="00E541CA">
        <w:rPr>
          <w:i/>
        </w:rPr>
        <w:t xml:space="preserve"> இருக்கிறது</w:t>
      </w:r>
      <w:r w:rsidRPr="00E541CA">
        <w:rPr>
          <w:i/>
        </w:rPr>
        <w:t xml:space="preserve">; அதை ஒரு பெண் எடுத்து </w:t>
      </w:r>
      <w:r w:rsidRPr="00E541CA">
        <w:rPr>
          <w:i/>
        </w:rPr>
        <w:t xml:space="preserve">மூன்று கூடை</w:t>
      </w:r>
      <w:r w:rsidRPr="00E541CA">
        <w:t xml:space="preserve"> மாவில்</w:t>
      </w:r>
      <w:r w:rsidRPr="00E541CA">
        <w:rPr>
          <w:i/>
        </w:rPr>
        <w:t xml:space="preserve"> மறைத்து வைக்கும் </w:t>
      </w:r>
      <w:r w:rsidRPr="00E541CA">
        <w:rPr>
          <w:i/>
        </w:rPr>
        <w:t xml:space="preserve">வரை, அது முழுவதும் புளித்துவிடும்</w:t>
      </w:r>
      <w:r w:rsidRPr="00E541CA">
        <w:rPr>
          <w:rStyle w:val="FootnoteReference"/>
          <w:i/>
        </w:rPr>
        <w:footnoteReference w:id="3"/>
      </w:r>
      <w:r w:rsidRPr="00E541CA">
        <w:rPr>
          <w:i/>
        </w:rPr>
        <w:t xml:space="preserve"> .' </w:t>
      </w:r>
      <w:r w:rsidRPr="00E541CA">
        <w:t xml:space="preserve">மேலும், எளிமையான மக்கள் ஒரு மந்தையாக என் பொறுப்பில் ஒப்படைக்கப்பட்டிருப்பதால், பிளவுபடுத்தும் பிழைக்குள் வழிதவறும் அவர்களுக்கு எளிமையான வார்த்தைகளில் அறிவுரை வழங்குவது என் கடமையாகும். </w:t>
      </w:r>
      <w:r w:rsidRPr="00E541CA">
        <w:rPr>
          <w:i/>
        </w:rPr>
        <w:t xml:space="preserve">கிறிஸ்து என்னை </w:t>
      </w:r>
      <w:r w:rsidRPr="00E541CA">
        <w:t xml:space="preserve">(திருத்தூதருடன் நான் கூறுவது போல) </w:t>
      </w:r>
      <w:r w:rsidRPr="00E541CA">
        <w:rPr>
          <w:i/>
        </w:rPr>
        <w:t xml:space="preserve">நற்செய்தியைப் பிரசங்கிக்க </w:t>
      </w:r>
      <w:r w:rsidRPr="00E541CA">
        <w:rPr>
          <w:i/>
        </w:rPr>
        <w:t xml:space="preserve">அனுப்பியுள்ளார்</w:t>
      </w:r>
      <w:r w:rsidRPr="00E541CA">
        <w:t xml:space="preserve">, </w:t>
      </w:r>
      <w:r w:rsidRPr="00E541CA">
        <w:rPr>
          <w:i/>
        </w:rPr>
        <w:t xml:space="preserve">அதுவும் வார்த்தைகளின் ஞானத்தினால் அல்ல</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முன்னுரை</w:t>
      </w:r>
      <w:bookmarkEnd w:id="1"/>
    </w:p>
    <w:p w:rsidRPr="00E541CA" w:rsidR="00E541CA" w:rsidP="00E541CA" w:rsidRDefault="00E541CA" w14:paraId="752E6A1A" w14:textId="11BEB18D">
      <w:pPr>
        <w:ind w:firstLine="720"/>
      </w:pPr>
      <w:r w:rsidRPr="00E541CA">
        <w:t xml:space="preserve">மாஸ்கோவின் முன்னாள் மிகவும் புனிதமான பேராயர்களால் புனித சபைகளுடன் சேர்ந்து எழுதப்பட்ட இரண்டு சிறந்த புத்தகங்கள், பிளவுவாத முரட்டுத்தனத்திற்கு போதுமான பதிலை அளிக்கின்றன; இந்தப் புத்தகங்களின் தலைப்புகள் பின்வருமாறு: நிர்வாகக் கம்பு மற்றும் ஆன்மீக அறிவுரை. மேலும், திருச்சபையின் எதிரிகளின் முட்டாள்தனமான பகுத்தறிவால் எழுப்பப்பட்ட ஆட்சேபனைகளுக்கு சிறந்த பதில்கள் தேவையில்லை; ஆனால் அந்தப் புத்தகங்கள் நமது ரோஸ்டோவ் மறைமாவட்டத்தில் எங்கும் கிடைக்கின்றனவா என்று எனக்குத் தெரியாததால், அவை கிடைப்பதே அரிது—ஏனெனில் பிளவுபடுத்தியவர்களின் வெறுக்கத்தக்க கை அவற்றை அழித்து வருகிறது— இந்தக் காரணத்திற்காக</w:t>
      </w:r>
      <w:r w:rsidRPr="00E541CA">
        <w:t xml:space="preserve">, எனது கடமைக்கு இணங்க, *கருத்து வேறுபாட்டாளர்களின் பிடியைத் தளர்த்தும் ஒரு சிறிய புத்தகம்* </w:t>
      </w:r>
      <w:r w:rsidRPr="00E541CA">
        <w:t xml:space="preserve">(</w:t>
      </w:r>
      <w:r w:rsidRPr="00E541CA">
        <w:lastRenderedPageBreak/>
      </w:r>
      <w:r w:rsidRPr="00E541CA">
        <w:t xml:space="preserve"> </w:t>
      </w:r>
      <w:r w:rsidRPr="00E541CA">
        <w:t xml:space="preserve">) என்ற இந்தச் சிறிய </w:t>
      </w:r>
      <w:r w:rsidRPr="00E541CA">
        <w:t xml:space="preserve">புத்தகத்தை எழுதியுள்ளேன்: ஏனெனில், ஒரு ஓநாய் மந்தையின் மீது பாயும்போது, மேய்ப்பன் தூக்கத்தில் ஆழ்ந்துவிடுவது பொருந்தாது.</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தாழ்மையான ஆயர் டிமிட்ரி, தேவனுடைய கிருபையினால், ரோஸ்டோவ் மற்றும் யாரோஸ்லாவ் பேராயர்</w:t>
      </w:r>
      <w:bookmarkEnd w:id="2"/>
    </w:p>
    <w:p w:rsidRPr="00E541CA" w:rsidR="00E541CA" w:rsidP="00E541CA" w:rsidRDefault="00E541CA" w14:paraId="11DF65AB" w14:textId="424C09C4">
      <w:pPr>
        <w:ind w:firstLine="720"/>
      </w:pPr>
      <w:r w:rsidRPr="00E541CA">
        <w:t xml:space="preserve">மிகவும் மரியாதைக்குரிய ஆர்க்கிமாண்ட்ரைட்டுகள், அபேட்டுகள் மற்றும் முழுத் துறவற சபையினருக்கும்,</w:t>
      </w:r>
    </w:p>
    <w:p w:rsidRPr="00E541CA" w:rsidR="00E541CA" w:rsidP="00E541CA" w:rsidRDefault="00E541CA" w14:paraId="270AA876" w14:textId="5EED78BA">
      <w:pPr>
        <w:ind w:firstLine="720"/>
      </w:pPr>
      <w:r w:rsidRPr="00E541CA">
        <w:t xml:space="preserve">மேலும் எங்கள் மறைமாவட்டத்தின் அனைத்து நகரங்கள் மற்றும் கிராமங்களிலும் உள்ள மரியாதைக்குரிய குருக்கள், திருத்தொண்டர்கள் மற்றும் திருச்சபை ஊழியர்களுக்கு,</w:t>
      </w:r>
    </w:p>
    <w:p w:rsidRPr="00E541CA" w:rsidR="00E541CA" w:rsidP="00E541CA" w:rsidRDefault="00E541CA" w14:paraId="6A376EF9" w14:textId="6BA9363F">
      <w:pPr>
        <w:ind w:firstLine="720"/>
      </w:pPr>
      <w:r w:rsidRPr="00E541CA">
        <w:t xml:space="preserve">மேலும் ரோஸ்டோவ் மறைமாவட்டத்தின் அனைத்து ஆர்த்தடாக்ஸ் கிறிஸ்தவ மக்களுக்கும், ஒவ்வொரு தரத்தினருக்கும் மற்றும் ஒவ்வொரு வயதினருக்கும், என் அன்பான சகோதர சகோதரிகளே மற்றும் ஆன்மீகப் பிள்ளைகளே,</w:t>
      </w:r>
    </w:p>
    <w:p w:rsidRPr="00E541CA" w:rsidR="00E541CA" w:rsidP="00E541CA" w:rsidRDefault="00E541CA" w14:paraId="05C23697" w14:textId="06B4E85F">
      <w:pPr>
        <w:ind w:firstLine="720"/>
      </w:pPr>
      <w:r w:rsidRPr="00E541CA">
        <w:t xml:space="preserve">நமது ஆண்டவராகிய இயேசு கிறிஸ்துவினால் ஆசீர்வாதமும் சமாதானமும்.</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அன்பானவர்களே, உங்களுடனான எங்கள் பணிவு, பேச்சு வார்த்தைகள் மூலம் மட்டும் தொடர்புகொள்வதில் போதுமானதல்ல; பயனுள்ள அறிவுரைகளை எழுத்து வடிவில் தெரிவிப்பதும் பொருத்தமானது. ஏனெனில், பேச்சு வார்த்தைகள் அருகில் உள்ளவர்களால் மட்டுமே கேட்கப்படுகின்றன, ஆனால் எழுதப்பட்டவை பூமியின் எல்லைகள் வரை சென்றடைகின்றன. பேசப்பட்ட வார்த்தை மனித நினைவில் விரைவில் மறக்கப்படுகிறது; ஆனால் எழுதப்பட்டவை மறக்க முடியாததாக நிலைத்திருக்கும். ஏனெனில், இந்த காரியங்களை நான் என் சொந்த வாயினாலேயே பேசுகிறேன், அவற்றை உங்களுக்கு அறிவுறுத்துகிறேன்; ஆகையால், அவற்றை எழுதி திருச்சபைக்கு அனுப்பத் தீர்மானித்தேன்; ஏனெனில், சில காரணங்களுக்காக, எங்கள் மந்தையின் ஊடாகப் பயணம் செய்து, கடவுளின் மக்களுக்கு எல்லா இடங்களிலும், வாய்மொழியாகவும் நேரடியாகவும் போதிப்பது எனக்கு இயலாததாக இருக்கிறது. ஆகவே, இந்த எனது கடிதம், நமது மறைமாவட்டத்தின் நகரங்கள் மற்றும் கிராமங்கள் வழியாகப் பயணிக்கும்போது, பிளவுபடுத்தும் பொய்க் கருத்துக்களால் வழிதவறாமல், நமது தாயாகிய புனித உலகளாவிய திருத்தூது சபையை உறுதியாகப் பற்றிக்கொண்டு, ஆர்த்தடாக்ஸ் விசுவாசத்தில் நிலைத்திருங்கள் என்று உங்களுக்குக் கற்பித்து அறிவுறுத்துவதற்காக, என் பதிலாகச் செயல்படட்டும்.</w:t>
      </w:r>
    </w:p>
    <w:p w:rsidRPr="00E541CA" w:rsidR="00E541CA" w:rsidP="00E541CA" w:rsidRDefault="00E541CA" w14:paraId="54FBCBE9" w14:textId="6267692A">
      <w:pPr>
        <w:ind w:firstLine="720"/>
      </w:pPr>
      <w:r w:rsidRPr="00E541CA">
        <w:t xml:space="preserve">முதலாவதாக, உங்களுக்காக நான் அடைந்திருக்கும் என் துக்கத்தையும் என் ஆன்மாவின் வேதனையையும் உங்களுக்கு அறிவிக்கிறேன், ஏனெனில் </w:t>
      </w:r>
      <w:r w:rsidRPr="00E541CA">
        <w:t xml:space="preserve">பிரின் (Bryn) என்ற இடத்தின் ஓக் மரக் காடுகளிலிருந்தும் பாலைவனங்களிலிருந்தும் வரும் </w:t>
      </w:r>
      <w:r w:rsidRPr="00E541CA">
        <w:rPr>
          <w:i/>
        </w:rPr>
        <w:t xml:space="preserve">கொடிய ஓநாய்கள் உங்கள் மத்தியில் </w:t>
      </w:r>
      <w:r w:rsidRPr="00E541CA">
        <w:t xml:space="preserve">நுழைந்து</w:t>
      </w:r>
      <w:r w:rsidRPr="00E541CA">
        <w:t xml:space="preserve">, தங்கள் பொய்ச் சொற்களாலும் இரகசிய முணுமுணுப்புகளாலும் கிறிஸ்துவின் ஆடுகளை வஞ்சிக்கின்றன என்று</w:t>
      </w:r>
      <w:r w:rsidRPr="00E541CA">
        <w:t xml:space="preserve"> நான் கேட்கிறேன்</w:t>
      </w:r>
      <w:r w:rsidRPr="00E541CA">
        <w:rPr>
          <w:rStyle w:val="FootnoteReference"/>
          <w:i/>
        </w:rPr>
        <w:footnoteReference w:id="5"/>
      </w:r>
      <w:r w:rsidRPr="00E541CA">
        <w:t xml:space="preserve"> . (பாம்பு ஏவாளை வஞ்சித்தது போல) கிறிஸ்துவின் ஆடுகளை இரட்சிப்பிற்கல்ல, அழிவிற்காக வழிதவறச் செய்கிறார்கள்: மேலும் அவர்கள் தெய்வீகமற்ற போதனைகளைக் கற்பித்து, அறியாதவர்களின் ஆன்மாக்களை வஞ்சித்து, தேவனுடைய மந்தையை வருத்துகிறார்கள்; தங்கள் மதப்பிழைகளால் அவர்களை விழுங்கி, நரகத்தின் அடங்காத வயிற்றுக்குள் தள்ளுகிறார்கள். ஆனால் </w:t>
      </w:r>
      <w:r w:rsidRPr="00E541CA">
        <w:rPr>
          <w:i/>
        </w:rPr>
        <w:t xml:space="preserve">உங்களிடமிருந்தே </w:t>
      </w:r>
      <w:r w:rsidRPr="00E541CA">
        <w:t xml:space="preserve">(நான் கேட்பதன்படி) </w:t>
      </w:r>
      <w:r w:rsidRPr="00E541CA">
        <w:rPr>
          <w:i/>
        </w:rPr>
        <w:t xml:space="preserve">சில மனிதர்கள் எழுந்து, திரிபுபடுத்தும் வார்த்தைகளைப் பேசி, சீடர்களை </w:t>
      </w:r>
      <w:r w:rsidRPr="00E541CA">
        <w:t xml:space="preserve">(நான் அப்பாவி மக்களைப் பற்றிப் பேசுகிறேன்) </w:t>
      </w:r>
      <w:r w:rsidRPr="00E541CA">
        <w:rPr>
          <w:i/>
        </w:rPr>
        <w:t xml:space="preserve">வழிதவறச் செய்ய முயல்கிறார்கள், அதாவது, </w:t>
      </w:r>
      <w:r w:rsidRPr="00E541CA">
        <w:t xml:space="preserve">themselves</w:t>
      </w:r>
      <w:r w:rsidRPr="00E541CA">
        <w:rPr>
          <w:rStyle w:val="FootnoteReference"/>
          <w:i/>
        </w:rPr>
        <w:footnoteReference w:id="6"/>
      </w:r>
      <w:r w:rsidRPr="00E541CA">
        <w:t xml:space="preserve"> -</w:t>
      </w:r>
      <w:r w:rsidRPr="00E541CA">
        <w:rPr>
          <w:i/>
        </w:rPr>
        <w:t xml:space="preserve">க்குப் பிறகு</w:t>
      </w:r>
      <w:r w:rsidRPr="00E541CA">
        <w:t xml:space="preserve">. இது எனக்கு மிகுந்த துயரத்தையும் சோகத்தையும் ஏற்படுத்துகிறது, தாவீதுக்கு ஏற்பட்டது போலவே; அவர் அத்தகையவர்களைக் குறித்து புலம்பி</w:t>
      </w:r>
      <w:r w:rsidRPr="00E541CA">
        <w:rPr>
          <w:i/>
        </w:rPr>
        <w:t xml:space="preserve">, 'உமது நியமத்தை விட்டு விலகுகிற பாவிகளைக் குறித்து நான் துயரப்படுகிறேன்'</w:t>
      </w:r>
      <w:r w:rsidRPr="00E541CA">
        <w:rPr>
          <w:rStyle w:val="FootnoteReference"/>
          <w:i/>
        </w:rPr>
        <w:footnoteReference w:id="7"/>
      </w:r>
      <w:r w:rsidRPr="00E541CA">
        <w:t xml:space="preserve"> என்று</w:t>
      </w:r>
      <w:r w:rsidRPr="00E541CA">
        <w:t xml:space="preserve"> கூறினார்</w:t>
      </w:r>
      <w:r w:rsidRPr="00E541CA">
        <w:t xml:space="preserve">.</w:t>
      </w:r>
    </w:p>
    <w:p w:rsidRPr="00E541CA" w:rsidR="00E541CA" w:rsidP="00E541CA" w:rsidRDefault="00E541CA" w14:paraId="1B8245B7" w14:textId="0A64E592">
      <w:pPr>
        <w:ind w:firstLine="720"/>
      </w:pPr>
      <w:r w:rsidRPr="00E541CA">
        <w:t xml:space="preserve">இதை அறிவித்த பிறகு, என் இரட்சகராகிய கிறிஸ்துவின் நாமத்தில் உங்களுக்குச் சொல்கிறேன்: </w:t>
      </w:r>
      <w:r w:rsidRPr="00E541CA">
        <w:rPr>
          <w:i/>
        </w:rPr>
        <w:t xml:space="preserve">பொய்யான தீர்க்கதரிசிகளுக்க</w:t>
      </w:r>
      <w:r w:rsidRPr="00E541CA">
        <w:rPr>
          <w:rStyle w:val="FootnoteReference"/>
          <w:i/>
        </w:rPr>
        <w:footnoteReference w:id="8"/>
      </w:r>
      <w:r w:rsidRPr="00E541CA">
        <w:t xml:space="preserve"> </w:t>
      </w:r>
      <w:r w:rsidRPr="00E541CA">
        <w:rPr>
          <w:i/>
        </w:rPr>
        <w:t xml:space="preserve">எச்சரிக்கையாக இருங்கள்</w:t>
      </w:r>
      <w:r w:rsidRPr="00E541CA">
        <w:t xml:space="preserve">, அதாவது, பொய்யான போதகர்களிடமிருந்து உங்களைக் காப்பாற்றிக் கொள்ளுங்கள். ஏனெனில், பண்டைய காலங்களில், போதகர்கள் தீர்க்கதரிசிகள் என்று அழைக்கப்பட்டனர். அப்போஸ்தலர், திடோவுக்கு எழுதிய தனது நிருபத்தில், கிரேத்தேயர்களைப் பற்றி, </w:t>
      </w:r>
      <w:r w:rsidRPr="00E541CA">
        <w:rPr>
          <w:i/>
        </w:rPr>
        <w:t xml:space="preserve">'அவர்களில் சிலர் தங்கள் இனத்தாரில் ஒருவரைத் தீர்க்கதரிசி என்று அழைக்கிறார்கள்': 'கிரேத்தேயர் எப்பொழுதும் பொய்யர்கள்</w:t>
      </w:r>
      <w:r w:rsidRPr="00E541CA">
        <w:t xml:space="preserve">'</w:t>
      </w:r>
      <w:r w:rsidRPr="00E541CA">
        <w:rPr>
          <w:rStyle w:val="FootnoteReference"/>
          <w:i/>
        </w:rPr>
        <w:footnoteReference w:id="9"/>
      </w:r>
      <w:r w:rsidRPr="00E541CA">
        <w:t xml:space="preserve"> . அவர்களுடைய தீர்க்கதரிசி (கிரைசோஸ்டோமரின்படி) கிரேத்தேயனான எபிமெனிடிஸ் ஆவார், அவர் ஒரு கவிஞர், ஒரு தத்துவஞானி, ஒரு புறச்சமயப் பூசாரி, மற்றும் கிரேத்தேயருக்கு ஹெலெனிக் சட்டத்தின் ஆசிரியராகவும் இருந்தார். ஏனெனில், கர்த்தராகிய கிறிஸ்து தம்மைப் பின்பற்றுபவர்களைப் பொய்யான தீர்க்கதரிசிகளின் மீது எச்சரிக்கையாக இருக்கும்படி அறிவுறுத்தும்போது, பிரைனெக்கியின் பிளவுபட்ட துறவிமடங்களிலிருந்து பேய்க் குகைகளிலிருந்து வெளிவருவது போல வெளிப்படும் பொய்யான போதகர்கள் போன்றவர்களிடமிருந்தும் எச்சரிக்கையாக இருக்குமாறு அவர்களை அறிவுறுத்துகிறார். அன்பானவர்களே, அவர்களைக் குறித்து எச்சரிக்கையாயிருங்கள்! </w:t>
      </w:r>
      <w:r w:rsidRPr="00E541CA">
        <w:rPr>
          <w:i/>
        </w:rPr>
        <w:t xml:space="preserve">ஆட்டுத்தோலில் வந்து, உள்ளே கடுங்கோபமுள்ள ஓநாய்களாக இருப்பவர்களைக் குறித்து</w:t>
      </w:r>
      <w:r w:rsidRPr="00E541CA">
        <w:t xml:space="preserve"> எச்சரிக்கையாயிருங்கள் </w:t>
      </w:r>
      <w:r w:rsidRPr="00E541CA">
        <w:t xml:space="preserve">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ஆனால் நீங்கள் கேட்கலாம்: 'ஒருவர் ஓநாய் என்பதா அல்லது நல்லவர் என்பதா என்பதை நாம் எப்படி அறிவது?' கிறிஸ்து பதிலளிக்கிறார், கூறுகிறார்: </w:t>
      </w:r>
      <w:r w:rsidRPr="00E541CA">
        <w:rPr>
          <w:i/>
        </w:rPr>
        <w:t xml:space="preserve">'அவர்களுடைய கனிகளால் நீங்கள் அவர்களை அறிவீர்கள்; </w:t>
      </w:r>
      <w:r w:rsidRPr="00E541CA">
        <w:rPr>
          <w:i/>
        </w:rPr>
        <w:t xml:space="preserve">ஒரு மரம் அதன் கனியால் </w:t>
      </w:r>
      <w:r w:rsidRPr="00E541CA">
        <w:t xml:space="preserve">அறியப்படுவது </w:t>
      </w:r>
      <w:r w:rsidRPr="00E541CA">
        <w:t xml:space="preserve">போல</w:t>
      </w:r>
      <w:r w:rsidRPr="00E541CA">
        <w:t xml:space="preserve">.' </w:t>
      </w:r>
      <w:r w:rsidRPr="00E541CA">
        <w:rPr>
          <w:i/>
        </w:rPr>
        <w:t xml:space="preserve">ஒரு நல்ல மரம் நல்ல கனிகளைத் தருகிறது, ஒரு கெட்ட மரம் கெட்ட கனிகளைத் </w:t>
      </w:r>
      <w:r w:rsidRPr="00E541CA">
        <w:t xml:space="preserve">தருகிறது; </w:t>
      </w:r>
      <w:r w:rsidRPr="00E541CA">
        <w:rPr>
          <w:i/>
        </w:rPr>
        <w:t xml:space="preserve">ஒரு</w:t>
      </w:r>
      <w:r w:rsidRPr="00E541CA">
        <w:t xml:space="preserve"> கெட்ட </w:t>
      </w:r>
      <w:r w:rsidRPr="00E541CA">
        <w:rPr>
          <w:i/>
        </w:rPr>
        <w:t xml:space="preserve">மரத்தால் நல்ல கனிகளைத் தர </w:t>
      </w:r>
      <w:r w:rsidRPr="00E541CA">
        <w:t xml:space="preserve">முடியாது</w:t>
      </w:r>
      <w:r w:rsidRPr="00E541CA">
        <w:rPr>
          <w:i/>
        </w:rPr>
        <w:t xml:space="preserve">. </w:t>
      </w:r>
      <w:r w:rsidRPr="00E541CA">
        <w:t xml:space="preserve">அப்படியே, நான் சொல்கிறேன், இந்தப் </w:t>
      </w:r>
      <w:r w:rsidRPr="00E541CA">
        <w:rPr>
          <w:i/>
        </w:rPr>
        <w:t xml:space="preserve">பொய்த் தீர்க்கதரிசிகள், ஆட்டுத் தோலில் வேஷமிட்ட ஓநாய்கள், தங்கள் கனிகளால் அறியப்படுகிறார்கள்</w:t>
      </w:r>
      <w:r w:rsidRPr="00E541CA">
        <w:rPr>
          <w:rStyle w:val="FootnoteReference"/>
          <w:i/>
        </w:rPr>
        <w:footnoteReference w:id="11"/>
      </w:r>
      <w:r w:rsidRPr="00E541CA">
        <w:t xml:space="preserve"> , ஏனெனில் அவர்கள், </w:t>
      </w:r>
      <w:r w:rsidRPr="00E541CA">
        <w:t xml:space="preserve">அப்போஸ்தலன்</w:t>
      </w:r>
      <w:r w:rsidRPr="00E541CA">
        <w:lastRenderedPageBreak/>
      </w:r>
      <w:r w:rsidRPr="00E541CA">
        <w:t xml:space="preserve"> கூறுவது</w:t>
      </w:r>
      <w:r w:rsidRPr="00E541CA">
        <w:t xml:space="preserve"> போல்</w:t>
      </w:r>
      <w:r w:rsidRPr="00E541CA">
        <w:t xml:space="preserve">: </w:t>
      </w:r>
      <w:r w:rsidRPr="00E541CA">
        <w:rPr>
          <w:i/>
        </w:rPr>
        <w:t xml:space="preserve">ஒரு வாடிப்போன, வறண்ட மரம், இருமுறை மரித்தது</w:t>
      </w:r>
      <w:r w:rsidRPr="00E541CA">
        <w:rPr>
          <w:rStyle w:val="FootnoteReference"/>
          <w:i/>
        </w:rPr>
        <w:footnoteReference w:id="12"/>
      </w:r>
      <w:r w:rsidRPr="00E541CA">
        <w:rPr>
          <w:i/>
        </w:rPr>
        <w:t xml:space="preserve"> , </w:t>
      </w:r>
      <w:r w:rsidRPr="00E541CA">
        <w:t xml:space="preserve">பழங்களும் இலைகளும் அற்றது, விசுவாசத்திலிருந்தும் இரட்சிப்பின் நம்பிக்கையிலிருந்தும் விலகி, திருச்சபையிலிருந்து வேரறுக்கப்பட்டது, சோதோமின் பழங்களைப் போல, தீமையான பலனைத் தவிர வேறு எந்த நல்ல பலனையும் தராதது.</w:t>
      </w:r>
    </w:p>
    <w:p w:rsidRPr="00E541CA" w:rsidR="00E541CA" w:rsidP="00E541CA" w:rsidRDefault="00E541CA" w14:paraId="6207B934" w14:textId="480604F3">
      <w:pPr>
        <w:ind w:firstLine="720"/>
        <w:rPr>
          <w:i/>
        </w:rPr>
      </w:pPr>
      <w:r w:rsidRPr="00E541CA">
        <w:rPr>
          <w:i/>
        </w:rPr>
        <w:t xml:space="preserve">சொதோம் ஒரு காலத்தில் நின்ற அந்த நாட்டில், மரங்கள் வளர்ந்து பழங்கள் விளைகின்றன என்று</w:t>
      </w:r>
      <w:r w:rsidRPr="00E541CA">
        <w:t xml:space="preserve"> புனித கிரிசோஸ்தோம் எழுதுகிறார்</w:t>
      </w:r>
      <w:r w:rsidRPr="00E541CA">
        <w:rPr>
          <w:rStyle w:val="FootnoteReference"/>
          <w:i/>
        </w:rPr>
        <w:footnoteReference w:id="13"/>
      </w:r>
      <w:r w:rsidRPr="00E541CA">
        <w:t xml:space="preserve"> . ஆனால் தேவனுடைய கோபத்தின் பலன் ஒரு நினைவூட்டல். ஏனெனில், </w:t>
      </w:r>
      <w:r w:rsidRPr="00E541CA">
        <w:rPr>
          <w:i/>
        </w:rPr>
        <w:t xml:space="preserve">அங்கே </w:t>
      </w:r>
      <w:r w:rsidRPr="00E541CA">
        <w:t xml:space="preserve">ஒளிமிகு தோற்றத்தைக் கொண்ட காட்டு ஆப்பிள் மரங்கள் நிற்கின்றன, மேலும் அறியாதவர்களுக்குத் தங்கள் சுவையின் மூலம் மிகுந்த நம்பிக்கையை அளிக்கின்றன. ஆனால், அவை கையில் எடுக்கப்பட்டால், அவை அழுகியிருப்பதைக் காணலாம்; ஏனெனில் அவை எந்தப் பலனையும் தராதபோதிலும், உள்ளே அதிகமான தூசியையும் சாம்பலையும் கொண்டிருப்பதை வெளிப்படுத்துகின்றன. பிளவுபடுத்தும் போதகர்கள் இத்தகைய மரங்கள், அவர்களுடைய பழங்களும் இவைகளே. அவை தங்கள் கவர்ச்சிகரமான போதனைகளால் வெளிப்பூச்சுக்கு ஆன்மாவுக்கு அழகாகவும் பயனுள்ளதாகவும் தோன்றுகின்றன; ஆனால் அவற்றின் போதனைகள் பகுத்தறிவு மற்றும் ஆய்வின் மூலம் உடைக்கப்படும்போது, சோதோமின் திராட்சைப்பழத்தைப் போல, அவை புழுதி, பொய்கள் மற்றும் ஆன்மீக சீரழிவின் நாற்றத்தால் நிரம்பியுள்ளன என்பதை ஒருவர் காண்பார். இவ்வாறு, </w:t>
      </w:r>
      <w:r w:rsidRPr="00E541CA">
        <w:rPr>
          <w:i/>
        </w:rPr>
        <w:t xml:space="preserve">அவர்களுடைய கனிகளால் நீங்கள் அவர்களை அறிவீர்கள்.</w:t>
      </w:r>
    </w:p>
    <w:p w:rsidRPr="00E541CA" w:rsidR="00E541CA" w:rsidP="00E541CA" w:rsidRDefault="00E541CA" w14:paraId="5D48AC47" w14:textId="6386C535">
      <w:pPr>
        <w:ind w:firstLine="720"/>
      </w:pPr>
      <w:r w:rsidRPr="00E541CA">
        <w:t xml:space="preserve">இதற்குச் சான்றாக, பிரைனின் தோட்டத்தைச் சேர்ந்த அந்தப் பிளவுபடுத்தும் போதகர்களின் மூன்று முக்கியப் பழங்களை இங்கே முன்வைப்போம்:</w:t>
      </w:r>
    </w:p>
    <w:p w:rsidRPr="00E541CA" w:rsidR="00E541CA" w:rsidP="00E541CA" w:rsidRDefault="00E541CA" w14:paraId="2BDE7E65" w14:textId="11A3AE61">
      <w:pPr>
        <w:ind w:firstLine="720"/>
        <w:rPr>
          <w:i/>
        </w:rPr>
      </w:pPr>
      <w:r w:rsidRPr="00E541CA">
        <w:rPr>
          <w:i/>
        </w:rPr>
        <w:t xml:space="preserve">அவர்களுடைய விசுவாசம்,</w:t>
      </w:r>
    </w:p>
    <w:p w:rsidRPr="00E541CA" w:rsidR="00E541CA" w:rsidP="00E541CA" w:rsidRDefault="00E541CA" w14:paraId="01816D12" w14:textId="5D4201B6">
      <w:pPr>
        <w:ind w:firstLine="720"/>
        <w:rPr>
          <w:i/>
        </w:rPr>
      </w:pPr>
      <w:r w:rsidRPr="00E541CA">
        <w:rPr>
          <w:i/>
        </w:rPr>
        <w:t xml:space="preserve">அவர்களின் போதனை, மற்றும்</w:t>
      </w:r>
    </w:p>
    <w:p w:rsidRPr="00E541CA" w:rsidR="00E541CA" w:rsidP="00E541CA" w:rsidRDefault="00E541CA" w14:paraId="21CEAA8B" w14:textId="10716A32">
      <w:pPr>
        <w:ind w:firstLine="720"/>
        <w:rPr>
          <w:i/>
        </w:rPr>
      </w:pPr>
      <w:r w:rsidRPr="00E541CA">
        <w:rPr>
          <w:i/>
        </w:rPr>
        <w:t xml:space="preserve">அவர்களுடைய செயல்கள்,</w:t>
      </w:r>
    </w:p>
    <w:p w:rsidRPr="00E541CA" w:rsidR="00E541CA" w:rsidP="00E541CA" w:rsidRDefault="00E541CA" w14:paraId="2A71535D" w14:textId="5897ECA7">
      <w:pPr>
        <w:ind w:firstLine="720"/>
      </w:pPr>
      <w:r w:rsidRPr="00E541CA">
        <w:t xml:space="preserve">மேலும், நாம் அவற்றை உண்மையான ஆய்வுடன் ஆராய்ந்து, முழுமையாகச் சோதித்து, சரியான பகுத்தறிவு மற்றும் பரிசீலனை மூலம் அவற்றுள் என்ன உள்ளது என்பதைக் காண்போம்.</w:t>
      </w:r>
    </w:p>
    <w:p w:rsidRPr="00E541CA" w:rsidR="00E541CA" w:rsidP="00E541CA" w:rsidRDefault="00E541CA" w14:paraId="6492AE4B" w14:textId="6A3553FA">
      <w:pPr>
        <w:ind w:firstLine="720"/>
      </w:pPr>
      <w:r w:rsidRPr="00E541CA">
        <w:t xml:space="preserve">இங்கும், முதல் பகுதியில், ஆர்த்தடாக்ஸ் விசுவாசத்தின் நீதியானது சுருக்கமாகக் கூறப்படும்.</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பகுதி I. பிளவுவாத விசுவாசத்தைப் பற்றி</w:t>
      </w:r>
      <w:bookmarkEnd w:id="3"/>
    </w:p>
    <w:p w:rsidRPr="00E541CA" w:rsidR="00E541CA" w:rsidP="00E541CA" w:rsidRDefault="00E541CA" w14:paraId="19598429" w14:textId="360272B8">
      <w:pPr>
        <w:ind w:firstLine="720"/>
      </w:pPr>
      <w:r w:rsidRPr="00E541CA">
        <w:t xml:space="preserve">தொடக்கமாக, பிளவுவாதத் தோட்டத்தின் முதல் பழம்: அவர்கள் தங்கள் பொய்ச் சொற்களால் வெளிப்புறமாக அலங்கரிக்கும் அவர்களின் விசுவாசத்தை நாம் ஆராய்வோம். அறியாத சாதாரண மக்களிடம், தங்கள் விசுவாசமே உண்மையானது என்றும், தங்கள் விசுவாசமே பழமையானது என்றும், மேலும் ஒரே உண்மையான விசுவாசம் பிரின்ஸ்க் துறவி இல்லங்களில் மட்டுமே காணப்படுகிறது என்றும் அவர்கள் கூறுகிறார்கள்: ஆனால் நகரங்களிலும், திருச்சபைகளிலும், ஆயர்கள் மற்றும் குருக்களிடையே உண்மையான விசுவாசம் இல்லை; அவர்கள் விசுவாசத்தை மாற்றியிருக்கிறார்கள், விசுவாசத்தைத் திரிபுபடுத்தியிருக்கிறார்கள், மேலும் ஒரு புதிய விசுவாசம் தோன்றியுள்ளது.</w:t>
      </w:r>
    </w:p>
    <w:p w:rsidRPr="00E541CA" w:rsidR="00E541CA" w:rsidP="00E541CA" w:rsidRDefault="00E541CA" w14:paraId="3D66C413" w14:textId="2A7CDAE8">
      <w:pPr>
        <w:ind w:firstLine="720"/>
        <w:rPr>
          <w:i/>
        </w:rPr>
      </w:pPr>
      <w:r w:rsidRPr="00E541CA">
        <w:rPr>
          <w:i/>
        </w:rPr>
        <w:t xml:space="preserve">எனவே, இந்த இரண்டு விஷயங்களையும் நாம் ஆராய்வோம்:</w:t>
      </w:r>
    </w:p>
    <w:p w:rsidRPr="00E541CA" w:rsidR="00E541CA" w:rsidP="00E541CA" w:rsidRDefault="00E541CA" w14:paraId="368CA354" w14:textId="4C62AD46">
      <w:pPr>
        <w:ind w:firstLine="720"/>
        <w:rPr>
          <w:i/>
        </w:rPr>
      </w:pPr>
      <w:r w:rsidRPr="00E541CA">
        <w:rPr>
          <w:i/>
        </w:rPr>
        <w:t xml:space="preserve">I. அவர்களின் நம்பிக்கை உண்மையான நம்பிக்கையா?</w:t>
      </w:r>
    </w:p>
    <w:p w:rsidRPr="00E541CA" w:rsidR="00E541CA" w:rsidP="00E541CA" w:rsidRDefault="00E541CA" w14:paraId="5077CFAF" w14:textId="1F675866">
      <w:pPr>
        <w:ind w:firstLine="720"/>
        <w:rPr>
          <w:i/>
        </w:rPr>
      </w:pPr>
      <w:r w:rsidRPr="00E541CA">
        <w:rPr>
          <w:i/>
        </w:rPr>
        <w:t xml:space="preserve">II. அவர்களின் நம்பிக்கை பழைய நம்பிக்கையா?</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கட்டுரை ஒன்று. அவர்களின் நம்பிக்கை உண்மையான நம்பிக்கையா?</w:t>
      </w:r>
      <w:bookmarkEnd w:id="4"/>
    </w:p>
    <w:p w:rsidRPr="00E541CA" w:rsidR="00E541CA" w:rsidP="00E541CA" w:rsidRDefault="00E541CA" w14:paraId="7649FFCD" w14:textId="0FE747E6">
      <w:pPr>
        <w:ind w:firstLine="720"/>
      </w:pPr>
      <w:r w:rsidRPr="00E541CA">
        <w:t xml:space="preserve">பிரின் விசுவாசம் குறித்த நமது முதல் ஆய்வைத் தொடங்கும்போது: அவர்களின் விசுவாசம் உண்மையான விசுவாசமா? தொடங்குவதற்கு, நான் இந்தக் கேள்வியை எழுப்புகிறேன்:</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அத்தியாயம் 1. நம்பிக்கை என்றால் என்ன?</w:t>
      </w:r>
      <w:bookmarkEnd w:id="5"/>
    </w:p>
    <w:p w:rsidRPr="00E541CA" w:rsidR="00E541CA" w:rsidP="00E541CA" w:rsidRDefault="00E541CA" w14:paraId="2B9F820E" w14:textId="214D1686">
      <w:pPr>
        <w:ind w:firstLine="720"/>
      </w:pPr>
      <w:r w:rsidRPr="00E541CA">
        <w:t xml:space="preserve">பிரையனிலிருந்து உங்களுக்கு இரகசியமாக வரும் பிளவுபடுத்தும் போதகர்கள் அனைவரையும், உங்கள் நிலத்தடி மறைவிடங்களில் நீங்கள் தங்குவிப்பவர்களையும், ஒன்றுகூட்டி இந்தக் கேள்விக்குப் பதிலளிக்கச் செய்யுங்கள்:</w:t>
      </w:r>
    </w:p>
    <w:p w:rsidRPr="00E541CA" w:rsidR="00E541CA" w:rsidP="00E541CA" w:rsidRDefault="00E541CA" w14:paraId="4F2D1EA6" w14:textId="10FD979B">
      <w:pPr>
        <w:ind w:firstLine="720"/>
        <w:rPr>
          <w:i/>
        </w:rPr>
      </w:pPr>
      <w:r w:rsidRPr="00E541CA">
        <w:rPr>
          <w:i/>
        </w:rPr>
        <w:t xml:space="preserve">விசுவாசம் என்றால் என்ன?</w:t>
      </w:r>
    </w:p>
    <w:p w:rsidRPr="00E541CA" w:rsidR="00E541CA" w:rsidP="00E541CA" w:rsidRDefault="00E541CA" w14:paraId="05727365" w14:textId="12C18D49">
      <w:pPr>
        <w:ind w:firstLine="720"/>
      </w:pPr>
      <w:r w:rsidRPr="00E541CA">
        <w:t xml:space="preserve">அனைவரும் கூறுவார்கள் என்பது நமக்குத் தெரியும்: திருத்தூதர் கூறுவது போல, ஒருவர் இதயத்தில் உண்மையை விசுவாசித்து, இரட்சிப்பிற்காக உதடுகளால் அறிக்கையிடுகிறார்</w:t>
      </w:r>
      <w:r w:rsidRPr="00E541CA">
        <w:t xml:space="preserve">. 'நான்</w:t>
      </w:r>
      <w:r w:rsidRPr="00E541CA">
        <w:rPr>
          <w:i/>
        </w:rPr>
        <w:t xml:space="preserve"> ஒரு கடவுளை விசுவாசிக்கிறேன்' </w:t>
      </w:r>
      <w:r w:rsidRPr="00E541CA">
        <w:t xml:space="preserve">என்று</w:t>
      </w:r>
      <w:r w:rsidRPr="00E541CA">
        <w:t xml:space="preserve"> விசுவாச அறிக்கையில் எழுதப்பட்டுள்ளபடி</w:t>
      </w:r>
      <w:r w:rsidRPr="00E541CA">
        <w:rPr>
          <w:i/>
        </w:rPr>
        <w:t xml:space="preserve">,</w:t>
      </w:r>
      <w:r w:rsidRPr="00E541CA">
        <w:t xml:space="preserve"> பரிசுத்தத் திருத்தூதர், குமாரன் மற்றும் பரிசுத்த ஆவியானவர் ஆகியோரில் மகிமைப்படுத்தப்பட்ட </w:t>
      </w:r>
      <w:r w:rsidRPr="00E541CA">
        <w:rPr>
          <w:i/>
        </w:rPr>
        <w:t xml:space="preserve">ஒரே கடவுளை விசுவாசிப்பதே</w:t>
      </w:r>
      <w:r w:rsidRPr="00E541CA">
        <w:t xml:space="preserve"> விசுவாசம்</w:t>
      </w:r>
      <w:r w:rsidRPr="00E541CA">
        <w:t xml:space="preserve">.</w:t>
      </w:r>
    </w:p>
    <w:p w:rsidRPr="00E541CA" w:rsidR="00E541CA" w:rsidP="00E541CA" w:rsidRDefault="00E541CA" w14:paraId="48A701D1" w14:textId="72D7233C">
      <w:pPr>
        <w:ind w:firstLine="720"/>
      </w:pPr>
      <w:r w:rsidRPr="00E541CA">
        <w:t xml:space="preserve">இது உதடுகளால் உச்சரிக்கப்படும் ஒரு சிறந்த விசுவாச அறிக்கை: </w:t>
      </w:r>
      <w:r w:rsidRPr="00E541CA">
        <w:rPr>
          <w:i/>
        </w:rPr>
        <w:t xml:space="preserve">ஏனெனில், </w:t>
      </w:r>
      <w:r w:rsidRPr="00E541CA">
        <w:t xml:space="preserve">அப்போஸ்தலர் கூறுவது போல்,</w:t>
      </w:r>
      <w:r w:rsidRPr="00E541CA">
        <w:rPr>
          <w:i/>
        </w:rPr>
        <w:t xml:space="preserve"> 'இதயத்தால் நீதியுக்காக விசுவாசிக்கப்படுகிறது</w:t>
      </w:r>
      <w:r w:rsidRPr="00E541CA">
        <w:rPr>
          <w:i/>
        </w:rPr>
        <w:t xml:space="preserve">, வாயால் இரட்சிப்பிற்காக அறிக்கை செய்யப்படுகிறது'</w:t>
      </w:r>
      <w:r w:rsidRPr="00E541CA">
        <w:t xml:space="preserve"> (</w:t>
      </w:r>
      <w:r w:rsidRPr="00E541CA">
        <w:rPr>
          <w:rStyle w:val="FootnoteReference"/>
          <w:i/>
        </w:rPr>
        <w:footnoteReference w:id="14"/>
      </w:r>
      <w:r w:rsidRPr="00E541CA">
        <w:t xml:space="preserve"> </w:t>
      </w:r>
      <w:r w:rsidRPr="00E541CA">
        <w:t xml:space="preserve">)</w:t>
      </w:r>
      <w:r w:rsidRPr="00E541CA">
        <w:t xml:space="preserve">; ஆனால் நான் இதைப் பற்றி கேட்கவில்லை—நீங்கள் எதில், எந்த விதத்தில் விசுவாசிக்கிறீர்கள், அல்லது நீங்கள் ஒரே கடவுளை விசுவாசிக்கிறீர்களா என்று? ஏனெனில், புனித ஞானஸ்நானத்தால் அறிவொளி பெற்ற அனைவரும் திருக்கோமத்தில் உள்ள ஒரே கடவுளை நம்புகிறார்கள் என்பது தெளிவாகத் தெரிகிறது; ஆனால் எனது கேள்வி இதுவாகும்: நம்பிக்கை என்றால் என்ன? நான் இந்த ஒரு வார்த்தையைப் (பெயரை) பற்றி மட்டுமே கேட்கிறேன், </w:t>
      </w:r>
      <w:r w:rsidRPr="00E541CA">
        <w:rPr>
          <w:i/>
        </w:rPr>
        <w:t xml:space="preserve">'நம்பிக்கை': </w:t>
      </w:r>
      <w:r w:rsidRPr="00E541CA">
        <w:t xml:space="preserve">இந்த வார்த்தையின் பொருள் என்ன? எந்த அடிப்படையில் நம்பிக்கை 'நம்பிக்கை' என்று அழைக்கப்படுகிறது?</w:t>
      </w:r>
    </w:p>
    <w:p w:rsidRPr="00E541CA" w:rsidR="00E541CA" w:rsidP="00E541CA" w:rsidRDefault="00E541CA" w14:paraId="4E9630B3" w14:textId="31D93DDB">
      <w:pPr>
        <w:ind w:firstLine="720"/>
      </w:pPr>
      <w:r w:rsidRPr="00E541CA">
        <w:lastRenderedPageBreak/>
      </w:r>
      <w:r w:rsidRPr="00E541CA">
        <w:t xml:space="preserve">நீங்கள் பதிலளிக்க மாட்டீர்கள் என்று எனக்குத் தெரியும், ஏனெனில் உங்களுக்குத் தெரியாது: நீங்கள் விசுவாசத்தைப் பற்றிப் போதிக்கிறீர்கள், ஆனாலும் விசுவாசம் என்றால் என்னவென்று உங்களுக்குத் தெரியாது; ஏனெனில் </w:t>
      </w:r>
      <w:r w:rsidRPr="00E541CA">
        <w:rPr>
          <w:i/>
        </w:rPr>
        <w:t xml:space="preserve">'விசுவாசம்'</w:t>
      </w:r>
      <w:r w:rsidRPr="00E541CA">
        <w:t xml:space="preserve"> என்ற வார்த்தையின் அர்த்தத்தையே </w:t>
      </w:r>
      <w:r w:rsidRPr="00E541CA">
        <w:t xml:space="preserve">உங்களால் விளக்க முடியாது.</w:t>
      </w:r>
    </w:p>
    <w:p w:rsidRPr="00E541CA" w:rsidR="00E541CA" w:rsidP="00E541CA" w:rsidRDefault="00E541CA" w14:paraId="476204C0" w14:textId="45B25E50">
      <w:pPr>
        <w:ind w:firstLine="720"/>
      </w:pPr>
      <w:r w:rsidRPr="00E541CA">
        <w:t xml:space="preserve">ஆகவே, பரிசுத்த அப்போஸ்தலனாகிய பவுல், எபிரேயருக்கு எழுதிய நிருபத்தின், அதிகாரம் II, வசனம் 1-ல் கூறுவதிலிருந்து கற்றுக்கொள்ளுங்கள், அவர் இவ்வாறு கூறுகிறார்: </w:t>
      </w:r>
      <w:r w:rsidRPr="00E541CA">
        <w:rPr>
          <w:i/>
        </w:rPr>
        <w:t xml:space="preserve">'விசுவாசம் என்பது நம்பப்படுகிறவைகளின் நிறைவேற்றமாகவும், காணப்படாதவைகளின் நிச்சயமாகவும் இருக்கிறது</w:t>
      </w:r>
      <w:r w:rsidRPr="00E541CA">
        <w:t xml:space="preserve">'</w:t>
      </w:r>
      <w:r w:rsidRPr="00E541CA">
        <w:rPr>
          <w:rStyle w:val="FootnoteReference"/>
          <w:i/>
        </w:rPr>
        <w:footnoteReference w:id="15"/>
      </w:r>
      <w:r w:rsidRPr="00E541CA">
        <w:t xml:space="preserve"> . தமஸ்கு நகரைச் சேர்ந்த புனித யோவான், அப்போஸ்தலரின் இந்த வார்த்தைகளைப் பின்வருமாறு விளக்குகிறார்: </w:t>
      </w:r>
      <w:r w:rsidRPr="00E541CA">
        <w:rPr>
          <w:i/>
        </w:rPr>
        <w:t xml:space="preserve">'விசுவாசம் என்பது நம்பப்படுகிறவைகளின் </w:t>
      </w:r>
      <w:r w:rsidRPr="00E541CA">
        <w:t xml:space="preserve">சாராம்சம், </w:t>
      </w:r>
      <w:r w:rsidRPr="00E541CA">
        <w:rPr>
          <w:i/>
        </w:rPr>
        <w:t xml:space="preserve">காணப்படாதவைகளின் நிச்சயசாட்சி'</w:t>
      </w:r>
      <w:r w:rsidRPr="00E541CA">
        <w:rPr>
          <w:rStyle w:val="FootnoteReference"/>
          <w:i/>
        </w:rPr>
        <w:footnoteReference w:id="16"/>
      </w:r>
      <w:r w:rsidRPr="00E541CA">
        <w:t xml:space="preserve"> . மேலும் புனித கிரிசோஸ்டம் இவ்வாறு கூறுகிறார்: </w:t>
      </w:r>
      <w:r w:rsidRPr="00E541CA">
        <w:rPr>
          <w:i/>
        </w:rPr>
        <w:t xml:space="preserve">'ஏனெனில் விசுவாசம் என்பது அறியப்படாதவைகளின் தரிசனம், அது காணப்படாததைக் காணக்கூடியதாய் மாற்றுகிறது'</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ஓ பிரைனியனே, இந்த வார்த்தைகளின் சக்தியை நீ புரிந்துகொள்கிறாயா? </w:t>
      </w:r>
      <w:r w:rsidRPr="00E541CA">
        <w:rPr>
          <w:i/>
        </w:rPr>
        <w:t xml:space="preserve">விசுவாசம் என்பது அறிவு, </w:t>
      </w:r>
      <w:r w:rsidRPr="00E541CA">
        <w:t xml:space="preserve">அல்லது (டமாஸ்கஸைப் பொறுத்தவரை), </w:t>
      </w:r>
      <w:r w:rsidRPr="00E541CA">
        <w:rPr>
          <w:i/>
        </w:rPr>
        <w:t xml:space="preserve">கண்ணுக்குத் தெரியாத காரியங்களின் சாராம்சம் </w:t>
      </w:r>
      <w:r w:rsidRPr="00E541CA">
        <w:rPr>
          <w:i/>
        </w:rPr>
        <w:t xml:space="preserve">என்பது</w:t>
      </w:r>
      <w:r w:rsidRPr="00E541CA">
        <w:t xml:space="preserve"> உனக்குத் தெரிகிறதா</w:t>
      </w:r>
      <w:r w:rsidRPr="00E541CA">
        <w:rPr>
          <w:i/>
        </w:rPr>
        <w:t xml:space="preserve">? </w:t>
      </w:r>
      <w:r w:rsidRPr="00E541CA">
        <w:t xml:space="preserve">உனக்குப் புரியவில்லை என்றால், இறையியலாளர்களின் இந்தச் சுருக்கமான ஆனால் தெளிவான விளக்கத்தைக் கேள், அவர்கள் இவ்வாறு கூறுகிறார்கள்: நீ காணாத ஒன்றில் நம்பிக்கை கொள்வதுதான் நம்பிக்கை என்றால் அது என்ன? இதுவே </w:t>
      </w:r>
      <w:r w:rsidRPr="00E541CA">
        <w:rPr>
          <w:i/>
        </w:rPr>
        <w:t xml:space="preserve">'விசுவாசம்'</w:t>
      </w:r>
      <w:r w:rsidRPr="00E541CA">
        <w:t xml:space="preserve"> என்ற சொல்லின் விளக்கம்</w:t>
      </w:r>
      <w:r w:rsidRPr="00E541CA">
        <w:rPr>
          <w:i/>
        </w:rPr>
        <w:t xml:space="preserve">: </w:t>
      </w:r>
      <w:r w:rsidRPr="00E541CA">
        <w:t xml:space="preserve">நீங்கள் காணாத ஒன்றில் நம்பிக்கை கொள்வது; இந்தக் காரணத்திற்காகவே, விசுவாசம் 'விசுவாசம்' என்று அழைக்கப்படுகிறது, ஏனெனில் ஒருவர் காணாத ஒன்றில் நம்பிக்கை கொள்கிறார். இது இன்னும் யாருக்காவது தெளிவாகத் தெரியவில்லையா? அப்படியானால், அவர்கள் இதைப் பற்றி மேலும் விரிவான விளக்கத்தைக் கேட்கட்டும்.</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அத்தியாயம் 2. விசுவாசம் என்பது கண்கள் காணாததும், கைகள் தொட்டு அறியாததுமாகும்</w:t>
      </w:r>
      <w:bookmarkEnd w:id="6"/>
    </w:p>
    <w:p w:rsidRPr="00E541CA" w:rsidR="00E541CA" w:rsidP="00E541CA" w:rsidRDefault="00E541CA" w14:paraId="48EB1D5E" w14:textId="7ED26CD8">
      <w:pPr>
        <w:ind w:firstLine="720"/>
      </w:pPr>
      <w:r w:rsidRPr="00E541CA">
        <w:t xml:space="preserve">நம்பிக்கை என்பது உங்கள் உடல் கண்கள் காணாததும், உங்கள் கைகள் உணர முடியாததுமாகும், ஆனாலும் அது அப்படித்தான், வேறுவிதமாக அல்ல என்று உங்கள் இதயமும் மனமும் சந்தேகமின்றி உறுதிப்படுத்துவது: அதுவே நம்பிக்கை.</w:t>
      </w:r>
    </w:p>
    <w:p w:rsidRPr="00E541CA" w:rsidR="00E541CA" w:rsidP="00E541CA" w:rsidRDefault="00E541CA" w14:paraId="399C523B" w14:textId="24FDCFEF">
      <w:pPr>
        <w:ind w:firstLine="720"/>
      </w:pPr>
      <w:r w:rsidRPr="00E541CA">
        <w:t xml:space="preserve">நாம் கடவுளைக் காண்பதில்லை, </w:t>
      </w:r>
      <w:r w:rsidRPr="00E541CA">
        <w:t xml:space="preserve">ஏனெனில்</w:t>
      </w:r>
      <w:r w:rsidRPr="00E541CA">
        <w:rPr>
          <w:i/>
        </w:rPr>
        <w:t xml:space="preserve"> 'தேவனை </w:t>
      </w:r>
      <w:r w:rsidRPr="00E541CA">
        <w:rPr>
          <w:i/>
        </w:rPr>
        <w:t xml:space="preserve">ஒருவரும் கண்டதில்லை' </w:t>
      </w:r>
      <w:r w:rsidRPr="00E541CA">
        <w:t xml:space="preserve">(</w:t>
      </w:r>
      <w:r w:rsidRPr="00E541CA">
        <w:rPr>
          <w:rStyle w:val="FootnoteReference"/>
          <w:i/>
        </w:rPr>
        <w:footnoteReference w:id="18"/>
      </w:r>
      <w:r w:rsidRPr="00E541CA">
        <w:t xml:space="preserve"> ), என்று இறையியல் அறிஞர் யோவான் கூறுகிறார்; ஆயினும், கடவுள் இருக்கிறார் என்று நாம் சந்தேகமின்றி நம்புகிறோம்: இதுவே விசுவாசம்.</w:t>
      </w:r>
    </w:p>
    <w:p w:rsidRPr="00E541CA" w:rsidR="00E541CA" w:rsidP="00E541CA" w:rsidRDefault="00E541CA" w14:paraId="7F4F6C61" w14:textId="7BA628E3">
      <w:pPr>
        <w:ind w:firstLine="720"/>
      </w:pPr>
      <w:r w:rsidRPr="00E541CA">
        <w:t xml:space="preserve">திருத்துவத்தின் மூன்று நபர்களையும் ஒரே கடவுள் தன்மைக்குள் நாம் காண்பதில்லை, மேலும் திருத்துவம் எப்படி ஒன்றில் இருக்கிறது, ஒன்றும் எப்படி திருத்துவத்தில் இருக்கிறது என்பதை நம்மால் புரிந்துகொள்ளவும் முடியாது; ஆயினும், திருத்துவத்தில் ஒரே கடவுள் இருக்கிறார் என்று நாம் சந்தேகமின்றி நம்புகிறோம்: இதுவே விசுவாசம்.</w:t>
      </w:r>
    </w:p>
    <w:p w:rsidRPr="00E541CA" w:rsidR="00E541CA" w:rsidP="00E541CA" w:rsidRDefault="00E541CA" w14:paraId="0BD69038" w14:textId="35FB60FD">
      <w:pPr>
        <w:ind w:firstLine="720"/>
      </w:pPr>
      <w:r w:rsidRPr="00E541CA">
        <w:t xml:space="preserve">நாம் கிறிஸ்துவின் அவதாரத்தையும் பிறப்பையும் காணவில்லை, நமது மனதாலும் அதைப் புரிந்துகொள்ள முடியாது—தேவ வார்த்தை கன்னிகையின் கர்ப்பத்தில் எப்படி மாம்சமாகியது என்பதையும், அவர் தனது மிகத் தூய்மையான தாயை அவருக்கு முன்பும், பிறப்பின் போதும், பிறப்பிற்குப் பிறகும் கன்னிகையாகப் பாதுகாத்து, எப்படி அழிவில்லாமல் பிறந்தார் என்பதையும்; இருப்பினும் இது அப்படியென்று நாம் சந்தேகமின்றி நம்புகிறோம்: இதுவே விசுவாசம்.</w:t>
      </w:r>
    </w:p>
    <w:p w:rsidRPr="00E541CA" w:rsidR="00E541CA" w:rsidP="00E541CA" w:rsidRDefault="00E541CA" w14:paraId="1DAB2FD9" w14:textId="4B5751D3">
      <w:pPr>
        <w:ind w:firstLine="720"/>
      </w:pPr>
      <w:r w:rsidRPr="00E541CA">
        <w:t xml:space="preserve">கிறிஸ்துவின் ஒன்றாகப் பிரிக்க முடியாத ஒரே ஆள்தத்துவத்தில் உள்ள இரண்டு தனித்தனி இயல்புகளான தெய்வீக மற்றும் மனித இயல்புகளை நாம் கண்டதில்லை, நமது உடல் கண்களால் காணவும் முடியாது; ஆயினும் இது அப்படியென்று நாம் சந்தேகமின்றி நம்புகிறோம்: இதுவே விசுவாசம்.</w:t>
      </w:r>
    </w:p>
    <w:p w:rsidRPr="00E541CA" w:rsidR="00E541CA" w:rsidP="00E541CA" w:rsidRDefault="00E541CA" w14:paraId="24D6FD64" w14:textId="66C3ADC8">
      <w:pPr>
        <w:ind w:firstLine="720"/>
      </w:pPr>
      <w:r w:rsidRPr="00E541CA">
        <w:t xml:space="preserve">நமது இரட்சகரை நாம் காண்பதில்லை; அவர் பரலோகத்தில், தம்முடைய மகிமைப்படுத்தப்பட்ட உடலுடன், அணுக முடியாத மகிமையில் தெய்வீக சிம்மாசனத்தில் அமர்ந்து, தம்முடைய பிதாவோடும் பரிசுத்த ஆவியோடும் சேர்ந்து ஆட்சி செய்கிறார். ஆயினும்கூட, இது அப்படியே என்று நாம் சந்தேகமின்றி விசுவாசிக்கிறோம்: இதுவே விசுவாசம்.</w:t>
      </w:r>
    </w:p>
    <w:p w:rsidRPr="00E541CA" w:rsidR="00E541CA" w:rsidP="00E541CA" w:rsidRDefault="00E541CA" w14:paraId="11ED6E01" w14:textId="5CA1E079">
      <w:pPr>
        <w:ind w:firstLine="720"/>
      </w:pPr>
      <w:r w:rsidRPr="00E541CA">
        <w:t xml:space="preserve">எங்கும் நிறைந்திருக்கும், அதே சமயம் நம்மிலும் வசிக்கும் நமது கடவுளை நமது மாம்சக் கண்களால் நாம் காண்பதில்லை; ஆயினும் இது அப்படியென்று நாம் நம்புகிறோம்: இதுவே விசுவாசம்.</w:t>
      </w:r>
    </w:p>
    <w:p w:rsidRPr="00E541CA" w:rsidR="00E541CA" w:rsidP="00E541CA" w:rsidRDefault="00E541CA" w14:paraId="6CCB4B68" w14:textId="4E18CFD0">
      <w:pPr>
        <w:ind w:firstLine="720"/>
      </w:pPr>
      <w:r w:rsidRPr="00E541CA">
        <w:t xml:space="preserve">புனித ஞானஸ்நானத்திலும் திருச்சபையின் மற்ற திருவருட்சாதனங்களிலும் பரிசுத்த ஆவியானவர் இறங்கி வருவதை நாம் காண்பதில்லை; ஆயினும், பரிசுத்த ஆவியானவர் இறங்கி வருகிறார் என்றும், அவர் எல்லாத் திருவருட்சாதனங்களையும் நிறைவேற்றுகிறார் என்றும் நாம் நம்புகிறோம்: இதுவே விசுவாசம்.</w:t>
      </w:r>
    </w:p>
    <w:p w:rsidRPr="00E541CA" w:rsidR="00E541CA" w:rsidP="00E541CA" w:rsidRDefault="00E541CA" w14:paraId="17A10806" w14:textId="5B0A2860">
      <w:pPr>
        <w:ind w:firstLine="720"/>
      </w:pPr>
      <w:r w:rsidRPr="00E541CA">
        <w:t xml:space="preserve">கிறிஸ்துவின் திருத்தூது மறையுரைகளில், காணக்கூடிய அப்பத்தின் தோற்றத்தின் கீழ், கிறிஸ்துவின் உண்மையான உடலையும், காணக்கூடிய திராட்சை ரசத்தின் தோற்றத்தின் கீழ், அவருடைய உண்மையான மனித இரத்தத்தையும் நாம் காண்பதில்லை; ஆயினும், அப்பத்தின் தோற்றத்திலும் சுவையிலும் மறைந்திருக்கும் கிறிஸ்துவின் உண்மையான உடல் அங்கே உண்மையாகவே இருக்கிறது என்று நாம் நம்புகிறோம்; மேலும் கிறிஸ்துவின் உண்மையான இரத்தம், திராட்சை ரசத்தின் தோற்றத்திலும் சுவையிலும் மறைந்திருக்கிறது: இதுவே விசுவாசம்.</w:t>
      </w:r>
    </w:p>
    <w:p w:rsidRPr="00E541CA" w:rsidR="00E541CA" w:rsidP="00E541CA" w:rsidRDefault="00E541CA" w14:paraId="546D5002" w14:textId="00A34EB2">
      <w:pPr>
        <w:ind w:firstLine="720"/>
        <w:rPr>
          <w:i/>
        </w:rPr>
      </w:pPr>
      <w:r w:rsidRPr="00E541CA">
        <w:rPr>
          <w:i/>
        </w:rPr>
        <w:t xml:space="preserve">இதைയും நாம் சேர்த்துக் கொள்வோம்:</w:t>
      </w:r>
    </w:p>
    <w:p w:rsidRPr="00E541CA" w:rsidR="00E541CA" w:rsidP="00E541CA" w:rsidRDefault="00E541CA" w14:paraId="1503A285" w14:textId="477E8139">
      <w:pPr>
        <w:ind w:firstLine="720"/>
      </w:pPr>
      <w:r w:rsidRPr="00E541CA">
        <w:t xml:space="preserve">நமது மாம்சக் கண்களால், தேவ மாதா, பரலோகத்தில் தம்முடைய குமாரனும் தேவனുമாகியவருடன் ஆட்சி செய்து, பாவிகளாகிய நம்மக்காகப் பரிந்து பேசுவதை நாம் காண்பதில்லை; ஆயினும், அவர் கிறிஸ்துவுடன் ஆட்சி செய்து, நம்மக்காகப் பரிந்து பேசுகிறார் என்று நாம் நம்புகிறோம்: அதுவே விசுவாசம்.</w:t>
      </w:r>
    </w:p>
    <w:p w:rsidRPr="00E541CA" w:rsidR="00E541CA" w:rsidP="00E541CA" w:rsidRDefault="00E541CA" w14:paraId="67EE9B5E" w14:textId="47CB6533">
      <w:pPr>
        <w:ind w:firstLine="720"/>
      </w:pPr>
      <w:r w:rsidRPr="00E541CA">
        <w:t xml:space="preserve">தேவாலயத்தின் சிம்மாசனத்திற்கு மேலே நின்று, எங்களுக்காகத் தேவனிடம் ஜெபிக்கும் தேவனுடைய பரிசுத்த புனிதர்களை நாம் காண்பதில்லை; இருப்பினும் அவர்கள் அங்கே நின்று ஜெபிக்கிறார்கள் என்று நாம் நம்புகிறோம்: அதுவே விசுவாசம்.</w:t>
      </w:r>
    </w:p>
    <w:p w:rsidRPr="00E541CA" w:rsidR="00E541CA" w:rsidP="00E541CA" w:rsidRDefault="00E541CA" w14:paraId="61F3BEC1" w14:textId="5EE9E5F3">
      <w:pPr>
        <w:ind w:firstLine="720"/>
      </w:pPr>
      <w:r w:rsidRPr="00E541CA">
        <w:t xml:space="preserve">நம் ஒவ்வொருவரின் புனித பாதுகாவலர் தேவதையை நாம் காண்பதில்லை; ஆயினும், ஞானஸ்நானத்தில் ஒவ்வொருவருக்கும் கொடுக்கப்பட்ட ஒரு பாதுகாவலர் தேவதை நம்மோடு இருக்கிறார் என்று நாம் நம்புகிறோம்: இதுவே விசுவாசம்.</w:t>
      </w:r>
    </w:p>
    <w:p w:rsidRPr="00E541CA" w:rsidR="00E541CA" w:rsidP="00E541CA" w:rsidRDefault="00E541CA" w14:paraId="5F765B83" w14:textId="5AA18DB9">
      <w:pPr>
        <w:ind w:firstLine="720"/>
      </w:pPr>
      <w:r w:rsidRPr="00E541CA">
        <w:lastRenderedPageBreak/>
      </w:r>
      <w:r w:rsidRPr="00E541CA">
        <w:t xml:space="preserve">கடவுளை நேசிப்பவர்களுக்காகத் தயாரிக்கப்பட்ட பரலோக மகிமையின் கிரீடங்களையும், மனந்திரும்பாத பாவிகளுக்காகத் தயாரிக்கப்பட்ட நரகத்தின் கொடிய, நித்திய சித்திரவதைகளையும் நாம் காண்பதில்லை; ஆயினும், ஒவ்வொருவரும் தங்கள் செயல்களுக்கு ஏற்ப, நல்லவர்களுக்கு நல்ல பலனும், தீயவர்களுக்குத் தீய பலனும் உண்டு என்று நாம் நம்புகிறோம்: இதுவே விசுவாசம்.</w:t>
      </w:r>
    </w:p>
    <w:p w:rsidRPr="00E541CA" w:rsidR="00E541CA" w:rsidP="00E541CA" w:rsidRDefault="00E541CA" w14:paraId="2409A66F" w14:textId="2142A8AD">
      <w:pPr>
        <w:ind w:firstLine="720"/>
      </w:pPr>
      <w:r w:rsidRPr="00E541CA">
        <w:t xml:space="preserve">இறந்தவர்கள் தங்கள் கல்லறைகளிலிருந்து உயிர்த்தெழுவதை நாம் காண்பதில்லை, ஆயினும் கடைசி நாளில் அவர்கள் உயிர்த்தெழுவார்கள் என்று நாம் நம்புகிறோம், அதற்காகக் காத்திருக்கிறோம்; அதுவே விசுவாசம்.</w:t>
      </w:r>
    </w:p>
    <w:p w:rsidRPr="00E541CA" w:rsidR="00E541CA" w:rsidP="00E541CA" w:rsidRDefault="00E541CA" w14:paraId="605BDD05" w14:textId="18D39D96">
      <w:pPr>
        <w:ind w:firstLine="720"/>
      </w:pPr>
      <w:r w:rsidRPr="00E541CA">
        <w:t xml:space="preserve">சுருக்கமாகச் சொல்வதானால்: நாம் காணாத ஒன்றையே நாம் நம்புகிறோம், ஆனால் அதில் சந்தேகமின்றி விசுவாசிக்கிறோம். </w:t>
      </w:r>
      <w:r w:rsidRPr="00E541CA">
        <w:rPr>
          <w:i/>
        </w:rPr>
        <w:t xml:space="preserve">விசுவாசம் என்பது நம்பப்படுகிறவைகளின் உறுதியும்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அத்தியாயம் 3. கண்கள் காணக்கூடியதும், கைகள் தொடக்கூடியதுமான எதுவும் விசுவாசம் அல்ல</w:t>
      </w:r>
      <w:bookmarkEnd w:id="7"/>
    </w:p>
    <w:p w:rsidRPr="00E541CA" w:rsidR="00E541CA" w:rsidP="00E541CA" w:rsidRDefault="00E541CA" w14:paraId="4FFBC193" w14:textId="083E1459">
      <w:pPr>
        <w:ind w:firstLine="720"/>
        <w:rPr>
          <w:i/>
        </w:rPr>
      </w:pPr>
      <w:r w:rsidRPr="00E541CA">
        <w:rPr>
          <w:i/>
        </w:rPr>
        <w:t xml:space="preserve">மாறாக.</w:t>
      </w:r>
    </w:p>
    <w:p w:rsidRPr="00E541CA" w:rsidR="00E541CA" w:rsidP="00E541CA" w:rsidRDefault="00E541CA" w14:paraId="0C9AF74D" w14:textId="2B92A9DE">
      <w:pPr>
        <w:ind w:firstLine="720"/>
      </w:pPr>
      <w:r w:rsidRPr="00E541CA">
        <w:t xml:space="preserve">நமது கண்கள் காண்கின்றதும் நமது கைகள் தொடுகின்றதும் எல்லாம் விசுவாசமல்ல, மாறாக, அது காணக்கூடிய, தொட்டுணரக்கூடிய பொருள். அப்போஸ்தலரும் கூறுவது போல: </w:t>
      </w:r>
      <w:r w:rsidRPr="00E541CA">
        <w:rPr>
          <w:i/>
        </w:rPr>
        <w:t xml:space="preserve">'காணப்படும் நம்பிக்கை நம்பிக்கையே அல்ல; ஏனெனில், ஒருவன் தான் நம்புவதைக் கண்டால்</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rPr>
          <w:rStyle w:val="FootnoteReference"/>
          <w:i/>
        </w:rPr>
        <w:footnoteReference w:id="21"/>
      </w:r>
      <w:r w:rsidRPr="00E541CA">
        <w:t xml:space="preserve">மேலும், கண்ணால் காணக்கூடியதும் தொட்டுணரக்கூடியதுமானவை விசுவாசம் அல்ல, அவை பௌதீகமானவை என்பதால், அப்போஸ்தலர் கூறுவது போல இது தெளிவாகிறது: </w:t>
      </w:r>
      <w:r w:rsidRPr="00E541CA">
        <w:rPr>
          <w:i/>
        </w:rPr>
        <w:t xml:space="preserve">'இப்போது நாம் </w:t>
      </w:r>
      <w:r w:rsidRPr="00E541CA">
        <w:rPr>
          <w:i/>
        </w:rPr>
        <w:t xml:space="preserve">கண்ணாடியில் பிரதிபலிப்பாக (</w:t>
      </w:r>
      <w:r w:rsidRPr="00E541CA">
        <w:t xml:space="preserve">தேவனை) </w:t>
      </w:r>
      <w:r w:rsidRPr="00E541CA">
        <w:rPr>
          <w:i/>
        </w:rPr>
        <w:t xml:space="preserve">காண்கிறோம்</w:t>
      </w:r>
      <w:r w:rsidRPr="00E541CA">
        <w:rPr>
          <w:i/>
        </w:rPr>
        <w:t xml:space="preserve">; அப்பொழுது முகமுகமாய்க் காண்போம். இப்போது நான் அப்பட்டமாக அறிகிறேன்; அப்பொழுது நான் அப்பட்டமாக அறியப்பட்டபடி அப்பட்டமாக அறிந்துகொள்வேன்.' இப்போது இவை மூன்றும் நிலைத்திருக்கின்றன: விசுவாசம், நம்பிக்கை, அன்பு; இவைகளில் மிகச் சிறந்ததானது அன்பு</w:t>
      </w:r>
      <w:r w:rsidRPr="00E541CA">
        <w:t xml:space="preserve">.</w:t>
      </w:r>
    </w:p>
    <w:p w:rsidRPr="00E541CA" w:rsidR="00E541CA" w:rsidP="00E541CA" w:rsidRDefault="00E541CA" w14:paraId="0D8F1AE3" w14:textId="33331981">
      <w:pPr>
        <w:ind w:firstLine="720"/>
      </w:pPr>
      <w:r w:rsidRPr="00E541CA">
        <w:t xml:space="preserve">கவனியுங்கள்: அன்பு விசுவாசத்தையும் நம்பிக்கையையும் விட மேன்மையானது. அது ஏன் மேன்மையானது? ஏனென்றால், </w:t>
      </w:r>
      <w:r w:rsidRPr="00E541CA">
        <w:t xml:space="preserve">அதே அப்போஸ்தலர் கூறுவது போல,</w:t>
      </w:r>
      <w:r w:rsidRPr="00E541CA">
        <w:rPr>
          <w:i/>
        </w:rPr>
        <w:t xml:space="preserve"> அன்பு </w:t>
      </w:r>
      <w:r w:rsidRPr="00E541CA">
        <w:rPr>
          <w:i/>
        </w:rPr>
        <w:t xml:space="preserve">ஒருபோதும் தோல்வியுறாது</w:t>
      </w:r>
      <w:r w:rsidRPr="00E541CA">
        <w:rPr>
          <w:rStyle w:val="FootnoteReference"/>
          <w:i/>
        </w:rPr>
        <w:footnoteReference w:id="22"/>
      </w:r>
      <w:r w:rsidRPr="00E541CA">
        <w:t xml:space="preserve"> . இந்த வார்த்தைகளைக் கவனியுங்கள்: அன்பு ஒருபோதும் தோல்வியுறாது; அன்பு ஒருபோதும் நேசிப்பதை நிறுத்தாது.</w:t>
      </w:r>
    </w:p>
    <w:p w:rsidRPr="00E541CA" w:rsidR="00E541CA" w:rsidP="00E541CA" w:rsidRDefault="00E541CA" w14:paraId="073C6674" w14:textId="0D662C1F">
      <w:pPr>
        <w:ind w:firstLine="720"/>
      </w:pPr>
      <w:r w:rsidRPr="00E541CA">
        <w:t xml:space="preserve">விசுவாசமும் நம்பிக்கையும் ஒருபோதும் ஓய்ந்துவிடுமா? அவை எல்லா விதத்திலும் ஓய்ந்துவிடும். நான் சொல்வதைப் புரிந்துகொள்ளுங்கள்: நாம் பூமியில் வாழும் வரை, நாம் தேவனை முகமுகமாய்க் காணாத வரை, தேவனை நேசிப்பவர்களுக்காக பரலோகத்தில் ஆயத்தப்படுத்தப்பட்ட ஆசீர்வாதங்களை நாம் காணாத வரையிலும், அல்லது பெறாத வரையிலும்—அதை எந்தக் கண்ணும் கண்டதில்லை; அதுவரை, விசுவாசமும் நம்பிக்கையும் தற்காலத்திற்குள் நம்மில் நிலைத்திருக்கும். வரும் வாழ்வில் நாம் தேவனைக் காண்போம் என்று விசுவாசிக்கிறோம்; நாம் அவரைக் காணும் வரை விசுவாசிக்கிறோம். பரலோக ஆசீர்வாதங்களைப் பெறுவோம் என்று நம்புகிறோம்; நாம் அவற்றைப் பெறும் வரை நம்புகிறோம். ஏனெனில், அன்பானவரை நமது சொந்தக் கண்களால் காணும் வரையிலும், நாம் நம்பியிருப்பதைப் பெறும் வரையிலும், விசுவாசமும் நம்பிக்கையும் இப்போதைக்கு நிலைத்திருக்கும்; ஆனால் அன்பு ஒருபோதும் தோல்வியுறாது. ஏனெனில், நாம் பரலோக ராஜ்யத்திற்குத் தகுதியானவர்களாகக் கருதப்படும்போது (தேவன் யாரையாவது தகுதியானவராகக் கருதினால்), அங்கே நாம் தேவனைக் காணும்போது, அப்பொழுது விசுவாசம் இல்லாமற்போகும்: ஏனெனில், நாம் விசுவாசித்த அவரை நேருக்கு நேர் காண்போம். நம்பிக்கையும் இல்லாமற்போகும், ஏனெனில் நாம் நம்பியிருந்த அந்தப் பொருள் ஏற்கனவே நமது கைகளில் இருக்கும். ஆனால் அன்பு ஒருபோதும் நீங்காது; ஏனெனில் அங்கே நாம் கடவுளையும் அவருடைய புனிதர்களையும், ஒருவரையொருவரும் என்றென்றும் அன்பு செய்வோம். நான் பேசும் விசுவாசத்தை நீங்கள் ஏற்றுக்கொள்கிறீர்களா? நீங்கள் ஏற்றுக்கொள்வதில்லை என்று நான் நினைக்கிறேன். ஆகவே, நம்பிக்கை எனும் அச்சாரத்தில் அல்ல, புனித யோவான் கிறிசோஸ்தோம் கூறுவதைக் கேளுங்கள்: </w:t>
      </w:r>
      <w:r w:rsidRPr="00E541CA">
        <w:rPr>
          <w:i/>
        </w:rPr>
        <w:t xml:space="preserve">'நாம் நம்பிய மற்றும் நம்பிக்கையுடன் எதிர்பார்த்த நன்மைகள் நிறைவேறும்போது, நம்பிக்கையும் நம்பிக்கையும் முடிவுக்கு வருகின்றன'</w:t>
      </w:r>
      <w:r w:rsidRPr="00E541CA">
        <w:rPr>
          <w:rStyle w:val="FootnoteReference"/>
          <w:i/>
        </w:rPr>
        <w:footnoteReference w:id="23"/>
      </w:r>
      <w:r w:rsidRPr="00E541CA">
        <w:t xml:space="preserve"> . இதை விளக்கும் விதமாக, பவுல் கூறினார்: </w:t>
      </w:r>
      <w:r w:rsidRPr="00E541CA">
        <w:rPr>
          <w:i/>
        </w:rPr>
        <w:t xml:space="preserve">'கண்ணால் காணப்படும் நம்பிக்கை நம்பிக்கையே அல்ல; ஏனெனில், ஒருவர் தாம் நம்புவதைக் கண்டால்</w:t>
      </w:r>
      <w:r w:rsidRPr="00E541CA">
        <w:rPr>
          <w:rStyle w:val="FootnoteReference"/>
          <w:i/>
        </w:rPr>
        <w:footnoteReference w:id="24"/>
      </w:r>
      <w:r w:rsidRPr="00E541CA">
        <w:t xml:space="preserve"> ?' மேலும்: </w:t>
      </w:r>
      <w:r w:rsidRPr="00E541CA">
        <w:rPr>
          <w:i/>
        </w:rPr>
        <w:t xml:space="preserve">'விசுவாசமானது நம்பப்படுகிற </w:t>
      </w:r>
      <w:r w:rsidRPr="00E541CA">
        <w:rPr>
          <w:i/>
        </w:rPr>
        <w:t xml:space="preserve">காரியங்களின்</w:t>
      </w:r>
      <w:r w:rsidRPr="00E541CA">
        <w:t xml:space="preserve"> உறுதியும், </w:t>
      </w:r>
      <w:r w:rsidRPr="00E541CA">
        <w:rPr>
          <w:i/>
        </w:rPr>
        <w:t xml:space="preserve">காணப்படாத காரியங்களின் சாட்சியுமாயிருக்கிறது.' </w:t>
      </w:r>
      <w:r w:rsidRPr="00E541CA">
        <w:t xml:space="preserve">ஆகையால், அவை வெளிப்படுத்தப்படும்போது இவை நீங்கிவிடும்; ஆனால் அன்பு அப்போது இன்னும் பெருகும், மேலும் அனைத்திலும் மேன்மையானதாக இருக்கும். இங்குடன் கிறிசோஸ்தோம் முடிக்கிறார். ஆக, புனித கிறிசோஸ்தோமில் இருந்து வருங்கால வாழ்வில், அதாவது பரலோக ராஜ்யத்தில், விசுவாசமும் நம்பிக்கையும் நீங்கிவிடும் என்பது தெளிவாகிறது; அன்பொன்று மட்டுமே நித்தியமாக மாறாமல் நிலைத்திருக்கும். அப்படியானால், விசுவாசமும் நம்பிக்கையும் ஏன் நின்றுவிடும்? ஏனெனில், நாம் இப்போது விசுவாசிக்கிறதை அங்கே நம் சொந்தக் கண்களால் காண்போம்; நாம் இப்போது நம்புகிறதை அங்கே பெறுவோம்.</w:t>
      </w:r>
    </w:p>
    <w:p w:rsidRPr="00E541CA" w:rsidR="00E541CA" w:rsidP="00E541CA" w:rsidRDefault="00E541CA" w14:paraId="7E646A0C" w14:textId="4C968D9E">
      <w:pPr>
        <w:ind w:firstLine="720"/>
      </w:pPr>
      <w:r w:rsidRPr="00E541CA">
        <w:t xml:space="preserve">அப்போஸ்தலரின் நிருபத்திலிருந்து மேற்கூறிய பகுதியிலிருந்தும், கிறிசோஸ்தோமரின் வியாக்கியானத்திலிருந்தும், விசுவாசம் என்பது கண்களால் காணப்படாதது, ஆனால் இதயத்தில் விசுவாசிக்கப்படுவது என்பது நமக்குத் தெளிவாகத் தெரிகிறது: </w:t>
      </w:r>
      <w:r w:rsidRPr="00E541CA">
        <w:rPr>
          <w:i/>
        </w:rPr>
        <w:t xml:space="preserve">'விசுவாசமானது நம்பப்படுகிறவைகளின் உறுதியும், காணப்படாதவைகளின் நிச்சயமுமாயிருக்கிறது</w:t>
      </w:r>
      <w:r w:rsidRPr="00E541CA">
        <w:t xml:space="preserve">' (</w:t>
      </w:r>
      <w:r w:rsidRPr="00E541CA">
        <w:rPr>
          <w:rStyle w:val="FootnoteReference"/>
          <w:i/>
        </w:rPr>
        <w:footnoteReference w:id="25"/>
      </w:r>
      <w:r w:rsidRPr="00E541CA">
        <w:t xml:space="preserve"> ). இருப்பினும், கண்களால் காணக்கூடியதும் கைகளால் தொடக்கூடியதுமான எதுவும் விசுவாசமல்ல, மாறாக அது கண்ணுக்குத் தெரியும், தொட்டுணரக்கூடிய பொருள்; மேலும், கண்ணுக்குத் தெரியும், தொட்டுணரக்கூடிய பொருளில் விசுவாசம் வைப்பவன் உண்மையான கிறிஸ்தவ விசுவாசத்தைக் கொண்டிருக்கவில்லை, அவன் விசுவாசிகளின் ஐக்கியத்திலும் பங்குபெறவில்லை, மாறாக அவனது பங்கு விக்கிரகாராதனைக்காரர்களுடன் உள்ளது; ஏனெனில் அவர்கள் பார்க்கவும் தொடவும் கூடிய காரியங்களில் விசுவாசித்து, தங்கள் சொந்த கைகளின் கிரியைகளைத் தெய்வமாக்கி, பார்க்கவும் தொடவும் கூடிய காரியங்களைத் தெய்வமாக வழிபாடு செய்தார்கள்.</w:t>
      </w:r>
    </w:p>
    <w:p w:rsidRPr="00E541CA" w:rsidR="00E541CA" w:rsidP="00E541CA" w:rsidRDefault="00E541CA" w14:paraId="5DE59BCA" w14:textId="20AF5D93">
      <w:pPr>
        <w:ind w:firstLine="720"/>
        <w:rPr>
          <w:i/>
        </w:rPr>
      </w:pPr>
      <w:r w:rsidRPr="00E541CA">
        <w:rPr>
          <w:i/>
        </w:rPr>
        <w:lastRenderedPageBreak/>
      </w:r>
      <w:r w:rsidRPr="00E541CA">
        <w:rPr>
          <w:i/>
        </w:rPr>
        <w:t xml:space="preserve">இங்கு நாம் முதல் விதியை ஆராயத் தொடங்குவோம்.</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அத்தியாயம் 4. கண்ணுக்குப் புலப்படும் மற்றும் தொட்டுணரக்கூடிய பொருட்களில் பிளவுபடுத்தும் விசுவாசம்</w:t>
      </w:r>
      <w:bookmarkEnd w:id="8"/>
    </w:p>
    <w:p w:rsidRPr="00E541CA" w:rsidR="00E541CA" w:rsidP="00E541CA" w:rsidRDefault="00E541CA" w14:paraId="5B37DA6F" w14:textId="08C3AFAA">
      <w:pPr>
        <w:ind w:firstLine="720"/>
        <w:rPr>
          <w:i/>
        </w:rPr>
      </w:pPr>
      <w:r w:rsidRPr="00E541CA">
        <w:rPr>
          <w:i/>
        </w:rPr>
        <w:t xml:space="preserve">பிளவுபடுத்தும் விசுவாசம் ஒரு உண்மையான விசுவாசமா?</w:t>
      </w:r>
    </w:p>
    <w:p w:rsidRPr="00E541CA" w:rsidR="00E541CA" w:rsidP="00E541CA" w:rsidRDefault="00E541CA" w14:paraId="0FE393AB" w14:textId="28A4B67A">
      <w:pPr>
        <w:ind w:firstLine="720"/>
      </w:pPr>
      <w:r w:rsidRPr="00E541CA">
        <w:t xml:space="preserve">பிரின் ஆசிரியர்கள் ஒரே கடவுள் மீது நம்பிக்கை கொண்டிருப்பதாகப் பிரகடனப்படுத்துகின்றனர், ஆனாலும் அவர்கள் தெய்வீகத்தைத் தெரிந்துணரக்கூடிய மற்றும் தொட்டுணரக்கூடிய பொருட்களில் தேடுகிறார்கள், மேலும் தங்கள் நம்பிக்கையைத் தெரிந்துணரக்கூடிய மற்றும் தொட்டுணரக்கூடிய விஷயங்களில் வைக்கிறார்கள்.</w:t>
      </w:r>
    </w:p>
    <w:p w:rsidRPr="00E541CA" w:rsidR="00E541CA" w:rsidP="00E541CA" w:rsidRDefault="00E541CA" w14:paraId="60F44404" w14:textId="15E22D70">
      <w:pPr>
        <w:ind w:firstLine="720"/>
      </w:pPr>
      <w:r w:rsidRPr="00E541CA">
        <w:t xml:space="preserve">ஒரு பழைய உருவம் தான் அவர்களின் நம்பிக்கை.</w:t>
      </w:r>
    </w:p>
    <w:p w:rsidRPr="00E541CA" w:rsidR="00E541CA" w:rsidP="00E541CA" w:rsidRDefault="00E541CA" w14:paraId="15EAB0CC" w14:textId="678D48B1">
      <w:pPr>
        <w:ind w:firstLine="720"/>
      </w:pPr>
      <w:r w:rsidRPr="00E541CA">
        <w:t xml:space="preserve">எட்டு முனை கொண்ட சிலுவை—அதுவே அவர்களின் விசுவாசம்.</w:t>
      </w:r>
    </w:p>
    <w:p w:rsidRPr="00E541CA" w:rsidR="00E541CA" w:rsidP="00E541CA" w:rsidRDefault="00E541CA" w14:paraId="2550D7C5" w14:textId="29725B3D">
      <w:pPr>
        <w:ind w:firstLine="720"/>
      </w:pPr>
      <w:r w:rsidRPr="00E541CA">
        <w:t xml:space="preserve">வழிபாட்டுமுறைமையின் ஏழு புரோஸ்போராக்கள்—அதுவே அவர்களின் நம்பிக்கை.</w:t>
      </w:r>
    </w:p>
    <w:p w:rsidRPr="00E541CA" w:rsidR="00E541CA" w:rsidP="00E541CA" w:rsidRDefault="00E541CA" w14:paraId="0E415E04" w14:textId="7CC08B47">
      <w:pPr>
        <w:ind w:firstLine="720"/>
      </w:pPr>
      <w:r w:rsidRPr="00E541CA">
        <w:t xml:space="preserve">பழைய புத்தகங்கள்—அதுவே அவர்களின் நம்பிக்கை.</w:t>
      </w:r>
    </w:p>
    <w:p w:rsidRPr="00E541CA" w:rsidR="00E541CA" w:rsidP="00E541CA" w:rsidRDefault="00E541CA" w14:paraId="42BEEE48" w14:textId="31C81C06">
      <w:pPr>
        <w:ind w:firstLine="720"/>
      </w:pPr>
      <w:r w:rsidRPr="00E541CA">
        <w:t xml:space="preserve">அவர்கள் தங்கள் வழக்கப்படி விரல்களை மடிக்கும் விதம்—அதுவே அவர்களின் நம்பிக்கை.</w:t>
      </w:r>
    </w:p>
    <w:p w:rsidRPr="00E541CA" w:rsidR="00E541CA" w:rsidP="00E541CA" w:rsidRDefault="00E541CA" w14:paraId="2C42DC6F" w14:textId="1C0F677E">
      <w:pPr>
        <w:ind w:firstLine="720"/>
      </w:pPr>
      <w:r w:rsidRPr="00E541CA">
        <w:t xml:space="preserve">பித்துப்பிடித்த, குருடர்களே, தவறாக வழிநடத்தப்பட்டவர்களே, உங்கள் மனம் கரியால் இருண்டிருக்கிறதே! ஒரு திருவுருவம் கடவுளா? சிலுவையின் கைகளின் எண்ணிக்கை கடவுளா? புரோஸ்போராவின் எண்ணிக்கை கடவுளா? புத்தகங்களின் பழமை கடவுளா? உங்கள் விரல்களை மடக்கும் விதம் கடவுளா?</w:t>
      </w:r>
    </w:p>
    <w:p w:rsidRPr="00E541CA" w:rsidR="00E541CA" w:rsidP="00E541CA" w:rsidRDefault="00E541CA" w14:paraId="66B09ED5" w14:textId="0A69ACAB">
      <w:pPr>
        <w:ind w:firstLine="720"/>
      </w:pPr>
      <w:r w:rsidRPr="00E541CA">
        <w:t xml:space="preserve">புனிதமான உருவம் வணக்கத்திற்குரியது, ஆனால் அது கடவுள் அல்ல. புனிதமான சிலுவை வணக்கத்திற்குரியது, ஆனால் அது கடவுள் அல்ல. சிலுவை அடையாளம் இடப்பட்ட புரோஸ்போரா புனிதமானவை, ஆனால் அவை கடவுள்கள் அல்ல. புனித வேதாகம புத்தகங்கள் வணக்கத்திற்குரியவை, ஆனால் அவை கடவுள்கள் அல்ல. குறுசுவின் உருவத்தை உருவாக்கும் விரல்களும், அவை எவ்வாறு அடுக்கப்பட்டிருந்தாலும், மரியாதைக்குரியவையே, ஆனால் அவை கடவுள்கள் அல்ல. அத்தகைய அனைத்துப் பொருட்களும் கண்ணுக்குத் தெரியக்கூடியவை மற்றும் தொட்டுணரக்கூடியவை, ஆனால் அவை கடவுள் அல்ல.</w:t>
      </w:r>
    </w:p>
    <w:p w:rsidRPr="00E541CA" w:rsidR="00E541CA" w:rsidP="00E541CA" w:rsidRDefault="00E541CA" w14:paraId="300D92F5" w14:textId="13CB9A8C">
      <w:pPr>
        <w:ind w:firstLine="720"/>
        <w:rPr>
          <w:i/>
        </w:rPr>
      </w:pPr>
      <w:r w:rsidRPr="00E541CA">
        <w:rPr>
          <w:i/>
        </w:rPr>
        <w:t xml:space="preserve">மேலும் அவை கடவுள்கள் இல்லாததால், நம்பிக்கையும் இல்லை.</w:t>
      </w:r>
    </w:p>
    <w:p w:rsidRPr="00E541CA" w:rsidR="00E541CA" w:rsidP="00E541CA" w:rsidRDefault="00E541CA" w14:paraId="3810F0E8" w14:textId="7CF6C101">
      <w:pPr>
        <w:ind w:firstLine="720"/>
      </w:pPr>
      <w:r w:rsidRPr="00E541CA">
        <w:t xml:space="preserve">ஒருவேளை, நீங்கள் மறைநியாயமாகத் தோன்றாத ஒரே கடவுளைத் தவிர வேறு பொருள் இல்லாத விசுவாசத்தைச் சுட்டிக்காட்டாமல், புனிதமான பொருட்களை மரியாதையுடன் கௌரவிக்குமாறு விசுவாசிகளைக் கட்டளையிடும் தந்தையர்களின் பாரம்பரியத்தைச் சுட்டிக்காட்டினால் தவிர.</w:t>
      </w:r>
    </w:p>
    <w:p w:rsidRPr="00E541CA" w:rsidR="00E541CA" w:rsidP="00E541CA" w:rsidRDefault="00E541CA" w14:paraId="2BC7E36D" w14:textId="47847C40">
      <w:pPr>
        <w:ind w:firstLine="720"/>
      </w:pPr>
      <w:r w:rsidRPr="00E541CA">
        <w:t xml:space="preserve">மேலும், உங்களிடம் எத்தனை பழைய உருவப்படங்கள், எத்தனை எட்டு முனைச் சிலுவைகள், மற்றும் எத்தனை பிற கண்ணுக்குத் தெரியும், தொட்டுணரக்கூடிய பொருட்களோ—அவற்றில் நீங்கள் உங்கள் நம்பிக்கையை வைக்கிறீர்களோ—அத்தனை தெய்வங்களையும் நம்பிக்கைகளையும் நீங்கள் கொண்டிருக்கிறீர்கள். நீங்கள் இனி உங்கள் நம்பிக்கையையும் மீட்பின் நம்பிக்கையையும் கண்ணுக்குத் தெரியாத கடவுளிடம் வைக்காமல், கண்ணுக்குத் தெரியும், தொட்டுணரக்கூடிய பொருட்களிடம் வைக்கிறீர்கள்; அதுவும் வீணாக, ஓ பிரைனியான்! </w:t>
      </w:r>
      <w:r w:rsidRPr="00E541CA">
        <w:t xml:space="preserve">உங்கள்</w:t>
      </w:r>
      <w:r w:rsidRPr="00E541CA">
        <w:t xml:space="preserve"> விசுவாச அறிக்கையில் நீங்கள் கூறுகிறீர்கள்: </w:t>
      </w:r>
      <w:r w:rsidRPr="00E541CA">
        <w:rPr>
          <w:i/>
        </w:rPr>
        <w:t xml:space="preserve">'நான் ஒரு கடவுளை விசுவாசிக்கிறேன்.' </w:t>
      </w:r>
      <w:r w:rsidRPr="00E541CA">
        <w:t xml:space="preserve">நீங்கள் கூற வேண்டியது: 'நான் ஒன்றில் அல்ல, பல கடவுள்களை விசுவாசிக்கிறேன்: பழங்கால உருவங்களில், எட்டு முனைச் சிலுவைகளில், ஏழு புரோஸ்போராக்களில், பழைய புத்தகங்களில், மற்றும் பிரைனியன் வழக்கத்தின்படி விரல்களை மடிப்பதில்.' ஆயினும், அந்தப் பார்வைக்குரிய மற்றும் தொட்டுணரக்கூடிய பொருட்களின் பெருங்கூட்டத்தின் மத்தியிலும், உங்கள் உண்மையான விசுவாசத்தைக் காண்பதில்லை: ஏனெனில் உங்கள் விசுவாசத்தில் நீங்களே விசுவாசமற்றவர்களாக இருக்கிறீர்கள், 'இதுவா அல்லது அதுவா?' என்று விவாதித்து, தர்க்கம் செய்கிறீர்கள். மேலும், உங்களில் சிலர் புதிய உருவங்களை வழிபட மட்டுமல்லாமல், பழைய உருவங்களையும் வழிபடவும், தங்களுக்குள் சிலுவை அடையாளத்தை இட்டுக்கொள்ளவும் விரும்புகிறார்கள்; முட்டாள்தனமாக நடந்துகொண்டு, தங்களுக்குத் தாங்களே முரண்படுகிறார்கள். ஏனெனில், ஒருவர் இதைப் போதிக்கிறார், மற்றொருவர் அதைப் போதிக்கிறார்; ஆனால், அவர்கள் எதை நம்புகிறார்கள், அல்லது எதில் நம்புகிறார்கள், அல்லது அவர்கள் என்ன போதிக்கிறார்கள் என்பதை அவர்களில் யாரும் அறியவில்லை. இத்தகையவர்களையே திருத்தூதர் பின்வருமாறு கூறினார்: </w:t>
      </w:r>
      <w:r w:rsidRPr="00E541CA">
        <w:rPr>
          <w:i/>
        </w:rPr>
        <w:t xml:space="preserve">'உண்மையிலிருந்து வழிதவறி, வீணான பேச்சுக்களுக்குத் திரும்பியுள்ளனர்; நியாயப்பிரமாணத்தின் போதகராக விரும்புகிறார்கள், ஆனால் தாங்கள் சொல்வதையோ அல்லது </w:t>
      </w:r>
      <w:r w:rsidRPr="00E541CA">
        <w:rPr>
          <w:i/>
        </w:rPr>
        <w:t xml:space="preserve">உறுதிப்படுத்துவதையோ</w:t>
      </w:r>
      <w:r w:rsidRPr="00E541CA">
        <w:rPr>
          <w:i/>
        </w:rPr>
        <w:t xml:space="preserve"> புரிந்துகொள்ளவில்லை</w:t>
      </w:r>
      <w:r w:rsidRPr="00E541CA">
        <w:t xml:space="preserve">' (</w:t>
      </w:r>
      <w:r w:rsidRPr="00E541CA">
        <w:rPr>
          <w:rStyle w:val="FootnoteReference"/>
          <w:i/>
        </w:rPr>
        <w:footnoteReference w:id="26"/>
      </w:r>
      <w:r w:rsidRPr="00E541CA">
        <w:t xml:space="preserve"> ). வேதவசனங்களையும் அதில் உள்ள வல்லமையையும் அறியாமல் அவர்கள் எப்படிப் புரிந்துகொள்ள முடியும்? யாராவது அவற்றை வாசித்தாலும், அவர்கள் குழப்பமடைகிறார்கள்; அவற்றை விளக்கினாலும், தவறாகவே விளக்குகிறார்கள். ஏனெனில், கல்வியறிவற்றவரும், அறிஞர்களின் புரிதலின் ஒளியால் அறிவூட்டப்படாதவருமான ஒருவருக்கு, வெறும் கருப்பையும் வெள்ளையையும் பிரித்தறியும் நம்பிக்கையை மட்டும் கொண்டு, புத்தகங்களை மேலோட்டமாகப் படிப்பதன் மூலம் மட்டுமே, புனித வேதாகமத்தின் ஆழங்களை ஆராய்வதும், அதன் புரிந்துகொள்ள முடியாத மர்மங்களை விளக்குவதும் கடினம்: ஆயினும், புனித வேதாகமத்தின் மர்மங்கள், ஒரு குருடனுக்கு சூரியக் கதிர்கள் எவ்வளவு தெளிவாகத் தெரியுமோ, அவ்வளவு தெளிவாக அவனுக்குத் தெரியும்.</w:t>
      </w:r>
    </w:p>
    <w:p w:rsidRPr="00E541CA" w:rsidR="00E541CA" w:rsidP="00E541CA" w:rsidRDefault="00E541CA" w14:paraId="3B305047" w14:textId="30345E7C">
      <w:pPr>
        <w:ind w:firstLine="720"/>
      </w:pPr>
      <w:r w:rsidRPr="00E541CA">
        <w:t xml:space="preserve">இதோ, பிரியமானவர்களே, அவர்கள் நம்பிக்கை உண்மையா என்று பார்க்க, அதை ஆராய்ந்து, பிரைனின் தோட்டத்தின் முதல் பழத்தை நாங்கள் பறித்துள்ளோம். மேலும், ஒரு பெண் தன் முகத்திற்குப் பூச்சு போடுவது போல, அது புறத்தில் அதன் சொந்த வஞ்சகமான புகழ்ச்சியால் அலங்கரிக்கப்பட்டிருப்பதைக் கண்டோம்; ஆனால் உள்ளே, முன்பே குறிப்பிட்டது போலவும், கிரைசோஸ்டத்தின் பிரசங்கங்களில் விவரிக்கப்பட்டது போலவும், சோதோமின் பழம் உள்ளது, அது வெளியே சிவப்பாகத் தோன்றினாலும், உள்ளே துர்நாற்றம் வீசும் தூசியாலும் சாம்பலாலும் நிரம்பியுள்ளது: மேலும், வெள்ளையடிக்கப்பட்ட கல்லறை போல, அது துர்நாற்றம் வீசும் எலும்புகளால் நிறைந்துள்ளது</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இந்த முதல் трактаட்டில் உள்ள விசாரணை, பின்வரும் தெளிவான வாதத்துடன் முடிவடையட்டும்:</w:t>
      </w:r>
    </w:p>
    <w:p w:rsidRPr="00E541CA" w:rsidR="00E541CA" w:rsidP="00E541CA" w:rsidRDefault="00E541CA" w14:paraId="1F655501" w14:textId="0D7AD9A4">
      <w:pPr>
        <w:ind w:firstLine="720"/>
      </w:pPr>
      <w:r w:rsidRPr="00E541CA">
        <w:t xml:space="preserve">ஒருவரே காணப்படாத கடவுளை நம்பாமல், பல காணக்கூடிய மற்றும் தொட்டுணரக்கூடிய பொருட்களை நம்புகிறவர் தவறாக நம்புகிறார்.</w:t>
      </w:r>
    </w:p>
    <w:p w:rsidRPr="00E541CA" w:rsidR="00E541CA" w:rsidP="00E541CA" w:rsidRDefault="00E541CA" w14:paraId="2F09740B" w14:textId="18B59993">
      <w:pPr>
        <w:ind w:firstLine="720"/>
      </w:pPr>
      <w:r w:rsidRPr="00E541CA">
        <w:lastRenderedPageBreak/>
      </w:r>
      <w:r w:rsidRPr="00E541CA">
        <w:t xml:space="preserve">மேலும், பிளவுவாதிகள் ஒரு கண்ணுக்குத் தெரியாத கடவுளை நம்பாமல், பல கண்ணுக்குத் தெரியும் மற்றும் தொட்டுணரக்கூடிய பொருட்களை—பழங்கால உருவப்படிகளில், எட்டு முனை சிலுவைகளில், புரோஸ்போராவின் எண்ணிக்கையில், பழைய புத்தகங்களில், மற்றும் தங்கள் வழக்கத்தின்படி தங்கள் விரல்களின் அமைப்பில்—நம்புவதால்,</w:t>
      </w:r>
    </w:p>
    <w:p w:rsidRPr="00E541CA" w:rsidR="00E541CA" w:rsidP="00E541CA" w:rsidRDefault="00E541CA" w14:paraId="3D6282E0" w14:textId="0743B301">
      <w:pPr>
        <w:ind w:firstLine="720"/>
      </w:pPr>
      <w:r w:rsidRPr="00E541CA">
        <w:t xml:space="preserve">ஆகவே, அவர்களுடைய விசுவாசம் உண்மையான விசுவாசம் அல்ல, மாறாக, காணக்கூடிய மற்றும் தொட்டுணரக்கூடிய காரியங்களில் தெய்வீகத்தைத் தேடும் ஒரு பொய்யான விசுவாசமாகும்.</w:t>
      </w:r>
    </w:p>
    <w:p w:rsidRPr="00E541CA" w:rsidR="00E541CA" w:rsidP="00E541CA" w:rsidRDefault="00E541CA" w14:paraId="148FFBF1" w14:textId="72C112FB">
      <w:pPr>
        <w:ind w:firstLine="720"/>
      </w:pPr>
      <w:r w:rsidRPr="00E541CA">
        <w:t xml:space="preserve">இங்கு, இந்த விசுவாசத்தின் பிளவுபட்ட மற்றும் தவறான தன்மைக்கு மாறாக, நமது புனிதமான மற்றும் களங்கமற்ற ஆர்த்தடாக்ஸ் விசுவாசத்தின் உண்மையான நீதியானது சுருக்கமாக முன்வைக்கப்படட்டும்.</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அத்தியாயம் 5. புனிதர்களின் உருவப்படிகளைப் பற்றிய ஆர்த்தடாக்ஸ் விசுவாசத்தின் நீதியானது</w:t>
      </w:r>
      <w:bookmarkEnd w:id="9"/>
    </w:p>
    <w:p w:rsidRPr="00E541CA" w:rsidR="00E541CA" w:rsidP="00E541CA" w:rsidRDefault="00E541CA" w14:paraId="4F592A95" w14:textId="268E9010">
      <w:pPr>
        <w:ind w:firstLine="720"/>
      </w:pPr>
      <w:r w:rsidRPr="00E541CA">
        <w:t xml:space="preserve">ஆனால், பிரிவினைவாதிகளின் புரட்டுகளிலிருந்து அல்ல, மாறாக பரிசுத்த நற்செய்திகளில் நமக்குப் போதிக்கும் நமது இரட்சகராகிய கிறிஸ்துவிடமிருந்தும், அவருடைய பரிசுத்தத் திருத்தூதர்களிடமிருந்தும் பெற்று, ஏழு உலகளாவிய திருச்சபைகளால் உறுதிசெய்யப்பட்ட நமது உண்மையான கிறிஸ்தவ விசுவாசத்தைப் பொறுத்தவரை: அந்த விசுவாசம் ஒரு கண்ணுக்குத் தெரியாத கடவுளை விசுவாசிக்கிறது, மேலும் காணக்கூடிய மற்றும் தொட்டுணரக்கூடிய காரியங்களில் தெய்வீகத்தைத் தேடவில்லை.</w:t>
      </w:r>
    </w:p>
    <w:p w:rsidRPr="00E541CA" w:rsidR="00E541CA" w:rsidP="00E541CA" w:rsidRDefault="00E541CA" w14:paraId="23E5096B" w14:textId="2556055E">
      <w:pPr>
        <w:ind w:firstLine="720"/>
      </w:pPr>
      <w:r w:rsidRPr="00E541CA">
        <w:t xml:space="preserve">நாங்கள் புனிதப் படங்களைக் கௌரவிக்கிறோம், முத்தமிடுகிறோம், அவற்றுக்கு முன்பாகத் தலைவணங்குகிறோம், ஆனால் அவற்றை தெய்வமாக்கவில்லை; ஒரு படமானது கடவுள் என்று நாங்கள் கூறவில்லை, மாறாக அது கிறிஸ்துவின், அல்லது கடவுளின் தாயின், அல்லது வேறு சில புனிதரின் சாயலைக் காட்டும் ஒரு உருவம் என்று கூறுகிறோம். இதை இன்னும் தெளிவாகச் சொல்வதானால், டமாஸ்கஸின் புனித யோவான் கூறுவது </w:t>
      </w:r>
      <w:r w:rsidRPr="00E541CA">
        <w:rPr>
          <w:i/>
        </w:rPr>
        <w:t xml:space="preserve">போல</w:t>
      </w:r>
      <w:r w:rsidRPr="00E541CA">
        <w:t xml:space="preserve">: </w:t>
      </w:r>
      <w:r w:rsidRPr="00E541CA">
        <w:rPr>
          <w:i/>
        </w:rPr>
        <w:t xml:space="preserve">ஒரு திருவுருவம் என்பது</w:t>
      </w:r>
      <w:r w:rsidRPr="00E541CA">
        <w:rPr>
          <w:i/>
        </w:rPr>
        <w:t xml:space="preserve">, எழுதப்பட்ட வார்த்தைகள் மூலம் சொல்லப்படுவது போலவே, ஓவியக்கலை மூலம் சொல்லப்படும் ஆண்டவராகிய </w:t>
      </w:r>
      <w:r w:rsidRPr="00E541CA">
        <w:rPr>
          <w:i/>
        </w:rPr>
        <w:t xml:space="preserve">கிறிஸ்து </w:t>
      </w:r>
      <w:r w:rsidRPr="00E541CA">
        <w:rPr>
          <w:i/>
        </w:rPr>
        <w:t xml:space="preserve">மற்றும் அவருடைய புனிதர்களின் </w:t>
      </w:r>
      <w:r w:rsidRPr="00E541CA">
        <w:rPr>
          <w:i/>
        </w:rPr>
        <w:t xml:space="preserve">ஒரு கதை</w:t>
      </w:r>
      <w:r w:rsidRPr="00E541CA">
        <w:rPr>
          <w:i/>
        </w:rPr>
        <w:t xml:space="preserve">.</w:t>
      </w:r>
      <w:r w:rsidRPr="00E541CA">
        <w:t xml:space="preserve"> இவ்வாறு அந்த புனிதர் ஆர்த்தடாக்ஸ் வாரத்திற்கான தனது பிரசங்கத்தில் கூறுகிறார்: </w:t>
      </w:r>
      <w:r w:rsidRPr="00E541CA">
        <w:rPr>
          <w:i/>
        </w:rPr>
        <w:t xml:space="preserve">'எழுத்தாளர்களும் ஓவியர்களும் இந்த விஷயங்களைப் பதிவு செய்கிறார்கள்; முந்தையவர்கள் வார்த்தைகளால் அவற்றை அலங்கரிக்கிறார்கள், பிந்தையவர்கள் ஓவியத் தகடுகளில் அவற்றை சித்தரிக்கிறார்கள்</w:t>
      </w:r>
      <w:r w:rsidRPr="00E541CA">
        <w:t xml:space="preserve">'</w:t>
      </w:r>
      <w:r w:rsidRPr="00E541CA">
        <w:rPr>
          <w:rStyle w:val="FootnoteReference"/>
          <w:i/>
        </w:rPr>
        <w:footnoteReference w:id="28"/>
      </w:r>
      <w:r w:rsidRPr="00E541CA">
        <w:t xml:space="preserve"> . ஏனெனில், எழுத்தாளர் நற்செய்தியை எழுதினார், மேலும் நற்செய்தியில் அவர் எழுதிய அனைத்தையும்—அதாவது, கிறிஸ்துவின் மண்ணுலக வாழ்க்கையை—அவர் திருச்சபைக்குக் கடத்தித் தந்தார். அதுபோலவே, ஓவியரும் முதல் ஆதாம் காலத்திலிருந்து கிறிஸ்துவின் பிறப்பு வரை திருச்சபையின் மகிமையையும், கிறிஸ்துவின் முழு அவதார வாழ்வையும், அத்துடன் புனிதர்களின் துன்பங்களையும் ஓவியப்பலகையில் சித்தரிப்பதன் மூலம் உருவாக்கி, இதை திருச்சபைக்குக் கடத்தித் தந்துள்ளார். ஆகையால், இருவரும் ஒரே கதையைப் பதிவுசெய்து நமக்குக் கற்பிக்கும் விதத்தில், இது இன்னும் மேன்மையானது. இதுவரை தமாஸ்கினின் கூற்று.</w:t>
      </w:r>
    </w:p>
    <w:p w:rsidRPr="00E541CA" w:rsidR="00E541CA" w:rsidP="00E541CA" w:rsidRDefault="00E541CA" w14:paraId="35194417" w14:textId="5AD53A24">
      <w:pPr>
        <w:ind w:firstLine="720"/>
      </w:pPr>
      <w:r w:rsidRPr="00E541CA">
        <w:t xml:space="preserve">இருப்பினும், அவருடைய வார்த்தைகளைக் கவனிக்கும் நாம், உருவவழிபாடு எழுதப்பட்ட வார்த்தையைப் போலவே ஒரு வேத வடிவமாகும் என்பதைக் காண்கிறோம். ஏனெனில், ஒரு புத்தகத்தில் எழுதப்பட்டிருப்பதை எல்லோராலும் படிக்க முடியாது, ஏனெனில் பல கிறிஸ்தவர்கள் எழுதப் படிக்கத் தெரியாதவர்களாக இருக்கிறார்கள்; ஆனால் ஒரு உருவப்படத்தில் சித்தரிக்கப்பட்டிருப்பதை, எழுதப் படிக்கத் தெரியாத எளிய மக்கள் கூட, அனைவரும் புரிந்துகொள்கிறார்கள். ஏனெனில் அவர்கள் கிறிஸ்துவின் உருவப்படத்தையும், அவருடைய திருத்தூதுப் பிறப்பின் சித்திரத்தையும், அவருடைய சுன்னிதத்தின் சித்திரத்தையும், அவருடைய ஞானஸ்நானத்தின் சித்திரத்தையும், அவருடைய உருமாற்றத்தின் சித்திரத்தையும், அவருடைய மற்ற அற்புதச் செயல்களின் சித்திரத்தையும், நமக்காக அவர் விருப்பமுடன் பட்ட பாடுகளையும், அவருடைய சிலுவைப் பாடுகளையும், கல்லறையில் வைக்கப்பட்டதையும், அவருடைய உயிர்த்தெழுதலையும், அவருடைய இரண்டாம், அச்சமூட்டும் வருகையையும்—இதைப் பற்றிப் பலவற்றைக் கூற வேண்டியிருக்கும்: ஆனால், படங்களைப் பார்த்த மாத்திரத்திலேயே, ஒருவன் இதையெல்லாம் மனதில் உடனடியாகப் புரிந்துகொண்டு, அறிந்து, அடையாளம் காண்கிறான்; மேலும், சித்திரக்கலை என்பது எழுதப்பட்ட விவரணங்களையும் விஞ்சும், மிக விரைவான, தெளிவான மற்றும் எளிதில் புரியக்கூடிய ஒரு விவரிப்பாகும்.</w:t>
      </w:r>
    </w:p>
    <w:p w:rsidRPr="00E541CA" w:rsidR="00E541CA" w:rsidP="00E541CA" w:rsidRDefault="00E541CA" w14:paraId="2BADFD1C" w14:textId="1E1EA342">
      <w:pPr>
        <w:ind w:firstLine="720"/>
      </w:pPr>
      <w:r w:rsidRPr="00E541CA">
        <w:t xml:space="preserve">அதுபோலவே, எல்லோரும் நித்திய குழந்தை கிறிஸ்துவைத் தனது தாய்மையின் அரவணைப்பில் ஏந்தியிருக்கும், மிகவும் தூய்மையான கன்னிகை தேவமாதாவின் திருவுருவத்தை அறிந்துகொள்கிறார்கள், மேலும் அவளுடைய பிறப்பு, கர்த்தருடைய திருச்சபையில் அவளுடைய பிரவேசம் ஆகியவற்றிலிருந்து தொடங்கி, அவளுடைய மிகவும் தூய்மையான வாழ்வின் செயல்களைப் புரிந்துகொள்கிறார்கள், விளம்பரangelus, மற்றும் அவளிடமிருந்து பிறந்த கடவுளின் குமாரனைத் துணிகளில் சுற்றி, ஒரு தீவனக்கட்டில் கிடத்தி, அவரைத் தன் மடியில் ஏந்திக்கொண்டு, தன் மார்பகத்தால் பாலூட்டி வளர்த்தாள் என்பதையும் புரிந்துகொள்கிறார்கள். கிறிஸ்து சிலுவையில் அறையப்பட்டபோது, அவர் சிலுவையருகே நின்று அழுது புலம்பியது; அவரை கல்லறையில் அடக்கம் செய்தது; அவர் மீண்டும் உயிர்த்தெழுவதைக் கண்டது; அவர் வானத்திற்கு ஏறிச்செல்லுவதை அன்புக் கண்களால் நோக்கியது; பின்னர் அவரே தன் குமாரனுக்கும் கடவுளுக்கும் அருகே சென்றது, இப்போது வானத்தில் கடவுளின் சிம்மாசனத்தின் வலதுபுறத்தில் நிற்கிறது என்பன அனைவருக்கும் தெளிவாகத் தெரிகின்றன.</w:t>
      </w:r>
    </w:p>
    <w:p w:rsidRPr="00E541CA" w:rsidR="00E541CA" w:rsidP="00E541CA" w:rsidRDefault="00E541CA" w14:paraId="31B9E06E" w14:textId="22EC1064">
      <w:pPr>
        <w:ind w:firstLine="720"/>
      </w:pPr>
      <w:r w:rsidRPr="00E541CA">
        <w:rPr>
          <w:rStyle w:val="FootnoteReference"/>
        </w:rPr>
        <w:footnoteReference w:id="29"/>
      </w:r>
      <w:r w:rsidRPr="00E541CA">
        <w:t xml:space="preserve">அதேபோல், திருவுருவச் சித்திரங்களில் சித்தரிக்கப்பட்டுள்ள எந்தவொரு புனிதரின் செயல்களும் அனைவருக்கும் புரியக்கூடியவையாக இருக்கின்றன: பேதுருவின் மனந்திரும்புதல், தாமஸின் உறுதிப்பாடு, ஸ்டீபனின் கல்லால் தாக்குதல், சாலுவுக்கு வழியில் கிறிஸ்து வழங்கிய அழைப்பு, மற்றும் பல. அப்படியே நற்செய்தியில் பதிவுசெய்யப்பட்டுள்ள கிறிஸ்துவின் வாழ்க்கை வரலாற்றை நாம் வணங்கி முத்தமிடுகிறோம்; அதுபோலவே, நாம் திருவுருவத்தில் சித்தரிக்கப்பட்டுள்ள கிறிஸ்துவின் முகத்தை வணங்கி முத்தமிடுகிறோம்; பொருள் வடிவத்திற்காக அல்ல, மாறாக அதே டமாஸ்கஸைச் சேர்ந்த புனித யோவான் கூறுவது போல, 'செய்தி'க்காகத் தலைவணங்குகிறோம்: </w:t>
      </w:r>
      <w:r w:rsidRPr="00E541CA">
        <w:rPr>
          <w:i/>
        </w:rPr>
        <w:t xml:space="preserve">'சொல்லுங்கள், நற்செய்தியில் நீங்கள் எதை வழிபாடு செய்கிறீர்கள்—அப்பத்தை </w:t>
      </w:r>
      <w:r w:rsidRPr="00E541CA">
        <w:t xml:space="preserve">(பொருள் வடிவத்தை), </w:t>
      </w:r>
      <w:r w:rsidRPr="00E541CA">
        <w:rPr>
          <w:i/>
        </w:rPr>
        <w:t xml:space="preserve">அல்லது கதையை?' நீங்கள் நிச்சயமாக என்னிடம் கூறுவீர்கள்: 'கிறிஸ்துவின் தோற்றத்தின் கதைக்காக.' ஆகவே நான் மரத்தையோ, சுவரையோ, </w:t>
      </w:r>
      <w:r w:rsidRPr="00E541CA">
        <w:rPr>
          <w:i/>
        </w:rPr>
        <w:t xml:space="preserve">உருவப்படத்தின்</w:t>
      </w:r>
      <w:r w:rsidRPr="00E541CA">
        <w:t xml:space="preserve"> பொருளையோ</w:t>
      </w:r>
      <w:r w:rsidRPr="00E541CA">
        <w:rPr>
          <w:i/>
        </w:rPr>
        <w:t xml:space="preserve"> வணங்கவில்லை</w:t>
      </w:r>
      <w:r w:rsidRPr="00E541CA">
        <w:rPr>
          <w:i/>
        </w:rPr>
        <w:t xml:space="preserve">; மாறாக, </w:t>
      </w:r>
      <w:r w:rsidRPr="00E541CA">
        <w:t xml:space="preserve">(கிறிஸ்துவின்) </w:t>
      </w:r>
      <w:r w:rsidRPr="00E541CA">
        <w:rPr>
          <w:i/>
        </w:rPr>
        <w:t xml:space="preserve">உடலின் பிரதிநிதித்துவத்தையும்</w:t>
      </w:r>
      <w:r w:rsidRPr="00E541CA">
        <w:rPr>
          <w:i/>
        </w:rPr>
        <w:t xml:space="preserve">, ஆண்டவரின் தோற்றத்தையும் </w:t>
      </w:r>
      <w:r w:rsidRPr="00E541CA">
        <w:rPr>
          <w:i/>
        </w:rPr>
        <w:t xml:space="preserve">வணங்குகிறேன்</w:t>
      </w:r>
      <w:r w:rsidRPr="00E541CA">
        <w:rPr>
          <w:i/>
        </w:rPr>
        <w:t xml:space="preserve">. </w:t>
      </w:r>
      <w:r w:rsidRPr="00E541CA">
        <w:t xml:space="preserve">இதுவரை டமாஸ்கஸைச் சேர்ந்த </w:t>
      </w:r>
      <w:r w:rsidRPr="00E541CA">
        <w:t xml:space="preserve">யோவானின் கூற்று.</w:t>
      </w:r>
    </w:p>
    <w:p w:rsidRPr="00E541CA" w:rsidR="00E541CA" w:rsidP="00E541CA" w:rsidRDefault="00E541CA" w14:paraId="121AA301" w14:textId="13C5DC51">
      <w:pPr>
        <w:ind w:firstLine="720"/>
      </w:pPr>
      <w:r w:rsidRPr="00E541CA">
        <w:t xml:space="preserve">ஏனெனில், நாம் ஒரு புனிதப் படத்தின் முன் தலைவணங்கும்போது, ஒரு மரக்கட்டைக்கோ, வண்ணத்திற்கோ, ஒரு நகலுக்கோ, பழையதற்கோ அல்லது புதியதற்கோ தலைவணங்கவில்லை; ஏனெனில், நாம் அந்தப் படத்தில் உள்ள சாரத்தை நாடவில்லை, படத்திலுள்ள சாரத்தை வணங்கவும் இல்லை; மாறாக, நாம் புனிதமானதை நோக்குகிறோம், புனிதமானதை வணங்குகிறோம், மேலும் சித்தரிக்கப்பட்ட உருவத்தின் முன் தலைவணங்குகிறோம். புனித பேஸ்கி பெரியவர் போதிப்பது போல, நமது வழிபாடு மூலத்திற்கு, அதாவது பரலோகத்தில் இருப்பவருக்கு ஏறிச் செல்கிறது.</w:t>
      </w:r>
    </w:p>
    <w:p w:rsidRPr="00E541CA" w:rsidR="00E541CA" w:rsidP="00E541CA" w:rsidRDefault="00E541CA" w14:paraId="644860DA" w14:textId="08E631FD">
      <w:pPr>
        <w:ind w:firstLine="720"/>
      </w:pPr>
      <w:r w:rsidRPr="00E541CA">
        <w:lastRenderedPageBreak/>
      </w:r>
      <w:r w:rsidRPr="00E541CA">
        <w:t xml:space="preserve">ஏனெனில், நான் என் இரட்சகரின் உருவப்படத்தின் முன் நின்று ஆராதிக்க விரும்பும்போது, என் மனம் உடனடியாக பிதாவையும் பரிசுத்த ஆவியையும் உடன்படையில் வைத்து, பரலோகத்தில் ஆட்சி செய்யும் என் இரட்சகராகிய கிறிஸ்துவின் மீது உயர்த்தப்படுகிறது, மேலும் நான் அவருடைய உருவப்படத்தின் முன் அவரை ஆராதிக்கிறேன்: இவ்வாறு நான் இரட்சகரின் உருவப்படத்திற்கு அளிக்கும் மரியாதை மூலநபரிடம் உயர்கிறது, அதாவது, பரலோகத்தில் ஆட்சி செய்யும் மீட்பருக்குத்தானே.</w:t>
      </w:r>
    </w:p>
    <w:p w:rsidRPr="00E541CA" w:rsidR="00E541CA" w:rsidP="00E541CA" w:rsidRDefault="00E541CA" w14:paraId="7C155C63" w14:textId="69245135">
      <w:pPr>
        <w:ind w:firstLine="720"/>
      </w:pPr>
      <w:r w:rsidRPr="00E541CA">
        <w:t xml:space="preserve">அதேபோல், நான் கடவுளின் தாயின் உருவப்படத்தின் முன் வந்து ஆராதிக்க விரும்பும்போது, முதலில் என் மனதை, தன் குமாரனுக்கும் கடவுளுக்கும் கூடாக பரலோகத்தில் ஆட்சி செய்யும் அந்த மிகத் தூய்மையான கடவுளின் தாயிடமே உயர்த்துகிறேன், மேலும் அவளுடைய உருவப்படத்தின் முன் அவளை ஆராதிக்கிறேன்; மேலும் நான் திருவுருவத்திற்கு அளிக்கும் மரியாதை, அதன் அசல் மாதிரியான, வானத்தில் தேவனுடைய சிம்மாசனத்தின் வலதுபுறத்தில் நிற்கும் பரிசுத்த கன்னிகை மரியாள் அன்னைக்குச் செல்கிறது.</w:t>
      </w:r>
    </w:p>
    <w:p w:rsidRPr="00E541CA" w:rsidR="00E541CA" w:rsidP="00E541CA" w:rsidRDefault="00E541CA" w14:paraId="592CA78C" w14:textId="703188DD">
      <w:pPr>
        <w:ind w:firstLine="720"/>
        <w:rPr>
          <w:i/>
        </w:rPr>
      </w:pPr>
      <w:r w:rsidRPr="00E541CA">
        <w:t xml:space="preserve">அதேபோல், நான் எந்தவொரு புனிதரின் உருவப்படத்தையும் வழிபட விரும்பும் போதெல்லாம், முதலில் என் மனதை அந்தப் புனிதரிடமே திருப்புகிறேன்; அவர் பரலோகத்தில் கடவுளின் அரியணைக்கு முன்பாக நின்று, நமக்காகக் கடவுளிடம் பரிந்து பேசுகிறார்: இவ்வாறு மரியாதை நான் உருவாக்கிய திருவுருவம், அதன் அசல் மாதிரியான, நான் என் மனதில் தியானித்து, அவருக்கு நான் தலைவணங்கும் அதே புனிதரிடம், உயர்ந்து செல்கிறது. ஆனால், ஒரு உருவப்படத்தில் பழைய மற்றும் மாற்றப்பட்ட ஒன்றைத் தேடும்வன், பொருளைத் தேடுகிறான், மேலும் பரலோகத்தில் இருப்பவரைக் காட்டிலும் பொருளுக்கு வழிபாடு செய்கிறான்; மேலும் அத்தகையவன் மனிதக் கைகளின் படைப்புக்குப் பணிந்து வணங்குகிறவன் போல இருக்கிறான், ஏனெனில் அவன் பொருளைத் தெய்வப்படுத்துகிறான். அத்தகைய வழிபாடு பக்திக்குரியதல்ல, பாவத்திற்குரியது, மேலும் அது ஏழாவது உலக மதகுருக்கள் சபையால் கண்டிக்கப்பட்டது, அந்தச் சபையில் புனித உருவங்களின் பக்திக்குரிய வழிபாடு நிறுவப்பட்டது. மேலும், அந்த சபைகளின் புனிதத் தந்தையர்கள் இதன் மீது இரட்டைப் பழிச்சொல்லை விதித்தனர்: புனித உருவங்களை வணங்காதவன் பழிச்சொல்லுக்கு ஆளாகட்டும்; அவ்வாறே, புனித உருவங்களைத் தெய்வமாக்குபவனும் பழிச்சொல்லுக்கு ஆளாகட்டும். மேலும் திருச்சபை தனது திருப்பாடல்களில் இதைத் தெளிவுபடுத்துகிறது, அதன் ஒழுங்குமுறைக் குழந்தைகள் புனித உருவங்களைப் பக்திவழிபாட்டுடன் கௌரவித்தாலும், அவற்றை தெய்வமாக்கவில்லை என்று அறிவிக்கிறது. உதாரணமாக, பெரிய நோன்பின் முதல் ஞாயிற்றுக்கிழமை, ஸ்லாவ்நிக்கில் நடைபெறும் பெரிய மாலைப் பிரார்த்தனையின் போது, அது இவ்வாறு பாடுகிறது: 'உடல் எடுத்தவரின் உருவத்திற்கு, நாங்கள் பக்திவழிபாட்டுடன் வணங்குகிறோம், </w:t>
      </w:r>
      <w:r w:rsidRPr="00E541CA">
        <w:rPr>
          <w:i/>
        </w:rPr>
        <w:t xml:space="preserve">ஆனால் தெய்வமாக்கவில்லை.'</w:t>
      </w:r>
    </w:p>
    <w:p w:rsidRPr="00E541CA" w:rsidR="00E541CA" w:rsidP="00E541CA" w:rsidRDefault="00E541CA" w14:paraId="73C2B99A" w14:textId="10574495">
      <w:pPr>
        <w:ind w:firstLine="720"/>
        <w:rPr>
          <w:i/>
        </w:rPr>
      </w:pPr>
      <w:r w:rsidRPr="00E541CA">
        <w:t xml:space="preserve">மேலும், கானனில், பிளவுபடுத்துபவர்களைப் பழித்துரைக்கும் சடங்கிற்கு முன்பு, ஐந்தாவது ஓடில், பத்தி 2-ல், இவ்வாறு எழுதப்பட்டுள்ளது: 'சிலுவைப் படத்தை நோக்கி, சிலுவைப் பாடுகளைக் கௌரவித்து, நாம் கிறிஸ்துவையும், அந்த அடையாளத்தையும் அன்புடன் முத்தமிடுகிறோம், மேலும் அவற்றுக்கு </w:t>
      </w:r>
      <w:r w:rsidRPr="00E541CA">
        <w:rPr>
          <w:i/>
        </w:rPr>
        <w:t xml:space="preserve">வணக்கம்</w:t>
      </w:r>
      <w:r w:rsidRPr="00E541CA">
        <w:t xml:space="preserve"> செலுத்துகிறோம்</w:t>
      </w:r>
      <w:r w:rsidRPr="00E541CA">
        <w:rPr>
          <w:i/>
        </w:rPr>
        <w:t xml:space="preserve">, கடவுளர்களாக அல்ல.'</w:t>
      </w:r>
    </w:p>
    <w:p w:rsidRPr="00E541CA" w:rsidR="00E541CA" w:rsidP="00E541CA" w:rsidRDefault="00E541CA" w14:paraId="25F68E1F" w14:textId="1C12DDE0">
      <w:pPr>
        <w:ind w:firstLine="720"/>
      </w:pPr>
      <w:r w:rsidRPr="00E541CA">
        <w:t xml:space="preserve">மேலும், அந்த வாரத்திற்கான சினாக்ஸரியனில், மதியா வழிபாட்டுச் சேவையில், இந்த வார்த்தைகள் எழுதப்பட்டுள்ளன: 'யாராவது இவற்றுக்கு (புனித உருவப்படங்களுக்கு) மரியாதை அளிக்காமல், முத்தமிடாமல் இருந்தால்—அது </w:t>
      </w:r>
      <w:r w:rsidRPr="00E541CA">
        <w:rPr>
          <w:i/>
        </w:rPr>
        <w:t xml:space="preserve">ஒரு வழிபாட்டுச் செயலாகவோ, </w:t>
      </w:r>
      <w:r w:rsidRPr="00E541CA">
        <w:rPr>
          <w:i/>
        </w:rPr>
        <w:t xml:space="preserve">தெய்வங்களாகவோ</w:t>
      </w:r>
      <w:r w:rsidRPr="00E541CA">
        <w:t xml:space="preserve"> அல்ல</w:t>
      </w:r>
      <w:r w:rsidRPr="00E541CA">
        <w:t xml:space="preserve">, மாறாக அசல்களின் மீதான அன்பினால் உருவங்களாக—அவன் சாபத்திற்குள்ளாவான்.' இந்த வார்த்தைகளைக் கவனியுங்கள்: </w:t>
      </w:r>
      <w:r w:rsidRPr="00E541CA">
        <w:rPr>
          <w:i/>
        </w:rPr>
        <w:t xml:space="preserve">'ஆராதனைச் செயலாக </w:t>
      </w:r>
      <w:r w:rsidRPr="00E541CA">
        <w:t xml:space="preserve">அல்ல'—மேலும் கிரேக்கர்களால் </w:t>
      </w:r>
      <w:r w:rsidRPr="00E541CA">
        <w:rPr>
          <w:i/>
        </w:rPr>
        <w:t xml:space="preserve">'லத்ரியா' என்று அழைக்கப்படும் </w:t>
      </w:r>
      <w:r w:rsidRPr="00E541CA">
        <w:t xml:space="preserve">ஆராதனைச் செயல்</w:t>
      </w:r>
      <w:r w:rsidRPr="00E541CA">
        <w:rPr>
          <w:i/>
        </w:rPr>
        <w:t xml:space="preserve">, </w:t>
      </w:r>
      <w:r w:rsidRPr="00E541CA">
        <w:t xml:space="preserve">ஒரு சடோக்ஸ்தாபகரானவரால் கடவுளுக்கு மட்டுமே செலுத்தப்பட வேண்டும், எந்தவொரு படைப்புக்கும் அல்லது கண்ணுக்குத் தெரியும், தொட்டுணரக்கூடிய பொருளுக்கும் அல்ல என்பதைப்</w:t>
      </w:r>
      <w:r w:rsidRPr="00E541CA">
        <w:t xml:space="preserve"> புரிந்துகொள்ளுங்கள்</w:t>
      </w:r>
      <w:r w:rsidRPr="00E541CA">
        <w:t xml:space="preserve">. ஏனெனில், திருச்சபை, வழிபாட்டு முறைப்படி அல்ல, </w:t>
      </w:r>
      <w:r w:rsidRPr="00E541CA">
        <w:rPr>
          <w:i/>
        </w:rPr>
        <w:t xml:space="preserve">'லத்ரியா' என்ற</w:t>
      </w:r>
      <w:r w:rsidRPr="00E541CA">
        <w:t xml:space="preserve"> தலைவணக்கத்துடன் அல்ல என்று கூறி திரு உருவங்களை வணங்கும்படி நமக்கு அறிவுறுத்தும்போது</w:t>
      </w:r>
      <w:r w:rsidRPr="00E541CA">
        <w:t xml:space="preserve">, அது புனிதர்களின் திரு உருவங்களை தெய்வமாக்க வேண்டாம் என்றும், அவற்றை புனிதப் பொருட்களாக மாத்திரம் மதிக்க வேண்டும் என்றும் தெளிவாக நமக்குக் கற்பிக்கிறது. ஏனெனில், புனித உருவப்படிகளின் பக்திமிக்க வணக்கம் என்பது, ஒரு உருவப்படியை கடவுளின் ஆலயமாகக் கருதித் தலைவணங்குவதே தவிர, கடவுளாகக் கருதி வணங்குவதல்ல. இருப்பினும்</w:t>
      </w:r>
      <w:r w:rsidRPr="00E541CA">
        <w:rPr>
          <w:i/>
        </w:rPr>
        <w:t xml:space="preserve">,</w:t>
      </w:r>
      <w:r w:rsidRPr="00E541CA">
        <w:t xml:space="preserve"> இறைவனுக்கு நாம் </w:t>
      </w:r>
      <w:r w:rsidRPr="00E541CA">
        <w:rPr>
          <w:i/>
        </w:rPr>
        <w:t xml:space="preserve">திருவருட்சாதனத்தின் போது</w:t>
      </w:r>
      <w:r w:rsidRPr="00E541CA">
        <w:t xml:space="preserve">, </w:t>
      </w:r>
      <w:r w:rsidRPr="00E541CA">
        <w:rPr>
          <w:i/>
        </w:rPr>
        <w:t xml:space="preserve">'லத்ரியா' </w:t>
      </w:r>
      <w:r w:rsidRPr="00E541CA">
        <w:t xml:space="preserve">எனப்படும் </w:t>
      </w:r>
      <w:r w:rsidRPr="00E541CA">
        <w:t xml:space="preserve">தெய்வீக ஆராதனையுடன்</w:t>
      </w:r>
      <w:r w:rsidRPr="00E541CA">
        <w:t xml:space="preserve"> தலைவணங்குகிறோம்</w:t>
      </w:r>
      <w:r w:rsidRPr="00E541CA">
        <w:t xml:space="preserve">; அப்போது நமது மனதை அவர் பால் உயர்த்தி, காணப்படாதவரை விசுவாசத்தின் ஆன்மீகக் கண்களால் தரிசிக்கிறோம். இருப்பினும், புனித உருவப்படிகளின் தெய்வமற்ற வழிபாடு என்பது, உருவப்படியைத் தெய்வமாக்கி, அதில் உள்ள பொருள் தத்துவத்தை—அது வண்ணப்பூச்சாகவோ அல்லது பயன்படுத்தப்பட்ட ஊடகமாகவோ இருந்தாலும்—தானே கடவுளுக்குக் குனிந்து வணங்குவது போலக் கருதுவதாகும். இருப்பினும், நாம் முன்பே கூறியது போல், ஒரு புனிதப் படத்தின் முன் நாம் தலைவணங்கும்போது, அந்தப் படத்தில் சித்தரிக்கப்பட்டுள்ள, பரலோகத்தில் இருப்பவரின் பால் நமது மனதை உயர்த்துகிறோம். மேலும், இந்த வழியில் தலைவணங்கும்போது, நாம் கண்ணுக்குத் தெரியும் மற்றும் தொட்டுணரக்கூடிய படத்தின் பௌதீகப் பொருளை வழிபடவில்லை, மாறாக பரலோகத்தில் வசிக்கும், நமக்குக் கண்ணுக்குத் தெரியாத முகத்தையே வழிபடுகிறோம். பழைய ஏற்பாட்டில், தேவனுடைய ஜனங்கள் உடன்படிக்கையின் பெட்டியையும் அதில் அடங்கியிருந்த பொருட்களையும் கனப்படுத்தியதைப் போலவே: மன்னாவைக் கொண்டிருந்த பொன் பாத்திரம், ஆரோனின் தண்டு, உடன்படிக்கையின் பலகைகள், மற்றும் பலிபீடத்தின் மீது நிழலிடும் மகிமையின் செருபீன்கள்; இவற்றை ஆராதித்தபோது, அவர்கள் அந்தப் பொருட்களை ஆராதிக்கவில்லை, மாறாக, இந்தத் தோன்றும் புனிதப் பொருட்களின் மூலம் கண்ணுக்குத் தெரியாதவரைக் கௌரவித்து, கடவுளைத் தாமே ஆராதித்தனர். இவ்வாறு, இந்தப் புதிய கிருபையில், நாம் புனிதப் படங்களை ஆராதிக்கிறோம், இந்தத் தோன்றும் புனிதப் பொருட்களின் மூலம் கண்ணுக்குத் தெரியாதவரைக் கனப்படுத்துகிறோம்.</w:t>
      </w:r>
    </w:p>
    <w:p w:rsidRPr="00E541CA" w:rsidR="00E541CA" w:rsidP="00E541CA" w:rsidRDefault="00E541CA" w14:paraId="36DE3568" w14:textId="3369726E">
      <w:pPr>
        <w:ind w:firstLine="720"/>
      </w:pPr>
      <w:r w:rsidRPr="00E541CA">
        <w:t xml:space="preserve">மேலும், பழைய உடன்படிக்கையில் இருந்ததைப் போலவே, சாலமன் தேவனுக்காக ஒரு கோவிலைக் கட்டியபோது, அவர் புதிய கெரூபங்களை ஒரு புதிய பாணியில் உருவாக்கி, மோசே உருவாக்கிய பழங்கால கெரூபங்களுடன் சேர்ந்து அவற்றை உடன்படிக்கையின் பெட்டியின் மேல் வைத்தார்; அக்காலத்தில் அங்கே இருந்த இஸ்ரவேலர் சாலொமோனின் புதிய கெருபீன்களை நிராகரிக்கவில்லை, அல்லது, 'நாங்கள் புதிய கெருபீன்களை வணங்க விரும்பவில்லை, ஆனால் மோசேவின் பழைய கெருபீன்களையே நாங்கள் பிடித்துக்கொள்கிறோம்' என்றும் சொல்லவில்லை; அவர்கள் இதைச் சொல்லாமல், மோசேவின் பழைய கெருபீன்களை வணங்கியது போலவே சாலொமோனின் புதிய கெருபீன்களையும் வணங்கினார்கள். அதேபோல், பழைய மற்றும் புதிய உருவப்படங்களுக்கு இடையில் நாம் எந்த வேறுபாட்டையும் காண்பதில்லை, ஆனால் புதியவற்றை நாம் பழையவற்றை வணங்குவது போலவே வணங்குகிறோம்: ஏனெனில், நான் முன்பே கூறியது போல், உருவப்படத்தில் உள்ள பௌதீகப் பொருளை நாம் தேடுவதில்லை, உருவப்படத்தில் உள்ள பௌதீகப் பொருளை நாம் வழிபாடு செய்வதும் இல்லை, மாறாக புனிதமான உருவத்தையே செய்கிறோம். கிறிஸ்துவின் உருவப்படிகளை வணங்குவது பற்றி, டமாஸ்கஸின் புனித யோவான் ஆர்த்தடாக்ஸ் ஞாயிறுக்கான தனது பிரசங்கத்தில் எழுதியது போல: 'நான் வணங்குவதில்லை,' என்று அவர் கூறினார், 'அட்டை மரத்தையும், சுவரையும்,</w:t>
      </w:r>
      <w:r w:rsidRPr="00E541CA">
        <w:lastRenderedPageBreak/>
      </w:r>
      <w:r w:rsidRPr="00E541CA">
        <w:t xml:space="preserve"> , அல்லது சுண்ணக்கட்டையையும் </w:t>
      </w:r>
      <w:r w:rsidRPr="00E541CA">
        <w:t xml:space="preserve">அல்ல</w:t>
      </w:r>
      <w:r w:rsidRPr="00E541CA">
        <w:t xml:space="preserve">, மாறாக (கிறிஸ்துவின்) உடலின் உருவத்தையும், ஆண்டவரின் முகத்தையும்</w:t>
      </w:r>
      <w:r w:rsidRPr="00E541CA">
        <w:rPr>
          <w:rStyle w:val="FootnoteReference"/>
        </w:rPr>
        <w:footnoteReference w:id="30"/>
      </w:r>
      <w:r w:rsidRPr="00E541CA">
        <w:t xml:space="preserve"> தான் </w:t>
      </w:r>
      <w:r w:rsidRPr="00E541CA">
        <w:t xml:space="preserve">வணங்குகிறேன்</w:t>
      </w:r>
      <w:r w:rsidRPr="00E541CA">
        <w:t xml:space="preserve">.' அதேபோல், கடவுளின் புனிதர்களின் உருவப்படங்களைப் பற்றி, மேலே குறிப்பிட்ட அதே பிரசங்கத்தில் அவர் கூறுகிறார்: 'நான் அந்தப் புனித உருவப்படங்களை </w:t>
      </w:r>
      <w:r w:rsidRPr="00E541CA">
        <w:rPr>
          <w:i/>
        </w:rPr>
        <w:t xml:space="preserve">விக்கிரகங்களைப் போல </w:t>
      </w:r>
      <w:r w:rsidRPr="00E541CA">
        <w:t xml:space="preserve">வணங்கவோ முத்தமிடவோ </w:t>
      </w:r>
      <w:r w:rsidRPr="00E541CA">
        <w:rPr>
          <w:i/>
        </w:rPr>
        <w:t xml:space="preserve">இல்லை, </w:t>
      </w:r>
      <w:r w:rsidRPr="00E541CA">
        <w:t xml:space="preserve">மாறாக, அவை சகித்துக்கொண்ட அவற்றின் துன்பங்களை எழுத்துக்கள் மற்றும் கதைகள் மூலம் நினைவுகூர முடிந்தவரை அவ்வாறு செய்கிறேன்</w:t>
      </w:r>
      <w:r w:rsidRPr="00E541CA">
        <w:t xml:space="preserve">'</w:t>
      </w:r>
      <w:r w:rsidRPr="00E541CA">
        <w:rPr>
          <w:rStyle w:val="FootnoteReference"/>
        </w:rPr>
        <w:footnoteReference w:id="31"/>
      </w:r>
      <w:r w:rsidRPr="00E541CA">
        <w:t xml:space="preserve"> . இதுவரை டமாஸ்கஸ் புனிதர்.</w:t>
      </w:r>
    </w:p>
    <w:p w:rsidRPr="00E541CA" w:rsidR="00E541CA" w:rsidP="00E541CA" w:rsidRDefault="00E541CA" w14:paraId="5ECFA3AC" w14:textId="164FC579">
      <w:pPr>
        <w:ind w:firstLine="720"/>
      </w:pPr>
      <w:r w:rsidRPr="00E541CA">
        <w:t xml:space="preserve">இதுவே நமது ஆர்த்தடாக்ஸ் விசுவாசம், இது பிரைனின் விசுவாசத்தைப் போன்றதல்ல, அது பழைய உருவங்களின் சாரத்தில் நம்பிக்கை கொண்டு, பழைய உருவங்களைக் கடவுளைப் போல வழிபாடு செய்கிறது.</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அத்தியாயம் 6. புனித சிலுவையைப் பற்றி</w:t>
      </w:r>
      <w:bookmarkEnd w:id="10"/>
    </w:p>
    <w:p w:rsidRPr="00E541CA" w:rsidR="00E541CA" w:rsidP="00E541CA" w:rsidRDefault="00E541CA" w14:paraId="02CBA2EB" w14:textId="31EB0663">
      <w:pPr>
        <w:ind w:firstLine="720"/>
      </w:pPr>
      <w:r w:rsidRPr="00E541CA">
        <w:t xml:space="preserve">நாம் ஆண்டவரின் திருச்சிலுவையை வணங்குகிறோம், அல்லது, கிறிஸ்து சிலுவையில் அறையப்பட்ட அந்தச் சிலுவையின் உருவத்தை வணங்குகிறோம். ஏனெனில், கிறிஸ்து சிலுவையில் அறையப்பட்ட அந்தச் சிலுவையே கண்டுபிடிக்க முடியவில்லை; அது ஆசீர்வாதத்திற்கும் குணத்திற்காகவும் உலகெங்கிலும் உள்ள விசுவாசிகளால் உடைத்து சிதறடிக்கப்பட்டுள்ளது. ஆகவே, இப்போதெல்லாம், அந்த சிலுவையின் ஒரு உருவமே செய்யப்படுகிறது அல்லது வரையப்படுகிறது. இருப்பினும், நாங்கள் அதை உண்மையான சிலுவையாகவே வணங்குகிறோம், அது தெய்வீகமானது என்று நாங்கள் கூறவில்லை; ஏனெனில் கிறிஸ்துவின் அந்த சிலுவை கடவுளாக இருக்கவில்லை, மாறாக ஒரு மரமாகவும், தீயவர்களது மரணதண்டனைக் கருவியாகவும் இருந்தது. நாங்கள் சிலுவையை அதன் கிளைகளின் எண்ணிக்கையினாலல்ல, மாறாக ஆண்டவரின் பாடுகளை நினைவுகூர்வதற்காக வணங்குகிறோம்; அதை எட்டு முனைகள் கொண்டதாகவோ அல்லது வெறுமனே நான்கு முனைகள் கொண்டதாகவோ நாங்கள் கருதுவதில்லை: ஏனெனில் நாங்கள் பொருள் சார்ந்த சிலுவையையோ, அதன் மரத்தையோ, வெறும் நான்கு முனைகளையோ அல்லது எட்டு முனைகளையோ வழிபாடு செய்வதில்லை, மாறாக, சிலுவையில் அவர் சிலுவையிடப்பட்டதை நினைவுகூர்ந்து, எங்கள் ஆண்டவராகிய கிறிஸ்துவை வழிபாடு செய்கிறோம். ஏனெனில், சிலுவை அல்ல, சிலுவையில் அறையப்பட்ட கிறிஸ்துவே நம்மை இரட்சித்தவர்; மேலும், சிலுவையின் பெயரால் அல்ல, கிறிஸ்துவின் பெயராலேயே நாம் கிறிஸ்தவர்கள் என அழைக்கப்படுகிறோம்; கடவுள் நமக்குச் சிலுவையாக இல்லை, கிறிஸ்துவே நம்முடைய கடவுள். இக்காரணத்திற்காக, சிலுவையின் முனைகளின் மீது சிறிதும் நம்பிக்கை வைக்காமல், கிறிஸ்து கடவுளின் மீதே நம்பிக்கை வைக்கிறோம். இரண்டாயிரம் ஆண்டுகளுக்கு முன்பு, கல்வாரி மலையில், இயேசு கிறிஸ்து சிலுவையில் அறையப்பட்டார். அந்த சிலுவை, நான்கு முனைகள் கொண்டதாக இருந்தாலும், எட்டு முனைகள் கொண்டதாக இருந்தாலும், அல்லது இன்னும் பல முனைகள் கொண்டதாக இருந்தாலும், நாம் அதை சமமாக வணங்குகிறோம். ஏனெனில், நாம் சிலுவையை சிலுவைக்காக வணங்குவதில்லை, மாறாக, அதில் சிலுவையிடப்பட்ட கிறிஸ்துவுக்காகவே வணங்குகிறோம். மேலும், நமது இரட்சிப்பின் நம்பிக்கையை சிலுவையின் பொருளில் அல்ல, மாறாக அதில் சிலுவையிடப்பட்ட கிறிஸ்துவின் மீதே வைக்கிறோம். ஆகவே, புனித டமாஸ்கஸைச் சேர்ந்த யோவான் என்ற அந்த ஆசிரியரின் வார்த்தைகளை நாம் செவிகொடுப்போம்: 'நாம் கனமானதும் உயிர் தருவதும் ஆன சிலுவையின் உருவத்தின் முன் தலைவணங்குகிறோம்; அது வேறு பொருளில் செய்யப்பட்டிருந்தாலும்</w:t>
      </w:r>
      <w:r w:rsidRPr="00E541CA">
        <w:rPr>
          <w:i/>
        </w:rPr>
        <w:t xml:space="preserve">, அந்தப் பொருளுக்கு அல்ல</w:t>
      </w:r>
      <w:r w:rsidRPr="00E541CA">
        <w:t xml:space="preserve">—அப்படி இருக்கக்கூடாது</w:t>
      </w:r>
      <w:r w:rsidRPr="00E541CA">
        <w:rPr>
          <w:i/>
        </w:rPr>
        <w:t xml:space="preserve">—ஆனால் </w:t>
      </w:r>
      <w:r w:rsidRPr="00E541CA">
        <w:t xml:space="preserve">கிறிஸ்துவின் சின்னமாகிய அந்த உரு</w:t>
      </w:r>
      <w:r w:rsidRPr="00E541CA">
        <w:rPr>
          <w:i/>
        </w:rPr>
        <w:t xml:space="preserve">வ</w:t>
      </w:r>
      <w:r w:rsidRPr="00E541CA">
        <w:t xml:space="preserve">த்திற்கு</w:t>
      </w:r>
      <w:r w:rsidRPr="00E541CA">
        <w:rPr>
          <w:rStyle w:val="FootnoteReference"/>
          <w:i/>
        </w:rPr>
        <w:footnoteReference w:id="32"/>
      </w:r>
      <w:r w:rsidRPr="00E541CA">
        <w:t xml:space="preserve"> .' ஏனெனில் அவர் தம் சீடர்களுக்கு ஒரு கட்டளை கொடுத்துக் கூறினார்: 'அப்போது மனுஷகுமாரனின் அடையாளம் வானத்தில் தோன்றும்: சிலுவை,' என்றார். இவ்வளவுதான் டமாஸ்கஸைச் சேர்ந்தவருடைய கருத்து. அந்த ஆசிரியரின் இந்த வார்த்தைகளை அனைவரும் கவனிக்க வேண்டும்: நாம் சிலுவையின் உருவத்திற்கு முன்னால் தலைவணங்குகிறோம்</w:t>
      </w:r>
      <w:r w:rsidRPr="00E541CA">
        <w:rPr>
          <w:i/>
        </w:rPr>
        <w:t xml:space="preserve">, அதன் சாரத்திற்கு </w:t>
      </w:r>
      <w:r w:rsidRPr="00E541CA">
        <w:t xml:space="preserve">அல்ல—அதாவது, சாரத்தைப் போற்றாமல்—ஆனால் கிறிஸ்துவின் சிலுவைப்பாட்டின் சின்னமாக, சிலுவையின் உருவத்திற்கு முன்னால். மேலும், மற்றொரு பகுதியில் அவர் கூறுகிறார்: 'கிறிஸ்துவின் சிலுவைப்பாடுகளின் உருவத்தைக் கண்டு, அவருடைய மீட்பளிக்கும் பாடுகளை நினைவுகூர்ந்து, நாம் விழுந்து ஆராதிப்பது </w:t>
      </w:r>
      <w:r w:rsidRPr="00E541CA">
        <w:rPr>
          <w:i/>
        </w:rPr>
        <w:t xml:space="preserve">அந்தப் பொருளின் சாரத்தை அல்ல, மாறாக அது குறிக்கும் ஒன்றையே'</w:t>
      </w:r>
      <w:r w:rsidRPr="00E541CA">
        <w:rPr>
          <w:rStyle w:val="FootnoteReference"/>
          <w:i/>
        </w:rPr>
        <w:footnoteReference w:id="33"/>
      </w:r>
      <w:r w:rsidRPr="00E541CA">
        <w:t xml:space="preserve"> . இதுவரையில் அவர். இங்கு இந்த வார்த்தைகளைக் கவனியுங்கள்: 'பொருள் அல்ல, ஆனால் உருவம்', அதாவது, பொருள் சார்ந்த சிலுவை அல்ல, மாறாக சிலுவையால் பிரதிநிதித்துவப்படுத்தப்படும் கிறிஸ்துவின் சிலுவைப்பாடுகளின் உருவம்.</w:t>
      </w:r>
    </w:p>
    <w:p w:rsidRPr="00E541CA" w:rsidR="00E541CA" w:rsidP="00E541CA" w:rsidRDefault="00E541CA" w14:paraId="219CFC43" w14:textId="16B84921">
      <w:pPr>
        <w:ind w:firstLine="720"/>
      </w:pPr>
      <w:r w:rsidRPr="00E541CA">
        <w:t xml:space="preserve">இதுவே நமது ஆர்த்தடாக்ஸ் விசுவாசம், எட்டு முனைக் சிலுவையை விசுவாசித்து, பௌதிக சிலுவையை கடவுளைப் போல ஆராதிக்கும் பிரயின் (Bryn) நம்பிக்கையைப் போன்றதல்ல.</w:t>
      </w:r>
    </w:p>
    <w:p w:rsidRPr="00E541CA" w:rsidR="00E541CA" w:rsidP="00E541CA" w:rsidRDefault="00E541CA" w14:paraId="6CACD11B" w14:textId="3CDEDB31">
      <w:pPr>
        <w:ind w:firstLine="720"/>
      </w:pPr>
      <w:r w:rsidRPr="00E541CA">
        <w:t xml:space="preserve">இருப்பினும், பிளவுவாதிகள் தங்கள் இறை நிந்தனை நிறைந்த வாய்களைத் திறந்து, நாய்களைப் போல கிறிஸ்துவின் நான்கு முனைக் சிலுவையை நோக்கி குரைப்பதையும், அதை கள்ளக்கிறிஸ்துவின் முத்திரை என்றும் ரோமானிய சிலுவை என்றும் அழைப்பதையும் நான் கேட்கிறேன். அவர்களின் தீய இறை நிந்தனை இந்த சிறு புத்தகத்தின் மற்றொரு பகுதியில் போதுமான அளவு மறுக்கப்பட்டுள்ளது.</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அத்தியாயம் 7. புரோஸ்போராவைப் பற்றி</w:t>
      </w:r>
      <w:bookmarkEnd w:id="11"/>
    </w:p>
    <w:p w:rsidRPr="00E541CA" w:rsidR="00E541CA" w:rsidP="00E541CA" w:rsidRDefault="00E541CA" w14:paraId="6C487069" w14:textId="7704009C">
      <w:pPr>
        <w:ind w:firstLine="720"/>
      </w:pPr>
      <w:r w:rsidRPr="00E541CA">
        <w:t xml:space="preserve">பிரஸ்போராவைப் பொறுத்தவரை, திருவருட்சாதனம் ஐந்து பிரஸ்போராக்களிலோ அல்லது ஏழு பிரஸ்போராக்களிலோ செய்யப்படுவதில்லை, மாறாக ஒரே ஒரு பிரஸ்போராவில் செய்யப்படுகிறது, அதிலிருந்து ஆட்டுக்குட்டி எடுக்கப்படுகிறது என்று நாங்கள் அறிவிக்கிறோம். ஏனெனில், மஸ்கோ மற்றும் மாபெரும் ரஷ்யா திருச்சபையும், கிரேக்கர்களுடன் சேர்ந்து, வாழ்பவர்களுக்காகவும் இறந்தவர்களுக்காகவும் புரோஸ்போராவிலிருந்து எடுக்கப்பட்ட துகள்கள் கிறிஸ்துவின் உடலாக மாறுபொருள்மாற்றம் செய்யப்படவில்லை என்றும், ஆனால் ஒரே ஒரு ஆட்டுக்குட்டி மட்டுமே மாறுபொருள்மாற்றம் செய்யப்படுகிறது என்றும் உறுதிப்படுத்துகின்றன. இருப்பினும், அந்தத் துகள்கள் உருமாற்றம் அடையவில்லை, ஆனால் ஒரே ஒரு ஆட்டுக்குட்டி மட்டுமே உருமாற்றம் அடைகிறது: ஏனெனில் திருவருட்சாதனம் ஒரே ஒரு புரோஸ்போராவில்—அதாவது அந்த ஒரே ஆட்டுக்குட்டியில்—கொண்டாடப்படுகிறது, ஐந்து அல்லது ஏழு புரோஸ்போராக்களில் அல்ல, அவற்றிலிருந்து துகள்கள் நினைவுகூரப்படுபவர்களுக்காக நினைவாக மட்டுமே எடுக்கப்படுகின்றன, உருமாற்றத்திற்காக அல்ல. ஆகவே, பிளவுவாதிகளிடையே புரோஸ்போராக்களின் எண்ணிக்கை குறித்து ஒரு விவாதம் எழுவது உண்மையில் விந்தையானது. ஏனெனில், ஆரம்பகால திருச்சபையில், திருத்தூதர்களின் நாட்களில், </w:t>
      </w:r>
      <w:r w:rsidRPr="00E541CA">
        <w:t xml:space="preserve">இறுதி இராப்போசனத்தில் கர்த்தராகிய கிறிஸ்து</w:t>
      </w:r>
      <w:r w:rsidRPr="00E541CA">
        <w:lastRenderedPageBreak/>
      </w:r>
      <w:r w:rsidRPr="00E541CA">
        <w:t xml:space="preserve"> </w:t>
      </w:r>
      <w:r w:rsidRPr="00E541CA">
        <w:t xml:space="preserve">தாமே </w:t>
      </w:r>
      <w:r w:rsidRPr="00E541CA">
        <w:t xml:space="preserve">வழங்கியபடியே</w:t>
      </w:r>
      <w:r w:rsidRPr="00E541CA">
        <w:t xml:space="preserve">, ஒரே ஒரு புரோஸ்போராவின் மீதுதான் திருப்பலி நிறைவேற்றப்பட்டது</w:t>
      </w:r>
      <w:r w:rsidRPr="00E541CA">
        <w:t xml:space="preserve">. இருப்பினும், பின்னர், இரத்தம் இல்லாத பலிகள் யாருக்கு அர்ப்பணிக்கப்படுகின்றனவோ, அவர்களுடைய பெயர்களை நினைவுகூரும் பொருட்டு, இந்த ஒற்றைப் புரோஸ்போராவுடன் மற்றவை சேர்க்கப்பட்டன.</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அத்தியாயம் 8. பழைய மற்றும் புதிய புத்தகங்கள் குறித்து</w:t>
      </w:r>
      <w:bookmarkEnd w:id="12"/>
    </w:p>
    <w:p w:rsidRPr="00E541CA" w:rsidR="00E541CA" w:rsidP="00E541CA" w:rsidRDefault="00E541CA" w14:paraId="6681E7EC" w14:textId="621251E7">
      <w:pPr>
        <w:ind w:firstLine="720"/>
      </w:pPr>
      <w:r w:rsidRPr="00E541CA">
        <w:t xml:space="preserve">பழைய புத்தகங்களையும் புதிய புத்தகங்களையும் பொறுத்தவரை, பழைய மற்றும் புதிய ஐகான்கள் ஒன்றாகவும் ஒரே மாதிரியாகவும் இருப்பது போலவே, அவையும் ஒன்றாகவும் ஒரே மாதிரியாகவும் உள்ளன என்று நாங்கள் அறிவிக்கிறோம். புத்தகங்களுக்குள் சில விஷயங்களில் உள்ள எந்த மாற்றங்களும் விசுவாசத்தில் ஒரு மாற்றத்தை ஏற்படுத்தாது: ஏனெனில் புதிய புத்தகங்கள் பழைய புத்தகங்களைப் போலவே அதே கடவுளை விசுவாசிக்க நம்மைக் கற்பிக்கின்றன; புதிய புத்தகங்களில் பழைய புத்தகங்களில் உள்ள அதே விசுவாசக் கோட்பாடுகள் உள்ளன. புதிய புத்தகங்கள் பழைய புத்தகங்களைப் போலவே அதே கடவுளிடம் ஜெபிக்க நமக்குக் கட்டளையிடுகின்றன; அவை பழைய புத்தகங்களைப் போலவே அதே நற்செயல்களைக் கற்பிக்கின்றன; மேலும் பழைய புத்தகங்களில் இல்லாதது போலவே, புதிய புத்தகங்களிலும் எதிர்மாறான போதனை எதுவும் இல்லை. மேலும், சில சொற்றொடர்கள் மாற்றப்பட்ட இடங்களில், அவை திரிக்கப்படாமல், திருத்தப்பட்டுள்ளன. ஏனெனில், ரஷ்யாவில் புத்தக அச்சுக்கூடம் தொடங்குவதற்கு முன்பே, திறனற்ற பிரதிபண்ணுபவர்களின் கவனக்குறைவால் பழங்கால கையெழுத்துப் புத்தகங்களில் பல பிழைகள் புகுந்திருந்தன. ஏனெனில், புத்தக அச்சுக்கலை உலகின் </w:t>
      </w:r>
      <w:r w:rsidRPr="00E541CA">
        <w:t xml:space="preserve">creation</w:t>
      </w:r>
      <w:r w:rsidRPr="00E541CA">
        <w:rPr>
          <w:rStyle w:val="FootnoteReference"/>
        </w:rPr>
        <w:footnoteReference w:id="34"/>
      </w:r>
      <w:r w:rsidRPr="00E541CA">
        <w:t xml:space="preserve"> -ஆம்</w:t>
      </w:r>
      <w:r w:rsidRPr="00E541CA">
        <w:t xml:space="preserve"> ஆண்டில்</w:t>
      </w:r>
      <w:r w:rsidRPr="00E541CA">
        <w:t xml:space="preserve">, மாஸ்கோவின் முதல் சர் ஆன இவான் வாசிலிவிட்சின் ஆட்சிக் காலத்தில், மாஸ்கோவின் மீட்ரோபொலிட்டன் மகாரியின் கீழ் </w:t>
      </w:r>
      <w:r w:rsidRPr="00E541CA">
        <w:t xml:space="preserve">மாஸ்கோவில் தொடங்கியது</w:t>
      </w:r>
      <w:r w:rsidRPr="00E541CA">
        <w:t xml:space="preserve">; ஆனால் பின்னர், போலந்துக்காரர்களால் மாஸ்கோ அழிக்கப்பட்டபோது, அச்சுக்கூடமும் அதன் உபகரணங்கள் அனைத்தும் அழிக்கப்பட்டன.</w:t>
      </w:r>
    </w:p>
    <w:p w:rsidRPr="00E541CA" w:rsidR="00E541CA" w:rsidP="00E541CA" w:rsidRDefault="00E541CA" w14:paraId="084BE163" w14:textId="5FB9A6BE">
      <w:pPr>
        <w:ind w:firstLine="720"/>
      </w:pPr>
      <w:r w:rsidRPr="00E541CA">
        <w:t xml:space="preserve">பின்னர், மைக்கேல் ஃபியோடோரோவிச் சார் ஆட்சியின் இறுதியில், அவருடைய புனிதத்துவம் ஜோசப் அவர்களின் தலைமைத்துவத்தின் கீழ் அது மீண்டும் புனரமைக்கப்பட்டது. இன்று நிற்கும் கட்டிடம் அந்தப் புனரமைப்பின் விளைவாகும்; மேலும், 7152 (1644) ஆம் ஆண்டில் புத்தக அச்சிடும் பணி மீண்டும் தொடங்கியது, அன்று முதல் புத்தகங்கள் அச்சிடப்பட்டு வருகின்றன. இருப்பினும், இதற்கு முன்பு ரஷ்யாவில் புத்தகங்கள் அச்சிடப்படவில்லை: விளாடிமிர் ஞானஸ்நானம் பெற்ற காலம் முதல், அனைத்து புத்தகங்களும் கையால் எழுதப்பட்டன. ஏனெனில், ஆரம்பத்திலிருந்தே, செர்சோனிலிருந்து விளாடிமிருடன் ரஷ்யாவிற்கு வந்த கிரேக்கர்கள், ரஷ்ய மொழியைக் கற்றுக்கொண்ட போதிலும், அதை முழுமையாகப் புரிந்துகொள்ளாமல், தங்கள் சொந்த புத்தகங்களை ரஷ்ய மொழிக்கு மொழிபெயர்த்தனர். அதேபோல், ரஷ்யர்களும், கிரேக்க மொழியைக் கற்றுக்கொண்ட போதிலும், அதை முழுமையாகப் புரிந்துகொள்ளாமல், கிரேக்கப் புத்தகங்களைத் தங்கள் சொந்த ரஷ்ய மொழிக்கு மொழிபெயர்க்கத் தொடங்கினர். முதலில், கிரேக்க மொழிபெயர்ப்பாளர்கள் சில ரஷ்ய சொற்றொடர்களைப் பற்றி முழுமையான புரிதல் இல்லாததால், சில பகுதிகளை கிரேக்கத்திற்கு இணங்காமல் மொழிபெயர்த்தனர்; அதேபோல், ரஷ்ய மொழிபெயர்ப்பாளர்களும் சில கிரேக்க சொற்றொடர்களைப் பற்றி முழுமையான புரிதல் இல்லாததால், சில பகுதிகளை கிரேக்கத்திற்கு இணங்காமல் மொழிபெயர்த்தனர். பின்னர், பல வேறுபட்ட பிரதிகளின் வழியாக ஏராளமான பிழைகளும் விடுபடல்களும் நுழைந்தன: பழங்கால கையெழுத்துப் பிரதிகளில் உள்ள அனைத்து புத்தகங்களிலும் இதைக் காணலாம், அவற்றிலிருந்துதான் முதல் அச்சிடப்பட்ட புத்தகங்கள்—இப்போது பிளவுபடுத்தியவர்களால் 'பழையவை' என்று அழைக்கப்படுகின்றன—அச்சிடப்பட்டன. ஆரம்பத்தில், அவை கையெழுத்துப் பிரதிகளில் தோன்றியபடியே அச்சிடப்பட்டன, முற்றிலும் சரியாக இல்லை. இருப்பினும், பின்னர், உன்னிப்பாக ஆய்வு செய்தபோது, அவை கிரேக்க நூல்களின்படி திருத்தப்பட்டன: நமது நம்பிக்கை கிரேக்கர்களின் நம்பிக்கையுடன் ஒத்துப்போவது போலவே, நமது நூல்களும் அவர்களுடைய நூல்களுடன் ஒத்துப்போக வேண்டும்; ஆயினும், உரைச்சொற்களைத் திருத்தியபோது, அவர்கள் நம்பிக்கையை மாற்றவில்லை: ஏனெனில், சில உரைச்சொற்கள், பழையதாக இருந்தாலும் சரி புதியதாக இருந்தாலும் சரி, நம்பிக்கையை உருவாக்குவதில்லை, ஆனால் முன்பே கூறப்பட்டது போல, அவை வெறும் வார்த்தைகள் மட்டுமே.</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அத்தியாயம் 9. புனிதத் தந்தையர்கள் வேதவாக்கியங்களால் இரட்சிக்கப்படவில்லை</w:t>
      </w:r>
      <w:bookmarkEnd w:id="13"/>
    </w:p>
    <w:p w:rsidRPr="00E541CA" w:rsidR="00E541CA" w:rsidP="00E541CA" w:rsidRDefault="00E541CA" w14:paraId="5EFB17C0" w14:textId="4304E424">
      <w:pPr>
        <w:ind w:firstLine="720"/>
      </w:pPr>
      <w:r w:rsidRPr="00E541CA">
        <w:t xml:space="preserve">புனிதத் தந்தையர்கள் பழைய புத்தகங்களால் இரட்சிக்கப்பட்டார்கள் என்று கூறும் பிளவுவாதிகளைப் பொறுத்தவரை, அவர்கள் தங்கள் அறியாமையாலேயே பொய் கூறுகிறார்கள்: ஏனெனில் புனிதத் தந்தையர்கள் இலக்கிய வெளிப்பாடுகளாலும் வார்த்தைகளாலும் அல்ல, மாறாக தங்கள் நற்பண்புள்ள வாழ்க்கை முறையாலேயே இரட்சிக்கப்பட்டார்கள். மேலும் அவர்களில் பலருக்கு எழுத்துக்கூடத் தெரியாது, இலக்கிய விஷயங்களைப் பற்றி விவாதிப்பது ஒருபுறம் இருக்கட்டும். ஏனெனில், இரட்சிப்பைக் கொண்டுவருவது எழுதுவதோ அல்லது ஏதேனும் ஒருவிதமான அறிவார்ந்த சொற்பொழிவோ அல்ல, மாறாக கடவுளுக்குப் பிரியமான வாழ்க்கையே ஆகும்.</w:t>
      </w:r>
    </w:p>
    <w:p w:rsidRPr="00E541CA" w:rsidR="00E541CA" w:rsidP="00E541CA" w:rsidRDefault="00E541CA" w14:paraId="7B440928" w14:textId="19F73146">
      <w:pPr>
        <w:ind w:firstLine="720"/>
      </w:pPr>
      <w:r w:rsidRPr="00E541CA">
        <w:t xml:space="preserve">இருப்பினும், மீட்பு புனித தந்தையரின் பழங்கால நூல்களில் காணப்பட வேண்டும் என்றால், அவர்கள் அச்சிடப்பட்ட புத்தகங்களில் அல்ல, கையெழுத்துப் பிரதிகளில் மீட்பைக் காண்பது பொருத்தமாக இருக்கும்; ஏனெனில், கையெழுத்துப் பிரதிகள் வ்லாடிமிர் காலத்திலிருந்து மாஸ்கோ சர்க்காலம் வரை நீண்டு, அச்சிடப்பட்ட புத்தகங்களுக்கு முந்தையவை. மேலும், மாஸ்கோவின் ஜார் மன்னர்களுக்கு முந்தையவர்களான மகா இளவரசர்களின் காலத்தில், அனைத்து ரஷ்ய புனிதத் தந்தையரும் அச்சிடப்பட்ட புத்தகங்களிலிருந்து வாசிக்காமல், கையெழுத்துப் பிரதிகளிலிருந்துதான் வாசித்தனர், ஏனெனில் ரஷ்யாவில் அப்போது அச்சிடப்பட்ட புத்தகங்கள் இன்னும் தோன்றியிருக்கவில்லை. மேலும், புனிதத் தந்தையர்களின் இரட்சிப்பு, அவர்களின் நற்பண்பான வாழ்க்கையைத் தவிர, அந்தப் பழங்கால நூல்களில் காணப்பட்டிருந்தால், இப்போதும் கூட அச்சிடப்பட்ட புத்தகங்களிலிருந்து ஜெபிப்பது பொருத்தமற்றதாக இருக்கும்; மாறாக, பழைய கையெழுத்துப் பிரதிகளிலிருந்து ஜெபிக்க வேண்டும்.</w:t>
      </w:r>
    </w:p>
    <w:p w:rsidRPr="00E541CA" w:rsidR="00E541CA" w:rsidP="00E541CA" w:rsidRDefault="00E541CA" w14:paraId="579960F3" w14:textId="658E9352">
      <w:pPr>
        <w:ind w:firstLine="720"/>
      </w:pPr>
      <w:r w:rsidRPr="00E541CA">
        <w:t xml:space="preserve">மேலும், புனித தந்தையர்களின் இரட்சிப்பு பண்டைய கால நூல்களில் காணப்பட வேண்டுமானால், அது பல பிழைகள் மற்றும் உரை வேறுபாடுகளுக்கு மத்தியில் காணப்படும்; ஏனெனில் அந்தப் பண்டைய கையெழுத்துப் பிரதிகள் அவற்றால் நிரம்பியுள்ளன, அவற்றில் ஒன்று அல்லது இரண்டு இங்கே குறிப்பிடப்படும். அக்டோபர் 1 ஆம் தேதி, மிகவும் பரிசுத்தமான கடவுளின் தாயின் பாதுகாப்புப் பணியின் போது, பாலியலோஸுக்குப் பிறகு, பழைய கையெழுத்துப் புத்தகங்கள் பின்வருமாறு வாசிக்கப்பட்டன: 'உங்கள் மிகவும் மரியாதைக்குரிய ஓமோபோரியன், எலக்டோராவை விட பிரகாசமாக ஒளிரும்'; மற்றவற்றில் 'அலெக்டோராவை விட பிரகாசமாக ஒளிரும்' என்று எழுதப்பட்டுள்ளது; அச்சிடப்பட்ட பதிப்புகளில், இது கிரேக்கத் திருத்தந்தை மேக்சிமஸால் 'எலக்ட்ராவை விட பிரகாசமாக ஒளிரும்' என்று திருத்தப்பட்டுள்ளது. மேலும், அறிவற்றவர்களும் அறியாமையாளர்களும் மேக்சிமஸுக்கு எதிராக முணுமுணுத்து, அவரை ஒரு பிளவுவாதী என்று அழைத்து, </w:t>
      </w:r>
      <w:r w:rsidRPr="00E541CA">
        <w:t xml:space="preserve">'</w:t>
      </w:r>
      <w:r w:rsidRPr="00E541CA">
        <w:lastRenderedPageBreak/>
      </w:r>
      <w:r w:rsidRPr="00E541CA">
        <w:t xml:space="preserve"> ' (அதாவது, 'எங்கள் புனிதத் தந்தையர்கள் காப்பாற்றப்பட்ட வார்த்தைகளை நீ, பிளவுவாதியே, மாற்றத் துணிகிறாயா?') என்று கூறினர். இருப்பினும், நாம் 'எலெக்டர்', 'அலெக்டர்' மற்றும் 'எலக்ட்ரா' ஆகியவற்றின் அர்த்தங்களை ஆராய்வோம். 'எலெக்டர்' என்பது 'தேர்ந்தெடுப்பவர்', அதாவது ஒன்றை அல்லது ஒருவரைத் தேர்ந்தெடுப்பவர் என்று பொருள்படும்; 'அலெக்டர்' என்பது 'கோழி' என்று பொருள்படும், ஏனெனில் நற்செய்தியில் எழுதப்பட்டுள்ளபடி: </w:t>
      </w:r>
      <w:r w:rsidRPr="00E541CA">
        <w:rPr>
          <w:i/>
        </w:rPr>
        <w:t xml:space="preserve">'கோழி கூவுவதற்கு முன்பு, நீ என்னை மூன்று முறை மறுதலிப்பாய்' (</w:t>
      </w:r>
      <w:r w:rsidRPr="00E541CA">
        <w:rPr>
          <w:rStyle w:val="FootnoteReference"/>
          <w:i/>
        </w:rPr>
        <w:footnoteReference w:id="35"/>
      </w:r>
      <w:r w:rsidRPr="00E541CA">
        <w:t xml:space="preserve"> ); அதே சமயம் 'எலக்ட்ரா' என்பது தூய தங்கத்தின் பளபளப்பைக் குறிக்கிறது. ஆகவே, நாம் சிந்திப்போம்: இவை இரண்டில், மிகவும் தூய்மையான கன்னிகைத் தாயாகிய தேவமாதாவின் ஓமோபோரியனை ஒப்பிடுவதற்கு எது மிகவும் பொருத்தமானது—'தேர்ந்தெடுப்பவனுக்கா', 'கோழிக்குஞ்சா', அல்லது 'தங்கத்தின் பளபளப்புக்கா'? உண்மையில், 'அலெக்டர்'—கோழிக்குஞ்சு—அல்லது 'எலக்டர்'—தேர்ந்தெடுப்பவன்—இவற்றை விட, 'எலக்ட்ரா'—தங்கத்தின் பளபளப்பு—என்றதற்கு ஒப்பிடுவது மிகவும் பொருத்தமானது. ஏனெனில், அறிவற்ற அறியாமையாளர்களின் கருத்தின்படி, புனிதத் தந்தையர்கள் அந்தப் பழங்கால எழுதப்பட்ட கூற்றுகளில்தான் இரட்சிப்பு இருப்பது போல, தேர்ந்தெடுக்கப்படுபவர் மற்றும் கோழிக்குஞ்சு பற்றிய அந்தப் பழங்காலச் சொற்களால் இரட்சிக்கப்பட்டனர்.</w:t>
      </w:r>
    </w:p>
    <w:p w:rsidRPr="00E541CA" w:rsidR="00E541CA" w:rsidP="00E541CA" w:rsidRDefault="00E541CA" w14:paraId="052B34A0" w14:textId="62FC0E24">
      <w:pPr>
        <w:ind w:firstLine="720"/>
      </w:pPr>
      <w:r w:rsidRPr="00E541CA">
        <w:t xml:space="preserve">மேலும்: ஜூன் 19 ஆம் தேதி, மாஸ்கோவில் உள்ள டார்மிஷன் மாபெரும் பேராலயத்தில் பாதுகாக்கப்படும் 'நான்கினரின்' மாபெரும் கையெழுத்து மீனாயானில், போற்றத்தக்க பைசியஸின் வாழ்க்கை வரலாற்றில், 459 ஆம் பக்கத்தில், புனித தீர்க்கதரிசி எரேமியா அடிக்கடி போற்றத்தக்க பைசியஸுக்குத் தோன்றினார் என்று எழுதப்பட்டுள்ளது. அந்தப் பகுதியில், பின்வரும் விளக்கம் காணப்படுகிறது: 'மேலும் தீய எண்ணங்களால் அவர் வாக்குறுதியளிக்கப்பட்ட ஆசீர்வாதங்களை விரும்ப முயன்றார்'; 'ரகசிய எண்ணங்கள்' என்பதற்குப் பதிலாக, 'தீய எண்ணங்கள்' என்று எழுதப்பட்டுள்ளது. அந்தப் புனித தீர்க்கதரிசி அந்த அருட்தந்தையரிடம் தீய எண்ணங்களைத் தூண்டியிருக்க முடியுமா? எந்த வகையிலும் இல்லை. இதில் கவனியுங்கள்: புனிதத் தந்தையர்களின் இரட்சிப்பு பழங்கால எழுதப்பட்ட கூற்றுகளில் இருந்திருந்தால், அப்படியானால் அந்த விவரிப்பில்—'தீய எண்ணங்கள்' என்பதில் கூட—அது காணப்பட்டிருக்கும்; ஆனால் அது அப்படி இல்லை. ஏனெனில், அவர்களின் இரட்சிப்பு பழங்கால எழுதப்பட்ட கூற்றுகளிலோ, அல்லது கையெழுத்துப் பிரதிகளின் விவரிப்புகளிலோ மற்றும் பிழைகளிலோ இல்லை, மாறாக அவர்களின் நற்பண்புள்ள வாழ்க்கையில் இருந்தது.</w:t>
      </w:r>
    </w:p>
    <w:p w:rsidRPr="00E541CA" w:rsidR="00E541CA" w:rsidP="00E541CA" w:rsidRDefault="00E541CA" w14:paraId="66588C02" w14:textId="6E0007A9">
      <w:pPr>
        <w:ind w:firstLine="720"/>
      </w:pPr>
      <w:r w:rsidRPr="00E541CA">
        <w:t xml:space="preserve">புனிதத் தந்தையர்கள் பழைய புத்தகங்களால் இரட்சிக்கப்பட்டார்கள் என்று சொல்பவர்கள் பொய் சொல்கிறார்கள்: ஏனெனில், புத்தகங்களின் பழைய சொற்களாலும், புதிய சொற்களாலும் யாரும் இரட்சிக்கப்படுவதில்லை, மாறாக, தங்களின் சொந்த நற்செயல்களாலும் களங்கமற்ற விசுவாசத்தாலுமே இரட்சிக்கப்படுகிறார்கள்.</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அத்தியாயம் 10. புதிய புத்தகங்கள் விசுவாசத்தை மாற்றவில்லை</w:t>
      </w:r>
      <w:bookmarkEnd w:id="14"/>
    </w:p>
    <w:p w:rsidRPr="00E541CA" w:rsidR="00E541CA" w:rsidP="00E541CA" w:rsidRDefault="00E541CA" w14:paraId="633196E2" w14:textId="44896B53">
      <w:pPr>
        <w:ind w:firstLine="720"/>
      </w:pPr>
      <w:r w:rsidRPr="00E541CA">
        <w:t xml:space="preserve">புதிய புத்தகங்கள் மூலம் நாங்கள் விசுவாசத்தை மாற்றிவிட்டதாக எங்களைப் பற்றிப் புறணி பேசும் பிளவுவாதிகளைப் பொறுத்தவரை, இதற்கு நாங்கள் பதிலளிக்கிறோம்: தேவனுடைய சகோதரரும், கிறிஸ்துவால் தாமே எருசலேமின் முதல் ஆயனாக நியமிக்கப்பட்டவருமான புனித அப்போஸ்தலன் யாக்கோபு, அந்தப் புனித திருவருட்சாதனத்தை இயற்றினார். அவருடைய அந்தத் திருவருட்சாதனம் கிட்டத்தட்ட நானூறு ஆண்டுகளாக அனைத்துக் கிழக்குத் திருச்சபைகளிலும் கொண்டாடப்பட்டது. அதுபோலவே, திருச்சபையின் தூணாகவும் உலகின் போதகராகவும் திகழ்ந்த புனித பேஸ்கி பெரியவர், யாக்கோபுவின் திருவருட்சடங்கை ஒதுக்கி வைத்துவிட்டு, தன்னுடைய சொந்த திருவருட்சடங்கை இயற்றி, அதை திருச்சபைகளுக்கு வழங்கினார். இங்கு நான் பிரைனின் சொற்பொறிஞர்களைக் கேட்கிறேன்: மகான் பேசில் ஒரு புதிய திருவருட்சாதனத்தை இயற்றிக் பழைய விசுவாசத்தை மாற்றியாரா? அவரைத் தொடர்ந்து, புனித யோவான் கிறிசோஸ்தோம் தனது சொந்த திருவருட்சாதனத்தை இயற்றினார்—அது இன்றும் அனுசரிக்கப்படுகிறது—மற்றும் அதை திருச்சபைகளுக்குக் கடத்தி வந்தார்: கிறிசோஸ்தோம் விசுவாசத்தை மாற்றியாரா?</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அத்தியாயம் 11. பழங்கால திருச்சபை பழக்கவழக்கங்கள் குறித்து</w:t>
      </w:r>
      <w:bookmarkEnd w:id="15"/>
    </w:p>
    <w:p w:rsidRPr="00E541CA" w:rsidR="00E541CA" w:rsidP="00E541CA" w:rsidRDefault="00E541CA" w14:paraId="33815D50" w14:textId="422F9019">
      <w:pPr>
        <w:ind w:firstLine="720"/>
      </w:pPr>
      <w:r w:rsidRPr="00E541CA">
        <w:rPr>
          <w:rStyle w:val="FootnoteReference"/>
        </w:rPr>
        <w:footnoteReference w:id="36"/>
      </w:r>
      <w:r w:rsidRPr="00E541CA">
        <w:t xml:space="preserve">ஆகவே, திருச்சபையின் பழங்கால வழக்கங்கள் மற்றும் சடங்குகள் (விழாக்கள்) குறித்தும், புனித உலகளாவிய மற்றும் உள்ளூர் சபைகளின் குறித்தும் நாம் என்ன சொல்ல வேண்டும்? அவற்றில் பல விஷயங்கள் மாற்றப்பட்டதையும், சில திருத்தப்பட்டதையும் நாம் காணவில்லையா, மற்றவை பெரும்பாலும் கைவிடப்பட்டன, *கோர்மச்சயா* புத்தகத்தில், லவோதிக்கேயா சபையின் விதிகளில், விதி 11</w:t>
      </w:r>
      <w:r w:rsidRPr="00E541CA">
        <w:t xml:space="preserve">-இன்</w:t>
      </w:r>
      <w:r w:rsidRPr="00E541CA">
        <w:t xml:space="preserve"> கீழ் எழுதப்பட்டுள்ளபடி</w:t>
      </w:r>
      <w:r w:rsidRPr="00E541CA">
        <w:t xml:space="preserve">: 'பண்டைய காலங்களில் திருச்சபைகளில் சில பழக்கவழக்கங்கள் கடைப்பிடிக்கப்பட்டன; இவற்றில், சில காலப்போக்கில் மறக்கப்பட்டன, மற்றவை முற்றிலும் நின்றுపోயின, மற்றவை விதிகளால் ரத்து செய்யப்பட்டன?' என்று அது கூறுகிறது. இவ்வாறு 'தி ஸ்டியர்ஸ்மேன்' முடிகிறது; இருப்பினும், நாங்கள் ஒரு குறிப்பிட்ட விஷயத்தை நினைவு கூர்கிறோம். பண்டைய காலங்களில், சில ஆயர்கள் பொது மக்கள் மற்றும் திருமணமானவர்களாக இருந்தனர், இது ஆறாவது உலகளாவிய சபையின் விதிகளில், விதி 12-இல் காணப்படலாம்</w:t>
      </w:r>
      <w:r w:rsidRPr="00E541CA">
        <w:rPr>
          <w:rStyle w:val="FootnoteReference"/>
        </w:rPr>
        <w:footnoteReference w:id="37"/>
      </w:r>
      <w:r w:rsidRPr="00E541CA">
        <w:t xml:space="preserve"> ; ஏனெனில், திருத்தூதரும் கூறினார்: </w:t>
      </w:r>
      <w:r w:rsidRPr="00E541CA">
        <w:rPr>
          <w:i/>
        </w:rPr>
        <w:t xml:space="preserve">'ஒரு ஆயர் குற்றமற்றவராகவும், ஒரு பெண்ணின் கணவராகவும் இருக்க வேண்டும்'</w:t>
      </w:r>
      <w:r w:rsidRPr="00E541CA">
        <w:rPr>
          <w:rStyle w:val="FootnoteReference"/>
          <w:i/>
        </w:rPr>
        <w:footnoteReference w:id="38"/>
      </w:r>
      <w:r w:rsidRPr="00E541CA">
        <w:t xml:space="preserve"> . அத்தகையவரே எகிப்து தேசத்தில் உள்ள நிலோபோலிஸின் ஆயர் ஹெரிமோன். அவரைப் பற்றி, மாமன்னர் இரண்டாம் கான்ஸ்டான்டினின் நாட்களில் வாழ்ந்த, திருச்சபை நிகழ்வுகளின் பழங்காலக் குறிப்பெழுதியவரும், பாலஸ்தீனத்தில் உள்ள கெசரியாவின் ஆயருமான யூசெபியஸ்</w:t>
      </w:r>
      <w:r w:rsidRPr="00E541CA">
        <w:rPr>
          <w:rStyle w:val="FootnoteReference"/>
        </w:rPr>
        <w:footnoteReference w:id="39"/>
      </w:r>
      <w:r w:rsidRPr="00E541CA">
        <w:t xml:space="preserve"> இவ்வாறு எழுதினார்: அதேபோல், டிரையோடனில் காணப்படும் சினாக்ஸரியாக்களின் ஆசிரியரான பிற்கால வரலாற்றாசிரியர் நிக்கேடாஸ் கலிஸ்டஸும், இருவரும் தங்கள் பதிவில் இவ்வாறு ஒப்புக்கொள்கிறார்கள்: இந்தத் ஆயர் ஹெரிமான், முதுமை அடைந்தவராக இருந்ததால், டெசியஸ் மன்னரின் ஆட்சிக் காலத்தில் நடந்த துன்புறுத்தலின் போது, துன்புறுத்துபவர்களின் கைகளிலிருந்து தப்பிக்கத் தன் மனைவியுடன் அரேபிய மலைகளுக்குத் தப்பி ஓடினார்</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மேலும்: சில பொதுப் பெரியோர்களும் திருத்தொண்டர்களும் திருமணமாகாதவர்களாக இருந்தனர், இது அகீர் உள்ளூர் சபையின் பத்தாவது விதியிலும், ஆறாவது உலகளாவிய சபையின் ஆறாவது விதியிலும் காணப்படுகிறது</w:t>
      </w:r>
      <w:r w:rsidRPr="00E541CA">
        <w:rPr>
          <w:rStyle w:val="FootnoteReference"/>
        </w:rPr>
        <w:footnoteReference w:id="41"/>
      </w:r>
      <w:r w:rsidRPr="00E541CA">
        <w:t xml:space="preserve"> . </w:t>
      </w:r>
      <w:r w:rsidRPr="00E541CA">
        <w:t xml:space="preserve">பழங்கால விதிமுறைகளின் நூலான</w:t>
      </w:r>
      <w:r w:rsidRPr="00E541CA">
        <w:lastRenderedPageBreak/>
      </w:r>
      <w:r w:rsidRPr="00E541CA">
        <w:t xml:space="preserve"> என்ற பழங்கால </w:t>
      </w:r>
      <w:r w:rsidRPr="00E541CA">
        <w:t xml:space="preserve">கையெழுத்துப் </w:t>
      </w:r>
      <w:r w:rsidRPr="00E541CA">
        <w:t xml:space="preserve">பிரதியில், பண்டைய காலத்திலிருந்தே, ஆரம்பத்திலிருந்தே, புனித நற்கருணை விருந்து உணவுக்குப் பிறகுதான் கொண்டாடப்பட்டது என்று எழுதப்பட்டுள்ளது. இளைய தெодоசியஸின் ஆட்சிக் காலத்தில் வாழ்ந்த, திருச்சபை நிகழ்வுகளின் பழங்காலக் குறிப்பறிஞரான கிரேக்க எழுத்தாளர் சோஸோமென்னும் இதற்குச் சான்றளிக்கிறார். தனது படைப்பின் ஏழாவது புத்தகத்தில், அத்தியாயம் 19-ல், அவர் தனது காலத்தில், எகிப்து நாடுகளில், பல நகரங்கள் இந்த வழக்கத்தை இன்னும் பின்பற்றியதாக எழுதுகிறார்: அதாவது, உணவு உண்ட பிறகு வழிபாட்டுத் திருப்பலி நடைபெற வேண்டும், அதைத் தொடர்ந்து கிறிஸ்துவின் திருவுடலுக்கும் திரு இரத்தத்திற்கும் உரிய தெய்வீக மர்மங்கள் ஏற்றுக்கொள்ளப்பட வேண்டும். நமது இறைவனாகிய கிறிஸ்து, உணவிற்குப் பிறகு தம்முடைய மிகத் தூய்மையான உடலையும் இரத்தத்தையும் தம்முடைய சீடர்களுக்குக் கொடுத்த இறைவனின் இராப்போசனத்தை அடுத்து அவர்கள் இதைச் செய்தனர். கிறிஸ்துவின் பிறவிக்கு நானூறு ஆண்டுகளுக்குப் பிறகு இளைய தெодоசியஸ் அரியணை ஏறினார், மேலும் அந்தப் பழக்கம் எகிப்தின் சில நகரங்களில் இன்னும் அனுசரிக்கப்பட்டது. இதே நடைமுறை மற்ற நாடுகளிலும் பின்பற்றப்பட்டது: பாதிரிகள் உணவருந்தியபடியே திருப்பலி நடத்துவார்கள், மக்களும் உணவருந்தியபடியே, குறிப்பாக பாடுகளின் வாரத்தின் புனித வியாழக்கிழமையன்று, திருவருட்சாதனத்தைப் பெற்றுக்கொள்வார்கள். ஏனெனில், கார்தாஜின் உள்ளூர் மன்றம் (ரோமில் ஹோனோரியஸ் மற்றும் கான்ஸ்டான்டினோபிளில் இளைய தியோடோசியஸ் ஆகியோரின் ஆட்சிக் காலத்தில் நடைபெற்றது), புனித வியாழன் தவிர, ஆண்டு முழுவதும் குருக்கள் திருப்பலி நடத்துவதையும், மக்கள் திருவருட்சாதனம் பெறுவதையும் தடை செய்தது. இருப்பினும், ஆறாவது உலகளாவிய திருச்சபை, புனித வியாழக்கிழமையன்று குரு உண்ட பிறகு திருப்பலி நடத்தக்கூடாது என்றும், மக்களும் உண்ட பிறகு திருவருட்சாதனத்தைப் பெறக்கூடாது என்றும் ஆணையிட்டது. இது அந்த ஆறாவது உலகளாவிய திருச்சபையின் விதிகளில், *கொர்மச்சியா* என்ற புத்தகத்தில், 186 ஆம் பக்கத்தில் உள்ள 29 ஆம் விதியில் எழுதப்பட்டுள்ளது. மேலும், ஒரு பழங்கால அதிகாரப்பூர்வ கையெழுத்துப் பிரதி கூறுகிறது, நோன்பு நாட்களில், கிறிஸ்தவர்கள் தங்கள் நோன்பு அனுசரிப்பில் உறுதியாக நிலைபெறும் வரை, ஆரம்பத்தில் பாலாடைக்கட்டி, பால் மற்றும் முட்டைகளை உண்டனர். மேலும், பண்டைய காலங்களில், பெண்களும் திருச்சபை ஆராதனைகளில், ஆயர்களின் பதவிக்கு ஒப்பான ஒரு குறிப்பிட்ட சேவைப் பதவியைக் கொண்டிருந்தனர் என்றும் எழுதப்பட்டுள்ளது; இந்தக் காரணத்திற்காகவே அவர்கள் திருத்தொண்டச்சிகள் என்று அழைக்கப்பட்டனர். புறச்சமயத்திலிருந்து கிறிஸ்துவை நோக்கி மதம் மாறிய பெண்களும் கன்னியாஸ்திரீகளும் ஞானஸ்நானம் பெற்ற காலத்தில், அவர்களின் ஊழியம் மிகவும் தீவிரமாக இருந்தது. இது புனிதர்களின் வாழ்க்கையில் காணப்படுகிறது: புனித சிர்பியன் ஆயராக நியமிக்கப்பட்டபோது, அவர் ஜஸ்டினா என்ற கன்னியாஸ்திரீயை ஒரு திருத்தொண்டச்சியாக நியமித்தார்</w:t>
      </w:r>
      <w:r w:rsidRPr="00E541CA">
        <w:rPr>
          <w:rStyle w:val="FootnoteReference"/>
        </w:rPr>
        <w:footnoteReference w:id="42"/>
      </w:r>
      <w:r w:rsidRPr="00E541CA">
        <w:t xml:space="preserve"> . ஹெலியோபோலிஸின் ஆயர் புனித நன், விலைமாது பெலகியாவிற்கு ஞானஸ்நானம் கொடுத்தபோது, புனித நீரூற்றிலிருந்து அவளை ஏற்றுக்கொள்ள திருத்தொண்டாட்டியர் ரோமானாவைப் பணிக்கிறார்</w:t>
      </w:r>
      <w:r w:rsidRPr="00E541CA">
        <w:rPr>
          <w:rStyle w:val="FootnoteReference"/>
        </w:rPr>
        <w:footnoteReference w:id="43"/>
      </w:r>
      <w:r w:rsidRPr="00E541CA">
        <w:t xml:space="preserve"> . புனித கிரிசோஸ்தோம், அவர் தனது இறுதி நாடு கடத்தலுக்கு அழைத்துச் செல்லப்பட்டபோது, ஆசீர்வதிக்கப்பட்ட திருத்தொண்டாட்டியர் ஒலிம்பியாஸ் மற்றும் மற்றவர்களை அழைத்து, அவர்கள் ஆர்த்தடாக்ஸ் விசுவாசத்தில் உறுதியாக இருக்க வேண்டும் என்று ஊக்கப்படுத்தினார்</w:t>
      </w:r>
      <w:r w:rsidRPr="00E541CA">
        <w:rPr>
          <w:rStyle w:val="FootnoteReference"/>
        </w:rPr>
        <w:footnoteReference w:id="44"/>
      </w:r>
      <w:r w:rsidRPr="00E541CA">
        <w:t xml:space="preserve"> . நைசியா புனித கிரிகோரியின் மனைவியான பேறுபெற்ற தெயோசுவா ஒரு பெண் திருத்தொண்டராக இருந்தார்</w:t>
      </w:r>
      <w:r w:rsidRPr="00E541CA">
        <w:rPr>
          <w:rStyle w:val="FootnoteReference"/>
        </w:rPr>
        <w:footnoteReference w:id="45"/>
      </w:r>
      <w:r w:rsidRPr="00E541CA">
        <w:t xml:space="preserve"> . மேலும் பல கன்னியாஸ்திரீகளும் </w:t>
      </w:r>
      <w:r w:rsidRPr="00E541CA">
        <w:t xml:space="preserve">விதவைகளும் பெண் திருத்தொண்டர்களாக இருந்தனர்; அவர்களின் தகுதி பற்றி அறிய, புனித தந்தையர்களின் விதிகளைப் பார்க்கவும்: முதல் உலகளாவிய சபை, விதி 19, *கொர்ம்சியா* புத்தகத்தில், *கோர்மச்சியா* புத்தகத்தில், ஃபோலியோ 40, மற்றும் நான்காவது உலகளாவிய கவுன்சில், விதி 15, பின்பக்கத்தில் ஃபோலியோ 99, மற்றும் கார்தேஜின் உள்ளூர் கவுன்சில், விதி 6, பின்பக்கத்தில் ஃபோலியோ 120, மற்றும் ஆறாவது உலகளாவிய கவுன்சில், விதி 14, பின்பக்கத்தில் ஃபோலியோ 181. மேலும், ஆரம்ப காலங்களில், புனிதத் திருவருட்சாதனம் தீட்சை பெறாதவர்களுக்குக் கரண்டியால் வழங்கப்படவில்லை, மாறாக கிறிஸ்துவின் திருஉடல் தனியாகக் கையில் கொடுக்கப்பட்டது (இப்போது ஆன்டிடோரான் கொடுக்கப்படுவது போல), அதே சமயம் கிறிஸ்துவின் திருரத்தம் கிண்ணத்திலிருந்து தனியாகக் கொடுக்கப்பட்டது என்பது அனைவரும் அறிந்ததே. (இருப்பினும், புனித கிரிசோஸ்தோம், கிறிஸ்துவின் உடலும் இரத்தமும் ஒரு ஸ்பூனில் வாயில் ஒன்றாகக் கொடுக்கப்பட வேண்டும் என்றும், உடலைத் தனியாகக் கையில் கொடுக்கக்கூடாது என்றும் ஒரு சட்டத்தை ஏற்படுத்தினார். (லெஸ்வியாவின் போற்றத்தக்க தியோக்டிஸ்டாவின் வாழ்க்கையில், நவம்பர் 9 ஆம் தேதிக்கான பதிவைப் பார்க்கவும்), பின்னர் அவை அனைத்தும் மற்றும் பல பிற பழக்கவழக்கங்களும், குறிப்பாக ஆறாவது உலகளாவிய கவுன்சிலில், மன்றங்களில் நீக்கப்பட்டன.</w:t>
      </w:r>
    </w:p>
    <w:p w:rsidRPr="00E541CA" w:rsidR="00E541CA" w:rsidP="00E541CA" w:rsidRDefault="00E541CA" w14:paraId="113B5BD4" w14:textId="52781CFE">
      <w:pPr>
        <w:ind w:firstLine="720"/>
      </w:pPr>
      <w:r w:rsidRPr="00E541CA">
        <w:t xml:space="preserve">இங்கு நான் கேட்கிறேன்: புனிதத் தந்தையர்கள் அந்தப் பழங்கால வழக்கங்களை ஒதுக்கியபோது, அவர்கள் பழைய ஆர்த்தடாக்ஸ் விசுவாசத்தை மாற்றிவிட்டார்களா? ஒருபோதும் இல்லை; ஏனெனில் வழக்கங்கள் திருத்தத்திற்கும் மாற்றத்திற்கும் உட்பட்டவை, ஆனால் விசுவாசம் கிறிஸ்துவின் திருச்சபையில் மாறாமல் நிலைத்திருக்கிறது.</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அத்தியாயம் 12. புதிதாக அறிமுகப்படுத்தப்பட்ட பழக்கவழக்கங்கள் குறித்து</w:t>
      </w:r>
      <w:bookmarkEnd w:id="16"/>
    </w:p>
    <w:p w:rsidRPr="00E541CA" w:rsidR="00E541CA" w:rsidP="00E541CA" w:rsidRDefault="00E541CA" w14:paraId="3FD62D68" w14:textId="6CBC2FCC">
      <w:pPr>
        <w:ind w:firstLine="720"/>
      </w:pPr>
      <w:r w:rsidRPr="00E541CA">
        <w:lastRenderedPageBreak/>
      </w:r>
      <w:r w:rsidRPr="00E541CA">
        <w:rPr>
          <w:rStyle w:val="FootnoteReference"/>
        </w:rPr>
        <w:footnoteReference w:id="47"/>
      </w:r>
      <w:r w:rsidRPr="00E541CA">
        <w:t xml:space="preserve">மேலும், சில பழங்கால மரபுகள் திருத்தப்பட்டபோதும், மற்றவை ஒதுக்கப்பட்டபோதும், அவ்வாறே திருச்சபையில் மற்றொரு புதிய மரபு அறிமுகப்படுத்தப்பட்டது: அது என்னவென்று இப்போது கேளுங்கள். தங்கள் காலங்களில் வாழ்ந்த, கான்ஸ்டான்டினோப்பிலைச் சேர்ந்த இரு கிரேக்க வரலாற்றாசிரியர்களான ஜார்ஜ் கெட்ரின் மற்றும் நிக்கெபோரோஸ் கலிஸ்டோஸ் ஆகியோர், ஆரம்பகால தேவாலயங்களில் திருவெளிப்பாட்டு விழாவுக்கு முந்தைய நாள் நீரை ஆசீர்வதிக்கும் வழக்கம் முதலில் இல்லை என்று குறிப்பிடுகின்றனர். கிரீஸ் மன்னர் செனோவின் நாட்களில், அன்டியோக்கியில், நாஃபியஸ் மற்றும் ஃபுலோஸ் என்றும் அழைக்கப்பட்ட, மரபுவழி அல்லாத பேராயர் பீட்டரால் இந்த வழக்கம் முதன்முதலில் நிறுவப்பட்டது; திருச்சபை அவரைப் பிதற்றல் வாதி என்று நிராகரித்தாலும், அவரது மரபைச் சரியானது என்று ஏற்றுக்கொண்டது. கிறிஸ்துவுக்குப் பின் 474 ஆம் ஆண்டில் செனோ அரியணை ஏறினார், மேலும் நான்காம் நூற்றாண்டில் வாழ்ந்த மாபெரும் உலகளாவிய போதகர்களான பேசில் மகான், கிரிகோரி தெயாலஜியன் மற்றும் ஜான் கிறிசோஸ்டோம் ஆகியோரின் காலங்களிலும்கூட, திருவெளிப்பாட்டு விழாவின் முந்தைய நாள் நீர் ஆசீர்வாதம் இல்லை என்பது தெளிவாகிறது. அந்த மாபெரும் மற்றும் பழங்கால புனிதர்கள் இதை நிறுவவில்லை; ஆனால் பிந்தையவர், ஒரு புனிதமற்ற மற்றும் மரபுவழிச் செல்வாக்கு இல்லாத ஆயர், இதை நிறுவினார், மேலும் அவரது அமைப்பு திருச்சபையால் ஏற்றுக்கொள்ளப்பட்டு, இன்றும் அனுசரிக்கப்படுகிறது. </w:t>
      </w:r>
      <w:r w:rsidRPr="00E541CA">
        <w:t xml:space="preserve">மேற்கூறிய வரலாற்றாசிரியர்கள் சாட்சியமளிப்பது போல, அந்தக் கிறிஸ்துவின் திருமுழுக்குப் பெருவிழாவின் முந்தைய இரவில், நான்காம் நூற்றாண்டில் வாழ்ந்த மாபெரும் உலகளாவிய ஆசிரியர்களான பேசில் மாபெரும், கிரிகோரி இறையியல் அறிஞர் மற்றும் ஜான் கிறிசோஸ்டோம் ஆகியோரின் காலங்களிலும் நீர் ஆசீர்வதிக்கப்படவில்லை என்பது தெளிவாகிறது.அந்த மாபெரும் மற்றும் பழமையான புனிதர்கள் இதை நிறுவவில்லை; மாறாக, ஒரு புனிதரோ அல்லது ஒழுங்குமுறை விசுவாசியோ அல்லாத சமீபத்திய ஆயர் ஒருவரால் இது நிறுவப்பட்டது, மேலும் அவரது ஆணை திருச்சபையால் ஏற்றுக்கொள்ளப்பட்டு, இன்றும் அனுசரிக்கப்பட்டு வருகிறது.  முன்னதாக, நற்செய்தி வெள்ளிக்கிழமை அன்று, கatechism கற்பிக்கப்பட்டவர்கள் ஞானஸ்நானம் பெறும்போது மட்டுமே இது வருடத்திற்கு ஒரு முறை உரக்க ஓதப்பட்டது. பின்னர், கான்ஸ்டான்டினோப்பிள் திருச்சபையில், கான்ஸ்டான்டினோப்பிள் பேராயர் திமோத்தேயுவால், 'நான் ஒரு கடவுளை நம்புகிறேன்' என்ற வாசகம் தினசரி பயன்பாட்டிற்காக ஏற்றுக்கொள்ளப்பட்டது, என்று கான்ஸ்டான்டினோப்பிள் திருச்சபையின் வாசகரான தியோடோர் எழுதுகிறார். மேலும், ஆரம்பத்திலிருந்தே, இந்தப் புகழ்ச்சி இறைவழிபாட்டின் ஒரு பகுதியாக இருக்கவில்லை: </w:t>
      </w:r>
      <w:r w:rsidRPr="00E541CA">
        <w:rPr>
          <w:i/>
        </w:rPr>
        <w:t xml:space="preserve">'தேவன் தனக்குத்தானே பிறந்த ஒரே மகனும் வார்த்தையுமானவர்</w:t>
      </w:r>
      <w:r w:rsidRPr="00E541CA">
        <w:t xml:space="preserve">'</w:t>
      </w:r>
      <w:r w:rsidRPr="00E541CA">
        <w:rPr>
          <w:rStyle w:val="FootnoteReference"/>
          <w:i/>
        </w:rPr>
        <w:footnoteReference w:id="46"/>
      </w:r>
      <w:r w:rsidRPr="00E541CA">
        <w:t xml:space="preserve"> , மற்றும் பல; ஆனால் மாமன்னர் ஜஸ்டினியனின் ஆட்சிக் காலத்தில், அது மன்னரால் அறிமுகப்படுத்தப்பட்டது. மேலும், மாபெரும் ஜஸ்டினியனுக்குப் பிறகு அரியணை ஏறிய ஜஸ்டினஸின் ஆட்சிக் காலத்தில்</w:t>
      </w:r>
      <w:r w:rsidRPr="00E541CA">
        <w:t xml:space="preserve">, திருவருட்சாதன ஆராதனையில் செருபிக்கப் பாடல் பாடப்பட வேண்டும் என்று நிறுவப்பட்டது என்றும், இந்தப் பாடல் முன்னர் பாடப்பட்டதில்லை என்றும்</w:t>
      </w:r>
      <w:r w:rsidRPr="00E541CA">
        <w:t xml:space="preserve"> கான்ஸ்டான்டினோப்பிலின் ஜார்ஜ் கெட்ரின் தனது *சினாப்ஸிஸ் ஆஃப் ஹிஸ்டரீஸ்* நூலில் எழுதுகிறார்</w:t>
      </w:r>
      <w:r w:rsidRPr="00E541CA">
        <w:t xml:space="preserve">. அதேபோல், புனிதப் பெரிய வியாழக்கிழமையில், </w:t>
      </w:r>
      <w:r w:rsidRPr="00E541CA">
        <w:rPr>
          <w:i/>
        </w:rPr>
        <w:t xml:space="preserve">'ஓ இறைவா</w:t>
      </w:r>
      <w:r w:rsidRPr="00E541CA">
        <w:t xml:space="preserve">,</w:t>
      </w:r>
      <w:r w:rsidRPr="00E541CA">
        <w:rPr>
          <w:i/>
        </w:rPr>
        <w:t xml:space="preserve"> உமது இரகசிய இராப்போஜனம்</w:t>
      </w:r>
      <w:r w:rsidRPr="00E541CA">
        <w:t xml:space="preserve">'</w:t>
      </w:r>
      <w:r w:rsidRPr="00E541CA">
        <w:rPr>
          <w:rStyle w:val="FootnoteReference"/>
          <w:i/>
        </w:rPr>
        <w:footnoteReference w:id="48"/>
      </w:r>
      <w:r w:rsidRPr="00E541CA">
        <w:t xml:space="preserve"> என்ற</w:t>
      </w:r>
      <w:r w:rsidRPr="00E541CA">
        <w:t xml:space="preserve"> கீதம் பாடப்பட வேண்டும் என்று நிறுவப்பட்டது</w:t>
      </w:r>
      <w:r w:rsidRPr="00E541CA">
        <w:t xml:space="preserve">, இது இதற்கு முன்பு பாடப்படவில்லை. மிகத் தூய்மையான கடவுளின் தாய்க்குரிய, </w:t>
      </w:r>
      <w:r w:rsidRPr="00E541CA">
        <w:rPr>
          <w:i/>
        </w:rPr>
        <w:t xml:space="preserve">'மிகவும் மதிப்புமிக்க செருபீன்களை' (The Most Honourable Cherubim)</w:t>
      </w:r>
      <w:r w:rsidRPr="00E541CA">
        <w:t xml:space="preserve"> என்ற கீர்த்தனையை</w:t>
      </w:r>
      <w:r w:rsidRPr="00E541CA">
        <w:t xml:space="preserve">, டமாஸ்கினின் சமகாலத்தவரான மயுமின் ஆயர் கோஸ்மாஸ் இயற்றி, திருச்சபைகளுக்கு வழங்கியதாகக் </w:t>
      </w:r>
      <w:r w:rsidRPr="00E541CA">
        <w:t xml:space="preserve">கூறப்படுகிறது</w:t>
      </w:r>
      <w:r w:rsidRPr="00E541CA">
        <w:t xml:space="preserve">; இருப்பினும், மயுமின் கோஸ்மாஸுக்கு முன்பு இந்தக் கீர்த்தனை இருந்திருக்கவில்லை. கோஸ்மாஸும் டமாஸ்கினும் கிறிஸ்துவின் பிறவிக்குப் பிறகு ஏழாம் நூற்றாண்டில் வாழ்ந்தனர்.</w:t>
      </w:r>
    </w:p>
    <w:p w:rsidRPr="00E541CA" w:rsidR="00E541CA" w:rsidP="00E541CA" w:rsidRDefault="00E541CA" w14:paraId="1EEC928D" w14:textId="501A9A57">
      <w:pPr>
        <w:ind w:firstLine="720"/>
      </w:pPr>
      <w:r w:rsidRPr="00E541CA">
        <w:t xml:space="preserve">இங்கே நான் கேட்கிறேன்: ஆர்த்தடாக்ஸ் தேவாலயங்களில் முன்பு இருந்திராத இந்தப் புதிய திருப்பாடல்கள் அறிமுகப்படுத்தப்பட்டபோது, ஆர்த்தடாக்ஸ் விசுவாசம் மாறிவிட்டதா? எந்த வகையிலும் இல்லை. அப்படியானால், சமீப காலங்களில் சேர்க்கப்பட்டுள்ள பல தேவாலயத் திருப்பாடல்களைப் (பாடல்களை) பற்றி நாம் என்ன சொல்வது: உதாரணமாக, டமாஸ்கஸின் ஆக்டோஎகோஸ், தியோடோர் ஸ்டுடைட்டின் டிரையோடியன், மிட்ரோஃபான், கோஸ்மாஸ், ஜோசப் மற்றும் பிறரின் கேனன்கள்? மேலும், பண்டைய காலங்களில் இல்லாத, புதிய புனிதர்களுக்காக ரஷ்யாவில் இயற்றப்பட்ட வழிபாட்டு முறைகள் என்ன? இந்தச் சேர்க்கைகள் அனைத்தும் விசுவாசத்தை மாற்றிவிட்டனவா?</w:t>
      </w:r>
    </w:p>
    <w:p w:rsidRPr="00E541CA" w:rsidR="00E541CA" w:rsidP="00E541CA" w:rsidRDefault="00E541CA" w14:paraId="3C86C8A9" w14:textId="17F64321">
      <w:pPr>
        <w:ind w:firstLine="720"/>
      </w:pPr>
      <w:r w:rsidRPr="00E541CA">
        <w:t xml:space="preserve">சில அறியாதவர்கள் கூறுவதை நான் கேட்டிருக்கிறேன்: திருச்சபையில் எதையும் புதியதாக அறிமுகப்படுத்துவது பொருந்தாது; ஏனெனில் வெளிப்படுத்தின விசேஷம் புத்தகத்தின் முடிவில் </w:t>
      </w:r>
      <w:r w:rsidRPr="00E541CA">
        <w:rPr>
          <w:i/>
        </w:rPr>
        <w:t xml:space="preserve">இவ்வாறு</w:t>
      </w:r>
      <w:r w:rsidRPr="00E541CA">
        <w:t xml:space="preserve"> எழுதப்பட்டுள்ளது: </w:t>
      </w:r>
      <w:r w:rsidRPr="00E541CA">
        <w:rPr>
          <w:i/>
        </w:rPr>
        <w:t xml:space="preserve">'இவற்றில் யாராவது எதையாவது சேர்த்தால், தேவன் இந்தப் புத்தகத்தில் விவரிக்கப்பட்டுள்ள பிடுங்கல்களை அவன்மேல் சேர்ப்பார்'</w:t>
      </w:r>
      <w:r w:rsidRPr="00E541CA">
        <w:rPr>
          <w:rStyle w:val="FootnoteReference"/>
          <w:i/>
        </w:rPr>
        <w:footnoteReference w:id="49"/>
      </w:r>
      <w:r w:rsidRPr="00E541CA">
        <w:t xml:space="preserve"> . நான் பதிலளிக்கிறேன்: விசுவாசக் கோட்பாடுகளில் எதையும் சேர்ப்பதும், அவற்றிலிருந்து எதையும் நீக்குவதும் பொருந்தாது; ஆனால் திருச்சபை வழிபாட்டு முறைகள் மற்றும் சட்டங்களைச் சீர்திருத்துவதையும், கடவுளின் துதியை அதிகரிப்பதையும் பொறுத்தவரை, அவ்வாறு செய்வது பொருத்தமானதும் சரியானதுமாகும், தாவீது கடவுளிடம்: </w:t>
      </w:r>
      <w:r w:rsidRPr="00E541CA">
        <w:rPr>
          <w:i/>
        </w:rPr>
        <w:t xml:space="preserve">'உமது துதிக்கெல்லாம் </w:t>
      </w:r>
      <w:r w:rsidRPr="00E541CA">
        <w:rPr>
          <w:i/>
        </w:rPr>
        <w:t xml:space="preserve">நான் சேர்ப்பேன்</w:t>
      </w:r>
      <w:r w:rsidRPr="00E541CA">
        <w:t xml:space="preserve">' (என்று கூறினார்)</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அத்தியாயம் 13. புனித நற்செய்தியாளர்களிடையே உள்ள கருத்து வேறுபாடு பற்றி</w:t>
      </w:r>
      <w:bookmarkEnd w:id="17"/>
    </w:p>
    <w:p w:rsidRPr="00E541CA" w:rsidR="00E541CA" w:rsidP="00E541CA" w:rsidRDefault="00E541CA" w14:paraId="0D3592EC" w14:textId="32E16576">
      <w:pPr>
        <w:ind w:firstLine="720"/>
      </w:pPr>
      <w:r w:rsidRPr="00E541CA">
        <w:t xml:space="preserve">ஆனால் மீண்டும், புதிய புத்தகங்களை எதிர்பார்த்து அவற்றை இகழ்பவர்களை நான் நோக்குகிறேன். புதிய புத்தகங்களில் பழைய நூல்களில் உள்ள சில பகுதிகளை மாற்றுவதன் மூலம் அவர்கள் விசுவாசத்தை மாற்றியிருந்தால்: ஏனெனில், உங்கள் பகுத்தறிவின்படி, புனித நற்செய்தியாளர்களே கூட, சில வார்த்தைகளையும் செயல்களையும் ஒவ்வொன்றிற்கு முரணாகப் பதிவுசெய்து, </w:t>
      </w:r>
      <w:r w:rsidRPr="00E541CA">
        <w:rPr>
          <w:i/>
        </w:rPr>
        <w:t xml:space="preserve">தங்களுக்குள் </w:t>
      </w:r>
      <w:r w:rsidRPr="00E541CA">
        <w:t xml:space="preserve">விசுவாசத்தில் </w:t>
      </w:r>
      <w:r w:rsidRPr="00E541CA">
        <w:t xml:space="preserve">ஒரு பிளவை </w:t>
      </w:r>
      <w:r w:rsidRPr="00E541CA">
        <w:t xml:space="preserve">உருவாக்கியதாகக் கூறலாம். கிறிஸ்து விண்ணுலகிற்கு ஏற்றெடுக்கப்பட்டு எட்டு ஆண்டுகளுக்குப் பிறகு புனித மத்தேயு தனது நற்செய்தியை எழுதினார்</w:t>
      </w:r>
      <w:r w:rsidRPr="00E541CA">
        <w:rPr>
          <w:rStyle w:val="FootnoteReference"/>
        </w:rPr>
        <w:footnoteReference w:id="51"/>
      </w:r>
      <w:r w:rsidRPr="00E541CA">
        <w:t xml:space="preserve"> ; புனித மார்க் பத்து ஆண்டுகளுக்குப் பிறகு; புனித லூக்கா பதினைந்து ஆண்டுகளுக்குப் பிறகு; மற்றும் புனித யோவான் முப்பத்திரண்டு ஆண்டுகளுக்குப் பிறகு. எனவே, சில கூற்றுகள் மற்றும் கதைகளில் அவற்றுக்கிடையேயான முரண்பாடுகளை நாம் ஆராய்வோம். கர்த்தருடைய ஜெபத்தில், 'எங்கள் பிதாவே' என்பதில், மத்தேயு: </w:t>
      </w:r>
      <w:r w:rsidRPr="00E541CA">
        <w:rPr>
          <w:i/>
        </w:rPr>
        <w:t xml:space="preserve">'இன்றைய தினம் எங்களுக்குக் கொடும்'</w:t>
      </w:r>
      <w:r w:rsidRPr="00E541CA">
        <w:rPr>
          <w:rStyle w:val="FootnoteReference"/>
          <w:i/>
        </w:rPr>
        <w:footnoteReference w:id="52"/>
      </w:r>
      <w:r w:rsidRPr="00E541CA">
        <w:t xml:space="preserve"> என்று</w:t>
      </w:r>
      <w:r w:rsidRPr="00E541CA">
        <w:t xml:space="preserve"> எழுதினார்</w:t>
      </w:r>
      <w:r w:rsidRPr="00E541CA">
        <w:t xml:space="preserve">; ஆனால் லூக்கா: </w:t>
      </w:r>
      <w:r w:rsidRPr="00E541CA">
        <w:rPr>
          <w:i/>
        </w:rPr>
        <w:t xml:space="preserve">'எங்கள் அன்றாட உணவை எங்களுக்குக் கொடும்' என்று</w:t>
      </w:r>
      <w:r w:rsidRPr="00E541CA">
        <w:t xml:space="preserve"> எழுதினார்</w:t>
      </w:r>
      <w:r w:rsidRPr="00E541CA">
        <w:rPr>
          <w:i/>
        </w:rPr>
        <w:t xml:space="preserve">. </w:t>
      </w:r>
      <w:r w:rsidRPr="00E541CA">
        <w:t xml:space="preserve">மத்தேயு: </w:t>
      </w:r>
      <w:r w:rsidRPr="00E541CA">
        <w:rPr>
          <w:i/>
        </w:rPr>
        <w:t xml:space="preserve">'எங்கள் கடன்களை எங்களுக்கு மன்னியும்'</w:t>
      </w:r>
      <w:r w:rsidRPr="00E541CA">
        <w:t xml:space="preserve"> என்கிறார்</w:t>
      </w:r>
      <w:r w:rsidRPr="00E541CA">
        <w:rPr>
          <w:i/>
        </w:rPr>
        <w:t xml:space="preserve">; </w:t>
      </w:r>
      <w:r w:rsidRPr="00E541CA">
        <w:t xml:space="preserve">ஆனால் லூக்கா: </w:t>
      </w:r>
      <w:r w:rsidRPr="00E541CA">
        <w:rPr>
          <w:i/>
        </w:rPr>
        <w:t xml:space="preserve">'எங்கள் பாவங்களை எங்களுக்கு மன்னியும்'</w:t>
      </w:r>
      <w:r w:rsidRPr="00E541CA">
        <w:rPr>
          <w:rStyle w:val="FootnoteReference"/>
          <w:i/>
        </w:rPr>
        <w:footnoteReference w:id="53"/>
      </w:r>
      <w:r w:rsidRPr="00E541CA">
        <w:t xml:space="preserve"> </w:t>
      </w:r>
      <w:r w:rsidRPr="00E541CA">
        <w:t xml:space="preserve">என்கிறார்</w:t>
      </w:r>
      <w:r w:rsidRPr="00E541CA">
        <w:t xml:space="preserve">. மத்தேயு: </w:t>
      </w:r>
      <w:r w:rsidRPr="00E541CA">
        <w:rPr>
          <w:i/>
        </w:rPr>
        <w:t xml:space="preserve">'நாங்கள் மன்னிக்கிறபடிக்கும்'</w:t>
      </w:r>
      <w:r w:rsidRPr="00E541CA">
        <w:t xml:space="preserve"> என்கிறார்</w:t>
      </w:r>
      <w:r w:rsidRPr="00E541CA">
        <w:rPr>
          <w:i/>
        </w:rPr>
        <w:t xml:space="preserve">; </w:t>
      </w:r>
      <w:r w:rsidRPr="00E541CA">
        <w:t xml:space="preserve">ஆனால் </w:t>
      </w:r>
      <w:r w:rsidRPr="00E541CA">
        <w:rPr>
          <w:i/>
        </w:rPr>
        <w:t xml:space="preserve">லூக்கா</w:t>
      </w:r>
      <w:r w:rsidRPr="00E541CA">
        <w:t xml:space="preserve">: </w:t>
      </w:r>
      <w:r w:rsidRPr="00E541CA">
        <w:rPr>
          <w:i/>
        </w:rPr>
        <w:t xml:space="preserve">'ஏனெனில் நாங்கள் மற்றவர்களுக்கு மன்னிக்கிறோம்'</w:t>
      </w:r>
      <w:r w:rsidRPr="00E541CA">
        <w:t xml:space="preserve"> என்கிறார்</w:t>
      </w:r>
      <w:r w:rsidRPr="00E541CA">
        <w:rPr>
          <w:i/>
        </w:rPr>
        <w:t xml:space="preserve">. </w:t>
      </w:r>
      <w:r w:rsidRPr="00E541CA">
        <w:t xml:space="preserve">மத்தேயு கூறுகிறார்: </w:t>
      </w:r>
      <w:r w:rsidRPr="00E541CA">
        <w:rPr>
          <w:i/>
        </w:rPr>
        <w:t xml:space="preserve">'நமக்குக் கடன்பட்டவர்களுக்கு'; </w:t>
      </w:r>
      <w:r w:rsidRPr="00E541CA">
        <w:t xml:space="preserve">ஆனால் லூக்கா கூறுகிறார்: </w:t>
      </w:r>
      <w:r w:rsidRPr="00E541CA">
        <w:rPr>
          <w:i/>
        </w:rPr>
        <w:t xml:space="preserve">'நமக்குக் கடன்பட்ட ஒவ்வொருவருக்கும்'. </w:t>
      </w:r>
      <w:r w:rsidRPr="00E541CA">
        <w:t xml:space="preserve">மத்தேயு எழுதினார்: </w:t>
      </w:r>
      <w:r w:rsidRPr="00E541CA">
        <w:rPr>
          <w:i/>
        </w:rPr>
        <w:t xml:space="preserve">'ஏனெனில் ராஜ்யம் உடையது'</w:t>
      </w:r>
      <w:r w:rsidRPr="00E541CA">
        <w:t xml:space="preserve">, மேலும் பல, ஆனால் லூக்கா இதைக் குறிப்பிடவில்லை. இங்கு நான் கேட்கிறேன்: மத்தேயுவுக்குப் பிறகு ஆண்டவரின் ஜெபத்தை வேறு வார்த்தைகளில் எழுதுவதன் மூலம் புனித லூக்கா விசுவாசத்தை மாற்றியாரா? மத்தேயுவின் விசுவாசம் ஒரு விதமாகவும், லூக்காவின் விசுவாசம் மற்றொரு விதமாகவும் இருந்ததா? மீண்டும், திருத்தூதர்களுக்குப் போதனை செய்யும்படி கிறிஸ்து ஆணையிட்டதைப் பற்றிய மற்றொரு பகுதி உள்ளது;. சீயோன் மலைப் பிரசங்கத்தில் இயேசு சீடர்களுக்குப் பயணம் செய்ய எதையும் எடுத்துச் செல்ல வேண்டாம் என்று கட்டளையிட்டபோது, அவர்</w:t>
      </w:r>
      <w:r w:rsidRPr="00E541CA">
        <w:rPr>
          <w:i/>
        </w:rPr>
        <w:t xml:space="preserve">, 'செருப்புகளோ தடியோ கூட இல்லை</w:t>
      </w:r>
      <w:r w:rsidRPr="00E541CA">
        <w:t xml:space="preserve">' என்று சொன்னதாக மத்தேயு எழுதியுள்ளார்</w:t>
      </w:r>
      <w:r w:rsidRPr="00E541CA">
        <w:rPr>
          <w:rStyle w:val="FootnoteReference"/>
          <w:i/>
        </w:rPr>
        <w:footnoteReference w:id="54"/>
      </w:r>
      <w:r w:rsidRPr="00E541CA">
        <w:t xml:space="preserve"> ; ஆனால் மாற்கு, </w:t>
      </w:r>
      <w:r w:rsidRPr="00E541CA">
        <w:rPr>
          <w:i/>
        </w:rPr>
        <w:t xml:space="preserve">'தடி மற்றும் செருப்புகள் மட்டுமே' என்று</w:t>
      </w:r>
      <w:r w:rsidRPr="00E541CA">
        <w:t xml:space="preserve"> எழுதியுள்ளார்</w:t>
      </w:r>
      <w:r w:rsidRPr="00E541CA">
        <w:rPr>
          <w:rStyle w:val="FootnoteReference"/>
          <w:i/>
        </w:rPr>
        <w:footnoteReference w:id="55"/>
      </w:r>
      <w:r w:rsidRPr="00E541CA">
        <w:t xml:space="preserve"> . மீண்டும், மத்தேயு எழுதுகிறார்: </w:t>
      </w:r>
      <w:r w:rsidRPr="00E541CA">
        <w:t xml:space="preserve">'இயேசு </w:t>
      </w:r>
      <w:r w:rsidRPr="00E541CA">
        <w:rPr>
          <w:i/>
        </w:rPr>
        <w:t xml:space="preserve">யெரிகோவிலிருந்து </w:t>
      </w:r>
      <w:r w:rsidRPr="00E541CA">
        <w:rPr>
          <w:i/>
        </w:rPr>
        <w:t xml:space="preserve">புறப்பட்டபோது</w:t>
      </w:r>
      <w:r w:rsidRPr="00E541CA">
        <w:rPr>
          <w:i/>
        </w:rPr>
        <w:t xml:space="preserve">,</w:t>
      </w:r>
      <w:r w:rsidRPr="00E541CA">
        <w:rPr>
          <w:i/>
        </w:rPr>
        <w:lastRenderedPageBreak/>
      </w:r>
      <w:r w:rsidRPr="00E541CA">
        <w:rPr>
          <w:i/>
        </w:rPr>
        <w:t xml:space="preserve"> சாலையோரத்தில்</w:t>
      </w:r>
      <w:r w:rsidRPr="00E541CA">
        <w:rPr>
          <w:i/>
        </w:rPr>
        <w:t xml:space="preserve"> இரண்டு குருடர்கள் உட்கார்ந்திருந்தனர்'</w:t>
      </w:r>
      <w:r w:rsidRPr="00E541CA">
        <w:rPr>
          <w:rStyle w:val="FootnoteReference"/>
          <w:i/>
        </w:rPr>
        <w:footnoteReference w:id="56"/>
      </w:r>
      <w:r w:rsidRPr="00E541CA">
        <w:t xml:space="preserve"> ; ஆனால் மார்க் ஒரே ஒரு குருடனான </w:t>
      </w:r>
      <w:r w:rsidRPr="00E541CA">
        <w:rPr>
          <w:i/>
        </w:rPr>
        <w:t xml:space="preserve">பார்தீமேயுஸ்</w:t>
      </w:r>
      <w:r w:rsidRPr="00E541CA">
        <w:t xml:space="preserve"> பற்றி எழுதினார்</w:t>
      </w:r>
      <w:r w:rsidRPr="00E541CA">
        <w:rPr>
          <w:rStyle w:val="FootnoteReference"/>
          <w:i/>
        </w:rPr>
        <w:footnoteReference w:id="57"/>
      </w:r>
      <w:r w:rsidRPr="00E541CA">
        <w:t xml:space="preserve"> : இரண்டு குருடர்களைப் பற்றி எழுதாமல், ஒரு குருடனைப் பற்றி எழுதியதன் மூலம் மார்க் தனது விசுவாசத்தில் மத்தேயுவிடமிருந்து வேறுபட்டாரா? மீண்டும், மத்தேயு கூறுகிறார்: </w:t>
      </w:r>
      <w:r w:rsidRPr="00E541CA">
        <w:rPr>
          <w:i/>
        </w:rPr>
        <w:t xml:space="preserve">இயேசு கெர்செனீயர் பிரதேசத்திற்கு வந்தபோது, பேய்பிடித்த இரண்டு மனிதர்கள் அவரைச் சந்தித்தனர்</w:t>
      </w:r>
      <w:r w:rsidRPr="00E541CA">
        <w:rPr>
          <w:rStyle w:val="FootnoteReference"/>
          <w:i/>
        </w:rPr>
        <w:footnoteReference w:id="58"/>
      </w:r>
      <w:r w:rsidRPr="00E541CA">
        <w:t xml:space="preserve"> ; ஆனால் லூக்கா </w:t>
      </w:r>
      <w:r w:rsidRPr="00E541CA">
        <w:rPr>
          <w:i/>
        </w:rPr>
        <w:t xml:space="preserve">ஒரே ஒரு பேய்பிடித்த மனிதனைப் பற்றிப்</w:t>
      </w:r>
      <w:r w:rsidRPr="00E541CA">
        <w:t xml:space="preserve"> பேசுகிறார்</w:t>
      </w:r>
      <w:r w:rsidRPr="00E541CA">
        <w:rPr>
          <w:rStyle w:val="FootnoteReference"/>
          <w:i/>
        </w:rPr>
        <w:footnoteReference w:id="59"/>
      </w:r>
      <w:r w:rsidRPr="00E541CA">
        <w:t xml:space="preserve"> . மேலும், அவர்கள் ஆசீர்வாதங்களைச் சீரற்ற முறையில் பதிவு செய்துள்ளனர். மத்தேயு ஒன்பது ஆசீர்வாதங்களைப் பதிவு செய்கிறார்</w:t>
      </w:r>
      <w:r w:rsidRPr="00E541CA">
        <w:rPr>
          <w:rStyle w:val="FootnoteReference"/>
        </w:rPr>
        <w:footnoteReference w:id="60"/>
      </w:r>
      <w:r w:rsidRPr="00E541CA">
        <w:t xml:space="preserve"> , ஆனால் லூக்கா நான்கை மட்டுமே </w:t>
      </w:r>
      <w:r w:rsidRPr="00E541CA">
        <w:t xml:space="preserve">பதிவு செய்கிறார்</w:t>
      </w:r>
      <w:r w:rsidRPr="00E541CA">
        <w:rPr>
          <w:rStyle w:val="FootnoteReference"/>
        </w:rPr>
        <w:footnoteReference w:id="61"/>
      </w:r>
      <w:r w:rsidRPr="00E541CA">
        <w:t xml:space="preserve"> : மத்தேயுவிற்கு முன்பு எழுதிய லூக்கா, அவர் எழுதியதிலிருந்து மாறுபட்டு, தனது மனதை மாற்றி எழுதிவிட்டாரா? மேலும், கிறிஸ்துவுடன் சிலுவையில் அறையப்பட்ட திருடர்களைப் பற்றி, மத்தேயு மற்றும் மார்க் ஆகியோர் இரு திருடர்களும் </w:t>
      </w:r>
      <w:r w:rsidRPr="00E541CA">
        <w:rPr>
          <w:i/>
        </w:rPr>
        <w:t xml:space="preserve">அவரை நிந்தித்ததாக</w:t>
      </w:r>
      <w:r w:rsidRPr="00E541CA">
        <w:t xml:space="preserve"> எழுதுகிறார்கள்</w:t>
      </w:r>
      <w:r w:rsidRPr="00E541CA">
        <w:rPr>
          <w:i/>
        </w:rPr>
        <w:t xml:space="preserve">; </w:t>
      </w:r>
      <w:r w:rsidRPr="00E541CA">
        <w:t xml:space="preserve">ஆனால் லூக்கா, </w:t>
      </w:r>
      <w:r w:rsidRPr="00E541CA">
        <w:rPr>
          <w:i/>
        </w:rPr>
        <w:t xml:space="preserve">ஒருவர் அவரை நிந்தித்ததாகவும், மற்றொருவர், 'கர்த்தராகியவரே, உமது ராஜ்யத்திற்கு வரும்போது என்னை நினைவில் கொள்ளும்' என்று ஜெபித்ததாகவும் </w:t>
      </w:r>
      <w:r w:rsidRPr="00E541CA">
        <w:t xml:space="preserve">கூறுகிறார்</w:t>
      </w:r>
      <w:r w:rsidRPr="00E541CA">
        <w:rPr>
          <w:i/>
        </w:rPr>
        <w:t xml:space="preserve">. </w:t>
      </w:r>
      <w:r w:rsidRPr="00E541CA">
        <w:t xml:space="preserve">மேலும், கிறிஸ்துவின் மரித்தோரிலிருந்து உயிர்த்தெழுந்ததைப் பற்றி, மத்தேயு மற்றும் மார்க் கல்லறையில் மிர்த் தைலம் சுமப்பவர்களுக்கு ஒரே ஒரு தூதன் தோன்றினான் என்று எழுதினர்; ஆனால் லூக்கையும் யோவானையும் இரண்டு தூதர்கள் தோன்றினர் என்று கூறுகின்றனர். மீண்டும், லூக்கா அந்த இரண்டு தேவதூதர்களையும் பற்றி, அவர்கள் நின்றுகொண்டிருந்ததாகக் கூறுகிறார்: 'இதோ, </w:t>
      </w:r>
      <w:r w:rsidRPr="00E541CA">
        <w:rPr>
          <w:i/>
        </w:rPr>
        <w:t xml:space="preserve">பிரகாசமான வஸ்திரங்களைத் தரித்த இரண்டு மனுஷர் அவர்களுக்கு முன்பாக நின்றார்கள்'</w:t>
      </w:r>
      <w:r w:rsidRPr="00E541CA">
        <w:rPr>
          <w:rStyle w:val="FootnoteReference"/>
          <w:i/>
        </w:rPr>
        <w:footnoteReference w:id="62"/>
      </w:r>
      <w:r w:rsidRPr="00E541CA">
        <w:t xml:space="preserve"> ; ஆனால் யோவான் அவர்கள் உட்கார்ந்திருந்ததாகக் கூறுகிறார்: </w:t>
      </w:r>
      <w:r w:rsidRPr="00E541CA">
        <w:rPr>
          <w:i/>
        </w:rPr>
        <w:t xml:space="preserve">'வெள்ளை வஸ்திரங்களைத் தரித்த இரண்டு தேவதூதர்கள், இயேசுவின் சரீரம் வைக்கப்பட்டிருந்த இடத்தில், ஒருவர் தலையின் பக்கத்திலும் மற்றவர் காலின் பக்கத்திலும் உட்கார்ந்திருந்தார்கள்</w:t>
      </w:r>
      <w:r w:rsidRPr="00E541CA">
        <w:t xml:space="preserve">'</w:t>
      </w:r>
      <w:r w:rsidRPr="00E541CA">
        <w:rPr>
          <w:rStyle w:val="FootnoteReference"/>
          <w:i/>
        </w:rPr>
        <w:footnoteReference w:id="63"/>
      </w:r>
      <w:r w:rsidRPr="00E541CA">
        <w:t xml:space="preserve"> . நற்செய்திகளில் காணப்படும் கூற்றுகள் மற்றும் விவரணங்களில் இத்தகைய பல மற்றும் பல்வேறுபட்ட வேறுபாடுகள் உள்ளன; ஆயினும் நற்செய்தியாளர்களின் விசுவாசம் ஒன்றாகவே உள்ளது, அது மாறாமலும் இருக்கிறது.</w:t>
      </w:r>
    </w:p>
    <w:p w:rsidRPr="00E541CA" w:rsidR="00E541CA" w:rsidP="00E541CA" w:rsidRDefault="00E541CA" w14:paraId="087D2779" w14:textId="12E57306">
      <w:pPr>
        <w:ind w:firstLine="720"/>
      </w:pPr>
      <w:r w:rsidRPr="00E541CA">
        <w:t xml:space="preserve">ஏனெனில் பிரின் ஆசிரியர்கள் பொய்யர்கள், மேலும் அவர்கள் நாய்களைப் போல கிறிஸ்துவின் திருச்சபையை நோக்கி குரைக்கிறார்கள், புதிய புத்தகங்களில் மாற்றப்பட்ட சில கூற்றுகள் விசுவாசத்தை மாற்றிவிட்டன என்று கூறுகிறார்கள். அத்தகைய குரைக்கும் நாய்களிடமிருந்து எச்சரிக்கையாக இருக்குமாறு புனிதத் திருத்தூதுவர் நமக்குக் கட்டளையிடுகிறார், </w:t>
      </w:r>
      <w:r w:rsidRPr="00E541CA">
        <w:rPr>
          <w:i/>
        </w:rPr>
        <w:t xml:space="preserve">'நாய்களைக் குறித்து எச்சரிக்கை' என்று</w:t>
      </w:r>
      <w:r w:rsidRPr="00E541CA">
        <w:t xml:space="preserve"> கூறுகிறார்</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அத்தியாயம் 14. கர்த்தருடைய ஜெபம்</w:t>
      </w:r>
      <w:bookmarkEnd w:id="18"/>
    </w:p>
    <w:p w:rsidRPr="00E541CA" w:rsidR="00E541CA" w:rsidP="00E541CA" w:rsidRDefault="00E541CA" w14:paraId="188EF1E5" w14:textId="3DCBC6A2">
      <w:pPr>
        <w:ind w:firstLine="720"/>
      </w:pPr>
      <w:r w:rsidRPr="00E541CA">
        <w:t xml:space="preserve">மேலும், அந்தப் பாவி ஆத்துமாக்கள் திருச்சபையைப் புறணி பேசுகிறார்கள், ஏனெனில், ஆண்டவர் ஜெபத்தில், 'தேவனுடைய குமாரன்' என்பதற்குப் பதிலாக நாங்கள் 'எங்கள் தேவனே' என்று கூறுகிறோம்; நாங்கள் தேவனுடைய குமாரனின் ஜெபத்தை ஒதுக்கிவிட்டது போல. அறிவீனர்களே! ஜெபத்தில் நாம் அவரைத் தேவன் என்று அழைக்கும்போது தேவனுடைய குமாரனுக்கு என்ன அவமதிப்பு ஏற்படுகிறது? தேவனுடைய குமாரன் தேவன் என்று அழைக்கப்படுகிறார்—அது ஒரு கெட்ட காரியமா? எந்தப் பட்டம் பெரியதும் அதிக கனமுள்ளதுமானது: 'தேவனுடைய குமாரன்' அல்லது 'தேவன்'? திருவசனத்தில் கடவுளே கூறுவது போல, ஒவ்வொரு ஆர்த்தடாக்ஸ் கிறிஸ்தவரும் கடவுளின் குமாரன் என்று அழைக்கப்படுகிறார்: </w:t>
      </w:r>
      <w:r w:rsidRPr="00E541CA">
        <w:rPr>
          <w:i/>
        </w:rPr>
        <w:t xml:space="preserve">'நான் உங்களை ஏற்றுக்கொள்ளுவேன், நான் உங்களுக்குப் பிதாவாக இருப்பேன், நீங்கள் என் குமாரராகவும் குமாரத்திகளாகவும் இருப்பீர்கள்</w:t>
      </w:r>
      <w:r w:rsidRPr="00E541CA">
        <w:t xml:space="preserve">' (</w:t>
      </w:r>
      <w:r w:rsidRPr="00E541CA">
        <w:rPr>
          <w:rStyle w:val="FootnoteReference"/>
          <w:i/>
        </w:rPr>
        <w:footnoteReference w:id="65"/>
      </w:r>
      <w:r w:rsidRPr="00E541CA">
        <w:t xml:space="preserve"> ). மேலும், இறையியல் நிபுணரான புனித யோவான் நற்செய்தியில் கூறுகிறார்: </w:t>
      </w:r>
      <w:r w:rsidRPr="00E541CA">
        <w:rPr>
          <w:i/>
        </w:rPr>
        <w:t xml:space="preserve">'தமது நாமத்தில் விசுவாசிக்கிற எங்களுக்கு, தேவனுடைய பிள்ளைகளாக மாறும் உரிமையை அவர் அருளினார்</w:t>
      </w:r>
      <w:r w:rsidRPr="00E541CA">
        <w:t xml:space="preserve">' (</w:t>
      </w:r>
      <w:r w:rsidRPr="00E541CA">
        <w:rPr>
          <w:rStyle w:val="FootnoteReference"/>
          <w:i/>
        </w:rPr>
        <w:footnoteReference w:id="66"/>
      </w:r>
      <w:r w:rsidRPr="00E541CA">
        <w:t xml:space="preserve"> ). இவ்வாறு ஒவ்வொரு கிறிஸ்தவனும் கடவுளின் குமாரன் என்று அழைக்கப்படுகிறான், இயல்பினால் அல்ல, ஆனால் கிருபையினால்; ஜனவரி 1 ஆம் தேதி திருச்சபையின் புகழ்ச்சிப் பாடல்களில், பெரிய புனித பசிலி பாடும்போது, ''தெய்வீக ஞானஸ்நானத்தின் மறுபிறப்பின் மூலம், கிருபையினால் கடவுளின் குமாரனாக ஆனவர்'—ஆனால் யாரையாவது கடவுள் என்று அழைக்க முடியுமா? ஏனெனில், நாம் கடவுளின் குமாரனை 'கடவுள்' என்று அழைக்கும்போது, அவரை நமது பிரார்த்தனைகளிலிருந்து விலக்கவில்லை, மாறாக, 'கடவுள்' என்ற மிகப் பெரிய மற்றும் மரியாதைக்குரிய பட்டத்தால் அவரை அழைத்து, அவரை அந்தப் பிரார்த்தனைகளில் தக்கவைத்துக் கொள்கிறோம். நமது இறைவனாகிய கிறிஸ்துவை தேவனுடைய குமாரன் என்று அழைத்த, ஆனால் அவரை தேவன் என்று அறிக்கையிடாத அரியன் மதபோதகத்தின் பற்றி நீங்கள் கேள்விப்பட்டிருக்கிறீர்களா? அரியானியர்கள், தேவனுடைய குமாரன் தேவனுடைய குமாரன்தான், ஆனால் தேவன் அல்ல; பிதாவிற்குச் சமமானவர் அல்ல, ஒரே சாராம்சம் கொண்டவர் அல்ல, ஒரே சிம்மாசனத்தில் இருப்பவர் அல்ல, ஒரே சாராம்சத்தை உடையவர் அல்ல, மேலும் சிருஷ்டிகர் அல்ல, மாறாக ஒரு படைப்பு என்று கூறினர்; அவர் தேவனுடைய குமாரன் என்று அழைக்கப்படுவதாலேயே மதிக்கப்படுகிறார், தேவன் என்று அல்ல. இவ்வாறு அரியானியர்கள் இறை நிந்தனை செய்தனர். ஏனெனில், பிதாக்கள், இந்த விஷயத்தைப் பற்றித் தீர்ப்பளித்து, ஆர்த்தடாக்ஸ் மக்களைக் கடவுளின் குமாரனை 'கடவுள்' என்று அழைக்கக் கட்டளையிட்டார்கள், 'கர்த்தராகிய இயேசு கிறிஸ்துவே, எங்கள் கடவுளே, எங்கள் மீது இரக்கம் காட்டும்!' என்று கூறி. ஏனெனில், ஜெபத்தின்போது நாம் தேவனுடைய குமாரனை 'தேவன்' என்று அழைக்கும்போது, தேவனுடைய குமாரன் தேவன் என்பதையே ஆர்த்தடாக்ஸ் விசுவாசத்தில் நாம் அறிக்கையிடுகிறோம். இருப்பினும், பிளவுவாதிகள், தேவனுடைய குமாரனை 'தேவன்' என்று அழைக்க விரும்பாமல், இறை நிந்தனை செய்யும் அரியன்களுக்கு உதவுகிறார்கள். ஆனால், பழைய புத்தகங்களில் கூட கர்த்தருடைய ஜெபம் 'கர்த்தராகிய இயேசு கிறிஸ்துவே, எங்கள் தேவனே' என்று இவ்வாறு எழுதப்படவில்லையா? பிரைனான், உங்களால் குறிப்பிடப்பட்ட 'பழைய புத்தகம்' என்று கூறப்படுபதை, அதாவது, புனித சார் மற்றும் மாபெரும் இளவரசர் மைக்கேல் ஃபியோடோரோவிச்சின் ஆட்சிக் காலத்திலும், மாஸ்கோவின் பேராயர் கிரில் ஜோசப்பின் பதவிக்காலத்திலும், உலகின் 7152 ஆம் ஆண்டில் மாஸ்கோவில் அச்சிடப்பட்ட புத்தகத்தை நீங்கள் குறிப்பிடுவதில்லையா? அந்தப் புத்தகத்தின் முடிவில் இயேசு ஜெபத்தின் ஒரு விளக்கம் உள்ளது, அது 552 ஆம் பக்கத்தின் பின்புறத்தில் தொடங்கி</w:t>
      </w:r>
      <w:r w:rsidRPr="00E541CA">
        <w:t xml:space="preserve"> 556 ஆம் பக்கத்தின் </w:t>
      </w:r>
      <w:r w:rsidRPr="00E541CA">
        <w:t xml:space="preserve">முடிவ</w:t>
      </w:r>
      <w:r w:rsidRPr="00E541CA">
        <w:lastRenderedPageBreak/>
      </w:r>
      <w:r w:rsidRPr="00E541CA">
        <w:t xml:space="preserve"> </w:t>
      </w:r>
      <w:r w:rsidRPr="00E541CA">
        <w:t xml:space="preserve">வரை நீண்டு செல்கிறது</w:t>
      </w:r>
      <w:r w:rsidRPr="00E541CA">
        <w:t xml:space="preserve">. அந்த விளக்கத்தில், இயேசு ஜெபம் எவ்வாறு அமைக்கப்பட்டுள்ளது என்பதைக் கவனியுங்கள்: அது இவ்வாறு இல்லையா: 'கர்த்தராகிய இயேசு கிறிஸ்துவே, எங்கள் தேவனே'? ஆகவே, பழைய புத்தகங்களைப் பற்றிக்கொண்டிருக்கும்போதே, 'கர்த்தராகிய இயேசு கிறிஸ்துவே, எங்கள் தேவனே' என்று சொல்லக் கற்றுத்தரும் பழைய புத்தகத்தின் வார்த்தையை ஏன் நீங்கள் கவனிக்காமல் இருக்கிறீர்கள்? ஐயோ, உங்கள் மடமையையும் பிடிவாதத்தையும் பாருங்கள்! இருப்பினும், என் மறைமாவட்டத்தில் இந்தப் பிரார்த்தனையான 'கர்த்தராகிய இயேசு கிறிஸ்துவே, தேவனது குமாரனே, எங்கள் மீது இரக்கமாயிரும்!' என்பதையும் நான் தடை செய்யவில்லை. இருப்பினும், யாரும் தங்கள் இதயத்தில் சாபத்திற்குரிய அரியன் மதபோதத்தை வளர்க்கக் கூடாது என்பது மட்டுமே நிபந்தனை. அவ்வாறு விரும்புவோர், 'கர்த்தராகிய இயேசு கிறிஸ்து, தேவனுடைய குமாரனே, எங்கள் தேவனே, எங்கள் மீது இரக்கமாயிரும்!' என்று கூறி, இரண்டு பட்டங்களையும் - தேவனுடைய குமாரன் மற்றும் தேவன் - இணைத்துக் கொள்வது அனுமதிக்கப்படுகிறது.</w:t>
      </w:r>
    </w:p>
    <w:p w:rsidRPr="00E541CA" w:rsidR="00E541CA" w:rsidP="00E541CA" w:rsidRDefault="00E541CA" w14:paraId="70EAED64" w14:textId="349FA916">
      <w:pPr>
        <w:ind w:firstLine="720"/>
      </w:pPr>
      <w:r w:rsidRPr="00E541CA">
        <w:t xml:space="preserve">இயேசு, தேவனுடைய குமாரன், அவரைத் தேவன் என்று அழைக்கும் ஜெபத்திற்குச் சான்றாக, ஜெருசலேமின் பேராயரான பரிசுத்த சோப்ரானியூஸின் 'லிமோனார்' நூலையும் இங்கே மேற்கோள் காட்டலாம். அந்த சோப்ரோனியஸின் புத்தகத்தில், அத்தியாயம் 51-ல், மிகவும் புனிதமான அன்டியோக்கியாவின் பேராயர் எஃப்ரெம்</w:t>
      </w:r>
      <w:r w:rsidRPr="00E541CA">
        <w:rPr>
          <w:rStyle w:val="FootnoteReference"/>
        </w:rPr>
        <w:footnoteReference w:id="67"/>
      </w:r>
      <w:r w:rsidRPr="00E541CA">
        <w:t xml:space="preserve"> , ஒரு மதப்பிழை கொண்ட ஸ்டைலைட்டை நம்ப வைப்பதற்காக, தனது ஒமோபோரியனை நெருப்பில் எறிந்து, 'கர்த்தராகிய இயேசு கிறிஸ்துவே, எங்கள் தேவனே,' என்று கூறி பிரார்த்தனை செய்தார் என்றும், அதுபோல மேலும் பலவும் </w:t>
      </w:r>
      <w:r w:rsidRPr="00E541CA">
        <w:t xml:space="preserve">எழுதப்பட்டுள்ளது</w:t>
      </w:r>
      <w:r w:rsidRPr="00E541CA">
        <w:t xml:space="preserve">. மேலும் அதிகாரம் 44-இல்</w:t>
      </w:r>
      <w:r w:rsidRPr="00E541CA">
        <w:rPr>
          <w:i/>
        </w:rPr>
        <w:t xml:space="preserve">: </w:t>
      </w:r>
      <w:r w:rsidRPr="00E541CA">
        <w:t xml:space="preserve">ஒரு முதியவர், இறந்துவிட்ட தனது கவனக்குறைவான சீடனுக்காக, 'கர்த்தராகிய இயேசு கிறிஸ்துவே, எங்கள் உண்மையான தேவனே, என் சகோதரனின் ஆன்மாவின் கதியை எனக்கு வெளிப்படுத்துங்கள்' என்று பிரார்த்தனை செய்தார். மேலும் அத்தியாயம் 155-ல்: அப்பா ஜோர்டான், மூன்று சாராசன்கள் ஒரு இளைஞனைக் கைதியாகப் பிடித்து வைத்திருப்பதைக் கண்டு, அவனை அவர்களிடமிருந்து மீட்கப் பணயம் செலுத்த விரும்பினார். ஆனால், தங்களது குருவுக்கு அவனைப் பலியாக ஒப்புக்கொடுப்பதாக வாக்களித்திருப்பதால், அவர்கள் அவனுக்காகப் பணயம் வாங்க மறுத்ததைக் கண்டார்; அப்போது அந்த முனிவர் தரையில் மண்டியிட்டு, கடவுளிடம், 'கர்த்தராகிய இயேசு கிறிஸ்துவே, எங்கள் கடவுளே, உமது ஊழியரை இந்த தெய்வபக்தியில்லாத காட்டுமிராண்டிகளிடமிருந்து காப்பாற்றுங்கள்!' என்று ஜெபிக்கத் தொடங்கினார். உடனே அந்த மூன்று சாராசின்களும் கோபமுற்று, தங்கள் வாள்களை உருவி, ஒருவரையொருவர் கொன்று கொண்டனர்; அந்த இளைஞன் விடுதலையடைந்து, முனிவரைப் பின்தொடர்ந்தான்.</w:t>
      </w:r>
    </w:p>
    <w:p w:rsidRPr="00E541CA" w:rsidR="00E541CA" w:rsidP="00E541CA" w:rsidRDefault="00E541CA" w14:paraId="4F9224EE" w14:textId="2C9CEA92">
      <w:pPr>
        <w:ind w:firstLine="720"/>
      </w:pPr>
      <w:r w:rsidRPr="00E541CA">
        <w:t xml:space="preserve">இது நன்கு அறியப்பட்டதே, ஏனெனில் பண்டைய காலத்து புனிதத் தந்தையர்கள் கூட இயேசு ஜெபத்தில், </w:t>
      </w:r>
      <w:r w:rsidRPr="00E541CA">
        <w:rPr>
          <w:i/>
        </w:rPr>
        <w:t xml:space="preserve">'எங்கள் தேவனே' என்று </w:t>
      </w:r>
      <w:r w:rsidRPr="00E541CA">
        <w:t xml:space="preserve">கூறுவார்கள். அப்படியானால், புனிதத் திருச்சபையின் எதிரிகளே, நாங்கள் தேவனுடைய குமாரனை 'தேவன்' என்று அழைப்பதால், இயேசு ஜெபத்தின் காரணமாக எங்களுக்கு எதிராக முணுமுணுத்து ஏன் சீறுகிறீர்கள்? நீங்கள் வெட்கப்படாமலும், தேவனுடைய கோபத்தைப் பயப்படாமலும் இருந்தால், எங்களுக்கு எதிராக முணுமுணுக்காமல், அந்தப் பண்டைய புனிதர்களுக்கு எதிராக முணுமுணுங்கள்; அவர்களைப் பழித்துப் பேசுங்கள், ஏனெனில் அவர்கள் இவ்வாறு ஜெபித்தார்கள்: 'கர்த்தராகிய இயேசு கிறிஸ்துவே, எங்கள் தேவனே!'</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அத்தியாயம் 15. இயேசு நாமம் குறித்து</w:t>
      </w:r>
      <w:bookmarkEnd w:id="19"/>
    </w:p>
    <w:p w:rsidRPr="00E541CA" w:rsidR="00E541CA" w:rsidP="00E541CA" w:rsidRDefault="00E541CA" w14:paraId="5EA1E728" w14:textId="096ECD91">
      <w:pPr>
        <w:ind w:firstLine="720"/>
      </w:pPr>
      <w:r w:rsidRPr="00E541CA">
        <w:t xml:space="preserve">மேலும் பிளவுவாதிகளும், நாங்கள் இரட்சகரின் பெயரை மாற்றி, 'і҆s҃' என்பதற்குப் பதிலாக </w:t>
      </w:r>
      <w:r w:rsidRPr="00E541CA">
        <w:t xml:space="preserve">'і҆i҃s' என்று எழுதியது </w:t>
      </w:r>
      <w:r w:rsidRPr="00E541CA">
        <w:t xml:space="preserve">போலப் புறஞ்சொல்லுகிறார்கள்</w:t>
      </w:r>
      <w:r w:rsidRPr="00E541CA">
        <w:t xml:space="preserve">, மேலும் அவர்கள் அந்த மிகவும் புனிதமான 'і҆i҃s' என்ற பெயரை வெறுக்கிறார்கள், மேலும் கிறிஸ்துவின் உருவப்படத்தையும் அவர்கள் வெறுக்கிறார்கள்; அதன் மீது 'i҆i҃s' என்று எழுதப்பட்டிருப்பதைக் கண்டால், அவர்கள் அதை ஆராதிப்பதில்லை, மாறாக, 'அவர்களிடமும் </w:t>
      </w:r>
      <w:r w:rsidRPr="00E541CA">
        <w:t xml:space="preserve">i҆sꙋ̀s</w:t>
      </w:r>
      <w:r w:rsidRPr="00E541CA">
        <w:t xml:space="preserve"> இருக்கிறார்' என்று கூறி எங்களை நிந்திக்கிறார்கள்</w:t>
      </w:r>
      <w:r w:rsidRPr="00E541CA">
        <w:rPr>
          <w:i/>
        </w:rPr>
        <w:t xml:space="preserve">. </w:t>
      </w:r>
      <w:r w:rsidRPr="00E541CA">
        <w:t xml:space="preserve">இவ்வாறு இந்தப் பிளவுவாதிகள் அந்த மிகவும் புனிதமான 'i҆i҃s' என்ற பெயரை </w:t>
      </w:r>
      <w:r w:rsidRPr="00E541CA">
        <w:t xml:space="preserve">'i҆sꙋ̀s-க்குள்</w:t>
      </w:r>
      <w:r w:rsidRPr="00E541CA">
        <w:t xml:space="preserve">' என்று இறை நிந்தனையாக விளக்குகிறார்கள்</w:t>
      </w:r>
      <w:r w:rsidRPr="00E541CA">
        <w:t xml:space="preserve">. மேலும், எங்களை மறுதலிப்பது போல, அவர்கள் கூறுகிறார்கள்: 'மோசேவின் சட்டத்தின்படி, கிறிஸ்து எட்டாம் நாளில் விருத்தசேதனம் செய்யப்பட்டபோது, அப்போதுதான் </w:t>
      </w:r>
      <w:r w:rsidRPr="00E541CA">
        <w:rPr>
          <w:i/>
        </w:rPr>
        <w:t xml:space="preserve">அவர்கள் அவருக்கு </w:t>
      </w:r>
      <w:r w:rsidRPr="00E541CA">
        <w:t xml:space="preserve">"இயேசு" என்ற</w:t>
      </w:r>
      <w:r w:rsidRPr="00E541CA">
        <w:rPr>
          <w:i/>
        </w:rPr>
        <w:t xml:space="preserve"> பெயரைக் கொடுத்தார்கள்</w:t>
      </w:r>
      <w:r w:rsidRPr="00E541CA">
        <w:rPr>
          <w:i/>
        </w:rPr>
        <w:t xml:space="preserve">, கருப்பையில் உருவாகுவதற்கு முன்பே தேவதூதனால் கொடுக்கப்பட்ட பெயரை'</w:t>
      </w:r>
      <w:r w:rsidRPr="00E541CA">
        <w:rPr>
          <w:rStyle w:val="FootnoteReference"/>
          <w:i/>
        </w:rPr>
        <w:footnoteReference w:id="68"/>
      </w:r>
      <w:r w:rsidRPr="00E541CA">
        <w:t xml:space="preserve"> . தூதர் தேவகுமாரனுக்கு அவர் கருவுறுதலுக்கு முன்பே ஒரு பெயரைக் கொடுத்தார், ஆயினும் அவர்கள் தூதர் கொடுத்த பெயரை ஒதுக்கிவிட்டு, அவருக்கு வேறு ஒரு பெயரான 'இயேசு' என்பதைச் சூட்டினர், இவ்வாறு அவர்களுக்குள் </w:t>
      </w:r>
      <w:r w:rsidRPr="00E541CA">
        <w:t xml:space="preserve">'இயேசுவுக்குள்'</w:t>
      </w:r>
      <w:r w:rsidRPr="00E541CA">
        <w:t xml:space="preserve"> என்ற சொல் வழக்கத்திற்கு வந்தது</w:t>
      </w:r>
      <w:r w:rsidRPr="00E541CA">
        <w:t xml:space="preserve">.</w:t>
      </w:r>
    </w:p>
    <w:p w:rsidRPr="00E541CA" w:rsidR="00E541CA" w:rsidP="00E541CA" w:rsidRDefault="00E541CA" w14:paraId="2304C7B9" w14:textId="55C3A5A3">
      <w:pPr>
        <w:ind w:firstLine="720"/>
      </w:pPr>
      <w:r w:rsidRPr="00E541CA">
        <w:t xml:space="preserve">இருப்பினும், நாங்கள் அவர்களின் பகுத்தறிவின் முட்டாள்தனத்தை அம்பலப்படுத்தி, அவர்களிடம் கேட்போம்: சொல்லுங்கள், ஓ முட்டாள்தனமான 'ஞானிகளே' மற்றும் இறை நிந்தனை செய்யும் அவதூற்றுபவர்களே! தூய கன்னியாவுக்குக் கடவுளின் குமாரனின் கருத்தரிப்பைத் தூதர் அறிவித்தபோது, அவர் அவளுடன் எந்த மொழியில், எந்த மொழியில் பேசினார்—ரஷ்ய மொழியில், அல்லது வேறு ஏதேனும் மொழியில்? மேலும், மீட்பருக்கு அவர் எந்த மொழியில் பெயரிட்டார்—ரஷ்ய மொழியிலா அல்லது வேறு ஏதேனும் மொழியிலா? தேவதூதர் அந்தப் பரிசுத்த கன்னியாவுக்கு ரஷ்ய மொழியில் பேசினார் என்றால், அவர் தேவனுடைய குமாரனுக்கு </w:t>
      </w:r>
      <w:r w:rsidRPr="00E541CA">
        <w:t xml:space="preserve">'இயேசு'</w:t>
      </w:r>
      <w:r w:rsidRPr="00E541CA">
        <w:t xml:space="preserve"> என்று பெயரிட்டார் என்ற உங்கள் கூற்று உண்மையாகும்</w:t>
      </w:r>
      <w:r w:rsidRPr="00E541CA">
        <w:t xml:space="preserve">; ஆனால், தேவதூதர் ரஷ்ய மொழியில் பேசவில்லை என்றால், நீங்கள் பொய்யர்களாகக் காணப்படுவீர்கள்.</w:t>
      </w:r>
    </w:p>
    <w:p w:rsidRPr="00E541CA" w:rsidR="00E541CA" w:rsidP="00E541CA" w:rsidRDefault="00E541CA" w14:paraId="66DB515A" w14:textId="7DF0F154">
      <w:pPr>
        <w:ind w:firstLine="720"/>
      </w:pPr>
      <w:r w:rsidRPr="00E541CA">
        <w:t xml:space="preserve">உங்கள் குருடான மனக்கண்களைத் திறந்து, நீங்களே பாருங்கள்: மிகவும் தூய்மையான கன்னிகையான தேவமாதா எந்த இனம் மற்றும் மொழிப் பற்றாளராக இருந்தார், அவர் எங்கே வசித்தார், மற்றும் நற்செய்தி அறிவித்தபோது தூதர் அவரிடம் எந்த மொழியில் பேசினார்? ஏனெனில் அவர் யூத வம்சாவளியைச் சேர்ந்த, யூத மொழி பேசும் கன்னி, ரஷ்யர் அல்ல; அவர் ரஷ்யாவில் அல்ல, யூதர்களின் தேசத்தில் வாழ்ந்தார்: ஏனெனில் அவர் ஒரு யூதக் கன்னியாக இருந்ததால், தூதர் அவரிடம் ரஷ்ய மொழியில் அல்ல, எபிரேய மொழியில் பேசினார்.</w:t>
      </w:r>
    </w:p>
    <w:p w:rsidRPr="00E541CA" w:rsidR="00E541CA" w:rsidP="00E541CA" w:rsidRDefault="00E541CA" w14:paraId="5053F84D" w14:textId="29D98B12">
      <w:pPr>
        <w:ind w:firstLine="720"/>
      </w:pPr>
      <w:r w:rsidRPr="00E541CA">
        <w:t xml:space="preserve">இங்கு மீண்டும் நாங்கள் உங்களைக் கேட்கிறோம்: கிரேக்க வழக்கப்படி, தலைப்பின் கீழ் 'і҆с҃' என்ற சுருக்கமாக எழுதப்பட்டு, </w:t>
      </w:r>
      <w:r w:rsidRPr="00E541CA">
        <w:rPr>
          <w:i/>
        </w:rPr>
        <w:t xml:space="preserve">'இயேசு'</w:t>
      </w:r>
      <w:r w:rsidRPr="00E541CA">
        <w:t xml:space="preserve"> என்று உச்சரிக்கப்படும் அந்த மிகப் புனிதமான </w:t>
      </w:r>
      <w:r w:rsidRPr="00E541CA">
        <w:t xml:space="preserve">பெயர்—எபிரேய மொழியில் எப்படி உச்சரிக்கப்படுகிறது? உங்களுக்குத் தெரிந்தால் சொல்லுங்கள். ஆனால் நீங்கள் சொல்ல மாட்டீர்கள் என்று எங்களுக்குத் தெரியும், ஏனெனில் உங்களுக்குத் தெரியாது. ஆகவே, அறிவற்றவர்களே, கவனியுங்கள், புரிய முடிந்தால் அறிந்து கொள்ளுங்கள்.</w:t>
      </w:r>
    </w:p>
    <w:p w:rsidRPr="00E541CA" w:rsidR="00E541CA" w:rsidP="00E541CA" w:rsidRDefault="00E541CA" w14:paraId="6B15F87C" w14:textId="44EAA5D5">
      <w:pPr>
        <w:ind w:firstLine="720"/>
      </w:pPr>
      <w:r w:rsidRPr="00E541CA">
        <w:t xml:space="preserve">எபிரேய மொழியில் தேர்ந்தவர்கள் கூறுவது என்னவென்றால், மீட்பரின் பெயர் யூத நிலங்களின் வழக்கங்களுக்கு ஏற்ப பல்வேறு வழிகளில் உச்சரிக்கப்பட்டது.</w:t>
      </w:r>
    </w:p>
    <w:p w:rsidRPr="00E541CA" w:rsidR="00E541CA" w:rsidP="00E541CA" w:rsidRDefault="00E541CA" w14:paraId="1183E0F4" w14:textId="0B5999EE">
      <w:pPr>
        <w:ind w:firstLine="720"/>
      </w:pPr>
      <w:r w:rsidRPr="00E541CA">
        <w:t xml:space="preserve">சில இடங்களில் அவர்கள் அவரை யோசுவா என்று அழைத்தனர்.</w:t>
      </w:r>
    </w:p>
    <w:p w:rsidRPr="00E541CA" w:rsidR="00E541CA" w:rsidP="00E541CA" w:rsidRDefault="00E541CA" w14:paraId="605A4D4C" w14:textId="0354449D">
      <w:pPr>
        <w:ind w:firstLine="720"/>
      </w:pPr>
      <w:r w:rsidRPr="00E541CA">
        <w:lastRenderedPageBreak/>
      </w:r>
      <w:r w:rsidRPr="00E541CA">
        <w:t xml:space="preserve">சிலர் – – – ஐயெஸ்வா.</w:t>
      </w:r>
    </w:p>
    <w:p w:rsidRPr="00E541CA" w:rsidR="00E541CA" w:rsidP="00E541CA" w:rsidRDefault="00E541CA" w14:paraId="67EF6181" w14:textId="657C712C">
      <w:pPr>
        <w:ind w:firstLine="720"/>
      </w:pPr>
      <w:r w:rsidRPr="00E541CA">
        <w:t xml:space="preserve">சிலர் – – – ஐஸ்கவா.</w:t>
      </w:r>
    </w:p>
    <w:p w:rsidRPr="00E541CA" w:rsidR="00E541CA" w:rsidP="00E541CA" w:rsidRDefault="00E541CA" w14:paraId="31693339" w14:textId="2BDED512">
      <w:pPr>
        <w:ind w:firstLine="720"/>
      </w:pPr>
      <w:r w:rsidRPr="00E541CA">
        <w:t xml:space="preserve">சில – – – ஐஸ்க்வா.</w:t>
      </w:r>
    </w:p>
    <w:p w:rsidRPr="00E541CA" w:rsidR="00E541CA" w:rsidP="00E541CA" w:rsidRDefault="00E541CA" w14:paraId="1AB1C299" w14:textId="30833881">
      <w:pPr>
        <w:ind w:firstLine="720"/>
        <w:rPr>
          <w:i/>
        </w:rPr>
      </w:pPr>
      <w:r w:rsidRPr="00E541CA">
        <w:t xml:space="preserve">இவற்றுக்கெல்லாம் ஒரே ஒரு பொருள் உண்டு: </w:t>
      </w:r>
      <w:r w:rsidRPr="00E541CA">
        <w:rPr>
          <w:i/>
        </w:rPr>
        <w:t xml:space="preserve">மீட்பர்.</w:t>
      </w:r>
    </w:p>
    <w:p w:rsidRPr="00E541CA" w:rsidR="00E541CA" w:rsidP="00E541CA" w:rsidRDefault="00E541CA" w14:paraId="7D086DAE" w14:textId="35C80EC6">
      <w:pPr>
        <w:ind w:firstLine="720"/>
      </w:pPr>
      <w:r w:rsidRPr="00E541CA">
        <w:t xml:space="preserve">மேலும், நாம் எல்லாவற்றிற்கும் மேலாகப் பின்பற்ற வேண்டிய புனித பேசில் மகான், தனது இலக்கண நூலில், 'இயேசு' என்ற பெயர் எபிரேய வார்த்தையான </w:t>
      </w:r>
      <w:r w:rsidRPr="00E541CA">
        <w:rPr>
          <w:i/>
        </w:rPr>
        <w:t xml:space="preserve">'யெஷுவா'</w:t>
      </w:r>
      <w:r w:rsidRPr="00E541CA">
        <w:t xml:space="preserve"> என்பதிலிருந்து வந்தது என்றும்</w:t>
      </w:r>
      <w:r w:rsidRPr="00E541CA">
        <w:rPr>
          <w:i/>
        </w:rPr>
        <w:t xml:space="preserve">, </w:t>
      </w:r>
      <w:r w:rsidRPr="00E541CA">
        <w:t xml:space="preserve">அது இரட்சிப்பு என்று பொருள் என்றும்</w:t>
      </w:r>
      <w:r w:rsidRPr="00E541CA">
        <w:t xml:space="preserve"> கூறுகிறார்</w:t>
      </w:r>
      <w:r w:rsidRPr="00E541CA">
        <w:t xml:space="preserve">; இருப்பினும், நான் (என்கிறார் பேசில்) அது </w:t>
      </w:r>
      <w:r w:rsidRPr="00E541CA">
        <w:t xml:space="preserve">'ΙΑὨ'</w:t>
      </w:r>
      <w:r w:rsidRPr="00E541CA">
        <w:t xml:space="preserve"> என்பதிலிருந்து</w:t>
      </w:r>
      <w:r w:rsidRPr="00E541CA">
        <w:t xml:space="preserve">, அதாவது </w:t>
      </w:r>
      <w:r w:rsidRPr="00E541CA">
        <w:rPr>
          <w:i/>
        </w:rPr>
        <w:t xml:space="preserve">'முழுமையான' என்பதிலிருந்து</w:t>
      </w:r>
      <w:r w:rsidRPr="00E541CA">
        <w:t xml:space="preserve"> வந்தது என்று நம்புகிறேன்</w:t>
      </w:r>
      <w:r w:rsidRPr="00E541CA">
        <w:rPr>
          <w:i/>
        </w:rPr>
        <w:t xml:space="preserve">; </w:t>
      </w:r>
      <w:r w:rsidRPr="00E541CA">
        <w:t xml:space="preserve">எதிர்கால கால உரு 'ΙΑΣΩ' </w:t>
      </w:r>
      <w:r w:rsidRPr="00E541CA">
        <w:rPr>
          <w:i/>
        </w:rPr>
        <w:t xml:space="preserve">என்பதால், </w:t>
      </w:r>
      <w:r w:rsidRPr="00E541CA">
        <w:t xml:space="preserve">அதிலிருந்து </w:t>
      </w:r>
      <w:r w:rsidRPr="00E541CA">
        <w:rPr>
          <w:i/>
        </w:rPr>
        <w:t xml:space="preserve">'இயேசு' என்ற </w:t>
      </w:r>
      <w:r w:rsidRPr="00E541CA">
        <w:t xml:space="preserve">பெயர் உருவானது. இதுவரை பேசில். பேசிலின் இலக்கண நூல், கி.பி. 1638-ல் பாரிஸில் கிரேக்க மற்றும் லத்தீன் மொழிகளில் அச்சிடப்பட்ட அவரது படைப்புகளின் மூன்றாம் தொகுதியில், அந்தத் தொகுதியின் 595-வது பக்கத்தில் காணப்படுகிறது. </w:t>
      </w:r>
      <w:r w:rsidRPr="00E541CA">
        <w:t xml:space="preserve">ஏனெனில், </w:t>
      </w:r>
      <w:r w:rsidRPr="00E541CA">
        <w:rPr>
          <w:i/>
        </w:rPr>
        <w:t xml:space="preserve">'இயேசு' என்ற பெயர் </w:t>
      </w:r>
      <w:r w:rsidRPr="00E541CA">
        <w:t xml:space="preserve">எபிரேய மொழியிலிருந்து </w:t>
      </w:r>
      <w:r w:rsidRPr="00E541CA">
        <w:rPr>
          <w:i/>
        </w:rPr>
        <w:t xml:space="preserve">'ரட்சகர்' </w:t>
      </w:r>
      <w:r w:rsidRPr="00E541CA">
        <w:t xml:space="preserve">என்றும், கிரேக்க மொழியிலிருந்து </w:t>
      </w:r>
      <w:r w:rsidRPr="00E541CA">
        <w:rPr>
          <w:i/>
        </w:rPr>
        <w:t xml:space="preserve">'குணப்படுத்துபவர்'</w:t>
      </w:r>
      <w:r w:rsidRPr="00E541CA">
        <w:t xml:space="preserve"> என்றும் </w:t>
      </w:r>
      <w:r w:rsidRPr="00E541CA">
        <w:t xml:space="preserve">விளக்கப்படுகிறது</w:t>
      </w:r>
      <w:r w:rsidRPr="00E541CA">
        <w:rPr>
          <w:i/>
        </w:rPr>
        <w:t xml:space="preserve">.</w:t>
      </w:r>
      <w:r w:rsidRPr="00E541CA">
        <w:t xml:space="preserve"> இது அலெக்சாண்ட்ரியாவின் பேராயரான பெரிய புனித அதாநசியாரின் படைப்பிலும், அப்பொலினாரிஸுக்கு எதிரான நான்காவது பிரபந்தத்தில் காணப்படுகிறது, அதில் அவர் இவ்வாறு கூறுகிறார்: </w:t>
      </w:r>
      <w:r w:rsidRPr="00E541CA">
        <w:rPr>
          <w:i/>
        </w:rPr>
        <w:t xml:space="preserve">'இயேசு </w:t>
      </w:r>
      <w:r w:rsidRPr="00E541CA">
        <w:t xml:space="preserve">என்பதற்கு </w:t>
      </w:r>
      <w:r w:rsidRPr="00E541CA">
        <w:rPr>
          <w:i/>
        </w:rPr>
        <w:t xml:space="preserve">'இயசதோ'</w:t>
      </w:r>
      <w:r w:rsidRPr="00E541CA">
        <w:t xml:space="preserve"> என்பதிலிருந்து பெயர் வந்தது</w:t>
      </w:r>
      <w:r w:rsidRPr="00E541CA">
        <w:rPr>
          <w:i/>
        </w:rPr>
        <w:t xml:space="preserve">, </w:t>
      </w:r>
      <w:r w:rsidRPr="00E541CA">
        <w:t xml:space="preserve">அதாவது, 'அவர் தம் மக்களின் துன்பங்களைக் குணப்படுத்துகிறார்'. அவர் குணப்படுத்தினார், பின்னர், ஒரு ஊழியரின் வடிவத்தை எடுத்துக்கொள்ள அவர் இணங்கியபோது. இத்துடன் புனித அதாநசியர் முடிக்கிறார். புனித பேஸ்கி மாபெரும் போலவே அவரும், மிகவும் புனிதமான 'இயேசு' (Iisus) என்ற பெயரை, கிரேக்க வார்த்தையான Ἰάω</w:t>
      </w:r>
      <w:r w:rsidRPr="00E541CA">
        <w:rPr>
          <w:i/>
        </w:rPr>
        <w:t xml:space="preserve">,</w:t>
      </w:r>
      <w:r w:rsidRPr="00E541CA">
        <w:t xml:space="preserve"> அத</w:t>
      </w:r>
      <w:r w:rsidRPr="00E541CA">
        <w:t xml:space="preserve">ாவது 'நான் குணப்படுத்துகிறேன்' </w:t>
      </w:r>
      <w:r w:rsidRPr="00E541CA">
        <w:t xml:space="preserve">என்பதிலிருந்து பெறுகிறார் என்பது தெளிவாகிறது</w:t>
      </w:r>
      <w:r w:rsidRPr="00E541CA">
        <w:t xml:space="preserve">; எதிர்கால காலம் Ἰάσω </w:t>
      </w:r>
      <w:r w:rsidRPr="00E541CA">
        <w:t xml:space="preserve">(Iaso), மற்றும் ஆணை வடிவம் Ίάσατο </w:t>
      </w:r>
      <w:r w:rsidRPr="00E541CA">
        <w:t xml:space="preserve">(Iasato), அதிலிருந்து </w:t>
      </w:r>
      <w:r w:rsidRPr="00E541CA">
        <w:rPr>
          <w:i/>
        </w:rPr>
        <w:t xml:space="preserve">Iasous ஆனது</w:t>
      </w:r>
      <w:r w:rsidRPr="00E541CA">
        <w:t xml:space="preserve">. மேலும், தூய கன்னியாவுக்கு தேவனுடைய குமாரனின் கருத்தரிசலை தேவதூதர் எபிரேய மொழியில் அறிவித்தபோது, (பீலியஸ் மற்றும் அதாநசியரின் குறிப்புகளின்படி) அவர் தேவனுடைய குமாரனுக்கு 'இயேசு' என்று பெயரிட்டார் (ரஷ்ய பாணியில் </w:t>
      </w:r>
      <w:r w:rsidRPr="00E541CA">
        <w:t xml:space="preserve">'i҆sꙋ̀ s' என்று</w:t>
      </w:r>
      <w:r w:rsidRPr="00E541CA">
        <w:t xml:space="preserve"> அல்ல</w:t>
      </w:r>
      <w:r w:rsidRPr="00E541CA">
        <w:t xml:space="preserve">)</w:t>
      </w:r>
      <w:r w:rsidRPr="00E541CA">
        <w:t xml:space="preserve">.</w:t>
      </w:r>
      <w:r w:rsidRPr="00E541CA">
        <w:t xml:space="preserve"> அதேபோல், எபிரேய மொழியில் நற்செய்தியை எழுதிய நற்செய்தியாளர் மத்தேயுவிடம் (ஏனெனில் அவர் மட்டுமே எபிரேய மொழிவழக்கில் நற்செய்தியை எழுதினார்), மீட்பரின் பெயர் எபிரேயத்தில் இயசௌ (Iasous) என்று எழுதப்பட்டதாக (பேசில் மற்றும் மாபெரும் அதாநாசியுஸின் கூற்றுப்படி) புரிந்துகொள்ள வேண்டும்; மேலும், ரஷ்ய வடிவமான, </w:t>
      </w:r>
      <w:r w:rsidRPr="00E541CA">
        <w:t xml:space="preserve">і҆сꙋ̀с</w:t>
      </w:r>
      <w:r w:rsidRPr="00E541CA">
        <w:t xml:space="preserve"> என்பதில் அல்ல</w:t>
      </w:r>
      <w:r w:rsidRPr="00E541CA">
        <w:t xml:space="preserve">.</w:t>
      </w:r>
    </w:p>
    <w:p w:rsidRPr="00E541CA" w:rsidR="00E541CA" w:rsidP="00E541CA" w:rsidRDefault="00E541CA" w14:paraId="27EBE46E" w14:textId="3BE0D0A6">
      <w:pPr>
        <w:ind w:firstLine="720"/>
      </w:pPr>
      <w:r w:rsidRPr="00E541CA">
        <w:t xml:space="preserve">அப்படியானால், அந்த மிகவும் புனிதமான பெயர் ஹெலெனிக்-கிரேக்க மொழியில் </w:t>
      </w:r>
      <w:r w:rsidRPr="00E541CA">
        <w:t xml:space="preserve">'і҆асꙋ̀с' என்று</w:t>
      </w:r>
      <w:r w:rsidRPr="00E541CA">
        <w:t xml:space="preserve"> எழுதப்படாமலும் உச்சரிக்கப்படாமலும்</w:t>
      </w:r>
      <w:r w:rsidRPr="00E541CA">
        <w:t xml:space="preserve">, மாறாக 'і҆и҃с' </w:t>
      </w:r>
      <w:r w:rsidRPr="00E541CA">
        <w:t xml:space="preserve">என்று ஏன் எழுதப்படுகிறது</w:t>
      </w:r>
      <w:r w:rsidRPr="00E541CA">
        <w:t xml:space="preserve">? இதற்குக் காரணம், ஹெலெனோ-கிரேக்கர்களிடையே, மிகவும் பழமையான அயானிக் மொழிவழக்கின் இலக்கண விதிகளின்படி, பத்தாம் எழுத்தான 'A' என்பது, பத்தாம் எண் எழுத்தான 'I'-க்குப் பிறகு வரும்போது, எப்போதும் எட்டாம் எழுத்தான 'I'-ஆக மாற்றப்படுகிறது, பின்வருமாறு: </w:t>
      </w:r>
      <w:r w:rsidRPr="00E541CA">
        <w:rPr>
          <w:i/>
        </w:rPr>
        <w:t xml:space="preserve">Iatír </w:t>
      </w:r>
      <w:r w:rsidRPr="00E541CA">
        <w:t xml:space="preserve">(மருத்துவர்) என்பது அங்கு </w:t>
      </w:r>
      <w:r w:rsidRPr="00E541CA">
        <w:rPr>
          <w:i/>
        </w:rPr>
        <w:t xml:space="preserve">Iítír</w:t>
      </w:r>
      <w:r w:rsidRPr="00E541CA">
        <w:t xml:space="preserve"> என மாற்றப்படுகிறது</w:t>
      </w:r>
      <w:r w:rsidRPr="00E541CA">
        <w:rPr>
          <w:i/>
        </w:rPr>
        <w:t xml:space="preserve">. ஹெர்மியாஸ் </w:t>
      </w:r>
      <w:r w:rsidRPr="00E541CA">
        <w:t xml:space="preserve">(ஹெர்மஸ்) என்பது </w:t>
      </w:r>
      <w:r w:rsidRPr="00E541CA">
        <w:rPr>
          <w:i/>
        </w:rPr>
        <w:t xml:space="preserve">'எர்மியாஸ்'</w:t>
      </w:r>
      <w:r w:rsidRPr="00E541CA">
        <w:t xml:space="preserve"> என மாற்றப்படுகிறது</w:t>
      </w:r>
      <w:r w:rsidRPr="00E541CA">
        <w:rPr>
          <w:i/>
        </w:rPr>
        <w:t xml:space="preserve">. </w:t>
      </w:r>
      <w:r w:rsidRPr="00E541CA">
        <w:t xml:space="preserve">இவ்வாறு</w:t>
      </w:r>
      <w:r w:rsidRPr="00E541CA">
        <w:rPr>
          <w:i/>
        </w:rPr>
        <w:t xml:space="preserve">, 'இயேசு</w:t>
      </w:r>
      <w:r w:rsidRPr="00E541CA">
        <w:t xml:space="preserve">' என்ற எபிரேயப் பெயர், அவர்களால் 'A' என்பதை 'I' ஆக மாற்றி 'i҆is' என மாற்றப்படுகிறது. மேலும் இது பெயரின் சிதைவோ அல்லது சிதைப்பே அல்ல, மாறாக முன்பே கூறப்பட்டபடி, இது ஹெலெனிக் மொழியின் இலக்கண விதியாகும். ஏனெனில், நான்கு புனித நற்செய்தியாளர்கள் கர்த்தராகிய கிறிஸ்துவைப் பற்றிய தங்கள் நற்செய்திகளை எழுதியபோது, எபிரேய மொழியில் எழுதிய மத்தேயு, மீட்பரின் மிகவும் பரிசுத்தமான பெயரை (பேசில் மற்றும் அதானசியஸின் கூற்றுப்படி) </w:t>
      </w:r>
      <w:r w:rsidRPr="00E541CA">
        <w:rPr>
          <w:i/>
        </w:rPr>
        <w:t xml:space="preserve">'இயேசு' என்று</w:t>
      </w:r>
      <w:r w:rsidRPr="00E541CA">
        <w:t xml:space="preserve"> எழுதினார்</w:t>
      </w:r>
      <w:r w:rsidRPr="00E541CA">
        <w:rPr>
          <w:i/>
        </w:rPr>
        <w:t xml:space="preserve">; </w:t>
      </w:r>
      <w:r w:rsidRPr="00E541CA">
        <w:t xml:space="preserve">ரோமானிய மொழியில் எழுதிய மாற்கு, </w:t>
      </w:r>
      <w:r w:rsidRPr="00E541CA">
        <w:rPr>
          <w:i/>
        </w:rPr>
        <w:t xml:space="preserve">அதை 'இயேசுஸ்' என்று</w:t>
      </w:r>
      <w:r w:rsidRPr="00E541CA">
        <w:t xml:space="preserve"> எழுதினார்</w:t>
      </w:r>
      <w:r w:rsidRPr="00E541CA">
        <w:rPr>
          <w:i/>
        </w:rPr>
        <w:t xml:space="preserve">; </w:t>
      </w:r>
      <w:r w:rsidRPr="00E541CA">
        <w:t xml:space="preserve">கிரேக்கர்கள் 'I'-ஐ மாற்றுவது போலவே, ரோமானியர்கள் தங்கள் மொழியின் இலக்கண விதிகளின்படி, 'A' என்ற எழுத்துக்குப் பதிலாக 'E' என்ற எழுத்தை மாற்றுகிறார்கள்: ஆனால், கிரேக்கத்தில் எழுதிய லூக்காவும் யோவானும், 'і҆i҃с' என்று எழுதினர். இந்த கிரேக்கர்களிடமிருந்து, நாங்கள் ரஷ்யர்கள், கிரேக்க ஆர்த்தடாக்ஸ் விசுவாசத்துடன் சேர்ந்து, அந்த மிகவும் புனிதமான பெயரை எழுதும் மற்றும் உச்சரிக்கும் பழக்கத்தை ஏற்றுக்கொண்டோம்.</w:t>
      </w:r>
    </w:p>
    <w:p w:rsidRPr="00E541CA" w:rsidR="00E541CA" w:rsidP="00E541CA" w:rsidRDefault="00E541CA" w14:paraId="3B37847D" w14:textId="1CE90BBA">
      <w:pPr>
        <w:ind w:firstLine="720"/>
      </w:pPr>
      <w:r w:rsidRPr="00E541CA">
        <w:t xml:space="preserve">இன்னும் ஒன்றையும் அறிந்துகொள்ளுங்கள்: ஹெலெனிக்-கிரேக்க மொழியில், மீட்பரின் பெயர் இரண்டு வழிகளில் எழுதப்படுகிறது: முழு வடிவம்—அனைத்து எழுத்துக்களுடனும் மற்றும் ஒரு தலைப்பு இல்லாமலும்—மற்றும் சுருக்க வடிவம்—ஒரு தலைப்பின் கீழ். முழு வடிவம் இவ்வாறு எழுதப்படுகிறது</w:t>
      </w:r>
      <w:r w:rsidRPr="00E541CA">
        <w:t xml:space="preserve">:</w:t>
      </w:r>
      <w:r w:rsidRPr="00E541CA">
        <w:t xml:space="preserve"> </w:t>
      </w:r>
      <w:r w:rsidRPr="00E541CA">
        <w:rPr>
          <w:i/>
        </w:rPr>
        <w:t xml:space="preserve">Isous</w:t>
      </w:r>
      <w:r w:rsidRPr="00E541CA">
        <w:t xml:space="preserve">; சுருக்க வடிவம் і҆и҃с, மற்றும் மேலும் சுருக்கப்பட்ட வடிவம் і҆с҃. அவர்கள் சில நேரங்களில் அந்தப் பெயரை மிகச் சுருக்கமான வடிவத்தில், முதல் மற்றும் கடைசி எழுத்துக்களை மட்டும் அடிக்கோடிட்டு 'і҆с҃' என்று எழுதினாலும்</w:t>
      </w:r>
      <w:r w:rsidRPr="00E541CA">
        <w:rPr>
          <w:i/>
        </w:rPr>
        <w:t xml:space="preserve">,</w:t>
      </w:r>
      <w:r w:rsidRPr="00E541CA">
        <w:t xml:space="preserve"> </w:t>
      </w:r>
      <w:r w:rsidRPr="00E541CA">
        <w:t xml:space="preserve">அவர்கள் 'ஜீசஸ்' என்று ஒருபோதும் சொல்லுவதில்லை, மாறாக எப்போதும் 'ஈசூஸ்' என்றுதான் கூறுவார்கள் மற்றும் பாடுவார்கள்.</w:t>
      </w:r>
    </w:p>
    <w:p w:rsidRPr="00E541CA" w:rsidR="00E541CA" w:rsidP="00E541CA" w:rsidRDefault="00E541CA" w14:paraId="74A53D4B" w14:textId="0F865319">
      <w:pPr>
        <w:ind w:firstLine="720"/>
      </w:pPr>
      <w:r w:rsidRPr="00E541CA">
        <w:t xml:space="preserve">ஏனெனில் நம்மிடையே கூட அந்தப் பரிசுத்தமான பெயர் சில சமயங்களில் தலைப்பு இல்லாமல் முழுமையாக எழுதப்படுகிறது. பவுலின் நிருபங்கள் குறித்த யோவான் கிறிசோஸ்டோமின் பிரசங்கப் புத்தகத்தில், 1374-ஆம் பக்கத்தில் இதைக் காணலாம், அங்கு இது இவ்வாறு எழுதப்பட்டுள்ளது: </w:t>
      </w:r>
      <w:r w:rsidRPr="00E541CA">
        <w:rPr>
          <w:i/>
        </w:rPr>
        <w:t xml:space="preserve">'ஏனெனில் வேறு ஒரு இயேசுவைப் பிரசங்கித்து யாராவது வந்தால்' </w:t>
      </w:r>
      <w:r w:rsidRPr="00E541CA">
        <w:t xml:space="preserve">(</w:t>
      </w:r>
      <w:r w:rsidRPr="00E541CA">
        <w:rPr>
          <w:rStyle w:val="FootnoteReference"/>
          <w:i/>
        </w:rPr>
        <w:footnoteReference w:id="69"/>
      </w:r>
      <w:r w:rsidRPr="00E541CA">
        <w:t xml:space="preserve"> ), மற்றும் பல. நம்மிடையே 'і҆с҃' என்ற பட்டத்துடன் அதை எழுதுவது மிகவும் பொதுவானது; இருப்பினும், கிரேக்கர்கள் செய்வது போல 'Jesus' என்று சொல்லாமல், 'Iisus' என்று சொல்வது முறையானது, என்றாலும் சில நேரங்களில் அவர்கள் அதை 'і҆с҃' என்று சுருக்கமாக எழுதுகிறார்கள். மேலும், நமது ரஷ்ய மக்கள் திறமையற்றவர்கள் என்பதால், கிரேக்கர்கள் அதைச் சுருக்கமான வடிவத்தில் எழுதினாலும் நீட்டப்பட்ட வடிவத்தில் உச்சரிக்கிறார்கள், ஆனால் நமது மக்கள் அதைச் சுருக்கமான வடிவத்தில் எழுதுவதோடு, அவ்வாறே சுருக்கமான வடிவத்திலும் உச்சரிக்கிறார்கள். </w:t>
      </w:r>
      <w:r w:rsidRPr="00E541CA">
        <w:t xml:space="preserve">அவர்கள்</w:t>
      </w:r>
      <w:r w:rsidRPr="00E541CA">
        <w:t xml:space="preserve"> 'і҆с҃' </w:t>
      </w:r>
      <w:r w:rsidRPr="00E541CA">
        <w:t xml:space="preserve">என்று</w:t>
      </w:r>
      <w:r w:rsidRPr="00E541CA">
        <w:t xml:space="preserve"> எழுதி </w:t>
      </w:r>
      <w:r w:rsidRPr="00E541CA">
        <w:t xml:space="preserve">'ஜீசஸ்' என்று கூறுகிறார்கள்; இந்தக் காரணத்திற்காக, நாம் 'і҆с҃' என்பதை விட 'і҆и҃с' என்று எழுதுவது நல்லது, அதனால் மீட்பரின் முழுப் பெயரும், கிரேக்கர்களைப் போலவே, மூன்று எழுத்துக்களாக உச்சரிக்கப்பட வேண்டுமே தவிர, வெறுமனே இரண்டாக அல்ல. ஏனெனில் சில சமயங்களில் அது 'i҆i҃s' என்றும், சில சமயங்களில் </w:t>
      </w:r>
      <w:r w:rsidRPr="00E541CA">
        <w:rPr>
          <w:i/>
        </w:rPr>
        <w:t xml:space="preserve">'Jesus'</w:t>
      </w:r>
      <w:r w:rsidRPr="00E541CA">
        <w:t xml:space="preserve"> என்றும் எழுதப்படுகிறது</w:t>
      </w:r>
      <w:r w:rsidRPr="00E541CA">
        <w:rPr>
          <w:i/>
        </w:rPr>
        <w:t xml:space="preserve">. </w:t>
      </w:r>
      <w:r w:rsidRPr="00E541CA">
        <w:t xml:space="preserve">நாம் முன்பே கூறியது போல், 'i҆i҃s' என்பது எபிரேய மொழியிலிருந்து </w:t>
      </w:r>
      <w:r w:rsidRPr="00E541CA">
        <w:rPr>
          <w:i/>
        </w:rPr>
        <w:t xml:space="preserve">'ரட்சகர்' </w:t>
      </w:r>
      <w:r w:rsidRPr="00E541CA">
        <w:t xml:space="preserve">என்றும்</w:t>
      </w:r>
      <w:r w:rsidRPr="00E541CA">
        <w:rPr>
          <w:i/>
        </w:rPr>
        <w:t xml:space="preserve">,</w:t>
      </w:r>
      <w:r w:rsidRPr="00E541CA">
        <w:t xml:space="preserve"> கிரேக்க மொழியிலிருந்து </w:t>
      </w:r>
      <w:r w:rsidRPr="00E541CA">
        <w:rPr>
          <w:i/>
        </w:rPr>
        <w:t xml:space="preserve">'குணப்படுத்துபவர்'</w:t>
      </w:r>
      <w:r w:rsidRPr="00E541CA">
        <w:t xml:space="preserve"> என்றும் </w:t>
      </w:r>
      <w:r w:rsidRPr="00E541CA">
        <w:t xml:space="preserve">மொழிபெயர்க்கப்படுகிறது</w:t>
      </w:r>
      <w:r w:rsidRPr="00E541CA">
        <w:rPr>
          <w:i/>
        </w:rPr>
        <w:t xml:space="preserve">. </w:t>
      </w:r>
      <w:r w:rsidRPr="00E541CA">
        <w:t xml:space="preserve">'Jesus' என்பது எதைக் குறிக்கிறது என்பதைக் கவனமாகக் கேளுங்கள். கிரேக்க மொழியில்</w:t>
      </w:r>
      <w:r w:rsidRPr="00E541CA">
        <w:rPr>
          <w:i/>
        </w:rPr>
        <w:t xml:space="preserve">, 'இசோஸ்' (Isos) </w:t>
      </w:r>
      <w:r w:rsidRPr="00E541CA">
        <w:t xml:space="preserve">என்றால் </w:t>
      </w:r>
      <w:r w:rsidRPr="00E541CA">
        <w:rPr>
          <w:i/>
        </w:rPr>
        <w:t xml:space="preserve">'சமமான' </w:t>
      </w:r>
      <w:r w:rsidRPr="00E541CA">
        <w:t xml:space="preserve">என்றும்</w:t>
      </w:r>
      <w:r w:rsidRPr="00E541CA">
        <w:rPr>
          <w:i/>
        </w:rPr>
        <w:t xml:space="preserve">, 'ஓஸ்' </w:t>
      </w:r>
      <w:r w:rsidRPr="00E541CA">
        <w:t xml:space="preserve">(</w:t>
      </w:r>
      <w:r w:rsidRPr="00E541CA">
        <w:rPr>
          <w:i/>
        </w:rPr>
        <w:t xml:space="preserve">Ous</w:t>
      </w:r>
      <w:r w:rsidRPr="00E541CA">
        <w:t xml:space="preserve">) என்றால் </w:t>
      </w:r>
      <w:r w:rsidRPr="00E541CA">
        <w:rPr>
          <w:i/>
        </w:rPr>
        <w:t xml:space="preserve">'காது'</w:t>
      </w:r>
      <w:r w:rsidRPr="00E541CA">
        <w:t xml:space="preserve"> என்றும் பொருள்</w:t>
      </w:r>
      <w:r w:rsidRPr="00E541CA">
        <w:rPr>
          <w:i/>
        </w:rPr>
        <w:t xml:space="preserve">; </w:t>
      </w:r>
      <w:r w:rsidRPr="00E541CA">
        <w:t xml:space="preserve">இந்த இரண்டு வார்த்தைகளும் இணைந்தால், </w:t>
      </w:r>
      <w:r w:rsidRPr="00E541CA">
        <w:rPr>
          <w:i/>
        </w:rPr>
        <w:t xml:space="preserve">அவை 'இசோஸ்' (Isous) என்ற</w:t>
      </w:r>
      <w:r w:rsidRPr="00E541CA">
        <w:t xml:space="preserve"> வார்த்தையாக மாறும்</w:t>
      </w:r>
      <w:r w:rsidRPr="00E541CA">
        <w:rPr>
          <w:i/>
        </w:rPr>
        <w:t xml:space="preserve">, </w:t>
      </w:r>
      <w:r w:rsidRPr="00E541CA">
        <w:t xml:space="preserve">இதன் பொருள் </w:t>
      </w:r>
      <w:r w:rsidRPr="00E541CA">
        <w:rPr>
          <w:i/>
        </w:rPr>
        <w:t xml:space="preserve">'சமமான-காதுகள் கொண்ட'</w:t>
      </w:r>
      <w:r w:rsidRPr="00E541CA">
        <w:t xml:space="preserve"> என்பதாகும்</w:t>
      </w:r>
      <w:r w:rsidRPr="00E541CA">
        <w:rPr>
          <w:i/>
        </w:rPr>
        <w:t xml:space="preserve">. </w:t>
      </w:r>
      <w:r w:rsidRPr="00E541CA">
        <w:t xml:space="preserve">ஆனால், நமது இரட்சகரான கிறிஸ்துவை அத்தகைய பெயரால் நாம் அழைக்க வேண்டாம். இந்தக் காரணத்திற்காக, 'இஶ்' (i҆s҃) என்று எழுதுவதை விட 'இயேசு' (I҆и҃с) </w:t>
      </w:r>
      <w:r w:rsidRPr="00E541CA">
        <w:t xml:space="preserve">என்று எழுதுவதும், </w:t>
      </w:r>
      <w:r w:rsidRPr="00E541CA">
        <w:rPr>
          <w:i/>
        </w:rPr>
        <w:t xml:space="preserve">'சமச்செவி'</w:t>
      </w:r>
      <w:r w:rsidRPr="00E541CA">
        <w:t xml:space="preserve"> என்பதைக் குறிக்கும் இரண்டு உச்சரிப்புகளாக உச்சரிப்பதை விட, நமது </w:t>
      </w:r>
      <w:r w:rsidRPr="00E541CA">
        <w:rPr>
          <w:i/>
        </w:rPr>
        <w:t xml:space="preserve">இரட்சக</w:t>
      </w:r>
      <w:r w:rsidRPr="00E541CA">
        <w:t xml:space="preserve">ரும் </w:t>
      </w:r>
      <w:r w:rsidRPr="00E541CA">
        <w:rPr>
          <w:i/>
        </w:rPr>
        <w:t xml:space="preserve">குணப்படுத்துநருமான </w:t>
      </w:r>
      <w:r w:rsidRPr="00E541CA">
        <w:t xml:space="preserve">கிறிஸ்து</w:t>
      </w:r>
      <w:r w:rsidRPr="00E541CA">
        <w:lastRenderedPageBreak/>
      </w:r>
      <w:r w:rsidRPr="00E541CA">
        <w:t xml:space="preserve"> -ஐக்</w:t>
      </w:r>
      <w:r w:rsidRPr="00E541CA">
        <w:t xml:space="preserve"> குறி</w:t>
      </w:r>
      <w:r w:rsidRPr="00E541CA">
        <w:rPr>
          <w:i/>
        </w:rPr>
        <w:t xml:space="preserve">க்கும்</w:t>
      </w:r>
      <w:r w:rsidRPr="00E541CA">
        <w:t xml:space="preserve"> மூன்று உச்சரிப்புகளாக உச்சரிப்பதும் </w:t>
      </w:r>
      <w:r w:rsidRPr="00E541CA">
        <w:t xml:space="preserve">சிறந்தது</w:t>
      </w:r>
      <w:r w:rsidRPr="00E541CA">
        <w:rPr>
          <w:i/>
        </w:rPr>
        <w:t xml:space="preserve">.</w:t>
      </w:r>
      <w:r w:rsidRPr="00E541CA">
        <w:t xml:space="preserve"> ஏனெனில், நான்கு நற்செய்தியாளர்களும், நாம் கூறியது போல, கர்த்தரின் பெயரை இரண்டு எழுத்துக்களில் அல்லாமல், மூன்று எழுத்துக்களில் எழுதியுள்ளனர். எபிரேயத்தில் </w:t>
      </w:r>
      <w:r w:rsidRPr="00E541CA">
        <w:rPr>
          <w:i/>
        </w:rPr>
        <w:t xml:space="preserve">அது 'யெஷுவா', </w:t>
      </w:r>
      <w:r w:rsidRPr="00E541CA">
        <w:t xml:space="preserve">லத்தீனில் </w:t>
      </w:r>
      <w:r w:rsidRPr="00E541CA">
        <w:rPr>
          <w:i/>
        </w:rPr>
        <w:t xml:space="preserve">'இயேசுஸ்', </w:t>
      </w:r>
      <w:r w:rsidRPr="00E541CA">
        <w:t xml:space="preserve">கிரேக்கத்தில் </w:t>
      </w:r>
      <w:r w:rsidRPr="00E541CA">
        <w:rPr>
          <w:i/>
        </w:rPr>
        <w:t xml:space="preserve">'ஈசூஸ்'</w:t>
      </w:r>
      <w:r w:rsidRPr="00E541CA">
        <w:t xml:space="preserve"> என்று அழை</w:t>
      </w:r>
      <w:r w:rsidRPr="00E541CA">
        <w:t xml:space="preserve">க்கப்படுகிறது, இது நமது இரட்சகரையும் குணப்படுத்துபவரையும் குறிக்கிறது. இருப்பினும், ரஷ்ய மொழியில், பிளவுபடுத்தியவர்கள், இரண்டு மட்டுமே கொண்ட </w:t>
      </w:r>
      <w:r w:rsidRPr="00E541CA">
        <w:rPr>
          <w:i/>
        </w:rPr>
        <w:t xml:space="preserve">'இயேசுஸ்' என்ற </w:t>
      </w:r>
      <w:r w:rsidRPr="00E541CA">
        <w:t xml:space="preserve">சொல்லைப் பயன்படுத்தி, </w:t>
      </w:r>
      <w:r w:rsidRPr="00E541CA">
        <w:t xml:space="preserve">நமது ஆன்மாக்களின் இரட்சகரையும் குணப்படுத்துபவரையும் அறிக்கையிடுவதில்லை. உண்மையில், </w:t>
      </w:r>
      <w:r w:rsidRPr="00E541CA">
        <w:rPr>
          <w:i/>
        </w:rPr>
        <w:t xml:space="preserve">'இயேசு'</w:t>
      </w:r>
      <w:r w:rsidRPr="00E541CA">
        <w:t xml:space="preserve"> அவர்கள் உள்ளத்தில்தான் இருக்கிறார்</w:t>
      </w:r>
      <w:r w:rsidRPr="00E541CA">
        <w:t xml:space="preserve">: ஏனெனில் அவர்கள் இரட்சகரும் குணமாக்குநருமான உண்மையான இயேசுவை அறிக்கையிடாமல், </w:t>
      </w:r>
      <w:r w:rsidRPr="00E541CA">
        <w:t xml:space="preserve">அதே ஒலி கொண்ட </w:t>
      </w:r>
      <w:r w:rsidRPr="00E541CA">
        <w:t xml:space="preserve">வேறு </w:t>
      </w:r>
      <w:r w:rsidRPr="00E541CA">
        <w:rPr>
          <w:i/>
        </w:rPr>
        <w:t xml:space="preserve">ஒரு 'இயேசுவை'</w:t>
      </w:r>
      <w:r w:rsidRPr="00E541CA">
        <w:t xml:space="preserve"> அறிக்கையிடுகிறார்கள்</w:t>
      </w:r>
      <w:r w:rsidRPr="00E541CA">
        <w:t xml:space="preserve">. மேலும், மிகவும் பரிசுத்த கன்னியாவுக்கு தேவனுடைய குமாரனின் கருத்தரிசையை அறிவித்த தூதனை, அவர் அவருக்கு 'இயேசு' என்று பெயரிட்டதாகக் கூறி அவர்கள் அவதூறு செய்கிறார்கள். ஆனால் இப்போது அவர்களுடைய பொய் அம்பலப்படுத்தப்பட்டு, அவர்களுடைய முட்டாள்தனமான வாதம் வெட்கத்திற்குள்ளாகியுள்ளது; மேலும் இயேசுவின் பரிசுத்தமான நாமத்திற்கு எதிராக அவர்களுடைய அழுகிய வாய்களிலிருந்து புறப்பட்ட நிந்தனை அவர்களுடைய சொந்த தலைகளின் மீதே திரும்பிவிடும். ஏனெனில், அவர்களிடத்தில் 'சமச்செவி' என்று அழைக்கப்படும் இயேசு காணப்படுகிறார்; ஆனால் நம்மிடத்தில் ஒருவரே இருக்கிறார், அவர் முன்னிருந்தவரும், இப்பொழுது இருப்பவரும், என்றென்றும் இருக்கப்போகிறவருமாகிய இயேசு, அவர் நம்முடைய ஆத்துமாக்களின் இரட்சகரும் குணமாக்குபவருமாகிய கர்த்தராகிய கிறிஸ்து என்று அழைக்கப்படுகிறார், அவர் நற்செய்திகளில் 'і҆s҃' என்ற மிகச் சுருக்கமான கிரேக்க வடிவத்தில் எழுதப்பட்டிருந்தாலும், இரண்டு அல்ல, மூன்று எழுத்துக்களுடன் 'І̑исоу́с' என்று உச்சரிக்கப்படுகிறார்.</w:t>
      </w:r>
    </w:p>
    <w:p w:rsidRPr="00E541CA" w:rsidR="00E541CA" w:rsidP="00E541CA" w:rsidRDefault="00E541CA" w14:paraId="08B47F5A" w14:textId="1E4C2777">
      <w:pPr>
        <w:ind w:firstLine="720"/>
      </w:pPr>
      <w:r w:rsidRPr="00E541CA">
        <w:t xml:space="preserve">மாஸ்கோவில் உள்ள அச்சகத்தில் அமைந்துள்ள ஜார் நூலகத்தில், கராதேய் எழுத்தில் கையால் எழுதப்பட்ட ஒரு கிரேக்க நற்செய்தி உள்ளது. மேலும் சுமார் 1,100 ஆண்டுகளுக்கு முன்பு அல்லது அதற்கும் மேலாக எழுதப்பட்டது, இது *உவெத் ஸ்பிரிட்யுவல்* எனப்படும் புத்தகத்தில், 32-வது பக்கத்தின் பின்புறத்தில் பதிவுசெய்யப்பட்டுள்ளது. அந்த நற்செய்தியில், புனித யோவான் தெயோலஜியனின் நற்செய்திக்கு முன்பு, மீட்பரின் மிகவும் புனிதமான பெயர் பின்வருமாறு சிலுவை வடிவத்தில் எழுதப்பட்டுள்ளது:</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கிரேக்க மொழியில், </w:t>
      </w:r>
      <w:r w:rsidRPr="00E541CA">
        <w:rPr>
          <w:b/>
          <w:i/>
        </w:rPr>
        <w:t xml:space="preserve">ΙΗΣΟΓΣ ΣωΣΟΝ</w:t>
      </w:r>
    </w:p>
    <w:p w:rsidRPr="00E541CA" w:rsidR="00E541CA" w:rsidP="00E541CA" w:rsidRDefault="00E541CA" w14:paraId="52186686" w14:textId="0D220477">
      <w:pPr>
        <w:ind w:firstLine="720"/>
      </w:pPr>
      <w:r w:rsidRPr="00E541CA">
        <w:t xml:space="preserve">ஸ்லாவோனிக் மொழியில், І̑исоу́се спасѝ</w:t>
      </w:r>
    </w:p>
    <w:p w:rsidRPr="00E541CA" w:rsidR="00E541CA" w:rsidP="00E541CA" w:rsidRDefault="00E541CA" w14:paraId="6654DAB5" w14:textId="605747C4">
      <w:pPr>
        <w:ind w:firstLine="720"/>
      </w:pPr>
      <w:r w:rsidRPr="00E541CA">
        <w:t xml:space="preserve">எனவே, கல்வியறிவற்ற எங்களைப் போன்ற ரஷ்யர்களுக்காக, மீட்பரின் பெயரை 'і҆s҃' என்று எழுதுவதை விட 'і҆i҃s' என்று எழுதுவதே சிறந்தது என்பது தெளிவாகிறது; அப்போதுதான் அது இரண்டு உச்சரிப்புகளுக்குப் பதிலாக மூன்று உச்சரிப்புகளாக ஒலிக்கப்படும்.</w:t>
      </w:r>
    </w:p>
    <w:p w:rsidRPr="00E541CA" w:rsidR="00E541CA" w:rsidP="00E541CA" w:rsidRDefault="00E541CA" w14:paraId="4B48861B" w14:textId="384DA1CF">
      <w:pPr>
        <w:ind w:firstLine="720"/>
      </w:pPr>
      <w:r w:rsidRPr="00E541CA">
        <w:t xml:space="preserve">ஒருவர் மீது சிலுவை அடையாளம் இடும்போது விரல்களை வைக்கும் முறை பற்றி, முன்னுரையுடன் தொடங்கும் சங்கீதப் புத்தகத்தில் போதுமான அளவு எழுதப்பட்டுள்ளது; விரும்புகிறவர் அதை அங்கே படிக்கட்டும்: ஆனால் அதன் பெருமையைப் புரிந்துகொள்ளாதவர், கூறப்படுபவற்றைக் கேட்கட்டும்.</w:t>
      </w:r>
    </w:p>
    <w:p w:rsidRPr="00E541CA" w:rsidR="00E541CA" w:rsidP="00E541CA" w:rsidRDefault="00E541CA" w14:paraId="2195358C" w14:textId="7434042A">
      <w:pPr>
        <w:ind w:firstLine="720"/>
      </w:pPr>
      <w:r w:rsidRPr="00E541CA">
        <w:t xml:space="preserve">இப்போது நாம் மற்றொரு கட்டுரைக்குச் செல்வதற்கான நேரம்.</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கட்டுரை இரண்டு. அவர்களுடைய விசுவாசம் பழைய விசுவாசமா?</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அத்தியாயம் 16. பழைய விசுவாசம் எதில் அடங்கியுள்ளது?</w:t>
      </w:r>
      <w:bookmarkEnd w:id="21"/>
    </w:p>
    <w:p w:rsidRPr="00E541CA" w:rsidR="00E541CA" w:rsidP="00E541CA" w:rsidRDefault="00E541CA" w14:paraId="55CF9105" w14:textId="16FB5066">
      <w:pPr>
        <w:ind w:firstLine="720"/>
        <w:rPr>
          <w:i/>
        </w:rPr>
      </w:pPr>
      <w:r w:rsidRPr="00E541CA">
        <w:rPr>
          <w:i/>
        </w:rPr>
        <w:t xml:space="preserve">பழைய விசுவாசம் இரண்டு பகுதிகளைக் கொண்டது:</w:t>
      </w:r>
    </w:p>
    <w:p w:rsidRPr="00E541CA" w:rsidR="00E541CA" w:rsidP="00E541CA" w:rsidRDefault="00E541CA" w14:paraId="6362D490" w14:textId="6181973D">
      <w:pPr>
        <w:ind w:firstLine="720"/>
        <w:rPr>
          <w:i/>
        </w:rPr>
      </w:pPr>
      <w:r w:rsidRPr="00E541CA">
        <w:rPr>
          <w:i/>
        </w:rPr>
        <w:t xml:space="preserve">1) புனித அப்போஸ்தலர்கள் மற்றும் உலகளாவிய திருச்சபைகளால் உறுதிப்படுத்தப்பட்ட ஆர்த்தடாக்ஸ் கோட்பாடுகளில்:</w:t>
      </w:r>
    </w:p>
    <w:p w:rsidRPr="00E541CA" w:rsidR="00E541CA" w:rsidP="00E541CA" w:rsidRDefault="00E541CA" w14:paraId="1DFDB860" w14:textId="299702BC">
      <w:pPr>
        <w:ind w:firstLine="720"/>
        <w:rPr>
          <w:i/>
        </w:rPr>
      </w:pPr>
      <w:r w:rsidRPr="00E541CA">
        <w:rPr>
          <w:i/>
        </w:rPr>
        <w:t xml:space="preserve">2) மேலும், புனித அப்போஸ்தலர்களும் புனித பண்டைய தந்தையர்களும் ஆர்த்தடாக்ஸ் விசுவாசத்தில் நிலைநிறுத்துவதற்காக விசுவாசிகளுக்குக் கடத்தித் தந்த திருச்சபையின் பழங்கால மரபுகளில்.</w:t>
      </w:r>
    </w:p>
    <w:p w:rsidRPr="00E541CA" w:rsidR="00E541CA" w:rsidP="00E541CA" w:rsidRDefault="00E541CA" w14:paraId="2D44A5CD" w14:textId="4197F08B">
      <w:pPr>
        <w:ind w:firstLine="720"/>
        <w:rPr>
          <w:i/>
        </w:rPr>
      </w:pPr>
      <w:r w:rsidRPr="00E541CA">
        <w:t xml:space="preserve">எளிமைக்காக, இதை பின்வருமாறு சுருக்கமாகக் காணலாம்: இங்கே ரஷ்யாவில், பழைய நம்பிக்கை என்பது புனித விளாடிமிர் தி கிரேட், கிரேக்கர்களிடமிருந்து பெற்று ரஷ்யாவிற்குக் கொண்டுவரப்பட்டு, கெர்சனில் ஞானஸ்நானம் பெற்றபோது, ​​அதன் மூலம் அவர் ரஷ்ய நிலங்களை ஒளிமயமாக்கினார், மேலும் ரஷ்ய திருச்சபை அந்த கிரேக்கர்களிடமிருந்து வ்லாடிமிர் கொண்டு வந்த ஆர்த்தடாக்ஸ் கோட்பாடுகளிலும் திருச்சபை மரபுகளிலும் நிறுவப்பட்டது, மேலும் இன்றுவரை அவற்றில் நீடிக்கிறது</w:t>
      </w:r>
      <w:r w:rsidRPr="00E541CA">
        <w:rPr>
          <w:i/>
        </w:rPr>
        <w:t xml:space="preserve">—அதுவே பழைய நம்பிக்கை.</w:t>
      </w:r>
    </w:p>
    <w:p w:rsidRPr="00E541CA" w:rsidR="00E541CA" w:rsidP="00E541CA" w:rsidRDefault="00E541CA" w14:paraId="3007990C" w14:textId="2E873BF3">
      <w:pPr>
        <w:ind w:firstLine="720"/>
      </w:pPr>
      <w:r w:rsidRPr="00E541CA">
        <w:t xml:space="preserve">எனவே, வ்லாடிமிர் கிரேக்கர்களிடமிருந்து கொண்டு வந்த கோட்பாடுகளையும் திருச்சபை மரபுகளையும் நாம் ஆராய்ந்து, இரண்டின் அடிப்படையிலும் பிரின் நம்பிக்கை பழைய நம்பிக்கையா என்பதைக் கருத்தில் கொள்வோம்.</w:t>
      </w:r>
    </w:p>
    <w:p w:rsidRPr="00E541CA" w:rsidR="00E541CA" w:rsidP="00E541CA" w:rsidRDefault="00E541CA" w14:paraId="2D83D1D3" w14:textId="35155DA0">
      <w:pPr>
        <w:ind w:firstLine="720"/>
      </w:pPr>
      <w:r w:rsidRPr="00E541CA">
        <w:t xml:space="preserve">ஆர்த்தடாக்ஸ் கோட்பாடுகளின் அடிப்படையில் பழைய விசுவாசத்தின் ஆய்வு.</w:t>
      </w:r>
    </w:p>
    <w:p w:rsidRPr="00E541CA" w:rsidR="00E541CA" w:rsidP="00E541CA" w:rsidRDefault="00E541CA" w14:paraId="43AFD449" w14:textId="4B6FC1C5">
      <w:pPr>
        <w:ind w:firstLine="720"/>
      </w:pPr>
      <w:r w:rsidRPr="00E541CA">
        <w:t xml:space="preserve">தொடக்கமாக,</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அத்தியாயம் 17. மிகவும் பரிசுத்தமான த்ரிகை பற்றி</w:t>
      </w:r>
      <w:bookmarkEnd w:id="22"/>
    </w:p>
    <w:p w:rsidRPr="00E541CA" w:rsidR="00E541CA" w:rsidP="00E541CA" w:rsidRDefault="00E541CA" w14:paraId="67562EB1" w14:textId="704A38D4">
      <w:pPr>
        <w:ind w:firstLine="720"/>
      </w:pPr>
      <w:r w:rsidRPr="00E541CA">
        <w:t xml:space="preserve">திருப்பொலிமை மதபோதனைகள் மற்றும் திருச்சபை மரபுகளில் நிலைநிறுத்தப்பட்ட பழைய நம்பிக்கை, வ்லாடிமிர் கிரேக்கர்களிடமிருந்து ரஷ்யாவிற்குக் கொண்டு வந்த பழைய விசுவாசம் ஆகும்.வ்லாடிமிர் கிரேக்கர் கொண்டு வந்த மதபோதனைகளையும் திருச்சபை மரபுகளையும் நாம் ஆராய்ந்து, அவற்றின் அடிப்படையில் பிரின் விசுவாசம் பழைய விசுவாசமா என்பதைக் கருத்தில் கொள்வோம்.திருப்பொலிமை மதபோதனைகளின் அடிப்படையில் பழைய நம்பிக்கையின் ஆய்வு.தொடக்கமாக,அத்தியாயம் 17. மிகவும் பரிசுத்தமான திருத்தூதுப்பற்றி.</w:t>
      </w:r>
    </w:p>
    <w:p w:rsidRPr="00E541CA" w:rsidR="00E541CA" w:rsidP="00E541CA" w:rsidRDefault="00E541CA" w14:paraId="5C8E0697" w14:textId="4F9FB80E">
      <w:pPr>
        <w:ind w:firstLine="720"/>
      </w:pPr>
      <w:r w:rsidRPr="00E541CA">
        <w:t xml:space="preserve">இருப்பினும், பிரைனியர்கள் திருத்துவத்தில் ஒரே தெய்வீக சாரத்தை அறிக்கையிடவில்லை, மாறாக அதை மூன்றாகவும் நான்காகவும் பிரிக்கின்றனர், என்பதை நாம் விரைவில் கேட்போம்.</w:t>
      </w:r>
    </w:p>
    <w:p w:rsidRPr="00E541CA" w:rsidR="00E541CA" w:rsidP="00E541CA" w:rsidRDefault="00E541CA" w14:paraId="5EEC3637" w14:textId="26E8D0A5">
      <w:pPr>
        <w:ind w:firstLine="720"/>
      </w:pPr>
      <w:r w:rsidRPr="00E541CA">
        <w:t xml:space="preserve">ஏனெனில், அவர்களுடைய விசுவாசம் பழமையானதல்ல, மாறாக </w:t>
      </w:r>
      <w:r w:rsidRPr="00E541CA">
        <w:rPr>
          <w:i/>
        </w:rPr>
        <w:t xml:space="preserve">புதியது. </w:t>
      </w:r>
      <w:r w:rsidRPr="00E541CA">
        <w:t xml:space="preserve">மேலும், பிரியானியர்கள் திருத்தூதுத்துவத்தில் ஒரே தெய்வீக சாராம்சத்தை அறிக்கையிடாமல், அதை மூன்றாகவும் நான்காகவும் பிரிக்கிறார்கள் என்பதால், இதை நாம் அவர்களின் சொந்த எழுத்துக்களிலிருந்தே தெளிவாகக் காண்போம்.</w:t>
      </w:r>
    </w:p>
    <w:p w:rsidRPr="00E541CA" w:rsidR="00E541CA" w:rsidP="00E541CA" w:rsidRDefault="00E541CA" w14:paraId="28ED6D9E" w14:textId="1DA56B3F">
      <w:pPr>
        <w:ind w:firstLine="720"/>
      </w:pPr>
      <w:r w:rsidRPr="00E541CA">
        <w:t xml:space="preserve">சமீபத்தில், கடவுளின் திருவுளப்படியே, பெயர்போன பிளவுபடுத்தும் போதகரான அவவாகுமின் கடிதங்களின் பிரதிகள் எங்கள் கைக்குக் கிடைத்தன. இவர் முன்னாள் முதன்மைப் போப்பாக இருந்து, பதவியிலிருந்து நீக்கப்பட்டு, திருச்சபையிலிருந்து ஒதுக்கப்பட்டவர். ஆயினும், பிரியானியர்கள் இவரை ஒரு புனிதராகப் போற்றி, 'புதிய இரத்தசாட்சி' என்று அழைத்து, இவரது உருவப்படத்தை வரைந்து வழிபாடு செய்கின்றனர். அந்தக் கடிதங்களில், சோலோவெட்ஸ்கி முதியவர் இக்னேஷியஸுக்கு அவர் எழுதிய நிருபத்தில் காணப்படும் பரிசுத்தத் திருத்தூணையைப் பற்றிய சிந்தனையை நாங்கள் இங்கே சேர்த்துள்ளோம்.</w:t>
      </w:r>
    </w:p>
    <w:p w:rsidRPr="00E541CA" w:rsidR="00E541CA" w:rsidP="00E541CA" w:rsidRDefault="00E541CA" w14:paraId="7966210C" w14:textId="5E0EB82D">
      <w:pPr>
        <w:ind w:firstLine="720"/>
      </w:pPr>
      <w:r w:rsidRPr="00E541CA">
        <w:t xml:space="preserve">ஹப்பக்குக் கூறுகிறார்:</w:t>
      </w:r>
    </w:p>
    <w:p w:rsidRPr="00E541CA" w:rsidR="00E541CA" w:rsidP="00E541CA" w:rsidRDefault="00E541CA" w14:paraId="5CE3082C" w14:textId="0CBD666A">
      <w:pPr>
        <w:ind w:firstLine="720"/>
        <w:rPr>
          <w:i/>
        </w:rPr>
      </w:pPr>
      <w:r w:rsidRPr="00E541CA">
        <w:t xml:space="preserve">பார், சோலோவெட்ச்க்கியின் இக்னேசியஸ், மற்றும் </w:t>
      </w:r>
      <w:r w:rsidRPr="00E541CA">
        <w:rPr>
          <w:i/>
        </w:rPr>
        <w:t xml:space="preserve">த்ரிகுணத் திரித்துவத்தை </w:t>
      </w:r>
      <w:r w:rsidRPr="00E541CA">
        <w:t xml:space="preserve">விசுவாசி</w:t>
      </w:r>
      <w:r w:rsidRPr="00E541CA">
        <w:rPr>
          <w:i/>
        </w:rPr>
        <w:t xml:space="preserve">.</w:t>
      </w:r>
    </w:p>
    <w:p w:rsidRPr="00E541CA" w:rsidR="00E541CA" w:rsidP="00E541CA" w:rsidRDefault="00E541CA" w14:paraId="2373582D" w14:textId="5A24F9A0">
      <w:pPr>
        <w:ind w:firstLine="720"/>
      </w:pPr>
      <w:r w:rsidRPr="00E541CA">
        <w:t xml:space="preserve">ஓர் உடற்பொருளுடைய திருத்தூதுத்துவத்தில் நம்பிக்கை கொண்ட ஆர்த்தடாக்ஸ் விசுவாசிகளே, கேளுங்கள்: முப்பொருளுடைய திருத்தூதுத்துவத்தைப் பற்றி யார் கேள்விப்பட்டிருக்கிறார்கள்? புனித அப்போஸ்தலர்களும் புனித பிதாக்களும் புனிதத் திருத்தூதுத்துவத்தில் ஒரே சாரத்தை அறிக்கையிட நம்மைக் கற்பிக்கவில்லையா? சுருக்கமாக எழுதும் நமக்கு, ஒவ்வொருவரின் அனைத்து ஆர்த்தடாக்ஸ் கோட்பாட்டு எழுத்துகளையும் போதனைகளையும் மேற்கோள் காட்டப் போதுமான நேரம் இல்லை; இருப்பினும், அனைத்திற்கும் பதிலாக ஒருவரை மட்டும் குறிப்பிடுவோம்: டமாஸ்கஸின் புனித யோவான், அவர், ஆக்டோய்கோஸ்-இல், மூன்றாம் ஸ்வரத்தில், மாபெரும் மாலைப் பிரார்த்தனையின் போது, இவ்வாறு பாடுகிறார்: 'பிதாவின் மற்றும் குமாரனின் வல்லமையை நான் மகிமைப்படுத்துகிறேன், மேலும் பரிசுத்த ஆவியானவரின் பெருவல்லமையைப் பற்றிப் பாடுகிறேன், பிரிக்க முடியாத, சிருஷ்டிக்கப்படாத தெய்வீகம், </w:t>
      </w:r>
      <w:r w:rsidRPr="00E541CA">
        <w:rPr>
          <w:i/>
        </w:rPr>
        <w:t xml:space="preserve">ஒரே சாராம்சமுள்ள த்ரித்துவம், </w:t>
      </w:r>
      <w:r w:rsidRPr="00E541CA">
        <w:t xml:space="preserve">என்றென்றும் ஆட்சி செய்கிறது.'</w:t>
      </w:r>
    </w:p>
    <w:p w:rsidRPr="00E541CA" w:rsidR="00E541CA" w:rsidP="00E541CA" w:rsidRDefault="00E541CA" w14:paraId="4AFFE389" w14:textId="55C8EBF0">
      <w:pPr>
        <w:ind w:firstLine="720"/>
      </w:pPr>
      <w:r w:rsidRPr="00E541CA">
        <w:t xml:space="preserve">ஆர்த்தடாக்ஸ் விசுவாசத்தில் நாம் அறிக்கையிடுவது இந்த ஒரே சாராம்சத் திருத்துவத்தைத்தான், மூன்று தனித்தனி சாராம்சத் திருத்துவத்தை அல்ல.</w:t>
      </w:r>
    </w:p>
    <w:p w:rsidRPr="00E541CA" w:rsidR="00E541CA" w:rsidP="00E541CA" w:rsidRDefault="00E541CA" w14:paraId="43CC8326" w14:textId="17D02AF7">
      <w:pPr>
        <w:ind w:firstLine="720"/>
      </w:pPr>
      <w:r w:rsidRPr="00E541CA">
        <w:t xml:space="preserve">ஆனால் பிளவுவாதிகளிடையே ஒரு புதிய அறிக்கை எழுந்துள்ளது, அது ஆர்த்தடாக்ஸ் அல்ல, மாறாக மதபோதமானது; அவர்கள் மூன்று தனித்தனி நபர்களின் த்ரிகைத்துவத்தை அறிக்கையிடுகிறார்கள்.</w:t>
      </w:r>
    </w:p>
    <w:p w:rsidRPr="00E541CA" w:rsidR="00E541CA" w:rsidP="00E541CA" w:rsidRDefault="00E541CA" w14:paraId="14767B4B" w14:textId="20649755">
      <w:pPr>
        <w:ind w:firstLine="720"/>
      </w:pPr>
      <w:r w:rsidRPr="00E541CA">
        <w:t xml:space="preserve">ஏனெனில், அவர்களுடைய விசுவாசம் பழைய விசுவாசமல்ல, மாறாக </w:t>
      </w:r>
      <w:r w:rsidRPr="00E541CA">
        <w:t xml:space="preserve">ஒரு</w:t>
      </w:r>
      <w:r w:rsidRPr="00E541CA">
        <w:rPr>
          <w:i/>
        </w:rPr>
        <w:t xml:space="preserve"> புதிய </w:t>
      </w:r>
      <w:r w:rsidRPr="00E541CA">
        <w:t xml:space="preserve">விசுவாசம்—முன்பென்றும் இல்லாத, புதிதாகக் கண்டறியப்பட்ட, முரண்பாடான ஒரு புதிய போதனை; இதை விளாடிமிர் கண்டுபிடித்தாரே தவிர, கிரேக்கர்களிடமிருந்து கொண்டுவரவில்லை.</w:t>
      </w:r>
    </w:p>
    <w:p w:rsidRPr="00E541CA" w:rsidR="00E541CA" w:rsidP="00E541CA" w:rsidRDefault="00E541CA" w14:paraId="17FA3660" w14:textId="7504CB80">
      <w:pPr>
        <w:ind w:firstLine="720"/>
      </w:pPr>
      <w:r w:rsidRPr="00E541CA">
        <w:t xml:space="preserve">மீண்டும், அவவாகுமில் இருந்து:</w:t>
      </w:r>
    </w:p>
    <w:p w:rsidRPr="00E541CA" w:rsidR="00E541CA" w:rsidP="00E541CA" w:rsidRDefault="00E541CA" w14:paraId="1BD069D5" w14:textId="2578BFE3">
      <w:pPr>
        <w:ind w:firstLine="720"/>
      </w:pPr>
      <w:r w:rsidRPr="00E541CA">
        <w:t xml:space="preserve">இந்த மூன்று பிரிவினைக்கு அஞ்சாதீர்கள், ஏனெனில் இது ஒரே சாரம் மற்றும் ஒரே இயல்பு, மூன்று இருப்புகளாகப் பிரிக்கப்பட்டுள்ளது.</w:t>
      </w:r>
    </w:p>
    <w:p w:rsidRPr="00E541CA" w:rsidR="00E541CA" w:rsidP="00E541CA" w:rsidRDefault="00E541CA" w14:paraId="7D10169D" w14:textId="2B849A35">
      <w:pPr>
        <w:ind w:firstLine="720"/>
      </w:pPr>
      <w:r w:rsidRPr="00E541CA">
        <w:t xml:space="preserve">ஓ, ஆர்த்தடாக்ஸ் விசுவாசிகளே, கேளுங்கள்: மூன்று என்பதில் பிரிக்கப்பட்ட ஒரே தெய்வீக சாரம் மற்றும் ஒரே இயல்பு கொண்ட பரிசுத்தத் திருத்தூணுக்கு எதிரான இது ஒரு மதவிரோதமும் இறை நிந்தனையும் அல்லவா? இது பழைய விசுவாசமா? இது பரிசுத்தத் திருத்தூதர்கள் மற்றும் பரிசுத்தத் தந்தையர்களிடமிருந்து திருச்சபையால் ஏற்றுக்கொள்ளப்பட்ட விசுவாசமா? இது புனித விளாடிமிர் கிரேக்கர்களிடமிருந்து ரஷ்யாவிற்குக் கொண்டு வந்த விசுவாசமா? ஒருபோதும் இல்லை. வலாடிமிர் காலத்தில், ஏற்றுக்கொள்ளப்பட்ட புனித விசுவாசத்துடன், தேவாலய புத்தகங்களும் கிரேக்க மொழியிலிருந்து ஸ்லாவோனிக் மொழிக்கு மொழிபெயர்க்கப்பட்டு ரஷ்யாவிற்கு அறிமுகப்படுத்தப்பட்டன; அவற்றில் ஒன்றை இப்போது நாம் திறப்போம், ஆக்டோஎகோஸ் என்று அழைக்கப்படும் இந்த நூலில், முதல் சுருதிக்குச் செல்வோம்; மிக உயிர் தரும் புனிதத் திருத்தூணுக்குப் பாடப்படும், மைட்ரோஃபனோவால் இயற்றப்பட்ட, வாராந்திர நள்ளிரவு வழிபாட்டின் செடாலியனில் உள்ள ஆறாவது ஓடில், ஒரே சாராம்சமுள்ள திருத்தூணம் எவ்வாறு ஒப்புக்கொள்ளப்படுகிறது என்பதை வாசித்துப் பார்ப்போம். அங்கு இதுபோன்று எழுதப்பட்டுள்ளது: </w:t>
      </w:r>
      <w:r w:rsidRPr="00E541CA">
        <w:rPr>
          <w:i/>
        </w:rPr>
        <w:t xml:space="preserve">'பதார்த்தத்தில் பிரிக்க முடியாதவரும், </w:t>
      </w:r>
      <w:r w:rsidRPr="00E541CA">
        <w:t xml:space="preserve">பிரிக்க முடியாதபடி இணைந்திருக்கும் மூன்று நபர்களைக் கொண்டவரும், </w:t>
      </w:r>
      <w:r w:rsidRPr="00E541CA">
        <w:rPr>
          <w:i/>
        </w:rPr>
        <w:t xml:space="preserve">கடவுளின் தன்மையில் பிரிக்க முடியாதபடி</w:t>
      </w:r>
      <w:r w:rsidRPr="00E541CA">
        <w:t xml:space="preserve"> நிலைத்திருக்கும் </w:t>
      </w:r>
      <w:r w:rsidRPr="00E541CA">
        <w:t xml:space="preserve">பரம பரிசுத்த த்ரயைக்கென்று, </w:t>
      </w:r>
      <w:r w:rsidRPr="00E541CA">
        <w:t xml:space="preserve">நாங்கள் பூமியில் பிறந்த வழிபாட்டாளர்கள் தலைவணங்குகிறோம்.' இதில் நாம் புனிதத் திருத்தூது பற்றி ஆர்த்தடாக்ஸ் அறிக்கையைக் கவனிக்கிறோம்: புனிதத் திருத்தூது இயல்பத்தில் பிரிக்க முடியாதது; நபர்கள் தனித்தனியானவர்கள், ஆனாலும் பிரிக்க முடியாதவர்கள், மேலும் கடவுள் தன்மையின் சாரத்தில் பிரிக்கப்படாமல் இருக்கிறார்கள்.</w:t>
      </w:r>
    </w:p>
    <w:p w:rsidRPr="00E541CA" w:rsidR="00E541CA" w:rsidP="00E541CA" w:rsidRDefault="00E541CA" w14:paraId="7F190D2E" w14:textId="608EB6E0">
      <w:pPr>
        <w:ind w:firstLine="720"/>
      </w:pPr>
      <w:r w:rsidRPr="00E541CA">
        <w:t xml:space="preserve">ஆனால் பிளவுவாத போதகர் அவவாகும் ரோஸ்போபா, பிரைனியனில் உள்ள தனது சீடர்களுக்கு, ஒரே தெய்வீக இருப்பை மூன்று இருப்புகளாகவும், ஒரே தெய்வீக இயல்பை மூன்று இயல்புகளாகவும் பிரிக்கக் கற்பிக்கிறார். இத்தகைய தீய விசுவாசமும், இறை நிந்தனையான பிளவுவாதமும் ரஷ்யாவில் எப்போது இருந்திருக்கிறது? புனித தந்தையர்கள், ரஷ்ய அற்புதக்காரர்களின் நாட்களில் இது இருந்ததா? ஒருபோதும் இல்லை; ஆனால் இது ஒரு சமீபத்திய நிகழ்வு, அப்பாக்கும் மற்றும் அவனது சீடர்களின் பைத்தியக்காரத்தனமான ஊகங்களால் நமது காலத்தில் அறிமுகப்படுத்தப்பட்டது.</w:t>
      </w:r>
    </w:p>
    <w:p w:rsidRPr="00E541CA" w:rsidR="00E541CA" w:rsidP="00E541CA" w:rsidRDefault="00E541CA" w14:paraId="579A797E" w14:textId="5C33C118">
      <w:pPr>
        <w:ind w:firstLine="720"/>
      </w:pPr>
      <w:r w:rsidRPr="00E541CA">
        <w:t xml:space="preserve">ஏனெனில் பிரின் நம்பிக்கை பழைய நம்பிக்கையல்ல, அது </w:t>
      </w:r>
      <w:r w:rsidRPr="00E541CA">
        <w:t xml:space="preserve">ஒரு</w:t>
      </w:r>
      <w:r w:rsidRPr="00E541CA">
        <w:rPr>
          <w:i/>
        </w:rPr>
        <w:t xml:space="preserve"> புதிய </w:t>
      </w:r>
      <w:r w:rsidRPr="00E541CA">
        <w:t xml:space="preserve">நம்பிக்கை, அது தந்தைமைத்துவத்தின் பிரிக்க முடியாத தெய்வீக இயல்பு மற்றும் சாரத்தை மூன்றாகப் பிரித்து தனிமைப்படுத்துகிறது, இது ரஷ்யாவில் இதற்கு முன் ஒருபோதும் இருந்ததில்லை.</w:t>
      </w:r>
    </w:p>
    <w:p w:rsidRPr="00E541CA" w:rsidR="00E541CA" w:rsidP="00E541CA" w:rsidRDefault="00E541CA" w14:paraId="7E742116" w14:textId="48264346">
      <w:pPr>
        <w:ind w:firstLine="720"/>
      </w:pPr>
      <w:r w:rsidRPr="00E541CA">
        <w:t xml:space="preserve">மீண்டும், அவவாகும:</w:t>
      </w:r>
    </w:p>
    <w:p w:rsidRPr="00E541CA" w:rsidR="00E541CA" w:rsidP="00E541CA" w:rsidRDefault="00E541CA" w14:paraId="4E8141C5" w14:textId="4FC4F9B5">
      <w:pPr>
        <w:ind w:firstLine="720"/>
      </w:pPr>
      <w:r w:rsidRPr="00E541CA">
        <w:t xml:space="preserve">கடவுள் தன்மையின் ஊற்று மூன்றாகப் பாய்கிறது; அரியுஸ் கூறியது போல், மூன்று சமமற்ற இயல்புகள் உள்ளன என்று சொல்லாதீர்கள், மாறாக மூன்று சமமான இயல்புகள் அல்லது இருப்புகள் உள்ளன—அதுவே போதும்; அதற்கு மேல் சொல்லாதீர்கள்.</w:t>
      </w:r>
    </w:p>
    <w:p w:rsidRPr="00E541CA" w:rsidR="00E541CA" w:rsidP="00E541CA" w:rsidRDefault="00E541CA" w14:paraId="3D889E77" w14:textId="364128D8">
      <w:pPr>
        <w:ind w:firstLine="720"/>
      </w:pPr>
      <w:r w:rsidRPr="00E541CA">
        <w:lastRenderedPageBreak/>
      </w:r>
      <w:r w:rsidRPr="00E541CA">
        <w:t xml:space="preserve">ஓ அவ்பாகுமே, நீ ஒரு இறையியலாளர் அல்ல, ஒரு பேச்சாடும் முட்டாளே, உன் இந்த மோசமான கோட்பாட்டால் உன்னை முற்றிலும் முட்டாள்தனமாக நிரூபிக்கிறாய்! </w:t>
      </w:r>
      <w:r w:rsidRPr="00E541CA">
        <w:rPr>
          <w:i/>
        </w:rPr>
        <w:t xml:space="preserve">முதலாவதாக, </w:t>
      </w:r>
      <w:r w:rsidRPr="00E541CA">
        <w:t xml:space="preserve">ஒரு போதகரைப் போல நடிக்கும் அவர், அரியன் மதபோதகம் என்றால் என்னவென்று தெரியாது; ஏனெனில் அரியஸ்</w:t>
      </w:r>
      <w:r w:rsidRPr="00E541CA">
        <w:t xml:space="preserve">, தந்தையிடத்தில் மட்டுமே ஒரு தெய்வீக இயல்பு இருப்பதாகவும், மற்ற இரண்டில் இருப்பதாகவும் கூறவில்லை, மாறாக தந்தையிடத்தில் மட்டுமே இருப்பதாகக் கூறினார்: மேலும் அவர் குமாரனைக் கடவுள் என்று ஒப்புக்கொள்ளவில்லை, மாறாக குமாரன் மட்டுமே என்று கூறினார்; மேலும் குமாரன் ஒரே இயல்பானவர் அல்ல, ஆனால் கிருபையினால் இருக்கிறார் என்றும் கூறினார். </w:t>
      </w:r>
      <w:r w:rsidRPr="00E541CA">
        <w:rPr>
          <w:i/>
        </w:rPr>
        <w:t xml:space="preserve">இரண்டாவதாக, </w:t>
      </w:r>
      <w:r w:rsidRPr="00E541CA">
        <w:t xml:space="preserve">அப்பாக்கும் முட்டாளாக இருக்கிறார், ஏனெனில் அவர் கடவுளின் இயல்பு மற்றும் சாரத்தை மூன்றாகப் பிரிக்கிறார். அரியஸ் செய்தது போல பரிசுத்தத் திருத்துவத்தை அறிக்கையிடத் தவறுவதிலும், அப்பாக்கும் செய்வது போல தெய்வீக இயல்பு மற்றும் சாரத்தை மூன்றாகப் பிரிப்பதிலும் சமமான தீமை இல்லையா, அவர், அரியுஸின் மதபோக்கைத் தவிர்ப்பதில் ஈடுபட்டு, தனக்கென ஒரு கடுமையான மதபோக்கை உருவாக்கியுள்ளார்; மேலும், நெருப்பிலிருந்து தப்பி ஓடும் ஒரு குழப்பமான மனிதனைப் போல, தன்னைத் தானே ஒரு நெருப்புக் குழியில் வீழ்த்திக்கொண்டு, மற்றவரின் ஆயுதத்தைத் தவிர்க்கும் வேளையில், தனது பைத்தியக்காரத்தனத்தால் தனது சொந்த வாளால் தன்னைத்தானே கொன்றுகொள்கிறார்?</w:t>
      </w:r>
    </w:p>
    <w:p w:rsidRPr="00E541CA" w:rsidR="00E541CA" w:rsidP="00E541CA" w:rsidRDefault="00E541CA" w14:paraId="38FCF11C" w14:textId="5ABA926A">
      <w:pPr>
        <w:ind w:firstLine="720"/>
      </w:pPr>
      <w:r w:rsidRPr="00E541CA">
        <w:t xml:space="preserve">ஆனால் அவக்காம் தனது மதபோத வாதத்தை மேலும் இவ்வாறு விளக்குகிறார்:</w:t>
      </w:r>
    </w:p>
    <w:p w:rsidRPr="00E541CA" w:rsidR="00E541CA" w:rsidP="00E541CA" w:rsidRDefault="00E541CA" w14:paraId="255680DA" w14:textId="0299FED2">
      <w:pPr>
        <w:ind w:firstLine="720"/>
      </w:pPr>
      <w:r w:rsidRPr="00E541CA">
        <w:t xml:space="preserve">'ஒவ்வொருவருக்கும் தனித்தனி இருக்கை உண்டு: பிதா, குமாரன், மற்றும் பரிசுத்த ஆவியானவர்; அந்த மூன்று பரலோக ராஜாக்களும் அங்கே அமர்ந்திருக்கிறார்கள், மறைந்திருக்கவில்லை.'</w:t>
      </w:r>
    </w:p>
    <w:p w:rsidRPr="00E541CA" w:rsidR="00E541CA" w:rsidP="00E541CA" w:rsidRDefault="00E541CA" w14:paraId="445CD105" w14:textId="37CB72F3">
      <w:pPr>
        <w:ind w:firstLine="720"/>
      </w:pPr>
      <w:r w:rsidRPr="00E541CA">
        <w:t xml:space="preserve">குமாரன் தனியாகவும், பரிசுத்த ஆவியானவர் தனியாகவும், பிதா மட்டும் வானத்தில் தனியாகவும் அமர்ந்திருப்பது போலத் தோன்றும், பெயர்போன பிளவுபடுத்தும் போதகர் ஹப்பக்குக்கின் இந்தப் பைத்தியக்காரத்தனமான போதனை கண்டு சபை ஒழுங்குள்ளவர்கள் யார்தான் சிரிக்க மாட்டார்கள்? திருத்தூதத்துவத்தின் மூன்று ஆட்களுமே தம் தெய்வீகத்தின் ஐக்கியத்தில் ஆட்சி செலுத்தவில்லையா?</w:t>
      </w:r>
    </w:p>
    <w:p w:rsidRPr="00E541CA" w:rsidR="00E541CA" w:rsidP="00E541CA" w:rsidRDefault="00E541CA" w14:paraId="5C0C8589" w14:textId="48CC4224">
      <w:pPr>
        <w:ind w:firstLine="720"/>
      </w:pPr>
      <w:r w:rsidRPr="00E541CA">
        <w:t xml:space="preserve">அவருடைய குருத்துவ காலத்தில், அபக்கும் புனித லென்ட் காலத்தில் லென்ட் டைரோடியனை—அதாவது புனித தியோடர் தி ஸ்டுடிட்டின் படைப்புகளை—படிக்கவில்லை என்பது அல்லது படித்திருந்தாலும், அவற்றைப் புரிந்துகொள்ளவில்லை என்பது நன்கு அறியப்பட்ட ஒரு விஷயம். அதில், தவக்காலத்தின் முதல் ஞாயிற்றுக்கிழமையில், பிதற்றல்களைக் கண்டிக்கும் கானானில், பாடல் 9-இல், டிரையோடியன் பின்வருமாறு கூறுகிறது: 'பிதாவின் தெய்வத்தன்மையையும், குமாரனின் தெய்வத்தன்மையையும், பரிசுத்த ஆவியின் </w:t>
      </w:r>
      <w:r w:rsidRPr="00E541CA">
        <w:rPr>
          <w:i/>
        </w:rPr>
        <w:t xml:space="preserve">தெய்வத்தன்மையையும்</w:t>
      </w:r>
      <w:r w:rsidRPr="00E541CA">
        <w:t xml:space="preserve"> நான் மகிமைப்படுத்துகிறேன்; </w:t>
      </w:r>
      <w:r w:rsidRPr="00E541CA">
        <w:t xml:space="preserve">மூன்று உபஸ்திதிகளில்</w:t>
      </w:r>
      <w:r w:rsidRPr="00E541CA">
        <w:rPr>
          <w:i/>
        </w:rPr>
        <w:t xml:space="preserve"> ஒரு சாரம்</w:t>
      </w:r>
      <w:r w:rsidRPr="00E541CA">
        <w:rPr>
          <w:i/>
        </w:rPr>
        <w:t xml:space="preserve">, பிரிக்க முடியாத ஒரு இருப்பு, </w:t>
      </w:r>
      <w:r w:rsidRPr="00E541CA">
        <w:t xml:space="preserve">நபர்களில் வேறுபட்டது, </w:t>
      </w:r>
      <w:r w:rsidRPr="00E541CA">
        <w:rPr>
          <w:i/>
        </w:rPr>
        <w:t xml:space="preserve">ஆளுகையில் ஒன்றானது, </w:t>
      </w:r>
      <w:r w:rsidRPr="00E541CA">
        <w:t xml:space="preserve">எங்கும் நிறைந்தது.' இவ்வாறு புனித தியோடர் ஸ்டுடிட், முழு ஆர்த்தடாக்ஸ் திருச்சபையுடன் சேர்ந்து, பரிசுத்தத் திருத்தூணையை ஆளுமையில் ஒன்றாக அறிக்கையிடுகிறார், ஆளுமையில் மூன்றாக அல்ல; ஆனால் அவவாகும்கோ, இறை நிந்தனையாக ஆளுமையில் ஒன்றாக அல்ல, மூன்றாக இருப்பதாகக் கூறுகிறார். புனிதத் திருச்சபையில், இந்தப் பிளவுவாதக் கருத்து போன்ற, திருத்தந்தைத்துவம் குறித்து இத்தகைய ஒரு பைத்தியக்காரத்தனமான கருத்து எப்போது இருந்திருக்கிறது? ஒருபோதும் இல்லை: இது அவர்கள் புனைந்த திருத்தந்தைத்துவத்திற்கு எதிரான ஒரு புதிய இறை நிந்தனை.</w:t>
      </w:r>
    </w:p>
    <w:p w:rsidRPr="00E541CA" w:rsidR="00E541CA" w:rsidP="00E541CA" w:rsidRDefault="00E541CA" w14:paraId="5B156A69" w14:textId="5FA01F40">
      <w:pPr>
        <w:ind w:firstLine="720"/>
      </w:pPr>
      <w:r w:rsidRPr="00E541CA">
        <w:t xml:space="preserve">ஏனெனில், அவர்களுடைய பிளவுபடுத்தும் விசுவாசம் பழைய விசுவாசமல்ல, மாறாக </w:t>
      </w:r>
      <w:r w:rsidRPr="00E541CA">
        <w:rPr>
          <w:i/>
        </w:rPr>
        <w:t xml:space="preserve">புதிய </w:t>
      </w:r>
      <w:r w:rsidRPr="00E541CA">
        <w:t xml:space="preserve">விசுவாசம், புதிய மதவிரோதங்களைக் கண்டுபிடிக்கும் விசுவாசம்.</w:t>
      </w:r>
    </w:p>
    <w:p w:rsidRPr="00E541CA" w:rsidR="00E541CA" w:rsidP="00E541CA" w:rsidRDefault="00E541CA" w14:paraId="35EE8D21" w14:textId="1BA8F731">
      <w:pPr>
        <w:ind w:firstLine="720"/>
      </w:pPr>
      <w:r w:rsidRPr="00E541CA">
        <w:t xml:space="preserve">ஓ, மிகவும் முட்டாளான அவக்கூமே! உனது சொந்த விஷயங்களில் தலையிடாமல், உன் வீட்டுக்கு நீயே கோடரியால் விறகு வெட்டிக் கொண்டிருந்திருக்க வேண்டும்; உன் விவசாயி போன்ற பகுத்தறிவால், ஒரே சாராம்சம் கொண்ட த்ரயை மூன்றாகப் பிரிக்க முயன்றிருக்கக் கூடாது.</w:t>
      </w:r>
    </w:p>
    <w:p w:rsidRPr="00E541CA" w:rsidR="00E541CA" w:rsidP="00E541CA" w:rsidRDefault="00E541CA" w14:paraId="2E36933A" w14:textId="3BC58C60">
      <w:pPr>
        <w:ind w:firstLine="720"/>
      </w:pPr>
      <w:r w:rsidRPr="00E541CA">
        <w:t xml:space="preserve">பல ஆண்டுகள் இறையியல் போதனைகளைப் படித்த மிகச் சிறந்த இறையியலாளர்கள் கூட, கடவுள் தன்மை குறித்துப் பேசும்போது எச்சரிக்கையுடன் பேசுகிறார்கள்: நீங்களோ, இறையியல் என்றால் என்னவென்று கூட அறியாமல், அதைப் பற்றிக் கேள்விப்பட்டதே இல்லாமல், தெய்வீக இயல்பு பற்றி கோட்பாடுகளை வகுக்க உங்கள் தற்பெருமை வாயைத் திறக்கும் துணிச்சல் கொண்டீர்கள்; மேலும், நீங்கள் ஒரு இறையியலாளராகத் திகழ முயன்றபோதிலும், நீங்கள் </w:t>
      </w:r>
      <w:r w:rsidRPr="00E541CA">
        <w:rPr>
          <w:i/>
        </w:rPr>
        <w:t xml:space="preserve">ஒரு இறை நிந்தனையாளர், ஒரு பிளவுபடுத்தும் மதபோதகர், </w:t>
      </w:r>
      <w:r w:rsidRPr="00E541CA">
        <w:t xml:space="preserve">மற்றும் பரிசுத்தத் திருத்தூணியை நிந்தனை செய்பவர் என்பதை</w:t>
      </w:r>
      <w:r w:rsidRPr="00E541CA">
        <w:t xml:space="preserve"> வெளிப்படுத்திக் கொண்டீர்கள்</w:t>
      </w:r>
      <w:r w:rsidRPr="00E541CA">
        <w:t xml:space="preserve">. நீங்கள் *மார்கரெட்* இதழில், புரிந்துகொள்ள முடியாதது பற்றி புனித யோவான் கிறிசோஸ்டத்தின் வார்த்தைகளைப் படித்திருக்க வேண்டும், அங்கிருந்து, அவரைப் பற்றி அர்த்தமற்ற வார்த்தைகளைப் பேசுவதை விட, மௌனம் மூலமாக மிகவும் புனிதமான ஒரே சாராம்சமுள்ள திருக்கோவையைக் கௌரவிக்கக் கற்றுக்கொண்டிருக்க வேண்டும்.</w:t>
      </w:r>
    </w:p>
    <w:p w:rsidRPr="00E541CA" w:rsidR="00E541CA" w:rsidP="00E541CA" w:rsidRDefault="00E541CA" w14:paraId="366C78AF" w14:textId="7A5E9EBF">
      <w:pPr>
        <w:ind w:firstLine="720"/>
      </w:pPr>
      <w:r w:rsidRPr="00E541CA">
        <w:t xml:space="preserve">மீண்டும், அவக்காம் கூறுகிறார்:</w:t>
      </w:r>
    </w:p>
    <w:p w:rsidRPr="00E541CA" w:rsidR="00E541CA" w:rsidP="00E541CA" w:rsidRDefault="00E541CA" w14:paraId="78507DA6" w14:textId="42F15246">
      <w:pPr>
        <w:ind w:firstLine="720"/>
      </w:pPr>
      <w:r w:rsidRPr="00E541CA">
        <w:t xml:space="preserve">கிறிஸ்து பரிசுத்தத் திருத்துவத்துடன் சமமாக ஆட்சி செலுத்தி, ஒரு தனி சிம்மாசனத்தில் அமர்ந்திருக்கிறார்.</w:t>
      </w:r>
    </w:p>
    <w:p w:rsidRPr="00E541CA" w:rsidR="00E541CA" w:rsidP="00E541CA" w:rsidRDefault="00E541CA" w14:paraId="50B8A327" w14:textId="04A70E02">
      <w:pPr>
        <w:ind w:firstLine="720"/>
      </w:pPr>
      <w:r w:rsidRPr="00E541CA">
        <w:t xml:space="preserve">பராபர காலமாகக் கேட்கப்படாத இந்தப் புதிய மதவிரோதத்தை வானங்கள் கேட்கட்டும், பூமியும் கவனமாக இருக்கட்டும்: கிறிஸ்து பரிசுத்தத் திருத்தூதத்திலிருந்து வேறுபட்டவர் என்பது. பிளவுபடுத்தியவர்கள் இப்போது திருத்தூதத்தை நம்புவதில்லை, மாறாக ஒரு சதுர்மாத்திரையை நம்புகிறார்கள்: பிதா, குமாரன் மற்றும் பரிசுத்த ஆவியானவர், கிறிஸ்து நான்காவது நபராக. இது போன்ற ஒரு நம்பிக்கை எங்கேனும் கேள்விப்பட்டிருக்கிறதா? இது போன்ற ஒரு நம்பிக்கை ரஷ்யாவில் எப்போது இருந்திருக்கிறது? இது ஒரு புதிய மதபோக்கல்லவா, இது கடவுளின் குமாரனை இரண்டாகப் பிரிக்கிறது—கடவுளின் குமாரன் ஒருவராகவும், கிறிஸ்து மற்றொருவராகவும்—(அவர்களின் மதபோக்கின்படி) இப்போது பிதாவாகிய கடவுளுக்கு இரண்டு குமாரன்கள் இருப்பதால், இதன் மூலம் ஒரு 'நான்கினுள் ஒன்று' உருவாகியுள்ளது?</w:t>
      </w:r>
    </w:p>
    <w:p w:rsidRPr="00E541CA" w:rsidR="00E541CA" w:rsidP="00E541CA" w:rsidRDefault="00E541CA" w14:paraId="4A22A803" w14:textId="2E945B13">
      <w:pPr>
        <w:ind w:firstLine="720"/>
      </w:pPr>
      <w:r w:rsidRPr="00E541CA">
        <w:t xml:space="preserve">இதுவே உண்மையான விசுவாசமா? இதுவே பழைய விசுவாசமா? விளாடிமிர் இதை கிரேக்கர்களிடமிருந்து கொண்டு வந்தாரா? இதுவே ஆர்த்தடாக்ஸ் அறிக்கையா? இதுவே பக்தி நிறைந்த கிறிஸ்தவமா? இது பழைய பரிசுத்த விசுவாசத்திற்கு முரணான, கடவுளுக்கு அருவருப்பான, ஆனாலும் பிசாசுக்கு மகிழ்ச்சியூட்டும் ஒரு தீங்கு விளைவிக்கும் மதபோதல்லவா?</w:t>
      </w:r>
    </w:p>
    <w:p w:rsidRPr="00E541CA" w:rsidR="00E541CA" w:rsidP="00E541CA" w:rsidRDefault="00E541CA" w14:paraId="411EDCC7" w14:textId="580884E0">
      <w:pPr>
        <w:ind w:firstLine="720"/>
      </w:pPr>
      <w:r w:rsidRPr="00E541CA">
        <w:t xml:space="preserve">ஓ, முழுமையான பைத்தியக்காரத்தனமே மற்றும் மாயையே! இழிந்த பிளவுவாதிகளே, உங்களுக்காக இத்தகைய கொடிய மதபோதங்களைக் கற்பித்து ஏற்றுக்கொண்டு, உங்கள் விசுவாசத்தை 'பழைய விசுவாசம்' என்று எப்படி அழைக்கத் துணிகிறீர்கள்? இல்லை, உண்மையாகவே இல்லை, உங்கள் விசுவாசம் பழைய விசுவாசம் அல்ல</w:t>
      </w:r>
      <w:r w:rsidRPr="00E541CA">
        <w:rPr>
          <w:i/>
        </w:rPr>
        <w:t xml:space="preserve">,</w:t>
      </w:r>
      <w:r w:rsidRPr="00E541CA">
        <w:t xml:space="preserve"> மாறாக </w:t>
      </w:r>
      <w:r w:rsidRPr="00E541CA">
        <w:t xml:space="preserve">புதிய மதபோதங்கள் நிறைந்த ஒரு</w:t>
      </w:r>
      <w:r w:rsidRPr="00E541CA">
        <w:rPr>
          <w:i/>
        </w:rPr>
        <w:t xml:space="preserve"> புதிய </w:t>
      </w:r>
      <w:r w:rsidRPr="00E541CA">
        <w:t xml:space="preserve">விசுவாசம்.</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அத்தியாயம் 18. கிறிஸ்துவின் அவதாரம் குறித்து. அவக்கூமின் விசுவாசம்</w:t>
      </w:r>
      <w:bookmarkEnd w:id="23"/>
    </w:p>
    <w:p w:rsidRPr="00E541CA" w:rsidR="00E541CA" w:rsidP="00E541CA" w:rsidRDefault="00E541CA" w14:paraId="3E6760BD" w14:textId="073435D7">
      <w:pPr>
        <w:ind w:firstLine="720"/>
      </w:pPr>
      <w:r w:rsidRPr="00E541CA">
        <w:t xml:space="preserve">நான், அவ்பாகும, இவ்வாறு அறிக்கை செய்து நம்புகிறேன்: தேவனுடைய தன்மை மாறாதது; ஆயினும், கன்னிகையின் கர்ப்பத்தில் தேவனுடைய வார்த்தையை ஊற்றியதால், அவருடைய இயற்கையான இருப்பின் சக்தி—அதாவது, பரிபூரண கிருபை—தேவனுடைய சித்தத்திற்குக் கீழ்ப்பட்டது; ஏனெனில் அவர் சித்தமுள்ளபடி, சொல்லுதற்கரிய விதத்தில் தம்மைத்தாமே ஊற்றினார், அதே சமயம் அவருடைய சாரமே முற்றிலும் மாறாததாக இருக்கிறது.</w:t>
      </w:r>
    </w:p>
    <w:p w:rsidRPr="00E541CA" w:rsidR="00E541CA" w:rsidP="00E541CA" w:rsidRDefault="00E541CA" w14:paraId="61DFD409" w14:textId="62D63C5A">
      <w:pPr>
        <w:ind w:firstLine="720"/>
      </w:pPr>
      <w:r w:rsidRPr="00E541CA">
        <w:t xml:space="preserve">ஒரு விவசாயியிடமிருந்து என்ன ஒரு முட்டாள்தனமான வாதம்! தான் என்ன பேசிக்கொண்டிருக்கிறோம் என்பதை அவன் உணர்ந்தேனா? அவனது இந்த வார்த்தைகள் இருள், சோகம் மற்றும் முழுமையான மாயை அல்லவா?</w:t>
      </w:r>
    </w:p>
    <w:p w:rsidRPr="00E541CA" w:rsidR="00E541CA" w:rsidP="00E541CA" w:rsidRDefault="00E541CA" w14:paraId="67DA7234" w14:textId="20CD9F52">
      <w:pPr>
        <w:ind w:firstLine="720"/>
      </w:pPr>
      <w:r w:rsidRPr="00E541CA">
        <w:lastRenderedPageBreak/>
      </w:r>
      <w:r w:rsidRPr="00E541CA">
        <w:t xml:space="preserve">முதலில், குமாரனின் பண்பு மாறாதது அல்ல என்று அவர் கூறுகிறார்; ஆனாலும், குமாரனின் பண்பு என்ன என்பதை அவரால் கூறவும் முடியவில்லை, அறியவும் முடியவில்லை. புனிதத் திருத்தூதுவர் மித்திரோபான், திருத்தூதுவர் நூலில், "மூன்று தனித்தனி மற்றும் பிரிந்த நபர்களாகிய பிதா, குமாரன் மற்றும் பரிசுத்த Spirit</w:t>
      </w:r>
      <w:r w:rsidRPr="00E541CA">
        <w:rPr>
          <w:rStyle w:val="FootnoteReference"/>
        </w:rPr>
        <w:footnoteReference w:id="70"/>
      </w:r>
      <w:r w:rsidRPr="00E541CA">
        <w:t xml:space="preserve"> ஆகியோரில், பரிசுத்தத் திருத்தூதுவர் என்பதற்குள் மற்றொரு பண்பு உள்ளது" என்று அறிக்கையிடுவதை உணராமல், அவரும் இந்தப் பண்பை 'சாரம்' என்று அழைக்கிறார்: </w:t>
      </w:r>
      <w:r w:rsidRPr="00E541CA">
        <w:t xml:space="preserve">தந்தை, மகன் மற்றும் பரிசுத்த ஆவி </w:t>
      </w:r>
      <w:r w:rsidRPr="00E541CA">
        <w:t xml:space="preserve">ஆகியோரின்</w:t>
      </w:r>
      <w:r w:rsidRPr="00E541CA">
        <w:t xml:space="preserve"> மூன்று தன்னியல்பான </w:t>
      </w:r>
      <w:r w:rsidRPr="00E541CA">
        <w:rPr>
          <w:i/>
        </w:rPr>
        <w:t xml:space="preserve">மற்றும் தனித்துவமான பண்புகளில்</w:t>
      </w:r>
      <w:r w:rsidRPr="00E541CA">
        <w:t xml:space="preserve">, தெய்வத்தன்மையின் ஒரே உருவத்தை நாங்கள் அறிவிக்கிறோம்</w:t>
      </w:r>
      <w:r w:rsidRPr="00E541CA">
        <w:t xml:space="preserve">:</w:t>
      </w:r>
    </w:p>
    <w:p w:rsidRPr="00E541CA" w:rsidR="00E541CA" w:rsidP="00E541CA" w:rsidRDefault="00E541CA" w14:paraId="78BDB4CA" w14:textId="6CC7FD6D">
      <w:pPr>
        <w:ind w:firstLine="720"/>
      </w:pPr>
      <w:r w:rsidRPr="00E541CA">
        <w:t xml:space="preserve">ஏனெனில், பிதாவிற்குப் பிதாவையே பெற்றெடுப்பதும், ஆவியையும் அனுப்புவதும் ஒரு பண்பாகும்.</w:t>
      </w:r>
    </w:p>
    <w:p w:rsidRPr="00E541CA" w:rsidR="00E541CA" w:rsidP="00E541CA" w:rsidRDefault="00E541CA" w14:paraId="1DEA56B5" w14:textId="420D1B0C">
      <w:pPr>
        <w:ind w:firstLine="720"/>
      </w:pPr>
      <w:r w:rsidRPr="00E541CA">
        <w:t xml:space="preserve">மகனின் இயல்பு, தந்தையால் பிறக்கப்படுவது, ஆனால் தன்னிலிருந்து மற்றொரு மகனைப் பிறக்கச் செய்யாதது.</w:t>
      </w:r>
    </w:p>
    <w:p w:rsidRPr="00E541CA" w:rsidR="00E541CA" w:rsidP="00E541CA" w:rsidRDefault="00E541CA" w14:paraId="47DCD2E0" w14:textId="7D92B450">
      <w:pPr>
        <w:ind w:firstLine="720"/>
      </w:pPr>
      <w:r w:rsidRPr="00E541CA">
        <w:t xml:space="preserve">புனித ஆவியானவரின் பண்பு, ஒரே பிதாவிலிருந்து புறப்பட்டு வருவது. இவை த்ரித்துவத்தின் நபர்களின் பண்புகளாகும்.</w:t>
      </w:r>
    </w:p>
    <w:p w:rsidRPr="00E541CA" w:rsidR="00E541CA" w:rsidP="00E541CA" w:rsidRDefault="00E541CA" w14:paraId="598A7985" w14:textId="3064BAFC">
      <w:pPr>
        <w:ind w:firstLine="720"/>
      </w:pPr>
      <w:r w:rsidRPr="00E541CA">
        <w:t xml:space="preserve">இருப்பினும், தெய்வீக சாரம் மூன்று நபர்களுக்கும் பொதுவானது, மேலும் அது ஒன்றாகவும் பிரிக்க முடியாததாகவும் இருக்கிறது.</w:t>
      </w:r>
    </w:p>
    <w:p w:rsidRPr="00E541CA" w:rsidR="00E541CA" w:rsidP="00E541CA" w:rsidRDefault="00E541CA" w14:paraId="2199819F" w14:textId="5CB19595">
      <w:pPr>
        <w:ind w:firstLine="720"/>
      </w:pPr>
      <w:r w:rsidRPr="00E541CA">
        <w:t xml:space="preserve">மேலும், (ஹாபக்கூக்) கூறுகிறார், வார்த்தையான தேவன் கன்னிகையின் கருப்பையில் ஊற்றியது தம்மை அல்ல, மாறாகத் தம்முடைய சாரத்தின் இயற்கையான சக்தியைத்தான். மேலும், அவர் அந்த சக்தியை முழுமையான இருப்பின் கிருபை என்று விளக்குகிறார், அதே சமயம் குமாரனின் சாரமே தெய்வீகமானது, அது பரலோகத்திலிருந்து அணுக முடியாதது என்பது போல. இவ்வாறு, அவனது பகுத்தறிவுக்கு ஏற்ப, இரண்டு குமாரர்கள் இருந்தனர்: ஒருவர் பரலோகத்தில் பிதாவுடன் இருப்பவர், மற்றொருவர் கன்னிகையின் கருவில் அவதரித்தவர், பரலோகத்தில் பிதாவுடன் இருக்கும் அந்த குமாரனால் அனுப்பப்பட்டவர்.</w:t>
      </w:r>
    </w:p>
    <w:p w:rsidRPr="00E541CA" w:rsidR="00E541CA" w:rsidP="00E541CA" w:rsidRDefault="00E541CA" w14:paraId="407A6AB6" w14:textId="335C9093">
      <w:pPr>
        <w:ind w:firstLine="720"/>
      </w:pPr>
      <w:r w:rsidRPr="00E541CA">
        <w:t xml:space="preserve">அவர் தனது இந்த மதபோத அறிக்கையை வேறு, இன்னும் தெளிவான வார்த்தைகளில் பின்வருமாறு வெளிப்படுத்துகிறார்:</w:t>
      </w:r>
    </w:p>
    <w:p w:rsidRPr="00E541CA" w:rsidR="00E541CA" w:rsidP="00E541CA" w:rsidRDefault="00E541CA" w14:paraId="3C1CA09B" w14:textId="314A1E59">
      <w:pPr>
        <w:ind w:firstLine="720"/>
      </w:pPr>
      <w:r w:rsidRPr="00E541CA">
        <w:t xml:space="preserve">'கன்னிகையின் கருப்பையில் தெய்வத்தன்மையின் சக்தியை நான் அறிக்கையிடுகிறேன், ஆனால் அது பரலோகத்திலிருந்து வெளிப்படும் தெய்வீகத் தன்மையல்ல, மாறாக ஒரு சொல்லொணாப் பேராற்றல்.'</w:t>
      </w:r>
    </w:p>
    <w:p w:rsidRPr="00E541CA" w:rsidR="00E541CA" w:rsidP="00E541CA" w:rsidRDefault="00E541CA" w14:paraId="1F9EFABE" w14:textId="31060E9C">
      <w:pPr>
        <w:ind w:firstLine="720"/>
      </w:pPr>
      <w:r w:rsidRPr="00E541CA">
        <w:t xml:space="preserve">மேலும் அவர் மீண்டும் இதே விஷயத்தைப் பற்றிப் பேசுகிறார்:</w:t>
      </w:r>
    </w:p>
    <w:p w:rsidRPr="00E541CA" w:rsidR="00E541CA" w:rsidP="00E541CA" w:rsidRDefault="00E541CA" w14:paraId="3F10CDDE" w14:textId="02B68FB3">
      <w:pPr>
        <w:ind w:firstLine="720"/>
      </w:pPr>
      <w:r w:rsidRPr="00E541CA">
        <w:t xml:space="preserve">தனது கிருபையின் வல்லமையால், மிகவும் பரிசுத்தமான கன்னிகையின் கருப்பையில் முழுமையாக இறங்கினார்; அவரது சாரத்தில் அவர் முழுமையாக நன்மை நிறைந்தவர், ஆனால் அவரது இருப்பில் அவர் முழுமையாக பிதாவுடன் ஒன்றாக, பிரிக்க முடியாதவர். கிறிஸ்துவின் அவதாரம் குறித்து அவ்வாகுமின் கருத்து இதுவே.</w:t>
      </w:r>
    </w:p>
    <w:p w:rsidRPr="00E541CA" w:rsidR="00E541CA" w:rsidP="00E541CA" w:rsidRDefault="00E541CA" w14:paraId="6FB0C264" w14:textId="6B1E5AF4">
      <w:pPr>
        <w:ind w:firstLine="720"/>
      </w:pPr>
      <w:r w:rsidRPr="00E541CA">
        <w:t xml:space="preserve">அவர் தனது சீடர்களுக்கும் அதே வழியில் பகுத்தறியக் கற்பித்தார்; அவர்களில் எரோஃபை ஆண்ட்ரீவ் என்பவர் தனது கடிதங்களில் பின்வருமாறு எழுதினார்:</w:t>
      </w:r>
    </w:p>
    <w:p w:rsidRPr="00E541CA" w:rsidR="00E541CA" w:rsidP="00E541CA" w:rsidRDefault="00E541CA" w14:paraId="0084ADD7" w14:textId="7D0DCB65">
      <w:pPr>
        <w:ind w:firstLine="720"/>
      </w:pPr>
      <w:r w:rsidRPr="00E541CA">
        <w:t xml:space="preserve">மகன், தம் சார்பிலிருந்து வேறுபட்டு, நன்மையும் திருவருளும் காரணமாக அவதரித்தார்.</w:t>
      </w:r>
    </w:p>
    <w:p w:rsidRPr="00E541CA" w:rsidR="00E541CA" w:rsidP="00E541CA" w:rsidRDefault="00E541CA" w14:paraId="76F89686" w14:textId="207D2BC4">
      <w:pPr>
        <w:ind w:firstLine="720"/>
      </w:pPr>
      <w:r w:rsidRPr="00E541CA">
        <w:t xml:space="preserve">ஹப்பக்குக் மற்றும் அவனது சீடர்களிடத்தில் ஒரு புதிய நெஸ்டோரியஸைக் காணுங்கள்! இந்தத் தீய போதகர், தனது அழிவுகரமான விசுவாசத்தை வெளிப்படுத்துவதன் மூலம், நெஸ்டோரியஸின் பாணியில் போதிக்கிறார்; கன்னிகையின் கருவில் அவதரித்தது கடவுளின் குமாரனே அல்ல என்றும், மாறாக அவருடைய சக்தியோ அல்லது கிருபையோ மட்டுமே அவள் மீது ஊற்றப்பட்டது என்றும், மேலும் அவருடைய சக்தியோ அல்லது கிருபையோ, கன்னிகையின் கருவில் அவதரித்தது போல இருந்தது என்றும் போதிக்கிறார், கடவுளின் குமாரனே சொந்தமாக வானத்திலிருந்து பூமிக்கு இறங்கி வராதது போல. ஏனெனில், கடவுளின் திருத்தாயார் (அவவாகுமின் மதபோதனை மற்றும் நெஸ்டோரியின் திரிபுபடுத்தப்பட்ட பகுத்தறிவுப்படி) கடவுளின் தாய் அல்ல, ஆனால் கிறிஸ்துவின் தாய் மட்டுமே; ஏனெனில் அவர் (அவர்கள் பொய்யாக இறை நிந்தனை செய்வது போல) கடவுளின் குமாரனைப் பெற்றெடுக்கவில்லை, மாறாக கிறிஸ்து எனப்படும் ஒரு சக்தியையோ அல்லது கிருபையையோ மட்டுமே பெற்றெடுத்தார். ஆனால், நற்சார்புடைய விசுவாசிகளாகிய நாம், இந்தத் தீய போதனையை நம் மனதில் சிறிதும் எண்ணிக்கொள்ள வேண்டாம்; ஏனெனில், மிகவும் பரிசுத்த கன்னிகை, மூன்றாம் உலக மன்றம் தீய நெஸ்டோரியஸுக்கு எதிராக எபேசுத்தில் கூடியபோது, புனிதத் தந்தையர்கள் நம்மை விசுவாசிக்கக் கற்றுக் கொடுத்தது போலவே, உண்மையான கடவுளாகிய வார்த்தையைப் பெற்றெடுத்த உண்மையான கடவுளின் தாயார் என்று நாங்கள் விசுவாசிக்கிறோம், அறிக்கையிடுகிறோம். மேலும், டமாஸ்கஸைச் சேர்ந்த புனித யோவான், 'நம்பிக்கை பற்றி' என்ற தனது நூலின் 4 ஆம் புத்தகத்தில், அத்தியாயம் 15 இல் எழுதுகிறார்: 'கடவுளின் தாய் என்பவர், ஒரு மேலான மற்றும் உண்மையான பொருளில் அவ்வாறு அழைக்கப்படுகிறார்.' மேலும்: 'கடவுளின் குமாரன் அவளிடமிருந்து பிறந்தார், அவர் கடவுளைச் சுமக்கும் மனிதன் அல்ல, மாறாக அவதரித்த கடவுள்'</w:t>
      </w:r>
      <w:r w:rsidRPr="00E541CA">
        <w:rPr>
          <w:rStyle w:val="FootnoteReference"/>
        </w:rPr>
        <w:footnoteReference w:id="71"/>
      </w:r>
      <w:r w:rsidRPr="00E541CA">
        <w:t xml:space="preserve"> . மேலும், கீர்த்தனைகளை இயற்றிய புனித மிட்ரோஃபான், டோன் 3-இல், முத்தேவர் கீர்த்தனையில், வாராந்திர நள்ளிரவு ஆராதனையில், ஐந்தாவது ஓடில், தெயோடோகோஸின் (கடவுளின் தாய்) கீர்த்திகையில் கூறுகிறார்: 'உன்னிடமிருந்து கிறிஸ்து பிறந்தார், </w:t>
      </w:r>
      <w:r w:rsidRPr="00E541CA">
        <w:rPr>
          <w:i/>
        </w:rPr>
        <w:t xml:space="preserve">சாரத்திலும் </w:t>
      </w:r>
      <w:r w:rsidRPr="00E541CA">
        <w:t xml:space="preserve">சித்தத்திலும், </w:t>
      </w:r>
      <w:r w:rsidRPr="00E541CA">
        <w:rPr>
          <w:i/>
        </w:rPr>
        <w:t xml:space="preserve">இருமடங்காக.' </w:t>
      </w:r>
      <w:r w:rsidRPr="00E541CA">
        <w:t xml:space="preserve">ஏனெனில், தேவதத்தன்மை மனிதத்தன்மையுடன் கன்னிகையின் கர்ப்பத்தில் கிறிஸ்து எனும் ஒரே ஆள்தத்துவமாக இணைக்கப்பட்டது, மேலும் கிறிஸ்து அவதரித்த அதே கணத்திலிருந்து, கடவுள் பரிபூரணராக இருந்தார், மனிதனும் அப்படியே; மனிதன் பரிபூரணனாக இருந்தான், கடவுளும் அப்படியே, தனித்தனி இயல்புகளில் இருந்தும் ஒரே, பிரிக்க முடியாத ஒரு நபரில் இணைந்திருந்தார். ஏனெனில், தேவனுடைய குமாரன் தம்முடைய தெய்வீகத் தன்மையால் கன்னிகையின் கர்ப்பத்தில் அவதரித்திருந்தாலும், அவர் பிதாவிலிருந்து பிரிக்கப்படவில்லை; மேலும், ஹப்பக்குக்கும் அவருடைய சீடர்கள் யூகிப்பது போல, தேவனுடைய குமாரன் தம்முடைய தெய்வீகத் தன்மையால் கன்னிகையின் கர்ப்பத்திற்குள் இறங்கியிருந்தால், அவர் பிதாவுடன் பரலோகத்தில் இருந்திருக்க மாட்டார், மாறாக அவரிடமிருந்து பிரிக்கப்பட்டிருப்பார் என்பதும் அல்ல. பிரிக்க முடியாத தெய்வீகத் தன்மையை அறியாத முட்டாள்களின் முட்டாள்தனமே! ஏனெனில், தேவனுடைய குமாரன் தம்முடைய சாரத்தில் பூமியில் இருந்தபோதிலும், அவர் பரலோகத்தில் ஆட்சி செய்யும் பிதாவின் தெய்வீகத்திலிருந்து பிரிக்க முடியாதவராகவே இருந்தார்; மேலும், அதே நேரத்தில் அவர் ஆன்மாவோடு பாதாளத்திலேயும், கள்ளனுடன் சொர்க்கத்திலேயும், பிதுவுடன் சிம்மாசனத்திலும் இருந்தார், கன்னிகையின் கருப்பையில் இருந்தபோதும் அவர் பிதாவிலிருந்து விலகவில்லை, மனிதர்களிடையே வாழ்ந்தபோதும் பிதாவிலிருந்து விலகவில்லை; ஸ்லாவ்நிக்கில் உள்ள கிரேட் வெஸ்பர்ஸில், ஏற்றத்தின் திருவிழாப் பாடல்களில் புனித சபை அறிவிப்பது போல: 'ஓ, </w:t>
      </w:r>
      <w:r w:rsidRPr="00E541CA">
        <w:t xml:space="preserve">மிக்க இனிமையான இயேசுவே,</w:t>
      </w:r>
      <w:r w:rsidRPr="00E541CA">
        <w:t xml:space="preserve"> நீர் பிதாவின் மடியிலிருந்து விலகவில்லை,</w:t>
      </w:r>
      <w:r w:rsidRPr="00E541CA">
        <w:lastRenderedPageBreak/>
      </w:r>
      <w:r w:rsidRPr="00E541CA">
        <w:t xml:space="preserve"> , மேலும் ஒரு மனிதராக பூமியில் வாழ்ந்தீர்.' மேலும், ஏழாம் ஸ்வரத்தில், நான்காம் ஓடில் உள்ள இர்மோஸில்: 'பூமிக்கு இறங்கினவரே, கிறிஸ்து தேவனே, பிதாவின் மடியை விட்டு விலகாதிரும்.' ஆனால் நமது ஆண்டவராகிய கிறிஸ்து, புனித பிலிப் அவரைக் கேட்டபோது, </w:t>
      </w:r>
      <w:r w:rsidRPr="00E541CA">
        <w:rPr>
          <w:i/>
        </w:rPr>
        <w:t xml:space="preserve">'ஆண்டவரே, தந்தையை எங்களுக்குக் காட்டுங்கள்,' </w:t>
      </w:r>
      <w:r w:rsidRPr="00E541CA">
        <w:t xml:space="preserve">என்று, </w:t>
      </w:r>
      <w:r w:rsidRPr="00E541CA">
        <w:rPr>
          <w:i/>
        </w:rPr>
        <w:t xml:space="preserve">'என்னைக் கண்டவர் தந்தையைக் கண்டார்; நான் </w:t>
      </w:r>
      <w:r w:rsidRPr="00E541CA">
        <w:rPr>
          <w:i/>
        </w:rPr>
        <w:t xml:space="preserve">தந்தையிலிருக்கிறேன், தந்தையும் </w:t>
      </w:r>
      <w:r w:rsidRPr="00E541CA">
        <w:rPr>
          <w:i/>
        </w:rPr>
        <w:t xml:space="preserve">என்னில் இருக்கிறார்</w:t>
      </w:r>
      <w:r w:rsidRPr="00E541CA">
        <w:rPr>
          <w:i/>
        </w:rPr>
        <w:t xml:space="preserve"> என்பதை நீர் நம்பவில்லையா</w:t>
      </w:r>
      <w:r w:rsidRPr="00E541CA">
        <w:t xml:space="preserve">?'</w:t>
      </w:r>
      <w:r w:rsidRPr="00E541CA">
        <w:t xml:space="preserve"> என்று அறிவித்தார்.</w:t>
      </w:r>
      <w:r w:rsidRPr="00E541CA">
        <w:rPr>
          <w:rStyle w:val="FootnoteReference"/>
          <w:i/>
        </w:rPr>
        <w:footnoteReference w:id="72"/>
      </w:r>
      <w:r w:rsidRPr="00E541CA">
        <w:t xml:space="preserve"> . பிரைனியன்களே, இதைக் கவனியுங்கள்! ஏனெனில், கடவுளின் உண்மையான குமாரன், தம் தெய்வீக இயல்பினால், கடவுளின் பரிசுத்தமிக்க தாயின் கருவில் அவதரித்தார், மேலும் தம்முடைய சார்பாக அவதரிக்க வேறு யாரையும் அனுப்பவில்லை: கடவுளின் உண்மையான தாய், சொல்லொணா உண்மைக் கடவுளைக் கருவுற்றுப் பெற்றெடுத்த பரிசுத்த கன்னிகை மரியாள் ஆவார். ஆகவே, நெஸ்டோரியஸ் சபிக்கப்பட்டவன், அப்பாக்குமும் சபிக்கப்பட்டவன், இவ்விருவரும் தங்கள் ஒரே எண்ணம் கொண்ட பின்தொடர்பாளர்களுடன் சேர்ந்து, வார்த்தையாகிய கடவுளின் அவதாரத்தையும், அவ்வாறே கடவுளின் உண்மையான தாயின் வழியாகக் கடவுள் அவதரித்ததையும் நிந்திக்கிறார்கள்.</w:t>
      </w:r>
    </w:p>
    <w:p w:rsidRPr="00E541CA" w:rsidR="00E541CA" w:rsidP="00E541CA" w:rsidRDefault="00E541CA" w14:paraId="1FDB371B" w14:textId="40767CB7">
      <w:pPr>
        <w:ind w:firstLine="720"/>
      </w:pPr>
      <w:r w:rsidRPr="00E541CA">
        <w:t xml:space="preserve">ஓ, ஆர்த்தடாக்ஸ் விசுவாசிகளே, பிளவுபடுத்தியவர்களுக்கு என்ன வகையான ஆசிரியர் இருக்கிறார் என்பதைக் கேளுங்கள்; அவர்களிடமிருந்தே அவர்களுடைய மற்ற ஆசிரியர்களும் தோன்றியுள்ளனர். அவர்களுடைய ஆசிரியராக, புனிதத் திருத்தூதத்தை நிந்தித்த ஆரியின் தோழரும், கடவுளின் அவதாரத்தை நிந்தித்த நெஸ்டோரியஸின் ஒரே மனமுடைய பின்தொடர்பாளருமான, பிளவுபடுத்திய அப்பாக்கும் இருக்கிறார். நீங்கள் கேட்டபடியே, பிரிக்க முடியாத திருக்கோவொன்றிய இறை இயற்கையை அவர்கள் மூன்றாகவும் நான்காகவும் பிரிக்கிறார்கள்; மேலும், கடவுளின் குமாரன் மிகத் தூய்மையான கன்னிகையின் கருப்பையில் உண்மையாக அவதரித்தார் என்றும் அவர்கள் ஒப்புக்கொள்வதில்லை, மாறாக அவர் தனது அருளை அவளுக்குள் அனுப்பினார் என்று மட்டுமே கூறுகிறார்கள். இதுவா பழைய விசுவாசம்? நெஸ்டோரியின் பழைய மதபோக்கை அவர்கள் புத்துயிர் ஊட்டியதால் மட்டும், அவர்களின் பிளவுபடுத்தும் விசுவாசம் 'பழமையானதா'?</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அத்தியாயம் 19. கிறிஸ்துவின் நரகத்திற்கு இறங்குதல்</w:t>
      </w:r>
      <w:bookmarkEnd w:id="24"/>
    </w:p>
    <w:p w:rsidRPr="00E541CA" w:rsidR="00E541CA" w:rsidP="00E541CA" w:rsidRDefault="00E541CA" w14:paraId="3781EAB0" w14:textId="0E1522E7">
      <w:pPr>
        <w:ind w:firstLine="720"/>
      </w:pPr>
      <w:r w:rsidRPr="00E541CA">
        <w:t xml:space="preserve">அந்த பிளவுபடுத்தும் போதகர் அவ்பாகம் என்ன சொல்கிறார்?</w:t>
      </w:r>
    </w:p>
    <w:p w:rsidRPr="00E541CA" w:rsidR="00E541CA" w:rsidP="00E541CA" w:rsidRDefault="00E541CA" w14:paraId="0ACA136C" w14:textId="0557DB2C">
      <w:pPr>
        <w:ind w:firstLine="720"/>
      </w:pPr>
      <w:r w:rsidRPr="00E541CA">
        <w:t xml:space="preserve">கிறிஸ்துவின் ஆத்துமா சிலுவையிலிருந்து பரலோகத்திற்குத் தந்தையிடம் ஏறிச் சென்றதாக அவர் கூறுகிறார்; ஆனால் கல்லறையிலிருந்து எழுந்த பிறகு, கிறிஸ்து மரித்தோரிலிருந்து உயிர்த்தெழுந்த பிறகு தம்முடைய உடலுடன் நரகத்திற்கு இறங்கினார்.</w:t>
      </w:r>
    </w:p>
    <w:p w:rsidRPr="00E541CA" w:rsidR="00E541CA" w:rsidP="00E541CA" w:rsidRDefault="00E541CA" w14:paraId="428DAB4C" w14:textId="77B1B767">
      <w:pPr>
        <w:ind w:firstLine="720"/>
      </w:pPr>
      <w:r w:rsidRPr="00E541CA">
        <w:t xml:space="preserve">விசுவாசிகளே, அந்தப் பைத்தியக்கார ஆசிரியர் என்ன உளறுகிறார் என்று கேளுங்கள்: அவர் ஒரு முதன்மைப் போப்பாய் இருந்தும், மகிமையான உயிர்த்தெழுதலுக்கான ஆராதனையை வாசிக்கவில்லை, அல்லது வாசித்திருந்தாலும் அதைப் புரிந்துகொள்ளவில்லை, அதில் இவ்வாறு எழுதப்பட்டுள்ளது: 'சரீரத்தில் கல்லறையில், தேவன் என்ற முறையில் தம்முடைய ஆத்துமாவோடு பாதாளத்திற்கு'. கிறிஸ்துவின் நரகத்திற்கு இறங்குதல் குறித்து புனித பண்டைய விசுவாசத்தின் ஆர்த்தடாக்ஸ் அறிக்கை இதுவே: நமது ஆண்டவராகிய கிறிஸ்து சரீரத்தில் கல்லறையில் கிடந்தபோது, தமது பரிசுத்த ஆத்துமாவால், தமது தெய்வீகத்தின் வல்லமையினால், புனித முன்னோர்களின் ஆத்துமாக்களை அங்கிருந்து மேலே கொண்டுவர நரகத்திற்கு இறங்கினார். மேலும், டமாஸ்கஸைச் சேர்ந்த புனித யோவான் இந்த விஷயத்தைப் பற்றி இவ்வாறு கூறுகிறார்: 'கடவுள் தன்மை பெற்ற ஆன்மா (கிறிஸ்துவின்) பாதாளத்திற்கு இறங்குகிறது, பூமியில் உள்ள நீதிபதிகளின் மீது சூரியன் பிரகாசிப்பதைப் போலவே, பூமிக்குக் கீழே இருளிலும் மரண நிழலிலும் அமர்ந்திருக்கும் மீதும் ஒளி பிரகாசிக்கிறது</w:t>
      </w:r>
      <w:r w:rsidRPr="00E541CA">
        <w:t xml:space="preserve">'</w:t>
      </w:r>
      <w:r w:rsidRPr="00E541CA">
        <w:rPr>
          <w:rStyle w:val="FootnoteReference"/>
        </w:rPr>
        <w:footnoteReference w:id="73"/>
      </w:r>
      <w:r w:rsidRPr="00E541CA">
        <w:t xml:space="preserve"> . இதுவரை, டமாஸ்கஸ். இவ்வாறு, சரீரத்திலிருந்து பிரிந்த பிறகு, கிறிஸ்துவின் ஆத்துமா புனிதர்களின் ஆத்துமாக்களை அங்கிருந்து விடுவிக்க உடனடியாக பாதாளத்திற்குச் செல்கிறது; ஆனால் அவвакуம், கிறிஸ்துவின் ஆத்துமா முதலில் சரீரத்திலிருந்து பிதாவிடம் செல்வதாகவும், பின்னர் பிதாவிலிருந்து சரீரத்திற்குத் திரும்பி வந்து அதை உயிர்ப்பிப்பதாகவும் கூறுகிறார், ஆகவே கிறிஸ்து, தம்முடைய உயிர்த்தெழுதலுக்குப் பிறகு, தம்முடைய சரீரத்துடன் பாதாளத்திற்கு இறங்கினார். ஏனெனில், ஹப்பகுக்கின் மற்றும் அவனது சீடர்களான பிரியான்களின் விசுவாசம் பழைய விசுவாசமல்ல, மாறாக </w:t>
      </w:r>
      <w:r w:rsidRPr="00E541CA">
        <w:rPr>
          <w:i/>
        </w:rPr>
        <w:t xml:space="preserve">ஒரு புதியது, </w:t>
      </w:r>
      <w:r w:rsidRPr="00E541CA">
        <w:t xml:space="preserve">பழைய பரிசுத்த விசுவாசத்திற்கு முரணான ஒரு விசுவாசம்.</w:t>
      </w:r>
    </w:p>
    <w:p w:rsidRPr="00E541CA" w:rsidR="00E541CA" w:rsidP="00E541CA" w:rsidRDefault="00E541CA" w14:paraId="218EA08B" w14:textId="38FD9324">
      <w:pPr>
        <w:ind w:firstLine="720"/>
      </w:pPr>
      <w:r w:rsidRPr="00E541CA">
        <w:t xml:space="preserve">இங்கு மீண்டும் பிரைனியர்களிடம் கூறுகிறேன்:</w:t>
      </w:r>
    </w:p>
    <w:p w:rsidRPr="00E541CA" w:rsidR="00E541CA" w:rsidP="00E541CA" w:rsidRDefault="00E541CA" w14:paraId="4919A93B" w14:textId="6211940E">
      <w:pPr>
        <w:ind w:firstLine="720"/>
      </w:pPr>
      <w:r w:rsidRPr="00E541CA">
        <w:t xml:space="preserve">ஓ, பிரைனியர்களே, புதிய புத்தகங்களில் சில பழைய சொற்றொடர்கள் மாற்றப்பட்டிருப்பது (அவை புனித விசுவாசத்திற்கு எதிராக மாற்றப்படவில்லை, மாறாக ஒரு உரைநடைத் திருத்தமாக மாற்றப்பட்டன) ஒரு பெரிய பாவம் என்று நீங்கள் கருதினால், நீங்களே தீர்ப்பு செய்யுங்கள்: ஒரு குறிப்பிட்ட உரைநடைச் சொற்றொடரை மாற்றுவதா, அல்லது விசுவாசத்தின் கோட்பாடுகளைக் கெடுப்பதா - எது பெரிய பாவம்? மேலும், எது விசுவாசத்தை அதிகமாகத் திரிக்கிறது: ஒரு புத்தகத்தில் மாற்றப்பட்ட ஒரு சொற்றொடரா, அல்லது நீங்களே உருவாக்கிய இறை மறுப்பு நெஸ்டோரியன் போதனையா? மாஸ்கோவில், புதிதாகத் திருத்தப்பட்ட புத்தகங்களில், திருத்தம் தேவைப்பட்ட சில பழைய பகுதிகள் திருத்தப்பட்டுள்ளன: இருப்பினும் நீங்கள், புதிதாகத் திருத்தப்பட்ட புத்தகங்களை ஏற்றுக்கொள்ள மறுப்பதன் மூலம், பழைய ஆர்த்தடாக்ஸ் விசுவாசத்தை நிராகரித்து, உங்களுக்காக ஒரு புதிய, இறை நிந்தனையான விசுவாசத்தைக் கண்டுபிடித்துள்ளீர்கள். அப்படியானால், யார் மிகவும் கடுமையாகப் பாவம் செய்தவர்; புத்தகங்களைத் திருத்தியவர்களா, அல்லது ஆர்த்தடாக்ஸ் விசுவாசத்தின் ஆர்த்தடாக்ஸ் கோட்பாடுகளை நிராகரித்தவர்களா? மேலும், எதனால் இரட்சிக்கப்படுவீர்கள் என்று நம்புகிறீர்கள்? பழைய புத்தகங்களாலா, அல்லது விசுவாசத்தாலா? புத்தகங்களென்றால், உங்களுக்கு விசுவாசத்தின் தேவையில்லை; ஆனால் விசுவாசமென்றால், நீங்கள் ஏன் பழைய ஆர்த்தடாக்ஸ் விசுவாசத்திலிருந்து விலகிவிட்டீர்கள்? எது பெரியது: பழைய புத்தகங்களா, அல்லது பழைய விசுவாசமா? நீங்கள் பழைய விசுவாசத்தை நிலைநிறுத்துவது போலப் பறைசாற்றுவதை நாங்கள் அறிவோம்; ஆனாலும், உங்கள் விசுவாசத்தின் புதுமைதான் தெளிவாக வெளிப்படுத்தப்பட்டுள்ளது, அதன் பழமையான தன்மையல்ல. நீங்கள் இப்போது ஒரே விசுவாசத்தைக் கைக்கொள்ளாமல், பல விசுவாசங்களைக் கைக்கொள்கிறீர்கள்: ஏனெனில், பிரைனெக்கியின் காடுகளில் எத்தனை துறவி மடாலயங்கள் உள்ளதோ, அத்தனை விசுவாசங்கள் இருப்பதாக நாங்கள் கேட்கிறோம். இது உண்மையல்லவா? இதை நீங்களே ஆராய்ந்து பாருங்கள்.</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அத்தியாயம் 20. பிரைன் துறவிகளின் பெயர்கள் குறித்து</w:t>
      </w:r>
      <w:bookmarkEnd w:id="25"/>
    </w:p>
    <w:p w:rsidRPr="00E541CA" w:rsidR="00E541CA" w:rsidP="00E541CA" w:rsidRDefault="00E541CA" w14:paraId="65447EC0" w14:textId="3FF91D60">
      <w:pPr>
        <w:ind w:firstLine="720"/>
      </w:pPr>
      <w:r w:rsidRPr="00E541CA">
        <w:t xml:space="preserve">கடந்த 1708 ஆம் ஆண்டில், நவம்பர் மாதத்தில், பலகோன்ஸ்கி மாவட்டத்தில் உள்ள ஸ்பாஸ்கயா ரோவ்ஸ்கயா துறவி இல்லத்தின் நிறுவனர், ஜோவாசப் என்ற கறுப்பு பூசாரி, ரோஸ்டோவில் எங்களைப் பார்க்க வந்தார்</w:t>
      </w:r>
      <w:r w:rsidRPr="00E541CA">
        <w:t xml:space="preserve">;</w:t>
      </w:r>
      <w:r w:rsidRPr="00E541CA">
        <w:t xml:space="preserve"> அவர்</w:t>
      </w:r>
      <w:r w:rsidRPr="00E541CA">
        <w:t xml:space="preserve">, பிளவுபடுத்தியவர்களுக்கு ஒரு பதிலான *</w:t>
      </w:r>
      <w:r w:rsidRPr="00E541CA">
        <w:lastRenderedPageBreak/>
      </w:r>
      <w:r w:rsidRPr="00E541CA">
        <w:t xml:space="preserve"> * என்ற உரையைக்</w:t>
      </w:r>
      <w:r w:rsidRPr="00E541CA">
        <w:t xml:space="preserve"> கொண்ட சில சிறிய சிறு புத்தகங்களை எங்களுக்குக் </w:t>
      </w:r>
      <w:r w:rsidRPr="00E541CA">
        <w:t xml:space="preserve">கொடுத்தார்—இருப்பினும், ஆசிரியரின் பெயர் குறிப்பிடப்படவில்லை. அந்த நூலில், பிரின்ஸ்க் துறவி இல்லங்களின் பெயர்கள், அவை எழுதப்பட்டபடியே, பின்வருமாறு நான் இங்கே குறிப்பிடுகிறேன்:</w:t>
      </w:r>
    </w:p>
    <w:p w:rsidRPr="00E541CA" w:rsidR="00E541CA" w:rsidP="00E541CA" w:rsidRDefault="00E541CA" w14:paraId="48AD9B5E" w14:textId="472E2DD4">
      <w:pPr>
        <w:ind w:firstLine="720"/>
      </w:pPr>
      <w:r w:rsidRPr="00E541CA">
        <w:t xml:space="preserve">ப்ரின்ஸ்க் துறவிகளின் பெயர்கள்:</w:t>
      </w:r>
    </w:p>
    <w:p w:rsidRPr="00E541CA" w:rsidR="00E541CA" w:rsidP="00E541CA" w:rsidRDefault="00E541CA" w14:paraId="286B118F" w14:textId="2E8D601C">
      <w:pPr>
        <w:ind w:firstLine="720"/>
        <w:rPr>
          <w:i/>
        </w:rPr>
      </w:pPr>
      <w:r w:rsidRPr="00E541CA">
        <w:rPr>
          <w:i/>
        </w:rPr>
        <w:t xml:space="preserve">கிறிஸ்து வழிபாடு</w:t>
      </w:r>
      <w:r w:rsidRPr="00E541CA">
        <w:t xml:space="preserve">, அல்லது, </w:t>
      </w:r>
      <w:r w:rsidRPr="00E541CA">
        <w:rPr>
          <w:i/>
        </w:rPr>
        <w:t xml:space="preserve">கிறிஸ்து விரோத வழிபாடு.</w:t>
      </w:r>
    </w:p>
    <w:p w:rsidRPr="00E541CA" w:rsidR="00E541CA" w:rsidP="00E541CA" w:rsidRDefault="00E541CA" w14:paraId="02EA37A8" w14:textId="6E65DB95">
      <w:pPr>
        <w:ind w:firstLine="720"/>
        <w:rPr>
          <w:i/>
        </w:rPr>
      </w:pPr>
      <w:r w:rsidRPr="00E541CA">
        <w:rPr>
          <w:i/>
        </w:rPr>
        <w:t xml:space="preserve">படவுடைப்பு.</w:t>
      </w:r>
    </w:p>
    <w:p w:rsidRPr="00E541CA" w:rsidR="00E541CA" w:rsidP="00E541CA" w:rsidRDefault="00E541CA" w14:paraId="76DA6F04" w14:textId="34E1DB33">
      <w:pPr>
        <w:ind w:firstLine="720"/>
        <w:rPr>
          <w:i/>
        </w:rPr>
      </w:pPr>
      <w:r w:rsidRPr="00E541CA">
        <w:rPr>
          <w:i/>
        </w:rPr>
        <w:t xml:space="preserve">குரு வழிபாடு.</w:t>
      </w:r>
    </w:p>
    <w:p w:rsidRPr="00E541CA" w:rsidR="00E541CA" w:rsidP="00E541CA" w:rsidRDefault="00E541CA" w14:paraId="2236C400" w14:textId="2A09EF6B">
      <w:pPr>
        <w:ind w:firstLine="720"/>
        <w:rPr>
          <w:i/>
        </w:rPr>
      </w:pPr>
      <w:r w:rsidRPr="00E541CA">
        <w:rPr>
          <w:i/>
        </w:rPr>
        <w:t xml:space="preserve">குருத்துவ எதிர்ப்பு.</w:t>
      </w:r>
    </w:p>
    <w:p w:rsidRPr="00E541CA" w:rsidR="00E541CA" w:rsidP="00E541CA" w:rsidRDefault="00E541CA" w14:paraId="66AE3612" w14:textId="445D467A">
      <w:pPr>
        <w:ind w:firstLine="720"/>
        <w:rPr>
          <w:i/>
        </w:rPr>
      </w:pPr>
      <w:r w:rsidRPr="00E541CA">
        <w:rPr>
          <w:i/>
        </w:rPr>
        <w:t xml:space="preserve">இச்சையியல்வாதிகள்.</w:t>
      </w:r>
    </w:p>
    <w:p w:rsidRPr="00E541CA" w:rsidR="00E541CA" w:rsidP="00E541CA" w:rsidRDefault="00E541CA" w14:paraId="57C88D08" w14:textId="43D75388">
      <w:pPr>
        <w:ind w:firstLine="720"/>
        <w:rPr>
          <w:i/>
        </w:rPr>
      </w:pPr>
      <w:r w:rsidRPr="00E541CA">
        <w:rPr>
          <w:i/>
        </w:rPr>
        <w:t xml:space="preserve">தவறான போதகர்கள்.</w:t>
      </w:r>
    </w:p>
    <w:p w:rsidRPr="00E541CA" w:rsidR="00E541CA" w:rsidP="00E541CA" w:rsidRDefault="00E541CA" w14:paraId="0F756EB9" w14:textId="272575A4">
      <w:pPr>
        <w:ind w:firstLine="720"/>
        <w:rPr>
          <w:i/>
        </w:rPr>
      </w:pPr>
      <w:r w:rsidRPr="00E541CA">
        <w:rPr>
          <w:i/>
        </w:rPr>
        <w:t xml:space="preserve">அனூஃப்ரியேவிசம்.</w:t>
      </w:r>
    </w:p>
    <w:p w:rsidRPr="00E541CA" w:rsidR="00E541CA" w:rsidP="00E541CA" w:rsidRDefault="00E541CA" w14:paraId="3331E19D" w14:textId="1BA92452">
      <w:pPr>
        <w:ind w:firstLine="720"/>
        <w:rPr>
          <w:i/>
        </w:rPr>
      </w:pPr>
      <w:r w:rsidRPr="00E541CA">
        <w:rPr>
          <w:i/>
        </w:rPr>
        <w:t xml:space="preserve">எஃப்ரோசினோவிசம்.</w:t>
      </w:r>
    </w:p>
    <w:p w:rsidRPr="00E541CA" w:rsidR="00E541CA" w:rsidP="00E541CA" w:rsidRDefault="00E541CA" w14:paraId="1E72F459" w14:textId="3B14C26A">
      <w:pPr>
        <w:ind w:firstLine="720"/>
        <w:rPr>
          <w:i/>
        </w:rPr>
      </w:pPr>
      <w:r w:rsidRPr="00E541CA">
        <w:rPr>
          <w:i/>
        </w:rPr>
        <w:t xml:space="preserve">இயோசிஃபோவிசம்.</w:t>
      </w:r>
    </w:p>
    <w:p w:rsidRPr="00E541CA" w:rsidR="00E541CA" w:rsidP="00E541CA" w:rsidRDefault="00E541CA" w14:paraId="2B779756" w14:textId="25F58068">
      <w:pPr>
        <w:ind w:firstLine="720"/>
        <w:rPr>
          <w:i/>
        </w:rPr>
      </w:pPr>
      <w:r w:rsidRPr="00E541CA">
        <w:rPr>
          <w:i/>
        </w:rPr>
        <w:t xml:space="preserve">கலினோவிசம்.</w:t>
      </w:r>
    </w:p>
    <w:p w:rsidRPr="00E541CA" w:rsidR="00E541CA" w:rsidP="00E541CA" w:rsidRDefault="00E541CA" w14:paraId="36B0C0EA" w14:textId="35E59BF0">
      <w:pPr>
        <w:ind w:firstLine="720"/>
        <w:rPr>
          <w:i/>
        </w:rPr>
      </w:pPr>
      <w:r w:rsidRPr="00E541CA">
        <w:rPr>
          <w:i/>
        </w:rPr>
        <w:t xml:space="preserve">கிப்ரேயனோவ்ஷ்சினா.</w:t>
      </w:r>
    </w:p>
    <w:p w:rsidRPr="00E541CA" w:rsidR="00E541CA" w:rsidP="00E541CA" w:rsidRDefault="00E541CA" w14:paraId="32749603" w14:textId="3DABC17D">
      <w:pPr>
        <w:ind w:firstLine="720"/>
        <w:rPr>
          <w:i/>
        </w:rPr>
      </w:pPr>
      <w:r w:rsidRPr="00E541CA">
        <w:rPr>
          <w:i/>
        </w:rPr>
        <w:t xml:space="preserve">இலாரியோனோவ்ஷ்சினா.</w:t>
      </w:r>
    </w:p>
    <w:p w:rsidRPr="00E541CA" w:rsidR="00E541CA" w:rsidP="00E541CA" w:rsidRDefault="00E541CA" w14:paraId="5D727984" w14:textId="0BACA8B4">
      <w:pPr>
        <w:ind w:firstLine="720"/>
        <w:rPr>
          <w:i/>
        </w:rPr>
      </w:pPr>
      <w:r w:rsidRPr="00E541CA">
        <w:rPr>
          <w:i/>
        </w:rPr>
        <w:t xml:space="preserve">செராபியோனோவ்ஷ்சினா.</w:t>
      </w:r>
    </w:p>
    <w:p w:rsidRPr="00E541CA" w:rsidR="00E541CA" w:rsidP="00E541CA" w:rsidRDefault="00E541CA" w14:paraId="59947957" w14:textId="2FFFEF60">
      <w:pPr>
        <w:ind w:firstLine="720"/>
        <w:rPr>
          <w:i/>
        </w:rPr>
      </w:pPr>
      <w:r w:rsidRPr="00E541CA">
        <w:rPr>
          <w:i/>
        </w:rPr>
        <w:t xml:space="preserve">கோஸ்மின்ஷ்சினா.</w:t>
      </w:r>
    </w:p>
    <w:p w:rsidRPr="00E541CA" w:rsidR="00E541CA" w:rsidP="00E541CA" w:rsidRDefault="00E541CA" w14:paraId="6FBA3AEC" w14:textId="567363DF">
      <w:pPr>
        <w:ind w:firstLine="720"/>
        <w:rPr>
          <w:i/>
        </w:rPr>
      </w:pPr>
      <w:r w:rsidRPr="00E541CA">
        <w:rPr>
          <w:i/>
        </w:rPr>
        <w:t xml:space="preserve">வோலோசாடோவ்ஷ்சினா.</w:t>
      </w:r>
    </w:p>
    <w:p w:rsidRPr="00E541CA" w:rsidR="00E541CA" w:rsidP="00E541CA" w:rsidRDefault="00E541CA" w14:paraId="49E8C7A8" w14:textId="02404E6D">
      <w:pPr>
        <w:ind w:firstLine="720"/>
        <w:rPr>
          <w:i/>
        </w:rPr>
      </w:pPr>
      <w:r w:rsidRPr="00E541CA">
        <w:rPr>
          <w:i/>
        </w:rPr>
        <w:t xml:space="preserve">இசகோவ்ஸ்கினா.</w:t>
      </w:r>
    </w:p>
    <w:p w:rsidRPr="00E541CA" w:rsidR="00E541CA" w:rsidP="00E541CA" w:rsidRDefault="00E541CA" w14:paraId="368070FF" w14:textId="787BBAA1">
      <w:pPr>
        <w:ind w:firstLine="720"/>
        <w:rPr>
          <w:i/>
        </w:rPr>
      </w:pPr>
      <w:r w:rsidRPr="00E541CA">
        <w:rPr>
          <w:i/>
        </w:rPr>
        <w:t xml:space="preserve">ஸ்டெஃபனோவிசம்.</w:t>
      </w:r>
    </w:p>
    <w:p w:rsidRPr="00E541CA" w:rsidR="00E541CA" w:rsidP="00E541CA" w:rsidRDefault="00E541CA" w14:paraId="2FAA7B31" w14:textId="3A44DE2B">
      <w:pPr>
        <w:ind w:firstLine="720"/>
        <w:rPr>
          <w:i/>
        </w:rPr>
      </w:pPr>
      <w:r w:rsidRPr="00E541CA">
        <w:rPr>
          <w:i/>
        </w:rPr>
        <w:t xml:space="preserve">அவ்காகுமோவ்ஷ்சினா.</w:t>
      </w:r>
    </w:p>
    <w:p w:rsidRPr="00E541CA" w:rsidR="00E541CA" w:rsidP="00E541CA" w:rsidRDefault="00E541CA" w14:paraId="070A5B40" w14:textId="335B681D">
      <w:pPr>
        <w:ind w:firstLine="720"/>
        <w:rPr>
          <w:i/>
        </w:rPr>
      </w:pPr>
      <w:r w:rsidRPr="00E541CA">
        <w:rPr>
          <w:i/>
        </w:rPr>
        <w:t xml:space="preserve">தி பர்னர்கள்.</w:t>
      </w:r>
    </w:p>
    <w:p w:rsidRPr="00E541CA" w:rsidR="00E541CA" w:rsidP="00E541CA" w:rsidRDefault="00E541CA" w14:paraId="6261BCEB" w14:textId="5A99732A">
      <w:pPr>
        <w:ind w:firstLine="720"/>
        <w:rPr>
          <w:i/>
        </w:rPr>
      </w:pPr>
      <w:r w:rsidRPr="00E541CA">
        <w:rPr>
          <w:i/>
        </w:rPr>
        <w:t xml:space="preserve">மோரலைட்டுகள்.</w:t>
      </w:r>
    </w:p>
    <w:p w:rsidRPr="00E541CA" w:rsidR="00E541CA" w:rsidP="00E541CA" w:rsidRDefault="00E541CA" w14:paraId="01F0CC3E" w14:textId="0DD80912">
      <w:pPr>
        <w:ind w:firstLine="720"/>
      </w:pPr>
      <w:r w:rsidRPr="00E541CA">
        <w:t xml:space="preserve">மேலும், தங்கள் ஆசிரியர்களின் பெயரால் அழைக்கப்பட்ட மற்றவர்களும் இருந்தனர்; மேலும், இந்தத் துரதிர்ஷ்டவசமான ஏமாற்றுக்காரர்கள் அனைவரும் ஒருவருக்கொருவர் முரண்படுகிறார்கள், ஒருவரையொருவர் இழிவுபடுத்துகிறார்கள், மேலும் ஒன்றாகக் குடிப்பதோ, உண்பதோ, பிரார்த்தனை செய்வதோ இல்லை, மேலும் ஒருவரையொருவர் மதவிரோதிகள் என்று அழைக்கிறார்கள். அந்த பிரின்ஸ்க் துறவிமடங்களின் பெயர்கள் மற்றும் கருத்து வேறுபாடுகள் குறித்து அந்தக் குறிப்பேடுகளில் இதுவரை இவ்வளவுதான்.</w:t>
      </w:r>
    </w:p>
    <w:p w:rsidRPr="00E541CA" w:rsidR="00E541CA" w:rsidP="00E541CA" w:rsidRDefault="00E541CA" w14:paraId="4B899296" w14:textId="679E359E">
      <w:pPr>
        <w:ind w:firstLine="720"/>
      </w:pPr>
      <w:r w:rsidRPr="00E541CA">
        <w:t xml:space="preserve">தற்போதைய ஆண்டான 1709-ல், மார்ச் மாதத்தில், பெரிய நோன்பின் முதல் ஞாயிற்றுக்கிழமையன்று, பிரின் காடுகளில் இருந்து வந்து அங்கு வாழ்ந்த சில மனிதர்கள் எங்களிடையே இருந்தனர், அவர்கள் பின்வருமாறு: யாரோஸ்லாவ்லைச் சேர்ந்த பீட்டர் எர்மிலோவ், மற்றும் பெரெஸ்லாவ்ல்-சாலெஸ்கியில் உள்ள போரிசோகிள்ப்ஸ்கி மடாலயத்தைச் சேர்ந்த முதியவர் ஆண்ட்ரோனிக்; அவர்களுக்குப் பிறகு மூப்பர் பகோமியஸ் வந்தார், அவர் குழந்தையாக இருந்தபோது போஷெகோன்ஸ்கி மாவட்டத்திலிருந்து அந்தக் காடுகளுக்குக் கொண்டு செல்லப்பட்டு, அங்கு வளர்ந்தார். இங்கு அவர் பெற்ற உண்மையான ஞானஸ்நானத்திற்குப் பிறகு பிளவுவாதிகளால் இரண்டு முறை மறுஞானஸ்நானம் பெற்றார். மேற்கூறிய பிரின்ஸ்க் துறவி இல்லங்களைப் பற்றி, விவரிக்கப்பட்டபடியே அவை உண்மையிலேயே இருக்கின்றனவா என்று நாங்கள் அவர்களிடம் கேட்டோம். பழங்காலத்தில் அப்பெயர்களால் அறியப்பட்டாலும், இப்போது அனைத்துத் தனித்திருமடங்களும் அந்தப் பெயர்களால் அறியப்படவில்லை என்று அவர்கள் எங்களிடம் கூறினர்; ஏனெனில், சில தனித்திருமடல் தலைவர்கள் இறந்துவிட்டனர், மற்றவர்கள் வேறு நிலங்களுக்குச் சென்றுவிட்டனர், மேலும் பலர் போலந்துக்குச் சென்றுவிட்டனர்; ஏனெனில், அவர்கள் கூறுவதன்படி, அவர்களில் மிகப் பலர் அங்குள்ள சில இடங்களில் குடியேறிவிட்டனர், மற்றவர்கள் இங்கு அவர்களின் இடத்தைப் பிடித்துக்கொண்டனர்.</w:t>
      </w:r>
    </w:p>
    <w:p w:rsidRPr="00E541CA" w:rsidR="00E541CA" w:rsidP="00E541CA" w:rsidRDefault="00E541CA" w14:paraId="1AC2AF89" w14:textId="39D4E2A0">
      <w:pPr>
        <w:ind w:firstLine="720"/>
      </w:pPr>
      <w:r w:rsidRPr="00E541CA">
        <w:t xml:space="preserve">பிரின் காடுகளில் இப்போது காணப்படும் ஸ்கெட்டுகளைப் பொறுத்தவரை, அவர்களுக்குத் தெரிந்தவரை பின்வருமாறு கூறினர்:</w:t>
      </w:r>
    </w:p>
    <w:p w:rsidRPr="00E541CA" w:rsidR="00E541CA" w:rsidP="00E541CA" w:rsidRDefault="00E541CA" w14:paraId="2100819A" w14:textId="2B78B1FC">
      <w:pPr>
        <w:ind w:firstLine="720"/>
      </w:pPr>
      <w:r w:rsidRPr="00E541CA">
        <w:t xml:space="preserve">இதற்கு </w:t>
      </w:r>
      <w:r w:rsidRPr="00E541CA">
        <w:rPr>
          <w:i/>
        </w:rPr>
        <w:t xml:space="preserve">'கிறிஸ்து வழிபாடு' </w:t>
      </w:r>
      <w:r w:rsidRPr="00E541CA">
        <w:t xml:space="preserve">என்று பெயர், ஏனெனில் 'கிறிஸ்து' என்று அழைக்கப்படும் ஒரு மனிதன் அவர்களுக்கு ஆசிரியராக இருக்கிறார், மேலும் அவர்கள் அவரை உண்மையான கிறிஸ்துவாக வழிபாடு செய்கிறார்கள்.</w:t>
      </w:r>
    </w:p>
    <w:p w:rsidRPr="00E541CA" w:rsidR="00E541CA" w:rsidP="00E541CA" w:rsidRDefault="00E541CA" w14:paraId="494E3FE1" w14:textId="59F58669">
      <w:pPr>
        <w:ind w:firstLine="720"/>
      </w:pPr>
      <w:r w:rsidRPr="00E541CA">
        <w:t xml:space="preserve">பழைய மற்றும் புதிய அனைத்து புனித உருவப்படங்களையும் நிராகரிக்கும் </w:t>
      </w:r>
      <w:r w:rsidRPr="00E541CA">
        <w:rPr>
          <w:i/>
        </w:rPr>
        <w:t xml:space="preserve">உருவ வழிபாட்டு மறுப்பாளர்கள்</w:t>
      </w:r>
      <w:r w:rsidRPr="00E541CA">
        <w:t xml:space="preserve">.</w:t>
      </w:r>
    </w:p>
    <w:p w:rsidRPr="00E541CA" w:rsidR="00E541CA" w:rsidP="00E541CA" w:rsidRDefault="00E541CA" w14:paraId="1280CB0F" w14:textId="71FAB2BF">
      <w:pPr>
        <w:ind w:firstLine="720"/>
      </w:pPr>
      <w:r w:rsidRPr="00E541CA">
        <w:rPr>
          <w:i/>
        </w:rPr>
        <w:t xml:space="preserve">'குருக்கள் இல்லாத' பிரிவு, </w:t>
      </w:r>
      <w:r w:rsidRPr="00E541CA">
        <w:t xml:space="preserve">தப்பி ஓடிய குருக்களை ஏற்றுக்கொண்டு, பழைய புத்தகங்களின்படி சில திருச்சபை திருவருட்சாதனங்களைச் செய்கிறது.</w:t>
      </w:r>
    </w:p>
    <w:p w:rsidRPr="00E541CA" w:rsidR="00E541CA" w:rsidP="00E541CA" w:rsidRDefault="00E541CA" w14:paraId="06DFC5D5" w14:textId="51B52F54">
      <w:pPr>
        <w:ind w:firstLine="720"/>
      </w:pPr>
      <w:r w:rsidRPr="00E541CA">
        <w:rPr>
          <w:i/>
        </w:rPr>
        <w:t xml:space="preserve">'குருக்கள் இல்லாத' பிரிவு, </w:t>
      </w:r>
      <w:r w:rsidRPr="00E541CA">
        <w:t xml:space="preserve">இது அனைத்து திருவருட்சாதனங்களையும் முழுமையாக நிராகரித்து, எந்தவொரு குருக்களையும் ஏற்றுக்கொள்ளாதது.</w:t>
      </w:r>
    </w:p>
    <w:p w:rsidRPr="00E541CA" w:rsidR="00E541CA" w:rsidP="00E541CA" w:rsidRDefault="00E541CA" w14:paraId="38E3E997" w14:textId="1A851176">
      <w:pPr>
        <w:ind w:firstLine="720"/>
      </w:pPr>
      <w:r w:rsidRPr="00E541CA">
        <w:rPr>
          <w:i/>
        </w:rPr>
        <w:t xml:space="preserve">இச்சையியல்வாதிகள், </w:t>
      </w:r>
      <w:r w:rsidRPr="00E541CA">
        <w:t xml:space="preserve">கிறிஸ்து விரோதி ஏற்கனவே உலகிற்கு உறுதியான வடிவில் வந்துவிட்டார் என்றும், ஆனால் அவருடைய உண்மையான அடையாளத்தை வெளிப்படுத்தவில்லை என்றும் கூறுபவர்கள்.</w:t>
      </w:r>
    </w:p>
    <w:p w:rsidRPr="00E541CA" w:rsidR="00E541CA" w:rsidP="00E541CA" w:rsidRDefault="00E541CA" w14:paraId="384C4268" w14:textId="609C63A0">
      <w:pPr>
        <w:ind w:firstLine="720"/>
      </w:pPr>
      <w:r w:rsidRPr="00E541CA">
        <w:rPr>
          <w:i/>
        </w:rPr>
        <w:t xml:space="preserve">'தவறாக விளக்குபவர்கள்'. </w:t>
      </w:r>
      <w:r w:rsidRPr="00E541CA">
        <w:t xml:space="preserve">அவர்களுடைய அனைத்து மதவிரோதப் பிரிவுகளும் இவ்வாறு அழைக்கப்படுகின்றன, ஏனெனில் அவர்கள் அனைவரும் புனித வேதாகமங்களைத் தவறாக விளக்குகிறார்கள்.</w:t>
      </w:r>
    </w:p>
    <w:p w:rsidRPr="00E541CA" w:rsidR="00E541CA" w:rsidP="00E541CA" w:rsidRDefault="00E541CA" w14:paraId="1D3DC677" w14:textId="65F3737B">
      <w:pPr>
        <w:ind w:firstLine="720"/>
      </w:pPr>
      <w:r w:rsidRPr="00E541CA">
        <w:rPr>
          <w:i/>
        </w:rPr>
        <w:t xml:space="preserve">அனுப்ரியான்களும்</w:t>
      </w:r>
      <w:r w:rsidRPr="00E541CA">
        <w:t xml:space="preserve">, </w:t>
      </w:r>
      <w:r w:rsidRPr="00E541CA">
        <w:rPr>
          <w:i/>
        </w:rPr>
        <w:t xml:space="preserve">அப்பாக்குமைட்களும்</w:t>
      </w:r>
      <w:r w:rsidRPr="00E541CA">
        <w:t xml:space="preserve"> உள்ளனர்</w:t>
      </w:r>
      <w:r w:rsidRPr="00E541CA">
        <w:rPr>
          <w:i/>
        </w:rPr>
        <w:t xml:space="preserve">;</w:t>
      </w:r>
      <w:r w:rsidRPr="00E541CA">
        <w:t xml:space="preserve"> ஏனெனில்</w:t>
      </w:r>
      <w:r w:rsidRPr="00E541CA">
        <w:t xml:space="preserve">, அப்பாக்கும் என்ற ஒரு தலைமைக் குருவின் துறவி மடங்கள் அவருடைய போதனைகளை நிலைநிறுத்துகின்றன.</w:t>
      </w:r>
    </w:p>
    <w:p w:rsidRPr="00E541CA" w:rsidR="00E541CA" w:rsidP="00E541CA" w:rsidRDefault="00E541CA" w14:paraId="34D798B1" w14:textId="4E097C6A">
      <w:pPr>
        <w:ind w:firstLine="720"/>
      </w:pPr>
      <w:r w:rsidRPr="00E541CA">
        <w:rPr>
          <w:i/>
        </w:rPr>
        <w:t xml:space="preserve">செராப்பியோனைட் </w:t>
      </w:r>
      <w:r w:rsidRPr="00E541CA">
        <w:t xml:space="preserve">பிரிவும், </w:t>
      </w:r>
      <w:r w:rsidRPr="00E541CA">
        <w:rPr>
          <w:i/>
        </w:rPr>
        <w:t xml:space="preserve">மோரெலியன்களும்</w:t>
      </w:r>
      <w:r w:rsidRPr="00E541CA">
        <w:t xml:space="preserve"> உள்ளனர்</w:t>
      </w:r>
      <w:r w:rsidRPr="00E541CA">
        <w:rPr>
          <w:i/>
        </w:rPr>
        <w:t xml:space="preserve">,</w:t>
      </w:r>
      <w:r w:rsidRPr="00E541CA">
        <w:t xml:space="preserve"> அவர்கள் </w:t>
      </w:r>
      <w:r w:rsidRPr="00E541CA">
        <w:t xml:space="preserve">(கிறிஸ்துவுக்காக என்பது போல) பட்டினி கிடந்து இறக்கின்றனர்; ஆனால் செராப்பியோன் ஏற்கெனவே இறந்துவிட்டார், அவருடைய போதனை இன்னும் அழிந்துவிடவில்லை.</w:t>
      </w:r>
    </w:p>
    <w:p w:rsidRPr="00E541CA" w:rsidR="00E541CA" w:rsidP="00E541CA" w:rsidRDefault="00E541CA" w14:paraId="05C68999" w14:textId="2C996948">
      <w:pPr>
        <w:ind w:firstLine="720"/>
      </w:pPr>
      <w:r w:rsidRPr="00E541CA">
        <w:rPr>
          <w:i/>
        </w:rPr>
        <w:lastRenderedPageBreak/>
      </w:r>
      <w:r w:rsidRPr="00E541CA">
        <w:t xml:space="preserve">மேலும்</w:t>
      </w:r>
      <w:r w:rsidRPr="00E541CA">
        <w:rPr>
          <w:i/>
        </w:rPr>
        <w:t xml:space="preserve"> 'வோலோசாடோவைட்டுகள்</w:t>
      </w:r>
      <w:r w:rsidRPr="00E541CA">
        <w:t xml:space="preserve">', </w:t>
      </w:r>
      <w:r w:rsidRPr="00E541CA">
        <w:rPr>
          <w:i/>
        </w:rPr>
        <w:t xml:space="preserve">'எரித்துக் கொள்பவர்கள்'</w:t>
      </w:r>
      <w:r w:rsidRPr="00E541CA">
        <w:t xml:space="preserve"> என்ற பிரிவுகளும் உள்ளன</w:t>
      </w:r>
      <w:r w:rsidRPr="00E541CA">
        <w:rPr>
          <w:i/>
        </w:rPr>
        <w:t xml:space="preserve">; </w:t>
      </w:r>
      <w:r w:rsidRPr="00E541CA">
        <w:t xml:space="preserve">அவர்கள் கிறிஸ்துவுக்காகத் தங்களைத் தாங்களே தீ வைத்துக் கொள்ளும்படி பலரைத் தூண்டுகிறார்கள், மேலும் அவ்வாறு எரித்துக் கொண்டவர்களின் மீதமுள்ள சொத்துக்களைத் தங்களுக்கு எடுத்துக் கொள்கிறார்கள்.</w:t>
      </w:r>
    </w:p>
    <w:p w:rsidRPr="00E541CA" w:rsidR="00E541CA" w:rsidP="00E541CA" w:rsidRDefault="00E541CA" w14:paraId="10A38AF4" w14:textId="6D166A9C">
      <w:pPr>
        <w:ind w:firstLine="720"/>
      </w:pPr>
      <w:r w:rsidRPr="00E541CA">
        <w:rPr>
          <w:i/>
        </w:rPr>
        <w:t xml:space="preserve">இலாரியோனைட்டுகள். </w:t>
      </w:r>
      <w:r w:rsidRPr="00E541CA">
        <w:t xml:space="preserve">அவர்களின் மடாலயங்களில், பதவி பெறாத ஆண்கள் குருக்களாகச் செயல்படுகின்றனர், மேலும் பேராயர் நிக்கோனின் காலத்திற்கு முன்பே திருவருட்சாதனம் மற்றும் புனித அபிஷேக எண்ணெய் அர்ப்பணிக்கப்பட்டதாக அவர்கள் கூறுகின்றனர்.</w:t>
      </w:r>
    </w:p>
    <w:p w:rsidRPr="00E541CA" w:rsidR="00E541CA" w:rsidP="00E541CA" w:rsidRDefault="00E541CA" w14:paraId="24B1B205" w14:textId="50073618">
      <w:pPr>
        <w:ind w:firstLine="720"/>
      </w:pPr>
      <w:r w:rsidRPr="00E541CA">
        <w:rPr>
          <w:i/>
        </w:rPr>
        <w:t xml:space="preserve">ஃபெடோசியன் பிரிவு. </w:t>
      </w:r>
      <w:r w:rsidRPr="00E541CA">
        <w:t xml:space="preserve">அவர்கள் சட்டப்பூர்வ திருமணத்தை வெறுக்கிறார்கள், அதை விபச்சாரம் என்று அழைக்கிறார்கள். அவர்கள் குருத்துவத்தை நிந்திக்கிறார்கள், ஆனாலும் குருத்துவ எதிர்ப்பு இயக்கத்தைப் பின்பற்றுவதில்லை.</w:t>
      </w:r>
    </w:p>
    <w:p w:rsidRPr="00E541CA" w:rsidR="00E541CA" w:rsidP="00E541CA" w:rsidRDefault="00E541CA" w14:paraId="530AD592" w14:textId="61B0192E">
      <w:pPr>
        <w:ind w:firstLine="720"/>
      </w:pPr>
      <w:r w:rsidRPr="00E541CA">
        <w:rPr>
          <w:i/>
        </w:rPr>
        <w:t xml:space="preserve">ஜோசெஃபைட்டுகள் </w:t>
      </w:r>
      <w:r w:rsidRPr="00E541CA">
        <w:t xml:space="preserve">தங்கள் சொந்த விவசாயி பாணி படிநிலை அமைப்பின்படி மதகுருமார்களை மறுசீரமைக்கின்றனர்.</w:t>
      </w:r>
    </w:p>
    <w:p w:rsidRPr="00E541CA" w:rsidR="00E541CA" w:rsidP="00E541CA" w:rsidRDefault="00E541CA" w14:paraId="3DA7A978" w14:textId="641D47B1">
      <w:pPr>
        <w:ind w:firstLine="720"/>
      </w:pPr>
      <w:r w:rsidRPr="00E541CA">
        <w:rPr>
          <w:i/>
        </w:rPr>
        <w:t xml:space="preserve">யெஃப்ரெமோவித்துகள் </w:t>
      </w:r>
      <w:r w:rsidRPr="00E541CA">
        <w:t xml:space="preserve">நான்கு முனைக் சிலுவையை நிராகரிக்கவில்லை, ஆனால் அனைத்து திருச்சபை சடங்குகளையும் நிந்திக்கின்றனர்.</w:t>
      </w:r>
    </w:p>
    <w:p w:rsidRPr="00E541CA" w:rsidR="00E541CA" w:rsidP="00E541CA" w:rsidRDefault="00E541CA" w14:paraId="076B97AD" w14:textId="45A68BA8">
      <w:pPr>
        <w:ind w:firstLine="720"/>
      </w:pPr>
      <w:r w:rsidRPr="00E541CA">
        <w:rPr>
          <w:i/>
        </w:rPr>
        <w:t xml:space="preserve">ஜாகோபைட்டுகள். </w:t>
      </w:r>
      <w:r w:rsidRPr="00E541CA">
        <w:t xml:space="preserve">இவர்களின் தலைவர் ஜேக்கப், புனைப்பெயர் ஸுபோவ். மற்ற பிளவுவாதிகளைப் போலவே, இவர்களும் நான்கு முனைக் சிலுவையை நிராகரிக்கின்றனர், ஆனாலும் இவர்களுடன் ஒரே அறைகளில் கன்னியாஸ்திரீகள் ஒன்றாக வாழ்கின்றனர்; மற்ற துறவி மடங்களிலும் இதே நிலை காணப்படுகிறது.</w:t>
      </w:r>
    </w:p>
    <w:p w:rsidRPr="00E541CA" w:rsidR="00E541CA" w:rsidP="00E541CA" w:rsidRDefault="00E541CA" w14:paraId="787AD434" w14:textId="1B2BC86D">
      <w:pPr>
        <w:ind w:firstLine="720"/>
      </w:pPr>
      <w:r w:rsidRPr="00E541CA">
        <w:rPr>
          <w:i/>
        </w:rPr>
        <w:t xml:space="preserve">சப்தாரியர்கள், </w:t>
      </w:r>
      <w:r w:rsidRPr="00E541CA">
        <w:t xml:space="preserve">யூத முறையில் சப்தாத்தைக் கடைப்பிடிக்கின்றனர்.</w:t>
      </w:r>
    </w:p>
    <w:p w:rsidRPr="00E541CA" w:rsidR="00E541CA" w:rsidP="00E541CA" w:rsidRDefault="00E541CA" w14:paraId="2791CE31" w14:textId="571E8999">
      <w:pPr>
        <w:ind w:firstLine="720"/>
      </w:pPr>
      <w:r w:rsidRPr="00E541CA">
        <w:t xml:space="preserve">மேலும் பலர் கூறுகையில், அந்தக் காடுகளில் ஆண்களுக்கும் பெண்களுக்கும் எனப் பெரியதும் சிறியதுமான பல மடங்கள் இருப்பதாகவும், அவற்றின் நம்பிக்கைகள் பன்முகப்பட்டதாகவும் நடைமுறைகள் விசித்திரமானதாகவும் உள்ளன. இவற்றில் சில, திருச்சபைக்கு முரணான பிளவுவாதச் செயல்களை வெளிப்படுத்தும் வகையில், இந்த நூலின் மூன்றாம் பகுதியில் குறிப்பிடப்பட்டுள்ளன.</w:t>
      </w:r>
    </w:p>
    <w:p w:rsidRPr="00E541CA" w:rsidR="00E541CA" w:rsidP="00E541CA" w:rsidRDefault="00E541CA" w14:paraId="70041A0F" w14:textId="38525265">
      <w:pPr>
        <w:ind w:firstLine="720"/>
      </w:pPr>
      <w:r w:rsidRPr="00E541CA">
        <w:t xml:space="preserve">இங்கு, இருப்பினும், அவர்களின் அனைத்து மடங்களும் நம்பிக்கைகளில் ஒன்றுக்கொன்று முரண்பட்டிருந்தாலும், அவர்கள் ஒரே ஒரு விஷயத்தில் மட்டும் உடன்படுகிறார்கள் என்று துல்லியமாகக் கூறப்படுகிறது: அவர்கள் அனைவரும் ஒருமனதாக கிறிஸ்துவின் திருச்சபையையும், புனித திருவருட்சாதனங்களையும், மற்றும் நம்மையும், அதாவது ஆர்த்தடாக்ஸ் விசுவாசிகளையும் இழிவுபடுத்துகிறார்கள். பிலாத்தோஸும் ஏரோதுவும் </w:t>
      </w:r>
      <w:r w:rsidRPr="00E541CA">
        <w:t xml:space="preserve">ஒருவருக்கொருவர்</w:t>
      </w:r>
      <w:r w:rsidRPr="00E541CA">
        <w:rPr>
          <w:i/>
        </w:rPr>
        <w:t xml:space="preserve"> பகைவர்களாக இருந்ததைப்</w:t>
      </w:r>
      <w:r w:rsidRPr="00E541CA">
        <w:t xml:space="preserve"> போல</w:t>
      </w:r>
      <w:r w:rsidRPr="00E541CA">
        <w:rPr>
          <w:rStyle w:val="FootnoteReference"/>
        </w:rPr>
        <w:footnoteReference w:id="74"/>
      </w:r>
      <w:r w:rsidRPr="00E541CA">
        <w:t xml:space="preserve"> , கிறிஸ்துவைக் கொல்வதற்கான நேரம் வந்தபோது அவர்கள் ஒன்று சேர்ந்தார்களோ, அப்படியே பிரைனியர்களும், தங்கள் நம்பிக்கைகளில் முரண்பட்டிருந்தாலும், ஒருவருக்கொருவர் விரோதமாக இருக்கிறார்கள்; ஆயினும் அவர்கள் கிறிஸ்துவின் திருச்சபையை நிந்திக்க ஒன்று சேர்கிறார்கள், மேலும் ஒரே வாயால், தங்கள் பொல்லாத இதயங்களிலிருந்து, செவிக்குப் பொறுக்க முடியாத கொடிய நிந்தனைகளை உச்சரிக்கின்றனர்.</w:t>
      </w:r>
    </w:p>
    <w:p w:rsidRPr="00E541CA" w:rsidR="00E541CA" w:rsidP="00E541CA" w:rsidRDefault="00E541CA" w14:paraId="60B26ED2" w14:textId="32E2F2AF">
      <w:pPr>
        <w:ind w:firstLine="720"/>
        <w:rPr>
          <w:i/>
        </w:rPr>
      </w:pPr>
      <w:r w:rsidRPr="00E541CA">
        <w:t xml:space="preserve">உண்மையில், இவர்களின் இந்த இணக்கமற்ற நம்பிக்கைகளனைத்தும், இதற்கு முன்பு இல்லாத புதிய நம்பிக்கைகளல்லவா? மேலும், அதன் நம்பிக்கைகளுடன் பிரின் பாலைவனம், </w:t>
      </w:r>
      <w:r w:rsidRPr="00E541CA">
        <w:t xml:space="preserve">அது பற்றிச் சொல்லப்படுவது போல, சிங்கத்தின் தலை மற்றும் மார்பு, ஆட்டின் வயிறு, மற்றும் பாம்பின் வால் கொண்டு, அதன் நாசித்துளைகளிலிருந்து நெருப்பை ஊதும் ஒரு</w:t>
      </w:r>
      <w:r w:rsidRPr="00E541CA">
        <w:rPr>
          <w:i/>
        </w:rPr>
        <w:t xml:space="preserve"> கிமியரா</w:t>
      </w:r>
      <w:r w:rsidRPr="00E541CA">
        <w:t xml:space="preserve">—ஒரு மிருகம் அல்லது ஒரு பேயுரு—போல</w:t>
      </w:r>
      <w:r w:rsidRPr="00E541CA">
        <w:t xml:space="preserve"> இல்லையா</w:t>
      </w:r>
      <w:r w:rsidRPr="00E541CA">
        <w:t xml:space="preserve">?</w:t>
      </w:r>
      <w:r w:rsidRPr="00E541CA">
        <w:rPr>
          <w:rStyle w:val="FootnoteReference"/>
        </w:rPr>
        <w:footnoteReference w:id="75"/>
      </w:r>
      <w:r w:rsidRPr="00E541CA">
        <w:t xml:space="preserve"> ஏனெனில் பிரின் பாலைனம், தேவனுடைய சபையின் மீது நெருப்பு போலத் தன் பொல்லாப்பைச் சுவாசிக்கிறது, ஒரு சிங்கம் போலத் தூஷணங்களால் கர்ஜிக்கிறது, மேலும் ஒரு மேய்ப்பன் இல்லாமல், சட்டவிரோதமாக, சுய-அழிவிற்குள் மேய்கிறது</w:t>
      </w:r>
      <w:r w:rsidRPr="00E541CA">
        <w:rPr>
          <w:i/>
        </w:rPr>
        <w:t xml:space="preserve">,</w:t>
      </w:r>
      <w:r w:rsidRPr="00E541CA">
        <w:t xml:space="preserve"> ஒரு ஆடு போல: </w:t>
      </w:r>
      <w:r w:rsidRPr="00E541CA">
        <w:rPr>
          <w:i/>
        </w:rPr>
        <w:t xml:space="preserve">மேலும்</w:t>
      </w:r>
      <w:r w:rsidRPr="00E541CA">
        <w:t xml:space="preserve"> வெளிப்படுத்தின விசேஷத்தில் காணப்படும் பாம்பு போலவே, </w:t>
      </w:r>
      <w:r w:rsidRPr="00E541CA">
        <w:rPr>
          <w:i/>
        </w:rPr>
        <w:t xml:space="preserve">அதன் மூக்கினால், பரலோக நட்சத்திரங்களில் மூன்றில் ஒரு பகுதியைக் கீழே தள்ளி, அவற்றை பூமிக்கு எறிந்தது</w:t>
      </w:r>
      <w:r w:rsidRPr="00E541CA">
        <w:rPr>
          <w:rStyle w:val="FootnoteReference"/>
          <w:i/>
        </w:rPr>
        <w:footnoteReference w:id="76"/>
      </w:r>
      <w:r w:rsidRPr="00E541CA">
        <w:t xml:space="preserve"> : ஆகவே பிரின் பாலைவனம், அதன் பாம்பு போன்ற வால்களை—அதாவது, பாம்பு போன்ற ஆசிரியர்களை—நகரங்கள் மற்றும் கிராமங்களுக்குள் அனுப்பி, ஆர்த்தடாக்ஸ் கிறிஸ்தவர்களின் ஆன்மாக்களை, நட்சத்திரங்களைப் போல, திருச்சபையின் பரலோக ராஜ்யத்திலிருந்து வீழ்த்தி, அதன் சொந்த பாதாளத்திற்குள் வீசுகிறது. ஏனெனில், பிரின் விசுவாசம் என்பதோ, பழைய விசுவாசம் என்பதோ இல்லை; ஆனால் </w:t>
      </w:r>
      <w:r w:rsidRPr="00E541CA">
        <w:t xml:space="preserve">ஒரு</w:t>
      </w:r>
      <w:r w:rsidRPr="00E541CA">
        <w:rPr>
          <w:i/>
        </w:rPr>
        <w:t xml:space="preserve"> புதிய </w:t>
      </w:r>
      <w:r w:rsidRPr="00E541CA">
        <w:t xml:space="preserve">விசுவாசம், </w:t>
      </w:r>
      <w:r w:rsidRPr="00E541CA">
        <w:rPr>
          <w:i/>
        </w:rPr>
        <w:t xml:space="preserve">ஒரு</w:t>
      </w:r>
      <w:r w:rsidRPr="00E541CA">
        <w:t xml:space="preserve"> புதிய </w:t>
      </w:r>
      <w:r w:rsidRPr="00E541CA">
        <w:rPr>
          <w:i/>
        </w:rPr>
        <w:t xml:space="preserve">கற்பனைப் பீட்சை.</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அத்தியாயம் 21. திருச்சபை மரபுகள் பற்றி</w:t>
      </w:r>
      <w:bookmarkEnd w:id="26"/>
    </w:p>
    <w:p w:rsidRPr="00E541CA" w:rsidR="00E541CA" w:rsidP="00E541CA" w:rsidRDefault="00E541CA" w14:paraId="5FE6ADF7" w14:textId="2FACC495">
      <w:pPr>
        <w:ind w:firstLine="720"/>
        <w:rPr>
          <w:i/>
        </w:rPr>
      </w:pPr>
      <w:r w:rsidRPr="00E541CA">
        <w:rPr>
          <w:i/>
        </w:rPr>
        <w:t xml:space="preserve">திருச்சபை மரபுகளின் அடிப்படையில் பழைய விசுவாசத்தின் ஒரு ஆய்வு.</w:t>
      </w:r>
    </w:p>
    <w:p w:rsidRPr="00E541CA" w:rsidR="00E541CA" w:rsidP="00E541CA" w:rsidRDefault="00E541CA" w14:paraId="6597090F" w14:textId="1031F22C">
      <w:pPr>
        <w:ind w:firstLine="720"/>
      </w:pPr>
      <w:r w:rsidRPr="00E541CA">
        <w:t xml:space="preserve">ஆரம்ப</w:t>
      </w:r>
      <w:r w:rsidRPr="00E541CA">
        <w:t xml:space="preserve">த்திலிருந்தே, </w:t>
      </w:r>
      <w:r w:rsidRPr="00E541CA">
        <w:t xml:space="preserve">புனித விசுவாசமானது நற்செய்தி மற்றும் திருத்தூதர்களின் எழுத்துக்கள், பெரிய ஆசிரியர்களின் போதனைகள், மற்றும் உலகளாவிய திருத்தொழிற்சங்கங்களின் கோட்பாடுகள் ஆகியவற்றால் மட்டுமல்ல, அவற்றின் மரபுகளாலும் நிறுவப்பட்டுள்ளது. கொரிந்தியருக்கு எழுதியதில் புனித பவுல் கூறும் வார்த்தைகளிலிருந்து இது தெளிவாகிறது: </w:t>
      </w:r>
      <w:r w:rsidRPr="00E541CA">
        <w:rPr>
          <w:i/>
        </w:rPr>
        <w:t xml:space="preserve">'என்னுடையவை அனைத்தையும் நீங்கள் நினைவுகூர்வதையும், நான் உங்களுக்கு ஒப்படைத்தபடியே நீங்கள் மரபுகளை உறுதியாகப் பற்றிக்கொண்டிருப்பதையும் நான் பாராட்டுகிறேன்'</w:t>
      </w:r>
      <w:r w:rsidRPr="00E541CA">
        <w:rPr>
          <w:rStyle w:val="FootnoteReference"/>
          <w:i/>
        </w:rPr>
        <w:footnoteReference w:id="77"/>
      </w:r>
      <w:r w:rsidRPr="00E541CA">
        <w:t xml:space="preserve"> , மேலும் தெசலோனிக்கேயருக்கு அவர் கூறுகிறார்: </w:t>
      </w:r>
      <w:r w:rsidRPr="00E541CA">
        <w:rPr>
          <w:i/>
        </w:rPr>
        <w:t xml:space="preserve">'ஆகவே, சகோதரரே, நீங்கள் வாய்மொழியாகவோ அல்லது எங்கள் கடிதத்தாலோ கற்றுக்கொண்ட மரபுகளை உறுதியாகப் பற்றிக்கொண்டு நிலைத்திருங்கள்</w:t>
      </w:r>
      <w:r w:rsidRPr="00E541CA">
        <w:t xml:space="preserve">'</w:t>
      </w:r>
      <w:r w:rsidRPr="00E541CA">
        <w:rPr>
          <w:rStyle w:val="FootnoteReference"/>
          <w:i/>
        </w:rPr>
        <w:footnoteReference w:id="78"/>
      </w:r>
      <w:r w:rsidRPr="00E541CA">
        <w:t xml:space="preserve"> . இந்த விஷயத்தில், புனித கிரிசோஸ்தோம் பின்வருமாறு எழுதுகிறார்: 'இதிலிருந்து, திருத்தூதர்கள் எல்லாவற்றையும் கடிதங்கள் மூலம் கடத்தவில்லை, ஆனால் பல விஷயங்கள் எழுதப்படாமலேயே கடத்தப்பட்டன என்பது தெளிவாகிறது'</w:t>
      </w:r>
      <w:r w:rsidRPr="00E541CA">
        <w:rPr>
          <w:rStyle w:val="FootnoteReference"/>
        </w:rPr>
        <w:footnoteReference w:id="79"/>
      </w:r>
      <w:r w:rsidRPr="00E541CA">
        <w:t xml:space="preserve"> ; இருப்பினும், இரண்டும் சமமாக நம்பகமானவை. எனவே, </w:t>
      </w:r>
      <w:r w:rsidRPr="00E541CA">
        <w:rPr>
          <w:i/>
        </w:rPr>
        <w:t xml:space="preserve">திருச்சபையின் பாரம்பரியத்தை</w:t>
      </w:r>
      <w:r w:rsidRPr="00E541CA">
        <w:t xml:space="preserve"> </w:t>
      </w:r>
      <w:r w:rsidRPr="00E541CA">
        <w:t xml:space="preserve">நாம் </w:t>
      </w:r>
      <w:r w:rsidRPr="00E541CA">
        <w:rPr>
          <w:i/>
        </w:rPr>
        <w:t xml:space="preserve">நம்பகமானதாகக் </w:t>
      </w:r>
      <w:r w:rsidRPr="00E541CA">
        <w:t xml:space="preserve">கருத வேண்டும்; அவ்வாறே புனித கிரிசோஸ்தோம் அறிவித்தார்:</w:t>
      </w:r>
    </w:p>
    <w:p w:rsidRPr="00E541CA" w:rsidR="00E541CA" w:rsidP="00E541CA" w:rsidRDefault="00E541CA" w14:paraId="6B7259C8" w14:textId="3CF51512">
      <w:pPr>
        <w:ind w:firstLine="720"/>
        <w:rPr>
          <w:i/>
        </w:rPr>
      </w:pPr>
      <w:r w:rsidRPr="00E541CA">
        <w:rPr>
          <w:i/>
        </w:rPr>
        <w:t xml:space="preserve">'பழக்கமே எல்லாம்; அதற்கு மேலாக எதையும் தேடாதே.'</w:t>
      </w:r>
    </w:p>
    <w:p w:rsidRPr="00E541CA" w:rsidR="00E541CA" w:rsidP="00E541CA" w:rsidRDefault="00E541CA" w14:paraId="3688F323" w14:textId="26366E1B">
      <w:pPr>
        <w:ind w:firstLine="720"/>
      </w:pPr>
      <w:r w:rsidRPr="00E541CA">
        <w:lastRenderedPageBreak/>
      </w:r>
      <w:r w:rsidRPr="00E541CA">
        <w:rPr>
          <w:i/>
        </w:rPr>
        <w:t xml:space="preserve">பழக்கவழக்கங்கள் </w:t>
      </w:r>
      <w:r w:rsidRPr="00E541CA">
        <w:t xml:space="preserve">இரண்டு வகைப்படும்: ஒன்று, விசுவாசக் கோட்பாடுகளைச் சார்ந்தது—எழு பரிசுத்த சடங்குகள் மற்றும் கடவுளின் புனித நினைவுச்சின்னங்களைப் புனிதமாக வணங்குவது போன்றவை—மற்றொன்று, திருச்சபையின் ஒழுங்கு மற்றும் சடங்குகளைச் (விழாக்கள்) சார்ந்தது</w:t>
      </w:r>
      <w:r w:rsidRPr="00E541CA">
        <w:t xml:space="preserve">,</w:t>
      </w:r>
      <w:r w:rsidRPr="00E541CA">
        <w:t xml:space="preserve"> அதாவது </w:t>
      </w:r>
      <w:r w:rsidRPr="00E541CA">
        <w:t xml:space="preserve">திருவிழாக்களைக் கொண்டாடும் முறை, நோன்புகளைக் கடைப்பிடித்தல் போன்றவை, மறைந்தவர்களுக்கான நினைவு, மற்றும் பிற திருச்சபை சடங்குகள் மற்றும் சட்டங்கள்; இவை பரிசுத்த நற்செய்தியிலோ அல்லது திருத்தூதர்களின் எழுத்துக்களிலோ எழுதப்படவில்லை என்றாலும், அவை தாமே விசுவாசமாக—உதாரணமாக, ஒரு கண்ணுக்குத் தெரியாத கடவுள் மீதான விசுவாசம்—இருந்தாலும், அவை திருச்சபை பாரம்பரியத்தின் ஒரு பகுதியாகவும், ஒரு ஆர்த்தடாக்ஸ் நபரின் உண்மையான விசுவாசத்தின் அங்கீகரிக்கப்பட்ட அடையாளமாகவும் இருப்பதால்; ஆகவே, புனித கிரிசோஸ்தோம் அறிவுறுத்துவது போல, அவற்றை நிலைநிறுத்த நாம் கடமைப்பட்டிருக்கிறோம்: 'பழக்கமே எல்லாம்; அதற்கு மேலாக எதையும் தேடாதீர்கள்.'</w:t>
      </w:r>
    </w:p>
    <w:p w:rsidRPr="00E541CA" w:rsidR="00E541CA" w:rsidP="00E541CA" w:rsidRDefault="00E541CA" w14:paraId="30DDC7A5" w14:textId="1F4D8938">
      <w:pPr>
        <w:ind w:firstLine="720"/>
      </w:pPr>
      <w:r w:rsidRPr="00E541CA">
        <w:t xml:space="preserve">இருப்பினும், புனித விளாடிமிர் கிரேக்கர்களிடமிருந்து ரஷ்யாவிற்குக் கொண்டு வந்த புனித விசுவாசத்தின் எந்த மரபுகளை ஆராய்வது என்பது நமது கடமையாகும்; மேலும், விளாடிமிர் விசுவாசத்துடன் கொண்டு வந்த அந்த மரபுகளை யாராவது பாதுகாத்தால், அந்த நபர் பழைய விசுவாசத்தைக் கொண்டிருக்கிறார்; ஆனால், அவற்றைப் பாதுகாக்காதவர் பழைய விசுவாசத்தைக் கொண்டிருக்கவில்லை, மாறாக தனக்காக ஏதோ ஒரு புதிய விசுவாசத்தைக் கண்டுபிடித்துள்ளார்.</w:t>
      </w:r>
    </w:p>
    <w:p w:rsidRPr="00E541CA" w:rsidR="00E541CA" w:rsidP="00E541CA" w:rsidRDefault="00E541CA" w14:paraId="1CBB10A9" w14:textId="4F7AED59">
      <w:pPr>
        <w:ind w:firstLine="720"/>
      </w:pPr>
      <w:r w:rsidRPr="00E541CA">
        <w:t xml:space="preserve">ரஷ்யாவில் விசுவாசம் தொடங்கிய ஆரம்பத்திலிருந்தே, நமது ரஷ்ய ஆர்த்தடாக்ஸ் திருச்சபை, காலங்காலமாக நிலைநிறுத்தப்பட்ட மற்றும் விசுவாசத்துடன் விளாடிமிர் ரஷ்யாவிற்குக் கொண்டு வந்த சடங்குகள் மற்றும் சம்பிரதாயங்களின்படி, திருச்சபையின் அனைத்து திருவருட்சாதனங்களையும் முழுமையாகவும், அசைக்க முடியாத வகையிலும் நிலைநிறுத்தியுள்ளது: ஏனெனில் நமது விசுவாசமே பழைய விசுவாசம்.</w:t>
      </w:r>
    </w:p>
    <w:p w:rsidRPr="00E541CA" w:rsidR="00E541CA" w:rsidP="00E541CA" w:rsidRDefault="00E541CA" w14:paraId="53CEFC29" w14:textId="46ACA2C9">
      <w:pPr>
        <w:ind w:firstLine="720"/>
      </w:pPr>
      <w:r w:rsidRPr="00E541CA">
        <w:t xml:space="preserve">ஆனால், பிரைனியன்கள் திருச்சபையின் திருவருட்சாதனங்களைக் கடைப்பிடிப்பதில்லை, அவற்றை இகழ்கின்றனர்: ஏனெனில், அவர்களின் நம்பிக்கை பழைய நம்பிக்கையல்ல, மாறாக அவர்கள் தாமே உருவாக்கிய </w:t>
      </w:r>
      <w:r w:rsidRPr="00E541CA">
        <w:t xml:space="preserve">ஒரு</w:t>
      </w:r>
      <w:r w:rsidRPr="00E541CA">
        <w:rPr>
          <w:i/>
        </w:rPr>
        <w:t xml:space="preserve"> புதிய </w:t>
      </w:r>
      <w:r w:rsidRPr="00E541CA">
        <w:t xml:space="preserve">நம்பிக்கையாகும்.</w:t>
      </w:r>
    </w:p>
    <w:p w:rsidRPr="00E541CA" w:rsidR="00E541CA" w:rsidP="00E541CA" w:rsidRDefault="00E541CA" w14:paraId="2A490D63" w14:textId="4F93625C">
      <w:pPr>
        <w:ind w:firstLine="720"/>
      </w:pPr>
      <w:r w:rsidRPr="00E541CA">
        <w:t xml:space="preserve">மேலும், பிரியான்கள் புனித திருவருட்சாதனங்களைக் கடைப்பிடிப்பதில்லை என்பது அனைவருக்கும் தெரியும்.</w:t>
      </w:r>
    </w:p>
    <w:p w:rsidRPr="00E541CA" w:rsidR="00E541CA" w:rsidP="00E541CA" w:rsidRDefault="00E541CA" w14:paraId="50FC5A05" w14:textId="7C16462F">
      <w:pPr>
        <w:ind w:firstLine="720"/>
      </w:pPr>
      <w:r w:rsidRPr="00E541CA">
        <w:t xml:space="preserve">திருச்சபையின் சடங்குகளின்படி நடத்தப்படும் திருமுழுக்கு ஞானஸ்நானத்தை அவர்கள் கடைப்பிடிப்பதில்லை.</w:t>
      </w:r>
    </w:p>
    <w:p w:rsidRPr="00E541CA" w:rsidR="00E541CA" w:rsidP="00E541CA" w:rsidRDefault="00E541CA" w14:paraId="0174C9D7" w14:textId="786FF706">
      <w:pPr>
        <w:ind w:firstLine="720"/>
      </w:pPr>
      <w:r w:rsidRPr="00E541CA">
        <w:t xml:space="preserve">திருமுழுக்கின் போது செய்யப்படும் திருவொப்புறுதி அவர்களிடம் இல்லை.</w:t>
      </w:r>
    </w:p>
    <w:p w:rsidRPr="00E541CA" w:rsidR="00E541CA" w:rsidP="00E541CA" w:rsidRDefault="00E541CA" w14:paraId="7E2910FF" w14:textId="087DF41C">
      <w:pPr>
        <w:ind w:firstLine="720"/>
      </w:pPr>
      <w:r w:rsidRPr="00E541CA">
        <w:t xml:space="preserve">அவர்கள் கிறிஸ்துவின் உண்மையான உடல் மற்றும் இரத்தத்தின் திருவிருந்தை அனுசரிக்கவில்லை.</w:t>
      </w:r>
    </w:p>
    <w:p w:rsidRPr="00E541CA" w:rsidR="00E541CA" w:rsidP="00E541CA" w:rsidRDefault="00E541CA" w14:paraId="287D1DE4" w14:textId="62F06CFF">
      <w:pPr>
        <w:ind w:firstLine="720"/>
      </w:pPr>
      <w:r w:rsidRPr="00E541CA">
        <w:t xml:space="preserve">அவர்களுக்குப் பூசாரித்துவம் இல்லை.</w:t>
      </w:r>
    </w:p>
    <w:p w:rsidRPr="00E541CA" w:rsidR="00E541CA" w:rsidP="00E541CA" w:rsidRDefault="00E541CA" w14:paraId="56F3AECE" w14:textId="5D85FF88">
      <w:pPr>
        <w:ind w:firstLine="720"/>
      </w:pPr>
      <w:r w:rsidRPr="00E541CA">
        <w:t xml:space="preserve">அவர்களிடம் பாவமன்னிப்பு அல்லது பாவங்களுக்கு மன்னிக்கும் திருவருட்சாதனம் இல்லை.</w:t>
      </w:r>
    </w:p>
    <w:p w:rsidRPr="00E541CA" w:rsidR="00E541CA" w:rsidP="00E541CA" w:rsidRDefault="00E541CA" w14:paraId="0528BD1C" w14:textId="1536CEB4">
      <w:pPr>
        <w:ind w:firstLine="720"/>
      </w:pPr>
      <w:r w:rsidRPr="00E541CA">
        <w:t xml:space="preserve">அவர்கள் முறையான திருமணத்தை மேற்கொள்ளுவதில்லை, ஏனெனில் அவர்கள் திருமண விழா இல்லாமல் ஒன்றாக வாழ்கின்றனர்; மேலும் அவர்கள் திருமணம் செய்தாலும், அது திருநிலைப்படுத்தப்படாத, தங்களைத் தாங்களே நியமித்துக்கொண்ட பாதிரியாக்களாலோ அல்லது திருமணத்தை நடத்துவதற்குத் தடை செய்யப்பட்ட தப்பி ஓடியவர்களாலோ முறையற்ற விதத்தில் செய்யப்படுகிறது: இதற்குக் காரணம், அவர்களில் பலர் நிக்கோலாயீத்திய மதபோதத்தை மீண்டும் உயிர்ப்பித்துள்ளனர், அது ஆண்களுக்குப் பல மனைவிகளை வைத்திருக்க அனுமதிக்கிறது, இது மூன்றாம் பகுதியில் விவாதிக்கப்படும் ஒரு விஷயமாகும்.</w:t>
      </w:r>
    </w:p>
    <w:p w:rsidRPr="00E541CA" w:rsidR="00E541CA" w:rsidP="00E541CA" w:rsidRDefault="00E541CA" w14:paraId="2F8A6A4D" w14:textId="6C1CCF08">
      <w:pPr>
        <w:ind w:firstLine="720"/>
      </w:pPr>
      <w:r w:rsidRPr="00E541CA">
        <w:t xml:space="preserve">அவர்களுக்கிடையே நோயுற்றவர்களுக்கு அபிஷேகம் செய்வதும் இல்லை.</w:t>
      </w:r>
    </w:p>
    <w:p w:rsidRPr="00E541CA" w:rsidR="00E541CA" w:rsidP="00E541CA" w:rsidRDefault="00E541CA" w14:paraId="20C1CE94" w14:textId="23EFB11E">
      <w:pPr>
        <w:ind w:firstLine="720"/>
      </w:pPr>
      <w:r w:rsidRPr="00E541CA">
        <w:t xml:space="preserve">மேலும், பண்டைய காலத்திலிருந்தே புனித திருச்சபையால் பாதுகாக்கப்பட்டு, விளாடிமிர் மூலம் நம்பிக்கையுடன் ரஷ்யாவிற்கு கொண்டுவரப்பட்ட அனைத்து புனித மர்மங்களும், பிரைனியன்கள் அவற்றை நிராகரித்துவிட்டனர்: ஏனெனில் அவர்கள் பழைய விசுவாசத்தை நிராகரித்து தங்களுக்குள் ஒரு புதிய விசுவாசத்தைக் கற்பித்துக்கொண்டனர்; திருச்சபையின் அனைத்துப் பழங்கால மரபுகளையும் நிராகரித்து, தங்களுக்குள் பழைய விசுவாசத்தின் ஒரு சுவடே இல்லாத நிலையில், தங்கள் பழைய விசுவாசத்தை 'விசுவாசம்' என்று அழைக்க அவர்கள் எப்படி வெட்கப்படாமல் இருக்கிறார்கள்?</w:t>
      </w:r>
    </w:p>
    <w:p w:rsidRPr="00E541CA" w:rsidR="00E541CA" w:rsidP="00E541CA" w:rsidRDefault="00E541CA" w14:paraId="3F0BF957" w14:textId="496964A8">
      <w:pPr>
        <w:ind w:firstLine="720"/>
      </w:pPr>
      <w:r w:rsidRPr="00E541CA">
        <w:t xml:space="preserve">ரஷ்யாவில் விசுவாசம் தொடங்கிய ஆரம்பத்திலிருந்தே, தேவாலயங்கள் கட்டப்படத் தொடங்கின, அவற்றுக்குள் புனித ஆராதனைகள் நடத்தப்பட்டன, மேலும் வாழ்பவர்களுக்காகவும் இறந்தவர்களுக்காகவும் பலிகளும் காணிக்கைகளும் செலுத்தப்பட்டன.</w:t>
      </w:r>
    </w:p>
    <w:p w:rsidRPr="00E541CA" w:rsidR="00E541CA" w:rsidP="00E541CA" w:rsidRDefault="00E541CA" w14:paraId="2DBA9490" w14:textId="69E216E0">
      <w:pPr>
        <w:ind w:firstLine="720"/>
      </w:pPr>
      <w:r w:rsidRPr="00E541CA">
        <w:t xml:space="preserve">பிரையனியர்களிடம் இவற்றில் எதுவும் இல்லை: ஏனெனில் அவர்களுக்குள் பழைய விசுவாசத்தின் சுவடே இல்லை.</w:t>
      </w:r>
    </w:p>
    <w:p w:rsidRPr="00E541CA" w:rsidR="00E541CA" w:rsidP="00E541CA" w:rsidRDefault="00E541CA" w14:paraId="596F284B" w14:textId="1869A48F">
      <w:pPr>
        <w:ind w:firstLine="720"/>
      </w:pPr>
      <w:r w:rsidRPr="00E541CA">
        <w:t xml:space="preserve">ரஷ்யாவில் விசுவாசம் தொடங்கியதிலிருந்தே, பழைய மற்றும் புதிய உருவப்படங்கள் இரண்டும் சமமாக வணங்கப்பட்டன; ஏனெனில், அந்த நேரத்தில் ரஷ்ய நாடு கிரேக்கர்களால் கொண்டுவரப்பட்ட உருவப்படங்களுடன் மட்டும் திருப்தி அடையாமல், தனக்கென புதிய உருவப்படங்களை வரையத் தொடங்கியது.</w:t>
      </w:r>
    </w:p>
    <w:p w:rsidRPr="00E541CA" w:rsidR="00E541CA" w:rsidP="00E541CA" w:rsidRDefault="00E541CA" w14:paraId="0CB3E52B" w14:textId="6C6B65D4">
      <w:pPr>
        <w:ind w:firstLine="720"/>
      </w:pPr>
      <w:r w:rsidRPr="00E541CA">
        <w:t xml:space="preserve">ஆனால் இப்போது பிரைனியன்கள் பழைய உருவப்படிகளை மட்டுமே வணங்கி, புதிய உருவப்படிகளை நிராகரிக்கின்றனர்: ஏனெனில் அவர்கள் பழைய ரஷ்ய நம்பிக்கையைக் கடைப்பிடிக்கவில்லை, மாறாக </w:t>
      </w:r>
      <w:r w:rsidRPr="00E541CA">
        <w:t xml:space="preserve">ஏதோ ஒரு</w:t>
      </w:r>
      <w:r w:rsidRPr="00E541CA">
        <w:rPr>
          <w:i/>
        </w:rPr>
        <w:t xml:space="preserve"> புதிய </w:t>
      </w:r>
      <w:r w:rsidRPr="00E541CA">
        <w:t xml:space="preserve">நம்பிக்கையைக் கடைப்பிடிக்கின்றனர்.</w:t>
      </w:r>
    </w:p>
    <w:p w:rsidRPr="00E541CA" w:rsidR="00E541CA" w:rsidP="00E541CA" w:rsidRDefault="00E541CA" w14:paraId="6415788A" w14:textId="6B2D3377">
      <w:pPr>
        <w:ind w:firstLine="720"/>
      </w:pPr>
      <w:r w:rsidRPr="00E541CA">
        <w:t xml:space="preserve">ரஷ்யாவில் கிறிஸ்தவ மதம் தோன்றிய ஆரம்பத்திலிருந்தே, நான்கு-முனை மற்றும் எட்டு-முனை புனித சிலுவைகள் சமமாக வழிபாடு செய்யப்பட்டன; இதற்கு தெளிவான சான்று, கெர்சனைச் சேர்ந்த விளாடிமிர் கொண்டு வந்த நான்கு-முனை சிலுவையாகும், அது இன்றும் மாஸ்கோவில் உள்ள மாபெரும் பேராலயத்தில் சிம்மாசனத்திற்குப் பின்னால் உள்ள பலிபீடத்தில் நிற்கிறது.</w:t>
      </w:r>
    </w:p>
    <w:p w:rsidRPr="00E541CA" w:rsidR="00E541CA" w:rsidP="00E541CA" w:rsidRDefault="00E541CA" w14:paraId="1991B167" w14:textId="054F858D">
      <w:pPr>
        <w:ind w:firstLine="720"/>
      </w:pPr>
      <w:r w:rsidRPr="00E541CA">
        <w:t xml:space="preserve">இருப்பினும், பிரியான்கள் நான்கு-முனை சிலுவையை நிராகரித்து, எட்டு-முனை சிலுவையை மட்டுமே ஏற்றுக்கொள்கிறார்கள்; ஏனெனில் அவர்கள் பழைய ரஷ்ய நம்பிக்கையைக் கடைப்பிடிப்பதில்லை, மாறாக </w:t>
      </w:r>
      <w:r w:rsidRPr="00E541CA">
        <w:t xml:space="preserve">ஒரு</w:t>
      </w:r>
      <w:r w:rsidRPr="00E541CA">
        <w:rPr>
          <w:i/>
        </w:rPr>
        <w:t xml:space="preserve"> புதிய </w:t>
      </w:r>
      <w:r w:rsidRPr="00E541CA">
        <w:t xml:space="preserve">நம்பிக்கையைக் </w:t>
      </w:r>
      <w:r w:rsidRPr="00E541CA">
        <w:t xml:space="preserve">கடைப்பிடிக்கிறார்கள்</w:t>
      </w:r>
      <w:r w:rsidRPr="00E541CA">
        <w:t xml:space="preserve">.</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அத்தியாயம் 22. புனித நற்செய்தியின் வழிபாடு</w:t>
      </w:r>
      <w:bookmarkEnd w:id="27"/>
    </w:p>
    <w:p w:rsidRPr="00E541CA" w:rsidR="00E541CA" w:rsidP="00E541CA" w:rsidRDefault="00E541CA" w14:paraId="292E3CF8" w14:textId="6DE5C704">
      <w:pPr>
        <w:ind w:firstLine="720"/>
      </w:pPr>
      <w:r w:rsidRPr="00E541CA">
        <w:t xml:space="preserve">ரஷ்யாவில் விசுவாசம் தொடங்கியதிலிருந்தே, நாங்கள் புனித நற்செய்தியை வணங்கும் திருச்சபை மரபைப் பின்பற்றி வருகிறோம்; அது, ஞாயிறு நற்செய்தி வாசிக்கப்பட்ட பிறகு, ஞாயிறு அதிகாலத் திருப்பலியில் பலிபீடத்திலிருந்து சபையினர் வரை கொண்டு செல்லப்பட்டு, மக்கள் அதன் முன் தலைவணங்கி முத்தமிட்டு வழிபடுவதற்காகச் செய்யப்படுகிறது.</w:t>
      </w:r>
    </w:p>
    <w:p w:rsidRPr="00E541CA" w:rsidR="00E541CA" w:rsidP="00E541CA" w:rsidRDefault="00E541CA" w14:paraId="555E099C" w14:textId="13A39B03">
      <w:pPr>
        <w:ind w:firstLine="720"/>
        <w:rPr>
          <w:i/>
        </w:rPr>
      </w:pPr>
      <w:r w:rsidRPr="00E541CA">
        <w:t xml:space="preserve">இருப்பினும், பிரைனியன்கள் புனித நற்செய்தியை வழிபடக்கூடாது என்று போதிக்கின்றனர்; ஏனெனில் அவர்கள் பழைய ரஷ்ய விசுவாசத்தைப் பின்பற்றவில்லை, மாறாக ஒரு </w:t>
      </w:r>
      <w:r w:rsidRPr="00E541CA">
        <w:rPr>
          <w:i/>
        </w:rPr>
        <w:t xml:space="preserve">புதிய</w:t>
      </w:r>
      <w:r w:rsidRPr="00E541CA">
        <w:t xml:space="preserve"> விசுவாசத்தைப் பின்பற்றுகிறார்கள்</w:t>
      </w:r>
      <w:r w:rsidRPr="00E541CA">
        <w:rPr>
          <w:i/>
        </w:rPr>
        <w:t xml:space="preserve">.</w:t>
      </w:r>
    </w:p>
    <w:p w:rsidRPr="00E541CA" w:rsidR="00E541CA" w:rsidP="00E541CA" w:rsidRDefault="00E541CA" w14:paraId="3F062F9A" w14:textId="6B5D0B92">
      <w:pPr>
        <w:ind w:firstLine="720"/>
      </w:pPr>
      <w:r w:rsidRPr="00E541CA">
        <w:t xml:space="preserve">புனித நற்செய்தியை வழிபடக் கூடாது என்று பிரியான்கள் போதிக்கிறார்கள் என்பது, அவவாகுமின் சீடரான ஈரோஃபே ஆண்ட்ரீவ் மற்றும் அவரது தோழர்களின் கடிதங்களிலிருந்து தெளிவாகிறது; அவர்கள் பின்வருமாறு எழுதினர்: மை கொண்டு எழுதப்பட்ட ஒரு உரையான நற்செய்தியை வழிபடுவது ஒரு தாதர் வழக்கமாகும்.</w:t>
      </w:r>
    </w:p>
    <w:p w:rsidRPr="00E541CA" w:rsidR="00E541CA" w:rsidP="00E541CA" w:rsidRDefault="00E541CA" w14:paraId="56012018" w14:textId="1F3BAA96">
      <w:pPr>
        <w:ind w:firstLine="720"/>
      </w:pPr>
      <w:r w:rsidRPr="00E541CA">
        <w:lastRenderedPageBreak/>
      </w:r>
      <w:r w:rsidRPr="00E541CA">
        <w:t xml:space="preserve">ஓ, ஆர்த்தடாக்ஸ் விசுவாசிகளே, அந்தப் பிளவுபடுத்தும், பைத்தியக்கார 'ஞானி'யின் வார்த்தைகளைக் கேளுங்கள்—அவை ஏளனத்திற்குரியவை. புனித நற்செய்திக்கு முன்பாக வணங்குவது ஒரு தாதர் வழக்கம் என்று அவர் கூறுகிறார். தாதர்கள் வணங்கும் வகையில் தாதர் மதத்தில் எப்போதாவது ஒரு நற்செய்தி இருந்ததா? நற்செய்தி எழுதப்பட்ட மைக்கே நாங்கள் வணங்குவது போல நம்மைக் கண்டனம் செய்து, இந்த பிளவுபடுத்தும் நபர் பொய் கூறி வெறித்தனமாகப் பேசுகிறார் என்பது தெளிவாகத் தெரியவில்லையா? ஆனால், அறிவற்ற, உண்மையான விசுவாசமற்ற பாவி! புனித நற்செய்தி ஆர்த்தடாக்ஸ் கிறிஸ்தவர்களால் எவ்வாறு கௌரவிக்கப்படுகிறது என்பது உனக்குத் தெரியுமா? உனக்குத் தெரியாவிட்டால், கவனமாகக் கேள்:</w:t>
      </w:r>
    </w:p>
    <w:p w:rsidRPr="00E541CA" w:rsidR="00E541CA" w:rsidP="00E541CA" w:rsidRDefault="00E541CA" w14:paraId="1932810F" w14:textId="70392D47">
      <w:pPr>
        <w:ind w:firstLine="720"/>
      </w:pPr>
      <w:r w:rsidRPr="00E541CA">
        <w:t xml:space="preserve">நாம் புனித நற்செய்திக்கு முன்பாக வணங்கும் போது, நாம் அந்தப் பௌதீகப் பொருளுக்கு முன்பாகவோ, வெள்ளி அல்லது தங்கம் பதித்த பலகைகளுக்கு முன்பாகவோ, காகிதத்திற்கு முன்பாகவோ, மைக்கு முன்பாகவோ வணங்குவதில்லை, மாறாக நற்செய்தியில் எழுதப்பட்டுள்ளபடி கடவுளின் வார்த்தைக்கு முன்பாக வணங்குகிறோம். புனித உருவப்படிகளின் முன் நாம் தலைவணங்கும்போது, அதன் பலகைகள், வண்ணப்பூச்சு, தூரிகைத் தீட்டல்கள் அல்லது அந்தப் பொருளுக்கு வணங்காமல், புனிதரின் முகத்தின் உருவத்திற்கே வணங்குகிறோம்; அதேபோல, சிலுவையின் முன் நாம் தலைவணங்கும்போது, அந்தப் பொருளுக்கோ, அதன் மரத்திற்கோ அல்லது வேறு எந்தப் பொருளுக்கோ வணங்குவதில்லை அதிலிருந்து சிலுவை செய்யப்பட்டுள்ளது; நான்கு-முனை அல்லது எட்டு-முனை சிலுவையையும் நாம் பார்க்கவில்லை, ஆனால் நாம் எந்தச் சிலுவையைக் கண்டாலும், கர்த்தருடைய பாடுகளை நினைவுகூர்ந்து, கர்த்தருடைய பாடுகளுக்கு முன்பாக நமஸ்கரிக்கிறோம்: அதேபோல, நாம் பரிசுத்த நற்செய்திக்கு முன்பாக நமஸ்கரிக்கும்போது, அதன் பௌதீகப் பொருளை அல்ல, தேவ வார்த்தையையே கனப்படுத்துகிறோம்.</w:t>
      </w:r>
    </w:p>
    <w:p w:rsidRPr="00E541CA" w:rsidR="00E541CA" w:rsidP="00E541CA" w:rsidRDefault="00E541CA" w14:paraId="596967C8" w14:textId="3447D00F">
      <w:pPr>
        <w:ind w:firstLine="720"/>
        <w:rPr>
          <w:i/>
        </w:rPr>
      </w:pPr>
      <w:r w:rsidRPr="00E541CA">
        <w:t xml:space="preserve">பாவிகளான பிரையனியர்களே, நீங்கள் பரிசுத்த நற்செய்தியை வழிபடுவதை நிராகரிப்பதன் மூலம், பரிசுத்த திருச்சபை பண்டைய காலத்திலிருந்து மகிழ்ச்சியுடன் கௌரவித்து வரும் கடவுளின் வார்த்தையை வழிபடுவதையும் நிராகரிக்கிறீர்கள். மேலும், இந்தப் பழமையான, பக்திமிக்க திருச்சபை வழக்கத்தை நீங்கள் நிராகரிப்பதால், உங்களில் பழமையான ரஷ்ய விசுவாசம் எதுவும் இல்லை, மாறாக ஏதோ ஒரு </w:t>
      </w:r>
      <w:r w:rsidRPr="00E541CA">
        <w:rPr>
          <w:i/>
        </w:rPr>
        <w:t xml:space="preserve">புதிய விசுவாசமே</w:t>
      </w:r>
      <w:r w:rsidRPr="00E541CA">
        <w:t xml:space="preserve"> உள்ளது</w:t>
      </w:r>
      <w:r w:rsidRPr="00E541CA">
        <w:rPr>
          <w:i/>
        </w:rPr>
        <w:t xml:space="preserve">.</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அத்தியாயம் 23. புனித சடங்குகளைச் செய்யும் பதவி பெறாதவர்கள் குறித்து</w:t>
      </w:r>
      <w:bookmarkEnd w:id="28"/>
    </w:p>
    <w:p w:rsidRPr="00E541CA" w:rsidR="00E541CA" w:rsidP="00E541CA" w:rsidRDefault="00E541CA" w14:paraId="5A3F2BDF" w14:textId="4482E4D3">
      <w:pPr>
        <w:ind w:firstLine="720"/>
      </w:pPr>
      <w:r w:rsidRPr="00E541CA">
        <w:t xml:space="preserve">ரஷ்யாவில் விசுவாசத்தின் ஆரம்பத்திலிருந்தே, குருக்கள் தேவாலயத்தில் புனித சடங்குகளைச் செய்து வருகின்றனர்; ஆனால், பதவி பெறாதவர்கள் புனித சடங்குகளைச் செய்வதைத் தவிர்ப்பது மட்டுமல்லாமல், தேவனுடைய புனிதப் பொருட்களைத் தொடவும் அனுமதிக்கப்படவில்லை.</w:t>
      </w:r>
    </w:p>
    <w:p w:rsidRPr="00E541CA" w:rsidR="00E541CA" w:rsidP="00E541CA" w:rsidRDefault="00E541CA" w14:paraId="1E0AC59E" w14:textId="1E4C11A5">
      <w:pPr>
        <w:ind w:firstLine="720"/>
      </w:pPr>
      <w:r w:rsidRPr="00E541CA">
        <w:t xml:space="preserve">ஆனால் பிளவுவாதிகளிடையே, பதவி பெறாத ஆண்களும் பெண்களும் புனித சடங்குகளைச் செய்கிறார்கள், இது நமது மறைமாவட்டத்தின் சில இடங்களில் தெரியவந்துள்ளது.</w:t>
      </w:r>
    </w:p>
    <w:p w:rsidRPr="00E541CA" w:rsidR="00E541CA" w:rsidP="00E541CA" w:rsidRDefault="00E541CA" w14:paraId="2BC73764" w14:textId="110A9B08">
      <w:pPr>
        <w:ind w:firstLine="720"/>
      </w:pPr>
      <w:r w:rsidRPr="00E541CA">
        <w:t xml:space="preserve">ஒரு ஊரில் (அதன் பெயரை நான் வெளியிடமாட்டேன்), எழுதப் படிக்கத் தெரிந்த ஒரு பதவி இல்லாதவர், தன்னை ஒரு பாதிரியார் என்று அழைத்துக்கொண்டு, நீண்ட காலமாக பிளவுவாதிகளின் வீடுகளின் அடித்தளங்களில் ஒளிந்துகொண்டு, பதவி பெறாமலேயே திருப்பலி நடத்தி, ரகசியமாகப் பிளவுவாதத்தைக் கடைப்பிடித்தவர்களுக்குத் திருவருட்சாதனத்தை வழங்கி, அவர்களுக்காக அனைத்து திருவருட்சாதனங்களையும் செய்தார். ஆனால், பதவி பெறாத ஒருவன் இந்தச் செயல்களைச் செய்யும்போது, அதில் என்ன விளைவு, என்ன சக்தி, என்ன அர்ப்பணிப்பு இருக்கிறது?</w:t>
      </w:r>
    </w:p>
    <w:p w:rsidRPr="00E541CA" w:rsidR="00E541CA" w:rsidP="00E541CA" w:rsidRDefault="00E541CA" w14:paraId="5981E89C" w14:textId="217B18A1">
      <w:pPr>
        <w:ind w:firstLine="720"/>
      </w:pPr>
      <w:r w:rsidRPr="00E541CA">
        <w:t xml:space="preserve">ரோஸ்டோவில் எங்களிடையே சொல்லப்படுவது என்னவென்றால், மறைந்த, புனித நினைவுகளுடன் கூடிய, ரோஸ்டோவின் பேராயர் ஜோனாவின் நாட்களில், ஏரியின் மறுபுறம் நகரத்திற்கு வெகு தொலைவில் இல்லாத ஒரு கிராமத்தில், ஒரு இளம் பெண் ஒரு மதபோதக மற்றும் தீய பிரிவைச் சேர்ந்தவள், ஒரு விவசாயியின் வீட்டின் அடித்தளத்தில் ஒளிந்துகொண்டு, அவள் ஒருவித மதபோத சேவையை இரகசியமாகச் செய்தாள்; மக்களின் பாவ அறிக்கைகளைக் கேட்டு, பொதுமக்களுக்கு மட்டுமல்ல, பாதிரியார்களுக்கும் கூட புனித நற்கருணை வழங்கினாள்: ஏனெனில் சில முட்டாள்தனமான பாதிரியார்கள் கூட பாவ அறிக்கைக்காக அவளிடம் இரகசியமாக வந்து, அவளுடைய கையிலிருந்து புனிதமற்ற நற்கருணையைப் பெற்றனர். என்ன ஒரு முழுமையான பைத்தியக்காரத்தனம்! அது என்ன விதமான திருப்பலி? என்ன விதமான திருவருட்சாதனம்? என்ன விதமான பாவமன்னிப்பு? ஒரு பெண்ணால் நடத்தப்படும் மற்ற அனைத்து திருவருட்சாதனங்களும் என்ன விதமானவை? இது பழைய விசுவாசமா? ரஷ்யாவில் நமது புனிதத் தந்தையர்களின் நாட்களில் இது போன்றவை எப்போதாவது நடந்திருக்கிறதா? ஒருபோதும் இல்லை.</w:t>
      </w:r>
    </w:p>
    <w:p w:rsidRPr="00E541CA" w:rsidR="00E541CA" w:rsidP="00E541CA" w:rsidRDefault="00E541CA" w14:paraId="01031740" w14:textId="6E9FB336">
      <w:pPr>
        <w:ind w:firstLine="720"/>
      </w:pPr>
      <w:r w:rsidRPr="00E541CA">
        <w:t xml:space="preserve">ஏனெனில் பிளவுபட்ட விசுவாசம் பழைய விசுவாசமல்ல, அது </w:t>
      </w:r>
      <w:r w:rsidRPr="00E541CA">
        <w:t xml:space="preserve">ஒரு</w:t>
      </w:r>
      <w:r w:rsidRPr="00E541CA">
        <w:rPr>
          <w:i/>
        </w:rPr>
        <w:t xml:space="preserve"> புதிய </w:t>
      </w:r>
      <w:r w:rsidRPr="00E541CA">
        <w:t xml:space="preserve">விசுவாசம்; உண்மையில், அது விசுவாசத்தை விட மூடநம்பிக்கையே ஆகும்.</w:t>
      </w:r>
    </w:p>
    <w:p w:rsidRPr="00E541CA" w:rsidR="00E541CA" w:rsidP="00E541CA" w:rsidRDefault="00E541CA" w14:paraId="5FD07DC5" w14:textId="355EAE7A">
      <w:pPr>
        <w:ind w:firstLine="720"/>
      </w:pPr>
      <w:r w:rsidRPr="00E541CA">
        <w:t xml:space="preserve">உண்மையில் அவர்களுக்குள் திருநிலைப்படுத்தப்பட்ட குருக்கள் இருக்கிறார்கள், ஆனால் அவர்கள் வீடற்ற தப்பி ஓடியவர்கள், அவர்கள் தங்கள் சொந்த ஆயர்களால் தங்கள் சொந்த குற்றத்திற்காகப் பணியிலிருந்து பழிவாங்கப்பட்டவர்கள், அல்லது தாங்களாகவே புனிதமான விசுவாசத்திலிருந்து விலகிவிட்டவர்கள்; இவர்கள் பிரின் குடியிருப்புகளில் சில திருவருட்சாதனங்களைச் செய்கிறார்கள். இது எங்களுக்கு விந்தையாகத் தோன்றுகிறது, ஏனெனில் பிரைன்யாவின் மக்கள் புதிதாக அச்சிடப்பட்ட புத்தகங்களை நிராகரிக்கிறார்கள், ஆனாலும் புதிதாக நியமிக்கப்பட்ட பாதிரியார்களை ஏற்றுக்கொள்கிறார்கள்; அவர்கள் புதிய புத்தகங்களை வெறுக்கிறார்கள், ஆனால் புதிய பாதிரியார்களை நேசிக்கிறார்கள். ப்ரின் மக்களே, நீங்கள் புதிய புத்தகங்களை நிராகரித்தால், புதிதாக நியமிக்கப்பட்ட பாதிரியார்களையும் நிராகரிப்பது பொருத்தமானது; ஆனால் நீங்கள் புதிதாக நியமிக்கப்பட்ட பாதிரியார்களை ஏற்றுக்கொண்டால், புதிய புத்தகங்களையும் ஏற்றுக்கொள்ள வேண்டும்.</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அத்தியாயம் 24. அவக்கீம் நற்செய்தியைப் பற்றி</w:t>
      </w:r>
      <w:bookmarkEnd w:id="29"/>
    </w:p>
    <w:p w:rsidRPr="00E541CA" w:rsidR="00E541CA" w:rsidP="00E541CA" w:rsidRDefault="00E541CA" w14:paraId="25FAA80D" w14:textId="1C0DB2D9">
      <w:pPr>
        <w:ind w:firstLine="720"/>
      </w:pPr>
      <w:r w:rsidRPr="00E541CA">
        <w:t xml:space="preserve">ரஷ்யாவில் விசுவாசம் தொடங்கிய காலத்திலிருந்தே, புனித நற்செய்தியாளர்களான மத்தேயு, மாற்கு, லூக்கா மற்றும் யோவான் ஆகியோரால் எழுதப்பட்ட கிறிஸ்துவின் நான்கு நற்செய்திகள் மட்டுமே ஏற்றுக்கொள்ளப்பட்டுள்ளன; கிறிஸ்துவின் நற்செய்தியைத் தவிர வேறு எந்த நற்செய்தியும் இன்றுவரை இருந்ததில்லை.</w:t>
      </w:r>
    </w:p>
    <w:p w:rsidRPr="00E541CA" w:rsidR="00E541CA" w:rsidP="00E541CA" w:rsidRDefault="00E541CA" w14:paraId="22489F24" w14:textId="4B6A3436">
      <w:pPr>
        <w:ind w:firstLine="720"/>
      </w:pPr>
      <w:r w:rsidRPr="00E541CA">
        <w:t xml:space="preserve">இருப்பினும், பிரைனியனில், கிறிஸ்துவின் நற்செய்தி அல்லாமல், வேறு ஒரு புதிய நற்செய்தி கண்டறியப்பட்டது: அது அவக்கூமின் நற்செய்தி: பிளவுவாதிகளிடையே புகழ்பெற்ற அந்தப் பொய்த்தேவடியான அவகூம், தனது சொந்தப் புத்தகத்தை எழுதி, அதை </w:t>
      </w:r>
      <w:r w:rsidRPr="00E541CA">
        <w:rPr>
          <w:i/>
        </w:rPr>
        <w:t xml:space="preserve">*நித்திய நற்செய்தி*</w:t>
      </w:r>
      <w:r w:rsidRPr="00E541CA">
        <w:t xml:space="preserve"> என்று அழைத்தார்</w:t>
      </w:r>
      <w:r w:rsidRPr="00E541CA">
        <w:rPr>
          <w:i/>
        </w:rPr>
        <w:t xml:space="preserve">; </w:t>
      </w:r>
      <w:r w:rsidRPr="00E541CA">
        <w:t xml:space="preserve">'இதை நான் எழுதவில்லை, தேவனுடைய விரலால் எழுதப்பட்டது' என்றும் கூறினார்.</w:t>
      </w:r>
    </w:p>
    <w:p w:rsidRPr="00E541CA" w:rsidR="00E541CA" w:rsidP="00E541CA" w:rsidRDefault="00E541CA" w14:paraId="7A3804CD" w14:textId="521D15D2">
      <w:pPr>
        <w:ind w:firstLine="720"/>
      </w:pPr>
      <w:r w:rsidRPr="00E541CA">
        <w:lastRenderedPageBreak/>
      </w:r>
      <w:r w:rsidRPr="00E541CA">
        <w:t xml:space="preserve">மேலும், அவர்கள் கிறிஸ்துவின் பழைய நற்செய்திக்குப் பதிலாக, கிறிஸ்துவின்னுடையதல்ல, அவகூமின்னுடையதான மற்றொரு புதிய நற்செய்தியைக் கொண்டிருப்பதால், அவர்களுடைய விசுவாசமும் </w:t>
      </w:r>
      <w:r w:rsidRPr="00E541CA">
        <w:t xml:space="preserve">புதியதாகிவிட்டது, இனி அது பழையதாக இல்லை.</w:t>
      </w:r>
    </w:p>
    <w:p w:rsidRPr="00E541CA" w:rsidR="00E541CA" w:rsidP="00E541CA" w:rsidRDefault="00E541CA" w14:paraId="2CECF0CC" w14:textId="2C376BCD">
      <w:pPr>
        <w:ind w:firstLine="720"/>
      </w:pPr>
      <w:r w:rsidRPr="00E541CA">
        <w:t xml:space="preserve">கிறிஸ்துவின் அல்ல, சாத்தானுடைய இந்த புதிய நற்செய்தியாளர் தனது நற்செய்தியில் சரியாக என்ன எழுதினார் என்பதை நாங்கள் உறுதியாக அறியோம்; ஏனெனில், அவருடைய அந்தப் புத்தகத்தை நாங்கள் இன்னும் பெறவில்லை: இருப்பினும், அவருடைய கடிதங்களின் பிரதிகளிலிருந்து, அவருடைய தீய மதபோத வாதத்தின்படி, பரிசுத்தத் திருத்தூணுக்கு எதிராகவும், தேவனுடைய குமாரனின் அவதாரத்திற்கு எதிராகவும்—மேலே நாங்கள் விளக்கியது போல—இழிவான அவதூறுகளையும், கிறிஸ்துவின் திருச்சபைக்கு எதிராக இழிவான அவதூறுகளையும் தவிர வேறு எதையும் அவர் எழுதவில்லை என்பது தெளிவாகிறது.</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அத்தியாயம் 25. டீக்கன் ஃபெட்கா பற்றி</w:t>
      </w:r>
      <w:bookmarkEnd w:id="30"/>
    </w:p>
    <w:p w:rsidRPr="00E541CA" w:rsidR="00E541CA" w:rsidP="00E541CA" w:rsidRDefault="00E541CA" w14:paraId="5DEEDF9A" w14:textId="066F4784">
      <w:pPr>
        <w:ind w:firstLine="720"/>
      </w:pPr>
      <w:r w:rsidRPr="00E541CA">
        <w:t xml:space="preserve">அவருடைய கடிதங்களின் பிரதிகளிலிருந்து வேறு ஒரு விஷயத்தையும் நாம் நினைவு கூர்வோம். அவ்பாகும், தனது சீடனான ஃபியோடார் என்ற பட்டக்காரனுக்கு, திருத்தந்தை மூவர்பற்றி பின்வருமாறு எழுதுகிறார்: 'ஃபியோட்கா, ஓ ஃபியோட்கா! உன்னைப் பொறுத்தவரை, அவர்களுக்கு எண்ணற்றவர்கள் இருக்கிறார்கள், ஒரே நபர் மற்றும் ஒரே உருவம்; ஓ, தேவடியாள் மகனே, கோணல் பார்வை நாயே, முட்டாள்தனமான பாவித்தவனே! புத்தகங்களின் சக்தியை உங்களுக்குத் தெரியாவிட்டால், ஒரு விவசாயப் பெண்ணிடம் கேளுங்கள்: 'அம்மா, புனிதத் திருத்துவத்தைப் பற்றிச் சொல்லுங்கள்; என்ன இந்தத் திருத்துவம்?' என்பாள் அவள் உங்களுக்குப் பதிலளித்துச் சொல்வார்: 'நீயும், ஃபெட்கா, தொடர், உன் நெற்றியை—வேசி மகனே—அந்த விவசாயப் பெண்ணுக்கு முன்னால் தரையில் பதித்துக்கொள்.' ஒரு பாவியான எனக்குக் கூட, அந்தப் பாட்டி எவ்வளவு நன்றாகப் பதிலளித்தாள் என்பது ஒரு வியப்பாக இருக்கிறது. அவளிடம், 'கடவுளின் சாராம்சம் என்ன?' என்று கேளுங்கள், அவளும் உங்களுக்குப் பதிலளித்துச் சொல்வாள்."</w:t>
      </w:r>
    </w:p>
    <w:p w:rsidRPr="00E541CA" w:rsidR="00E541CA" w:rsidP="00E541CA" w:rsidRDefault="00E541CA" w14:paraId="7690F4A5" w14:textId="3A6A76C6">
      <w:pPr>
        <w:ind w:firstLine="720"/>
      </w:pPr>
      <w:r w:rsidRPr="00E541CA">
        <w:t xml:space="preserve">விசுவாசிகளே, இந்தப் பிளவுபடுத்தும் பொய்ச் சுவிசேஷகர் உருவாக்கியுள்ள இந்த அருமையான வார்த்தைகளின் தொகுப்பைக் கேளுங்கள், அதைப் பயன்படுத்திக்கொள்ளுங்கள். அவருடைய வார்த்தைகள் ஏளனத்திற்குரியவை அல்லவா? இத்தகைய விஷயங்களை எழுதும் துணிச்சல் அவருக்கு எப்படி இருந்தது? மேலும், பிளவுபடுத்தும் பிரிவினர் இன்று அவருடைய வெறித்தனமான பேச்சை ஒரு நற்செய்தியாகக் கருதும் துணிச்சலை எப்படிப் பெற்றிருக்கிறார்கள்? இது கிறிஸ்துவின் நற்செய்திகளான மத்தேயு, மாற்கு, லூக்கா மற்றும் யோவான் ஆகியவற்றில் காணப்படும் வகையான உரையா? ஓ, ஒரு விவசாயியின் மனம்!</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அத்தியாயம் 26. அவகூமின் தலைமைத்துவம்</w:t>
      </w:r>
      <w:bookmarkEnd w:id="31"/>
    </w:p>
    <w:p w:rsidRPr="00E541CA" w:rsidR="00E541CA" w:rsidP="00E541CA" w:rsidRDefault="00E541CA" w14:paraId="673E0B35" w14:textId="5240D82E">
      <w:pPr>
        <w:ind w:firstLine="720"/>
      </w:pPr>
      <w:r w:rsidRPr="00E541CA">
        <w:t xml:space="preserve">மேலும், அதே பொய்ச்சுவாஷ்டிகர் தனது கடிதங்களில் இதுபற்றிச் சுற்றிச் சுற்றிப் பேசுகிறார்:</w:t>
      </w:r>
    </w:p>
    <w:p w:rsidRPr="00E541CA" w:rsidR="00E541CA" w:rsidP="00E541CA" w:rsidRDefault="00E541CA" w14:paraId="7B84B529" w14:textId="2D26D431">
      <w:pPr>
        <w:ind w:firstLine="720"/>
      </w:pPr>
      <w:r w:rsidRPr="00E541CA">
        <w:t xml:space="preserve">'நாம் மரித்தோரிலிருந்து உயிர்த்தெழும்போது, அப்போது கர்த்தர் என்னை </w:t>
      </w:r>
      <w:r w:rsidRPr="00E541CA">
        <w:rPr>
          <w:i/>
        </w:rPr>
        <w:t xml:space="preserve">ஒரு அடமானாக </w:t>
      </w:r>
      <w:r w:rsidRPr="00E541CA">
        <w:t xml:space="preserve">ஆக்குவார்.'</w:t>
      </w:r>
    </w:p>
    <w:p w:rsidRPr="00E541CA" w:rsidR="00E541CA" w:rsidP="00E541CA" w:rsidRDefault="00E541CA" w14:paraId="3729CFA3" w14:textId="5A0F61A0">
      <w:pPr>
        <w:ind w:firstLine="720"/>
      </w:pPr>
      <w:r w:rsidRPr="00E541CA">
        <w:t xml:space="preserve">அந்த வெற்று மூளை முட்டாளின் உளறல்கள் உண்மையிலேயே சிரிப்பூட்டுகின்றன! புனிதர்களின் பதவிகளுக்கிடையில் 'அட்டமன்' என்ற பதவியைப் பற்றி யார் கேள்விப்பட்டிருக்கிறார்கள்? தீர்க்கதரிசிகளின் பதவி, அப்போஸ்தலர்களின் பதவி, வீரமரணமடைந்தவர்களின் பதவி, புனித சபைத் தலைவர்களின் பதவி, கனவான்களின் பதவி! மற்றும் புனிதர்களின் மற்ற பதவிகளைப் பற்றி நாம் கேள்விப்படுகிறோம்: ஆனால் புனிதர்களுக்கு மத்தியில் 'அட்டமன்' என்ற பதவியைப் பற்றி நாம் ஒருபோதும் கேள்விப்பட்டதில்லை.</w:t>
      </w:r>
    </w:p>
    <w:p w:rsidRPr="00E541CA" w:rsidR="00E541CA" w:rsidP="00E541CA" w:rsidRDefault="00E541CA" w14:paraId="61DEDF82" w14:textId="3E316BC6">
      <w:pPr>
        <w:ind w:firstLine="720"/>
      </w:pPr>
      <w:r w:rsidRPr="00E541CA">
        <w:t xml:space="preserve">இந்தப் புதிய பதவி அவக்கீம் என்ற பிளவுபடுத்தியவரால் உருவாக்கப்பட்டது, மேலும் அவர்களின் விசுவாசம் உண்மையில் </w:t>
      </w:r>
      <w:r w:rsidRPr="00E541CA">
        <w:rPr>
          <w:i/>
        </w:rPr>
        <w:t xml:space="preserve">ஒரு புதியது, </w:t>
      </w:r>
      <w:r w:rsidRPr="00E541CA">
        <w:t xml:space="preserve">பழையதல்ல.</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அத்தியாயம் 27. அவ்பாகூமின் தரிசனம்</w:t>
      </w:r>
      <w:bookmarkEnd w:id="32"/>
    </w:p>
    <w:p w:rsidRPr="00E541CA" w:rsidR="00E541CA" w:rsidP="00E541CA" w:rsidRDefault="00E541CA" w14:paraId="10109CC8" w14:textId="685B6B50">
      <w:pPr>
        <w:ind w:firstLine="720"/>
      </w:pPr>
      <w:r w:rsidRPr="00E541CA">
        <w:t xml:space="preserve">அந்த ஒரே போலி நற்செய்தியாளரும் பிளவுபடுத்தும் பொய்க் கற்பித்தலுமான அவக்கூம், தனக்கு ஏற்பட்ட ஒரு அற்புதமான தரிசனத்தின் மூலம் தனது பைத்தியக்காரத்தனமான போதனைகளை உறுதிப்படுத்துகிறார், அதைப் பற்றி அவர் பின்வருமாறு எழுதுகிறார்:</w:t>
      </w:r>
    </w:p>
    <w:p w:rsidRPr="00E541CA" w:rsidR="00E541CA" w:rsidP="00E541CA" w:rsidRDefault="00E541CA" w14:paraId="6765BD94" w14:textId="4526B82C">
      <w:pPr>
        <w:ind w:firstLine="720"/>
      </w:pPr>
      <w:r w:rsidRPr="00E541CA">
        <w:t xml:space="preserve">'நான் பெரிய நோன்பின் போது 14 நாட்கள் நோன்பிருந்து, என் கைகள், என் கால்கள், என் பற்கள் என என் உடலைக் காண்கையில், அவை அனைத்தும் பரந்த வானம் முழுவதும் பரவியிருப்பதைக் கண்டேன்; பின்னர் கடவுள் எனக்குள் வானங்களையும், பூமியையும், எல்லா படைப்புகளையும் வைத்தார்.'</w:t>
      </w:r>
    </w:p>
    <w:p w:rsidRPr="00E541CA" w:rsidR="00E541CA" w:rsidP="00E541CA" w:rsidRDefault="00E541CA" w14:paraId="7E046C87" w14:textId="2C539254">
      <w:pPr>
        <w:ind w:firstLine="720"/>
      </w:pPr>
      <w:r w:rsidRPr="00E541CA">
        <w:t xml:space="preserve">ஓ அற்புதமான தரிசனம்! ஓ உண்மையான அற்புதக்காரரே! அவர் வானங்களையும், பூமியையும், எல்லா படைப்புகளையும் விழுங்கி, அவற்றைத் தன் தொண்டையால் உள்ளிழுத்து, தன் வயிற்றில் அடக்கிக்கொண்டார்! அவர் மிகவும் பசியுடன் இருந்திருக்க வேண்டும்; பதினான்கு நாட்கள் நோன்பிற்குப் பிறகு, அவருக்குச் சாப்பிடும் ஆசை மிகவும் அதிகமாகி, அவர் கற்களை மட்டுமல்ல, முழுப் பூமியையும், வானங்களையும், எல்லா படைப்புகளையும் விழுங்கினார். அவனுடைய வயிறு எப்படி வெடிக்காமல் இருந்தது! அவன் தன் சீடர்களை விழுங்காமல் இருந்ததும் ஒரு அதிசயமே. இருப்பினும், அவன் நீண்ட காலத்திற்கு முன்பே அவர்களுடைய ஆன்மாக்களை விழுங்கி, நரகத்தின் ஆழங்களுக்குள் தள்ளியிருக்கலாம் என்று நான் சந்தேகிக்கிறேன்.</w:t>
      </w:r>
    </w:p>
    <w:p w:rsidRPr="00E541CA" w:rsidR="00E541CA" w:rsidP="00E541CA" w:rsidRDefault="00E541CA" w14:paraId="24AE1148" w14:textId="1F23B80F">
      <w:pPr>
        <w:ind w:firstLine="720"/>
      </w:pPr>
      <w:r w:rsidRPr="00E541CA">
        <w:t xml:space="preserve">அந்தப் பொய்த் தெய்வீகக்காரன் ஒரு மாபெரும் ராட்சதனாக மாறினான்; அவர், மரியாதைக்குரிய அந்த பெரிய அந்தோனியர் ஒருமுறை கண்ட அந்த ராட்சதனின் சகோதரனே அல்லவா, அவரைப் பற்றி அவரே இவ்வாறு கூறுகிறார்: 'சில சமயங்களில் ஒரு பேய் மடத்தின் வாயிலில் தட்டும், நான் வெளியே சென்றபோது, வானத்தை நோக்கித் தன் தலையை உயர்த்திய, மிக உயரமான ஒரு மனிதனைக் கண்டேன், நான் அவனிடம், "நீ யார்?" என்று கேட்டபோது,' அவன் பதிலளித்தான்: 'நான் Satan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ஆனால் அப்பாக்கும் அந்த சாத்தானை விட மேன்மையானவர்; ஏனெனில் அவர் பரந்த வானம் முழுவதும் பரவி, தன் மடியில் எல்லா படைப்புகளையும் தழுவிக்கொண்டார். இந்த புதிய அற்புதக்காரர் ஒரு பிளவுபடுத்தியவர்: பழங்கால அற்புதக்காரர்களிடையே அவரைப் போன்ற ஒருவரைக் கூட நாம் காண்பதில்லை; ஏனெனில் அவருடைய விசுவாசமும் </w:t>
      </w:r>
      <w:r w:rsidRPr="00E541CA">
        <w:rPr>
          <w:i/>
        </w:rPr>
        <w:t xml:space="preserve">புதியதே </w:t>
      </w:r>
      <w:r w:rsidRPr="00E541CA">
        <w:t xml:space="preserve">தவிர</w:t>
      </w:r>
      <w:r w:rsidRPr="00E541CA">
        <w:rPr>
          <w:i/>
        </w:rPr>
        <w:t xml:space="preserve">,</w:t>
      </w:r>
      <w:r w:rsidRPr="00E541CA">
        <w:t xml:space="preserve"> பழையதல்ல.</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அத்தியாயம் 28. அசெஃபாலைட்டுகள் பற்றி</w:t>
      </w:r>
      <w:bookmarkEnd w:id="33"/>
    </w:p>
    <w:p w:rsidRPr="00E541CA" w:rsidR="00E541CA" w:rsidP="00E541CA" w:rsidRDefault="00E541CA" w14:paraId="59A346BA" w14:textId="43C958F5">
      <w:pPr>
        <w:ind w:firstLine="720"/>
      </w:pPr>
      <w:r w:rsidRPr="00E541CA">
        <w:t xml:space="preserve">இருப்பினும், ஒருவரே பிளவுபடுத்திய விசுவாசத்தை 'பழைய விசுவாசம்' என்று அழைக்க விரும்பினால், அவர்கள் பழைய மதவிரோதங்களைப் புத்துயிர் அளித்த வரையில்தான் அது 'பழையது'. </w:t>
      </w:r>
      <w:r w:rsidRPr="00E541CA">
        <w:t xml:space="preserve">கடவுளின் அவதாரத்தைப் புண்படுத்தும் </w:t>
      </w:r>
      <w:r w:rsidRPr="00E541CA">
        <w:rPr>
          <w:i/>
        </w:rPr>
        <w:t xml:space="preserve">நெஸ்டோரியஸின்</w:t>
      </w:r>
      <w:r w:rsidRPr="00E541CA">
        <w:t xml:space="preserve"> மதபோக்கை </w:t>
      </w:r>
      <w:r w:rsidRPr="00E541CA">
        <w:t xml:space="preserve">அவர்கள்</w:t>
      </w:r>
      <w:r w:rsidRPr="00E541CA">
        <w:t xml:space="preserve"> புத்துயிர் அளித்துள்ளனர்</w:t>
      </w:r>
      <w:r w:rsidRPr="00E541CA">
        <w:t xml:space="preserve">, அதை நாம் மேலே வெளிப்படுத்தியுள்ளோம்.</w:t>
      </w:r>
      <w:r w:rsidRPr="00E541CA">
        <w:lastRenderedPageBreak/>
      </w:r>
      <w:r w:rsidRPr="00E541CA">
        <w:t xml:space="preserve"> </w:t>
      </w:r>
      <w:r w:rsidRPr="00E541CA">
        <w:t xml:space="preserve">தலை இல்லாத செவெரஸுடன் தொடங்கிய </w:t>
      </w:r>
      <w:r w:rsidRPr="00E541CA">
        <w:rPr>
          <w:i/>
        </w:rPr>
        <w:t xml:space="preserve">அசெஃபாலைட்டுகளின்</w:t>
      </w:r>
      <w:r w:rsidRPr="00E541CA">
        <w:t xml:space="preserve"> மதபோக்கையும் அவர்கள் புத்துயிர் அளித்துள்ளனர்</w:t>
      </w:r>
      <w:r w:rsidRPr="00E541CA">
        <w:t xml:space="preserve">; இது குறித்து, கான்ஸ்டான்டினோப்பிளின் பேராயரான, கபடோசியாவின் புனித யோவான் அவர்களின் வாழ்க்கை வரலாற்றில், ஆகஸ்ட் 30 ஆம் தேதி,</w:t>
      </w:r>
      <w:r w:rsidRPr="00E541CA">
        <w:rPr>
          <w:rStyle w:val="FootnoteReference"/>
        </w:rPr>
        <w:footnoteReference w:id="81"/>
      </w:r>
      <w:r w:rsidRPr="00E541CA">
        <w:t xml:space="preserve"> இவ்வாறு எழுதப்பட்டுள்ளது:</w:t>
      </w:r>
    </w:p>
    <w:p w:rsidRPr="00E541CA" w:rsidR="00E541CA" w:rsidP="00E541CA" w:rsidRDefault="00E541CA" w14:paraId="3D4CBBB1" w14:textId="41798195">
      <w:pPr>
        <w:ind w:firstLine="720"/>
      </w:pPr>
      <w:r w:rsidRPr="00E541CA">
        <w:t xml:space="preserve">சாபத்திற்குள்ளான செவெரஸிடமிருந்து </w:t>
      </w:r>
      <w:r w:rsidRPr="00E541CA">
        <w:rPr>
          <w:i/>
        </w:rPr>
        <w:t xml:space="preserve">அசெஃபாலைட்டுகளின் </w:t>
      </w:r>
      <w:r w:rsidRPr="00E541CA">
        <w:t xml:space="preserve">அதாவது 'தலை இல்லாதவர்கள்' என்ற </w:t>
      </w:r>
      <w:r w:rsidRPr="00E541CA">
        <w:t xml:space="preserve">மதபோதம் தோன்றியது</w:t>
      </w:r>
      <w:r w:rsidRPr="00E541CA">
        <w:t xml:space="preserve">, தேவாலயங்களுக்குத் தலைமை தாங்கும் ஆர்த்தடாக்ஸ் ஆயர்களுக்குக் கீழ் இருக்க விரும்பாததால் அவர்கள் அவ்வாறு அழைக்கப்பட்டனர், அதுபோலவே தலை மற்ற உறுப்புகளுக்குத் தலைமை தாங்குகிறது; ஆனால் அவர்கள் தங்கள் சொந்த பைத்தியக்கார மனங்களின் பகுத்தறிவைப் பின்பற்றி, தங்களைத் தலைவர்களாகவும் ஆசிரியர்களாகவும் ஆக்கிக்கொண்டனர், மேலும் தங்கள் தவறான போதகரும் மூப்பரும் கீழ், ஞானஸ்நானம் அல்லது தெய்வீக திருப்பலி போன்ற வழக்கமான திருச்சபை சடங்குகளைக் கடைப்பிடிக்கவில்லை. நீண்ட காலமாகத் தயாரிக்கப்பட்டுப் பாதுகாக்கப்பட்ட, ஆட்டுக்குட்டியாகிய கிறிஸ்துவின் உடலை அவர்கள் புனிதப் பாஸ்கா நாட்களில் கூடி மிகச் சிறிய துண்டுகளாக உடைத்து உண்டார்கள்; பின்னர் ஒவ்வொருவரும், தங்களுக்குப் பிடித்தபடி, தங்களுக்குள் ஒரு பொய்யான விசுவாசத்தைக் கற்பித்து, தங்கள் சொந்த விருப்பப்படி போதிக்கும் அதிகாரத்தை எடுத்துக்கொண்டு, </w:t>
      </w:r>
      <w:r w:rsidRPr="00E541CA">
        <w:rPr>
          <w:i/>
        </w:rPr>
        <w:t xml:space="preserve">தங்கள் சொந்த </w:t>
      </w:r>
      <w:r w:rsidRPr="00E541CA">
        <w:t xml:space="preserve">வீணான கற்பனை</w:t>
      </w:r>
      <w:r w:rsidRPr="00E541CA">
        <w:t xml:space="preserve">க்கேற்ப </w:t>
      </w:r>
      <w:r w:rsidRPr="00E541CA">
        <w:t xml:space="preserve">மற்றவர்களுக்குப் போதித்தார்கள், மேலும் அவர்களில் பலரிடமிருந்து மற்ற மதபோதங்கள் தோன்றின, அவற்றில் ஒன்று நண்பர்களுக்கு (Friends) எதிரானதாக இருந்தது; இவற்றைப் பற்றி, கிரேக்க திருச்சபை வரலாற்றாசிரியரான நிக்கேபோரோஸ் கலிஸ்டோஸ், தனது 18 ஆம் நூலின் 45 ஆம் அதிகாரத்தில் எழுதுகிறார்.</w:t>
      </w:r>
    </w:p>
    <w:p w:rsidRPr="00E541CA" w:rsidR="00E541CA" w:rsidP="00E541CA" w:rsidRDefault="00E541CA" w14:paraId="08FA7869" w14:textId="2CDFA8AD">
      <w:pPr>
        <w:ind w:firstLine="720"/>
      </w:pPr>
      <w:r w:rsidRPr="00E541CA">
        <w:t xml:space="preserve">ஓ, ஆர்த்தடாக்ஸ் விசுவாசத்தினரே, கேளுங்கள், கவனியுங்கள்! பிளவுபடுத்தும் பிரின் விசுவாசம் அந்த தலை இல்லாத மதபோதத்திற்கு உறவானதல்லவா? உண்மையாகவே அது உறவானது, உறவு மட்டுமல்ல, உண்மையில் அதுவே அந்த மதபோதம்; ஏனெனில், அவர்களுக்கு திருச்சபைகள், குருக்கள், தெய்வீக திருப்பலி, திருவருட்சாதனங்களின் புனித கூட்டுறவு, திருச்சபையின் சடங்குகளின்படி ஞானஸ்நானம், அல்லது ஆர்த்தடாக்ஸ் ஆயர்களைக் கீழ்ப்படிதல் ஆகியவை இல்லை; மாறாக</w:t>
      </w:r>
      <w:r w:rsidRPr="00E541CA">
        <w:rPr>
          <w:i/>
        </w:rPr>
        <w:t xml:space="preserve">, </w:t>
      </w:r>
      <w:r w:rsidRPr="00E541CA">
        <w:t xml:space="preserve">பழங்கால அக்கெஃபாலைட்களைப் போலவே </w:t>
      </w:r>
      <w:r w:rsidRPr="00E541CA">
        <w:t xml:space="preserve">அவர்கள் முற்றிலும் </w:t>
      </w:r>
      <w:r w:rsidRPr="00E541CA">
        <w:rPr>
          <w:i/>
        </w:rPr>
        <w:t xml:space="preserve">தலைவரற்றவர்களாக</w:t>
      </w:r>
      <w:r w:rsidRPr="00E541CA">
        <w:t xml:space="preserve"> இருக்கிறார்கள்</w:t>
      </w:r>
      <w:r w:rsidRPr="00E541CA">
        <w:t xml:space="preserve">. ஆகவே, பழங்கால மதபோதங்களின் மறுஎழுச்சியாக, அவர்களின் விசுவாசம் ஒரு பழைய மதபோத விசுவாசம் என்று அழைக்கப்படலாமே தவிர, அது ஆர்த்தடாக்ஸ் விசுவாசம் அல்ல.</w:t>
      </w:r>
    </w:p>
    <w:p w:rsidRPr="00E541CA" w:rsidR="00E541CA" w:rsidP="00E541CA" w:rsidRDefault="00E541CA" w14:paraId="69A365DF" w14:textId="3C87FAA6">
      <w:pPr>
        <w:ind w:firstLine="720"/>
      </w:pPr>
      <w:r w:rsidRPr="00E541CA">
        <w:t xml:space="preserve">பார்வீர், அன்பான ஆர்த்தடாக்ஸ் மக்களே, கிறிஸ்துவின் மந்தையின் உண்மையான ஆடுகளே, மற்றும் அவருடைய திருச்சபையின் உண்மையான பிள்ளைகளே! நாம், சரியான பகுத்தறிவின் மூலம், பிரின்ஸ்கி தோட்டத்தின் முதல் பழ</w:t>
      </w:r>
      <w:r w:rsidRPr="00E541CA">
        <w:t xml:space="preserve">மாகிய—அவர்களுடைய மதபோத</w:t>
      </w:r>
      <w:r w:rsidRPr="00E541CA">
        <w:rPr>
          <w:i/>
        </w:rPr>
        <w:t xml:space="preserve"> விசுவாசத்தை</w:t>
      </w:r>
      <w:r w:rsidRPr="00E541CA">
        <w:t xml:space="preserve">—உடைத்தெறிந்து</w:t>
      </w:r>
      <w:r w:rsidRPr="00E541CA">
        <w:t xml:space="preserve">, முழுமையான விசாரணையின் மூலம், இந்த இரண்டு விஷயங்களை உறுதிப்படுத்தியுள்ளோம்:</w:t>
      </w:r>
    </w:p>
    <w:p w:rsidRPr="00E541CA" w:rsidR="00E541CA" w:rsidP="00E541CA" w:rsidRDefault="00E541CA" w14:paraId="7E570009" w14:textId="6AA965D5">
      <w:pPr>
        <w:ind w:firstLine="720"/>
      </w:pPr>
      <w:r w:rsidRPr="00E541CA">
        <w:t xml:space="preserve">அவர்களுடைய விசுவாசம் உண்மையான விசுவாசமா?</w:t>
      </w:r>
    </w:p>
    <w:p w:rsidRPr="00E541CA" w:rsidR="00E541CA" w:rsidP="00E541CA" w:rsidRDefault="00E541CA" w14:paraId="4D8361D6" w14:textId="444D3492">
      <w:pPr>
        <w:ind w:firstLine="720"/>
      </w:pPr>
      <w:r w:rsidRPr="00E541CA">
        <w:t xml:space="preserve">மேலும், அவர்களின் விசுவாசம் பழைய விசுவாசமா?</w:t>
      </w:r>
    </w:p>
    <w:p w:rsidRPr="00E541CA" w:rsidR="00E541CA" w:rsidP="00E541CA" w:rsidRDefault="00E541CA" w14:paraId="098C995F" w14:textId="71E48EF3">
      <w:pPr>
        <w:ind w:firstLine="720"/>
      </w:pPr>
      <w:r w:rsidRPr="00E541CA">
        <w:t xml:space="preserve">மேலும் அந்தப் பழத்தில், சோதோமின் செம்மை ஆப்பிளில் இருந்தது போல, இனிப்புச் சுவையை அல்ல, மாறாக அருவருப்பான தூசியையும் சாம்பலையும் கண்டோம்; நான் கூறுகிறேன், அவர்களின் விசுவாசம் உண்மையான விசுவாசம் அல்ல, அது ஒரு கோணலான விசுவாசம்: மேலும் அவர்களின் விசுவாசம் பழைய விசுவாசம் அல்ல, அது ஒரு புதிய விசுவாசம்.</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அத்தியாயம் 29. பழக்கவழக்கங்களில் பிளவுபடுத்தும் நம்பிக்கை</w:t>
      </w:r>
      <w:bookmarkEnd w:id="34"/>
    </w:p>
    <w:p w:rsidRPr="00E541CA" w:rsidR="00E541CA" w:rsidP="00E541CA" w:rsidRDefault="00E541CA" w14:paraId="085CE340" w14:textId="3B05A1AE">
      <w:pPr>
        <w:ind w:firstLine="720"/>
      </w:pPr>
      <w:r w:rsidRPr="00E541CA">
        <w:t xml:space="preserve">ஏனெனில், நம்பிக்கை என்றால் என்னவென்று கூட அவர்களுக்குத் தெரியாதபோது, அவர்களுக்குள் எப்படி ஒரு உண்மையான மற்றும் நீதியான நம்பிக்கை இருக்க முடியும்? ஏனெனில், மிகவும் எளிய மக்களிடமிருந்து கூட, அவர்கள் தங்கள் பழக்கவழக்கங்களையும் மரபுகளையும்—அவை வெறும் கெட்டவை மட்டுமல்ல, மிக மோசமான செயல்கள்—'நம்பிக்கை' என்று அழைப்பதை நாம் அடிக்கடி கேட்கிறோம். ஒரு சாதாரண மனிதனைக் கேளுங்கள்: நீங்கள் ஏன் திருடுகிறீர்கள், கொள்ளையடிக்கிறீர்கள், கற்பழிப்பு நடத்துகிறீர்கள்? அவன் பதிலளிக்கிறான்: அதுதான் எங்கள் நம்பிக்கை. நீங்கள் ஏன் அளவுக்கு அதிகமாகக் கொண்டாடுகிறீர்கள், குடிக்கிறீர்கள், தகாத வார்த்தைகளைப் பேசுகிறீர்கள், சண்டையிடுகிறீர்கள், சண்டையிடுகிறீர்கள்? அதுதான் எங்கள் நம்பிக்கை. உங்களுக்குள் ஏன் இத்தனை அநீதிகள் நடக்கின்றன—நீங்கள் ஏன் ஒருவரையொருவர் ஏமாற்றுகிறீர்கள், பொய் சொல்கிறீர்கள், மேலும் ஒருவரையொருவர் பழிசொல்கிறீர்கள்? இதுவே விசுவாசம். உங்களுக்குள் ஏன் இழிவான மற்றும் அருவருப்பான செயல்கள் செய்யப்படுகின்றன—விபச்சாரம், பரத்தைமை, மேலும் காதுகொள்ள முடியாத அளவுக்கு அருவருப்பான பிற அசிங்கங்கள்? இதுவே விசுவாசம்.</w:t>
      </w:r>
    </w:p>
    <w:p w:rsidRPr="00E541CA" w:rsidR="00E541CA" w:rsidP="00E541CA" w:rsidRDefault="00E541CA" w14:paraId="5D6169A0" w14:textId="05C4A0CA">
      <w:pPr>
        <w:ind w:firstLine="720"/>
      </w:pPr>
      <w:r w:rsidRPr="00E541CA">
        <w:t xml:space="preserve">ஓ பரிசுத்த விசுவாசமே! ஓ மிக உயர்ந்த மற்றும் கௌரவமான விசுவாசத்தின் நாயே! ஓ ஒரே ஒரு கண்ணுக்குத் தெரியாத தேவனுக்குள் நிலைத்திருக்கும் விசுவாசமே! எளிமையான மக்களிடையே நீங்கள் எவ்வளவு அவமானகரமான நிலைக்குச் சென்றுவிட்டீர்கள் என்றால், அவர்கள் உங்களைக் கண்ணுக்குத் தெரியும் மற்றும் தொட்டுணரக்கூடிய பொருட்களுடன் தொடர்புபடுத்துவது மட்டுமல்லாமல், தங்கள் சட்டவிரோதச் செயல்கள், திருட்டு, குடிப்பழக்கம், அநீதிகள் மற்றும் தங்கள் அருவருப்பான வாழ்க்கை முறையுடனும் தொடர்புபடுத்துகிறார்கள். அப்படியானால், இத்தகைய மக்களிடையே ஒரு நல்ல விசுவாசத்தைக் காண்பது எப்படி?</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அத்தியாயம் 30. ஆர்த்தடாக்ஸ் விசுவாசத்தின் நீதியுணர்வு</w:t>
      </w:r>
      <w:bookmarkEnd w:id="35"/>
    </w:p>
    <w:p w:rsidRPr="00E541CA" w:rsidR="00E541CA" w:rsidP="00E541CA" w:rsidRDefault="00E541CA" w14:paraId="20ACEA44" w14:textId="407FD056">
      <w:pPr>
        <w:ind w:firstLine="720"/>
      </w:pPr>
      <w:r w:rsidRPr="00E541CA">
        <w:t xml:space="preserve">இருப்பினும், நாம், ஆர்த்தடாக்ஸ் கிறிஸ்தவர்களாக, நமது கடவுளாகிய கிறிஸ்துவின் கிருபையால் வழிநடத்தப்பட்டு, விசுவாசம் என்றால் என்னவென்று அறிவோம், மேலும் நாம் ஒரு புதிய விசுவாசத்தில் அல்ல, மாறாக கர்த்தராகிய கிறிஸ்து தம்முடைய பரிசுத்த சீடர்களுக்கும் அப்போஸ்தலர்களுக்கும் ஒப்படைத்த, பரிசுத்த அப்போஸ்தலர்கள் உலகம் முழுவதும் பிரசங்கித்த, பழமையான, தெய்வீக விசுவாசத்தில் உறுதியாகப் பற்றிக்கொண்டிருக்கிறோம், அதை திருச்சபையின் மாபெரும் போதகர்கள் போதித்தனர், உலகளாவிய திருத்தந்தை மன்றங்கள் உறுதிப்படுத்தின, புனித விளாடிமிர் கிரேக்கர்களிடமிருந்து ரஷ்யாவிற்குக் கொண்டு வந்தார், மேலும் அதில் திருச்சபையின் மாபெரும் விளக்குகளும் உலகின் ஒளிவீசும் நட்சத்திரங்களுமான புனித ரஷ்யத் தந்தையர்கள் மற்றும் அற்புதப் புருஷர்கள் ஒளிர்ந்தனர்.</w:t>
      </w:r>
    </w:p>
    <w:p w:rsidRPr="00E541CA" w:rsidR="00E541CA" w:rsidP="00E541CA" w:rsidRDefault="00E541CA" w14:paraId="785339ED" w14:textId="2BE22273">
      <w:pPr>
        <w:ind w:firstLine="720"/>
      </w:pPr>
      <w:r w:rsidRPr="00E541CA">
        <w:t xml:space="preserve">திருத்தூய்மை மிக்க தந்தை, குமாரன் மற்றும் பரிசுத்த ஆவியானவர் ஆகியோரில் மகிமைப்படுத்தப்பட்ட, ஒரு காணப்படாத கடவுளை நாங்கள் விசுவாசிக்கிறோம்.</w:t>
      </w:r>
    </w:p>
    <w:p w:rsidRPr="00E541CA" w:rsidR="00E541CA" w:rsidP="00E541CA" w:rsidRDefault="00E541CA" w14:paraId="31C592D9" w14:textId="65F7CDBF">
      <w:pPr>
        <w:ind w:firstLine="720"/>
      </w:pPr>
      <w:r w:rsidRPr="00E541CA">
        <w:lastRenderedPageBreak/>
      </w:r>
      <w:r w:rsidRPr="00E541CA">
        <w:t xml:space="preserve">திருத்தூதுத்துவத்தில், நாங்கள் தெய்வீக சாரத்தை பிரிக்கவோ அல்லது நபர்களை ஒன்றிணைக்கவோ இல்லை; மாறாக, கிரேட்டின் புனித அந்திரேயரைப் போல உறுதியாகப் பற்றிக்கொள்கிறோம், அவர் இவ்வாறு பாடினார்: 'சாரத்தில் பிரிக்கப்படாத, நபர்களில் ஒன்றிணையாத, சக ஆட்சி செய்யும் மற்றும் சக அரியணை கொண்டிருக்கும் திருத்தூதுத்துவக் கடவுளை நான் அறிக்கையிடுகிறேன்'</w:t>
      </w:r>
      <w:r w:rsidRPr="00E541CA">
        <w:rPr>
          <w:rStyle w:val="FootnoteReference"/>
        </w:rPr>
        <w:footnoteReference w:id="82"/>
      </w:r>
      <w:r w:rsidRPr="00E541CA">
        <w:t xml:space="preserve"> . மேலும் நாம் இதயத்தில் விசுவசிப்பது போலவே, உதடுகளாலும் அறிக்கையிடுகிறோம்; பரிசுத்தமான, பிரிக்க முடியாத திருத்தூணையை ஒவ்வொரு நாளும் மகிமைப்படுத்தி, இவ்வாறு கூறுகிறோம்:</w:t>
      </w:r>
    </w:p>
    <w:p w:rsidRPr="00E541CA" w:rsidR="00E541CA" w:rsidP="00E541CA" w:rsidRDefault="00E541CA" w14:paraId="5BC9C0D7" w14:textId="7E5AD12C">
      <w:pPr>
        <w:ind w:firstLine="720"/>
      </w:pPr>
      <w:r w:rsidRPr="00E541CA">
        <w:t xml:space="preserve">பரிசுத்தமான, </w:t>
      </w:r>
      <w:r w:rsidRPr="00E541CA">
        <w:rPr>
          <w:i/>
        </w:rPr>
        <w:t xml:space="preserve">ஒரே சாராம்சம் கொண்ட, </w:t>
      </w:r>
      <w:r w:rsidRPr="00E541CA">
        <w:t xml:space="preserve">உயிர் தரும் மற்றும் </w:t>
      </w:r>
      <w:r w:rsidRPr="00E541CA">
        <w:rPr>
          <w:i/>
        </w:rPr>
        <w:t xml:space="preserve">பிரிக்க முடியாத திருத்தூணுக்கு, </w:t>
      </w:r>
      <w:r w:rsidRPr="00E541CA">
        <w:t xml:space="preserve">எக்காலமும், இப்போதும், என்றென்றும், யுக யுகமாக </w:t>
      </w:r>
      <w:r w:rsidRPr="00E541CA">
        <w:t xml:space="preserve">மகிமை </w:t>
      </w:r>
      <w:r w:rsidRPr="00E541CA">
        <w:t xml:space="preserve">உண்டாகட்டும்.</w:t>
      </w:r>
    </w:p>
    <w:p w:rsidRPr="00E541CA" w:rsidR="00E541CA" w:rsidP="00E541CA" w:rsidRDefault="00E541CA" w14:paraId="07411816" w14:textId="793D4105">
      <w:pPr>
        <w:ind w:firstLine="720"/>
      </w:pPr>
      <w:r w:rsidRPr="00E541CA">
        <w:t xml:space="preserve">கடவுளின் குமாரனின் அவதாரத்தை நாங்கள் உண்மையாக நம்பி அறிக்கையிடுகிறோம்; அவருடைய தெய்வீக சாரத்தால், அவர் தந்தையிடமிருந்து பிரிக்கப்படாமல், மிகவும் தூய்மையான கன்னிகையின் கருப்பையில் அவதரித்தார். நாங்கள் குமாரனை இரண்டு குமாரர்களாகப் பிரிக்கவில்லை, ஆனால் அவர் கன்னிகையின் கருப்பையில் இருந்தபோதும், பரலோகத்தில் பிதாவுடன் இருந்தபோதும் ஒரே ஒருவராகவே இருக்கிறார் என்று அறிவிக்கிறோம்: ஏனெனில் தெய்வீகம் இடத்தால் வரையறுக்கப்படவில்லை.</w:t>
      </w:r>
    </w:p>
    <w:p w:rsidRPr="00E541CA" w:rsidR="00E541CA" w:rsidP="00E541CA" w:rsidRDefault="00E541CA" w14:paraId="62791C5F" w14:textId="5B425C33">
      <w:pPr>
        <w:ind w:firstLine="720"/>
      </w:pPr>
      <w:r w:rsidRPr="00E541CA">
        <w:t xml:space="preserve">மிகத் தூய கன்னிகை கடவுளின் தாய் என்பதையும், அவர் கிறிஸ்துவின் தாய் மட்டுமல்ல என்பதையும் நாங்கள் உண்மையாக ஒப்புக்கொள்கிறோம்; மாறாக, அவருள் அவதரித்த கடவுளின் வார்த்தையை, இரண்டு தனித்தனி இருப்புகளிலும் இயற்கைகளிலும்—தெய்வீக மற்றும் மனித—இயற்கைகளில் பெற்றெடுத்தார் என்றும், இவை கலவாதவை, ஆனாலும் கிறிஸ்து என்ற ஒரே நபரில் பிரிக்க முடியாதவை என்றும் நம்புகிறோம்.</w:t>
      </w:r>
    </w:p>
    <w:p w:rsidRPr="00E541CA" w:rsidR="00E541CA" w:rsidP="00E541CA" w:rsidRDefault="00E541CA" w14:paraId="47E1CBD1" w14:textId="0769A50D">
      <w:pPr>
        <w:ind w:firstLine="720"/>
      </w:pPr>
      <w:r w:rsidRPr="00E541CA">
        <w:t xml:space="preserve">கிறிஸ்துவைத் தேவனுடைய குமாரனிலிருந்து நாங்கள் பிரிக்கவில்லை; அப்பாக்குமும் அவருடைய சீடர்களும் செய்வது போல, பரிசுத்தத் திருத்தூணுக்கு அருகில் அவரை ஒரு தனி சிம்மாசனத்தில் அமர்த்தவும் இல்லை; மேலும், நாங்கள் திருத்தூணத்தை ஒரு நால்வழிப் பொருளாக மாற்றவும் இல்லை. மாறாக, தேவனுடைய குமாரனும் கிறிஸ்துவும் ஒன்றே என்று நாங்கள் விசுவாசித்து அறிக்கையிடுகிறோம், இவர் கடவுளின் குமாரன் என்றும் மனித குமாரன் என்றும் அழைக்கப்படுகிறார். கடவுள் தன்மையின்படி கடவுளின் குமாரன், மனித இயல்பின்படி மனிதரின் குமாரன்; ஆயினும் இரண்டு குமாரன்கள் அல்ல, ஒரே குமாரன், திருச்சபை ஆக்டோஎக்கோஸ், 6-ஆம் சுரத்தில், மாலைப் பாடலில் கோட்பாட்டாகப் பாடுவது போல: 'இரண்டு நபர்களாகப் பிரிக்கப்படாதவர், ஆனால் குழப்பமின்றி இரண்டு இயல்புகளாக அங்கீகரிக்கப்படுபவர்'.</w:t>
      </w:r>
    </w:p>
    <w:p w:rsidRPr="00E541CA" w:rsidR="00E541CA" w:rsidP="00E541CA" w:rsidRDefault="00E541CA" w14:paraId="07F96F43" w14:textId="072E1F5B">
      <w:pPr>
        <w:ind w:firstLine="720"/>
      </w:pPr>
      <w:r w:rsidRPr="00E541CA">
        <w:t xml:space="preserve">எனவே, நமது விசுவாசம் புதியதல்ல, மாறாகப் பழமையானது: எந்தப் புதுமைகளையும் அல்லது பிளவுவாதக் கருத்துக்களையும் ஏற்றுக்கொள்ளாமல், அந்தப் புனித விசுவாசத்தை நாங்கள் தவறாமல் உறுதியாகப் பற்றிக்கொண்டிருக்கிறோம். நாங்கள் அதை அறிக்கையிடுகிறோம், அதைத் தழுவிக்கொள்கிறோம், மேலும் கடவுளின் அருளாலும் உதவியாலும், அதன் மூலம் நாங்கள் சந்தேகமின்றி இரட்சிக்கப்படுவோம் என்று நம்புகிறோம்.</w:t>
      </w:r>
    </w:p>
    <w:p w:rsidRPr="00E541CA" w:rsidR="00E541CA" w:rsidP="00E541CA" w:rsidRDefault="00E541CA" w14:paraId="2DB54CC3" w14:textId="1F4E9F05">
      <w:pPr>
        <w:ind w:firstLine="720"/>
      </w:pPr>
      <w:r w:rsidRPr="00E541CA">
        <w:t xml:space="preserve">மேலும், </w:t>
      </w:r>
      <w:r w:rsidRPr="00E541CA">
        <w:t xml:space="preserve">புனிதத் தந்தையர்களின் பாரம்பரியம் மற்றும் சட்டங்களுக்கு இணங்க,</w:t>
      </w:r>
      <w:r w:rsidRPr="00E541CA">
        <w:t xml:space="preserve"> அனைத்து புனித திருவருட்சாதனங்களையும், அனைத்துச் சடங்குகளையும்</w:t>
      </w:r>
      <w:r w:rsidRPr="00E541CA">
        <w:rPr>
          <w:i/>
        </w:rPr>
        <w:t xml:space="preserve">, விழாக்களையும்</w:t>
      </w:r>
      <w:r w:rsidRPr="00E541CA">
        <w:t xml:space="preserve">, அனைத்து திருச்சபை வழக்கங்களையும் நாங்கள் உறுதியாகவும் அசைக்க முடியாத வகையிலும் கடைப்பிடிக்கிறோம். கிரேக்க புனித விளாடிமிர் அவற்றை ரஷ்யாவுக்குக் கொண்டு வந்ததைப் போலவே, கிறிஸ்துவின் அருளால் இன்றுவரை அவற்றை நாங்கள் தொடர்ந்து கடைப்பிடிக்கிறோம்.</w:t>
      </w:r>
    </w:p>
    <w:p w:rsidRPr="00E541CA" w:rsidR="00E541CA" w:rsidP="00E541CA" w:rsidRDefault="00E541CA" w14:paraId="33E7B658" w14:textId="5B4B1A9E">
      <w:pPr>
        <w:ind w:firstLine="720"/>
      </w:pPr>
      <w:r w:rsidRPr="00E541CA">
        <w:t xml:space="preserve">ஆனால் இப்போது அடுத்த விசாரணைக்குச் செல்ல வேண்டிய நேரம் இது.</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பகுதி II. பிளவுவாதக் கோட்பாடு</w:t>
      </w:r>
      <w:bookmarkEnd w:id="36"/>
    </w:p>
    <w:p w:rsidRPr="00E541CA" w:rsidR="00E541CA" w:rsidP="00E541CA" w:rsidRDefault="00E541CA" w14:paraId="25F71C24" w14:textId="45D5AC26">
      <w:pPr>
        <w:ind w:firstLine="720"/>
      </w:pPr>
      <w:r w:rsidRPr="00E541CA">
        <w:t xml:space="preserve">பிளவுவாத பிரின் தோட்டத்தின் முதல் பழத்தை ஆராய்ந்து, அவர்களின் மதச்சார்பற்ற விசுவாசத்தை முழுமையாக விசாரித்த பிறகு, இப்போது அவர்களின் மற்றொரு பழத்தை—மற்றொரு சோதோமிய ஆப்பிளைப் போல—சோதனை செய்ய வேண்டியுள்ளது</w:t>
      </w:r>
      <w:r w:rsidRPr="00E541CA">
        <w:t xml:space="preserve">: அது, கிறிஸ்துவின் திருச்சபையின் எதிரிகளாகிய அவர்கள், பிரினின் சாத்தானிய கூடுகளில் இருந்து பரப்பி வரும் அவர்களின்</w:t>
      </w:r>
      <w:r w:rsidRPr="00E541CA">
        <w:rPr>
          <w:i/>
        </w:rPr>
        <w:t xml:space="preserve"> போதனை</w:t>
      </w:r>
      <w:r w:rsidRPr="00E541CA">
        <w:t xml:space="preserve">, நகரங்களிலும் கிராமங்களிலும் உள்ள சபை ஒழுங்குமுறையாளர்களிடையே, கோதுமைக்கு மத்தியில் களைகளைப் போல அதை இரகசியமாக விதைக்கிறார்கள்.</w:t>
      </w:r>
    </w:p>
    <w:p w:rsidRPr="00E541CA" w:rsidR="00E541CA" w:rsidP="00E541CA" w:rsidRDefault="00E541CA" w14:paraId="1D12B649" w14:textId="71E7C716">
      <w:pPr>
        <w:ind w:firstLine="720"/>
      </w:pPr>
      <w:r w:rsidRPr="00E541CA">
        <w:t xml:space="preserve">பிரின் மக்களின் போதனை ஆன்மாவுக்குப் பயனுள்ளது என்று அவர்கள் கூறுகிறார்கள்.</w:t>
      </w:r>
    </w:p>
    <w:p w:rsidRPr="00E541CA" w:rsidR="00E541CA" w:rsidP="00E541CA" w:rsidRDefault="00E541CA" w14:paraId="61FA41CD" w14:textId="58BB4B1C">
      <w:pPr>
        <w:ind w:firstLine="720"/>
      </w:pPr>
      <w:r w:rsidRPr="00E541CA">
        <w:t xml:space="preserve">எனவே, இந்த விசாரணை பின்வரும் கொள்கையின் அடிப்படையில் அமைந்திருக்கட்டும்:</w:t>
      </w:r>
    </w:p>
    <w:p w:rsidRPr="00E541CA" w:rsidR="00E541CA" w:rsidP="00E541CA" w:rsidRDefault="00E541CA" w14:paraId="5F76381F" w14:textId="5553E363">
      <w:pPr>
        <w:ind w:firstLine="720"/>
      </w:pPr>
      <w:r w:rsidRPr="00E541CA">
        <w:t xml:space="preserve">எந்தப் போதனையில் பொய்யும், பிளவுவாதமும், புனிதமானவைகளுக்கு எதிரான இறை நிந்தனையும் இல்லையோ, அந்தப் போதனை ஆன்மாவுக்கு நன்மை பயக்கும்.</w:t>
      </w:r>
    </w:p>
    <w:p w:rsidRPr="00E541CA" w:rsidR="00E541CA" w:rsidP="00E541CA" w:rsidRDefault="00E541CA" w14:paraId="5DF8785B" w14:textId="202E205D">
      <w:pPr>
        <w:ind w:firstLine="720"/>
      </w:pPr>
      <w:r w:rsidRPr="00E541CA">
        <w:t xml:space="preserve">ஆனால் எந்தவொரு போதனையிலும் பொய்மை, பிளவுவாதம் மற்றும் புனிதமானவைகளுக்கு எதிரான இறை நிந்தனை காணப்பட்டால், அந்தப் போதனை ஆன்மாவுக்கு நன்மை பயக்காதது, மாறாக தீங்கு விளைவிப்பதாகும்.</w:t>
      </w:r>
    </w:p>
    <w:p w:rsidRPr="00E541CA" w:rsidR="00E541CA" w:rsidP="00E541CA" w:rsidRDefault="00E541CA" w14:paraId="1D200CBC" w14:textId="7195431D">
      <w:pPr>
        <w:ind w:firstLine="720"/>
        <w:rPr>
          <w:i/>
        </w:rPr>
      </w:pPr>
      <w:r w:rsidRPr="00E541CA">
        <w:t xml:space="preserve">ஆகவே, பிரிவினைவாதப் போதனையான பிரைனின் </w:t>
      </w:r>
      <w:r w:rsidRPr="00E541CA">
        <w:rPr>
          <w:i/>
        </w:rPr>
        <w:t xml:space="preserve">இந்த மூன்று அம்சங்களையும்</w:t>
      </w:r>
      <w:r w:rsidRPr="00E541CA">
        <w:t xml:space="preserve"> நாம் உண்மையாக ஆராய்வோம்</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அவர்களின் போதனை பொய்யற்றதா?</w:t>
      </w:r>
    </w:p>
    <w:p w:rsidRPr="00E541CA" w:rsidR="00E541CA" w:rsidP="00E541CA" w:rsidRDefault="00E541CA" w14:paraId="3A235037" w14:textId="77C92D96">
      <w:pPr>
        <w:ind w:firstLine="720"/>
        <w:rPr>
          <w:i/>
        </w:rPr>
      </w:pPr>
      <w:r w:rsidRPr="00E541CA">
        <w:t xml:space="preserve">2) </w:t>
      </w:r>
      <w:r w:rsidRPr="00E541CA">
        <w:rPr>
          <w:i/>
        </w:rPr>
        <w:t xml:space="preserve">அவர்களின் போதனை பிளவுவாதமின்றி உள்ளதா?</w:t>
      </w:r>
    </w:p>
    <w:p w:rsidRPr="00E541CA" w:rsidR="00E541CA" w:rsidP="00E541CA" w:rsidRDefault="00E541CA" w14:paraId="6006B469" w14:textId="7C441242">
      <w:pPr>
        <w:ind w:firstLine="720"/>
        <w:rPr>
          <w:i/>
        </w:rPr>
      </w:pPr>
      <w:r w:rsidRPr="00E541CA">
        <w:t xml:space="preserve">3) </w:t>
      </w:r>
      <w:r w:rsidRPr="00E541CA">
        <w:rPr>
          <w:i/>
        </w:rPr>
        <w:t xml:space="preserve">அவர்களின் போதனை புனிதமானவைகளுக்கு எதிரான இறை நிந்தனையைக் </w:t>
      </w:r>
      <w:r w:rsidRPr="00E541CA">
        <w:rPr>
          <w:i/>
        </w:rPr>
        <w:t xml:space="preserve">கொண்டிருக்கிறதா?</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முதல் கட்டுரை</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அத்தியாயம் 1. ஒரு போதனை பொய்யற்ற ஒரு போதகரிடமிருந்து வர வேண்டும்</w:t>
      </w:r>
      <w:bookmarkEnd w:id="38"/>
    </w:p>
    <w:p w:rsidRPr="00E541CA" w:rsidR="00E541CA" w:rsidP="00E541CA" w:rsidRDefault="00E541CA" w14:paraId="72754076" w14:textId="1736D080">
      <w:pPr>
        <w:ind w:firstLine="720"/>
      </w:pPr>
      <w:r w:rsidRPr="00E541CA">
        <w:t xml:space="preserve">ஒரு போதகர் பொய்யற்றவராகவும், உண்மையுள்ளவராகவும் இருக்கும்போது, அவருடைய வாயிலிருந்து வரும் போதனை உண்மையானது.</w:t>
      </w:r>
    </w:p>
    <w:p w:rsidRPr="00E541CA" w:rsidR="00E541CA" w:rsidP="00E541CA" w:rsidRDefault="00E541CA" w14:paraId="16AEA87D" w14:textId="2650BFCD">
      <w:pPr>
        <w:ind w:firstLine="720"/>
      </w:pPr>
      <w:r w:rsidRPr="00E541CA">
        <w:t xml:space="preserve">இருப்பினும், ஒரு உண்மையான ஆசிரியர் என்பவர், தன் சொந்த விருப்பப்படி ஆசிரியர் பதவியை ஏற்காமல், பரிசுத்த ஆவியானவரின் கிருபையினால் தேவனுடைய திருச்சபையால் நியமிக்கப்பட்டு, பிரசங்கிக்க அனுப்பப்பட்டவர் ஆவார், அப்பொஸ்தலருடைய நாட்களில், அப்போஸ்தலர் நடபடிகள் 15 ஆம் அதிகாரத்தில் தெளிவாகத் தெரிவது போல, ஆசிரியர்கள் பரிசுத்த ஆவியினால் திருச்சபையால் அனுப்பப்பட்டார்கள், அங்கே இவ்வாறு எழுதப்பட்டுள்ளது: </w:t>
      </w:r>
      <w:r w:rsidRPr="00E541CA">
        <w:rPr>
          <w:i/>
        </w:rPr>
        <w:t xml:space="preserve">'கர்த்தருக்கு ஊழியம் செய்து நோன்பாயிருந்தவர்களுக்கு,' பரிசுத்த ஆவியானவர், 'நான் அழைத்த ஊழியத்திற்காகப் பர்னபாஸையும் சவுலையும் எனக்காகப் பிரித்தெடுங்கள்' என்றார். பின்பு, அவர்கள் நோன்பிருந்து ஜெபித்து, அவர்கள் மீது கைகளை வைத்து, அவர்களை அனுப்பிவிட்டார்கள். இவர்கள், பரிசுத்த ஆவியினால் அனுப்பப்பட்டு, செலூக்கியாவுக்குச் சென்று, அங்கிருந்து கப்பல் ஏறினார்கள்</w:t>
      </w:r>
      <w:r w:rsidRPr="00E541CA">
        <w:rPr>
          <w:rStyle w:val="FootnoteReference"/>
          <w:i/>
        </w:rPr>
        <w:footnoteReference w:id="83"/>
      </w:r>
      <w:r w:rsidRPr="00E541CA">
        <w:t xml:space="preserve"> . மேலும், அதிகாரம் 15-ல் இவ்வாறு எழுதப்பட்டுள்ளது: </w:t>
      </w:r>
      <w:r w:rsidRPr="00E541CA">
        <w:rPr>
          <w:i/>
        </w:rPr>
        <w:t xml:space="preserve">'எங்கள் பிரியமான பரனபா மற்றும் பவுல் </w:t>
      </w:r>
      <w:r w:rsidRPr="00E541CA">
        <w:t xml:space="preserve">ஆகியோருடன்</w:t>
      </w:r>
      <w:r w:rsidRPr="00E541CA">
        <w:rPr>
          <w:i/>
        </w:rPr>
        <w:t xml:space="preserve">, உங்கள் தேவன் இயேசு கிறிஸ்துவின் நாமத்திற்காக தங்கள் ஜீவனையும் பணயம் வைத்தவர்களாகிய,</w:t>
      </w:r>
      <w:r w:rsidRPr="00E541CA">
        <w:rPr>
          <w:i/>
        </w:rPr>
        <w:t xml:space="preserve"> தேர்ந்தெடுக்கப்பட்ட மனிதர்களை </w:t>
      </w:r>
      <w:r w:rsidRPr="00E541CA">
        <w:rPr>
          <w:i/>
        </w:rPr>
        <w:t xml:space="preserve">நாங்கள் </w:t>
      </w:r>
      <w:r w:rsidRPr="00E541CA">
        <w:t xml:space="preserve">(ஜெருசலேம் சபை) </w:t>
      </w:r>
      <w:r w:rsidRPr="00E541CA">
        <w:rPr>
          <w:i/>
        </w:rPr>
        <w:t xml:space="preserve">ஒருமனதாக ஒன்றுகூடி உங்களிடம் </w:t>
      </w:r>
      <w:r w:rsidRPr="00E541CA">
        <w:t xml:space="preserve">(அன்டியோக்கியா சபையிடம்) </w:t>
      </w:r>
      <w:r w:rsidRPr="00E541CA">
        <w:rPr>
          <w:i/>
        </w:rPr>
        <w:t xml:space="preserve">அனுப்புவது </w:t>
      </w:r>
      <w:r w:rsidRPr="00E541CA">
        <w:rPr>
          <w:i/>
        </w:rPr>
        <w:t xml:space="preserve">நல்லது என்று நாங்கள் தீர்மானித்தோம்</w:t>
      </w:r>
      <w:r w:rsidRPr="00E541CA">
        <w:rPr>
          <w:i/>
        </w:rPr>
        <w:t xml:space="preserve">: ஏனெனில் நாங்கள் யூதாஸையும் சீலாவையும் அனுப்பியுள்ளோம், அவர்களும் இதே செய்தியைச் சொல்கிறார்கள். பரிசுத்த ஆவியினாலும் எங்களுடைய தீர்மானத்தினாலும்</w:t>
      </w:r>
      <w:r w:rsidRPr="00E541CA">
        <w:rPr>
          <w:rStyle w:val="FootnoteReference"/>
          <w:i/>
        </w:rPr>
        <w:footnoteReference w:id="84"/>
      </w:r>
      <w:r w:rsidRPr="00E541CA">
        <w:t xml:space="preserve"> , மற்றும் அங்கே எழுதப்பட்டுள்ள மற்றவைகளும் </w:t>
      </w:r>
      <w:r w:rsidRPr="00E541CA">
        <w:rPr>
          <w:i/>
        </w:rPr>
        <w:t xml:space="preserve">முடிவு செய்யப்பட்டது</w:t>
      </w:r>
      <w:r w:rsidRPr="00E541CA">
        <w:t xml:space="preserve">.</w:t>
      </w:r>
    </w:p>
    <w:p w:rsidRPr="00E541CA" w:rsidR="00E541CA" w:rsidP="00E541CA" w:rsidRDefault="00E541CA" w14:paraId="2391BE28" w14:textId="3A71A545">
      <w:pPr>
        <w:ind w:firstLine="720"/>
      </w:pPr>
      <w:r w:rsidRPr="00E541CA">
        <w:t xml:space="preserve">புனிதத் திருத்தூதர்களின் அடிச்சுவடுகளைப் பின்பற்றி, திருச்சபையின் அர்ப்பணிக்கப்பட்ட தகுதியைச் சேர்ந்த ஆயர்கள், குருக்கள் மற்றும் பிறரால் போதனைப் பணி ஏற்கப்படுகிறது. அவர்கள் முறையான தேர்தல் மற்றும் அர்ப்பணிப்பு மூலம் நியமிக்கப்படுவதால், அவர்கள் இந்தப் பணியைத் தூய ஆவியின் திருவுளப்படியை ஏற்றுக்கொள்கிறார்கள்.</w:t>
      </w:r>
    </w:p>
    <w:p w:rsidRPr="00E541CA" w:rsidR="00E541CA" w:rsidP="00E541CA" w:rsidRDefault="00E541CA" w14:paraId="49AAA8BC" w14:textId="33182165">
      <w:pPr>
        <w:ind w:firstLine="720"/>
      </w:pPr>
      <w:r w:rsidRPr="00E541CA">
        <w:t xml:space="preserve">அத்தகைய ஆசிரியர்கள் உண்மையானவர்கள், பொய்யானவர்கள் அல்ல; அத்தகைய ஆசிரியர்களின் போதனை உண்மையானது, பொய்யானது அல்ல, ஏனெனில் அது பரிசுத்த ஆவியினால் பேசப்படுகிறது.</w:t>
      </w:r>
    </w:p>
    <w:p w:rsidRPr="00E541CA" w:rsidR="00E541CA" w:rsidP="00E541CA" w:rsidRDefault="00E541CA" w14:paraId="25F4CB42" w14:textId="124C17DF">
      <w:pPr>
        <w:ind w:firstLine="720"/>
      </w:pPr>
      <w:r w:rsidRPr="00E541CA">
        <w:t xml:space="preserve">இதைக் கவனியுங்கள்: பிரின்ஸ்கின் பிளவுபடுத்தும் போதகர்கள் யாரால் அனுப்பப்பட்டனர்? பரிசுத்த ஆவியினால்? அல்லது கிறிஸ்துவின் திருச்சபையினால்? எந்த விதத்திலும் இல்லை. அவர்களுக்குத் திருச்சபை இல்லை; திருமுழுக்கின்போது கிரிஸ்மஸின் மூலம் வழங்கப்படும் பரிசுத்த ஆவியின் வரத்தின் முத்திரையை அவர்கள் நிராகரித்து, அதைப் பொய்த்திருஷ்டந்தரின் முத்திரை என்று அழைக்கிறார்கள், மேலும் பரிசுத்த ஆவியால் நிறைவேற்றப்படும் மற்ற திருவருட்சாதனங்களையும் அவர்கள் கொண்டிருக்கவில்லை. அவர்களிடம் திருவருட்சாதனங்கள் இல்லாததால், திருவருட்சாதனங்கள் மீது இறங்கும் தூய ஆவியை அவர்களிடம் கொண்டிருக்கவில்லை; அவர்களிடம் தூய ஆவியும் இல்லாததால், அவர்கள் அவராலும் அனுப்பப்படவோ அல்லது நியமிக்கப்படவோ இல்லை, போதிக்கவும் கற்பிக்கவும். தூய ஆவியினாலோ அல்லது திருத்தந்தையர் திருச்சபையினாலோ அனுப்பப்படாததால், அவர்கள் உண்மையான போதகர்கள் அல்ல, மாறாக கற்பிக்கும் பணியைத் தங்களுக்குத் தன்னிச்சையாக எடுத்துக்கொண்ட பொய்யானவர்கள். ஏனெனில், அவர்களுடைய போதனை உண்மையானது அல்ல, </w:t>
      </w:r>
      <w:r w:rsidRPr="00E541CA">
        <w:rPr>
          <w:i/>
        </w:rPr>
        <w:t xml:space="preserve">பொய்யானது. </w:t>
      </w:r>
      <w:r w:rsidRPr="00E541CA">
        <w:t xml:space="preserve">இத்தகைய போதகர்களைப் பற்றித்தான் யெரேமியா தீர்க்கதரிசனத்தில் கடவுள் கூறுகிறார்: </w:t>
      </w:r>
      <w:r w:rsidRPr="00E541CA">
        <w:rPr>
          <w:i/>
        </w:rPr>
        <w:t xml:space="preserve">'நான் இந்தத் தீர்க்கதரிசிகளை அனுப்பவில்லை, ஆனாலும் அவர்கள் ஓடினார்கள்; நான் அவர்களுடன் பேசவில்லை, ஆனாலும் அவர்கள் தீர்க்கதரிசனம் உரைத்தார்கள்</w:t>
      </w:r>
      <w:r w:rsidRPr="00E541CA">
        <w:t xml:space="preserve">'</w:t>
      </w:r>
      <w:r w:rsidRPr="00E541CA">
        <w:rPr>
          <w:rStyle w:val="FootnoteReference"/>
          <w:i/>
        </w:rPr>
        <w:footnoteReference w:id="85"/>
      </w:r>
      <w:r w:rsidRPr="00E541CA">
        <w:t xml:space="preserve"> . ஆனால் திருத்தூதர் மேலும் கூறுகிறார்: </w:t>
      </w:r>
      <w:r w:rsidRPr="00E541CA">
        <w:rPr>
          <w:i/>
        </w:rPr>
        <w:t xml:space="preserve">'அவர்கள் அனுப்பப்படாவிட்டால் எப்படிப் பிரசங்கிக்க முடியும்</w:t>
      </w:r>
      <w:r w:rsidRPr="00E541CA">
        <w:t xml:space="preserve">?'</w:t>
      </w:r>
      <w:r w:rsidRPr="00E541CA">
        <w:rPr>
          <w:rStyle w:val="FootnoteReference"/>
          <w:i/>
        </w:rPr>
        <w:footnoteReference w:id="86"/>
      </w:r>
      <w:r w:rsidRPr="00E541CA">
        <w:t xml:space="preserve"> . அப்படியானால், பொய்த் தீர்க்கதரிசிகள் கடவுளால் அனுப்பப்படவில்லை என்றால், அவர்களால் யார் அனுப்பப்பட்டவர்கள்? உண்மையில், பொய்யின் தந்தையும் எல்லா அநியாயத்திற்கும் மூலமுமான சாத்தானால் தவிர வேறு யாராலும் அல்ல; மேலும், அவர்களுடைய உதடுகளால் பேசுவது பரிசுத்த ஆவியல்ல, மாறாகப் பொய்ச்செய்தி அறிவிக்கும் ஆவியாகும்; அதுவே, பரிசுத்த தீர்க்கதரிசியாகிய மீகா காலத்தில், இஸ்ரவேலின் ராஜாவாகிய ஆகாபை வஞ்சிக்க, முற்காலத்தில் பொய்த் தீர்க்கதரிசிகளின் உதடுகளால் பேசிய அதே ஆவி; விரும்புகிற எவரும் அது 1 ராஜாக்கள் 22-ஆம் அதிகாரத்திலும், 2 நாளாகம் 18-ஆம் அதிகாரத்திலும் பதிவுசெய்யப்பட்டுள்ளது.</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அத்தியாயம் 2. போதனை ஒரு திறமையான ஆசிரியரிடமிருந்து வர வேண்டும்</w:t>
      </w:r>
      <w:bookmarkEnd w:id="39"/>
    </w:p>
    <w:p w:rsidRPr="00E541CA" w:rsidR="00E541CA" w:rsidP="00E541CA" w:rsidRDefault="00E541CA" w14:paraId="275F7CDD" w14:textId="154602EE">
      <w:pPr>
        <w:ind w:firstLine="720"/>
      </w:pPr>
      <w:r w:rsidRPr="00E541CA">
        <w:t xml:space="preserve">மேலும்:</w:t>
      </w:r>
    </w:p>
    <w:p w:rsidRPr="00E541CA" w:rsidR="00E541CA" w:rsidP="00E541CA" w:rsidRDefault="00E541CA" w14:paraId="0A52CBC0" w14:textId="32F99543">
      <w:pPr>
        <w:ind w:firstLine="720"/>
      </w:pPr>
      <w:r w:rsidRPr="00E541CA">
        <w:t xml:space="preserve">திருவசனங்களில் திறமை வாய்ந்ததும், போதனை ஞானத்தால் நிரப்பப்பட்டதும், திருவசனங்களின் வல்லமையைப் புரிந்துகொண்டு அவற்றைச் சரியாக விளக்கக்கூடியதுமான ஆசிரியர்களின் உதடுகளிலிருந்து வெளிப்படும் போதனையே உண்மையான போதனை. ஏனெனில், ஒரு போதகர் திருச்சபையால் பரிசுத்த ஆவியின்கீழ் போதகப் பண்புக்கு அர்ப்பணிக்கப்பட்டு நியமிக்கப்பட வேண்டும் என்பது மட்டுமல்லாமல், தீர்க்கதரிசனத்தில் கடவுளே உரைத்த வார்த்தைகளின்படி, மிகவும் ஞானமுள்ளவராகவும், </w:t>
      </w:r>
      <w:r w:rsidRPr="00E541CA">
        <w:rPr>
          <w:i/>
        </w:rPr>
        <w:t xml:space="preserve">நல்லறிவு</w:t>
      </w:r>
      <w:r w:rsidRPr="00E541CA">
        <w:t xml:space="preserve"> கொண்டவராகவும் இருக்க வேண்டும்: </w:t>
      </w:r>
      <w:r w:rsidRPr="00E541CA">
        <w:rPr>
          <w:i/>
        </w:rPr>
        <w:t xml:space="preserve">'குருவின் வார்த்தைகளை மனதில் வைத்துக்கொள், அவனது உதடுகளிலிருந்து சட்டத்தைத் தேடு' </w:t>
      </w:r>
      <w:r w:rsidRPr="00E541CA">
        <w:t xml:space="preserve">(</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lastRenderedPageBreak/>
      </w:r>
      <w:r w:rsidRPr="00E541CA">
        <w:rPr>
          <w:rStyle w:val="FootnoteReference"/>
          <w:i/>
        </w:rPr>
        <w:footnoteReference w:id="88"/>
      </w:r>
      <w:r w:rsidRPr="00E541CA">
        <w:rPr>
          <w:rStyle w:val="FootnoteReference"/>
          <w:i/>
        </w:rPr>
        <w:footnoteReference w:id="89"/>
      </w:r>
      <w:r w:rsidRPr="00E541CA">
        <w:t xml:space="preserve">இருப்பினும், பிளவுபடுத்தும் போதனைகள் அத்தகைய விவேகமுள்ள உதடுகளிலிருந்து வெளிவராது, ஏனெனில் அவர்களின் போதகர்கள் பரிசுத்த ஆவியினால் திருச்சபையால் போதகர் பதவிக்கு நியமிக்கப்படாதது மட்டுமல்லாமல், தெய்வீக வேதங்களிலும் அறிவற்றவர்களாக இருக்கிறார்கள்; அவற்றைப் புரிந்துகொள்ளும் சக்தியோ அல்லது அவற்றைச் சரியாக விளக்கக்கூடிய திறனோ அவர்களுக்கு இல்லை. ஆனால் அவர்கள் மிகவும் எளிய மனிதர்கள், அவர்களில் பலர் எழுத்தறிவே இல்லாதவர்கள். இவர்கள் மட்டுமல்ல, பெண்களும் அவர்களுக்கு மத்தியில் போதிக்கிறார்கள், அப்போஸ்தலரின் கட்டளைப்படி அவர்கள் மௌனமாக இருக்க வேண்டும் என்றாலும்: </w:t>
      </w:r>
      <w:r w:rsidRPr="00E541CA">
        <w:rPr>
          <w:i/>
        </w:rPr>
        <w:t xml:space="preserve">'திருச்சபைகளில் பெண்கள் மௌனமாக இருக்கட்டும், ஏனெனில் அவர்கள் பேச அனுமதிக்கப்படவில்லை</w:t>
      </w:r>
      <w:r w:rsidRPr="00E541CA">
        <w:t xml:space="preserve">' (</w:t>
      </w:r>
      <w:r w:rsidRPr="00E541CA">
        <w:t xml:space="preserve">1 கொரிந்தியர் 14:34, 'போதிக்க'), </w:t>
      </w:r>
      <w:r w:rsidRPr="00E541CA">
        <w:rPr>
          <w:i/>
        </w:rPr>
        <w:t xml:space="preserve">ஆனால் கீழ்ப்படிதலுடன் இருக்க வேண்டும்</w:t>
      </w:r>
      <w:r w:rsidRPr="00E541CA">
        <w:t xml:space="preserve"> 1 தீமோத்தேயு 2:11; மேலும்: </w:t>
      </w:r>
      <w:r w:rsidRPr="00E541CA">
        <w:rPr>
          <w:i/>
        </w:rPr>
        <w:t xml:space="preserve">'ஒரு பெண் </w:t>
      </w:r>
      <w:r w:rsidRPr="00E541CA">
        <w:rPr>
          <w:i/>
        </w:rPr>
        <w:t xml:space="preserve">எல்லா கீழ்ப்படிதலுடனும்</w:t>
      </w:r>
      <w:r w:rsidRPr="00E541CA">
        <w:rPr>
          <w:i/>
        </w:rPr>
        <w:t xml:space="preserve"> மௌனமாகக் கற்றுக்கொள்ளட்டும்</w:t>
      </w:r>
      <w:r w:rsidRPr="00E541CA">
        <w:rPr>
          <w:i/>
        </w:rPr>
        <w:t xml:space="preserve">; ஆனால் ஒரு பெண் போதிப்பதை நான் அனுமதிக்கவில்லை</w:t>
      </w:r>
      <w:r w:rsidRPr="00E541CA">
        <w:t xml:space="preserve">' 1 தீமோத்தேயு 2:12. ஆனால், பிரின் என்ற மதபோதகரின் மதபோதக விசுவாசத்தில், அவர்கள் அந்த அப்போஸ்தலரின் கட்டளையைக் கவனிக்காமல், பெண்கள் போதகர் பதவியை அபகரிக்கின்றனர். ஏனெனில், அவர்களின் போதனை உண்மையானது அல்ல, மாறாக </w:t>
      </w:r>
      <w:r w:rsidRPr="00E541CA">
        <w:rPr>
          <w:i/>
        </w:rPr>
        <w:t xml:space="preserve">பொய்யானது.</w:t>
      </w:r>
    </w:p>
    <w:p w:rsidRPr="00E541CA" w:rsidR="00E541CA" w:rsidP="00E541CA" w:rsidRDefault="00E541CA" w14:paraId="0F2A34EA" w14:textId="406101B4">
      <w:pPr>
        <w:ind w:firstLine="720"/>
      </w:pPr>
      <w:r w:rsidRPr="00E541CA">
        <w:t xml:space="preserve">ஏனெனில், கல்வியறிவற்ற ஒரு சாதாரண மனிதனால், உண்மையான போதகர்களைப் புறக்கணித்து, தனது சொந்த எழுத்தறிவற்ற, எளிய மனப் புரிதலை நம்பி, விசுவாசத்தின் கோட்பாடுகள் குறித்து மற்றவர்களுக்குச் சரியாகக் கற்பிப்பது மட்டுமல்லாமல், தானே சரியான பாதையில் நடப்பதும் கூட இயலாதது. ஆகவே, அறியாதவர்கள் விசுவாச விஷயங்களை ஆராய்ந்து போதிக்கத் துணிவதால், மதத்தவறான போதனைகள், சண்டைகள் மற்றும் பிளவுகள் எழுந்துள்ளன. நைசியாவின் புனித அனஸ்தாசியும் புனித யோவான் கிறிசோஸ்டமும் சொல்வது போல: வேதவசனங்களை அறியாமல் இருப்பதும், உணர்வற்ற கால்நடைகளைப் போல இருப்பதும் ஒரு பெரிய தீங்கு; ஏனெனில், வேதங்களை அறியாததிலிருந்து எண்ணற்ற தீமைகள் தோன்றுகின்றன. </w:t>
      </w:r>
      <w:r w:rsidRPr="00E541CA">
        <w:rPr>
          <w:i/>
        </w:rPr>
        <w:t xml:space="preserve">இதிலிருந்து </w:t>
      </w:r>
      <w:r w:rsidRPr="00E541CA">
        <w:rPr>
          <w:i/>
        </w:rPr>
        <w:t xml:space="preserve">மதப்பிளவுகளின் </w:t>
      </w:r>
      <w:r w:rsidRPr="00E541CA">
        <w:t xml:space="preserve">பெரும் </w:t>
      </w:r>
      <w:r w:rsidRPr="00E541CA">
        <w:rPr>
          <w:i/>
        </w:rPr>
        <w:t xml:space="preserve">தீமைகள்</w:t>
      </w:r>
      <w:r w:rsidRPr="00E541CA">
        <w:t xml:space="preserve"> தோன்றின</w:t>
      </w:r>
      <w:r w:rsidRPr="00E541CA">
        <w:rPr>
          <w:i/>
        </w:rPr>
        <w:t xml:space="preserve">; </w:t>
      </w:r>
      <w:r w:rsidRPr="00E541CA">
        <w:t xml:space="preserve">இதிலிருந்து கவனக்குறைவான வாழ்க்கை முறை, பலனற்ற உழைப்புகள், ஆன்மீகக் குருட்டுத்தன்மை மற்றும் சாத்தானின் வஞ்சகம் ஆகியவை உருவாகின. உடல் கண் பார்வையற்றவர்கள் சரியான பாதையில் நடக்க முடியாதது போல, தெய்வீக வேதங்களை அறியாதவர்களும், அந்த ஒளிகளை நாடாதவர்களும் இடறி விழுகிறார்கள்</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பிரைன்யா மக்களைப் பொறுத்தவரை, அவர்கள் தெய்வீக வேதங்களை அறியாதிருந்தாலும், தங்களை அறிவாளிகள் என்று கருதுகிறார்கள், மேலும் அவர்கள் விசுவாசத்தின் உண்மையான பாதையில் நடப்பதாகக் கற்பனை செய்து, போதிக்கவும் துணிகிறார்கள். மேலும், அவர்களில் படிக்கவும் எழுதவும் தெரிந்தவர்கள், யாருடைய மனதில் புரிதலின் ஒரு மெல்லிய கீற்று ஒளிர்ந்திருக்கிறதோ, அவர்கள் தங்களை பெரிய இறையியலாளர்களாக ஆக்கிக்கொண்டு, தங்கள் பெருமையில், தங்கள் விசுவாசத்திற்கு இணையற்ற ஆசிரியர்கள் என்று தற்பெருமை பேசுகிறார்கள். ஆனால், உண்மையில் இறையியலாளர்களாகவும் உண்மையான ஆசிரியர்களாகவும் இருப்பவர்கள்—இளமையிலிருந்தே படிப்பதற்காகத் தங்கள் வாழ்க்கையை அர்ப்பணித்தவர்கள், இறைவேதங்களின் இரகசியங்கள் யாருக்கு வெளிப்படுத்தப்பட்டனவோ, மற்றும் யார் மீது பகுத்தறிவின் முழுமையான ஒளி பிரகாசித்ததோ—அவர்களை அவர்கள் மதவெறியர்கள், வழிதவறியவர்கள், மற்றும் உண்மையான பாதையை அறியாதவர்கள் என்று அழைக்கிறார்கள். குருடர்கள் பார்ப்பவர்களிடம், 'நீங்கள் பார்ப்பதில்லை' என்கிறார்கள்; வழியறிந்து தவறியவர்கள், உண்மைப் பாதையில் நடப்பவர்களிடம், 'நீங்கள் தவறான வழியில் செல்கிறீர்கள்' என்கிறார்கள்; அறிவற்றவர்கள் ஞானிகளிடம், 'உங்களுக்கு எதுவும் தெரியாது' என்று சினம் கொள்கிறார்கள். ஆனால், நான் உங்களை வேண்டிக்கொள்கிறேன், யார் அதிக ஒளியைக் காண்கிறார்கள் என்று சிந்தியுங்கள்: ஒரு இருண்ட அறையிலிருந்து ஒரு பிளவு வழியாக முற்றத்தைப் பார்க்கிறவரா, அல்லது ஒரு ஜன்னலைத் திறந்து ஒளியை நோக்குகிறவரா? புத்தகத்தைப் படிக்கத் தெரிந்து, ஆனால் படித்ததில் சிறிதளவே புரிந்துகொள்ளும் ஒருவரா, அல்லது படித்து, படித்ததை முழுமையாகப் புரிந்துகொண்டு, திருவசனங்களின் ஆழத்தை உணரும் ஒருவரா, இவர்களில் யார் புனித விசுவாசத்தின் ஒளியையும், உண்மையான பக்தியின் சரியான பாதையையும் சிறப்பாக எடுத்துரைக்க முடியும்? தன்னைத்தானே ஆசிரியர் என்று அழைத்துக் கொள்ளாமல், பரிசுத்த ஆவியானவரின் கிருபையால் நியமிக்கப்பட்ட ஒரு கற்றறிந்த மனிதரை விட, கல்வியறிவற்றவரும், தன்னைத்தானே ஆசிரியர் என்று அழைத்துக்கொள்பவருமானவர் சிறந்த பயிற்றுவிப்பாளரா?</w:t>
      </w:r>
    </w:p>
    <w:p w:rsidRPr="00E541CA" w:rsidR="00E541CA" w:rsidP="00E541CA" w:rsidRDefault="00E541CA" w14:paraId="4631699B" w14:textId="1D6B6D69">
      <w:pPr>
        <w:ind w:firstLine="720"/>
      </w:pPr>
      <w:r w:rsidRPr="00E541CA">
        <w:t xml:space="preserve">சிலர் கூறுவதை நான் கேட்கிறேன்: 'கர்த்தராகிய கிறிஸ்து எழுதப் படிக்கத் தெரியாத, எளிய மற்றும் கல்வியறிவற்ற அப்போஸ்தலர்களின் ஒரு குழுவைச் சேர்த்தார்; அவர் அவர்களை புத்தகங்களிலிருந்து தமக்கு அழைக்கவில்லை, மாறாக ஒரு மீனவന്റെ வலையிலிருந்து அழைத்தார், மேலும் அவர்களுடைய மூலம் அவர் முழு உலகத்திற்கும் அறிவூட்டி போதித்தார்.' இதற்கு நான் பின்வருமாறு பதிலளிக்கிறேன்: அவர் எழுதப் படிக்கத் தெரியாதவர்களைச் சேகரித்தார், ஆனால் கற்றவர்களை அனுப்பினார்; அவர் அப்பாவி மற்றும் அறியாதவர்களைத் தம்மிடம் அழைத்தார், ஆனால் ஞானமுள்ள இறையியல் அறிஞர்களை வேதவசனங்களைப் புரிந்துகொள்ளும்படி அவர்களுடைய மனதைத் திறந்து, பூமியின் எல்லைகள் வரை அனுப்பினார்</w:t>
      </w:r>
      <w:r w:rsidRPr="00E541CA">
        <w:rPr>
          <w:rStyle w:val="FootnoteReference"/>
        </w:rPr>
        <w:footnoteReference w:id="91"/>
      </w:r>
      <w:r w:rsidRPr="00E541CA">
        <w:t xml:space="preserve"> அவர் ஒரு ஆசிரியர் தன் சீடர்களைச் சேகரிப்பது போல அவர்களைச் சேகரித்தார், மேலும் மூன்று ஆண்டுகளுக்கும் மேலாக அவர்களைத் தன்னுடன் அழைத்துச் சென்று, அவர்களுக்குப் போதித்து வழிநடத்தினார், மேலும் நான் அவர்களுக்கு முழுமையாகப் போதித்து, வேதவசனங்களைப் புரிந்துகொள்ள அவர்களுக்கு வல்லமையளிக்கும் வரை; அவர் அவர்களுடைய மனங்களுக்கு வேதவசனங்களைப் புரிந்துகொள்ள அறிவூட்டி, அவர்களைப் பரிசுத்த ஆவியினால் நிரப்பி, அந்நிய பாஷைகளில் பேசப் போதித்தபோது: அப்பொழுது அவர் அவர்களை தேவ வார்த்தையைப் பிரசங்கிக்க உலகத்திற்கு அனுப்பினார்.</w:t>
      </w:r>
    </w:p>
    <w:p w:rsidRPr="00E541CA" w:rsidR="00E541CA" w:rsidP="00E541CA" w:rsidRDefault="00E541CA" w14:paraId="02DE18D6" w14:textId="0FEFA869">
      <w:pPr>
        <w:ind w:firstLine="720"/>
      </w:pPr>
      <w:r w:rsidRPr="00E541CA">
        <w:t xml:space="preserve">ஆனால், ஓ பிரின் மக்களே, கல்வியறிவற்ற போதகர்களே, எழுதப் படிக்கத் தெரியாத ஞானிகளே, எங்களுக்குச் சொல்லுங்கள்: நீங்கள் எப்போது கிறிஸ்துவுடன் நடந்தீர்கள்? நீங்கள் எப்போது அக்கினியாய் பேசும் வல்லமையால் பரிசுத்த ஆவியைப் பெற்றீர்கள்? அப்போஸ்தலர்கள் செய்தது போல, நீங்கள் எப்போது அந்நிய பாஷைகளில் பேசக் கற்றுக்கொண்டீர்கள்? அப்போஸ்தலர்களுக்கு நேர்ந்தது போல, வேதவசனங்களைப் புரிந்துகொள்ள உங்கள் மனம் திறக்கப்பட்டதா? ஆகவே, பிரின்னின் போதகர்களே, போதகர் பதவியை அபகரித்துக்கொண்ட எளிய ஆண்களே பெண்களே, நீங்கள் வெட்கப்பட வேண்டும். ஏனெனில், நீங்கள் போதகர்களாக இருக்காமல் சீடர்களாக இருக்க வேண்டும். நீங்களே மற்றவர்களுக்குக் கற்பிப்பதையும், உங்களுக்காகப் புதிய மற்றும் பல்வேறு நம்பிக்கைகளைக் கற்பிப்பதையும் விடுத்து, திருச்சபையின் ஒழுங்குமுறை போதகர்களிடமிருந்து கற்க வேண்டும்.</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அத்தியாயம் 3. ஒரு போதகரின் போதனை ஆரோக்கியமானதாகவும், அவரது நடத்தை குறைபாடற்றதாகவும் இருக்க வேண்டும்</w:t>
      </w:r>
      <w:bookmarkEnd w:id="40"/>
    </w:p>
    <w:p w:rsidRPr="00E541CA" w:rsidR="00E541CA" w:rsidP="00E541CA" w:rsidRDefault="00E541CA" w14:paraId="3EA0BFAC" w14:textId="37E5FD08">
      <w:pPr>
        <w:ind w:firstLine="720"/>
      </w:pPr>
      <w:r w:rsidRPr="00E541CA">
        <w:t xml:space="preserve">மேலும்:</w:t>
      </w:r>
    </w:p>
    <w:p w:rsidRPr="00E541CA" w:rsidR="00E541CA" w:rsidP="00E541CA" w:rsidRDefault="00E541CA" w14:paraId="74B3B139" w14:textId="3B6D508A">
      <w:pPr>
        <w:ind w:firstLine="720"/>
      </w:pPr>
      <w:r w:rsidRPr="00E541CA">
        <w:t xml:space="preserve">உண்மையான போதனை, புனித வேதாகமங்களில் நன்கு தேர்ந்தவர் மட்டுமல்லாமல், நடத்தையிலும் குற்றமற்றவராக இருக்கும் ஒரு போதகரிடமிருந்துதான் வர வேண்டும். அப்போஸ்தலனாகிய பவுல் தீமோத்தேயுவுக்கு எழுதியது போல: </w:t>
      </w:r>
      <w:r w:rsidRPr="00E541CA">
        <w:rPr>
          <w:i/>
        </w:rPr>
        <w:t xml:space="preserve">'எல்லாவற்றிலும் ஒரு மாதிரியாக இருங்கள்</w:t>
      </w:r>
      <w:r w:rsidRPr="00E541CA">
        <w:rPr>
          <w:i/>
        </w:rPr>
        <w:t xml:space="preserve">—</w:t>
      </w:r>
      <w:r w:rsidRPr="00E541CA">
        <w:rPr>
          <w:i/>
        </w:rPr>
        <w:lastRenderedPageBreak/>
      </w:r>
      <w:r w:rsidRPr="00E541CA">
        <w:rPr>
          <w:i/>
        </w:rPr>
        <w:t xml:space="preserve"> —பேச்சில், நடத்தையில், அன்பில், விசுவாசத்தில், பரிசுத்தத்தில்</w:t>
      </w:r>
      <w:r w:rsidRPr="00E541CA">
        <w:t xml:space="preserve">'</w:t>
      </w:r>
      <w:r w:rsidRPr="00E541CA">
        <w:rPr>
          <w:rStyle w:val="FootnoteReference"/>
          <w:i/>
        </w:rPr>
        <w:footnoteReference w:id="92"/>
      </w:r>
      <w:r w:rsidRPr="00E541CA">
        <w:t xml:space="preserve"> . அப்போஸ்தலரின் இந்த முதல் இரண்டு வார்த்தைகளை நாம் கவனியுங்கள்: </w:t>
      </w:r>
      <w:r w:rsidRPr="00E541CA">
        <w:rPr>
          <w:i/>
        </w:rPr>
        <w:t xml:space="preserve">'பேச்சிலும் நடப்பிலும் </w:t>
      </w:r>
      <w:r w:rsidRPr="00E541CA">
        <w:rPr>
          <w:i/>
        </w:rPr>
        <w:t xml:space="preserve">ஒரு மாதிரியாக </w:t>
      </w:r>
      <w:r w:rsidRPr="00E541CA">
        <w:rPr>
          <w:i/>
        </w:rPr>
        <w:t xml:space="preserve">இருங்கள்'</w:t>
      </w:r>
      <w:r w:rsidRPr="00E541CA">
        <w:t xml:space="preserve"> (அவர் கூறினார்)</w:t>
      </w:r>
      <w:r w:rsidRPr="00E541CA">
        <w:rPr>
          <w:i/>
        </w:rPr>
        <w:t xml:space="preserve">, </w:t>
      </w:r>
      <w:r w:rsidRPr="00E541CA">
        <w:t xml:space="preserve">இதிலிருந்து ஒரு ஆசிரியரின் கடமை என்ன என்பது தெளிவாகிறது, ஏனெனில் ஒரு ஆசிரியர் முதன்மையாக பேச்சில் ஞானமுள்ளவராகவும், நடப்பில் குற்றமற்றவராகவும் பரிசுத்தமானவராகவும் இருக்க வேண்டும்; ஏனெனில், 'போதித்து, நீங்களே போதிக்காததைச் செய்யாதிருங்கள்; நீங்கள் முழங்கும் எக்காளம் அல்லது ஒலிக்கும் தாளம் போன்றவர்கள்'.</w:t>
      </w:r>
    </w:p>
    <w:p w:rsidRPr="00E541CA" w:rsidR="00E541CA" w:rsidP="00E541CA" w:rsidRDefault="00E541CA" w14:paraId="3E36126A" w14:textId="6F4A466F">
      <w:pPr>
        <w:ind w:firstLine="720"/>
      </w:pPr>
      <w:r w:rsidRPr="00E541CA">
        <w:t xml:space="preserve">பிளவுபடுத்தும் போதகர்களின் நடத்தை பற்றி தேவன் ஒருவரே அறிவார்; நாம் அதை ஆராய மாட்டோம்; இருப்பினும், தன்னைத் தூதர் என்று அழைத்துக் கொண்ட அவர்களில் ஒரு போதகரின் அறிவையும் செயல்களையும், மற்றவர்களால் பதிவுசெய்யப்பட்டதாக நாம் கண்டறிந்ததை இங்கே நினைவு கூருவோம்.</w:t>
      </w:r>
    </w:p>
    <w:p w:rsidRPr="00E541CA" w:rsidR="00E541CA" w:rsidP="00E541CA" w:rsidRDefault="00E541CA" w14:paraId="4A5D6EE5" w14:textId="6C5793BD">
      <w:pPr>
        <w:ind w:firstLine="720"/>
      </w:pPr>
      <w:r w:rsidRPr="00E541CA">
        <w:t xml:space="preserve">மாஸ்கோவின் பேரரசு நகரில், அரச அச்சக நூலகத்தில், 'சோலோவெட்ச்கி மனுவுக்கு மறுப்பு' என்ற தலைப்பிலான ஒரு சிறு கையேடு உள்ளது. இது சய்பீரிய ஆயர், மாண்புமிகு கார்னெலியஸின் கீழ், செர்பியாவைச் சேர்ந்த யூரி என்பவரால் சய்பீரியாவில் இயற்றப்பட்டது. அந்தப் புத்தகத்தில், அத்தியாயம் 5-ல், யூரி, பிளவுபடுத்தும் போதகரும் அப்போஸ்தலருமான குரு லázarus பற்றிப் பின்வருமாறு எழுதுகிறார்:</w:t>
      </w:r>
    </w:p>
    <w:p w:rsidRPr="00E541CA" w:rsidR="00E541CA" w:rsidP="00E541CA" w:rsidRDefault="00E541CA" w14:paraId="7DC08665" w14:textId="23E3DEDE">
      <w:pPr>
        <w:ind w:firstLine="720"/>
      </w:pPr>
      <w:r w:rsidRPr="00E541CA">
        <w:t xml:space="preserve">இந்த ஊர் (டோபோல்ஸ்க்) லசாரை அறிந்திருக்கிறது, ஏனெனில் ஒரு காலத்தில் தெருக்கள் அவனுக்கு மிகவும் குறுகலாக இருந்தன, மேலும் (அவன் குடித்திருக்கும்போது) அவனால் தனியாக வீட்டிற்குச் செல்ல முடியாததால், மக்கள் அவனைக் கைப்பிடித்து அழைத்துச் செல்ல வேண்டியிருந்தது. ஒருமுறை, லázarus என் வீட்டில் விருந்தினர்களுடன் அமர்ந்திருந்தபோது, அவர் வயதான பெண்களின் கட்டுக்கதைகளையும் புதிர்களையும் சொல்லத் தொடங்கினார்—உதாரணமாக, ஒரு வயதான பெண்மணி மீண்டும் இளமையாக விரும்பினாலும், சாலையில் பின்னோக்கி ஊர்ந்து சென்றார் என்பது போன்ற கதைகளைச் சொன்னார். இருப்பினும், விருந்தினர்கள் மனம் சோர்ந்து, ஒரு பாதிரியாரிடமிருந்து அத்தகைய பேச்சைக் கேட்பதற்கு வெட்கப்பட்டனர்; அதைக் கவனித்த அவர், என்னிடம் கூறினார்: 'யூரி! நாம் ஏன் எப்போதும் ஆன்மீக விஷயங்களில் தொடங்கி, அவற்றை உலகியல் முறையில் செய்கிறோம்?' விருந்தினர்கள் சென்ற பிறகு, நான் அவரை நினைவூட்டினேன்: 'தந்தை லázarus! கிறிஸ்துவின் திருச்சபை எந்த நிலைக்கு வந்துவிட்டது, அதன் நிலைமை எவ்வளவு பரிதாபமாக இருக்கிறது என்பதைக் கவனியுங்கள்? அதை சீர்திருத்துவது நமது கடமை என்றால், நான் சொல்கிறேன், நாமே மிகவும் சீரழிந்து இருக்கிறோம், மேலும் நாம் வெட்கக்கேடான கதைகளைக் கூட சொல்கிறோம், மேலும் நாம் குடித்திருக்கும்போது தெருக்கள் நமக்கு மிகவும் குறுகலாகின்றன: இவை திருத்தூதர்களின் அடையாளங்களோ, திருச்சபையை சீர்திருத்த கடவுளால் அனுப்பப்பட்ட ஆசிரியர்களின் அடையாளங்களோ அல்ல; மேலும் மற்றவற்றுடன் (யூரி கூறுகிறார்), மேற்கத்திய போதகரான அகஸ்டீனின் இந்தக் கூற்றை நான் அவருக்கு மேற்கோள் காட்டினேன்: 'திருச்சபைக்கு வெளியே மற்றும் பிளவுபட்ட நிலையில், ஒரு மனிதன் எல்லா பரிசுத்தத்தையும் கொண்டிருக்கலாம், ஆனாலும் அவன் இரட்சிப்பை மட்டும் கொண்டிருக்க முடியாது.' ஆனால் லázarus ஒரு மாறுபட்ட வாதத்துடன் பதிலளித்தார்: 'அப்படியானால், நிக்கோனும் அவனைப் போன்ற எண்ணம் கொண்ட சீடர்களும் ஆயர் பதவியையும் அனைத்து புனித சடங்குகளையும் கொண்டிருந்தும், இரட்சிப்பை அடைய முடியாவிட்டால், அவர்களுக்கு என்ன பயன்?' நான் அவருக்குப் பதிலளித்தேன்: 'அருள்பணி நிக்கோன் திருச்சபையிலிருந்து விலகவில்லை; ஆனால் நீங்களோ, தந்தையே, அதிலிருந்து உங்களைப் பிரித்துக்கொண்டு, பிளவுகளை ஏற்படுத்துகிறீர்கள், மேலும் அகஸ்டினின் வார்த்தைகள் உங்களுக்குப் பொருந்தும். லázarus-ஐப் பற்றி இவ்வளவுதான். ஆனால் இங்கே, சோலோவெட்ச்ஸ்கி பிதாக்களே (யூரி கூறுகிறார்), நான் ஒரு நேர்மையான மனிதனின் பாவங்களைக் கெட்ட எண்ணத்துடன் வெளிப்படுத்துவது போல எங்களைக் கண்டிக்காதீர்கள். ஏனெனில் நானே, ஒரு பெரிய பாவியாக, நேர்மையானவர்களின் இரகசியப் பாவங்களை வெளிப்படுத்தவில்லை, சகோதரனுக்கு எதிராக பொறாமையால் பேசவும் இல்லை; ஆனால் லázarus, தன்னை ஒரு அப்போஸ்தலனாக ஆக்கிக்கொண்டு, திருத்தூதர் சபையை நிந்தித்து, உங்களிடையேயும் எல்லா மக்களிடையேயும் விசுவாசத்தைக் குறித்து பிளவுகளையும் கலகங்களையும் ஏற்படுத்தியதால்: இந்தக் காரணத்திற்காகவே நான் உங்களுக்கு நினைவூட்டுகிறேன்—பகையினால் அல்ல, மாறாக விசுவாசிகளுடைய சகோதர அன்பினால்—இந்த நகரமே சாட்சி சொல்லும் அந்த அற்புதமான அப்போஸ்தலரைப் பற்றி; மேலும் இந்த விஷயத்தில் நான் அவர் மீது கோபம் கொள்ளவில்லை, அல்லது காரணமில்லாமல் அல்லது வீணாக அவதூறு செய்யவும் இல்லை. ஏனெனில், அனைவரும் தங்கள் ஆன்மாக்களை ஒப்படைக்கவும், அவருடைய போதனைகளின் மீது தங்கள் இரட்சணையை நிலைநிறுத்தவும், அவருடைய கோட்பாட்டின் மூலம் முழு அப்போஸ்தலீக சபையையும் கண்டிக்கவும் விரும்பும் அந்த மகிமையான போதகரின் செயல்களையும் வாழ்க்கையையும் அனைவரும் அறிவது பொருத்தமானதும் அவசியமானதுமாகும்." இதுவரை யூரி தி செர்ப் என்பவரின் புத்தகத்திலிருந்து. இருப்பினும், இந்த விவரிப்பிலிருந்து, அந்தப் பிளவுபடுத்தும் போதகரும் 'அப்போஸ்தலருமான' லázar-இன் மனநிலை நமக்குத் தெளிவாகியுள்ளது—அவர் வெட்கக்கேடான கட்டுக்கதைகளில் திறமை வாய்ந்தவர் (திருவசனத்தில் அல்ல)—மேலும் அவருடைய ஒழுக்கக்கேடான நடத்தை வெளிப்படுத்தப்பட்டுள்ளது. அந்த 'திருத்தூதர்' போலித் திருத்தூதர்களுடன் சேர்ந்து, பொய்த்தீர்க்கதாரிகளுக்கிடையே தனது இடத்தைப் பெற்றவராக இல்லாவிட்டால், அவரைத் திருத்தூதர்களின் வரிசையில் கணக்கிடாமலும், அவரது போதனைகளைக் கவனிக்காமலும் இருப்பது பொருத்தமானது. மற்ற பிளவுவாத போதகர்கள் லázarஸை விட சிறந்தவர்கள் என்று நாங்கள் கருதவில்லை; இந்த உரையின் மூன்றாம் பகுதி இதை நிரூபிக்கும்.</w:t>
      </w:r>
    </w:p>
    <w:p w:rsidRPr="00E541CA" w:rsidR="00E541CA" w:rsidP="00E541CA" w:rsidRDefault="00E541CA" w14:paraId="5C82F3D5" w14:textId="26D121F3">
      <w:pPr>
        <w:ind w:firstLine="720"/>
      </w:pPr>
      <w:r w:rsidRPr="00E541CA">
        <w:t xml:space="preserve">ஏனெனில், அத்தகைய மனிதர்கள் போதகர்களாக இருப்பது பொருந்தாது.</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அத்தியாயம் 4. உண்மையான போதனை வெளிப்படையாகப் பிரசங்கிக்கப்படுகிறது, இரகசியமாக அல்ல</w:t>
      </w:r>
      <w:bookmarkEnd w:id="41"/>
    </w:p>
    <w:p w:rsidRPr="00E541CA" w:rsidR="00E541CA" w:rsidP="00E541CA" w:rsidRDefault="00E541CA" w14:paraId="279D59B4" w14:textId="5A870503">
      <w:pPr>
        <w:ind w:firstLine="720"/>
      </w:pPr>
      <w:r w:rsidRPr="00E541CA">
        <w:t xml:space="preserve">மீண்டும்:</w:t>
      </w:r>
    </w:p>
    <w:p w:rsidRPr="00E541CA" w:rsidR="00E541CA" w:rsidP="00E541CA" w:rsidRDefault="00E541CA" w14:paraId="68654996" w14:textId="3E293563">
      <w:pPr>
        <w:ind w:firstLine="720"/>
      </w:pPr>
      <w:r w:rsidRPr="00E541CA">
        <w:t xml:space="preserve">அப்போஸ்தலீக </w:t>
      </w:r>
      <w:r w:rsidRPr="00E541CA">
        <w:t xml:space="preserve">உபதேசம் </w:t>
      </w:r>
      <w:r w:rsidRPr="00E541CA">
        <w:rPr>
          <w:i/>
        </w:rPr>
        <w:t xml:space="preserve">எல்லாத் துணிதலுடனும் தடை இல்லாமலும் </w:t>
      </w:r>
      <w:r w:rsidRPr="00E541CA">
        <w:t xml:space="preserve">பிரசங்கிக்கப்பட்டது போலவே</w:t>
      </w:r>
      <w:r w:rsidRPr="00E541CA">
        <w:t xml:space="preserve">,</w:t>
      </w:r>
      <w:r w:rsidRPr="00E541CA">
        <w:t xml:space="preserve"> உண்மையான, கலப்படமற்ற </w:t>
      </w:r>
      <w:r w:rsidRPr="00E541CA">
        <w:t xml:space="preserve">உபதேசமும்</w:t>
      </w:r>
      <w:r w:rsidRPr="00E541CA">
        <w:t xml:space="preserve"> யாவருக்கு முன்பாகவும்</w:t>
      </w:r>
      <w:r w:rsidRPr="00E541CA">
        <w:t xml:space="preserve">,</w:t>
      </w:r>
      <w:r w:rsidRPr="00E541CA">
        <w:t xml:space="preserve"> எவரையும் பயப்படாமலும்</w:t>
      </w:r>
      <w:r w:rsidRPr="00E541CA">
        <w:t xml:space="preserve">,</w:t>
      </w:r>
      <w:r w:rsidRPr="00E541CA">
        <w:t xml:space="preserve"> எல்லா இடங்களிலும் </w:t>
      </w:r>
      <w:r w:rsidRPr="00E541CA">
        <w:rPr>
          <w:i/>
        </w:rPr>
        <w:t xml:space="preserve">வெளிப்படையாகப் </w:t>
      </w:r>
      <w:r w:rsidRPr="00E541CA">
        <w:t xml:space="preserve">பிரசங்கிக்கப்படுகிறது</w:t>
      </w:r>
      <w:r w:rsidRPr="00E541CA">
        <w:rPr>
          <w:rStyle w:val="FootnoteReference"/>
          <w:i/>
        </w:rPr>
        <w:footnoteReference w:id="93"/>
      </w:r>
      <w:r w:rsidRPr="00E541CA">
        <w:t xml:space="preserve"> ; ஆனால், தனிமையான இடங்களில் மறைத்து, இரகசியமாகப் பிரசங்கிக்கப்படும் அந்தப் போதனை உண்மையல்ல, அது பொய்யின் துர்நாற்றத்தால் நிறைந்தது.</w:t>
      </w:r>
    </w:p>
    <w:p w:rsidRPr="00E541CA" w:rsidR="00E541CA" w:rsidP="00E541CA" w:rsidRDefault="00E541CA" w14:paraId="46441D6A" w14:textId="512C3D09">
      <w:pPr>
        <w:ind w:firstLine="720"/>
      </w:pPr>
      <w:r w:rsidRPr="00E541CA">
        <w:t xml:space="preserve">பிளவுபடுத்தும் போதனைக்கு வருவது, அது எங்கும் வெளிப்படையாகப் போதிக்கப்படுவதில்லை, ஆனால் இரகசியமாக, அடித்தளங்களில் மறைத்து வைக்கப்பட்டு போதிக்கப்படுகிறது; அது நமது முகங்களுக்கு முன்பாகக் காட்டக் கூடத் துணியவில்லை; மேலும், வௌவால்கள் (சிறையுடைய எலிகள்) பகல் ஒளியிலிருந்து விரிசல்களுக்குள் தப்பிச் செல்வது போல, அவர்களும் எங்களிடமிருந்து மறைந்து, இரகசியமான இடங்களில் எளிய மக்களுக்குப் போதிக்கிறார்கள்—அல்லது, ஏமாற்றுகிறார்கள்.</w:t>
      </w:r>
    </w:p>
    <w:p w:rsidRPr="00E541CA" w:rsidR="00E541CA" w:rsidP="00E541CA" w:rsidRDefault="00E541CA" w14:paraId="76284675" w14:textId="0223E7E0">
      <w:pPr>
        <w:ind w:firstLine="720"/>
      </w:pPr>
      <w:r w:rsidRPr="00E541CA">
        <w:t xml:space="preserve">ஏனெனில், அவர்களுடைய போதனை உண்மையல்ல, பொய்யானது.</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அத்தியாயம் 5. கிறிஸ்து விரோதி சம்பந்தமான பிளவுபடுத்தும் பொய்</w:t>
      </w:r>
      <w:bookmarkEnd w:id="42"/>
    </w:p>
    <w:p w:rsidRPr="00E541CA" w:rsidR="00E541CA" w:rsidP="00E541CA" w:rsidRDefault="00E541CA" w14:paraId="575C8CEA" w14:textId="1496D17D">
      <w:pPr>
        <w:ind w:firstLine="720"/>
      </w:pPr>
      <w:r w:rsidRPr="00E541CA">
        <w:t xml:space="preserve">மேலும்:</w:t>
      </w:r>
    </w:p>
    <w:p w:rsidRPr="00E541CA" w:rsidR="00E541CA" w:rsidP="00E541CA" w:rsidRDefault="00E541CA" w14:paraId="14FA9EBB" w14:textId="6DA822B4">
      <w:pPr>
        <w:ind w:firstLine="720"/>
      </w:pPr>
      <w:r w:rsidRPr="00E541CA">
        <w:t xml:space="preserve">உண்மையான போதனை எந்த வகையிலும் பொய்யைக் கொண்டிருக்கக்கூடாது; ஆனால் எந்தவொரு போதனையிலும் பொய் காணப்பட்டால், அந்தப் போதனை உண்மை என்று அழைக்கப்படாது, பொய் என்று அழைக்கப்படும்.</w:t>
      </w:r>
    </w:p>
    <w:p w:rsidRPr="00E541CA" w:rsidR="00E541CA" w:rsidP="00E541CA" w:rsidRDefault="00E541CA" w14:paraId="7E76EEA7" w14:textId="33AE6951">
      <w:pPr>
        <w:ind w:firstLine="720"/>
      </w:pPr>
      <w:r w:rsidRPr="00E541CA">
        <w:t xml:space="preserve">இருப்பினும், பிரின் போதனை பொய்களாலும் தவறான கருத்துக்களாலும் நிறைந்துள்ளது, இது பின்வருவனவற்றிலிருந்து தெளிவாகத் தெரிகிறது.</w:t>
      </w:r>
    </w:p>
    <w:p w:rsidRPr="00E541CA" w:rsidR="00E541CA" w:rsidP="00E541CA" w:rsidRDefault="00E541CA" w14:paraId="53A2053E" w14:textId="09AFF2D2">
      <w:pPr>
        <w:ind w:firstLine="720"/>
        <w:rPr>
          <w:i/>
        </w:rPr>
      </w:pPr>
      <w:r w:rsidRPr="00E541CA">
        <w:t xml:space="preserve">கிறிஸ்து விரோதியைப் பற்றி</w:t>
      </w:r>
      <w:r w:rsidRPr="00E541CA">
        <w:rPr>
          <w:i/>
        </w:rPr>
        <w:t xml:space="preserve">.</w:t>
      </w:r>
    </w:p>
    <w:p w:rsidRPr="00E541CA" w:rsidR="00E541CA" w:rsidP="00E541CA" w:rsidRDefault="00E541CA" w14:paraId="152ACB9D" w14:textId="0D8209A7">
      <w:pPr>
        <w:ind w:firstLine="720"/>
      </w:pPr>
      <w:r w:rsidRPr="00E541CA">
        <w:t xml:space="preserve">கிறிஸ்துவின் எதிரியின் வருகை ஒரு பௌதீக நிகழ்வாக இருக்காது, மாறாக உலகின் மீது ஒரு மன ஆட்சியாக மட்டுமே இருக்கும் என்றும், கிறிஸ்துவின் எதிரி என்ற நபர், ஒருவிதத்தில், உண்மையில் இல்லை என்றும் அவர்கள் பகுத்தறிந்து போதிக்கிறார்கள்: மேலும் மாஸ்கோவில் புத்தக சீர்திருத்தம் நடந்த காலத்திலிருந்தே, கிறிஸ்துவின் எதிரி ஏற்கெனவே நீண்ட காலமாக ஆவியில் ஆட்சி செய்து வருகிறார் என்றும் அவர்கள் கூறுகிறார்கள்; மஸ்கோவே பாபிலோனும், கிறிஸ்து எதிரியின் ராஜ்யத்தின் சிம்மாசனமும் என்பது போலவும்; கிறிஸ்துவின் இரண்டாவது, பயங்கரமான வருகை மற்றும் நியாயத்தீர்ப்பு நாள் ஏற்கனவே நெருங்கிவிட்டது என்பது போலவும், அவர்கள் இரவு முழுவதும் அதைக் காத்திருக்கிறார்கள், அவர்களில் சிலர், ஒரு மெழுகுவர்த்தியை ஏற்றி, கோழி கூவும் வரை விழித்திருக்கிறார்கள். அவர்களின் பகுத்தறிவும் போதனையும் எல்லா வகையிலும் பொய்யானவை; அவை திருவசனத்திற்கும், திருவசனத்தின் விளக்கவுரையாளர்களான திருச்சபையின் புனித போதகர்களுக்கும் முரணானவை. ரியாசன் மற்றும் முரோமின் பேராயரான, அவரது மாண்புமிகு ஆயர் ஸ்டீபன், திருவசனத்தின் தவறாத சாட்சியங்களை ஆதாரமாகக் கொண்டு, மிகுந்த விவேகமும் ஆன்மீக ஞானமும் நிறைந்த ஒரு சிறிய நூலில், அவர்கள் இந்தப் பொய்க் போதனையைப் போதுமான அளவும் உண்மையாகவும் மறுத்துள்ளார்; அந்நூலுக்கு அவர் இட்ட தலைப்பு: திருச்சபை வரலாற்றில்</w:t>
      </w:r>
      <w:r w:rsidRPr="00E541CA">
        <w:t xml:space="preserve">, உலகம் சிருஷ்டிக்கப்பட்டு 7212-ஆம் ஆண்டிலும், வார்த்தையாகிய கடவுள் மாம்சத்தில் பிறந்து 1705-ஆம் ஆண்டிலும், மாபெரும் பேரரசரின் ஆணைப்படி மாஸ்கோவில் அச்சிடப்பட்ட, </w:t>
      </w:r>
      <w:r w:rsidRPr="00E541CA">
        <w:rPr>
          <w:i/>
        </w:rPr>
        <w:t xml:space="preserve">கிறிஸ்து விரோதியின் வருகை மற்றும் யுகத்தின் முடிவுக்கான அறிகுறிகள் </w:t>
      </w:r>
      <w:r w:rsidRPr="00E541CA">
        <w:t xml:space="preserve">என்ற தலைப்பிலான ஒரு சிறிய நூல்—பெரும் விவேகமும் ஆன்மீக ஞானமும் நிறைந்திருந்தாலும்—அவர்கள் பெயரிட்டனர்:</w:t>
      </w:r>
    </w:p>
    <w:p w:rsidRPr="00E541CA" w:rsidR="00E541CA" w:rsidP="00E541CA" w:rsidRDefault="00E541CA" w14:paraId="654632EC" w14:textId="49061401">
      <w:pPr>
        <w:ind w:firstLine="720"/>
      </w:pPr>
      <w:r w:rsidRPr="00E541CA">
        <w:t xml:space="preserve">ஆனால் அந்தப் புத்தகம் நமது மறைமாவட்டத்தில் எங்கும் கிடைக்காததாலும், மிகச் சிலரின் கைவசமே இருப்பதாலும்: ஆகவே, நமது மறைமாவட்டத்தில் காணப்படும் பிளவுவாதிகளுக்கும் பிளவுவாத போதகர்களுக்கும் எதிராக, அதே புனித வேதாகமங்களிலிருந்து மேற்கோள் காட்டி, அந்தப் பிளவுவாத மற்றும் பொய்யான போதனையை இங்கே சுருக்கமாக மறுப்பது நமது கடமையாகும். அவர்கள் தாங்கள் சீரழித்த வீடுகளில் நம்மிடமிருந்து ஒளிந்துகொண்டு, எளிய மக்களிடையே தங்கள் மதவிரோதக் கருத்துக்களின் பதரை இரகசியமாக விதைக்கிறார்கள்.</w:t>
      </w:r>
    </w:p>
    <w:p w:rsidRPr="00E541CA" w:rsidR="00E541CA" w:rsidP="00E541CA" w:rsidRDefault="00E541CA" w14:paraId="1CE3FEB8" w14:textId="71AF929C">
      <w:pPr>
        <w:ind w:firstLine="720"/>
      </w:pPr>
      <w:r w:rsidRPr="00E541CA">
        <w:t xml:space="preserve">ஆண்டகிறிஸ்து, பாபிலோன், மற்றும் கிறிஸ்துவின் இரண்டாம் வருகை ஆகியவற்றைப் பற்றிய இத்தகைய பிளவுவாத ஊகங்களும் போதனைகளும் அனைத்தும் முற்றிலும் பொய்யானவை என்று நாங்கள் அறிவிக்கிறோம்; அதாவது, பரிசுத்த வேதாகமத்தில் உள்ள அனைத்து தொடர்புடைய பகுதிகளையும் ஆராய்ந்தும், பரிசுத்த வேதாகமத்தின் வேதாகம விளக்கவுரையாளர்களால் நிரூபிக்கப்பட்டபடியும் இது தெளிவாகிறது.</w:t>
      </w:r>
    </w:p>
    <w:p w:rsidRPr="00E541CA" w:rsidR="00E541CA" w:rsidP="00E541CA" w:rsidRDefault="00E541CA" w14:paraId="2D8B0239" w14:textId="48E11A0D">
      <w:pPr>
        <w:ind w:firstLine="720"/>
      </w:pPr>
      <w:r w:rsidRPr="00E541CA">
        <w:t xml:space="preserve">1) கிறிஸ்துவுக்கு விரோதமானவனின் நபரிடமிருந்தே.</w:t>
      </w:r>
    </w:p>
    <w:p w:rsidRPr="00E541CA" w:rsidR="00E541CA" w:rsidP="00E541CA" w:rsidRDefault="00E541CA" w14:paraId="7016135A" w14:textId="19F1683F">
      <w:pPr>
        <w:ind w:firstLine="720"/>
      </w:pPr>
      <w:r w:rsidRPr="00E541CA">
        <w:t xml:space="preserve">2) கிறிஸ்து விரோதி எங்கிருந்து வருவார், எங்கே ஆட்சி செய்வார் என்பதிலிருந்து.</w:t>
      </w:r>
    </w:p>
    <w:p w:rsidRPr="00E541CA" w:rsidR="00E541CA" w:rsidP="00E541CA" w:rsidRDefault="00E541CA" w14:paraId="6DADA7FD" w14:textId="3A1274BE">
      <w:pPr>
        <w:ind w:firstLine="720"/>
      </w:pPr>
      <w:r w:rsidRPr="00E541CA">
        <w:t xml:space="preserve">3) அவன் ஆட்சி செய்யும் ஆண்டுகளின் எண்ணிக்கையிலிருந்து.</w:t>
      </w:r>
    </w:p>
    <w:p w:rsidRPr="00E541CA" w:rsidR="00E541CA" w:rsidP="00E541CA" w:rsidRDefault="00E541CA" w14:paraId="615538BF" w14:textId="1D6EDF9D">
      <w:pPr>
        <w:ind w:firstLine="720"/>
      </w:pPr>
      <w:r w:rsidRPr="00E541CA">
        <w:t xml:space="preserve">4) அவன் செய்யவிருக்கும் செயல்களிலிருந்து.</w:t>
      </w:r>
    </w:p>
    <w:p w:rsidRPr="00E541CA" w:rsidR="00E541CA" w:rsidP="00E541CA" w:rsidRDefault="00E541CA" w14:paraId="3364106C" w14:textId="6ADCFBE5">
      <w:pPr>
        <w:ind w:firstLine="720"/>
      </w:pPr>
      <w:r w:rsidRPr="00E541CA">
        <w:t xml:space="preserve">ஆனால் முதலில், பிளவுபடுத்தும் மற்றும் அறியாமையான போதகர்களும், அவர்களைக் கேட்கும் சீடர்களும் இதைப் புரிந்துகொள்ளச் செய்யப்படட்டும்: </w:t>
      </w:r>
      <w:r w:rsidRPr="00E541CA">
        <w:rPr>
          <w:i/>
        </w:rPr>
        <w:t xml:space="preserve">கிறிஸ்துவின் எதிரி </w:t>
      </w:r>
      <w:r w:rsidRPr="00E541CA">
        <w:t xml:space="preserve">என்று பொருள் குறிக்கும் </w:t>
      </w:r>
      <w:r w:rsidRPr="00E541CA">
        <w:rPr>
          <w:i/>
        </w:rPr>
        <w:t xml:space="preserve">'கிறிஸ்து விரோதி'</w:t>
      </w:r>
      <w:r w:rsidRPr="00E541CA">
        <w:t xml:space="preserve"> என்ற பெயர்</w:t>
      </w:r>
      <w:r w:rsidRPr="00E541CA">
        <w:rPr>
          <w:i/>
        </w:rPr>
        <w:t xml:space="preserve">, </w:t>
      </w:r>
      <w:r w:rsidRPr="00E541CA">
        <w:t xml:space="preserve">புனித வேதாகமத்தில் குறிப்பாகப் புரிந்து கொள்ளப்படுகிறது (அவரது திருக்கணக்கர் ஆயர் ஸ்டீபன் தனது ஆய்வுரையில் </w:t>
      </w:r>
      <w:r w:rsidRPr="00E541CA">
        <w:rPr>
          <w:i/>
        </w:rPr>
        <w:t xml:space="preserve">உருவகமாக</w:t>
      </w:r>
      <w:r w:rsidRPr="00E541CA">
        <w:t xml:space="preserve"> விளக்கியுள்ளபடி</w:t>
      </w:r>
      <w:r w:rsidRPr="00E541CA">
        <w:rPr>
          <w:i/>
        </w:rPr>
        <w:t xml:space="preserve">, </w:t>
      </w:r>
      <w:r w:rsidRPr="00E541CA">
        <w:t xml:space="preserve">இது</w:t>
      </w:r>
      <w:r w:rsidRPr="00E541CA">
        <w:rPr>
          <w:i/>
        </w:rPr>
        <w:t xml:space="preserve"> பொருத்தமானதும்</w:t>
      </w:r>
      <w:r w:rsidRPr="00E541CA">
        <w:t xml:space="preserve">, ஒத்ததும், அத்தியாவசியமானது; இன்னும் தெளிவாகச் சொல்வதானால்: உவமையாலும் யதார்த்தத்தாலும், விஷயத்தின் தன்மையிலேயே, கிறிஸ்து விரோதியாக இருக்க விரும்பும் நபருக்கு.</w:t>
      </w:r>
    </w:p>
    <w:p w:rsidRPr="00E541CA" w:rsidR="00E541CA" w:rsidP="00E541CA" w:rsidRDefault="00E541CA" w14:paraId="5056B4B7" w14:textId="56A876DD">
      <w:pPr>
        <w:ind w:firstLine="720"/>
      </w:pPr>
      <w:r w:rsidRPr="00E541CA">
        <w:t xml:space="preserve">உருவக்கருவியாகவோ அல்லது உவமையாகவோ, 'கிறிஸ்து விரோதி' என்ற பெயர் பொதுவாகப் பலருக்குப் பயன்படுத்தப்படுகிறது; ஆனால் சாராம்சத்திலும், யதார்த்தத்திலும், செயலிலும், அது உலகின் முடிவில் வரவிருக்கும் ஒரே கிறிஸ்து விரோதிக்கு மட்டுமே உரியது. பொய்ச் போதகர்களே, உங்களுக்குப் புரிகிறதா? இல்லை. ஏனெனில் கிறிஸ்துவின் பெயர் ஒரு உருவமாகவும் உதாரணமாகவும் எடுத்துக்கொள்ளப்பட வேண்டும்.</w:t>
      </w:r>
    </w:p>
    <w:p w:rsidRPr="00E541CA" w:rsidR="00E541CA" w:rsidP="00E541CA" w:rsidRDefault="00E541CA" w14:paraId="43E5998B" w14:textId="01F5D9F6">
      <w:pPr>
        <w:ind w:firstLine="720"/>
      </w:pPr>
      <w:r w:rsidRPr="00E541CA">
        <w:t xml:space="preserve">நமது இரட்சகராகிய கிறிஸ்து என்பவரின் இந்த மிகவும் பரிசுத்தமான மற்றும் மரியாதைக்குரிய பெயர், பழைய ஏற்பாட்டில் இஸ்ரவேலின் ராஜாவாகிய சவுல், தாவீதனால் 'கிறிஸ்து' என்று அழைக்கப்பட்டது போலவே, உருவகமாகவோ அல்லது உவமையாகவோ தேவனால் அபிஷேகம் செய்யப்பட்ட அனைவருக்கும், அதாவது கிறிஸ்தவ ராஜாக்களுக்கும் பொதுவாகப் பயன்படுத்தப்படுகிறது: 'நான் </w:t>
      </w:r>
      <w:r w:rsidRPr="00E541CA">
        <w:rPr>
          <w:i/>
        </w:rPr>
        <w:t xml:space="preserve">அவனுக்கு விரோதமாக என் கையை</w:t>
      </w:r>
      <w:r w:rsidRPr="00E541CA">
        <w:t xml:space="preserve"> ஓங்காதிருக்கட்டும்</w:t>
      </w:r>
      <w:r w:rsidRPr="00E541CA">
        <w:rPr>
          <w:i/>
        </w:rPr>
        <w:t xml:space="preserve">, ஏனெனில் இவன் கர்த்தருடைய கிறிஸ்து' (</w:t>
      </w:r>
      <w:r w:rsidRPr="00E541CA">
        <w:rPr>
          <w:rStyle w:val="FootnoteReference"/>
          <w:i/>
        </w:rPr>
        <w:footnoteReference w:id="94"/>
      </w:r>
      <w:r w:rsidRPr="00E541CA">
        <w:t xml:space="preserve"> ), அதாவது, 'இவன் கர்த்தருடைய அபிஷேகம்பண்ணப்பட்டவன்'. ஏனெனில் 'கிறிஸ்து' என்ற நாமத்தின் பொருள் இதுவே: </w:t>
      </w:r>
      <w:r w:rsidRPr="00E541CA">
        <w:rPr>
          <w:i/>
        </w:rPr>
        <w:t xml:space="preserve">அபிஷேகம்பண்ணப்பட்டவன்</w:t>
      </w:r>
      <w:r w:rsidRPr="00E541CA">
        <w:t xml:space="preserve">. மேலும், தன்னைத் துரத்திக்கொண்டிருந்த எதிரிகளிடமிருந்து விடுவிக்கப்பட்டபோது, தாவீது தாமே, </w:t>
      </w:r>
      <w:r w:rsidRPr="00E541CA">
        <w:rPr>
          <w:i/>
        </w:rPr>
        <w:t xml:space="preserve">'இப்போது கர்த்தர் தம்முடைய கிறிஸ்துவை இரட்சித்தாரென்று அறிந்தேன்'</w:t>
      </w:r>
      <w:r w:rsidRPr="00E541CA">
        <w:rPr>
          <w:rStyle w:val="FootnoteReference"/>
          <w:i/>
        </w:rPr>
        <w:footnoteReference w:id="95"/>
      </w:r>
      <w:r w:rsidRPr="00E541CA">
        <w:t xml:space="preserve"> என்று</w:t>
      </w:r>
      <w:r w:rsidRPr="00E541CA">
        <w:t xml:space="preserve"> கூறி, தேவனுக்கு நன்றி செலுத்தியபோது தன்னைக் கிறிஸ்து என்று அழைத்துக்கொண்டார்</w:t>
      </w:r>
      <w:r w:rsidRPr="00E541CA">
        <w:t xml:space="preserve">. ஆனால், அவருடைய சாராம்சம், அவருடைய இருப்பு மற்றும் அவருடைய கிரியை ஆகியவற்றின் அடிப்படையில், இந்தப் பரிசுத்தப் பெயர் கிறிஸ்துவுக்கு மட்டுமே உரியது.</w:t>
      </w:r>
    </w:p>
    <w:p w:rsidRPr="00E541CA" w:rsidR="00E541CA" w:rsidP="00E541CA" w:rsidRDefault="00E541CA" w14:paraId="29EDD9AF" w14:textId="5B42B0EF">
      <w:pPr>
        <w:ind w:firstLine="720"/>
      </w:pPr>
      <w:r w:rsidRPr="00E541CA">
        <w:t xml:space="preserve">மேலும்: </w:t>
      </w:r>
      <w:r w:rsidRPr="00E541CA">
        <w:rPr>
          <w:i/>
        </w:rPr>
        <w:t xml:space="preserve">'தேவனுடைய குமாரன்' </w:t>
      </w:r>
      <w:r w:rsidRPr="00E541CA">
        <w:t xml:space="preserve">என்ற</w:t>
      </w:r>
      <w:r w:rsidRPr="00E541CA">
        <w:t xml:space="preserve"> இந்த மதிப்புமிக்க பட்டமானது </w:t>
      </w:r>
      <w:r w:rsidRPr="00E541CA">
        <w:t xml:space="preserve">எல்லா கிறிஸ்தவர்களுக்கும் பொதுவானது; ஏனெனில் ஒவ்வொரு விசுவாசியும் (நாம் முன்பு கூறியது போல்) கிருபையினால் தேவனுடைய குமாரன் என்று அழைக்கப்படலாம், தேவன் தாமே </w:t>
      </w:r>
      <w:r w:rsidRPr="00E541CA">
        <w:t xml:space="preserve">saying</w:t>
      </w:r>
      <w:r w:rsidRPr="00E541CA">
        <w:lastRenderedPageBreak/>
      </w:r>
      <w:r w:rsidRPr="00E541CA">
        <w:t xml:space="preserve"> : </w:t>
      </w:r>
      <w:r w:rsidRPr="00E541CA">
        <w:rPr>
          <w:i/>
        </w:rPr>
        <w:t xml:space="preserve">'நீங்கள் என் குமாரரும் குமாரத்திகளுமாயிருப்பீர்கள்</w:t>
      </w:r>
      <w:r w:rsidRPr="00E541CA">
        <w:t xml:space="preserve">'</w:t>
      </w:r>
      <w:r w:rsidRPr="00E541CA">
        <w:rPr>
          <w:rStyle w:val="FootnoteReference"/>
          <w:i/>
        </w:rPr>
        <w:footnoteReference w:id="96"/>
      </w:r>
      <w:r w:rsidRPr="00E541CA">
        <w:t xml:space="preserve"> . அதன் சாராம்சத்தைப் பொறுத்தவரை, இது நமது ஆண்டவராகிய இயேசு கிறிஸ்துவுக்கு மட்டுமே, அவருடைய இயல்பினாலேயே உரியது.</w:t>
      </w:r>
    </w:p>
    <w:p w:rsidRPr="00E541CA" w:rsidR="00E541CA" w:rsidP="00E541CA" w:rsidRDefault="00E541CA" w14:paraId="5E25628D" w14:textId="54F0EE03">
      <w:pPr>
        <w:ind w:firstLine="720"/>
      </w:pPr>
      <w:r w:rsidRPr="00E541CA">
        <w:t xml:space="preserve">ஆகவே, கிறிஸ்து விரோதியின் பட்டத்தைப் பற்றி இதை நீங்கள் புரிந்துகொள்ள வேண்டும்.</w:t>
      </w:r>
    </w:p>
    <w:p w:rsidRPr="00E541CA" w:rsidR="00E541CA" w:rsidP="00E541CA" w:rsidRDefault="00E541CA" w14:paraId="0D2D9F1E" w14:textId="08323C04">
      <w:pPr>
        <w:ind w:firstLine="720"/>
      </w:pPr>
      <w:r w:rsidRPr="00E541CA">
        <w:t xml:space="preserve">ஏனெனில், கிறிஸ்துவுக்கும் அவருடைய சத்தியத்திற்கும் எதிரான பல கிறிஸ்து விரோதிகள் ஏற்கனவே இருந்திருக்கிறார்கள், இப்போது பலர் இருக்கிறார்கள், இறையியல் ஞானியான புனித யோவான் கூறுவது போல: </w:t>
      </w:r>
      <w:r w:rsidRPr="00E541CA">
        <w:rPr>
          <w:i/>
        </w:rPr>
        <w:t xml:space="preserve">'பிள்ளைகளே, இது கடைசி நேரமாயிருக்கிறது, கிறிஸ்து விரோதி வருகிறான் என்று நீங்கள் கேள்விப்பட்டபடியே, இப்பொழுதும் பல கிறிஸ்து விரோதிகள் தோன்றியிருக்கிறார்கள்</w:t>
      </w:r>
      <w:r w:rsidRPr="00E541CA">
        <w:t xml:space="preserve">'</w:t>
      </w:r>
      <w:r w:rsidRPr="00E541CA">
        <w:rPr>
          <w:rStyle w:val="FootnoteReference"/>
          <w:i/>
        </w:rPr>
        <w:footnoteReference w:id="97"/>
      </w:r>
      <w:r w:rsidRPr="00E541CA">
        <w:t xml:space="preserve"> . மேலும் அதே விஷயத்தைப் பற்றி அவர் கூறுகிறார்: </w:t>
      </w:r>
      <w:r w:rsidRPr="00E541CA">
        <w:rPr>
          <w:i/>
        </w:rPr>
        <w:t xml:space="preserve">'இயேசு கிறிஸ்து மாம்சத்தில் வந்தார் என்று அறிக்கையிடாத எந்த ஆவியை</w:t>
      </w:r>
      <w:r w:rsidRPr="00E541CA">
        <w:t xml:space="preserve">' (அப்படியே சிலை வழிபாட்டாளர்களும், விசுவாசிக்காத யூதர்களும் அப்பொழுது அவரை அறிக்கையிடவில்லை, அப்படியே துருக்கியர், டாட்டர்கள், அதே யூதர்களும் இப்பொழுது அவரை அறிக்கையிடவில்லை, மேலும் தேவன் அறியாத பரலோகத்திற்குக் கீழான அனைவரும்), </w:t>
      </w:r>
      <w:r w:rsidRPr="00E541CA">
        <w:rPr>
          <w:i/>
        </w:rPr>
        <w:t xml:space="preserve">அது தேவனால் உண்டாயிருக்கிறதல்ல. இவன் அந்திக்கிறிஸ்து, இவன் வருகிறான் என்றும், இப்பொழுதே உலகத்தில் இருக்கிறான் என்றும் நீங்கள் கேள்விப்பட்டிருக்கிறீர்கள்</w:t>
      </w:r>
      <w:r w:rsidRPr="00E541CA">
        <w:rPr>
          <w:rStyle w:val="FootnoteReference"/>
          <w:i/>
        </w:rPr>
        <w:footnoteReference w:id="98"/>
      </w:r>
      <w:r w:rsidRPr="00E541CA">
        <w:t xml:space="preserve"> . இறையியல் அறிஞர் புனித யோவான், தன் வாழ்நாட்களிலேயே, அந்திக்கிறிஸ்து ஏற்கெனவே உலகத்தில் இருந்ததாக அறிவித்தார். ஆகையால், திருத்தூதர்களின் நாட்களில் கிறிஸ்து விரோதி உலகில் எப்படி இருந்தார்? (விளக்கவுரையாளர்களின்படி) அவர் தனது சொந்த உருவத்தில் இல்லை, ஆனால் கிறிஸ்து என்று கூறிக்கொண்ட சீமோன் மந்திரவாதி போன்ற, கிறிஸ்து விரோதியின் மற்ற ஒத்த முன்னோடிகளில் இருந்தார் என்று புரிந்துகொள்ள வேண்டும். ஏனெனில், மெய்யான கிறிஸ்துவுக்கு எதிரான ஆவியானது, அது உண்மையான கிறிஸ்துவின் உருவத்தில் செயல்படவிருக்கிறது, அது அக்காலத்தில் செயல்பட்டுக் கொண்டிருந்தது, இப்போது அவனது முன்னோடிகளின் மூலம் செயல்படுகிறது; மேலும் இந்தக் காரணத்திற்காகவே, அக்காலத்திலும் இப்போதும்கூட, கிறிஸ்துவெதிரி உருவகமான அர்த்தத்தில் ஏற்கனவே உலகில் இருக்கிறான் என்றும், உண்மையில் இல்லை என்றும் கூறப்படுகிறது.</w:t>
      </w:r>
    </w:p>
    <w:p w:rsidRPr="00E541CA" w:rsidR="00E541CA" w:rsidP="00E541CA" w:rsidRDefault="00E541CA" w14:paraId="6C9DD3FC" w14:textId="643FDF0A">
      <w:pPr>
        <w:ind w:firstLine="720"/>
      </w:pPr>
      <w:r w:rsidRPr="00E541CA">
        <w:t xml:space="preserve">ஏனெனில், அந்த முந்தைய காலங்களில் கிறிஸ்துவின் பெயரைச் சொல்லிக்கொண்ட சூனியக்காரர்களும் மந்திரவாதிகளுமான கிறிஸ்து விரோதிகள்—மேலும், நெரோ, டயோக்ளீஷியன் போன்ற கிறிஸ்தவர்களைத் துன்புறுத்துபவர்களும் சித்திரவதை செய்பவர்களும் இருந்தனர், மக்சிமியன், மதம் மாறிய ஜூலியன், மற்றும் அவர்களைப் போன்றவர்கள்: இவர்கள் மதவாதிகள், பரிசுத்த வேதாகமத்தின் சத்தியத்திற்கு எதிரானவர்கள், அவர்களில் சிலர் அரியன்களைப் போல கிறிஸ்துவின் தெய்வீகத்தை நிந்தித்தனர்; மற்றவர்கள் நெஸ்டோரியனைப் போல தேவகுமாரனின் அவதாரத்தை நிராகரித்தனர்; மேலும், வேறு சிலர் உண்மையான விசுவாசத்திற்கு முரணான மதபோதங்களை உருவாக்கினர் (இப்போது பிரைனியன்கள் செய்வது போல): இவர்கள் கிறிஸ்துவிற்கு எதிரான கிறிஸ்துவின் எதிரிகள், அவர்களை வழக்கமாக கிறிஸ்துவின் எதிரியின் முன்னோடிகள் என்று அழைக்கிறோம். இப்போது, நமது காலத்தில், முதல் கிறிஸ்து விரோதிகளைப் போன்றவர்கள் உள்ளனர்; ஏனெனில் அவர்கள் மதம் மாறிய மந்திரவாதிகள், தங்களைத் தீயசக்திகளிடம் ஒப்படைத்து, அவற்றுடன் சேர்ந்து கிறிஸ்துவிற்கு எதிராகச் செயல்படுகிறார்கள்; அவர்கள் அகாறியர்களைப் போல கிறிஸ்துவின் திருச்சபையைத் துன்புறுத்துபவர்களாகவும் உள்ளனர்; மேலும் அவர்கள் மதபோதகர்களையும் பிரைனியர்களையும் போல பல்வேறு பிளவுவாதங்களுக்குள் வழிதவறியவர்களாகவும் இருக்கிறார்கள். இவை அனைத்தும் கிறிஸ்துவின் எதிரிகள், கிறிஸ்துவின் எதிரியாக இருக்க விரும்புகிற ஒருவனுடைய முன்னோடிகள், மற்றும் கிறிஸ்துவின் எதிரிகள். ஏனெனில், பரிசுத்த திருச்சபைக்கு எதிராக இருப்பவன் கிறிஸ்துவிற்கு எதிராக இருக்கிறான்; கிறிஸ்துவின் திருச்சபையைத் துன்புறுத்துபவன் கிறிஸ்துவைத் துன்புறுத்துகிறான்; விசுவாசத்தின் ஆர்த்தடாக்ஸ் கோட்பாடுகளையும் திருச்சபையின் மரபுகளையும் நிந்தனை செய்பவன் கிறிஸ்துவை நிந்தனை செய்கிறான், மேலும் கிறிஸ்துவின் எதிரியைப் போல இருக்கிறான்.</w:t>
      </w:r>
    </w:p>
    <w:p w:rsidRPr="00E541CA" w:rsidR="00E541CA" w:rsidP="00E541CA" w:rsidRDefault="00E541CA" w14:paraId="52C1182F" w14:textId="54C9A588">
      <w:pPr>
        <w:ind w:firstLine="720"/>
      </w:pPr>
      <w:r w:rsidRPr="00E541CA">
        <w:t xml:space="preserve">காலத்தின் முடிவுக்கு முன்பு கிறிஸ்து விரோதி அவனே தோன்றவிருக்கிறான், இனி அவனது முன்னோடிகளைப் போலல்லாமல், அவனது சொந்த உண்மையான உருவத்தில்.</w:t>
      </w:r>
    </w:p>
    <w:p w:rsidRPr="00E541CA" w:rsidR="00E541CA" w:rsidP="00E541CA" w:rsidRDefault="00E541CA" w14:paraId="70E8E03D" w14:textId="43A71E77">
      <w:pPr>
        <w:ind w:firstLine="720"/>
      </w:pPr>
      <w:r w:rsidRPr="00E541CA">
        <w:t xml:space="preserve">புனித வேதாகமத்தில் தெளிவாகப் புரிந்துகொள்ளப்படுவது போல, உருவக மற்றும் நேரடிக் கருத்து இரண்டிலும் பாபிலோனுக்கும் இதே நிலை பொருந்தும். உருவக்கற்பனையில், சட்டமில்லாத தன்மையால் நிரம்பிய எந்த நகரத்தையும் பாபிலோன் என்று அழைக்கலாம்; ஆனால், உண்மைப் பொருளில், வேதாகமத்தில் பாபிலோன் என்ற ஒரே ஒரு நகரம் மட்டுமே குறிப்பிடப்பட்டுள்ளது, அது கல்தேயாவில் அமைந்துள்ளது, அங்கு பாரசீகப் பேரரசின் அரியணையும் அமைந்திருந்தது. இவ்வாறு சீசரியைச் சேர்ந்த புனித ஆண்ட்ரூ, வெளிப்படுத்தின விசேஷம் நூலில் உள்ள இந்த வார்த்தைகள் குறித்துத் தம்முடைய உரையில் எழுதுகிறார்: 'மகா பாபிலோன், வேசிமார்க்கின் தாய், மற்றும் பல'; மேலும், 'நான் ஒரு கள்ளுண்ட பெண்ணைக் கண்டேன், மற்றும் பல', இவ்வசனம் கூறுகிறது: 'இப்படியே பண்டைய பாபிலோனுக்குப் பெயரிடப்பட்டது, இன்ப வேசி, அதாவது, தங்கள் வேசித்தனத்தில் மகிழும் வேசிகள் நிறைந்த நகரம், மந்திரவாதிகளுக்கும் சூனியக்காரர்களுக்கும் பிரியமானவள்'; மேலும் பழைய எருசலேம் (எரேமியா தீர்க்கதரிசனத்தில் அதன் வேசித்தனத்தில் பாபிலோனுக்கு ஒப்பிடப்பட்டுள்ளது), </w:t>
      </w:r>
      <w:r w:rsidRPr="00E541CA">
        <w:rPr>
          <w:i/>
        </w:rPr>
        <w:t xml:space="preserve">'நீ ஒரு வேசிக்குச் சமம்</w:t>
      </w:r>
      <w:r w:rsidRPr="00E541CA">
        <w:t xml:space="preserve">,</w:t>
      </w:r>
      <w:r w:rsidRPr="00E541CA">
        <w:rPr>
          <w:rStyle w:val="FootnoteReference"/>
          <w:i/>
        </w:rPr>
        <w:footnoteReference w:id="99"/>
      </w:r>
      <w:r w:rsidRPr="00E541CA">
        <w:t xml:space="preserve"> '; மற்றும் பழைய ரோம் பேதுருவின் நிருபத்தில் பாபிலோன் என்று அழைக்கப்படுகிறது</w:t>
      </w:r>
      <w:r w:rsidRPr="00E541CA">
        <w:t xml:space="preserve">,</w:t>
      </w:r>
      <w:r w:rsidRPr="00E541CA">
        <w:rPr>
          <w:rStyle w:val="FootnoteReference"/>
        </w:rPr>
        <w:footnoteReference w:id="100"/>
      </w:r>
      <w:r w:rsidRPr="00E541CA">
        <w:t xml:space="preserve"> . </w:t>
      </w:r>
      <w:r w:rsidRPr="00E541CA">
        <w:rPr>
          <w:i/>
        </w:rPr>
        <w:t xml:space="preserve">ஆனால் கர்த்தர் </w:t>
      </w:r>
      <w:r w:rsidRPr="00E541CA">
        <w:t xml:space="preserve">(இதுவே முக்கியமான புள்ளி) பாரசீகத்தின் ஆட்சியாளரையும், பாபிலோனையும், வேசிளையும், மற்றும் கொலை மற்றும் இரத்தக் கொடூரத்தில் மகிழும் ஒவ்வொரு நகரத்தையும்</w:t>
      </w:r>
      <w:r w:rsidRPr="00E541CA">
        <w:rPr>
          <w:rStyle w:val="FootnoteReference"/>
        </w:rPr>
        <w:footnoteReference w:id="101"/>
      </w:r>
      <w:r w:rsidRPr="00E541CA">
        <w:t xml:space="preserve"> என்று</w:t>
      </w:r>
      <w:r w:rsidRPr="00E541CA">
        <w:t xml:space="preserve"> அழைக்கிறார்</w:t>
      </w:r>
      <w:r w:rsidRPr="00E541CA">
        <w:t xml:space="preserve">. இதுவரை கெய்சரியாவின் புனித ஆண்ட்ரூ. அவருடைய வார்த்தைகளிலிருந்து, உவமையின் அடிப்படையில், பழைய எருசலேமும் பழைய ரோமும், மேலும் சட்டவிரோதத்தால் நிரம்பிய எந்தவொரு நகரமும் பாபிலோன் என்று அழைக்கப்படுகின்றன என்பது தெளிவாகிறது: ஆயினும், ஒரு இறையாண்மை அல்லது சாராம்சமான அர்த்தத்தில், ஒரே ஒரு பாபிலோன் மட்டுமே உள்ளது—அது கல்தேயருடையது, அதுவே பாரசீகருடையதும் ஆகும், அதில் பாரசீக மன்னன் சைரஸ், மீதியன் தரியஸைப் பின்பற்றி, பாரசீக முடியாட்சியை நிறுவியான்.</w:t>
      </w:r>
    </w:p>
    <w:p w:rsidRPr="00E541CA" w:rsidR="00E541CA" w:rsidP="00E541CA" w:rsidRDefault="00E541CA" w14:paraId="716A1EF8" w14:textId="728FAE39">
      <w:pPr>
        <w:ind w:firstLine="720"/>
      </w:pPr>
      <w:r w:rsidRPr="00E541CA">
        <w:lastRenderedPageBreak/>
      </w:r>
      <w:r w:rsidRPr="00E541CA">
        <w:t xml:space="preserve">இவ்வாறு அறியாதவர்களின் நலனுக்காக 'கிறிஸ்துவிற்கு எதிரானவர்' மற்றும் 'பாபிலோன்' என்ற பெயர்களை விளக்கிய பிறகு, கிறிஸ்துவிற்கு எதிரானவர், பாபிலோன் மற்றும் நியாயத்தீர்ப்பு நாள் பற்றிய பொய்யான பிளவுபடுத்தும் போதனைகள் தெளிவாக வெளிப்படுத்தப்படும் மேற்கூறிய விஷயங்களை ஆராய்வோம்.</w:t>
      </w:r>
    </w:p>
    <w:p w:rsidRPr="00E541CA" w:rsidR="00E541CA" w:rsidP="00E541CA" w:rsidRDefault="00E541CA" w14:paraId="7D2ED787" w14:textId="090F56C6">
      <w:pPr>
        <w:ind w:firstLine="720"/>
        <w:rPr>
          <w:i/>
        </w:rPr>
      </w:pPr>
      <w:r w:rsidRPr="00E541CA">
        <w:rPr>
          <w:i/>
        </w:rPr>
        <w:t xml:space="preserve">முதலாவதாக</w:t>
      </w:r>
    </w:p>
    <w:p w:rsidRPr="00E541CA" w:rsidR="00E541CA" w:rsidP="00E541CA" w:rsidRDefault="00E541CA" w14:paraId="5D7F6C50" w14:textId="7C6B2807">
      <w:pPr>
        <w:ind w:firstLine="720"/>
      </w:pPr>
      <w:r w:rsidRPr="00E541CA">
        <w:rPr>
          <w:i/>
        </w:rPr>
        <w:t xml:space="preserve">முதல்</w:t>
      </w:r>
      <w:r w:rsidRPr="00E541CA">
        <w:t xml:space="preserve"> புள்ளி</w:t>
      </w:r>
      <w:r w:rsidRPr="00E541CA">
        <w:t xml:space="preserve">, கிறிஸ்து விரோதியின் நபரைப் பற்றியது.</w:t>
      </w:r>
    </w:p>
    <w:p w:rsidRPr="00E541CA" w:rsidR="00E541CA" w:rsidP="00E541CA" w:rsidRDefault="00E541CA" w14:paraId="29C4946A" w14:textId="757E6B4A">
      <w:pPr>
        <w:ind w:firstLine="720"/>
      </w:pPr>
      <w:r w:rsidRPr="00E541CA">
        <w:t xml:space="preserve">பிளவுவாதிகள் (நாம் முன்பே கூறியது போல்) கிறிஸ்துவின் எதிரியின் வருகை யதார்த்தமாக நடக்காது, மாறாக (அவர்களின் பகுத்தறிவின்படி) அந்த உலகில் ஆட்சி செலுத்துவதற்காக கற்பனையில் மட்டுமே நடக்கும் என்றும், கிறிஸ்துவின் எதிரி என்ற தனிநபர் உண்மையில் இருக்க மாட்டார் என்றும் போதிக்கின்றனர்.</w:t>
      </w:r>
    </w:p>
    <w:p w:rsidRPr="00E541CA" w:rsidR="00E541CA" w:rsidP="00E541CA" w:rsidRDefault="00E541CA" w14:paraId="6F05CC8C" w14:textId="4C851C3B">
      <w:pPr>
        <w:ind w:firstLine="720"/>
      </w:pPr>
      <w:r w:rsidRPr="00E541CA">
        <w:t xml:space="preserve">இருப்பினும், நாங்கள், அவர்களின் இந்தப் பொய்க்கு எதிராக, தவறற்ற ஆசிரியரான புனித அப்போஸ்தலன் பவுலையும், அவருக்கு அருகில் திருச்சபையின் மற்ற புனித ஆசிரியர்களையும் நிலைநிறுத்துகிறோம்.</w:t>
      </w:r>
    </w:p>
    <w:p w:rsidRPr="00E541CA" w:rsidR="00E541CA" w:rsidP="00E541CA" w:rsidRDefault="00E541CA" w14:paraId="6A4502E4" w14:textId="06329D6B">
      <w:pPr>
        <w:ind w:firstLine="720"/>
      </w:pPr>
      <w:r w:rsidRPr="00E541CA">
        <w:t xml:space="preserve">தெசலோனிக்கேயருக்கு எழுதிய புனித அப்போஸ்தலன் பவுல் கூறுகிறார்: </w:t>
      </w:r>
      <w:r w:rsidRPr="00E541CA">
        <w:rPr>
          <w:i/>
        </w:rPr>
        <w:t xml:space="preserve">'யாரும் எந்த விதத்திலும் உங்களை ஏமாற்றாதபடி பாருங்கள்; ஏனெனில், முதலில் மதத்திருப்பு ஏற்பட்டு, அக்கிரமக்காரன் வெளிப்படுத்தப்படாவிட்டால்—அழிவின் குமாரன், எதிர்த்திருப்பவன், மற்றும் தன்னை இறைவன் என்று அழைக்கப்படும் எதற்கும் மேலாக உயர்த்திக்கொள்ளும் அவன்—அவன் தேவாலயத்தில் அமர்ந்து, தன்னை </w:t>
      </w:r>
      <w:r w:rsidRPr="00E541CA">
        <w:t xml:space="preserve">God</w:t>
      </w:r>
      <w:r w:rsidRPr="00E541CA">
        <w:rPr>
          <w:rStyle w:val="FootnoteReference"/>
          <w:i/>
        </w:rPr>
        <w:footnoteReference w:id="102"/>
      </w:r>
      <w:r w:rsidRPr="00E541CA">
        <w:t xml:space="preserve"> </w:t>
      </w:r>
      <w:r w:rsidRPr="00E541CA">
        <w:rPr>
          <w:i/>
        </w:rPr>
        <w:t xml:space="preserve">என்று காட்டிக்கொள்ளும் வரை</w:t>
      </w:r>
      <w:r w:rsidRPr="00E541CA">
        <w:t xml:space="preserve">.</w:t>
      </w:r>
    </w:p>
    <w:p w:rsidRPr="00E541CA" w:rsidR="00E541CA" w:rsidP="00E541CA" w:rsidRDefault="00E541CA" w14:paraId="2F771378" w14:textId="0D2996EC">
      <w:pPr>
        <w:ind w:firstLine="720"/>
      </w:pPr>
      <w:r w:rsidRPr="00E541CA">
        <w:t xml:space="preserve">பவுலின் நிருபங்களின் உண்மையுள்ள சாட்சியும் விளக்கவுரையாளருமான புனித யோவான் கிறிசோஸ்தோம், 'இங்கே அவர் கிறிஸ்து விரோதியைப் பற்றிப் பேசுகிறார், நீங்கள் பெரிய இரகசியங்களை வெளிப்படுத்துகிறீர்கள்' என்று கூறி, இவ் மனிதனைப் பற்றி புனித அப்போஸ்தலர் பேசுகிறார் என அறிவிக்கிறார். இந்த மதத்திருப்பு என்ன? அந்திக்கிறிஸ்துவையே அவர் 'விசுவாசத் துரோகம்' என்று அழைக்கிறார், ஏனெனில் அவன் பலரை அழிப்பதற்கும், வழிதவறச் செய்வதற்கும், </w:t>
      </w:r>
      <w:r w:rsidRPr="00E541CA">
        <w:rPr>
          <w:i/>
        </w:rPr>
        <w:t xml:space="preserve">முடிந்தால் தேர்ந்தெடுக்கப்பட்டவர்களையும் கூட</w:t>
      </w:r>
      <w:r w:rsidRPr="00E541CA">
        <w:t xml:space="preserve"> வஞ்சிப்பதற்கும் </w:t>
      </w:r>
      <w:r w:rsidRPr="00E541CA">
        <w:rPr>
          <w:i/>
        </w:rPr>
        <w:t xml:space="preserve">முன்குறிக்கப்பட்டிருக்கிறான்</w:t>
      </w:r>
      <w:r w:rsidRPr="00E541CA">
        <w:rPr>
          <w:rStyle w:val="FootnoteReference"/>
          <w:i/>
        </w:rPr>
        <w:footnoteReference w:id="103"/>
      </w:r>
      <w:r w:rsidRPr="00E541CA">
        <w:t xml:space="preserve"> ; மேலும் அவர் அவனை 'பாவ மனிதன்' என்றும் அழைக்கிறார்; ஏனெனில் அவன் எண்ணற்ற தீமைகளைச் செய்வான், மற்றவர்களையும் தீச்செயல்களைச் செய்யத் தூண்டுவான்; மேலும் அவர் அவனை 'அழிவுக்குரிய மகன்' என்று அழைக்கிறார், ஏனெனில் அவனும் அழிந்து போவான். அப்படியானால், இவர் யார்? இவர் சாத்தானா? ஒருபோதும் இல்லை; ஆனால் அவருடைய எல்லாச் செயல்களையும் மேற்கொள்பவர் ஒரு மனிதர். இதுவரை, பவுலின் அர்த்ததாரியான கிறிசோஸ்தோம். அவ்வாறே, புனித எஃப்ரேம், கிறிஸ்து விரோதியைப் பற்றிய தனது உரையில் கூறுகிறார்: 'சாத்தான் தாமே பிறக்க மாட்டார், ஆனால் மிகவும் இழிவான ஒருவன் ஒரு திருடனைப் போல அவருடைய சாயலில் வருவான்'</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பிரைன்யாவின் மக்களே, இதனைக் கவனியுங்கள், மேலும், கிறிஸ்து விரோதியைப் பற்றிப் பேசும்போது, அப்போஸ்தலனாகிய பவுல், யோவான் கிறிசோஸ்தோம் மற்றும் புனித எஃப்ரேம் யாரைப் பற்றிப் பேசுகிறார்கள் என்பதைப் பாருங்கள்: அது ஒரு ஆன்மீக ஜீவனா? அல்லது, அவர்கள் சத்தானு என்று அழைக்காத, கண்ணுக்குத் தெரியாத, கருத்தியல் ரீதியான கிறிஸ்து விரோதியாக இருக்கும், ஆனால் உண்மையில் இருக்கும் ஒரு உயிரினத்தைப் பற்றிப் பேசுகிறார்களா? அது மாம்சத்தில் தோன்றும், கண்ணுக்குத் தெரியும் ஒரு மனிதன் அல்லவா?</w:t>
      </w:r>
    </w:p>
    <w:p w:rsidRPr="00E541CA" w:rsidR="00E541CA" w:rsidP="00E541CA" w:rsidRDefault="00E541CA" w14:paraId="09B9C289" w14:textId="0FEB6560">
      <w:pPr>
        <w:ind w:firstLine="720"/>
      </w:pPr>
      <w:r w:rsidRPr="00E541CA">
        <w:t xml:space="preserve">மேலும், புனித இரத்தசாட்சியான ஹிப்பொலிடஸ், தனது மீட்ஃபேர் ஞாயிறு பிரசங்கத்தில்</w:t>
      </w:r>
      <w:r w:rsidRPr="00E541CA">
        <w:rPr>
          <w:rStyle w:val="FootnoteReference"/>
        </w:rPr>
        <w:footnoteReference w:id="105"/>
      </w:r>
      <w:r w:rsidRPr="00E541CA">
        <w:t xml:space="preserve"> , மற்றும் கபடோசியாவின் கெசரியாவின் பேராயரான புனித அந்திரேயர், வெளிப்படுத்தின விசேஷம் 7 ஆம் அதிகாரத்திற்கான தனது வியாக்கியானத்தில், கிறிஸ்து விரோதி எந்த வம்சாவளியிலிருந்து எழுவார் என்பதையும் குறிப்பிடுகின்றனர், அதாவது யூத வம்சாவளியைச் சேர்ந்த தானான் கோத்திரத்திலிருந்து</w:t>
      </w:r>
      <w:r w:rsidRPr="00E541CA">
        <w:rPr>
          <w:rStyle w:val="FootnoteReference"/>
        </w:rPr>
        <w:footnoteReference w:id="106"/>
      </w:r>
      <w:r w:rsidRPr="00E541CA">
        <w:t xml:space="preserve"> . புனித எஃப்ரேம், தனது மேற்கூறிய பிரசங்கத்திலும், டமாஸ்கஸின் புனித யோவானும், இதே கருத்தை மேலும் கூறுகின்றனர்: அவன் ஒரு முறையான திருமணத்தின் மூலம் அல்ல, மாறாக விபச்சாரத்தின் மூலம், அதாவது விபச்சாரத்தால் சீரழிந்த ஒரு பெண்ணிடமிருந்து பிறக்கவிருக்கிறான்</w:t>
      </w:r>
      <w:r w:rsidRPr="00E541CA">
        <w:rPr>
          <w:rStyle w:val="FootnoteReference"/>
        </w:rPr>
        <w:footnoteReference w:id="107"/>
      </w:r>
      <w:r w:rsidRPr="00E541CA">
        <w:t xml:space="preserve"> . அதேபோல், புனித இரத்தசாட்சி ஹிப்பொலிடஸ், 'எதிர்க்கிறைஸ்து ஒரு ஒழுக்கமற்ற மனைவியிடமிருந்து பூமியில் வெளிப்படுவார்' என்று சாட்சியமளிக்கிறார்</w:t>
      </w:r>
      <w:r w:rsidRPr="00E541CA">
        <w:rPr>
          <w:rStyle w:val="FootnoteReference"/>
        </w:rPr>
        <w:footnoteReference w:id="108"/>
      </w:r>
      <w:r w:rsidRPr="00E541CA">
        <w:t xml:space="preserve"> . இந்த சாட்சியங்களிலிருந்து, எதிர்க்கிறைஸ்து ஒரு ஆன்மீக சக்தியாக இல்லாமல், உலகின் முடிவில் தோன்றவிருக்கும் ஒரு உறுதியான, மாம்சத்திற்குரிய நபராக இருக்கப் போகிறார் என்பது தெளிவாகிறது.</w:t>
      </w:r>
    </w:p>
    <w:p w:rsidRPr="00E541CA" w:rsidR="00E541CA" w:rsidP="00E541CA" w:rsidRDefault="00E541CA" w14:paraId="40B7ABDA" w14:textId="56CBB80A">
      <w:pPr>
        <w:ind w:firstLine="720"/>
      </w:pPr>
      <w:r w:rsidRPr="00E541CA">
        <w:t xml:space="preserve">இங்கு, நல்லறிவுள்ள ஒவ்வொரு சபைநம்பிக்கையும், யாரை நம்புவது சிறந்தது என்று தானாகவே தீர்மானிக்க வேண்டும்: வரும் கிறிஸ்து உண்மையில் வராது என்றும், அவர் கற்பனையில் மட்டுமே ஆட்சி செய்வார் என்றும் கூறும் பிரின் என்ற பொய்த்தேவரா? அல்லது, ஒவ்வொரு வகையிலும் கிறிஸ்து விரோதியின் இருப்பை உறுதிசெய்து, அவனது வம்சாவளியை விவரித்து, அவனது பிறப்பு முறையை வெளிப்படுத்தும் புனித அப்போஸ்தலன் பவுல், அவருடைய மொழிபெயர்ப்பாளர் புனித கிரிசோஸ்தோம், புனித இரத்தசாட்சி ஹிப்பொலிடஸ், பேராயர் ஆண்ட்ரூ, மற்றும் வணக்கத்திற்குரிய எஃப்ரேம் மற்றும் டமாஸ்கஸின் யோவான் ஆகியோரை நம்ப வேண்டுமா?</w:t>
      </w:r>
    </w:p>
    <w:p w:rsidRPr="00E541CA" w:rsidR="00E541CA" w:rsidP="00E541CA" w:rsidRDefault="00E541CA" w14:paraId="660338DE" w14:textId="24A98B52">
      <w:pPr>
        <w:ind w:firstLine="720"/>
      </w:pPr>
      <w:r w:rsidRPr="00E541CA">
        <w:t xml:space="preserve">கிறிஸ்துவின் வாய் பவுலின் வாயாகும்; பவுலின் வாய் கிரிசோஸ்டத்தின் வாயாகும்; மேலும் கிரிசோஸ்டத்தின் வாயும், அவருடன் குறிப்பிடப்பட்டுள்ள மற்ற தந்தையர்களின் வாயும், உண்மையாகவே கிறிஸ்துவின் வாயாகும். இத்தகைய மரியாதைக்குரிய மற்றும் புனிதமான வாய்களில் ஏதேனும் பொய் காணப்படுமா?</w:t>
      </w:r>
    </w:p>
    <w:p w:rsidRPr="00E541CA" w:rsidR="00E541CA" w:rsidP="00E541CA" w:rsidRDefault="00E541CA" w14:paraId="5416DB9F" w14:textId="6DED4148">
      <w:pPr>
        <w:ind w:firstLine="720"/>
      </w:pPr>
      <w:r w:rsidRPr="00E541CA">
        <w:lastRenderedPageBreak/>
      </w:r>
      <w:r w:rsidRPr="00E541CA">
        <w:t xml:space="preserve">ஆனால், பிரின்னின் பொய்த் தீர்க்கதரிசிகளின் உதடுகள் யாருடையவை? உண்மையாகவே, அவர்களுடைய உதடுகள் சாத்தானுடைய உதடுகளே, அவனைப் பற்றி நமது ஆண்டவராகிய கிறிஸ்து பரிசுத்த நற்செய்தியில் இவ்வாறு கூறினார்: </w:t>
      </w:r>
      <w:r w:rsidRPr="00E541CA">
        <w:rPr>
          <w:i/>
        </w:rPr>
        <w:t xml:space="preserve">'அவன் ஆதிமுதல் கொலையாளி, அவனுக்குள் சத்தியம் இல்லாதபடியினாலே சத்தியத்தில் நிலைநிற்கிறான் அல்ல; பொய்யைப் பேசும்போது, அவன் தன் சுபாவத்தினின்று பேசுகிறான், ஏனெனில் அவன் பொய்யனும் பொய்களுக்குத் தந்தையுமாயிருக்கிறான்</w:t>
      </w:r>
      <w:r w:rsidRPr="00E541CA">
        <w:t xml:space="preserve">'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ஏனெனில், அந்திக்கிறிஸ்துவின் வருகை ஒரு பௌதீகமானதாக இருக்காது, ஆனால் வெறுமனே ஒரு ஆன்மீகமானதாகவே இருக்கும் என்று பிரியான்கள் பொய் கூறுகிறார்கள்.</w:t>
      </w:r>
    </w:p>
    <w:p w:rsidRPr="00E541CA" w:rsidR="00E541CA" w:rsidP="00E541CA" w:rsidRDefault="00E541CA" w14:paraId="68966C88" w14:textId="6DCE8D33">
      <w:pPr>
        <w:ind w:firstLine="720"/>
      </w:pPr>
      <w:r w:rsidRPr="00E541CA">
        <w:rPr>
          <w:i/>
        </w:rPr>
        <w:t xml:space="preserve">இரண்டாவது </w:t>
      </w:r>
      <w:r w:rsidRPr="00E541CA">
        <w:t xml:space="preserve">பரிசீலனை </w:t>
      </w:r>
      <w:r w:rsidRPr="00E541CA">
        <w:t xml:space="preserve">என்பது</w:t>
      </w:r>
      <w:r w:rsidRPr="00E541CA">
        <w:t xml:space="preserve">, </w:t>
      </w:r>
      <w:r w:rsidRPr="00E541CA">
        <w:t xml:space="preserve">கிறிஸ்து விரோதி எங்கிருந்து வருவார், மற்றும் அவர் எங்கே ஆட்சி செய்வார் </w:t>
      </w:r>
      <w:r w:rsidRPr="00E541CA">
        <w:rPr>
          <w:i/>
        </w:rPr>
        <w:t xml:space="preserve">என்ற இடத்தைப்</w:t>
      </w:r>
      <w:r w:rsidRPr="00E541CA">
        <w:t xml:space="preserve"> பற்றியது</w:t>
      </w:r>
      <w:r w:rsidRPr="00E541CA">
        <w:t xml:space="preserve">.</w:t>
      </w:r>
    </w:p>
    <w:p w:rsidRPr="00E541CA" w:rsidR="00E541CA" w:rsidP="00E541CA" w:rsidRDefault="00E541CA" w14:paraId="6649AE84" w14:textId="33B8DC84">
      <w:pPr>
        <w:ind w:firstLine="720"/>
      </w:pPr>
      <w:r w:rsidRPr="00E541CA">
        <w:t xml:space="preserve">அவர்கள் கூறுகிறார்கள்—அல்லது பிரிவினைவாத பிரியானியர்கள் இறை நிந்தனை செய்கிறார்கள்—போலிகிறிஸ்து மாஸ்கோவில் ஆட்சி செய்வதைப் போலவும், ஆட்சி செய்யும் நகரத்தை பாபிலோன் என்று அழைத்து, அதை அவமானகரமாக நிந்திக்கிறார்கள்.</w:t>
      </w:r>
    </w:p>
    <w:p w:rsidRPr="00E541CA" w:rsidR="00E541CA" w:rsidP="00E541CA" w:rsidRDefault="00E541CA" w14:paraId="040FE960" w14:textId="06194733">
      <w:pPr>
        <w:ind w:firstLine="720"/>
      </w:pPr>
      <w:r w:rsidRPr="00E541CA">
        <w:t xml:space="preserve">இருப்பினும், நாம் இதனைக் கருத்தில் கொள்வோம்: கிறிஸ்து விரோதி—ஒரு புலப்படும் இருப்பாக, ஒரு உண்மையான மனிதனாக (காணப்படாத ஆவியாக அல்ல)—அவர் காணப்பட வேண்டுமா, பாபிலோன் யாரிடமிருந்து எழும்ப வேண்டுமோ, கற்பனையானவரிடமிருந்தா அல்லது உண்மையானவரிடமிருந்தா: அது கற்பனையானதிலிருந்து வந்தால், மாஸ்கோ மட்டுமல்ல, ஒவ்வொரு நகரமும் (முன்பு கூறியது போல்) மற்றும் எந்தவொரு சட்டவிரோதச் செயலும் செய்யப்படும் ஒவ்வொரு இடமும் உருவகமாக பாபிலோன் என்று அழைக்கப்படுகிறது; மேலும், ஒரு நீதியுள்ள ஆன்மா ஜெருசலேம் என்று அழைக்கப்படுவதைப் போலவே, ஒரு பாவ ஆன்மா பாபிலோன் என்று அழைக்கப்படுகிறது. மேலும், தன்னைப் புனிதமானது என்று கூறிக்கொள்ளும் பிரிக்னியா, எந்த வகையிலும் பாவமற்றது அல்ல: ஏனெனில் அங்கிருந்து திரும்பும் கன்னிகள், பெண்கள் மற்றும் இளம் வயதுடைய பெண்களின் கருப்பைகள், அது உண்மையாகவே பாபிலோன் என்று அழைக்கப்படலாம் என்பதற்குச் சாட்சியமாக இருக்கின்றன. ஏனெனில், கிறிஸ்து விரோதி எந்தப் பாபிலோனிலிருந்து எழுவார் என்பது அறியப்படவில்லை—மாஸ்கோவிலிருந்துதானா, அல்லது பிரிக்னியாவிலிருந்துதானா?</w:t>
      </w:r>
    </w:p>
    <w:p w:rsidRPr="00E541CA" w:rsidR="00E541CA" w:rsidP="00E541CA" w:rsidRDefault="00E541CA" w14:paraId="6099E7FE" w14:textId="5F2C659B">
      <w:pPr>
        <w:ind w:firstLine="720"/>
      </w:pPr>
      <w:r w:rsidRPr="00E541CA">
        <w:t xml:space="preserve">ஆனால், ஆன்மீகத்தை விட உடல் சார்ந்தவரான அந்திக்கிறிஸ்து, உடல் சார்ந்த, கல்தேயர்களின் தேசத்தில் (ரஷ்யாவில் அல்ல) நிற்கும் நிஜமான பாபிலோனிலிருந்தே எழ வேண்டும், யூப்ரடீஸ் நதியின் அருகே (மாஸ்கோ நதியின் அருகே அல்ல) நிற்கிறது; ஏனெனில், </w:t>
      </w:r>
      <w:r w:rsidRPr="00E541CA">
        <w:t xml:space="preserve">பேபிளின் கோபுரத்தை எழுப்பியவரும், பரலோகத்திற்குக் கீழே முதல் சித்திரவாதகரும் ஆன நம்மோடே</w:t>
      </w:r>
      <w:r w:rsidRPr="00E541CA">
        <w:rPr>
          <w:rStyle w:val="FootnoteReference"/>
          <w:i/>
        </w:rPr>
        <w:footnoteReference w:id="110"/>
      </w:r>
      <w:r w:rsidRPr="00E541CA">
        <w:t xml:space="preserve"> , தனது ஆட்சியை விரிவுபடுத்தத் தொடங்கியது அங்கிருந்திருந்தே. நம்மோடே முதல் சித்திரவாதகனாக இருந்ததைப் போலவே, கடைசி சித்திரவாதகனான கள்ளக்கிறிஸ்துவும் அங்கிருந்தே வர வேண்டும்.</w:t>
      </w:r>
    </w:p>
    <w:p w:rsidRPr="00E541CA" w:rsidR="00E541CA" w:rsidP="00E541CA" w:rsidRDefault="00E541CA" w14:paraId="618FA7FC" w14:textId="5BD84B3B">
      <w:pPr>
        <w:ind w:firstLine="720"/>
      </w:pPr>
      <w:r w:rsidRPr="00E541CA">
        <w:t xml:space="preserve">மேலும், கால்டேயா பாபிலோனிலிருந்து கிறிஸ்து விரோதி எழுவார் என்பதற்கு, தவறற்ற புனித அந்திரேயர் சாட்சி கூறுகிறார், கைசரியாவின் பேராயர் (பிரின்னைச் சேர்ந்த ஒரு மனிதர் அல்ல), தனது வெளிப்பாடு பற்றிய வியாக்கியானத்தில் சாட்சி கூறுகிறார், அதில், அத்தியாயம் 9-ல் அவர் இவ்வாறு கூறுகிறார்: இது யூப்ரடீஸ் பற்றிய ஒரு குறிப்பு, ஏனெனில் கிறிஸ்து விரோதி அந்த நாடுகளிலிருந்து வெளிவரவிருக்கிறார்</w:t>
      </w:r>
      <w:r w:rsidRPr="00E541CA">
        <w:rPr>
          <w:rStyle w:val="FootnoteReference"/>
        </w:rPr>
        <w:footnoteReference w:id="111"/>
      </w:r>
      <w:r w:rsidRPr="00E541CA">
        <w:t xml:space="preserve"> ; மேலும் அத்தியாயம் 17-ல் அவர் கூறுகிறார்: கிறிஸ்து விரோதி பாரசீகத்தின் கிழக்கு நாடுகளிலிருந்து வருவார், அங்கு யூதர்களின் வம்சாவளியைச் சேர்ந்த தானான் கோத்திரம், மற்ற ராஜாக்களுடன் சேர்ந்து, யூப்ரடீஸ் நதியைக் கடப்பார்கள், மற்றும் பல</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இதோ, பாபிலோனைப் பற்றி இங்கே கூறப்பட்டிருப்பதைக் கவனியுங்கள்! அது, கால்டேயாவில் தி கிரிஸ் மற்றும் யூப்ரடீஸ் என்ற இரண்டு நதிகளுக்கு இடையில் நிற்கிறது; அங்கே, அசீரிய சாம்ராஜ்யத்தைத் தொடர்ந்து, குசைருஸ் கீழ் பாரசீகப் பேரரசு தொடங்கியது.</w:t>
      </w:r>
    </w:p>
    <w:p w:rsidRPr="00E541CA" w:rsidR="00E541CA" w:rsidP="00E541CA" w:rsidRDefault="00E541CA" w14:paraId="28E19AAE" w14:textId="497D5233">
      <w:pPr>
        <w:ind w:firstLine="720"/>
      </w:pPr>
      <w:r w:rsidRPr="00E541CA">
        <w:t xml:space="preserve">ஆனால் பாபிலோனைப் பற்றி அதிகம் எழுதப்பட்டிருக்கும் வெளிப்படுத்தின விசேஷம் புத்தகத்திலிருந்து இது தெளிவாகிறது: மேலும் வெளிப்படுத்தின விசேஷம் புத்தகம் எழுதப்பட்ட காலத்தில் மாஸ்கோ நகரம் அப்போது இருந்ததா? ஏனெனில், இங்கு குறிப்பிடப்படுவது அடையாள மாஸ்கோ அல்ல, மாறாக வெளிப்படுத்தின விசேஷத்தில் விவரிக்கப்பட்டுள்ள உண்மையான கல்தேயன்—மேலும் (முன்னாள்) பாரசீக—பாபிலோன்தான்: ஏனெனில் கிறிஸ்து விரோதி அந்த பாபிலோனிலிருந்து எழுவாரே தவிர, மாஸ்கோவிலிருந்து அல்ல.</w:t>
      </w:r>
    </w:p>
    <w:p w:rsidRPr="00E541CA" w:rsidR="00E541CA" w:rsidP="00E541CA" w:rsidRDefault="00E541CA" w14:paraId="6654EB9B" w14:textId="62DF9610">
      <w:pPr>
        <w:ind w:firstLine="720"/>
      </w:pPr>
      <w:r w:rsidRPr="00E541CA">
        <w:t xml:space="preserve">அந்த கல்தேய பாபிலோனிலிருந்து வெளிப்பட்ட பிறகு, கிறிஸ்துவின் எதிரி எங்கு ஆட்சி செய்வார் என்பதையும் நாம் உறுதியாக அறிந்துகொள்வோம்.</w:t>
      </w:r>
    </w:p>
    <w:p w:rsidRPr="00E541CA" w:rsidR="00E541CA" w:rsidP="00E541CA" w:rsidRDefault="00E541CA" w14:paraId="52CFC4C2" w14:textId="36561FB1">
      <w:pPr>
        <w:ind w:firstLine="720"/>
      </w:pPr>
      <w:r w:rsidRPr="00E541CA">
        <w:t xml:space="preserve">புனித ஹிப்போலிடஸ் மற்றும் கெய்சரியாவின் புனித ஆண்ட்ரூ ஆகிய இருவரும், மற்றும் பிற புனிதத் தந்தையர்கள் அவர் எருசலேமில் ஆட்சி செய்வார் என்று அறிவிக்கின்றனர், ஏனெனில், ஒரு காலத்தில் யூதர்களின் ராஜ்யம் அங்கேதான் இருந்தது, அதை அவர் மீண்டும் நிலைநிறுத்துவார்; மேலும், சாலமோனின் கோயில் இருந்த அதே இடத்தில், சாலமோனினுடையதைப் போன்ற ஒரு கோயிலை அவர் கட்டுவார், மேலும் அவர் அங்கே ஒரு கடவுளைப் போல அமர்ந்திருப்பார்</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ஏனெனில், கிறிஸ்து விரோதியின் ராஜ்யம் மாஸ்கோவில் இருக்கும் என்று பிரைனியன்கள் கூறுவது பொய்யானது.</w:t>
      </w:r>
    </w:p>
    <w:p w:rsidRPr="00E541CA" w:rsidR="00E541CA" w:rsidP="00E541CA" w:rsidRDefault="00E541CA" w14:paraId="2249895A" w14:textId="7A2713F7">
      <w:pPr>
        <w:ind w:firstLine="720"/>
      </w:pPr>
      <w:r w:rsidRPr="00E541CA">
        <w:t xml:space="preserve">கிறிஸ்து விரோதியின் ஆட்சியின் </w:t>
      </w:r>
      <w:r w:rsidRPr="00E541CA">
        <w:rPr>
          <w:i/>
        </w:rPr>
        <w:t xml:space="preserve">காலம்</w:t>
      </w:r>
      <w:r w:rsidRPr="00E541CA">
        <w:t xml:space="preserve"> தொடர்பான</w:t>
      </w:r>
      <w:r w:rsidRPr="00E541CA">
        <w:t xml:space="preserve"> </w:t>
      </w:r>
      <w:r w:rsidRPr="00E541CA">
        <w:rPr>
          <w:i/>
        </w:rPr>
        <w:t xml:space="preserve">மூன்றாவது </w:t>
      </w:r>
      <w:r w:rsidRPr="00E541CA">
        <w:t xml:space="preserve">பரிசீலனை</w:t>
      </w:r>
      <w:r w:rsidRPr="00E541CA">
        <w:t xml:space="preserve">.</w:t>
      </w:r>
    </w:p>
    <w:p w:rsidRPr="00E541CA" w:rsidR="00E541CA" w:rsidP="00E541CA" w:rsidRDefault="00E541CA" w14:paraId="544C898F" w14:textId="174608AC">
      <w:pPr>
        <w:ind w:firstLine="720"/>
      </w:pPr>
      <w:r w:rsidRPr="00E541CA">
        <w:t xml:space="preserve">வேதவசன சீர்திருத்தம் தொடங்கும் நேரத்திலிருந்து கிறிஸ்து விரோதி மாஸ்கோவில் ஆட்சி செய்வார் என்று பிரைனியன்கள் கூறுகிறார்கள்.</w:t>
      </w:r>
    </w:p>
    <w:p w:rsidRPr="00E541CA" w:rsidR="00E541CA" w:rsidP="00E541CA" w:rsidRDefault="00E541CA" w14:paraId="1EDAF97E" w14:textId="51A2108B">
      <w:pPr>
        <w:ind w:firstLine="720"/>
      </w:pPr>
      <w:r w:rsidRPr="00E541CA">
        <w:t xml:space="preserve">மாஸ்கோவில் வழிபாட்டுப் புத்தகங்களின் சீர்திருத்தம் எப்போது தொடங்கியது என்று பார்ப்போம். அது, ஆசீர்வதிக்கப்பட்ட நினைவுடைய, பக்திமான் சார் மற்றும் மாபெரும் இளவரசர் அலெக்ஸி மைக்கேலோவிச்சின் ஆட்சிக் காலத்திலும், அவருடைய புனிதத்துவம் நைக்கனின் பேராயர் பதவிக் காலத்திலும் தொடங்கியது.</w:t>
      </w:r>
    </w:p>
    <w:p w:rsidRPr="00E541CA" w:rsidR="00E541CA" w:rsidP="00E541CA" w:rsidRDefault="00E541CA" w14:paraId="247A97F1" w14:textId="0E23BFE3">
      <w:pPr>
        <w:ind w:firstLine="720"/>
      </w:pPr>
      <w:r w:rsidRPr="00E541CA">
        <w:t xml:space="preserve">நிக்கோன் 7175 ஆம் ஆண்டு கோடையில் பேராயர் பதவியிலிருந்து நீக்கப்பட்டார்.</w:t>
      </w:r>
    </w:p>
    <w:p w:rsidRPr="00E541CA" w:rsidR="00E541CA" w:rsidP="00E541CA" w:rsidRDefault="00E541CA" w14:paraId="68F46665" w14:textId="03091579">
      <w:pPr>
        <w:ind w:firstLine="720"/>
      </w:pPr>
      <w:r w:rsidRPr="00E541CA">
        <w:t xml:space="preserve">தற்போதைய ஆண்டு 7217 என எண்ணப்படுகிறது.</w:t>
      </w:r>
    </w:p>
    <w:p w:rsidRPr="00E541CA" w:rsidR="00E541CA" w:rsidP="00E541CA" w:rsidRDefault="00E541CA" w14:paraId="4C549DB2" w14:textId="653284DC">
      <w:pPr>
        <w:ind w:firstLine="720"/>
      </w:pPr>
      <w:r w:rsidRPr="00E541CA">
        <w:t xml:space="preserve">நிகோனின் பதவி நீக்கம் செய்யப்பட்டதிலிருந்து இந்த ஆண்டு வரை நாற்பது ஆண்டுகளுக்கும் மேலாகிவிட்டது.</w:t>
      </w:r>
    </w:p>
    <w:p w:rsidRPr="00E541CA" w:rsidR="00E541CA" w:rsidP="00E541CA" w:rsidRDefault="00E541CA" w14:paraId="09A9B9B0" w14:textId="36DE45E9">
      <w:pPr>
        <w:ind w:firstLine="720"/>
      </w:pPr>
      <w:r w:rsidRPr="00E541CA">
        <w:lastRenderedPageBreak/>
      </w:r>
      <w:r w:rsidRPr="00E541CA">
        <w:t xml:space="preserve">மேலும், கிறிஸ்து விரோதியின் ஆட்சி குறித்து, புனித ஹிப்போலிடஸ் மற்றும் மற்ற அனைத்து புனிதத் தந்தையர்களும் அது வெறும் அரை வருடம் மற்றும் கால் பகுதி மட்டுமே நீடிக்கும் என்று கூறுகிறார்கள், நமது இறைவனாகிய கிறிஸ்து பூமிக்கு வந்து, உலகிற்கு </w:t>
      </w:r>
      <w:r w:rsidRPr="00E541CA">
        <w:t xml:space="preserve">'</w:t>
      </w:r>
      <w:r w:rsidRPr="00E541CA">
        <w:rPr>
          <w:rStyle w:val="FootnoteReference"/>
        </w:rPr>
        <w:footnoteReference w:id="114"/>
      </w:r>
      <w:r w:rsidRPr="00E541CA">
        <w:t xml:space="preserve"> ' என்று</w:t>
      </w:r>
      <w:r w:rsidRPr="00E541CA">
        <w:t xml:space="preserve"> பிரசங்கித்தது போல</w:t>
      </w:r>
      <w:r w:rsidRPr="00E541CA">
        <w:t xml:space="preserve">.</w:t>
      </w:r>
    </w:p>
    <w:p w:rsidRPr="00E541CA" w:rsidR="00E541CA" w:rsidP="00E541CA" w:rsidRDefault="00E541CA" w14:paraId="50826EB7" w14:textId="624378F1">
      <w:pPr>
        <w:ind w:firstLine="720"/>
      </w:pPr>
      <w:r w:rsidRPr="00E541CA">
        <w:t xml:space="preserve">எனவே, கிறிஸ்து விரோதி ஏற்கனவே மாஸ்கோவில் நாற்பது ஆண்டுகளுக்கும் மேலாக ஆட்சி செய்து வருகிறார் என்று பிரைனியன்கள் கூறுவது பொய்யானது.</w:t>
      </w:r>
    </w:p>
    <w:p w:rsidRPr="00E541CA" w:rsidR="00E541CA" w:rsidP="00E541CA" w:rsidRDefault="00E541CA" w14:paraId="419EE44A" w14:textId="07A8CA1F">
      <w:pPr>
        <w:ind w:firstLine="720"/>
      </w:pPr>
      <w:r w:rsidRPr="00E541CA">
        <w:rPr>
          <w:i/>
        </w:rPr>
        <w:t xml:space="preserve">நான்காவது</w:t>
      </w:r>
      <w:r w:rsidRPr="00E541CA">
        <w:t xml:space="preserve"> பிரிவிலிருந்து</w:t>
      </w:r>
      <w:r w:rsidRPr="00E541CA">
        <w:t xml:space="preserve">, </w:t>
      </w:r>
      <w:r w:rsidRPr="00E541CA">
        <w:t xml:space="preserve">கிறிஸ்து விரோதி செய்யவிருக்கும் செயல்களை நாம்</w:t>
      </w:r>
      <w:r w:rsidRPr="00E541CA">
        <w:t xml:space="preserve"> ஆராய்வோம்</w:t>
      </w:r>
      <w:r w:rsidRPr="00E541CA">
        <w:t xml:space="preserve">.</w:t>
      </w:r>
    </w:p>
    <w:p w:rsidRPr="00E541CA" w:rsidR="00E541CA" w:rsidP="00E541CA" w:rsidRDefault="00E541CA" w14:paraId="59685F41" w14:textId="20A0C64C">
      <w:pPr>
        <w:ind w:firstLine="720"/>
      </w:pPr>
      <w:r w:rsidRPr="00E541CA">
        <w:t xml:space="preserve">புனித ஹிப்போலிடஸ், கிறிஸ்து எதிரி செய்யும் செயல்களைப் பற்றிப் பேசுகையில், அவன் அற்புதமான செயல்களைச் செய்வான் என்று கூறுகிறார்: ஏனெனில், கடவுளின் அனுமதியுடனும், பேய்களின் உதவியுடனும், அவன் மனிதகுலத்தை ஏமாற்றுவதற்காக பெரிய அற்புதங்களைச் செய்வான்; இருப்பினும், இந்த அற்புதங்கள் உண்மையானவையாக இருக்காது, மாறாக மாயையானதாகவும் ஏமாற்றும் வகையிலும் இருக்கும். மேலும் புனித ஹிப்பொலிடஸ் இதைப் பின்வருமாறு கூறுகிறார்: 'அவனைக் காண்பவர்களின் கண்களுக்கு முன்பாக மலைகளை வைப்பான்; அவன் உலர்ந்த பாதங்களுடன் கடல் மீது நடப்பான்; அவன் வானத்திலிருந்து அக்கினியைக் கொண்டுவருவான்; அவன் பகலை இருளாகவும் இரவைப் பகலாகவும் மாற்றுவான்; ஏனெனில் அவன் சூரியனைத் தன் விருப்பப்படி மாற்றுவான், சந்திரனையும் அவ்வாறே; மேலும் தன் மாயையின் சக்தியால், பூமியையும் கடலையும் காண்பவர்களுக்குக் கீழ்ப்படிதலாகக் காட்டுவான்</w:t>
      </w:r>
      <w:r w:rsidRPr="00E541CA">
        <w:rPr>
          <w:rStyle w:val="FootnoteReference"/>
        </w:rPr>
        <w:footnoteReference w:id="115"/>
      </w:r>
      <w:r w:rsidRPr="00E541CA">
        <w:t xml:space="preserve"> '. மேலும் மீண்டும்: 'அவன் பேய்களை ஒளித் தூதர்கள் போலக் காட்டுவான், மேலும் அசரீரப் படைகளைக் கொண்டுவருவான், ஏனெனில் அவை எண்ணற்றவை, மேலும் எல்லாவற்றிற்கும் முன்பு, அவன் எண்ணற்ற எக்காளங்கள் மற்றும் குரல்களுடனும், ஒரு பெரும் ஆரவாரத்துடனும், சொல்லொணாப் பாடல்களால் அவனைப் புகழ்ந்தும், வானத்திற்கு எடுத்துக்கொள்ளப்படுவதைக் காண்பிப்பான்; மேலும் அவன் ஒளியாகவும், இருளின் பிரபுவாகவும் பிரகாசிப்பான்' மற்றும் பல</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இவை கிறிஸ்து விரோதியின் செயல்கள். ஆகவே, நாம் சிந்திப்போம்: இப்போது மாஸ்கோவிலோ அல்லது வேறு எங்குமோ இத்தகைய செயல்களைச் செய்வது யார்? மலைகளை அசைப்பது யார்? வானத்திலிருந்து அக்கினியைப் பொழிவது யார்? பகலை இரவாக்கவும், இரவைப் பகலாக்கவும் செய்வது யார்? பார்க்கிற அனைவர் முன்னிலையிலும் மகிமையுடன் பரலோகத்திற்கு ஏறுவது யார்? யாரும் இல்லை.</w:t>
      </w:r>
    </w:p>
    <w:p w:rsidRPr="00E541CA" w:rsidR="00E541CA" w:rsidP="00E541CA" w:rsidRDefault="00E541CA" w14:paraId="66CF89FE" w14:textId="42EDB110">
      <w:pPr>
        <w:ind w:firstLine="720"/>
      </w:pPr>
      <w:r w:rsidRPr="00E541CA">
        <w:t xml:space="preserve">பிரைன்யாவின் பிளவுபடுத்தும் பிரிவினர் பொய் சொல்கிறார்கள், ஏனெனில் கிறிஸ்துவுக்கு எதிரானவர் ஏற்கனவே மாஸ்கோவில் ஆட்சி செய்கிறார் என்று அவர்கள் கூறுகிறார்கள்.</w:t>
      </w:r>
    </w:p>
    <w:p w:rsidRPr="00E541CA" w:rsidR="00E541CA" w:rsidP="00E541CA" w:rsidRDefault="00E541CA" w14:paraId="478534CD" w14:textId="1CC7AEE5">
      <w:pPr>
        <w:ind w:firstLine="720"/>
      </w:pPr>
      <w:r w:rsidRPr="00E541CA">
        <w:t xml:space="preserve">ஆகவே, கிறிஸ்துவின் இரண்டாம் வருகை மற்றும் பயங்கரமான வருகைக்கான நேரமும் நியாயத்தீர்ப்பு நாளும் ஏற்கனவே வந்துவிட்டன என்று கூறும் அவர்களின் பொய் அம்பலமாகிறது. ஏனெனில், பழைய மற்றும் புதிய ஏற்பாடு முழுவதிலும் உள்ள வேதவசனங்கள் போதிப்பதாலும், அனைத்து வேதவிளக்க வல்லுநர்களும் போதகர்களும் உறுதிப்படுத்துவதாலும், நியாயத்தீர்ப்பு நாள் கிறிஸ்துவின் வருகைக்கும் ஆட்சிக்கும் முன்பாக வராது, மாறாக அவனது ஆட்சிக்காலத்திற்குப் பிறகும் அவனது அழிவுகரமான முடிவுக்குப் பிறகும் நடைபெறும். ஆகவே, கிறிஸ்துவின் வருகைக்கான காலம் மற்றும் நாள் ஏற்கனவே நெருங்கிவிட்டது என்பது போல, அவர்கள் எப்படி வெட்கமின்றி பொய் சொல்ல முடியும், கிறிஸ்துவின் எதிரி இன்னும் வரவில்லை, மேலும் அவனது ஆட்சியின் மூன்று முக்கால் வருடங்கள் இன்னும் நிறைவேறவில்லையே? மேலும், கிறிஸ்து விரோதியின் அழிவுகரமான மரணத்திற்குப் பிறகு, எஞ்சியிருப்பவர்களுக்கு மனந்திரும்புதலுக்காக கடவுளால் ஒரு குறிப்பிட்ட காலம் வழங்கப்படும். இது தானியேலின் தீர்க்கதரிசனத்தில் தெளிவாகிறது, அங்கு தூதர் கிறிஸ்து விரோதியின் ஆட்சியின் கால அளவை தானியேலிடம் கூறி, இந்த நாட்கள் எண்ணிக்கையைக் குறிப்பிட்டார்: 1,290 (அதில் பாதி ஆண்டு அடங்கும்)</w:t>
      </w:r>
      <w:r w:rsidRPr="00E541CA">
        <w:rPr>
          <w:i/>
        </w:rPr>
        <w:t xml:space="preserve">, மேலும் 'பொறுமையுடன் காத்திருந்து</w:t>
      </w:r>
      <w:r w:rsidRPr="00E541CA">
        <w:t xml:space="preserve"> 1,355-ஆம்</w:t>
      </w:r>
      <w:r w:rsidRPr="00E541CA">
        <w:rPr>
          <w:i/>
        </w:rPr>
        <w:t xml:space="preserve"> நாளை அடைகிறவர் பாக்கியவானாக இருப்பார்' என்ற</w:t>
      </w:r>
      <w:r w:rsidRPr="00E541CA">
        <w:t xml:space="preserve"> வார்த்தைகளைச் சேர்ப்பதுடன்</w:t>
      </w:r>
      <w:r w:rsidRPr="00E541CA">
        <w:t xml:space="preserve">:</w:t>
      </w:r>
      <w:r w:rsidRPr="00E541CA">
        <w:rPr>
          <w:rStyle w:val="FootnoteReference"/>
        </w:rPr>
        <w:footnoteReference w:id="117"/>
      </w:r>
      <w:r w:rsidRPr="00E541CA">
        <w:t xml:space="preserve"> . ஏனெனில், முதல் எண்ணின் முடிவிலிருந்து இரண்டாவது எண்ணைக் கணக்கிட்டால், முதல் எண்ணை விட 45 நாட்கள் அதிகமாக இருக்கும். ஏனெனில், இறை வேதத்தை விளக்குபவர்கள் கூறுவதாவது, கிறிஸ்து விரோதியின் ஆட்சி முடிந்த பிறகு, பயங்கரமான நியாயத்தீர்ப்பு நாள் வரை 45 நாட்கள் காலம் இருக்கும். இன்னும் கடந்து போகாத மற்றும் வரவிருக்கும் காலங்களைப் பொறுத்தவரை, நிகழ்கால நியாயத்தீர்ப்பு நாள் குறித்த பிரின்னின் கருத்து மற்றும் போதனையை நாம் எப்படி நம்புவது?</w:t>
      </w:r>
    </w:p>
    <w:p w:rsidRPr="00E541CA" w:rsidR="00E541CA" w:rsidP="00E541CA" w:rsidRDefault="00E541CA" w14:paraId="7177D232" w14:textId="37385190">
      <w:pPr>
        <w:ind w:firstLine="720"/>
      </w:pPr>
      <w:r w:rsidRPr="00E541CA">
        <w:t xml:space="preserve">நம் ஆர்த்தடாக்ஸ் கிறிஸ்தவர்களைப் பொறுத்தவரை, ஒவ்வொரு நாளும் ஒவ்வொரு இரவும் நமது மரணத்தின் அறியப்படாத நேரத்தை எதிர்பார்த்திருப்பதும், முடிவிற்குத் தயாராக இருப்பதும் நம்மில் ஒவ்வொருவர் மீதும் கடமையாகும்; ஏனெனில், அனைவரின் பொதுவான, பயங்கரமான நியாயத்தீர்ப்புக்கு முன்பு, நம்மில் ஒவ்வொருவருக்கும் நமது சொந்த பயங்கரமான நியாயத்தீர்ப்பு உள்ளது, மேலும் மிகவும் பயங்கரமான அந்த நியாயத்தீர்ப்பு நாளின் சரியான நேரத்தைப் பற்றி நாம் ஊகிக்கக் கூடாது. அது இன்னும் வரவில்லை என்றாலும், அது நிச்சயம் வரும் என்றும், அது அருகில் உள்ளது என்றும் நாம் நம்புவது கடமை; அது எப்போது வரும் என்பதைப் பற்றி நாம் ஆராயக்கூடாது, மாறாக இறைவன் கூறும் வார்த்தைகளைக் கவனிக்க வேண்டும், அவர் கூறுகிறார்: </w:t>
      </w:r>
      <w:r w:rsidRPr="00E541CA">
        <w:rPr>
          <w:i/>
        </w:rPr>
        <w:t xml:space="preserve">'அந்த நாளையும் நேரத்தையும் </w:t>
      </w:r>
      <w:r w:rsidRPr="00E541CA">
        <w:t xml:space="preserve">பற்றி </w:t>
      </w:r>
      <w:r w:rsidRPr="00E541CA">
        <w:rPr>
          <w:i/>
        </w:rPr>
        <w:t xml:space="preserve">யாரும் அறியார், தேவதூதர்கள்கூட அறியார், </w:t>
      </w:r>
      <w:r w:rsidRPr="00E541CA">
        <w:t xml:space="preserve">ஆனால் </w:t>
      </w:r>
      <w:r w:rsidRPr="00E541CA">
        <w:rPr>
          <w:i/>
        </w:rPr>
        <w:t xml:space="preserve">பிதா ஒருவரே அறிந்திருக்கிறார்</w:t>
      </w:r>
      <w:r w:rsidRPr="00E541CA">
        <w:t xml:space="preserve">' (heaven</w:t>
      </w:r>
      <w:r w:rsidRPr="00E541CA">
        <w:rPr>
          <w:rStyle w:val="FootnoteReference"/>
          <w:i/>
        </w:rPr>
        <w:footnoteReference w:id="118"/>
      </w:r>
      <w:r w:rsidRPr="00E541CA">
        <w:t xml:space="preserve"> ). மேலும், பரிசுத்த தூதர்களுக்குக் கூட தேவனுடைய பயங்கரமான நியாயத்தீர்ப்பின் நாளையோ நேரத்தையோ தெரியாவிட்டால், பயங்கரமான நியாயத்தீர்ப்பின் நேரம் ஏற்கனவே வந்துவிட்டது என்று கூறி, பிரைனியன்கள் அதை எப்படி அறிந்திருக்க முடியும்? தங்கள் பொய்த் தீர்க்கதரிசனம் நிறைவேறும்படி, நியாயத்தீர்ப்பு நாள் ஏற்கனவே வந்துவிட்டது என்று அவர்கள் தாங்களே விரும்பாத வரையில். ஆனால் புனித கிரிசோஸ்தோம், ஆமோஸ் தீர்க்கதரிசனம் பற்றிப் பேசும்போது, அவர்களை நோக்கி: 'கர்த்தருடைய நாளை விரும்புகிறவர்களுக்கு ஐயோ!'</w:t>
      </w:r>
      <w:r w:rsidRPr="00E541CA">
        <w:rPr>
          <w:rStyle w:val="FootnoteReference"/>
        </w:rPr>
        <w:footnoteReference w:id="119"/>
      </w:r>
      <w:r w:rsidRPr="00E541CA">
        <w:t xml:space="preserve"> என்று</w:t>
      </w:r>
      <w:r w:rsidRPr="00E541CA">
        <w:t xml:space="preserve"> கூறுகிறார்</w:t>
      </w:r>
      <w:r w:rsidRPr="00E541CA">
        <w:t xml:space="preserve">. ஏனெனில் கர்த்தருடைய நாள் ஒளியல்ல, இருள்: அது அறியப்படாதது என்பதால் இருள் என்று அவர் கூறுகிறார்.</w:t>
      </w:r>
    </w:p>
    <w:p w:rsidRPr="00E541CA" w:rsidR="00E541CA" w:rsidP="00E541CA" w:rsidRDefault="00E541CA" w14:paraId="0B3F49C8" w14:textId="762DDADB">
      <w:pPr>
        <w:ind w:firstLine="720"/>
      </w:pPr>
      <w:r w:rsidRPr="00E541CA">
        <w:t xml:space="preserve">மேற்கூறிய அனைத்து அம்சங்களையும் ஆராய்ந்ததன் அடிப்படையில், </w:t>
      </w:r>
      <w:r w:rsidRPr="00E541CA">
        <w:t xml:space="preserve">பிரின்ஸ்கியின் போதனையின் </w:t>
      </w:r>
      <w:r w:rsidRPr="00E541CA">
        <w:rPr>
          <w:i/>
        </w:rPr>
        <w:t xml:space="preserve">பொய்மை </w:t>
      </w:r>
      <w:r w:rsidRPr="00E541CA">
        <w:t xml:space="preserve">தெளிவாகிறது.</w:t>
      </w:r>
    </w:p>
    <w:p w:rsidRPr="00E541CA" w:rsidR="00E541CA" w:rsidP="00E541CA" w:rsidRDefault="00E541CA" w14:paraId="0FE9F70F" w14:textId="1DB7AE01">
      <w:pPr>
        <w:ind w:firstLine="720"/>
      </w:pPr>
      <w:r w:rsidRPr="00E541CA">
        <w:t xml:space="preserve">மேலும்:</w:t>
      </w:r>
    </w:p>
    <w:p w:rsidRPr="00E541CA" w:rsidR="00E541CA" w:rsidP="00E541CA" w:rsidRDefault="00E541CA" w14:paraId="198D7ED9" w14:textId="6448196E">
      <w:pPr>
        <w:ind w:firstLine="720"/>
      </w:pPr>
      <w:r w:rsidRPr="00E541CA">
        <w:t xml:space="preserve">உண்மையான போதனை என்பது, இறை வேதங்களைப் பொய்மையின்படி அல்லாமல், உண்மையின்படியே சரியாக விளக்குவது ஆகும்.</w:t>
      </w:r>
    </w:p>
    <w:p w:rsidRPr="00E541CA" w:rsidR="00E541CA" w:rsidP="00E541CA" w:rsidRDefault="00E541CA" w14:paraId="709E4852" w14:textId="0349548C">
      <w:pPr>
        <w:ind w:firstLine="720"/>
      </w:pPr>
      <w:r w:rsidRPr="00E541CA">
        <w:t xml:space="preserve">இருப்பினும், பிரின்னின் பொய்த் தீர்க்கதரிசிகள், தெய்வீக வேதங்களைச் சரியாக அல்ல, தவறாகவே விளக்குகிறார்கள்; இந்தக் காரணத்திற்காகவே அவர்கள் பொய்த் தீர்க்கதரிசிகள் என்று அழைக்கப்படுகிறார்கள்.</w:t>
      </w:r>
    </w:p>
    <w:p w:rsidRPr="00E541CA" w:rsidR="00E541CA" w:rsidP="00E541CA" w:rsidRDefault="00E541CA" w14:paraId="5C16C404" w14:textId="706AB0A8">
      <w:pPr>
        <w:ind w:firstLine="720"/>
      </w:pPr>
      <w:r w:rsidRPr="00E541CA">
        <w:lastRenderedPageBreak/>
      </w:r>
      <w:r w:rsidRPr="00E541CA">
        <w:t xml:space="preserve">ஏனெனில் பிரின் போதனை உண்மையல்ல, பொய்யானது.</w:t>
      </w:r>
    </w:p>
    <w:p w:rsidRPr="00E541CA" w:rsidR="00E541CA" w:rsidP="00E541CA" w:rsidRDefault="00E541CA" w14:paraId="776AFA2A" w14:textId="5E0C2148">
      <w:pPr>
        <w:ind w:firstLine="720"/>
      </w:pPr>
      <w:r w:rsidRPr="00E541CA">
        <w:t xml:space="preserve">மேலும், பிரைனியர்கள் புனித வேதவசனங்களை வளைத்தும் பொய்யாகவும் விளக்குவதால், இது புனித வேதவசனங்களின் சில பகுதிகளிலிருந்து தெளிவாகிறது, அவற்றை நாம் இங்கே முன்வைப்போம்.</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அத்தியாயம் 6. புனிதப் பலியின் திரிபுபடுத்தப்பட்ட விளக்கம்</w:t>
      </w:r>
      <w:bookmarkEnd w:id="43"/>
    </w:p>
    <w:p w:rsidRPr="00E541CA" w:rsidR="00E541CA" w:rsidP="00E541CA" w:rsidRDefault="00E541CA" w14:paraId="594EF579" w14:textId="0A2A1C9A">
      <w:pPr>
        <w:ind w:firstLine="720"/>
      </w:pPr>
      <w:r w:rsidRPr="00E541CA">
        <w:t xml:space="preserve">புனித தீர்க்கதரிசி தானியேலின் புத்தகத்தில், அதிகாரம் 3-இல், இந்த வார்த்தைகள் எழுதப்பட்டுள்ளன: 'இப்பொழுது </w:t>
      </w:r>
      <w:r w:rsidRPr="00E541CA">
        <w:t xml:space="preserve">உமது சந்நிதியில்</w:t>
      </w:r>
      <w:r w:rsidRPr="00E541CA">
        <w:rPr>
          <w:i/>
        </w:rPr>
        <w:t xml:space="preserve"> உண்ண</w:t>
      </w:r>
      <w:r w:rsidRPr="00E541CA">
        <w:t xml:space="preserve">வும் கிருபை பெறவும் </w:t>
      </w:r>
      <w:r w:rsidRPr="00E541CA">
        <w:rPr>
          <w:i/>
        </w:rPr>
        <w:t xml:space="preserve">ஒரு</w:t>
      </w:r>
      <w:r w:rsidRPr="00E541CA">
        <w:t xml:space="preserve"> பிரபுமகனும், தீர்க்கதரிசியும், ஆளுநரும்</w:t>
      </w:r>
      <w:r w:rsidRPr="00E541CA">
        <w:rPr>
          <w:i/>
        </w:rPr>
        <w:t xml:space="preserve">, தகனபலியும், பலிபீடமும், தூபமும், இடமும் இல்லை'</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பிரின் மதபோதகர்கள் இந்தப் புனித வேதாகமத்தை இன்றைய காலத்திற்குப் பொருந்துமாறு தவறாக விளக்குகிறார்கள், மேலும் அவர்கள், இன்றைய காலத்தில் இனி எந்தப் பலிகளும் காணிக்கைகளும் இல்லை என்றும், தேவாலயங்கள் தேவாலயங்கள் இல்லை என்றும், ஆயர்கள் ஆயர்கள் இல்லை என்றும், குருக்கள் குருக்கள் இல்லை என்றும், வழிபாட்டு முறை வழிபாட்டு முறை இல்லை என்றும், பலியானது பலியாக இல்லை என்றும் கூறுகிறார்கள். இதுவே பிரின் விளக்கமாகும்.</w:t>
      </w:r>
    </w:p>
    <w:p w:rsidRPr="00E541CA" w:rsidR="00E541CA" w:rsidP="00E541CA" w:rsidRDefault="00E541CA" w14:paraId="6444E79F" w14:textId="4276B6B9">
      <w:pPr>
        <w:ind w:firstLine="720"/>
      </w:pPr>
      <w:r w:rsidRPr="00E541CA">
        <w:t xml:space="preserve">ஓ அறிவற்ற பிரைனியர்களே, நல்லறிவில்லாதவர்களே, பரிசுத்த வேதாகமத்தின் வல்லமையைப் பற்றி முற்றிலும் அறியாதவர்களே! உங்கள் அறிவின் கண்களைத் திறந்து, இந்த விஷயங்களை நீங்களே ஆராய்ந்து பாருங்கள்:</w:t>
      </w:r>
    </w:p>
    <w:p w:rsidRPr="00E541CA" w:rsidR="00E541CA" w:rsidP="00E541CA" w:rsidRDefault="00E541CA" w14:paraId="1B1457D6" w14:textId="767A781E">
      <w:pPr>
        <w:ind w:firstLine="720"/>
      </w:pPr>
      <w:r w:rsidRPr="00E541CA">
        <w:t xml:space="preserve">1) வினைச்சொல்லின் செயப்படுபொருள் யார்?</w:t>
      </w:r>
    </w:p>
    <w:p w:rsidRPr="00E541CA" w:rsidR="00E541CA" w:rsidP="00E541CA" w:rsidRDefault="00E541CA" w14:paraId="0079640B" w14:textId="4BFFAD3F">
      <w:pPr>
        <w:ind w:firstLine="720"/>
      </w:pPr>
      <w:r w:rsidRPr="00E541CA">
        <w:t xml:space="preserve">2) அவை எங்கே பேசப்பட்டன?</w:t>
      </w:r>
    </w:p>
    <w:p w:rsidRPr="00E541CA" w:rsidR="00E541CA" w:rsidP="00E541CA" w:rsidRDefault="00E541CA" w14:paraId="4419E3AB" w14:textId="30400292">
      <w:pPr>
        <w:ind w:firstLine="720"/>
      </w:pPr>
      <w:r w:rsidRPr="00E541CA">
        <w:t xml:space="preserve">3) அவை எந்த ஆண்டுகளில் பேசப்பட்டன?</w:t>
      </w:r>
    </w:p>
    <w:p w:rsidRPr="00E541CA" w:rsidR="00E541CA" w:rsidP="00E541CA" w:rsidRDefault="00E541CA" w14:paraId="3D1B9054" w14:textId="657CC00E">
      <w:pPr>
        <w:ind w:firstLine="720"/>
      </w:pPr>
      <w:r w:rsidRPr="00E541CA">
        <w:rPr>
          <w:i/>
        </w:rPr>
        <w:t xml:space="preserve">4) </w:t>
      </w:r>
      <w:r w:rsidRPr="00E541CA">
        <w:t xml:space="preserve">அவை எதற்காகச் சொல்லப்பட்டன?</w:t>
      </w:r>
    </w:p>
    <w:p w:rsidRPr="00E541CA" w:rsidR="00E541CA" w:rsidP="00E541CA" w:rsidRDefault="00E541CA" w14:paraId="30961BC3" w14:textId="09B3D4A5">
      <w:pPr>
        <w:ind w:firstLine="720"/>
      </w:pPr>
      <w:r w:rsidRPr="00E541CA">
        <w:t xml:space="preserve">மேலும், இந்த விஷயங்களை நீங்கள் கவனமாக ஆராய்ந்தால், உங்கள் சொந்த விளக்கம் குறைபாடுடையது என்பதை நீங்களே உணர்ந்து கொள்வீர்கள்.</w:t>
      </w:r>
    </w:p>
    <w:p w:rsidRPr="00E541CA" w:rsidR="00E541CA" w:rsidP="00E541CA" w:rsidRDefault="00E541CA" w14:paraId="14A43B85" w14:textId="7B8C10B7">
      <w:pPr>
        <w:ind w:firstLine="720"/>
      </w:pPr>
      <w:r w:rsidRPr="00E541CA">
        <w:t xml:space="preserve">1) வினைச்சொல்லின் செயப்படுபொருள் யார்?</w:t>
      </w:r>
    </w:p>
    <w:p w:rsidRPr="00E541CA" w:rsidR="00E541CA" w:rsidP="00E541CA" w:rsidRDefault="00E541CA" w14:paraId="4F623172" w14:textId="050FB73D">
      <w:pPr>
        <w:ind w:firstLine="720"/>
      </w:pPr>
      <w:r w:rsidRPr="00E541CA">
        <w:t xml:space="preserve">மூன்று புனித இளைஞர்கள் பேசினர்: புனித தீர்க்கதரிசி தானியேலின் தோழர்களான அனனியா, அசாரியா மற்றும் மிசாயேல்.</w:t>
      </w:r>
    </w:p>
    <w:p w:rsidRPr="00E541CA" w:rsidR="00E541CA" w:rsidP="00E541CA" w:rsidRDefault="00E541CA" w14:paraId="4A3CA23C" w14:textId="1328B34A">
      <w:pPr>
        <w:ind w:firstLine="720"/>
      </w:pPr>
      <w:r w:rsidRPr="00E541CA">
        <w:t xml:space="preserve">2) அவர்கள் எங்கே பேசினார்கள்?</w:t>
      </w:r>
    </w:p>
    <w:p w:rsidRPr="00E541CA" w:rsidR="00E541CA" w:rsidP="00E541CA" w:rsidRDefault="00E541CA" w14:paraId="1D977674" w14:textId="56A7F03E">
      <w:pPr>
        <w:ind w:firstLine="720"/>
      </w:pPr>
      <w:r w:rsidRPr="00E541CA">
        <w:t xml:space="preserve">பாபிலோனில், சிறைவாசத்தில் இருந்தபோது, நெருப்புக் குழியில் எறியப்பட்ட நிலையில்.</w:t>
      </w:r>
    </w:p>
    <w:p w:rsidRPr="00E541CA" w:rsidR="00E541CA" w:rsidP="00E541CA" w:rsidRDefault="00E541CA" w14:paraId="550FDCD9" w14:textId="5C98548F">
      <w:pPr>
        <w:ind w:firstLine="720"/>
      </w:pPr>
      <w:r w:rsidRPr="00E541CA">
        <w:t xml:space="preserve">3) அவர்கள் எந்த ஆண்டுகளில் பேசினார்கள்?</w:t>
      </w:r>
    </w:p>
    <w:p w:rsidRPr="00E541CA" w:rsidR="00E541CA" w:rsidP="00E541CA" w:rsidRDefault="00E541CA" w14:paraId="672AC37C" w14:textId="6E9A6BB9">
      <w:pPr>
        <w:ind w:firstLine="720"/>
      </w:pPr>
      <w:r w:rsidRPr="00E541CA">
        <w:t xml:space="preserve">கிறிஸ்துவின் பிறப்புக்கு முந்தைய ஆண்டுகளில், </w:t>
      </w:r>
      <w:r w:rsidRPr="00E541CA">
        <w:rPr>
          <w:i/>
        </w:rPr>
        <w:t xml:space="preserve">கிறிஸ்துவின் பிறப்புக்கு நானூறு ஆண்டுகளுக்கு முன்பும் </w:t>
      </w:r>
      <w:r w:rsidRPr="00E541CA">
        <w:t xml:space="preserve">அதற்கு மேலும்.</w:t>
      </w:r>
    </w:p>
    <w:p w:rsidRPr="00E541CA" w:rsidR="00E541CA" w:rsidP="00E541CA" w:rsidRDefault="00E541CA" w14:paraId="2ED1E5F7" w14:textId="4570074D">
      <w:pPr>
        <w:ind w:firstLine="720"/>
      </w:pPr>
      <w:r w:rsidRPr="00E541CA">
        <w:t xml:space="preserve">4) அவர்கள் ஏன் பேசினார்கள்?</w:t>
      </w:r>
    </w:p>
    <w:p w:rsidRPr="00E541CA" w:rsidR="00E541CA" w:rsidP="00E541CA" w:rsidRDefault="00E541CA" w14:paraId="05D1A81E" w14:textId="7B49503E">
      <w:pPr>
        <w:ind w:firstLine="720"/>
      </w:pPr>
      <w:r w:rsidRPr="00E541CA">
        <w:t xml:space="preserve">அதற்குக் காரணம், அக்காலத்தில் யெருசலேம் கால்தேயர்களால் பாழாக்கப்பட்டிருந்ததாலும், அவர்களுக்கு இனி ஒரு ஆட்சியாளரோ அல்லது தலைவரோ இல்லாததாலும் ஆகும்; ஏனெனில், யெருசலேமின் ராஜாவாகிய செதெக்கியா குருடடிக்கப்பட்டு, இரும்புச் சங்கிலிகளால் பிணைக்கப்பட்டு, பாபிலோனுக்குக் கொண்டு செல்லப்பட்டிருந்தார். யூத உயர் குருமார்களும் குருக்களும் வாளால் கொல்லப்பட்டோ அல்லது சிறைபிடிக்கப்பட்டோ இருந்ததால், அவர்களுக்கு எரிபலிகளும் யூதப் பலிகளும் இல்லை. பலியிடுவதற்கு ஓர் இடமும் இல்லை; ஏனெனில் சாலொமோனின் கோயில் எரிக்கப்பட்டு பாழாக்கப்பட்டிருந்தது. உண்மையில், அந்த மூன்று இளைஞர்களும் அக்காலத்தில் இதே வார்த்தைகளைப் பேசினர்: 'இப்பொழுது ஆட்சியாளரும் இல்லை, தலைவரும் இல்லை, தகனபலியும் இல்லை, பலியும் இல்லை, வேறு எதுவும் இல்லை.'</w:t>
      </w:r>
    </w:p>
    <w:p w:rsidRPr="00E541CA" w:rsidR="00E541CA" w:rsidP="00E541CA" w:rsidRDefault="00E541CA" w14:paraId="5AAFE7D7" w14:textId="1F9AC524">
      <w:pPr>
        <w:ind w:firstLine="720"/>
      </w:pPr>
      <w:r w:rsidRPr="00E541CA">
        <w:lastRenderedPageBreak/>
      </w:r>
      <w:r w:rsidRPr="00E541CA">
        <w:t xml:space="preserve">இதைப் பாருங்கள், தவறாகப் பொருள் செய்பவர்களே! ஏனெனில் அந்த மூன்று புனித இளைஞர்களின் வார்த்தைகள் நிகழ்காலத்திற்குப் பொருத்தமானவை அல்ல, மாறாக அந்த மூன்று இளைஞர்களும் வாழ்ந்த காலத்திற்குப் பொருத்தமானவை; அவர்கள் காலமான நானூறு ஆண்டுகளுக்குப் பிறகு, கிறிஸ்து பிறந்தார், சிலுவையில் பாடுபட்டு நமது பொருட்டு பிதா தேவன் திருமுன் ஒரு பலியாக ஆனார், மேலும் ஆட்சியாளரும் தலைவரும் ஆனார், மேலும், தம்முடைய விலையேறப்பெற்ற இரத்தத்தால் மீட்டெடுத்த தம்முடைய பரிசுத்த திருச்சபையின் தலைவராகவும், இரத்தமில்லாத பலியை ஸ்தாபித்தவராகவும் இருக்கிறார்: அப்பத்தின் வடிவத்தில் தம்முடைய மிகத் தூய்மையான உடலையும், திராட்சை ரசத்தின் வடிவத்தில் தம்முடைய மிகத் தூய்மையான இரத்தத்தையும், இது பரிசுத்த சடங்கின் மூலம் செய்யப்பட வேண்டும் என்று கட்டளையிட்டு, </w:t>
      </w:r>
      <w:r w:rsidRPr="00E541CA">
        <w:rPr>
          <w:i/>
        </w:rPr>
        <w:t xml:space="preserve">'நான் வரும் வரை இதைச் செய்யுங்கள்</w:t>
      </w:r>
      <w:r w:rsidRPr="00E541CA">
        <w:t xml:space="preserve">'</w:t>
      </w:r>
      <w:r w:rsidRPr="00E541CA">
        <w:rPr>
          <w:rStyle w:val="FootnoteReference"/>
          <w:i/>
        </w:rPr>
        <w:footnoteReference w:id="121"/>
      </w:r>
      <w:r w:rsidRPr="00E541CA">
        <w:t xml:space="preserve"> என்று</w:t>
      </w:r>
      <w:r w:rsidRPr="00E541CA">
        <w:t xml:space="preserve"> கூறினார்</w:t>
      </w:r>
      <w:r w:rsidRPr="00E541CA">
        <w:t xml:space="preserve">. அவரைத் தொடர்ந்து திருச்சபையின் தலைவர்களான பரிசுத்த அப்போஸ்தலர்கள் வந்தனர்; அவர்களுக்குப் பிறகு ஆசிரியர்கள், பரிசுத்த படிநிலைத் தலைவர்கள், மற்றும் குருக்கள் ஆகியோர் ஒருவர்பின் ஒருவராக வந்தனர்; மேலும் பரிசுத்த படிநிலைத் தலைவர்கள் மற்றும் குருக்களின் பணியானது நமக்குக் கையளிக்கப்பட்டுள்ளது, மேலும் அது யுகத்தின் முடிவு வரை நம்மீது தொடரும். அதுபோலவே, கர்த்தர் தம்முடைய இரண்டாம் மகிமையான வருகை வரை இந்த இரத்தம் சிந்தாத பலியைத் தொடர வேண்டும் என்று கட்டளையிட்டார், புனித அப்போஸ்தலனாகிய பவுல் சாட்சியளிப்பதைப் போல, அவர் கூறுகிறார்: </w:t>
      </w:r>
      <w:r w:rsidRPr="00E541CA">
        <w:rPr>
          <w:i/>
        </w:rPr>
        <w:t xml:space="preserve">'சகோதரரே, நான் கர்த்தரிடமிருந்து பெற்றதை உங்களுக்கும் கொடுத்தேன், </w:t>
      </w:r>
      <w:r w:rsidRPr="00E541CA">
        <w:t xml:space="preserve">அது தொடர்கிறது'; அவர் மேலும் கூறுகிறார்: </w:t>
      </w:r>
      <w:r w:rsidRPr="00E541CA">
        <w:rPr>
          <w:i/>
        </w:rPr>
        <w:t xml:space="preserve">'ஏனெனில் நீங்கள் இந்த அப்பத்தை உண்டு இந்தக் கோப்பையை அருந்தும் போதெல்லாம், அவர் வரும் வரை கர்த்தருடைய மரணத்தை அறிவிக்கிறீர்கள்' </w:t>
      </w:r>
      <w:r w:rsidRPr="00E541CA">
        <w:t xml:space="preserve">(</w:t>
      </w:r>
      <w:r w:rsidRPr="00E541CA">
        <w:rPr>
          <w:rStyle w:val="FootnoteReference"/>
          <w:i/>
        </w:rPr>
        <w:footnoteReference w:id="122"/>
      </w:r>
      <w:r w:rsidRPr="00E541CA">
        <w:t xml:space="preserve"> ). மேலும் டமாஸ்கஸைச் சேர்ந்த புனித யோவான், தனது நம்பிக்கை பற்றிய நான்காவது புத்தகத்தில், அத்தியாயம் 14-ல் கூறுகிறார்: 'தேவன் சொன்னார்: "இது என் உடல், இது என் இரத்தம்; என்னை நினைவாக இதைச் செய்யுங்கள்"; மேலும் அவருடைய சர்வவல்லமையுள்ள கட்டளைப்படி</w:t>
      </w:r>
      <w:r w:rsidRPr="00E541CA">
        <w:rPr>
          <w:i/>
        </w:rPr>
        <w:t xml:space="preserve">, அவர் வரும் வரை </w:t>
      </w:r>
      <w:r w:rsidRPr="00E541CA">
        <w:t xml:space="preserve">இது இப்படியே தொடர்கிறது.' திருத்தூதராலும் டமாஸ்கஸைச் சேர்ந்தவராலும், திருச்சபை இரண்டாம் வருகை வரை, அவர் வரும் வரை, திருத்தூய பலியை நிறைவேற்ற வேண்டும் என்று தெளிவாக சாட்சியப்படுத்தப்பட்டுள்ளது. தற்போதைய </w:t>
      </w:r>
      <w:r w:rsidRPr="00E541CA">
        <w:t xml:space="preserve">காலத்தில், கிறிஸ்துவின் கிருபையினால், இரட்சிப்பின் பாதையில் மற்றவர்களுக்கு அறிவுறுத்தும் தலைவர்களும் வழிகாட்டிகளும் உள்ளனர்: ஆயர்கள், குருக்கள் மற்றும் பிற திருத்தொண்டர்கள்; ஆராதனை வழிபாட்டின் மூலம் தினமும் ஒரு பலியும் உண்டு; மேலும், அந்தப் பலியானது ஆர்த்தடாக்ஸ் கிறிஸ்தவம் காணப்படும் எல்லா இடங்களிலும் உள்ள தேவாலயங்களில் சமர்ப்பிக்கப்படுகிறது.</w:t>
      </w:r>
    </w:p>
    <w:p w:rsidRPr="00E541CA" w:rsidR="00E541CA" w:rsidP="00E541CA" w:rsidRDefault="00E541CA" w14:paraId="74844ACB" w14:textId="7B63073E">
      <w:pPr>
        <w:ind w:firstLine="720"/>
      </w:pPr>
      <w:r w:rsidRPr="00E541CA">
        <w:t xml:space="preserve">ஏனெனில், பொய்த் துருவிளக்காளர்கள், புனித மூன்று இளைஞர்களின் வார்த்தைகளைத் தவறாக விளக்கி, இந்த நாட்களில் பலிகளும், காணிக்கைகளும், புனிதப் பணிகளும் இல்லை என்று கூறுகிறார்கள்.</w:t>
      </w:r>
    </w:p>
    <w:p w:rsidRPr="00E541CA" w:rsidR="00E541CA" w:rsidP="00E541CA" w:rsidRDefault="00E541CA" w14:paraId="76265DF4" w14:textId="73B150EB">
      <w:pPr>
        <w:ind w:firstLine="720"/>
      </w:pPr>
      <w:r w:rsidRPr="00E541CA">
        <w:rPr>
          <w:i/>
        </w:rPr>
        <w:t xml:space="preserve">அந்த நேரம் வரும் வரை</w:t>
      </w:r>
      <w:r w:rsidRPr="00E541CA">
        <w:t xml:space="preserve"> பிரைன்யாவின் மக்கள் இந்தத் திருத்தூது போதனையை </w:t>
      </w:r>
      <w:r w:rsidRPr="00E541CA">
        <w:t xml:space="preserve">எதிர்க்க </w:t>
      </w:r>
      <w:r w:rsidRPr="00E541CA">
        <w:t xml:space="preserve">விரும்ப மாட்டார்களா</w:t>
      </w:r>
      <w:r w:rsidRPr="00E541CA">
        <w:t xml:space="preserve">, மேலும் கிறிஸ்து விரோதியின் நாட்களில் புனித பலியீடு நின்றுவிடும் என்றும், திருத்தூது வார்த்தைகள் நிறைவேறாது என்றும் கூறும் புனித எஃப்ரேமின் வார்த்தைகளை நினைவுகூர மாட்டார்களா? ஏனெனில் புனித எஃப்ரேம் கூறுகிறார்: 'அப்போது கிறிஸ்துவின் திருச்சபைகள் அனைத்தும் பெரும் புலம்பலுடன் அழும், ஏனெனில் பலிபீடங்களில் புனித ஆராதனையும், எந்தப் பலிநைவேத்தியமும் இருக்காது</w:t>
      </w:r>
      <w:r w:rsidRPr="00E541CA">
        <w:t xml:space="preserve">'</w:t>
      </w:r>
      <w:r w:rsidRPr="00E541CA">
        <w:rPr>
          <w:rStyle w:val="FootnoteReference"/>
        </w:rPr>
        <w:footnoteReference w:id="123"/>
      </w:r>
      <w:r w:rsidRPr="00E541CA">
        <w:t xml:space="preserve"> ? அதேபோல், புனித ஹிப்போலிடஸ் தனது பிரசங்கத்தில், தேவாலயங்கள் வெறிச்சோடிப் போகும் என்றும், காணிக்கை நிறுத்தப்படும் என்றும் கூறுகிறார்; ஏனெனில் அவர் கூறுகிறார்: 'புனித தேவாலயங்கள் பழக் கிடங்குகளைப் போல இருக்கும், மேலும் அந்த நாட்களில் கிறிஸ்துவின் அருமையான உடலும் இரத்தமும் வெளிப்படுத்தப்படாது; ஆராதனை நின்றுவிடும்</w:t>
      </w:r>
      <w:r w:rsidRPr="00E541CA">
        <w:rPr>
          <w:rStyle w:val="FootnoteReference"/>
        </w:rPr>
        <w:footnoteReference w:id="124"/>
      </w:r>
      <w:r w:rsidRPr="00E541CA">
        <w:t xml:space="preserve"> .' இதுவரை ஹிப்போலிடஸ்.</w:t>
      </w:r>
    </w:p>
    <w:p w:rsidRPr="00E541CA" w:rsidR="00E541CA" w:rsidP="00E541CA" w:rsidRDefault="00E541CA" w14:paraId="29BCBC6B" w14:textId="4491DD1F">
      <w:pPr>
        <w:ind w:firstLine="720"/>
      </w:pPr>
      <w:r w:rsidRPr="00E541CA">
        <w:t xml:space="preserve">பிரைனியன்கள் கூறுகிறார்கள்: 'கிறிஸ்து வரும் வரை பலியிடல் இருக்காதா, அல்லது அது தானாகவே நின்றுவிடுமா?'</w:t>
      </w:r>
    </w:p>
    <w:p w:rsidRPr="00E541CA" w:rsidR="00E541CA" w:rsidP="00E541CA" w:rsidRDefault="00E541CA" w14:paraId="73E3F461" w14:textId="6920EF88">
      <w:pPr>
        <w:ind w:firstLine="720"/>
      </w:pPr>
      <w:r w:rsidRPr="00E541CA">
        <w:t xml:space="preserve">நான் பதிலளிக்கிறேன்: பலியீடு கண்ணுக்குத் தெரியாது, ஆனால் இரகசியமாக இருக்கும்; தேவாலயங்களில் ஆராதனை இருக்காது, ஆனால் மறைவான இடங்களில் இருக்கும்; அது நகரங்களிலும் ஊர்களிலும் நடைபெறாது, ஆனால் மலைகளிலும், குகைகளிலும், வனாந்தரங்களிலும் நடைபெறும்: ஏனெனில் அதே புனித எஃப்ரேம், அவருடைய அந்தப் பிரசங்கத்தில், பலர் அப்போது கடவுளுக்குப் பிரியமானவர்களாகவும், பல பிரார்த்தனைகள் மற்றும் எண்ணற்ற கண்ணீரின் மூலம் மலைகளிலும், குன்றுகளிலும், பாழடைந்த இடங்களிலும் இரட்சிக்கப்படக்கூடியவர்களாகவும் இருப்பார்கள் என்று கூறுகிறார். மேலும், எல்லையற்ற துயரத்திலும் புனித விசுவாசத்திலும் அவர்களைக் காணும் பரிசுத்த தேவன், அவர்கள் எங்கு தஞ்சம் புகினாலும், தன் பிள்ளைகளை மிகவும் நேசிக்கும் ஒரு தந்தை போல அவர்கள் மீது கருணை கூர்வார்</w:t>
      </w:r>
      <w:r w:rsidRPr="00E541CA">
        <w:rPr>
          <w:rStyle w:val="FootnoteReference"/>
        </w:rPr>
        <w:footnoteReference w:id="125"/>
      </w:r>
      <w:r w:rsidRPr="00E541CA">
        <w:t xml:space="preserve"> . மேலும், பல புனிதர்கள், அந்த நேரத்தில் ஒன்றுகூடியிருந்தாலும், தீயவனின் வருகையைப் பற்றிக் கேள்விப்பட்டவுடன், பாம்பிடமிருந்து விடுவிக்கப்படுவதற்காக, பரிசுத்த தேவன் முன்பாக பெருமூச்சுடன் கண்ணீர்த் தடங்களை வடிக்கப் பெறுவார்கள், மேலும் அவர்கள் மிகுந்த அவசரத்துடன் வனாந்தரத்திற்குத் தப்பி ஓடி, பயத்தில் மலைகளிலும் குகைகளிலும் ஒளிந்துகொண்டு, தங்களை மண்ணாலும் சாம்பலாலும் மூடிக்கொண்டு, மிகுந்த தாழ்மையுடன் இரவும் பகலும் கண்ணீருடன் ஜெபிப்பார்கள்; மேலும் அவர்களுக்குக் கடவுளால் உதவி வழங்கப்படும், அவர் அவர்களை </w:t>
      </w:r>
      <w:r w:rsidRPr="00E541CA">
        <w:rPr>
          <w:i/>
        </w:rPr>
        <w:t xml:space="preserve">நியமிக்கப்பட்ட இடங்களுக்கு</w:t>
      </w:r>
      <w:r w:rsidRPr="00E541CA">
        <w:t xml:space="preserve"> வழிநடத்துவார்</w:t>
      </w:r>
      <w:r w:rsidRPr="00E541CA">
        <w:rPr>
          <w:i/>
        </w:rPr>
        <w:t xml:space="preserve">, </w:t>
      </w:r>
      <w:r w:rsidRPr="00E541CA">
        <w:t xml:space="preserve">மேலும் அவர்கள் (பூமியின்) ஆழங்களிலும் குகைகளிலும் புகலடைவதன் மூலம் இரட்சிக்கப்படுவார்கள்</w:t>
      </w:r>
      <w:r w:rsidRPr="00E541CA">
        <w:rPr>
          <w:rStyle w:val="FootnoteReference"/>
        </w:rPr>
        <w:footnoteReference w:id="126"/>
      </w:r>
      <w:r w:rsidRPr="00E541CA">
        <w:t xml:space="preserve"> " இதுவரை புனித எஃப்ரேம். (அதேபோல், புனித ஹிப்போலிடஸ் தனது பிரசங்கத்தில் கூறுகிறார்). புனித குருக்கள் குறிப்பிட்ட அந்த இடங்களிலேயே, அவர்கள் அடைக்கலம் தேடும் இடங்களில், கிறிஸ்து வரும் வரை பலிகள் செலுத்தப்படுவது நிற்காது</w:t>
      </w:r>
      <w:r w:rsidRPr="00E541CA">
        <w:rPr>
          <w:rStyle w:val="FootnoteReference"/>
        </w:rPr>
        <w:footnoteReference w:id="127"/>
      </w:r>
      <w:r w:rsidRPr="00E541CA">
        <w:t xml:space="preserve"> . மேலும், தேர்ந்தெடுக்கப்பட்ட, பரிசுத்தமான மற்றும் மேன்மையான பாத்திரமான, அந்நாடுகளின் போதகரான திருத்தூதர் பவுலின் வார்த்தைகளில் நாம் அதிக விசுவாசம் வைக்க வேண்டும்; அவர் மூன்றாம் வானத்திற்கு எடுத்துக்கொள்ளப்பட்டார். ஹிப்பொலிடஸ் மற்றும் எஃப்ரெம் ஆகியோரின் வார்த்தைகளை விட அவருடைய வார்த்தைகளால் நாம் நிலைநிறுத்தப்பட வேண்டும். இவர்கள் உண்மையிலேயே புனிதர்கள், ஆனால் கிறிஸ்துவே அழைத்த அந்த மிகப் புனிதர், உலகம் முழுவதும் பயணம் செய்து, எண்ணற்ற நோய்களையும் உழைப்புகளையும் சகித்து, வாளின் வீச்சால் கிறிஸ்துவுக்காகத் தம் தலையைக் கொடுத்தார். இந்தப் புனிதர்களின்—ஹிப்பொலிடஸ் மற்றும் எஃப்ரேம்—வார்த்தைகள் உண்மையானவை, ஆனால் புனித பவுலின் வார்த்தைகளே மிக உண்மையானவை, இதை இறை வேதமும் உறுதிப்படுத்துகிறது. இந்த வார்த்தைகள் நிறைவேறும், ஏனெனில் உலகின் திருச்சபைகளில் பலியிடல் நின்றுவிடும்; மேலும் பவுலின் வார்த்தைகளும் நிறைவேறும், ஏனெனில் கர்த்தர் வரும் வரை பலியிடல் நின்றுவிடாது; நான் சொன்னது போல், பூமியின் பாலைவனங்களிலும் மலைகளிலும் குகைகளிலும் அது நின்றுவிடாது.</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அத்தியாயம் 7. சிலரைக் குறித்து</w:t>
      </w:r>
      <w:bookmarkEnd w:id="44"/>
    </w:p>
    <w:p w:rsidRPr="00E541CA" w:rsidR="00E541CA" w:rsidP="00E541CA" w:rsidRDefault="00E541CA" w14:paraId="08012030" w14:textId="53F863AA">
      <w:pPr>
        <w:ind w:firstLine="720"/>
      </w:pPr>
      <w:r w:rsidRPr="00E541CA">
        <w:t xml:space="preserve">மேலும், திமோத்தேயுவுக்கு எழுதிய திருமுகத்தில்</w:t>
      </w:r>
      <w:r w:rsidRPr="00E541CA">
        <w:rPr>
          <w:i/>
        </w:rPr>
        <w:t xml:space="preserve">,</w:t>
      </w:r>
      <w:r w:rsidRPr="00E541CA">
        <w:t xml:space="preserve"> இந்த வார்த்தைகள் </w:t>
      </w:r>
      <w:r w:rsidRPr="00E541CA">
        <w:rPr>
          <w:i/>
        </w:rPr>
        <w:t xml:space="preserve">காணப்படுகின்றன</w:t>
      </w:r>
      <w:r w:rsidRPr="00E541CA">
        <w:t xml:space="preserve">:</w:t>
      </w:r>
      <w:r w:rsidRPr="00E541CA">
        <w:rPr>
          <w:i/>
        </w:rPr>
        <w:t xml:space="preserve"> 'கடைசி நாட்களில் சிலர் விசுவாசத்தை விட்டு விலகி, வஞ்சிக்கிற ஆவிகளுடைய போதனைகளையும் பேய்களுடைய போதனைகளையும் கவனிக்கிறார்கள்</w:t>
      </w:r>
      <w:r w:rsidRPr="00E541CA">
        <w:t xml:space="preserve">' (</w:t>
      </w:r>
      <w:r w:rsidRPr="00E541CA">
        <w:rPr>
          <w:rStyle w:val="FootnoteReference"/>
          <w:i/>
        </w:rPr>
        <w:footnoteReference w:id="128"/>
      </w:r>
      <w:r w:rsidRPr="00E541CA">
        <w:t xml:space="preserve"> ), மற்றும் பல; மேலும் கலாத்தியருக்கு எழுதிய திருமுகத்தில்: </w:t>
      </w:r>
      <w:r w:rsidRPr="00E541CA">
        <w:rPr>
          <w:i/>
        </w:rPr>
        <w:t xml:space="preserve">'உங்களைக் கலக்கப்படுத்தி, கிறிஸ்துவின் நற்செய்தியைத் திரிப்பதற்கு முற்படுகிறவர்களும் உங்களிடையே இருக்கிறார்கள்</w:t>
      </w:r>
      <w:r w:rsidRPr="00E541CA">
        <w:t xml:space="preserve">' (</w:t>
      </w:r>
      <w:r w:rsidRPr="00E541CA">
        <w:rPr>
          <w:rStyle w:val="FootnoteReference"/>
          <w:i/>
        </w:rPr>
        <w:footnoteReference w:id="129"/>
      </w:r>
      <w:r w:rsidRPr="00E541CA">
        <w:t xml:space="preserve"> ). ஆயினும், பிரின்ஸ்கி, தனது திரிபுபடுத்தப்பட்ட விளக்கங்களுடன், இந்த வார்த்தைகளை நம்முடைய ஆர்த்தடாக்ஸான்களுக்கு எதிராகப் பொய்யாகத் திருப்புகிறார்; நாங்கள் தான் விசுவாசத்திலிருந்து விலகிவிட்டவர்கள் என்றும், நாங்கள் தான் குழப்பத்தை ஏற்படுத்தி கிறிஸ்துவின் நற்செய்தியைத் திரிக்கிறோம் என்றும் கூறுவது போல.</w:t>
      </w:r>
    </w:p>
    <w:p w:rsidRPr="00E541CA" w:rsidR="00E541CA" w:rsidP="00E541CA" w:rsidRDefault="00E541CA" w14:paraId="08D0345C" w14:textId="11D48FF0">
      <w:pPr>
        <w:ind w:firstLine="720"/>
      </w:pPr>
      <w:r w:rsidRPr="00E541CA">
        <w:lastRenderedPageBreak/>
      </w:r>
      <w:r w:rsidRPr="00E541CA">
        <w:t xml:space="preserve">ஆனால், ஓ முட்டாள்தனமான கலாத்தியர்களே – பிரைனியர்களே! எங்களுக்கு எதிராக இத்தகைய அவதூறுகளைப் பேசும் நீங்கள், உங்களை நினைவில் கொள்ளவில்லையா? இந்த விஷயத்தை நீங்களே ஆராய்ந்து பாருங்கள், யார் தீயவர்கள் என்று கண்டறியுங்கள்: நாங்கள் தான், அல்லது நீங்கள் தான்? எதில் பெரியது: பிரபஞ்சம் முழுவதும் இருக்கும் கத்தோலிக்க, ஆர்த்தடாக்ஸ், அப்போஸ்தலீக திருச்சபையா, அல்லது உங்கள் பிரைனியா திருச்சபையா? உலகளாவிய ஆர்த்தடாக்ஸ் அப்போஸ்தலீக சபை (நான் சுவர்கள் மற்றும் கட்டிடங்களைப் பற்றிப் பேசவில்லை, ஆனால் விசுவாசிகளின் பெருங்கூட்டத்தைப் பற்றிப் பேசுகிறேன்) ரஷ்யாவின் </w:t>
      </w:r>
      <w:r w:rsidRPr="00E541CA">
        <w:t xml:space="preserve">கிறிஸ்தவ சமுதாயத்தில்</w:t>
      </w:r>
      <w:r w:rsidRPr="00E541CA">
        <w:t xml:space="preserve"> மட்டு</w:t>
      </w:r>
      <w:r w:rsidRPr="00E541CA">
        <w:t xml:space="preserve">மல்ல, கிரீஸ், அரேபியா, சிரியா, எகிப்து, செர்பியா, பல்கேரியா, டால்மேஷியா மற்றும் மால்டோவியா ஆகிய நாடுகளிலும் உள்ளது, மேலும், முழு உலகத்தையும் சிந்தித்துப் பாருங்கள்: உங்கள் பிரிக்னியா </w:t>
      </w:r>
      <w:r w:rsidRPr="00E541CA">
        <w:t xml:space="preserve">ரஷ்ய அரசின் </w:t>
      </w:r>
      <w:r w:rsidRPr="00E541CA">
        <w:t xml:space="preserve">ஒரு மூலையில் மட்டுமே </w:t>
      </w:r>
      <w:r w:rsidRPr="00E541CA">
        <w:t xml:space="preserve">உள்ளது, மேலும் அது மகத்தான கடலுக்கு ஒப்பிடும்போது ஒரு கைப்பிடி தண்ணீரைப் போன்றது, அவ்வளவு சிறியதுதான் ஒட்டுமொத்த கத்தோலிக்க ஆர்த்தடாக்ஸ் அப்போஸ்தலீக திருச்சபைக்கு ஒப்பிடுகையில். எக்குமெனிக்கல் ஆர்த்தடாக்ஸ் அப்போஸ்தலீக சபை, அதன் போதகர்கள் மற்றும் போதனைக்காரர்களுடன், மறைத்து வைக்கப்படவில்லை; அது இரகசியமாக ஒளிரவில்லை, ஆனால் மெழுகுவர்த்தித் தண்டில் போல, உலகம் முழுவதும் வெளிப்படையாக ஒளிர்கிறது: நீங்களோ, உங்கள் துறவி மடங்களைக் கொண்டு, ஓக் மரக்காடுகளிலும் வனங்களிலும் மிருகங்களைப் போல ஒளிந்து கொள்கிறீர்கள்; மேலும், உங்கள் இருப்பிடங்களை விட்டு நகரங்கள் மற்றும் கிராமங்களுக்குச் செல்லும்போது, நீங்கள் உங்களை வெளிப்படுத்திக் கொள்வதில்லை, மாறாக, கூடுகளில் இருக்கும் எலிகளைப் போல, நீங்கள் கைப்பற்றியுள்ள வீடுகளில் ஒளிந்து கொள்கிறீர்கள்.</w:t>
      </w:r>
    </w:p>
    <w:p w:rsidRPr="00E541CA" w:rsidR="00E541CA" w:rsidP="00E541CA" w:rsidRDefault="00E541CA" w14:paraId="51D827D4" w14:textId="6C883B49">
      <w:pPr>
        <w:ind w:firstLine="720"/>
        <w:rPr>
          <w:i/>
        </w:rPr>
      </w:pPr>
      <w:r w:rsidRPr="00E541CA">
        <w:t xml:space="preserve">ஏனெனில், நாங்கள், பிரபஞ்சம் முழுவதும் இருக்கும் கத்தோலிக்க, ஆர்த்தடாக்ஸ், அப்போஸ்தலீக திருச்சபையுடன் இணைந்திருக்கிறோம்; நாங்கள் சிலர் அல்ல, மாறாக, மேலே இருக்கும் திருச்சபையுடன் இணைந்த முழுத் திருச்சபை. ஆனால் நீங்கள், திருச்சபையிலிருந்து விலகி, கத்தோலிக்க ஆர்த்தடாக்ஸ் விசுவாசத்திற்கு வெளியே இருக்கிறீர்கள்; உண்மையில் நீங்கள் </w:t>
      </w:r>
      <w:r w:rsidRPr="00E541CA">
        <w:rPr>
          <w:i/>
        </w:rPr>
        <w:t xml:space="preserve">சிலரே;</w:t>
      </w:r>
      <w:r w:rsidRPr="00E541CA">
        <w:t xml:space="preserve"> அநேகர் அல்லர்; ஏனெனில் உங்களில் பத்தாயிரம் அல்லது இருபது ஆயிரம் பேர் ஒன்று கூடினாலும், உலகம் முழுவதும் உள்ள முழு திருச்சபைக்கு எதிராக, நீங்கள் ஆயிரத்தில் ஒரு பங்கிலும் குறைவானவர்கள், ஆனால் முற்றிலும் அற்பமானவர்கள், </w:t>
      </w:r>
      <w:r w:rsidRPr="00E541CA">
        <w:rPr>
          <w:i/>
        </w:rPr>
        <w:t xml:space="preserve">சிலரைத்</w:t>
      </w:r>
      <w:r w:rsidRPr="00E541CA">
        <w:t xml:space="preserve"> தவிர வேறில்லை</w:t>
      </w:r>
      <w:r w:rsidRPr="00E541CA">
        <w:t xml:space="preserve">. ஏனெனில், மேற்கூறிய அப்போஸ்தலர்களின் வார்த்தைகள் உங்களைப் பற்றியே எழுதப்பட்டனவே தவிர, எங்களைப் பற்றியல்ல: </w:t>
      </w:r>
      <w:r w:rsidRPr="00E541CA">
        <w:rPr>
          <w:i/>
        </w:rPr>
        <w:t xml:space="preserve">'சிலர் விசுவாசத்திலிருந்து விலகிப் போவார்கள்'; </w:t>
      </w:r>
      <w:r w:rsidRPr="00E541CA">
        <w:t xml:space="preserve">மேலும்: </w:t>
      </w:r>
      <w:r w:rsidRPr="00E541CA">
        <w:rPr>
          <w:i/>
        </w:rPr>
        <w:t xml:space="preserve">'கிறிஸ்துவின் நற்செய்தியைத் திரிப்பதற்காக குழப்பத்தை உண்டாக்கும் சிலர் இருக்கிறார்கள்'.</w:t>
      </w:r>
    </w:p>
    <w:p w:rsidRPr="00E541CA" w:rsidR="00E541CA" w:rsidP="00E541CA" w:rsidRDefault="00E541CA" w14:paraId="4D84CA9C" w14:textId="7A5DA007">
      <w:pPr>
        <w:ind w:firstLine="720"/>
      </w:pPr>
      <w:r w:rsidRPr="00E541CA">
        <w:t xml:space="preserve">ஆனால் நீங்கள், பரிசுத்த வேதாகமங்களைத் தவறாக விளக்கி, பொய்யான போதகர்களாகவும் பரிசுத்த சத்தியத்திற்கு எதிரிகளாகவும் உங்கள் போதனையைப் பொய்யாக உருவாக்குகிறீர்கள்.</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அத்தியாயம் 8. நற்செய்தி மற்றும் சபிக்கப்பட்டமை குறித்து</w:t>
      </w:r>
      <w:bookmarkEnd w:id="45"/>
    </w:p>
    <w:p w:rsidRPr="00E541CA" w:rsidR="00E541CA" w:rsidP="00E541CA" w:rsidRDefault="00E541CA" w14:paraId="1A552AB0" w14:textId="5E3A9E60">
      <w:pPr>
        <w:ind w:firstLine="720"/>
      </w:pPr>
      <w:r w:rsidRPr="00E541CA">
        <w:t xml:space="preserve">மீண்டும், கலத்தியருக்கு எழுதிய தனது நிருபத்தில், பரிசுத்த அப்போஸ்தலனாகிய பவுல் எழுதுகிறார்: </w:t>
      </w:r>
      <w:r w:rsidRPr="00E541CA">
        <w:rPr>
          <w:i/>
        </w:rPr>
        <w:t xml:space="preserve">'நாங்களாவது, பரலோகத்திலிருந்து வரும் தூதனாவது, நாங்கள் உங்களுக்கு அறிவித்த நற்செய்தியைவிட வேறொன்றை உங்களுக்கு அறிவித்தால், அவன் சபிக்கப்பட்டவன் </w:t>
      </w:r>
      <w:r w:rsidRPr="00E541CA">
        <w:t xml:space="preserve">accursed</w:t>
      </w:r>
      <w:r w:rsidRPr="00E541CA">
        <w:rPr>
          <w:rStyle w:val="FootnoteReference"/>
          <w:i/>
        </w:rPr>
        <w:footnoteReference w:id="130"/>
      </w:r>
      <w:r w:rsidRPr="00E541CA">
        <w:t xml:space="preserve"> '. நாம் முன்பே சொன்னதுபோல, இப்போதும் மீண்டும் சொல்கிறேன்: நீங்கள் பெற்ற நற்செய்தியைவிட வேறொன்றை யாராவது உங்களுக்கு அறிவித்தால், அவன் சபிக்கப்பட்டவன் ஆகட்டும்.</w:t>
      </w:r>
    </w:p>
    <w:p w:rsidRPr="00E541CA" w:rsidR="00E541CA" w:rsidP="00E541CA" w:rsidRDefault="00E541CA" w14:paraId="17DB96F3" w14:textId="68290867">
      <w:pPr>
        <w:ind w:firstLine="720"/>
      </w:pPr>
      <w:r w:rsidRPr="00E541CA">
        <w:t xml:space="preserve">இந்தத் திருத்தூதரின் வார்த்தைகள் பிரின்ஸ்கியர்களால் தவறாக விளக்கப்படுகின்றன. இதன் விளைவாக, புதிய ரஷ்யப் புத்தகங்களில் உள்ள சில பழைய கூற்றுகள் மாற்றப்படுகின்றன. திருத்தூதர்களால் பிரசங்கித்து, வழிவழியாகக் கொடுக்கப்பட்ட விசுவாசத்தை, வார்த்தைகளை மாற்றுவதன் மூலம், அவர்கள் வேறு விதமாகப் பிரசங்கிக்கத் தொடங்கியது போல இது இருக்கிறது.</w:t>
      </w:r>
    </w:p>
    <w:p w:rsidRPr="00E541CA" w:rsidR="00E541CA" w:rsidP="00E541CA" w:rsidRDefault="00E541CA" w14:paraId="3777076B" w14:textId="7AAF79FF">
      <w:pPr>
        <w:ind w:firstLine="720"/>
      </w:pPr>
      <w:r w:rsidRPr="00E541CA">
        <w:t xml:space="preserve">ஆனால் அவர்கள் அறிவற்றவர்கள், மனம்கலங்கியவர்கள், பரிசுத்த வேதாகமத்தின் வல்லமையை உணரவும், காணவும், அல்லது புரிந்துகொள்ளவும் விரும்பாதவர்கள் மற்றும் இயலாதவர்கள், குருடர்கள் எல்லா இடங்களிலும் தடுமாறுவதைப் போலவே. </w:t>
      </w:r>
      <w:r w:rsidRPr="00E541CA">
        <w:rPr>
          <w:i/>
        </w:rPr>
        <w:t xml:space="preserve">ஆகையால், மக்களிலுள்ள அறிவற்றவர்களே, நீங்கள் அறிந்துகொள்ளுங்கள்</w:t>
      </w:r>
      <w:r w:rsidRPr="00E541CA">
        <w:t xml:space="preserve">,</w:t>
      </w:r>
      <w:r w:rsidRPr="00E541CA">
        <w:rPr>
          <w:i/>
        </w:rPr>
        <w:t xml:space="preserve"> ஒரு காலத்தில் அறிவற்றவர்களாயிருந்தவர்களே</w:t>
      </w:r>
      <w:r w:rsidRPr="00E541CA">
        <w:t xml:space="preserve">,</w:t>
      </w:r>
      <w:r w:rsidRPr="00E541CA">
        <w:rPr>
          <w:i/>
        </w:rPr>
        <w:t xml:space="preserve"> ஞானமடையுங்கள்</w:t>
      </w:r>
      <w:r w:rsidRPr="00E541CA">
        <w:rPr>
          <w:rStyle w:val="FootnoteReference"/>
          <w:i/>
        </w:rPr>
        <w:footnoteReference w:id="131"/>
      </w:r>
      <w:r w:rsidRPr="00E541CA">
        <w:t xml:space="preserve"> , இந்த மூன்று காரியங்களையும் கவனியுங்கள்:</w:t>
      </w:r>
    </w:p>
    <w:p w:rsidRPr="00E541CA" w:rsidR="00E541CA" w:rsidP="00E541CA" w:rsidRDefault="00E541CA" w14:paraId="78C362BA" w14:textId="4391E0F8">
      <w:pPr>
        <w:ind w:firstLine="720"/>
      </w:pPr>
      <w:r w:rsidRPr="00E541CA">
        <w:t xml:space="preserve">1) இந்த வார்த்தைகளைத் தூதர் யாரிடம் எழுதினார்?</w:t>
      </w:r>
    </w:p>
    <w:p w:rsidRPr="00E541CA" w:rsidR="00E541CA" w:rsidP="00E541CA" w:rsidRDefault="00E541CA" w14:paraId="49A80EA2" w14:textId="4F463557">
      <w:pPr>
        <w:ind w:firstLine="720"/>
      </w:pPr>
      <w:r w:rsidRPr="00E541CA">
        <w:t xml:space="preserve">2) அவை எப்போது எழுதப்பட்டன?</w:t>
      </w:r>
    </w:p>
    <w:p w:rsidRPr="00E541CA" w:rsidR="00E541CA" w:rsidP="00E541CA" w:rsidRDefault="00E541CA" w14:paraId="6C71B8D0" w14:textId="61CBF168">
      <w:pPr>
        <w:ind w:firstLine="720"/>
      </w:pPr>
      <w:r w:rsidRPr="00E541CA">
        <w:t xml:space="preserve">3) அவர் எதைப் பற்றி எழுதினார்?</w:t>
      </w:r>
    </w:p>
    <w:p w:rsidRPr="00E541CA" w:rsidR="00E541CA" w:rsidP="00E541CA" w:rsidRDefault="00E541CA" w14:paraId="57A99E4B" w14:textId="212A8089">
      <w:pPr>
        <w:ind w:firstLine="720"/>
      </w:pPr>
      <w:r w:rsidRPr="00E541CA">
        <w:t xml:space="preserve">யாருக்கு எழுதப்பட்டது? ரஷ்யர்களுக்கா? ஒருபோதும் இல்லை; மாறாக, ரஷ்ய மக்களையும் ஸ்லாவிக் புத்தகங்களையும் அறியாத கலத்தியர்களுக்காக.</w:t>
      </w:r>
    </w:p>
    <w:p w:rsidRPr="00E541CA" w:rsidR="00E541CA" w:rsidP="00E541CA" w:rsidRDefault="00E541CA" w14:paraId="509B081E" w14:textId="6693466E">
      <w:pPr>
        <w:ind w:firstLine="720"/>
      </w:pPr>
      <w:r w:rsidRPr="00E541CA">
        <w:t xml:space="preserve">இது எப்போது எழுதப்பட்டது? ரஷ்யாவின் ஞானஸ்நானத்திற்கு ஒன்பது நூறு ஆண்டுகளுக்கு முன்போ அல்லது அதற்கும் மேலாகவோ, அவருடைய வாழ்நாளில்.</w:t>
      </w:r>
    </w:p>
    <w:p w:rsidRPr="00E541CA" w:rsidR="00E541CA" w:rsidP="00E541CA" w:rsidRDefault="00E541CA" w14:paraId="512859F5" w14:textId="730B8CDD">
      <w:pPr>
        <w:ind w:firstLine="720"/>
      </w:pPr>
      <w:r w:rsidRPr="00E541CA">
        <w:t xml:space="preserve">அவர் எதைப் பற்றி எழுதினார்? அது பழைய மற்றும் புதிய ரஷ்ய புத்தகங்களைப் பற்றியதா, அல்லது பழைய புத்தகங்களில் இருந்தும் புதியவற்றில் மாற்றப்பட்டும் இருந்த கூற்றுகளைப் பற்றியதா? ஒருபோதும் இல்லை; ஏனெனில் அந்த நேரத்தில் ரஷ்யாவில் எந்தப் புத்தகங்களும் இல்லை என்பது மட்டுமல்லாமல், கிறிஸ்தவ விசுவாசம் அங்கே இன்னும் வேரூன்றவில்லை; பண்டைய காலங்களில் புனித அப்போஸ்தலன் அந்தியோக்கின் பிரசங்கத்தின் மூலம் இந்த நாடுகளில் கிறிஸ்துவின் பெயர் அரிதாகவே கேட்கப்பட்டது, அதுவும் சில இடங்களில் மட்டுமே; மேலும் ஸ்லாவோனிக் எழுத்துரு இன்னும் கண்டுபிடிக்கப்படவில்லை. மேலும், பிரின் வழக்கறிஞர்கள், நமக்காக எழுதப்படாத, நமது பழைய அல்லது புதிய புத்தகங்கள் அல்லது நமது வார்த்தைகள் சம்பந்தமாக இல்லாத அப்போஸ்தலர்களின் அந்த வார்த்தைகளை நமக்கு எதிராகக் கொண்டுவர எப்படித் துணிந்தார்கள்? அப்போஸ்தலர் எதைப் பற்றி எழுதினார்? கேளுங்கள்:</w:t>
      </w:r>
    </w:p>
    <w:p w:rsidRPr="00E541CA" w:rsidR="00E541CA" w:rsidP="00E541CA" w:rsidRDefault="00E541CA" w14:paraId="21262625" w14:textId="04EC118A">
      <w:pPr>
        <w:ind w:firstLine="720"/>
      </w:pPr>
      <w:r w:rsidRPr="00E541CA">
        <w:t xml:space="preserve">அன்டியோக்கியில், யூதர்களுக்கும் கிறிஸ்துவின் மீது விசுவாசம் கொண்டிருந்த கிரேக்கர்களுக்கும் இடையே விருத்தசேதனம் குறித்து ஒரு விவாதம் எழுந்தது: சிலர் விருத்தசேதனம் இல்லாமல் கிறிஸ்தவர்கள் இரட்சிக்கப்படுவது சாத்தியமற்றது என்று வாதிட்டனர், மற்றவர்களோ விருத்தசேதனத்தை ஒரு கடுமையான சுமையாகக் கருதினர்burden</w:t>
      </w:r>
      <w:r w:rsidRPr="00E541CA">
        <w:rPr>
          <w:rStyle w:val="FootnoteReference"/>
        </w:rPr>
        <w:footnoteReference w:id="132"/>
      </w:r>
      <w:r w:rsidRPr="00E541CA">
        <w:t xml:space="preserve"> . இந்தக் காரணத்திற்காக, அக்காலத்தில் அன்டியோக்கியாவில் இருந்த பரிசுத்த அப்போஸ்தலர்களான பவுலும் பர்னபாவும், விருத்தசேதனம் பற்றி விசாரிப்பதற்காக யெருசலேமில் இருந்த முதன்மையான அப்போஸ்தலர்களிடமும் மூப்பர்களிடமும் செல்ல வேண்டியது அவசியம் என்று உணர்ந்தார்கள்: மேலும், தேவன் புறஜனங்களுக்கும் விசுவாசத்தின் கதவைத் திறந்திருக்கிறார் என்று அவர்களுக்கு அறிவிக்கவும் சென்றனர்</w:t>
      </w:r>
      <w:r w:rsidRPr="00E541CA">
        <w:t xml:space="preserve">.</w:t>
      </w:r>
      <w:r w:rsidRPr="00E541CA">
        <w:t xml:space="preserve"> இந்தச் செய்தி </w:t>
      </w:r>
      <w:r w:rsidRPr="00E541CA">
        <w:t xml:space="preserve">எருசலேமிலுள்ள </w:t>
      </w:r>
      <w:r w:rsidRPr="00E541CA">
        <w:t xml:space="preserve">சகோதரத்துவம் முழுவதையும் மிகவும் சந்தோஷப்படுத்தியது</w:t>
      </w:r>
      <w:r w:rsidRPr="00E541CA">
        <w:lastRenderedPageBreak/>
      </w:r>
      <w:r w:rsidRPr="00E541CA">
        <w:t xml:space="preserve"> . அப்போஸ்தலரும் மூப்பர்களும் எருசலேமில் ஒன்றாக ஆலோசித்த பிறகு, புதிய கிருபையில் அது தேவையற்றது என்று கருதி, பழைய ஏற்பாட்டுப் பழக்கமான விருத்தசேதனத்தை அவர்கள் நீக்கிவிட்டார்கள்; ஆனால், சிலைகளுக்குப் பலியிடப்பட்ட மாம்சத்தையும், வேசித்தனத்தையும் விட்டு விலக வேண்டும் என்றும், தங்கள் சகோதரனை எந்த விதத்திலும் இடறல் செய்யக் கூடாது என்றும் மட்டும் கட்டளையிட்டார்கள்; இதனுடன், பவுலையும் பர்னபாவையும் அந்தியோக்கியாவுக்குத் திரும்ப அனுப்பினார்கள், அவர்களுடன் யூதாவையும் சீலாவையும் அனுப்பினார்கள். அவர்கள் அந்தியோக்யாவிற்கு வந்தபோது, விருத்தசேதனம் ரத்து செய்யப்பட்டதைப் பற்றிய திருத்தூதுவர் சபையின் கடிதத்தை அந்தியோக்யாவிலுள்ள திருச்சபைக்கு வழங்கிய பிறகு, அவர்கள் புறஜனங்களுக்குப் பிரசங்கிப்பதற்காகப் பிரிந்து சென்றனர். புறஜாதியரின் மிகச் சிறந்த போதகரான புனித பவுல், கல்தியாவுக்கு வந்து, கல்தியாரைக் கிறிஸ்துவின் விசுவாசத்தால் அறிவூட்டி, யூதரின் சட்டமல்ல, கிறிஸ்தவ சட்டத்தை அவர்களுக்குக் கற்பித்தார். அவர்கள் சுன்னதப்படுத்தப்படவோ, ஓய்வுநாளைக் கடைப்பிடிக்கவோ, அல்லது பழைய ஏற்பாட்டின் வேறு எந்த யூதச் சடங்குகளையும் (விழாக்களையும்) பின்பற்றவோ கூடாது என்று கட்டளையிட்டார், ஆனால் கிறிஸ்து கடவுள் மீது பக்தியுடன் நம்பிக்கை வைத்து, கடவுளுக்குப் பிரியமான விதத்தில் வாழ வேண்டும் என்று போதித்தார். இவ்வாறு கலாத்தியர்களுக்கு அறிவுறுத்திய பிறகு, புனித பவுல் ரோமாபுரிக்குப் புறப்பட்டார். இருப்பினும், அவர் புறப்பட்ட பிறகு, கிறிஸ்துவின் மீது நம்பிக்கை கொண்ட யூதர்களிடையே இருந்த சில போலிச் சகோதரர்கள் கலாத்தியாவுக்கு வந்தனர்; மேலும் அவர்கள் மக்களைத் தவறான வழியில் வழிநடத்தத் தொடங்கினர்; இரட்சிப்பிற்கு கிறிஸ்துவின் மீது விசுவாசிப்பது மட்டும் போதாது என்றும், மோசேவின் நியாயப்பிரமாணத்தைக் கடைப்பிடிக்க வேண்டும், விருத்தசேதனம் செய்துகொள்ள வேண்டும், ஓய்வுநாளைக் கடைப்பிடிக்க வேண்டும், மாதப்பிறப்புகளைக் கொண்டாட வேண்டும், மற்றும் பழைய ஏற்பாட்டு ஆராதனைகள் மற்றும் சடங்குகளைச் செய்ய வேண்டும் என்றும் போதித்தனர். ரோமில் இருந்தபோது பவுல் இதை அறிந்தபோது, ​​கலாத்தியருக்கு ரோமிலிருந்து ஒரு கடிதம் எழுதினார், அதில் இவ்வாறு கூறினார்: </w:t>
      </w:r>
      <w:r w:rsidRPr="00E541CA">
        <w:rPr>
          <w:i/>
        </w:rPr>
        <w:t xml:space="preserve">'வானத்திலிருந்து ஒரு தூதனே உங்களுக்கு நாங்கள் அறிவித்த நற்செய்தியை விட வேறு நற்செய்தியைப் பிரசங்கித்தால், அவன் சபிக்கப்பட்டவன் ஆகட்டும்.'</w:t>
      </w:r>
      <w:r w:rsidRPr="00E541CA">
        <w:t xml:space="preserve"> இது கலாத்தியருக்கு எழுதிய நிருபத்தின் முன்னுரைகளிலும் தெளிவாகிறது, மேலும் அப்போஸ்தலர் இந்த வார்த்தைகளை ரஷ்யர்களுக்கு எழுதவில்லை, அல்லது ரஷ்ய புத்தகங்கள் அல்லது எழுதப்பட்ட போதனைகள் குறித்தும் எழுதவில்லை; மாறாக, யூத மதத்தைக் கடைப்பிடிப்பதைத் தடுக்க, கலாத்தியருக்கு விருத்தசேதனம் தொடர்பாகவே எழுதினார் என்பதும் தெளிவாகிறது.</w:t>
      </w:r>
    </w:p>
    <w:p w:rsidRPr="00E541CA" w:rsidR="00E541CA" w:rsidP="00E541CA" w:rsidRDefault="00E541CA" w14:paraId="141F0413" w14:textId="3F143829">
      <w:pPr>
        <w:ind w:firstLine="720"/>
      </w:pPr>
      <w:r w:rsidRPr="00E541CA">
        <w:t xml:space="preserve">ஏனெனில், பிரின் மதபோதகர்கள், தங்கள் சொந்தத் தவறான விளக்கத்தின் மூலம் அப்போஸ்தலரின் வார்த்தைகளை எங்கள் மீது சுமத்திப் பொய் சொல்கிறார்கள்.</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அத்தியாயம் 9. மனிதக் கைகளால் செய்யப்பட்ட திருச்சபை பற்றி</w:t>
      </w:r>
      <w:bookmarkEnd w:id="46"/>
    </w:p>
    <w:p w:rsidRPr="00E541CA" w:rsidR="00E541CA" w:rsidP="00E541CA" w:rsidRDefault="00E541CA" w14:paraId="7050684D" w14:textId="5C90237D">
      <w:pPr>
        <w:ind w:firstLine="720"/>
      </w:pPr>
      <w:r w:rsidRPr="00E541CA">
        <w:t xml:space="preserve">மேலும், பிளவுபடுத்தும் பிரிவினர், திருத்தூதர்களின் செயல்கள் நூலின் முதல் அதிகாரத்தில் பதிவுசெய்யப்பட்டுள்ள, புனித முதல் இரத்தசாட்சி ஸ்டீபனின் வார்த்தைகளைத் தவறாகப் பொருள் கொள்கின்றனர், அதில் புனித ஸ்டீபன் யூதர்களின் சபையை நோக்கி இவ்வாறு கூறினார்: </w:t>
      </w:r>
      <w:r w:rsidRPr="00E541CA">
        <w:rPr>
          <w:i/>
        </w:rPr>
        <w:t xml:space="preserve">சாலமன் அவருக்கு ஒரு கோவிலைக் கட்டினான்; ஆனால் உன்னதமானவர், </w:t>
      </w:r>
      <w:r w:rsidRPr="00E541CA">
        <w:rPr>
          <w:i/>
        </w:rPr>
        <w:t xml:space="preserve">தீர்க்கதரிசி </w:t>
      </w:r>
      <w:r w:rsidRPr="00E541CA">
        <w:t xml:space="preserve">(ஏசாயா) </w:t>
      </w:r>
      <w:r w:rsidRPr="00E541CA">
        <w:rPr>
          <w:i/>
        </w:rPr>
        <w:t xml:space="preserve">கூறுவது </w:t>
      </w:r>
      <w:r w:rsidRPr="00E541CA">
        <w:rPr>
          <w:i/>
        </w:rPr>
        <w:t xml:space="preserve">போல்,</w:t>
      </w:r>
      <w:r w:rsidRPr="00E541CA">
        <w:rPr>
          <w:i/>
        </w:rPr>
        <w:t xml:space="preserve"> கைகளால் செய்யப்படாத தேவாலயங்களில் வாசிக்கிறார்</w:t>
      </w:r>
      <w:r w:rsidRPr="00E541CA">
        <w:rPr>
          <w:i/>
        </w:rPr>
        <w:t xml:space="preserve">: 'பரலோகமே என் சிம்மாசனம், பூமியோ என் பாதபீடமாயிருக்கிறது; எனக்கு எந்தக் கோவிலைக் கட்டுவீர்கள், அல்லது என் இளைப்பாறுதலுக்கான இடம் எது</w:t>
      </w:r>
      <w:r w:rsidRPr="00E541CA">
        <w:t xml:space="preserve">?</w:t>
      </w:r>
      <w:r w:rsidRPr="00E541CA">
        <w:rPr>
          <w:rStyle w:val="FootnoteReference"/>
          <w:i/>
        </w:rPr>
        <w:footnoteReference w:id="133"/>
      </w:r>
      <w:r w:rsidRPr="00E541CA">
        <w:t xml:space="preserve"> ' ஆயினும், பிளவுபடுத்தும் பிரிவினைவாதிகளான பிரின்ஸ்கி, தங்கள் முட்டாள்தனத்தால், இந்த வார்த்தைகளைப் பின்வருமாறு விளக்குகிறார்கள்: ஜெபிப்பதற்கு தேவாலயங்களுக்குச் செல்ல வேண்டிய அவசியமில்லை. மிகவும் உயர்ந்தவர் மனிதனால் உருவாக்கப்பட்ட தேவாலயங்களில் வசிக்கவில்லை; தேவாலயம் மரக்கட்டைகளில் இல்லை, ஆனால் விலா எலும்புகளில் உள்ளது (அதாவது, சுவர்களில் அல்ல, மார்பு அல்லது இதயத்தில்); ஒருவருக்கு தேவாலயம் இல்லாமல், தனியாக கடவுளிடம் ஜெபிப்பது போதுமானது.</w:t>
      </w:r>
    </w:p>
    <w:p w:rsidRPr="00E541CA" w:rsidR="00E541CA" w:rsidP="00E541CA" w:rsidRDefault="00E541CA" w14:paraId="15C25DAB" w14:textId="4B30C4D8">
      <w:pPr>
        <w:ind w:firstLine="720"/>
      </w:pPr>
      <w:r w:rsidRPr="00E541CA">
        <w:lastRenderedPageBreak/>
      </w:r>
      <w:r w:rsidRPr="00E541CA">
        <w:t xml:space="preserve">அவர்களின் முட்டாள்தனமான பகுத்தறிவு மற்றும் தவறான விளக்கத்தால் எழுப்பப்பட்ட எதிர்ப்பிற்குப் பதிலளிக்கும் விதமாக, கடவுளைப் பற்றிய ஒரு இறையியல் விளக்கம் முன்வைக்கப்பட வேண்டும்; அதில் ஒரு </w:t>
      </w:r>
      <w:r w:rsidRPr="00E541CA">
        <w:rPr>
          <w:i/>
        </w:rPr>
        <w:t xml:space="preserve">பௌதீகமான, </w:t>
      </w:r>
      <w:r w:rsidRPr="00E541CA">
        <w:t xml:space="preserve">கண்ணுக்குத் தெரியும், தொட்டுணரக்கூடிய </w:t>
      </w:r>
      <w:r w:rsidRPr="00E541CA">
        <w:t xml:space="preserve">இடம் இருப்பதையும்</w:t>
      </w:r>
      <w:r w:rsidRPr="00E541CA">
        <w:t xml:space="preserve">, ஒரு </w:t>
      </w:r>
      <w:r w:rsidRPr="00E541CA">
        <w:rPr>
          <w:i/>
        </w:rPr>
        <w:t xml:space="preserve">அபௌதீகமான, </w:t>
      </w:r>
      <w:r w:rsidRPr="00E541CA">
        <w:t xml:space="preserve">கண்ணுக்குத் தெரியாத, ஆன்மீகமான </w:t>
      </w:r>
      <w:r w:rsidRPr="00E541CA">
        <w:t xml:space="preserve">இடம் இருப்பதையும் நிரூபிக்க வேண்டும்</w:t>
      </w:r>
      <w:r w:rsidRPr="00E541CA">
        <w:t xml:space="preserve">. ஒரு பௌதீக இடம் தனக்குள் அடங்கியுள்ளது, எப்படியெனில் சுவர்கள் ஒரு நகரத்தையும், ஒரு கோயில் மக்களையும், ஒரு அறை அதில் வைக்கப்பட்ட பொருட்களையும், ஒரு தோட்டம் அதில் நடப்பட்டவற்றையும் அடக்கியுள்ளது; ஆனால், ஒரு அருவ, கண்ணுக்குத் தெரியாத, அறிவுசார்ந்த இடம், அருவமான, கண்ணுக்குத் தெரியாத மற்றும் அறிவுசார்ந்த ஒன்றை அடக்கியுள்ளது; மேலும், ஒரு பொருள் இல்லா இயல்பு, அது அறிவார்ந்ததாக இருந்தாலன்றி, ஒரு பொருள் சார்ந்த இடத்தால் அடக்கப்படவோ அல்லது வரையறுக்கப்படவோ முடியாது. மேலும் கடவுள், அவருடைய இயல்பினாலேயே, உருவமற்றவர், அசரீரி, விவரிக்க முடியாதவர், புரிந்துகொள்ள முடியாதவர், அளவிட முடியாதவர் மற்றும் ஆராய முடியாதவர் என்பதால்: அவர் எந்தப் பௌதீக இடத்தாலும் கட்டுப்படுத்தப்படவில்லை, அல்லது அதனால் வரையறுக்கப்படவும் இல்லை; எல்லா இடங்களிலும் நிறைந்திருக்கும் அவர், எல்லாப் பொருட்களையும் நிரப்புகிறார் மற்றும் எல்லாப் பொருட்களையும் தாங்குகிறார், இருப்பினும், அவரே எதனாலும் கட்டுப்படுத்தப்படவில்லை—சொர்க்கத்தினாலும் அல்ல, வானங்களுக்குக் கீழുള്ള காரியங்களினாலும் அல்ல, எந்தக் கோவில்களினாலும் அல்ல. ஏனெனில் அவர் (புனித டமாஸ்கஸின் கூற்றுப்படி) தனக்கென ஓர் இடமாக இருக்கிறார், மேலும் தம்முடைய பகுத்தறிவு இயல்புள்ள தெய்வீகத்திலும், தம்முடைய புரிந்துகொள்ள முடியாத தெய்வீகத்திலும் தன்னுள்ளேயே வசிக்கிறார்</w:t>
      </w:r>
      <w:r w:rsidRPr="00E541CA">
        <w:rPr>
          <w:rStyle w:val="FootnoteReference"/>
        </w:rPr>
        <w:footnoteReference w:id="134"/>
      </w:r>
      <w:r w:rsidRPr="00E541CA">
        <w:t xml:space="preserve"> . மேலும் இந்த இறையியல் புரிதலுக்கு இணங்க, புனித முதல் இரத்தசாட்சி ஸ்டீபன் யூதர்களிடம் கூறினார்: 'மிகவும் உயர்ந்தவர் மனிதக் கரங்களால் செய்யப்பட்ட கோவில்களில் வசிக்கிறார் என்பதல்ல. ஆயினும் அவர் மனிதக் கரங்களால் செய்யப்பட்டவற்றில் வசிக்கிறார், எல்லா இடங்களிலும் இருந்து எல்லாப் பொருட்களையும் நிரப்புகிறார்; இருப்பினும் அது தன்னுள் இருப்பது போலல்ல, மாறாகத் தம் தெய்வீக சாரத்திற்கு வெளியே, தம் உண்மையான கிருபையால் மட்டுமே, தமக்காகப் புனிதப்படுத்தப்பட்ட இடத்தைத் தூய்மைப்படுத்தி, நிரப்பி, அங்கே தம் கருணைமிக்க இரக்கத்தின் மூலம் பிரசன்னமாக இருக்கிறார்.' எல்லாவற்றிற்கும் மேலாக, கர்த்தராகிய தேவன் தம்மை நேசித்து உண்மையுடன் சேவை செய்பவர்களின் இதயங்களிலும் ஆன்மாக்களிலும் வாசம் செய்ய விரும்புகிறார்; அவர்களைத் தம்முடைய சிருஷ்டிக்கப்படாத திருச்சபையாகவும், தம்முடைய பிரசன்னத்தின் வாசஸ்தலமாகவும் கருதுகிறார். இந்தக் காரணத்திற்காக, அப்போஸ்தலர் அத்தகையவர்களிடம் கூறுகிறார்: </w:t>
      </w:r>
      <w:r w:rsidRPr="00E541CA">
        <w:rPr>
          <w:i/>
        </w:rPr>
        <w:t xml:space="preserve">'நீங்கள் தேவனுடைய ஜீவனுள்ள திருச்சபை, தேவன் சொன்னபடியாவது: "நான் அவர்களுக்குள் வாசமாயிருந்து அவர்களுக்குள்ளே உலாவுவேன்"'</w:t>
      </w:r>
      <w:r w:rsidRPr="00E541CA">
        <w:rPr>
          <w:rStyle w:val="FootnoteReference"/>
          <w:i/>
        </w:rPr>
        <w:footnoteReference w:id="135"/>
      </w:r>
      <w:r w:rsidRPr="00E541CA">
        <w:t xml:space="preserve"> . மனிதக் கரங்களால் கட்டப்பட்ட, </w:t>
      </w:r>
      <w:r w:rsidRPr="00E541CA">
        <w:t xml:space="preserve">கடவுளின் பிரசன்னத்தால் பின்தங்காத </w:t>
      </w:r>
      <w:r w:rsidRPr="00E541CA">
        <w:t xml:space="preserve">புனித ஆலயங்களைப் பற்றி</w:t>
      </w:r>
      <w:r w:rsidRPr="00E541CA">
        <w:t xml:space="preserve">, புனித தமாஸ்கஸ் பின்வருமாறு கூறுகிறார்: 'கடவுள் ஒரு பௌதீக இடத்தில் இருக்கிறார் என்றும், அவருடைய வெளிப்படையான கிரியைகள் நடைபெறும் இடம் அவருடையது என்றும் கூறப்படுகிறது: ஏனெனில், அவருடைய கிரியைகளும் கிருபையும் ஏராளமாக இருக்கும் இடமே கடவுளின் இடம் என்றும் கூறப்படுகிறது; மேலும் திருச்சபையும் தேவனுடைய இடம் என்று அழைக்கப்படுகிறது, ஏனெனில் அவருடைய மகிமைக்காக அதை ஒரு ஆலயமாக நாம் நியமித்திருக்கிறோம், அதில் நாம் அவருக்கு நமது ஜெபங்களை அர்ப்பணிக்கிறோம்.' இதுவரை தமாஸ்கினின் கூற்று;</w:t>
      </w:r>
    </w:p>
    <w:p w:rsidRPr="00E541CA" w:rsidR="00E541CA" w:rsidP="00E541CA" w:rsidRDefault="00E541CA" w14:paraId="4BAF8510" w14:textId="45CA1E04">
      <w:pPr>
        <w:ind w:firstLine="720"/>
      </w:pPr>
      <w:r w:rsidRPr="00E541CA">
        <w:t xml:space="preserve">முதல் இரத்தசாட்சியின் வார்த்தைகளின் இந்த விளக்கம் போதுமானதாக இருக்கும்; ஆனால் பிரைனின் மதவாதிகளுக்கு ஆவிக்குரிய புரிதல் இல்லாததால், அவர்கள் முற்றிலும் மாம்சரீதியாக சிந்தித்து, ஆவிக்குரியபடி அல்லாமல் மாம்சத்தின்படி விளக்குகிறார்கள்; கடவுளை ஒரு பொருள் இடத்தால் வரையறுக்கப்பட்டு, அடக்கப்பட்ட, உடல் போன்றவர் என்று கற்பனை செய்கிறார்கள்; மேலும், கடவுள் மனிதனால் உருவாக்கப்பட்ட தேவாலயங்களில் எந்த வகையிலும் இல்லை என்றும், பிரார்த்தனை செய்ய தேவாலயங்களுக்குச் செல்வது பொருத்தமற்றது என்றும் கூறி, ஏனெனில், உன்னதமானவர் (அவர்கள் கூறுவதன்படி) மனிதனால் உருவாக்கப்பட்ட திருச்சபைகளில் வசிக்கவில்லை: இந்தக் காரணத்திற்காக, அவர்களின் முட்டாள்தனத்திற்கு எதிராக, அது ஏதோ கண்ணுக்குத் தெரியும் மற்றும் தொட்டுணரக்கூடிய ஒரு பொருள் போல, அவர்களின் பைத்தியக்காரத்தனத்தைத் தெளிவாக அம்பலப்படுத்தும் ஒரு விளக்கத்தை முன்வைப்பது அவசியமாகிறது.</w:t>
      </w:r>
    </w:p>
    <w:p w:rsidRPr="00E541CA" w:rsidR="00E541CA" w:rsidP="00E541CA" w:rsidRDefault="00E541CA" w14:paraId="55659296" w14:textId="34B5751C">
      <w:pPr>
        <w:ind w:firstLine="720"/>
      </w:pPr>
      <w:r w:rsidRPr="00E541CA">
        <w:t xml:space="preserve">ஆகவே, நாம் முதலாம் வீரமரணமடைந்தவரின் வார்த்தைகளை ஆராய்ந்து, பின்வரும் விஷயங்களை ஆராய்வோம்:</w:t>
      </w:r>
    </w:p>
    <w:p w:rsidRPr="00E541CA" w:rsidR="00E541CA" w:rsidP="00E541CA" w:rsidRDefault="00E541CA" w14:paraId="1CE91D60" w14:textId="3618B8E7">
      <w:pPr>
        <w:ind w:firstLine="720"/>
      </w:pPr>
      <w:r w:rsidRPr="00E541CA">
        <w:t xml:space="preserve">1) புனித முதல் இரத்தம் சிந்தியவர் எந்த ஆலயங்களைப் பற்றிப் பேசுகிறார்?</w:t>
      </w:r>
    </w:p>
    <w:p w:rsidRPr="00E541CA" w:rsidR="00E541CA" w:rsidP="00E541CA" w:rsidRDefault="00E541CA" w14:paraId="06C02942" w14:textId="14FB7DA7">
      <w:pPr>
        <w:ind w:firstLine="720"/>
      </w:pPr>
      <w:r w:rsidRPr="00E541CA">
        <w:t xml:space="preserve">2) முதலாம் இரத்தசாட்சி குறிப்பிடும் அந்த மனிதனால் உருவாக்கப்பட்ட தேவாலயங்களில் உன்னத தேவன் எப்போதாவது வசித்தாரா?</w:t>
      </w:r>
    </w:p>
    <w:p w:rsidRPr="00E541CA" w:rsidR="00E541CA" w:rsidP="00E541CA" w:rsidRDefault="00E541CA" w14:paraId="7D1D8633" w14:textId="70B24D1B">
      <w:pPr>
        <w:ind w:firstLine="720"/>
      </w:pPr>
      <w:r w:rsidRPr="00E541CA">
        <w:t xml:space="preserve">5) முதலாம் இரத்தசாட்சி குறிப்பிட்ட அந்த ஆலயங்களில் உன்னதமானவர் எக்காலத்திலிருந்து வாசம் செய்வதை நிறுத்தினார்?</w:t>
      </w:r>
    </w:p>
    <w:p w:rsidRPr="00E541CA" w:rsidR="00E541CA" w:rsidP="00E541CA" w:rsidRDefault="00E541CA" w14:paraId="0ACF8AFA" w14:textId="571351EB">
      <w:pPr>
        <w:ind w:firstLine="720"/>
      </w:pPr>
      <w:r w:rsidRPr="00E541CA">
        <w:t xml:space="preserve">4) இந்த வார்த்தைகளை அவர் யாரிடம் பேசிக்கொண்டிருந்தார்?</w:t>
      </w:r>
    </w:p>
    <w:p w:rsidRPr="00E541CA" w:rsidR="00E541CA" w:rsidP="00E541CA" w:rsidRDefault="00E541CA" w14:paraId="2E16B2A2" w14:textId="37CFB38A">
      <w:pPr>
        <w:ind w:firstLine="720"/>
      </w:pPr>
      <w:r w:rsidRPr="00E541CA">
        <w:t xml:space="preserve">5) அவர் ஏன் அவற்றைச் சொன்னார்?</w:t>
      </w:r>
    </w:p>
    <w:p w:rsidRPr="00E541CA" w:rsidR="00E541CA" w:rsidP="00E541CA" w:rsidRDefault="00E541CA" w14:paraId="24B08EA2" w14:textId="245CAA68">
      <w:pPr>
        <w:ind w:firstLine="720"/>
      </w:pPr>
      <w:r w:rsidRPr="00E541CA">
        <w:t xml:space="preserve">6) அவர் எப்போது அவற்றைச் சொன்னார்?</w:t>
      </w:r>
    </w:p>
    <w:p w:rsidRPr="00E541CA" w:rsidR="00E541CA" w:rsidP="00E541CA" w:rsidRDefault="00E541CA" w14:paraId="7373D4C6" w14:textId="3DB6B3CE">
      <w:pPr>
        <w:ind w:firstLine="720"/>
      </w:pPr>
      <w:r w:rsidRPr="00E541CA">
        <w:t xml:space="preserve">கல் அல்லது மரத்தால் கட்டப்பட்ட மனிதனால் உருவாக்கப்பட்ட கிறிஸ்தவ தேவாலயங்களில் கர்த்தராகிய தேவன் வசிக்கிறாரா என்றும் நாம் சிந்திப்போம்?</w:t>
      </w:r>
    </w:p>
    <w:p w:rsidRPr="00E541CA" w:rsidR="00E541CA" w:rsidP="00E541CA" w:rsidRDefault="00E541CA" w14:paraId="59263636" w14:textId="29FA9634">
      <w:pPr>
        <w:ind w:firstLine="720"/>
      </w:pPr>
      <w:r w:rsidRPr="00E541CA">
        <w:t xml:space="preserve">இதன் மூலம், பிளவுபடுவதன் முட்டாள்தனம் தெளிவாக வெளிப்படும்.</w:t>
      </w:r>
    </w:p>
    <w:p w:rsidRPr="00E541CA" w:rsidR="00E541CA" w:rsidP="00E541CA" w:rsidRDefault="00E541CA" w14:paraId="5D84CAE5" w14:textId="78C5D814">
      <w:pPr>
        <w:ind w:firstLine="720"/>
      </w:pPr>
      <w:r w:rsidRPr="00E541CA">
        <w:t xml:space="preserve">(இங்கு நான் 'தேவாலயம்' மற்றும் 'திருச்சபை' என்ற சொற்களை ஒன்றுக்கொன்று மாற்றாகப் பயன்படுத்துகிறேன், ஒரு தேவாலயத்திற்கும் திருச்சபைக்கும் உள்ள வேறுபாடு எனக்குத் தெரியாததால் அல்ல: ஏனெனில் ஒரு தேவாலயம் சுவர்களால் கட்டப்படுகிறது, ஆனால் ஒரு திருச்சபை விசுவாசிகளின் கூட்டம் द्वारा உருவாகிறது; ஆனால் புனித வேதாகமமும் மக்களும், அவற்றுக்குள் விசுவாசிகள் கூடும் என்பதால், தேவாலயங்களை வழக்கமாக 'திருச்சபைகள்' என்று அழைத்து வந்திருக்கிறார்கள்</w:t>
      </w:r>
      <w:r w:rsidRPr="00E541CA">
        <w:rPr>
          <w:rStyle w:val="FootnoteReference"/>
        </w:rPr>
        <w:footnoteReference w:id="136"/>
      </w:r>
      <w:r w:rsidRPr="00E541CA">
        <w:t xml:space="preserve"> ; இந்தக் காரணத்திற்காக, 'கோயில்' மற்றும் 'திருச்சபை' என்ற சொற்கள் இங்கு ஒன்றாகவே புரிந்துகொள்ளப்பட வேண்டும்.)</w:t>
      </w:r>
    </w:p>
    <w:p w:rsidRPr="00E541CA" w:rsidR="00E541CA" w:rsidP="00E541CA" w:rsidRDefault="00E541CA" w14:paraId="62EEA892" w14:textId="09D4E209">
      <w:pPr>
        <w:ind w:firstLine="720"/>
      </w:pPr>
      <w:r w:rsidRPr="00E541CA">
        <w:t xml:space="preserve">1) ஒரு விசாரணை</w:t>
      </w:r>
    </w:p>
    <w:p w:rsidRPr="00E541CA" w:rsidR="00E541CA" w:rsidP="00E541CA" w:rsidRDefault="00E541CA" w14:paraId="08FC5D2E" w14:textId="548F5B31">
      <w:pPr>
        <w:ind w:firstLine="720"/>
        <w:rPr>
          <w:i/>
        </w:rPr>
      </w:pPr>
      <w:r w:rsidRPr="00E541CA">
        <w:rPr>
          <w:i/>
        </w:rPr>
        <w:t xml:space="preserve">கரங்களால் செய்யப்பட்ட கோவில்களில் உன்னதமானவர் வசிக்கவில்லை என்று கூறியபோது, புனித முதல் இரத்தசாட்சி ஸ்டீபன் எந்தக் கோவில்களைப் பற்றிப் பேசினார்?</w:t>
      </w:r>
    </w:p>
    <w:p w:rsidRPr="00E541CA" w:rsidR="00E541CA" w:rsidP="00E541CA" w:rsidRDefault="00E541CA" w14:paraId="11F73450" w14:textId="539E9151">
      <w:pPr>
        <w:ind w:firstLine="720"/>
      </w:pPr>
      <w:r w:rsidRPr="00E541CA">
        <w:t xml:space="preserve">அவர் சாலொமோனை நினைவுகூர்ந்து, யூதக் கோவில்களைப் பற்றிப் பேசினார், கிறிஸ்தவத் திருச்சபைகள் பற்றி அல்ல; ஏனெனில், உன்னதர் யூதக் கோவில்களில் வசிக்கவில்லை என்று அவர் அறிவித்ததால், அவரது நாட்களில் கிறிஸ்தவத் திருச்சபைகள் இன்னும் கட்டப்படவில்லை.</w:t>
      </w:r>
    </w:p>
    <w:p w:rsidRPr="00E541CA" w:rsidR="00E541CA" w:rsidP="00E541CA" w:rsidRDefault="00E541CA" w14:paraId="102345EE" w14:textId="343E7994">
      <w:pPr>
        <w:ind w:firstLine="720"/>
      </w:pPr>
      <w:r w:rsidRPr="00E541CA">
        <w:rPr>
          <w:i/>
        </w:rPr>
        <w:t xml:space="preserve">நீங்கள் கூறலாம்: </w:t>
      </w:r>
      <w:r w:rsidRPr="00E541CA">
        <w:t xml:space="preserve">'யூதர்களுக்கு ஒரே ஒரு தேவாலயம் மட்டுமே இருந்தது, பல அல்ல.'</w:t>
      </w:r>
    </w:p>
    <w:p w:rsidRPr="00E541CA" w:rsidR="00E541CA" w:rsidP="00E541CA" w:rsidRDefault="00E541CA" w14:paraId="12DF93CA" w14:textId="26356315">
      <w:pPr>
        <w:ind w:firstLine="720"/>
      </w:pPr>
      <w:r w:rsidRPr="00E541CA">
        <w:rPr>
          <w:i/>
        </w:rPr>
        <w:t xml:space="preserve">நான் பதிலளிக்கிறேன்: </w:t>
      </w:r>
      <w:r w:rsidRPr="00E541CA">
        <w:t xml:space="preserve">ஒன்று அல்ல, மூன்று, ஒவ்வொன்றும் அதன் காலத்தில்.</w:t>
      </w:r>
    </w:p>
    <w:p w:rsidRPr="00E541CA" w:rsidR="00E541CA" w:rsidP="00E541CA" w:rsidRDefault="00E541CA" w14:paraId="147A05E9" w14:textId="3A8ADA04">
      <w:pPr>
        <w:ind w:firstLine="720"/>
      </w:pPr>
      <w:r w:rsidRPr="00E541CA">
        <w:t xml:space="preserve">அவர்களுடைய முதல் திருச்சபை (செங்கடலைக் கடந்த பிறகு) பாலைவனத்தில் இருந்தது. அதை மோசே, தேவனுடைய கட்டளைப்படி, சின்னஞ்சிவப்பு, கருஞ்சிவப்பு மற்றும் மெல்லிய சீலைத்துணிகளால் ஒரு கூடாரத்தின் உருவத்தில் செய்து, ஆட்டுத்தோல்களால் மூடினார். இந்தத் திருச்சபையைப் பற்றி, புனித முதல் இரத்தசாட்சி, யூதர்களுக்கு ஆற்றிய அதே உரையில், 'சாட்சியின் கூடாரம்' </w:t>
      </w:r>
      <w:r w:rsidRPr="00E541CA">
        <w:t xml:space="preserve">(</w:t>
      </w:r>
      <w:r w:rsidRPr="00E541CA">
        <w:rPr>
          <w:rStyle w:val="FootnoteReference"/>
        </w:rPr>
        <w:footnoteReference w:id="137"/>
      </w:r>
      <w:r w:rsidRPr="00E541CA">
        <w:t xml:space="preserve"> )</w:t>
      </w:r>
      <w:r w:rsidRPr="00E541CA">
        <w:t xml:space="preserve"> என்று அழைக்கிறார்</w:t>
      </w:r>
      <w:r w:rsidRPr="00E541CA">
        <w:t xml:space="preserve">. அந்தப் கூடாரம், இஸ்ரவேல் மக்கள் பயணம் செய்தபோது, லேவியர்களால் சுமக்கப்பட்டு அவர்களுடன் பயணித்தது; அவர்கள் நின்ற இடங்களிலெல்லாம் அதுவும் நின்றது.</w:t>
      </w:r>
    </w:p>
    <w:p w:rsidRPr="00E541CA" w:rsidR="00E541CA" w:rsidP="00E541CA" w:rsidRDefault="00E541CA" w14:paraId="0EB46B73" w14:textId="73C67F6C">
      <w:pPr>
        <w:ind w:firstLine="720"/>
      </w:pPr>
      <w:r w:rsidRPr="00E541CA">
        <w:t xml:space="preserve">அவர்களின் இரண்டாவது கோயில் சாலமோனால் கட்டப்பட்டது, அது பல ஆண்டுகளுக்குப் பிறகு பாபிலோனின் ராஜாவான நெபுகாத்நேசரால் அழிக்கப்பட்டது.</w:t>
      </w:r>
    </w:p>
    <w:p w:rsidRPr="00E541CA" w:rsidR="00E541CA" w:rsidP="00E541CA" w:rsidRDefault="00E541CA" w14:paraId="78E4B755" w14:textId="69BE32D9">
      <w:pPr>
        <w:ind w:firstLine="720"/>
      </w:pPr>
      <w:r w:rsidRPr="00E541CA">
        <w:t xml:space="preserve">மூன்றாவது தேவாலயம், பேபிலோனிய அடிமைத்தனத்தைத் தொடர்ந்து, தாவீதின் வம்சத்தைச் சேர்ந்த யூத இளவரசரும் கிறிஸ்துவின் மூதாதையருமான செருபாபேலால் கட்டப்பட்டது. எருசலேமும் சாலொமோனின் ஆலயமும் அழிக்கப்பட்டு எழுபது ஆண்டுகள் கடந்துவிட்டன, அப்போது இளவரசன் செருபாபேல் பாபிலோனிலிருந்து பலருடன் கர்த்தருடைய ஆலயத்தை மீண்டும் கட்டியெழுப்ப, பாழடைந்த எருசலேம் நகருக்கு அனுப்பப்பட்டார். இவ்வாறு, கிறிஸ்துவின் மூதாதையரான செருபாபேல் கட்டிய கோயில், கிறிஸ்து மற்றும் திருத்தூதர்களின் நாட்களில் எருசலேமில் நின்றுகொண்டிருந்தது; ஆனால் பிற்காலத்தில், வெஸ்பேசியனின் மகனான டிட்டஸ், ரோமின் வல்லமையுடன் வந்து அதைத் தரைமட்டமாக்கினார். ஏனெனில், புனித முதல் இரத்தம் சிந்திய வீரர் கூறினார்: 'மிகவும் உயர்ந்தவர் மனிதக் கரங்களால் செய்யப்பட்ட கோவில்களில் வசிக்கவில்லை,' என்று அவர் கூறியபோது, அவர் அந்த மூன்று யூதக் கோவில்களையும் குறிப்பிடுகிறார்: மோசே, சாலொமோன் மற்றும் செருபாபேலின் கோவில்களை. இருப்பினும், நாங்கள் இதை, அவர் யூதக் கோவில்களைப் பற்றிப் பேசுகிறாரே </w:t>
      </w:r>
      <w:r w:rsidRPr="00E541CA">
        <w:rPr>
          <w:i/>
        </w:rPr>
        <w:t xml:space="preserve">தவிர</w:t>
      </w:r>
      <w:r w:rsidRPr="00E541CA">
        <w:t xml:space="preserve">,</w:t>
      </w:r>
      <w:r w:rsidRPr="00E541CA">
        <w:rPr>
          <w:i/>
        </w:rPr>
        <w:t xml:space="preserve"> கிறிஸ்தவக் கோவில்களைப் பற்றி அல்ல என்று</w:t>
      </w:r>
      <w:r w:rsidRPr="00E541CA">
        <w:t xml:space="preserve"> எடுத்துக்கொள்கிறோம்</w:t>
      </w:r>
      <w:r w:rsidRPr="00E541CA">
        <w:rPr>
          <w:i/>
        </w:rPr>
        <w:t xml:space="preserve">, </w:t>
      </w:r>
      <w:r w:rsidRPr="00E541CA">
        <w:t xml:space="preserve">ஏனெனில் முதல் இரத்தசாட்சியின் நாட்களில் இவை இன்னும் கட்டப்படவில்லை.</w:t>
      </w:r>
    </w:p>
    <w:p w:rsidRPr="00E541CA" w:rsidR="00E541CA" w:rsidP="00E541CA" w:rsidRDefault="00E541CA" w14:paraId="7A9D890F" w14:textId="08A00D59">
      <w:pPr>
        <w:ind w:firstLine="720"/>
      </w:pPr>
      <w:r w:rsidRPr="00E541CA">
        <w:lastRenderedPageBreak/>
      </w:r>
      <w:r w:rsidRPr="00E541CA">
        <w:t xml:space="preserve">2) விசாரணை.</w:t>
      </w:r>
    </w:p>
    <w:p w:rsidRPr="00E541CA" w:rsidR="00E541CA" w:rsidP="00E541CA" w:rsidRDefault="00E541CA" w14:paraId="726B5A2E" w14:textId="1B6F8C6D">
      <w:pPr>
        <w:ind w:firstLine="720"/>
        <w:rPr>
          <w:i/>
        </w:rPr>
      </w:pPr>
      <w:r w:rsidRPr="00E541CA">
        <w:rPr>
          <w:i/>
        </w:rPr>
        <w:t xml:space="preserve">முதல் இரத்தசாட்சி குறிப்பிட்ட அந்தக் கோவில்களில் உன்னதமானவர் எப்போதாவது வசித்தாரா?</w:t>
      </w:r>
    </w:p>
    <w:p w:rsidRPr="00E541CA" w:rsidR="00E541CA" w:rsidP="00E541CA" w:rsidRDefault="00E541CA" w14:paraId="1EF3C3C8" w14:textId="11BD3249">
      <w:pPr>
        <w:ind w:firstLine="720"/>
      </w:pPr>
      <w:r w:rsidRPr="00E541CA">
        <w:t xml:space="preserve">அவர் உண்மையிலேயே அங்கே வசித்தார், வானத்தை விட்டு வெளியேறாமல், ஆனால் தம்முடைய தெய்வீக சாரத்துடன் அவர்களுக்குள் வசித்து, தம்மை அவர்களின் சுவர்களுக்குள் பொருத்திக்கொண்டு—வானங்களால் கூட அடக்க முடியாத அளவுக்கு மிகப் பெரியவராகிய அவர்—ஆனால் உயரத்திலிருந்து அவர்களை நோக்கியபடி, தம்முடைய கிருபையினால் அவர்களுடன் இருந்தார், மேலும் அவர் விரும்பிய காலம் வரை தம்முடைய பரிசுத்த தூதர்களால் அவர்களைக் காத்தார். அந்தப் பழைய ஏற்பாட்டுக் கூடுகளில், அவருடைய கிருபையினாலும் தூதர்களின் மூலமாகவும் தேவனுடைய பிரசன்னம் தனித்தனி அடையாளங்களால் அறியப்பட்டது.</w:t>
      </w:r>
    </w:p>
    <w:p w:rsidRPr="00E541CA" w:rsidR="00E541CA" w:rsidP="00E541CA" w:rsidRDefault="00E541CA" w14:paraId="5CF61261" w14:textId="4A0C41F7">
      <w:pPr>
        <w:ind w:firstLine="720"/>
      </w:pPr>
      <w:r w:rsidRPr="00E541CA">
        <w:t xml:space="preserve">தேவன் தம்முடைய அற்புதமான கிருபையினால் மோசேவின் சபையில் வாசம் செய்தார், அதன் அடையாளங்களாக கூடாரத்தை மூடிய மேகம், கூடாரத்தை நிரப்பிய கர்த்தருடைய மகிமை</w:t>
      </w:r>
      <w:r w:rsidRPr="00E541CA">
        <w:rPr>
          <w:rStyle w:val="FootnoteReference"/>
        </w:rPr>
        <w:footnoteReference w:id="138"/>
      </w:r>
      <w:r w:rsidRPr="00E541CA">
        <w:t xml:space="preserve"> , மற்றும் பலிபீடத்திலிருந்து மோசேக்குப் பேசிய தேவனுடைய சத்தம் ஆகியவை இருந்தன, லேவியராகமத்தின் முதல் அதிகாரத்தில் எழுதப்பட்டுள்ளபடி: </w:t>
      </w:r>
      <w:r w:rsidRPr="00E541CA">
        <w:rPr>
          <w:i/>
        </w:rPr>
        <w:t xml:space="preserve">'கர்த்தர் மோசேவை அழைத்து, </w:t>
      </w:r>
      <w:r w:rsidRPr="00E541CA">
        <w:t xml:space="preserve">கூடாரத்திலிருந்து</w:t>
      </w:r>
      <w:r w:rsidRPr="00E541CA">
        <w:rPr>
          <w:i/>
        </w:rPr>
        <w:t xml:space="preserve"> அவனோடு பேசினார்</w:t>
      </w:r>
      <w:r w:rsidRPr="00E541CA">
        <w:rPr>
          <w:i/>
        </w:rPr>
        <w:t xml:space="preserve">; "இஸ்ரவேல் புத்திரனிடம் பேசுக" என்றார்'</w:t>
      </w:r>
      <w:r w:rsidRPr="00E541CA">
        <w:rPr>
          <w:rStyle w:val="FootnoteReference"/>
          <w:i/>
        </w:rPr>
        <w:footnoteReference w:id="139"/>
      </w:r>
      <w:r w:rsidRPr="00E541CA">
        <w:t xml:space="preserve"> . அப்படியே, இளம் சாமுவேல் இரவில் கூடாரத்தில் உறங்கிக்கொண்டிருந்தபோது, கர்த்தர் பலிபீடத்திலிருந்து அவனை நான்கு முறை அழைத்தார்</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தேவன் தம்முடைய கிருபையினால் சாலொமோனின் ஆலயத்தில் வாசம் செய்தார், அதன் அடையாளமாக மேகமும் கர்த்தருடைய மகிமையும் இருந்தது, அது ஆலய அர்ப்பணிப்பின்போது ஆலயத்தை நிரப்பியது: மேலும், கர்த்தருடைய மகிமை ஆலயத்தை நிரப்பியதால், ஆசாரியர்களால் அந்த மேகத்திற்கு முன்பாக நின்று ஆராதனை செய்ய முடியவில்லை</w:t>
      </w:r>
      <w:r w:rsidRPr="00E541CA">
        <w:rPr>
          <w:rStyle w:val="FootnoteReference"/>
        </w:rPr>
        <w:footnoteReference w:id="141"/>
      </w:r>
      <w:r w:rsidRPr="00E541CA">
        <w:t xml:space="preserve"> . மேலும், ஒரு தரிசனத்தில், தேவன் சாலொமோனிடம்: </w:t>
      </w:r>
      <w:r w:rsidRPr="00E541CA">
        <w:rPr>
          <w:i/>
        </w:rPr>
        <w:t xml:space="preserve">'என் கண்களும் என் இருதயமும் எல்லா நாட்களிலும் அங்கே இருக்கும்</w:t>
      </w:r>
      <w:r w:rsidRPr="00E541CA">
        <w:rPr>
          <w:rStyle w:val="FootnoteReference"/>
          <w:i/>
        </w:rPr>
        <w:footnoteReference w:id="142"/>
      </w:r>
      <w:r w:rsidRPr="00E541CA">
        <w:t xml:space="preserve"> '</w:t>
      </w:r>
      <w:r w:rsidRPr="00E541CA">
        <w:t xml:space="preserve"> என்றார்</w:t>
      </w:r>
      <w:r w:rsidRPr="00E541CA">
        <w:t xml:space="preserve">.</w:t>
      </w:r>
    </w:p>
    <w:p w:rsidRPr="00E541CA" w:rsidR="00E541CA" w:rsidP="00E541CA" w:rsidRDefault="00E541CA" w14:paraId="1838933C" w14:textId="13F4C947">
      <w:pPr>
        <w:ind w:firstLine="720"/>
      </w:pPr>
      <w:r w:rsidRPr="00E541CA">
        <w:t xml:space="preserve">செருபாபேலால் புதுப்பிக்கப்பட்ட ஆலயத்தில் தேவன் தம்முடைய அற்புதக் கிருபையினால் வாசம் செய்தார்; இதற்கு அடையாளமாக, இரண்டாம் மக்காபேயர் புத்தகத்தின் அதிகாரம் 1-ல் எழுதப்பட்டுள்ளபடி, தண்ணீர் நெருப்பாக மாறியது. ஏனெனில், பலிகளுக்கென ஊற்றப்பட்டிருந்த தண்ணீரில் நெருப்பு ஏற்றப்பட்டபோது, அந்தத் தண்ணீரிலிருந்து நெருப்புத் தீப்பொறிகள் சீறிப் பெருகின. மேலும், திருச்சபையைக் கொள்ளையிட முயன்ற ஆளுநர் ஹெலியோடோருஸை கர்த்தருடைய தூதர்கள் இரக்கமின்றி தாக்கி வீழ்த்தியபோது, அந்தத் திருச்சபையின் தேவதூதப் பாதுகாப்பு தெளிவாக வெளிப்பட்டது</w:t>
      </w:r>
      <w:r w:rsidRPr="00E541CA">
        <w:rPr>
          <w:rStyle w:val="FootnoteReference"/>
        </w:rPr>
        <w:footnoteReference w:id="143"/>
      </w:r>
      <w:r w:rsidRPr="00E541CA">
        <w:t xml:space="preserve"> . மேலும், குருத்துவத் தகுதியின் வரிசைப்படி திருச்சபையில் தன் முறைப்படி ஊழியம் செய்து கொண்டிருந்த புனித சக்கரியாவுக்கு, நறுமணப் பலிபீடத்தில் தூதர் கபிரியேல் தோன்றி, யோவானின் கருத்தரிப்பை அறிவித்தார். புனித யோவான் கிறிசோஸ்தோமரின் படைப்புகளில், கடவுளின் மிகத் தூய்மையான தாயைப் பற்றிய ஒரு பகுதியை நீங்கள் காண்பீர்கள், அதில் இவ்வாறு எழுதப்பட்டுள்ளது: மிகத் தூய்மையான கன்னியா மரியாள், பன்னிரண்டு வயதாக இருந்தபோது, (செருபாபேலால் கட்டப்பட்ட) ஆண்டவரின் திருச்சபையில் பலிபீடத்திற்கு முன்பாகத் துாங்கிக்கொண்டிருந்தபோது, சொல்லொணா ஒளி ஒன்று பிரகாசித்தது, மேலும் பரிசுத்தமான இடத்திலிருந்து ஒரு குரல் கேட்கப்பட்டது: 'நீ என் குமாரனைப் பெறுவாய்.' இந்த அடையாளங்களிலிருந்து, கர்த்தராகிய தேவன் தம்முடைய கிருபையினால் அந்தப் பழைய ஏற்பாட்டுக் கூடாரங்களிலே—அதாவது மோசே, சாலொமோன் மற்றும் செருபாபேலின் காலத்தவற்றில்—தாம் விரும்பும் காலம் வரை தங்கியிருந்தார் என்பது தெளிவாகத் தெரிந்தது.</w:t>
      </w:r>
    </w:p>
    <w:p w:rsidRPr="00E541CA" w:rsidR="00E541CA" w:rsidP="00E541CA" w:rsidRDefault="00E541CA" w14:paraId="27CD8F07" w14:textId="7B66FBD8">
      <w:pPr>
        <w:ind w:firstLine="720"/>
      </w:pPr>
      <w:r w:rsidRPr="00E541CA">
        <w:t xml:space="preserve">3) ஒரு விசாரணை</w:t>
      </w:r>
    </w:p>
    <w:p w:rsidRPr="00E541CA" w:rsidR="00E541CA" w:rsidP="00E541CA" w:rsidRDefault="00E541CA" w14:paraId="68637E59" w14:textId="4BF308D4">
      <w:pPr>
        <w:ind w:firstLine="720"/>
        <w:rPr>
          <w:i/>
        </w:rPr>
      </w:pPr>
      <w:r w:rsidRPr="00E541CA">
        <w:rPr>
          <w:i/>
        </w:rPr>
        <w:t xml:space="preserve">மிக உயர்ந்தவர் அந்தப் பழைய ஏற்பாட்டுக் கோவில்களில் வசிப்பதை எப்போது நிறுத்தினார்?</w:t>
      </w:r>
    </w:p>
    <w:p w:rsidRPr="00E541CA" w:rsidR="00E541CA" w:rsidP="00E541CA" w:rsidRDefault="00E541CA" w14:paraId="20A75033" w14:textId="4D3439C1">
      <w:pPr>
        <w:ind w:firstLine="720"/>
      </w:pPr>
      <w:r w:rsidRPr="00E541CA">
        <w:rPr>
          <w:rStyle w:val="FootnoteReference"/>
          <w:i/>
        </w:rPr>
        <w:footnoteReference w:id="144"/>
      </w:r>
      <w:r w:rsidRPr="00E541CA">
        <w:t xml:space="preserve">மனிதர்களின் பாவங்கள் தேவனுடைய கிருபையையும் இரக்கத்தையும் தங்களிடமிருந்தும் பரிசுத்தமான இடங்களிலிருந்து விலக்கிவிடுகின்றன. ஏனெனில், ஈலியின் புதல்வர்களின் பாவங்களின் காரணமாக, பிலிஸ்தீயர்கள் தேவ பெட்டகத்தைப் பிடித்து ஆஷ்தோத்திற்கு எடுத்துச் சென்றபோது, சாட்சியின் கூடாரத்தில் தேவன் தம்முடைய கிருபையினால் இருக்கத் துவங்கினார்; அப்போது பினெகாஸின் மனைவி, பிரசவ வேதனையில் இறக்கும் தறுவாயில், இந்த இறுதி வார்த்தைகளை உச்சரித்தாள்: </w:t>
      </w:r>
      <w:r w:rsidRPr="00E541CA">
        <w:rPr>
          <w:i/>
        </w:rPr>
        <w:t xml:space="preserve">'தேவனுடைய பெட்டகம் கைப்பற்றப்பட்டபடியினாலே</w:t>
      </w:r>
      <w:r w:rsidRPr="00E541CA">
        <w:t xml:space="preserve">, கர்த்தருடைய</w:t>
      </w:r>
      <w:r w:rsidRPr="00E541CA">
        <w:rPr>
          <w:i/>
        </w:rPr>
        <w:t xml:space="preserve"> மகிமை </w:t>
      </w:r>
      <w:r w:rsidRPr="00E541CA">
        <w:t xml:space="preserve">இஸ்ரவேலிலிருந்து </w:t>
      </w:r>
      <w:r w:rsidRPr="00E541CA">
        <w:rPr>
          <w:i/>
        </w:rPr>
        <w:t xml:space="preserve">நீங்கிப்போயிற்று</w:t>
      </w:r>
      <w:r w:rsidRPr="00E541CA">
        <w:t xml:space="preserve">; இஸ்ரவேலின் மகிமை அழிந்துபோயிற்று, ஏனெனில் தேவனுடைய பெட்டகம் கைப்பற்றப்பட்டது!' ஆனால் உரிய காலத்தில், பரிசுத்த தீர்க்கதரிசியாகிய சாமுவேலின் ஜெபங்களின் மூலம், கர்த்தருடைய மகிமை பெட்டகத்துடன் சேர்ந்து தன் இடத்திற்குத் திரும்பியது.</w:t>
      </w:r>
    </w:p>
    <w:p w:rsidRPr="00E541CA" w:rsidR="00E541CA" w:rsidP="00E541CA" w:rsidRDefault="00E541CA" w14:paraId="331524DE" w14:textId="6F6F9CE2">
      <w:pPr>
        <w:ind w:firstLine="720"/>
      </w:pPr>
      <w:r w:rsidRPr="00E541CA">
        <w:t xml:space="preserve">எருசலேமின் ராஜாக்களும் மக்களும் விக்கிரக ஆராதனையை நோக்கித் திரும்பும் வரை, தேவன் தம்முடைய கிருபையினால் சாலொமோனின் ஆலயத்தில் வாசம் செய்தார். ஏனெனில், கர்த்தர் தரிசனத்தில் சாலொமோனிடம் இவ்வாறு பேசினார்: </w:t>
      </w:r>
      <w:r w:rsidRPr="00E541CA">
        <w:rPr>
          <w:i/>
        </w:rPr>
        <w:t xml:space="preserve">'நீ கட்டியிருக்கிற இந்த ஆலயத்தை நான் பரிசுத்தமாக்கினேன், என் பெயர் அங்கே என்றென்றைக்கும் நிலைத்திருக்கும்படியாக; என் கண்க</w:t>
      </w:r>
      <w:r w:rsidRPr="00E541CA">
        <w:rPr>
          <w:i/>
        </w:rPr>
        <w:t xml:space="preserve">ளும் என் இதயமும் </w:t>
      </w:r>
      <w:r w:rsidRPr="00E541CA">
        <w:rPr>
          <w:i/>
        </w:rPr>
        <w:t xml:space="preserve">அங்கே </w:t>
      </w:r>
      <w:r w:rsidRPr="00E541CA">
        <w:rPr>
          <w:i/>
        </w:rPr>
        <w:t xml:space="preserve">என்றென்றும் </w:t>
      </w:r>
      <w:r w:rsidRPr="00E541CA">
        <w:rPr>
          <w:i/>
        </w:rPr>
        <w:t xml:space="preserve">இருக்கும்</w:t>
      </w:r>
      <w:r w:rsidRPr="00E541CA">
        <w:t xml:space="preserve">. </w:t>
      </w:r>
      <w:r w:rsidRPr="00E541CA">
        <w:rPr>
          <w:i/>
        </w:rPr>
        <w:t xml:space="preserve">மேலும், உன் பிதாவாகிய தாவீது நடந்ததைப் போல நீயும் உன் முழு இருதயத்துடனும் உண்மையுடனும் என்முன் நடந்தால், நான் உன் ராஜ்ய சிங்காசனத்தை என்றென்றைக்கும் நிலைநிறுத்துவேன். ஆனால் </w:t>
      </w:r>
      <w:r w:rsidRPr="00E541CA">
        <w:t xml:space="preserve">நீங்களோ </w:t>
      </w:r>
      <w:r w:rsidRPr="00E541CA">
        <w:rPr>
          <w:i/>
        </w:rPr>
        <w:t xml:space="preserve">அல்லது உங்கள் பிள்ளைகளோ என்னிடமிருந்து </w:t>
      </w:r>
      <w:r w:rsidRPr="00E541CA">
        <w:t xml:space="preserve">விலகி</w:t>
      </w:r>
      <w:r w:rsidRPr="00E541CA">
        <w:rPr>
          <w:i/>
        </w:rPr>
        <w:t xml:space="preserve">, என் கட்டளைகளையும் என் நியமங்களையும் கடைப்பிடிக்காமல், வேற்றுத் தெய்வங்களைச் சேவித்து அவற்றுக்கு ஆராதனை செய்தால், </w:t>
      </w:r>
      <w:r w:rsidRPr="00E541CA">
        <w:rPr>
          <w:i/>
        </w:rPr>
        <w:t xml:space="preserve">நான் உங்களுக்குக் கொடுத்த </w:t>
      </w:r>
      <w:r w:rsidRPr="00E541CA">
        <w:rPr>
          <w:i/>
        </w:rPr>
        <w:t xml:space="preserve">தேசத்திலிருந்து இஸ்ரவேலை வேரோடு களைந்துவிடுவேன்</w:t>
      </w:r>
      <w:r w:rsidRPr="00E541CA">
        <w:rPr>
          <w:i/>
        </w:rPr>
        <w:t xml:space="preserve">, மேலும் என் நாமத்திற்கு அர்ப்பணித்த இந்த ஆலயத்தை என் பார்வையிலிருந்து தள்ளிவிடுவேன்</w:t>
      </w:r>
      <w:r w:rsidRPr="00E541CA">
        <w:rPr>
          <w:rStyle w:val="FootnoteReference"/>
          <w:i/>
        </w:rPr>
        <w:footnoteReference w:id="145"/>
      </w:r>
      <w:r w:rsidRPr="00E541CA">
        <w:t xml:space="preserve"> . நாம் கர்த்தருடைய வார்த்தைகளைக் கவனிக்க வேண்டும்: அவர் சாலொமோனின் ஆலயத்தில் என்றென்றும் வாசம் செய்வதாக வாக்குறுதி அளித்தார், ஆனால் இந்த நிபந்தனையின் பேரில்:</w:t>
      </w:r>
      <w:r w:rsidRPr="00E541CA">
        <w:lastRenderedPageBreak/>
      </w:r>
      <w:r w:rsidRPr="00E541CA">
        <w:t xml:space="preserve"> நீங்களும் உங்கள் பிள்ளைகளும் அந்நிய தெய்வங்களைச் சேவிக்க என்னிடமிருந்து விலகிச் செல்லக்கூடாது; ஆனால் நீங்கள் என்னிடமிருந்து விலகிச் சென்றால், நானும் உங்களிடமிருந்து விலகிச் செல்வேன், மேலும் என் நாமத்திற்கு அர்ப்பணிக்கப்பட்ட இந்த ஆலயத்தை என் சந்நிதியிலிருந்து வெளியேற்றுவேன். அப்படியே நடந்தது: எருசலேமின் ராஜாக்களும் ஜனங்களும் தேவனுடைய உடன்படிக்கையைக் காக்கவில்லை; கர்த்தராகிய தேவன் அவர்களுடைய ஆலயத்தில் என்றென்றும் வாசமாயிருப்பேன் என்ற தம்முடைய வாக்குறுதியையும் காக்கவில்லை. பல ஆண்டுகள் கடந்து, அக்கிரமங்கள் பெருகியதால், நெபுகாத்னேசர் கல்தேயர் படையைக் கொண்டு படையெடுப்பதற்கு முன்பே தேவனுடைய மகிமை சாலொமோனின் ஆலயத்திலிருந்து அகற்றப்பட்டது; பரிசுத்த தீர்க்கதரிசியாகிய எசேக்கியேலின் வாழ்க்கையைப் பார்க்கவும், ஜூலை மாதத்தின் 21 ஆம் தேதி</w:t>
      </w:r>
      <w:r w:rsidRPr="00E541CA">
        <w:rPr>
          <w:rStyle w:val="FootnoteReference"/>
        </w:rPr>
        <w:footnoteReference w:id="146"/>
      </w:r>
      <w:r w:rsidRPr="00E541CA">
        <w:t xml:space="preserve"> ; அதுபோலவே அவருடைய தீர்க்கதரிசனப் புத்தகத்திலும்: அதிகாரங்கள் 8, 9 மற்றும் 10.</w:t>
      </w:r>
    </w:p>
    <w:p w:rsidRPr="00E541CA" w:rsidR="00E541CA" w:rsidP="00E541CA" w:rsidRDefault="00E541CA" w14:paraId="6A0496F7" w14:textId="454B09E9">
      <w:pPr>
        <w:ind w:firstLine="720"/>
      </w:pPr>
      <w:r w:rsidRPr="00E541CA">
        <w:t xml:space="preserve">கிறிஸ்துவின் முன்னோரான செருபாபேல் புதுப்பித்த திருச்சபையில், நம் ஆண்டவராகிய கிறிஸ்து நமக்காகத் துன்பப்பட இணங்கிய அந்தக் காலம் வரை, கடவுள் தம்முடைய கிருபையினால் அங்கே பிரசன்னமாக இருந்தார். ஏனெனில், யூதர்கள் தங்களுக்கு அனுப்பப்பட்ட தேவனுடைய குமாரனை ஏற்றுக்கொள்ளாமல், சட்டவிரோதிகளின் கைகளால் அவரை சிலுவையில் அறைந்தபோது</w:t>
      </w:r>
      <w:r w:rsidRPr="00E541CA">
        <w:rPr>
          <w:rStyle w:val="FootnoteReference"/>
        </w:rPr>
        <w:footnoteReference w:id="147"/>
      </w:r>
      <w:r w:rsidRPr="00E541CA">
        <w:t xml:space="preserve"> : அப்பொழுது தேவனுடைய கிருபை அவர்களுடைய ஆலயத்திலிருந்து நீங்கிப்போயிற்று; அதன் அடையாளமாக, மேல் ஓரத்திலிருந்து கீழ் ஓரம் வரை இரண்டாகப் பிளந்த ஆலயத் திரைச்சீலை இருந்தது. இவ்வாறு புனித தெயோஃபிலாக்ட்ஸ் இதுபற்றி கூறுகிறார்: 'திரை கிழிக்கப்பட்டது, திருச்சபையிலிருந்து ஆவியானவரின் அருள் நீங்கிவிட்டது என்பதைத் தேவனுக்குக் குறிப்பிடுவதற்காக.' புனித எஃப்ரேமும், ஆண்டவரின் பாடுகளைப் பற்றிய தனது உரையில் இதைக் கூறுகிறார்: 'திருச்சபையின் திரை கிழிக்கப்பட்டபோது, ஒரு புறா திருச்சபையிலிருந்து பறந்து சென்றது, இது பரிசுத்த ஆவியானவர் நீங்கிவிட்டதற்கான அடையாளமாக இருந்தது</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தேடல்.</w:t>
      </w:r>
    </w:p>
    <w:p w:rsidRPr="00E541CA" w:rsidR="00E541CA" w:rsidP="00E541CA" w:rsidRDefault="00E541CA" w14:paraId="24891682" w14:textId="3A314D5F">
      <w:pPr>
        <w:ind w:firstLine="720"/>
        <w:rPr>
          <w:i/>
        </w:rPr>
      </w:pPr>
      <w:r w:rsidRPr="00E541CA">
        <w:rPr>
          <w:i/>
        </w:rPr>
        <w:t xml:space="preserve">புனித முதல் இரத்தசாட்சி இந்த வார்த்தைகளை யாரிடம் கூறினார்: 'மிகவும் உயர்ந்தவர் மனிதனால் உருவாக்கப்பட்ட தேவாலயங்களில் வசிக்கவில்லை'?</w:t>
      </w:r>
    </w:p>
    <w:p w:rsidRPr="00E541CA" w:rsidR="00E541CA" w:rsidP="00E541CA" w:rsidRDefault="00E541CA" w14:paraId="02A9E289" w14:textId="05E5068A">
      <w:pPr>
        <w:ind w:firstLine="720"/>
      </w:pPr>
      <w:r w:rsidRPr="00E541CA">
        <w:t xml:space="preserve">அவர், கடவுளின் குமாரனாகிய மெசியா, அவர்களுக்கு அனுப்பப்பட்ட உண்மையானவராகிய கிறிஸ்துவை ஏற்றுக்கொள்ளாத, நம்பிக்கையற்ற யூதர்களிடம் பேசினார்; அவர்கள் அவர் மீது நம்பிக்கை கொள்ளாமல், அவரை வெறுத்து, சீசருக்கு எதிரானவர் என்றும் குற்றவாளி என்றும் பிலாத்து முன் அவதூறு கூறி, அவரை சிலுவையில் அறையுமாறு ஒப்புக்கொடுத்தார்கள்: ஆயினும், மூன்றாம் நாளில் கிறிஸ்து கல்லறையிலிருந்து எழுந்தபோது, அவர்கள் அவருடைய உயிர்த்தெழுதலை மறைக்க முயன்றனர்; மேலும் அவர் பரலோகத்திற்கு ஏறிச் சென்ற பிறகு, அவர்கள் அவருடைய பெயரை நினைக்க விரும்பவில்லை, மேலும் அவர் மீது நம்பிக்கை கொண்டவர்களைப் பின்தொடர்ந்து துன்புறுத்தினர். முதல் வீரமரணமடைந்தவர் இந்த வார்த்தைகளை அவர்களை நோக்கிப் பேசினார், </w:t>
      </w:r>
      <w:r w:rsidRPr="00E541CA">
        <w:rPr>
          <w:i/>
        </w:rPr>
        <w:t xml:space="preserve">அவர் ஆர்த்தடாக்ஸ் கிறிஸ்தவர்களைப் பற்றிப் பேசவில்லை, </w:t>
      </w:r>
      <w:r w:rsidRPr="00E541CA">
        <w:t xml:space="preserve">கிறிஸ்தவத் திருச்சபைகள் பற்றியும் பேசவில்லை, ஆனால் யூதத் திருச்சபைகள் பற்றிப் பேசினார்.</w:t>
      </w:r>
    </w:p>
    <w:p w:rsidRPr="00E541CA" w:rsidR="00E541CA" w:rsidP="00E541CA" w:rsidRDefault="00E541CA" w14:paraId="1B406177" w14:textId="0FE7E315">
      <w:pPr>
        <w:ind w:firstLine="720"/>
      </w:pPr>
      <w:r w:rsidRPr="00E541CA">
        <w:t xml:space="preserve">5) விசாரணை</w:t>
      </w:r>
    </w:p>
    <w:p w:rsidRPr="00E541CA" w:rsidR="00E541CA" w:rsidP="00E541CA" w:rsidRDefault="00E541CA" w14:paraId="56A28E20" w14:textId="35334F9F">
      <w:pPr>
        <w:ind w:firstLine="720"/>
        <w:rPr>
          <w:i/>
        </w:rPr>
      </w:pPr>
      <w:r w:rsidRPr="00E541CA">
        <w:rPr>
          <w:i/>
        </w:rPr>
        <w:t xml:space="preserve">முதல் இரத்தசாட்சி இந்த வார்த்தைகளை யூதர்களிடம் ஏன் கூறினார்?</w:t>
      </w:r>
    </w:p>
    <w:p w:rsidRPr="00E541CA" w:rsidR="00E541CA" w:rsidP="00E541CA" w:rsidRDefault="00E541CA" w14:paraId="7EBB5CE4" w14:textId="505AB841">
      <w:pPr>
        <w:ind w:firstLine="720"/>
      </w:pPr>
      <w:r w:rsidRPr="00E541CA">
        <w:t xml:space="preserve">இந்தக் காரணத்திற்காகவே, வானகக் கடவுளுக்குத் தங்குவதற்குத் தங்களிடம் ஒரே ஒரு தேவாலயம் தவிர, பூமியில் வேறு இடம் இல்லை என்று யூதர்கள் நம்பியதாகக் கூறப்படுகிறது, அதுவும் (முன்னர் இருந்ததைப் போலவே) அவர்களிடம் இருந்த ஒரே தேவாலயமாக இருந்தது: மேலும், யெருசலேமில் உள்ள அந்த ஒரே ஆலயத்தைத் தவிர, வானகக் கடவுளுக்காக வானத்தின் கீழ் வேறு எந்த ஆலயமும் இல்லை. அக்காலத்தில் முழு பிரபஞ்சமும் விக்கிரக ஆராதனையின் கீழ் இருந்தது. (சமாரியாவின் செக்கேமில் அது போன்ற ஒன்று இருந்தது, ஆனால் அது விக்கிரகங்களால் அசுத்தமாக்கப்பட்டிருந்தது; அதைப் பற்றி நாம் பின்னர் பேசுவோம்). மேலும் யூதர்கள் தங்கள் எருசலேமிலுள்ள திருச்சபையைப் பற்றிப் பெருமையுடன் தற்பெருமை பேசினர், பரலோகத்திற்குக் கீழே உள்ள அனைத்திற்கும் மேலாக தங்களை உயர்த்திக் கொண்டனர். இது ஏசாயா தீர்க்கதரிசியின் புத்தகத்தின் அத்தியாயம் 1-ல் தெளிவாகிறது, அங்கு திருச்சபையைப் பற்றிய அவர்களின் ஆணவமான தற்பெருமை இறைவனால் இந்த வார்த்தைகளால் கண்டிக்கப்படுகிறது: "</w:t>
      </w:r>
      <w:r w:rsidRPr="00E541CA">
        <w:rPr>
          <w:i/>
        </w:rPr>
        <w:t xml:space="preserve">கர்த்தருடைய ஆலயம், கர்த்தருடைய ஆலயம், கர்த்தருடைய ஆலயம் இது</w:t>
      </w:r>
      <w:r w:rsidRPr="00E541CA">
        <w:rPr>
          <w:rStyle w:val="FootnoteReference"/>
          <w:i/>
        </w:rPr>
        <w:footnoteReference w:id="149"/>
      </w:r>
      <w:r w:rsidRPr="00E541CA">
        <w:t xml:space="preserve"> </w:t>
      </w:r>
      <w:r w:rsidRPr="00E541CA">
        <w:t xml:space="preserve">" என்று சொல்லும்</w:t>
      </w:r>
      <w:r w:rsidRPr="00E541CA">
        <w:rPr>
          <w:i/>
        </w:rPr>
        <w:t xml:space="preserve"> வஞ்சகமான வார்த்தைகளில்</w:t>
      </w:r>
      <w:r w:rsidRPr="00E541CA">
        <w:t xml:space="preserve"> நம்பிக்கை வைக்காதிருங்கள்</w:t>
      </w:r>
      <w:r w:rsidRPr="00E541CA">
        <w:t xml:space="preserve">." மேலும், அந்த அதிகாரத்தில் கர்த்தர் அவர்களை நோக்கி, அவர்கள் நற்செயல்களைச் செய்யும் காலம் வரை மட்டுமே அந்த ஆலயத்தில் வசிக்க முடியும் என்றும்; ஆனால் அவர்கள் துன்மார்க்கத்திற்குத் திரும்பும்போது, அவர் தங்கள் ஆலயத்திலிருந்தும் தம்மைவிட்டும் விலகிவிடுவார் என்றும் கூறுகிறார். இருப்பினும், அவர்கள் உண்மையில் தீமைக்குத் திரும்பினார்கள், மேலும் யெருசலேமில் உள்ள கர்த்தருடைய ஆலயத்தைப் பற்றி மிகுந்த பெருமையுடன் தற்பெருமை பேசுவதை அவர்கள் ஒருபோதும் நிறுத்தவில்லை; அதன்மேல், அந்தப் புனித முதல் இரத்தசாட்சி, அவர்களின் ஆணவமான தற்பெருமைக்கு எதிராக இந்த வார்த்தைகளை அவர்களிடம் கூறினார்: மிகவும் உயர்ந்தவர் மனிதனால் உருவாக்கப்பட்ட திருச்சபைகளில் வசிக்கிறார் என்பதல்ல; அதாவது, தேவனுடைய சபை மனிதனால் உருவாக்கப்பட்ட சுவர்களால் கட்டுப்படுத்தப்படுவதில்லை. அவர் வானத்திலும் பூமியிலும் எங்கும் நிறைந்தவர், வானங்களாலோ அல்லது வானங்களுக்குக் கீழான காரியங்களாலோ அடக்க முடியாத அளவுக்கு மிகப் பெரியவர், ஆகையால் எந்த ஒரு தனிப்பட்ட இடத்திலும் கட்டுப்படுத்தப்படாதவர். நீங்கள் தேவனை உண்மையுடன் சேவித்த காலமெல்லாம், தேவன் தம்முடைய பரிசுத்த ஆலயத்தில் தம்முடைய கிருபையினால் உங்களுடன் வாழ்ந்து, உங்களுடைய நடுவில் இருந்தார். ஆனால் நீங்கள் தேவனைக் கைவிட்டு, தேவனுடைய குமாரனை நிராகரித்தபடியினாலே, தேவனும் உங்களையும் உங்கள் மகிமையான மனிதனால் உருவாக்கப்பட்ட திருச்சபையையும் கைவிட்டு, 'இதோ</w:t>
      </w:r>
      <w:r w:rsidRPr="00E541CA">
        <w:rPr>
          <w:i/>
        </w:rPr>
        <w:t xml:space="preserve">, உங்கள் வீடு உங்களுக்குப் பாழாக்கப்பட்டது</w:t>
      </w:r>
      <w:r w:rsidRPr="00E541CA">
        <w:rPr>
          <w:i/>
        </w:rPr>
        <w:t xml:space="preserve">'</w:t>
      </w:r>
      <w:r w:rsidRPr="00E541CA">
        <w:rPr>
          <w:rStyle w:val="FootnoteReference"/>
          <w:i/>
        </w:rPr>
        <w:footnoteReference w:id="150"/>
      </w:r>
      <w:r w:rsidRPr="00E541CA">
        <w:rPr>
          <w:i/>
        </w:rPr>
        <w:t xml:space="preserve"> என்று</w:t>
      </w:r>
      <w:r w:rsidRPr="00E541CA">
        <w:t xml:space="preserve"> கூறினார்</w:t>
      </w:r>
      <w:r w:rsidRPr="00E541CA">
        <w:rPr>
          <w:i/>
        </w:rPr>
        <w:t xml:space="preserve">. </w:t>
      </w:r>
      <w:r w:rsidRPr="00E541CA">
        <w:t xml:space="preserve">அவ்வளவு வல்லமையானவை முதல் இரத்தசாட்சிகளின் வார்த்தைகள்.</w:t>
      </w:r>
    </w:p>
    <w:p w:rsidRPr="00E541CA" w:rsidR="00E541CA" w:rsidP="00E541CA" w:rsidRDefault="00E541CA" w14:paraId="399C5A74" w14:textId="53E28BF4">
      <w:pPr>
        <w:ind w:firstLine="720"/>
      </w:pPr>
      <w:r w:rsidRPr="00E541CA">
        <w:t xml:space="preserve">6) விசாரணை</w:t>
      </w:r>
    </w:p>
    <w:p w:rsidRPr="00E541CA" w:rsidR="00E541CA" w:rsidP="00E541CA" w:rsidRDefault="00E541CA" w14:paraId="27D65C9F" w14:textId="65ABF901">
      <w:pPr>
        <w:ind w:firstLine="720"/>
        <w:rPr>
          <w:i/>
        </w:rPr>
      </w:pPr>
      <w:r w:rsidRPr="00E541CA">
        <w:rPr>
          <w:i/>
        </w:rPr>
        <w:t xml:space="preserve">புனித முதல் இரத்தசாட்சி இந்த வார்த்தைகளை எப்போது பேசினார்?</w:t>
      </w:r>
    </w:p>
    <w:p w:rsidRPr="00E541CA" w:rsidR="00E541CA" w:rsidP="00E541CA" w:rsidRDefault="00E541CA" w14:paraId="731B6A59" w14:textId="0D1435FD">
      <w:pPr>
        <w:ind w:firstLine="720"/>
      </w:pPr>
      <w:r w:rsidRPr="00E541CA">
        <w:t xml:space="preserve">அந்த நேரத்தில், நம்முடைய ஆண்டவர், யூத சபையை அதன் சீர்கேடு மற்றும் தமக்கு எதிராக அவர்கள் செய்த தீச்செயல்களின் காரணமாக அதன் அருளைத் திரும்பப் பெற்று, அதை வெறுமையாக்கிவிட்டு பரலோகத்திற்கு ஏறிச் சென்றிருந்தார்; மேலும், அந்த நேரத்திலேயே</w:t>
      </w:r>
      <w:r w:rsidRPr="00E541CA">
        <w:t xml:space="preserve">, உன்னதமானவர் யெருசலேமில் இருந்த யூதர்களின் மனிதனால் உருவாக்கப்பட்ட திருச்சபையில் தமது கிருபையினால்</w:t>
      </w:r>
      <w:r w:rsidRPr="00E541CA">
        <w:lastRenderedPageBreak/>
      </w:r>
      <w:r w:rsidRPr="00E541CA">
        <w:t xml:space="preserve"> </w:t>
      </w:r>
      <w:r w:rsidRPr="00E541CA">
        <w:t xml:space="preserve">இனி வசித்துவரவில்லை</w:t>
      </w:r>
      <w:r w:rsidRPr="00E541CA">
        <w:t xml:space="preserve">. மேலும், உண்மையாகவே, அந்தத் தருணத்தில், புனித ஸ்டீபன் அவர்களை நோக்கி, 'உன்னதமானவர் மனிதனால் செய்யப்பட்ட கோவில்களில், அதாவது உங்கள் யூதக் கோவில்களில் வசிக்கவில்லை; மாறாக, கிறிஸ்தவர்களின் திருச்சபைகளில் வசிக்கிறார்' என்றார்.</w:t>
      </w:r>
    </w:p>
    <w:p w:rsidRPr="00E541CA" w:rsidR="00E541CA" w:rsidP="00E541CA" w:rsidRDefault="00E541CA" w14:paraId="3D776EDC" w14:textId="29E4B195">
      <w:pPr>
        <w:ind w:firstLine="720"/>
      </w:pPr>
      <w:r w:rsidRPr="00E541CA">
        <w:t xml:space="preserve">சிந்தனை</w:t>
      </w:r>
    </w:p>
    <w:p w:rsidRPr="00E541CA" w:rsidR="00E541CA" w:rsidP="00E541CA" w:rsidRDefault="00E541CA" w14:paraId="7A02EC57" w14:textId="5D31BE63">
      <w:pPr>
        <w:ind w:firstLine="720"/>
        <w:rPr>
          <w:i/>
        </w:rPr>
      </w:pPr>
      <w:r w:rsidRPr="00E541CA">
        <w:rPr>
          <w:i/>
        </w:rPr>
        <w:t xml:space="preserve">கல் அல்லது மரத்தால் கட்டப்பட்ட, மனிதனால் உருவாக்கப்பட்ட கிறிஸ்தவ ஆலயங்களில் கர்த்தராகிய தேவன் வசிக்கிறாரா?</w:t>
      </w:r>
    </w:p>
    <w:p w:rsidRPr="00E541CA" w:rsidR="00E541CA" w:rsidP="00E541CA" w:rsidRDefault="00E541CA" w14:paraId="3C28BC3A" w14:textId="35B9CC2A">
      <w:pPr>
        <w:ind w:firstLine="720"/>
      </w:pPr>
      <w:r w:rsidRPr="00E541CA">
        <w:t xml:space="preserve">நாம் கேட்டது போல், பழைய ஏற்பாட்டுக் திருச்சபைகளில் தேவன் தம்முடைய கிருபையினால் வாசம் செய்தார் என்றால்—அவற்றில் புதிய உடன்படிக்கையின் முன்னோட்டங்கள், மாதிரிகள் மற்றும் முன்குறிகள் மட்டுமே இருந்தன—அப்படியானால், கிறிஸ்துவின் சரீரமும் இரத்தமும் அர்ப்பணிக்கப்படும், அனைத்து கிறிஸ்தவ திருவருட்சாதனங்களும் கொண்டாடப்படும் புதிய உடன்படிக்கையின் திருச்சபைகளில் அவர் எவ்வளவு அதிகமாக வாசம் செய்கிறார் என்பதை எண்ணிப் பாருங்கள், மேலும் திருநிலைப்படுத்தப்படும் திருவருட்சாதனங்களின் மீது பரிசுத்த ஆவியானவர் இறங்குகிறார். ஆகவே, மனிதனால் உருவாக்கப்பட்ட முதல் கிறிஸ்தவ திருச்சபையிலிருந்து நாம் தொடங்குவோம்:</w:t>
      </w:r>
    </w:p>
    <w:p w:rsidRPr="00E541CA" w:rsidR="00E541CA" w:rsidP="00E541CA" w:rsidRDefault="00E541CA" w14:paraId="55EC512C" w14:textId="19BE9AE2">
      <w:pPr>
        <w:ind w:firstLine="720"/>
      </w:pPr>
      <w:r w:rsidRPr="00E541CA">
        <w:t xml:space="preserve">முதல் மனிதனால் உருவாக்கப்பட்ட கிறிஸ்தவ திருச்சபை எருசலேமில், பரிசுத்த சீயோனில், அந்த மேல் அறையில் தொடங்கியது, அங்கு நம் ஆண்டவராகிய கிறிஸ்து, தனது விருப்பப்பூர்வமான பாடுகளை ஏற்கவிருந்த நிலையில், தனது சீடர்களுடன் pássah உணவை உண்டார், மேலும், அப்பம் மற்றும் திராட்சை ரசத்தின் வடிவத்தில் தன்னை அர்ப்பணித்து, தனது பரிசுத்த சீடர்கள் மற்றும் திருத்தூதர்களுக்குக் கொடுத்தார், 'எடுத்து உண்ணுங்கள்; இது என் உடல்; இதிலிருந்து நீங்கள் அனைவரும் பருகுவீர்களாக; இது என் இரத்தம்' என்று கூறினார். அதே மேல் அறையில் (மாபெரும் புதன்கிழமைக்கான சினாக்ஸரியன் படி), யூதர்களுக்குப் பயந்து கிறிஸ்துவின் பெண் சீடர்கள் ஒன்றுகூடியிருந்தனர், மேலும் கிறிஸ்து மூடிய கதவுகளின் வழியாக அவர்களுக்குத் தோன்றி தாமஸுக்கு ஆறுதல் அளித்தார். மேலும், ஆண்டவர் பரலோகம் ஏறிச் சென்ற பிறகு, புனிதத் திருத்தூதர்கள், ஒலிவ மலையிலிருந்து எருசலேமுக்குத் திரும்பி, </w:t>
      </w:r>
      <w:r w:rsidRPr="00E541CA">
        <w:rPr>
          <w:i/>
        </w:rPr>
        <w:t xml:space="preserve">அந்த மேல் அறைக்குச் சென்று, பெண்களுடனும், இயேசுவின் தாயாகிய மரியாளுடனும், அவருடைய சகோதரர்களுடனும் சேர்ந்து, பிரார்த்தனை மற்றும் மன்றாட்டில் ஒருமனதாக இணைந்திருந்தார்கள்</w:t>
      </w:r>
      <w:r w:rsidRPr="00E541CA">
        <w:rPr>
          <w:rStyle w:val="FootnoteReference"/>
          <w:i/>
        </w:rPr>
        <w:footnoteReference w:id="151"/>
      </w:r>
      <w:r w:rsidRPr="00E541CA">
        <w:t xml:space="preserve"> ; அந்த மேல் அறையில், புனித அப்போஸ்தலர்கள் மீது புனித ஆவியானவர் நெருப்பு நாவாக இறங்கினார்</w:t>
      </w:r>
      <w:r w:rsidRPr="00E541CA">
        <w:rPr>
          <w:rStyle w:val="FootnoteReference"/>
        </w:rPr>
        <w:footnoteReference w:id="152"/>
      </w:r>
      <w:r w:rsidRPr="00E541CA">
        <w:t xml:space="preserve"> . மேலும், புனிதத் திருத்தூதர் பேதுருவின் ஒரே ஒரு பிரசங்கத்தின் மூலம், மூவாயிரம் பேர் கிறிஸ்துவின் மீது விசுவாசித்து ஞானஸ்நானம் பெற்றார்கள்: </w:t>
      </w:r>
      <w:r w:rsidRPr="00E541CA">
        <w:rPr>
          <w:i/>
        </w:rPr>
        <w:t xml:space="preserve">அவர்கள் திருத்தூதர்களின் போதனைகளிலும், ஐக்கியத்திலும், அப்பப்பிளவு செய்ததிலும் </w:t>
      </w:r>
      <w:r w:rsidRPr="00E541CA">
        <w:t xml:space="preserve">(அதாவது, கிறிஸ்துவின் திருஉடல்), </w:t>
      </w:r>
      <w:r w:rsidRPr="00E541CA">
        <w:rPr>
          <w:i/>
        </w:rPr>
        <w:t xml:space="preserve">மற்றும் ஜெபங்களிலும் </w:t>
      </w:r>
      <w:r w:rsidRPr="00E541CA">
        <w:rPr>
          <w:i/>
        </w:rPr>
        <w:t xml:space="preserve">உறுதியாகத் தங்கியிருந்தார்கள்</w:t>
      </w:r>
      <w:r w:rsidRPr="00E541CA">
        <w:rPr>
          <w:rStyle w:val="FootnoteReference"/>
          <w:i/>
        </w:rPr>
        <w:footnoteReference w:id="153"/>
      </w:r>
      <w:r w:rsidRPr="00E541CA">
        <w:t xml:space="preserve"> . கிறிஸ்துவின் மிகப் பரிசுத்தமான மறைபொருட்கள் கொண்டாடப்பட்டதும், கடவுளின் தாய் திருத்தூதர்களுடன் இருந்ததும் அந்த முதல் மனிதனால் உருவாக்கப்பட்ட கிறிஸ்தவ திருச்சபையில், கர்த்தராகிய கடவுள் தம்முடைய கிருபையினால் கண்ணுக்குத் தெரியாமல் வசித்திருக்கவில்லையா?</w:t>
      </w:r>
    </w:p>
    <w:p w:rsidRPr="00E541CA" w:rsidR="00E541CA" w:rsidP="00E541CA" w:rsidRDefault="00E541CA" w14:paraId="3AE20006" w14:textId="7870F4AB">
      <w:pPr>
        <w:ind w:firstLine="720"/>
      </w:pPr>
      <w:r w:rsidRPr="00E541CA">
        <w:t xml:space="preserve">அதன்பிறகு, புனிதத் திருத்தூதர்கள் உலகம் முழுவதும் சென்றனர்; அவர்கள் சென்ற இடமெல்லாம், ஒவ்வொரு நகரத்தையும் நாட்டையும் புனித விசுவாசத்தால் ஒளிப்படுத்தி, தேவாலயங்களை நிறுவி, ஆயர்களை நியமித்து, விசுவாசிகள் ஜெபத்திற்காக தேவாலயங்களில் கூடி இருக்குமாறு கட்டளையிட்டனர். ஆகவே நான் கேட்கிறேன்: அப்போஸ்தலர்களால் நிறுவப்பட்ட அந்த தேவாலயங்களில், கடவுளின் கிருபை கண்ணுக்குத் தெரியாமல் இருந்தபோதிலும், அது இல்லாமல் இருந்ததா?</w:t>
      </w:r>
    </w:p>
    <w:p w:rsidRPr="00E541CA" w:rsidR="00E541CA" w:rsidP="00E541CA" w:rsidRDefault="00E541CA" w14:paraId="3292CE79" w14:textId="4F8AC9E9">
      <w:pPr>
        <w:ind w:firstLine="720"/>
      </w:pPr>
      <w:r w:rsidRPr="00E541CA">
        <w:t xml:space="preserve">அண்டியோக்கியாவின் பேராயர் ஃப்ளேவியனால் குருவாக நியமிக்கப்பட்ட புனித கிரிசோஸ்டோம் மீது, ஒரு வெண்மையான, ஒளிமயமான புறா அவரது தலைக்கு மேல் பறந்து தோன்றியது</w:t>
      </w:r>
      <w:r w:rsidRPr="00E541CA">
        <w:rPr>
          <w:rStyle w:val="FootnoteReference"/>
        </w:rPr>
        <w:footnoteReference w:id="154"/>
      </w:r>
      <w:r w:rsidRPr="00E541CA">
        <w:t xml:space="preserve"> ; அதேபோல், ரோமில் ஆயனாக நியமிக்கப்பட்ட அக்ரகாஸின் புனித கிரிகோரியின் மீது ஒரு புறா வந்து அவர் தலைமேல் அமர்ந்தது: அந்தத் திருச்சபைகளில் கடவுளின் அருள் வசந்திருக்கவில்லையா?</w:t>
      </w:r>
    </w:p>
    <w:p w:rsidRPr="00E541CA" w:rsidR="00E541CA" w:rsidP="00E541CA" w:rsidRDefault="00E541CA" w14:paraId="014858FE" w14:textId="64ADA64B">
      <w:pPr>
        <w:ind w:firstLine="720"/>
      </w:pPr>
      <w:r w:rsidRPr="00E541CA">
        <w:t xml:space="preserve">ஜனவரி</w:t>
      </w:r>
      <w:r w:rsidRPr="00E541CA">
        <w:rPr>
          <w:i/>
        </w:rPr>
        <w:t xml:space="preserve"> 27 </w:t>
      </w:r>
      <w:r w:rsidRPr="00E541CA">
        <w:t xml:space="preserve">ஆம் தேதி</w:t>
      </w:r>
      <w:r w:rsidRPr="00E541CA">
        <w:t xml:space="preserve">க்கான முன்னுரையில் இவ்வாறு எழுதப்பட்டுள்ளது</w:t>
      </w:r>
      <w:r w:rsidRPr="00E541CA">
        <w:t xml:space="preserve">: கான்ஸ்டான்டினோப்பிளில், புனித யோவான் கிறிசோஸ்டத்தின் கல்லறைக்கு அருகிலுள்ள தேவாலயத்தில், ஒரு நோயாளி, இறுதிப் பாடல் முடிந்த பின்னரும் அங்கேயே படுத்திருந்தான்; தேவாலயத்தின் உயரத்தில் தொங்கிக்கொண்டிருந்த மீட்பராகிய கிறிஸ்துவின் உருவப்படத்தைப் பார்த்தவாறு, அவன் தன் பாவங்களை அறிக்கையிட்டான், அப்போது அந்த உருவப்படத்திலிருந்து அவனுக்கு ஒரு குரல் வந்தது, அது கூறினது: 'உன் பாவங்கள் மன்னிக்கப்பட்டன,' உடனடியாக அந்த மனிதன் குணமடைந்தான்: இது தேவாலயத்தில் கடவுளின் பிரசன்னத்திற்கு ஒரு தெளிவான அடையாளம் அல்லவா?</w:t>
      </w:r>
    </w:p>
    <w:p w:rsidRPr="00E541CA" w:rsidR="00E541CA" w:rsidP="00E541CA" w:rsidRDefault="00E541CA" w14:paraId="24FF568A" w14:textId="51C9DF82">
      <w:pPr>
        <w:ind w:firstLine="720"/>
      </w:pPr>
      <w:r w:rsidRPr="00E541CA">
        <w:t xml:space="preserve">எகிப்தின் மரியாள், ஜெருசலேமில் இருந்தபோது, அவள் நினைவுக்கு வந்து மனந்திரும்பி until, மற்றவர்களுடன் தேவாலயத்திற்குள் நுழைய முடியவில்லை; ஆனால், அவளுடைய life</w:t>
      </w:r>
      <w:r w:rsidRPr="00E541CA">
        <w:rPr>
          <w:rStyle w:val="FootnoteReference"/>
        </w:rPr>
        <w:footnoteReference w:id="155"/>
      </w:r>
      <w:r w:rsidRPr="00E541CA">
        <w:t xml:space="preserve"> </w:t>
      </w:r>
      <w:r w:rsidRPr="00E541CA">
        <w:t xml:space="preserve">-ல் எழுதப்பட்டுள்ளபடி</w:t>
      </w:r>
      <w:r w:rsidRPr="00E541CA">
        <w:t xml:space="preserve">,</w:t>
      </w:r>
      <w:r w:rsidRPr="00E541CA">
        <w:t xml:space="preserve"> ஒரு கண்ணுக்குத் தெரியாத சக்தியால் அவள் தேவாலய வாசல்களுக்குள் நுழையத் தடுக்கப்பட்டாள்</w:t>
      </w:r>
      <w:r w:rsidRPr="00E541CA">
        <w:t xml:space="preserve">: இது அந்தத் தேவாலயத்தில் கடவுளின் பிரசன்னத்திற்கு ஒரு அடையாளமாக இல்லையா?</w:t>
      </w:r>
    </w:p>
    <w:p w:rsidRPr="00E541CA" w:rsidR="00E541CA" w:rsidP="00E541CA" w:rsidRDefault="00E541CA" w14:paraId="3960CDF4" w14:textId="59176ABD">
      <w:pPr>
        <w:ind w:firstLine="720"/>
      </w:pPr>
      <w:r w:rsidRPr="00E541CA">
        <w:t xml:space="preserve">ரோமில் கடவுளின் மனிதரான அலெக்சியஸ் இறந்தபோது, பலிபீடத்திலிருந்து திருச்சபையில் ஒரு குரல் கேட்டது: 'பாடுபட்டுப் பாரம் சுமப்பவர்களே, நீங்கள் அனைவரும் என்னிடம் வாருங்கள், நான் உங்களுக்கு இளைப்பாறுதல் தருவேன்'; பின்னர் இரண்டாவது குரல்: 'யூத்திமியானஸின் வீட்டில் கடவுளின் மனிதரைத் தேடுங்கள்': அந்தக் குரல் திருச்சபையில் கடவுள் இருந்ததற்கான தெளிவான அடையாளம் அல்லவா</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மீண்டும், முன்னுரையில், மார்ச் மாதத்தின் 5 ஆம் தேதி அன்று எழுதப்பட்டுள்ளது: குரு அம்மோனியஸ் ஆலயத்தில் திருப்பலி செய்து கொண்டிருந்தபோது, பலிபீடத்தின் வலதுபுறத்தில் ஒரு தேவதையைக் கண்டார்; அவர் ஆலயத்திற்குள் நுழைபவர்களின் பெயர்களை எழுதிக்கொண்டே, திருப்பலி முடிவதற்கு முன்பு வெளியே செல்பவர்களின் பெயர்களை அழித்துக்கொண்டிருந்தார்: இது கடவுளின் அருளால் ஆலயத்தில் அந்தத் தேவதையின் பிரசன்னத்திற்கு ஒரு அடையாளம் அல்லவா?</w:t>
      </w:r>
    </w:p>
    <w:p w:rsidRPr="00E541CA" w:rsidR="00E541CA" w:rsidP="00E541CA" w:rsidRDefault="00E541CA" w14:paraId="35DC9DE6" w14:textId="3F418CA9">
      <w:pPr>
        <w:ind w:firstLine="720"/>
      </w:pPr>
      <w:r w:rsidRPr="00E541CA">
        <w:lastRenderedPageBreak/>
      </w:r>
      <w:r w:rsidRPr="00E541CA">
        <w:t xml:space="preserve">மேலும், செப்டம்பர் 30 ஆம் தேதிக்கான முன்னுரையில், கிறிஸ்துவின் மிகத் தூய்மையான தெய்வீக மர்மங்கள், கிறிஸ்துவின் உண்மையான உடலும் இரத்தமும் அல்ல என்பது போல வழிதவறிய ஒரு சகோதரரைப் பற்றி எழுதப்பட்டுள்ளது; மேலும், புனித திருப்பலி நடைபெறும் போது அவருக்கு எவ்வாறு ஒரு பயங்கரமான வெளிப்பாடு ஏற்பட்டது என்பதும் கூறப்பட்டுள்ளது: அவர் திருச்சபையின் திரை விலகி, வானங்கள் திறக்கப்பட்டு, ஏராளமான தேவதூதர்களுடன் நெருப்பு இறங்குவதையும், ஒரு சிறு குழந்தை பரிசுத்த மேடையில் பலியிடப்பட்டு, அதன் இரத்தம் திருத்திருவிளக்கத்தில் பாய்வதையும் கண்டார்; இதைப் பற்றி புனித எஃப்ரேமும் தனது 86வது அருளுரையில் எழுதுகிறார். இதேபோல், ஏப்ரல் 3 ஆம் தேதி, புரோலாக் இதைக் கூறுகிறது, மேலும் இது புனித அர்செனியஸ் தி கிரேட்டின் வாழ்க்கையிலும் எழுதப்பட்டுள்ளது</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கர்த்தராகிய தேவன் மனிதனால் உருவாக்கப்பட்ட கிறிஸ்தவத் திருச்சபைகள் மூலம் தம்முடைய தெய்வீக இரகசியங்களாலும் தம்முடைய கிருபையாலும் வாழ்கிறார் என்பதற்கும், அவர் தம்முடைய தூதர்கள் மூலம் அவற்றைப் பார்வையிடுகிறார் என்பதற்கும் இது ஒரு தெளிவான அடையாளம் அல்லவா?</w:t>
      </w:r>
    </w:p>
    <w:p w:rsidRPr="00E541CA" w:rsidR="00E541CA" w:rsidP="00E541CA" w:rsidRDefault="00E541CA" w14:paraId="482A6D68" w14:textId="1EB4052D">
      <w:pPr>
        <w:ind w:firstLine="720"/>
      </w:pPr>
      <w:r w:rsidRPr="00E541CA">
        <w:t xml:space="preserve">மேலும், புனிதர்களின் திருச்சபைகளில் நிகழ்ந்த மற்றும் நிகழ்ந்து கொண்டிருக்கும் எண்ணற்ற பிற அற்புதங்களும் அதிசயங்களும் திருச்சபை நூல்களில் காணப்படுகின்றன; இவை, தம்முடைய பரிசுத்த பெயரின் மரியாதைக்கும் மகிமைக்கும் கட்டப்பட்டு அர்ப்பணிக்கப்பட்ட திருக்கோவில்களில் கடவுள் இருக்கிறார் என்று எக்காளங்களை விட உரக்கக் கூறுகின்றன.</w:t>
      </w:r>
    </w:p>
    <w:p w:rsidRPr="00E541CA" w:rsidR="00E541CA" w:rsidP="00E541CA" w:rsidRDefault="00E541CA" w14:paraId="1486ADBF" w14:textId="0DC43575">
      <w:pPr>
        <w:ind w:firstLine="720"/>
      </w:pPr>
      <w:r w:rsidRPr="00E541CA">
        <w:t xml:space="preserve">ஆகவே, இங்கு பிளவுபடுத்தினோரின் முட்டாள்தனம் தெளிவாக வெளிப்படுகிறது; அவர்கள், உன்னத தேவன் மனிதனால் உருவாக்கப்பட்ட திருச்சபைகளில் வசிக்கவில்லை என்று கூறுவது போலவும், (பிரார்த்தனை செய்ய) திருச்சபைக்குள் நுழைவதைத் தடைசெய்யும் அவர்களின் பொய்க் கற்புரையும் மறுக்கப்படுகின்றன.</w:t>
      </w:r>
    </w:p>
    <w:p w:rsidRPr="00E541CA" w:rsidR="00E541CA" w:rsidP="00E541CA" w:rsidRDefault="00E541CA" w14:paraId="27551866" w14:textId="5A8FD1E1">
      <w:pPr>
        <w:ind w:firstLine="720"/>
      </w:pPr>
      <w:r w:rsidRPr="00E541CA">
        <w:t xml:space="preserve">பார், அறிவற்ற போலிநம்பிக்கையாளர்களே! கிறிஸ்தவ விசுவாசத்தின் ஆரம்பத்திலிருந்தே, கிறிஸ்தவ சட்டம் தோன்றிய கான்ஸ்டான்டினோப்பிள் மன்றாட்டம் தொடங்கி, திருத்தூதர்கள் மற்றும் அவர்களுக்குப் பின் வந்தவர்களிடமிருந்தும், அத்துடன் பெரிய மன்னர்கள் மற்றும் இளவரசர்களிடமிருந்தும் மக்கள் கர்த்தருடைய திருச்சபைகளைக் கட்டத் தொடங்கினர். மகா கான்ஸ்டன்டைன் பேரரசர் ரோமில் ஒரு தேவாலயத்தை கட்டினார்; அவருடைய ஆசீர்வதிக்கப்பட்ட தாய் ஹெலனா ஜெருசலேமில் ஒரு தேவாலயத்தை கட்டினார்; பேரரசர் ஜஸ்டினிయன் கான்ஸ்டான்டினோபிளில் 'தேவ ஞானத்தின் தேவாலயத்தை' கட்டினார்; மாபெரும் இளவரசர் விளாடிமிர் கீவ் நகரில் பங்களிப்புப் பத்தாம் பங்கு தேவாலயத்தை எழுப்பினார்; அவருக்குப் பிறகு அவருடைய புதல்வர்கள், தத்தமது இளவரச நாடுகளில் அற்புதமான தேவாலயங்களைக் கட்டினர்; இப்போதும் விசுவாசிகள் எல்லா இடங்களிலும் அவற்றை எழுப்பி வருகின்றனர், மேலும் உங்களைப் போல, கடவுள் மனிதனால் உருவாக்கப்பட்ட கிறிஸ்தவ தேவாலயங்களில் வசிக்கவில்லை என்று ஒருவர்கூட ஒருபோதும் சொன்னதில்லை. மேலும், புனிதர்கள் மற்ற நாடுகளில் மட்டுமல்ல, நமது சொந்த ரஷ்யாவிலும் பிரகாசித்தனர்: மேலும், நீங்கள் சொல்வது போல், ஒருவர் பிரார்த்தனை செய்ய கடவுளின் கோவில்களுக்குள் நுழையக்கூடாது என்று ஒருவரும் ஒருபோதும் போதித்ததில்லை. ரஷ்ய அற்புதக்காரர்களே ரஷ்யாவில் மனிதனால் கட்டப்பட்ட தேவாலயங்களைக் கட்டவில்லையா: அனைத்து ரஷ்யாவின் பேராயரான புனித பேதுரு, மாஸ்கோவின் பேரரசு நகரில் ஒரு தேவாலயத்தைக் கட்டினார்; அற்புதக்காரரான புனித செர்ஜியஸ் ராடோனெஷில் ஒரு தேவாலயத்தைக் கட்டினார்; புனித ஜோசிமாஸ் சோலோவெட்ஸ்கி தீவில், மற்றும் பலர் பல்வேறு பிற இடங்களில் கட்டினர். ஆனால், தேவாலயங்களை நிராகரிக்கும் எதிர்த்தரப்பினராகிய நீங்கள், ஒன்று தேவாலயங்களைக் கட்டிய அனைத்துப் புனிதர்களையும் விடப் புனிதமானவர்கள்—அது சாத்தியமற்றது—அல்லது அனைத்துப் பிளவுவாதிகளை விடவும் அதிகமாகச் சாபத்திற்குரியவர்கள்: ஏனெனில், ஆர்த்தடாக்ஸ் மதத்திலிருந்து விலகியவர்கள் கூட, தங்கள் சொந்த விசுவாசத்திற்கேற்ப தேவனுக்கேற்ற தேவாலயங்களைக் கட்டுகிறார்கள், மேலும் தங்கள் சொந்த ஜெபங்களுக்காக அதில் கூடுகிறார்கள்; ஆயினும் நீங்கள் திருச்சபையின் கட்டமைப்பையும், திருச்சபைகள் உள்ளே செலுத்தப்படும் ஜெபங்களையும் முற்றிலுமாக நிராகரிக்கிறீர்கள்; அதற்குப் பதிலாக, உங்கள் ஜெபங்களுக்காக நீங்கள் கூடும் உங்கள் சொந்த அடித்தளங்களையும் நிலத்தடி அறைகளையும் தேவாலயங்களை விட மேன்மையானவையாகக் கருதுகிறீர்கள், மேலும் உன்னதமானவர் மனிதனால் உருவாக்கப்பட்ட கோவில்களில் வசிக்கவில்லை என்று கூறுகிறீர்கள். ஒருவேளை அவர் உங்கள் அடித்தளங்களிலும் பாதாள அறைகளிலும் குடியேறிவிட்டாரா? உங்கள் குடிசைகளும் மனிதனால் உருவாக்கப்பட்டவையே அல்லவா? </w:t>
      </w:r>
      <w:r w:rsidRPr="00E541CA">
        <w:t xml:space="preserve">(உங்கள் சொந்த வார்த்தைகளின்படி) கடவுள் தேவாலயங்களில் இல்லை </w:t>
      </w:r>
      <w:r w:rsidRPr="00E541CA">
        <w:rPr>
          <w:i/>
        </w:rPr>
        <w:t xml:space="preserve">என்றால்</w:t>
      </w:r>
      <w:r w:rsidRPr="00E541CA">
        <w:t xml:space="preserve">, அவர் எப்படி உங்கள் குடிசைகளில் வசிக்க முடியும்? உண்மையில், அவர் எல்லா இடங்களிலும் இருக்கிறார்; ஆனால் அவருடைய புனித தேவாலயத்தில் அது வேறுபட்ட விதத்தில் உள்ளது; பாவிகளின் இருப்பிடங்களில் ஒரு விதமாகவும், பரலோகத்தில் வேறு விதமாகவும், நரகத்தில் வேறு விதமாகவும் இருக்கிறார்; ஏனெனில், சங்கீதங்களில் எழுதப்பட்டுள்ளபடி</w:t>
      </w:r>
      <w:r w:rsidRPr="00E541CA">
        <w:t xml:space="preserve">,</w:t>
      </w:r>
      <w:r w:rsidRPr="00E541CA">
        <w:t xml:space="preserve"> </w:t>
      </w:r>
      <w:r w:rsidRPr="00E541CA">
        <w:rPr>
          <w:i/>
        </w:rPr>
        <w:t xml:space="preserve">'நான் நரகத்திற்குச் சென்றாலும், நீர் அங்கே இருக்கிறீர்</w:t>
      </w:r>
      <w:r w:rsidRPr="00E541CA">
        <w:t xml:space="preserve">'</w:t>
      </w:r>
      <w:r w:rsidRPr="00E541CA">
        <w:rPr>
          <w:rStyle w:val="FootnoteReference"/>
          <w:i/>
        </w:rPr>
        <w:footnoteReference w:id="158"/>
      </w:r>
      <w:r w:rsidRPr="00E541CA">
        <w:t xml:space="preserve"> என்று</w:t>
      </w:r>
      <w:r w:rsidRPr="00E541CA">
        <w:t xml:space="preserve"> கூறப்படுகிறது</w:t>
      </w:r>
      <w:r w:rsidRPr="00E541CA">
        <w:t xml:space="preserve">. பரலோகத்தில் ஆட்சி செலுத்துகையில், நரகத்தில் பிசாசுகளை வாட்டுகிறீர் மற்றும் கடவுளின் எதிரிகளுக்காக சித்திரவதைகளைத் தயாரிக்கிறீர். இவ்வாறு ஒரு வேறுபாடு உள்ளது: ஒருபுறம், அவருடைய புனித திருச்சபையில், அவர் விசுவாசிகளின் ஜெபங்களையும் மன்றாடுகளையும் ஏற்றுக்கொள்கிறார்; மறுபுறம், உங்கள் பாதாளச் சிறைகளிலும் நிலத்தடி அறைகளிலும், அவருடைய புனித திருச்சபைக்கு எதிராகவும் அதிலிருந்து பிளவுபட்டும் நீங்கள் இரகசியமாகச் செய்யும் உங்கள் ஆராதனைகளை அவர் அருவருக்கிறார்.</w:t>
      </w:r>
    </w:p>
    <w:p w:rsidRPr="00E541CA" w:rsidR="00E541CA" w:rsidP="00E541CA" w:rsidRDefault="00E541CA" w14:paraId="576F0E98" w14:textId="3D995208">
      <w:pPr>
        <w:ind w:firstLine="720"/>
      </w:pPr>
      <w:r w:rsidRPr="00E541CA">
        <w:t xml:space="preserve">மேலும், திருச்சபை மரக்கட்டைகளில் அல்ல, விலா எலும்புகளில் - அதாவது, மனித இதயத்தில் - இருக்கிறது என்று நீங்கள் கூறும்போது, இதற்கு நான் பதிலளிக்கிறேன்: அப்போஸ்தலர்களின் வார்த்தைகளின்படி, கடவுளுக்கு உண்மையாகவே பிரியமானவரும், தம் இதயத்தில் அவரைக் கொண்டவருமான ஒவ்வொரு ஒழுங்குமுறைவாதியும் உண்மையில் ஒரு தேவாலயம் என்பത് உண்மையே: </w:t>
      </w:r>
      <w:r w:rsidRPr="00E541CA">
        <w:rPr>
          <w:i/>
        </w:rPr>
        <w:t xml:space="preserve">'நீங்கள் தேவனுடைய ஆலயம் என்றும், தேவனுடைய ஆவியானவர் உங்களில் வாசமாயிருக்கிறார் என்றும் அறியீர்களா</w:t>
      </w:r>
      <w:r w:rsidRPr="00E541CA">
        <w:t xml:space="preserve">?' (</w:t>
      </w:r>
      <w:r w:rsidRPr="00E541CA">
        <w:rPr>
          <w:rStyle w:val="FootnoteReference"/>
          <w:i/>
        </w:rPr>
        <w:footnoteReference w:id="159"/>
      </w:r>
      <w:r w:rsidRPr="00E541CA">
        <w:t xml:space="preserve"> ). ஆனால் சொல்லுங்கள், தேவனுடைய ஆவியானவர் உங்கள் விலா எலும்புகளில் வசிக்கிறார் என்று உங்களுக்குத் தெரியுமா? தேவனுடைய ஆவியானவர் உங்களில் வசிக்கிறார் என்று உங்களுக்குத் தெரிந்திருந்தால், நீங்கள் ஏன் பரிசுத்த ஆலயத்திற்குள் பிரவேசிக்காமல், அதைப் புறக்கணிக்கிறீர்கள்? நீதியுள்ள மனிதனை திருச்சபைக்குச் செல்ல தேவ ஆவியானவர் கட்டளையிடவில்லையா? மாறாக</w:t>
      </w:r>
      <w:r w:rsidRPr="00E541CA">
        <w:t xml:space="preserve">, ஒரு மனிதனை தேவனுடைய ஆலயத்திற்கு விரைந்து செல்ல அவர் தூண்டவில்லையா? பரிசுத்த நற்செய்தியில், </w:t>
      </w:r>
      <w:r w:rsidRPr="00E541CA">
        <w:rPr>
          <w:i/>
        </w:rPr>
        <w:t xml:space="preserve">பரிசுத்த ஆவியினால் திருச்சபைக்குள் வந்த,</w:t>
      </w:r>
      <w:r w:rsidRPr="00E541CA">
        <w:t xml:space="preserve"> தேவனை ஏற்றுக்கொண்ட புனித சிமியோனின் கதையை நீங்கள் கேட்கவில்லையா</w:t>
      </w:r>
      <w:r w:rsidRPr="00E541CA">
        <w:t xml:space="preserve">?</w:t>
      </w:r>
      <w:r w:rsidRPr="00E541CA">
        <w:rPr>
          <w:rStyle w:val="FootnoteReference"/>
          <w:i/>
        </w:rPr>
        <w:footnoteReference w:id="160"/>
      </w:r>
      <w:r w:rsidRPr="00E541CA">
        <w:t xml:space="preserve"> நீதியுள்ள மனிதனை திருச்சபைக்குள் வழிநடத்துவது கடவுளின் ஆவியே. மேலும், பரிசுத்த அப்போஸ்தலர்கள் </w:t>
      </w:r>
      <w:r w:rsidRPr="00E541CA">
        <w:t xml:space="preserve">கடவுளின் </w:t>
      </w:r>
      <w:r w:rsidRPr="00E541CA">
        <w:t xml:space="preserve">ஆவியின் கோவில்களாக இல்லையா</w:t>
      </w:r>
      <w:r w:rsidRPr="00E541CA">
        <w:lastRenderedPageBreak/>
      </w:r>
      <w:r w:rsidRPr="00E541CA">
        <w:t xml:space="preserve"> ? ஆயினும் அவர்கள் தேவனுடைய திருச்சபையிலிருந்து தப்பி ஓடவில்லை, மாறாக, லூக்கின் நற்செய்தியின் முடிவில் அவர்களைப் பற்றி எழுதப்பட்டுள்ளபடி, அதற்குப் பிணைந்திருந்தார்கள்: </w:t>
      </w:r>
      <w:r w:rsidRPr="00E541CA">
        <w:rPr>
          <w:i/>
        </w:rPr>
        <w:t xml:space="preserve">'அவர்கள் தேவாலயத்தில் இருந்து, தேவனைத் துதித்து ஆசீர்வதித்தார்கள்</w:t>
      </w:r>
      <w:r w:rsidRPr="00E541CA">
        <w:t xml:space="preserve">'</w:t>
      </w:r>
      <w:r w:rsidRPr="00E541CA">
        <w:rPr>
          <w:rStyle w:val="FootnoteReference"/>
          <w:i/>
        </w:rPr>
        <w:footnoteReference w:id="161"/>
      </w:r>
      <w:r w:rsidRPr="00E541CA">
        <w:t xml:space="preserve"> . ஆயினும் நீங்கள் திருச்சபையைத் தவிர்த்து அதை இகழ்கிறீர்கள்: ஏனெனில் தேவ ஆவியானவர் உங்கள் இருதயங்களில் இல்லை என்பதும், தேவனுடைய திருச்சபை உங்கள் மடியில் இல்லை என்பதும் தெளிவாகிறது; ஆனால் உங்கள் மடி கொள்ளைக்காரர்களின் குகையாகவும், உங்களை வஞ்சித்து அழிவுக்கு இட்டுச் செல்லும் அசுத்த ஆவியின் வாசஸ்தலமாகவும் இருக்கிறது.</w:t>
      </w:r>
    </w:p>
    <w:p w:rsidRPr="00E541CA" w:rsidR="00E541CA" w:rsidP="00E541CA" w:rsidRDefault="00E541CA" w14:paraId="6C454D81" w14:textId="18E74509">
      <w:pPr>
        <w:ind w:firstLine="720"/>
      </w:pPr>
      <w:r w:rsidRPr="00E541CA">
        <w:rPr>
          <w:i/>
        </w:rPr>
        <w:t xml:space="preserve">நீங்கள் கூறுகிறீர்கள்: </w:t>
      </w:r>
      <w:r w:rsidRPr="00E541CA">
        <w:t xml:space="preserve">'மாபெரும் ஒனுப்ரியஸ், திபேயின் பவுல், எகிப்தின் மரியாள் மற்றும் அவர்களைப் போன்றவர்கள் போன்ற தேவாலயங்கள் இல்லாத பாலைவன வாசிகள் இரட்சிப்பை அடையவில்லையா?'</w:t>
      </w:r>
    </w:p>
    <w:p w:rsidRPr="00E541CA" w:rsidR="00E541CA" w:rsidP="00E541CA" w:rsidRDefault="00E541CA" w14:paraId="4E5DB9DB" w14:textId="479FAB1A">
      <w:pPr>
        <w:ind w:firstLine="720"/>
      </w:pPr>
      <w:r w:rsidRPr="00E541CA">
        <w:rPr>
          <w:i/>
        </w:rPr>
        <w:t xml:space="preserve">நான் பதிலளிக்கிறேன்: </w:t>
      </w:r>
      <w:r w:rsidRPr="00E541CA">
        <w:t xml:space="preserve">அவர்கள் தேவாலயங்கள் இல்லாமல் இரட்சிக்கப்பட்டார்கள், ஏனெனில் அவர்கள் வசித்த அந்தப் பாலைவனங்களில் தேவாலயங்கள் இல்லை, மேலும் நீங்கள் சொல்வது போல், அவர்கள் தங்கள் சொந்த உள்ளான தேவாலயத்தால் தங்களைத் தாங்களே தாங்கிக்கொண்டார்கள்; மரத்தால் அல்ல, தங்கள் சொந்த உடல்களாலேயே; ஆனால் நகரங்களிலும் கிராமங்களிலும், ஏராளமான தேவாலயங்களுக்கு மத்தியில் வாழ்ந்து, அவற்றைத் தவிர்க்கும் அவர்களுக்கு, இரட்சிப்பை அடைவது எப்படி சாத்தியமாகும்? தலைவன் கூறுவது போல், ஹக்ராவில் நடைபெற்ற உள்ளூர் மன்றத்தின் விதிகளில், விதி 5-ல், புத்தகத்தில் எழுதப்படவில்லையா: 'தேவனுடைய வீடு, அதாவது திருச்சபை, இகழப்பட வேண்டும் என்றும், அதை ஒருவன் புறக்கணிக்க வேண்டும், அல்லது பாடல் பாடும் நேரங்களில் அதில் கூடுவதைத் தவிர்க்க வேண்டும் என்றும் யாராவது போதித்தால், அவன் சபிக்கப்பட்டவன் ஆகட்டும்</w:t>
      </w:r>
      <w:r w:rsidRPr="00E541CA">
        <w:rPr>
          <w:rStyle w:val="FootnoteReference"/>
        </w:rPr>
        <w:footnoteReference w:id="162"/>
      </w:r>
      <w:r w:rsidRPr="00E541CA">
        <w:t xml:space="preserve"> . "மேலும் விதி 6 கூறுகிறது: 'யாராவது பேராலயத்தை விட்டு விலகி, திருச்சபையை கலக்காமல் தனியாகக் கூடி, திருச்சபை ஆராதனைகளை நடத்த விரும்பினால், ஆயரின் கட்டளையின்படி மூப்பர் அவனுடன் உறவு கொள்ளக்கூடாது; அவன் சபிக்கப்பட்டவன் ஆகட்டும்.' ஏனெனில் இந்த விதிகளின்படி, பிளவுவாதிகள் சாபத்திற்குரியவர்கள்; அவர்கள், வேதவசனம் அறிவிப்பது போல: 'மிக உயர்ந்தவர் மனிதனால் உருவாக்கப்பட்ட திருச்சபைகளில் வசந்திருக்கிறதில்லை', தேவனுடைய திருச்சபைகளைத் தவிர்த்து, தங்கள் சொந்த தனிப்பட்ட கூட்டங்களை இரகசியமான, அர்ப்பணிக்கப்படாத வழிபாட்டு இடங்களில் நடத்துகிறார்கள்.</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அத்தியாயம் 10. சபை பற்றி</w:t>
      </w:r>
      <w:bookmarkEnd w:id="47"/>
    </w:p>
    <w:p w:rsidRPr="00E541CA" w:rsidR="00E541CA" w:rsidP="00E541CA" w:rsidRDefault="00E541CA" w14:paraId="4912FD89" w14:textId="425D5104">
      <w:pPr>
        <w:ind w:firstLine="720"/>
      </w:pPr>
      <w:r w:rsidRPr="00E541CA">
        <w:t xml:space="preserve">கிறிஸ்துவின் இந்த வார்த்தைகளைத் திரிபுபடுத்தி தவறாக விளக்குபவர்களை நான் இன்னும் கேட்கிறேன்: </w:t>
      </w:r>
      <w:r w:rsidRPr="00E541CA">
        <w:rPr>
          <w:i/>
        </w:rPr>
        <w:t xml:space="preserve">'நீங்கள் ஜெபம்பண்ணும்போது, உங்கள் அறைக்குள் பிரவேசித்து, கதவை அடைத்து, மறைவிலிருக்கிற உங்கள் பிதாவுக்கு ஜெபம்பண்ணுங்கள்</w:t>
      </w:r>
      <w:r w:rsidRPr="00E541CA">
        <w:t xml:space="preserve">'</w:t>
      </w:r>
      <w:r w:rsidRPr="00E541CA">
        <w:rPr>
          <w:rStyle w:val="FootnoteReference"/>
          <w:i/>
        </w:rPr>
        <w:footnoteReference w:id="163"/>
      </w:r>
      <w:r w:rsidRPr="00E541CA">
        <w:t xml:space="preserve"> ; மேலும் கிறிஸ்துவின் இந்த வார்த்தைகளிலிருந்து அவர்கள் தங்கள் பொய்க் போதனையைப் பெறுகிறார்கள், அதாவது மக்கள் கூட்டுப் பாடலுக்காகத் திருச்சபைக்குச் செல்லக்கூடாது என்று கூறி: கிறிஸ்து நம்முடைய அறைக்குள் சென்று மறைவாக ஜெபிக்கும்படி நமக்குக் கட்டளையிடுகிறார்; ஆகையால், பாடுவதற்காகப் பலர் கூடும் தேவாலயங்களுக்கு ஜெபிப்பதற்காகச் செல்வது பொருத்தமற்றது.</w:t>
      </w:r>
    </w:p>
    <w:p w:rsidRPr="00E541CA" w:rsidR="00E541CA" w:rsidP="00E541CA" w:rsidRDefault="00E541CA" w14:paraId="1C2B40B0" w14:textId="6647A921">
      <w:pPr>
        <w:ind w:firstLine="720"/>
        <w:rPr>
          <w:i/>
        </w:rPr>
      </w:pPr>
      <w:r w:rsidRPr="00E541CA">
        <w:rPr>
          <w:i/>
        </w:rPr>
        <w:t xml:space="preserve">இப்போது நாம் இந்த நான்கு அம்சங்களையும் ஆராய்வோம்:</w:t>
      </w:r>
    </w:p>
    <w:p w:rsidRPr="00E541CA" w:rsidR="00E541CA" w:rsidP="00E541CA" w:rsidRDefault="00E541CA" w14:paraId="65601D8F" w14:textId="335AF08F">
      <w:pPr>
        <w:ind w:firstLine="720"/>
      </w:pPr>
      <w:r w:rsidRPr="00E541CA">
        <w:t xml:space="preserve">1) கிறிஸ்து அந்த வார்த்தைகளை எந்தக் காரணத்திற்காக உரைத்தார்?</w:t>
      </w:r>
    </w:p>
    <w:p w:rsidRPr="00E541CA" w:rsidR="00E541CA" w:rsidP="00E541CA" w:rsidRDefault="00E541CA" w14:paraId="119CFF1F" w14:textId="4EF3F585">
      <w:pPr>
        <w:ind w:firstLine="720"/>
      </w:pPr>
      <w:r w:rsidRPr="00E541CA">
        <w:t xml:space="preserve">2) அந்த வார்த்தைகளால், மக்கள் பிரார்த்தனைக்காக தேவாலயத்திற்கு வருவதை அவர் தடைசெய்தாரா?</w:t>
      </w:r>
    </w:p>
    <w:p w:rsidRPr="00E541CA" w:rsidR="00E541CA" w:rsidP="00E541CA" w:rsidRDefault="00E541CA" w14:paraId="366E6858" w14:textId="44A5CD77">
      <w:pPr>
        <w:ind w:firstLine="720"/>
      </w:pPr>
      <w:r w:rsidRPr="00E541CA">
        <w:t xml:space="preserve">3) எந்த அறையில் ஜெபிப்பது மிகவும் பொருத்தமானது?</w:t>
      </w:r>
    </w:p>
    <w:p w:rsidRPr="00E541CA" w:rsidR="00E541CA" w:rsidP="00E541CA" w:rsidRDefault="00E541CA" w14:paraId="429104EA" w14:textId="50764BE4">
      <w:pPr>
        <w:ind w:firstLine="720"/>
      </w:pPr>
      <w:r w:rsidRPr="00E541CA">
        <w:t xml:space="preserve">4) பிரார்த்தனை செய்ய தேவாலயத்திற்குச் செல்வது பயனுள்ளதா?</w:t>
      </w:r>
    </w:p>
    <w:p w:rsidRPr="00E541CA" w:rsidR="00E541CA" w:rsidP="00E541CA" w:rsidRDefault="00E541CA" w14:paraId="6C1B93EA" w14:textId="79065A89">
      <w:pPr>
        <w:ind w:firstLine="720"/>
      </w:pPr>
      <w:r w:rsidRPr="00E541CA">
        <w:t xml:space="preserve">முதல் சிந்தனை</w:t>
      </w:r>
    </w:p>
    <w:p w:rsidRPr="00E541CA" w:rsidR="00E541CA" w:rsidP="00E541CA" w:rsidRDefault="00E541CA" w14:paraId="4C09E084" w14:textId="31F6FE1F">
      <w:pPr>
        <w:ind w:firstLine="720"/>
        <w:rPr>
          <w:i/>
        </w:rPr>
      </w:pPr>
      <w:r w:rsidRPr="00E541CA">
        <w:rPr>
          <w:i/>
        </w:rPr>
        <w:t xml:space="preserve">கிறிஸ்து அந்த வார்த்தைகளை எந்தக் காரணத்திற்காக உரைத்தார்?</w:t>
      </w:r>
    </w:p>
    <w:p w:rsidRPr="00E541CA" w:rsidR="00E541CA" w:rsidP="00E541CA" w:rsidRDefault="00E541CA" w14:paraId="1F128F9F" w14:textId="7E5AAECB">
      <w:pPr>
        <w:ind w:firstLine="720"/>
      </w:pPr>
      <w:r w:rsidRPr="00E541CA">
        <w:t xml:space="preserve">கிறிஸ்து மனுக்குலத்தின் மத்தியில் பூமியில் தங்கியிருந்த நாட்களில், யெருசலேமில் பாசாங்குக்காரர்கள் (அல்லது, நாம் சொல்வது போல், 'தன்னை மிகவும் புனிதமாகக் காட்டிக்கொள்ளும்' வகை மக்கள்) என அறியப்பட்ட சிலர் இருந்தனர், அவர்கள் மற்றவர்களின் பார்வையில் புனிதர்களாகத் தோன்ற விரும்புவதால், திருச்சபையில் செலுத்தப்பட்ட பிரார்த்தனைகளை விடத் தங்கள் பிரார்த்தனைகளைப் பெருகச் செய்தனர், மேலும், அவர்கள் நகரம் முழுவதும் வீதிகளிலும் சந்திப்புகளிலும், இரண்டு, மூன்று அல்லது நான்கு பேராகக் குழுமி, நீண்ட ஜெபங்களைப் பாசாங்குத்தனமாக ஜெபித்தார்கள்; இதன் மூலம், அங்கும் இங்கும் செல்லும் வழியாளர்கள் தங்களைப் பார்த்து, புனிதர்களாக மதிக்க வேண்டும் என்பதே அவர்களின் நோக்கமாக இருந்தது. ஆயினும், அவர்களின் பாசாங்குத்தனமான ஜெபம் கடவுளுக்குப் பிரியமானதாக இல்லாமல், மனிதர்களுக்கு மட்டுமே பிரியமானதாக இருந்தது. இந்தக் காரணத்திற்காக, நம்முடைய ஆண்டவராகிய கிறிஸ்து தம்முடைய சீடர்கள் ஒவ்வொருவரையும் இவ்வாறு அறிவுறுத்தினார்: </w:t>
      </w:r>
      <w:r w:rsidRPr="00E541CA">
        <w:rPr>
          <w:i/>
        </w:rPr>
        <w:t xml:space="preserve">'நீங்கள் ஜெபிக்கும்போது, </w:t>
      </w:r>
      <w:r w:rsidRPr="00E541CA">
        <w:rPr>
          <w:i/>
        </w:rPr>
        <w:t xml:space="preserve">மற்றவர்களால் காணப்படுவதற்காக ஜெப ஆலயங்களிலும் தெருமுனைகளிலும் நின்று ஜெபிப்பதை விரும்பும் </w:t>
      </w:r>
      <w:r w:rsidRPr="00E541CA">
        <w:rPr>
          <w:i/>
        </w:rPr>
        <w:t xml:space="preserve">பாபிகளுடையபடியைச் செய்யாதிருங்கள்</w:t>
      </w:r>
      <w:r w:rsidRPr="00E541CA">
        <w:rPr>
          <w:i/>
        </w:rPr>
        <w:t xml:space="preserve">; </w:t>
      </w:r>
      <w:r w:rsidRPr="00E541CA">
        <w:t xml:space="preserve">'</w:t>
      </w:r>
      <w:r w:rsidRPr="00E541CA">
        <w:rPr>
          <w:i/>
        </w:rPr>
        <w:t xml:space="preserve">ஆமென்</w:t>
      </w:r>
      <w:r w:rsidRPr="00E541CA">
        <w:t xml:space="preserve">,</w:t>
      </w:r>
      <w:r w:rsidRPr="00E541CA">
        <w:rPr>
          <w:i/>
        </w:rPr>
        <w:t xml:space="preserve"> நான் உங்களுக்குச் சொல்கிறேன்</w:t>
      </w:r>
      <w:r w:rsidRPr="00E541CA">
        <w:t xml:space="preserve">,</w:t>
      </w:r>
      <w:r w:rsidRPr="00E541CA">
        <w:rPr>
          <w:i/>
        </w:rPr>
        <w:t xml:space="preserve"> அவர்கள் தங்கள் பலனைப் பெறுவார்கள்</w:t>
      </w:r>
      <w:r w:rsidRPr="00E541CA">
        <w:rPr>
          <w:rStyle w:val="FootnoteReference"/>
          <w:i/>
        </w:rPr>
        <w:footnoteReference w:id="164"/>
      </w:r>
      <w:r w:rsidRPr="00E541CA">
        <w:t xml:space="preserve"> ' (இங்கு 'பலன்' என்பதால் அவர் குறிப்பிடுவது வீண் மனித மகிமையைத்தான், ஏனெனில் அதுவே பாசாங்குக்காரர்களின் பலன்): </w:t>
      </w:r>
      <w:r w:rsidRPr="00E541CA">
        <w:rPr>
          <w:i/>
        </w:rPr>
        <w:t xml:space="preserve">ஆனால் நீங்கள் ஜெபிக்கும்போது, உங்கள் உள்ளறைக்குள் செல்லுங்கள்</w:t>
      </w:r>
      <w:r w:rsidRPr="00E541CA">
        <w:t xml:space="preserve">, மேலும் தொடர்கிறது. கர்த்தர் அந்த வார்த்தைகளைக் கூறியதற்கான காரணம் இதுவே என்பது தெளிவாகிறது; அவர், பாசாங்குத்தனமான, போலிப் பிரார்த்தனைகளைத் தவிர்க்கும்படி மக்களுக்குக் கற்பித்தார், திருச்சபையின் விதிகளால் நிறுவப்பட்ட கூட்டுப் பிரார்த்தனைகளை அல்ல. ஏனெனில், பிரின் (Bryn) மதவாதிகளும் பொய்ச் போதகர்களும், திருச்சபையின் கூட்டுப் பாடல்களையும் பிரார்த்தனைகளையும் புறக்கணிக்கும்படி எளிய மக்களுக்குக் கற்பித்து, பொய் கூறி, தங்களைத் தங்களின் அறைகளில் அடைத்துக்கொண்டு தனித்தனியாகப் பிரார்த்தனை செய்யும்படி தூண்டுகிறார்கள்.</w:t>
      </w:r>
    </w:p>
    <w:p w:rsidRPr="00E541CA" w:rsidR="00E541CA" w:rsidP="00E541CA" w:rsidRDefault="00E541CA" w14:paraId="7EB19980" w14:textId="419321D8">
      <w:pPr>
        <w:ind w:firstLine="720"/>
      </w:pPr>
      <w:r w:rsidRPr="00E541CA">
        <w:t xml:space="preserve">2வது சிந்தனை</w:t>
      </w:r>
    </w:p>
    <w:p w:rsidRPr="00E541CA" w:rsidR="00E541CA" w:rsidP="00E541CA" w:rsidRDefault="00E541CA" w14:paraId="68B86BE6" w14:textId="06104A19">
      <w:pPr>
        <w:ind w:firstLine="720"/>
        <w:rPr>
          <w:i/>
        </w:rPr>
      </w:pPr>
      <w:r w:rsidRPr="00E541CA">
        <w:rPr>
          <w:i/>
        </w:rPr>
        <w:t xml:space="preserve">கர்த்தர், தம்முடைய அந்த வார்த்தைகளால், மக்கள் ஜெபிப்பதற்காக சபைக்கு வருவதைத் தடுத்தாரா?</w:t>
      </w:r>
    </w:p>
    <w:p w:rsidRPr="00E541CA" w:rsidR="00E541CA" w:rsidP="00E541CA" w:rsidRDefault="00E541CA" w14:paraId="60F7FDAC" w14:textId="7FD22708">
      <w:pPr>
        <w:ind w:firstLine="720"/>
      </w:pPr>
      <w:r w:rsidRPr="00E541CA">
        <w:lastRenderedPageBreak/>
      </w:r>
      <w:r w:rsidRPr="00E541CA">
        <w:t xml:space="preserve">அவர் அதைத் தடுக்கவில்லை, ஏனெனில் அவர் திருச்சபையின் பாடலை 'கபடத்தனமான ஜெபம்' என்று அழைக்கவில்லை, மாறாக அது மக்கள் பார்வைக்குக் காட்டுவதற்காக, திருச்சபைக்கு வெளியே, நகரத் தெருக்களில் செய்யப்படும் செயலாகும்; மேலும் அவர் திருச்சபை ஜெபங்களைத் தடுக்கவில்லை, மாறாக திருச்சபைக்கு வெளியே, மக்கள் பார்வையில் கபடவாதிகளால் செய்யப்படும் ஜெபங்களைத் தவிர்க்கும்படி நமக்குக் கற்பித்தார்; பிரார்த்தனைக்காக தேவாலயத்திற்கு வருவதைப் பொறுத்தவரை, நமது ஆண்டவரே அனைவருக்கும் ஒரு முன்மாதிரியாகத் திகழ்ந்தார்; அவர் தனது குழந்தைப் பருவத்திலிருந்தும், இளமைப் பருவத்திலிருந்தும் எருசலேமில் உள்ள தேவாலயத்திற்குச் செல்லத் தொடங்கினார், இது பரிசுத்த நற்செய்தியில் தெளிவாகப் பதிவுசெய்யப்பட்டுள்ளது; அவருடைய பிறப்பிற்கு நாற்பது நாட்களுக்குப் பிறகு, மிகவும் பரிசுத்த கன்னிகை மரியாள் என்ற அவருடைய களங்கமற்ற தாயால் அவர் யெருசலேமிலுள்ள திருச்சபைக்குக் கொண்டுவரப்பட்டார், மேலும் சீமோன் முதியவர் அவரைத் தன் கைகளில் ஏந்திக்கொண்டார்</w:t>
      </w:r>
      <w:r w:rsidRPr="00E541CA">
        <w:rPr>
          <w:rStyle w:val="FootnoteReference"/>
        </w:rPr>
        <w:footnoteReference w:id="165"/>
      </w:r>
      <w:r w:rsidRPr="00E541CA">
        <w:t xml:space="preserve"> . எகிப்திலிருந்து திரும்பிய பிறகு, அவருடைய பெற்றோர் (மிகவும் தூய கன்னிகை மரியாள் மற்றும் அவருடைய வளர்ப்புத் தந்தையான யோசேப்பு) ஒவ்வொரு கோடைக்காலத்திலும் (நசரேத்திலிருந்து) pássah திருவிழாவிற்காக யெருசலேமுக்குப் பயணம் செய்வார்கள்</w:t>
      </w:r>
      <w:r w:rsidRPr="00E541CA">
        <w:rPr>
          <w:rStyle w:val="FootnoteReference"/>
        </w:rPr>
        <w:footnoteReference w:id="166"/>
      </w:r>
      <w:r w:rsidRPr="00E541CA">
        <w:t xml:space="preserve"> ; மேலும் அவர்கள் யெருசலேமில் உள்ள திருச்சபைக்குப் பிரார்த்தனை செய்யச் செல்வார்கள். மேலும், சிறுவன் இயேசுவுக்குப் பன்னிரண்டு வயதானபோது, அவர் யெருசலேமில் தங்கி, கோவிலில் போதகர்களுக்கு மத்தியில் அமர்ந்திருக்கக் காணப்பட்டார். அவர் வளர வளர, அவர் எத்தனை முறை கோவிலில் காணப்பட்டார் என்பதை நற்செய்தி சாட்சியப்படுத்துகிறது. மத்தேயு, அதிகாரம் 85: </w:t>
      </w:r>
      <w:r w:rsidRPr="00E541CA">
        <w:rPr>
          <w:i/>
        </w:rPr>
        <w:t xml:space="preserve">இயேசு தேவாலயத்திற்குள் பிரவேசித்து, அங்கே விற்றுக் கொண்டும் வாங்கி கொண்டும் இருந்த அனைவரையும் வெளியேற்றினார், மேலும் அவர்களிடம், 'இப்படி எழுதப்பட்டிருக்கிறது: "என் வீடு ஜெபவீடு என்று அழைக்கப்படும்," ஆனால் நீங்கள் அதைக் கள்ளர்களின் குகையாக ஆக்கியுள்ளீர்கள்' என்றார். மேலும், ஊனமுற்றவர்களும் குருடர்களும் தேவாலயத்தில் அவரிடம் வந்தார்கள்</w:t>
      </w:r>
      <w:r w:rsidRPr="00E541CA">
        <w:rPr>
          <w:rStyle w:val="FootnoteReference"/>
          <w:i/>
        </w:rPr>
        <w:footnoteReference w:id="167"/>
      </w:r>
      <w:r w:rsidRPr="00E541CA">
        <w:t xml:space="preserve"> . அதிகாரம் 85-ல்: </w:t>
      </w:r>
      <w:r w:rsidRPr="00E541CA">
        <w:rPr>
          <w:i/>
        </w:rPr>
        <w:t xml:space="preserve">அவர் தேவாலயத்திற்குள் வந்தபோது, தலைமைக் குருமார்களும் மக்களின் மூப்பர்களும் அவரிடம் வந்து, 'எந்த அதிகாரத்தால் நீர் இந்த காரியங்களைச் செய்கிறீர்</w:t>
      </w:r>
      <w:r w:rsidRPr="00E541CA">
        <w:t xml:space="preserve">?</w:t>
      </w:r>
      <w:r w:rsidRPr="00E541CA">
        <w:rPr>
          <w:i/>
        </w:rPr>
        <w:t xml:space="preserve">' என்று கேட்டார்கள்</w:t>
      </w:r>
      <w:r w:rsidRPr="00E541CA">
        <w:rPr>
          <w:rStyle w:val="FootnoteReference"/>
          <w:i/>
        </w:rPr>
        <w:footnoteReference w:id="168"/>
      </w:r>
      <w:r w:rsidRPr="00E541CA">
        <w:t xml:space="preserve"> . அதிகாரம் 108-ல்: </w:t>
      </w:r>
      <w:r w:rsidRPr="00E541CA">
        <w:rPr>
          <w:i/>
        </w:rPr>
        <w:t xml:space="preserve">'நான் ஒவ்வொரு நாளும் தேவாலயத்தில் உங்களுடன் அமர்ந்து போதித்தேன், ஆனாலும் நீங்கள் என்னை அறியவில்லை</w:t>
      </w:r>
      <w:r w:rsidRPr="00E541CA">
        <w:t xml:space="preserve">'</w:t>
      </w:r>
      <w:r w:rsidRPr="00E541CA">
        <w:rPr>
          <w:rStyle w:val="FootnoteReference"/>
          <w:i/>
        </w:rPr>
        <w:footnoteReference w:id="169"/>
      </w:r>
      <w:r w:rsidRPr="00E541CA">
        <w:t xml:space="preserve"> . லூக்கா நற்செய்தியில், அதிகாரம் 98-இன் தொடக்கத்தில்: </w:t>
      </w:r>
      <w:r w:rsidRPr="00E541CA">
        <w:rPr>
          <w:i/>
        </w:rPr>
        <w:t xml:space="preserve">'அவர் கோவிலில் தினமும் போதித்தார்'</w:t>
      </w:r>
      <w:r w:rsidRPr="00E541CA">
        <w:rPr>
          <w:rStyle w:val="FootnoteReference"/>
          <w:i/>
        </w:rPr>
        <w:footnoteReference w:id="170"/>
      </w:r>
      <w:r w:rsidRPr="00E541CA">
        <w:t xml:space="preserve"> . அதிகாரம் 108-இன் தொடக்கத்தில்: </w:t>
      </w:r>
      <w:r w:rsidRPr="00E541CA">
        <w:rPr>
          <w:i/>
        </w:rPr>
        <w:t xml:space="preserve">'பகலில் அவர் கோவிலில் போதித்தார், ஆனால் இரவில் வெளியே சென்று </w:t>
      </w:r>
      <w:r w:rsidRPr="00E541CA">
        <w:rPr>
          <w:i/>
        </w:rPr>
        <w:t xml:space="preserve">ஒலிவ</w:t>
      </w:r>
      <w:r w:rsidRPr="00E541CA">
        <w:rPr>
          <w:i/>
        </w:rPr>
        <w:t xml:space="preserve"> மலையில் இரவைக் கழித்தார்'</w:t>
      </w:r>
      <w:r w:rsidRPr="00E541CA">
        <w:rPr>
          <w:rStyle w:val="FootnoteReference"/>
          <w:i/>
        </w:rPr>
        <w:footnoteReference w:id="171"/>
      </w:r>
      <w:r w:rsidRPr="00E541CA">
        <w:t xml:space="preserve"> . யோவான் நற்செய்தியில், அதிகாரம் 26-இன் தொடக்கத்தில்: </w:t>
      </w:r>
      <w:r w:rsidRPr="00E541CA">
        <w:rPr>
          <w:i/>
        </w:rPr>
        <w:t xml:space="preserve">'திருவிழாவின் நடுப்பகலில் இயேசு கோவிலுக்குச் சென்றார்'</w:t>
      </w:r>
      <w:r w:rsidRPr="00E541CA">
        <w:rPr>
          <w:rStyle w:val="FootnoteReference"/>
          <w:i/>
        </w:rPr>
        <w:footnoteReference w:id="172"/>
      </w:r>
      <w:r w:rsidRPr="00E541CA">
        <w:t xml:space="preserve"> . அத்தியாயம் 27-ல்: </w:t>
      </w:r>
      <w:r w:rsidRPr="00E541CA">
        <w:rPr>
          <w:i/>
        </w:rPr>
        <w:t xml:space="preserve">இயேசு ஒலிவ மலைக்குச் சென்றார்; இருப்பினும், அடுத்த நாள் காலையில், அவர் மீண்டும் ஆலயத்திற்கு வந்தார், எல்லா மக்களும் அவரிடம் சென்றனர்</w:t>
      </w:r>
      <w:r w:rsidRPr="00E541CA">
        <w:rPr>
          <w:rStyle w:val="FootnoteReference"/>
          <w:i/>
        </w:rPr>
        <w:footnoteReference w:id="173"/>
      </w:r>
      <w:r w:rsidRPr="00E541CA">
        <w:t xml:space="preserve"> . அத்தியாயம் 37-ல்: </w:t>
      </w:r>
      <w:r w:rsidRPr="00E541CA">
        <w:rPr>
          <w:i/>
        </w:rPr>
        <w:t xml:space="preserve">எருசலேமில் பண்டிகைகள் இருந்தன, இயேசு ஆலயத்திற்குச் சென்றார்</w:t>
      </w:r>
      <w:r w:rsidRPr="00E541CA">
        <w:rPr>
          <w:rStyle w:val="FootnoteReference"/>
          <w:i/>
        </w:rPr>
        <w:footnoteReference w:id="174"/>
      </w:r>
      <w:r w:rsidRPr="00E541CA">
        <w:t xml:space="preserve"> . இப்போது, நற்செய்தி நூல்கள் சாட்சி சொல்கின்றன என்றால்—நமது ஆண்டவராகிய கிறிஸ்துவே தேவாலயத்திற்கு வர விரும்பினார் என்று—பின் எப்படி அவர் மற்றவர்கள் ஜெபிப்பதற்காக தேவாலயத்திற்கு வருவதைத் தடுக்க முடியும்? ஏனெனில், கிறிஸ்து நம்மை தேவாலயத்திற்குச் செல்லும்படி கட்டளையிடவில்லை, ஆனால் ஒரு தனிமையான அறையில் ஜெபிக்க வேண்டும் என்று மட்டுமே கட்டளையிட்டார் என்று சொல்லும் பொய்த் தீர்க்கதரிசிகள் பொய் சொல்கிறார்கள். புனித யோவான் கிறிசோஸ்தோம் அவர்களும், மத்தேயு நற்செய்தியின் மீதான தனது 19வது சொற்பொழிவில், பக்கம் 240-இல், அவர்களின் பொய்யை மறுக்கிறார்: 'உங்கள் அறைக்குள் செல்லுங்கள்: ஏனெனில், திருச்சபையில் பிரார்த்தனை செய்வது பொருத்தமற்றதா?' என்று கூறுகிறார். மேலும் அது மிகவும் பொருத்தமானது, ஆனால் அத்தகைய மனப்பான்மையுடன் (கபடமின்றி); ஏனெனில் கடவுள் எல்லா இடங்களிலும் उपस्थितவர்களின் மனதை நாடுகிறார். அவ்வாறே, புனித தெயோஃபிலாக்ட், நற்செய்திக்கான தனது வியாக்கியானத்தில், கிறிஸ்துவின் 'உங்கள் அறைக்குள் செல்லுங்கள்' என்ற இதே வார்த்தைகளைப் பற்றி கூறுகையில், 'அப்படியானால் என்ன? நான் தேவாலயத்தில் பிரார்த்தனை செய்யலாமா? 'இன்னும் அதிகமாக (நான் ஜெபிப்பேன்):' ஆனால் ஒரு சரியான நோக்கத்துடன், மற்றவர்களுக்காக மட்டுமே செய்வதாகத் தோன்றாமல் இருக்க வேண்டும்; ஏனெனில் இடம் முக்கியமல்ல, எண்ணமே முக்கியம், மனமே முக்கியம், செயலே முக்கியம்: ஏனெனில் இரகசியமாக ஜெபிக்கும் பலர் மற்றவர்களை மகிழ்விப்பதற்காக மட்டுமே அவ்வாறு செய்கிறார்கள்.' இதுவரை தெயோஃபிலாக்டின் கருத்து.</w:t>
      </w:r>
    </w:p>
    <w:p w:rsidRPr="00E541CA" w:rsidR="00E541CA" w:rsidP="00E541CA" w:rsidRDefault="00E541CA" w14:paraId="5B5B1AE6" w14:textId="69FE550F">
      <w:pPr>
        <w:ind w:firstLine="720"/>
      </w:pPr>
      <w:r w:rsidRPr="00E541CA">
        <w:t xml:space="preserve">3வது சிந்தனை</w:t>
      </w:r>
    </w:p>
    <w:p w:rsidRPr="00E541CA" w:rsidR="00E541CA" w:rsidP="00E541CA" w:rsidRDefault="00E541CA" w14:paraId="19A40D8D" w14:textId="45A8A4ED">
      <w:pPr>
        <w:ind w:firstLine="720"/>
        <w:rPr>
          <w:i/>
        </w:rPr>
      </w:pPr>
      <w:r w:rsidRPr="00E541CA">
        <w:rPr>
          <w:i/>
        </w:rPr>
        <w:t xml:space="preserve">எல்லாவற்றையும் விட மேலாக, எந்த அறையில் ஜெபிப்பது பொருத்தமானது?</w:t>
      </w:r>
    </w:p>
    <w:p w:rsidRPr="00E541CA" w:rsidR="00E541CA" w:rsidP="00E541CA" w:rsidRDefault="00E541CA" w14:paraId="389A2F86" w14:textId="2DBA723C">
      <w:pPr>
        <w:ind w:firstLine="720"/>
      </w:pPr>
      <w:r w:rsidRPr="00E541CA">
        <w:t xml:space="preserve">மனிதனுக்கு ஜெபத்திற்காக </w:t>
      </w:r>
      <w:r w:rsidRPr="00E541CA">
        <w:rPr>
          <w:i/>
        </w:rPr>
        <w:t xml:space="preserve">இரண்டு வகையான </w:t>
      </w:r>
      <w:r w:rsidRPr="00E541CA">
        <w:t xml:space="preserve">சிறைகள் உள்ளன: பௌதீகமானதும், ஆன்மீகமானதும். பௌதீகச் சிறை மரத்தாலோ அல்லது கல்லாலோ செய்யப்பட்டது; ஆன்மீகச் சிறையோ, மனித இதயம் அல்லது மனம் </w:t>
      </w:r>
      <w:r w:rsidRPr="00E541CA">
        <w:rPr>
          <w:i/>
        </w:rPr>
        <w:t xml:space="preserve">ஆகும்</w:t>
      </w:r>
      <w:r w:rsidRPr="00E541CA">
        <w:t xml:space="preserve">. இவ்வாறு, புனித தெயோஃபிலாக்ட், கிறிஸ்துவின் முன்னறிவித்த வார்த்தைகளை விளக்குகையில் கூறுகிறார்: </w:t>
      </w:r>
      <w:r w:rsidRPr="00E541CA">
        <w:rPr>
          <w:i/>
        </w:rPr>
        <w:t xml:space="preserve">'சிறை என்பது இரகசிய எண்ணமே.' </w:t>
      </w:r>
      <w:r w:rsidRPr="00E541CA">
        <w:t xml:space="preserve">உடலியல் அறை ஒரே இடத்தில் நிலைத்திருக்கிறது; ஆனால் ஆன்மீக அறை ஒரு நபருடன் எல்லா இடங்களுக்கும் செல்கிறது. ஒரு நபர் எங்கு இருந்தாலும், அவனது இதயம் எப்போதும் அவனுக்குள் இருக்கிறது; அங்கே, தனது எண்ணங்களைச் சேகரித்து, தியானத்தில் தன்னை நோக்கித் திரும்பலாம், தனது மனதை கடவுளிடம் உயர்த்தலாம், மேலும் மக்கள் நடுவிலும் இரகசியமாக ஜெபிக்கலாம். இவ்வாறு புனித அம்ப்ரோசியர் போதிக்கிறார்: மீட்பர் கூறுகிறார்: 'உங்கள் அறைக்குள் பிரவேசியுங்கள், சுவர்களால் சூழப்பட்ட, உங்கள் உறுப்புகளைச் சிறைப்படுத்தும் அறைக்குள் அல்ல, மாறாக உங்களுள் இருக்கும், உங்கள் எண்ணங்களைச் சிறைப்படுத்தும் அறைக்குள் பிரவேசியுங்கள். அந்த ஜெப அறை எல்லா இடங்களிலும் உங்களுடன் இருக்கிறது, எல்லா இடங்களிலும் இரகசியமாக இருக்கிறது; கடவுளைத் தவிர வேறு யாரும் அதைப் பார்க்கவில்லை.' இதுவரை புனித அம்ப்ரோஸ். ஏனெனில், எல்லா இடங்களிலும் உங்களுடன் எடுத்துச் செல்லப்படும் இந்த ஆன்மீக அறையில்—அதாவது, இதயத்தில்—ஒரே இடத்தில் நிற்கும் ஒரு பௌதீக அறையை விட ஜெபிப்பது மிகவும் பொருத்தமானது; இந்த </w:t>
      </w:r>
      <w:r w:rsidRPr="00E541CA">
        <w:t xml:space="preserve">ஆன்மீகக் குகையுடன்</w:t>
      </w:r>
      <w:r w:rsidRPr="00E541CA">
        <w:lastRenderedPageBreak/>
      </w:r>
      <w:r w:rsidRPr="00E541CA">
        <w:t xml:space="preserve"> ஒருவர் திருச்சபைக்கு வர வேண்டும், மேலும் இதயத்தின் மறைவான ஆழங்களிலிருந்து மனதால் கடவுளுக்கு எழுப்பப்படும் ஜெபங்களைச் செலுத்த வேண்டும்; ஆனால், நீங்கள் ஜெபத்திற்காக நிலத்தடி அறைகளில் உங்களை மறைத்துக்கொண்டாலும் சரி, அல்லது பூமியில் உள்ள குகைகளுக்குள் ஜெபிக்கச் சென்றாலும் சரி, உங்கள் இதயத்தின் குகையில் மனதால் கடவுளுக்கு எழுப்பப்படும் ஜெபங்களைச் செலுத்த வேண்டாம்; அவன் ஜெபிக்காமல், வீண் பேச்சுகளில் ஈடுபடுகிறான், அவனது ஜெபம் ஒரு பாவமாகும்… ஏனெனில், போலி ஆசிரியர்கள், திருச்சபையையும், அங்கே இதயத்திலிருந்து கடவுளுக்குச் செலுத்தப்படும் ஜெபங்களையும் புறக்கணித்து, ஒருவர் உடல்ரீதியான அறைகளில் மட்டுமே ஜெபிப்பதற்காகத் தனித்து இருக்க வேண்டும் என்று பொய்யாகக் கற்பிக்கிறார்கள்.</w:t>
      </w:r>
    </w:p>
    <w:p w:rsidRPr="00E541CA" w:rsidR="00E541CA" w:rsidP="00E541CA" w:rsidRDefault="00E541CA" w14:paraId="47CBC715" w14:textId="6FA1455F">
      <w:pPr>
        <w:ind w:firstLine="720"/>
      </w:pPr>
      <w:r w:rsidRPr="00E541CA">
        <w:t xml:space="preserve">4வது சிந்தனை</w:t>
      </w:r>
    </w:p>
    <w:p w:rsidRPr="00E541CA" w:rsidR="00E541CA" w:rsidP="00E541CA" w:rsidRDefault="00E541CA" w14:paraId="2C467CAE" w14:textId="2729E1E6">
      <w:pPr>
        <w:ind w:firstLine="720"/>
        <w:rPr>
          <w:i/>
        </w:rPr>
      </w:pPr>
      <w:r w:rsidRPr="00E541CA">
        <w:rPr>
          <w:i/>
        </w:rPr>
        <w:t xml:space="preserve">பிரார்த்தனை செய்ய திருச்சபைக்கு வருவது பயனுள்ளதா?</w:t>
      </w:r>
    </w:p>
    <w:p w:rsidRPr="00E541CA" w:rsidR="00E541CA" w:rsidP="00E541CA" w:rsidRDefault="00E541CA" w14:paraId="095CE0DF" w14:textId="24312972">
      <w:pPr>
        <w:ind w:firstLine="720"/>
      </w:pPr>
      <w:r w:rsidRPr="00E541CA">
        <w:rPr>
          <w:rStyle w:val="FootnoteReference"/>
          <w:i/>
        </w:rPr>
        <w:footnoteReference w:id="176"/>
      </w:r>
      <w:r w:rsidRPr="00E541CA">
        <w:t xml:space="preserve">இதற்குப் பதிலாக, பலரைக் காட்டிலும் ஒருவரான புனித யோவான் கிறிசோஸ்தோம், *மார்கரிட்* எனப்படும் நூலில், 'புரிந்துகொள்ள முடியாதது' என்ற தலைப்பிலான தனது 5-வது பிரசங்கத்தில் கூறுகிறார்: அந்தப் பிரசங்கம் அவர் அன்டியோக்காவில் ஒரு குருவாக இருந்தபோது மக்களுக்கு வழங்கப்பட்டது, அதில் அவர் புனித திருப்பலியில் கலந்துகொள்ள மிகவும் சோம்பேறியாக இருந்ததற்காக மக்களைக் கண்டிக்கிறார்; ஆயினும், திருப்பலிக்குப் பிறகு அவர் வழங்கிய பிரசங்கம் நடந்தபோது, அவர்கள் அனைத்தையும் விட்டுவிட்டு, ஒருவரையொருவர் முண்டியடித்துக் கொண்டு, பெரும் ஆர்வத்துடன் அதைக் கேட்க விரைந்து வந்தார்கள். ஏனெனில் அவர் அவர்களிடம் கூறினார்: 'இந்தப் பலவீனம் என்ன? எண்ணற்ற மக்கள் கூட்டம் இப்போது இங்கு கூடியிருக்கிறது, சொல்லப்படும் வார்த்தைகளை இவ்வளவு பக்தியுடன் கேட்கிறது; ஆனாலும், மிகவும் புனிதமான நேரத்தில் (திருவிழிாத்திருவத்தில்), உங்களைக் கூட்டத்தினிடையே என்னால் காண முடியவில்லை, நான் மிகவும் வருந்தினேன்.' ஏனெனில், உங்கள் பணிவான ஊழியக்காரனாகிய நான் உங்களிடம் பேசும்போது, மிகுந்த விடாமுயற்சியும் தொடர்ச்சியான உற்சாகமும் இருக்கிறது; நீங்கள் ஒருவரையொருவர் ஊக்கப்படுத்திக்கொண்டு, பிரசங்கத்தின் இறுதிவரை தங்கியிருக்கிறீர்கள். ஆயினும், ஒருவர் திருவருட்சாதனங்களில் கிறிஸ்துவின் முன் தோன்ற விரும்பும்போது, அவ்வளவு விடாமுயற்சி இருந்தபோதிலும், திருச்சபை பெரும்பாலும் வெறுமையாக இருக்கிறது</w:t>
      </w:r>
      <w:r w:rsidRPr="00E541CA">
        <w:rPr>
          <w:rStyle w:val="FootnoteReference"/>
        </w:rPr>
        <w:footnoteReference w:id="175"/>
      </w:r>
      <w:r w:rsidRPr="00E541CA">
        <w:t xml:space="preserve"> . ஆனால் பலரின் இந்த பொதுவான பதில் என்ன: 'என்னால் வீட்டில் ஜெபிக்க முடியும்,' என்று அவர்கள் கூறுகிறார்கள், 'ஆனால் பிரசங்கங்களையும் போதனைகளையும் வீட்டில் பெறுவது சாத்தியமில்லை.' என் நண்பரே, நீர் உம்மை நீங்களே ஏமாற்றிக் கொள்கிறீர்: ஏனெனில் வீட்டில் ஜெபிப்பது சாத்தியம்தான் </w:t>
      </w:r>
      <w:r w:rsidRPr="00E541CA">
        <w:rPr>
          <w:i/>
        </w:rPr>
        <w:t xml:space="preserve">என்றாலும், </w:t>
      </w:r>
      <w:r w:rsidRPr="00E541CA">
        <w:t xml:space="preserve">பல தந்தையர்கள் இருக்கும் இடமாகவும், ஒன்றுபட்ட குரல் கடவுளிடம் ஏவப்படும் இடமாகவும் இருக்கும்</w:t>
      </w:r>
      <w:r w:rsidRPr="00E541CA">
        <w:rPr>
          <w:i/>
        </w:rPr>
        <w:t xml:space="preserve"> திருச்சபையில் ஜெபிப்பது போல வீட்டில் ஜெபிக்க முடியாது. </w:t>
      </w:r>
      <w:r w:rsidRPr="00E541CA">
        <w:rPr>
          <w:i/>
        </w:rPr>
        <w:t xml:space="preserve">சகோதரர்களுடன் ஜெபிக்கும்போது கேட்பதைப் போல, ஆண்டவரிடம் தனியாக ஜெபிக்கும்போது அவ்வளவு எளிதில் கேட்கப்படுவதில்லை</w:t>
      </w:r>
      <w:r w:rsidRPr="00E541CA">
        <w:t xml:space="preserve">. ஏனெனில் இங்கு பல விஷயங்கள் உள்ளன: மன ஒருங்கிணைப்பும் நல்லிணக்கமும், அன்பின் பிணைப்பும், மற்றும் திருத்தொண்டர்களின் ஜெபங்களும். </w:t>
      </w:r>
      <w:r w:rsidRPr="00E541CA">
        <w:rPr>
          <w:i/>
        </w:rPr>
        <w:t xml:space="preserve">இந்தக் காரணத்திற்காகவே குருக்கள் அவனுக்கு முன்பாக நிற்கிறார்கள், அதனால் மக்களின் ஜெபங்கள், மிகவும் பலவீனமானவையாக இருப்பதால்</w:t>
      </w:r>
      <w:r w:rsidRPr="00E541CA">
        <w:rPr>
          <w:i/>
        </w:rPr>
        <w:t xml:space="preserve">,</w:t>
      </w:r>
      <w:r w:rsidRPr="00E541CA">
        <w:rPr>
          <w:i/>
        </w:rPr>
        <w:t xml:space="preserve"> இந்த மிகவும் வலிமையான </w:t>
      </w:r>
      <w:r w:rsidRPr="00E541CA">
        <w:t xml:space="preserve">(குருத்துவ) </w:t>
      </w:r>
      <w:r w:rsidRPr="00E541CA">
        <w:rPr>
          <w:i/>
        </w:rPr>
        <w:t xml:space="preserve">ஜெபங்களுடன் சேர்ந்து, பரலோகத்திற்கு ஏறிச் செல்ல வேண்டும்</w:t>
      </w:r>
      <w:r w:rsidRPr="00E541CA">
        <w:t xml:space="preserve">. இதுவரை கிறிசோஸ்தோம்.</w:t>
      </w:r>
    </w:p>
    <w:p w:rsidRPr="00E541CA" w:rsidR="00E541CA" w:rsidP="00E541CA" w:rsidRDefault="00E541CA" w14:paraId="1DFF5946" w14:textId="557D83BA">
      <w:pPr>
        <w:ind w:firstLine="720"/>
      </w:pPr>
      <w:r w:rsidRPr="00E541CA">
        <w:t xml:space="preserve">இங்கு கிறிசோஸ்டத்தின் இந்த வார்த்தைகளை அனைவரும் கவனிக்கவும் புரிந்துகொள்ளவும்: வீட்டில் ஜெபிப்பது சாத்தியம், ஆனால் தேவாலயத்தில் ஜெபிப்பது போல அங்கு ஜெபிப்பது சாத்தியமில்லை; மேலும்: சகோதரர்களுடன் சேர்ந்து ஜெபிக்கும்போது கேட்கப்படுவதைப் போல, இறைவனிடம் தனியாக ஜெபிக்கும்போது அவ்வளவு எளிதில் கேட்கப்படுவதில்லை; மேலும்: இந்தக் காரணத்திற்காகவே குருக்கள் இறைவனின் முன்னால் நிற்கிறார்கள், அதனால் மக்களின் ஜெபங்கள், பலவீனமானவையாக இருந்தாலும், குருக்களில் வலிமையானவர்களின் ஜெபங்களுடன் சேர்ந்து பரலோகத்திற்கு ஏறக்கூடும்; மேலும், பிரார்த்தனை செய்ய திருச்சபைக்கு வருவது எவ்வளவு பயனுள்ளது என்பதையும் காணுங்கள்.</w:t>
      </w:r>
    </w:p>
    <w:p w:rsidRPr="00E541CA" w:rsidR="00E541CA" w:rsidP="00E541CA" w:rsidRDefault="00E541CA" w14:paraId="0B02596C" w14:textId="5F23C4CF">
      <w:pPr>
        <w:ind w:firstLine="720"/>
      </w:pPr>
      <w:r w:rsidRPr="00E541CA">
        <w:t xml:space="preserve">மேலும், அதே பெரிய ஆசிரியர், கீழே உள்ள அதே பகுதியில் கூறுகிறார்: அந்த நேரத்தில், அன்பானவர்களே (அதாவது, திருப்பலி நடைபெறும் போது), அந்த மிகவும் கடுமையான அழுகுரலை எழுப்புவது மனிதர்கள் மட்டுமல்ல, தேவதூதர்களும் கர்த்தருக்கு முன்பாகப் பணிந்து, பிரதான தூதர்களும் ஜெபிக்கிறார்கள்: ஏனெனில், அவர்களுக்குச் சாதகமான ஒரு நேரமும், அவர்களுக்கு உதவும் ஒரு பலியும் இருக்கிறது. எப்படி மனிதர்கள், ஆலிவ் கிளைகளை வெட்டி, மன்னர்களின் முன் வந்து, தோட்டத்தையும், இரக்கத்தையும், மனிதகுலத்தின் மீதான அன்பையும் அவர்களுக்கு நினைவூட்டுகிறார்களோ: அப்படியே அந்த நேரத்தில் தேவதூதர்களும், ஆலிவ் கிளைகளுக்குப் பதிலாக, கர்த்தருடைய திருஉடலைத் தியாகம் செய்கிறார்கள், அவர்கள் மனித இயல்புக்காகக் இறைவனிடம் வேண்டுகின்றனர், வெறுமனே, 'நீர் அவர்களுக்காக உமது ஆன்மாவைக் கொடுத்தது போல, நீர் முன்கூட்டியே மிகவும் நேசித்த இவர்களுக்காக நாங்கள் ஜெபிக்கிறோம்; இவர்களுக்காக நாங்கள் எங்கள் மன்றாடுகளை ஊற்றுகிறோம், இவர்களுக்காக நீர் உமது இரத்தத்தைச் சிந்தினீர்; இவர்களுக்காக நாங்கள் ஜெபிக்கிறோம், இவர்களுக்காக நீர் உமது உடலைப் பஸ்படுத்தினீர்</w:t>
      </w:r>
      <w:r w:rsidRPr="00E541CA">
        <w:t xml:space="preserve">'</w:t>
      </w:r>
      <w:r w:rsidRPr="00E541CA">
        <w:rPr>
          <w:rStyle w:val="FootnoteReference"/>
        </w:rPr>
        <w:footnoteReference w:id="177"/>
      </w:r>
      <w:r w:rsidRPr="00E541CA">
        <w:t xml:space="preserve"> என்று</w:t>
      </w:r>
      <w:r w:rsidRPr="00E541CA">
        <w:t xml:space="preserve"> கூறாமல்</w:t>
      </w:r>
      <w:r w:rsidRPr="00E541CA">
        <w:t xml:space="preserve">. இத்துடன் புனித கிரிசோஸ்தோம் முடிக்கிறார்.</w:t>
      </w:r>
    </w:p>
    <w:p w:rsidRPr="00E541CA" w:rsidR="00E541CA" w:rsidP="00E541CA" w:rsidRDefault="00E541CA" w14:paraId="5D068B88" w14:textId="00E752EC">
      <w:pPr>
        <w:ind w:firstLine="720"/>
      </w:pPr>
      <w:r w:rsidRPr="00E541CA">
        <w:t xml:space="preserve">ஏனெனில், திருச்சபைக்கு வந்து ஜெபிப்பதில் எந்தப் பயனும் இல்லை என்று கூறும் வேதவாதிகள் பொய் சொல்கிறார்கள்.</w:t>
      </w:r>
    </w:p>
    <w:p w:rsidRPr="00E541CA" w:rsidR="00E541CA" w:rsidP="00E541CA" w:rsidRDefault="00E541CA" w14:paraId="49BBD278" w14:textId="689CCEEC">
      <w:pPr>
        <w:ind w:firstLine="720"/>
      </w:pPr>
      <w:r w:rsidRPr="00E541CA">
        <w:t xml:space="preserve">தேவாலயங்களுக்குச் செல்வதில் எந்தப் பயனும் இல்லை என்று கூறி, பொய்ச் செய்திகளைப் பரப்பும் இவர்கள், அதே புனித யோவான் கிறிசோஸ்தோம் அவர்களின் வார்த்தைகளைத் தங்கள் நிந்தனைகளுக்கு ஆதரவாகக் காட்ட விரும்பமாட்டார்களா, அவர் கொரிந்தியருக்கு எழுதிய முதல் நிருபத்தின் மீதான தனது விளக்கவுரையில், அறிவுரை 56-ல் கூறுவது போல: </w:t>
      </w:r>
      <w:r w:rsidRPr="00E541CA">
        <w:t xml:space="preserve">"</w:t>
      </w:r>
      <w:r w:rsidRPr="00E541CA">
        <w:t xml:space="preserve">அந்த நாட்களில் (திருத்தூதர்களின் காலத்தில்) திருச்சபையின் வீடுகளும் இருந்தன; ஆனால் இப்போது திருச்சபையே ஒரு வீடு, உண்மையில் அது நமது தேவாலயங்கள் போன்ற எந்தவொரு மதுபானக் கூடம் அல்லது சத்திரத்திற்கும் இடையில் எந்த வித்தியாசமும் இல்லை. குளியலறைகளிலும் சந்தைகளிலும் இருப்பது போன்ற பெருங்கூச்சலும், பெருங்கலக்கமும், மக்கள் ஒருவரையொருவர் பார்த்து, </w:t>
      </w:r>
      <w:r w:rsidRPr="00E541CA">
        <w:t xml:space="preserve">'</w:t>
      </w:r>
      <w:r w:rsidRPr="00E541CA">
        <w:rPr>
          <w:rStyle w:val="FootnoteReference"/>
        </w:rPr>
        <w:footnoteReference w:id="178"/>
      </w:r>
      <w:r w:rsidRPr="00E541CA">
        <w:t xml:space="preserve"> ' என்று</w:t>
      </w:r>
      <w:r w:rsidRPr="00E541CA">
        <w:t xml:space="preserve"> கத்துவது</w:t>
      </w:r>
      <w:r w:rsidRPr="00E541CA">
        <w:t xml:space="preserve">?"</w:t>
      </w:r>
    </w:p>
    <w:p w:rsidRPr="00E541CA" w:rsidR="00E541CA" w:rsidP="00E541CA" w:rsidRDefault="00E541CA" w14:paraId="14003FD0" w14:textId="3B4F5F85">
      <w:pPr>
        <w:ind w:firstLine="720"/>
      </w:pPr>
      <w:r w:rsidRPr="00E541CA">
        <w:rPr>
          <w:i/>
        </w:rPr>
        <w:t xml:space="preserve">நான் பதிலளிக்கிறேன்: </w:t>
      </w:r>
      <w:r w:rsidRPr="00E541CA">
        <w:t xml:space="preserve">புனித கிரிசோஸ்தோம் தேவாலயங்களை இகழவில்லை, மாறாக தேவ பயமின்றி தேவாலயத்திற்குள் நுழைபவர்களையும், தேவாலயத்தில் நிற்கும்போது மரியாதை காட்டாமல், ஜெபிப்பதற்குப் பதிலாகப் பேசிக்கொண்டும், தேவாலயப் பாடல்களைக் கேட்பதற்குப் பதிலாக உலகியல் விஷயங்களைப் பற்றி விவாதிப்பவர்களையும் இகழ்கிறார்; தேவாலயத்தை மிக உயர்ந்த புகழ்ச்சிகளால் போற்றும் அதே வேளையில், இவர்களையே அவர் கண்டிக்கிறார்; அங்கே அவர் கூறுவது: 'திருச்சபை ஒரு சவரக்கடை அல்ல, அல்லது மலமூட்ட மருந்துகள் விற்கும் கடை அல்ல, அல்லது எந்த விதமான சந்தைக் கடை அல்ல,</w:t>
      </w:r>
      <w:r w:rsidRPr="00E541CA">
        <w:rPr>
          <w:i/>
        </w:rPr>
        <w:lastRenderedPageBreak/>
      </w:r>
      <w:r w:rsidRPr="00E541CA">
        <w:rPr>
          <w:i/>
        </w:rPr>
        <w:t xml:space="preserve"> ஆனால் அது தேவதூதர்களின் இடம், பிரதான தூதர்களின் இடம், தேவனுடைய ராஜ்யம், பரலோகமே.' </w:t>
      </w:r>
      <w:r w:rsidRPr="00E541CA">
        <w:t xml:space="preserve">மேலும் கொரிந்தியருக்கு எழுதிய இரண்டாம் நிருபத்தின் 50வது பிரசங்கத்தில், அவர் கூறுகிறார்: </w:t>
      </w:r>
      <w:r w:rsidRPr="00E541CA">
        <w:t xml:space="preserve">'நாம் ஒருவரையொருவர் முத்தமிட்டு</w:t>
      </w:r>
      <w:r w:rsidRPr="00E541CA">
        <w:rPr>
          <w:i/>
        </w:rPr>
        <w:t xml:space="preserve">, திருச்சபையின் படியையும் நுழைவாயிலையும் முத்தமிடுவோம்</w:t>
      </w:r>
      <w:r w:rsidRPr="00E541CA">
        <w:t xml:space="preserve">.' அல்லது இந்தத் திருச்சபையின் பெண்களும் படியும்தானே முத்தமிடப்படுகின்றன என்பதை நீங்கள் காணவில்லையா</w:t>
      </w:r>
      <w:r w:rsidRPr="00E541CA">
        <w:t xml:space="preserve">?</w:t>
      </w:r>
      <w:r w:rsidRPr="00E541CA">
        <w:rPr>
          <w:rStyle w:val="FootnoteReference"/>
        </w:rPr>
        <w:footnoteReference w:id="179"/>
      </w:r>
      <w:r w:rsidRPr="00E541CA">
        <w:t xml:space="preserve"> . இதுவரை கிறிசோஸ்தோம். திருச்சபைக்கு எதிரான நிந்தனையாளர்களை இந்தப் புனித ஆசிரியர் ஆதரிக்கவில்லை என்பதை இது தெளிவாகக் காட்டுகிறது, ஏனெனில் அவர் திருச்சபையைத் தரம் தாழ்த்தவில்லை, மாறாக அதற்குள் நின்று மரியாதையின்றி பேசும் அந்த அச்சமற்ற மக்களையே தரம் தாழ்த்துகிறார்.</w:t>
      </w:r>
    </w:p>
    <w:p w:rsidRPr="00E541CA" w:rsidR="00E541CA" w:rsidP="00E541CA" w:rsidRDefault="00E541CA" w14:paraId="0BF46EE8" w14:textId="28BBCB46">
      <w:pPr>
        <w:ind w:firstLine="720"/>
      </w:pPr>
      <w:r w:rsidRPr="00E541CA">
        <w:t xml:space="preserve">ஏனெனில் அவதூறு செய்பவர்கள் மிகவும் பொல்லாதவர்களாகப் பொய் சொல்கிறார்கள், மேலும் தங்கள் பொல்லாத எண்ணத்தில் அவர்கள் சீற்றம் கொண்டு, தேவாலயங்களைத் தூற்றுகிறார்கள், மக்கள் ஜெபிப்பதற்காக அவற்றுக்குள் நுழைவதைத் தடுக்கிறார்கள்.</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அத்தியாயம் 11. ஆராதனை பற்றி</w:t>
      </w:r>
      <w:bookmarkEnd w:id="48"/>
    </w:p>
    <w:p w:rsidRPr="00E541CA" w:rsidR="00E541CA" w:rsidP="00E541CA" w:rsidRDefault="00E541CA" w14:paraId="40049EBF" w14:textId="5912471D">
      <w:pPr>
        <w:ind w:firstLine="720"/>
      </w:pPr>
      <w:r w:rsidRPr="00E541CA">
        <w:t xml:space="preserve">நமது மறைமாவட்டத்தில் உள்ள சில ஆண்களும் பெண்களும், தங்களை இரகசியமாகச் சந்திக்கும் பொய்ச் போதகர்கள் மற்றும் பிளவுபடுத்தும் போதகர்களால் கற்பிக்கப்பட்டு, மேலும், தங்களைப் போலவே மற்றவர்களுக்கும் கற்பித்து, ஜெபத்திற்காக ஆலயத்திற்குச் செல்வதைத் தவிர்ப்பது மட்டுமல்லாமல், புனித உருவங்களுக்கு முன்பாக கடவுளுக்குரிய மரியாதையான வழிபாட்டுடன் வீட்டில் ஜெபிப்பதையும்—அதாவது, தங்கள் உடல்களையும் தலைகளையும் தரையில் தாழ்மையுடன் தாழ்த்துவதையும்—தவிர்த்து, மனதிற்குள் மட்டுமே ஜெபிக்க வேண்டும் என்றும் கற்பிக்கின்றனர். அவர்களின் பொய்ப் போதனையை உறுதிப்படுத்த, சுவிசேஷத்தில் சமாரியப் பெண்ணிடம் இயேசு சொன்ன வார்த்தைகளை அவர்கள் மேற்கோள் காட்டுகிறார்கள்: </w:t>
      </w:r>
      <w:r w:rsidRPr="00E541CA">
        <w:rPr>
          <w:i/>
        </w:rPr>
        <w:t xml:space="preserve">'ஆவியிலும் உண்மையிலும் ஆராதனை செய்வதே மெய்யான ஆராதனை</w:t>
      </w:r>
      <w:r w:rsidRPr="00E541CA">
        <w:t xml:space="preserve">' (</w:t>
      </w:r>
      <w:r w:rsidRPr="00E541CA">
        <w:rPr>
          <w:rStyle w:val="FootnoteReference"/>
          <w:i/>
        </w:rPr>
        <w:footnoteReference w:id="180"/>
      </w:r>
      <w:r w:rsidRPr="00E541CA">
        <w:t xml:space="preserve"> ); மேலும் இந்த வார்த்தைகளைத் தவறாக விளக்கி, 'தனது உடலையும் தலையையும் தரையில் தாழ்வது பொருத்தமற்றது:' என்று கூறுகிறார்கள். நாம் படுத்திருக்கும்போதும் கூட, ஆவியில் மட்டுமே ஆராதிக்க வேண்டும் என்று கிறிஸ்து கட்டளையிடுகிறார். மேலும் அவர்கள் ஞாயிறு நற்செய்தி என்று அழைக்கப்படும் புத்தகத்தை மேற்கோள் காட்டுகிறார்கள், அதில் சமாரியப் பெண்ணைப் பற்றிய ஞாயிறு அன்று, கிறிஸ்துவின் அந்த வார்த்தைகள் இவ்வாறு விளக்கப்பட்டுள்ளன: 'உண்மையான ஆராதனையாளர்கள் மாம்சத்தில் அல்ல, ஆவியில் பிதாவுக்கு ஆராதனை செய்கிறார்கள்</w:t>
      </w:r>
      <w:r w:rsidRPr="00E541CA">
        <w:t xml:space="preserve">'</w:t>
      </w:r>
      <w:r w:rsidRPr="00E541CA">
        <w:rPr>
          <w:rStyle w:val="FootnoteReference"/>
        </w:rPr>
        <w:footnoteReference w:id="181"/>
      </w:r>
      <w:r w:rsidRPr="00E541CA">
        <w:t xml:space="preserve"> . இந்தப் பைத்தியக்காரப் பொய்த் தீர்க்கதரிசிகளின் மற்றும் பிளவுபடுத்தும் போதகர்களின் முழு முட்டாள்தனம்! அவர்கள் கர்த்தருடைய வார்த்தைகளை—அதாவது தூய்மையான வார்த்தைகளை—தவறாகப் பேசுகிறார்கள்; அவை நம்மை பூமியில் சரீரப்பூர்வமாகப் பணிந்து தேவனை ஆராதிக்கக் கட்டளையிடவில்லை என்பது போல. அவர்கள் நன்மை பெற்றிருக்க வேண்டிய இந்த வார்த்தைகளிலிருந்து, கிறிஸ்துவின் வார்த்தைகளைத் தங்கள் பைத்தியக்காரத்தனமான விளக்கத்தின் மூலம் தங்களுக்குத் தாங்களே தீங்கு விளைவித்துக் கொண்டார்கள். அவர்களின் பொய்க் போதனை இதுபோல: ஒரு பூவுக்கு அதிகாலையில் பனி நீர் படும்போது, ஒரு தேனீ வந்து அதிலிருந்து பனியைச் சேகரிக்கிறது; அவ்வாறே, ஒரு சிலந்தி ஊர்ந்து ஏறி அதே பூவிலிருந்து அதே பனியைச் சேகரிக்கிறது; ஆனால், அவை சேகரிக்கும் பனி ஒரே பொருளாக மாறவில்லை: தேனீயின் உடலில் அது தேனாக மாறுகிறது, ஆனால் சிலந்தியின் உடலில் அது கொடிய விஷமாக மாறுகிறது. இவ்வாறு, கடவுளின் வார்த்தை என்ற மலர்களிலிருந்து, ஆர்த்தடாக்ஸு மற்றும் நற்பண்புள்ள மனிதர்கள், தேனைச் சேகரிக்கும் தேனீக்களைப் போல, ஆன்மாவுக்கு இனிமையான ஊட்டத்தைச் சேகரிக்கின்றனர்; அதே சமயம், அந்தக் கடவுளின் வார்த்தைகளிலிருந்து, சிலந்திகளைப் போல, அவர்கள் பிளவுபடும் போதகத்தின் தீங்கைப் பெறுகின்றனர். புனித தோரோதியஸ் நன்றாகக் கூறுகிறார்: 'தீய குணம் கொண்ட ஆன்மா, ஒரு பொருள் நன்மை பயக்கும் என்றாலும் கூட, எல்லா வகையிலும் பாதிக்கப்படுகிறது'</w:t>
      </w:r>
      <w:r w:rsidRPr="00E541CA">
        <w:rPr>
          <w:rStyle w:val="FootnoteReference"/>
        </w:rPr>
        <w:footnoteReference w:id="182"/>
      </w:r>
      <w:r w:rsidRPr="00E541CA">
        <w:t xml:space="preserve"> . ஆகையால், நாம் அவர்களின் முட்டாள்தனத்திற்குப் பதிலளிக்கத் தவறக்கூடாது, மேலும் அவர்களின் பொய்க் கற்பித்தலை அம்பலப்படுத்த வேண்டும்; கிறிஸ்துவின் வார்த்தைகளை இந்த வழியில் சிந்திக்கலாம்:</w:t>
      </w:r>
    </w:p>
    <w:p w:rsidRPr="00E541CA" w:rsidR="00E541CA" w:rsidP="00E541CA" w:rsidRDefault="00E541CA" w14:paraId="36BF4709" w14:textId="31650463">
      <w:pPr>
        <w:ind w:firstLine="720"/>
      </w:pPr>
      <w:r w:rsidRPr="00E541CA">
        <w:t xml:space="preserve">1) கர்த்தராகிய கிறிஸ்து அந்த வார்த்தைகளை சமாரியப் பெண்ணுக்கு என்ன காரணத்திற்காகச் சொன்னார்?</w:t>
      </w:r>
    </w:p>
    <w:p w:rsidRPr="00E541CA" w:rsidR="00E541CA" w:rsidP="00E541CA" w:rsidRDefault="00E541CA" w14:paraId="693BDEB6" w14:textId="38DBE02F">
      <w:pPr>
        <w:ind w:firstLine="720"/>
      </w:pPr>
      <w:r w:rsidRPr="00E541CA">
        <w:t xml:space="preserve">2) இவ்வார்த்தைகளால், அவர் மக்கள் மாம்சத்தில் உள்ள கடவுளுக்குத் தலைவணங்குவதைத் தடுக்கிறாரா?</w:t>
      </w:r>
    </w:p>
    <w:p w:rsidRPr="00E541CA" w:rsidR="00E541CA" w:rsidP="00E541CA" w:rsidRDefault="00E541CA" w14:paraId="7A98A0F7" w14:textId="4C64285A">
      <w:pPr>
        <w:ind w:firstLine="720"/>
      </w:pPr>
      <w:r w:rsidRPr="00E541CA">
        <w:t xml:space="preserve">ஆவியிலும் சத்தியத்திலும் ஆராதிப்பது என்றால் என்ன என்பதையும் நாம் புரிந்துகொள்ள முயற்சிப்போம்?</w:t>
      </w:r>
    </w:p>
    <w:p w:rsidRPr="00E541CA" w:rsidR="00E541CA" w:rsidP="00E541CA" w:rsidRDefault="00E541CA" w14:paraId="238D5DD2" w14:textId="0154F704">
      <w:pPr>
        <w:ind w:firstLine="720"/>
      </w:pPr>
      <w:r w:rsidRPr="00E541CA">
        <w:t xml:space="preserve">ஆனால் முதலில், யூதர்களுக்கும் சமாரியர்களுக்கும் இடையிலான பிளவு அல்லது பிரிவின் வரலாற்றை நான் சுருக்கமாகக் கூறுகிறேன், இதன் மூலம் நாம் ஆராய முன்மொழிவதை, கல்வியறிவற்றவர்களிலும்கூட மிகவும் எளிமையானவர்களால் கூட எளிதாகப் புரிந்துகொள்ள முடியும்.</w:t>
      </w:r>
    </w:p>
    <w:p w:rsidRPr="00E541CA" w:rsidR="00E541CA" w:rsidP="00E541CA" w:rsidRDefault="00E541CA" w14:paraId="78B9D77B" w14:textId="49619184">
      <w:pPr>
        <w:ind w:firstLine="720"/>
        <w:rPr>
          <w:i/>
        </w:rPr>
      </w:pPr>
      <w:r w:rsidRPr="00E541CA">
        <w:t xml:space="preserve">சாலொமோனின் மரணத்திற்குப் பிறகும், அவனது மகன் ரெஹபோவாமின் ஆட்சி தொடங்கிய காலத்திலிருந்தும், இஸ்ரவேல் கோத்திரங்களுக்கும், எருசலேம் மற்றும் சமாரியாவுக்கும் இடையில் ஒரு பிளவு எழத் தொடங்கியது (இதன் விரிவான விவரம் ராஜாக்கள் மூன்றாம் மற்றும் நான்காம் அதிகாரங்களில் உள்ளது), பாபிலோனிய அடிமைத்தனம் வரை இது நீடித்தது</w:t>
      </w:r>
      <w:r w:rsidRPr="00E541CA">
        <w:rPr>
          <w:rStyle w:val="FootnoteReference"/>
        </w:rPr>
        <w:footnoteReference w:id="183"/>
      </w:r>
      <w:r w:rsidRPr="00E541CA">
        <w:t xml:space="preserve"> . பாபிலோனிலிருந்து அவர்கள் திரும்பியபோது, அவர்களுக்கு இடையிலான பிரிவு மீண்டும் எழுந்தது, குறிப்பாக யூத உயர் குரு, மானாசேவின் சகோதரரான ஜாத்தா, சமாரிய இளவரசரின் மகளான ஒரு வெளிநாட்டுப் பெண்ணை மணந்ததால் பலிபீட ஊழியத்திலிருந்து நீக்கப்பட்டார். அவர் ஜெருசலேமிலிருந்து சமாரியாவிற்குத் தன் மாமனார் வீட்டிற்குச் சென்றார் (இது அலெக்சாண்டர் மகாஜனகன் காலத்தில் நடந்தது). மனாசே, சமாரியாவில் உள்ள மிக உயரமான மலையான கிரிזים (அதன் அடிவாரத்தில் செக்கேம் என்ற நகரம் இருந்தது, பின்னர் சிகார் என அழைக்கப்பட்டது) மீது, தனது மாமாவின் உதவியுடன், ஜெருசலேமில் உள்ள கோயிலைப் போலவே அனைத்து விதங்களிலும் ஒரு கோயிலைக் கட்டினான், மேலும் அங்கு முதல் தலைமைக் குருவானான். அக்காலத்திலிருந்து யூதர்களுக்கும் சமாரியர்களுக்கும் இடையிலான பிளவு உறுதியாக நிலைபெற்றது. ஏனெனில் சமாரியர்கள், இஸ்ரவேல் வீட்டாராக இருந்தபோதிலும், ஜெருசலேமில் உள்ள தேவாலயத்திற்கு ஆராதிக்கச் செல்லவில்லை, மாறாக கிரிזים மலையில் உள்ள தங்கள் சொந்த தேவாலயத்தில் அவர்கள் பரலோகக் கடவுளுக்குப் பலிகளை அர்ப்பணித்தனர், மேலும்</w:t>
      </w:r>
      <w:r w:rsidRPr="00E541CA">
        <w:lastRenderedPageBreak/>
      </w:r>
      <w:r w:rsidRPr="00E541CA">
        <w:t xml:space="preserve"> . ஜெருசலேம் தேவாலயம் பின்னர் சிலைகளைக் கொண்டிருக்கத் தொடங்கிய போதிலும், அவர்கள் தங்கள் சொந்த தேவாலயத்திற்கே முன்னுரிமை அளித்தனர்: ஏனெனில், எபிபேன்ஸ் என்று அழைக்கப்பட்ட சிரியாவின் மன்னன் அன்டியோக்கஸ், அங்கே ஜீயஸ் கடவுளின் ஒரு சிலையை நிறுவி இருந்தார். மேலும் யெருசலேம் மக்களுக்கும் சமாரியர்களுக்கும் இடையே பெரும் வெறுப்பு இருந்தது, அவர்கள் ஒருவரையொருவர் அருவருப்பாகக் கருதினர், அதனால் அவர்கள் ஒருவருக்கொருவர் உண்பதோ, குடிப்பதோ, பேசுவதோ இல்லை; இந்தக் காரணத்திற்காகவே, அந்தப் பெண் கர்த்தராகிய இயேசுவிடம், </w:t>
      </w:r>
      <w:r w:rsidRPr="00E541CA">
        <w:rPr>
          <w:i/>
        </w:rPr>
        <w:t xml:space="preserve">'நீங்கள் ஒரு யூதராக இருந்து, சமாரியப் பெண்ணாகிய என்னிடம் எப்படித் தண்ணீர் கேட்கிறீர்கள்?'</w:t>
      </w:r>
      <w:r w:rsidRPr="00E541CA">
        <w:t xml:space="preserve"> என்று கேட்டாள்</w:t>
      </w:r>
      <w:r w:rsidRPr="00E541CA">
        <w:rPr>
          <w:i/>
        </w:rPr>
        <w:t xml:space="preserve">.</w:t>
      </w:r>
    </w:p>
    <w:p w:rsidRPr="00E541CA" w:rsidR="00E541CA" w:rsidP="00E541CA" w:rsidRDefault="00E541CA" w14:paraId="14A9990F" w14:textId="24406307">
      <w:pPr>
        <w:ind w:firstLine="720"/>
      </w:pPr>
      <w:r w:rsidRPr="00E541CA">
        <w:t xml:space="preserve">மேலும், அவர்கள் ஒருவருக்கொருவர் ஊர்களுக்குள் நுழைந்ததில்லை. யெருசலேம் மக்கள், சமாரியர்களைப் புறஜாதிகள், அதாவது, அவிசுவாசிகள் என்று கருதி, அவர்களின் ஊர்களுக்குள் நுழைந்ததில்லை. இந்தக் காரணத்திற்காக, நமது ஆண்டவர் இயேசு கிறிஸ்து, யூதர்களின் பொறாமை மனப்பான்மைக்கு இணங்கி, தம்முடைய சீடர்களுக்குச் சமாரியர்களை விலகி இருக்கக் கட்டளையிட்டார், </w:t>
      </w:r>
      <w:r w:rsidRPr="00E541CA">
        <w:rPr>
          <w:i/>
        </w:rPr>
        <w:t xml:space="preserve">'புறஜாதிகளுக்குரிய வழியில் செல்லாதிருங்கள், சமாரியரின் எந்த ஊரிலும் பிரவேசிக்காதிருங்கள்</w:t>
      </w:r>
      <w:r w:rsidRPr="00E541CA">
        <w:t xml:space="preserve">' </w:t>
      </w:r>
      <w:r w:rsidRPr="00E541CA">
        <w:rPr>
          <w:i/>
        </w:rPr>
        <w:t xml:space="preserve">என்று</w:t>
      </w:r>
      <w:r w:rsidRPr="00E541CA">
        <w:t xml:space="preserve"> கூறி </w:t>
      </w:r>
      <w:r w:rsidRPr="00E541CA">
        <w:t xml:space="preserve">(</w:t>
      </w:r>
      <w:r w:rsidRPr="00E541CA">
        <w:rPr>
          <w:rStyle w:val="FootnoteReference"/>
          <w:i/>
        </w:rPr>
        <w:footnoteReference w:id="184"/>
      </w:r>
      <w:r w:rsidRPr="00E541CA">
        <w:t xml:space="preserve"> ). சமாரியர்கள் தங்கள் பங்கிற்கு, யெருசலேமின் ஊர்களில் பிரவேசிக்கவில்லை, மேலும் அவர்கள் யூதர்களால் புறக்கணிக்கப்பட்டனர். மேலும் சமாரியர்கள் யூதர்களால் மிகவும் வெறுக்கப்பட்டனர், 'சமாரியர்' என்ற பெயரைக் கேட்பது கூட அவர்களுக்கு அருவருப்பாக இருந்தது. எங்கள் ஆண்டவரைக் கண்டிக்க விரும்பியபோது, அவர்கள்</w:t>
      </w:r>
      <w:r w:rsidRPr="00E541CA">
        <w:rPr>
          <w:i/>
        </w:rPr>
        <w:t xml:space="preserve">, 'நீங்கள் ஒரு சமாரியர் என்று சொல்வதில் நாங்கள் தவறாக இருக்கிறோமா</w:t>
      </w:r>
      <w:r w:rsidRPr="00E541CA">
        <w:t xml:space="preserve">?' என்று</w:t>
      </w:r>
      <w:r w:rsidRPr="00E541CA">
        <w:t xml:space="preserve"> கூறினர்</w:t>
      </w:r>
      <w:r w:rsidRPr="00E541CA">
        <w:rPr>
          <w:rStyle w:val="FootnoteReference"/>
          <w:i/>
        </w:rPr>
        <w:footnoteReference w:id="185"/>
      </w:r>
      <w:r w:rsidRPr="00E541CA">
        <w:t xml:space="preserve"> . அவர்களுடைய ஜெப ஆலயங்களைப் பற்றியும் அவர்களுக்குத் தொடர்ச்சியான சண்டைகள் இருந்தன. யூதர்கள் கூறினர்: 'பரலோகக் கடவுளை ஆராதிக்க எங்களுக்கு ஒரு இடம் உண்டு, அது எங்கள் எருசலேமிலுள்ள திருச்சபையில் தான்; </w:t>
      </w:r>
      <w:r w:rsidRPr="00E541CA">
        <w:rPr>
          <w:i/>
        </w:rPr>
        <w:t xml:space="preserve">ஏனெனில் நியமம் சீயோனிலிருந்து புறப்பட்டது, கர்த்தருடைய வார்த்தையும் எருசலேமிலிருந்து புறப்பட்டது,' என்று </w:t>
      </w:r>
      <w:r w:rsidRPr="00E541CA">
        <w:t xml:space="preserve">தீர்க்கதரிசி </w:t>
      </w:r>
      <w:r w:rsidRPr="00E541CA">
        <w:t xml:space="preserve">says</w:t>
      </w:r>
      <w:r w:rsidRPr="00E541CA">
        <w:rPr>
          <w:rStyle w:val="FootnoteReference"/>
        </w:rPr>
        <w:footnoteReference w:id="186"/>
      </w:r>
      <w:r w:rsidRPr="00E541CA">
        <w:t xml:space="preserve"> </w:t>
      </w:r>
      <w:r w:rsidRPr="00E541CA">
        <w:t xml:space="preserve">கூறுகிறார்</w:t>
      </w:r>
      <w:r w:rsidRPr="00E541CA">
        <w:t xml:space="preserve">; மற்றொருவர்: </w:t>
      </w:r>
      <w:r w:rsidRPr="00E541CA">
        <w:rPr>
          <w:i/>
        </w:rPr>
        <w:t xml:space="preserve">'கர்த்தர் சீயோனிலிருந்து கூப்பிடுவார், எருசலேமிலிருந்து அவர் தம்முடைய சத்தத்தைக் கேட்கப்பண்ணுவார்'; </w:t>
      </w:r>
      <w:r w:rsidRPr="00E541CA">
        <w:t xml:space="preserve">மேலும் தேவன் தாமே சொன்னார்: </w:t>
      </w:r>
      <w:r w:rsidRPr="00E541CA">
        <w:rPr>
          <w:i/>
        </w:rPr>
        <w:t xml:space="preserve">'நான் சீயோனில், என் பரிசுத்த மலையில் வசிக்கும் கர்த்தராகிய உங்கள் தேவன், எருசலேம் பரிசுத்தமாயிருக்கும்'</w:t>
      </w:r>
      <w:r w:rsidRPr="00E541CA">
        <w:rPr>
          <w:rStyle w:val="FootnoteReference"/>
          <w:i/>
        </w:rPr>
        <w:footnoteReference w:id="187"/>
      </w:r>
      <w:r w:rsidRPr="00E541CA">
        <w:t xml:space="preserve"> . 'ஏனெனில், தேவன் எங்களிடையே மட்டுமே வசிக்கிறார்,' (என்று யூதர்கள் கூறினர்), 'ஆகவே நாங்கள் அவரை இங்கே ஆராதித்து, அவருக்குப் பலிகளை அர்ப்பணிப்பது பொருத்தமானது; மேலும், எங்கள் எருசலேமில் உள்ள திருச்சபையைத் தவிர, தேவன் வசிப்பதற்கும் ஆராதிப்பதற்கும் பரலோகத்தின் கீழ் வேறு எந்த இடமும் தேர்ந்தெடுக்கப்படவில்லை.'</w:t>
      </w:r>
    </w:p>
    <w:p w:rsidRPr="00E541CA" w:rsidR="00E541CA" w:rsidP="00E541CA" w:rsidRDefault="00E541CA" w14:paraId="0D04691D" w14:textId="0C167963">
      <w:pPr>
        <w:ind w:firstLine="720"/>
      </w:pPr>
      <w:r w:rsidRPr="00E541CA">
        <w:t xml:space="preserve">இருப்பினும், மோசேவின் புத்தகங்களைத் தவிர மற்ற தீர்க்கதரிசனப் புத்தகங்களை ஏற்றுக்கொள்ளாத சமாரியர்கள், பின்வரும் காரணங்களுக்காக, தங்கள் மலையிலும் தங்கள் கோவிலிலும் வானத்தின் கடவுளைப் பலிகளுடன் வழிபாடு செய்வது பொருத்தமானது என்று கூறி எதிர்ப்பு தெரிவித்தனர்: ஆபிரகாம், மெசபத்தோமியாவிலிருந்து (நதிக்கு இடையேயான நிலம்) கனான் தேசத்திற்கு வந்தபோது, முதலில் செக்கேமிற்கு வந்து, அங்கே கடவுளுக்குத் தனது முதல் பலிபீடத்தை எழுப்பி, பலிகளைச் செலுத்தி, கடவுளிடமிருந்து ஒரு வாக்குறுதியைப் பெற்றார்</w:t>
      </w:r>
      <w:r w:rsidRPr="00E541CA">
        <w:rPr>
          <w:rStyle w:val="FootnoteReference"/>
        </w:rPr>
        <w:footnoteReference w:id="188"/>
      </w:r>
      <w:r w:rsidRPr="00E541CA">
        <w:t xml:space="preserve"> ; அதேபோல், யாக்கோபு, மெசபத்தோமியாவிலிருந்து தனது மனைவிகள் மற்றும் குழந்தைகளுடன் திரும்பி, செக்கமின் தந்தையான எம்மோரிலிருந்து ஒரு நிலப்பகுதியை வாங்கி, செக்கமில் தனது பரிசுத்த ஆலயத்தை நிறுவினார், மேலும் யாக்கோபின் புத்திரரும், தங்கள் சகோதரி தீனாளின் மானம் கெடுக்கப்பட்டதற்காக, தங்கள் வீரத்தால் செக்கேமின் ஆண்களைக் கொன்ற சிமியோன் மற்றும் லேவி; மேலும், யோசேப்பின் எலும்புகள் எகிப்திலிருந்து கொண்டுவரப்பட்டு, யோசேப்பின் சொந்த ஆணைப்படி இங்கே அடக்கம் செய்யப்பட்டன; ஏனெனில், யாக்கோபு இறக்கும் தறுவாயில், அந்த இடத்தை அவருக்கு ஒரு பாரம்பரியமாக விட்டுச் சென்றார்</w:t>
      </w:r>
      <w:r w:rsidRPr="00E541CA">
        <w:rPr>
          <w:rStyle w:val="FootnoteReference"/>
        </w:rPr>
        <w:footnoteReference w:id="189"/>
      </w:r>
      <w:r w:rsidRPr="00E541CA">
        <w:t xml:space="preserve"> . இங்கு, யோர்தானைக் கடந்து எரிகோவை அழித்த பின்னரும், காயாஸ் ராஜாவைத் தோற்கடித்த பின்னரும், கர்த்தருடைய ஊழியக்காரனாகிய மோசே தமக்குக் கட்டளையிட்டபடியே, இஸ்ரவேலின் கர்த்தராகிய தேவனுக்கு முதல் பலிபீடத்தை யோசுவா கட்டினார்: மேலும் அவர் கற்களில் தேவனுடைய நியாயப்பிரமாணத்தை எழுதி, இஸ்ரவேல் புத்திரரின் சபை அனைவருக்கும் அதை உரக்க வாசித்தார், மேலும் இங்கே, முதன்முறையாக, அவர் இஸ்ரவேல் ஜனங்களை ஆசீர்வதித்தார்</w:t>
      </w:r>
      <w:r w:rsidRPr="00E541CA">
        <w:rPr>
          <w:rStyle w:val="FootnoteReference"/>
        </w:rPr>
        <w:footnoteReference w:id="190"/>
      </w:r>
      <w:r w:rsidRPr="00E541CA">
        <w:t xml:space="preserve"> . ஏனெனில் இங்கே (சமாரியர்கள் கூறினர்) பரலோகக் கடவுளை ஆராதிப்பது பொருத்தமானது, மேலும் இந்த மலை மற்றும் எங்கள் திருச்சபை தவிர, வானத்தின் கீழ் அவர் குடியிருப்பதற்கும் ஆராதிப்பதற்கும் தேர்ந்தெடுக்கப்பட்ட வேறு எந்த இடமும் இல்லை.</w:t>
      </w:r>
    </w:p>
    <w:p w:rsidRPr="00E541CA" w:rsidR="00E541CA" w:rsidP="00E541CA" w:rsidRDefault="00E541CA" w14:paraId="3537A768" w14:textId="3B445931">
      <w:pPr>
        <w:ind w:firstLine="720"/>
      </w:pPr>
      <w:r w:rsidRPr="00E541CA">
        <w:t xml:space="preserve">இவ்வாறு, சமாரியரும் யூதரும், மாம்சத்தினாலும் ஆவிக்குரிய காரியங்களில் அறியாமையினாலும் வந்தவர்களாய், தேவன் தங்கியிருக்கும் ஒரு குறிப்பிட்ட இடத்தை ஒவ்வொன்றும் நியமித்தன: முந்தையவர்கள் தேவன் தங்கள் சொந்த இடங்களில் மட்டுமே வசிக்கிறார் என்று நம்பினர்; பிந்தையவர்களோ, அவர் எங்கும் நிறைந்தவர் என்பதையும், எல்லாப் பொருட்களையும் நிரப்புகிறார் என்பதையும் உணராமல், தங்கள் சொந்த இடத்தில் மட்டுமே அவரைக் கருதினர்.</w:t>
      </w:r>
    </w:p>
    <w:p w:rsidRPr="00E541CA" w:rsidR="00E541CA" w:rsidP="00E541CA" w:rsidRDefault="00E541CA" w14:paraId="56D80AF9" w14:textId="3929D0A5">
      <w:pPr>
        <w:ind w:firstLine="720"/>
      </w:pPr>
      <w:r w:rsidRPr="00E541CA">
        <w:t xml:space="preserve">இப்போது நமது ஆய்வுக்குச் செல்வோம்.</w:t>
      </w:r>
    </w:p>
    <w:p w:rsidRPr="00E541CA" w:rsidR="00E541CA" w:rsidP="00E541CA" w:rsidRDefault="00E541CA" w14:paraId="78220E33" w14:textId="4D87C4D8">
      <w:pPr>
        <w:ind w:firstLine="720"/>
      </w:pPr>
      <w:r w:rsidRPr="00E541CA">
        <w:t xml:space="preserve">முதல் சிந்தனை</w:t>
      </w:r>
    </w:p>
    <w:p w:rsidRPr="00E541CA" w:rsidR="00E541CA" w:rsidP="00E541CA" w:rsidRDefault="00E541CA" w14:paraId="09EECFAF" w14:textId="29A2188F">
      <w:pPr>
        <w:ind w:firstLine="720"/>
        <w:rPr>
          <w:i/>
        </w:rPr>
      </w:pPr>
      <w:r w:rsidRPr="00E541CA">
        <w:rPr>
          <w:i/>
        </w:rPr>
        <w:t xml:space="preserve">கிறிஸ்து ஆண்டவர், 'உண்மையான ஆராதனையாளர்கள்' போன்ற வார்த்தைகளை சமாரியப் பெண்ணிடம் ஏன் கூறினார்?</w:t>
      </w:r>
    </w:p>
    <w:p w:rsidRPr="00E541CA" w:rsidR="00E541CA" w:rsidP="00E541CA" w:rsidRDefault="00E541CA" w14:paraId="4EFAF304" w14:textId="0C49AF95">
      <w:pPr>
        <w:ind w:firstLine="720"/>
      </w:pPr>
      <w:r w:rsidRPr="00E541CA">
        <w:t xml:space="preserve">அவர் இந்த வார்த்தைகளைப் பின்வரும் காரணங்களுக்காகச் சொன்னார்:</w:t>
      </w:r>
    </w:p>
    <w:p w:rsidRPr="00E541CA" w:rsidR="00E541CA" w:rsidP="00E541CA" w:rsidRDefault="00E541CA" w14:paraId="45E10A65" w14:textId="15815C2B">
      <w:pPr>
        <w:ind w:firstLine="720"/>
      </w:pPr>
      <w:r w:rsidRPr="00E541CA">
        <w:t xml:space="preserve">1) கடவுள் பூமியில் ஒரு குறிப்பிட்ட இடத்திலும், ஒரு குறிப்பிட்ட கோவிலிலும் மட்டும் அடக்கப்பட்டவர் என்பது போன்ற அவர்களின் தவறான கண்ணோட்டத்தை வெளிப்படுத்த; இந்தக் காரணத்திற்காக அவர் கூறினார்: 'நீங்கள் அறியாததை ஆராதிக்கிறீர்கள்.' கடவுள் எந்த இடத்தாலோ அல்லது கோவிலாலோ அடக்கப்பட்டவர் அல்ல, மாறாக அவர் எங்கும் நிறைந்தவர், வரையறுக்க முடியாதவர் மற்றும் அளவிட முடியாதவர் என்பதை நீங்கள் அறியவில்லை என்று அவர் கூறினார்.</w:t>
      </w:r>
    </w:p>
    <w:p w:rsidRPr="00E541CA" w:rsidR="00E541CA" w:rsidP="00E541CA" w:rsidRDefault="00E541CA" w14:paraId="5133CFEA" w14:textId="0DA91ECA">
      <w:pPr>
        <w:ind w:firstLine="720"/>
      </w:pPr>
      <w:r w:rsidRPr="00E541CA">
        <w:t xml:space="preserve">2) தங்கள் கோவில்களில் பெருமைப்படும் சமாரியர்கள் மற்றும் யூதர்களின் ஆணவத்தை அடக்குவதற்கும், அதே நேரத்தில் அவற்றின் அழிவைக் குறித்து தீர்க்கதரிசனம் கூறுவதற்கும்; இந்தக் காரணத்திற்காக அவர் கூறுகிறார்: 'ஒரு காலம் வருகிறது, அப்போது நீங்கள் </w:t>
      </w:r>
      <w:r w:rsidRPr="00E541CA">
        <w:t xml:space="preserve">பிதாவை </w:t>
      </w:r>
      <w:r w:rsidRPr="00E541CA">
        <w:t xml:space="preserve">இந்த மலையிலும் யெருசலேமிலும் ஆராதிக்க மாட்டீர்கள்</w:t>
      </w:r>
      <w:r w:rsidRPr="00E541CA">
        <w:t xml:space="preserve">' (</w:t>
      </w:r>
      <w:r w:rsidRPr="00E541CA">
        <w:lastRenderedPageBreak/>
      </w:r>
      <w:r w:rsidRPr="00E541CA">
        <w:t xml:space="preserve"> ). அதாவது, யூதர்கள் மிகவும் பெருமைப்படும் யெருசலேமிலுள்ள திருச்சபையும், நீங்கள் மிகவும் பெருமைப்படும் உங்கள் திருச்சபையும் விரைவில் பாழாக்கப்படும், உங்கள் தேசங்களும் பாழாக்கப்படும், உங்கள் பலிகளும் நின்றுவிடும்.</w:t>
      </w:r>
    </w:p>
    <w:p w:rsidRPr="00E541CA" w:rsidR="00E541CA" w:rsidP="00E541CA" w:rsidRDefault="00E541CA" w14:paraId="50719C23" w14:textId="0FFD123B">
      <w:pPr>
        <w:ind w:firstLine="720"/>
      </w:pPr>
      <w:r w:rsidRPr="00E541CA">
        <w:t xml:space="preserve">3) அவர் அவர்களை விட்டு பகைமையையும் தேவையற்ற சண்டையையும் நீக்கி, அவர்களை அன்பான நல்லிணக்கத்திற்குக் கொண்டுவரட்டும், அதனால் யூதர்கள் மற்றும் புறஜனங்கள் இருவர் மூலமாகவும் ஒரே திருச்சபையாக உருவாகட்டும்; இந்தக் காரணத்திற்காக அவர் பிதாவையும் அழைக்கிறார், அவர் கடவுளுக்குப் பிள்ளைகளை உருவாக்கி, அவர்களுக்குள் சகோதரத்துவத்தை நிலைநாட்டி, தம்மை விசுவாசிக்கிற யூதர்கள் மற்றும் புறஜனர்கள் மத்தியிலிருந்து உண்மையான ஆராதனையாளர்களை வெளிப்படுத்தும்படி.</w:t>
      </w:r>
    </w:p>
    <w:p w:rsidRPr="00E541CA" w:rsidR="00E541CA" w:rsidP="00E541CA" w:rsidRDefault="00E541CA" w14:paraId="79927CC0" w14:textId="03C8BCD4">
      <w:pPr>
        <w:ind w:firstLine="720"/>
      </w:pPr>
      <w:r w:rsidRPr="00E541CA">
        <w:t xml:space="preserve">4) ஆவியின்படி அல்லாமல், மாம்சத்தின்படி மட்டுமே நடத்தப்பட்ட அவர்களின் பொய்யான தெய்வ ஆராதனையை அவர் அம்பலப்படுத்தட்டும்; இக்காரணத்திற்காக அவர் கூறுகிறார்: </w:t>
      </w:r>
      <w:r w:rsidRPr="00E541CA">
        <w:rPr>
          <w:i/>
        </w:rPr>
        <w:t xml:space="preserve">'உண்மையான ஆராதனையாளர்கள் ஆவியிலும் உண்மையிலும் பிதாவை ஆராதிப்பார்கள், </w:t>
      </w:r>
      <w:r w:rsidRPr="00E541CA">
        <w:t xml:space="preserve">மாம்ச ஆராதனை மற்றும் விலங்குகளின் பலிகளை அர்ப்பணிப்பதன் மூலம் மட்டுமல்ல.'</w:t>
      </w:r>
    </w:p>
    <w:p w:rsidRPr="00E541CA" w:rsidR="00E541CA" w:rsidP="00E541CA" w:rsidRDefault="00E541CA" w14:paraId="0100C429" w14:textId="15720614">
      <w:pPr>
        <w:ind w:firstLine="720"/>
      </w:pPr>
      <w:r w:rsidRPr="00E541CA">
        <w:t xml:space="preserve">2வது சிந்தனை</w:t>
      </w:r>
    </w:p>
    <w:p w:rsidRPr="00E541CA" w:rsidR="00E541CA" w:rsidP="00E541CA" w:rsidRDefault="00E541CA" w14:paraId="4648B326" w14:textId="6E0D9C9B">
      <w:pPr>
        <w:ind w:firstLine="720"/>
        <w:rPr>
          <w:i/>
        </w:rPr>
      </w:pPr>
      <w:r w:rsidRPr="00E541CA">
        <w:rPr>
          <w:i/>
        </w:rPr>
        <w:t xml:space="preserve">கர்த்தராகிய கிறிஸ்து, இந்த வார்த்தைகளால், மக்கள் தங்கள் உடல்களையும் நெற்றிகளையும் தரையில் தாழ்ந்து தேவனுக்கு ஆராதனை செய்வதைத் தடுக்கிறாரா?</w:t>
      </w:r>
    </w:p>
    <w:p w:rsidRPr="00E541CA" w:rsidR="00E541CA" w:rsidP="00E541CA" w:rsidRDefault="00E541CA" w14:paraId="307084F6" w14:textId="767DD138">
      <w:pPr>
        <w:ind w:firstLine="720"/>
      </w:pPr>
      <w:r w:rsidRPr="00E541CA">
        <w:t xml:space="preserve">நிச்சயமாக இல்லை. ஏனெனில், அவர் அதைத் தடை செய்திருந்தால், அவர் தொட்டிலில் இருந்தபோதே, மேய்ப்பர்களாலும் பாரசீகத்தின் மூன்று ராஜாக்களாலும் முழு உடலுடன் செலுத்தப்பட்ட ஆராதனையை ஏற்றுக்கொண்டிருக்க மாட்டார்; </w:t>
      </w:r>
      <w:r w:rsidRPr="00E541CA">
        <w:rPr>
          <w:i/>
        </w:rPr>
        <w:t xml:space="preserve">அவர்கள் விழுந்து அவருக்கு ஆராதனை செய்தார்கள். </w:t>
      </w:r>
      <w:r w:rsidRPr="00E541CA">
        <w:t xml:space="preserve">ஒருவர் தன் முழு உடலுடன் கடவுளுக்கு வணங்குவதை அவர் தடை செய்திருந்தால், பாவியான அந்தப் பெண் அவருடைய பாதங்களைத் தொடவும்</w:t>
      </w:r>
      <w:r w:rsidRPr="00E541CA">
        <w:t xml:space="preserve">,</w:t>
      </w:r>
      <w:r w:rsidRPr="00E541CA">
        <w:rPr>
          <w:rStyle w:val="FootnoteReference"/>
        </w:rPr>
        <w:footnoteReference w:id="191"/>
      </w:r>
      <w:r w:rsidRPr="00E541CA">
        <w:t xml:space="preserve"> தன் கண்ணீரால் அவற்றைக் கழுவவும், தன் தலையின் மயிரால் அவற்றைத் துடைக்கவும், முத்தமிடவும் </w:t>
      </w:r>
      <w:r w:rsidRPr="00E541CA">
        <w:t xml:space="preserve">அவர் அனுமதித்திருக்க மாட்டார்</w:t>
      </w:r>
      <w:r w:rsidRPr="00E541CA">
        <w:t xml:space="preserve">. </w:t>
      </w:r>
      <w:r w:rsidRPr="00E541CA">
        <w:rPr>
          <w:i/>
        </w:rPr>
        <w:t xml:space="preserve">மேலும், 'கர்த்தரே! என்று கூறி அவருக்கு முன்பாக வணங்கிய குஷ்டரோகியையும் </w:t>
      </w:r>
      <w:r w:rsidRPr="00E541CA">
        <w:t xml:space="preserve">அவர் அனுமதித்திருக்க மாட்டார்</w:t>
      </w:r>
      <w:r w:rsidRPr="00E541CA">
        <w:rPr>
          <w:i/>
        </w:rPr>
        <w:t xml:space="preserve">. நீ விரும்பினால், என்னைத் தூய்மையாக்க முடியும்</w:t>
      </w:r>
      <w:r w:rsidRPr="00E541CA">
        <w:rPr>
          <w:rStyle w:val="FootnoteReference"/>
          <w:i/>
        </w:rPr>
        <w:footnoteReference w:id="192"/>
      </w:r>
      <w:r w:rsidRPr="00E541CA">
        <w:t xml:space="preserve"> </w:t>
      </w:r>
      <w:r w:rsidRPr="00E541CA">
        <w:rPr>
          <w:i/>
        </w:rPr>
        <w:t xml:space="preserve">; மேலும் ஒரு பிரபு வந்து அவருக்கு முன்பாகக் குனிந்து: 'என் மகள் இறக்க இருக்கிறாள்; ஆனால் நீர் வந்து அவள் மீது உமது கையை வைப்பீரானால், அவள் பிழைப்பாள்'</w:t>
      </w:r>
      <w:r w:rsidRPr="00E541CA">
        <w:rPr>
          <w:rStyle w:val="FootnoteReference"/>
          <w:i/>
        </w:rPr>
        <w:footnoteReference w:id="193"/>
      </w:r>
      <w:r w:rsidRPr="00E541CA">
        <w:t xml:space="preserve"> ; மேலும் கிறிஸ்துவின் சீடர்கள், படகில் இருந்தபோது, பேதுரு நீரில் மூழ்குவதிலிருந்து காப்பாற்றப்பட்ட பிறகு, </w:t>
      </w:r>
      <w:r w:rsidRPr="00E541CA">
        <w:rPr>
          <w:i/>
        </w:rPr>
        <w:t xml:space="preserve">வந்து அவருக்கு முன்பாகக் குனிந்து, கூறினர்: 'உண்மையாகவே, நீர் தேவனுடைய குமாரன்</w:t>
      </w:r>
      <w:r w:rsidRPr="00E541CA">
        <w:t xml:space="preserve">'</w:t>
      </w:r>
      <w:r w:rsidRPr="00E541CA">
        <w:rPr>
          <w:rStyle w:val="FootnoteReference"/>
          <w:i/>
        </w:rPr>
        <w:footnoteReference w:id="194"/>
      </w:r>
      <w:r w:rsidRPr="00E541CA">
        <w:t xml:space="preserve"> . </w:t>
      </w:r>
      <w:r w:rsidRPr="00E541CA">
        <w:rPr>
          <w:i/>
        </w:rPr>
        <w:t xml:space="preserve">மேலும் கனானிய ஸ்திரீ, விழுந்து, அவருக்கு ஆராதனை செய்தாள்</w:t>
      </w:r>
      <w:r w:rsidRPr="00E541CA">
        <w:rPr>
          <w:rStyle w:val="FootnoteReference"/>
          <w:i/>
        </w:rPr>
        <w:footnoteReference w:id="195"/>
      </w:r>
      <w:r w:rsidRPr="00E541CA">
        <w:rPr>
          <w:i/>
        </w:rPr>
        <w:t xml:space="preserve"> ; மற்றும் லாசரஸின் சகோதரியாகிய மரியாள், இயேசுவைக் கண்டபோது, அவருடைய பாதத்தில் விழுந்து, 'கர்த்தரே! நீங்கள் இங்கே இருந்திருந்தால், என் சகோதரன் இறந்திருக்க மாட்டான்</w:t>
      </w:r>
      <w:r w:rsidRPr="00E541CA">
        <w:rPr>
          <w:rStyle w:val="FootnoteReference"/>
          <w:i/>
        </w:rPr>
        <w:footnoteReference w:id="196"/>
      </w:r>
      <w:r w:rsidRPr="00E541CA">
        <w:t xml:space="preserve"> . கிறிஸ்து, ஒரு மனிதராக, மாம்சத்தில் உள்ள தேவனுக்குக் கீழே விழுந்து வணங்கத் தடை செய்திருந்தால், அவரே தம்முடைய பிதாவாகிய தேவனுக்கு ஜெபிக்கும்போது தோட்டத்தில் முழங்கியிருக்க மாட்டார், மேலும் தம்முடைய பிதாவின் முன்னிலையில் ஜெபத்திற்காகத் தரையில் விழுந்து prostrate ஆகவும் இருந்திருக்க மாட்டார். அவர் குனிவதைத் தடுத்திருந்தால், அவர் உயிர்த்தெழுந்த பிறகு கலிலேயாவிலுள்ள மலைக்கு வந்தபோதும், அவர் அவர்களுக்குத் தோன்றியபோது, அவர்கள் </w:t>
      </w:r>
      <w:r w:rsidRPr="00E541CA">
        <w:rPr>
          <w:i/>
        </w:rPr>
        <w:t xml:space="preserve">அவரைக் கண்டு அவருக்கு முன்பாகக் குனிந்தபோதும்,</w:t>
      </w:r>
      <w:r w:rsidRPr="00E541CA">
        <w:t xml:space="preserve"> அவர் ஏன் அதைத் தடுக்கவில்லை</w:t>
      </w:r>
      <w:r w:rsidRPr="00E541CA">
        <w:rPr>
          <w:rStyle w:val="FootnoteReference"/>
          <w:i/>
        </w:rPr>
        <w:footnoteReference w:id="197"/>
      </w:r>
      <w:r w:rsidRPr="00E541CA">
        <w:t xml:space="preserve"> . </w:t>
      </w:r>
      <w:r w:rsidRPr="00E541CA">
        <w:rPr>
          <w:i/>
        </w:rPr>
        <w:t xml:space="preserve">மேலும் அவர் பரலோகத்திற்கு ஏறிச் சென்றபோது, அவர்கள் அவருக்கு முன்பாகக் குணியவில்லையா</w:t>
      </w:r>
      <w:r w:rsidRPr="00E541CA">
        <w:rPr>
          <w:rStyle w:val="FootnoteReference"/>
          <w:i/>
        </w:rPr>
        <w:footnoteReference w:id="198"/>
      </w:r>
      <w:r w:rsidRPr="00E541CA">
        <w:t xml:space="preserve"> ? மேலும், பரலோகத்தில், வெளிப்படுத்தின விசேஷம் புத்தகத்தில், இறைவனை ஆராதிக்கும் ஒரு வழி புனித யோவான் தெயோலாஜியனுக்குக் காட்டப்பட்டது; அதில், </w:t>
      </w:r>
      <w:r w:rsidRPr="00E541CA">
        <w:rPr>
          <w:i/>
        </w:rPr>
        <w:t xml:space="preserve">சிம்மாசனத்தில் அமர்ந்திருந்தவரின் முன்</w:t>
      </w:r>
      <w:r w:rsidRPr="00E541CA">
        <w:t xml:space="preserve"> விழுந்து</w:t>
      </w:r>
      <w:r w:rsidRPr="00E541CA">
        <w:rPr>
          <w:i/>
        </w:rPr>
        <w:t xml:space="preserve">, </w:t>
      </w:r>
      <w:r w:rsidRPr="00E541CA">
        <w:rPr>
          <w:i/>
        </w:rPr>
        <w:t xml:space="preserve">என்றென்றும் வாழ்கிறவரை</w:t>
      </w:r>
      <w:r w:rsidRPr="00E541CA">
        <w:t xml:space="preserve"> ஆராதித்த </w:t>
      </w:r>
      <w:r w:rsidRPr="00E541CA">
        <w:t xml:space="preserve">இருபது நான்கு மூப்பர்கள் இருந்தனர்</w:t>
      </w:r>
      <w:r w:rsidRPr="00E541CA">
        <w:rPr>
          <w:rStyle w:val="FootnoteReference"/>
          <w:i/>
        </w:rPr>
        <w:footnoteReference w:id="199"/>
      </w:r>
      <w:r w:rsidRPr="00E541CA">
        <w:t xml:space="preserve"> . ஆனால் அறிஞர்களின் வாதங்களைத் தவிர்த்து, நான் இதை மிகவும் எளிமையாகச் சொல்கிறேன்: ரஷ்யாவின் போற்றத்தக்க பிதாக்கள் தங்கள் கடவுள் பிரார்த்தனைகளில் உடல் நமஸ்காரங்கள் செய்யவில்லையா? மேலும், இப்போது தங்கள் சொந்த இரட்சிப்பைக் கவனித்துக் கொள்பவர்கள் அதையே செய்யவில்லையா? ஏனெனில், பொய்த் தீர்க்கதரிசிகள் புதிதாக ஒன்றைக் கற்பித்து, மக்கள் தங்கள் உடல்களால் தலைவணங்கக் கூடாது என்று போதித்து, கிறிஸ்துவைத் தம்முடைய வார்த்தைகளால் அவதூறு செய்கிறார்கள்; அவர் நம்மை உடல்களால் தலைவணங்கும்படி கட்டளையிடவில்லை, ஆனால் ஆவியினால் மட்டுமே கட்டளையிட்டார் என்பது போல.</w:t>
      </w:r>
    </w:p>
    <w:p w:rsidRPr="00E541CA" w:rsidR="00E541CA" w:rsidP="00E541CA" w:rsidRDefault="00E541CA" w14:paraId="27DB3FF2" w14:textId="4CACA69A">
      <w:pPr>
        <w:ind w:firstLine="720"/>
        <w:rPr>
          <w:i/>
        </w:rPr>
      </w:pPr>
      <w:r w:rsidRPr="00E541CA">
        <w:rPr>
          <w:i/>
        </w:rPr>
        <w:t xml:space="preserve">கிறிஸ்துவின் </w:t>
      </w:r>
      <w:r w:rsidRPr="00E541CA">
        <w:rPr>
          <w:i/>
        </w:rPr>
        <w:t xml:space="preserve">வார்த்தைகளின் விளக்கம்</w:t>
      </w:r>
      <w:r w:rsidRPr="00E541CA">
        <w:rPr>
          <w:i/>
        </w:rPr>
        <w:t xml:space="preserve">.</w:t>
      </w:r>
    </w:p>
    <w:p w:rsidRPr="00E541CA" w:rsidR="00E541CA" w:rsidP="00E541CA" w:rsidRDefault="00E541CA" w14:paraId="53737DCF" w14:textId="082883A8">
      <w:pPr>
        <w:ind w:firstLine="720"/>
      </w:pPr>
      <w:r w:rsidRPr="00E541CA">
        <w:t xml:space="preserve">ஆவியிலும் சத்தியத்திலும் பிதாவை ஆராதிப்பது பற்றி நன்கு புரிந்துகொள்ள, யூதர்களும் சமாரியர்களும் தேவனை எப்படி ஆராதித்தார்கள் என்பதை நாம் முதலில் பரிசீலிக்க வேண்டும். ஆகவே, ஞாயிறு அறிவுறுத்தல் நற்செய்தி என்று அழைக்கப்படும் அதே புத்தகத்தை நாம் ஆராய்வோம். அந்தப் புத்தகம், நாம் முன்பே கூறியது போல், தவறாகப் புரிந்துகொள்ளப்படும் கருத்துக்களுக்கு உட்பட்டது; உதாரணமாக, ஒருவர் உடலால் அல்ல, ஆவியில் மட்டுமே வணங்க வேண்டும் என்ற போதனை போன்றவை. அந்தப் புத்தகத்தில் உள்ள விளக்கத்தை நாம் படித்துப் பார்ப்போம்.</w:t>
      </w:r>
    </w:p>
    <w:p w:rsidRPr="00E541CA" w:rsidR="00E541CA" w:rsidP="00E541CA" w:rsidRDefault="00E541CA" w14:paraId="22416394" w14:textId="04407E95">
      <w:pPr>
        <w:ind w:firstLine="720"/>
      </w:pPr>
      <w:r w:rsidRPr="00E541CA">
        <w:t xml:space="preserve">அங்கு இவ்வாறு எழுதப்பட்டுள்ளது: 'தன்னிடம் விசுவாசமுள்ளவர்களைத் தகப்பனுக்கு உண்மையான ஆராதனையாளர்கள் என்று அவர் அழைக்கிறார்: நாம் திருச்சபையின் அங்கங்கள் என்பதால், உண்மையாகவே தேவனைக் கனப்படுத்தும் நாம், யூதர்களும் சமாரியர்களும் செய்வது போல ஒரு வெறும் நிழலுக்கு முன்பாகக் குனிந்து வணங்குவதில்லை: ஏனெனில் ஒவ்வொரு யூதப் பலியும் சத்தியத்தின் நிழலும் முன்குறிப்பும் ஆகும்; ஆனால் உண்மையான ஆராதனையாளர்கள் பிதாவுக்கு உடலால் அல்ல, ஆவியால் ஆராதிக்கிறார்கள்; அதாவது, உடல் பலிகளால் அல்ல, ஆவிக்குரிய பலிகளால் ஆராதிக்கிறார்கள்'</w:t>
      </w:r>
      <w:r w:rsidRPr="00E541CA">
        <w:rPr>
          <w:rStyle w:val="FootnoteReference"/>
        </w:rPr>
        <w:footnoteReference w:id="200"/>
      </w:r>
      <w:r w:rsidRPr="00E541CA">
        <w:t xml:space="preserve"> —இதுவே இக்கட்டுரை வரை உள்ள விளக்கமாகும். இதோ, அந்தப் புத்தகம் தன்னைத்தானே எப்படி விளக்குகிறது: மாம்சத்தில் அல்ல, அதாவது யூதர்கள் மற்றும் சமாரியர்களின் பௌதீகப் பலிகள் மூலம் அல்ல, ஆனால் ஆவியிலே,</w:t>
      </w:r>
      <w:r w:rsidRPr="00E541CA">
        <w:lastRenderedPageBreak/>
      </w:r>
      <w:r w:rsidRPr="00E541CA">
        <w:t xml:space="preserve"> அதாவது, ஆன்மீக கிறிஸ்தவப் பலிகள் மூலம். இங்கு அது மனித உடலைப் பற்றிப் பேசவில்லை, அதனால் ஒருவர் உடலைக் கொண்டு கடவுளை ஆராதிக்கக்கூடாது என்று ஆகிவிடாது, மாறாக பழைய ஏற்பாட்டுப் பலிகளைப் பற்றிப் பேசுகிறது; ஏனெனில் அதுவே பழைய ஏற்பாட்டுக் காலத்தில் உடல் வழிபாட்டின் வடிவமாக இருந்தது: ஆடுகள், கன்றுகள் மற்றும் செம்மறியாடுகள் போன்ற விலங்குகளின் உடல்களைக் கடவுளுக்குப் பலியாக அர்ப்பணிப்பது. யூதர்களும் சமாரியர்களும் உண்மையிலேயே தங்கள் உடல்களால் வழிபாடு செய்தனர், ஆனால் தங்கள் ஆவியை—அதாவது, தங்கள் மனதையும் எண்ணங்களையும்—கடவுளுக்கு உயர்த்தி, அவரை நோக்கித் திருப்புவது எப்படி என்று அவர்களுக்குத் தெரியவில்லை. இருப்பினும், சங்கீதக்காரன், </w:t>
      </w:r>
      <w:r w:rsidRPr="00E541CA">
        <w:rPr>
          <w:i/>
        </w:rPr>
        <w:t xml:space="preserve">'நொறுங்குண்ட ஆவியை தேவன் பலியாக ஏற்றுக்கொள்வார்</w:t>
      </w:r>
      <w:r w:rsidRPr="00E541CA">
        <w:t xml:space="preserve">' (</w:t>
      </w:r>
      <w:r w:rsidRPr="00E541CA">
        <w:rPr>
          <w:rStyle w:val="FootnoteReference"/>
          <w:i/>
        </w:rPr>
        <w:footnoteReference w:id="201"/>
      </w:r>
      <w:r w:rsidRPr="00E541CA">
        <w:t xml:space="preserve"> )</w:t>
      </w:r>
      <w:r w:rsidRPr="00E541CA">
        <w:t xml:space="preserve"> என்று கூறுகிறார்</w:t>
      </w:r>
      <w:r w:rsidRPr="00E541CA">
        <w:t xml:space="preserve">; ஆனாலும், அவர்கள் தேவன் முன் செலுத்திய பலிகளோடு, நொறுங்குண்ட ஆவியைச் செலுத்தவில்லை; ஆகையால், அவர்களுடைய ஆராதனை ஆவிக்குரியதாக இல்லாமல், மாம்சத்திற்குரியதாக இருந்தது. அவர்கள் பலிகளைச் செலுத்தினார்கள், ஆனால் அவர்கள் பரிசுத்தமானதும் தேவனுக்குப் பிரியமானதும் ஆகிய வாழ்க்கையை வாழவில்லை; ஆகையால், அவர்களுடைய ஆராதனை தேவன் முன் உண்மையானதாக இல்லை. இவற்றிலிருந்து, ஆவியிலும் சத்தியத்திலும் ஆராதிப்பது என்றால் என்ன என்பது நமக்குத் தெளிவாகத் தெரிகிறது: வெறுமனே உடலால் மட்டுமல்ல, ஆவியோடும்—அதாவது, தேவன் பக்கம் திருப்பப்பட்ட மனதாலும் எண்ணங்களாலும்—ஆராதிக்க வேண்டும்; அப்போதுதான், திருச்சபையில் திருத்தூதரின் அறிவிப்பு கட்டளையிடுவதைப் போல, உடலானது தரையில் தலை தாழ்த்த முடியும்: </w:t>
      </w:r>
      <w:r w:rsidRPr="00E541CA">
        <w:rPr>
          <w:i/>
        </w:rPr>
        <w:t xml:space="preserve">'மீண்டும் மீண்டும், மண்டியிட்டு, நாம் ஆண்டவரிடம் ஜெபிக்க': </w:t>
      </w:r>
      <w:r w:rsidRPr="00E541CA">
        <w:t xml:space="preserve">ஜெப சிந்தனை மூலம் நமது மனம் பரலோகத்திற்கு ஏறிச் சென்று தேவனுக்கு முன்பாக நிற்கும்போது; மேலும்: புனித அப்போஸ்தலனாகிய பவுல் செய்தது போல, நாம் ஆவியிலும்கூட அல்ல, உடலிலும் ஆராதிக்க வேண்டும். ரோமானியருக்கு எழுதிய தனது முதல் கடிதத்தில் அவர், </w:t>
      </w:r>
      <w:r w:rsidRPr="00E541CA">
        <w:rPr>
          <w:i/>
        </w:rPr>
        <w:t xml:space="preserve">'நான் என் ஆவியில் ஆராதிக்கிற தேவன் எனக்குச் சாட்சி' (</w:t>
      </w:r>
      <w:r w:rsidRPr="00E541CA">
        <w:rPr>
          <w:rStyle w:val="FootnoteReference"/>
          <w:i/>
        </w:rPr>
        <w:footnoteReference w:id="202"/>
      </w:r>
      <w:r w:rsidRPr="00E541CA">
        <w:t xml:space="preserve"> )</w:t>
      </w:r>
      <w:r w:rsidRPr="00E541CA">
        <w:t xml:space="preserve"> என்றார்</w:t>
      </w:r>
      <w:r w:rsidRPr="00E541CA">
        <w:t xml:space="preserve">; எபேசியருக்கும் அவர் எழுதுகிறார்: </w:t>
      </w:r>
      <w:r w:rsidRPr="00E541CA">
        <w:rPr>
          <w:i/>
        </w:rPr>
        <w:t xml:space="preserve">'நமது ஆண்டவராகிய இயேசு கிறிஸ்துவின் பிதாவின்முன் என் முழங்கால்களை மடக்கிக்கொள்ளுகிறேன்</w:t>
      </w:r>
      <w:r w:rsidRPr="00E541CA">
        <w:t xml:space="preserve">' (</w:t>
      </w:r>
      <w:r w:rsidRPr="00E541CA">
        <w:rPr>
          <w:rStyle w:val="FootnoteReference"/>
          <w:i/>
        </w:rPr>
        <w:footnoteReference w:id="203"/>
      </w:r>
      <w:r w:rsidRPr="00E541CA">
        <w:t xml:space="preserve"> ). இந்தத் திருத்தூதர், கடவுளுக்கு முன்பாகத் தம்முடைய ஆவிலும் உடலிலும் முழங்கால்கொள்கிறார். கடவுளுக்கு முன்பாகத் தம்முடைய உடலை முழங்காலிடாமல், ஆவியால் மட்டுமே முழங்கால்கொள்ள வேண்டும் என்று பிளவுபடுத்திகள் போதிப்பது போலல்ல.</w:t>
      </w:r>
    </w:p>
    <w:p w:rsidRPr="00E541CA" w:rsidR="00E541CA" w:rsidP="00E541CA" w:rsidRDefault="00E541CA" w14:paraId="33D08F23" w14:textId="7DE0A332">
      <w:pPr>
        <w:ind w:firstLine="720"/>
      </w:pPr>
      <w:r w:rsidRPr="00E541CA">
        <w:t xml:space="preserve">இருப்பினும், உண்மையான ஆராதனை என்பது கடவுளுக்குப் பிரியமான ஒரு வாழ்க்கையை வாழ்வதில்தான் அடங்கியுள்ளது—அதாவது, கடவுளைச் சேவையில் தூய்மையாகவும், நீதியாகவும், விடாமுயற்சியுடனும் வழிபடும் ஒரு வாழ்க்கை; ஏனெனில், ஒரு நல்லொழுக்கமுள்ள மனிதன் நற்செயல்களில் உழைப்பதையும், நீதியான மற்றும் தெய்வீக வாழ்க்கையின் மூலம் கடவுளை மகிழ்விப்பதையும் நாம் காணும்போது, அவர் கடவுளின் உண்மையான ஊழியர் என்று சொல்கிறோம். ஏனெனில், நாம் உண்மையிலேயே பிதாவை ஆவியினால், கடவுளைக் கருத்தில் கொண்ட அறிவுடன் ஆராதிக்கிறோம், ஆயினும் நாம் கூறியது போல், ஜெபத்தில் உடல் சார்ந்த ஆராதனையின்றி அல்ல. நமது சொந்த இரட்சிப்பைக் கருத்தில் கொண்டு, ஒரு நற்பண்புள்ள மற்றும் விடாமுயற்சியான வாழ்க்கையின் மூலம் நாம் உண்மையிலேயே ஆராதிக்கிறோம். இந்த வார்த்தைகளின் சாராம்சம் ஒரு ஆன்மீக விளக்கமாகும், ஆனால் அது பொதுவான மக்களுக்குப் பின்வருமாறு தெளிவாகத் தெரியாது: நாம் பிதாவை சத்தியத்தில் ஆராதிப்பது பொருத்தமானது, அதாவது, சத்தியமாகிய அவருடைய ஒரே குமாரனில் ஆராதிப்பது; மேலும், ஒவ்வொரு நற்சத்தியத்திலும் நம்மைப் போதிக்கும் பரிசுத்த ஆவியானவரில் ஆராதிப்பதுமாகும். அதாவது, நாம் தந்தை, குமாரன் மற்றும் பரிசுத்த ஆவியான மூன்றிலும் ஒன்றாக இருக்கும் ஒரே கடவுளை, கடவுள் மீதான ஆர்வத்தின் மூலமாகவும், கடவுளின் சித்தத்தின்படி வாழ்வதன் மூலமாகவும், ஆவியின் அன்பில் மற்றும் கிறிஸ்தவ சத்தியத்தை கடைப்பிடிப்பதன் மூலமாகவும் ஆராதிக்க வேண்டும்.</w:t>
      </w:r>
    </w:p>
    <w:p w:rsidRPr="00E541CA" w:rsidR="00E541CA" w:rsidP="00E541CA" w:rsidRDefault="00E541CA" w14:paraId="43853086" w14:textId="67A35D3E">
      <w:pPr>
        <w:ind w:firstLine="720"/>
      </w:pPr>
      <w:r w:rsidRPr="00E541CA">
        <w:t xml:space="preserve">ஏனெனில், பிதாவாகிய தேவனைத் தலையும் உடலும் தரையில் படியும்படி நமஸ்கரிக்கக் கட்டளையிடவில்லை, மாறாக, படுத்துக்கொண்டே இருந்தாலும் கூட, ஆவியில், அதாவது மனதில், நமஸ்கரிக்க வேண்டும் என்று, நமது ஆண்டவராகிய கிறிஸ்துவின் இந்த வார்த்தைகளாலேயே கட்டளையிடுகிறார் என்று கூறி, புதியதும் இதுவரை கேட்காததுமான ஒரு வியாக்கியானத்தை புனைந்து, பிளவுவாதிகள் பொய் சொல்கிறார்கள்.</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அத்தியாயம் 12. புனித உருவப்படங்கள் குறித்து</w:t>
      </w:r>
      <w:bookmarkEnd w:id="49"/>
    </w:p>
    <w:p w:rsidRPr="00E541CA" w:rsidR="00E541CA" w:rsidP="00E541CA" w:rsidRDefault="00E541CA" w14:paraId="5B165FE0" w14:textId="540D4B80">
      <w:pPr>
        <w:ind w:firstLine="720"/>
      </w:pPr>
      <w:r w:rsidRPr="00E541CA">
        <w:t xml:space="preserve">கடந்த ஆண்டு 1708-ல், கிறிஸ்துவின் மகிமையான உயிர்த்தெழுதலுக்குப் பிறகு, ரோஸ்டோவ் நகரில் அமைந்துள்ள புனித சிலுவையின் உயர்த்தல் தேவாலயத்தில், தந்தை அந்தோனி, தனது பங்கு மக்களில் ஒருவரான, அதே நகரத்தைச் சேர்ந்த ஒருவரைப் பற்றி எங்களுக்குத் தெரிவித்தார், புனித திருச்சபையை வெறுத்து, புனித உருவப்படங்களுக்கு மரியாதை செலுத்தாத, சில இரகசிய பிளவுவாத போலி ஆசிரியர்களால் ஏமாற்றப்பட்டு வழிதவறிய த்ரோஃபிமஸ். எனவே அந்த மனிதன் எங்கள் முன் அழைக்கப்பட்டு, அவனது பிளவுவாதம் குறித்து விசாரிக்கப்பட்டான்; அவன் செயல் மற்றும் வார்த்தை இரண்டினாலும் அவ்வாறே என்பதை நிரூபித்தான். உண்மையில், அவர் சிலுவையின் ஆயர் அறைக்குள் வந்தபோது, சிலுவை அடையாளம் செய்யவில்லை, புனித உருவப்படங்களையும் வணங்கவில்லை. வார்த்தையிலும் அவர் ஒரு பிளவுவாதியாகத் தன்னை நிரூபித்தார், ஏனெனில், மதவெறியர்களால் கற்பிக்கப்பட்டபடி, புனித உருவப்படங்களுக்கு எதிராக இறை நிந்தனையாகப் பேசத் தொடங்கினார்: ஏனெனில் அவனே கல்வியறிவற்றவன்; ஆயினும், இறை வேதங்களிலிருந்து சில வார்த்தைகளை நினைவுகூர்ந்து, பொய்த் துருவாளர்களிடமிருந்து கற்றுக்கொண்டபடியே அவற்றைத் தவறாக விளக்குகிறான்; மேலும், புனித வேதங்களுக்கு முரணாக, லூத்தரன் மற்றும் கால்வினிசப் பிற்போக்குவாதிகளின் ஆவியுடனும், யூதர்களின் ஆவியுடனும் பேசுகிறான். இப்படி எழுதப்பட்டுள்ளது: </w:t>
      </w:r>
      <w:r w:rsidRPr="00E541CA">
        <w:rPr>
          <w:i/>
        </w:rPr>
        <w:t xml:space="preserve">'உனக்கு நீ தானாய் ஒரு விக்கிரகத்தையாவது, வானத்தில் மேலே உள்ளவற்றின் உருவத்தையாவது, பூமியில் கீழே உள்ளவற்றின் உருவத்தையாவது, பூமிக்குக் கீழே </w:t>
      </w:r>
      <w:r w:rsidRPr="00E541CA">
        <w:t xml:space="preserve">உள்ள நீரிலே உள்ளவற்றின் உருவத்தையாவது</w:t>
      </w:r>
      <w:r w:rsidRPr="00E541CA">
        <w:rPr>
          <w:i/>
        </w:rPr>
        <w:t xml:space="preserve"> செய்யாதிரு</w:t>
      </w:r>
      <w:r w:rsidRPr="00E541CA">
        <w:t xml:space="preserve">' (</w:t>
      </w:r>
      <w:r w:rsidRPr="00E541CA">
        <w:rPr>
          <w:rStyle w:val="FootnoteReference"/>
          <w:i/>
        </w:rPr>
        <w:footnoteReference w:id="204"/>
      </w:r>
      <w:r w:rsidRPr="00E541CA">
        <w:t xml:space="preserve"> ); மேலும் அவர் கூறினார்: 'படங்கள் </w:t>
      </w:r>
      <w:r w:rsidRPr="00E541CA">
        <w:rPr>
          <w:i/>
        </w:rPr>
        <w:t xml:space="preserve">விக்கிரகங்களைப்</w:t>
      </w:r>
      <w:r w:rsidRPr="00E541CA">
        <w:t xml:space="preserve"> போன்றவை</w:t>
      </w:r>
      <w:r w:rsidRPr="00E541CA">
        <w:rPr>
          <w:i/>
        </w:rPr>
        <w:t xml:space="preserve">, மனிதக் கைகளின் வேலை; அவை வாயை உடையவை ஆனால் பேசுவதில்லை, கண்களை உடையவை ஆனால் பார்ப்பதில்லை, காதுகளை உடையவை ஆனால் கேட்பதில்லை; அவற்றைச் செய்வோரும், அவற்றில் தங்கள் நம்பிக்கையை வைப்பவர்களும் அவற்றுக்குச் சமமாக இருப்பார்களாக</w:t>
      </w:r>
      <w:r w:rsidRPr="00E541CA">
        <w:rPr>
          <w:rStyle w:val="FootnoteReference"/>
          <w:i/>
        </w:rPr>
        <w:footnoteReference w:id="205"/>
      </w:r>
      <w:r w:rsidRPr="00E541CA">
        <w:t xml:space="preserve"> . இதைச் சொன்ன பிறகு, அவர் எங்களிடம் கேட்டார்: 'படங்களை ஆராதிக்க எங்களுக்கு யார் கட்டளையிட்டது: ஒரு தீர்க்கதரிசியா? அல்லது கிறிஸ்துவா? அல்லது ஒரு தூதரா? அது ஒரு தீர்க்கதரிசியோ, கிறிஸ்துவோ, அல்லது எந்தவொரு தூதரோ கட்டளையிடாததென்றால், படங்களுக்கு முன்பாகத் தலைவணங்கும்படி நம்மைக் கற்பிக்கும் வேறு யாரிடமாவது நாம் ஏன் கேட்க வேண்டும்?' அவருடைய பிளவுபடுத்தும் இந்த வார்த்தைகளுக்கு நாங்கள் பணிவோடு பதிலளித்த பிறகு,</w:t>
      </w:r>
      <w:r w:rsidRPr="00E541CA">
        <w:lastRenderedPageBreak/>
      </w:r>
      <w:r w:rsidRPr="00E541CA">
        <w:t xml:space="preserve"> நாங்கள் அவரை புனித திருச்சபைக்குக் கீழ்ப்படிமாறும், அவளுடன் ஒப்புரவு, புனித நற்கருணை மற்றும் புனித உருவங்களின் வணக்கத்தில் இணைந்துகொள்ளுமாறும் ஊக்குவித்தோம்.</w:t>
      </w:r>
    </w:p>
    <w:p w:rsidRPr="00E541CA" w:rsidR="00E541CA" w:rsidP="00E541CA" w:rsidRDefault="00E541CA" w14:paraId="7AF48E1D" w14:textId="65C1DEBD">
      <w:pPr>
        <w:ind w:firstLine="720"/>
      </w:pPr>
      <w:r w:rsidRPr="00E541CA">
        <w:t xml:space="preserve">இருப்பினும், மற்றவர்களுக்காக, இதை இங்கே எழுதி, சிலைகளுக்கும் புனித உருவப்படங்களுக்கும் இடையே உள்ள வேறுபாட்டைச் சுருக்கமாக விளக்குவது அவசியம் எனக் கருதுகிறோம். பின்வரும் பரிசீலனைகள் மூலம் இதை நாங்கள் விளக்குவோம்:</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விக்ரகம் என்றால் என்ன?</w:t>
      </w:r>
    </w:p>
    <w:p w:rsidRPr="00E541CA" w:rsidR="00E541CA" w:rsidP="00E541CA" w:rsidRDefault="00E541CA" w14:paraId="788D6E38" w14:textId="64CA49E9">
      <w:pPr>
        <w:ind w:firstLine="720"/>
      </w:pPr>
      <w:r w:rsidRPr="00E541CA">
        <w:t xml:space="preserve">மேலும் ஒரு புனித உருவம் என்றால் என்ன?</w:t>
      </w:r>
    </w:p>
    <w:p w:rsidRPr="00E541CA" w:rsidR="00E541CA" w:rsidP="00E541CA" w:rsidRDefault="00E541CA" w14:paraId="06F60CF1" w14:textId="285B3D36">
      <w:pPr>
        <w:ind w:firstLine="720"/>
      </w:pPr>
      <w:r w:rsidRPr="00E541CA">
        <w:t xml:space="preserve">மேலும் அவற்றுக்கிடையே உள்ள வேறுபாடு என்ன?</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விக்ரகங்கள் எப்போது இருந்து இருக்கின்றன?</w:t>
      </w:r>
    </w:p>
    <w:p w:rsidRPr="00E541CA" w:rsidR="00E541CA" w:rsidP="00E541CA" w:rsidRDefault="00E541CA" w14:paraId="4C30E228" w14:textId="0A60FFC9">
      <w:pPr>
        <w:ind w:firstLine="720"/>
      </w:pPr>
      <w:r w:rsidRPr="00E541CA">
        <w:t xml:space="preserve">புனித உருவங்கள் எப்போது முதன்முதலில் தோன்றின?</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விக்கிரகங்களை யார் வழிபட்டார்கள்?</w:t>
      </w:r>
    </w:p>
    <w:p w:rsidRPr="00E541CA" w:rsidR="00E541CA" w:rsidP="00E541CA" w:rsidRDefault="00E541CA" w14:paraId="0E7F07FC" w14:textId="3A620E2A">
      <w:pPr>
        <w:ind w:firstLine="720"/>
      </w:pPr>
      <w:r w:rsidRPr="00E541CA">
        <w:t xml:space="preserve">மேலும், புனிதர்களின் உருவங்களை முதலில் வழிபட்டவர் யார்?</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பட வழிபாடு ஏன் தடைசெய்யப்பட்டது?</w:t>
      </w:r>
    </w:p>
    <w:p w:rsidRPr="00E541CA" w:rsidR="00E541CA" w:rsidP="00E541CA" w:rsidRDefault="00E541CA" w14:paraId="3B3F2C6F" w14:textId="01987D0A">
      <w:pPr>
        <w:ind w:firstLine="720"/>
      </w:pPr>
      <w:r w:rsidRPr="00E541CA">
        <w:t xml:space="preserve">மேலும் புனித உருவங்களுக்கு மரியாதை செலுத்துவது எந்தக் காரணத்திற்காக அனுமதிக்கப்படுவதோடு மட்டுமல்லாமல், ஊக்குவிக்கவும்ப்படுகிறது?</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புனிதர்களின் உருவங்களை வணங்கும்படி திருச்சபைகளுக்கு யார் அறிவுறுத்தினார்?</w:t>
      </w:r>
    </w:p>
    <w:p w:rsidRPr="00E541CA" w:rsidR="00E541CA" w:rsidP="00E541CA" w:rsidRDefault="00E541CA" w14:paraId="675DA856" w14:textId="0F0FD0C6">
      <w:pPr>
        <w:ind w:firstLine="720"/>
      </w:pPr>
      <w:r w:rsidRPr="00E541CA">
        <w:t xml:space="preserve">மேலும், திருச்செண்டங்களை வணங்குவதை யார் நிராகரிக்கத் தொடங்கினர்?</w:t>
      </w:r>
    </w:p>
    <w:p w:rsidRPr="00E541CA" w:rsidR="00E541CA" w:rsidP="00E541CA" w:rsidRDefault="00E541CA" w14:paraId="744A524D" w14:textId="62445CB7">
      <w:pPr>
        <w:ind w:firstLine="720"/>
      </w:pPr>
      <w:r w:rsidRPr="00E541CA">
        <w:t xml:space="preserve">முதல் சிந்தனை</w:t>
      </w:r>
    </w:p>
    <w:p w:rsidRPr="00E541CA" w:rsidR="00E541CA" w:rsidP="00E541CA" w:rsidRDefault="00E541CA" w14:paraId="3990E49D" w14:textId="069F297D">
      <w:pPr>
        <w:ind w:firstLine="720"/>
        <w:rPr>
          <w:i/>
        </w:rPr>
      </w:pPr>
      <w:r w:rsidRPr="00E541CA">
        <w:rPr>
          <w:i/>
        </w:rPr>
        <w:t xml:space="preserve">விக்ரகம் என்றால் என்ன?</w:t>
      </w:r>
    </w:p>
    <w:p w:rsidRPr="00E541CA" w:rsidR="00E541CA" w:rsidP="00E541CA" w:rsidRDefault="00E541CA" w14:paraId="6C2F915E" w14:textId="3314B97D">
      <w:pPr>
        <w:ind w:firstLine="720"/>
      </w:pPr>
      <w:r w:rsidRPr="00E541CA">
        <w:t xml:space="preserve">ஒரு சிலை என்பது இழிவான, தீய, கடவுளுக்கு அருவருப்பான ஒரு நபரின் உருவமாகும்; அவர் தனது நாட்களைப் பாவக் கெடுதியில் கழித்து, துயரத்தில் அழிந்து, இப்போது பேய்களுடன் நரகத்தில் சிறைபிடிக்கப்பட்டுள்ளார்; அல்லது மரத்தில் செதுக்கப்பட்ட, கல்லில் வெட்டப்பட்ட, அல்லது செம்பு, வெள்ளி அல்லது தங்கத்தால் உருவாக்கப்பட்ட, அல்லது ஒரு பலகையில் வரையப்பட்ட சில விலங்குகளின் உருவமாகும். மேலும், அது கடவுள் அல்ல என்றாலும், அத்தகைய உருவம், மனிதனாக இருந்தாலும் அல்லது விலங்காக இருந்தாலும், புறச்சமயத்தினரால் தெய்வமாக்கப்பட்டு, கடவுளைப் போலவே வழிபாடும் பலிகளும் செய்யப்பட்டு கௌரவிக்கப்படுகிறது: இது ஒரு விக்கிரகம் என்று அழைக்கப்படுகிறது, மேலும் இது ஒரு பொய்த் தெய்வத்தின் உருவமாகவோ அல்லது வடிவமாகவோ இருக்கிறது.</w:t>
      </w:r>
    </w:p>
    <w:p w:rsidRPr="00E541CA" w:rsidR="00E541CA" w:rsidP="00E541CA" w:rsidRDefault="00E541CA" w14:paraId="1065FA84" w14:textId="3348615C">
      <w:pPr>
        <w:ind w:firstLine="720"/>
        <w:rPr>
          <w:i/>
        </w:rPr>
      </w:pPr>
      <w:r w:rsidRPr="00E541CA">
        <w:rPr>
          <w:i/>
        </w:rPr>
        <w:t xml:space="preserve">புனித உருவம் என்றால் என்ன?</w:t>
      </w:r>
    </w:p>
    <w:p w:rsidRPr="00E541CA" w:rsidR="00E541CA" w:rsidP="00E541CA" w:rsidRDefault="00E541CA" w14:paraId="7AFF9527" w14:textId="2D656F9A">
      <w:pPr>
        <w:ind w:firstLine="720"/>
      </w:pPr>
      <w:r w:rsidRPr="00E541CA">
        <w:t xml:space="preserve">ஒரு புனித உருவம் என்பது, மனித உருவில் பூமியில் மனிதர்களிடையே வாழ்ந்த நமது இரட்சகராகிய உண்மையான கடவுளான கிறிஸ்துவின் சித்தரிப்பாகும்; அல்லது கடவுளின் தாயாரான மிகத் தூய்மையான கன்னிகை மரியாள்; அல்லது நீதியான மற்றும் பக்தி நிறைந்த வாழ்க்கையை வாழ்ந்து, பரலோக ராஜ்யத்திற்குத் தகுதியானவராகக் கருதப்பட்டு, இப்போது தேவதையுடன் வசிக்கும் கடவுளின் சில புனித ஊழியர்களில் ஒருவரின் சித்தரிப்பாகும்.</w:t>
      </w:r>
    </w:p>
    <w:p w:rsidRPr="00E541CA" w:rsidR="00E541CA" w:rsidP="00E541CA" w:rsidRDefault="00E541CA" w14:paraId="24145B2B" w14:textId="3BFA4E8C">
      <w:pPr>
        <w:ind w:firstLine="720"/>
        <w:rPr>
          <w:i/>
        </w:rPr>
      </w:pPr>
      <w:r w:rsidRPr="00E541CA">
        <w:rPr>
          <w:i/>
        </w:rPr>
        <w:t xml:space="preserve">ஒரு சிலைக்கும் ஒரு புனிதப் படத்திற்கும் உள்ள வேறுபாடு என்ன?</w:t>
      </w:r>
    </w:p>
    <w:p w:rsidRPr="00E541CA" w:rsidR="00E541CA" w:rsidP="00E541CA" w:rsidRDefault="00E541CA" w14:paraId="107CECE9" w14:textId="7A3A1760">
      <w:pPr>
        <w:ind w:firstLine="720"/>
      </w:pPr>
      <w:r w:rsidRPr="00E541CA">
        <w:t xml:space="preserve">கல்விடம் மற்றும் புனிதப் படம் ஆகிய இரண்டும் மனிதக் கரங்களின் படைப்பாக இருந்தாலும், அவற்றுக்கிடையே அவமானத்திற்குரியதற்கும் மரியாதைக்குரியதற்கும் உள்ள வேறுபாடு போன்ற ஒரு பெரிய வேறுபாடு உள்ளது: களிமண்ணுக்கும் தங்கத்திற்கும் உள்ள வேறுபாடு போல, கரியுக்கும் பனிக்கும் உள்ள வேறுபாடு போல, இருளுக்கும் ஒளிக்கும் உள்ள வேறுபாடு போல; மேலும் தீயவர்களுக்கும் நல்லவர்களுக்கும் உள்ள வேறுபாடு போல: தீமை செய்பவர்களை நாம் வெறுக்கிறோம், ஆனால் மன்னர்களைக் கௌரவிக்கிறோம்; முந்தையதை நாம் இகழ்கிறோம், ஆனால் பிந்தையதை வழிபடுகிறோம்: தீய தெய்வங்களின் சிலைகளுக்கும் புனிதர்களின் உருவப்படங்களுக்கும் இடையிலான வேறுபாடு இதுவே: புனித உருவப்படங்களுக்காகத் துன்புற்று அக்டோபர் 17 ஆம் தேதி வணங்கப்படும் கிரேட்டின் புனித ஆண்ட்ரூவின் வாழ்க்கை வரலாற்றில், சிமியோன் மெடாஃப்ராஸ்டஸ் பின்வருமாறு எழுதுகிறார்: எங்கு ஒரு பொருள் தீமையானதாகவும், ஆன்மாவுக்குத் தீங்கு விளைவிப்பதாகவும், விலக்கப்பட்டதாகவும் இருக்கிறதோ, அங்கு அந்தப் பொருளின் உருவப்படமும் தீமையானதாகவும், ஆன்மாவுக்குத் தீங்கு விளைவிப்பதாகவும், விலக்கப்பட்டதாகவும் இருக்கிறது; ஆனால் எங்கு ஒரு பொருள் நல்லதாகவும், நன்மை பயப்பதாகவும், விலக்கப்படாததாகவும் இருக்கிறதோ, அங்கு அந்தப் பொருளின் உருவப்படமும் நல்லதாகவும், நன்மை பயப்பதாகவும், விலக்கப்படாததாகவும் இருக்கிறது</w:t>
      </w:r>
      <w:r w:rsidRPr="00E541CA">
        <w:rPr>
          <w:rStyle w:val="FootnoteReference"/>
        </w:rPr>
        <w:footnoteReference w:id="206"/>
      </w:r>
      <w:r w:rsidRPr="00E541CA">
        <w:t xml:space="preserve"> . புறஜனங்களின் தெய்வங்கள் தீமையானவை, ஆன்மாவுக்குத் தீங்கு விளைவிப்பவை, அவற்றை ஆராதிப்பது தடைசெய்யப்பட்டுள்ளது; அவற்றின் உருவங்களும் தீமையானவை, ஆன்மாவுக்குத் தீங்கு விளைவிப்பவை, கடவுளின் சட்டம் அவற்றுக்கு மரியாதை செலுத்துவதைத் தடை செய்கிறது. நமது ஆண்டவராகிய தேவன் இயேசு கிறிஸ்து நல்லவர், மற்றும் அவருடைய ஊழியர்களும் நல்லவர்கள், மேலும் அவர்கள் நமது ஆன்மாக்களுக்கு மிகுந்த நன்மை பயப்பவர்கள்: மேலும் நாம் ஆண்டவரையும் அவருடைய புனிதர்களையும் கௌரவிப்பது அனுமதிக்கப்படுவது மட்டுமல்லாமல், கட்டளையிடப்பட்டதும் ஆகும், தாவீது கூறியது போல: </w:t>
      </w:r>
      <w:r w:rsidRPr="00E541CA">
        <w:rPr>
          <w:i/>
        </w:rPr>
        <w:t xml:space="preserve">'தேவனே, உமது சிநேகிதர்கள் எனக்கு மிகவும் கனவானவர்களாயிருந்தார்கள்'</w:t>
      </w:r>
      <w:r w:rsidRPr="00E541CA">
        <w:rPr>
          <w:rStyle w:val="FootnoteReference"/>
          <w:i/>
        </w:rPr>
        <w:footnoteReference w:id="207"/>
      </w:r>
      <w:r w:rsidRPr="00E541CA">
        <w:t xml:space="preserve"> . ஏனெனில், ஆண்டவரின் உருவப்படமும், அவருடைய கனமான தோழர்களின் உருவப்படங்களும்—அவர்களிடம் ஆண்டவர், </w:t>
      </w:r>
      <w:r w:rsidRPr="00E541CA">
        <w:rPr>
          <w:i/>
        </w:rPr>
        <w:t xml:space="preserve">'நீங்கள் </w:t>
      </w:r>
      <w:r w:rsidRPr="00E541CA">
        <w:rPr>
          <w:i/>
        </w:rPr>
        <w:t xml:space="preserve">என் </w:t>
      </w:r>
      <w:r w:rsidRPr="00E541CA">
        <w:rPr>
          <w:i/>
        </w:rPr>
        <w:t xml:space="preserve">நண்பர்கள்</w:t>
      </w:r>
      <w:r w:rsidRPr="00E541CA">
        <w:t xml:space="preserve">'</w:t>
      </w:r>
      <w:r w:rsidRPr="00E541CA">
        <w:rPr>
          <w:i/>
        </w:rPr>
        <w:lastRenderedPageBreak/>
      </w:r>
      <w:r w:rsidRPr="00E541CA">
        <w:t xml:space="preserve"> </w:t>
      </w:r>
      <w:r w:rsidRPr="00E541CA">
        <w:rPr>
          <w:rStyle w:val="FootnoteReference"/>
          <w:i/>
        </w:rPr>
        <w:footnoteReference w:id="208"/>
      </w:r>
      <w:r w:rsidRPr="00E541CA">
        <w:t xml:space="preserve"> என்று கூறுகிறார்—நல்லவை மற்றும் நமது ஆன்மாக்களுக்குப் பெரும் பயனளிப்பவை, மேலும் உருவப்படங்களுக்கு அளிக்கப்படும் மரியாதை, அந்த உருவப்படத்தில் சித்தரிக்கப்பட்டுள்ள நபருக்கே செல்கிறது என்பதை அறிந்து நாம் அவர்களைக் கௌரவிக்க வேண்டும்.</w:t>
      </w:r>
    </w:p>
    <w:p w:rsidRPr="00E541CA" w:rsidR="00E541CA" w:rsidP="00E541CA" w:rsidRDefault="00E541CA" w14:paraId="515C1F55" w14:textId="6FDB6C60">
      <w:pPr>
        <w:ind w:firstLine="720"/>
      </w:pPr>
      <w:r w:rsidRPr="00E541CA">
        <w:t xml:space="preserve">மேலும், சிலைகள் மற்றும் சின்னங்களுக்கு இடையிலான வேறுபாடு, புனித டமாஸ்கஸின் யோவான் துறவிகளைக் கண்டித்துக் கூறும் வார்த்தைகளால் தெளிவாக விளக்கப்படுகிறது: 'சட்டமில்லாத துறவியே, எந்தக் காரணத்திற்காக ஒரு சிலையை வழிபாடு செய்வதாக என்னைக் குற்றம் சாட்டுகிறாய்?' 'நான் எந்த விக்கிரகத்திற்கு முன்பாகத் தலைவணங்குகிறேன்? சொல்லுங்கள்: அழிந்துபோன அப்பல்லோவுக்கு முன்பா, அல்லது அவருடைய மனித உருவத்தை எனக்கு அடையாளம் காட்டக் கற்றுத்தரும் நமது ஆண்டவர் இயேசு கிறிஸ்துவின் திருவுருவத்திற்கு முன்பா?' யூதேயாவில் உங்கள் ஞானத்தில் பெருமைப்படும் நீங்கள் சொல்லுங்கள், நான் எந்த விக்கிரகத்திற்குத் தலைவணங்குகிறேன்: ஆர்டெமிஸுக்கா, அல்லது நமது மிகவும் புனிதமான மற்றும் தூய்மையான அம்மையார், கடவுளின் தாயார், மற்றும் நமது ஆண்டவர் இயேசு கிறிஸ்துவின் தாயாரான எப்போதும் கன்னிகையான மரியாள் உருவத்திற்கா? சொல்லுங்கள், பிளவுபடுத்தும் போலிநம்பிக்கையாளரே, நான் எந்த விக்கிரமத்திற்குத் தலைவணங்குகிறேன்: ஜூஸ்ஸுக்கா, அல்லது முன்னோடியும் ஞானஸ்நானப் பணியாளருமான புனித யோவான்னின் உருவத்திற்கா? நான் எந்த விக்கிரமத்தை ஆராதிக்கிறேன்: ஜூஸ்ஸை, அல்லது புனிதத் திருத்தூதர்கள் மற்றும் வீரமரணமடைந்தோர், மற்றும் காலங்காலமாக இறைவனுக்குப் பிரியமானவர்களாக இருந்த அனைத்துப் புனிதர்களின் உருவங்களை? மேலும், சிலை வழிபாட்டின் மூலம், இந்தச் சித்திரக்கதையை மாசுபடுத்தவும், கிறிஸ்துவின் மற்றும் அவருடைய புனிதர்களின் பாடுகளையும், அல்லது புனித தேவாலயத்தை நமக்குக் கடத்தித் தந்தவர்களையும் அவமதிக்கவும் யார் துணிவார்கள்? ஏனெனில், இவ்வாறுதான் நாம் அதைப் பெற்றுள்ளோம்</w:t>
      </w:r>
      <w:r w:rsidRPr="00E541CA">
        <w:t xml:space="preserve">,</w:t>
      </w:r>
      <w:r w:rsidRPr="00E541CA">
        <w:t xml:space="preserve"> புனித Fathers</w:t>
      </w:r>
      <w:r w:rsidRPr="00E541CA">
        <w:rPr>
          <w:rStyle w:val="FootnoteReference"/>
        </w:rPr>
        <w:footnoteReference w:id="209"/>
      </w:r>
      <w:r w:rsidRPr="00E541CA">
        <w:t xml:space="preserve"> </w:t>
      </w:r>
      <w:r w:rsidRPr="00E541CA">
        <w:t xml:space="preserve">-ஆல் அலங்கரிக்கப்பட்டதாக</w:t>
      </w:r>
      <w:r w:rsidRPr="00E541CA">
        <w:t xml:space="preserve">." இதுவரை தமாஸ்கஸ் புனிதர். ஏனெனில் அப்பல்லோ, ஆர்ட்டிமிஸ் மற்றும் ஜீயஸ் ஆகியோரின் உருவங்கள் அருவருப்பான விக்கிரகங்கள்; ஆனால் கிறிஸ்துவின் உருவமும், மிகவும் தூய்மையான கன்னிகை கிறிஸ்துவின் தாயின் உருவமும், கடவுளின் புனிதவான்களின் உருவங்களும் புனிதமான சின்னங்கள். ஏனெனில், அருவருப்பான விக்கிரகங்கள் கிறிஸ்தவர்களால் இகழப்படுகின்றன, ஆனால் புனிதமான சின்னங்கள் கௌரவிக்கப்படுகின்றன.</w:t>
      </w:r>
    </w:p>
    <w:p w:rsidRPr="00E541CA" w:rsidR="00E541CA" w:rsidP="00E541CA" w:rsidRDefault="00E541CA" w14:paraId="616EB9D1" w14:textId="68F34D28">
      <w:pPr>
        <w:ind w:firstLine="720"/>
      </w:pPr>
      <w:r w:rsidRPr="00E541CA">
        <w:t xml:space="preserve">2வது சிந்தனை</w:t>
      </w:r>
    </w:p>
    <w:p w:rsidRPr="00E541CA" w:rsidR="00E541CA" w:rsidP="00E541CA" w:rsidRDefault="00E541CA" w14:paraId="3AAFA67A" w14:textId="7F925ACD">
      <w:pPr>
        <w:ind w:firstLine="720"/>
        <w:rPr>
          <w:i/>
        </w:rPr>
      </w:pPr>
      <w:r w:rsidRPr="00E541CA">
        <w:rPr>
          <w:i/>
        </w:rPr>
        <w:t xml:space="preserve">விக்கிரகங்கள் எக்காலத்திலிருந்து உருவானவை?</w:t>
      </w:r>
    </w:p>
    <w:p w:rsidRPr="00E541CA" w:rsidR="00E541CA" w:rsidP="00E541CA" w:rsidRDefault="00E541CA" w14:paraId="53CFFF4D" w14:textId="541B489B">
      <w:pPr>
        <w:ind w:firstLine="720"/>
      </w:pPr>
      <w:r w:rsidRPr="00E541CA">
        <w:t xml:space="preserve">சிலர் சிலைகள் ஆபிரகாமின் மூதாதையரான செரூக்கால் உருவாக்கப்பட்டன என்று கூறுகின்றனர்; ஆனால் அது உண்மையல்ல: ஏனெனில் செரூக் சிலைகளின் கண்டுபிடிப்பாளர் அல்ல, மாறாக ஏற்கனவே கண்டுபிடிக்கப்பட்ட சிலைகளைச் செய்யும் ஒரு கைவினைஞர் ஆவார், அதுவே அவரது தொழிலாகவும், அதனால் அவர் தனது வாழ்வை நடத்தினார். இருப்பினும், சிலைகள் அசீரியா மற்றும் பாபிலோனியாவை ஆண்ட கல்தேய மன்னன் விலோவின் மகனான நினுஸால் உருவாக்கப்பட்டன: ஏனெனில், தன் தந்தையின் மரணத்திற்கு வருந்தித் துயரமடைந்த அவன், அவனது செதுக்கப்பட்ட உருவத்தைச் செய்து, தன் தந்தையின் நினைவாக அதை நகரின் மையத்தில் ஒரு தூணின் மீது நிறுவி, அது உயிருடன் இருப்பது போல அதை வழிபடுமாறு மக்களுக்குக் கட்டளையிட்டான். மேலும், இதுவே உண்மையான கடவுளை அறியாத மக்களால் ஒரு தெய்வமாக வழிபாடு செய்யப்பட்ட, பரலோகத்தில் உள்ள முதல் சிலை. எகிப்து தேசங்களிலும், சிலை வழிபாட்டின் தொடக்கத்தில் பின்வருவன நிகழ்ந்தன: சிரோபானிஸ் என்ற ஒரு புகழ்பெற்ற குலப்பெயர் கொண்டவர், இறந்த தன் மகனுக்காக அழுது புலம்பி, தன் துக்கத்திற்கு ஆறுதல் தேடும் விதமாக, தன் மகனின் உருவத்தை ஒரு சிலையாக வடித்து, அதை இறந்தவனது சவப்பெட்டி மீது வைத்து, அதைப் பார்த்தபடியே தன் துக்கத்திற்கு ஓரளவு ஆறுதல் கண்டார். அவரது ஆட்சியின் கீழ் இருந்த மக்கள், தங்கள் எஜமானை மகிழ்விக்கும் நோக்கில், அந்தச் சிலையை வழிபாடு செய்து, பலிகள் செலுத்துவதன் மூலம் கௌரவிக்கத் தொடங்கினர். எபேசியர் திருமுகம் மீதான தனது பிரசங்கங்களில் புனித கிரைசோஸ்டமும் இதைக் குறிப்பிடுகிறார்</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புனித உருவப்படங்கள் எப்போது தொடங்கியது?</w:t>
      </w:r>
    </w:p>
    <w:p w:rsidRPr="00E541CA" w:rsidR="00E541CA" w:rsidP="00E541CA" w:rsidRDefault="00E541CA" w14:paraId="48586373" w14:textId="029EBAE5">
      <w:pPr>
        <w:ind w:firstLine="720"/>
      </w:pPr>
      <w:r w:rsidRPr="00E541CA">
        <w:t xml:space="preserve">சீனாய்ப் மலையில் மோசேக்குப் பேசி, சட்டத்தைக் கொடுத்தபோது, உடன்படிக்கையின் பெட்டியையும் சாட்சியின் கூடாரத்தையும் செம்முல்லி மற்றும் ஊதா நிறத் திரைகளால் செய்யும்படி கடவுள் கட்டளையிட்டார்; மேலும், தங்கத்தால் உருவாக்கப்பட்ட இரண்டு செருபீன்களை உடன்படிக்கையின் பெட்டிக்கு மேலே வைக்கவும் ஆணையிட்டார், அப்போதுதான் புனித உருவப்படங்கள் தொடங்கின</w:t>
      </w:r>
      <w:r w:rsidRPr="00E541CA">
        <w:rPr>
          <w:rStyle w:val="FootnoteReference"/>
        </w:rPr>
        <w:footnoteReference w:id="211"/>
      </w:r>
      <w:r w:rsidRPr="00E541CA">
        <w:t xml:space="preserve"> . திரைச்சீலைகளிலும், செருபீன்களின் உருவம் சரிகை வேலைப்பாட்டில் வரையப்பட வேண்டும் என்று அவர் கட்டளையிட்டார், மேலும் அவர் அந்தப் பாசறை மற்றும் செருபீன்களின் வடிவத்தை சீனாய்ப் மலையில் மேகத்திற்குள் வெளிப்படுத்தினார். அந்தக் காலத்திலிருந்தே, புனித உருவங்களின் சித்தரிப்பு தொடங்கியது, ஏனெனில் புனித செருபீன்களின் உருவங்கள் அங்கே வரையப்பட வேண்டும் என்று கடவுள் கட்டளையிட்டார். இதில் இருந்து, சில சிலைகளாகவும், இழிவான புறச்சமயக் கடவுள்களின் உருவங்களாகவும், கடவுளுக்கு அருவருப்பானதாகவும் வெறுக்கத்தக்கதாகவும் இருப்பது தெளிவாகிறது; மற்றவை இறை மகிமையின் அரியணைக்கு முன்பாக நிற்கும் கடவுளின் ஊழியர்களின் புனித உருவங்களாகும். ஏனெனில், தேவன் உருவங்களைச் செய்யத் தடை விதித்தார், </w:t>
      </w:r>
      <w:r w:rsidRPr="00E541CA">
        <w:rPr>
          <w:i/>
        </w:rPr>
        <w:t xml:space="preserve">'உனக்கு நீ ஒரு விக்கிரகத்தையாவது, மேலே உள்ள வானத்தில் இருக்கும் எந்தப் பொருளின் உருவத்தையாவது செய்யக்கூடாது</w:t>
      </w:r>
      <w:r w:rsidRPr="00E541CA">
        <w:rPr>
          <w:rStyle w:val="FootnoteReference"/>
          <w:i/>
        </w:rPr>
        <w:footnoteReference w:id="212"/>
      </w:r>
      <w:r w:rsidRPr="00E541CA">
        <w:t xml:space="preserve"> , அதாவது சூரியன், சந்திரன் அல்லது நட்சத்திரங்கள்; ஏனெனில் இஸ்ரவேலர் எகிப்தில் இவற்றை வழிபடுவதற்குப் பழகிவிட்டனர். </w:t>
      </w:r>
      <w:r w:rsidRPr="00E541CA">
        <w:rPr>
          <w:i/>
        </w:rPr>
        <w:t xml:space="preserve">மேலும் </w:t>
      </w:r>
      <w:r w:rsidRPr="00E541CA">
        <w:rPr>
          <w:i/>
        </w:rPr>
        <w:t xml:space="preserve">பூமியில் உள்ள எதையும்; </w:t>
      </w:r>
      <w:r w:rsidRPr="00E541CA">
        <w:t xml:space="preserve">ஏனெனில் அவர்கள் எகிப்தியர்களிடமிருந்து தீய மனிதர்களை மட்டுமல்ல, பல்வேறு விலங்குகளையும் தெய்வப்படுத்துவதைக் கற்றுக்கொண்டிருந்தார்கள். இந்தத் தீய சிலை வழிபாட்டைத் தடுத்தருளிய ஆண்டவர், பரிசுத்த செருபீன்களின் பரிசுத்த உருவங்கள் தம்முடைய பரிசுத்த ஆலயத்தில் வரையப்படவும், அவை இகழ்ச்சியாக அல்லாமல் மரியாதையுடன் நடத்தப்படவும் கட்டளையிட்டார்.</w:t>
      </w:r>
    </w:p>
    <w:p w:rsidRPr="00E541CA" w:rsidR="00E541CA" w:rsidP="00E541CA" w:rsidRDefault="00E541CA" w14:paraId="7389DEE5" w14:textId="569182EF">
      <w:pPr>
        <w:ind w:firstLine="720"/>
      </w:pPr>
      <w:r w:rsidRPr="00E541CA">
        <w:t xml:space="preserve">3வது சிந்தனை</w:t>
      </w:r>
    </w:p>
    <w:p w:rsidRPr="00E541CA" w:rsidR="00E541CA" w:rsidP="00E541CA" w:rsidRDefault="00E541CA" w14:paraId="17F2E350" w14:textId="5C072FA1">
      <w:pPr>
        <w:ind w:firstLine="720"/>
        <w:rPr>
          <w:i/>
        </w:rPr>
      </w:pPr>
      <w:r w:rsidRPr="00E541CA">
        <w:rPr>
          <w:i/>
        </w:rPr>
        <w:t xml:space="preserve">யார் சிலைகளை ஆராதித்தார்கள்?</w:t>
      </w:r>
    </w:p>
    <w:p w:rsidRPr="00E541CA" w:rsidR="00E541CA" w:rsidP="00E541CA" w:rsidRDefault="00E541CA" w14:paraId="174E266B" w14:textId="2C24A732">
      <w:pPr>
        <w:ind w:firstLine="720"/>
      </w:pPr>
      <w:r w:rsidRPr="00E541CA">
        <w:lastRenderedPageBreak/>
      </w:r>
      <w:r w:rsidRPr="00E541CA">
        <w:t xml:space="preserve">விக்கிரகங்களை ஆராதித்தவர்கள் யார் என்றால், அவர்கள் உண்மையான கடவுளை அறியாதவர்கள், வழிமாறிச் சென்றவர்கள், நித்திய இரட்சிப்பை நம்பாதவர்கள், மேலும் இந்த வாழ்க்கைக்குப் பிறகு வேறு ஒரு வாழ்க்கை இருக்கிறதா என்பதையும் அறியாதவர்கள்: பேய்களால் ஏமாற்றப்பட்டவர்கள், சூனியத்தில் தங்களை ஒப்புக்கொடுத்தவர்கள், மற்றும் தீய வாழ்க்கையை வாழ்ந்தவர்கள்—இவர்களே விக்கிரக ஆராதனை செய்பவர்கள்.</w:t>
      </w:r>
    </w:p>
    <w:p w:rsidRPr="00E541CA" w:rsidR="00E541CA" w:rsidP="00E541CA" w:rsidRDefault="00E541CA" w14:paraId="45F521A8" w14:textId="68191567">
      <w:pPr>
        <w:ind w:firstLine="720"/>
        <w:rPr>
          <w:i/>
        </w:rPr>
      </w:pPr>
      <w:r w:rsidRPr="00E541CA">
        <w:rPr>
          <w:i/>
        </w:rPr>
        <w:t xml:space="preserve">புனிதர்களின் உருவங்களை வழிபட்டவர்கள் யார்?</w:t>
      </w:r>
    </w:p>
    <w:p w:rsidRPr="00E541CA" w:rsidR="00E541CA" w:rsidP="00E541CA" w:rsidRDefault="00E541CA" w14:paraId="14120462" w14:textId="72431D70">
      <w:pPr>
        <w:ind w:firstLine="720"/>
      </w:pPr>
      <w:r w:rsidRPr="00E541CA">
        <w:t xml:space="preserve">மோசே மற்றும் ஆரோன், பரிசுத்தமான மனிதர்கள் மற்றும் சர்வவல்லமையுள்ள கடவுளின் உண்மையான ஊழியக்காரர்கள்; மற்றும் கடவுளின் மக்கள் என்று அழைக்கப்பட்ட இஸ்ரவேல் மக்கள் அனைவரும். அவர்கள், சாட்சியின் கூடாரத்திற்குள் நுழைந்து அதைச் சுற்றி நின்று, பரலோகக் கடவுளை ஆராதித்தார்கள்; அவர்கள் உடன்படிக்கையின் பெட்டியின் முன்பாகவும், பெட்டியின் மேல் வைக்கப்பட்டிருந்த செருபீம்களின் முன்பாகவும், திரைச்சீலைகளில் சித்தரிக்கப்பட்டிருந்தவற்றின் முன்பாகவும் ஆராதித்தார்கள், அவற்றைப் புனித உருவங்களாகக் கௌரவித்து. புனித அப்போஸ்தலனாகிய பவுலும் நினைவு கூர்ந்தது போல, 'அவர்கள் </w:t>
      </w:r>
      <w:r w:rsidRPr="00E541CA">
        <w:rPr>
          <w:i/>
        </w:rPr>
        <w:t xml:space="preserve">பரலோகப் பொருட்களின் பிரதியையும் நிழலையும் சேவிக்கிறார்கள்</w:t>
      </w:r>
      <w:r w:rsidRPr="00E541CA">
        <w:t xml:space="preserve">'</w:t>
      </w:r>
      <w:r w:rsidRPr="00E541CA">
        <w:rPr>
          <w:rStyle w:val="FootnoteReference"/>
          <w:i/>
        </w:rPr>
        <w:footnoteReference w:id="213"/>
      </w:r>
      <w:r w:rsidRPr="00E541CA">
        <w:t xml:space="preserve"> (அதாவது, செருபீன்களின் உருவங்கள்), ஆசாரிய கூடாரத்தை எழுப்ப மோசே தயாரானபோது அவருக்குச் சொல்லப்பட்டதைப் போலவே: </w:t>
      </w:r>
      <w:r w:rsidRPr="00E541CA">
        <w:rPr>
          <w:i/>
        </w:rPr>
        <w:t xml:space="preserve">'பார்,</w:t>
      </w:r>
      <w:r w:rsidRPr="00E541CA">
        <w:t xml:space="preserve">' அவர் சொன்னார், </w:t>
      </w:r>
      <w:r w:rsidRPr="00E541CA">
        <w:rPr>
          <w:i/>
        </w:rPr>
        <w:t xml:space="preserve">'மலையில் உனக்குக் காண்பிக்கப்பட்ட மாதிரியின்படியே எல்லாவற்றையும் செய்ய வேண்டும்.' </w:t>
      </w:r>
      <w:r w:rsidRPr="00E541CA">
        <w:t xml:space="preserve">ஆகவே, உடன்படிக்கைப் பெட்டகத்திற்கும் செருபீன்களுக்கும் முன்பாகச் செய்யப்பட்டதுமான கர்த்தராகிய தேவனுக்கான அவர்களின் சேவையும் ஆராதனையும், மனிதக் கைகளின் கிரியைகளைக் கனப்படுத்தும் விக்கிரக ஆராதனையாகக் கருதப்படவில்லை; ஆனால் அது ஒரு பெரிய பக்திச் செயலாகவும் கருதப்பட்டது, மேலும் கடவுளின் மகிமை அவர்கள் மீது பிரகாசித்தது, மேலும் இரண்டாவது திரைக்கு அப்பால் இருந்த பரிசுத்தமான பரிசுத்தமான கூடாரத்திலிருந்து கடவுள் தம்முடைய தூதர் மூலம் அவர்களுடன் பேசினார். புனித தாவீதும், சங்கீதங்களில், </w:t>
      </w:r>
      <w:r w:rsidRPr="00E541CA">
        <w:rPr>
          <w:i/>
        </w:rPr>
        <w:t xml:space="preserve">'நான் உமது ஆலயத்திற்குள் பிரவேசிப்பேன்; உமது பரிசுத்த ஆலயத்தில், உமது பரிசுத்த ஸ்தலத்தில் ஆராதிப்பேன்</w:t>
      </w:r>
      <w:r w:rsidRPr="00E541CA">
        <w:t xml:space="preserve">' (</w:t>
      </w:r>
      <w:r w:rsidRPr="00E541CA">
        <w:rPr>
          <w:rStyle w:val="FootnoteReference"/>
          <w:i/>
        </w:rPr>
        <w:footnoteReference w:id="214"/>
      </w:r>
      <w:r w:rsidRPr="00E541CA">
        <w:t xml:space="preserve"> ) </w:t>
      </w:r>
      <w:r w:rsidRPr="00E541CA">
        <w:t xml:space="preserve">என்று கூறி, இதே செருபீன்களின் உருவங்களையும் படங்களையும் கனப்படுத்தினார்</w:t>
      </w:r>
      <w:r w:rsidRPr="00E541CA">
        <w:t xml:space="preserve">. இங்கு அனைவரும் கவனிக்க வேண்டும்: தாவீது கர்த்தருடைய ஆலயத்தில் பிரவேசித்து தேவனை ஆராதித்தபோது, அவர் செருபீன்களின் உருவங்களுக்கு முன்பாக ஆராதிக்கவில்லையா? மேலும் சாலொமோன், தேவனுக்காக ஒரு ஆலயத்தைக் கட்டி, அதை பொன் செருபீன்களால் அலங்கரித்த பிறகு, கர்த்தருடைய பலிபீடத்திற்கு முன்பாக நின்று, ஜெபத்திற்காக தன் கைகளை வானத்திற்கு உயர்த்தியபோதும்; </w:t>
      </w:r>
      <w:r w:rsidRPr="00E541CA">
        <w:t xml:space="preserve">அவர்</w:t>
      </w:r>
      <w:r w:rsidRPr="00E541CA">
        <w:t xml:space="preserve"> Cherubim</w:t>
      </w:r>
      <w:r w:rsidRPr="00E541CA">
        <w:rPr>
          <w:rStyle w:val="FootnoteReference"/>
        </w:rPr>
        <w:footnoteReference w:id="215"/>
      </w:r>
      <w:r w:rsidRPr="00E541CA">
        <w:t xml:space="preserve"> </w:t>
      </w:r>
      <w:r w:rsidRPr="00E541CA">
        <w:t xml:space="preserve">-களின் உருவங்களுக்கு முன்பா பிரார்த்தனை செய்யவில்லை</w:t>
      </w:r>
      <w:r w:rsidRPr="00E541CA">
        <w:t xml:space="preserve">? ஆனால், பரிசுத்தமான பரிசுத்த இடத்தில் தனது குழந்தைப் பருவத்தில் வளர்க்கப்பட்டு, இரண்டாவது திரைக்குப் பின்னால் இரவும் பகலும் ஜெபித்த, தேவதூதர்களின் மிகத் தூய்மையான தாய், அங்கே இருந்த செருபீன்களின் உருவங்களைக் கனப்படுத்தவில்லையா? உண்மையாகவே, அவர் அவற்றை இகழவில்லை, அல்லது அவற்றை ஒன்றுமில்லாமல் கருதவில்லை, மாறாக தேவனுடைய பரிசுத்த பரிந்துரையாளர்களின் உருவங்களாக அவற்றை கனப்படுத்தினார். ஏனெனில், அவர் பலிபீடத்திற்கு முன்பாக தரையில் சாஷ்டாங்கமாக விழுந்து தேவனுக்கு ஜெபித்தபோது, பலிபீடத்திற்கு மேலே நிழலிட்டு நிற்கும் உடன்படிக்கையின் பெட்டியும் மகிமையின் செருபீன்களும் அவருக்கு முன்பாக நின்றன. ஏனெனில் அவர் சந்நிதியின்முன் பணிந்தார், பலிபீடத்தின் பௌதீகப் பொருளுக்காக அல்ல, வாக்குறுதிப் பெட்டகத்திற்காக அல்ல, செராபீம்களுக்காகவும் அல்ல; மாறாக, இந்தத் தோற்றமளிக்கும் பொருட்களிலிருந்து அவர் தனது மனதைக் கண்ணுக்குத் தெரியாத கடவுளிடம் உயர்த்தினார்; மேலும் அவர் இந்தப் பொருட்களைக் கடவுளின் பரிசுத்த ஆலயமாகக் கனப்படுத்தினார். நாம் இப்போது புனித உருவப்படங்களுக்கு முன்பாக ஜெபிப்பது போலவே, நாம் உருவப்படங்களின் கண்ணுக்குத் தெரியும் பௌதீகப் பொருளை வழிபாடு செய்வதில்லை, மாறாக நம் மனதை அருவமானதும் கண்ணுக்குத் தெரியாததுமான இறைவனை நோக்கித் திருப்புகிறோம்; மேலும் நாம் புனித உருவப்படங்களைப் புனிதர்களின் உருவங்களாகப் போற்றுகிறோம்.</w:t>
      </w:r>
    </w:p>
    <w:p w:rsidRPr="00E541CA" w:rsidR="00E541CA" w:rsidP="00E541CA" w:rsidRDefault="00E541CA" w14:paraId="1DA35CFD" w14:textId="73C7AD40">
      <w:pPr>
        <w:ind w:firstLine="720"/>
      </w:pPr>
      <w:r w:rsidRPr="00E541CA">
        <w:t xml:space="preserve">4வது சிந்தனை</w:t>
      </w:r>
    </w:p>
    <w:p w:rsidRPr="00E541CA" w:rsidR="00E541CA" w:rsidP="00E541CA" w:rsidRDefault="00E541CA" w14:paraId="2E1B137B" w14:textId="5FC7240F">
      <w:pPr>
        <w:ind w:firstLine="720"/>
        <w:rPr>
          <w:i/>
        </w:rPr>
      </w:pPr>
      <w:r w:rsidRPr="00E541CA">
        <w:rPr>
          <w:i/>
        </w:rPr>
        <w:t xml:space="preserve">படச்சிலை வழிபாடு ஏன் தடைசெய்யப்பட்டுள்ளது?</w:t>
      </w:r>
    </w:p>
    <w:p w:rsidRPr="00E541CA" w:rsidR="00E541CA" w:rsidP="00E541CA" w:rsidRDefault="00E541CA" w14:paraId="423381D0" w14:textId="4D07EA32">
      <w:pPr>
        <w:ind w:firstLine="720"/>
      </w:pPr>
      <w:r w:rsidRPr="00E541CA">
        <w:t xml:space="preserve">விக்கிரமாதிக்கம் பின்வரும் காரணங்களுக்காகத் தடைசெய்யப்பட்டுள்ளது:</w:t>
      </w:r>
    </w:p>
    <w:p w:rsidRPr="00E541CA" w:rsidR="00E541CA" w:rsidP="00E541CA" w:rsidRDefault="00E541CA" w14:paraId="5D9F5F5F" w14:textId="4D7CE45E">
      <w:pPr>
        <w:ind w:firstLine="720"/>
      </w:pPr>
      <w:r w:rsidRPr="00E541CA">
        <w:t xml:space="preserve">1) ஏனெனில் ஒரு சிலை கடவுள் அல்ல, ஆனால் ஒரு சிலை, ஒரு பொருள் இல்லாதது, அப்போஸ்தலர் கூறுவது போல்: </w:t>
      </w:r>
      <w:r w:rsidRPr="00E541CA">
        <w:rPr>
          <w:i/>
        </w:rPr>
        <w:t xml:space="preserve">'உலகத்தில் ஒரு சிலை ஒன்றுமில்லை என்பதை</w:t>
      </w:r>
      <w:r w:rsidRPr="00E541CA">
        <w:rPr>
          <w:i/>
        </w:rPr>
        <w:t xml:space="preserve"> அறிந்துகொள்ளுங்கள்</w:t>
      </w:r>
      <w:r w:rsidRPr="00E541CA">
        <w:t xml:space="preserve">' (</w:t>
      </w:r>
      <w:r w:rsidRPr="00E541CA">
        <w:rPr>
          <w:rStyle w:val="FootnoteReference"/>
          <w:i/>
        </w:rPr>
        <w:footnoteReference w:id="216"/>
      </w:r>
      <w:r w:rsidRPr="00E541CA">
        <w:t xml:space="preserve"> ), மேலும் சிலை வழிபாடு கடவுளுக்குப் பாவமானதும் அருவருப்பானதுமாகும்.</w:t>
      </w:r>
    </w:p>
    <w:p w:rsidRPr="00E541CA" w:rsidR="00E541CA" w:rsidP="00E541CA" w:rsidRDefault="00E541CA" w14:paraId="6A7960A1" w14:textId="68E6CA3B">
      <w:pPr>
        <w:ind w:firstLine="720"/>
      </w:pPr>
      <w:r w:rsidRPr="00E541CA">
        <w:t xml:space="preserve">2) ஏனெனில், மக்கள் ஏமாற்றப்படுவதற்காக பேய்கள் சிலைகளில் குடியிருக்கின்றன.</w:t>
      </w:r>
    </w:p>
    <w:p w:rsidRPr="00E541CA" w:rsidR="00E541CA" w:rsidP="00E541CA" w:rsidRDefault="00E541CA" w14:paraId="267D3214" w14:textId="3B4816A0">
      <w:pPr>
        <w:ind w:firstLine="720"/>
      </w:pPr>
      <w:r w:rsidRPr="00E541CA">
        <w:t xml:space="preserve">3) ஏனெனில், புறஜனங்களின் தெய்வங்களின் அருவருப்பான சிலைகளைப் பார்த்ததினால்—அவைகளே அவர்களுடைய சிலைகளாக இருந்தன—மக்கள் தங்கள் வாழ்க்கை முறை, இயற்கைக்கு மாறான விபச்சாரச் செயல்கள் மற்றும் பிற அருவருப்புகளை நினைவுகூர்ந்தார்கள். மேலும், இந்த விஷயங்களை நினைவு கூர்வதாலேயே, மனிதர்களின் மனங்கள் தீய எண்ணங்களால் சீர்கெட்டன; தங்கள் அருவருப்பான தெய்வங்கள் செய்த அதே சட்டவிரோதத்தை விரும்பின.</w:t>
      </w:r>
    </w:p>
    <w:p w:rsidRPr="00E541CA" w:rsidR="00E541CA" w:rsidP="00E541CA" w:rsidRDefault="00E541CA" w14:paraId="18FBAD9A" w14:textId="0A3F9B54">
      <w:pPr>
        <w:ind w:firstLine="720"/>
      </w:pPr>
      <w:r w:rsidRPr="00E541CA">
        <w:rPr>
          <w:i/>
        </w:rPr>
        <w:t xml:space="preserve">4) </w:t>
      </w:r>
      <w:r w:rsidRPr="00E541CA">
        <w:t xml:space="preserve">ஏனெனில், சிலை வழிபாட்டுத் திருவிழாக்களில், தங்கள் கோவில்களுக்குள், அருவருப்பான சட்டமற்ற செயல்கள் நடந்தன: அதீத உண்ணல், குடித்தல், விலைமாது உறவு—அவை வெளிப்படையாகவும் வெட்கமின்றி—மற்றும் கொலை.</w:t>
      </w:r>
    </w:p>
    <w:p w:rsidRPr="00E541CA" w:rsidR="00E541CA" w:rsidP="00E541CA" w:rsidRDefault="00E541CA" w14:paraId="5D191D1B" w14:textId="7A545397">
      <w:pPr>
        <w:ind w:firstLine="720"/>
      </w:pPr>
      <w:r w:rsidRPr="00E541CA">
        <w:t xml:space="preserve">5) ஏனெனில், மிருகங்களை மட்டுமல்ல, தங்கள் சொந்தக் குழந்தைகளையும் கூட அந்தத் துன்மார்க்கர்கள் சிலைகளுக்கு மரியாதை செலுத்துவதற்காகவும், பலிகளுக்காகவும் கொன்றார்கள், சங்கீதங்களில் இவ்வாறு பதிவுசெய்யப்பட்டுள்ளது: </w:t>
      </w:r>
      <w:r w:rsidRPr="00E541CA">
        <w:rPr>
          <w:i/>
        </w:rPr>
        <w:t xml:space="preserve">'அவர்கள் தங்கள் குமாரர்களையும் குமாரத்திகளையும் பிசாசுக்கு உண்டாக்கினார்கள்; அவர்கள் அப்பாவி இரத்தத்தை, தங்கள் குமாரர் குமாரத்திகளின் இரத்தத்தை, அவர்கள் கனானிய சிலைகளுக்கு உண்டாக்கினார்கள்'</w:t>
      </w:r>
      <w:r w:rsidRPr="00E541CA">
        <w:rPr>
          <w:rStyle w:val="FootnoteReference"/>
          <w:i/>
        </w:rPr>
        <w:footnoteReference w:id="217"/>
      </w:r>
      <w:r w:rsidRPr="00E541CA">
        <w:t xml:space="preserve"> ; மேலும் மீண்டும் இவ்வாறு கூறப்பட்டுள்ளது: </w:t>
      </w:r>
      <w:r w:rsidRPr="00E541CA">
        <w:rPr>
          <w:i/>
        </w:rPr>
        <w:t xml:space="preserve">'அவர்கள் தங்கள் குமாரன்களைப் பட்சித்து, மீதினத்தைத் தங்கள் சிறுபிள்ளைகளுக்காக விட்டார்கள்</w:t>
      </w:r>
      <w:r w:rsidRPr="00E541CA">
        <w:t xml:space="preserve">'</w:t>
      </w:r>
      <w:r w:rsidRPr="00E541CA">
        <w:rPr>
          <w:rStyle w:val="FootnoteReference"/>
          <w:i/>
        </w:rPr>
        <w:footnoteReference w:id="218"/>
      </w:r>
      <w:r w:rsidRPr="00E541CA">
        <w:t xml:space="preserve"> ; அதாவது, பேய்களுக்குப் பலியாகக் கொல்லப்பட்டு, வறுக்கப்பட்ட தங்கள் சொந்தக் குமாரன்களின் மாமிசத்திலிருந்து, தந்தையரும் தாயும்கூட அதைச் சாப்பிட்டுவிட்டு, மீதினத்தைத் தங்கள் மற்றக் குழந்தைகளுக்காக விட்டார்கள்.</w:t>
      </w:r>
    </w:p>
    <w:p w:rsidRPr="00E541CA" w:rsidR="00E541CA" w:rsidP="00E541CA" w:rsidRDefault="00E541CA" w14:paraId="14FA684B" w14:textId="22DDEBC6">
      <w:pPr>
        <w:ind w:firstLine="720"/>
      </w:pPr>
      <w:r w:rsidRPr="00E541CA">
        <w:t xml:space="preserve">இத்தகைய காரணங்களுக்காகவே தேவனுடைய சட்டம் விக்கிரக ஆராதனையைத் தடுக்கிறது.</w:t>
      </w:r>
    </w:p>
    <w:p w:rsidRPr="00E541CA" w:rsidR="00E541CA" w:rsidP="00E541CA" w:rsidRDefault="00E541CA" w14:paraId="53A17C0D" w14:textId="7520D6C3">
      <w:pPr>
        <w:ind w:firstLine="720"/>
        <w:rPr>
          <w:i/>
        </w:rPr>
      </w:pPr>
      <w:r w:rsidRPr="00E541CA">
        <w:rPr>
          <w:i/>
        </w:rPr>
        <w:lastRenderedPageBreak/>
      </w:r>
      <w:r w:rsidRPr="00E541CA">
        <w:rPr>
          <w:i/>
        </w:rPr>
        <w:t xml:space="preserve">அப்படியானால், புனித உருவங்களுக்கு மரியாதை செலுத்துவது ஏன் தடைசெய்யப்படாமல், உண்மையில் கட்டாயமாக்கப்பட்டுள்ளது?</w:t>
      </w:r>
    </w:p>
    <w:p w:rsidRPr="00E541CA" w:rsidR="00E541CA" w:rsidP="00E541CA" w:rsidRDefault="00E541CA" w14:paraId="1956F8B7" w14:textId="6AB08CF7">
      <w:pPr>
        <w:ind w:firstLine="720"/>
      </w:pPr>
      <w:r w:rsidRPr="00E541CA">
        <w:t xml:space="preserve">இந்தக் காரணத்திற்காக: புனித உருவப்படங்கள் புனிதர்களின் உருவங்களாக இருப்பது போல, அவை புனிதமான வாழ்க்கையை வாழ நம்மைத் தூண்டுகின்றன. நமது இரட்சகராகிய மெய்யான கடவுதியின், மனித உருவில் வரையப்பட்ட திருவுருவத்தை நாம் நோக்கும்போது, அது அவருடைய அவதாரம், மிகவும் பரிசுத்த கன்னியிலிருந்து அவர் பெற்ற சொல்லொணா, அழிவில்லாத பிறப்பு, மற்றும் இராச்சியத்தின் நற்செய்தியைப் பிரசங்கித்துத் திரிந்த அவருடைய இளமைப் பருவத்திலிருந்தே அவர் மேற்கொண்ட உழைப்புகளை நினைவுக்குக் கொண்டுவருகிறது: அவருடைய அற்புதங்கள், அவருடைய வல்லமைகள், நமக்காக அவர் சுயம்பூண்டு எடுத்த துன்பங்கள், அவருடைய சிலுவை, அவருடைய மரணம், அவருடைய அடக்கம், அவருடைய உயிர்த்தெழுதல், மற்றும் அவர் பரலோகத்திற்கு எழுந்தருளியது ஆகியவற்றை நினைவுகூரும்போது, நாம் மிகுந்த நன்றியுணர்வால் நிரம்புவோமாக, தெய்வீக அன்பால் தூண்டப்படுவோமாக, மேலும் அவருடைய புனித உருவப்படத்தின் முன் பணிவுடன் அவரை ஆராதிப்போமாக.</w:t>
      </w:r>
    </w:p>
    <w:p w:rsidRPr="00E541CA" w:rsidR="00E541CA" w:rsidP="00E541CA" w:rsidRDefault="00E541CA" w14:paraId="77CAB0E0" w14:textId="451C3364">
      <w:pPr>
        <w:ind w:firstLine="720"/>
      </w:pPr>
      <w:r w:rsidRPr="00E541CA">
        <w:t xml:space="preserve">மிகவும் தூய்மையான கன்னகியின் திருவுருவத்தை நாம் நோக்கும்போது, அது அவளுடைய மிகவும் தூய்மையான மற்றும் மிகவும் புனிதமான வாழ்க்கையை நம் நினைவுக்குக் கொண்டுவருகிறது: எப்படி, புனித ஆவியின் வல்லமையால், அவள் தன் கருப்பையில் கடவுளின் வார்த்தையைக் கருவுற்றாள், மேலும் பிறப்பிற்கு முன்பும், பிறப்பின் போதும், பிறப்பிற்குப் பிறகும் கன்னியாகவே இருந்தாள். எப்படி, தனது கன்னியாஸ்தன மார்பகங்களால், எல்லாவற்றையும் போஷிப்பவரை, காலங்காலமாகப் பாலூட்டினாள். அவர் அவருடன் எகிப்துக்குத் தப்பிச் சென்றதும், அங்கிருந்து திரும்பி, அவர் வயதுக்கு வரும் வரை அவரது குழந்தைப் பருவத்தைக் காத்ததும் எப்படி. அவர் சிலுவையடியில் நின்று, </w:t>
      </w:r>
      <w:r w:rsidRPr="00E541CA">
        <w:t xml:space="preserve">மனிதகுல</w:t>
      </w:r>
      <w:r w:rsidRPr="00E541CA">
        <w:t xml:space="preserve">த்திற்காக அவர் </w:t>
      </w:r>
      <w:r w:rsidRPr="00E541CA">
        <w:t xml:space="preserve">பட்ட</w:t>
      </w:r>
      <w:r w:rsidRPr="00E541CA">
        <w:t xml:space="preserve"> பெரும் </w:t>
      </w:r>
      <w:r w:rsidRPr="00E541CA">
        <w:t xml:space="preserve">துன்பத்தைப்</w:t>
      </w:r>
      <w:r w:rsidRPr="00E541CA">
        <w:t xml:space="preserve"> பார்த்துக் கண்ணீர் வடித்ததும்</w:t>
      </w:r>
      <w:r w:rsidRPr="00E541CA">
        <w:t xml:space="preserve">, சிலுவையிலிருந்து இறக்கப்பட்ட பிறகு, தனது கண்ணீரால் அவரைக் கழுவி, ஒரு சவப்பெட்டியில் சுற்றிச் சுற்றி கல்லறையில் கிடத்தியதும் எப்படி. அவருடைய உயிர்த்தெழுதலில் அவள் சொல்லொணா மகிழ்ச்சியால் நிரம்பியதும், அவர் பரலோகத்திற்கு ஏறிச்செல்லும் போது அதைத் தன் கண்களால் கண்டதும், அவள் மரித்து தன் குமாரனுக்கும் கடவுளுக்கும் அருகில் சென்றதும், அவருடைய சிம்மாசனத்தின் வலதுபுறத்தில் நின்று, பாவிகளான நமக்காகப் பரிந்து பேசுவதும் நினைவுக்கு வருகிறது. இதை நினைவுகூர்ந்து, அவருக்கும், நமது கடவுளாகிய அவருடைய குமாரனுக்கும் உள்ள அன்புக்காக, நமது இதயங்களை உயர்த்தி, பக்தி உணர்வில் ஈடுபட்டு, தூய்மையான மற்றும் பரிசுத்தமான வாழ்க்கைக்காகப் பாடுபட்டு, நம்பிக்கையில் வலுப்பெறுகிறோம்; ஏனெனில், கடவுளுக்கு முன்பாக நமக்கு ஒரு வல்லமையுள்ள பரிந்துரையாளர் இருக்கிறார்.</w:t>
      </w:r>
    </w:p>
    <w:p w:rsidRPr="00E541CA" w:rsidR="00E541CA" w:rsidP="00E541CA" w:rsidRDefault="00E541CA" w14:paraId="3726B326" w14:textId="62B3866E">
      <w:pPr>
        <w:ind w:firstLine="720"/>
      </w:pPr>
      <w:r w:rsidRPr="00E541CA">
        <w:t xml:space="preserve">கடவுளின் மற்ற புனிதர்களின் உருவப்படங்களை நாம் கவனமாகப் பார்க்கும்போது, அவற்றின் கடவுளுக்குப் பிரியமான வாழ்க்கை, அவற்றின் வீரச்செயல்கள் மற்றும் உழைப்புகள் ஆகியவை நினைவுக்கு வருகின்றன, மேலும் அவற்றைப் பின்பற்ற நம்மை ஊக்குவிக்கின்றன.</w:t>
      </w:r>
    </w:p>
    <w:p w:rsidRPr="00E541CA" w:rsidR="00E541CA" w:rsidP="00E541CA" w:rsidRDefault="00E541CA" w14:paraId="535C153F" w14:textId="0EA7EFC6">
      <w:pPr>
        <w:ind w:firstLine="720"/>
      </w:pPr>
      <w:r w:rsidRPr="00E541CA">
        <w:t xml:space="preserve">இந்தக் காரணத்திற்காக, புனித உருவப்படங்கள் தடைசெய்யப்படவில்லை மட்டுமல்லாமல், அவற்றை நாம் வணங்குவதற்காக நமக்கு ஒப்படைக்கப்பட்டுள்ளன.</w:t>
      </w:r>
    </w:p>
    <w:p w:rsidRPr="00E541CA" w:rsidR="00E541CA" w:rsidP="00E541CA" w:rsidRDefault="00E541CA" w14:paraId="15554A03" w14:textId="04051130">
      <w:pPr>
        <w:ind w:firstLine="720"/>
      </w:pPr>
      <w:r w:rsidRPr="00E541CA">
        <w:t xml:space="preserve">5வது சிந்தனை</w:t>
      </w:r>
    </w:p>
    <w:p w:rsidRPr="00E541CA" w:rsidR="00E541CA" w:rsidP="00E541CA" w:rsidRDefault="00E541CA" w14:paraId="77EBE525" w14:textId="2FC2B5C0">
      <w:pPr>
        <w:ind w:firstLine="720"/>
        <w:rPr>
          <w:i/>
        </w:rPr>
      </w:pPr>
      <w:r w:rsidRPr="00E541CA">
        <w:rPr>
          <w:i/>
        </w:rPr>
        <w:t xml:space="preserve">புனித உருவங்களை வணங்கும்படி திருச்சபைகளுக்கு யார் அறிவுறுத்தினார்?</w:t>
      </w:r>
    </w:p>
    <w:p w:rsidRPr="00E541CA" w:rsidR="00E541CA" w:rsidP="00E541CA" w:rsidRDefault="00E541CA" w14:paraId="71D04D5A" w14:textId="78D59EBB">
      <w:pPr>
        <w:ind w:firstLine="720"/>
      </w:pPr>
      <w:r w:rsidRPr="00E541CA">
        <w:t xml:space="preserve">நமது இறைவனாகிய கிறிஸ்துவே அவ்வாறு செய்தார், அவர் தம்முடைய பரிசுத்தமான முகத்தை நீரால் கழுவி, ஒரு துணியால் துடைத்தபோது, அந்தத் துணியில் தம்முடைய தெய்வீக முகத்தின் பரிசுத்தமான உருவம் பதியப்பட்டது; மேலும், மனிதக் கரங்களால் செய்யப்படாத கிறிஸ்துவின் உருவம் தோன்றியது, அதை அவர் எடெஸ்ஸாவின் இளவரசர் அப்காருக்கு அனுப்பினார்: இது பற்றிய விரிவான விவரங்களுக்கு, ஆகஸ்ட் மாதத்தின் 16-ஆம் நாளில்.</w:t>
      </w:r>
    </w:p>
    <w:p w:rsidRPr="00E541CA" w:rsidR="00E541CA" w:rsidP="00E541CA" w:rsidRDefault="00E541CA" w14:paraId="080E22F3" w14:textId="00123F93">
      <w:pPr>
        <w:ind w:firstLine="720"/>
      </w:pPr>
      <w:r w:rsidRPr="00E541CA">
        <w:t xml:space="preserve">கர்த்தராகிய கிறிஸ்துவிற்குப் பிறகு, நற்செய்தியாளரான புனித லூக்கா பிறந்தார்; மேலும், புனித லூக்கா நற்செய்தியாளர் எழுதிய நற்செய்தியில் பதிவுசெய்யப்பட்டுள்ளபடி,அவர் புனித உருவப்படங்களின் முதல் ஓவியர் என்று கூறப்படுகிறது; ஏனெனில், அவர் எங்கள் நித்திய ஆண்டவராகிய இயேசு கிறிஸ்து குழந்தையைத் தன் கரங்களில் ஏந்தியிருந்த, மிகவும் தூய கன்னிகை மரியாள் உருவத்தைத் தனது கலைத்திறமையுடன் வரைந்தார். மேலும், கடவுளின் தாயின் வேறு இரண்டு உருவப்படங்களையும் வரைந்து, அவை அவருக்குப் பிடிக்குமா என்று பார்க்க, அவற்றை ஆண்டவரின் தாயிடம் கொண்டு சென்றார். தனது இந்த உருவங்களைக் கண்ட அவர், தனது மிகத் தூய்மையான இதழ்களால் இவ்வாறு கூறினார்: 'என்னிடமிருந்து பிறந்து, எனக்குச் சொந்தமானவரின் அருள் இந்த உருவப்படங்களுடன் இருப்பதாக.' அதேபோல், புனித லூக்கா, புனித பிரதான தூதர்களான பேதுரு மற்றும் பவுலின் உருவங்களை மரப்பலகைகளில் வரைந்தார், அவரிடமிருந்துதான் உலகம் முழுவதும் புனித உருவப்படங்களை வரைவதற்கான அந்த நல்ல மற்றும் மிகவும் மதிப்புமிக்க பணி தொடங்கியது. புனித தமாஸ்கினஸ் அவர்களும் லூக்கின் உருவப்படம் பற்றி இவ்வாறு கூறினார்: 'இதோ, நற்செய்தியாளரும் திருத்தூதருமான லூக்கு, எப்போதும் கன்னியாக இருக்கும் மரியாள் தேவமாதாவின் ஒரு போற்றத்தக்க உருவப்படத்தை வரைந்து, அதை தெயோபிலுஸின்</w:t>
      </w:r>
      <w:r w:rsidRPr="00E541CA">
        <w:rPr>
          <w:rStyle w:val="FootnoteReference"/>
        </w:rPr>
        <w:footnoteReference w:id="219"/>
      </w:r>
      <w:r w:rsidRPr="00E541CA">
        <w:t xml:space="preserve"> </w:t>
      </w:r>
      <w:r w:rsidRPr="00E541CA">
        <w:t xml:space="preserve">-க்கு அனுப்பவில்லையா</w:t>
      </w:r>
      <w:r w:rsidRPr="00E541CA">
        <w:t xml:space="preserve">?'</w:t>
      </w:r>
    </w:p>
    <w:p w:rsidRPr="00E541CA" w:rsidR="00E541CA" w:rsidP="00E541CA" w:rsidRDefault="00E541CA" w14:paraId="7AD60888" w14:textId="4599F750">
      <w:pPr>
        <w:ind w:firstLine="720"/>
      </w:pPr>
      <w:r w:rsidRPr="00E541CA">
        <w:t xml:space="preserve">மேலும், திருச்சபை வரலாறுகள் கிறிஸ்துவின் மற்றொரு உருவப்படத்தைப் பற்றி விவரிக்கின்றன: கிறிஸ்துவின் ஆடையின் ஓரத்தைத் தொட்டு இரத்தப்போக்கிலிருந்து குணமடைந்த பெண், கிறிஸ்துவின் உடல் தோற்றம் மற்றும் வயதைப் போன்ற ஒரு உருவத்தை கல்லால் உருவாக்கினாள், மேலும் தன் சொந்த நாடான ஃபினிசியாவில், ஒரு நகரத்தில் பேனேயா எனப்படும் அந்தப் பெண், அதை ஒரு சிறப்பு இடத்தில் நிறுவினார்: அதன் கீழே வளர்ந்த புல், முந்தைய நோய்களைக் குணப்படுத்தியது</w:t>
      </w:r>
      <w:r w:rsidRPr="00E541CA">
        <w:rPr>
          <w:rStyle w:val="FootnoteReference"/>
        </w:rPr>
        <w:footnoteReference w:id="220"/>
      </w:r>
      <w:r w:rsidRPr="00E541CA">
        <w:t xml:space="preserve"> . அந்தக் கிறிஸ்துவின் உருவம், ஜூலியன் இறை மறுப்பாளரின் ஆட்சிக் காலம் வரை அதே இடத்தில் நின்றது. இருப்பினும், ஜூலியன் கிறிஸ்துவின் உருவத்தை இடித்துத் தகர்த்து, அதற்குப் பதிலாகத் தனது சொந்த உருவத்தை அல்லது சிலையை நிறுவினார். உடனடியாக, வானத்திலிருந்து ஒரு மின்னல் கீற்று தாக்கி, ஜூலியனின் சிலையைத் தூளாக உடைத்தது. இது கான்ஸ்டான்டினோபிளைச் சேர்ந்த வரலாற்றாசிரியரான ஜார்ஜ் கெட்ரின், தனது 'ஜூலியனின் ஆட்சிக் காலத்தின் சுருக்கம்' (Synopsis of </w:t>
      </w:r>
      <w:r w:rsidRPr="00E541CA">
        <w:t xml:space="preserve">Julian's</w:t>
      </w:r>
      <w:r w:rsidRPr="00E541CA">
        <w:t xml:space="preserve"> Reign)</w:t>
      </w:r>
      <w:r w:rsidRPr="00E541CA">
        <w:rPr>
          <w:rStyle w:val="FootnoteReference"/>
        </w:rPr>
        <w:footnoteReference w:id="221"/>
      </w:r>
      <w:r w:rsidRPr="00E541CA">
        <w:t xml:space="preserve"> என்ற நூலிலும்; நைசெஃபோரஸ் கலிஸ்டஸ் தனது நூல் 10, அதிகாரம் 30-லும்; மற்றும் ஹெர்மியாஸ் சோஸோமென், நூல் 5, அதிகாரம் 20-லும் </w:t>
      </w:r>
      <w:r w:rsidRPr="00E541CA">
        <w:t xml:space="preserve">பதிவு செய்துள்ளனர்</w:t>
      </w:r>
      <w:r w:rsidRPr="00E541CA">
        <w:t xml:space="preserve">. மேலும், அக்டோபர் 20-ஆம் தேதி புனித வீரமரணமடைந்த ஆர்டெமியஸின் வாழ்க்கை வரலாற்றில் காண்க</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ஆனால் பேதுருவின் கூடாரமானது பேதுருவின் உடலின் உருவமாக இல்லையா, மேலும் அப்போஸ்தலர் நடபடிகள் நூலில் எழுதப்பட்டுள்ளபடி, பேதுருவுக்கே கடவுள் அருளிய அதே குணப்படுத்தும் சக்தி அதைக் கொண்டிருக்கவில்லையா, அதில் இவ்வாறு எழுதப்பட்டுள்ளது: </w:t>
      </w:r>
      <w:r w:rsidRPr="00E541CA">
        <w:rPr>
          <w:i/>
        </w:rPr>
        <w:t xml:space="preserve">'நோயாளிகள் பாய்களில் சுமக்கப்பட்டு, படுக்கைகளிலும் சயனங்களிலும் கிடத்தப்பட்டனர், அதனால் பேதுரு வரும்போது, குறைந்தபட்சம் அவரது நிழலாவது அவர்களில் சிலர் மீது படுவதற்காக</w:t>
      </w:r>
      <w:r w:rsidRPr="00E541CA">
        <w:t xml:space="preserve">'</w:t>
      </w:r>
      <w:r w:rsidRPr="00E541CA">
        <w:rPr>
          <w:rStyle w:val="FootnoteReference"/>
          <w:i/>
        </w:rPr>
        <w:footnoteReference w:id="223"/>
      </w:r>
      <w:r w:rsidRPr="00E541CA">
        <w:t xml:space="preserve"> ? அப்படியானால், இன்று பேதுருவின் அல்லது வேறு எந்த புனிதரின் உருவப்படமும் என்ன? அது அவருடைய உடலின் நிழலைப் போன்றது அல்லவா, அதன் மூலம் நம்பிக்கையாளர்களின் விசுவாசத்தால் குணமடைவது சாத்தியமற்றதல்லவா?</w:t>
      </w:r>
    </w:p>
    <w:p w:rsidRPr="00E541CA" w:rsidR="00E541CA" w:rsidP="00E541CA" w:rsidRDefault="00E541CA" w14:paraId="4507096D" w14:textId="39757B92">
      <w:pPr>
        <w:ind w:firstLine="720"/>
      </w:pPr>
      <w:r w:rsidRPr="00E541CA">
        <w:t xml:space="preserve">அப்படியானால், பெரிய நோன்பின் இரண்டாம் வாரத்தின் திங்கட்கிழமைக்கான வாசிப்பில், மாஸ்கோவின் பெரிய வழிபாட்டு நூல் தொகுப்பில் என்ன எழுதப்பட்டுள்ளது, மேலும் மிகவும் தூய்மையான கன்னியா மரியாள் உருவப்படம் தொடர்பான விரிவான சுருளில் அவ்வாறே என்ன கூறப்பட்டுள்ளது, அது, அவளுடைய நாட்களில், லிடாவில் உள்ள திருத்தூதர்களான பேதுரு மற்றும் யோவான் ஆகியோருக்கு அர்ப்பணிக்கப்பட்ட தேவாலயத்தில், ஒரு கண் காணாத கரத்தால் ஒரு தூணின் மீது தோன்றியது. மேற்கூறிய புத்தகத்தில் 341 மற்றும் 367 ஆம் பக்கங்களிலும்; அவ்வாறே மெனாயோனின் அச்சிடப்பட்ட கீவ் பதிப்பில், ஜூன் 26 ஆம் தேதி, 177 ஆம் பக்கத்தின் பின்புறத்திலும் இதைக் காண்க.</w:t>
      </w:r>
    </w:p>
    <w:p w:rsidRPr="00E541CA" w:rsidR="00E541CA" w:rsidP="00E541CA" w:rsidRDefault="00E541CA" w14:paraId="3E09FC2D" w14:textId="201C1E32">
      <w:pPr>
        <w:ind w:firstLine="720"/>
      </w:pPr>
      <w:r w:rsidRPr="00E541CA">
        <w:t xml:space="preserve">மேலும், புனித பவுல் அப்போஸ்தலரின் சீடரான, புனித முதல் இரத்தசாட்சி தெக்கலாளின் வாழ்க்கையில், ஒரு நோய்வாய்ப்பட்ட புறச்சமயப் பூசாரி அவளுடைய உருவப்படத்தின் மூலம் குணமடைந்ததாக எழுதப்பட்டுள்ளது. இதை செப்டம்பர் 24 ஆம் தேதி, பக்கம் 103 இல் காண்க.</w:t>
      </w:r>
    </w:p>
    <w:p w:rsidRPr="00E541CA" w:rsidR="00E541CA" w:rsidP="00E541CA" w:rsidRDefault="00E541CA" w14:paraId="4C734F4F" w14:textId="7EB66063">
      <w:pPr>
        <w:ind w:firstLine="720"/>
      </w:pPr>
      <w:r w:rsidRPr="00E541CA">
        <w:t xml:space="preserve">இந்த உண்மையான திருச்சபைக் குறிப்புகளிலிருந்து, ஆரம்பகால திருச்சபையில், தேவாலயங்களை உருவப்படங்களால் அலங்கரிப்பதும், அவற்றுக்கு பக்திப்பூர்வமாக மரியாதை செலுத்துவதும் கர்த்தராகிய கிறிஸ்து மற்றும் பரிசுத்த அப்போஸ்தலர்களால் வழுவழக்கமாகக் கொடுக்கப்பட்டன என்பது தெளிவாகிறது.</w:t>
      </w:r>
    </w:p>
    <w:p w:rsidRPr="00E541CA" w:rsidR="00E541CA" w:rsidP="00E541CA" w:rsidRDefault="00E541CA" w14:paraId="58EE36D1" w14:textId="0524C2DE">
      <w:pPr>
        <w:ind w:firstLine="720"/>
      </w:pPr>
      <w:r w:rsidRPr="00E541CA">
        <w:t xml:space="preserve">இதற்குக் கூடுதலாக, விரிடேயில் யூதர்களால் அவமதிக்கப்பட்டு, துளைக்கப்பட்டு, இரத்தம் வடித்த கிறிஸ்துவின் உருவப்படத்தைப் பற்றி புனித அத்தனாசியின் வார்த்தைகளை விரும்புகிறவர் எவரும் படிக்கலாம்: இந்த வார்த்தைகள் அக்டோபர் 11 ஆம் தேதிக்கான முன்னுரையிலும்; அச்சிடப்பட்ட மெனாயியனில், அதே மாதம் மற்றும் தேதியில், 179 ஆம் பக்கத்தின் பின்புறம் மற்றும் 180 ஆம் பக்கத்திலும் காணலாம்.</w:t>
      </w:r>
    </w:p>
    <w:p w:rsidRPr="00E541CA" w:rsidR="00E541CA" w:rsidP="00E541CA" w:rsidRDefault="00E541CA" w14:paraId="39CD5A3C" w14:textId="6F3CD456">
      <w:pPr>
        <w:ind w:firstLine="720"/>
      </w:pPr>
      <w:r w:rsidRPr="00E541CA">
        <w:t xml:space="preserve">மேலும், அவளுடைய ஞானஸ்நானத்திற்கு முன்பு, புனித கத்தரீன் பெருந்தீர்க்கு, அவளுடைய ஆன்மீக மூப்பரால், தெய்வீகக் குழந்தையைத் தன் கைகளில் ஏந்தியிருக்கும், மிகவும் தூய்மையான கன்னிகையான தேவ மாதாவின் ஒரு திருவுருவம் கொடுக்கப்பட்டது என்பதும் நினைவில் கொள்ளப்படட்டும், மேலும் அதை நோக்கிப் பிரார்த்தனை செய்யும்படி அவர் அவளுக்குக் கட்டளையிட்டார்: மேலும் கத்தரினுக்கு ஒரு அற்புதமான தரிசனம் கிடைத்தது, மற்றும் திருமண நிச்சயதார்த்தத்தின் அடையாளமாகக் கர்த்தராகிய கிறிஸ்துவிடமிருந்து ஒரு மோதிரத்தை உறுதியாகப் பெற்றார். இதன் விவரத்தை நவம்பர் 24 அன்று</w:t>
      </w:r>
      <w:r w:rsidRPr="00E541CA">
        <w:rPr>
          <w:rStyle w:val="FootnoteReference"/>
        </w:rPr>
        <w:footnoteReference w:id="224"/>
      </w:r>
      <w:r w:rsidRPr="00E541CA">
        <w:t xml:space="preserve"> என்ற இணையதளத்தில் </w:t>
      </w:r>
      <w:r w:rsidRPr="00E541CA">
        <w:t xml:space="preserve">காண்க</w:t>
      </w:r>
      <w:r w:rsidRPr="00E541CA">
        <w:t xml:space="preserve">.</w:t>
      </w:r>
    </w:p>
    <w:p w:rsidRPr="00E541CA" w:rsidR="00E541CA" w:rsidP="00E541CA" w:rsidRDefault="00E541CA" w14:paraId="4ABDD262" w14:textId="34649A67">
      <w:pPr>
        <w:ind w:firstLine="720"/>
      </w:pPr>
      <w:r w:rsidRPr="00E541CA">
        <w:t xml:space="preserve">ஜெருசலேமின் பேராயரான புனித சோப்ரோனியஸின் 'லிமோனார்' நூலின் அத்தியாயம் 180-இல், அப்பா யோவான் என்ற பெயர் கொண்ட, நற்பண்பில் சிறந்த ஒரு முனிவர், ஜெருசலேமிலிருந்து சுமார் இருபது போப்ரிஷ் தொலைவில் உள்ள செகுஸ்டா என்ற கிராமத்தின் எல்லைகளுக்குள் வாழ்ந்ததாக எழுதப்பட்டுள்ளது, அவர் உயிருடன் இருந்தபோதே, மிகவும் புனித கன்னியா மரியாள் உருவப்படத்தைத் தனது குகையில் வைத்திருந்தார்; மேலும் அவர் தொலைதூரப் பாலைவனத்திற்கோ, அல்லது புனித இடங்களையும் தெய்வீக கல்லறையையும் வணங்கவும், உயிர் தரும் சிலுவையை முத்தமிடவும் எருசலேமிற்கோ, அல்லது ஜெபத்திற்காக சீனாய் மலைக்கோ நீண்ட பயணம் மேற்கொள்ள விரும்பும் போதெல்லாம், அல்லது மற்ற நேரங்களில், ஜெருசலேமிலிருந்து வெகு தொலைவில் உள்ள புனித வீரர்களுக்கு—ஏனெனில் அந்த முனிவர் வெற்றி பெற்ற வீரர்களை நேசித்தார்; மேலும் சில சமயங்களில் எபேசுசில் உள்ள புனித யோவான் தெயோலோஜியனின் கல்லறைக்கும், மற்ற சமயங்களில் யூகான்டஸில் உள்ள புனித தியோடருக்கு, சில சமயங்களில் செலூசியாவின் இசோரியாவில் உள்ள புனித தெக்கலாவுக்கும், மற்ற சமயங்களில் சாராஃபஸில் உள்ள புனித செர்கியஸுக்கும் செல்வார்; சில சமயங்களில் ஒரு புனிதரையும், மற்ற சமயங்களில் மற்றொரு புனிதரையும் சென்று சந்திப்பார். ஏனெனில், அவர் தனது குகையை விட்டு வெளியேறும்போது, உருவச்சிலையின் முன் ஒரு விளக்கை ஏற்றி, அதை ஏற்றுவிட்டு, பிரார்த்தனை செய்துவிட்டுப் புறப்படுவார்; மேலும், அவர் தனது பயணத்திலிருந்து திரும்பி வரும்போது, நீண்ட காலமாக வெளியில் இருந்திருந்தாலும், அந்த விளக்கு இன்னும் எரிவதைக் காண்பார். சில சமயங்களில் அவர் ஒரு மாதமும், சில சமயங்களில் இரண்டு மாதங்களும் வெளியில் இருப்பார், ஆனாலும் திரும்பி வரும்போது விளக்கு அணைக்கப்படாமல் எரிவதைக் காண்பார்.</w:t>
      </w:r>
    </w:p>
    <w:p w:rsidRPr="00E541CA" w:rsidR="00E541CA" w:rsidP="00E541CA" w:rsidRDefault="00E541CA" w14:paraId="766C29F0" w14:textId="0E540F8D">
      <w:pPr>
        <w:ind w:firstLine="720"/>
      </w:pPr>
      <w:r w:rsidRPr="00E541CA">
        <w:t xml:space="preserve">எகிப்தின் புனித மேரி, ஜெருசலேமில் உள்ள ஒரு தேவாலயத்தின் முகப்புப் பகுதியில், மிகவும் தூய்மையான கன்னிகையின் உருவப்படத்தின் முன் பிரார்த்தனை செய்து கொண்டிருந்தபோது, தேவாலயத்திற்குள் தடையின்றி நுழைய அனுமதி பெற்றார், முன்பு ஒரு கண்ணுக்குத் தெரியாத சக்தியால் தேவாலய வாசல்களுக்குள் நுழையத் தடுக்கப்பட்டிருந்த அவர், இப்போது தடையின்றி தேவாலயத்திற்குள் நுழைய அனுமதிக்கப்பட்டார்; மேலும் அதே உருவப்படத்தின் முன் மீண்டும் ஒருமுறை பிரார்த்தனை செய்த பிறகு, தனது வாழ்க்கையைச் சீர்திருத்த தெய்வீக உதவி பெற்றார், மேலும் பாலைவனத்திற்குப் புறப்பட்டார்</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புனித யோவான் கிற்பா, புனித உருவப்படங்களுக்காகத் தனது வலது கையை வெட்டப்பட்ட துன்பத்தை அனுபவித்தவர், மிகவும் தூய்மையான கடவுளின் தாயின் உருவப்படத்தின் முன் ஜெபித்தபோது குணமடைந்தார்; ஏனெனில், அவரது வெட்டப்பட்ட கை, அவரது உடலில் வைக்கப்பட்டதும், முன்போலவே மீண்டும் இணைந்து உயிர் பெற்றது, மேலும் அவர் திருச்சபைக்குப் பயனுள்ள புத்தகங்களை எழுதினார். இது பற்றி மேலும் அவரது வாழ்க்கை வரலாற்றில், டிசம்பர் 4 ஆம் தேதி காண்க</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ஆனால் மிகப் பழைமையான உதாரணத்தை நாம் குறிப்பிடத் தவறக்கூடாது: உரோமைப் போப்பாண்டவரான புனித சில்வெஸ்டர், நோயுற்றும் இன்னும் ஞானஸ்நானம் பெறாமலும் இருந்த மாமன்னர் இரண்டாம் கான்ஸ்டான்டைனுக்கு, புனித முதன்மைத் திருத்தூதர்களான பேதுரு மற்றும் பவுலின் ஒரு திருவுருவத்தை காட்டினார், மேலும் திருத்தூதர்கள் கனவில் அவருக்குத் தோன்றியபோது மன்னர் அவர்களை அடையாளம் கண்டுகொண்டார். இது பற்றி மேலும் அறிய ஜனவரி 2 ஆம் தேதி</w:t>
      </w:r>
      <w:r w:rsidRPr="00E541CA">
        <w:rPr>
          <w:rStyle w:val="FootnoteReference"/>
        </w:rPr>
        <w:footnoteReference w:id="227"/>
      </w:r>
      <w:r w:rsidRPr="00E541CA">
        <w:t xml:space="preserve"> ஐப்</w:t>
      </w:r>
      <w:r w:rsidRPr="00E541CA">
        <w:t xml:space="preserve"> பார்க்கவும்</w:t>
      </w:r>
      <w:r w:rsidRPr="00E541CA">
        <w:t xml:space="preserve">.</w:t>
      </w:r>
    </w:p>
    <w:p w:rsidRPr="00E541CA" w:rsidR="00E541CA" w:rsidP="00E541CA" w:rsidRDefault="00E541CA" w14:paraId="1AD808CF" w14:textId="1F4495ED">
      <w:pPr>
        <w:ind w:firstLine="720"/>
      </w:pPr>
      <w:r w:rsidRPr="00E541CA">
        <w:lastRenderedPageBreak/>
      </w:r>
      <w:r w:rsidRPr="00E541CA">
        <w:t xml:space="preserve">மாபெரும் வீரமரணமடைந்த புனித மெர்குரியின் வாழ்க்கையில், நவம்பர் 24 ஆம் தேதி,</w:t>
      </w:r>
      <w:r w:rsidRPr="00E541CA">
        <w:rPr>
          <w:rStyle w:val="FootnoteReference"/>
        </w:rPr>
        <w:footnoteReference w:id="228"/>
      </w:r>
      <w:r w:rsidRPr="00E541CA">
        <w:t xml:space="preserve"> இல்</w:t>
      </w:r>
      <w:r w:rsidRPr="00E541CA">
        <w:t xml:space="preserve"> எழுதப்பட்டுள்ளதாவது</w:t>
      </w:r>
      <w:r w:rsidRPr="00E541CA">
        <w:t xml:space="preserve">, அவரது வீரமரணத்திற்குப் பல ஆண்டுகள் கழித்து, மற்றும் ஜூலியன் இறை மறுப்பாளர் அரியணை ஏறி தேவாலயத்தை மிகவும் கடுமையாகத் துன்புறுத்திய பிறகு, மாபெரும் புனித பசில் தேவாலயத்தில் பிரார்த்தனை செய்து கொண்டிருந்தார், அங்கு புனித மெர்குரியின் கைகளில் ஈட்டியைப் பிடித்திருப்பது போன்ற உருவம் ஒரு பலகையில் வரையப்பட்டிருந்தது; ஒரு மணி நேரத்திற்குள், அந்தப் பலகையில் இருந்த உருவம் மறைந்து, வெறும் பலகை மட்டுமே தெரிந்தது; ஒரு மணி நேரத்திற்குப் பிறகு, அந்த உருவம் இரத்தம் தோய்ந்த ஈட்டியுடன் மீண்டும் பலகையில் தோன்றியது. சிறிது நேரத்திற்குப் பிறகு, ஜூலியனின் மரணச் செய்தி வந்து சேர்ந்தது. நேரத்தைக் கவனித்திருந்த ஆர்த்தடாக்ஸ் கிறிஸ்தவர்கள், அந்த வீரமார்த்திரின் உருவம் கண்ணுக்குத் தெரியாமல் போன அதே நேரத்தில், ஒரு கண்ணுக்குத் தெரியாத கையால், ஒரு கண்ணுக்குத் தெரியாத ஈட்டியால் ஜூலியன் துளைக்கப்பட்டு கொல்லப்பட்டார் என்பதை உணர்ந்தனர். இது புனித பேஸ்கி மகானின் வாழ்க்கை வரலாற்றில், ஜனவரி 1 ஆம் தேதி, பக்கம் 219-இலும் பதிவு செய்யப்பட்டுள்ளது.</w:t>
      </w:r>
    </w:p>
    <w:p w:rsidRPr="00E541CA" w:rsidR="00E541CA" w:rsidP="00E541CA" w:rsidRDefault="00E541CA" w14:paraId="6FA4C5C9" w14:textId="7ACC67B9">
      <w:pPr>
        <w:ind w:firstLine="720"/>
      </w:pPr>
      <w:r w:rsidRPr="00E541CA">
        <w:t xml:space="preserve">மேலும், புனிதர்களின் உருவப்படங்களிலிருந்து நிகழ்ந்த எண்ணற்ற பிற அற்புதங்களை யார் கணக்கிட முடியும்? ஆயினும், பிளவுவாதிகளாகிய, உருவ வழிபாட்டை எதிர்ப்பதாகக் கூறப்படுபவர்கள், திருச்சபையின் விசுவாசக் கோட்பாடுகளை ஏற்றுக்கொள்வதில்லை, மேலும் பாரம்பரியத்தையும் நிராகரிக்கின்றனர்; மேலும், விந்தையாக, சாத்தான் அவர்களுக்குள் குடியேறியிருக்கும்போது, அவர்கள் திருச்சின்னங்களின் வழிபாட்டை மிகவும் வெறுக்கிறார்கள். *லிமோனார்* நூலின் அத்தியாயம்</w:t>
      </w:r>
      <w:r w:rsidRPr="00E541CA">
        <w:rPr>
          <w:i/>
        </w:rPr>
        <w:t xml:space="preserve"> 45-இல்</w:t>
      </w:r>
      <w:r w:rsidRPr="00E541CA">
        <w:t xml:space="preserve"> இதைக் காணலாம்</w:t>
      </w:r>
      <w:r w:rsidRPr="00E541CA">
        <w:rPr>
          <w:i/>
        </w:rPr>
        <w:t xml:space="preserve">, </w:t>
      </w:r>
      <w:r w:rsidRPr="00E541CA">
        <w:t xml:space="preserve">அங்கு இவ்வாறு எழுதப்பட்டுள்ளது: ஒலிவ மலையில் ஒரு துறவி இருந்தார், அவர் விபச்சாரத் தீய சக்தியால் துன்புறுத்தப்பட்டார். ஒரு நாள், இந்தப் போராட்டம் அவரை மிகவும் வாட்டியபோது, அந்த முனிவர் கடுமையாக அழத் தொடங்கி, பிசாசுக்கு இவ்வாறு கூறினார்: 'எவ்வளவு காலம் என்னை வாட்டப் போகிறாய்? கடைசியாக என்னிடமிருந்து விலகிப் போ; என்னுடன் சேர்ந்து நீயும் முதியவனாகிவிட்டாய்.' இதோ, அந்தப் பேயானது அவருக்குத் தெளிவாகத் தோன்றி, 'நான் உனக்குச் சொல்லப் போவதை நீ யாருக்கும் சொல்லமாட்டாய் என்று எனக்குச் சத்தியம் செய், அப்பொழுது நான் உன்னை வாட்டுவதை நிறுத்திவிடுவேன்' என்று சொன்னது; அந்த முனிவரும் அதற்குச் சத்தியம் செய்து, 'நான் பரலோகத்தில் வாழ்வதைப் போல, நீ எனக்குச் சொல்லப் போவதை நான் யாருக்கும் சொல்ல மாட்டேன்' என்றார். அதற்கு அந்தப் பேயானது அவனிடம்: 'இந்த உருவத்தை வழிபாடு செய்யாதே, அப்பொழுது நான் உன்னுடன் போராடுவதை நிறுத்திவிடுவேன்,' என்றது. இது நமது மிகவும் தூய்மையான அம்மையார், கன்னிகை மரியாள், கடவுளின் தாயார், நமது ஆண்டவராகிய இயேசு கிறிஸ்துவைத் தன் கைகளில் ஏந்தியிருந்த ஒரு உருவமாக இருந்தது; மேலும் அந்தத் துறவி அந்தப் பேயிடம்: 'நான் சிந்தித்துப் பார்க்கும்படி என்னை விட்டுவிடு,' என்றான். மூன்றாம் நாள், அவர் இந்த நிகழ்வுகளை அப்போழுது பரான் மடாலயத்தில் வாழ்ந்து வந்த அப்பா தியோடோர் எலியோட்டிடம் தெரிவித்தார்; அவர் கடவுளின் திருவுளப்படியால் அந்த நேரத்தில் அவரிடம் வந்திருந்தார். அப்பா அந்தத் துறவியிடம் கூறினார்: 'நீ ஒரு பேய்க்கு ஆணையிட்டதால் மிகவும் அசுத்தப்பட்டுள்ளாய்; ஆனாலும், நீ அறிக்கை செய்ததால் நன்மையே செய்துள்ளாய்; நான் உனக்குச் சொல்கிறேன்: நம்முடைய ஆண்டவராகிய இயேசு கிறிஸ்துவின் உருவத்திற்கும், அவருடைய பரிசுத்தமான தாயாகிய தேவதாயுக்கும் முன்பாகத் தலைவணங்க மறுப்பதை விட, நீ எந்த ஊருக்குள் நுழைந்தாலும், அங்கே உள்ள ஒரு காமக்களியாட்ட இடத்திற்குள் நுழையாமல் இருப்பது உனக்கு எளிது.' பல வார்த்தைகளால் அந்தத் துறவியைக் கண்டித்து, பலப்படுத்திய பிறகு, அந்தத் துறவித் தலைவர் அவரைத் தன் இடத்திலேயே தங்கியிருக்க அனுமதித்தார். அச்சமயம் அந்தப் பேய்ச்சுருடன் மீண்டும் அந்தத் துறவிக்குத் தோன்றி, 'சாமியே, இது என்ன? நான் சொன்னதை யாருக்கும் சொல்லமாட்டேன் என்று என்னிடம் சத்தியம் செய்யவில்லையா? ஆனாலும் உம்மிடம் வந்த மற்றொருவரிடம் சொல்லிவிட்டீரே?' என்று கூறினான். 'இந்தக் காரணத்திற்காக, சத்தியம் மீறுபவனாக, நீ நடுநிலை நாளில் தண்டிக்கப்படுவாய்.' அந்தத் துறவி பதிலளித்தார்: 'நான் சத்தியம் செய்தேன் என்பது எனக்குத் தெரியும், ஆனால் என் இறைவனது பெயரால் சத்தியம் செய்தேன், அவருக்கு நான் என் படைப்பாளராக எப்போதும் தலைவணங்குவேன்; ஆனால் நான் உனக்குக் கீழ்ப்படிய மாட்டேன்.' அப்பொழுது அந்தப் பேயன் அவரிடமிருந்து மறைந்துவிட்டது.</w:t>
      </w:r>
    </w:p>
    <w:p w:rsidRPr="00E541CA" w:rsidR="00E541CA" w:rsidP="00E541CA" w:rsidRDefault="00E541CA" w14:paraId="301C3F83" w14:textId="65E5C148">
      <w:pPr>
        <w:ind w:firstLine="720"/>
      </w:pPr>
      <w:r w:rsidRPr="00E541CA">
        <w:t xml:space="preserve">ஏழாவது உலகளாவிய திருச்சபையில் வாசிக்கப்பட்டு, புனிதத் தந்தையர்களால் ஏற்றுக்கொள்ளப்பட்ட இந்த உண்மையான நிகழ்வுகளிலிருந்து, புனித உருவங்களின் பக்திமிக்க வழிபாட்டை சாத்தான் எவ்வளவு வெறுக்கிறான் என்பது தெளிவாகிறது: ஏனெனில், பிளவுபடுத்தியவர்கள் சாத்தானுடன் ஒரே மனதாக இருப்பதால், அவர்களும் புனித உருவங்களை வெறுக்கிறார்கள், அவற்றை வழிபடுவதோ அல்லது நிந்தனை செய்வதோ இல்லை.</w:t>
      </w:r>
    </w:p>
    <w:p w:rsidRPr="00E541CA" w:rsidR="00E541CA" w:rsidP="00E541CA" w:rsidRDefault="00E541CA" w14:paraId="1A156C2D" w14:textId="42E3AF3F">
      <w:pPr>
        <w:ind w:firstLine="720"/>
        <w:rPr>
          <w:i/>
        </w:rPr>
      </w:pPr>
      <w:r w:rsidRPr="00E541CA">
        <w:rPr>
          <w:i/>
        </w:rPr>
        <w:t xml:space="preserve">படங்களின் வழிபாட்டை முதலில் நிராகரித்தது யார்?</w:t>
      </w:r>
    </w:p>
    <w:p w:rsidRPr="00E541CA" w:rsidR="00E541CA" w:rsidP="00E541CA" w:rsidRDefault="00E541CA" w14:paraId="7093AA76" w14:textId="7D292814">
      <w:pPr>
        <w:ind w:firstLine="720"/>
      </w:pPr>
      <w:r w:rsidRPr="00E541CA">
        <w:t xml:space="preserve">கான்ஸ்டான்டினோப்பிளில் உருவ வழிபாட்டு எதிர்ப்பு இயக்கத்தின் தொடக்கத்தைப் பற்றி, 'புனித ஸ்டீபன் தி நியூ' என்பவரின் வாழ்க்கை வரலாற்றில், நவம்பர் 28 ஆம் தேதி பின்வருமாறு எழுதப்பட்டுள்ளது:</w:t>
      </w:r>
      <w:r w:rsidRPr="00E541CA">
        <w:rPr>
          <w:rStyle w:val="FootnoteReference"/>
        </w:rPr>
        <w:footnoteReference w:id="229"/>
      </w:r>
      <w:r w:rsidRPr="00E541CA">
        <w:t xml:space="preserve"> லியோ தி ஐசோரியனின் ஆட்சிக்கு சற்று முன்பு, ஃபினிசியாவின் லவோதிக்கேயாவைச் சேர்ந்த சில யூதர்கள், அரேபிய இளவரசர் இசிஃப் முன் தோன்றி, பொய்த் தீர்க்கதரிசனங்கள் மற்றும் மந்திரவாதத்தின் மூலம், அரேபியர்கள் மீது நாற்பது ஆண்டுகால ஆட்சியையும் ஆதிக்கத்தையும் வழங்குவதாக அவருக்கு உறுதியளித்தனர், தனது ஆட்சிப்பரப்பு முழுவதிலும் உள்ள கிறிஸ்தவ தேவாலயங்களிலிருந்து புனித உருவங்களை வெளியேற்றி அழிக்க வேண்டும் என்ற நிபந்தனையுடன். அவர்களைக் கேட்ட இசிஃப், உடனடியாக புனித உருவங்களை எல்லா இடங்களிலும் வெளியேற்றி நெருப்பில் எரிக்க உத்தரவிட்டார்; ஆனால், கடவுளின் தண்டனையால் தாக்கப்பட்ட அவர், ஒரு வருடம் கூட வாழாமல் விரைவில் இறந்தார். அவனுக்குப் பதிலாக அவனது மகன் ஆட்சிக்கு வந்தான், அந்த யூதர்களைப் பொய்த் தீர்க்கதரிசிகளாகவும் மந்திரவாதிகளாகவும் கருதி, அவர்களைக் கொடூரமாகவும் கொலை செய்யவும் முயன்றான்; ஆனால், இளவரசனின் கோபம் தங்களை நோக்கி வருவதை உணர்ந்து, மரண தண்டனையைப் பயந்து, அவர்கள் ஐசோரியாவிற்குத் தப்பி ஓடினர். அவர்கள் ஒரு நீரூற்றின் அருகே ஓய்வெடுத்துக் கொண்டிருந்தபோது, ஐசோரியாவைச் சேர்ந்த ஒரு இளைஞன் அவ்வழியாகச் சென்றான்; அவனது பெயர் லியோ</w:t>
      </w:r>
      <w:r w:rsidRPr="00E541CA">
        <w:rPr>
          <w:rStyle w:val="FootnoteReference"/>
        </w:rPr>
        <w:footnoteReference w:id="230"/>
      </w:r>
      <w:r w:rsidRPr="00E541CA">
        <w:t xml:space="preserve"> (பின்னர் அவ்வாறு அறியப்பட்டான், அவனது பிறப்புப் பெயர் கோனான்). அவன் உயரமானவனாகவும், அழகான தோற்றம் கொண்டவனாகவும் இருந்தான். அதே நீரூற்றில் ஓய்வெடுக்க விரும்பிய அவன், பாதையிலிருந்து விலகி அந்த யூத மந்திரவாதிகளுடன் அமர்ந்தான். அவர்கள் அவனைக் கண்டபோது, அவன் கிரேஸில் அரசனாவான் என்று அவனுக்குத் தீர்க்கதரிசனம் உரைக்கத் தொடங்கினர்; ஆனால் அவன் அதை எல்லா வகையிலும் மறுத்துவிட்டான். ஏனெனில், தன்னைத் தாழ்ந்த பிறப்பைச் சேர்ந்தவனாகவும், எளியவனாகவும், ஏழையாகவும், தன்னைக் காப்பாற்றிக்கொள்ளக் கூட முடியாதவனாகவும், அதுவும் ஒரு சிறு கைவேலை (ஏனெனில் அவன் ஒரு கற்பணிக்கன்) மூலமாகவே வாழ்பவனாகவும் கருதி, அதை ஒரு கற்பனைக்கு எட்டாத விஷய</w:t>
      </w:r>
      <w:r w:rsidRPr="00E541CA">
        <w:t xml:space="preserve">மாக நினைத்தான்</w:t>
      </w:r>
      <w:r w:rsidRPr="00E541CA">
        <w:lastRenderedPageBreak/>
      </w:r>
      <w:r w:rsidRPr="00E541CA">
        <w:t xml:space="preserve"> . ஆனால் அந்த ஜோதிடர்கள், அவர் அரசராகப் பிறவி எடுத்தவர் என்று தொடர்ந்து கூறினர்; அவர்கள் அவரிடமிருந்து ஒன்றை மட்டுமே கோரினர்: அவர் அரசாராக முடிசூட்டிக்கொள்ளும்போது, அவர்கள் கேட்பதையெல்லாம் தருவதாக அவர்களுக்கு ஒரு சத்தியம் செய்து கொடுப்பது. ஆகவே, அருகிலிருந்த புனித தியோடோர் தேவாலயத்தில், அவர் அவர்களுக்கு சத்தியம் செய்தார், அவர்கள் புறப்பட்டுச் சென்றனர். சிறிது காலத்திற்குப் பிறகு, சிசினியாஸின் உயர்குடி குடும்பத்தைச் சேர்ந்த அந்த இளைஞன் இராணுவத்தில் சேர்க்கப்பட்டான், மேலும் விரைவில் ஸ்பாதாரியோஸாக நியமிக்கப்பட்டான்; அவன் கிழக்கில் தளபதியாகவும் தியோடோசியஸ் மன்னரால் நியமிக்கப்பட்டான். தியோடோசியஸுக்குப் பிறகு, கிரேக்கப் பேரரசை மற்றொருவர் உரியாகப் பெற்றார், அவர் தனது ஆட்சியின் தொடக்கத்தில் மிகவும் பக்திமான் என்பதை நிரூபித்தார், ஆனால் பின்னர் ஊழல் நிறைந்தவராக மாறினார். ஏனெனில், தங்கள் மந்திர வித்தைகளால் அவனது அரசாட்சியைக் குறித்து முன்னறிவித்த யூதர்கள் அவனிடம் வந்து, அவர்கள் கேட்கும் எதையும் தருவதாக அவன் சத்தியம் செய்திருந்ததால், தனது வாக்குறுதியை நிறைவேற்றுமாறு மன்றாடினர். அரசர் அவர்களிடம், 'உங்களுக்கு என்ன வேண்டும்?' என்று கேட்டபோது, அவர்கள்—கிறிஸ்துவுக்கும் கிறிஸ்தவ விசுவாசத்திற்கும் எதிரிகளாக இருந்ததால்—தங்கத்தையோ, வெள்ளியையோ, வேறு எந்தப் புதையல்களையோ கேட்காமல், புனித ஆலயங்களிலிருந்து புனித உருவங்களை அகற்ற வேண்டும் என்று கேட்டார்கள்; மேலும் அவர்கள் கூறினார்கள்: 'அரசே, நீர் இதைச் செய்தால்! கடவுள் உங்கள் ஆட்சியைப் பல ஆண்டுகள் பாதுகாப்பார்; ஆனால் அவ்வாறு செய்யாவிட்டால், நீங்கள் விரைவில் உங்கள் ராஜ்யத்தையும் உங்கள் உயிரையும் இழப்பீர்கள்.' எனினும், ராஜ்யத்தைப் பெறுவது குறித்த அவர்களின் முதல் தீர்க்கதரிசனம் நிறைவேறியதை உணர்ந்து, அவர் அஞ்சினார் அவர் அவர்களைக் கேட்டால், தனது பதவி இழப்பைப் பற்றிய இரண்டாவது தீர்க்கதரிசனமும் நிறைவேறிவிடக்கூடாது என்று எண்ணி, தேவாலயங்களிலிருந்தும் எல்லா மனித வசிப்பிடங்களிலிருந்தும் புனித உருவங்களை அகற்றி, அவற்றை சிலைகள் என்றும், அவற்றை வழிபடுபவர்களை சிலை வழிபாட்டாளர்கள் என்றும் முத்திரை குத்தி, காலால் மிதிக்க வேண்டும் என்று உடனடியாக ஒரு ஆணை பிறப்பித்தார். கிறிஸ்துவின் திருச்சபையில் பெரும் குழப்பம் ஏற்பட்டது: ஏனெனில் சிலர் அரசரின் கட்டளையை ஏற்று, போற்றத்தக்க திரு உருவங்களை மிதித்தார்கள், மற்றவர்களோ கடுமையாக எதிர்த்துப் பல சித்திரவதைகளை அனுபவித்தார்கள்.</w:t>
      </w:r>
    </w:p>
    <w:p w:rsidRPr="00E541CA" w:rsidR="00E541CA" w:rsidP="00E541CA" w:rsidRDefault="00E541CA" w14:paraId="72C148F7" w14:textId="33483BAE">
      <w:pPr>
        <w:ind w:firstLine="720"/>
      </w:pPr>
      <w:r w:rsidRPr="00E541CA">
        <w:t xml:space="preserve">கானான் அல்லது லியோ தி ஐசאורியன் இறந்த பிறகு, அவரது மகன் கான்ஸ்டன்டைன் கோப்ரோனியம்ஸ் அரியணை ஏறினார்—ஒரு தீய வேரிலிருந்து பிறந்த மிக மோசமான கிளை—அவர் தேவாலயத்தில் இன்னும் பெரிய குழப்பத்தை ஏற்படுத்தி, ஆர்த்தடாக்ஸ் விசுவாசிகளைத் துன்புறுத்தி கொடூரமாகப் படுகொலை செய்தார். அவர் பிளாகர்னே தேவாலயத்தில், கான்ஸ்டான்டினோபிலில் ஒரு சிலை உடைப்பாளர்கள் சபையைக் கூட்டினார். அந்த மன்றம் கி.பி. 751-ல் நடைபெற்றது, அதில் அந்தத் தீய சபை புனித உருவங்களை விக்கிரகங்கள் என்று அறிவித்து, புனித உருவங்களை வழிபட்ட அனைவரையும் கண்டனம் செய்தது; ஆனால் அந்தப் பிளவுவாத மன்றம் பின்னர் ரத்து செய்யப்பட்டது. கோப்ரோனியம்ஸின் மற்றும் காசர் எனப் பெயர் பெற்ற அவரது மகன் லியோவின் மரணத்திற்குப் பிறகு, அவரது பேரனான கோப்ரோனியம்ஸின் மகன் கான்ஸ்டான்டின், தனது தாயார் ஐரீனுடன் இணைந்து அரியணை ஏறினார், மேலும் புனித ஆர்த்தடாக்ஸ் தந்தையர்களின் ஏழாவது உலகளாவிய சபை நடைபெற்றது. கி.பி. 787-ல், புனிதத் தந்தையர்கள் அந்த முந்தைய மதவிரோதப் படிமம் உடைப்பு மன்றத்தை நீக்கி அதைக் கண்டித்ததுடன், புனிதப் படிமங்களுக்கான பக்திப்பூர்வமான வணக்கத்தையும் உறுதி செய்தனர்.</w:t>
      </w:r>
    </w:p>
    <w:p w:rsidRPr="00E541CA" w:rsidR="00E541CA" w:rsidP="00E541CA" w:rsidRDefault="00E541CA" w14:paraId="5A80FD96" w14:textId="4FB8E0AC">
      <w:pPr>
        <w:ind w:firstLine="720"/>
      </w:pPr>
      <w:r w:rsidRPr="00E541CA">
        <w:t xml:space="preserve">ஆனால் பின்னர், லியோ தி ஆர்மீனியன் மற்றும் தியோஃபிலஸால் தூண்டப்பட்ட திருச்சபையின் துன்புறுத்தலுடன் அந்தப் பிளவுவாதம் மீண்டும் எழுந்தது; மேலும் அவர்களின் ஆர்ப்பாட்டமான வீழ்ச்சியுடன், அதே நேரத்தில், தெயோஃபிலஸின் மகனான மைக்கேல், தனது மனைவி தியோடோராவுடன் சேர்ந்து, ஆர்த்தடாக்ஸ் மதத்தை மீண்டும் நிலைநாட்டினார்; இவ்வாறு, கிழக்கிலும் மேற்கிலும் உள்ள உருவ வழிபாட்டுத் தவறான போதனை அழிக்கப்பட்டது, இது கிறிஸ்துவின் பிறவிக்குப் பிறகு 1,050 ஆம் ஆண்டில், லூதர் மற்றும் அவரது தோழர் கால்வின் ஆகியோர் தங்கள் தவறான போதனையைப் பரப்பத் தொடங்கி, புனித உருவங்களை ஒதுக்கிய காலம் வரை நீடித்தது. அதுபோலவே, நமது காலத்தில் ரஷ்யப் பேரரசில், பல பிளவுவாதிகளும் பிளவுகளும் எழுவதால், இந்தத் தீயுபதேசம் அவர்களிடமிருந்து எழுந்துள்ளது—அதாவது, புனித உருவங்கள் வணங்கப்படக்கூடாது, மாறாக விக்கிரகங்களாகக் கருதப்பட வேண்டும் என்பதே அது.</w:t>
      </w:r>
    </w:p>
    <w:p w:rsidRPr="00E541CA" w:rsidR="00E541CA" w:rsidP="00E541CA" w:rsidRDefault="00E541CA" w14:paraId="6BD905C2" w14:textId="5757284C">
      <w:pPr>
        <w:ind w:firstLine="720"/>
      </w:pPr>
      <w:r w:rsidRPr="00E541CA">
        <w:t xml:space="preserve">ஆகவே, தற்போதைய பிளவுவாத உருவ வழிபாட்டு மறுப்பாளர்கள், தாங்கள் யாரிடமிருந்து தோன்றியுள்ளோம் என்பதைக் கருத்தில் கொள்ளட்டும்; மேலும், இங்கிருந்து தொடங்கி, தங்கள் தலைவர்கள் மற்றும் ஆசிரியர்களின் பெயர்கள் வழியாக, ஒரு ஏணியில் ஏறுவது போல மேலே செல்லட்டும். அந்த மதவிரோதக் கொள்கையை அவர்கள் கால்வின், லூதர், தியோபிலஸ், லியோ தி ஆர்மீனியன், கோப்ரோனைமஸ், கோனான் அல்லது லியோ தி ஐசூரியன், யூதர்கள், மற்றும் எலியோன் என்ற துறவியிடம் இருந்து கடவுளின் மிகத் தூய்மையான கன்னியா மரியாவின் உருவங்களை வழிபடக்கூடாது என்று கேட்ட சாத்தானிடமிருந்தும் பெற்றனர், குழந்தை இயேசுவைத் தன் கைகளில் ஏந்தியபடி.</w:t>
      </w:r>
    </w:p>
    <w:p w:rsidRPr="00E541CA" w:rsidR="00E541CA" w:rsidP="00E541CA" w:rsidRDefault="00E541CA" w14:paraId="53BC32BC" w14:textId="75F34A35">
      <w:pPr>
        <w:ind w:firstLine="720"/>
      </w:pPr>
      <w:r w:rsidRPr="00E541CA">
        <w:t xml:space="preserve">இங்கு நாம் இரண்டு புனிதத் தந்தையரும் உருவ வழிபாட்டு எதிர்ப்பாளர்களுக்கும் இடையே நடந்த ஒரு சுருக்கமான விவாதத்தை நினைவு கூர்வோம்: ஓமிரஸின் புனித கிரிகோரியும் புதிய புனித ஸ்டீபனும்.</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அத்தியாயம் 13. எர்வான் என்ற யூதருடன் புனித ஓமிரஸ் கிரிகோரி அடிகள் புனிதர்களின் உருவப்படங்கள் குறித்து நடத்திய விவாதம்</w:t>
      </w:r>
      <w:bookmarkEnd w:id="50"/>
    </w:p>
    <w:p w:rsidRPr="00E541CA" w:rsidR="00E541CA" w:rsidP="00E541CA" w:rsidRDefault="00E541CA" w14:paraId="4E389A20" w14:textId="386EAD1C">
      <w:pPr>
        <w:ind w:firstLine="720"/>
      </w:pPr>
      <w:r w:rsidRPr="00E541CA">
        <w:rPr>
          <w:rStyle w:val="FootnoteReference"/>
        </w:rPr>
        <w:footnoteReference w:id="231"/>
      </w:r>
      <w:r w:rsidRPr="00E541CA">
        <w:t xml:space="preserve"/>
      </w:r>
      <w:r w:rsidRPr="00E541CA">
        <w:lastRenderedPageBreak/>
      </w:r>
      <w:r w:rsidRPr="00E541CA">
        <w:lastRenderedPageBreak/>
      </w:r>
      <w:r w:rsidRPr="00E541CA">
        <w:t xml:space="preserve"> டிசம்பர் 19 ஆம் தேதி வழிபாடு செய்யப்படும் ஓமிரிட் பேராயர் புனித கிரிகோரி, </w:t>
      </w:r>
      <w:r w:rsidRPr="00E541CA">
        <w:t xml:space="preserve">மிகவும் ஞானமுள்ள யூதரான எர்வானுடன் ஒரு விவாதத்தில் ஈடுபட்டார். நான்காம் நாளில், நான்காவது விவாதச் சுற்றின் போது, எர்வான், புனிதர்களின் உருவப்படங்களை வழிபாடு செய்வதாகக் கூறி, கிறிஸ்தவர்களைக் கண்டிக்கத் தொடங்கினார்; அவர் புனித உருவப்படங்களை விக்கிரகங்கள் என்றும், அவற்றை வழிபடுபவர்களை விக்கிரக ஆராதனையாளர்கள் மற்றும் கடவுளின் சட்டத்தை மீறுபவர்கள் என்றும் அழைத்தார், மேலும் எந்த வகையான செதுக்கப்பட்ட உருவமோ அல்லது ஒப்புருவமோ செய்யக்கூடாது என்று கடவுள் கட்டளையிட்டதாகக் கூறினார்; அப்போது பேராயர் அவரிடம் கேட்டார்: 'நோவாவின் நாட்களில் ஏற்பட்ட பெருவெள்ளத்தின் போது, அவர் எந்த வழியில் காப்பாற்றப்பட்டார்?' </w:t>
      </w:r>
      <w:r w:rsidRPr="00E541CA">
        <w:rPr>
          <w:i/>
        </w:rPr>
        <w:t xml:space="preserve">எர்வான்: </w:t>
      </w:r>
      <w:r w:rsidRPr="00E541CA">
        <w:t xml:space="preserve">'மரத்தால் செய்யப்பட்ட பேழையின் மூலம்.' </w:t>
      </w:r>
      <w:r w:rsidRPr="00E541CA">
        <w:rPr>
          <w:i/>
        </w:rPr>
        <w:t xml:space="preserve">பேராயர்: </w:t>
      </w:r>
      <w:r w:rsidRPr="00E541CA">
        <w:t xml:space="preserve">'மரத்தால் செய்யப்பட்ட பேழை இல்லாமல் கடவுளால் அவரை வெள்ளத்திலிருந்து காப்பாற்ற முடிந்திருக்குமா, அல்லது முடியாதா? நீங்கள் என்ன நினைக்கிறீர்கள்?' </w:t>
      </w:r>
      <w:r w:rsidRPr="00E541CA">
        <w:rPr>
          <w:i/>
        </w:rPr>
        <w:t xml:space="preserve">எர்வான்: </w:t>
      </w:r>
      <w:r w:rsidRPr="00E541CA">
        <w:t xml:space="preserve">அவர் அவ்வாறு செய்திருக்க முடியும் என்று நான் நம்புகிறேன், ஏனெனில் கடவுளிடம் எல்லாமே சாத்தியம் என்று எழுதப்பட்டுள்ளது. </w:t>
      </w:r>
      <w:r w:rsidRPr="00E541CA">
        <w:rPr>
          <w:i/>
        </w:rPr>
        <w:t xml:space="preserve">பேராயர்: </w:t>
      </w:r>
      <w:r w:rsidRPr="00E541CA">
        <w:t xml:space="preserve">கடவுளால் அதைச் செய்திருக்க முடிந்திருந்தால், நீதிமான்களைக் காப்பாற்ற ஒரு பேழையை அவர் ஏன் தேவைப்பட்டார்? </w:t>
      </w:r>
      <w:r w:rsidRPr="00E541CA">
        <w:t xml:space="preserve">எல்லாவற்றிற்கும் மேலாக, கடவுளுக்கு நன்றி செலுத்துவதை விட, நோவா தனது இரட்சிப்பிற்காகப் பேழையிற்கு நன்றி செலுத்தியது பொருத்தமானதல்லவா? </w:t>
      </w:r>
      <w:r w:rsidRPr="00E541CA">
        <w:rPr>
          <w:i/>
        </w:rPr>
        <w:t xml:space="preserve">எர்வான்: </w:t>
      </w:r>
      <w:r w:rsidRPr="00E541CA">
        <w:t xml:space="preserve">அது ஒருபோதும் ஆகாது; ஆனால், படைப்பாளராகக் கர்த்தருக்கே புகழ்ச்சி செலுத்தப்பட வேண்டும், உயிரற்ற ஒரு பொருளுக்கு அல்ல. </w:t>
      </w:r>
      <w:r w:rsidRPr="00E541CA">
        <w:rPr>
          <w:i/>
        </w:rPr>
        <w:t xml:space="preserve">ஆர்ச் பிஷப்: </w:t>
      </w:r>
      <w:r w:rsidRPr="00E541CA">
        <w:t xml:space="preserve">ஆயினும்கூட, கடவுள் உயிரற்ற பொருளான பேழையின் மூலம் இரட்சணையை ஏற்பாடு செய்தார் என்று நீங்கள் அறிக்கையிடுகிறீர்கள்; அதே வழியில், அவர் நமக்காக இந்தத் தோற்றமளிக்கும் சின்னங்கள் மூலம் செயல்படுகிறார்; அவை உயிரற்றவையாக இருந்தாலும், அவை நம்முடைய இரட்சணைக்குப் பயனுள்ளவையாக இருக்கின்றன; ஏனெனில், அவற்றை நோக்குவதன் மூலம், நமது மனங்கள் மூலத்திற்கு உயர்த்தப்படுகின்றன, மேலும் தெய்வீக விருப்பத்திற்கும் இறைபக்திக்கும் தூண்டப்படுகின்றன. ஆகையால் நாங்கள் ஒரு சிலையைச் சித்தரிக்கவில்லை, மாறாக எங்கள் ஆண்டவராகிய இயேசு கிறிஸ்துவை அவரது மனிதத்தன்மையில் சித்தரிக்கிறோம், அவரது வர்ணிக்க முடியாத தெய்வீகத் தன்மையில் அல்ல. மேலும், நோவா ஒரு பலிபீடத்தை எழுப்பியதன் மூலம் பேழையையும் தனது இரட்சிப்பையும் குறித்துக் கடவுளுக்கு நன்றி தெரிவித்தது போல, நாமும் நமது இறைவனாகிய கிறிஸ்துவின் உருவத்தை வரைவதன் மூலம் அவருக்கு நன்றி செலுத்துகிறோம், ஏனெனில் மாம்சத்தில் அவரைக் காணும் இந்தத் தோற்றத்தின் மூலம், மாயையான வெள்ளத்திலிருந்து நாம் விடுவிக்கப்பட்டிருக்கிறோம்; அதுபோலவே, அவருடைய மனிதத் தன்மையை ஒரு இரண்டாவது பேழையாகக் கருதுகிறோம்; அதன் மூலம் அவர் நமது சுமைகளைச் சுமந்து, நம்மிடமிருந்து பாவத்தை நீக்கி, தம்முடைய தெய்வத் தன்மையால் நம்மை உயிர்ப்பித்து, பரலோகம் ஏறினார். உடல் கண்ணுக்குத் தெரிந்த அவரை, அவரது மனிதத்தன்மையின் மிகத் தூய உருவத்தைத் திரைகளில் வரைகிறோம்; மேலும், இந்த உடல் உருவத்தின் நிழலுக்குள், அவரது தெய்வீகத்தையும் வழிபாடு செய்கிறோம், மேலும் அவருள், பிதாவையும் பரிசுத்த ஆவியையும் உரிய மரியாதையுடன் கௌரவிக்கிறோம். </w:t>
      </w:r>
      <w:r w:rsidRPr="00E541CA">
        <w:t xml:space="preserve">இருப்பினும், புனித உருவங்களை இன்னும் நிந்தித்துக் கொண்டிருந்த </w:t>
      </w:r>
      <w:r w:rsidRPr="00E541CA">
        <w:rPr>
          <w:i/>
        </w:rPr>
        <w:t xml:space="preserve">எர்வான் </w:t>
      </w:r>
      <w:r w:rsidRPr="00E541CA">
        <w:t xml:space="preserve">கூறினார்: 'நடக்கவோ பேசவோ முடியாத, சுவர்களிலும் பலகைகளிலும் வரையப்பட்ட உருவங்கள் மீது கடவுள் தனது அருளைப் பொழிகிறார் என்று கூறும் உங்கள் கிறிஸ்தவ கட்டுக்கதைகளை நான் நிராகரிக்கிறேன்?' </w:t>
      </w:r>
      <w:r w:rsidRPr="00E541CA">
        <w:t xml:space="preserve">ஆர்ச்</w:t>
      </w:r>
      <w:r w:rsidRPr="00E541CA">
        <w:rPr>
          <w:i/>
        </w:rPr>
        <w:t xml:space="preserve"> பிஷப் </w:t>
      </w:r>
      <w:r w:rsidRPr="00E541CA">
        <w:t xml:space="preserve">பதிலளித்தார்: 'எர்வான், சொல்லுங்கள், எலிஷா மீது காட்டாத தம்முடைய கிருபையை எலியாவுக்குக் கடவுள் ஏன் வழங்கினார், மேலும் ஒரு உயிருள்ள தீர்க்கதரிசியின் கிருபையை விட ஒரு இறந்த மனிதனின் கிருபைக்கு ஏன் முன்னுரிமை கொடுத்தார்?' ஏனெனில், </w:t>
      </w:r>
      <w:r w:rsidRPr="00E541CA">
        <w:t xml:space="preserve">தீர்க்கதரிசியால் கடக்க முடியாத யோர்தான் </w:t>
      </w:r>
      <w:r w:rsidRPr="00E541CA">
        <w:t xml:space="preserve">நதிகள்</w:t>
      </w:r>
      <w:r w:rsidRPr="00E541CA">
        <w:t xml:space="preserve">, அவருடைய அருளால் பிளவுபட்டன, மேலும் அவர் உலர்ந்த நிலத்தில் கடந்து சென்றார்; மேலும், உயிருடன் இருந்த எலிசாவால் அவருடைய அற்புதங்களால் செய்ய முடியாததை, இறந்தவரின் அருள் நிறைவேற்றியது. ஆனால், எகிப்து தேசத்தில் அற்புதங்களைச் செய்த மோசேவுக்குக் கூட, ஏன் கடவுள் அற்புதங்கள் செய்வதற்கான அதிகாரத்தை அவர் மீது அல்லாமல், அவருடைய கோலை மீதும், அதன் மூலம் நீரை இரத்தமாக மாற்றுவதற்கும், கடலைப் பிளப்பதற்கும், மற்றும் பிற அற்புதமான மற்றும் மகிமையான செயல்களைச் செய்வதற்கும் அருளினார்? மேலும், சாட்சியின் கூடாரம் மற்றும் உடன்படிக்கையின் பெட்டி, மன்னாவைக் கொண்ட பொன் ஜாடி, கட்டளைக் கற்பலகைகள், ஆரோனின் தண்டு, மேசை, தூபக்கட்டு, மற்றும் விளக்குத்தூண்— இந்தப் பொருட்கள் உயிரற்றவையாகவும், கண்ணுக்குத் தெரியும் மற்றும் தொட்டுணரக்கூடிய பொருட்களால் மனிதக் கரங்களால் உருவாக்கப்பட்டவையாகவும் இருந்தபோதிலும், இவை அனைத்தும் தேவனுடைய பெரிய கிருபையைக் கொண்டிருக்கவில்லையா? ஆயினும்கூட, அவை கர்த்தருடைய மகிமையால் ஒளிர்ந்தன, ஒரு மேகத்தால் நிரப்பப்பட்டு சூழப்பட்டன, மேலும் ஆசாரியர்கள் மற்றும் லேவியர்களைத் தவிர வேறு யாராலும் அணுக முடியாததாகவும் தொட முடியாததாகவும், தெய்வீகமானதாகவும் பரிசுத்தமானதாகவும் இருந்தன. ஏனெனில், பழைய ஏற்பாட்டில் இது அப்படி இருந்ததென்றால், புதிய ஏற்பாட்டில் ஆண்டவரின் அருள் புனித சின்னங்கள் மீது பொழியப்படுவதைக் கண்டு நீங்கள் ஏன் ஆச்சரியப்படுகிறீர்கள்? </w:t>
      </w:r>
      <w:r w:rsidRPr="00E541CA">
        <w:rPr>
          <w:i/>
        </w:rPr>
        <w:t xml:space="preserve">எர்வான்</w:t>
      </w:r>
      <w:r w:rsidRPr="00E541CA">
        <w:t xml:space="preserve"> மீண்டும்</w:t>
      </w:r>
      <w:r w:rsidRPr="00E541CA">
        <w:rPr>
          <w:i/>
        </w:rPr>
        <w:t xml:space="preserve">: </w:t>
      </w:r>
      <w:r w:rsidRPr="00E541CA">
        <w:t xml:space="preserve">சங்கீதங்களில் எழுதியிருக்கிறதே: </w:t>
      </w:r>
      <w:r w:rsidRPr="00E541CA">
        <w:rPr>
          <w:i/>
        </w:rPr>
        <w:t xml:space="preserve">'ஜனங்களின் விக்கிரகங்கள் வெள்ளியும் பொன்னும், மனுஷரின் கைவேலை</w:t>
      </w:r>
      <w:r w:rsidRPr="00E541CA">
        <w:t xml:space="preserve">' (</w:t>
      </w:r>
      <w:r w:rsidRPr="00E541CA">
        <w:rPr>
          <w:rStyle w:val="FootnoteReference"/>
          <w:i/>
        </w:rPr>
        <w:footnoteReference w:id="232"/>
      </w:r>
      <w:r w:rsidRPr="00E541CA">
        <w:t xml:space="preserve"> ); உங்கள் உருவப்படங்களும் விக்கிரகங்களே, ஏனெனில் அவை மனுஷரின் கைவேலை. </w:t>
      </w:r>
      <w:r w:rsidRPr="00E541CA">
        <w:rPr>
          <w:i/>
        </w:rPr>
        <w:t xml:space="preserve">பேராயர்: </w:t>
      </w:r>
      <w:r w:rsidRPr="00E541CA">
        <w:t xml:space="preserve">நான் இதை மறுக்கவில்லை, ஏனெனில் தேவனை அறியாத ஜனங்களின் விக்கிரகங்கள் உண்மையிலேயே விக்கிரகங்களே; ஏனெனில், அவை எல்லா விதமான அருவருப்புகளிலும்—மந்திரவாதிகள், சூனியக்காரர்கள், கொலையாளிகள், விபச்சாரிகள்—கடவுள் இல்லாமல் வாழும் அவர்களுக்கு ஒப்பிடப்படுகின்றன; அவர்கள் இந்த வாழ்க்கையிலிருந்து தீச்செயல்களில் அழிந்துவிட்டனர், மேலும் அவர்களுடைய நினைவாக சிலர் சிலைகளை வடித்தெடுத்தனர்: ஆனால், சாத்தானால் வஞ்சிக்கப்பட்டும் கண்மூடிக்கொண்டும் இருக்கும் இந்தப் பிந்தைய தலைமுறையினர், அவற்றை தெய்வங்களாகக் கருதி வழிபட்டனர்; நீங்களும் அவ்வாறே செய்துள்ளீர்கள், </w:t>
      </w:r>
      <w:r w:rsidRPr="00E541CA">
        <w:rPr>
          <w:i/>
        </w:rPr>
        <w:t xml:space="preserve">செதுக்கப்பட்ட உருவங்களை</w:t>
      </w:r>
      <w:r w:rsidRPr="00E541CA">
        <w:t xml:space="preserve"> வழிபாடு செய்து</w:t>
      </w:r>
      <w:r w:rsidRPr="00E541CA">
        <w:rPr>
          <w:i/>
        </w:rPr>
        <w:t xml:space="preserve">, </w:t>
      </w:r>
      <w:r w:rsidRPr="00E541CA">
        <w:rPr>
          <w:i/>
        </w:rPr>
        <w:t xml:space="preserve">உங்கள் சொந்த புத்திரர்களையும் புத்திரிகளையும் பிசாசுக்கு</w:t>
      </w:r>
      <w:r w:rsidRPr="00E541CA">
        <w:rPr>
          <w:rStyle w:val="FootnoteReference"/>
          <w:i/>
        </w:rPr>
        <w:footnoteReference w:id="233"/>
      </w:r>
      <w:r w:rsidRPr="00E541CA">
        <w:t xml:space="preserve"> </w:t>
      </w:r>
      <w:r w:rsidRPr="00E541CA">
        <w:t xml:space="preserve">உண்ணும்படியாக </w:t>
      </w:r>
      <w:r w:rsidRPr="00E541CA">
        <w:t xml:space="preserve">அழித்து, அப்பாவி இரத்தத்தை—உங்கள் புத்திரர் மற்றும் புத்திரிகளின் இரத்தத்தை—சிந்துகிறீர்கள்; அவர்களை நீங்கள் கனானிய செதுக்கப்பட்ட உருவங்களுக்கு உண்ணும்படியாக அழித்துவிட்டீர்கள்; இவை விக்கிரகங்கள். ஆனால், நாம் இப்போது எழுதும் இவர்கள்—தேவனுடைய பரிசுத்தவான்களின் உருவங்கள்—விக்கிரகங்கள் அல்ல, மாறாக கனமான சின்னங்கள். ஏனெனில், கடவுளை அறிந்து, அவர் மீது நம்பிக்கை கொண்டு, பக்தியினாலும் நீதியினாலும் அவருக்குப் பிரியமானவர்களானவர்களின் உருவங்களை நாங்கள் சித்தரிக்கிறோம்; அவர்கள் கனப்பானவர்களாகவும், பரிசுத்தமானவர்களாகவும், கடவுளுக்குப் பிரியமானவர்களாகவும் இருந்தனர்; மேலும் கடவுளின் கிருபையினால் அவர்கள் பல அற்புதங்களைச் செய்தனர்: அவர்கள் மரித்தவர்களை எழுப்பினர், நோயாளிகளைக் குணப்படுத்தினர், குருடர்களின் கண்களைத் திறந்தனர், ஊனமுற்றவர்களுக்கு நடக்கக்கூடிய திறனை மீட்டெடுத்தனர், செவிடர்களுக்கு கேட்கும் திறனை மீட்டெடுத்தனர், முடக்குவாதத்தால் பாதிக்கப்பட்டவர்களை அவர்களின் படுக்கைகளிலிருந்து எழுப்பினர், குஷ்டரோகிகளைக் குணப்படுத்தினர், மேலும் மனிதர்களிடமிருந்து பிசாசுகளை விரட்டினர்; அவர்களின் மறைவு மரியாதைக்குரியது மற்றும் அவர்களின் நினைவு போற்றத்தக்கதும் நித்தியமானது, ஏனெனில் அவருடைய பரிசுத்தவான்களின் மரணம் கர்த்தருக்கு முன்பாக மரியாதைக்குரியது, நீதிமான்களின் நினைவு புகழுடன் இருக்கும், மேலும் நீதிமான்கள் என்றென்றும் நினைவுகூரப்படுவார்கள். மீண்டும்</w:t>
      </w:r>
      <w:r w:rsidRPr="00E541CA">
        <w:t xml:space="preserve">, உருவங்கள் உருவ வழிபாட்டுச் சிலைகளிலிருந்து எந்த வகையிலும் வேறுபடவில்லை என்று இறை நிந்தனை செய்த</w:t>
      </w:r>
      <w:r w:rsidRPr="00E541CA">
        <w:rPr>
          <w:i/>
        </w:rPr>
        <w:t xml:space="preserve"> எர்வானிடம்</w:t>
      </w:r>
      <w:r w:rsidRPr="00E541CA">
        <w:t xml:space="preserve">, </w:t>
      </w:r>
      <w:r w:rsidRPr="00E541CA">
        <w:rPr>
          <w:i/>
        </w:rPr>
        <w:t xml:space="preserve">பேராயர் </w:t>
      </w:r>
      <w:r w:rsidRPr="00E541CA">
        <w:t xml:space="preserve">கூறினார்: 'எர்வான், உன் ஆடையும், கூடாரத்தின் திரையும், இரண்டும் கம்பளி மற்றும் லினன் துணியால் செய்யப்பட்டவை—அவை இரண்டும் ஒரே வலிமையுள்ளவையா?' உங்கள் கோலும், வாடிப்போன ஆரோனின் கோலும், ஒரே மரியாதையைப் பெற்றுள்ளனவா? உங்கள் வீட்டில் உள்ள கலமும், மன்னாவைக் கொண்டிருந்த ஜாடியும்கூட உங்கள் பார்வையில் சமமானவையா? உங்கள் உடலை அடக்கம் செய்த சவப்பெட்டி, கர்த்தருடைய உடன்படிக்கைப் பெட்டகத்துடன் ஒரே மகிமையைப் பெற்றுள்ளதா? ஒளியூட்டுவதற்காக உங்கள் வீட்டில் நீங்கள் ஏற்றும் நெருப்பையும் எண்ணெயையும், பொன் ஏழு கிளைகள் கொண்ட விளக்குடன் ஒப்பிடுகிறீர்களா? நீங்கள் வசித்த வீட்டை, சாலமன் கட்டிய திருச்சபையுடன் சமமாகக் கருதுகிறீர்களா? எந்த வகையிலும் இல்லை; ஆனால் அவர் அவற்றுக்கு இணையற்ற மரியாதை அளித்தார், ஏனெனில் அவற்றின் மூலம் சில சமயங்களில் தேவனுடைய கிருபை வந்தது. அதேபோல, ஒன்று நரகத்தில் மூழ்கிய ஒரு தீய நபரின் சிலை என்றும், மற்றொன்று தேவனுடைய ஒரு பரிசுத்த ஊழியரின் உருவப்படம் என்றும் நாம் எப்போதும் உணர வேண்டும், ஏனெனில் அதில் சித்தரிக்கப்பட்டவரின் ஜெபங்கள் மூலம் கர்த்தருடைய கிருபை அதன் மீது இருந்து நம்மேல் ஊற்றப்படுகிறது. பின்னர் </w:t>
      </w:r>
      <w:r w:rsidRPr="00E541CA">
        <w:rPr>
          <w:i/>
        </w:rPr>
        <w:t xml:space="preserve">எர்வான் </w:t>
      </w:r>
      <w:r w:rsidRPr="00E541CA">
        <w:t xml:space="preserve">தேவதூதர்களைப் பற்றிக் </w:t>
      </w:r>
      <w:r w:rsidRPr="00E541CA">
        <w:t xml:space="preserve">கூறினார்</w:t>
      </w:r>
      <w:r w:rsidRPr="00E541CA">
        <w:t xml:space="preserve">, அவர்கள் வேதத்தின்படி அசரீரிகள் என்று கூறி, </w:t>
      </w:r>
      <w:r w:rsidRPr="00E541CA">
        <w:rPr>
          <w:i/>
        </w:rPr>
        <w:t xml:space="preserve">'தேவன் தேவதூதர்களை ஆவிகளாகப் படைத்தார்</w:t>
      </w:r>
      <w:r w:rsidRPr="00E541CA">
        <w:t xml:space="preserve">'</w:t>
      </w:r>
      <w:r w:rsidRPr="00E541CA">
        <w:rPr>
          <w:rStyle w:val="FootnoteReference"/>
          <w:i/>
        </w:rPr>
        <w:footnoteReference w:id="234"/>
      </w:r>
      <w:r w:rsidRPr="00E541CA">
        <w:t xml:space="preserve"> ; ஆயினும் கிறிஸ்தவர்கள் அவர்களைப் படங்களில் சித்தரிக்கவும், ஆவிகளை உடல் வடிவில் காட்டவும் வெட்கப்படுவதில்லை. இதற்கு </w:t>
      </w:r>
      <w:r w:rsidRPr="00E541CA">
        <w:rPr>
          <w:i/>
        </w:rPr>
        <w:t xml:space="preserve">பேராயர் பதிலளித்தார்: </w:t>
      </w:r>
      <w:r w:rsidRPr="00E541CA">
        <w:t xml:space="preserve">'உங்களிடமிருந்துதான் நாங்கள் தேவதூதர்களைச் சித்தரிக்கக் கற்றுக்கொண்டோம், எனவே உங்களிடம் சொல்ல ஒன்றுமில்லை.' </w:t>
      </w:r>
      <w:r w:rsidRPr="00E541CA">
        <w:rPr>
          <w:i/>
        </w:rPr>
        <w:t xml:space="preserve">எர்வான்: </w:t>
      </w:r>
      <w:r w:rsidRPr="00E541CA">
        <w:t xml:space="preserve">'இந்த வழக்கம் எந்த வகையிலும் எங்களுடையது அல்ல.' </w:t>
      </w:r>
      <w:r w:rsidRPr="00E541CA">
        <w:rPr>
          <w:i/>
        </w:rPr>
        <w:t xml:space="preserve">பேராயர்: </w:t>
      </w:r>
      <w:r w:rsidRPr="00E541CA">
        <w:t xml:space="preserve">'நீங்கள் பழைய ஏற்பாடு முழுவதையும் புறக்கணித்துவிட்டீர்கள். இது கூட உங்களுக்குத் தெரியவில்லையா?' </w:t>
      </w:r>
      <w:r w:rsidRPr="00E541CA">
        <w:rPr>
          <w:i/>
        </w:rPr>
        <w:t xml:space="preserve">எர்வான்: </w:t>
      </w:r>
      <w:r w:rsidRPr="00E541CA">
        <w:t xml:space="preserve">'கர்த்தர் எனக்குச் சாட்சியாக, எங்கள் மத்தியில் தேவதூதர்களின் உருவங்கள் வரையப்பட்டு வழிபாடு செய்யப்பட்டதாக நான் அறிந்ததில்லை.' </w:t>
      </w:r>
      <w:r w:rsidRPr="00E541CA">
        <w:rPr>
          <w:i/>
        </w:rPr>
        <w:t xml:space="preserve">ஆர்ச் பிஷப்: </w:t>
      </w:r>
      <w:r w:rsidRPr="00E541CA">
        <w:t xml:space="preserve">உண்மையாகவே, இந்த விஷயத்தை நீங்கள் தான் ஆரம்பித்தீர்கள்: ஏனெனில், சாலமன் மிக உயர்ந்த கடவுளுக்குக் கோயில் கட்டியபோது, பரிசுத்தமான இடத்திற்கு மேலே மகிமையின் செருபீன்களை வைத்து, பலிபீடத்தின் மீது நிழலிடச் செய்யவில்லையா? அதேபோல், அவர் பரிசுத்தஸ்தலத்தின் முதல் கதவுகளுக்கும் இரண்டாம் தொகுதி கதவுகளுக்கும் மேலே செருபீன்களை வைக்கவில்லையா? மேலும், மோசேவால் கட்டப்பட்ட சாட்சியின் கூடாரத்தில், உடன்படிக்கையின் பெட்டியின் மேல் செருபீன்களின் உருவங்கள் இல்லையா? அதுபோலவே, திரைச்சீலைகளில் செருபீன்களின் முகங்கள் தைக்கப்படவில்லையா? மேலும், அந்த தேவதையின் உருவங்கள் அனைத்தும், கூடாரத்துடனும் ஆலயத்துடனும் சேர்ந்து உங்களால் வணங்கப்படவில்லையா? ஏனெனில், நீங்கள் உருவமற்ற உயிரினங்களின் உருவங்களுக்கு மரியாதை செலுத்தியிருந்தால், மாம்சத்தில் இருந்தபோது கடவுளை மகிழ்வித்த அந்தப் புனித மனிதர்களின் உருவங்களைச் சித்தரித்து, அவர்களைக் கனப்படுத்துவதற்காக எங்களை ஏன் நிந்திக்கிறீர்கள்?</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அத்தியாயம் 14. புனித ஸ்டீபன் புதியவர் மற்றும் கோப்ரோனிமஸ் இடையேயான விவாதம்</w:t>
      </w:r>
      <w:bookmarkEnd w:id="51"/>
    </w:p>
    <w:p w:rsidRPr="00E541CA" w:rsidR="00E541CA" w:rsidP="00E541CA" w:rsidRDefault="00E541CA" w14:paraId="40C3A408" w14:textId="2422E885">
      <w:pPr>
        <w:ind w:firstLine="720"/>
      </w:pPr>
      <w:r w:rsidRPr="00E541CA">
        <w:t xml:space="preserve">'புதியவர்' என்று அழைக்கப்பட்ட, நவம்பர் 28</w:t>
      </w:r>
      <w:r w:rsidRPr="00E541CA">
        <w:t xml:space="preserve">,</w:t>
      </w:r>
      <w:r w:rsidRPr="00E541CA">
        <w:rPr>
          <w:rStyle w:val="FootnoteReference"/>
        </w:rPr>
        <w:footnoteReference w:id="235"/>
      </w:r>
      <w:r w:rsidRPr="00E541CA">
        <w:t xml:space="preserve"> </w:t>
      </w:r>
      <w:r w:rsidRPr="00E541CA">
        <w:t xml:space="preserve">அன்று வணங்கப்படும் அருள்திரு ஸ்டீபன்</w:t>
      </w:r>
      <w:r w:rsidRPr="00E541CA">
        <w:t xml:space="preserve">, கோப்ரோனைமஸ் மன்னரால் சித்திரவதைக்கு இழுத்துச் செல்லப்பட்டபோது, வழியில் ஒரு பக்தியுள்ளவரிடம் மன்னரின் உருவம் பொறித்த ஒரு நாணயத்தைக் கேட்டு, அதை இரகசியமாகத் தனது மடாலயத் தொப்பியில் வைத்துக்கொண்டார். அரசன் அவனைக் கண்டபோது, அலறி அழத் தொடங்கினான்: 'ஐயோ! என் தலை விதி! நான் என்னவெல்லாம் சகித்துக்கொள்ள வேண்டும்! இந்த மனிதன் என் ராஜ்யத்தைக் கேலி செய்யவா? அவன் என்னை அவமதித்து, என் அதிகாரத்தை ஒன்றுமில்லாமல் கருதவா?' இருப்பினும் அந்த புனிதர் மௌனமாக, தலைகுனிந்து நின்றார்; ஆனால் அரசன் தன் சீற்றத்தில் நெருப்பைக் கக்கிக்கொண்டு, அவர் மீது பல கண்டனங்களை வீசினான். மேலும் அவன், 'அருவருப்பான அற்பனே, எனக்குப் பதிலளிக்க மாட்டாயா?' என்றான். ஆனால் பேறு பெற்ற ஸ்டீபன் அவரிடம் மென்மையாகப் பேசத் தொடங்கினார், 'மன்னரே, என்னைக் கொல்லத் தீர்மானித்திருந்தால், உடனே என்னைக் கொன்றுவிடும்; ஆனால், ஏதேனும் ஒரு விஷயத்தைப் பற்றி என்னிடம் விசாரித்து, நான் சொல்வதைக் கேட்கவே என்னை இங்கே அழைத்திருந்தால், உங்கள் கோபத்தைக் கைவிட்டு, என்னிடம் அன்பாகப் பேசுவதே உங்களுக்கு உகந்தது. 'ஆகவே, உங்கள் கோபத்தைக் கைவிட்டு, என்னிடம் கேளுங்கள், நான் சொல்வதையும் கேளுங்கள்.' அப்போது அரசன் எங்களிடம், 'பிதாக்களின் மரபுகளில் நாம் கீழ்ப்படியாதது எது, அதற்காக நீங்கள் எங்களைப் பிதக்களாய் கருதுகிறீர்கள்?' என்று கேட்டான். அந்தப் புனிதர் பதிலளித்தார், 'புனித உருவப்படங்களை வரைதல், கடவுளைத் தாங்கிய பிதாக்களால் பண்டைக் காலத்தில் கையளிக்கப்பட்ட ஒரு பழக்கம், அது திருச்சபையிலிருந்து தீயமுறையில் நீக்கப்பட்டது.' அப்போது சித்திரவதை செய்பவன் சொன்னான்: 'இதை புனித உருவப்படங்கள் வரைதல் என்று அழைக்காதீர்கள், ஏனெனில் அப்படி ஒன்று இல்லை, மாறாக இது சிலைகளைச் சித்தரித்தல்; ஏனெனில் சிலைகளுக்கும் புனிதர்களுக்கும் இடையில் என்ன ஒற்றுமை இருக்கிறது?' இதற்கு அந்தப் புனிதர் பதிலளித்தார்: 'திருவுருவத்தை வழிபடுவதன் மூலம், நாம் அந்தப் பொருள் வடிவத்திற்கு நேரடியாக மரியாதையோ அல்லது வழிபாட்டையோ அளிக்கவில்லை; ஏனெனில், புனித பசிலின் கூற்றுப்படி, திருவுருவத்தின் மரியாதையானது மூலத்திற்குச் செல்கிறது.' அதற்கு சித்திரவதை செய்பவன் கூறினான்: 'பிதாக்களால் பேசப்பட்ட, பன்முகப்பட்டும், தெளிவற்றும், மனதின் புரிதலுக்கு அப்பாற்பட்டதும், வார்த்தைகளால் விளக்க முடியாததுமான மர்மங்களை, பௌதீக வடிவங்களில் சித்தரிப்பது பொருத்தமானதா? மேலும், யாருடைய இயல்பு யாருக்கும் தெரியாதவர்களான அவர்களை, பௌதீக வடிவில் வழிபாடு செய்வது சரியா?' அந்த மரியாதைக்குரியவர் பதிலளித்தார்: 'மேலும், படைக்கப்பட்ட பொருட்களால் செய்யப்பட்ட உருவப்படங்கள், எல்லா மனங்களையும் விஞ்சிய, அதன் வடிவத்தை மனத்தால் விவரிக்கக் கூட முடியாத கடவுளின் அருவ இயல்பை சித்தரிக்க முடியும் என்று பகுத்தறிவுள்ள மனிதர்களில் யார் கூறுவார்கள்?' ஆனால், நாம் ஒரு திருவுருவத்தில் கிறிஸ்துவை சித்தரிக்கும்போது, நாம் அவருடைய தெய்வீகத்தின் இயல்பைச் சித்தரிக்கவில்லை, மாறாக, தூய யோவான் தெயோலோஜியன் கூறியது போல்: </w:t>
      </w:r>
      <w:r w:rsidRPr="00E541CA">
        <w:rPr>
          <w:i/>
        </w:rPr>
        <w:t xml:space="preserve">'நாங்கள் கண்டதையும், எங்கள் கைகள் தொட்டதையும்</w:t>
      </w:r>
      <w:r w:rsidRPr="00E541CA">
        <w:t xml:space="preserve">'</w:t>
      </w:r>
      <w:r w:rsidRPr="00E541CA">
        <w:t xml:space="preserve"> (</w:t>
      </w:r>
      <w:r w:rsidRPr="00E541CA">
        <w:rPr>
          <w:rStyle w:val="FootnoteReference"/>
          <w:i/>
        </w:rPr>
        <w:footnoteReference w:id="236"/>
      </w:r>
      <w:r w:rsidRPr="00E541CA">
        <w:t xml:space="preserve"> )</w:t>
      </w:r>
      <w:r w:rsidRPr="00E541CA">
        <w:t xml:space="preserve"> வெளிப்படுத்தும் அவருடைய தெய்வீக-மனித உருவத்தைச் சித்தரிக்கிறோம்; அந்த உருவம் மனித உருவில் வெளிப்படுத்தப்பட்டு, திருத்தூதர்களின் கைகளால் </w:t>
      </w:r>
      <w:r w:rsidRPr="00E541CA">
        <w:rPr>
          <w:i/>
        </w:rPr>
        <w:t xml:space="preserve">தொடப்பட்டது</w:t>
      </w:r>
      <w:r w:rsidRPr="00E541CA">
        <w:t xml:space="preserve">. இருப்பினும், மோசே கூறிய இந்த வார்த்தைகளை நீங்கள் எனக்கு முன்வைத்தால்: </w:t>
      </w:r>
      <w:r w:rsidRPr="00E541CA">
        <w:rPr>
          <w:i/>
        </w:rPr>
        <w:t xml:space="preserve">'உனக்கு நீ தானாகவே ஒரு விக்கிரகத்தை உண்டாக்கிக் கொள்ளாதே; மேலும், மேலே வானத்திலும் கீழே பூமியிலும் உள்ள எந்தப் பொருளின் உருவத்தையும் உண்டாக்கிக் கொள்ளாதே'</w:t>
      </w:r>
      <w:r w:rsidRPr="00E541CA">
        <w:rPr>
          <w:rStyle w:val="FootnoteReference"/>
          <w:i/>
        </w:rPr>
        <w:footnoteReference w:id="237"/>
      </w:r>
      <w:r w:rsidRPr="00E541CA">
        <w:t xml:space="preserve"> , மோசேவே தங்கத்தால் இரண்டு செருபீன்களின் உருவத்தைச் செய்தார் என்பதை நான் உங்களுக்குச் சுட்டிக்காட்டுவேன், அதைப் பற்றி தெய்வீகத் திருத்தூதர் இவ்வாறு கூறுகிறார்: </w:t>
      </w:r>
      <w:r w:rsidRPr="00E541CA">
        <w:rPr>
          <w:i/>
        </w:rPr>
        <w:t xml:space="preserve">'பீடத்திற்கு நிழலிட்டு நின்ற </w:t>
      </w:r>
      <w:r w:rsidRPr="00E541CA">
        <w:rPr>
          <w:i/>
        </w:rPr>
        <w:t xml:space="preserve">மகிமையுள்ள செருபீன்கள்</w:t>
      </w:r>
      <w:r w:rsidRPr="00E541CA">
        <w:t xml:space="preserve">'</w:t>
      </w:r>
      <w:r w:rsidRPr="00E541CA">
        <w:rPr>
          <w:rStyle w:val="FootnoteReference"/>
          <w:i/>
        </w:rPr>
        <w:footnoteReference w:id="238"/>
      </w:r>
      <w:r w:rsidRPr="00E541CA">
        <w:t xml:space="preserve"> . ஆனால், அதே திருத்தூதர் மீண்டும் கூறுவது போல, பீடமும், சஞ்சீவ கூடாரமும், பரிசுத்தமிகு இடமும் பரலோக வடிவங்களின் பிரதிபலிப்பாகவும் நிழலாகவும் இருந்தன அல்லவா: 'அவர்கள் </w:t>
      </w:r>
      <w:r w:rsidRPr="00E541CA">
        <w:rPr>
          <w:i/>
        </w:rPr>
        <w:t xml:space="preserve">பரலோகப் பொருட்களின் பிரதிபலிப்பையும் நிழலையும் சேவிக்கிறார்கள்'</w:t>
      </w:r>
      <w:r w:rsidRPr="00E541CA">
        <w:rPr>
          <w:rStyle w:val="FootnoteReference"/>
          <w:i/>
        </w:rPr>
        <w:footnoteReference w:id="239"/>
      </w:r>
      <w:r w:rsidRPr="00E541CA">
        <w:t xml:space="preserve"> ? ஆகவே, நாம் ஒரு திருவுருவத்தில் கிறிஸ்துவின் மனித உருவத்தை வரைந்து அதை ஆராதிப்பதில் சட்டத்திற்குப் புறம்பான காரியம் என்ன செய்கிறோம்? ஏதேனும் ஒரு பொருளால் செய்யப்பட்ட சிலுவையின் முன் நாம் தலைவணங்கும்போது, அந்தப் பொருளுக்குத்தான் நாம் தலைவணங்குகிறோம் என்று நாம் உண்மையிலேயே நினைக்கிறோமா? நாம் வணங்கும் அர்ச்சிக்கப்பட்ட பாத்திரங்களும் நமது மனசாட்சிக்கு எந்தக் கண்டனத்தையும் ஏற்படுத்தவில்லை; ஏனெனில், அவை கிறிஸ்துவின் பெயரை உச்சரிப்பதன் மூலம் </w:t>
      </w:r>
      <w:r w:rsidRPr="00E541CA">
        <w:t xml:space="preserve">அர்ச்சிக்கப்பட்டவை </w:t>
      </w:r>
      <w:r w:rsidRPr="00E541CA">
        <w:t xml:space="preserve">என்பதை நாம் அறிவோம்</w:t>
      </w:r>
      <w:r w:rsidRPr="00E541CA">
        <w:lastRenderedPageBreak/>
      </w:r>
      <w:r w:rsidRPr="00E541CA">
        <w:t xml:space="preserve"> . மேலும் என்ன? அப்பம் மற்றும் திராட்சை ரசத்தின் வடிவத்தில் மர்மமான முறையில் கிறிஸ்துவின் உடலையும் இரத்தத்தையும் கொண்டிருக்கும் திருவருட்சாதனத்தையும், சிலுவையில் துன்புற்று இப்போது துன்பமின்றி பரலோகத்தில் வசிக்கும் கிறிஸ்துவின் உடலே பிரதிநிதித்துவப்படுத்தப்படும் திருவருட்சாதனத்தையும் நீங்கள் திருச்சபையிலிருந்து நிராகரிக்கிறீர்களா? நாம் அவற்றை வணங்குவதில்லையா, முத்தமிடுவதில்லையா, மேலும் அவற்றை உட்கொள்வதன் மூலம் புனிதத்துவத்தைப் பெறுவதில்லையா? இருப்பினும் நீங்களோ, புனிதமானதற்கும் அசுத்தமானதற்கும் இடையே எந்த வேறுபாட்டையும் காணாமல், கிறிஸ்துவின் உருவப்படத்தையும், தெய்வத்தின் மிகத் தூய்மையான தாயின், ஆர்டெமிஸ் சிலையைப் போல வடிவமைக்கப்பட்ட உருவப்படத்தையும், அப்பல்லோவின் உருவத்திற்கு சற்றும் குறைவற்ற அவற்றை, 'விக்கிரகங்கள்' என்று அழைக்கத் தயங்குவதில்லை; மேலும் அவற்றை மிதித்துத் தள்ளவும் செய்துள்ளீர்கள். இதற்கு மன்னன் பதிலளித்தான்: 'ஓ, மனத்தில் குருடர்களானவர்களே, எல்லாவற்றிற்கும் மேலாக உங்கள் நினைவின்மையால் நினைவுகூரத் தகுதியற்றவர்களே! இந்த உருவங்களை மிதிப்பதன் மூலம், நாம் கிறிஸ்துவை மிதித்துவிட்டோமா?' அப்போது, தேவனுடைய கிரியைகளில் தேர்ந்திருந்த ஸ்டீபன், புகழ்பெற்ற வீரர்கள் தங்கள் சொந்த ஆயுதங்களாலேயே எதிரியைத் தாக்கி, தங்கள் சொந்த வார்த்தைகளாலேயே அவனைத் தோற்கடிக்கும் வழக்கத்தைப் பின்பற்றி, தன் கையில் இருந்த ஒரு மகுடத்தை எடுத்தார். அந்த மகுடத்தில், முன்பு அவர் ஒருவரிடமிருந்து பெற்றிருந்த, அந்தத் துஷ்ட ராஜாவின் உருவம் பொறித்திருந்தது. அதை அந்த நோக்கத்திற்காகத் தயாரித்து; அதை மன்னரிடம் காட்டி, கிறிஸ்துவின் வார்த்தைகளால் அவனைக் கேள்வி கேட்டார், </w:t>
      </w:r>
      <w:r w:rsidRPr="00E541CA">
        <w:rPr>
          <w:i/>
        </w:rPr>
        <w:t xml:space="preserve">'இந்த உருவமும், </w:t>
      </w:r>
      <w:r w:rsidRPr="00E541CA">
        <w:t xml:space="preserve">"</w:t>
      </w:r>
      <w:r w:rsidRPr="00E541CA">
        <w:rPr>
          <w:rStyle w:val="FootnoteReference"/>
          <w:i/>
        </w:rPr>
        <w:footnoteReference w:id="240"/>
      </w:r>
      <w:r w:rsidRPr="00E541CA">
        <w:t xml:space="preserve"> " </w:t>
      </w:r>
      <w:r w:rsidRPr="00E541CA">
        <w:rPr>
          <w:i/>
        </w:rPr>
        <w:t xml:space="preserve">என்ற எழுத்துக்களும் </w:t>
      </w:r>
      <w:r w:rsidRPr="00E541CA">
        <w:rPr>
          <w:i/>
        </w:rPr>
        <w:t xml:space="preserve">யாரு</w:t>
      </w:r>
      <w:r w:rsidRPr="00E541CA">
        <w:t xml:space="preserve">டையது</w:t>
      </w:r>
      <w:r w:rsidRPr="00E541CA">
        <w:t xml:space="preserve">?</w:t>
      </w:r>
      <w:r w:rsidRPr="00E541CA">
        <w:t xml:space="preserve">' என. </w:t>
      </w:r>
      <w:r w:rsidRPr="00E541CA">
        <w:t xml:space="preserve">இருப்பினும், மன்னன் வியப்புடன் பதிலளித்தான்: 'அது மன்னனுடையது என்பதைத் தவிர வேறு யாருடையதாக இருக்க முடியும்?' அந்த புனிதர் மீண்டும் கேட்டார்: 'அப்படியானால், யாராவது மன்னரின் உருவத்தை தரையில் அவமதித்து உதைத்து மிதித்தால் என்ன நடக்கும்? அவர் ஏதேனும் தண்டனை பெறமாட்டாரா?'</w:t>
      </w:r>
      <w:r w:rsidRPr="00E541CA">
        <w:rPr>
          <w:i/>
        </w:rPr>
        <w:t xml:space="preserve"> </w:t>
      </w:r>
      <w:r w:rsidRPr="00E541CA">
        <w:t xml:space="preserve">அங்கு இருந்தவர்கள் பதிலளித்தனர்: 'உண்மையாகவே, அத்தகைய நபர் கடுமையான தண்டனைக்கு உள்ளாவார்; ஏனெனில் அவர் அரசரின் உருவத்திற்கு அவமதிப்பு செய்துள்ளார்.' அப்போது அந்த மரியாதைக்குரியவர், பெருமூச்சு விட்டு, உள்ளத்தில் வேதனையுடன் கூச்சலிட்டார்: 'ஓ, பெரும் குருடத்தனம் மற்றும் முட்டாள்தனமே! ஒரு மண்ணுலக, அழியக்கூடிய மன்னரின் உருவத்தை அசுத்தப்படுத்தினால் கடுமையான தண்டனை கிடைக்கும் என்று நீங்கள் கூறினால், கடவுளின் குமாரனின் உருவத்தையும், அவருடைய கறைபடியாத தாயின் உருவத்தையும் காலால் மிதித்து, அதை நெருப்பில் போடுவதற்குக் கூட அஞ்சாத நீங்கள் என்ன தண்டனைக்குரியவர்கள்? இதைச் சொன்னதும், அவர் அந்தப் படத்தை உமிழ்ந்து, தரையில் வீசி, காலால் மிதிக்கத் தொடங்கினார். அருகில் நின்றவர்கள் இதைக் கண்டு, கோபத்துடன் அவர் மீது பாய்ந்தனர்; அரண்மனை கடலைப் பார்த்தவாறு இருந்ததால், அவரை அரண்மனையிலிருந்து கடலில் வீழ்த்தும் நோக்கத்துடன் தாக்கினர். இருப்பினும், மன்னன் பணிவையும் சாந்தத்தையும் பாசாங்கு செய்து—அவனுடைய இதயம் கோபத்தால் கொதித்தாலும்—தனக்குக் கோபம் வரவில்லை என்பது போல, ஸ்டீபனுக்கு எந்தத் தீங்கும் விளைவிக்க வேண்டாம் என்று அவர்களைத் தடுத்தான்; ஆயினும், அவனைக் கட்டி, பொதுச் சிறையான பிரீட்டோரியத்திற்கு அழைத்துச் சென்று அங்கு அடைக்க உத்தரவிட்டான்.</w:t>
      </w:r>
    </w:p>
    <w:p w:rsidRPr="00E541CA" w:rsidR="00E541CA" w:rsidP="00E541CA" w:rsidRDefault="00E541CA" w14:paraId="75160439" w14:textId="4D8E2EE4">
      <w:pPr>
        <w:ind w:firstLine="720"/>
      </w:pPr>
      <w:r w:rsidRPr="00E541CA">
        <w:t xml:space="preserve">புனித உருவப்படங்களின் பக்திப்பூர்வமான வணக்கத்தைப் பற்றிய இத்தகைய பல கலந்துரையாடல்கள் மற்றும் வாதங்களிலிருந்து, </w:t>
      </w:r>
      <w:r w:rsidRPr="00E541CA">
        <w:t xml:space="preserve">பிளவுபடுத்தும் மதவாதிகள்</w:t>
      </w:r>
      <w:r w:rsidRPr="00E541CA">
        <w:rPr>
          <w:i/>
        </w:rPr>
        <w:t xml:space="preserve"> பொய் சொல்கிறார்கள் மற்றும் மதவிரோதத்தைச் செய்கிறார்கள் </w:t>
      </w:r>
      <w:r w:rsidRPr="00E541CA">
        <w:t xml:space="preserve">என்பதைத் தெளிவாகக் காணலாம்</w:t>
      </w:r>
      <w:r w:rsidRPr="00E541CA">
        <w:t xml:space="preserve">, புனித உருவங்களைப் பற்றிய புனித வேதாகமங்களைத் தவறாகப் பொருள்விளக்கி, புனித உருவங்களின் பக்திவழி வணக்கத்தை நிராகரித்து, நம்மிடம் கேட்கிறார்கள்: 'உருவங்களின் வணக்கத்தை யார் நிறுவினார்—ஒரு தீர்க்கதரிசியா, அல்லது கிறிஸ்துவா, அல்லது ஒரு திருத்தூதரா?' பண்டைய காலங்களில் கடவுளே, உடன்படிக்கையின் கூடாரத்தை எழுப்புமாறு கட்டளையிட்டு, இந்த வழக்கத்தை நிலைநாட்டினார் என்பது போதுமான அளவு தெளிவாகிறது: மோசே மற்றும் ஆரோன், இஸ்ரவேலர் அனைவருடனும் சேர்ந்து அதைப் பெற்றனர்; தாவீது, சாலமோன் மற்றும் பிற புனித தீர்க்கதரிசிகள் எருசலேமில் உள்ள திருச்சபையில் அவற்றுக்கு மரியாதை செய்தனர்; கடவுளின் தாய், தனது குழந்தைப் பருவத்தில், செருபீன்களின் உருவப்படிகளுக்கு மத்தியில், பரிசுத்தமிகு இடத்தில் வளர்க்கப்பட்டார். கிருபையின் புதிய யுகத்தில், கிறிஸ்து தாமே மனிதக் கரங்களால் செய்யப்படாத தம்முடைய உருவத்தை அப்காருக்கு அனுப்புவதன் மூலம் இதை அருளினார்; திருத்தூதரும் நற்செய்தியாளருமான லூக்கா புனித உருவப்படங்களை வரையத் தொடங்கினார்; மிகவும் பரிசுத்தமான தேவமாதா அவற்றைப் போற்றினார்; முதன்மையான திருச்சபை அவற்றை ஏற்றுக்கொண்டது; புனித பிதாக்கள் அவற்றை நேசித்து மதித்தார்கள், மேலும் அவற்றின் மரியாதைக்காகப் பலர் துன்பப்பட்டார்கள். ஏழாவது உலகளாவிய திருச்சபை இதை உறுதிப்படுத்தியது; விளாடிமிர் அவற்றை கிரேக்கர்களிடமிருந்து ரஷ்யாவிற்குக் கொண்டு வந்தார், இன்றும் கூட அவை நம்மால், அதாவது ஆர்த்தடாக்ஸிகளால் பாதுகாக்கப்படுகின்றன, மேலும் அந்தப் பழங்கால திருச்சபை வழக்கின்படி பக்தியுடன் வணங்கப்படுகின்றன, இது குறித்து ரோமின் போப்பாகிய புனித கிரிகோரி தி டயாலக்டிஸ்ட், இசௌரியாவின் லியோவுக்கு எழுதிய தனது இரண்டாவது திருமுகத்தில் இவ்வாறு கூறியுள்ளார்: 'எங்களுக்கு முன்பாகவே, புனிதத் தந்தையர்கள் மன்றாடுகளுக்கு வரும்போது திரு உருவங்களை எடுத்துச் சென்றனர், மேலும் கிறிஸ்துவை நேசித்து பக்தியுடன் பயணம் செய்தவர்களில், கடவுளின் நல்ல ஊழியர்களாக,</w:t>
      </w:r>
      <w:r w:rsidRPr="00E541CA">
        <w:rPr>
          <w:rStyle w:val="FootnoteReference"/>
        </w:rPr>
        <w:footnoteReference w:id="241"/>
      </w:r>
      <w:r w:rsidRPr="00E541CA">
        <w:t xml:space="preserve"> ,</w:t>
      </w:r>
      <w:r w:rsidRPr="00E541CA">
        <w:t xml:space="preserve"> ஒருவரும் திரு உருவமின்றிச் சென்றதில்லை</w:t>
      </w:r>
      <w:r w:rsidRPr="00E541CA">
        <w:t xml:space="preserve">.' என்று கிரிகோரி எழுதினார்.</w:t>
      </w:r>
    </w:p>
    <w:p w:rsidRPr="00E541CA" w:rsidR="00E541CA" w:rsidP="00E541CA" w:rsidRDefault="00E541CA" w14:paraId="1D79325F" w14:textId="73DF8D0B">
      <w:pPr>
        <w:ind w:firstLine="720"/>
      </w:pPr>
      <w:r w:rsidRPr="00E541CA">
        <w:t xml:space="preserve">ஆனால், கிறிஸ்துவின் திருச்சபையின் புதிய மதவாதிகள், இந்தப் பழங்கால திருச்சபை மரபை நிராகரித்து, கால்வின், லூதர், லியோ ஆர்மீனியன், கொப்ரோனியம்ஸ், கோனான் அல்லது இசாவரியாவின் லியோ ஆகியோரின் காலடிகளையும், யூதர்களின் காலடிகளையும், மற்றும் எலியோன் துறவியைக் கடவுளின் தாயின் உருவத்தை வணங்கத் தடுத்த சாத்தானின் காலடிகளையும் பின்பற்றியுள்ளனர். அவர்களும் அவர்களுடைய பங்கும் என்றென்றும் அவர்களுடனே இருப்பதாக.</w:t>
      </w:r>
    </w:p>
    <w:p w:rsidRPr="00E541CA" w:rsidR="00E541CA" w:rsidP="00E541CA" w:rsidRDefault="00E541CA" w14:paraId="538A0635" w14:textId="7A080765">
      <w:pPr>
        <w:ind w:firstLine="720"/>
      </w:pPr>
      <w:r w:rsidRPr="00E541CA">
        <w:t xml:space="preserve">இருப்பினும், அகீர் மறைநபராகிய புனித பிதா பேசில், ஏழாவது உலக மன்றத்தில் சுருளையிலிருந்து வாசித்ததை நாங்கள் அறிவிக்கிறோம்: 'புனித உருவங்களை வழிபடாதவர்கள் மீது சாபம் உண்டாகட்டும். புனித உருவங்களை விக்கிரகங்கள் என்று அழைப்பவர்கள் மீது சாபம் உண்டாகட்டும்</w:t>
      </w:r>
      <w:r w:rsidRPr="00E541CA">
        <w:t xml:space="preserve">'</w:t>
      </w:r>
      <w:r w:rsidRPr="00E541CA">
        <w:rPr>
          <w:rStyle w:val="FootnoteReference"/>
        </w:rPr>
        <w:footnoteReference w:id="242"/>
      </w:r>
      <w:r w:rsidRPr="00E541CA">
        <w:t xml:space="preserve"> . புனித உருவங்களுக்கு எதிராக இறைவேதத்திலிருந்து பகுதிகளை மேற்கோள் காட்டுபவர்கள் மீது சாபம் உண்டாகட்டும். அரியஸ், நெஸ்டோரியஸ், யூடிகஸ் மற்றும் டயோஸ்கோரஸ் போல, புனிதத் தந்தையரின் மரபுகளை நிராகரிப்பவர்கள் மீதும்; புனித வேதாகமங்களில் வெளிப்படையாகக் கூறப்படாத மரபுகளை ஏற்றுக்கொள்ள மறுப்பவர்கள் மீதும் அனாதேமா உண்டாகட்டும். புனிதச் சித்திரங்கள் புனிதத் தந்தையர்களால் வழங்கப்படவில்லை என்று கூறுபவர்கள் மீதும் அனாதேமா உண்டாகட்டும். கத்தோலிக்கத் திருச்சபை சிலைகளை ஏற்றுக்கொள்கிறது என்று கூறுபவர்கள் மீது அனாதேமா பிரகடனப்படுத்தப்படட்டும்.</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அத்தியாயம் 15. புனிதர்களின் திருப்பொருட்கள் குறித்து</w:t>
      </w:r>
      <w:bookmarkEnd w:id="52"/>
    </w:p>
    <w:p w:rsidRPr="00E541CA" w:rsidR="00E541CA" w:rsidP="00E541CA" w:rsidRDefault="00E541CA" w14:paraId="6130AB64" w14:textId="0D57F476">
      <w:pPr>
        <w:ind w:firstLine="720"/>
      </w:pPr>
      <w:r w:rsidRPr="00E541CA">
        <w:t xml:space="preserve">புனித வேதாகமம் மட்டுமல்ல, பிதாமகர்களின் படைப்புகளும் பிரின் நாத்திகர்களால் தவறாக விளக்கப்படுகின்றன. ஏனெனில், புனிதர்களின் புனிதப் பொருட்கள் வணங்கப்படக்கூடாது என்று இரகசியமாகப் போதிக்கும், கடவுளின் மக்களைக் கெடுக்கும் ஒரு பொய்த் தீர்க்கதரிசியையும் சீரழிப்பாளரையும் பற்றி நான் சமீபத்தில் கேள்விப்பட்டேன். தனது பொய்ப் போதனைக்கு வலு சேர்க்க, இந்தத் திரிபுபடுத்தும் விளக்கவுரையாளர், புனித மத்தேயு நற்செய்தியின் மீதான பிரசங்கங்கள், பிரசங்கம் 34-இலிருந்து புனித கிரிசோஸ்டத்தின் வார்த்தைகளை மேற்கோள் காட்டுகிறார், அங்கு பக்கம் 428-இல் இவ்வாறு எழுதப்பட்டுள்ளது: 'எப்படிப் பேய்கள் கல்லறைகளைச் சூழ்ந்துகொள்கின்றனவோ, அப்படியே பக்தியுடன் கல்லறைகளருகே அமர்ந்திருக்கும் பலரின் ஆன்மாக்களும் எப்போதும் பேய்களால் ஏற்றுக்கொள்ளப்படும்,' என்பன போன்றவை. மேலும் அந்தப் பொய்ச் போதகர், இந்தத் திரிபுபடுத்தப்பட்ட விளக்கத்தை எடுத்துக்கொண்டு, 'கிரைசோஸ்டம் என்னை அப்படிச் செய்வதற்காக ஒரு பேய் என்று அழைக்கும்போது, நான் ஏன் புனிதர்களின் புனிதப் பொருட்களை வழிபாடு செய்ய வேண்டும், மேலும் அவர்களின் கல்லறைகளுக்கு ஏன் வர வேண்டும்?' என்று கூறுகிறார்.</w:t>
      </w:r>
    </w:p>
    <w:p w:rsidRPr="00E541CA" w:rsidR="00E541CA" w:rsidP="00E541CA" w:rsidRDefault="00E541CA" w14:paraId="6F26D584" w14:textId="3FDA0DE2">
      <w:pPr>
        <w:ind w:firstLine="720"/>
      </w:pPr>
      <w:r w:rsidRPr="00E541CA">
        <w:t xml:space="preserve">அவரது திரிபுபடுத்தப்பட்ட விளக்கத்திற்குப் பதிலளிக்கும் விதமாக, பின்வரும் கருத்துக்களை நான் முன்வைக்கிறேன்:</w:t>
      </w:r>
    </w:p>
    <w:p w:rsidRPr="00E541CA" w:rsidR="00E541CA" w:rsidP="00E541CA" w:rsidRDefault="00E541CA" w14:paraId="3CAD4D60" w14:textId="5F7E3C02">
      <w:pPr>
        <w:ind w:firstLine="720"/>
      </w:pPr>
      <w:r w:rsidRPr="00E541CA">
        <w:t xml:space="preserve">1) மேற்கூறிய வார்த்தைகளை கிரைசோஸ்டம் எந்த கல்லறைகள் மற்றும் புனிதப் பொருட்களைப் பற்றி எழுதினார்?</w:t>
      </w:r>
    </w:p>
    <w:p w:rsidRPr="00E541CA" w:rsidR="00E541CA" w:rsidP="00E541CA" w:rsidRDefault="00E541CA" w14:paraId="5338935F" w14:textId="3C7A9135">
      <w:pPr>
        <w:ind w:firstLine="720"/>
      </w:pPr>
      <w:r w:rsidRPr="00E541CA">
        <w:t xml:space="preserve">2) பாவிகளின் கல்லறைகளும் புனிதர்களின் கல்லறைகளும் ஒன்றೇவா?</w:t>
      </w:r>
    </w:p>
    <w:p w:rsidRPr="00E541CA" w:rsidR="00E541CA" w:rsidP="00E541CA" w:rsidRDefault="00E541CA" w14:paraId="2F960791" w14:textId="29AD0418">
      <w:pPr>
        <w:ind w:firstLine="720"/>
      </w:pPr>
      <w:r w:rsidRPr="00E541CA">
        <w:t xml:space="preserve">3) பாவிகளுடைய கல்லறைகள் மற்றும் புனிதர்களுடைய கல்லறைகள் மற்றும் புனிதப் பொருட்களுக்கும் உள்ள வேறுபாடு என்ன?</w:t>
      </w:r>
    </w:p>
    <w:p w:rsidRPr="00E541CA" w:rsidR="00E541CA" w:rsidP="00E541CA" w:rsidRDefault="00E541CA" w14:paraId="4DD75B88" w14:textId="59DF4F0A">
      <w:pPr>
        <w:ind w:firstLine="720"/>
      </w:pPr>
      <w:r w:rsidRPr="00E541CA">
        <w:t xml:space="preserve">4) புனிதர்களின் புனிதப் பொருட்களை வணங்குவது பொருத்தமானதா, எந்தக் காரணத்திற்காக அவற்றை வணங்க வேண்டும்?</w:t>
      </w:r>
    </w:p>
    <w:p w:rsidRPr="00E541CA" w:rsidR="00E541CA" w:rsidP="00E541CA" w:rsidRDefault="00E541CA" w14:paraId="7191D457" w14:textId="028BF3D0">
      <w:pPr>
        <w:ind w:firstLine="720"/>
      </w:pPr>
      <w:r w:rsidRPr="00E541CA">
        <w:t xml:space="preserve">5) புனிதர்களின் புனிதப் பொருட்களை வணங்குவது எவ்வளவு காலத்திற்கு முன்பு தொடங்கியது?</w:t>
      </w:r>
    </w:p>
    <w:p w:rsidRPr="00E541CA" w:rsidR="00E541CA" w:rsidP="00E541CA" w:rsidRDefault="00E541CA" w14:paraId="1AFCAF59" w14:textId="6ADF9949">
      <w:pPr>
        <w:ind w:firstLine="720"/>
      </w:pPr>
      <w:r w:rsidRPr="00E541CA">
        <w:t xml:space="preserve">முதல் சிந்தனை</w:t>
      </w:r>
    </w:p>
    <w:p w:rsidRPr="00E541CA" w:rsidR="00E541CA" w:rsidP="00E541CA" w:rsidRDefault="00E541CA" w14:paraId="20AF0D9E" w14:textId="76AA29FB">
      <w:pPr>
        <w:ind w:firstLine="720"/>
        <w:rPr>
          <w:i/>
        </w:rPr>
      </w:pPr>
      <w:r w:rsidRPr="00E541CA">
        <w:rPr>
          <w:i/>
        </w:rPr>
        <w:t xml:space="preserve">மேலே குறிப்பிடப்பட்ட வார்த்தைகளை கிரிசோஸ்தோம் எந்த கல்லறைகள் மற்றும் புனித अवशेषங்களைப் </w:t>
      </w:r>
      <w:r w:rsidRPr="00E541CA">
        <w:t xml:space="preserve">பற்றி </w:t>
      </w:r>
      <w:r w:rsidRPr="00E541CA">
        <w:rPr>
          <w:i/>
        </w:rPr>
        <w:t xml:space="preserve">எழுதினார்?</w:t>
      </w:r>
    </w:p>
    <w:p w:rsidRPr="00E541CA" w:rsidR="00E541CA" w:rsidP="00E541CA" w:rsidRDefault="00E541CA" w14:paraId="61C02C51" w14:textId="1CFAB8AC">
      <w:pPr>
        <w:ind w:firstLine="720"/>
      </w:pPr>
      <w:r w:rsidRPr="00E541CA">
        <w:t xml:space="preserve">தங்கள் அன்புக்குரிய நண்பர்கள், அறிமுகமானவர்கள் மற்றும் உறவினர்களின் மரணத்தில் கட்டுக்கடங்காமல் அழுது, அவர்களின் கல்லறைகளுக்கு வந்து அழுது மார்பில் அடிக்கிறவர்களுக்காக புனித கிரிசோஸ்தோம் இந்த அறிவுரைக் கடிதத்தை எழுதினார்: ஆனால் புனிதர்களின் புனிதப் பொருட்களுக்காக அல்ல; அந்தப் புனிதர்களின் மரணத்திற்காக யாரும் அழவில்லை, மாறாக, மகிமைப்படுத்தப்பட்ட புனிதர்களுக்காகக் கடவுளை மகிமைப்படுத்தவும், அவர்களின் பரிந்துரையின் மூலம் இரட்சிப்புக்காகப் பிரார்த்தனை செய்யவும் தவிர.</w:t>
      </w:r>
    </w:p>
    <w:p w:rsidRPr="00E541CA" w:rsidR="00E541CA" w:rsidP="00E541CA" w:rsidRDefault="00E541CA" w14:paraId="513017E6" w14:textId="6D3A0BE4">
      <w:pPr>
        <w:ind w:firstLine="720"/>
      </w:pPr>
      <w:r w:rsidRPr="00E541CA">
        <w:t xml:space="preserve">ஆகவே, சத்தியத்தைத் திரிபுபடுத்தும் அறியாமையே, உன் மூட மதியைத் திறந்து, அந்தப் பரிசுத்த போதகர் அந்தப் பிரசங்கத்தில் என்ன சொல்கிறார் என்பதைப் புரிந்துகொள். முதலாவதாக, அவர் மரணத்தைக் கண்டுகொள்ளாதிருக்க நம்மைக் கற்பிக்கிறார்—அதாவது, நாம் இறந்து நமது உடல்கள் கல்லறைகளில் சிதைவடைகின்றன என்பதற்காகக் கலங்கவோ அழவோ கூடாது, மாறாக, நாம் ஒரு சிறந்த வாழ்விற்குச் செல்வதால் மகிழ்ச்சியடைய வேண்டும்; நிச்சயமாக, நித்திய தண்டனைக்குச் சென்றதாக உங்களுக்குத் தெரிந்த ஒருவருக்காக நீங்கள் அழுவதைத் தவிர. நமது உடல்கள் கல்லறையில் அழுகிப் போகவில்லை என்றால், அதனால் ஏழுமடங்கு தீங்கு ஏற்படும் என்றும் அவர் விளக்குகிறார்; ஆனால் இந்த அழுகலின் மூலம், நாம் ஏழுமடங்கு பயனடைகிறோம்.</w:t>
      </w:r>
    </w:p>
    <w:p w:rsidRPr="00E541CA" w:rsidR="00E541CA" w:rsidP="00E541CA" w:rsidRDefault="00E541CA" w14:paraId="4B83DAD4" w14:textId="61E4D804">
      <w:pPr>
        <w:ind w:firstLine="720"/>
      </w:pPr>
      <w:r w:rsidRPr="00E541CA">
        <w:rPr>
          <w:i/>
        </w:rPr>
        <w:t xml:space="preserve">முதலாவதாக, </w:t>
      </w:r>
      <w:r w:rsidRPr="00E541CA">
        <w:t xml:space="preserve">மரணத்திற்குப் பிறகு நமது உடல்கள் அழுகிப் போகவில்லை என்றால், நாம் பெரும் இறுமாப்பில் உயர்த்தப்படுவோம். ஏனெனில், அவர்களுடைய உடல்கள் அழிந்து கொண்டிருந்தபோதே, இந்த உலகில் பலர் தங்களைக் கடவுள்கள் என்று கருதிக்கொண்டனர் (நெபுகோதனசர் மற்றும் அவனைப் போன்றவர்கள்): அழியாத்தன்மையுடன் இருக்கும் ஒரு உடலில் என்ன பெருமைதான் இல்லாமல் இருக்கும்? ஆனால் இந்த அழிவின் மூலம், நமது ஆணவம் அடக்கப்படுகிறது.</w:t>
      </w:r>
    </w:p>
    <w:p w:rsidRPr="00E541CA" w:rsidR="00E541CA" w:rsidP="00E541CA" w:rsidRDefault="00E541CA" w14:paraId="65FBD060" w14:textId="0875CDD7">
      <w:pPr>
        <w:ind w:firstLine="720"/>
      </w:pPr>
      <w:r w:rsidRPr="00E541CA">
        <w:rPr>
          <w:i/>
        </w:rPr>
        <w:t xml:space="preserve">இரண்டாவதாக, </w:t>
      </w:r>
      <w:r w:rsidRPr="00E541CA">
        <w:t xml:space="preserve">நமது உடல்கள் அழிந்திடாவிட்டால், நாம் மண்ணைச் சேர்ந்தவர்கள் என்பதை நம்ப மாட்டோம்; ஆனால் இந்த அழிவின் மூலமாக, நாம் மானிடர்கள் என்பதை அறிந்து கொள்கிறோம்.</w:t>
      </w:r>
    </w:p>
    <w:p w:rsidRPr="00E541CA" w:rsidR="00E541CA" w:rsidP="00E541CA" w:rsidRDefault="00E541CA" w14:paraId="381E97EB" w14:textId="08B6E638">
      <w:pPr>
        <w:ind w:firstLine="720"/>
      </w:pPr>
      <w:r w:rsidRPr="00E541CA">
        <w:rPr>
          <w:i/>
        </w:rPr>
        <w:t xml:space="preserve">மூன்றாவதாக. </w:t>
      </w:r>
      <w:r w:rsidRPr="00E541CA">
        <w:t xml:space="preserve">நாம் நமது உடல்களை மிகவும் நேசித்து, மாம்சத்துடன் மிகவும் பிணைப்புடன் இருப்போம்; மேலும், அவற்றின் உடல் வடிவம் அழிவுக்கு உட்பட்டதாக இல்லாதிருந்தால், நமது உறவினர்கள் மற்றும் நண்பர்களின் கல்லறைகளையும் உடல்களையும் பற்றிக்கொள்ள அதிகமாகச் சாய்ந்திருப்போம். ஆனால் அவற்றின் அழிவைக் காணும்போது, இந்த மாம்சத்தின் மீதான அன்பிலிருந்து நாம் விலகிவிடுகிறோம்.</w:t>
      </w:r>
    </w:p>
    <w:p w:rsidRPr="00E541CA" w:rsidR="00E541CA" w:rsidP="00E541CA" w:rsidRDefault="00E541CA" w14:paraId="0E20CA06" w14:textId="1AF2F883">
      <w:pPr>
        <w:ind w:firstLine="720"/>
      </w:pPr>
      <w:r w:rsidRPr="00E541CA">
        <w:rPr>
          <w:i/>
        </w:rPr>
        <w:t xml:space="preserve">நான்காவதாக. </w:t>
      </w:r>
      <w:r w:rsidRPr="00E541CA">
        <w:t xml:space="preserve">நாம் பராலோகத்தை இவ்வளவு அதிகமாக நேசித்திருக்க மாட்டோம்.</w:t>
      </w:r>
    </w:p>
    <w:p w:rsidRPr="00E541CA" w:rsidR="00E541CA" w:rsidP="00E541CA" w:rsidRDefault="00E541CA" w14:paraId="5531CC5F" w14:textId="727A3D70">
      <w:pPr>
        <w:ind w:firstLine="720"/>
      </w:pPr>
      <w:r w:rsidRPr="00E541CA">
        <w:rPr>
          <w:i/>
        </w:rPr>
        <w:t xml:space="preserve">ஐந்தாவதாக. </w:t>
      </w:r>
      <w:r w:rsidRPr="00E541CA">
        <w:t xml:space="preserve">இந்த உலகம் அழியாதது—அதாவது, முடிவற்றது—என்று கூறுபவர்கள், தங்கள் கருத்தில் இன்னும் அதிகமாக உறுதியாக இருந்திருப்பார்கள், மேலும் கடவுளே உலகின் படைப்பாளர் என்றும் அவர்கள் கூறியிருக்க மாட்டார்கள்.</w:t>
      </w:r>
    </w:p>
    <w:p w:rsidRPr="00E541CA" w:rsidR="00E541CA" w:rsidP="00E541CA" w:rsidRDefault="00E541CA" w14:paraId="02CDBF83" w14:textId="2A38A51C">
      <w:pPr>
        <w:ind w:firstLine="720"/>
      </w:pPr>
      <w:r w:rsidRPr="00E541CA">
        <w:rPr>
          <w:i/>
        </w:rPr>
        <w:t xml:space="preserve">ஆறாவதாக. </w:t>
      </w:r>
      <w:r w:rsidRPr="00E541CA">
        <w:t xml:space="preserve">ஆன்மா உடலை விட எவ்வளவு உயர்ந்தது என்பதை அவர்கள் அறிந்திருக்க மாட்டார்கள்.</w:t>
      </w:r>
    </w:p>
    <w:p w:rsidRPr="00E541CA" w:rsidR="00E541CA" w:rsidP="00E541CA" w:rsidRDefault="00E541CA" w14:paraId="0A5A0FE4" w14:textId="6F0CE7A9">
      <w:pPr>
        <w:ind w:firstLine="720"/>
      </w:pPr>
      <w:r w:rsidRPr="00E541CA">
        <w:rPr>
          <w:i/>
        </w:rPr>
        <w:t xml:space="preserve">ஏழாவதாக. </w:t>
      </w:r>
      <w:r w:rsidRPr="00E541CA">
        <w:t xml:space="preserve">தம் அன்புக்குரியவர்களை—அதாவது, தந்தை, தாய், மனைவி, பிள்ளைகள், எனப் பலரை—இழந்த பலர், தங்கள் வீடுகளை விட்டு வெளியேறி, தங்கள் உடல்கள் அழிவடையாமல் இருந்திருந்தால், தங்கள் இறந்தவர்களுடன் வாழ விரும்புவார்கள்; மேலும், அவர்களுக்காக வழிபாட்டிடங்களைக் கட்டியெழுப்பி, மந்திரவாதத்தின் மூலம் பேய்களை அழைப்பார்கள், அவை அந்த உடல்களில் புகுந்து அவற்றின் மூலம் பேசுவதற்காக, இப்போதெல்லாம் சிலர் இறந்தவர்களுடன் மந்திரம் செய்வது போல; இதிலிருந்து உருவ வழிபாடு என்ற பெரும் தீமை எழும். ஆனால் தேவன், இவை அனைத்தையும் நீக்கி, மரித்துப்போகும் நமது அன்புக்குரியவர்களின் உடல்கள் நமது கண்களுக்கு முன்பாகவே சிதைந்து போவதற்கு ஏற்பாடு செய்துள்ளார், அதனால் ஒரு அழகான கன்னியை நேசித்த ஒருவன்கூட, அவள் அழுகி நாற்றமெடுக்கும் பிணத்திலிருந்து விலகிவிடுவான்.</w:t>
      </w:r>
    </w:p>
    <w:p w:rsidRPr="00E541CA" w:rsidR="00E541CA" w:rsidP="00E541CA" w:rsidRDefault="00E541CA" w14:paraId="3708DC9C" w14:textId="26219C5E">
      <w:pPr>
        <w:ind w:firstLine="720"/>
      </w:pPr>
      <w:r w:rsidRPr="00E541CA">
        <w:t xml:space="preserve">வரம்பற்ற துக்கத்துடன் தங்கள் இறந்தவர்களுக்காகப் புலம்புகிற, கல்லறைகளருகே அழுது மார்பில் அடிக்கிற, பாராட்டப்பட வேண்டியதல்லாதவர்களாகிய அவர்களுக்கும் அவரே பரிசுத்த போதகராக இருக்கிறார்; மேலும், அந்த ஆரோக்கியமற்ற பழக்கத்திலிருந்து அவர்களைத் திருப்பியனுப்பி,</w:t>
      </w:r>
      <w:r w:rsidRPr="00E541CA">
        <w:lastRenderedPageBreak/>
      </w:r>
      <w:r w:rsidRPr="00E541CA">
        <w:t xml:space="preserve"> அத்தகைய மக்களை கிரேக்க கல்லறைகளில் வசிக்க விரும்புகிற ஒரு பேய்க்கு ஒப்பிடுகிறார், கடாரா பிரதேசத்தில் இருந்த பிசாசு பிடித்தவன் </w:t>
      </w:r>
      <w:r w:rsidRPr="00E541CA">
        <w:rPr>
          <w:i/>
        </w:rPr>
        <w:t xml:space="preserve">ஆலயத்தில் வசிக்காமல் கல்லறைகளில் வசித்ததைப்</w:t>
      </w:r>
      <w:r w:rsidRPr="00E541CA">
        <w:t xml:space="preserve"> போலவே</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அத்தகையது கிறிசோஸ்டத்தின் வார்த்தைகளின் சக்தி, அத்தகையது அவருடைய ஒழுக்கப் போதனையின் விளக்கம்.</w:t>
      </w:r>
    </w:p>
    <w:p w:rsidRPr="00E541CA" w:rsidR="00E541CA" w:rsidP="00E541CA" w:rsidRDefault="00E541CA" w14:paraId="6255D44E" w14:textId="5A7A56D0">
      <w:pPr>
        <w:ind w:firstLine="720"/>
      </w:pPr>
      <w:r w:rsidRPr="00E541CA">
        <w:t xml:space="preserve">ஏனெனில், அறிவற்ற வழிகெடுப்பவனே, நீ</w:t>
      </w:r>
      <w:r w:rsidRPr="00E541CA">
        <w:rPr>
          <w:i/>
        </w:rPr>
        <w:t xml:space="preserve"> பொய் சொல்கிறாய்</w:t>
      </w:r>
      <w:r w:rsidRPr="00E541CA">
        <w:t xml:space="preserve">; பாவிகளின் உடல்களைப் பற்றிப் பேசப்பட்ட ஆசிரியரின் வார்த்தைகளை வளைத்து, அவற்றைப் புனிதர்களின் புனித எச்சங்கள் மீது பயன்படுத்துகிறாய். அந்த வார்த்தைகளால், இறந்தவர்களுக்காக இடைவிடாமல் அழுவோரை அவர் புகழாதபோதும், நீ அவற்றைப் பயன்படுத்தி, கடவுளின் புனிதர்களின் எச்சங்களைப் பக்தியுடன் வணங்கும் ஒழுக்கமான விசுவாசிகளை நிந்திக்கிறாய்.</w:t>
      </w:r>
    </w:p>
    <w:p w:rsidRPr="00E541CA" w:rsidR="00E541CA" w:rsidP="00E541CA" w:rsidRDefault="00E541CA" w14:paraId="0CDE847E" w14:textId="4F8D8E1E">
      <w:pPr>
        <w:ind w:firstLine="720"/>
      </w:pPr>
      <w:r w:rsidRPr="00E541CA">
        <w:t xml:space="preserve">2வது சிந்தனை</w:t>
      </w:r>
    </w:p>
    <w:p w:rsidRPr="00E541CA" w:rsidR="00E541CA" w:rsidP="00E541CA" w:rsidRDefault="00E541CA" w14:paraId="70EA7304" w14:textId="6D4B4707">
      <w:pPr>
        <w:ind w:firstLine="720"/>
        <w:rPr>
          <w:i/>
        </w:rPr>
      </w:pPr>
      <w:r w:rsidRPr="00E541CA">
        <w:rPr>
          <w:i/>
        </w:rPr>
        <w:t xml:space="preserve">பாவிகளின் கல்லறைகளும் अवशेषங்களும் உண்மையில் புனிதர்களின் கல்லறைகள் மற்றும் अवशेषங்களுடன் ஒப்பிடத்தக்கவையா?</w:t>
      </w:r>
    </w:p>
    <w:p w:rsidRPr="00E541CA" w:rsidR="00E541CA" w:rsidP="00E541CA" w:rsidRDefault="00E541CA" w14:paraId="5FA8E21E" w14:textId="51E25897">
      <w:pPr>
        <w:ind w:firstLine="720"/>
      </w:pPr>
      <w:r w:rsidRPr="00E541CA">
        <w:t xml:space="preserve">கடவுளின் நீதியான தீர்ப்பின்படி, எல்லா மனிதர்களுக்கும் ஒரே மரணம்—ஆத்துமா உடலிலிருந்து பிரிக்கப்பட வேண்டும்—என்பது உண்மையாயினும், அப்போஸ்தலன் கூறுவது போல: </w:t>
      </w:r>
      <w:r w:rsidRPr="00E541CA">
        <w:rPr>
          <w:i/>
        </w:rPr>
        <w:t xml:space="preserve">'மனிதர்கள் ஒருமுறை மரிக்கும்படி நியமிக்கப்பட்டிருக்கிறார்கள்</w:t>
      </w:r>
      <w:r w:rsidRPr="00E541CA">
        <w:t xml:space="preserve">' </w:t>
      </w:r>
      <w:r w:rsidRPr="00E541CA">
        <w:rPr>
          <w:i/>
        </w:rPr>
        <w:t xml:space="preserve">(</w:t>
      </w:r>
      <w:r w:rsidRPr="00E541CA">
        <w:rPr>
          <w:rStyle w:val="FootnoteReference"/>
          <w:i/>
        </w:rPr>
        <w:footnoteReference w:id="244"/>
      </w:r>
      <w:r w:rsidRPr="00E541CA">
        <w:t xml:space="preserve"> ); எண்ணற்ற பாவிகள் இறந்ததைப் போலவே, எண்ணற்ற புனிதர்களும் இறந்துள்ளனர்: ஏனெனில், மண்ணிலிருந்து எடுக்கப்பட்ட மனித உடல்—அது ஒரு பாவியாக இருந்தாலும் சரி, ஒரு நீதிமானாக இருந்தாலும் சரி—மண்ணுக்குத் திரும்பி, நியாயத்தீர்ப்பு நாள் வரை கல்லறையின் அழிவில் இருக்க வேண்டும் என்பது பொருத்தமானது; ஆயினும், ஒரு பாவியின் மரணமும் ஒரு நீதிமானின் மரணமும் ஒன்றல்ல. சங்கீத நூலின்படி, நீதிமானின் மரணம் கனமானது: </w:t>
      </w:r>
      <w:r w:rsidRPr="00E541CA">
        <w:rPr>
          <w:i/>
        </w:rPr>
        <w:t xml:space="preserve">'கர்த்தருக்குப் பயபக்தி உள்ளவர்களின் மரணம் அவருக்கு அருமையானது' </w:t>
      </w:r>
      <w:r w:rsidRPr="00E541CA">
        <w:t xml:space="preserve">(</w:t>
      </w:r>
      <w:r w:rsidRPr="00E541CA">
        <w:rPr>
          <w:rStyle w:val="FootnoteReference"/>
          <w:i/>
        </w:rPr>
        <w:footnoteReference w:id="245"/>
      </w:r>
      <w:r w:rsidRPr="00E541CA">
        <w:t xml:space="preserve"> ); ஆனால் பாவியின் மரணம் மரியாதையற்றதும் வேதனையானதுமாகும்: </w:t>
      </w:r>
      <w:r w:rsidRPr="00E541CA">
        <w:rPr>
          <w:i/>
        </w:rPr>
        <w:t xml:space="preserve">'பாவியின் மரணம் கசப்பானது</w:t>
      </w:r>
      <w:r w:rsidRPr="00E541CA">
        <w:t xml:space="preserve">' (</w:t>
      </w:r>
      <w:r w:rsidRPr="00E541CA">
        <w:rPr>
          <w:rStyle w:val="FootnoteReference"/>
          <w:i/>
        </w:rPr>
        <w:footnoteReference w:id="246"/>
      </w:r>
      <w:r w:rsidRPr="00E541CA">
        <w:t xml:space="preserve"> ). நீதிமானாகிய லாசரஸ் இறந்தபோது, அவர் தேவதூதர்களால் ஆபிரகாமின் மடிக்குக் கொண்டு செல்லப்பட்டார்; </w:t>
      </w:r>
      <w:r w:rsidRPr="00E541CA">
        <w:rPr>
          <w:i/>
        </w:rPr>
        <w:t xml:space="preserve">ஆனால் செல்வந்தன் இறந்தபோது, அவன் நரகத்தில் வேதனையில் தன் கண்களை உயர்த்தினான் (</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ஏனெனில், ஒரு பாவியின் மரணம் ஒரு நீதியாளரின் மரணத்தைப் போன்றது அல்ல; அதேபோல, ஒரு பாவியின் கல்லறையും எச்சங்களும் ஒரு நீதியாளரின் கல்லறையையும் எச்சங்களையும் போன்றவை அல்ல.</w:t>
      </w:r>
    </w:p>
    <w:p w:rsidRPr="00E541CA" w:rsidR="00E541CA" w:rsidP="00E541CA" w:rsidRDefault="00E541CA" w14:paraId="5A017A4D" w14:textId="4A61AEDA">
      <w:pPr>
        <w:ind w:firstLine="720"/>
      </w:pPr>
      <w:r w:rsidRPr="00E541CA">
        <w:t xml:space="preserve">இஸ்ரவேல் மக்கள் வனாந்தரத்தில் மன்னாவைப் புறக்கணித்து, இறைச்சிக்கு ஏங்கியதால் தேவனுடைய கோபத்தைத் தூண்டினர்; மேலும் அவர்கள், </w:t>
      </w:r>
      <w:r w:rsidRPr="00E541CA">
        <w:rPr>
          <w:i/>
        </w:rPr>
        <w:t xml:space="preserve">'சாப்பிடுவதற்கு இறைச்சியை யார் எங்களுக்குத் தருவார்கள்</w:t>
      </w:r>
      <w:r w:rsidRPr="00E541CA">
        <w:t xml:space="preserve">?' என்று அழுதார்கள்</w:t>
      </w:r>
      <w:r w:rsidRPr="00E541CA">
        <w:rPr>
          <w:rStyle w:val="FootnoteReference"/>
          <w:i/>
        </w:rPr>
        <w:footnoteReference w:id="248"/>
      </w:r>
      <w:r w:rsidRPr="00E541CA">
        <w:t xml:space="preserve"> ? கர்த்தர் மேகங்களிலிருந்து பெய்த குஞ்சுக்கோசுகளால் அவர்களைப் போஷித்தார்; </w:t>
      </w:r>
      <w:r w:rsidRPr="00E541CA">
        <w:t xml:space="preserve">இறைச்சி</w:t>
      </w:r>
      <w:r w:rsidRPr="00E541CA">
        <w:rPr>
          <w:i/>
        </w:rPr>
        <w:t xml:space="preserve"> இன்னும் </w:t>
      </w:r>
      <w:r w:rsidRPr="00E541CA">
        <w:rPr>
          <w:i/>
        </w:rPr>
        <w:t xml:space="preserve">அவர்கள் வாய்களில் இருக்கும்போதே, தேவனுடைய கோபம் அவர்கள்மேல் எழுந்தது, மேலும் அவர் அவர்களில் பலரை அழித்துவிட்டார்</w:t>
      </w:r>
      <w:r w:rsidRPr="00E541CA">
        <w:rPr>
          <w:rStyle w:val="FootnoteReference"/>
          <w:i/>
        </w:rPr>
        <w:footnoteReference w:id="249"/>
      </w:r>
      <w:r w:rsidRPr="00E541CA">
        <w:t xml:space="preserve"> , அந்த இடத்திற்கு 'ஆசைக் கல்லறை' என்று பெயரிடப்பட்டது, ஏனெனில் அங்கே இறைச்சியை விரும்பிய மக்களை அவர்கள் அடக்கம் செய்தார்கள். இதற்குப் பிறகு, </w:t>
      </w:r>
      <w:r w:rsidRPr="00E541CA">
        <w:rPr>
          <w:i/>
        </w:rPr>
        <w:t xml:space="preserve">கர்த்தருடைய ஊழியக்காரனாகிய மோசே, கர்த்தருடைய வார்த்தையின்படி மோவாப் தேசத்தில் மரித்தார்; அவர்கள் அவரை அடக்கம் செய்தார்கள், </w:t>
      </w:r>
      <w:r w:rsidRPr="00E541CA">
        <w:rPr>
          <w:i/>
        </w:rPr>
        <w:t xml:space="preserve">இன்றுவரை</w:t>
      </w:r>
      <w:r w:rsidRPr="00E541CA">
        <w:t xml:space="preserve"> அவருடைய கல்லறையின் இடம்</w:t>
      </w:r>
      <w:r w:rsidRPr="00E541CA">
        <w:rPr>
          <w:i/>
        </w:rPr>
        <w:t xml:space="preserve"> யாருக்கும் தெரியாது</w:t>
      </w:r>
      <w:r w:rsidRPr="00E541CA">
        <w:rPr>
          <w:rStyle w:val="FootnoteReference"/>
          <w:i/>
        </w:rPr>
        <w:footnoteReference w:id="250"/>
      </w:r>
      <w:r w:rsidRPr="00E541CA">
        <w:t xml:space="preserve"> . ஏனெனில், அவர் மனிதக் கைகளால் அல்ல, தேவதூதர்களின் கைகளால் அடக்கம் செய்யப்பட்டார், இது புனித அப்போஸ்தல யூதாவின் வார்த்தைகளிலிருந்து தெளிவாகிறது, அவர் கூறுகிறார்: </w:t>
      </w:r>
      <w:r w:rsidRPr="00E541CA">
        <w:rPr>
          <w:i/>
        </w:rPr>
        <w:t xml:space="preserve">'மோசேயின் உடலைப் பற்றி வாதிட்டபோது முதன்மையான தூதனாகிய மைக்கேல்'</w:t>
      </w:r>
      <w:r w:rsidRPr="00E541CA">
        <w:rPr>
          <w:rStyle w:val="FootnoteReference"/>
          <w:i/>
        </w:rPr>
        <w:footnoteReference w:id="251"/>
      </w:r>
      <w:r w:rsidRPr="00E541CA">
        <w:rPr>
          <w:i/>
        </w:rPr>
        <w:t xml:space="preserve"> , </w:t>
      </w:r>
      <w:r w:rsidRPr="00E541CA">
        <w:t xml:space="preserve">மற்றும் பிற இடங்களிலும். இங்கே, சத்தியத்தைத் திரிபுபடுத்தும் நீ, மாம்சத்தின் விருப்பத்தைக் கொண்டிருந்து தேவனுடைய கோபத்தால் அழிந்தவர்களின் சவப்பெட்டியை, தேவதூதர்களால் அடக்கம் செய்யப்பட்ட கர்த்தருடைய ஊழியக்காரனான பரிசுத்த தீர்க்கதரிசி மோசேயின் சவப்பெட்டியுடன் சமன்படுத்திவிட்டாயா? கிறிஸ்துவின் பரிசுத்த முன்னோர்கள் இறந்துவிட்டார்கள்: ஆபிரகாம், ஈசாக்கு, யாக்கோபு மற்றும் தாவீது: மற்றும் யூதர்களின் ராஜாவான எலியாக்கீம் என்றும் அழைக்கப்பட்ட யோக்கீம், அவரும் கிறிஸ்துவின் முன்னோர்களில் ஒருவர், அவருடைய மரணத்தைப்பற்றி கர்த்தராகிய தேவன் யெரேமியா தீர்க்கதரிசனத்தில், '</w:t>
      </w:r>
      <w:r w:rsidRPr="00E541CA">
        <w:rPr>
          <w:i/>
        </w:rPr>
        <w:t xml:space="preserve">அவர் ஒரு கழுதையைப் போல அடக்கம் செய்யப்படுவார், </w:t>
      </w:r>
      <w:r w:rsidRPr="00E541CA">
        <w:rPr>
          <w:i/>
        </w:rPr>
        <w:t xml:space="preserve">யெருசலேமின் வாசல்களுக்கு அப்பால் </w:t>
      </w:r>
      <w:r w:rsidRPr="00E541CA">
        <w:t xml:space="preserve">துர்நாற்றம் </w:t>
      </w:r>
      <w:r w:rsidRPr="00E541CA">
        <w:rPr>
          <w:i/>
        </w:rPr>
        <w:t xml:space="preserve">வீசும்படி எறியப்படுவார்</w:t>
      </w:r>
      <w:r w:rsidRPr="00E541CA">
        <w:t xml:space="preserve">' என்று முன்னறிவித்தார்</w:t>
      </w:r>
      <w:r w:rsidRPr="00E541CA">
        <w:rPr>
          <w:rStyle w:val="FootnoteReference"/>
          <w:i/>
        </w:rPr>
        <w:footnoteReference w:id="252"/>
      </w:r>
      <w:r w:rsidRPr="00E541CA">
        <w:t xml:space="preserve"> . இதோ, பிளவுபடுத்தும் நீ, இந்தப் பாவியின் அசிங்கமான எச்சங்களை, ஒரு கழுதையின் எச்சங்களைப் போல, அந்த நீதிமான்களின் எச்சங்களுடன் சமன்படுத்துகிறாயா?</w:t>
      </w:r>
    </w:p>
    <w:p w:rsidRPr="00E541CA" w:rsidR="00E541CA" w:rsidP="00E541CA" w:rsidRDefault="00E541CA" w14:paraId="72C732CC" w14:textId="5CF4DC60">
      <w:pPr>
        <w:ind w:firstLine="720"/>
      </w:pPr>
      <w:r w:rsidRPr="00E541CA">
        <w:t xml:space="preserve">யூதர்களால் கொல்லப்பட்ட பரிசுத்த தீர்க்கதரிசிகள் இறந்துவிட்டனர், அவர்களைக் கொன்றவர்களும் அவ்வாறே இறந்துவிட்டனர். இங்கே, ஓ போலி போதகனே, கொலையாளிகளின் கல்லறைகளையும் சடலங்களையும், கொல்லப்பட்ட தீர்க்கதரிசிகளின் கல்லறைகள் மற்றும் புனித अवशेषங்களுடன் நீ சமன்படுத்துகிறாயா?</w:t>
      </w:r>
    </w:p>
    <w:p w:rsidRPr="00E541CA" w:rsidR="00E541CA" w:rsidP="00E541CA" w:rsidRDefault="00E541CA" w14:paraId="65DB4390" w14:textId="27BBE55F">
      <w:pPr>
        <w:ind w:firstLine="720"/>
      </w:pPr>
      <w:r w:rsidRPr="00E541CA">
        <w:t xml:space="preserve">கிறிஸ்துவின் முன்னோடியான புனித யோவான், ஹேரோதியாவின் தூண்டுதலால் ஹேரோதனால் தலை துண்டிக்கப்பட்டு இறந்தார்; அவ்வாறே ஹேரோதும் ஹேரோதியாவும் இறப்பார்கள். அப்படியானால், நீர் ஹேரோது மற்றும் ஹேரோதியாவின் எலும்புகளைக் கர்த்தருடைய முன்னோடியின் புனித अवशेषங்களுடன் ஒப்பிடுகிறீரா?</w:t>
      </w:r>
    </w:p>
    <w:p w:rsidRPr="00E541CA" w:rsidR="00E541CA" w:rsidP="00E541CA" w:rsidRDefault="00E541CA" w14:paraId="3E2F007B" w14:textId="2C3244A1">
      <w:pPr>
        <w:ind w:firstLine="720"/>
      </w:pPr>
      <w:r w:rsidRPr="00E541CA">
        <w:t xml:space="preserve">கிறிஸ்துவைக் காட்டிக்கொடுத்த பொய்த்தூதனாகிய யூதாஸ், நெரிக்கப்பட்டு இறப்பான்; கிறிஸ்துவின் உண்மையான ஊழியர்களாகிய புனிதத் தூதர்களோ, கிறிஸ்துவுக்காகப் பல்வேறு விதமான சித்திரவதைகளால் மரிப்பார்கள். அப்படியானால், யூதாஸின் எலும்புகளைப் புனிதத் தூதர்களின் புனிதப் பொருட்களுடன் ஒப்பிட முடியுமா?</w:t>
      </w:r>
    </w:p>
    <w:p w:rsidRPr="00E541CA" w:rsidR="00E541CA" w:rsidP="00E541CA" w:rsidRDefault="00E541CA" w14:paraId="7C86E9C4" w14:textId="5EC30BAC">
      <w:pPr>
        <w:ind w:firstLine="720"/>
      </w:pPr>
      <w:r w:rsidRPr="00E541CA">
        <w:lastRenderedPageBreak/>
      </w:r>
      <w:r w:rsidRPr="00E541CA">
        <w:t xml:space="preserve">புனித தலைமைத் திருத்தூதர்களான பேதுரு மற்றும் பவுல், நெரோவால் மரணதண்டனை விதிக்கப்பட்டு மரித்தனர்; அவர்களைக் கொன்ற நெரோவும் மரித்தான். அப்படியானால், உங்களால் நெரோவின் சடலத்தையும் கல்லறையையும், திருத்தூதர்கள் பேதுரு மற்றும் பவுலின் புனிதப் பொருட்களுடனும் கல்லறையுடனும் ஒப்பிட முடியுமா?</w:t>
      </w:r>
    </w:p>
    <w:p w:rsidRPr="00E541CA" w:rsidR="00E541CA" w:rsidP="00E541CA" w:rsidRDefault="00E541CA" w14:paraId="5179E9EC" w14:textId="4D0FF573">
      <w:pPr>
        <w:ind w:firstLine="720"/>
      </w:pPr>
      <w:r w:rsidRPr="00E541CA">
        <w:t xml:space="preserve">மேலும் எண்ணற்ற பிற புனித வீரர்கள் கிறிஸ்துவுக்காகப் பல்வேறு மரணங்களைச் சந்தித்தனர்; அவர்களை வாட்டியெடுத்த—டியோக்ளீஷியன், மாக்சிமியன், மதம் மாறிய ஜூலியன் மற்றும் பிற துன்புறுத்தல்காரர்களும்—இறந்தனர். இந்தத் தீய துன்புறுத்தல்காரர்களின் எலும்புகள் உண்மையிலேயே புனித வீரர்களின் எலும்புகளுடன் ஒப்பிடத்தக்கவையா?</w:t>
      </w:r>
    </w:p>
    <w:p w:rsidRPr="00E541CA" w:rsidR="00E541CA" w:rsidP="00E541CA" w:rsidRDefault="00E541CA" w14:paraId="011F96FF" w14:textId="33F065DE">
      <w:pPr>
        <w:ind w:firstLine="720"/>
      </w:pPr>
      <w:r w:rsidRPr="00E541CA">
        <w:t xml:space="preserve">புனித யோவான் கிறிசோஸ்தம், ராணி யூடோக்சியாவால் நாடு கடத்தப்பட்டு இறந்தார்; அவரை நாடு கடத்திய ராணி யூடோக்சியாவும் இறந்தார், மேலும் அவருடைய கல்லறை 32 ஆண்டுகள் நடுங்கியது. மேலும் யூடோக்சியாவின் கல்லறையை கிறிசோஸ்தத்தின் கல்லறையுடன் சமன்படுத்த யார் துணிவார்கள்?</w:t>
      </w:r>
    </w:p>
    <w:p w:rsidRPr="00E541CA" w:rsidR="00E541CA" w:rsidP="00E541CA" w:rsidRDefault="00E541CA" w14:paraId="6CD6576C" w14:textId="75E4C23B">
      <w:pPr>
        <w:ind w:firstLine="720"/>
      </w:pPr>
      <w:r w:rsidRPr="00E541CA">
        <w:t xml:space="preserve">ஏனெனில், பாவிகளுடைய கல்லறைகளும் புனிதப் பொருட்களும், தேவனுடைய பரிசுத்த ஊழியர்களின் கல்லறைகளுடனும் புனிதப் பொருட்களுடனும் நிச்சயமாக ஒப்பிடப்பட முடியாதவை.</w:t>
      </w:r>
    </w:p>
    <w:p w:rsidRPr="00E541CA" w:rsidR="00E541CA" w:rsidP="00E541CA" w:rsidRDefault="00E541CA" w14:paraId="5E5F53CB" w14:textId="0A1E7668">
      <w:pPr>
        <w:ind w:firstLine="720"/>
      </w:pPr>
      <w:r w:rsidRPr="00E541CA">
        <w:t xml:space="preserve">மூன்றாவது சிந்தனை</w:t>
      </w:r>
    </w:p>
    <w:p w:rsidRPr="00E541CA" w:rsidR="00E541CA" w:rsidP="00E541CA" w:rsidRDefault="00E541CA" w14:paraId="1DD4BC54" w14:textId="05499519">
      <w:pPr>
        <w:ind w:firstLine="720"/>
        <w:rPr>
          <w:i/>
        </w:rPr>
      </w:pPr>
      <w:r w:rsidRPr="00E541CA">
        <w:rPr>
          <w:i/>
        </w:rPr>
        <w:t xml:space="preserve">பாவிகளுடைய சவப்பெட்டிகளுக்கும் புனிதர்களுடைய சவப்பெட்டிகளுக்கும் உள்ள வேறுபாடு என்ன?</w:t>
      </w:r>
    </w:p>
    <w:p w:rsidRPr="00E541CA" w:rsidR="00E541CA" w:rsidP="00E541CA" w:rsidRDefault="00E541CA" w14:paraId="038CE09F" w14:textId="23EDA1F1">
      <w:pPr>
        <w:ind w:firstLine="720"/>
      </w:pPr>
      <w:r w:rsidRPr="00E541CA">
        <w:t xml:space="preserve">வித்தியாசம் என்னவென்றால்: பாவியான ஒருவன், தேவனுக்குப் பகையாக இருந்ததால், பாவியான எலும்புகளைக் கொண்டிருக்கிறான்; ஆனால் பரிசுத்தமான ஒருவன், தேவனுக்கு நண்பனாக இருந்ததால், பரிசுத்தமான எலும்புகளைக் கொண்டிருக்கிறான். பாவிகளின் எலும்புகளைப் பற்றி சங்கீதக்காரன் கூறுகிறான்: </w:t>
      </w:r>
      <w:r w:rsidRPr="00E541CA">
        <w:rPr>
          <w:i/>
        </w:rPr>
        <w:t xml:space="preserve">'அவர்களுடைய எலும்புகள் பாதாளத்தில் சிதறப்பட்டிருக்கிறது</w:t>
      </w:r>
      <w:r w:rsidRPr="00E541CA">
        <w:t xml:space="preserve">' (</w:t>
      </w:r>
      <w:r w:rsidRPr="00E541CA">
        <w:rPr>
          <w:rStyle w:val="FootnoteReference"/>
          <w:i/>
        </w:rPr>
        <w:footnoteReference w:id="253"/>
      </w:r>
      <w:r w:rsidRPr="00E541CA">
        <w:t xml:space="preserve"> ); அதாவது, அவர்கள் பாதாளத்தின் சித்திரவதைகளுக்கு அருகில் இருக்கிறார்கள்: பொதுவான உயிர்த்தெழுதலில் தங்கள் ஆன்மாக்களுடன் மீண்டும் இணைக்கப்பட்ட பிறகு, அவர்கள் நித்திய சித்திரவதைகளை அனுபவிக்க உடனடியாக பாதாளத்திற்குச் செல்வார்கள். நீதியாளர்களின் எலும்புகளைப் பொறுத்தவரை, அதே சங்கீதக்காரர் கூறுகிறார்: </w:t>
      </w:r>
      <w:r w:rsidRPr="00E541CA">
        <w:rPr>
          <w:i/>
        </w:rPr>
        <w:t xml:space="preserve">'கர்த்தர் அவர்களுடைய எலும்புகள் அனைத்தையும் காக்கிறார்; அவற்றில் ஒன்று கூட முறியாது'</w:t>
      </w:r>
      <w:r w:rsidRPr="00E541CA">
        <w:rPr>
          <w:rStyle w:val="FootnoteReference"/>
          <w:i/>
        </w:rPr>
        <w:footnoteReference w:id="254"/>
      </w:r>
      <w:r w:rsidRPr="00E541CA">
        <w:t xml:space="preserve"> ; அவை பாதுகாக்கப்படுவதற்காக பூமியில் மறைத்து வைக்கப்பட்ட ஒரு விலைமதிப்பற்ற புதையல் போல இருக்கின்றன, ஆனாலும் உரிய நேரத்தில் அவை பரலோக கருவூலங்களுக்குக் கொண்டுவரப்படும். இந்த வாழ்வில் மனித உடல் ஆன்மாவின் ஆடை போன்றது: உடல் எப்படி ஆடையால் மூடப்பட்டிருக்கிறதோ, அப்படி ஆன்மாவும் உடலால் மூடப்பட்டிருக்கிறது; மேலும், இரவில் உறங்கச் செல்லும் ஒருவர் தனது ஆடைகளைக் களைவதைப் போல, ஒருவர் நித்திய உறக்கத்திற்குச் செல்லும்போது ஆன்மா உடலைக் களைந்துவிடுகிறது. ஆனால், ஒரு புனிதரின் ஆன்மா அவருடைய உடலை விட்டுப் பிரியும்போது, அவருடைய உடல் அரச ஊதா நிற ஆடையைப் போல, மீண்டும் வானுலக ராஜ்யத்தில் கிறிஸ்துவுடன் ஆட்சி செய்ய, புனிதமாகவும் மரியாதையுடனும் பாதுகாக்கப்பட்டு, மீண்டும் அணிவதற்காக இருக்கும். ஒரு பிச்சைக்காரனின் கிழிந்த ஆடைகளுக்கும் அரச ஊதா நிற ஆடைக்கும் உள்ள வித்தியாசம் போலவே, ஒரு பாவியின் சவத்திற்கும் ஒரு புனிதரின் திருப்பொருட்களுக்கும் இடையே ஒரு வித்தியாசம் உள்ளது.</w:t>
      </w:r>
    </w:p>
    <w:p w:rsidRPr="00E541CA" w:rsidR="00E541CA" w:rsidP="00E541CA" w:rsidRDefault="00E541CA" w14:paraId="3F4C8C26" w14:textId="60A49CCF">
      <w:pPr>
        <w:ind w:firstLine="720"/>
      </w:pPr>
      <w:r w:rsidRPr="00E541CA">
        <w:rPr>
          <w:rStyle w:val="FootnoteReference"/>
        </w:rPr>
        <w:footnoteReference w:id="258"/>
      </w:r>
      <w:r w:rsidRPr="00E541CA">
        <w:t xml:space="preserve">புனிதர்களின் வாழ்க்கையில் பல இடங்களில் காணப்படுவது போல, தீயவர்களின் சவப்பெட்டிகளுக்கு மத்தியில் பேய்கள் குடியிருக்கின்றன, அதுபோலவே கிரேக்க கல்லறைகளிலும் செய்தன. புகழ்பெற்ற ஸ்டைலைட் அலிபியஸ், பல பழங்கால கிரேக்க கல்லறைகள் இருந்தும், அசுத்த ஆவிகள் ஏராளமாக வசித்ததும் ஒரு பாழடைந்த இடத்தில் குடியேறினார்; இந்தக் காரணத்திற்காக அந்த இடம் அனைவராலும் அஞ்சப்பட்டது, மேலும் பேய்களால் ஏற்பட்ட பெரும் பயத்தின் காரணமாக யாராலும் அதன் வழியே செல்ல முடியவில்லை</w:t>
      </w:r>
      <w:r w:rsidRPr="00E541CA">
        <w:rPr>
          <w:rStyle w:val="FootnoteReference"/>
        </w:rPr>
        <w:footnoteReference w:id="255"/>
      </w:r>
      <w:r w:rsidRPr="00E541CA">
        <w:t xml:space="preserve"> . அருமைக்குரிய ஃபாலலேயஸின் வாழ்க்கையிலும் இதேபோன்ற ஒன்று பதிவு செய்யப்பட்டுள்ளது: கவாள் எனப்படும் சர் நகரத்திலிருந்து இருபது ஸ்டேடியா தொலைவில், ஒரு பெரிய கல்லறை இருந்தது, அதன் மீது சிதைந்த புறச்சமயக் கோவிலும், ஒரு கிரேக்க கல்லறைத் தோட்டமும், அங்கே வசித்த ஏராளமான பேய்களும் இருந்தன. அந்த இடம், அவ்வழியே செல்லும் அனைவருக்கும் ஒரு பயங்கரமான இடமாக இருந்தது; ஏனெனில், பேய்கள் கனவுகள் மற்றும் தோற்றங்கள் மூலம் மக்களை அச்சுறுத்துவதோடு மட்டுமல்லாமல், மனிதர்களையும் விலங்குகளையும் கொலை செய்யும் விதத்தில் தாக்கி வீழ்த்தி, பலருக்குத் தீங்கு விளைவித்தன; இதைக் கேள்விப்பட்ட, போற்றத்தக்க ஃபலலேயஸ் அங்கு சென்று குடியேறினார்</w:t>
      </w:r>
      <w:r w:rsidRPr="00E541CA">
        <w:rPr>
          <w:rStyle w:val="FootnoteReference"/>
        </w:rPr>
        <w:footnoteReference w:id="256"/>
      </w:r>
      <w:r w:rsidRPr="00E541CA">
        <w:t xml:space="preserve"> . எகிப்தின் வணக்கத்திற்குரிய மகாரியஸ், தனது தவம் செய்யும் குகைக்கு அருகிலுள்ள டெரினுஃபிற்கு வந்து, தனது மாலை உணவை உண்ட பிறகு, உறங்குவதற்காக கிரேக்க கல்லறைக்குச் சென்றார்: அங்கே சில பழைய கிரேக்க எலும்புகள் கிடந்தன, அவர் ஒன்றை எடுத்துத் தலையின் கீழ் வைத்துக் கொண்டார். அவருடைய துணிச்சலைப் பார்த்த பேய்கள், அவர் மீது கோபம்கொண்டு அவரை பயமுறுத்த விரும்பின; அதனால் அவை ஒரு பெண்ணின் குரலில், 'ஓ பெண்னே, நீ குளிக்க குளியலறைக்குச் செல்' என்று கத்தின. அப்போது, பெரியவரின் தலைக்குக் கீழே கிடந்த அந்தச் செத்த எலும்பிலிருந்து மற்றொரு பேய், 'என் மீது ஒரு அந்நியர் படுத்திருக்கிறார், அதனால் அவர்களால் வர முடியாது' என்று பதிலளித்தது. ஆனால் அந்த முனிவர் அஞ்சவில்லை; தைரியமாக எலும்பைத் தட்டி, 'உன்னால் முடிந்தால், எழுந்து போ' என்றார்</w:t>
      </w:r>
      <w:r w:rsidRPr="00E541CA">
        <w:rPr>
          <w:rStyle w:val="FootnoteReference"/>
        </w:rPr>
        <w:footnoteReference w:id="257"/>
      </w:r>
      <w:r w:rsidRPr="00E541CA">
        <w:t xml:space="preserve"> . அலெக்சாண்ட்ரியாவைச் சேர்ந்த, வணக்கத்திற்குரிய மகாரியஸ் என்ற மற்றொருவர், பழங்கால எகிப்திய மந்திரவாதிகளான இயானியஸ் மற்றும் யாம்பிரியஸின் கல்லறைக்கு அருகில் சென்றபோது, எழுபது பேருக்கும் அதிகமான பேய்கள் பல்வேறு உருவங்களில் அவருக்கு எதிராக ஓடிவந்து, பெரும் கோபத்துடன், 'மகாரியஸே, இங்கே உனக்கு என்ன வேண்டும்?' என்று கத்தின. 'நீங்கள் எங்களிடம் ஏன் வந்தீர்கள்? எங்கள் மாகியின் இடத்திற்கு ஏன் வந்தீர்கள்</w:t>
      </w:r>
      <w:r w:rsidRPr="00E541CA">
        <w:t xml:space="preserve">?'</w:t>
      </w:r>
    </w:p>
    <w:p w:rsidRPr="00E541CA" w:rsidR="00E541CA" w:rsidP="00E541CA" w:rsidRDefault="00E541CA" w14:paraId="09528195" w14:textId="7D01B7B3">
      <w:pPr>
        <w:ind w:firstLine="720"/>
      </w:pPr>
      <w:r w:rsidRPr="00E541CA">
        <w:t xml:space="preserve">இந்தக் குறிப்புகளிலிருந்து, பேய்கள் பாவிகளுடைய கல்லறைகளில், அவர்களுடைய எலும்புகளுக்கு மத்தியில் வசிப்பதாகத் தெரிகிறது.</w:t>
      </w:r>
    </w:p>
    <w:p w:rsidRPr="00E541CA" w:rsidR="00E541CA" w:rsidP="00E541CA" w:rsidRDefault="00E541CA" w14:paraId="54618A0B" w14:textId="1E31D1F1">
      <w:pPr>
        <w:ind w:firstLine="720"/>
      </w:pPr>
      <w:r w:rsidRPr="00E541CA">
        <w:lastRenderedPageBreak/>
      </w:r>
      <w:r w:rsidRPr="00E541CA">
        <w:t xml:space="preserve">இருப்பினும், பேய்கள் புனிதர்களின் கல்லறைகளையும் புனிதப் பொருட்களையும் கண்டு அஞ்சி அவற்றிலிருந்து தப்பி ஓடுகின்றன. அன்டியோக் நகருக்கு அருகே டாஃப்னே என்றொரு இடம் உள்ளது. அங்கே, சிலை வழிபாட்டுக் காலங்களில், ஒரு புறச்சமயக் கோயில் இருந்தது. அதில் ஒரு பேய் சிலையின் உள்ளே வசித்து, </w:t>
      </w:r>
      <w:r w:rsidRPr="00E541CA">
        <w:t xml:space="preserve">எதைப் பற்றியும் கேட்ட மக்களுக்கு மர்மமான பதில்களைக் </w:t>
      </w:r>
      <w:r w:rsidRPr="00E541CA">
        <w:t xml:space="preserve">கொடுக்கும்</w:t>
      </w:r>
      <w:r w:rsidRPr="00E541CA">
        <w:t xml:space="preserve">. ஆனால், கான்ஸ்டன்டினின் மகனான மன்னர் கான்ஸ்டன்டியஸ் காலத்தில், புனித வீரமரணமடைந்த பாபிலஸின் புனிதப் பொருட்கள் அந்த இடத்திற்குக் கொண்டு செல்லப்பட்டபோது, அந்தப் பேயானது உடனடியாகப் பயந்து அங்கிருந்து தப்பி ஓடியது, மேலும் அந்த விக்கிரமும் மௌனமாகிவிட்டது</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அதேபோல், அலெக்சாந்திரியாவுக்கு அருகில் மனுஃபின் என்றொரு இடம் இருந்தது, அங்கு ஒரு பழங்காலக் கோவிலும் பேய்களின் இருப்பிடமும் இருந்தன; அந்த இடம் பயங்கரமானதாக இருந்தது, ஏனெனில் அசுத்த ஆவிகள் பல அங்கு வசித்தன. ஆனால் அலெக்சாந்திரியாவின் பேராயரான புனித சிரில், புனித இரத்தசாட்சிகளான சிரஸ் மற்றும் ஜான் ஆகியோரின் புனிதமான எச்சங்களை அந்த இடத்திற்குக் கொண்டு வந்தபோது, அசுரர்களின் சக்தி உடனடியாக அங்கிருந்து தப்பி ஓடியது</w:t>
      </w:r>
      <w:r w:rsidRPr="00E541CA">
        <w:rPr>
          <w:rStyle w:val="FootnoteReference"/>
        </w:rPr>
        <w:footnoteReference w:id="260"/>
      </w:r>
      <w:r w:rsidRPr="00E541CA">
        <w:t xml:space="preserve"> ; இது ஆச்சரியமல்ல: ஏனெனில், புனிதர்களின் கல்லறைகள் மற்றும் எச்சங்களில், அனைத்தையும் ஒளிரச் செய்யும் கடவுளின் கிருபை நிலைத்திருக்கிறது, மேலும் கடவுளின் தூதர்கள் அவற்றைப் பார்வையிடுகிறார்கள்.</w:t>
      </w:r>
    </w:p>
    <w:p w:rsidRPr="00E541CA" w:rsidR="00E541CA" w:rsidP="00E541CA" w:rsidRDefault="00E541CA" w14:paraId="40EABED7" w14:textId="7317580F">
      <w:pPr>
        <w:ind w:firstLine="720"/>
      </w:pPr>
      <w:r w:rsidRPr="00E541CA">
        <w:t xml:space="preserve">புனித முதல் இரத்தசாட்சி ஸ்டீபனின் புனிதப் பொருட்கள் எருசலேமிலிருந்து கான்ஸ்டான்டினோப்பிளுக்குக் கொண்டு செல்லப்பட்டபோது, அந்தப் புனிதப் பொருட்களுக்கு மேலே வானத்தில் தேவதூதர்கள் தேவனைப் போற்றிப் பாடும் குரல்கள் கேட்கப்பட்டன, மேலும் புனிதப் பொருட்களை வைக்கும் பெட்டியிலிருந்து மிகவும் நறுமணமான மணம் வீசியது. தூரத்திலிருந்து பேய்களின் குரல்களும், 'ஐயோ, எங்களுக்குக் கேடு, ஏனெனில் ஸ்டீபன் வருகிறார், அவர் எங்களைத் தாக்கி வீழ்த்துவார்' என்று அலறுவதும் கேட்கப்பட்டது. இருப்பினும், இரவில், புனிதரின் எச்சங்களுக்கு மேலே ஒரு ஒளி தோன்றியது</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தெசலோனிக்கேயைச் சேர்ந்த புனித பெரிய இரத்தசாட்சியான தெமத்திரியுவின் சவப்பெட்டி அருகே, தேவதூதர்கள் இருவர் அந்த இரத்தசாட்சியுடன் உரையாடுவதைக் காண முடிந்தது</w:t>
      </w:r>
      <w:r w:rsidRPr="00E541CA">
        <w:rPr>
          <w:rStyle w:val="FootnoteReference"/>
        </w:rPr>
        <w:footnoteReference w:id="262"/>
      </w:r>
      <w:r w:rsidRPr="00E541CA">
        <w:t xml:space="preserve"> . அனைத்து ரஷ்யாவின் பேராயரான புனித பேதுருவின் சவப்பெட்டி அருகே, ஒரு மெழுகுவர்த்தி தானாகவே ஒளிர்ந்தது; அது இறைவனின் அருளின் அடையாளமாக, அவருடைய அன்பான ஊழியரின் சவப்பெட்டியின் மீது ஒளிர்ந்து, அதைக் கண்ட அனைவருக்கும் தெரிந்தது. குகைகளின் வணக்கத்திற்குரிய தியோடோசியஸின் புனிதப் பொருட்கள் கண்டுபிடிக்கப்பட்டபோது, நள்ளிரவில் குகைக்கு மேலே விடியற்காலை போன்ற ஒளி பிரகாசிப்பதும், பல மெழுகுவர்த்திகள் எரியுவதும் காணப்பட்டது</w:t>
      </w:r>
      <w:r w:rsidRPr="00E541CA">
        <w:rPr>
          <w:rStyle w:val="FootnoteReference"/>
        </w:rPr>
        <w:footnoteReference w:id="263"/>
      </w:r>
      <w:r w:rsidRPr="00E541CA">
        <w:t xml:space="preserve"> . இவ்வாறு கடவுள் தம்முடைய புனிதர்களின் புனிதப் பொருட்களை மகிமைப்படுத்துகிறார்!</w:t>
      </w:r>
    </w:p>
    <w:p w:rsidRPr="00E541CA" w:rsidR="00E541CA" w:rsidP="00E541CA" w:rsidRDefault="00E541CA" w14:paraId="7C94168A" w14:textId="48918AA2">
      <w:pPr>
        <w:ind w:firstLine="720"/>
      </w:pPr>
      <w:r w:rsidRPr="00E541CA">
        <w:t xml:space="preserve">தகுதியற்றவருக்கும் மதிப்புக்குரியவருக்கும், நரகவாசிக்கும் பரதீசுவீரருக்கும், இருண்ட அசுரனுக்கும் ஒளிதூதனுக்கும் உள்ள வித்தியாசம் எவ்வளவு பெரியதோ, அவ்வளவு பெரிய வித்தியாசம் பாவிகளின் சவப்பெட்டிகளுக்கும் புனிதமான தேவ ஊழியர்களின் சவப்பெட்டிகளுக்கும் புனிதப் பொருட்களுக்கும் இடையில் உள்ளது.</w:t>
      </w:r>
    </w:p>
    <w:p w:rsidRPr="00E541CA" w:rsidR="00E541CA" w:rsidP="00E541CA" w:rsidRDefault="00E541CA" w14:paraId="5F010129" w14:textId="20F0ABBD">
      <w:pPr>
        <w:ind w:firstLine="720"/>
      </w:pPr>
      <w:r w:rsidRPr="00E541CA">
        <w:t xml:space="preserve">மேலும், இதில் ஒரு பெரிய வேறுபாடும் உள்ளது: பாவிகளின் சவப்பெட்டிகள் துர்நாற்றம் வீசும் எலும்புகளாலும் எல்லா வகையான அசுத்தங்களாலும் நிரம்பியுள்ளன; ஆனால், புனிதர்களின் கல்லறைகள் தூய்மையானவை, அழிவற்ற உடல்களைக் கொண்டவை, மணம் வீசும் நறுமணத்தைக் கொண்டவை, மேலும் சில புனிதர்கள் மிரா (myrrh) கூட வியர்க்கின்றனர், புனித பெரிய இரத்தசாட்சி மிரா-அருளும் தியோடோரியஸ் மற்றும் புனித பெரிய இரத்தசாட்சி யூஃபெமியா தி ஆல்-பிரெய்ஸ்டு ஆகியோரின் பண்டைய காலங்களில் இருந்தது போல</w:t>
      </w:r>
      <w:r w:rsidRPr="00E541CA">
        <w:rPr>
          <w:rStyle w:val="FootnoteReference"/>
        </w:rPr>
        <w:footnoteReference w:id="264"/>
      </w:r>
      <w:r w:rsidRPr="00E541CA">
        <w:t xml:space="preserve"> ; மேலும் ரஷ்யாவில், காசான் என்ற அரச நகரில், கிறிஸ்துவின் சீடரான புனித குரியின் புனிதப் பொருட்கள் மிராவை வியர்த்தன; மேலும் கியீவின் புனித குகைகளில், மிரா வழிந்தோடும் மண்டையோடுகளைக் காணலாம்</w:t>
      </w:r>
      <w:r w:rsidRPr="00E541CA">
        <w:rPr>
          <w:rStyle w:val="FootnoteReference"/>
        </w:rPr>
        <w:footnoteReference w:id="265"/>
      </w:r>
      <w:r w:rsidRPr="00E541CA">
        <w:t xml:space="preserve"> . பாவிகளின் எலும்புகளுக்கு எந்தவிதமான குணப்படுத்தும் சக்தியும் இல்லை; ஆனால் புனிதர்களின் எலும்புகள் விசுவாசிகளுக்குக் குணமளிக்கின்றன, இது பல இடங்களில் உள்ள புனிதர்களின் வாழ்க்கையில் காணப்படுகிறது; மேலும் இதில் என்ன அற்புதம் இருக்கிறது? ஏனெனில், புனித அப்போஸ்தலனாகிய பவுலின் வாழும் கைகள் மட்டுமல்ல</w:t>
      </w:r>
      <w:r w:rsidRPr="00E541CA">
        <w:rPr>
          <w:i/>
        </w:rPr>
        <w:t xml:space="preserve">, அவருடைய கைக்குட்டைகளும், அவருடைய தலையிலிருந்து வியர்வை நனைந்த துணிகளும், </w:t>
      </w:r>
      <w:r w:rsidRPr="00E541CA">
        <w:t xml:space="preserve">நோயாளிகள் மீது வைக்கப்பட்டபோது, அவர்களுடைய நோய்களைக் குணப்படுத்தின</w:t>
      </w:r>
      <w:r w:rsidRPr="00E541CA">
        <w:rPr>
          <w:rStyle w:val="FootnoteReference"/>
        </w:rPr>
        <w:footnoteReference w:id="266"/>
      </w:r>
      <w:r w:rsidRPr="00E541CA">
        <w:t xml:space="preserve"> ; அப்படியானால், அவருடைய மரணத்திற்குப் பிறகு, அவருடைய புனிதப் பொருட்களும்—மேலும் தேவனுடைய ஒவ்வொரு ஊழியக்காரருடைய புனிதப் பொருட்களும்—குணமளிப்பதில் எவ்வளவு சக்திவாய்ந்தவையாக இருக்கின்றன! புனித தீர்க்கதரிசி எலிசாவின் கல்லறையில் ஒரு இறந்த மனிதனின் சடலம் எறியப்பட்டு, </w:t>
      </w:r>
      <w:r w:rsidRPr="00E541CA">
        <w:rPr>
          <w:i/>
        </w:rPr>
        <w:t xml:space="preserve">எலிசாவின் எலும்புகளைத் தொட்டபோது, </w:t>
      </w:r>
      <w:r w:rsidRPr="00E541CA">
        <w:t xml:space="preserve">அந்தச் சடலத்தில் </w:t>
      </w:r>
      <w:r w:rsidRPr="00E541CA">
        <w:rPr>
          <w:i/>
        </w:rPr>
        <w:t xml:space="preserve">உயிர் வந்து, அது தன் </w:t>
      </w:r>
      <w:r w:rsidRPr="00E541CA">
        <w:t xml:space="preserve">சொந்தக்</w:t>
      </w:r>
      <w:r w:rsidRPr="00E541CA">
        <w:rPr>
          <w:i/>
        </w:rPr>
        <w:t xml:space="preserve"> காலில் எழுந்து நின்று</w:t>
      </w:r>
      <w:r w:rsidRPr="00E541CA">
        <w:t xml:space="preserve">, உயிருடன் வீட்டிற்குச் சென்றது </w:t>
      </w:r>
      <w:r w:rsidRPr="00E541CA">
        <w:t xml:space="preserve">என்று புனித வேதாகமத்தில் நாம் படிக்கவில்லையா</w:t>
      </w:r>
      <w:r w:rsidRPr="00E541CA">
        <w:t xml:space="preserve">?</w:t>
      </w:r>
      <w:r w:rsidRPr="00E541CA">
        <w:rPr>
          <w:rStyle w:val="FootnoteReference"/>
          <w:i/>
        </w:rPr>
        <w:footnoteReference w:id="267"/>
      </w:r>
      <w:r w:rsidRPr="00E541CA">
        <w:t xml:space="preserve"> ஆனால் பாவிகளுடைய எலும்புகளைப் பொறுத்தவரை, இது போன்றதைப் பற்றி எங்கே கேள்விப்பட்டதுண்டு? அப்படியானால், பாவிகளுடைய கல்லறைகள் மற்றும் எலும்புகளுக்கும், புனிதர்களின் புனிதப் பொருட்களுக்கும் இடையே ஒரு பெரிய வேறுபாடு இல்லையா? அவற்றுக்கிடையேயான இறுதி வேறுபாடு இதுவே: கடைசி நாளில், காலத்தின் தொடக்கத்திலிருந்து இறந்தவர்களனைவரையும் மரணத் தூக்கத்திலிருந்து எழுப்பும் பெருந்தூதரின் எக்காளத்தின் சத்தம் ஒலிக்கும்போது, அன்றே நீதிமான்களின் உடல்கள் உயிர் பெற்று, வாழ்வின் உயிர்த்தெழுதலுக்காக எழுந்திருப்பார்கள்; ஆனால், பாவிகளுடைய உடல்கள் நியாயத்தீர்ப்பின் உயிர்த்தெழுதலுக்காக எழுந்திருப்பார்கள். நீதிமான்களின் உடல்கள் பரலோக ராஜ்யத்தில் சூரியனைப் போலப் பிரகாசிக்கும்; ஆனால், துன்மார்க்கரின் உடல்கள் கரிய கரி, புகை, பிசின் மற்றும் நரகத்தின் எத்தியோப்பியனைப் போல கறுத்துப்போகும். அப்படியானால், இப்போது பாவிகளின் எலும்புகளைப் புனிதர்களின் திருப்பொருட்களுடன் சமன்படுத்தவோ, அல்லது புனிதர்களின் திருப்பொருட்களைப் பாவிகளுடையவற்றுக்குச் சமமாகக் கருதவோ யார் துணிவார்கள்? ஒரு மதவெறியன், புனித திருச்சபையின் எதிரி, பிசாசின் மகன், நரகத்தின் வாரிசு ஆகியோர் மட்டுமே அவ்வாறு செய்வார்கள்.</w:t>
      </w:r>
    </w:p>
    <w:p w:rsidRPr="00E541CA" w:rsidR="00E541CA" w:rsidP="00E541CA" w:rsidRDefault="00E541CA" w14:paraId="3AB7DB3C" w14:textId="32F86481">
      <w:pPr>
        <w:ind w:firstLine="720"/>
      </w:pPr>
      <w:r w:rsidRPr="00E541CA">
        <w:t xml:space="preserve">4வது சிந்தனை</w:t>
      </w:r>
    </w:p>
    <w:p w:rsidRPr="00E541CA" w:rsidR="00E541CA" w:rsidP="00E541CA" w:rsidRDefault="00E541CA" w14:paraId="3EE32C6F" w14:textId="2C2C7C83">
      <w:pPr>
        <w:ind w:firstLine="720"/>
        <w:rPr>
          <w:i/>
        </w:rPr>
      </w:pPr>
      <w:r w:rsidRPr="00E541CA">
        <w:rPr>
          <w:i/>
        </w:rPr>
        <w:t xml:space="preserve">புனிதர்களின் திருச்சாம்பல்களை வழிபடுவது பொருத்தமானதா, எந்தக் காரணத்திற்காக அவற்றை வழிபட வேண்டும்?</w:t>
      </w:r>
    </w:p>
    <w:p w:rsidRPr="00E541CA" w:rsidR="00E541CA" w:rsidP="00E541CA" w:rsidRDefault="00E541CA" w14:paraId="4EBFE582" w14:textId="32D4902F">
      <w:pPr>
        <w:ind w:firstLine="720"/>
      </w:pPr>
      <w:r w:rsidRPr="00E541CA">
        <w:t xml:space="preserve">புனிதர்களின் திருச்சின்னங்களை வழிபடுவது பொருத்தமானது:</w:t>
      </w:r>
    </w:p>
    <w:p w:rsidRPr="00E541CA" w:rsidR="00E541CA" w:rsidP="00E541CA" w:rsidRDefault="00E541CA" w14:paraId="287D3476" w14:textId="03382C65">
      <w:pPr>
        <w:ind w:firstLine="720"/>
      </w:pPr>
      <w:r w:rsidRPr="00E541CA">
        <w:lastRenderedPageBreak/>
      </w:r>
      <w:r w:rsidRPr="00E541CA">
        <w:t xml:space="preserve">1) ஏனெனில் அவை மீண்டும் அவற்றின் பரிசுத்த ஆன்மாக்களுடன் இணைக்கப்பட்டு, கிறிஸ்துவுடன் வாழ்கின்றன, மற்றும் ஆட்சி செய்கின்றன. ஒரு மன்னர் விழித்திருக்கும்போதும் உறங்கும்போதும் நாம் அவரைக் கௌரவிப்பது போல, அவர் தனது உறக்கத்திலிருந்து எழுந்து நம்மோடு உரையாடுவார் என்று அறிந்துகொண்டு: அப்படியே நாமும் கடவுளின் பரிசுத்த ஊழியர்களைக் கௌரவிக்க வேண்டும், கிறிஸ்துவின் இணை ஆட்சியாளர்களாக இருக்க விரும்பும் அவர்களை, அவர்கள் இப்போது தங்கள் உடல்களில் உறங்கினாலும், நாம் கௌரவத்துடன் நடத்த வேண்டும்; ஏனெனில் அவர்கள் மரண உறக்கத்திலிருந்து எழுவார்கள், மேலும் நாம் அவர்களுடைய சகவாசத்திற்குத் தகுதியானவர்களாகக் கருதப்பட விரும்புகிறோம்.</w:t>
      </w:r>
    </w:p>
    <w:p w:rsidRPr="00E541CA" w:rsidR="00E541CA" w:rsidP="00E541CA" w:rsidRDefault="00E541CA" w14:paraId="6A4844C2" w14:textId="7182B36B">
      <w:pPr>
        <w:ind w:firstLine="720"/>
      </w:pPr>
      <w:r w:rsidRPr="00E541CA">
        <w:t xml:space="preserve">2) புனிதர்களின் புனிதப் பொருட்களைக் கௌரவிப்பது பொருத்தமானது: ஏனெனில், முன்பே கூறப்பட்டது போல, கடவுளே அவற்றைக் கௌரவிக்கிறார்; தம்முடைய தூதர்களால் அவற்றைக் காத்து, தம்முடைய அருளால் அவற்றை ஒளிரச் செய்து, அவற்றுக்குக் குணமளிக்கும் சக்தியை வழங்குகிறார்.</w:t>
      </w:r>
    </w:p>
    <w:p w:rsidRPr="00E541CA" w:rsidR="00E541CA" w:rsidP="00E541CA" w:rsidRDefault="00E541CA" w14:paraId="6F52B3AA" w14:textId="52C368C2">
      <w:pPr>
        <w:ind w:firstLine="720"/>
      </w:pPr>
      <w:r w:rsidRPr="00E541CA">
        <w:t xml:space="preserve">3) புனிதர்களின் திருச்சாம்பல்களை வணங்குவது பொருத்தமானது: ஏனெனில், அவர்களுடைய மரிக்கக்கூடிய உடல்கள் அழிவற்ற தன்மையாலும், மரணமற்ற தன்மையாலும் ஆட்கொள்ளப்படும்; மேலும், அவர்கள் மகிமையுடன், ஆரவார இசையின் ஓசையோடு பூமியிலிருந்து வானத்திற்கு உயர்த்தப்படுவார்கள்.</w:t>
      </w:r>
    </w:p>
    <w:p w:rsidRPr="00E541CA" w:rsidR="00E541CA" w:rsidP="00E541CA" w:rsidRDefault="00E541CA" w14:paraId="0A3CD157" w14:textId="27A3D55A">
      <w:pPr>
        <w:ind w:firstLine="720"/>
      </w:pPr>
      <w:r w:rsidRPr="00E541CA">
        <w:t xml:space="preserve">4) புனிதர்களின் திருச்சின்னங்களை வணங்குவது பொருத்தமானது; ஏனெனில் அவை வான மகிமையின் இருப்பிடங்களாகவும், மகிமைப்படுத்தப்பட்ட ஆன்மாக்களின் பாத்திரங்களாகவும், விண்ணில் ஒளிரும் நட்சத்திரங்களாகவும், மிகவும் பிரகாசமான, மங்காத, குறையாத சூரியன்களாகவும், கடவுளின் அருளிலும் மகிமையிலும் நிரந்தரமாக நிலைத்திருக்கும், எடுக்கப்பட முடியாதவையாகவும் இருக்கின்றன.</w:t>
      </w:r>
    </w:p>
    <w:p w:rsidRPr="00E541CA" w:rsidR="00E541CA" w:rsidP="00E541CA" w:rsidRDefault="00E541CA" w14:paraId="56520E61" w14:textId="521E7E70">
      <w:pPr>
        <w:ind w:firstLine="720"/>
      </w:pPr>
      <w:r w:rsidRPr="00E541CA">
        <w:t xml:space="preserve">5) புனிதர்களின் திருச்சின்னங்களை வழிபடுவது பொருத்தமானது: ஏனெனில், அவற்றின் ஆன்மாக்களுடன் இணைக்கப்பட்ட அவை, தேவதூதர்களின் சக குடிமக்களாகவும், பிரதான தூதர்களின் தோழர்களாகவும், கெருபீன்கள் மற்றும் செராபீன்களின் சாயல், ஒளிவீசும் கிரீடம் தரித்தவர்கள், மிகவும் மரியாதைக்குரியவர்கள், மிகவும் மகிமையானவர்கள், தெய்வீக மகிமையின் அரியணை முன் நிற்கும்வர்கள், கடவுளின் தோழர்கள், பரலோகப் பிதாவின் அன்புப் புதல்வர்கள், நித்திய வாழ்வின் வாரிசுகள்.</w:t>
      </w:r>
    </w:p>
    <w:p w:rsidRPr="00E541CA" w:rsidR="00E541CA" w:rsidP="00E541CA" w:rsidRDefault="00E541CA" w14:paraId="588364C0" w14:textId="1BED954F">
      <w:pPr>
        <w:ind w:firstLine="720"/>
      </w:pPr>
      <w:r w:rsidRPr="00E541CA">
        <w:t xml:space="preserve">6) புனிதர்களின் புனிதப் பொருட்களை வணங்குவது பொருத்தமானது; ஒளியின் இடங்களில் ஓய்வெடுத்துக் கடவுளுக்கு முன்பாக நிற்கும் அவர்களின் ஆன்மாக்கள், ஆண்டவர் முன்பாக நமக்காகப் பரிந்து பேச வேண்டும் என்று நாம் பிரார்த்திக்கிறோம்; அவர்கள் பரிந்து பேசுகிறார்கள் என்றும் நாம் நம்புகிறோம். இந்தக் காரணத்தினாலேயே, அவர்கள் நமக்காகப் பரிந்து பேசுவதால், நாம் அவர்களைக் கௌரவிக்க வேண்டும். மக்கபேஸ் இரண்டாம் புத்தகத்தின் 15-ஆம் அதிகாரத்தில் உள்ள திருத்தூத எழுத்துக்கள் மூலம் இதற்கு நாம் உறுதியளிக்கப்படுகிறோம். அதில், யூதா மக்கபேஸ், இறந்து பல ஆண்டுகளுக்குப் பிறகு, தலைமைக் குரு ஓனியஸுடன் தோன்றிய புனிதத் தீர்க்கதரிசி எரேமியாவைக் கண்டதாகக் கூறப்பட்டுள்ளது; அது இவ்வாறு எழுதப்பட்டுள்ளது: </w:t>
      </w:r>
      <w:r w:rsidRPr="00E541CA">
        <w:rPr>
          <w:i/>
        </w:rPr>
        <w:t xml:space="preserve">அவர் </w:t>
      </w:r>
      <w:r w:rsidRPr="00E541CA">
        <w:t xml:space="preserve">(யூதா மக்காபேயஸ்) </w:t>
      </w:r>
      <w:r w:rsidRPr="00E541CA">
        <w:rPr>
          <w:i/>
        </w:rPr>
        <w:t xml:space="preserve">இந்தத் தரிசனத்தைக் கண்டார்: முன்னாள் தலைமைக் குருவான ஓனியாஸ், ஒரு நல்ல மற்றும் நீதியுள்ள மனிதர், </w:t>
      </w:r>
      <w:r w:rsidRPr="00E541CA">
        <w:rPr>
          <w:i/>
        </w:rPr>
        <w:t xml:space="preserve">தோற்றத்தில்</w:t>
      </w:r>
      <w:r w:rsidRPr="00E541CA">
        <w:t xml:space="preserve"> அடக்கமானவர்</w:t>
      </w:r>
      <w:r w:rsidRPr="00E541CA">
        <w:rPr>
          <w:i/>
        </w:rPr>
        <w:t xml:space="preserve">, </w:t>
      </w:r>
      <w:r w:rsidRPr="00E541CA">
        <w:t xml:space="preserve">நடத்தையில்</w:t>
      </w:r>
      <w:r w:rsidRPr="00E541CA">
        <w:rPr>
          <w:i/>
        </w:rPr>
        <w:t xml:space="preserve"> மென்மையானவர் </w:t>
      </w:r>
      <w:r w:rsidRPr="00E541CA">
        <w:rPr>
          <w:i/>
        </w:rPr>
        <w:t xml:space="preserve">மற்றும் பேச்சில் புலமைமிக்கவர், </w:t>
      </w:r>
      <w:r w:rsidRPr="00E541CA">
        <w:t xml:space="preserve">அவர் </w:t>
      </w:r>
      <w:r w:rsidRPr="00E541CA">
        <w:rPr>
          <w:i/>
        </w:rPr>
        <w:t xml:space="preserve">தனது குழந்தைப் பருவ</w:t>
      </w:r>
      <w:r w:rsidRPr="00E541CA">
        <w:rPr>
          <w:i/>
        </w:rPr>
        <w:t xml:space="preserve">த்திலிருந்தே </w:t>
      </w:r>
      <w:r w:rsidRPr="00E541CA">
        <w:t xml:space="preserve">நன்மையான</w:t>
      </w:r>
      <w:r w:rsidRPr="00E541CA">
        <w:rPr>
          <w:i/>
        </w:rPr>
        <w:t xml:space="preserve"> அனைத்திற்கும்</w:t>
      </w:r>
      <w:r w:rsidRPr="00E541CA">
        <w:t xml:space="preserve"> தன்னை அர்ப்பணித்திருந்தார்</w:t>
      </w:r>
      <w:r w:rsidRPr="00E541CA">
        <w:t xml:space="preserve">, </w:t>
      </w:r>
      <w:r w:rsidRPr="00E541CA">
        <w:rPr>
          <w:i/>
        </w:rPr>
        <w:t xml:space="preserve">யூத மக்கள் அனைவருக்காகவும் தன் கைகளை உயர்த்திப் பிரார்த்தனை செய்வதைக் கண்டார்</w:t>
      </w:r>
      <w:r w:rsidRPr="00E541CA">
        <w:rPr>
          <w:rStyle w:val="FootnoteReference"/>
          <w:i/>
        </w:rPr>
        <w:footnoteReference w:id="268"/>
      </w:r>
      <w:r w:rsidRPr="00E541CA">
        <w:t xml:space="preserve"> . அப்போது, சாம்பல் நிற முடி மற்றும் மகிமையில் அற்புதமான மற்றொரு மனிதர் தோன்றினார், மேலும் அவரைச் சுற்றி ஒரு பெரிய ஒளிவட்டம் இருந்தது; ஓனியாஸ் கூறினார்: 'இவர் மக்களுக்காகவும் பரிசுத்த நகரத்திற்காகவும் பெரிதும் ஜெபிக்கும் சகோதர-அன்பர், தேவனுடைய தீர்க்கதரிசியான எரேமியா.' அப்போது எரேமியா தனது வலது கையை நீட்டி, யூதா மகக்கேயூஸுக்கு ஒரு பொன்வாளைக் கொடுத்து, 'கடவுளிடமிருந்து வந்த இந்தப் புனித வாளை ஏற்றுக்கொள்; இதன் மூலம் உன் எதிரிகளை நசுக்குவாய்' என்றார். இந்தத் தரிசனத்திலிருந்து, கடவுளின் பரிசுத்த ஊழியர்கள், அவர்கள் இறந்த பிறகும், நமக்காகக் கடவுளிடம் வேண்டி, புனித ஏரேமியா யூதா மக்கபேயுஸுக்கு எதிராக அவனது எதிரிகளை எதிர்த்துப் போராட உதவியது போலவே, நமது துன்பங்களுக்குத் துணையாக வருகிறார்கள் என்பது தெளிவாகிறது. ஆகையால், நாம் அவர்களுடைய புனித நினைவுச்சின்னங்களை, கடவுளிடத்தில் நமக்காகப் பரிந்து பேசும் துணையாளர்களாகக் கருதி, கௌரவிக்க வேண்டும்.</w:t>
      </w:r>
    </w:p>
    <w:p w:rsidRPr="00E541CA" w:rsidR="00E541CA" w:rsidP="00E541CA" w:rsidRDefault="00E541CA" w14:paraId="1D9C9ADB" w14:textId="32671F03">
      <w:pPr>
        <w:ind w:firstLine="720"/>
      </w:pPr>
      <w:r w:rsidRPr="00E541CA">
        <w:t xml:space="preserve">7) புனிதர்களின் புனிதப் பொருட்களை வணங்குவது பொருத்தமானது: ஏனெனில், அவர்களின் புனித ஆன்மாக்கள், நாம் அவர்களின் புனிதப் பொருட்களுக்கு அளிக்கும் மரியாதையை அறிந்து காண்கின்றன, மேலும் இந்தக் காரணத்திற்காக, புனித உார் என்பவரின் மூலம் அறியப்படுவது போல, அவை நம் இறைவனாகிய கிறிஸ்துவிடம் நமக்காகப் பரிந்து பேசுகின்றன, இவரது திருநாள் அக்டோபர் 19 ஆம் தேதி. இவர், தம் புனித अवशेषங்களை நேசித்து வழிபட்ட பேறு பெற்ற கிளியோபாட்ராவுக்குத் தோன்றி, கூறினார்: 'எகிப்திலும் வழியிலும் நீங்கள் எனக்குக் காட்டிய நற்பண்புகளை நான் ஒருவேளை மறந்துவிட்டேனா? அல்லது, நீங்கள் என் உடலை மிருகங்களின் சடலங்களிலிருந்து எடுத்து உங்கள் படுக்கையறையில் வைத்ததை நான் கேட்கவில்லை என்று நினைக்கிறீர்களா? நான் எப்போதும் உங்கள் பிரார்த்தனைகளுக்குச் செவிசாய்க்கவில்லையா, உங்கள் சார்பாக நான் கடவுளிடம் பிரார்த்தனை செய்யவில்லையா? ஏனெனில், நீங்கள் கல்லறையில் என்னுடன் அடக்கம் செய்யப்பட்ட உங்கள் குடும்பத்தினருக்காக, அவர்களுடைய பாவங்கள் மன்னிக்கப்பட நான் முதலில் கடவுளிடம் மன்றாடினேன்; மேலும்</w:t>
      </w:r>
      <w:r w:rsidRPr="00E541CA">
        <w:t xml:space="preserve">,</w:t>
      </w:r>
      <w:r w:rsidRPr="00E541CA">
        <w:t xml:space="preserve"> நான் </w:t>
      </w:r>
      <w:r w:rsidRPr="00E541CA">
        <w:t xml:space="preserve">'host</w:t>
      </w:r>
      <w:r w:rsidRPr="00E541CA">
        <w:rPr>
          <w:rStyle w:val="FootnoteReference"/>
        </w:rPr>
        <w:footnoteReference w:id="269"/>
      </w:r>
      <w:r w:rsidRPr="00E541CA">
        <w:t xml:space="preserve"> '</w:t>
      </w:r>
      <w:r w:rsidRPr="00E541CA">
        <w:t xml:space="preserve"> இல் உங்கள் குமாரனைப் பற்றி பரலோக ராஜாவுக்குப் பாடினேன்</w:t>
      </w:r>
      <w:r w:rsidRPr="00E541CA">
        <w:t xml:space="preserve">; மற்றும் பல.</w:t>
      </w:r>
    </w:p>
    <w:p w:rsidRPr="00E541CA" w:rsidR="00E541CA" w:rsidP="00E541CA" w:rsidRDefault="00E541CA" w14:paraId="4BC07C23" w14:textId="775F6EAE">
      <w:pPr>
        <w:ind w:firstLine="720"/>
      </w:pPr>
      <w:r w:rsidRPr="00E541CA">
        <w:t xml:space="preserve">8) புனிதர்களின் புனித अवशेषங்களை வணங்குவது பொருத்தமானது, ஏனெனில் அவர்களில் சிலர் கிறிஸ்துவுக்காகத் தங்கள் இரத்தத்தைச் சிந்தினர், மற்றவர்கள், தங்களைத் தினமும் அடக்கி ஆள்தல் மூலம், இரத்தம் சிந்தாமல் தன்னிச்சையாகப் புனிதரானார்கள், மேலும் சிலர் தங்கள் நீதியான செயல்கள் மூலம் கடவுளை மகிழ்வித்தனர். நாமும் இப்போது, அவர்களின் புனித अवशेषங்களைப் பார்த்து, இந்த வாழ்வில் அவர்கள் செய்த வீரச் செயல்கள், உழைப்புகள் மற்றும் அனைத்து நற்செயல்களையும் நினைவு கூர்கிறோம்; மேலும், அவர்களின் வாழ்க்கையின் தெய்வீகக் கதைகளிலிருந்து நமது ஆன்மாக்களுக்குப் பெரும் பயனடைகிறோம், மேலும் அவர்கள் உதாரணத்தால் கடவுளை மகிழ்விக்கத் தூண்டப்படுகிறோம்.</w:t>
      </w:r>
    </w:p>
    <w:p w:rsidRPr="00E541CA" w:rsidR="00E541CA" w:rsidP="00E541CA" w:rsidRDefault="00E541CA" w14:paraId="044424D8" w14:textId="083CF035">
      <w:pPr>
        <w:ind w:firstLine="720"/>
        <w:rPr>
          <w:i/>
        </w:rPr>
      </w:pPr>
      <w:r w:rsidRPr="00E541CA">
        <w:t xml:space="preserve">9) புனிதர்களின் புனிதப் பொருட்களைக் கடவுளின் மரியாதைக்குரிய நண்பர்களாக வணங்குவது பொருத்தமானது, அவர்களைப் பற்றி தாவீது கடவுளிடம் கூறுகிறார்: </w:t>
      </w:r>
      <w:r w:rsidRPr="00E541CA">
        <w:rPr>
          <w:i/>
        </w:rPr>
        <w:t xml:space="preserve">'ஓ கடவுளே, உம் நண்பர்கள் எனக்கு மிகவும் பிரியமானவர்கள்'</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புனிதர்களின் புனிதப் பொருட்களை வணங்குவது பொருத்தமானது, ஏனெனில் புனிதர்களிடம் அற்புதமாக இருக்கும் தேவன், அவர்களில் மகிமைப்படுத்தப்படுகிறார்; ஆகவே, அவர்களுடைய வழியாக நாம் தேவன் மகிமைப்படுத்தப்பட வேண்டும்.</w:t>
      </w:r>
    </w:p>
    <w:p w:rsidRPr="00E541CA" w:rsidR="00E541CA" w:rsidP="00E541CA" w:rsidRDefault="00E541CA" w14:paraId="7E16EBD1" w14:textId="50619A0D">
      <w:pPr>
        <w:ind w:firstLine="720"/>
      </w:pPr>
      <w:r w:rsidRPr="00E541CA">
        <w:t xml:space="preserve">5வது சிந்தனை</w:t>
      </w:r>
    </w:p>
    <w:p w:rsidRPr="00E541CA" w:rsidR="00E541CA" w:rsidP="00E541CA" w:rsidRDefault="00E541CA" w14:paraId="32387655" w14:textId="3B2064AF">
      <w:pPr>
        <w:ind w:firstLine="720"/>
        <w:rPr>
          <w:i/>
        </w:rPr>
      </w:pPr>
      <w:r w:rsidRPr="00E541CA">
        <w:rPr>
          <w:i/>
        </w:rPr>
        <w:t xml:space="preserve">புனிதர்களின் திருச்சின்னங்களை வணங்குவது எவ்வளவு காலத்திற்கு முன்பு தொடங்கியது?</w:t>
      </w:r>
    </w:p>
    <w:p w:rsidRPr="00E541CA" w:rsidR="00E541CA" w:rsidP="00E541CA" w:rsidRDefault="00E541CA" w14:paraId="36E784BE" w14:textId="31162D08">
      <w:pPr>
        <w:ind w:firstLine="720"/>
      </w:pPr>
      <w:r w:rsidRPr="00E541CA">
        <w:t xml:space="preserve">புனித எஃப்ரேமின் ஆசிரியரான எத்தேசாவின் ஜேம்ஸ் எழுதிய ஒரு நம்பத்தகுந்த குறிப்பில், வெள்ளப்பெருக்குக்கு முன்பு பேழையில் நுழைந்தபோது, நோவா ஆதாமின் புனிதமான எச்சங்களை கல்லறையிலிருந்து எடுத்து, வெள்ளப்பெருக்கிலிருந்து தப்பிக்க அவற்றின் மூலம் பிரார்த்தனை செய்யலாம் என்ற நம்பிக்கையில் தன்னுடன் பேழையில் எடுத்துச் சென்றதாகக் கூறப்படுகிறது. பெருவெள்ளத்திற்குப் பிறகு, அவர் அவற்றைத் தனது மூன்று மகன்களுக்கு இடையில் பிரித்தார்; தனது மூத்த மகனான சேமிற்கு, மிகவும் மரியாதைக்குரிய பகுதியான ஆதாமின் நெற்றியைக் கொடுத்தார், மேலும் பிற்காலத்தில் எருசலேம் நிறுவப்பட்ட அந்த நிலத்தில் குடியிருக்கும்படி அவருக்கு அறிவுறுத்தினார். சேம், கடவுளின் திருவுளப்படியும், கடவுளால் அவருக்கு வழங்கப்பட்ட தீர்க்கதரிசனப் பரிசின் மூலமும், ஆதாம் வாழ்ந்த இடத்திலிருந்து வெகுதூரம் விலகாமல், எருசலேம் கட்டப்படவிருந்த இடத்திற்கு அருகில் ஒரு உயரமான இடத்தில் ஆதாமின் நெற்றியைப் புதைத்தார். மேலும், அந்த நெற்றியின் மீது ஒரு பெரிய மேடையைக் குவித்து, அங்கு புதைக்கப்பட்ட ஆதாமின் நெற்றியின் காரணமாக அதை 'நெற்றியின் இடம்' என்று அழைத்தார்; அங்குதான் பிற்காலத்தில் நமது இறைவனாகிய கிறிஸ்து சிலுவையில் அறையப்படத் தேர்ந்தெடுத்தார். இந்தக் கணக்கிலிருந்து, புனிதர்களின் புனிதப் பொருட்களுக்கான வழிபாடு நீதியுள்ள நோவாவுடன் தொடங்கியது என்பது தெளிவாகிறது.</w:t>
      </w:r>
    </w:p>
    <w:p w:rsidRPr="00E541CA" w:rsidR="00E541CA" w:rsidP="00E541CA" w:rsidRDefault="00E541CA" w14:paraId="018BA39D" w14:textId="4477ADE6">
      <w:pPr>
        <w:ind w:firstLine="720"/>
      </w:pPr>
      <w:r w:rsidRPr="00E541CA">
        <w:t xml:space="preserve">மேலும், எகிப்தில் இறந்த கண்ணியமான யோசேப்பின் புனிதப் பொருட்கள் இஸ்ரவேலர் tərəfindən பெரிதும் வழிபாட்டிற்குரியதாகக் கருதப்பட்டன என்பதை நாம் அறிவோம்; ஏனெனில், அவர்கள் அவற்றை வாக்குறுதியளிக்கப்பட்ட தேசத்திற்கு தங்களுக்குச் சேர்த்தே எடுத்துச் சென்றனர், மேலும் அவற்றை செக்கேம் (பின்னர் சிகார் என்று அழைக்கப்பட்டது) எனப்படும் யாக்கோபின் கிராமத்தில் மரியாதையுடன் அடக்கம் செய்தனர். ஆகவே, இஸ்ரவேல் மக்கள் எத்தனை பேர் எகிப்தில் அழிந்தபோதிலும், யோசேப்பின் எச்சங்கள் மட்டுமே அங்கிருந்து கொண்டுவரப்பட்டன என்பதை நாம் சிந்திப்போம்; ஏனெனில், அவனது வாழ்க்கை சாட்சியளிப்பது போல, அவன் ஒருவன் மட்டுமே நீதியுள்ளவனாகவும், பரிசுத்தமானவனாகவும், தேவனுக்குப் பெரிய ஊழியனாகவும் இருந்தான்.</w:t>
      </w:r>
    </w:p>
    <w:p w:rsidRPr="00E541CA" w:rsidR="00E541CA" w:rsidP="00E541CA" w:rsidRDefault="00E541CA" w14:paraId="3133142A" w14:textId="5BA0D1EB">
      <w:pPr>
        <w:ind w:firstLine="720"/>
      </w:pPr>
      <w:r w:rsidRPr="00E541CA">
        <w:t xml:space="preserve">மேலும், புனித தீர்க்கதரிசி எலிசாவின் புனிதப் பொருட்கள்—அவருடைய தொடுதலால் ஒரு மரித்தவன் உயிருடன் எழுப்பப்பட்டான் </w:t>
      </w:r>
      <w:r w:rsidRPr="00E541CA">
        <w:t xml:space="preserve">(</w:t>
      </w:r>
      <w:r w:rsidRPr="00E541CA">
        <w:rPr>
          <w:rStyle w:val="FootnoteReference"/>
        </w:rPr>
        <w:footnoteReference w:id="271"/>
      </w:r>
      <w:r w:rsidRPr="00E541CA">
        <w:t xml:space="preserve"> , நாம் முன்பு கூறியது போல்)—இஸ்ரவேலர் களால் மரியாதையுடன் வைக்கப்படவில்லையா?</w:t>
      </w:r>
    </w:p>
    <w:p w:rsidRPr="00E541CA" w:rsidR="00E541CA" w:rsidP="00E541CA" w:rsidRDefault="00E541CA" w14:paraId="7F5ADB6D" w14:textId="469E2796">
      <w:pPr>
        <w:ind w:firstLine="720"/>
      </w:pPr>
      <w:r w:rsidRPr="00E541CA">
        <w:t xml:space="preserve">மேலும், கிறிஸ்துவின் நாட்களில் எருசலேமில் </w:t>
      </w:r>
      <w:r w:rsidRPr="00E541CA">
        <w:rPr>
          <w:i/>
        </w:rPr>
        <w:t xml:space="preserve">தீர்க்கதரிசிகளின் கல்லறைகள் கட்டப்பட்டதாகவும், நீதிமான்களின் கல்லறைகள் </w:t>
      </w:r>
      <w:r w:rsidRPr="00E541CA">
        <w:t xml:space="preserve">அவர்களின் புனித நினைவுச்சின்னங்களின் மரியாதைக்காக</w:t>
      </w:r>
      <w:r w:rsidRPr="00E541CA">
        <w:rPr>
          <w:i/>
        </w:rPr>
        <w:t xml:space="preserve"> அலங்கரிக்கப்பட்டதாகவும்</w:t>
      </w:r>
      <w:r w:rsidRPr="00E541CA">
        <w:t xml:space="preserve"> நற்செய்தி பதிவு செய்கிறது</w:t>
      </w:r>
      <w:r w:rsidRPr="00E541CA">
        <w:t xml:space="preserve">. நீங்கள் கூறுவீர்கள்: 'கிறிஸ்து ஆண்டவர் அத்தகைய செயல்களுக்காக யெருசலேம் மக்களைப் பாராட்டவில்லையா, மாறாக அவர்களைக் கண்டிக்கவில்லையா, ஏனெனில் அவர் அவர்களிடம் கூறினார்: "</w:t>
      </w:r>
      <w:r w:rsidRPr="00E541CA">
        <w:rPr>
          <w:i/>
        </w:rPr>
        <w:t xml:space="preserve">ஐயோ, வேதவல்லுநர்களே மற்றும் பரிசேயர்களே, நீங்கள் தீர்க்கதரிசிகளின் கல்லறைகளைக் கட்டுகிறீர்கள், </w:t>
      </w:r>
      <w:r w:rsidRPr="00E541CA">
        <w:t xml:space="preserve">மேலும் </w:t>
      </w:r>
      <w:r w:rsidRPr="00E541CA">
        <w:rPr>
          <w:i/>
        </w:rPr>
        <w:t xml:space="preserve">நீதியாளர்களின் கல்லறைகளை</w:t>
      </w:r>
      <w:r w:rsidRPr="00E541CA">
        <w:t xml:space="preserve"> அழகுபடுத்துகிறீர்கள்</w:t>
      </w:r>
      <w:r w:rsidRPr="00E541CA">
        <w:t xml:space="preserve">"</w:t>
      </w:r>
      <w:r w:rsidRPr="00E541CA">
        <w:rPr>
          <w:rStyle w:val="FootnoteReference"/>
          <w:i/>
        </w:rPr>
        <w:footnoteReference w:id="272"/>
      </w:r>
      <w:r w:rsidRPr="00E541CA">
        <w:t xml:space="preserve"> , மற்றும் பல.' புனித தெயோஃபிலாக்ட் இதற்குப் பதிலளிக்கையில் கூறுகிறார்: அவர் அவர்களைக் கண்டிப்பதற்குக் காரணம், அவர்கள் தீர்க்கதரிசிகளின் கல்லறைகளைக் கட்டியதற்காக அல்ல—ஏனெனில் அது ஒரு நல்ல செயல்—மாறாக, அவர்கள் அதைப் பாசாங்குத்தனத்துடன் செய்ததற்காகவே. இதுவரை தெயோஃபிலாக்ட். ஆகவே, கர்த்தர் யெருசலேம் மக்களைக் கண்டித்து, நிந்திக்கக் காரணம் என்னவென்று கேளுங்கள்; அது தீர்க்கதரிசிகளின் கல்லறைகளை அலங்கரித்தது அல்ல, அது ஒரு நற்செயல். மாறாக, அவர்களின் பாசாங்குத்தனத்திற்கும், கர்த்தராகிய கிறிஸ்துவின் மீது அவர்கள் கொண்டிருந்த பொல்லாத எண்ணத்திற்கும், மற்றும் அவர்களின் வெளிப்படையான பொய்க்காரணத்திற்கும் ஆகும். ஏனெனில் அவர்கள், 'எங்கள் பிதாக்களின் நாட்களில் நாங்கள் வாழ்ந்திருந்தால், தீர்க்கதரிசிகளைக் கொன்றிருக்க மாட்டோம்' என்று கூறினர். அவர்கள் இவ்வாறு பேசினார்கள், ஆனாலும் தீர்க்கதரிசிகள் பேசின தேவனுடைய குமாரனையே கொல்லும் வழியைத் தேடி, தங்களைத் தாங்களே ஆயத்தப்படுத்திக் கொண்டிருந்தார்கள்; இக்காரணத்தினாலே கர்த்தர் அவர்களை நோக்கி: 'ஐயோ, வேதவாக்கறிஞர்களே, பரிசேயர்களே, கபஞ்சாரிகளே' என்றார். இருப்பினும், கிறிஸ்துவின் காலத்திலும் இஸ்ரவேலில் பரிசுத்தவான்களின் புனிதப் பொருட்கள் கனப்படுத்தப்பட்டன என்பது நமக்குத் தெளிவாகத் தெரிகிறது.</w:t>
      </w:r>
    </w:p>
    <w:p w:rsidRPr="00E541CA" w:rsidR="00E541CA" w:rsidP="00E541CA" w:rsidRDefault="00E541CA" w14:paraId="220F78E8" w14:textId="3A07BAEA">
      <w:pPr>
        <w:ind w:firstLine="720"/>
      </w:pPr>
      <w:r w:rsidRPr="00E541CA">
        <w:t xml:space="preserve">கிருபையின் புதிய யுகத்தில், கிறிஸ்துவின் உயிர்த்தெழுதலுக்குப் பிறகு, புனித நற்செய்தியாளர் லூக்கா, கிறிஸ்துவைப் பிரசங்கித்து பல நகரங்கள் மற்றும் பிராந்தியங்கள் வழியாகப் பயணம் செய்தபோது, </w:t>
      </w:r>
      <w:r w:rsidRPr="00E541CA">
        <w:t xml:space="preserve">செபாஸ்டே நகரத்திற்கு</w:t>
      </w:r>
      <w:r w:rsidRPr="00E541CA">
        <w:t xml:space="preserve"> வந்தார்</w:t>
      </w:r>
      <w:r w:rsidRPr="00E541CA">
        <w:t xml:space="preserve">, அங்கு யோவான் ஸ்நானகரின் புனித अवशेषங்கள் வைக்கப்பட்டிருந்தன, மேலும் அங்கிருந்து, அவரது சொந்த நாடான அந்தியோக்கியாவுக்குப் பயணம் செய்ய எண்ணி, அழுகுறாததும் முழுமையானதுமான முன்னோடியான யோவான் ஸ்நானகரின் உடலைத் தன்னுடன் எடுத்துச் செல்ல விரும்பினார்</w:t>
      </w:r>
      <w:r w:rsidRPr="00E541CA">
        <w:rPr>
          <w:rStyle w:val="FootnoteReference"/>
        </w:rPr>
        <w:footnoteReference w:id="273"/>
      </w:r>
      <w:r w:rsidRPr="00E541CA">
        <w:t xml:space="preserve"> ; ஆனால் இது சாத்தியமற்றதாகிவிட்டது, ஏனெனில் முன்னோடியின் புனிதப் பொருட்களை மிக உயர்ந்த மரியாதையுடன் வைத்து, அவற்றைப் பொறாமையுடன் காத்திருந்த செபாஸ்ட்டின் குடிகள் அவற்றை ஒப்படைக்க மறுத்துவிட்டனர். ஆகவே, நற்செய்தியாளர் புனித லூக் அந்தப் புனித உடலின் வலது கையை மட்டுமே எடுத்துக்கொண்டார்—நமது இறைவனாகிய இயேசு கிறிஸ்துவுக்கு ஞானஸ்நானம் கொடுத்த கையை— புனித லூக்கா நற்செய்தியாளரால் எடுத்துச் செல்லப்பட்டு, அவர் அங்கு வளர்க்கப்பட்டதற்கு நன்றியுறையைக் குறிக்கும் விதமாக, ஒரு விலைமதிப்பற்ற புதையலைப் போல அவரது நகரமான அந்தியோக்கியாவுக்குக் கொண்டுவரப்பட்டது: அன்று முதல், முன்னோடியின் புனிதக் கை அந்தியோக்கியாவின் விசுவாசிகளிடையே பெரும் மரியாதையுடன் பாதுகாக்கப்பட்டது; ஏனெனில், அதன் மூலம் ஏராளமான அற்புதங்கள் நிகழ்ந்தன. முன்னோடியின் கை மாற்றம் குறித்த தனது சொற்பொழிவில் சிமியோன் மெடாஃப்ராஸ்டஸ் இதைப் பற்றி எழுதுகிறார்.</w:t>
      </w:r>
    </w:p>
    <w:p w:rsidRPr="00E541CA" w:rsidR="00E541CA" w:rsidP="00E541CA" w:rsidRDefault="00E541CA" w14:paraId="5C83740B" w14:textId="1501801D">
      <w:pPr>
        <w:ind w:firstLine="720"/>
      </w:pPr>
      <w:r w:rsidRPr="00E541CA">
        <w:t xml:space="preserve">புனித முதல் இரத்தசாட்சி சின்னப்பரின் மரியாதைக்குரிய புனிதப் பொருட்கள் எவ்வாறு கண்டுபிடிக்கப்பட்டன, அவற்றின் மூலம் என்ன அற்புதங்கள் நிகழ்ந்தன, மற்றும் விசுவாசிகள் அந்த மரியாதைக்குரிய புனிதப் பொருட்களை எவ்வாறு வழிபாடு செய்தார்கள் என்பது பற்றி, ஆகஸ்ட் மாதத்தின் 2 ஆம் தேதியைப் பார்க்கவும்</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மேலும், புனிதர்களின் அற்புதமான மற்றும் குணமளிக்கும் புனிதப் பொருட்களைப் பற்றியும், அவற்றுக்கு அளிக்கப்பட்ட வழிபாட்டைப் பற்றியும் எண்ணற்ற குறிப்புகள் புனிதர்களின் வாழ்க்கை வரலாறுகளில் காணப்படுகின்றன; அவற்றை இங்கே விரிவாகக் கூற இங்கு போதுமான நேரம் இல்லை. மேலும்</w:t>
      </w:r>
      <w:r w:rsidRPr="00E541CA">
        <w:t xml:space="preserve">, நீண்ட காலமாக விசுவாசிகளால் பக்தியுடன் வழிபாடு செய்யப்படும் மற்ற புனிதர்களின் புனிதப் </w:t>
      </w:r>
      <w:r w:rsidRPr="00E541CA">
        <w:t xml:space="preserve">பொருட்களைப் பற்றி</w:t>
      </w:r>
      <w:r w:rsidRPr="00E541CA">
        <w:t xml:space="preserve">,</w:t>
      </w:r>
      <w:r w:rsidRPr="00E541CA">
        <w:lastRenderedPageBreak/>
      </w:r>
      <w:r w:rsidRPr="00E541CA">
        <w:t xml:space="preserve"> என்ற தளத்தில் உள்ள பின்வரும் இணைப்புகளை</w:t>
      </w:r>
      <w:r w:rsidRPr="00E541CA">
        <w:t xml:space="preserve"> வாசகர் பார்க்கலாம்</w:t>
      </w:r>
      <w:r w:rsidRPr="00E541CA">
        <w:t xml:space="preserve">: கிறிஸ்துவின் புனிதத் திருத்தூதரான புனித நிக்கோலஸின் அற்புதமான புனிதப் பொருட்கள்</w:t>
      </w:r>
      <w:r w:rsidRPr="00E541CA">
        <w:rPr>
          <w:rStyle w:val="FootnoteReference"/>
        </w:rPr>
        <w:footnoteReference w:id="275"/>
      </w:r>
      <w:r w:rsidRPr="00E541CA">
        <w:t xml:space="preserve"> ; புனித வீரமங்கை மீனாவின் குணமளிக்கும் புனிதப் பொருட்கள்</w:t>
      </w:r>
      <w:r w:rsidRPr="00E541CA">
        <w:rPr>
          <w:rStyle w:val="FootnoteReference"/>
        </w:rPr>
        <w:footnoteReference w:id="276"/>
      </w:r>
      <w:r w:rsidRPr="00E541CA">
        <w:t xml:space="preserve"> ; மற்றும் மாபெரும் வீரமங்கையான புனித டெமெட்ரியஸின் போற்றத்தக்க புனிதப் பொருட்கள்</w:t>
      </w:r>
      <w:r w:rsidRPr="00E541CA">
        <w:rPr>
          <w:rStyle w:val="FootnoteReference"/>
        </w:rPr>
        <w:footnoteReference w:id="277"/>
      </w:r>
      <w:r w:rsidRPr="00E541CA">
        <w:t xml:space="preserve"> , மற்றும் உலகெங்கிலும் உள்ள விசுவாசிகள் வழிபாடு செய்யக் கூடிய மாபெரும் வீரமங்கையான, மிகவும் புகழப்பட்ட புனித யூஃபெமியாவின் </w:t>
      </w:r>
      <w:r w:rsidRPr="00E541CA">
        <w:t xml:space="preserve">புனிதப் பொருட்கள்</w:t>
      </w:r>
      <w:r w:rsidRPr="00E541CA">
        <w:rPr>
          <w:rStyle w:val="FootnoteReference"/>
        </w:rPr>
        <w:footnoteReference w:id="278"/>
      </w:r>
      <w:r w:rsidRPr="00E541CA">
        <w:t xml:space="preserve"> ; மேலும், விசுவாசிகளால் நீண்டகாலமாக பக்தியுடன் போற்றப்பட்டு வரும் மற்ற புனிதர்களின் புனிதப் பொருட்களைப் பற்றி, அவற்றை நீங்கள் திருச்சபையின் புத்தகங்களில் எல்லா இடங்களிலும் காணலாம்.</w:t>
      </w:r>
    </w:p>
    <w:p w:rsidRPr="00E541CA" w:rsidR="00E541CA" w:rsidP="00E541CA" w:rsidRDefault="00E541CA" w14:paraId="5168B11E" w14:textId="622B6E35">
      <w:pPr>
        <w:ind w:firstLine="720"/>
      </w:pPr>
      <w:r w:rsidRPr="00E541CA">
        <w:t xml:space="preserve">ஏனெனில், புனித கிரிசோஸ்டோமின் வார்த்தைகளைத் திரித்து, பாவிகளின் கல்லறைகள் மற்றும் பிணங்களைப் பற்றி அவர் கூறியதை, புனிதர்களின் புனிதப் பொருட்களை இகழ்ந்து, அவற்றை வணங்குபவர்களைப் பேய்கள் என்று கூறித் துன்புறுத்தும் அந்தத் தவறான பொருள் கூறுபவன் பொய் சொல்கிறான்; அவனே மாம்சத்தில் ஒரு பேயும், பேய்களின் கூட்டாளியுமாவான்.</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அத்தியாயம் 16. கடைசி நாட்களில்</w:t>
      </w:r>
      <w:bookmarkEnd w:id="53"/>
    </w:p>
    <w:p w:rsidRPr="00E541CA" w:rsidR="00E541CA" w:rsidP="00E541CA" w:rsidRDefault="00E541CA" w14:paraId="721AE6C7" w14:textId="5D31EEA6">
      <w:pPr>
        <w:ind w:firstLine="720"/>
      </w:pPr>
      <w:r w:rsidRPr="00E541CA">
        <w:t xml:space="preserve">பிரின்னின் பொய்த் தீர்க்கதரிசிகள், போதகரின் வார்த்தைகளைத் தவறாகப் பொருள்விளக்கி, தற்போதைய காலத்தை மிகக் கடைசி நாட்களாக அறிவிக்கிறார்கள், மேலும் பொதுமக்களிடையே இரகசியமாகப் பிரசங்கித்து, தற்போதைய காலத்தில் நகரங்களிலும் கிராமங்களிலும் வசிப்பவர்கள், தங்களின் பிரின் பாலைவனங்களைத் தவிர வேறு எங்கும் இரட்சிக்கப்பட முடியாது என்று கூறுகிறார்கள். அவர்களின் பொய்க் போதனை எங்கள் கவனத்திற்குப் பின்வருமாறு வந்துள்ளது:</w:t>
      </w:r>
    </w:p>
    <w:p w:rsidRPr="00E541CA" w:rsidR="00E541CA" w:rsidP="00E541CA" w:rsidRDefault="00E541CA" w14:paraId="2C49ED3E" w14:textId="26FC705B">
      <w:pPr>
        <w:ind w:firstLine="720"/>
      </w:pPr>
      <w:r w:rsidRPr="00E541CA">
        <w:t xml:space="preserve">பிரின் பாலைவனங்களிலிருந்து வந்த ஒரு ஓநாய், ஆட்டுத் தோல் போர்த்திக்கொண்டு, ரோஸ்டோவ் நகரத்திற்குள் நுழைந்தான், இருப்பினும், அவனது வழக்கம்போல, கிறிஸ்துவின் ஆன்மீக ஆடுகளை இரகசியமாகப் பறித்துச் செல்ல முயன்றான். மேலும், ஒரு பக்திமான் மற்றும் கௌரவமான நபரிடம் வந்து, அங்கே நிறைய பணம் கிடைக்கும் என்று நம்பி, அவனைத் தன் இருப்பிடங்களுக்கு இழுத்துச் செல்ல விரும்பிய அவன், இவ்வாறு கூறினான்: 'நகரங்களில் வசிக்கும் உங்களுக்கு இரட்சிப்பு இல்லை, ஏனெனில் கடைசிக்காலம் நம்மை நெருங்கிவிட்டது, கிறிஸ்து விரோதி ஏற்கனவே உலகில் ஆட்சி செய்கிறான், பயங்கரமான நியாயத்தீர்ப்பு நாள் சமீபித்துவிட்டது, திருச்சபைகள் இப்போது குதிரை லாயங்களைப் போலவும், குருக்கள் ஓநாய்களைப் போலவும் இருக்கிறார்கள், உங்கள் ஜெபங்கள் தேவனுக்கு அருவருப்பாக இருக்கின்றன; ஏனெனில் கடவுள் ஏற்கெனவே உங்களைப் பார்க்க மறுத்துவிட்டார்; அவர் உங்கள் ஜெபங்களைக் கேட்பதில்லை, உங்கள் நோன்புகளையும் ஏற்றுக்கொள்வதில்லை; உங்கள் உறுப்புகளை வெட்டிக்கொண்டாலும், கடுமையான வாழ்க்கை வாழ்ந்தாலும், எல்லா வகையிலும் பாடுபட்டாலும், உங்களால் கடவுளை மகிழ்விக்க முடியாது, ஏனெனில் நீங்கள் செய்வதெல்லாம் அவருக்கு ஏற்கெனவே வெறுப்பூட்டுகிறது. தேவன் நம்முடைய பாலைவனங்களிலும் தபோவனங்களிலும் மட்டுமே வசிக்கிறார்; அங்கே அவர் தம்முடைய முகத்தைத் திருப்பிக்கொண்டார், மேலும் அங்கே மட்டுமே தம்மை நோக்கி ஜெபிப்பவர்களைக் கேட்டு அவர்களை இரட்சிக்கிறார்.</w:t>
      </w:r>
    </w:p>
    <w:p w:rsidRPr="00E541CA" w:rsidR="00E541CA" w:rsidP="00E541CA" w:rsidRDefault="00E541CA" w14:paraId="6823BE63" w14:textId="7C3C5277">
      <w:pPr>
        <w:ind w:firstLine="720"/>
      </w:pPr>
      <w:r w:rsidRPr="00E541CA">
        <w:t xml:space="preserve">இவ்வாறு அவன் அந்த நபரை ஏமாற்றினான்; இருப்பினும் ஏமாற்றப்பட்டவர், கடவுளின் பாதுகாப்பால், ஏமாற்றப்படாமல் இருந்தார்; பின்னர் இது எங்கள் பணிவில் எங்களுக்கு அறிவிக்கப்பட்டது, ஆனால் அதற்குள் அந்த ஓநாய் தடயமின்றி மறைந்துவிட்டது. பிரைன் பாலைவனங்களிலிருந்து ஓநாய்கள் எங்கள் மறைமாவட்டத்தின் மற்ற நகரங்கள் மற்றும் கிராமங்களுக்குள் நுழைந்து வருகின்றன என்பதை நாங்கள் பின்னர் அறிந்தோம். அத்தகைய பொய்க் கற்பித்தல் மூலம், அவர்கள் கிறிஸ்துவின் ஆடுகளை ஏமாற்றி அழைத்துச் செல்கிறார்கள். தங்கள் பொய்க் கற்பித்தலை ஆதரிப்பதற்காக, அவர்கள் புனித ஹிப்பொலிட்டஸின் வார்த்தைகளைத் தவறாகப் பொருள்விளக்கி மேற்கோள் காட்டுகிறார்கள்.</w:t>
      </w:r>
    </w:p>
    <w:p w:rsidRPr="00E541CA" w:rsidR="00E541CA" w:rsidP="00E541CA" w:rsidRDefault="00E541CA" w14:paraId="4C05E95D" w14:textId="25F2AE43">
      <w:pPr>
        <w:ind w:firstLine="720"/>
      </w:pPr>
      <w:r w:rsidRPr="00E541CA">
        <w:t xml:space="preserve">புனித ஹிப்பொலிடஸ், மீட்ஃபேர் ஞாயிறுக்கான தனது பிரசங்கத்தில் கூறுகிறார்: 'கடவுளின் திருச்சபைகள் வெறும் கோவில்களைப் போல இருக்கும், மற்றும் திருச்சபை ஊழல் எல்லா இடங்களிலும் இருக்கும்; திருவசனங்கள் புறக்கணிக்கப்படும், மற்றும் பல</w:t>
      </w:r>
      <w:r w:rsidRPr="00E541CA">
        <w:rPr>
          <w:rStyle w:val="FootnoteReference"/>
        </w:rPr>
        <w:footnoteReference w:id="279"/>
      </w:r>
      <w:r w:rsidRPr="00E541CA">
        <w:t xml:space="preserve"> '; மேலும்: 'இடையர்கள் ஓநாய்களைப் போல இருப்பார்கள், மற்றும் குருக்கள் பொய்யை நேசிப்பார்கள்'; பிட்சுவும் பிள்ளையாரும் உலகப் பொருட்களைப் பேராவல் கொள்ளுவார்கள், மற்றும் பல; மேலும், இன்னும் பல இடங்களுக்கு முன்னால்: பலர் அவனது (கிறிஸ்து விரோதியின்) வஞ்சனைகளிலிருந்து தப்பி ஓடுவார்கள்; ஏனெனில் அவர்கள் அவனது அவதூறான பொறிகளையும், அவனது புகழ்ச்சிப் பெருமையையும் அறிந்துகொள்வார்கள், மேலும் அவர்கள் அவனது கையிலிருந்து தப்பித்து, மலைகளிலும் குகைகளிலும் ஒளிந்துகொள்வார்கள், மேலும் கண்ணீருடனும் நொறுங்குண்ட இருதயத்துடனும் அவர்கள் மானிடரை நேசிக்கும் கடவுளிடம் ஜெபிப்பார்கள்; அவரும் அவர்களை அவனது பொறிகளிலிருந்து பிடுங்கி, அவனது கடுமையான சோதனைகளிலிருந்து அவர்களைக் காப்பார், மேலும் தகுதியுடனும் நீதியுடனும் தம்மைச் சரணடையும்வர்களைத் தம் கரத்தால் கண்ணுக்குத் தெரியாதபடி காப்பார். அந்தக் காலத்தில் புனிதர்கள் நோன்பையும் ஜெபத்தையும் எப்படி அனுசரிக்க வேண்டும் என்பதைக் காண்கிறீர்களா? நகரங்களிலும் கிராமங்களிலும் வசிப்பவர்கள் கவனமாக இருக்கட்டும், ஏனெனில் காலங்களும் நாட்களும் எவ்வளவு கொடியதாக இருக்கும்</w:t>
      </w:r>
      <w:r w:rsidRPr="00E541CA">
        <w:rPr>
          <w:rStyle w:val="FootnoteReference"/>
        </w:rPr>
        <w:footnoteReference w:id="280"/>
      </w:r>
      <w:r w:rsidRPr="00E541CA">
        <w:t xml:space="preserve"> . இதுவரை ஹிப்போலிடஸ்.</w:t>
      </w:r>
    </w:p>
    <w:p w:rsidRPr="00E541CA" w:rsidR="00E541CA" w:rsidP="00E541CA" w:rsidRDefault="00E541CA" w14:paraId="2E86DC84" w14:textId="3FE27D6F">
      <w:pPr>
        <w:ind w:firstLine="720"/>
      </w:pPr>
      <w:r w:rsidRPr="00E541CA">
        <w:t xml:space="preserve">புனித ஹிப்பொலிட்டஸின் வார்த்தைகளை அவர்கள் இவ்வாறு விளக்குகிறார்கள்: ஏனெனில் இப்போது முடிவு ஏற்கனவே கையில் உள்ளது, காலம் நெருங்கிவிட்டது; ஏனெனில் தேவாலயங்கள் இனி தேவாலயங்களாக இல்லை, ஆனால் வெறும் கோவில்களாகவும் குதிரை லாயங்களாகவும் மாறிவிட்டன; மேய்ப்பர்களும் குருமார்களும் இனி மேய்ப்பர்களாகவோ அல்லது குருமார்களாகவோ இல்லை, ஆனால் ஓநாய்களாகிவிட்டனர்; நகரங்களிலும் கிராமங்களிலும், காலங்களும் நாட்களும் கொடூரமாக உள்ளன; ஏனெனில், தேவன் நகரங்களிலிருந்தும் கிராமங்களிலிருந்தும் தம்முடைய முகத்தைத் திருப்பிக்கொண்டார்: மலைகளிலும், பாலைவனங்களிலும், குகைகளிலும் அடைக்கலம் தேடி ஜெபிப்பவர்களை தேவன் இரட்சிக்கிறார்; ஆனால் மலைகள், பாலைவனங்கள் மற்றும் குகைகளில் அடைக்கலம் தேடாமல், நகரங்களிலும் கிராமங்களிலும் வசிப்பவர்கள் இரட்சிக்கப்படுவதில்லை; ஏனெனில் தேவன் நம்முடைய பாலைவனத் தனிவாசஸ்தலங்களில் மட்டுமே வசிக்கிறார், நமது ஜெபங்களை மட்டுமே கேட்கிறார், நம்மை மட்டுமே இரட்சிக்கிறார்; ஆனால் நகரங்களிலும் கிராமங்களிலும் வசிக்கும் நீங்கள் முற்றிலும் அழிந்துபோனீர்கள்; ஏனெனில் தேவன் உங்கள் ஜெபங்களைக் கேட்பதில்லை, உங்கள் கிரியைகளை ஏற்றுக்கொள்வதும் இல்லை.</w:t>
      </w:r>
    </w:p>
    <w:p w:rsidRPr="00E541CA" w:rsidR="00E541CA" w:rsidP="00E541CA" w:rsidRDefault="00E541CA" w14:paraId="7823045B" w14:textId="03966D3E">
      <w:pPr>
        <w:ind w:firstLine="720"/>
      </w:pPr>
      <w:r w:rsidRPr="00E541CA">
        <w:lastRenderedPageBreak/>
      </w:r>
      <w:r w:rsidRPr="00E541CA">
        <w:t xml:space="preserve">திருச்சபையில் உள்ள அனைத்து குழப்பங்களையும், குருத்துவத்தின் ஊழலையும், நகரங்களிலும் கிராமங்களிலும் வசிப்பவர்கள் அனைவரின் மத்தியிலும் உள்ள ஆன்மீக அழிவு நிலையையும்—அவர்கள் இரட்சிக்கப்படாதவர்கள் என்பது போல—இறுதிக்காலம் ஏற்கெனவே வந்துவிட்டது என்ற இந்த ஒரே கருத்துக்குச் சொந்தமாக்குகிறார்கள், பிரினின் பொய்ச் போதகர்கள் ஹிப்பொலிட்டஸின் வார்த்தைகளுக்கு அளித்த விளக்கம் இதுவே. மேலும் இந்த ஒரே ஒரு விஷயத்தை, ஒரு அடித்தளத்தைப் போலக் கொண்டு, கடைசி நாட்கள் ஏற்கெனவே வந்துவிட்டன என்று கூறி, தங்கள் பொய்ப் பிரசங்கத்தை எழுப்புகிறார்கள்; நடக்கும் அனைத்தும் கடவுளின் கட்டளைகளாலும் அனுமதியாலும் ஏற்படாமல், மாறாக 'கடைசி நாட்களால்' ஏற்படுகின்றன என்பது போலவும்; எல்லாவற்றையும் ஏற்படுத்துவது கடவுள் அல்ல, மாறாக 'கடைசி நாட்கள்' என்பது போலவும்; கடவுள் விரும்பியவர்களை இரட்சிக்கிறார் அல்லது இரட்சிக்காமல் இருக்கிறார் என்பது அல்ல, மாறாக 'கடைசி நாட்கள்' தான் இரட்சிக்கின்றன என்பது போலவும் கருதுகிறார்கள்.</w:t>
      </w:r>
    </w:p>
    <w:p w:rsidRPr="00E541CA" w:rsidR="00E541CA" w:rsidP="00E541CA" w:rsidRDefault="00E541CA" w14:paraId="6821CEDE" w14:textId="740A13BB">
      <w:pPr>
        <w:ind w:firstLine="720"/>
      </w:pPr>
      <w:r w:rsidRPr="00E541CA">
        <w:t xml:space="preserve">ஆகவே, அவர்களின் பலவீனமான அஸ்திவாரம் அழிந்து, அவர்களின் தவறான வியாக்கியானம் வெளிப்படுத்தப்பட்டு வெட்கத்திற்குள்ளாக, பின்வரும் விஷயங்களைக் கவனிக்கலாம்:</w:t>
      </w:r>
    </w:p>
    <w:p w:rsidRPr="00E541CA" w:rsidR="00E541CA" w:rsidP="00E541CA" w:rsidRDefault="00E541CA" w14:paraId="461B4880" w14:textId="1FB92E78">
      <w:pPr>
        <w:ind w:firstLine="720"/>
      </w:pPr>
      <w:r w:rsidRPr="00E541CA">
        <w:t xml:space="preserve">1) காலம் என்றால் என்ன, காலமே தன் சொந்த விருப்பப்படி எதையேனும் செய்கிறதா?</w:t>
      </w:r>
    </w:p>
    <w:p w:rsidRPr="00E541CA" w:rsidR="00E541CA" w:rsidP="00E541CA" w:rsidRDefault="00E541CA" w14:paraId="75F464EA" w14:textId="3BD0503B">
      <w:pPr>
        <w:ind w:firstLine="720"/>
      </w:pPr>
      <w:r w:rsidRPr="00E541CA">
        <w:t xml:space="preserve">2) 'கடைசி காலம்' என்று அழைக்கப்படுவது தேவனுடைய சபைகளை வெறும் கோவில்களாகவும் குதிரை லாயங்களாகவும் மாற்றுகிறதா?</w:t>
      </w:r>
    </w:p>
    <w:p w:rsidRPr="00E541CA" w:rsidR="00E541CA" w:rsidP="00E541CA" w:rsidRDefault="00E541CA" w14:paraId="1B75F0C3" w14:textId="16A216C6">
      <w:pPr>
        <w:ind w:firstLine="720"/>
      </w:pPr>
      <w:r w:rsidRPr="00E541CA">
        <w:t xml:space="preserve">3) எந்த நேரத்தில் தேவாலயங்கள் வெறும் கோவில்களாக மாறுகின்றன?</w:t>
      </w:r>
    </w:p>
    <w:p w:rsidRPr="00E541CA" w:rsidR="00E541CA" w:rsidP="00E541CA" w:rsidRDefault="00E541CA" w14:paraId="1F18F991" w14:textId="1C2AE22E">
      <w:pPr>
        <w:ind w:firstLine="720"/>
      </w:pPr>
      <w:r w:rsidRPr="00E541CA">
        <w:t xml:space="preserve">4) ரஷ்ய அரசில், நகரங்களிலும் கிராமங்களிலும், தேவாலயங்கள் வெறும் வழிபாட்டுத் தலங்களாகவும் களஞ்சியங்களாகவும் இருக்க வேண்டிய நேரம் வந்துவிட்டதா?</w:t>
      </w:r>
    </w:p>
    <w:p w:rsidRPr="00E541CA" w:rsidR="00E541CA" w:rsidP="00E541CA" w:rsidRDefault="00E541CA" w14:paraId="40BA50EB" w14:textId="46BF10BA">
      <w:pPr>
        <w:ind w:firstLine="720"/>
      </w:pPr>
      <w:r w:rsidRPr="00E541CA">
        <w:t xml:space="preserve">5) இந்தக் கடைசி நாட்களில், எந்த மேய்ப்பர்கள் ஓநாய்களாக மாறியுள்ளனர்?</w:t>
      </w:r>
    </w:p>
    <w:p w:rsidRPr="00E541CA" w:rsidR="00E541CA" w:rsidP="00E541CA" w:rsidRDefault="00E541CA" w14:paraId="0E317E54" w14:textId="1BC8250C">
      <w:pPr>
        <w:ind w:firstLine="720"/>
      </w:pPr>
      <w:r w:rsidRPr="00E541CA">
        <w:t xml:space="preserve">6) இந்த இறுதி மற்றும் பயங்கரமான காலங்களில், நகரங்களிலும் கிராமங்களிலும் உள்ள விசுவாசிகளிடமிருந்து தேவன் தமது முகத்தைத் திருப்பிக்கொள்கிறாரா?</w:t>
      </w:r>
    </w:p>
    <w:p w:rsidRPr="00E541CA" w:rsidR="00E541CA" w:rsidP="00E541CA" w:rsidRDefault="00E541CA" w14:paraId="4983DC94" w14:textId="62B20489">
      <w:pPr>
        <w:ind w:firstLine="720"/>
      </w:pPr>
      <w:r w:rsidRPr="00E541CA">
        <w:t xml:space="preserve">7) கடவுள் தற்போதைய காலத்தில் பாலைவனங்களில் மட்டுமே வசிக்கிறாரா, பாலைவனத்திலிருந்து மட்டுமே பிரார்த்தனைகளை ஏற்றுக்கொள்கிறாரா, பாலைவனவாசிகளை மட்டுமே இரட்சிக்கிறாரா?</w:t>
      </w:r>
    </w:p>
    <w:p w:rsidRPr="00E541CA" w:rsidR="00E541CA" w:rsidP="00E541CA" w:rsidRDefault="00E541CA" w14:paraId="5634BBDD" w14:textId="4017E374">
      <w:pPr>
        <w:ind w:firstLine="720"/>
      </w:pPr>
      <w:r w:rsidRPr="00E541CA">
        <w:t xml:space="preserve">8) மனித ஆன்மாக்களின் இரட்சிப்பு காலத்தால் மற்றும் இடத்தால் தீர்மானிக்கப்படுகிறதா?</w:t>
      </w:r>
    </w:p>
    <w:p w:rsidRPr="00E541CA" w:rsidR="00E541CA" w:rsidP="00E541CA" w:rsidRDefault="00E541CA" w14:paraId="43A1605B" w14:textId="20FA654B">
      <w:pPr>
        <w:ind w:firstLine="720"/>
      </w:pPr>
      <w:r w:rsidRPr="00E541CA">
        <w:t xml:space="preserve">முதல் சிந்தனை</w:t>
      </w:r>
    </w:p>
    <w:p w:rsidRPr="00E541CA" w:rsidR="00E541CA" w:rsidP="00E541CA" w:rsidRDefault="00E541CA" w14:paraId="1D659F37" w14:textId="5E99D2CD">
      <w:pPr>
        <w:ind w:firstLine="720"/>
        <w:rPr>
          <w:i/>
        </w:rPr>
      </w:pPr>
      <w:r w:rsidRPr="00E541CA">
        <w:rPr>
          <w:i/>
        </w:rPr>
        <w:t xml:space="preserve">நேரம் என்றால் என்ன, காலமே தானாக எதையாவது சாதிக்கிறதா?</w:t>
      </w:r>
    </w:p>
    <w:p w:rsidRPr="00E541CA" w:rsidR="00E541CA" w:rsidP="00E541CA" w:rsidRDefault="00E541CA" w14:paraId="786E2374" w14:textId="45D4F810">
      <w:pPr>
        <w:ind w:firstLine="720"/>
      </w:pPr>
      <w:r w:rsidRPr="00E541CA">
        <w:t xml:space="preserve">காலம் என்பது இந்தத் தோன்றும் உலகத்தின், நமது வாழ்வின், மற்றும் கடவுளின் கட்டளைப்படி வானத்தின் கீழ் நடக்கும் அனைத்தின் அளவுகோலாகும்; இது நாட்கள், மாதங்கள், ஆண்டுகள், நூற்றாண்டுகள் மற்றும் ஆயிரமாயிரம் ஆண்டுகளில் அளவிடப்படுகிறது. காலம் கடந்த காலம், நிகழ்காலம் மற்றும் எதிர்காலம் என மூன்று பகுதிகளாகப் பிரிக்கப்பட்டுள்ளது. கடந்த காலம் நடந்ததாக நாம் அறிவோம், ஆனால் அது ஏற்கெனவே கடந்து அழிந்துவிட்டது, ஏனெனில் அது ஒருபோதும் திரும்பி வராது. எதிர்காலத்தைப் பொறுத்தவரை, நாம் அதை எதிர்பார்க்கிறோம், ஆனால் அது எப்படி இருக்கும் என்று நமக்குத் தெரியாது.  நிகழ்காலத்தைப் பொறுத்தவரை, அது நம்மிடம் இருப்பதாக நாம் கற்பனை செய்தாலும், </w:t>
      </w:r>
      <w:r w:rsidRPr="00E541CA">
        <w:rPr>
          <w:i/>
        </w:rPr>
        <w:t xml:space="preserve">'இப்போது'</w:t>
      </w:r>
      <w:r w:rsidRPr="00E541CA">
        <w:t xml:space="preserve"> என்று அழைக்கப்படும் ஒரு சிறு கணத்தைத் தவிர அதன் ஒரு பகுதியும் நம்மிடம் இல்லை</w:t>
      </w:r>
      <w:r w:rsidRPr="00E541CA">
        <w:rPr>
          <w:i/>
        </w:rPr>
        <w:t xml:space="preserve">; </w:t>
      </w:r>
      <w:r w:rsidRPr="00E541CA">
        <w:t xml:space="preserve">அது இப்போது இருக்கிறது, உடனடியாக அது இல்லை ஆகிவிடுகிறது, ஏனெனில் அது கடந்துவிட்டது. மீண்டும்</w:t>
      </w:r>
      <w:r w:rsidRPr="00E541CA">
        <w:rPr>
          <w:i/>
        </w:rPr>
        <w:t xml:space="preserve">,</w:t>
      </w:r>
      <w:r w:rsidRPr="00E541CA">
        <w:t xml:space="preserve"> வேறொன்று </w:t>
      </w:r>
      <w:r w:rsidRPr="00E541CA">
        <w:rPr>
          <w:i/>
        </w:rPr>
        <w:t xml:space="preserve">'இப்போது'</w:t>
      </w:r>
      <w:r w:rsidRPr="00E541CA">
        <w:t xml:space="preserve"> ஆகிறது</w:t>
      </w:r>
      <w:r w:rsidRPr="00E541CA">
        <w:t xml:space="preserve">, அதுவும் கடந்துவிடுகிறது: கடந்து கொண்டிருக்கும் மற்றும் விரிவடைந்து கொண்டிருக்கும் மணிநேரங்களில், நிமிடங்கள் இடைவிடாமல் ஒன்றன்பின் ஒன்றாக வருவது போல; அதுபோலவே, நகரும் தேரில் சக்கரம் ஒரே இடத்தில் நின்றுவிடுவதில்லை, மாறாக ஓர் இடத்திலிருந்து மற்றொரு இடத்திற்கு இடைவிடாமல் ஓடிக்கொண்டே இருக்கிறது: நமது வாழ்வின் </w:t>
      </w:r>
      <w:r w:rsidRPr="00E541CA">
        <w:rPr>
          <w:i/>
        </w:rPr>
        <w:t xml:space="preserve">நிகழ்காலமும்</w:t>
      </w:r>
      <w:r w:rsidRPr="00E541CA">
        <w:t xml:space="preserve"> அதுபோலவே</w:t>
      </w:r>
      <w:r w:rsidRPr="00E541CA">
        <w:t xml:space="preserve">—அது நின்றுவிடுவதில்லை, மாறாக இடைவிடாமல் ஓடிக்கொண்டே இருக்கிறது; மேலும் நமது </w:t>
      </w:r>
      <w:r w:rsidRPr="00E541CA">
        <w:rPr>
          <w:i/>
        </w:rPr>
        <w:t xml:space="preserve">'இப்போது'</w:t>
      </w:r>
      <w:r w:rsidRPr="00E541CA">
        <w:t xml:space="preserve"> என்பது </w:t>
      </w:r>
      <w:r w:rsidRPr="00E541CA">
        <w:t xml:space="preserve">கடந்த காலத்திற்கும் எதிர்காலத்திற்கும் இடையிலான ஒரு எல்லையைப் போன்றது, அது கடந்த காலத்தை முடித்து எதிர்காலத்தைத் தொடங்குகிறது. ஒரு புத்தகத்தில் ஒரு வாக்கியத்தை மற்றொன்றிலிருந்து பிரித்து, ஒன்றை முடித்து மற்றொன்றைத் தொடங்கும் ஒரு முழுக்குறி இருப்பது போல; ஆனால் ஒரு முழுக்குறி ஒரே இடத்தில் நிலைத்திருக்கும்போது, நமது நிகழ்காலத் தருணம்—நாம் பேசும் </w:t>
      </w:r>
      <w:r w:rsidRPr="00E541CA">
        <w:rPr>
          <w:i/>
        </w:rPr>
        <w:t xml:space="preserve">'இப்போது</w:t>
      </w:r>
      <w:r w:rsidRPr="00E541CA">
        <w:t xml:space="preserve">'—நிலைத்திருக்காது, அது கீழ்நோக்கிச் சரியும் ஒரு துளியைப் போல, தன்னோடு ஒரு தடத்தைக் கொண்டு, முன்னோக்கி நீண்டு, அது தேய்ந்து வற்றிப்போகும் வரை ஓடிக்கொண்டே இருக்கும்.</w:t>
      </w:r>
    </w:p>
    <w:p w:rsidRPr="00E541CA" w:rsidR="00E541CA" w:rsidP="00E541CA" w:rsidRDefault="00E541CA" w14:paraId="4B3E68FE" w14:textId="61D2CFA8">
      <w:pPr>
        <w:ind w:firstLine="720"/>
      </w:pPr>
      <w:r w:rsidRPr="00E541CA">
        <w:t xml:space="preserve">நமது வாழ்க்கையின் இந்தச் சுருக்கமான நிகழ்காலம்</w:t>
      </w:r>
      <w:r w:rsidRPr="00E541CA">
        <w:rPr>
          <w:i/>
        </w:rPr>
        <w:t xml:space="preserve">, </w:t>
      </w:r>
      <w:r w:rsidRPr="00E541CA">
        <w:t xml:space="preserve">அது இருக்கும்படியே, தானாகவே எதையாவது செய்ய, உருவாக்க அல்லது அழிக்க முடியுமா? அது யாருக்கும் எதையாவது கொடுக்கவோ, அல்லது எதையாவது எடுத்துக்கொள்ளவோ முடியுமா? வெறும் மாயைகள் தவிர வேறு எதுவும் இல்லை; ஆயினும் இவை வானில் பறக்கும் பறவை, காற்றால் செலுத்தப்படும் கடற்கப்பல், நாணயிடப்பட்ட வில்லிலிருந்து பறக்கும் அம்பு, அல்லது ஏற்றப்பட்ட பீரங்கியில் இருந்து ஏவப்படும் குண்டு போன்ற தற்காலிகமானவை — அவ்வாறே நமது காலமும், ஒரு சிறு கணம்கூட தாமதிக்காமல் பாய்கிறது. ஆகவே, நிற்காமல் ஓடிக்கொண்டிருக்கும் நிகழ்காலத்தால், அது தானாகவே எதையும் செய்ய முடியும் என்றால், எப்படி? காலத்தைப் பொருட்படுத்தாமல், அவர் விரும்பும் போதெல்லாம் செயல்படும் கடவுள்தானே எல்லாவற்றையும் செய்கிறார்? ஏனெனில், எல்லா காலங்களும்—ஆண்டுகளும், நாட்களும், மணிநேரங்களும்—அவருடைய தெய்வீகக் கைகளில் இல்லையா? இந்தக் காரணத்தினாலேயே, ஆண்டவர் கிறிஸ்து உயிர்த்தெழுந்த பிறகு, திருத்தூதர்கள் அவரிடம்</w:t>
      </w:r>
      <w:r w:rsidRPr="00E541CA">
        <w:rPr>
          <w:i/>
        </w:rPr>
        <w:t xml:space="preserve">, 'ஆண்டவரே, இந்த நேரத்தில் இஸ்ரவேலுக்கு அரசை மீண்டும் நிலைநிறுத்துவீரா?' என்று</w:t>
      </w:r>
      <w:r w:rsidRPr="00E541CA">
        <w:t xml:space="preserve"> கேட்டபோது</w:t>
      </w:r>
      <w:r w:rsidRPr="00E541CA">
        <w:rPr>
          <w:i/>
        </w:rPr>
        <w:t xml:space="preserve">,</w:t>
      </w:r>
      <w:r w:rsidRPr="00E541CA">
        <w:t xml:space="preserve"> </w:t>
      </w:r>
      <w:r w:rsidRPr="00E541CA">
        <w:rPr>
          <w:i/>
        </w:rPr>
        <w:t xml:space="preserve">அவர் அவர்களுக்குப்</w:t>
      </w:r>
      <w:r w:rsidRPr="00E541CA">
        <w:t xml:space="preserve"> பதிலாக</w:t>
      </w:r>
      <w:r w:rsidRPr="00E541CA">
        <w:rPr>
          <w:i/>
        </w:rPr>
        <w:t xml:space="preserve">, 'பிதா தம்முடைய அதிகாரத்திற்குள் வைத்திருக்கிற காலங்களையும் நேரங்களையும் அறிவது உங்களுக்குரியதல்ல' என்றார்</w:t>
      </w:r>
      <w:r w:rsidRPr="00E541CA">
        <w:rPr>
          <w:rStyle w:val="FootnoteReference"/>
          <w:i/>
        </w:rPr>
        <w:footnoteReference w:id="281"/>
      </w:r>
      <w:r w:rsidRPr="00E541CA">
        <w:t xml:space="preserve"> . ஆகவே, பிளவுபடுத்தும் பிரிவினர், தாங்கள் 'கடைசி நாட்கள்' என்று அழைக்கும் தற்போதைய காலத்தை அடிப்படையாகக் கொண்டு தங்கள் பொய்ப் போதனையை வீணாக நிலைநிறுத்துகிறார்கள், அதன் மூலம் புனித தேவாலயங்களைப் புனிதக்குறைவு செய்யவும், குருக்களை வெளியேற்றவும், நகரங்களிலும் கிராமங்களிலும் வசிப்பவர்களுக்கு இரட்சிப்பை மறுக்கவும் அதிகாரம் இருப்பதாகக் கூறுகிறார்கள். எல்லாவற்றிலும் செயல்படும் கடவுள், காலத்துடன் மாறிவிட்டாரா? மனித இனத்தை இரட்சించும் கடவுளின் வல்லமை, காலத்துடன் பலவீனமாகிவிட்டதா? காலமா கடவுளை விட வலிமையானது, அது கடவுளுக்கு ஆணையிடுகிறதா?</w:t>
      </w:r>
    </w:p>
    <w:p w:rsidRPr="00E541CA" w:rsidR="00E541CA" w:rsidP="00E541CA" w:rsidRDefault="00E541CA" w14:paraId="5837700F" w14:textId="0581A9FD">
      <w:pPr>
        <w:ind w:firstLine="720"/>
      </w:pPr>
      <w:r w:rsidRPr="00E541CA">
        <w:lastRenderedPageBreak/>
      </w:r>
      <w:r w:rsidRPr="00E541CA">
        <w:t xml:space="preserve">பாதிரியார் எழுதுவது போல, </w:t>
      </w:r>
      <w:r w:rsidRPr="00E541CA">
        <w:t xml:space="preserve">சூரியனுக்குக் கீழ் உள்ள</w:t>
      </w:r>
      <w:r w:rsidRPr="00E541CA">
        <w:rPr>
          <w:i/>
        </w:rPr>
        <w:t xml:space="preserve"> ஒவ்வொரு காரியத்திற்கும் ஒரு காலம் உண்டு</w:t>
      </w:r>
      <w:r w:rsidRPr="00E541CA">
        <w:t xml:space="preserve"> </w:t>
      </w:r>
      <w:r w:rsidRPr="00E541CA">
        <w:t xml:space="preserve">என்று</w:t>
      </w:r>
      <w:r w:rsidRPr="00E541CA">
        <w:t xml:space="preserve"> நீங்கள் கூறுவீர்கள்</w:t>
      </w:r>
      <w:r w:rsidRPr="00E541CA">
        <w:t xml:space="preserve">: </w:t>
      </w:r>
      <w:r w:rsidRPr="00E541CA">
        <w:rPr>
          <w:i/>
        </w:rPr>
        <w:t xml:space="preserve">பிறப்பதற்கு ஒரு காலம், இறப்பதற்கு ஒரு காலம்; நடுவதற்கு ஒரு காலம், </w:t>
      </w:r>
      <w:r w:rsidRPr="00E541CA">
        <w:rPr>
          <w:i/>
        </w:rPr>
        <w:t xml:space="preserve">நடப்பட்டது</w:t>
      </w:r>
      <w:r w:rsidRPr="00E541CA">
        <w:t xml:space="preserve"> பிடுங்குவதற்கு</w:t>
      </w:r>
      <w:r w:rsidRPr="00E541CA">
        <w:rPr>
          <w:i/>
        </w:rPr>
        <w:t xml:space="preserve"> ஒரு காலம்</w:t>
      </w:r>
      <w:r w:rsidRPr="00E541CA">
        <w:rPr>
          <w:i/>
        </w:rPr>
        <w:t xml:space="preserve">; இடிப்பதற்கு ஒரு காலம், கட்டுவதற்கு ஒரு காலம்; அழுவதற்கு ஒரு காலம், சிரிப்பதற்கு ஒரு காலம்; அழுவதற்கு ஒரு காலம், மகிழுவதற்கு ஒரு காலம்; கற்களை எறிவதற்கு ஒரு காலம், அவற்றை சேர்ப்பதற்கு ஒரு காலம்</w:t>
      </w:r>
      <w:r w:rsidRPr="00E541CA">
        <w:rPr>
          <w:rStyle w:val="FootnoteReference"/>
          <w:i/>
        </w:rPr>
        <w:footnoteReference w:id="282"/>
      </w:r>
      <w:r w:rsidRPr="00E541CA">
        <w:t xml:space="preserve"> மற்றும் பல. வானத்தின் கீழ் செய்யப்படும் ஒவ்வொரு செயலும் அதன் சொந்த நேரத்தில் செய்யப்படுகிறது. நான் பதிலளிக்கிறேன்: வானத்தின் கீழ் செய்யப்படும் ஒவ்வொரு செயலும் அதன் சொந்த நேரத்தில் செய்யப்படுகிறது; ஆனாலும், இந்த காரியங்களைச் செய்வது காலமல்ல, மாறாக கடவுளே எல்லாப் பொருட்களையும் நிலைநிறுத்தி நியமிக்கிறார், மேலும் கடவுளால் உருவாக்கப்பட்ட மனிதர்கள், பொருத்தமான நேரத்தில் தங்கள் பணிகளைச் செய்கிறார்கள்.</w:t>
      </w:r>
    </w:p>
    <w:p w:rsidRPr="00E541CA" w:rsidR="00E541CA" w:rsidP="00E541CA" w:rsidRDefault="00E541CA" w14:paraId="5E6C8D9D" w14:textId="524E7054">
      <w:pPr>
        <w:ind w:firstLine="720"/>
      </w:pPr>
      <w:r w:rsidRPr="00E541CA">
        <w:t xml:space="preserve">உழுதலுக்கும் விதைப்பதற்கும் ஒரு காலம் வரும்; மக்களே இல்லாமல் காலமே உழுது விதைக்குமா? அறுவடை செய்வதற்கும் பழங்களைச் சேகரிப்பதற்கும் ஒரு காலம் வரும்; காலமே அறுவடை செய்து சேகரிக்குமா, மக்கள்தானே? மேலும், மக்கள் இல்லாமல், நிலம் பாழடைந்திருந்தால், உழுதலுக்கும் விதைப்பதற்கும் அறுவடை செய்வதற்கும் ஒரு காலம் வந்தாலும், அங்கே உழுதல், விதைத்தல், அறுவடை செய்தல் ஆகியவை நடைபெறுமா? ஏனெனில், </w:t>
      </w:r>
      <w:r w:rsidRPr="00E541CA">
        <w:t xml:space="preserve">செயல்படுவது</w:t>
      </w:r>
      <w:r w:rsidRPr="00E541CA">
        <w:t xml:space="preserve"> காலமல்ல</w:t>
      </w:r>
      <w:r w:rsidRPr="00E541CA">
        <w:t xml:space="preserve">, கடவுளே. கடவுளின் திட்டத்தின்படி, மக்கள் தங்கள் காலத்தில் செயல்படுகிறார்கள், ஏனெனில் படைப்பாளி அவர்களின் வாழ்விற்கும் செயல்களுக்கும் காலங்களை நியமித்துள்ளார்.</w:t>
      </w:r>
    </w:p>
    <w:p w:rsidRPr="00E541CA" w:rsidR="00E541CA" w:rsidP="00E541CA" w:rsidRDefault="00E541CA" w14:paraId="54FE550B" w14:textId="65077F08">
      <w:pPr>
        <w:ind w:firstLine="720"/>
      </w:pPr>
      <w:r w:rsidRPr="00E541CA">
        <w:t xml:space="preserve">ஆனால் செயல்படுவது காலமல்ல, கடவுளே செயல்படுகிறார் என்றால், மனிதர்கள் கடவுளால் தரிக்கப்படுகிறார்கள் என்றால், அப்படியானால் தற்போதைய காலம் திருச்சபைகளின் பரிசுத்தத்தை எப்படிப் பறிக்க முடியும், மேலும் குருக்கள் தங்கள் குருத்துவக் கடமைகளைச் செய்வதை எப்படித் தடுக்க முடியும், மேலும், முந்தைய காலத்து ஆர்த்தடாக்ஸ் கிறிஸ்தவர்கள் இரட்சிக்கப்பட்டதைப் போல, நகரங்களிலும் கிராமங்களிலும் வசிக்கும் மக்கள் இந்த யுகத்தில் இரட்சிக்கப்படாமல் இருப்பதற்காக, அவர்களைத் தங்கள் இரட்சிப்பை அடைய விடாமல் தடுப்பதா? 'இதோ, </w:t>
      </w:r>
      <w:r w:rsidRPr="00E541CA">
        <w:rPr>
          <w:i/>
        </w:rPr>
        <w:t xml:space="preserve">இப்பொழுது ஏற்றுக்கொள்ளத்தக்க காலமாயிருக்கிறது; இதோ, இப்பொழுது இரட்சிப்பின் நாளாயிருக்கிறது</w:t>
      </w:r>
      <w:r w:rsidRPr="00E541CA">
        <w:t xml:space="preserve">' </w:t>
      </w:r>
      <w:r w:rsidRPr="00E541CA">
        <w:t xml:space="preserve">(</w:t>
      </w:r>
      <w:r w:rsidRPr="00E541CA">
        <w:rPr>
          <w:rStyle w:val="FootnoteReference"/>
          <w:i/>
        </w:rPr>
        <w:footnoteReference w:id="283"/>
      </w:r>
      <w:r w:rsidRPr="00E541CA">
        <w:t xml:space="preserve"> )</w:t>
      </w:r>
      <w:r w:rsidRPr="00E541CA">
        <w:t xml:space="preserve"> என்று கூறும் திருத்தூது நூலிலிருந்து நகரங்களிலும் கிராமங்களிலும் இது இன்னும் வாசிக்கப்படவில்லையா</w:t>
      </w:r>
      <w:r w:rsidRPr="00E541CA">
        <w:t xml:space="preserve">?</w:t>
      </w:r>
      <w:r w:rsidRPr="00E541CA">
        <w:t xml:space="preserve"> ஏனெனில்</w:t>
      </w:r>
      <w:r w:rsidRPr="00E541CA">
        <w:t xml:space="preserve">, இரட்சிக்கப்பட விரும்பும் எவருக்கும், ஒவ்வொரு காலமும் ஏற்றுக்கொள்ளத்தக்க காலமாகும்; ஒவ்வொரு காலமும் இரட்சிப்பின் நாளாகும்.</w:t>
      </w:r>
    </w:p>
    <w:p w:rsidRPr="00E541CA" w:rsidR="00E541CA" w:rsidP="00E541CA" w:rsidRDefault="00E541CA" w14:paraId="1FBB06FB" w14:textId="2CBA75C7">
      <w:pPr>
        <w:ind w:firstLine="720"/>
      </w:pPr>
      <w:r w:rsidRPr="00E541CA">
        <w:t xml:space="preserve">பிரைனியன்கள் பொய் சொல்கிறார்கள்; கடவுளின் அதிகாரத்திலும் ஒழுங்கிலும் இருக்கும், ஆனாலும் மனிதனின் சுயவிருப்பத்திற்குள் அடங்கும் காரியங்களைக் கடைசி நாட்களுக்குச் சொந்தமாக்குகிறார்கள்.</w:t>
      </w:r>
    </w:p>
    <w:p w:rsidRPr="00E541CA" w:rsidR="00E541CA" w:rsidP="00E541CA" w:rsidRDefault="00E541CA" w14:paraId="5DB3C79F" w14:textId="693635F4">
      <w:pPr>
        <w:ind w:firstLine="720"/>
      </w:pPr>
      <w:r w:rsidRPr="00E541CA">
        <w:t xml:space="preserve">பிளவுபடுத்திகள் கூறுகிறார்கள்: அப்போஸ்தலனாகிய பவுல் திமோத்தேயுவுக்கு எழுதுகிறார்: </w:t>
      </w:r>
      <w:r w:rsidRPr="00E541CA">
        <w:rPr>
          <w:i/>
        </w:rPr>
        <w:t xml:space="preserve">'கடைசி நாட்களில் அபாயகரமான காலங்கள் வரும் என்பത് நிச்சயம்: ஏனெனில் மனிதர்கள் தங்களை நேசிப்பவர்களாகவும், பணத்தை நேசிப்பவர்களாகவும், தற்பெருமைக்காரர்களாகவும், ஆணவமுள்ளவர்களாகவும், தேவதூஷணக்காரர்களாகவும், பெற்றோருக்குக் கீழ்ப்படியாதவர்களாகவும், நன்றற்றவர்களாகவும், பரிசுத்தமற்றவர்களாகவும், அன்பற்றவர்கள், இணக்கமற்றவர்கள், அடக்கமற்றவர்கள், ஆணவக்காரர்கள், அவதூற்றுபவர்கள், அவதூறானவர்கள், கட்டுப்பாடற்றவர்கள், இரக்கமற்றவர்கள், அன்பற்றவர்கள், துரோகிகள், திமிர்பிடித்தவர்கள், தற்பெருமை கொண்டவர்கள், கடவுளை நேசிப்பதை விட இன்பத்தை நேசிப்பவர்கள், தேவபக்திக்கு ஒப்பான தோற்றத்தைக் கொண்டிருந்தாலும் அதன் power</w:t>
      </w:r>
      <w:r w:rsidRPr="00E541CA">
        <w:rPr>
          <w:rStyle w:val="FootnoteReference"/>
          <w:i/>
        </w:rPr>
        <w:footnoteReference w:id="284"/>
      </w:r>
      <w:r w:rsidRPr="00E541CA">
        <w:t xml:space="preserve"> -ஐ</w:t>
      </w:r>
      <w:r w:rsidRPr="00E541CA">
        <w:rPr>
          <w:i/>
        </w:rPr>
        <w:t xml:space="preserve"> மறுப்பவர்கள்</w:t>
      </w:r>
      <w:r w:rsidRPr="00E541CA">
        <w:t xml:space="preserve">, மற்றும் பல. ஏனெனில், இவை கடைசி நாட்களாகும், மேலும் நிகழ்காலம் பொல்லாதது; அது நகரங்களிலும் கிராமங்களிலும் உள்ள மக்களைத் தீயவர்களாகவும், சுயநலவாதிகளாகவும், பணத்தை நேசிப்பவர்களாகவும், தற்பெருமைக்காரர்களாகவும், பெருமைக்காரர்களாகவும், மற்றும் பலவாகவும் ஆக்குகிறது. மேலும் அவர்களை அப்படி ஆக்குவதன் மூலம், அவர்கள் இரட்சிக்கப்படுவதை அது அனுமதிக்கவில்லை; ஏனெனில் இப்போது நகரங்களிலும் கிராமங்களிலும் இரட்சிப்பு இல்லை.</w:t>
      </w:r>
    </w:p>
    <w:p w:rsidRPr="00E541CA" w:rsidR="00E541CA" w:rsidP="00E541CA" w:rsidRDefault="00E541CA" w14:paraId="29F9A4DB" w14:textId="7622B739">
      <w:pPr>
        <w:ind w:firstLine="720"/>
      </w:pPr>
      <w:r w:rsidRPr="00E541CA">
        <w:t xml:space="preserve">இருப்பினும், நாம் அப்போஸ்தலர்களின் வார்த்தைகளைப் பற்றி விவாதிக்கும்போது—அதாவது, காலங்கள் பொல்லாதவை, மனிதர்கள் தீயவர்கள், அவர்கள் அழிவுக்குள் செல்கிறார்கள் என்பது—அப்போஸ்தலர்களின் வார்த்தைகளின் சக்தியை உணராத தவறான பகுத்தறிவுக்கு எதிராக ஒரு முழுமையான மறுப்பை முன்வைப்போம்.</w:t>
      </w:r>
    </w:p>
    <w:p w:rsidRPr="00E541CA" w:rsidR="00E541CA" w:rsidP="00E541CA" w:rsidRDefault="00E541CA" w14:paraId="0EADBB0C" w14:textId="39ED870A">
      <w:pPr>
        <w:ind w:firstLine="720"/>
        <w:rPr>
          <w:i/>
        </w:rPr>
      </w:pPr>
      <w:r w:rsidRPr="00E541CA">
        <w:rPr>
          <w:i/>
        </w:rPr>
        <w:t xml:space="preserve">காலங்கள் மற்றும் மக்கள்.</w:t>
      </w:r>
    </w:p>
    <w:p w:rsidRPr="00E541CA" w:rsidR="00E541CA" w:rsidP="00E541CA" w:rsidRDefault="00E541CA" w14:paraId="1E962B95" w14:textId="1FEEF625">
      <w:pPr>
        <w:ind w:firstLine="720"/>
      </w:pPr>
      <w:r w:rsidRPr="00E541CA">
        <w:t xml:space="preserve">காலங்களைப் பற்றி, திருத்தூதர்களின் வார்த்தைகளின் விளக்கமான புனித யோவான் கிறிசோஸ்தோம், பின்வருமாறு பதிலளிக்கிறார்: 'நாட்களைத் தண்டிக்காதீர்கள்,' என்கிறார் திருத்தூதர், 'காலங்களையும் தண்டிக்காதீர்கள், ஆனால் அந்த நாட்களில் வாழும் மக்களைத் தண்டியுங்கள்; ஏனெனில், காலங்கள் தீயவை அல்லது தீயவை அல்ல என்பது, அவற்றுக்குள் நிகழும் நிகழ்வுகளையும் மக்களையும் பொறுத்தது என்பது நமது வழக்கம்.' இதுவரை கிரிசோஸ்தோம். கிரைசோஸ்டத்தின் இந்த வார்த்தைகளைக் கவனியுங்கள்: 'நாட்களால் அல்ல, காலங்களால் அல்ல, மனிதர்களால்'—அதாவது, பவுல் பழியை நாட்களிலோ அல்லது காலங்களிலோ போடாமல், மனிதர்கள் மீது போடுகிறார். இருப்பினும், கிரைசோஸ்டத்தின் சொற்பொழிவுகளின் அந்தப் புத்தகத்தின் ஓரத்தில், அந்த விளக்கத்திற்கு மாறாக, 'நாட்கள் நல்லவை, ஆனால் மனிதர்களின் தீமை தீயது' என்று எழுதப்பட்டுள்ளது. ஆகவே, காலங்கள் மனிதர்களைத் தீயவர்களாக்குவதில்லை, மாறாக மனிதர்களே காலங்களைத் தீயதாகவும் கொடூரமாகவும் ஆக்குகிறார்கள் என்பது நமக்குத் தெளிவாகிறது; அப்போஸ்தலரே அதை அறிவித்தார்; ஏனெனில், 'கொடூரமான காலங்கள் வரும்' என்று கூறி, அவர் அவற்றின் கொடூரத்திற்குக் காரணத்தைக் காட்டினார்: 'ஏனெனில் மனிதர்கள் தங்களை நேசிப்பவர்களாக இருப்பார்கள்,' என்று தொடர்கிறது. அவர், 'கலக்கமான காலங்கள் வரும், ஏனெனில் மக்கள் பொல்லாதவர்களாக இருப்பார்கள்' என்று சொல்லவில்லை; மாறாக, 'மக்கள் பொல்லாதவர்களாக இருப்பார்கள், ஏனெனில் கலக்கமான காலங்கள் வரும்' என்கிறார்: அவர் மனிதரின் பொல்லாத தன்மைக்குக் காலங்களைக் குற்றம் சாட்டவில்லை, மாறாகக் கலக்கமான காலங்களுக்கு மனிதர்களையே குற்றம் சாட்டுகிறார்; ஏனெனில், மக்கள் பொல்லாதவர்களாக இருப்பதற்குக் காலங்கள் காரணம் அல்ல, மாறாகக் கலக்கமான காலங்கள் உருவாவதற்குப் பொல்லாத மனிதர்களே காரணம். ஏனெனில், கடவுளால் உருவாக்கப்பட்ட ஒவ்வொரு காலமும் நல்லது மற்றும் யாருக்கும் தீங்கு விளைவிப்பதில்லை; ஆனால் தீய மனிதர்கள், தங்கள் வாழ்நாளில் தீமைகளைச் செய்வதன் மூலம், நல்ல காலங்களுக்கு அவப்பெயரைக் கொண்டுவருகிறார்கள், அதனால் அவர்களுடைய தீச்செயல்களின் காரணமாக, அந்தக் காலம் ஒரு தீய மற்றும் கொடூரமான காலம் என்று அழைக்கப்படுகிறது.</w:t>
      </w:r>
    </w:p>
    <w:p w:rsidRPr="00E541CA" w:rsidR="00E541CA" w:rsidP="00E541CA" w:rsidRDefault="00E541CA" w14:paraId="30F675E0" w14:textId="3393E82F">
      <w:pPr>
        <w:ind w:firstLine="720"/>
      </w:pPr>
      <w:r w:rsidRPr="00E541CA">
        <w:t xml:space="preserve">இருப்பினும், நமது தற்போதைய காலத்திலும், இந்தக் குழப்பமான காலங்களிலும் மட்டுமல்ல, நமது காலத்திற்கு முந்தைய காலங்களிலும் கூட, (திருத்தூதர்களின் வார்த்தைகளின்படி) மக்கள் சுயநலவாதிகளாகவும், பணப் பேராசையாளர்களாகவும், தற்பெருமை கொண்டவர்களாகவும், பெருமை கொண்டவர்களாகவும், இப்படியெல்லாம் இருந்தனர் என்பது நன்கு அறியப்பட்டதே. ஆனால், </w:t>
      </w:r>
      <w:r w:rsidRPr="00E541CA">
        <w:t xml:space="preserve">நம்மக்கு முந்தைய காலங்களான '</w:t>
      </w:r>
      <w:r w:rsidRPr="00E541CA">
        <w:lastRenderedPageBreak/>
      </w:r>
      <w:r w:rsidRPr="00E541CA">
        <w:t xml:space="preserve"> </w:t>
      </w:r>
      <w:r w:rsidRPr="00E541CA">
        <w:t xml:space="preserve">'-த்திலும் </w:t>
      </w:r>
      <w:r w:rsidRPr="00E541CA">
        <w:t xml:space="preserve">(முந்தைய தலைமுறைகளிலும்) அத்தகையோர் பலர் இருந்தனர்: மேலும், அப்போஸ்தலர்களின் நாட்களிலேயே, தீமோத்தேயுவிடம் இருந்து விலகி இருக்குமாறு பவுல் கட்டளையிட்டார்: </w:t>
      </w:r>
      <w:r w:rsidRPr="00E541CA">
        <w:rPr>
          <w:i/>
        </w:rPr>
        <w:t xml:space="preserve">'இவர்களிடமிருந்து </w:t>
      </w:r>
      <w:r w:rsidRPr="00E541CA">
        <w:rPr>
          <w:i/>
        </w:rPr>
        <w:t xml:space="preserve">விலகி இரு</w:t>
      </w:r>
      <w:r w:rsidRPr="00E541CA">
        <w:t xml:space="preserve">,</w:t>
      </w:r>
      <w:r w:rsidRPr="00E541CA">
        <w:t xml:space="preserve">' என்று அவர் கூறினார்</w:t>
      </w:r>
      <w:r w:rsidRPr="00E541CA">
        <w:t xml:space="preserve">, '</w:t>
      </w:r>
      <w:r w:rsidRPr="00E541CA">
        <w:rPr>
          <w:rStyle w:val="FootnoteReference"/>
          <w:i/>
        </w:rPr>
        <w:footnoteReference w:id="285"/>
      </w:r>
      <w:r w:rsidRPr="00E541CA">
        <w:t xml:space="preserve"> '. ஏனெனில், அப்போஸ்தலர்களின் நாட்களில், சாமுவேல் மந்திரவாதி, மெனந்தர், கார்ப்போக்ரேட்ஸ், ஹெர்ஸ், ஞானவாதிகள் மற்றும் பிறர் போன்ற பல மதவெறியர்கள் இருந்தனர். அப்போஸ்தலர்கள் துன்புறுத்தப்பட்ட அந்தக் கொடிய காலங்களில் மட்டுமல்ல, கிறிஸ்துவின் பிறப்பிற்கு முன்பே கூட, எண்ணற்ற தீய மனிதர்கள் இல்லையா? திருத்தூதரே தம்முடைய தீமோத்தேயுவுக்கு எழுதிய திருமுகத்தில், மோசேக்கு எதிராக நின்ற எகிப்திய மந்திரவாதிகளான யன்னேயஸ் மற்றும் யாம்பிரேயஸ் ஆகிய இருவரையும் நினைவு கூரும்போது, இந்தப் பகுதியைப் பற்றி புனித கிரைசோஸ்டம் எழுதுகிறார்: 'அவர் இதை சமீப காலத்திலிருந்தும், கடந்த காலத்திலிருந்தும் மட்டுமல்ல, 'அதேபோல,' என்கிறார் அவர், </w:t>
      </w:r>
      <w:r w:rsidRPr="00E541CA">
        <w:rPr>
          <w:i/>
        </w:rPr>
        <w:t xml:space="preserve">'ஜானியஸ் மற்றும் ஜாம்பிரியஸ் ஆகியோர் </w:t>
      </w:r>
      <w:r w:rsidRPr="00E541CA">
        <w:t xml:space="preserve">மோசேவின் ஊழியத்திற்கு</w:t>
      </w:r>
      <w:r w:rsidRPr="00E541CA">
        <w:rPr>
          <w:i/>
        </w:rPr>
        <w:t xml:space="preserve"> எதிராக நின்றனர்</w:t>
      </w:r>
      <w:r w:rsidRPr="00E541CA">
        <w:t xml:space="preserve">'</w:t>
      </w:r>
      <w:r w:rsidRPr="00E541CA">
        <w:rPr>
          <w:rStyle w:val="FootnoteReference"/>
        </w:rPr>
        <w:footnoteReference w:id="286"/>
      </w:r>
      <w:r w:rsidRPr="00E541CA">
        <w:t xml:space="preserve"> . அவர் ஏன் இதைச் செய்கிறார்? தீயவர்கள் தோன்றும்போது தீமோத்தேயு—அல்லது உண்மையில் நம்மில் யார் வேண்டுமானாலும்—கவலைப்படாமல் இருப்பதற்காகவே. ஏனெனில், மோசேவின் நாட்களில் அத்தகையவர்கள் இருந்திருந்தால், இந்தக் காலங்களிலும் அத்தகையவர்கள் இருப்பார்கள் என்றால், அவர்கள் நம்மிடையே காணப்படுவது ஆச்சரியமல்ல. இதுவரை கிறிசோஸ்தோம். முந்தைய உபத்திரவ காலங்களில், அநேக துன்மார்க்கர் இருந்தபோதிலும், அநேகர் நல்ல, தேவபக்தியுள்ள மற்றும் பரிசுத்தமானவர்களாக இருந்ததைப் போலவே; இப்போதைய, இறுதி உபத்திரவ காலங்களிலும், அநேக துன்மார்க்கருக்கு மத்தியில் அநேகர் நல்லவர்களாகவும் இருக்கிறார்கள்; ஏனெனில் எல்லோரும் சுயநலவாதிகள் அல்லர், எல்லோரும் பண ஆசை கொண்டவர்கள் அல்லர், எல்லோரும் ஆணவக்காரர்கள் அல்லர், எல்லோரும் பெருமை கொண்டவர்கள் அல்லர், எல்லோரும் அவதூறு செய்பவர்கள் அல்லர், எல்லோரும் தங்கள் பெற்றோரை மீறுபவர்கள் அல்லர், எல்லோரும் நன்றியற்றவர்கள் அல்லர், எல்லோரும் அநீதியானவர்கள் அல்லர், எல்லோரும் அன்பில்லாதவர்கள் அல்லர், இப்படியே தொடர்கிறது. ஆனால் இன்று கூட, சுயநலவாதிகளாகவோ, பேராசை கொண்டவர்களாகவோ, ஆணவம் கொண்டவர்களாகவோ, பெருமை கொண்டவர்களாகவோ, அவதூறு செய்பவர்களாகவோ அல்லது அது போன்றவர்களாகவோ இல்லாத பலரைக் காணலாம்: மாறாக, அவர்கள் தாழ்மையானவர்களாகவும், சாந்தகுணம் கொண்டவர்களாகவும், உலகியல் அற்றவர்களாகவும், தேவனுக்கு உண்மையாகப் பிரியமானவர்களாகவும், தங்கள் நடத்தை மற்றும் வாழ்க்கை முறையில் பக்திவழிப்பட்டவர்களாகவும், தேவனுடைய உண்மையான ஊழியக்காரர்களாகவும், நித்திய இரட்சிப்புக்குத் தகுதியானவர்களாகவும் இருக்கிறார்கள்.</w:t>
      </w:r>
    </w:p>
    <w:p w:rsidRPr="00E541CA" w:rsidR="00E541CA" w:rsidP="00E541CA" w:rsidRDefault="00E541CA" w14:paraId="7D83930F" w14:textId="2A52BD49">
      <w:pPr>
        <w:ind w:firstLine="720"/>
      </w:pPr>
      <w:r w:rsidRPr="00E541CA">
        <w:t xml:space="preserve">கடைசி நாட்களிலும், துன்மார்க்கர் </w:t>
      </w:r>
      <w:r w:rsidRPr="00E541CA">
        <w:t xml:space="preserve">உண்டாக்கும் </w:t>
      </w:r>
      <w:r w:rsidRPr="00E541CA">
        <w:t xml:space="preserve">கொடிய காலங்களிலும் </w:t>
      </w:r>
      <w:r w:rsidRPr="00E541CA">
        <w:t xml:space="preserve">ஊர்களிலும் கிராமங்களிலும் </w:t>
      </w:r>
      <w:r w:rsidRPr="00E541CA">
        <w:t xml:space="preserve">மக்கள் </w:t>
      </w:r>
      <w:r w:rsidRPr="00E541CA">
        <w:t xml:space="preserve">இரட்சிக்கப்படுவதைத் தடுக்கின்றன என்று</w:t>
      </w:r>
      <w:r w:rsidRPr="00E541CA">
        <w:t xml:space="preserve"> சொல்லுகிறவர்கள் பொய் சொல்கிறார்கள்</w:t>
      </w:r>
      <w:r w:rsidRPr="00E541CA">
        <w:t xml:space="preserve">.</w:t>
      </w:r>
    </w:p>
    <w:p w:rsidRPr="00E541CA" w:rsidR="00E541CA" w:rsidP="00E541CA" w:rsidRDefault="00E541CA" w14:paraId="4DD8A67E" w14:textId="0B77FBD4">
      <w:pPr>
        <w:ind w:firstLine="720"/>
      </w:pPr>
      <w:r w:rsidRPr="00E541CA">
        <w:t xml:space="preserve">2வது சிந்தனை</w:t>
      </w:r>
    </w:p>
    <w:p w:rsidRPr="00E541CA" w:rsidR="00E541CA" w:rsidP="00E541CA" w:rsidRDefault="00E541CA" w14:paraId="70B3E642" w14:textId="40956E5C">
      <w:pPr>
        <w:ind w:firstLine="720"/>
        <w:rPr>
          <w:i/>
        </w:rPr>
      </w:pPr>
      <w:r w:rsidRPr="00E541CA">
        <w:rPr>
          <w:i/>
        </w:rPr>
        <w:t xml:space="preserve">'கடைசி நாட்கள்' என்று அழைக்கப்படுவது தேவனுடைய சபைகளை வெறும் கோவில்களாகவும் குதிரை லாயங்களாகவும் மாற்றுகிறதா?</w:t>
      </w:r>
    </w:p>
    <w:p w:rsidRPr="00E541CA" w:rsidR="00E541CA" w:rsidP="00E541CA" w:rsidRDefault="00E541CA" w14:paraId="7EC21090" w14:textId="55FC2082">
      <w:pPr>
        <w:ind w:firstLine="720"/>
      </w:pPr>
      <w:r w:rsidRPr="00E541CA">
        <w:t xml:space="preserve">பிளவுவாதப் பொய்க் போதனையின்படி, 'கடைசி நாட்களானது' தேவனுடைய சபையை வெறும் கோவில்களாகவும் குதிரை லாயங்களாகவும் மாற்றுகின்றன என்றால், அப்படியானால், கிறிஸ்துவின் பரிசுத்த விசுவாசத்தின் ஆரம்பத்திலிருந்தே, அப்போஸ்தலர்களின் நாட்களிலிருந்து, பரலோகத்தின் கீழ் ஒரே ஒரு தேவனுடைய சபை கூட இருந்ததில்லை, ஆனால் அனைத்தும் வெறும் கோவில்களாகவும் குதிரை லாயங்களாகவும் தான் இருந்திருக்கின்றன; ஏனெனில், கடைசி நாட்களின் காலம், கிறிஸ்து மனிதர்களிடையே பூமியில் தங்கியிருந்த நாட்களிலிருந்தே, அப்போஸ்தலர்களின் நாட்களிலிருந்தே தொடங்கிவிட்டது.</w:t>
      </w:r>
    </w:p>
    <w:p w:rsidRPr="00E541CA" w:rsidR="00E541CA" w:rsidP="00E541CA" w:rsidRDefault="00E541CA" w14:paraId="4A3D909F" w14:textId="136757E6">
      <w:pPr>
        <w:ind w:firstLine="720"/>
      </w:pPr>
      <w:r w:rsidRPr="00E541CA">
        <w:t xml:space="preserve">கடைசி நாட்கள் கிறிஸ்துவின் பூமி மீதான வாழ்வின் நாட்களிலேயே தொடங்கியது; புனித அப்போஸ்தலன் பவுல் இதற்குச் சாட்சியமளிக்கிறார், அவர் கூறுகையில்: </w:t>
      </w:r>
      <w:r w:rsidRPr="00E541CA">
        <w:rPr>
          <w:i/>
        </w:rPr>
        <w:t xml:space="preserve">'காலத்தின் நிறைவு வந்தபோது, தேவன் தம்முடைய ஒரேபேறான குமாரனை ஒரு ஸ்திரீயினால் பிறந்தவராக அனுப்பினார்</w:t>
      </w:r>
      <w:r w:rsidRPr="00E541CA">
        <w:t xml:space="preserve">' (</w:t>
      </w:r>
      <w:r w:rsidRPr="00E541CA">
        <w:rPr>
          <w:rStyle w:val="FootnoteReference"/>
          <w:i/>
        </w:rPr>
        <w:footnoteReference w:id="287"/>
      </w:r>
      <w:r w:rsidRPr="00E541CA">
        <w:t xml:space="preserve"> ). 'காலத்தின் முடிவு' - அதாவது, கடைசிக் காலங்கள் - என்று புனித பேஸ்லின் மகான் தனது திருவருட்சாதனத்திற்கு முந்தைய பிரார்த்தனையில் கிறிஸ்துவிடம் கூறி விளக்கினார்: 'குமாரனே, பிதாவோடு தொடக்கமில்லாத ஒரே சாராம்சம் மற்றும் அவருக்கு சம நித்தியர், இந்தக் கடைசிக் காலங்களில் பெருங்கருணை காரணமாக மாம்சத்தை எடுத்து சிலுவையில் அறையுண்டாயினீர்.'</w:t>
      </w:r>
    </w:p>
    <w:p w:rsidRPr="00E541CA" w:rsidR="00E541CA" w:rsidP="00E541CA" w:rsidRDefault="00E541CA" w14:paraId="56E11173" w14:textId="66C51864">
      <w:pPr>
        <w:ind w:firstLine="720"/>
      </w:pPr>
      <w:r w:rsidRPr="00E541CA">
        <w:t xml:space="preserve">புனித யோவான் தெயோலோஜியன் கூறுவது போல், கடைசி நாட்கள் திருத்தூதர்களின் நாட்களிலேயே தொடங்கியது: </w:t>
      </w:r>
      <w:r w:rsidRPr="00E541CA">
        <w:rPr>
          <w:i/>
        </w:rPr>
        <w:t xml:space="preserve">'பிள்ளைகளே, இதுவே கடைசி நேரமாம்; கிறிஸ்து விரோதி வருகிறான் என்று நீங்கள் கேள்விப்பட்டபடியே, இப்பொழுதே அநேக கிறிஸ்து விரோதிகளும் தோன்றியிருக்கிறார்கள்'</w:t>
      </w:r>
      <w:r w:rsidRPr="00E541CA">
        <w:rPr>
          <w:rStyle w:val="FootnoteReference"/>
          <w:i/>
        </w:rPr>
        <w:footnoteReference w:id="288"/>
      </w:r>
      <w:r w:rsidRPr="00E541CA">
        <w:t xml:space="preserve"> ; மேலும் அவர் அந்த கிறிஸ்து விரோதியைப் பற்றி கூறுகிறார்: 'அவன் </w:t>
      </w:r>
      <w:r w:rsidRPr="00E541CA">
        <w:rPr>
          <w:i/>
        </w:rPr>
        <w:t xml:space="preserve">வருகிறான் என்று நீங்கள் கேள்விப்பட்டீர்கள்; இப்பொழுதே அவன் உலகத்தில் இருக்கிறான்'</w:t>
      </w:r>
      <w:r w:rsidRPr="00E541CA">
        <w:rPr>
          <w:rStyle w:val="FootnoteReference"/>
          <w:i/>
        </w:rPr>
        <w:footnoteReference w:id="289"/>
      </w:r>
      <w:r w:rsidRPr="00E541CA">
        <w:t xml:space="preserve"> . தனது வாழ்நாட்களிலேயே, கடைசிக் காலங்கள் ஏற்கெனவே நெருங்கிவிட்டன என்றும், கிறிஸ்து விரோதி ஏற்கெனவே உலகில் இருக்கிறார் என்றும் எழுதியது இந்தப் புனிதத் திருத்தூதரே.</w:t>
      </w:r>
    </w:p>
    <w:p w:rsidRPr="00E541CA" w:rsidR="00E541CA" w:rsidP="00E541CA" w:rsidRDefault="00E541CA" w14:paraId="633502CC" w14:textId="3248E3F2">
      <w:pPr>
        <w:ind w:firstLine="720"/>
      </w:pPr>
      <w:r w:rsidRPr="00E541CA">
        <w:t xml:space="preserve">ஏனெனில், பிளவுபடுத்தும் பகுத்தறிவின்படி, கிறிஸ்து மற்றும் அப்போஸ்தலர்களின் நாட்களிலிருந்து இன்றுவரை—சுமார் 1,700 ஆண்டுகள் அல்லது அதற்கு மேல்—கள்ளக்கிறிஸ்து ஏற்கனவே உலகில் ஆட்சி செய்து வருகிறார், மேலும் தேவாலயங்கள் ஒருபோதும் தேவாலயங்களாக இருந்ததில்லை, ஆனால் எப்போதும் வெறுமையான கோவில்களாகவும் குதிரை லாயங்களாகவும் இருந்தன; மேலும் அவற்றில் நிகழ்த்தப்பட்ட திருவருட்சாதனங்கள் ஒருபோதும் திருவருட்சாதனங்களாக இருந்ததில்லை: ஏனெனில், கடைசிக் காலங்கள் கிறிஸ்து மற்றும் திருத்தூதர்களின் நாட்களிலிருந்து இன்று வரை தொடர்ந்து கொண்டிருக்கின்றன. ஆனால், இவ்வாறு சிந்திப்பதும் பேசுவதும் முற்றிலும் முட்டாள்தனமானது, ஆன்மாவை அழிப்பது, மற்றும் பிளவுவாதமானது. ஏனெனில், திருத்தூதர்களின் நாட்களிலிருந்து, புனித விசுவாசம் எங்கு ஒளிர்ந்ததோ, அங்கெல்லாம் தேவாலயங்கள் கட்டப்பட்டன என்பது நன்கு அறியப்பட்டதே; மேலும் எல்லாவற்றிற்கும் மேலாக, முதல் கிறிஸ்தவ மன்னரான மாமன்னர் கான்ஸ்டான்டைன், தானும் அறிவொளி பெற்றதோடு, தனது ராஜ்யத்தையும் புனித விசுவாசத்தால் ஒளிமயமாக்கியவராய், தேவாலயங்களின் கட்டுமானத்தை பெருமளவில் அதிகரித்தார்; கிறிஸ்துவின் கல்லறைக்கு மேலாக எருசலேமில் ஒரு தேவாலயத்தை எழுப்பினார், ரோமில் திருத்தூதர்களின் கல்லறைக்கு மேலேயும், மற்ற நகரங்களிலும்: அந்தக் காலத்தில் தொடங்கிய புனித ஆலயங்களின் கட்டுமானம், கிறிஸ்தவ நாடுகளில் தேவனுடைய கிருபையினால் இன்றைய நாள் வரை தொடர்கிறது, மேலும் கடைசிக் காலங்கள் நம்மை நெருங்கிவிட்டது என்று கூறப்பட்டாலும், தேவனுடைய ஆலயங்களை வெறும் கோவில்கள் அல்லது கொட்டகைகள் என்று யாரும் ஒருபோதும் அழைத்ததில்லை.</w:t>
      </w:r>
    </w:p>
    <w:p w:rsidRPr="00E541CA" w:rsidR="00E541CA" w:rsidP="00E541CA" w:rsidRDefault="00E541CA" w14:paraId="6CEFCF7E" w14:textId="46F7FD00">
      <w:pPr>
        <w:ind w:firstLine="720"/>
      </w:pPr>
      <w:r w:rsidRPr="00E541CA">
        <w:lastRenderedPageBreak/>
      </w:r>
      <w:r w:rsidRPr="00E541CA">
        <w:t xml:space="preserve">ஏனெனில், இந்தக் கடைசி நாட்களில் தேவாலயங்கள் வெறும் புனித ஸ்தலங்களாகவும் களஞ்சியங்களாகவும் மாற்றப்படுகின்றன என்று பிரைனியன்கள் பொய் சொல்கிறார்கள்.</w:t>
      </w:r>
    </w:p>
    <w:p w:rsidRPr="00E541CA" w:rsidR="00E541CA" w:rsidP="00E541CA" w:rsidRDefault="00E541CA" w14:paraId="669E1A05" w14:textId="5A591D7D">
      <w:pPr>
        <w:ind w:firstLine="720"/>
      </w:pPr>
      <w:r w:rsidRPr="00E541CA">
        <w:t xml:space="preserve">3வது பரிசீலனை</w:t>
      </w:r>
    </w:p>
    <w:p w:rsidRPr="00E541CA" w:rsidR="00E541CA" w:rsidP="00E541CA" w:rsidRDefault="00E541CA" w14:paraId="03282DC3" w14:textId="37704624">
      <w:pPr>
        <w:ind w:firstLine="720"/>
        <w:rPr>
          <w:i/>
        </w:rPr>
      </w:pPr>
      <w:r w:rsidRPr="00E541CA">
        <w:rPr>
          <w:i/>
        </w:rPr>
        <w:t xml:space="preserve">தேவாலயங்கள் எப்போது வெறும் கோவில்களாகின்றன?</w:t>
      </w:r>
    </w:p>
    <w:p w:rsidRPr="00E541CA" w:rsidR="00E541CA" w:rsidP="00E541CA" w:rsidRDefault="00E541CA" w14:paraId="499D6A46" w14:textId="00DABA53">
      <w:pPr>
        <w:ind w:firstLine="720"/>
      </w:pPr>
      <w:r w:rsidRPr="00E541CA">
        <w:t xml:space="preserve">ஒரு வீடு பழுதடைந்து இடிந்து விழுந்தாலோ, அல்லது பழுதடையாவிட்டாலும், அதில் யாரும் வசிக்காமல், யாராலும் பூட்டப்படாமலோ அல்லது பாதுகாக்கப்படாமலோ, ஆனால் மக்கள் மற்றும் கால்நடைகள் எனச் செல்லும் அனைவருக்கும் அணுகக்கூடியதாக இருந்தாலோ, அப்போதுதான் அந்த வீடு அப்படிப்பட்டதாகக் கருதப்படும்; அத்தகைய நேரத்தில், அந்த வீடு உண்மையாகவே அழைக்கப்படலாம், மேலும் அது: ஆனால், ஒரு வீட்டில் யாரும் வசிக்காவிட்டாலும், யாரும் அதை அழிக்காமல் இருக்க அது பூட்டப்பட்டு பாதுகாக்கப்பட்டால், அந்த வீடு ஒரு வீடு என்று அழைக்கப்படாது, மாறாக ஒரு எஜமானைக் கொண்டது என்று அழைக்கப்படும்.</w:t>
      </w:r>
    </w:p>
    <w:p w:rsidRPr="00E541CA" w:rsidR="00E541CA" w:rsidP="00E541CA" w:rsidRDefault="00E541CA" w14:paraId="19F72524" w14:textId="15E3CFC7">
      <w:pPr>
        <w:ind w:firstLine="720"/>
      </w:pPr>
      <w:r w:rsidRPr="00E541CA">
        <w:t xml:space="preserve">அதுபோலவே, தேவனுடைய பரிசுத்தமான திருச்சபைகள் விஷயத்திலும் இதை நாம் புரிந்துகொள்ள வேண்டும்: அவற்றில் ஏதேனும் ஒன்று மிகவும் சிதைந்து, அதற்குள் ஆராதிக்க முடியாத நிலைக்கு வந்திருந்தால்; அல்லது சிதைந்திருக்காவிட்டாலும், ஏதேனும் ஒரு காரணத்தினாலோ அல்லது வறுமையினாலோ, அதற்குள் தேவனுக்குரிய முறையான மகிமைப்படுத்தல் இல்லாதிருந்தாலும், அது பூட்டப்பட்டிருந்து, பாழடைந்து போவதற்கு அனுமதிக்கப்படாவிட்டால்: அத்தகைய ஒரு தேவாலயத்தை ஒரு எளிய சிற்றாலயத்திற்கு ஒப்பிடலாம்; ஆனாலும் அது மிக எளிய சிற்றாலயமல்ல, ஒரு கொட்டகையைக் கூட அல்ல; ஏனெனில் அது பரலோகத்திலிருந்து கடவுளால் கண்காணிக்கப்பட்டுக் கவனிக்கப்படுகிறது.</w:t>
      </w:r>
    </w:p>
    <w:p w:rsidRPr="00E541CA" w:rsidR="00E541CA" w:rsidP="00E541CA" w:rsidRDefault="00E541CA" w14:paraId="19CBF216" w14:textId="1EA8EBCB">
      <w:pPr>
        <w:ind w:firstLine="720"/>
      </w:pPr>
      <w:r w:rsidRPr="00E541CA">
        <w:t xml:space="preserve">ரஷ்யப் பேரரசில் அத்தகைய தேவாலயங்கள் உள்ளன; இவற்றில், சில, அவற்றின் மோசமான சிதைவு நிலை காரணமாக, கடவுளுக்குரிய சரியான மகிமைப்படுத்தலில் இருந்து பறிக்கப்பட்டுள்ளன, அதேசமயம் மற்றவை, சிதைந்துவிடாமல் இருந்தாலும், மக்களின் மற்றும் மதகுருமார்களின் வறுமை காரணமாகப் பாடல்கள் இல்லாமல் இருக்கின்றன; ஏனெனில், எங்கள் மறைமாவட்டத்தில் சில கிராமங்கள் உள்ளன, அவற்றிலிருந்து மக்கள் பேரரசரின் ஆணைப்படி மற்ற மாவட்டங்களுக்கு இடமாற்றம் செய்யப்பட்டுள்ளனர்; மதகுருமார்கள், தங்களை ஆதரிக்க ஆளில்லாமல், அந்த தேவாலயங்களைக் கைவிட்டுவிட்டனர், ஆயினும் அந்த தேவாலயங்கள் பூட்டப்பட்டபடியும், பாழடைந்து போகுமாறும் விடப்பட்டுள்ளன: அந்தப் பரிதாபகரமான தேவாலயங்கள் இப்போது வழிபாட்டுத் தலங்களைப் போல, பாடல்களின்றி நிற்கின்றன, ஆனாலும் அவை மிகவும் தாழ்மையான வழிபாட்டுத் தலங்கள் அல்ல; ஏனெனில், கடவுளுக்கு அர்ப்பணிக்கப்பட்ட ஒவ்வொரு தேவாலயமும் இடமும், அர்ப்பணிக்கப்பட்ட நாளிலிருந்து, கடவுளின் ஒரு குறிப்பிட்ட அருளைத் தன்னகத்தே கொண்டுள்ளது. ஏனெனில் பழைய ஏற்பாட்டில், புனித யாக்கோபு பயணம் செய்துகொண்டிருந்தபோது உறங்கி, வானம் வரை நீண்ட ஒரு படிக்கட்டு அதில் தேவதூதர்கள் ஏறி இறங்குவதைக் கண்ட அற்புதமான கனவைக் கண்ட அதே இடத்தில், கடவுளின் அருள் நிறைந்திருக்கிறது. ஏனெனில் யாக்கோபு விழித்தபோது, அவர் பிரமிப்பால் நிறைந்து, அறிவித்தார்: </w:t>
      </w:r>
      <w:r w:rsidRPr="00E541CA">
        <w:rPr>
          <w:i/>
        </w:rPr>
        <w:t xml:space="preserve">'இது ஒரு பயங்கரமான இடம்</w:t>
      </w:r>
      <w:r w:rsidRPr="00E541CA">
        <w:t xml:space="preserve">; </w:t>
      </w:r>
      <w:r w:rsidRPr="00E541CA">
        <w:rPr>
          <w:i/>
        </w:rPr>
        <w:t xml:space="preserve">இது </w:t>
      </w:r>
      <w:r w:rsidRPr="00E541CA">
        <w:t xml:space="preserve">ஒரு சாதாரண இடம</w:t>
      </w:r>
      <w:r w:rsidRPr="00E541CA">
        <w:rPr>
          <w:i/>
        </w:rPr>
        <w:t xml:space="preserve">ல்ல</w:t>
      </w:r>
      <w:r w:rsidRPr="00E541CA">
        <w:t xml:space="preserve">, </w:t>
      </w:r>
      <w:r w:rsidRPr="00E541CA">
        <w:rPr>
          <w:i/>
        </w:rPr>
        <w:t xml:space="preserve">தேவாலயம், மேலும் இவை பரலோகத்தின் வாசல்கள்</w:t>
      </w:r>
      <w:r w:rsidRPr="00E541CA">
        <w:t xml:space="preserve">'</w:t>
      </w:r>
      <w:r w:rsidRPr="00E541CA">
        <w:rPr>
          <w:rStyle w:val="FootnoteReference"/>
          <w:i/>
        </w:rPr>
        <w:footnoteReference w:id="290"/>
      </w:r>
      <w:r w:rsidRPr="00E541CA">
        <w:t xml:space="preserve"> : அப்படியானால், புதிய உடன்படிக்கையில், தேவாலயத்தில் அர்ப்பணிக்கப்பட்ட இடங்களும் திருச்சபைகளும்—பாடல்கள் எதுவும் இல்லாவிட்டாலும்—தேவனுடைய கிருபையின் பிரசன்னமின்றி இல்லை. இக்கணக்கை, ஜெருசலேமின் பேராயர் புனித சோப்ரோனியூஸின் *லிமோனார்* (அதாவது, *மலர் தோட்டம்*) என்ற தலைப்பிலான நூலில் நாம் காண்கிறோம், அதில், அத்தியாயம் 4-ல், இவ்வாறு எழுதப்பட்டுள்ளது: நமது புனித தந்தை தியோடோசியஸின் மடாலயத்தின் மடாதிபதி அப்பா லியோன்டியஸ், எங்களிடம் இவ்வாறு கூறினார்: 'புதிய லாவ்ராவின் ஞானிகள் வெளியேற்றப்பட்ட பிறகு, ஓரிஜனின் ஞானிகள், அந்தப் புதிய லாவ்ராவில் குடியேறிய ஆர்த்தடாக்ஸ் பிதாக்கள், நானும் அவர்களுடன் அதே புதிய லாவ்ராவில் குடியேறினேன். ஒரு ஞாயிற்றுக்கிழமை, நான் திருவருட்சாதனத்தைப் பெற்றுக்கொள்ள தேவாலயத்திற்குச் சென்றேன்; உள்ளே நுழைந்ததும், பலிபீடத்தின் வலதுபுறத்தில் ஒரு தூதர் நின்றுகொண்டிருப்பதைக் கண்டேன், மேலும், மிகுந்த பயம் கொண்டவனாக, என் குடிலுக்குத் திரும்பினேன், அங்கே ஒரு குரல் எனக்கு வந்தது, அது கூறுகிறது: 'இந்தப் பலிபீடம் அர்ப்பணிக்கப்பட்டதிலிருந்து, நான் அதன் அருகிலேயே இருக்க எனக்குக் கட்டளை இடப்பட்டுள்ளது.' இருப்பினும், ஆர்த்தடாக்ஸ் தந்தையர்கள் வருவதற்கு முன்பு ஓரிஜெனிஸ்ட் மதபோதகர்கள் அங்கு வசித்து, தங்கள் மதபோதக வழிபாடுகளை நடத்தியபோதிலும், ஆரம்பத்திலிருந்தே ஆர்த்தடாக்ஸர்களால் கடவுளுக்கு அர்ப்பணிக்கப்பட்ட அந்தப் பலிபீடம், கடவுளின் தூதனின் பிரசன்னம் இல்லாமல் இருந்ததில்லை என்பதை நாம் கவனிக்கிறோம். மீண்டும், அதே புத்தகத்தில், அத்தியாயம் 10-ல், யோர்தானின் குகைகளில் வாழ்ந்தவரும், தனது குகையில் ஒரு பலிபீடத்தைக் கட்டி அதைப் புனிதப்படுத்தியவருமான அப்பா பார்னபாஸ் என்ற துறவியைப் பற்றி எழுதப்பட்டுள்ளது; பல ஆண்டுகள் அங்கு தங்கிய பிறகு, அவர் பர்கியா என்று அழைக்கப்பட்ட லாவ்ராவுக்குச் சென்றார் (காலில் ஒரு முள் குத்தி, அது கடுமையான புண்ணாக மாறி, சீழ் பிடித்திருந்ததால் அவர் அங்கு சென்றார்). அவர் குகையை விட்டுப் புறப்பட்ட பிறகு, ஒரு துறவி, அவருடைய குகையில் குடியேற விரும்பிக் குகைக்குள் சென்று, பலிபீடத்தின் அருகே தேவதூதன் நின்று கொண்டிருப்பதைக் கண்டார். அந்தத் துறவி தேவதூதனிடம், 'நீங்கள் இங்கே என்ன செய்கிறீர்கள்?' என்று கேட்டார். அதற்குத் தேவதூதன், 'இந்த இடங்கள் அர்ப்பணிக்கப்பட்டதிலிருந்து, அவை கடவுளால் எனக்கு ஒப்படைக்கப்பட்டுள்ளன' என்று பதிலளித்தார்.</w:t>
      </w:r>
    </w:p>
    <w:p w:rsidRPr="00E541CA" w:rsidR="00E541CA" w:rsidP="00E541CA" w:rsidRDefault="00E541CA" w14:paraId="6C2D3DCE" w14:textId="128D0A26">
      <w:pPr>
        <w:ind w:firstLine="720"/>
      </w:pPr>
      <w:r w:rsidRPr="00E541CA">
        <w:t xml:space="preserve">சில காரணங்களுக்காக ஒரு தேவாலயத்தில் பாடல் இல்லாவிட்டாலும், அது கடவுளின் கிருபையையும், அதைக் காக்கும் ஒரு தேவதையின் நிலையான பிரசன்னத்தையும் கொண்டிருக்கிறது என்பதை இது காட்டுகிறது. பாடல்கள் இல்லாத ஒரு தேவாலயத்தை ஒரு எளிய ஆலயத்திற்கு ஒப்பிடலாம் என்பது உண்மையே; ஆயினும் அதை வெறும் ஒரு எளிய ஆலயமாகக் கருதுவது பாவமற்றது அல்ல, ஏனெனில் அதை ஒரு களஞ்சியமாக அழைப்பது ஒரு பாவமாகும். ஏனெனில், புனித ஹிப்போலிடஸ் கீழே, தேவாலயங்கள் வெறுமையாக இருக்கும்போது அவற்றை 'கொட்டகைகள்' என்று அழைத்தார், ஆனால் அவர் அவற்றை வெறும் சாதாரண வழிபாட்டிடங்களுக்கு ஒப்பிட்டார், 'தேவாலயங்கள்,' என்று அவர் கூறினார், 'சாதாரண வழிபாட்டிடங்களைப் போல இருக்கும்'. இருப்பினும், பிளவுபடுத்தியவர்கள், தேவாலயங்களை வெறுத்து, தங்கள் பொறாமையினால், ஒப்பிடுதலுக்காக அல்லாமல் ஒரு உறுதியான கூற்றாக</w:t>
      </w:r>
      <w:r w:rsidRPr="00E541CA">
        <w:rPr>
          <w:i/>
        </w:rPr>
        <w:t xml:space="preserve">, அவற்றை 'கொட்டகைகள்' </w:t>
      </w:r>
      <w:r w:rsidRPr="00E541CA">
        <w:t xml:space="preserve">என்று கூறி, 'தேவாலயங்கள் கொட்டகைகள்' என்று </w:t>
      </w:r>
      <w:r w:rsidRPr="00E541CA">
        <w:t xml:space="preserve">அழைத்தனர்</w:t>
      </w:r>
      <w:r w:rsidRPr="00E541CA">
        <w:t xml:space="preserve">. பாடல் இல்லாத தேவாலயங்களை அவர்கள் 'கொட்டகைகள்' என்று அழைத்தால் அது அவ்வளவு ஆச்சரியமாக இருந்திருக்காது; ஆனால் அவர்கள் வெட்கப்படாததுதான் ஆச்சரியமாக இருக்கிறது. ஏனெனில் அவர்கள்</w:t>
      </w:r>
      <w:r w:rsidRPr="00E541CA">
        <w:t xml:space="preserve">,</w:t>
      </w:r>
      <w:r w:rsidRPr="00E541CA">
        <w:t xml:space="preserve"> எளிமையான</w:t>
      </w:r>
      <w:r w:rsidRPr="00E541CA">
        <w:lastRenderedPageBreak/>
      </w:r>
      <w:r w:rsidRPr="00E541CA">
        <w:t xml:space="preserve"> வழிபாட்டுத் தலங்கள் மட்டுமல்ல, கடவுளின் திருச்சபைகளையும் கூட—அங்கு கடவுளுக்கு அன்றாடம் மகிமை செய்யப்படுகிறது, இரத்தமில்லாத பலிகள் கொண்டாடப்படுகின்றன, மற்றும் அனைத்து கிறிஸ்தவ திருவருட்சாதனங்களும் வழங்கப்படுகின்றன—'கட்டுக்கடைகள்'</w:t>
      </w:r>
      <w:r w:rsidRPr="00E541CA">
        <w:t xml:space="preserve"> என்று அழைக்க அஞ்சுவதில்லை</w:t>
      </w:r>
      <w:r w:rsidRPr="00E541CA">
        <w:t xml:space="preserve">; பிளவுபடுத்தியவர்கள் இந்தத் திருச்சபைகளைத்தான் மிகுதியாக 'கட்டுக்கடைகள்' என்று அழைக்கிறார்கள்.</w:t>
      </w:r>
    </w:p>
    <w:p w:rsidRPr="00E541CA" w:rsidR="00E541CA" w:rsidP="00E541CA" w:rsidRDefault="00E541CA" w14:paraId="56B75ABA" w14:textId="0E42194F">
      <w:pPr>
        <w:ind w:firstLine="720"/>
      </w:pPr>
      <w:r w:rsidRPr="00E541CA">
        <w:t xml:space="preserve">இருப்பினும், புனித சோப்ரானியஸின் மேற்கூறிய புத்தகத்திலிருந்து நாம் அறிவதாவது, பலியோ அல்லது பாடலோ இல்லாமல் நிற்கும் தேவனுடைய பலிபீடங்கள்கூட, தங்களுள் ஒருவித தெய்வீகக் கிருபையையும் தேவதூதர்களின் பாதுகாப்பையும் கொண்டிருக்கின்றன: அது எவ்வளவு மடங்கு மேலானதாக இருக்கும், நகரங்களிலும் கிராமங்களிலும் அமைந்துள்ள தேவாலயங்கள், அவை வெறுமையாக இல்லாமல், ஒவ்வொரு நாளும் தேவனுடைய மகிமைப்படுத்தலாலும் பரிசுத்த திருப்பலியின் கொண்டாட்டத்தாலும் நிரம்பியுள்ளன; அவை தேவனுடைய கிருபையால் நிரப்பப்பட்டுள்ளன, மேலும் அவை வெறும் கோவில்களோ அல்லது குதிரை லாயங்களோ அல்ல, மாறாக கர்த்தருடைய பரிசுத்த ஆலயங்களாகும், தேவதூதர்களின் இருப்பிடங்கள், புனிதர்களின் ஒன்றுகூடல்கள், விசுவாசிகளின் புகலிடங்கள், ஆன்மீகக் குறைபாடுகளைக் குணப்படுத்தும் திருக்கோயில்கள், தேவாலயங்கள் மற்றும் பரலோகத்தின் வாயில்கள்.</w:t>
      </w:r>
    </w:p>
    <w:p w:rsidRPr="00E541CA" w:rsidR="00E541CA" w:rsidP="00E541CA" w:rsidRDefault="00E541CA" w14:paraId="3F9D32F2" w14:textId="0CB85518">
      <w:pPr>
        <w:ind w:firstLine="720"/>
      </w:pPr>
      <w:r w:rsidRPr="00E541CA">
        <w:t xml:space="preserve">ஏனெனில், நகரங்களிலும் கிராமங்களிலும் உள்ள தேவாலயங்களை வெறும் கோவில்கள் மற்றும் களஞ்சியங்கள் என்று அழைக்கும்போது பிளவுபடுத்தியவர்கள் பொய் சொல்கிறார்கள்.</w:t>
      </w:r>
    </w:p>
    <w:p w:rsidRPr="00E541CA" w:rsidR="00E541CA" w:rsidP="00E541CA" w:rsidRDefault="00E541CA" w14:paraId="5A7300F2" w14:textId="08F82E77">
      <w:pPr>
        <w:ind w:firstLine="720"/>
      </w:pPr>
      <w:r w:rsidRPr="00E541CA">
        <w:t xml:space="preserve">மேலும்:</w:t>
      </w:r>
    </w:p>
    <w:p w:rsidRPr="00E541CA" w:rsidR="00E541CA" w:rsidP="00E541CA" w:rsidRDefault="00E541CA" w14:paraId="15F0A408" w14:textId="5B357FB8">
      <w:pPr>
        <w:ind w:firstLine="720"/>
      </w:pPr>
      <w:r w:rsidRPr="00E541CA">
        <w:t xml:space="preserve">தேவனுடைய அனுமதிப்படி, தேவனுடைய சபை துன்புறுத்தப்பட்டு, அதன் பலிபீடங்கள் பிதற்றல்காரர்களால் அவமதிக்கப்படும்போதும், அல்லது அந்நிய குலங்களின் படையெடுப்பு நகரங்களையும் கிராமங்களையும் சூறையாடி பாழாக்கும்போதும், தேவனுடைய சபைகளுடைய ஆலயங்கள் வெறும் கோவில்களாக மாறுகின்றன; அத்தகைய சமயங்களில், கடவுளின் திருச்சபைகள் கொள்ளையடிக்கப்பட்டு பாழாக்கப்பட்டதால், உண்மையாகவே வெறும் வழிபாட்டிடங்களாக மாறிவிடுகின்றன; உண்மையில், அவை குதிரை லாயங்கள் அல்லது குதிரைகள் வைக்கும் இடங்களைப் போலவும் ஆகிவிடுகின்றன. ஏனெனில், கிறிஸ்தவர்களுக்கு மனவருத்தத்தை விளைவிக்கும் வகையில், அகாரியர்கள் தங்கள் குதிரைகளை தேவாலயங்களுக்குள் கொண்டு சென்று, எல்லா விதமான அசுத்தங்களாலும் அவற்றை மாசுபடுத்துகிறார்கள். அப்பொழுது சங்கீதத்தின் வார்த்தைகள் நிறைவேறுகின்றன: </w:t>
      </w:r>
      <w:r w:rsidRPr="00E541CA">
        <w:rPr>
          <w:i/>
        </w:rPr>
        <w:t xml:space="preserve">'தேவனே, புறஜனங்கள் உமது சுதந்தரத்திற்குள் வந்துவிட்டார்கள்; </w:t>
      </w:r>
      <w:r w:rsidRPr="00E541CA">
        <w:t xml:space="preserve">அவர்கள் உமது பரிசுத்த சபையை</w:t>
      </w:r>
      <w:r w:rsidRPr="00E541CA">
        <w:rPr>
          <w:i/>
        </w:rPr>
        <w:t xml:space="preserve"> மாசுபடுத்திவிட்டார்கள்</w:t>
      </w:r>
      <w:r w:rsidRPr="00E541CA">
        <w:t xml:space="preserve">'</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4வது சிந்தனை</w:t>
      </w:r>
    </w:p>
    <w:p w:rsidRPr="00E541CA" w:rsidR="00E541CA" w:rsidP="00E541CA" w:rsidRDefault="00E541CA" w14:paraId="0004A4D8" w14:textId="4D34A558">
      <w:pPr>
        <w:ind w:firstLine="720"/>
        <w:rPr>
          <w:i/>
        </w:rPr>
      </w:pPr>
      <w:r w:rsidRPr="00E541CA">
        <w:rPr>
          <w:i/>
        </w:rPr>
        <w:t xml:space="preserve">ரஷ்ய அரசில், நகரங்களிலும் கிராமங்களிலும் உள்ள தேவாலயங்கள் வெறும் வழிபாட்டிடங்களாகவும் குதிரை லாயங்களாகவும் மாற்றப்படும் காலம் வந்துவிட்டதா?</w:t>
      </w:r>
    </w:p>
    <w:p w:rsidRPr="00E541CA" w:rsidR="00E541CA" w:rsidP="00E541CA" w:rsidRDefault="00E541CA" w14:paraId="6A09409E" w14:textId="0000CFEF">
      <w:pPr>
        <w:ind w:firstLine="720"/>
      </w:pPr>
      <w:r w:rsidRPr="00E541CA">
        <w:t xml:space="preserve">கர்த்தருடைய திருச்சபைகள் பாழாக்கப்படுவதற்குக் காரணம், ஒன்று தேவனுடைய திருச்சபையைத் துன்புறுத்தி ஒடுக்குகிற மதவெறியர்களாலோ, அல்லது எல்லாவற்றையும் பாழாக்கும் அந்நிய குலங்களின் படையெடுப்பாலோதான் என்று நாம் கூறுகிறோம்.</w:t>
      </w:r>
    </w:p>
    <w:p w:rsidRPr="00E541CA" w:rsidR="00E541CA" w:rsidP="00E541CA" w:rsidRDefault="00E541CA" w14:paraId="38F40016" w14:textId="32330182">
      <w:pPr>
        <w:ind w:firstLine="720"/>
      </w:pPr>
      <w:r w:rsidRPr="00E541CA">
        <w:t xml:space="preserve">ரஷ்ய அரசில், ஞானஸ்நானத்தின் ஆரம்ப காலம் முதல் இன்று வரை, ஆர்த்தடாக்ஸ் சபையை வென்று, கர்த்தருடைய பலிபீடங்களைப் பரிசுத்தக் குறைவுபடுத்தும் அளவிற்கு, இத்தகைய ஒரு பிதற்றல் சக்தியோ அல்லது சபைக்கு எதிரான ஒரு கிளர்ச்சியோ இருந்ததில்லை; இருப்பினும், சில பிளவுவாதக் கருத்துக்கள் புனித தேவாலயங்களை அவதூறாகப் பேசி, அவற்றை வெறும் கோயில்கள் மற்றும் கொட்டடிகள் என்று அழைத்து, ஒரு சிறிய அளவில் தோன்றியுள்ளன; அத்தகையவர்கள் பஸ்கோவைச் சேர்ந்த ஸ்ட்ரிgolniki ஆவர், அவர்களைப் பற்றி கீழே மேலும் கூறப்படும். நோவ்கோரோட் என்ற மாநகரத்திலிருந்து பிரைனியன்கள் என்று இப்போது அறியப்படும் புதிய யூதர்கள் வந்தனர்; அவர்கள் தேவாலயங்களை இகழ்ந்து பேசினார்கள், மேலும் ஜனங்கள் ஜெபத்திற்காக தேவாலயத்திற்குச் செல்ல வேண்டாம் என்று போதித்தார்கள்.</w:t>
      </w:r>
    </w:p>
    <w:p w:rsidRPr="00E541CA" w:rsidR="00E541CA" w:rsidP="00E541CA" w:rsidRDefault="00E541CA" w14:paraId="10B9C46F" w14:textId="5170C11F">
      <w:pPr>
        <w:ind w:firstLine="720"/>
      </w:pPr>
      <w:r w:rsidRPr="00E541CA">
        <w:t xml:space="preserve">ரஷ்ய அரசில் வெளிநாட்டு பழங்குடியினரின் படையெடுப்புகளும் நடந்தன: பாட்டு கானின் காலத்திலும், அதைத் தொடர்ந்து அகாரியன்கள் ரஷ்ய நிலங்களுக்குத் திரும்பத் திரும்பவும் எதிர்பாராத விதமாகவும் படையெடுத்தனர்; அதேபோல், ஸ்ட்ரிஜினோ ராஜ்ஜியத்திற்குள் போலந்துக்காரர்களால் ஒரு படையெடுப்பும் நடந்தது, மற்றும் அதற்குப் பிறகும். ரஷ்யாவில் அந்தத் தீய காலங்களில், சில இடங்களில், தேவாலயங்கள்—வெறும் வழிபாட்டுத் தலங்களாகவும் குதிரை லாயங்களாகவும்—வெளிநாட்டினரால் பாழாக்கப்பட்டன மற்றும் அவமதிக்கப்பட்டன.</w:t>
      </w:r>
    </w:p>
    <w:p w:rsidRPr="00E541CA" w:rsidR="00E541CA" w:rsidP="00E541CA" w:rsidRDefault="00E541CA" w14:paraId="37D4886C" w14:textId="63A321AF">
      <w:pPr>
        <w:ind w:firstLine="720"/>
      </w:pPr>
      <w:r w:rsidRPr="00E541CA">
        <w:t xml:space="preserve">இருப்பினும், இன்றைய காலகட்டத்தில், மாபெரும் ரஷ்ய அரசில், கடவுளின் கருணையால் பாதுகாக்கப்பட்டு, வெளிநாட்டுப் படையெடுப்புகள் காரணமாக இறைவனுடைய திருச்சபைகள் இத்தகைய பாழாக்கப்படுவதை நாம் இன்னும் காணவில்லை, போர்கள் பற்றி நாம் கேள்விப்பட்டாலும்; எதிர்காலம் என்ன கொண்டுவரும் என்பதை கடவுளுக்கு மட்டுமே தெரியும். இருப்பினும், கடவுளின் அனுமதியால்—நமது பாவங்களின் காரணமாக—இப்பொழுதும் அத்தகைய ஒன்று நடந்தால், எல்லா இடங்களிலும் உள்ள எல்லா தேவாலயங்களும் வெறுமையாகிவிடாது, எல்லா காலங்களிலும் இந்நிலை இருக்காது; மாறாக, இடி மற்றும் மின்னலுடன் கூடிய புயல் மேகம் சில நேரங்களில், சில இடங்களில் கடந்து செல்வதைப் போல, இதுவும் சில இடங்களிலும் சில நேரங்களிலும் மட்டுமே நிகழும். ஆண்டவர் தமது பரிசுத்த தேவாலயங்களை எல்லா இடங்களிலும் எல்லா அழிவுகளிலிருந்தும் பாதுகாக்கட்டும்.</w:t>
      </w:r>
    </w:p>
    <w:p w:rsidRPr="00E541CA" w:rsidR="00E541CA" w:rsidP="00E541CA" w:rsidRDefault="00E541CA" w14:paraId="126F57B2" w14:textId="667A236C">
      <w:pPr>
        <w:ind w:firstLine="720"/>
      </w:pPr>
      <w:r w:rsidRPr="00E541CA">
        <w:t xml:space="preserve">ஆனால் பிளவுபடுத்தியவர்கள், கடவுளின் திருச்சபைகள் சில சமயங்களில்—தவறான போதனைகளின் வன்முறை மூலமாகவோ அல்லது வெளிநாட்டுப் படையெடுப்பு மூலமாகவோ—பாழாக்கப்படுவதைப் பற்றிப் பேசுவதில்லை; மாறாக, தங்கள் சொந்த பொல்லாட்டினால் வேறு ஏதோ ஒரு தீமையைக் கற்பித்து, பாழாகாத, ஆனால் கடவுளின் துதியால் நிரம்பியுள்ள கர்த்தருடைய திருச்சபைகளை வெறும் கோயில்கள் மற்றும் குதிரை லாயங்கள் என்று அழைக்கிறார்கள். ஆகவே, அவர்களின் பொல்லாங்கை மறுதலிக்கும் நாம், முதலில் தேவனுடைய சபை அனுபவிக்கும் துன்புறுத்தலின் கடுமையை வெளிப்படுத்துவதும், அவ்வாறே அவர்களின் இறை நிந்தனைகளை எதிர்கொள்வதும் கடமையாகும்.</w:t>
      </w:r>
    </w:p>
    <w:p w:rsidRPr="00E541CA" w:rsidR="00E541CA" w:rsidP="00E541CA" w:rsidRDefault="00E541CA" w14:paraId="02FEE6F5" w14:textId="75A85964">
      <w:pPr>
        <w:ind w:firstLine="720"/>
      </w:pPr>
      <w:r w:rsidRPr="00E541CA">
        <w:t xml:space="preserve">உலகம் முழுவதும் பரவியுள்ள தேவ சபை, ஒரு விசேஷமான விதத்தில் துன்புறுத்தல்களை அனுபவிக்கிறது: சில சமயங்களில் அதன் சில பகுதிகளில் மட்டும், மற்ற சமயங்களில் அதன் முழுமையிலும் துன்புறுத்தப்படுகிறது. ஒரு நாட்டில் துன்புறுத்தப்படும்போதும் மற்றொரு நாட்டில் அமைதியாக இருக்கும்போதும் அது ஒரு பகுதியாகப் துன்புறுத்தப்படுகிறது; ஒரு ராஜ்யத்தில் அது ஒடுக்கப்பட்டு, அநீதி இழைக்கப்பட்டு, குறைக்கப்படுகிறது, அதே நேரத்தில் மற்றொரு ராஜ்யத்தில் அது சுதந்திரமாக செழித்து,</w:t>
      </w:r>
      <w:r w:rsidRPr="00E541CA">
        <w:lastRenderedPageBreak/>
      </w:r>
      <w:r w:rsidRPr="00E541CA">
        <w:t xml:space="preserve"> பெருகுகிறது. இந்தக் காலங்களிலும் நிலைமை இதேபோல்தான் உள்ளது: கிரேக்க நாடுகளில் தேவ சபை துன்புறுத்தப்படுகிறது, துருக்கியர்களால் ஒடுக்கப்படுகிறது, ஆனால் ரஷ்ய நாடுகளில், தேவனுக்கு நன்றி! அது இன்னும் துன்புறுத்தப்படவில்லை.</w:t>
      </w:r>
    </w:p>
    <w:p w:rsidRPr="00E541CA" w:rsidR="00E541CA" w:rsidP="00E541CA" w:rsidRDefault="00E541CA" w14:paraId="2A68C8D1" w14:textId="06B868B7">
      <w:pPr>
        <w:ind w:firstLine="720"/>
      </w:pPr>
      <w:r w:rsidRPr="00E541CA">
        <w:t xml:space="preserve">இருப்பினும், முழு திருச்சபையும் அதன் ஆரம்ப நாட்களில், அப்போஸ்தலர்களின் நாட்களிலும் அதற்குப் பிறகும், கான்ஸ்டான்டைனின் அறிவொளி காலம்கூட, சுமார் முந்நூறு ஆண்டுகள் துன்புறுத்தப்பட்டது; ஏனெனில் அந்த நேரத்தில், உலகம் முழுவதும், கிறிஸ்துவின் திருச்சபை கிழக்கிலும் மேற்கிலும், வடக்கிலும் தெற்கிலும், எண்ணற்ற வீரமரணமடைந்தவர்களின் இரத்தத்தால் துன்புறுத்தப்பட்டது, ஒடுக்கப்பட்டது, அவதூறாக்கப்பட்டது, மேலும் களங்கப்படுத்தப்பட்டது. உலகின் முடிவில், கிறிஸ்து விரோதியின் நாட்களில், சபை முழுவதும் மீண்டும் அத்தகைய துன்புறுத்தலை அனுபவிக்கவிருக்கிறது; ஏனெனில் பூமி முழுவதும், உண்மையான கிறிஸ்தவர்கள் கிறிஸ்து விரோதியின் ஆராதனையாளர்களால் துன்புறுத்தப்பட்டு கொல்லப்படுவார்கள், மேலும் தேவனுடைய சபைகளும் பாழாக்கப்படும்: ஆனால், தற்போதைய யுகத்தில்—இது கடைசி யுகம் என்று அழைக்கப்பட்டாலும்—பிரபஞ்சம் முழுவதும் உள்ள தேவனுடைய சபை முழுமைக்கும் எதிராக, சில நாடுகளில் (கிரீஸ் போன்றவை) ஒரு பகுதியாக மட்டுமே இதுவரை அத்தகைய துன்புறுத்தல் ஏற்பட்டுள்ளது; ஏனெனில், கிறிஸ்து விரோதியின் உண்மையான வருகையின் காலம் இன்னும் வரவில்லை.</w:t>
      </w:r>
    </w:p>
    <w:p w:rsidRPr="00E541CA" w:rsidR="00E541CA" w:rsidP="00E541CA" w:rsidRDefault="00E541CA" w14:paraId="71FEA784" w14:textId="516D6EF5">
      <w:pPr>
        <w:ind w:firstLine="720"/>
      </w:pPr>
      <w:r w:rsidRPr="00E541CA">
        <w:t xml:space="preserve">இருப்பினும், கிறிஸ்துவின் எதிரியின் வருகை ஏற்கெனவே நெருங்கிவிட்டது என்று கூறும் பிளவுபடுத்தியோருக்கும், இன்னும் பாழாக்கப்படாத தேவாலயங்களை வெறும் கோவில்கள் மற்றும் குதிரை லாயங்கள் என்று குறிப்பிடுவோருக்கும், தங்கள் சொந்தப் பொய்க் இறை நிந்தனைக்குச் சான்றாக புனித ஹிப்பொலிட்டஸின் வார்த்தைகளை மேற்கோள் காட்டுவோருக்கும் நான் பதிலளிக்கிறேன்:</w:t>
      </w:r>
    </w:p>
    <w:p w:rsidRPr="00E541CA" w:rsidR="00E541CA" w:rsidP="00E541CA" w:rsidRDefault="00E541CA" w14:paraId="263C3547" w14:textId="5A5AE8EF">
      <w:pPr>
        <w:ind w:firstLine="720"/>
      </w:pPr>
      <w:r w:rsidRPr="00E541CA">
        <w:t xml:space="preserve">புனித ஹிப்பொலிட்டஸின் வார்த்தைகளின் உண்மையான அர்த்தம் என்னவென்றால், நகரங்களிலும் கிராமங்களிலும் தேவாலயங்கள், வழிபாடுகளும் காணிக்கைகளும் இல்லாத வெறும் கோவில்களைப் போல பாழடைந்திருக்கும் ஒரு காலம் வரும் என்பதாகும்; இதை புனித எஃப்ரேமும் முன்னறிவித்தார். ஆனால், பிதாக்களின் வார்த்தைகளைத் தவறாகப் பொருள்விளக்கும் பிரைனின் பிறழ்வான விளக்கவாதிகளான நீங்கள், நீங்கள் சார்ந்திருக்கும் அந்தப் புனிதப் பிதாக்களின் விசுவாசத்தை பொய் சொல்வதன் மூலமும் துரோகம் செய்வதன் மூலமும் சிதைக்கிறீர்கள்; ஏனெனில், அவர்களுடைய வார்த்தைகளின்படி, கிறிஸ்துவின் எதிரியின் வருகை புலன்களால் உணரக்கூடியதாக இருக்கும் என்று அவர்கள் தெளிவாகவும் வெளிப்படையாகவும் கூறுகிறார்கள்; ஆயினும் நீங்கள் அவர்களுக்கு முரணாகப் பேசி, கிறிஸ்து விரோதி பௌதீக ரீதியாக உணரப்பட வேண்டுமெனில், அது மனதில் மட்டுமே என்றும், அவர் ஏற்கெனவே வந்து மாஸ்கோவில் ஆட்சி செய்வதாகவும் அறிவிக்கிறீர்கள். புனித ஹிப்பொலிடஸ் மற்றும் எஃப்ரெம் ஆகிய புனிதத் தந்தையர்கள், உண்மையான கிறிஸ்து விரோதியின் நாட்களில், தேவாலயங்கள் வெறுமையாகி வெறும் கட்டிடங்களாக மாறிவிடும் என்று கூறுகிறார்கள்; ஆயினும், (கிறிஸ்து விரோதி இன்னும் சரீரமாக வராத போதிலும்) இப்போதே தேவாலயங்கள் வெறும் கட்டிடங்களைப் போல இருக்கின்றன என்று நீங்கள் கூறுகிறீர்கள். ஆகவே, நீங்களே தீர்மானியுங்கள், யாரை நம்புவது சிறந்தது: சத்தியத்தைச் சொல்லும் பரிசுத்த பிதாக்களா, அல்லது ஈட்டியை எதிர்ப்பது போல சத்தியத்தை எதிர்த்துப் பொய் சொல்லும் உங்களா? ஏனெனில், தேவாலயங்கள் வெறுமையானவையாகவோ, வெறும் கோவில்களாகவோ, அல்லது குதிரை லாயங்களாகவோ இல்லாமல், இறைவனின் கோவில்களாகவும், தேவனுடைய துதியால் நிரம்பியவையாகவும், அவற்றுக்குள் எப்போதும் இரத்தம் சிந்தாத பலியைக் கொண்டவையாகவும் இருப்பதை நீங்கள் கண்ட போதிலும், அவற்றை வெறும் கோவில்கள் மற்றும் குதிரை லாயங்கள் என்று அழைப்பதில் இருந்து நீங்கள் பின்வாங்குவதில்லை. நீங்கள் காண்கிறீர்கள், ஆனாலும் பொய் சொல்கிறீர்கள், உங்கள் சொந்தக் கண்களுக்கு மதிப்பளிக்காமல்; ஏனெனில் உங்கள் பொல்லாத எண்ணம் உங்களைக் குருடாக்கிவிட்டது, அதனால் நீங்கள் காணும்போதும் காணாதவர்களாய் இருக்கிறீர்கள், கேட்கும்போதும் புரிந்துகொள்ளாதவர்களாய் இருக்கிறீர்கள், உங்கள் மதவெறி கொண்ட பொல்லாத எண்ணத்தில் நீங்கள் அழிந்து போவீர்கள்.</w:t>
      </w:r>
    </w:p>
    <w:p w:rsidRPr="00E541CA" w:rsidR="00E541CA" w:rsidP="00E541CA" w:rsidRDefault="00E541CA" w14:paraId="5CC38967" w14:textId="42C24937">
      <w:pPr>
        <w:ind w:firstLine="720"/>
      </w:pPr>
      <w:r w:rsidRPr="00E541CA">
        <w:t xml:space="preserve">இருப்பினும், இவை கடைசி நாட்களாகவும், யுகத்தின் முடிவு நெருங்கி வருவதாகவும் இருந்தாலும், யுகத்தின் இறுதி முடிவின் நேரம் நமக்காக இன்னும் வரவில்லை; ஆனால் அதை முன்னறிவிக்கும் சில அடையாளங்கள் ஏற்கனவே தோன்றியுள்ளன, இது கர்த்தருடைய சொந்த வார்த்தைகளிலிருந்தே தெளிவாகிறது, மத்தேயு நற்செய்தியில், 98-ஆம் அதிகாரத்தின் தொடக்கத்தில்: </w:t>
      </w:r>
      <w:r w:rsidRPr="00E541CA">
        <w:rPr>
          <w:i/>
        </w:rPr>
        <w:t xml:space="preserve">அவர் ஒலிவ மலையில் அமர்ந்திருந்தபோது, சீடர்கள் தனித்தனியாக அவரிடம் வந்து, 'எங்களுக்குச் சொல்லும், இந்த நிகழ்வுகள் எப்போது நடக்கும்? உம்முடைய வருகைக்கும் யுகத்தின் முடிவிற்கும் அடையாளம் என்னவாக இருக்கும்?' என்று கேட்டார்கள். அப்பொழுது இயேசு அவர்களை நோக்கி: 'யாரும் உங்களைத் தவறான வழியில் செல்லச் செய்யாதபடிக்கு எச்சரிக்கையாயிருங்கள். ஏனெனில், அநேகர் என் நாமத்தில் வந்து, "நான் ஞானசூழ்ந்தவன்" என்று சொல்லி, அநேகரைத் தவறான வழியில் செல்லச் செய்வார்கள்.' போர்களையும், போர்கள் பற்றிய வதந்திகளையும் நீங்கள் கேட்பீர்கள்; </w:t>
      </w:r>
      <w:r w:rsidRPr="00E541CA">
        <w:t xml:space="preserve">கலக்கமடையாதிருங்கள்; </w:t>
      </w:r>
      <w:r w:rsidRPr="00E541CA">
        <w:rPr>
          <w:i/>
        </w:rPr>
        <w:t xml:space="preserve">இவை யெல்லாம் நடக்க வேண்டியதுதான், ஆனால் முடிவு இன்னும் வரவில்லை</w:t>
      </w:r>
      <w:r w:rsidRPr="00E541CA">
        <w:rPr>
          <w:rStyle w:val="FootnoteReference"/>
          <w:i/>
        </w:rPr>
        <w:footnoteReference w:id="292"/>
      </w:r>
      <w:r w:rsidRPr="00E541CA">
        <w:t xml:space="preserve"> . மார்க் சுவிசேஷத்தில், 58-ஆம் வசனத்தின் தொடக்கத்தில்: </w:t>
      </w:r>
      <w:r w:rsidRPr="00E541CA">
        <w:rPr>
          <w:i/>
        </w:rPr>
        <w:t xml:space="preserve">'என் நாமத்தில் பலர் வந்து, "நான் கிறிஸ்து" என்று சொல்லி, அநேகரைத் தப்பிக்கப்படுத்துவார்கள்.' ஆனால், நீங்கள் போர்களையும் போர் வதந்திகளையும் பற்றிக் கேட்கும்போது, பயப்படாதிருங்கள்; </w:t>
      </w:r>
      <w:r w:rsidRPr="00E541CA">
        <w:t xml:space="preserve">இவை </w:t>
      </w:r>
      <w:r w:rsidRPr="00E541CA">
        <w:rPr>
          <w:i/>
        </w:rPr>
        <w:t xml:space="preserve">நடக்க </w:t>
      </w:r>
      <w:r w:rsidRPr="00E541CA">
        <w:rPr>
          <w:i/>
        </w:rPr>
        <w:t xml:space="preserve">வேண்டியதுதான்</w:t>
      </w:r>
      <w:r w:rsidRPr="00E541CA">
        <w:rPr>
          <w:i/>
        </w:rPr>
        <w:t xml:space="preserve">, ஆனால் முடிவு இன்னும் வரவில்லை</w:t>
      </w:r>
      <w:r w:rsidRPr="00E541CA">
        <w:rPr>
          <w:rStyle w:val="FootnoteReference"/>
          <w:i/>
        </w:rPr>
        <w:footnoteReference w:id="293"/>
      </w:r>
      <w:r w:rsidRPr="00E541CA">
        <w:t xml:space="preserve"> . லூக்கா நற்செய்தியில், அதிகாரம் 105-இன் தொடக்கத்தில்: </w:t>
      </w:r>
      <w:r w:rsidRPr="00E541CA">
        <w:rPr>
          <w:i/>
        </w:rPr>
        <w:t xml:space="preserve">'நீங்கள் வழிதவறிப் போகாதபடி எச்சரிக்கையாக இருங்கள்; ஏனெனில், பலர் </w:t>
      </w:r>
      <w:r w:rsidRPr="00E541CA">
        <w:rPr>
          <w:i/>
        </w:rPr>
        <w:t xml:space="preserve">என் பெயரில்</w:t>
      </w:r>
      <w:r w:rsidRPr="00E541CA">
        <w:rPr>
          <w:i/>
        </w:rPr>
        <w:t xml:space="preserve"> வந்து</w:t>
      </w:r>
      <w:r w:rsidRPr="00E541CA">
        <w:rPr>
          <w:i/>
        </w:rPr>
        <w:t xml:space="preserve">, "</w:t>
      </w:r>
      <w:r w:rsidRPr="00E541CA">
        <w:rPr>
          <w:i/>
        </w:rPr>
        <w:t xml:space="preserve">நான்தான் அவர்," என்றும், "காலம் சமீபமாகிவிட்டது," என்றும்</w:t>
      </w:r>
      <w:r w:rsidRPr="00E541CA">
        <w:rPr>
          <w:i/>
        </w:rPr>
        <w:t xml:space="preserve"> சொல்வார்கள்</w:t>
      </w:r>
      <w:r w:rsidRPr="00E541CA">
        <w:rPr>
          <w:i/>
        </w:rPr>
        <w:t xml:space="preserve">; அவர்களைப் பின்தொடராதீர்கள்.' ஆகவே, நீங்கள் யுத்தங்களையும் கலவரங்களையும் கேட்கும்போது பயப்படாதிருங்கள்; இவைகள் முதலிலே நடக்க வேண்டும், ஆனால் முடிவு இன்னும் </w:t>
      </w:r>
      <w:r w:rsidRPr="00E541CA">
        <w:t xml:space="preserve">வரவில்லை</w:t>
      </w:r>
      <w:r w:rsidRPr="00E541CA">
        <w:rPr>
          <w:rStyle w:val="FootnoteReference"/>
          <w:i/>
        </w:rPr>
        <w:footnoteReference w:id="294"/>
      </w:r>
      <w:r w:rsidRPr="00E541CA">
        <w:t xml:space="preserve"> . கர்த்தருடைய இந்த வார்த்தைகளைக் கவனியுங்கள்: யுத்தங்களும் கலவரங்களும் முதலிலே வர வேண்டும், ஆனால் அது முடிவு அல்ல, </w:t>
      </w:r>
      <w:r w:rsidRPr="00E541CA">
        <w:rPr>
          <w:i/>
        </w:rPr>
        <w:t xml:space="preserve">முடிவு அல்ல, </w:t>
      </w:r>
      <w:r w:rsidRPr="00E541CA">
        <w:t xml:space="preserve">இன்னும் முடிவு அல்ல. ஏனெனில் யுத்தங்களும் கலவரங்களும் ஏற்கனவே இங்கே இருக்கின்றன, அவை நமக்கு முன்பே இருந்தன; ஆனால் மிகுந்த முடிவு இன்னும் வரவில்லை; அது முடிவு அல்ல; உலகம் முழுவதும் உள்ள தேவாலயங்கள் துன்புறுத்தப்பட்டு பாழாக்கப்படும் நாட்கள் இன்னும் வரவில்லை, ஏனெனில் முன்னறிவிக்கப்பட்டபடி கிறிஸ்து விரோதி மாம்சத்தில் இன்னும் வரவில்லை, மேலும் தேவனுடைய கிருபையால் பாதுகாக்கப்பட்ட கிறிஸ்தவம் இன்னும் அழிக்கப்படவில்லை. ஏனெனில், கிறிஸ்துவின் எதிரி வந்து கிறிஸ்தவத்தை நசுக்கும்போது மட்டுமே தேவாலயங்கள் வெறுமையாக்கப்படும்; ஏனெனில், அவனுக்கு முன்பாகத் தலைவணங்காதவர்களை அவன் கொல்வான், மற்றவர்கள் மலைகள், பாலைவனங்கள் மற்றும் குகைகளுக்குத் தப்பி ஓட வேண்டியிருக்கும்; மேலும், மற்றவர்கள், கிறிஸ்து விரோதனின் அற்புதங்களைக் கண்டு ஏமாற்றப்பட்டு அவனுடன் சேர்ந்துகொள்வார்கள்: அப்போது தேவாலயங்கள் பாழாக்கப்படும், மேலும்</w:t>
      </w:r>
      <w:r w:rsidRPr="00E541CA">
        <w:lastRenderedPageBreak/>
      </w:r>
      <w:r w:rsidRPr="00E541CA">
        <w:t xml:space="preserve"> </w:t>
      </w:r>
      <w:r w:rsidRPr="00E541CA">
        <w:t xml:space="preserve">-இல் </w:t>
      </w:r>
      <w:r w:rsidRPr="00E541CA">
        <w:t xml:space="preserve">அவை வெறும் கோவில்கள் மற்றும் குதிரை லாயங்களாக மாற்றப்படும். இருப்பினும், இப்போது கிறிஸ்துவின் கிருபையினால், ரஷ்ய அரசில் உள்ள அவருடைய புனிதமான திருச்சபைகள் இன்னும் பாழடையவில்லை, வெறும் களஞ்சியங்களாகவும் மாற்றப்படவில்லை; அவற்றில் இன்னும் ஆராதனைகள் நடத்தப்படுகின்றன, இரத்தமில்லாத பலிகிரகம் செய்யப்படுகிறது, மேலும் அனைத்து கிறிஸ்தவ திருவருட்சாதனங்களும் மாற்றமின்றி நிறைவேற்றப்படுகின்றன; ரஷ்யாவின் நிலங்களிலிருந்து கிறிஸ்துவின் பெயரை யாரும் ஒழிப்பதில்லை, கிறிஸ்துவின் பொருட்டு ரஷ்யர்களை யாரும் துன்புறுத்துவதோ சித்திரவதை செய்வதோ இல்லை, தேவாலய ஆராதனைகளை யாரும் தடை செய்வதில்லை, கிறிஸ்தவ திருவருட்சாதனங்கள் நடைபெறுவதை யாரும் தடுப்பதில்லை; இந்த ரஷ்ய அரசில் கிறிஸ்தவ விசுவாசம் இன்னும் செழித்து வளர்கிறது, மேலும் நமது உண்மையான கடவுளாகிய கிறிஸ்து மகிமைப்படுத்தப்படுகிறார், மற்றும் கிறிஸ்தவர்களிடையே அவருடைய பரிசுத்தமான பெயர் கனப்படுத்தப்படுகிறது, மேலும் தேவ வார்த்தை எல்லா ஆலயங்களிலும் தடையின்றி பிரசங்கிக்கப்படுகிறது. மேலும் புனித ஹிப்போலிடஸ் தெளிவாகக் கூறுகிறார்: கிறிஸ்து விரோதி அரியணையில் தனது முறையான இடத்தைப் பிடிக்கும்போது, தேவாலயங்கள் பெரும் புலம்பலுடன் அழும், ஏனெனில் அவற்றில் பலிபீடமோ அல்லது தூபப் பெட்டியோ பயன்படுத்தப்படாது, கடவுளுக்குப் பிரியமான எந்த ஆராதனையும் செய்யப்படாது; அப்போது புனிதமான திருச்சபைகள் பழக் கிடங்குகளைப் போலிருக்கும், மேலும் அந்த நாட்களில் (கிறிஸ்து விரோதியின் நாட்களில்) கிறிஸ்துவின் அருமையான உடலும் இரத்தமும் வெளிப்படுத்தப்படாது; திருப்பலி நின்றுவிடும், மேலும் திருவசன வாசிப்பும் கேட்கப்படாது</w:t>
      </w:r>
      <w:r w:rsidRPr="00E541CA">
        <w:rPr>
          <w:rStyle w:val="FootnoteReference"/>
        </w:rPr>
        <w:footnoteReference w:id="295"/>
      </w:r>
      <w:r w:rsidRPr="00E541CA">
        <w:t xml:space="preserve"> . இவ்வளவுதான் ஹிப்பொலிட்டஸ். அவ்வாறே, புனித எஃப்ரேம் இவை அனைத்தும் கிறிஸ்து விரோதியின் நாட்களில் நடக்கும் என்றும், கிறிஸ்து விரோதி வருவதற்கு முன்பு அல்ல என்றும் கூறுகிறார்: ஏனெனில் அவன் வரும்போது, புனிதமான திருச்சபைகளை அழித்து அவற்றை வெறும் வழிபாட்டிடங்களாக மாற்றத் தொடங்குவான்; அவன் வரும் வரை, உலகம் முழுவதும் உள்ள நகரங்களிலும் கிராமங்களிலும் தேவாலயங்கள் வெறுமையாக, வெறும் வழிபாட்டிடங்களாகவும் கொட்டகைகளாகவும் மாறும் காலம் இன்னும் வரவில்லை</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இவ்வாறு</w:t>
      </w:r>
      <w:r w:rsidRPr="00E541CA">
        <w:t xml:space="preserve">, பிரின்ஸ்கி மதபோதகர்களின் பொய்த் தன்மை</w:t>
      </w:r>
      <w:r w:rsidRPr="00E541CA">
        <w:rPr>
          <w:i/>
        </w:rPr>
        <w:t xml:space="preserve"> தெளிவாக வெளிப்படுத்தப்பட்டுள்ளது</w:t>
      </w:r>
      <w:r w:rsidRPr="00E541CA">
        <w:t xml:space="preserve">; அவர்கள் இப்போது, திருச்சபையின் பாழாக்கத்திற்கும், அது வெறும் வழிபாட்டுத் தலங்களாகவும் கொட்டகைகளாகவும் மாற்றப்படுவதற்கும் நேரம் வந்துவிட்டது என்று கூறுகிறார்கள், அல்லது அவர்கள் தங்கள் பைத்தியக்காரத்தனத்தில் கற்பனை செய்வது போல: ஏனெனில், நம்மில் தேவாலயங்கள் ஏதேன் தோட்டத்தையும் பூமியில் உள்ள பரலோகத்தையும் போன்றவை; மாம்சத்தில் நின்றுகொண்டிருந்தாலும், நமது மனங்கள் பரலோகத்தில் நிற்கின்றன என்றும், நமது இருதயங்கள் நம்முடைய ஆண்டவரின் மேல் உயர்த்தப்பட்டிருக்கின்றன என்றும் நாம் கற்பனை செய்துகொள்கிறோம்.</w:t>
      </w:r>
    </w:p>
    <w:p w:rsidRPr="00E541CA" w:rsidR="00E541CA" w:rsidP="00E541CA" w:rsidRDefault="00E541CA" w14:paraId="0042FE61" w14:textId="25257A06">
      <w:pPr>
        <w:ind w:firstLine="720"/>
      </w:pPr>
      <w:r w:rsidRPr="00E541CA">
        <w:t xml:space="preserve">5வது பரிசீலனை</w:t>
      </w:r>
    </w:p>
    <w:p w:rsidRPr="00E541CA" w:rsidR="00E541CA" w:rsidP="00E541CA" w:rsidRDefault="00E541CA" w14:paraId="536A5CA0" w14:textId="327050D3">
      <w:pPr>
        <w:ind w:firstLine="720"/>
        <w:rPr>
          <w:i/>
        </w:rPr>
      </w:pPr>
      <w:r w:rsidRPr="00E541CA">
        <w:rPr>
          <w:i/>
        </w:rPr>
        <w:t xml:space="preserve">இந்தக் கடைசி நாட்களில், சில மேய்ப்பர்கள் ஓநாய்களாக மாறுகிறார்களா?</w:t>
      </w:r>
    </w:p>
    <w:p w:rsidRPr="00E541CA" w:rsidR="00E541CA" w:rsidP="00E541CA" w:rsidRDefault="00E541CA" w14:paraId="475C3235" w14:textId="6D72325F">
      <w:pPr>
        <w:ind w:firstLine="720"/>
      </w:pPr>
      <w:r w:rsidRPr="00E541CA">
        <w:t xml:space="preserve">மேலும் புனித ஹிப்பொலிட்டஸின் 'மேய்ப்பர்கள் </w:t>
      </w:r>
      <w:r w:rsidRPr="00E541CA">
        <w:rPr>
          <w:i/>
        </w:rPr>
        <w:t xml:space="preserve">ஓநாய்களைப்</w:t>
      </w:r>
      <w:r w:rsidRPr="00E541CA">
        <w:rPr>
          <w:i/>
        </w:rPr>
        <w:t xml:space="preserve"> போல </w:t>
      </w:r>
      <w:r w:rsidRPr="00E541CA">
        <w:t xml:space="preserve">இருப்பார்கள்</w:t>
      </w:r>
      <w:r w:rsidRPr="00E541CA">
        <w:rPr>
          <w:i/>
        </w:rPr>
        <w:t xml:space="preserve">' என்ற</w:t>
      </w:r>
      <w:r w:rsidRPr="00E541CA">
        <w:t xml:space="preserve"> இந்த வார்த்தைகள் </w:t>
      </w:r>
      <w:r w:rsidRPr="00E541CA">
        <w:t xml:space="preserve">உண்மையே; ஏனெனில், அவர் தம் வாழ்நாளில் எதிர்காலத்தைக் கணித்து, தம்மைப் பின்பற்றும் காலங்கள் குறித்து முன்னறிவித்தார்: மேலும், அவருடைய வார்த்தைகள் சில மேய்ப்பர்களைப் பொறுத்தவரை ஏற்கெனவே நிறைவேறியுள்ளன, எல்லோரையும் அல்ல; இப்போது சிலரைப் பொறுத்தவரை நிறைவேறி வருகின்றன, எல்லோரையும் அல்ல; எதிர்காலத்திலும் சிலரைப் பொறுத்தவரை நிறைவேறும், எல்லோரையும் அல்ல.</w:t>
      </w:r>
    </w:p>
    <w:p w:rsidRPr="00E541CA" w:rsidR="00E541CA" w:rsidP="00E541CA" w:rsidRDefault="00E541CA" w14:paraId="0951DA33" w14:textId="5A66C92A">
      <w:pPr>
        <w:ind w:firstLine="720"/>
      </w:pPr>
      <w:r w:rsidRPr="00E541CA">
        <w:t xml:space="preserve">சில ஓநாயைப் போன்ற மேய்ப்பர்களைப் பற்றி </w:t>
      </w:r>
      <w:r w:rsidRPr="00E541CA">
        <w:t xml:space="preserve">புனித </w:t>
      </w:r>
      <w:r w:rsidRPr="00E541CA">
        <w:t xml:space="preserve">ஹிப்போலிட்டஸின் </w:t>
      </w:r>
      <w:r w:rsidRPr="00E541CA">
        <w:t xml:space="preserve">வார்த்தைகள் நிறைவேறியுள்ளன</w:t>
      </w:r>
      <w:r w:rsidRPr="00E541CA">
        <w:t xml:space="preserve">; ஏனெனில், அவருடைய காலத்திலேயே பல பிளவுவாத ஆயர்களும் குருக்களும் இருந்தனர்: உத்தோசியஸ், கான்ஸ்டான்டினோப்பிலின் அரியன் பேராயர், கான்ஸ்டான்டினோப்பிலின் பேராயரான மாகெடோனியஸ், ஒரு ஆன்மீகப் போராளி, மற்றும் பல்வேறு மறைமாவட்டங்களில் இருந்த மற்றவர்கள் ஆயர்களாகவும் குருமார்களாகவும் இருந்தனர்: சிலர் யூடிகியன்ஸ், சிலர் டயோஸ்கொரியனிஸ்டுகள், மற்றும் பிற மதபோதகர்கள் மதவிரோதக் கருத்துக்களைக் கொண்டிருந்தனர்: இந்த மேய்ப்பர்கள் ஓநாய்களாக இருந்தனர்.</w:t>
      </w:r>
    </w:p>
    <w:p w:rsidRPr="00E541CA" w:rsidR="00E541CA" w:rsidP="00E541CA" w:rsidRDefault="00E541CA" w14:paraId="1FCF0DE6" w14:textId="6554F257">
      <w:pPr>
        <w:ind w:firstLine="720"/>
      </w:pPr>
      <w:r w:rsidRPr="00E541CA">
        <w:t xml:space="preserve">இருப்பினும், அதே காலங்களில் பக்திமிக்க மேய்ப்பர்களும் இருந்தனர்; மேலும், அறிக்கையாளர் புனித நிக்கோலஸ், புனித ஸ்பைரிடோன் மற்றும் பிறரைப் போன்ற பெரிய புனிதர்கள், உலகில் ஒளிவீசும் தீபங்களாகத் திகழ்ந்தனர்—இந்த மேய்ப்பர்கள் ஓநாய்கள் அல்ல, மாறாக தங்கள் ஆடுகளுக்காகத் தங்கள் உயிரைக் கொடுக்கும் உண்மையான மேய்ப்பர்களாக இருந்தனர்.</w:t>
      </w:r>
    </w:p>
    <w:p w:rsidRPr="00E541CA" w:rsidR="00E541CA" w:rsidP="00E541CA" w:rsidRDefault="00E541CA" w14:paraId="22568046" w14:textId="370CEA45">
      <w:pPr>
        <w:ind w:firstLine="720"/>
      </w:pPr>
      <w:r w:rsidRPr="00E541CA">
        <w:t xml:space="preserve">இப்பொழுதும் கூட, சில ஓநாயைப் போன்ற மேய்ப்பர்களைப் பற்றி புனித ஹிப்போலிட்டஸின் வார்த்தைகள் உண்மையாகி வருகின்றன. அப்படியானால், அவர்கள் யார்? தங்களுக்கு ஒப்படைக்கப்பட்ட ஆடுகளைப் புறக்கணிப்பவர்களையோ, அல்லது தங்கள் சொந்தத் தீய மற்றும் சீர்கெட்ட வாழ்க்கையின் உதாரணத்தால் தங்கள் ஆடுகளைத் தவறான வழியில் வழிநடத்துபவர்களையோ, அல்லது வேண்டுமென்றே தீமையைப் போதித்து, அதன் மூலம் தங்கள் ஆடுகளின் அழிவுக்குக் காரணமாக இருப்பவர்களையோ கவனமாக இருங்கள்; அல்லது மதவிரோதத்தைக் கடைப்பிடித்து, கிறிஸ்துவின் திருச்சபையிலிருந்து பிரிந்து, மற்றவர்களையும் மதவிரோதத்திற்குள் வழிநடத்துகிறார்கள்; பிளவுகளின் தலைவர்களாக இருந்தவர்களைப் போலவே: காபிடோ, அபாகும్‌, லázarus, பாசாங்குக்காரன் நிக்கிதா, மற்றும் அவர்களுடன் இருந்த மற்றவர்கள். இப்பொழுதும் இதுபோன்ற பலர் உள்ளனர்; அவர்களில் சிலர், குருமார்களாக இருந்து, தங்கள் திருச்சபைகளையும் வீடுகளையும் கைவிட்டு, பிளவுவாதிகளின் இருப்பிடங்களுக்குச் செல்கின்றனர், மற்றவர்களோ, தங்கள் சொந்த திருச்சபைகளில் வாழ்ந்தாலும், பாசாங்குத்தனமாக ஒழுக்கவாதிகள் என்று கூறிக்கொண்டாலும், பிளவுவாதிகளுடன் சதி செய்து அவர்களுடன் உடன்பட்டு, தங்கள் பங்கு மக்களின் தீச்செயல்களை மறைத்து மன்னிக்கின்றனர், பிளவுபடுத்தியவர்களால் வழிதவறச் செய்யப்பட்டவர்கள், அவர்களைத் தம்முள் தங்கி அவர்களுடைய தீய வழிகளைப் பின்பற்றுகிறார்கள்; இந்த மேய்ப்பர்கள் உண்மையில் கிறிஸ்துவின் மந்தையைக் கிழித்து, கிறிஸ்துவின் ஆடுகளின் ஆன்மாக்களைப் பட்சிக்கும் ஓநாய்கள்.</w:t>
      </w:r>
    </w:p>
    <w:p w:rsidRPr="00E541CA" w:rsidR="00E541CA" w:rsidP="00E541CA" w:rsidRDefault="00E541CA" w14:paraId="3B85013F" w14:textId="6DC4581A">
      <w:pPr>
        <w:ind w:firstLine="720"/>
      </w:pPr>
      <w:r w:rsidRPr="00E541CA">
        <w:t xml:space="preserve">இருப்பினும், நகரங்களிலும் கிராமங்களிலும் உள்ள அனைத்துப் போதகர்களும் இவ்வகையைச் சேர்ந்தவர்கள் அல்லர்; அனைவரும் கவனக்குறைவானவர்கள் அல்லர், அனைவரும் மற்றவர்களைத் தவறான வழியில் செலுத்துவதில்லை, அனைவரும் தீமையைப் போதிப்பதில்லை, அனைவரும் மதவிரோதிகள் அல்லர்; ஆனால் பெரும்பாலானோர் உண்மையான மேய்ப்பர்கள்; அவர்கள் மனித ஆன்மாக்களின் இரட்சிப்பில் அக்கறை கொண்டு, நற்பண்புள்ள வாழ்க்கையின் வார்த்தை மற்றும் செயல்கள் மூலம் ஒரு முன்மாதிரியை அமைத்து, புனிதமான விசுவாசத்தை களங்கமின்றி பாதுகாத்து, பிளவுபடுத்தும் போதகர்களுடன் சமரசம் செய்ய மறுத்து, மாறாக அவர்களை திருச்சபையின் உடலிலிருந்து ஒரு அழுகிய உறுப்பு போல வெட்டித் துண்டிக்கிறார்கள்; இந்த மேய்ப்பர்கள் ஓநாய்கள் அல்ல, உண்மையான மேய்ப்பர்கள்.</w:t>
      </w:r>
    </w:p>
    <w:p w:rsidRPr="00E541CA" w:rsidR="00E541CA" w:rsidP="00E541CA" w:rsidRDefault="00E541CA" w14:paraId="3BD8988A" w14:textId="3A381436">
      <w:pPr>
        <w:ind w:firstLine="720"/>
      </w:pPr>
      <w:r w:rsidRPr="00E541CA">
        <w:lastRenderedPageBreak/>
      </w:r>
      <w:r w:rsidRPr="00E541CA">
        <w:t xml:space="preserve">அதுபோலவே, புனித ஹிப்பொலிட்டஸின் வார்த்தைகளும் வரும் நாட்களில் நிறைவேறும்: ஓநாய்களைப் போன்ற மேய்ப்பர்கள் இருப்பார்கள், ஆனால் அனைவரும் அல்ல; ஏனெனில், கிறிஸ்து விரோதியின் நாட்களிலேயே, பொதுமக்களில் சிலர் வஞ்சிக்கப்படுவார்கள் என்பது போல, குருமார்களிலும் சிலர் வஞ்சிக்கப்படுவார்கள் சிலர் வழிதவறி கிறிஸ்துவுக்கு எதிரானவனைப் பின்பற்றுவார்கள், மற்றவர்களோ வழிதவறாமல் அவனுக்கு எதிராக உறுதியாக நின்று, மற்றவர்களை அறிவுறுத்தி, பரிசுத்த விசுவாசத்தில் அவர்களைப் பலப்படுத்துவார்கள்: ஏனெனில், வழிதவறி கிறிஸ்துவுக்கு எதிரானவனுடன் சேரும் மதகுருமார், அந்த மேய்ப்பர்கள் ஓநாய்களாக இருப்பார்கள்; ஆனால், இரத்தம் சிந்தும் வரையிலும் கிறிஸ்துவுக்காக உறுதியாக நிற்கிறவர்கள், அவர்கள் உண்மையான மேய்ப்பர்களாகத் திகழ்வார்கள். கிறிஸ்துவின் நாமத்தை அறிக்கையிடுபவர்கள் மற்றும் வீரமரணம் அடைந்த குருக்கள்—பற்றி புனித ஹிப்பொலிடஸ் கூறுகிறார்: 'துன்புறுத்துபவனுக்கு எதிராக நிற்கிறவர்கள் பாக்கியவான்கள், ஏனெனில் அவர்கள் முதல் வீரமரணர்கள் விடவும் பெரியவர்களாகவும், மகிமையானவர்களாகவும், மேன்மையானவர்களாகவும் தோன்றுவார்கள்'; ஏனெனில், முதல் வீரர்கள் கிறிஸ்துவின் எதிரியின் ஊழியர்களை வென்றார்கள், ஆனால் இவர்கள் அழிவின் குமாரனையே வீழ்த்தி வெற்றி பெறுவார்கள்</w:t>
      </w:r>
      <w:r w:rsidRPr="00E541CA">
        <w:rPr>
          <w:rStyle w:val="FootnoteReference"/>
        </w:rPr>
        <w:footnoteReference w:id="297"/>
      </w:r>
      <w:r w:rsidRPr="00E541CA">
        <w:t xml:space="preserve"> . இதுவரை ஹிப்பொலிடஸ்.</w:t>
      </w:r>
    </w:p>
    <w:p w:rsidRPr="00E541CA" w:rsidR="00E541CA" w:rsidP="00E541CA" w:rsidRDefault="00E541CA" w14:paraId="2157A3EA" w14:textId="11F29361">
      <w:pPr>
        <w:ind w:firstLine="720"/>
      </w:pPr>
      <w:r w:rsidRPr="00E541CA">
        <w:t xml:space="preserve">ஏனெனில், சில (அனைவரும் அல்ல) ஓநாய்போன்ற மேய்ப்பர்களைப் பற்றிய புனித ஹிப்பொலிட்டஸின் வார்த்தைகள் உண்மையானவை. ஆனால், முழுப் புரோகிதர்களையும் 'ஓநாய்கள்' என்று அழைக்கும் பிரைனின் பொய்ச் போதகர்களும் பிளவுபடுத்தினோரும், பொய்யின் பிதாவாகிய சாத்தானின் புத்திரர்களாய்ப் பொய் சொல்கிறார்கள்; ஏனெனில், அவர்களுடைய இறை நிந்தனையான வார்த்தைகளின்படி, முழுப் புரோகித வர்க்கமும் ஓநாய்களாக இருந்திருந்தால், அப்படியானால் உலகில் கிறிஸ்துவின் ஆடுகளே இருந்திருக்க மாட்டார்கள், மேலும் கிறிஸ்து தாம் தலைவராக இருக்கும் தம்முடைய திருச்சபையைப் பூமியில் கொண்டிருக்கவும் மாட்டார்; மேலும் அந்தத் தலைவரானவர், தம்முடைய திருச்சபையின் உடலான, அதன் உறுப்புகளான புரோகித வர்க்கம் இல்லாமல், அதாவது அவர்கள் ஓநாய்களாக மாற்றிய அந்த முதன்மையான பகுதி இல்லாமல் இருந்திருப்பார். ஆனால் அது அப்படி இல்லை, ஒருபோதும் இருக்கவும்ாது; ஏனெனில், யுகத்தின் முடிவு வரை, கிறிஸ்துவின் மந்தையும் கிறிஸ்துவின் மந்தையின் மேய்ப்பர்களும் இருப்பார்கள், பலர் வழிதவறி கதிரிலிருந்து பதரைப் போலப் பிரிக்கப்பட்டாலும்; ஆனாலும் அனைவரும் அல்ல: பதரைக் காற்று அடித்துச் செல்லும், ஆனால் கதிர் களத்தில் இருக்கும்; கிறிஸ்துவின் நாட்களில் இருந்தது போலவே: </w:t>
      </w:r>
      <w:r w:rsidRPr="00E541CA">
        <w:rPr>
          <w:i/>
        </w:rPr>
        <w:t xml:space="preserve">அவருடைய சீடர்களில் பலர் திரும்பிச் சென்று அவருடன் நடக்கவில்லை. அப்பொழுது இயேசு பன்னிருவரிடமும், 'நீங்களும் </w:t>
      </w:r>
      <w:r w:rsidRPr="00E541CA">
        <w:t xml:space="preserve">போக</w:t>
      </w:r>
      <w:r w:rsidRPr="00E541CA">
        <w:rPr>
          <w:i/>
        </w:rPr>
        <w:t xml:space="preserve"> விரும்புகிறீர்களா</w:t>
      </w:r>
      <w:r w:rsidRPr="00E541CA">
        <w:t xml:space="preserve">?</w:t>
      </w:r>
      <w:r w:rsidRPr="00E541CA">
        <w:rPr>
          <w:i/>
        </w:rPr>
        <w:t xml:space="preserve">' என்று கேட்டார். </w:t>
      </w:r>
      <w:r w:rsidRPr="00E541CA">
        <w:rPr>
          <w:i/>
        </w:rPr>
        <w:t xml:space="preserve">சிமோன் பேதுரு அவருக்குப் பதிலாக, 'கர்த்தரே, நாங்கள் யாரிடத்திற்குப் போவோம்? உம்மிடம் நித்திய ஜீவனைத் தரும் வார்த்தைகள் உள்ளன</w:t>
      </w:r>
      <w:r w:rsidRPr="00E541CA">
        <w:t xml:space="preserve">. life</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6வது சிந்தனை</w:t>
      </w:r>
    </w:p>
    <w:p w:rsidRPr="00E541CA" w:rsidR="00E541CA" w:rsidP="00E541CA" w:rsidRDefault="00E541CA" w14:paraId="7FA8D67A" w14:textId="0B38FBE3">
      <w:pPr>
        <w:ind w:firstLine="720"/>
        <w:rPr>
          <w:i/>
        </w:rPr>
      </w:pPr>
      <w:r w:rsidRPr="00E541CA">
        <w:rPr>
          <w:i/>
        </w:rPr>
        <w:t xml:space="preserve">வரவிருக்கும் முடிவுக் காலத்தின் காரணமாகவும், உபத்திரவத்தின் காலத்தின் காரணமாகவும், நகரங்களிலும் கிராமங்களிலும் உள்ள விசுவாசிகளிடமிருந்து தேவன் தமது முகத்தைத் திருப்பிக்கொள்ளுகிறாரா?</w:t>
      </w:r>
    </w:p>
    <w:p w:rsidRPr="00E541CA" w:rsidR="00E541CA" w:rsidP="00E541CA" w:rsidRDefault="00E541CA" w14:paraId="1059BD7C" w14:textId="5DC6F950">
      <w:pPr>
        <w:ind w:firstLine="720"/>
      </w:pPr>
      <w:r w:rsidRPr="00E541CA">
        <w:t xml:space="preserve">இதை இன்னும் தெளிவாகப் புரிந்துகொள்ள, முதலில் 'நேரம்' என்ற கருத்தை ஆராய்வோம்: 'பாடுகளின் காலம்' என்பது என்ன, அது எப்போது நிகழும்?</w:t>
      </w:r>
    </w:p>
    <w:p w:rsidRPr="00E541CA" w:rsidR="00E541CA" w:rsidP="00E541CA" w:rsidRDefault="00E541CA" w14:paraId="74ED21B6" w14:textId="4833384E">
      <w:pPr>
        <w:ind w:firstLine="720"/>
        <w:rPr>
          <w:i/>
        </w:rPr>
      </w:pPr>
      <w:r w:rsidRPr="00E541CA">
        <w:rPr>
          <w:i/>
        </w:rPr>
        <w:t xml:space="preserve">'கோபத்தின் காலத்தை' நாம் இரண்டு வெவ்வேறு வழிகளில் புரிந்து கொள்ள வேண்டும்:</w:t>
      </w:r>
    </w:p>
    <w:p w:rsidRPr="00E541CA" w:rsidR="00E541CA" w:rsidP="00E541CA" w:rsidRDefault="00E541CA" w14:paraId="60872454" w14:textId="3B898E8C">
      <w:pPr>
        <w:ind w:firstLine="720"/>
      </w:pPr>
      <w:r w:rsidRPr="00E541CA">
        <w:t xml:space="preserve">முதல் 'கொடிய காலம்' என்பது, கிறிஸ்துவாகிய தேவன் மீதும், அவருடைய அருமையான இரத்தத்தால் மீட்கப்பட்ட அவருடைய பரிசுத்த சபை மீதும் போர் தொடுப்பதாகும்.</w:t>
      </w:r>
    </w:p>
    <w:p w:rsidRPr="00E541CA" w:rsidR="00E541CA" w:rsidP="00E541CA" w:rsidRDefault="00E541CA" w14:paraId="37D1E874" w14:textId="0ACF84F5">
      <w:pPr>
        <w:ind w:firstLine="720"/>
      </w:pPr>
      <w:r w:rsidRPr="00E541CA">
        <w:t xml:space="preserve">இரண்டாவது 'பாடுகளின் காலம்' என்பது கடவுளுக்கு எதிராக அல்ல, ஆனால் மனிதர்களுக்கு எதிராக மட்டும் போர் தொடுப்பதாகும்; இருப்பினும், அது கடவுளின் கோபத்தைத் தூண்டுகிறது, ஏனெனில் அது நம் அண்டை வீட்டாரைக் காயப்படுத்த வேண்டாம் என்ற கடவுளின் கட்டளைக்கு எதிராகச் செல்கிறது.</w:t>
      </w:r>
    </w:p>
    <w:p w:rsidRPr="00E541CA" w:rsidR="00E541CA" w:rsidP="00E541CA" w:rsidRDefault="00E541CA" w14:paraId="000BDC88" w14:textId="1B72003F">
      <w:pPr>
        <w:ind w:firstLine="720"/>
      </w:pPr>
      <w:r w:rsidRPr="00E541CA">
        <w:t xml:space="preserve">முதல் உபத்திரவ காலத்தில் இயேசு கிறிஸ்துவின் நாமத்தை வெறுப்பார்கள், அவருடைய பரிசுத்த சபையைத் துன்புறுத்துவார்கள், மேலும் கிறிஸ்துவை விசுவாசிக்கிறவர்களை சித்திரவதை செய்து கொல்வார்கள்; இந்தக் காலத்தைப் பற்றி கிறிஸ்து முன்னறிவித்தார்: </w:t>
      </w:r>
      <w:r w:rsidRPr="00E541CA">
        <w:rPr>
          <w:i/>
        </w:rPr>
        <w:t xml:space="preserve">'இவை அனைத்திற்கும் முன்பாக, அவர்கள் உங்கள் மீது கைபோட்டு உங்களைத் துன்புறுத்துவார்கள், உங்களைக் கூட்டங்களுக்கும் சிறைகளுக்கும் ஒப்புக்கொடுப்பார்கள், என் நாமத்தின் நிமித்தமாக உங்களை ராஜாக்கள் மற்றும் ஆளுகையாளர்களின் முன் கொண்டு வருவார்கள்; என் நாமத்தின் நிமித்தமாக நீங்கள் அனைவராலும் வெறுக்கப்படுவீர்கள்</w:t>
      </w:r>
      <w:r w:rsidRPr="00E541CA">
        <w:t xml:space="preserve">' (</w:t>
      </w:r>
      <w:r w:rsidRPr="00E541CA">
        <w:rPr>
          <w:rStyle w:val="FootnoteReference"/>
          <w:i/>
        </w:rPr>
        <w:footnoteReference w:id="299"/>
      </w:r>
      <w:r w:rsidRPr="00E541CA">
        <w:t xml:space="preserve"> ); மேலும்: </w:t>
      </w:r>
      <w:r w:rsidRPr="00E541CA">
        <w:rPr>
          <w:i/>
        </w:rPr>
        <w:t xml:space="preserve">'அவர்கள் </w:t>
      </w:r>
      <w:r w:rsidRPr="00E541CA">
        <w:rPr>
          <w:i/>
        </w:rPr>
        <w:t xml:space="preserve">உங்களைத்</w:t>
      </w:r>
      <w:r w:rsidRPr="00E541CA">
        <w:rPr>
          <w:i/>
        </w:rPr>
        <w:t xml:space="preserve"> துன்பத்திற்கு ஒப்புக்கொடுத்து</w:t>
      </w:r>
      <w:r w:rsidRPr="00E541CA">
        <w:rPr>
          <w:i/>
        </w:rPr>
        <w:t xml:space="preserve">, மரணத்திற்குள்ளாக்குவார்கள்</w:t>
      </w:r>
      <w:r w:rsidRPr="00E541CA">
        <w:t xml:space="preserve">'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இன்னொரு காலம், கிறிஸ்துவுக்காக அல்ல, மாறாக இவ்வுலகப் பொருட்களுக்காகக் கடுமையான துன்புறுத்தலின் காலமாக இருக்கும்; ஏனெனில் ஒவ்வொருவரும் தங்கள் சொந்த நலன்களைத் தேடுகிறார்கள், மற்றவர்களை விடக் கௌரவமாகவும், மரியாதையாகவும், சக்திவாய்ந்தவராகவும், செல்வந்தராகவும் இருக்க விரும்புகிறார்கள்; இந்தக் காரணத்திற்காக, தேசம் தேசத்திற்கு எதிராகவும், ராஜ்யம் ராஜ்யத்திற்கு எதிராகவும் எழும், மேலும் உள்நாட்டுக் குழப்பங்கள் உருவாகும். அந்த மற்ற காலத்தில், மக்களுக்குக் கஷ்டம், ஏழைகள் மீதான ஒடுக்குமுறை, அப்பாவி மக்கள் மீதான துன்புறுத்தல் ஆகியவை இருக்கும்; மேலும் திருட்டு, கொள்ளை, வன்முறை மற்றும் அநீதி போன்ற பல செயல்கள் நடக்கும்; இந்தக் காரணத்திற்காகவே அத்தகைய காலம் ஒரு உபத்திரவத்தின் காலமாக இருக்கிறது.</w:t>
      </w:r>
    </w:p>
    <w:p w:rsidRPr="00E541CA" w:rsidR="00E541CA" w:rsidP="00E541CA" w:rsidRDefault="00E541CA" w14:paraId="2AA71E1D" w14:textId="30606424">
      <w:pPr>
        <w:ind w:firstLine="720"/>
      </w:pPr>
      <w:r w:rsidRPr="00E541CA">
        <w:t xml:space="preserve">கிறிஸ்து தேவனுக்கும் கிறிஸ்துவின் சபைக்கும் எதிராக எழுந்த, இந்த கொடிய காலங்களில் முதலாவது காலம், முந்தைய கொடிய துன்புறுத்துபவர்களான டயோக்ளீசியன், மாக்சிமியன் மற்றும் பிறரின் நாட்களிலேயே ஏற்கனவே நிகழ்ந்துவிட்டது; மேலும் இது, உண்மையில் மாம்சத்தில் வரவிருக்கும் கிறிஸ்து விரோதியின் நாட்களில் மீண்டும் நிகழும் (பிரைனியன்கள் கூறுவது போல், ஒரு ஆன்மீக அர்த்தத்தில் மட்டும் அல்ல); அப்போது, மீண்டும் ஒருமுறை, தேவன் கிறிஸ்துவின் நாமம் வெறுக்கப்படும், அவருடைய சபை துன்புறுத்தப்படும், விசுவாசிகள் கொல்லப்படுவார்கள்; ஆனால் தற்போது அந்தக் காலம் நம்மீது இன்னும் வரவில்லை, அகாரியர்களால் கைப்பற்றப்பட்ட கிறிஸ்தவ நாடுகளில் தவிர. மேலும், ரஷ்ய அரசில், தேவனுடைய கிருபையினால், புனித விசுவாசம் இன்னும் துன்புறுத்தப்படவில்லை; கிறிஸ்துவுக்காக யாரும் சித்திரவதை செய்வதோ கொலை செய்வதோ இல்லை, யாரும் கிறிஸ்துவை மறுதலிக்கும்படி கட்டாயப்படுத்துவதும் இல்லை, ஆனால் நாம் அனைவரும் ஒருமனதாக, பிதாவையும் பரிசுத்த ஆவியோடும் என்றென்றும் ஆட்சி செய்யும் நம் தேவனாகிய கிறிஸ்துவை மகிமைப்படுத்துகிறோம்.</w:t>
      </w:r>
    </w:p>
    <w:p w:rsidRPr="00E541CA" w:rsidR="00E541CA" w:rsidP="00E541CA" w:rsidRDefault="00E541CA" w14:paraId="64315973" w14:textId="0A261A90">
      <w:pPr>
        <w:ind w:firstLine="720"/>
      </w:pPr>
      <w:r w:rsidRPr="00E541CA">
        <w:lastRenderedPageBreak/>
      </w:r>
      <w:r w:rsidRPr="00E541CA">
        <w:t xml:space="preserve">ஆனால், கடவுளின் கட்டளைக்கு மாறாக, தன் அண்டை வீட்டாரை எதிர்த்து நிற்கும் மற்றொரு கொடூரமான காலம் இருக்கிறது; அது மக்களிடையே சண்டையைத் தூண்டி, சண்டையிடக் காரணங்களைத் தேடி, மக்களுக்குக் கஷ்டங்களைக் கொடுத்து, ஏழைகளை ஒடுக்குகிறது, அப்பாவி மக்களுக்குக் கசப்பை ஊட்டுகிறது, கொள்ளையடிக்கிறது, கடத்துகிறது, மேலும் அநீதியையும் வன்முறையையும் செய்கிறது; அந்தக் கொடூரமான காலம் இப்போதுதான், நாம் காண்கிறபடி, அது நம்மை வந்தடைந்துள்ளது, இது ஆச்சரியமல்ல: </w:t>
      </w:r>
      <w:r w:rsidRPr="00E541CA">
        <w:rPr>
          <w:i/>
        </w:rPr>
        <w:t xml:space="preserve">ஏனெனில் </w:t>
      </w:r>
      <w:r w:rsidRPr="00E541CA">
        <w:t xml:space="preserve">(கிறிஸ்துவின் வார்த்தைகளின்படி) </w:t>
      </w:r>
      <w:r w:rsidRPr="00E541CA">
        <w:rPr>
          <w:i/>
        </w:rPr>
        <w:t xml:space="preserve">இவை </w:t>
      </w:r>
      <w:r w:rsidRPr="00E541CA">
        <w:rPr>
          <w:i/>
        </w:rPr>
        <w:t xml:space="preserve">முதலில் நடக்க வேண்டும் என்பது</w:t>
      </w:r>
      <w:r w:rsidRPr="00E541CA">
        <w:rPr>
          <w:i/>
        </w:rPr>
        <w:t xml:space="preserve"> பொருத்தமானது</w:t>
      </w:r>
      <w:r w:rsidRPr="00E541CA">
        <w:rPr>
          <w:i/>
        </w:rPr>
        <w:t xml:space="preserve">, ஆனால் முடிவு அல்ல</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இங்கு நாம் புனித ஹிப்பொலிட்டஸின் வார்த்தைகளுக்குத் திரும்புவோம்.</w:t>
      </w:r>
    </w:p>
    <w:p w:rsidRPr="00E541CA" w:rsidR="00E541CA" w:rsidP="00E541CA" w:rsidRDefault="00E541CA" w14:paraId="43CDF74B" w14:textId="008C8060">
      <w:pPr>
        <w:ind w:firstLine="720"/>
      </w:pPr>
      <w:r w:rsidRPr="00E541CA">
        <w:t xml:space="preserve">புனித ஹிப்பொலிடஸ் தனது மேற்கூறிய உரையில் கூறுகிறார்: நகரங்களிலும் கிராமங்களிலும் வசிப்பவர்கள், காலங்களும் நாட்களும் எவ்வளவு கொடூரமாக இருக்கும் என்பதை அறிந்து கொள்ளட்டும்</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புனித ஹிப்பொலிட்டஸின் இந்த வார்த்தைகளிலிருந்து, பிரின் பகுதியின் பிதற்றலாளர்கள், தங்கள் சொந்தக் கற்பனைகளின் மூலம், புனிதர் ஹிப்பொலிட்டஸ் எழுதாத ஒன்றை நிகழ்காலத்திற்குப் பொருத்துகிறார்கள்; ஏனெனில் அவர்கள் கூறுகிறார்கள்: 'நகரங்களிலும் கிராமங்களிலும், காலங்கள் இப்போது கொடூரமாக உள்ளன'; ஏனெனில் கடவுள் நகரங்களிலிருந்தும் கிராமங்களிலிருந்தும் தம் முகத்தைத் திருப்பிக்கொண்டுவிட்டார், மேலும் நகரங்களிலும் கிராமங்களிலும் இனி இரட்சிப்பு எதுவும் இல்லை.</w:t>
      </w:r>
    </w:p>
    <w:p w:rsidRPr="00E541CA" w:rsidR="00E541CA" w:rsidP="00E541CA" w:rsidRDefault="00E541CA" w14:paraId="48114EE7" w14:textId="183AFAC0">
      <w:pPr>
        <w:ind w:firstLine="720"/>
      </w:pPr>
      <w:r w:rsidRPr="00E541CA">
        <w:t xml:space="preserve">நாம் however, விசுவாசிகளாக, இந்த விஷயத்தில் முழுமையான ஆய்வைச் செய்து, முதலில் 'மிகுந்த உபத்திரவத்தின் காலம்' என்று கருதுவோம், அப்போது கிறிஸ்து தேவன் மீதும் அவருடைய பரிசுத்த சபை மீதும் போர் தொடுக்கப்பட்டது. அப்பொழுது தேவன் நகரங்களிடமிருந்தும் கிராமங்களிடமிருந்தும்—அதாவது, நகரங்களிலும் கிராமங்களிலும் வசிக்கும் விசுவாசிகளிடமிருந்தும்—தனது முகத்தைத் திருப்பிக்கொண்டாரா? அக்காலத்தில் அவர் விசுவாசிகளிடமிருந்து தம் முகத்தைத் திருப்பியிருந்தால், நிச்சயமாக இப்போது நம்மிடமிருந்தும் அதைத் திருப்புவார்; ஆனால் அக்காலத்தில் அவர் அதைத் திருப்பியிருக்கவில்லை என்றால், நிச்சயமாக இப்போது நம்மிடமிருந்தும் அதைத் திருப்புவதில்லை.</w:t>
      </w:r>
    </w:p>
    <w:p w:rsidRPr="00E541CA" w:rsidR="00E541CA" w:rsidP="00E541CA" w:rsidRDefault="00E541CA" w14:paraId="3A5E2653" w14:textId="63C9A13B">
      <w:pPr>
        <w:ind w:firstLine="720"/>
      </w:pPr>
      <w:r w:rsidRPr="00E541CA">
        <w:t xml:space="preserve">கிறிஸ்துவின் ஆரம்பகால, ஆதி திருச்சபையைப் பொறுத்தவரை—கிறிஸ்துவின் மீது விசுவாசித்தவர்கள் துன்புறுத்தப்பட்ட அந்தக் காலங்கள் எவ்வளவு கொடூரமானவையாக இருந்தன—இதை யார் அறியார்? இதை அறியாத எவரும் அப்போஸ்தலர் நடபடிகளையும், வீரமரணமடைந்தவர்களின் துன்பங்களைப் பற்றிய குறிப்புகளையும் படிக்கட்டும், அவர்கள் அறிந்துகொள்வார்கள். அந்தக் கொடிய காலங்களில், பிரின்ஸ்கியைப் பின்பற்றிப் பலர், நகரங்களிலும் கிராமங்களிலும் வசித்தவர்கள் பாலைவனத்திற்குத் தப்பிச் செல்லாததால், கர்த்தர் தம்முடைய முகத்தை அவர்களிடமிருந்து திருப்பிக்கொண்டார் என்று கூறியிருப்பார்கள்; ஆனால் அது அப்படியல்ல. முதல் பங்குப் பணியாளரான புனித ஸ்டீபனின் வீரமரணத்தை யெருசலேமில் சிந்திப்போம்: யூதர்களால் கல்லால் அடிக்கப்பட்டபோது, அவர் வானங்கள் திறக்கப்படுவதையும், திறந்த வானத்தில் ஆண்டவராகிய கிறிஸ்து நின்று தனது வீரமரணத்தைப் பார்ப்பதையும் கண்டார்</w:t>
      </w:r>
      <w:r w:rsidRPr="00E541CA">
        <w:rPr>
          <w:rStyle w:val="FootnoteReference"/>
        </w:rPr>
        <w:footnoteReference w:id="303"/>
      </w:r>
      <w:r w:rsidRPr="00E541CA">
        <w:t xml:space="preserve"> . இவ்வாறு, ஆண்டவர் தம் ஊழியரை யெருசலேம் நகரில் அவர் துன்புறும் அந்தத் துன்பக்காலத்தில் நோக்குகிறார்; மேலும் அவர் அவரைப் பார்க்கும்போது, கொலை செய்யும் யெருசலேம் நகரத்தையும் பார்க்கிறார்; தீர்க்கதரிசிகளைக் கல்லால் அடித்துக் கொன்ற, தேவனுடைய குமாரனை மரணத்திற்கு ஒப்புக்கொடுத்த, அப்போஸ்தலர்களைக் கொன்ற நகரத்தையும் பார்க்கிறார். ஆயினும் அவர் அந்த நகரத்தைப் பார்ப்பது அதன் பொல்லாப்பினிமித்தம் அல்ல, மாறாக அங்கே துன்புறும் தம்முடைய உண்மையுள்ள ஊழியக்காரர்களுக்காகவே பார்க்கிறார்; மேலும், அந்தக் கொடிய காலத்தில், அவர்கள் மலைகளுக்கோ பாலைவனங்களுக்கோ தப்பிச் செல்லாமலும், குகைகளில் ஒளிந்துகொள்ளாமலும் இருந்ததற்காக அவர் தம் ஊழியர்களைப் புறக்கணிக்கவில்லை; மாறாக, தம்முடைய இறைவனின் பொருட்டு நூறு யூதர்களுக்கு எதிராக, ஒளிந்துகொள்ளாமல், துணிச்சலாக நின்ற முதல் வீரன் கல்லால் அடிக்கப்படுவதை அவர் பார்த்தது போலவே, அவர் அவர்கள் மீதும் இரக்கமுள்ள முகத்துடனே பார்க்கிறார். ஆகவே, புனித பேதுரு சிறையில் அடைக்கப்பட்டபோதும், திருத்தூதர் யாக்கோபு ஹேரோதனால் வாளால் கொல்லப்பட்டபோதும், ஆண்டவரின் சகோதரர் என்று அழைக்கப்பட்ட மற்றொரு யாக்கோபு திருச்சபையின் கூரையிலிருந்து கீழே தள்ளப்பட்டபோதும் நாம் என்ன நினைக்க வேண்டும்? யெருசலேமில் அரங்கேறும் இந்த நிகழ்வுகளை ஆண்டவர் பரலோக உயரங்களிலிருந்து கீழே பார்க்கவில்லையா? அவர் அவர்களை நோக்கியது போலவே, அந்த முழு நகரத்தையும், விசுவாசிகளாகிய அனைவரையும், விசுவாசமற்றவர்களையும் நோக்கினார்; விசுவாசிகளைத் தம் ஊழியர்களாகவும், விசுவாசமற்றவர்களைத் தம் எதிரிகளாகவும் நோக்கினார்; விசுவாசிகளை நேசித்து, விசுவாசமற்றவர்களைத் தம் நீண்டகாலப் பொறுமையால் தண்டிக்காமல் விட்டு, தமக்குத் தாமே பழிவாங்காமலும் அவர்களை அழிக்காமலும், அவர்கள் மனந்திரும்புவதற்காகக் காத்திருந்தார். அதுபோலவே, கிறிஸ்துவுக்காக எண்ணற்ற வீரர்கள் துன்புற்ற மற்ற நகரங்கள் மற்றும் இடங்களின் மீதும், அந்த நேரத்தில் கிறிஸ்து ஆண்டவர் உயரத்திலிருந்து அவர்கள் செயல்களைக் கண்டு, அவர்கள் துன்பங்களில் அவர்களைப் பலப்படுத்தி, அவர்களுக்காக பரலோக மகிமைக் கிரீடங்களைத் தயாரிக்கவில்லையா? அதுபோலவே, அந்த ஒரே கொடிய காலம், கிறிஸ்து விரோதி மாம்சத்தில் வரும்போது மீண்டும் வரும்போது, கர்த்தர், தம்முடைய கிருபையான முகத்தோற்றத்துடன், கிறிஸ்துவினுடைய நிமித்தமாக உபத்திரவங்களைச் சகித்துக்கொண்டிருக்கும் நகரங்களையும் கிராமங்களையும்—அதாவது, அந்த நகரங்களிலும் கிராமங்களிலும் உள்ள தம்முடைய ஊழியக்காரர்களையும்—நோக்கமாட்டாரா? மலைகளுக்கும் பாலைவனங்களுக்கும் தப்பி ஓடி, குகைகளில் ஒளிந்துகொள்பவர்களை மட்டும்தானா அவர் நோக்குவார்? ஆனால், நகரங்கள் மற்றும் கிராமங்களின் நடுவில், தைரியமாகக் கிறிஸ்துவை அறிக்கையிட்டு, அவருக்குத் தங்கள் உயிரைக் கொடுப்பவர்களைப் பற்றி என்ன? அவர் அவர்களைப் புறக்கணிப்பாரா? அவர் அவர்களைக் கைவிடுவாரா? அவர் தம் முகத்தை அவர்களிடமிருந்து திருப்பிக்கொள்வாரா? நிச்சயமாக இல்லை; ஆனால் துன்பங்களிலிருந்து தப்பிக்க மலைகளிலும் பாலைவனங்களிலும் ஒளிந்துகொள்பவர்களை விட, தமக்காக வெளிப்படையாகத் துன்பப்படுபவர்கள் மீது, தம்முடைய மிகவும் பிரகாசமான முகத்தையும், மிகவும் அன்பான கண்களையும் திருப்புவதில் அவர் இன்னும் அதிக இரக்கமுள்ளவராகவும், அதிக அன்பானவராகவும், அதிக அக்கறையுள்ளவராகவும் இருக்கிறார். ஏனெனில், ஒரு வீரன் போர்க்களத்தில் இருந்து தப்பி ஒளிந்துகொள்வதை விட, எதிரியைத் துணிச்சலாக எதிர்த்துப் போராடும்போது தன் தளபதிக்கு மிகவும் பிரியமானவனாகிறான். மேலும், நமது ஆண்டவராகிய கிறிஸ்துவிற்கு, பாலைவனத்தில் தவம் செய்யும் துறவியை விட, தமக்காகத் தன் இரத்தத்தைச் சிந்தும் வீரமரணமடைந்தவரே மிகவும் பிரியமானவர்; இக்காரணத்தினால், பரலோகத்தில் வீரமரணமடைந்தவரின் உருவம், துறவியின் உருவத்தை விட உயர்வானதாகவும், பிரகாசமானதாகவும், மரியாதைக்குரியதாகவும் இருக்கிறது.</w:t>
      </w:r>
    </w:p>
    <w:p w:rsidRPr="00E541CA" w:rsidR="00E541CA" w:rsidP="00E541CA" w:rsidRDefault="00E541CA" w14:paraId="5FDE0744" w14:textId="04ACB6D1">
      <w:pPr>
        <w:ind w:firstLine="720"/>
      </w:pPr>
      <w:r w:rsidRPr="00E541CA">
        <w:t xml:space="preserve">இதைக் கருத்தில் கொண்டால்—அந்த முதல் உபத்திரவ காலத்தில், கிறிஸ்துவுக்கும் அவருடைய திருச்சபைக்கு எதிராகப் போர் தொடுக்கப்பட்டதைப் போலவும், கள்ளக்கிறிஸ்துவின் கீழ் அது புதுப்பிக்கப்படவிருப்பதைப் போலவும்—கிறிஸ்து நகரங்கள் மற்றும்</w:t>
      </w:r>
      <w:r w:rsidRPr="00E541CA">
        <w:lastRenderedPageBreak/>
      </w:r>
      <w:r w:rsidRPr="00E541CA">
        <w:t xml:space="preserve"> -இன் கிராமங்களிலிருந்து, அதாவது, நகரங்களிலும் கிராமங்களிலும் வசிக்கும் தம் ஊழியர்களிலிருந்து,</w:t>
      </w:r>
      <w:r w:rsidRPr="00E541CA">
        <w:t xml:space="preserve"> தம் முகத்தைத் திருப்பிக் கொள்ளவில்லை, திருப்பிக் கொள்ளவும் மாட்டார்</w:t>
      </w:r>
      <w:r w:rsidRPr="00E541CA">
        <w:t xml:space="preserve">: கடவுளின் கட்டளைக்கு மாறுபாடாக மக்கள் தங்கள் அண்டை வீட்டார்க்கு எதிராக எழுந்து, சண்டையையும் குழப்பத்தையும் உண்டாக்கி, ஏழைகளை ஒடுக்கியும் சித்திரவதை செய்தும் வரும் இந்த இரண்டாவது உபத்திரவ காலத்திலும் கூட, கர்த்தராகிய தேவன் ஊர்களையும் கிராமங்களையும் நோக்கித் தம்முடைய முகத்தைத் திருப்பிக்கொள்ளவில்லை என்று நாம் திடமான நிச்சயத்துடன் கூறுகிறோம்: அதாவது, நகரங்களிலும் கிராமங்களிலும் வசிக்கும் அவருடைய உண்மையுள்ள ஊழியக்காரர்கள், துரதிர்ஷ்டங்களால் பாதிக்கப்பட்டு, சித்திரவதை செய்யப்பட்டு, சுமக்கப்படும் நிலையிலும்; ஆனால், பாலைவனத்தில் புகலிடமடையாத, அத்தகைய துரதிர்ஷ்டங்களையோ அல்லது சித்திரவதைகளையோ அனுபவிக்காதவர்களை விட, அவர் அவர்கள் மீது மிகுந்த இரக்கத்துடன் நோக்குகிறார்.</w:t>
      </w:r>
    </w:p>
    <w:p w:rsidRPr="00E541CA" w:rsidR="00E541CA" w:rsidP="00E541CA" w:rsidRDefault="00E541CA" w14:paraId="7A807BB5" w14:textId="7BC6C019">
      <w:pPr>
        <w:ind w:firstLine="720"/>
      </w:pPr>
      <w:r w:rsidRPr="00E541CA">
        <w:t xml:space="preserve">இதற்கு ஒரு எடுத்துக்காட்டு எகிப்தில் இருந்த இஸ்ரவேல் மக்கள். அங்கு தேவனுடைய ஜனங்களுக்கு அது ஒரு பெரிய கஷ்ட காலமாக இருந்தது; ஏனெனில் </w:t>
      </w:r>
      <w:r w:rsidRPr="00E541CA">
        <w:rPr>
          <w:i/>
        </w:rPr>
        <w:t xml:space="preserve">எகிப்தியர் இஸ்ரவேல் புத்திரரைக் கடின வேலையில் </w:t>
      </w:r>
      <w:r w:rsidRPr="00E541CA">
        <w:t xml:space="preserve">ஒடுக்கி</w:t>
      </w:r>
      <w:r w:rsidRPr="00E541CA">
        <w:rPr>
          <w:i/>
        </w:rPr>
        <w:t xml:space="preserve">, கடுமையான வேலைகளால் அவர்களுடைய ஜீவனத்தைத் துயரமாக்கினார்கள்</w:t>
      </w:r>
      <w:r w:rsidRPr="00E541CA">
        <w:rPr>
          <w:rStyle w:val="FootnoteReference"/>
          <w:i/>
        </w:rPr>
        <w:footnoteReference w:id="304"/>
      </w:r>
      <w:r w:rsidRPr="00E541CA">
        <w:rPr>
          <w:i/>
        </w:rPr>
        <w:t xml:space="preserve"> , இஸ்ரவேல் புத்திரர் தங்கள் வேலையின் பாரத்தின் கீழ் முணுமுணுத்தார்கள்: </w:t>
      </w:r>
      <w:r w:rsidRPr="00E541CA">
        <w:t xml:space="preserve">ஆனாலும், அந்தக் காலத்தின் கடுமையின் காரணமாக, தேவன் தம்முடைய ஜனங்களிடமிருந்து தம்முடைய முகத்தைத் திருப்பிக்கொண்டாரா? அதற்குப் பதிலாக, அவர் தம்முடைய ஊழியக்காரனாகிய மோசேக்குச் சொன்னது போல, 'எகிப்திலுள்ள என் ஜனத்தின் உபத்திரவத்தை நான் கண்டேன், அவர்கள் கூப்பிடுகிற கூக்குரலையும் நான் கேட்டேன்</w:t>
      </w:r>
      <w:r w:rsidRPr="00E541CA">
        <w:t xml:space="preserve">'</w:t>
      </w:r>
      <w:r w:rsidRPr="00E541CA">
        <w:rPr>
          <w:rStyle w:val="FootnoteReference"/>
        </w:rPr>
        <w:footnoteReference w:id="305"/>
      </w:r>
      <w:r w:rsidRPr="00E541CA">
        <w:t xml:space="preserve"> என்று,</w:t>
      </w:r>
      <w:r w:rsidRPr="00E541CA">
        <w:t xml:space="preserve"> அவர் தம்முடைய கிருபையான முகத்தை அவர்கள் பக்கம் திருப்பவில்லையா</w:t>
      </w:r>
      <w:r w:rsidRPr="00E541CA">
        <w:t xml:space="preserve">?</w:t>
      </w:r>
    </w:p>
    <w:p w:rsidRPr="00E541CA" w:rsidR="00E541CA" w:rsidP="00E541CA" w:rsidRDefault="00E541CA" w14:paraId="0C841848" w14:textId="0F5A4772">
      <w:pPr>
        <w:ind w:firstLine="720"/>
      </w:pPr>
      <w:r w:rsidRPr="00E541CA">
        <w:t xml:space="preserve">ஓ பிரைனியன்களே, உங்கள் பாலைவனத் துறவிக்குடில்களில், யாராலும் தொந்தரவு செய்யப்படாமலும், துன்புறுத்தப்படாமலும், புண்படுத்தப்படாமலும், அமைதியாகவும் மௌனமாகவும் வாழ்ந்தால், மேலும் கடவுளின் முகம் உங்கள் பக்கம் திரும்புகிறது என்று நம்புகிறீர்களானால், நகரங்களிலும் ஊர்களிலும் துன்புற்று, ஒடுக்கப்பட்டு, அவதூறால் பாதிக்கப்படும் நாங்கள், கடவுளின் கருணையைப் பற்றி நம்பிக்கையிழக்காமல், கடவுளும் எங்களைப் பார்த்து, எங்கள் துன்பங்களையும் சோகங்களையும் அனைத்தையும் காண்கிறார் என்று சந்தேகமின்றி நம்புகிறோம், மேலும், இந்தச் சோதனைக் காலங்களில், தான் நேசிப்பவர்களை ஒழுங்குபடுத்தி, ஏற்றுக்கொள்பவர்களைத் தண்டிக்கும் ஒரு அன்பான தந்தை போல, அவர் நம்மைக் கருணை கூர்ந்து நோக்குகிறார்.</w:t>
      </w:r>
    </w:p>
    <w:p w:rsidRPr="00E541CA" w:rsidR="00E541CA" w:rsidP="00E541CA" w:rsidRDefault="00E541CA" w14:paraId="0FC66EF1" w14:textId="32C6E346">
      <w:pPr>
        <w:ind w:firstLine="720"/>
      </w:pPr>
      <w:r w:rsidRPr="00E541CA">
        <w:t xml:space="preserve">ஆனால், ஆர்த்தடாக்ஸ் திருச்சபைக்கு வெளியே இருந்து, கிறிஸ்துவின் ஐக்கியத்தை விட்டு விலகி, கிறிஸ்துவின் சரீரத்தையும் இரத்தத்தையும் ஒரு அருவருப்பான பொருளைப் போல இகழும் நீங்கள், கிறிஸ்து தேவன் உங்களுக்குள் வசிக்கிறார் என்று தற்பெருமை பேசுகிறீர்களே; அவருடைய பரிசுத்த திருச்சபையில் இருந்து, திருவருட்சாதனத்தின் மூலம் அவருடைய மிகத் தூய்மையான உடலையும் உயிர் தரும் இரத்தத்தையும் உட்கொண்டு, நம்மிடையே அவர் இருக்கிறார் என்ற நம்பிக்கையுடன், அவருடைய மாறாத வாக்குறுதியின்படி அவர் நம்மைக் கைவிடவில்லை, எதிர்காலத்திலும் கைவிடமாட்டார் என்று நம்புகிற நாம் எவ்வளவு அதிகமாக இருக்கிறோம்,ஆயினும், நீங்கள், ஆர்த்தடாக்ஸ் திருச்சபைக்கு வெளியே இருந்து, கிறிஸ்துவின் ஐக்கியத்தை வெறுத்து, கிறிஸ்துவின் உடலையும் இரத்தத்தையும் ஏதோ ஒரு அருவருப்பானது போல இகழ்கிறீர்கள், ஆனாலும் கிறிஸ்து தேவன் உங்களில் வசிக்கிறார் என்று தற்பெருமை பேசுகிறீர்கள்;  </w:t>
      </w:r>
      <w:r w:rsidRPr="00E541CA">
        <w:t xml:space="preserve">'நான் </w:t>
      </w:r>
      <w:r w:rsidRPr="00E541CA">
        <w:rPr>
          <w:i/>
        </w:rPr>
        <w:t xml:space="preserve">உங்களைத் திக்கற்றவர்களாக விடமாட்டேன், உங்களைப் புறக்கணிக்கவும் மாட்டேன்'</w:t>
      </w:r>
      <w:r w:rsidRPr="00E541CA">
        <w:t xml:space="preserve"> (</w:t>
      </w:r>
      <w:r w:rsidRPr="00E541CA">
        <w:rPr>
          <w:rStyle w:val="FootnoteReference"/>
          <w:i/>
        </w:rPr>
        <w:footnoteReference w:id="306"/>
      </w:r>
      <w:r w:rsidRPr="00E541CA">
        <w:t xml:space="preserve"> ); மேலும்: </w:t>
      </w:r>
      <w:r w:rsidRPr="00E541CA">
        <w:t xml:space="preserve">'ஒரு தாய் </w:t>
      </w:r>
      <w:r w:rsidRPr="00E541CA">
        <w:rPr>
          <w:i/>
        </w:rPr>
        <w:t xml:space="preserve">தன் குழந்தையை </w:t>
      </w:r>
      <w:r w:rsidRPr="00E541CA">
        <w:rPr>
          <w:i/>
        </w:rPr>
        <w:t xml:space="preserve">மறந்துவிடுவாளா</w:t>
      </w:r>
      <w:r w:rsidRPr="00E541CA">
        <w:rPr>
          <w:i/>
        </w:rPr>
        <w:t xml:space="preserve">, </w:t>
      </w:r>
      <w:r w:rsidRPr="00E541CA">
        <w:t xml:space="preserve">அல்லது </w:t>
      </w:r>
      <w:r w:rsidRPr="00E541CA">
        <w:rPr>
          <w:i/>
        </w:rPr>
        <w:t xml:space="preserve">தன் கர்ப்பத்தின் பிள்ளையின் மீது இரக்கமற்றுப் போவாளா? </w:t>
      </w:r>
      <w:r w:rsidRPr="00E541CA">
        <w:rPr>
          <w:i/>
        </w:rPr>
        <w:t xml:space="preserve">ஒரு பெண் </w:t>
      </w:r>
      <w:r w:rsidRPr="00E541CA">
        <w:rPr>
          <w:i/>
        </w:rPr>
        <w:t xml:space="preserve">மறந்தாலும்</w:t>
      </w:r>
      <w:r w:rsidRPr="00E541CA">
        <w:rPr>
          <w:i/>
        </w:rPr>
        <w:t xml:space="preserve">, </w:t>
      </w:r>
      <w:r w:rsidRPr="00E541CA">
        <w:rPr>
          <w:i/>
        </w:rPr>
        <w:t xml:space="preserve">நான் உங்களை மறக்கமாட்டேன்,' என்கிறார் கர்த்தர் </w:t>
      </w:r>
      <w:r w:rsidRPr="00E541CA">
        <w:t xml:space="preserve">(</w:t>
      </w:r>
      <w:r w:rsidRPr="00E541CA">
        <w:rPr>
          <w:rStyle w:val="FootnoteReference"/>
          <w:i/>
        </w:rPr>
        <w:footnoteReference w:id="307"/>
      </w:r>
      <w:r w:rsidRPr="00E541CA">
        <w:t xml:space="preserve"> ). நாம், விசுவாசிகள், கொண்டிருக்கும் பரிசுத்த வேதாகமத்தில் உள்ள தேவனுடைய வாக்குறுதிகள் இவை; அவை, நமது துன்ப காலத்தில் தேவன் நம்மைக் கைவிடமாட்டார் என்ற நமது நம்பிக்கையை உறுதியாக உறுதிப்படுத்துகின்றன. ஆனால், உங்கள் அவதூறான பேச்சைப் போல, கடவுள் தம்முடைய உண்மையுள்ள ஊழியர்களாகிய எங்களைக் கைவிட்டால், எங்களைக் கைவிடமாட்டேன் என்று வாக்குறுதியளித்த தேவ வார்த்தைகள் உண்மையற்றதாகிவிடும்; ஆனாலும், கடவுள் உண்மையற்றவராக இருப்பதை விட, நீங்கள் பொய் சொல்வதே உங்களுக்கு மிகவும் வசதியானது. நீங்கள் பொய் சொல்கிறீர்கள், பொய்களின் தந்தையிடமிருந்து கற்றுக்கொண்டது போல தொடர்ந்து பொய் சொல்கிறீர்கள்; ஆனால் உண்மையுள்ள நம் தேவன், நமது துன்பத்தில் நம்மைக் கைவிடுவதில்லை.</w:t>
      </w:r>
    </w:p>
    <w:p w:rsidRPr="00E541CA" w:rsidR="00E541CA" w:rsidP="00E541CA" w:rsidRDefault="00E541CA" w14:paraId="1879E0AC" w14:textId="0B4A631E">
      <w:pPr>
        <w:ind w:firstLine="720"/>
      </w:pPr>
      <w:r w:rsidRPr="00E541CA">
        <w:t xml:space="preserve">ஆனால் மீண்டும், நமது மிகுந்த துன்ப காலத்தில் தேவனை விட்டு விலகிய நீங்கள், உங்களை நீங்களே அழைத்துப் பேசும்போது பெருமை பேசுகிறீர்கள்—யாரின் கிரீடங்கள் மிகவும் மகிமையானவை என்று நீங்களே தீர்ப்புச் செய்துகொள்ளுங்கள்: சமாதானமாக வனாந்தரத்தின் மௌனத்தில் குடியிருப்பவர்களா, அல்லது நகரங்களிலும் கிராமங்களிலும், இந்தத் துன்ப காலத்தில் கர்த்தருக்கு நன்றி செலுத்தி, பாடுகளையும் துன்புறுத்தல்களையும் சகிப்பவர்களா? நகரங்களிலும் கிராமங்களிலும் இந்த நிகழ்காலத் துன்பம் என்னவென்று உங்களுக்குத் தெரியுமா? தேவன் தமது ஆவிக்குரிய பொன்னைச் சோதித்துத் தூய்மைப்படுத்த ஒரு உலைக்களத்தை உபயோகப்படுத்துகிறார், தமது ஊழியக்காரர்களைப் பற்றி எழுதப்பட்டபடி: 'தேவன் அவர்களைச் சோதித்து, </w:t>
      </w:r>
      <w:r w:rsidRPr="00E541CA">
        <w:rPr>
          <w:i/>
        </w:rPr>
        <w:t xml:space="preserve">உலைக்களத்தில் பொன்னைச் சோதிப்பது போல</w:t>
      </w:r>
      <w:r w:rsidRPr="00E541CA">
        <w:t xml:space="preserve">, தமக்குத் தகுதியானவர்களென்று கண்டுகொண்டார்</w:t>
      </w:r>
      <w:r w:rsidRPr="00E541CA">
        <w:t xml:space="preserve">' (</w:t>
      </w:r>
      <w:r w:rsidRPr="00E541CA">
        <w:rPr>
          <w:rStyle w:val="FootnoteReference"/>
          <w:i/>
        </w:rPr>
        <w:footnoteReference w:id="308"/>
      </w:r>
      <w:r w:rsidRPr="00E541CA">
        <w:t xml:space="preserve"> ). பாலைவனங்களிலும், மலைகளிலும், குகைகளிலும் வசிக்கும் நீங்கள், உங்களைத் தங்கம் என்று கற்பனை செய்தாலும், நீங்கள் தங்கம் அல்ல, மாறாக பூமியின் ஆழங்களில் மறைந்திருக்கும் தங்கச் சுரங்கம். அது முழுமையான தங்கம் அல்ல, அது பூமியின் இரகசிய இடங்களில் கிடக்கும் ஒரு தங்கச் சுரங்கம் மட்டுமே: ஆனால், நகரங்களிலும் கிராமங்களிலும் கடுங்காலங்களால் ஒடுக்கப்பட்டுக் கசப்புடன் இருக்கும் நாங்கள், உருக்குக் களத்தில் சோதனையின் நெருப்பினால் சோதிக்கப்பட்டுத் தூய்மைப்படுத்தப்பட்ட தூய தங்கத்தைப் போன்றவர்கள்; மேலும், இந்தக் கடுங்காலங்களின் காரணமாகக் கர்த்தர் தம்முடைய முகத்தை எங்களிடமிருந்து திருப்பிக்கொள்ளாமல், மாறாக எங்கள் பக்கம் திரும்பி, எங்கள் பொறுமையையும் எங்கள் நன்றியறிதலையும் நோக்குகிறார் என்று நாங்கள் நம்புகிறோம். பரிசுத்த சபை, ஒரு அல்லி மலர் போல, துன்புறுத்தல்களிலும் சோதனைகளிலும் செழித்து வளர்கிறது என்பது உங்களுக்குத் தெரியாதா? ஏனெனில், கடவுளால் அனுப்பப்பட்ட மற்றும் இந்தச் சோதனைக் காலங்களால் ஏற்பட்ட சோதனைகளையும் கஷ்டங்களையும் நன்றியுடன் தாங்கும் ஒவ்வொரு விசுவாசமுள்ள ஆத்துமாவும், தேவனுடைய பார்வையில் பெரியவர், மேலும் நம்முடைய தேவனுடைய பிரசங்கங்களில் செழித்து வளர்கிறார். ஏனெனில், முடிவுவரை நிலைத்திருப்பவர்களே இரட்சிக்கப்படுவார்கள்; இப்போது கண்ணீருடன் விதைப்பவர்கள் அங்கே மகிழ்ச்சியுடன் அறுவடை செய்வார்கள். நகரங்களிலும் கிராமங்களிலும் வசிக்கும் தம்முடைய விசுவாசமுள்ள ஊழியக்காரர்கள் மீது ஏன் தேவன் சோதனைக் காலங்கள் வருவதை அனுமதிக்கிறார் என்று உங்களுக்குத் தெரியுமா? அவர் அவற்றை அனுமதிப்பது, தம்முடைய முகத்தை அவர்களிடமிருந்து திருப்பிக்கொள்வதற்காக அல்ல, மாறாக அவர்களுக்காக ஒரு சிறந்த இரட்சிப்பை ஏற்படுத்துவதற்காகவே. ஏனெனில், இந்தச் சோதனையான காலங்களின் பாடுகளின் மூலம், தேவனுடைய ஊழியக்காரர்களின் மீறுதல்கள் சுத்திகரிக்கப்படுகின்றன,</w:t>
      </w:r>
      <w:r w:rsidRPr="00E541CA">
        <w:lastRenderedPageBreak/>
      </w:r>
      <w:r w:rsidRPr="00E541CA">
        <w:t xml:space="preserve"> மேலும் அவை கோதுமையின் பதரைப் போலப் பிரிக்கப்பட்டு வீசப்படுகின்றன; மேலும் பாடுகளை அனுபவித்துத் துன்பங்களைச் சகிப்பவர்களுக்காக மிகப் பிரகாசமான கிரீடங்கள் பின்னப்படுகின்றன. ஏனெனில், கர்த்தர் உன்னதத்திலிருந்து தம்முடைய ஊழியக்காரர்களின் துன்பங்களையும் சோதனைகளையும் நோக்கிப் பார்த்து, அவர்களுடைய சகிப்புத்தன்மையைக் கண்டு, சோதனையை அனுபவிக்காதவர்களுக்கோ அல்லது கஷ்டங்களைச் சகித்துக்கொள்ளாதவர்களுக்கோ விடாமல், அவர்களுக்காக ஒரு மிகப்பெரிய பலனைத் தயார் செய்கிறார். பண்டைய நாட்களில் இருந்ததைப் போல, இப்போதைய நாட்களில் நகரங்களிலும் கிராமங்களிலும் வீரர்கள் இல்லை என்று நீங்கள் நினைக்கிறீர்களா? இப்போதும் கூட எத்தனை பேர் அநியாயமாகத் துன்புறுத்தப்படுகிறார்கள், சங்கிலிகளால் பிணைக்கப்படுகிறார்கள், சித்திரவதை செய்யப்படுகிறார்கள், துன்புறுத்தப்படுகிறார்கள், கொல்லப்படுகிறார்கள், மற்றும் நீதிமன்றங்களில் மரண அடி வாங்குகிறார்கள்; இவர்கள் அனைவரும், தங்கள் அப்பாவித்தனத்தால், கிறிஸ்துவின் வீரமரண சாட்சிகள்; ஏனெனில் அவர்கள் கிறிஸ்துவுக்காகச் சிரமப்படாவிட்டாலும், தங்கள் அப்பாவித்தனத்தின் காரணமாகவே அவர்கள் கிறிஸ்துவுக்குப் பிரியமானவர்கள், மேலும் அவரிடமிருந்து வீரமரணச் செங்கோனைப் பெறத் தகுதியானவர்களாகக் கருதப்படுகிறார்கள்; ரஷ்யாவின் புனிதத் துன்பம் மேற்கொண்டவர்களான க்ளீப் மற்றும் போரிஸ், மற்றும் இளவரசர் புனித டிமிட்ரி ஆகியோர் தகுதியுடையவர்களாகக் கருதப்பட்டதைப் போலவே: அவர்கள் கிறிஸ்துவுக்காகத் துன்பப்படவில்லை என்றாலும், புனித வீரர்களுக்கு இணையாக அவர்கள் மகிமைப்படுத்தப்பட்டார்கள்; அவ்வாறே, இப்போதும் அநியாயமாகத் துன்புறுத்தப்படுபவர்களும் வீரர்களே. ஆகையால், இறைவனாகிய கர்த்தர், துன்பங்களுக்கு மத்தியில் நகரங்களிலும் கிராமங்களிலும் வசிக்கும் இவர்களிடமிருந்தும், கர்த்தருடைய அத்தகைய ஊழியக்காரர்களிடமிருந்தும் தம்முடைய முகத்தைத் திருப்பிக்கொள்ளுகிறாரா? மேலும், நம்முடைய அயலாரின் துன்பங்களில் பரிவுகொண்டு, அவர்களுக்காகப் பெருமூச்சுவிட்டு ஜெபிக்கும் நம்மையுமல்லவா அவர் நோக்குகிறார்? உண்மையாகவே அவர் நம்மை நோக்குகிறார், மேலும் எந்தத் தவறும் செய்யாததால் துன்புறுபவர்களுக்கு அவர் இரக்கம் காட்டுவதைப் போலவே, துன்புறுபவர்களுடன் அனுதாபம் கொள்வோருக்கும் அவர் இரக்கம் காட்டுகிறார்.</w:t>
      </w:r>
    </w:p>
    <w:p w:rsidRPr="00E541CA" w:rsidR="00E541CA" w:rsidP="00E541CA" w:rsidRDefault="00E541CA" w14:paraId="19CA91DC" w14:textId="568E130E">
      <w:pPr>
        <w:ind w:firstLine="720"/>
      </w:pPr>
      <w:r w:rsidRPr="00E541CA">
        <w:t xml:space="preserve">ஓ பிரைனியனே, ஹிப்பொலிட்டஸின் வார்த்தைகளை நீர் விளக்குவது பொய்யானது; புனித ஹிப்பொலிட்டஸ் எழுதாதவற்றைக் கற்பனை செய்து, தற்போதைய காலத்தின் கடுமையின் காரணமாக கடவுள் நகரங்களிலிருந்தும் கிராமங்களிலிருந்தும் தம் முகத்தைத் திருப்பிக் கொண்டார் என்பது போலக் கூறுகிறீர்.</w:t>
      </w:r>
    </w:p>
    <w:p w:rsidRPr="00E541CA" w:rsidR="00E541CA" w:rsidP="00E541CA" w:rsidRDefault="00E541CA" w14:paraId="2F127FC7" w14:textId="73BCC9A9">
      <w:pPr>
        <w:ind w:firstLine="720"/>
      </w:pPr>
      <w:r w:rsidRPr="00E541CA">
        <w:t xml:space="preserve">7வது சிந்தனை</w:t>
      </w:r>
    </w:p>
    <w:p w:rsidRPr="00E541CA" w:rsidR="00E541CA" w:rsidP="00E541CA" w:rsidRDefault="00E541CA" w14:paraId="5C4916A0" w14:textId="7AF5D854">
      <w:pPr>
        <w:ind w:firstLine="720"/>
        <w:rPr>
          <w:i/>
        </w:rPr>
      </w:pPr>
      <w:r w:rsidRPr="00E541CA">
        <w:rPr>
          <w:i/>
        </w:rPr>
        <w:t xml:space="preserve">தற்போதைய யுகத்தில், கடவுள் பாலைவனங்களில் மட்டுமே வசிக்கிறாரா? மேலும் அவர் பாலைவனத்திலிருந்து மட்டுமே பிரார்த்தனைகளை ஏற்றுக்கொள்கிறாரா? மேலும் அவர் பாலைவனவாசிகளை மட்டுமே காப்பாற்றுகிறாரா?</w:t>
      </w:r>
    </w:p>
    <w:p w:rsidRPr="00E541CA" w:rsidR="00E541CA" w:rsidP="00E541CA" w:rsidRDefault="00E541CA" w14:paraId="7483EB96" w14:textId="6E8D06C1">
      <w:pPr>
        <w:ind w:firstLine="720"/>
      </w:pPr>
      <w:r w:rsidRPr="00E541CA">
        <w:t xml:space="preserve">திருத்தந்தை ஹிப்போலிடஸ், கிறிஸ்து விரோதியின் காலத்தைப் பற்றிப் பேசும்போது, கிறிஸ்து விரோதியின் கையிலிருந்து தப்பிக்கக்கூடிய விசுவாசமுள்ள கிறிஸ்தவர்கள், மலைகளிலும் பாலைவனப் குகைகளிலும் ஒளிந்துகொள்வார்கள் என்று கூறுகிறார், அங்கு, கண்ணீருடனும் நொறுங்குண்ட இருதயத்துடனும், அவர்கள் மனிதகுலத்தை நேசிக்கும் கடவுளிடம் ஜெபிப்பார்கள்; அவரும் அவர்களை அவனது பொறிகளிலிருந்து பிடுங்கி, அவனது கடுமையான சோதனைகளிலிருந்து காத்து, தமது கரத்தால் கண்ணுக்குத் தெரியாதபடி அவர்களைக் காப்பார்.</w:t>
      </w:r>
    </w:p>
    <w:p w:rsidRPr="00E541CA" w:rsidR="00E541CA" w:rsidP="00E541CA" w:rsidRDefault="00E541CA" w14:paraId="12D1B1CC" w14:textId="0F66C842">
      <w:pPr>
        <w:ind w:firstLine="720"/>
      </w:pPr>
      <w:r w:rsidRPr="00E541CA">
        <w:t xml:space="preserve">ஹிப்போலிட்டஸின் இந்த வார்த்தைகளிலிருந்து, பிரின் மதபோதகர்கள் நமது தற்போதைய காலத்திற்கும் நமக்கும் பின்வரும் முடிவை எடுக்கின்றனர்: மலைகளிலும், பாலைவனங்களிலும், குகைகளிலும் புகலிடம் தேடிப் பிரார்த்தனை செய்பவர்களைக் கடவுள் காப்பாற்றுவார்; ஆனால் மலைகளிலோ, பாலைவனங்களிலோ அல்லது குகைகளிலோ புகலிடமடையாமல், நகரங்களிலும் கிராமங்களிலும் வாழ்பவர்களை அவர் இரட்சிக்க மாட்டார்; ஏனெனில் கடவுள் நமது பாலைவனத் துறவி மடாலயங்களில் மட்டுமே வசிக்கிறார், நமது பிரார்த்தனைகளை மட்டுமே கேட்கிறார், மேலும் நம்மை மட்டுமே இரட்சிக்கிறார்.</w:t>
      </w:r>
    </w:p>
    <w:p w:rsidRPr="00E541CA" w:rsidR="00E541CA" w:rsidP="00E541CA" w:rsidRDefault="00E541CA" w14:paraId="7D408082" w14:textId="2E8EFD3B">
      <w:pPr>
        <w:ind w:firstLine="720"/>
        <w:rPr>
          <w:i/>
        </w:rPr>
      </w:pPr>
      <w:r w:rsidRPr="00E541CA">
        <w:rPr>
          <w:i/>
        </w:rPr>
        <w:t xml:space="preserve">இங்கு தவறாக விளக்குபவர்கள் இரண்டு முறை பொய் சொல்கிறார்கள்:</w:t>
      </w:r>
    </w:p>
    <w:p w:rsidRPr="00E541CA" w:rsidR="00E541CA" w:rsidP="00E541CA" w:rsidRDefault="00E541CA" w14:paraId="0766F97E" w14:textId="51DA4A82">
      <w:pPr>
        <w:ind w:firstLine="720"/>
      </w:pPr>
      <w:r w:rsidRPr="00E541CA">
        <w:t xml:space="preserve">முதலாவதாக, புனித ஹிப்பொலிட்டஸ் தற்போதைய காலத்தைப் பற்றி எழுதவில்லை, மாறாக கிறிஸ்துவின் எதிரியின் நாட்களில் வரவிருக்கும் மிகக் கடைசி நாட்களைப் பற்றி எழுதினார்; இருப்பினும் அவர்கள் இதை தற்போதைய காலத்திற்குப் பயன்படுத்துகின்றனர், இதில் கிறிஸ்துவின் மேற்கூறிய வார்த்தைகள் இன்னும் நிறைவேற்றப்பட்டு வருகின்றன: </w:t>
      </w:r>
      <w:r w:rsidRPr="00E541CA">
        <w:rPr>
          <w:i/>
        </w:rPr>
        <w:t xml:space="preserve">'முடிவு அல்ல'</w:t>
      </w:r>
      <w:r w:rsidRPr="00E541CA">
        <w:rPr>
          <w:rStyle w:val="FootnoteReference"/>
          <w:i/>
        </w:rPr>
        <w:footnoteReference w:id="309"/>
      </w:r>
      <w:r w:rsidRPr="00E541CA">
        <w:t xml:space="preserve"> , </w:t>
      </w:r>
      <w:r w:rsidRPr="00E541CA">
        <w:rPr>
          <w:i/>
        </w:rPr>
        <w:t xml:space="preserve">'முடிவே இல்லை'</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இரண்டாவது பொய் என்னவென்றால், புனித ஹிப்பொலிட்டஸ் இதை எழுதவில்லை என்பதால், அவர்கள் தங்கள் சொந்த திரிபுபடுத்தப்பட்ட விளக்கத்தின் மூலம் அதை அவருடன் தொடர்புபடுத்துகிறார்கள். ஏனெனில், கடைசி நாட்களில் ஒருவர் பாலைவனங்களில் மட்டுமே வாழ வேண்டும் என்றும், மலைகள், பாலைவனங்கள் மற்றும் குகைகளில் ஒளிந்துகொள்பவர்களை மட்டுமே கடவுள் காப்பாற்றுவார் என்றும், ஆனால் ஒளிந்துகொள்ளாமல் நகரங்களிலும் கிராமங்களிலும் தங்கியிருப்பவர்கள் இரட்சிக்கப்பட மாட்டார்கள் என்றும் ஹிப்பொலிட்டஸ் எழுதவில்லை: அவர் இதைப் பற்றி எழுதவில்லை, ஆனால் இது பிளவுபடுத்தும் பொய்த் தீர்க்கதரிசிகளின் புனைவு ஆகும். ஆகவே, புனித ஹிப்போலிடஸ் எந்த இரட்சிப்பைப் பற்றி எழுதுகிறார் என்பதைப் புரிந்துகொள்ளுங்கள்: ஏனெனில், ஒருபுறம், பாவிகளை முடிவற்ற யுகங்களுக்கு சித்திரவதை செய்ய விரும்பும், நமக்கு இப்போது கண்ணுக்குத் தெரியாத பேய்களின் கைகளிலிருந்து, ஆன்மாவின் நித்திய சித்திரவதைகளிலிருந்து நித்திய இரட்சிப்பு உள்ளது; மறுபுறம், கண்ணுக்குத் தெரியும், தற்காலிக சித்திரவதை செய்பவனின் கைகளிலிருந்து, உடலின் தற்காலிக சித்திரவதைகளிலிருந்து தற்காலிக இரட்சிப்பு உள்ளது. மேலும், கிறிஸ்து விரோதியின் நாட்களில் மலைகளிலும், குகைகளிலும், பாலைவனங்களிலும் ஒளிந்துகொள்ளும்வர்களின் இரட்சிப்பைப் பற்றி புனித ஹிப்போலிடஸ் பேசும்போது, அவர்களுடைய மாம்சத்தை வாட்டி, அவர்களுடைய உடல்களைத் தாக்க விரும்பும், கண்ணுக்குத் தெரியும் சித்திரவாதியான கிறிஸ்து விரோதியின் கைகளிலிருந்து, அதாவது காலிக சித்திரவதைகளிலிருந்து அவர்கள் இரட்சிக்கப்படுவார்கள் என்று அவர் அறிவிக்கிறார். இது, நாம் மீண்டும் ஒருமுறை இங்கே மீண்டும் கூறப்போகும் ஹிப்பொலிட்டஸின் மேற்கூறிய வார்த்தைகளில் தெளிவாகக் காட்டப்பட்டுள்ளது; நீங்கள் however, பகுத்தறிவுடன் கேளுங்கள். ஹிப்பொலிட்டஸ் கூறுகிறார்: பலர் அவனது (கிறிஸ்து விரோதியின்) வஞ்சனைகளிலிருந்து தப்பி ஓடுவார்கள், ஏனெனில், அவர்கள் அவனது அவதூற்றின் பொறியையும், அவனது flattery-யின் பெருமையையும் அறிந்துகொள்வார்கள்</w:t>
      </w:r>
      <w:r w:rsidRPr="00E541CA">
        <w:rPr>
          <w:i/>
        </w:rPr>
        <w:t xml:space="preserve">; மேலும் அவர்கள் அவனது கையிலிருந்து தப்பித்து, </w:t>
      </w:r>
      <w:r w:rsidRPr="00E541CA">
        <w:t xml:space="preserve">மலைகளிலும் குகைகளிலும் ஒளிந்துகொள்வார்கள், மேலும் கண்ணீருடனும் நொறுங்குண்ட இருதயத்துடனும் மனிதகுலத்தை நேசிக்கும் கடவுளிடம் ஜெபிப்பார்கள்; மேலும் அவர் </w:t>
      </w:r>
      <w:r w:rsidRPr="00E541CA">
        <w:rPr>
          <w:i/>
        </w:rPr>
        <w:t xml:space="preserve">அவர்களை அவனது பொறிகளிலிருந்து பறித்து, அவனது கடுமையான சோதனைகளிலிருந்து அவர்களைக் காப்பாற்றி, </w:t>
      </w:r>
      <w:r w:rsidRPr="00E541CA">
        <w:t xml:space="preserve">தமது கரத்தால் கண்ணுக்குத் தெரியாதபடி அவர்களைக் காப்பார்</w:t>
      </w:r>
      <w:r w:rsidRPr="00E541CA">
        <w:rPr>
          <w:rStyle w:val="FootnoteReference"/>
        </w:rPr>
        <w:footnoteReference w:id="311"/>
      </w:r>
      <w:r w:rsidRPr="00E541CA">
        <w:t xml:space="preserve"> . இவ்வளவுதான் ஹிப்பொலிட்டஸ். இங்கு புனிதர் பேசிடுவது, இவ்வுலக மீட்பு, அல்லது</w:t>
      </w:r>
      <w:r w:rsidRPr="00E541CA">
        <w:lastRenderedPageBreak/>
      </w:r>
      <w:r w:rsidRPr="00E541CA">
        <w:t xml:space="preserve"> என்ற எதிர்க்கிறிஸ்துவின்</w:t>
      </w:r>
      <w:r w:rsidRPr="00E541CA">
        <w:t xml:space="preserve"> கைகளிலிருந்தும் அவனது சித்திரவதைகளிலிருந்தும் உடலின் விடுதலை என்பதை இது தெளிவுபடுத்துகிறது</w:t>
      </w:r>
      <w:r w:rsidRPr="00E541CA">
        <w:t xml:space="preserve">. எதிர்க்கிறிஸ்து, தேவனின் தெரிந்துகொள்ளப்பட்டவர்களைத் தன்னை ஆராதிக்கத் தூண்டும் கடுமையான, பாவமான சோதனைகளுக்குள் இழுக்கவோ, அல்லது அவர்களை சித்திரவதை செய்து அழிக்கவோ முற்படுகிறான்.</w:t>
      </w:r>
    </w:p>
    <w:p w:rsidRPr="00E541CA" w:rsidR="00E541CA" w:rsidP="00E541CA" w:rsidRDefault="00E541CA" w14:paraId="46426AE8" w14:textId="355312AC">
      <w:pPr>
        <w:ind w:firstLine="720"/>
      </w:pPr>
      <w:r w:rsidRPr="00E541CA">
        <w:t xml:space="preserve">புனித எஃப்ரேமின் வார்த்தைகளிலிருந்தும் இது தெளிவாகிறது, அவர் இவ்வாறு கூறுகிறார்: ஏனெனில், அநேக புனிதர்கள், அக்காலத்தில் தீங்கு செய்பவனின் வருகையைக் கேள்விப்பட்டு, ஒருங்கூடி இருக்கும்போது</w:t>
      </w:r>
      <w:r w:rsidRPr="00E541CA">
        <w:rPr>
          <w:i/>
        </w:rPr>
        <w:t xml:space="preserve">, பாம்பிலிருந்து விடுவிக்கப்படுவதற்காக</w:t>
      </w:r>
      <w:r w:rsidRPr="00E541CA">
        <w:t xml:space="preserve"> பரிசுத்த தேவனிடம் பெருமூச்சுடன் ஆற்றுப்போலக் கண்ணீர் வடித்து</w:t>
      </w:r>
      <w:r w:rsidRPr="00E541CA">
        <w:t xml:space="preserve">, மிகுந்த விடாமுயற்சியுடன் வனாந்தரத்திற்கு ஓடி, மலைகளிலும் குகைகளிலும் ஒளிந்துகொள்வார்கள்</w:t>
      </w:r>
      <w:r w:rsidRPr="00E541CA">
        <w:rPr>
          <w:rStyle w:val="FootnoteReference"/>
        </w:rPr>
        <w:footnoteReference w:id="312"/>
      </w:r>
      <w:r w:rsidRPr="00E541CA">
        <w:t xml:space="preserve"> . இதுவரை புனித எஃப்ரேம். எஃப்ரேமின் இந்த வார்த்தைகளைக் கவனியுங்கள்: 'பாம்பிலிருந்து விடுவிக்கப்படுவது'—அதாவது, கிறிஸ்து விரோதியின் கைகளிலிருந்து. ஹிப்பொலிடஸ் மற்றும் எஃப்ரெம் ஆகியோரின் வார்த்தைகளிலிருந்து இது தெளிவாகிறது, ஏனெனில் இந்த இரு ஆசிரியர்களும் நரகத்தின் சித்திரவதைகளைப் பற்றிப் பேசவில்லை, மாறாக கிறிஸ்து விரோதியின் சித்திரவதை செய்யும் கைகளைப் பற்றிப் பேசுகிறார்கள்; மேலும், அந்தப் புனிதர்கள் தங்கள் கறைபடியாத விசுவாசம் மற்றும் கடவுளுக்குப் பிரியமான வாழ்க்கையின் மூலம் உறுதியடையப்போகும், கண்ணுக்குத் தெரியாத பேய்களின் கைகளிலிருந்து கிடைக்கும் இரட்சிப்பையும் பற்றிப் பேசவில்லை: ஆனால் அவர்கள் (ஹிப்பொலிடஸ் மற்றும் எஃப்ரேம்) ஒரு கண்ணுக்குத் தெரியும் சித்திரவாதையிடமிருந்தும், கண்ணுக்குத் தெரியும் சித்திரவதைகளிலிருந்தும் ஒரு தற்காலிக விடுதலையைப் பற்றிப் பேசுகிறார்கள்; அதாவது, அந்தப் பாம்பிடமிருந்தும், கிறிஸ்து எதிரியிடமிருந்தும் விடுவிக்கப்பட்டு, அவனால் சித்திரவதை செய்யப்படாமலும், கிறிஸ்து கடவுளை மறுதலிக்குமாறு கட்டாயப்படுத்தப்படாமலும் இருப்பது. தேவன் தேர்ந்தெடுத்தவர்களில், இந்த சித்திரவதைகளைப் பயந்து பாலைவனங்கள், மலைகள் மற்றும் குகைகளுக்கு ஓடிப்போகிறவர்களுக்கு, பாலைவனங்கள், மலைகள் மற்றும் குகைகள் ஆகியவை அவர்களுடைய உடல்களுக்கான தற்கால இரட்சிப்பாக அல்லது விடுதலையாக இருக்கும்; அங்கே அவர்கள் உடலைக் கொல்லக்கூடிய ஆனால் ஆன்மாவைக் கொல்ல முடியாத கிறிஸ்து விரோதனிடமிருந்து இரட்சிக்கப்படுவார்கள்; ஆனால் தேவன் தேர்ந்தெடுத்த மற்றவர்களுக்கு, கிறிஸ்துவுக்காக அச்சமின்றி துன்பங்களை ஏற்றுக்கொள்ளும் தேவனுடைய தேர்ந்தெடுக்கப்பட்டவர்கள், இந்த தற்காலத் துன்பங்களிலிருந்து தங்கள் உடல்களுக்கு தற்கால இரட்சிப்பையோ அல்லது விடுதலையையோ பெறமாட்டார்கள்; அவர்கள் கொல்லப்படுவார்கள். ஆயினும், அவர்களுடைய நித்திய பலன் பலமடங்காகப் பெருகும், மேலும் அவர்கள் பாலைவனங்களிலும், மலைகளிலும், குகைகளிலும் புகலடைந்தவர்களை விட அதிகமாக மகிமைப்படுத்தப்படுவார்கள்; ஏனெனில், நகரங்களிலும் கிராமங்களிலும் மலைகளுக்கோ, குகைகளுக்கோ, பாலைவனங்களுக்கோ ஓடி ஒளிந்துகொள்ளாத, ஆனால் தங்கள் ஆண்டவராகிய கிறிஸ்துவுக்காகத் தங்கள் ஆன்மாக்களைத் தியாகம் செய்து, தைரியமாக அவருக்குத் தங்களை ஒப்புக்கொடுக்கும் மக்கள் இருப்பார்கள்.</w:t>
      </w:r>
    </w:p>
    <w:p w:rsidRPr="00E541CA" w:rsidR="00E541CA" w:rsidP="00E541CA" w:rsidRDefault="00E541CA" w14:paraId="21C59E35" w14:textId="729BAE44">
      <w:pPr>
        <w:ind w:firstLine="720"/>
      </w:pPr>
      <w:r w:rsidRPr="00E541CA">
        <w:rPr>
          <w:i/>
        </w:rPr>
        <w:t xml:space="preserve">நீங்கள் கூறுவீர்கள்: </w:t>
      </w:r>
      <w:r w:rsidRPr="00E541CA">
        <w:t xml:space="preserve">புனித எஃப்ரேம் கூறுகிறார்: 'மலைகளும் குன்றுகளும், வயல்வெளி மரங்களும் அழுவன; விண்மீன்களுடன் கூடிய இரண்டு வான உடல்களும் மனித இனத்திற்காக அழுவன, ஏனெனில் அனைவரும் படைப்பாளரான பரிசுத்த தேவனிடத்திலிருந்து ஒன்றாக விலகி, விசுவாசத்தின் ஏணியைக் கைவிட்டுவிட்டனர்</w:t>
      </w:r>
      <w:r w:rsidRPr="00E541CA">
        <w:t xml:space="preserve">'</w:t>
      </w:r>
      <w:r w:rsidRPr="00E541CA">
        <w:rPr>
          <w:rStyle w:val="FootnoteReference"/>
        </w:rPr>
        <w:footnoteReference w:id="313"/>
      </w:r>
      <w:r w:rsidRPr="00E541CA">
        <w:t xml:space="preserve"> : மற்றும் பல. ஏனெனில், கள்ளக்கிறிஸ்துவின் நாட்களில், நகரங்களிலும் கிராமங்களிலும் யாரும் தங்கள் ஆண்டவருக்காக நிற்க மாட்டார்கள், அல்லது நித்திய இரட்சிப்பின் மூலம் தங்கள் ஆன்மாவைக் காப்பாற்றிக் கொள்ள மாட்டார்கள்; ஏனெனில், எஃப்ரத்தின் வார்த்தைகளின்படி, அனைவரும் பரிசுத்த தேவனிடமிருந்து விலகி விடுவார்கள், ஆனால் பாலைவனங்களில் உள்ளவர்கள் மட்டுமே இரட்சிக்கப்படுவார்கள்.</w:t>
      </w:r>
    </w:p>
    <w:p w:rsidRPr="00E541CA" w:rsidR="00E541CA" w:rsidP="00E541CA" w:rsidRDefault="00E541CA" w14:paraId="7ECF5277" w14:textId="021DF6D1">
      <w:pPr>
        <w:ind w:firstLine="720"/>
      </w:pPr>
      <w:r w:rsidRPr="00E541CA">
        <w:rPr>
          <w:rStyle w:val="FootnoteReference"/>
          <w:i/>
        </w:rPr>
        <w:footnoteReference w:id="315"/>
      </w:r>
      <w:r w:rsidRPr="00E541CA">
        <w:rPr>
          <w:rStyle w:val="FootnoteReference"/>
        </w:rPr>
        <w:footnoteReference w:id="318"/>
      </w:r>
      <w:r w:rsidRPr="00E541CA">
        <w:rPr>
          <w:i/>
        </w:rPr>
        <w:t xml:space="preserve">நான் பதிலளிக்கிறேன்: </w:t>
      </w:r>
      <w:r w:rsidRPr="00E541CA">
        <w:t xml:space="preserve">விசுவாசத்தில் உறுதியாக நிற்காதவர்களும், தேவனாகிய கிறிஸ்துவிடம் உண்மையான அன்பு இல்லாதவர்களும் அனைவரும் பரிசுத்த தேவனிடமிருந்து விலகிச் செல்வார்கள்; ஆனால் விசுவாசத்தில் உறுதியாக நின்று, தேவனிடம் உண்மையான அன்பு கொண்டவர்கள் அவரிடமிருந்து விலகிச் செல்ல மாட்டார்கள்; மேலும், விலகிச் செல்வோர், விலகிச் செல்லாதோரை விட அதிகமாக இருப்பதால், அழிந்து போவோரின் எண்ணிக்கை இரட்சிக்கப்படுவோரை விட அதிகமாக இருக்கும்; ஆகவேதான் அனைவரும் விலகிவிடுவார்கள் என்று கூறப்படுகிறது: இந்தச் சொல், </w:t>
      </w:r>
      <w:r w:rsidRPr="00E541CA">
        <w:rPr>
          <w:i/>
        </w:rPr>
        <w:t xml:space="preserve">'அனைவரும் விலகிவிட்டார்கள்; </w:t>
      </w:r>
      <w:r w:rsidRPr="00E541CA">
        <w:t xml:space="preserve">அவர்கள் அனைவரும்</w:t>
      </w:r>
      <w:r w:rsidRPr="00E541CA">
        <w:rPr>
          <w:i/>
        </w:rPr>
        <w:t xml:space="preserve"> ஒன்றாகப் பயனற்றவர்களாகிவிட்டார்கள்</w:t>
      </w:r>
      <w:r w:rsidRPr="00E541CA">
        <w:t xml:space="preserve">'</w:t>
      </w:r>
      <w:r w:rsidRPr="00E541CA">
        <w:rPr>
          <w:rStyle w:val="FootnoteReference"/>
          <w:i/>
        </w:rPr>
        <w:footnoteReference w:id="314"/>
      </w:r>
      <w:r w:rsidRPr="00E541CA">
        <w:t xml:space="preserve"> என்று</w:t>
      </w:r>
      <w:r w:rsidRPr="00E541CA">
        <w:t xml:space="preserve"> கூறிய சங்கீதக்காரரின் பாணியில் </w:t>
      </w:r>
      <w:r w:rsidRPr="00E541CA">
        <w:t xml:space="preserve">உள்ளது. இதன் பொருள்: </w:t>
      </w:r>
      <w:r w:rsidRPr="00E541CA">
        <w:rPr>
          <w:i/>
        </w:rPr>
        <w:t xml:space="preserve">'எல்லோரும் வழிதவறிவிட்டார்கள்', </w:t>
      </w:r>
      <w:r w:rsidRPr="00E541CA">
        <w:t xml:space="preserve">ஆனாலும் அதே நேரத்தில், தீர்க்கதரிசி நாத்தான், சங்கீதக்காரன் தாவீது மற்றும் தேவனுடைய மற்ற மறைக்கப்பட்ட ஊழியக்காரர்கள் போன்ற, தேவனிடத்திலிருந்து வழிதவறாதவர்களும் இருந்தனர்; இவர்கள் இல்லாமல் எந்த யுகமும் இருந்ததில்லை, இனிமேலும் இருக்கவும்ாது, அப்படியே </w:t>
      </w:r>
      <w:r w:rsidRPr="00E541CA">
        <w:rPr>
          <w:i/>
        </w:rPr>
        <w:t xml:space="preserve">'நான் ஒருவன் </w:t>
      </w:r>
      <w:r w:rsidRPr="00E541CA">
        <w:t xml:space="preserve">தான் மீதமிருக்கிறேன்</w:t>
      </w:r>
      <w:r w:rsidRPr="00E541CA">
        <w:t xml:space="preserve">' என்று சொன்ன பரிசுத்த தீர்க்கதரிசி எலியா காலங்களிலும் </w:t>
      </w:r>
      <w:r w:rsidRPr="00E541CA">
        <w:t xml:space="preserve">இருந்தது</w:t>
      </w:r>
      <w:r w:rsidRPr="00E541CA">
        <w:t xml:space="preserve"> போலவே</w:t>
      </w:r>
      <w:r w:rsidRPr="00E541CA">
        <w:t xml:space="preserve">; ஆனால் கர்த்தர் அவரிடம், </w:t>
      </w:r>
      <w:r w:rsidRPr="00E541CA">
        <w:rPr>
          <w:i/>
        </w:rPr>
        <w:t xml:space="preserve">பாலுக்கு முழங்கால் இட்டிராத </w:t>
      </w:r>
      <w:r w:rsidRPr="00E541CA">
        <w:rPr>
          <w:i/>
        </w:rPr>
        <w:t xml:space="preserve">தம்முடைய மறைந்த ஊழியக்காரரில் ஏழாயிரம் பேர் </w:t>
      </w:r>
      <w:r w:rsidRPr="00E541CA">
        <w:t xml:space="preserve">தம்மிடம் இருப்பதாகக் கூறினார்</w:t>
      </w:r>
      <w:r w:rsidRPr="00E541CA">
        <w:rPr>
          <w:rStyle w:val="FootnoteReference"/>
          <w:i/>
        </w:rPr>
        <w:footnoteReference w:id="316"/>
      </w:r>
      <w:r w:rsidRPr="00E541CA">
        <w:t xml:space="preserve"> ; எல்லோரும் தேவனிடமிருந்து விலகிவிட்டதாகச் சொல்லப்பட்டபோதும், விலகாத பலர் காணப்பட்டனர். அதேபோல், புனித எஃப்ரேம் கூறுகிறார், கிறிஸ்து விரோதியின் நாட்களில் அனைவரும், அதாவது எண்ணற்றவர்கள், பரிசுத்த தேவனிடத்திலிருந்து விலகிவிடுவார்கள்; ஆனால், விலகிச் செல்லாத ஒரு சிறிய எண்ணிக்கையிலானவர்கள், மதம் மாறியவர்களின் பெருங்கூட்டத்தில் கணக்கிடப்படுவதில்லை; ஏனெனில், விலகாத சிலரைத் தவிர அனைவரும் விலகிவிடுவார்கள். ஏனெனில், அந்த நேரத்தில் நகரங்களிலும் கிராமங்களிலும் இத்தகைய உறுதியான கடவுளின் அடியார்கள் இல்லையென்றால்; அப்படியானால், புனித ஹிப்பொலிடஸ் மேலே நாம் குறிப்பிட்ட வார்த்தைகளில் யாரைக் குறிப்பிடுகிறார்: 'அதிர்ஷ்டசாலிகள்,' என்றார் அவர், 'அந்த நேரத்தில் துன்புறுத்துபவனுக்கு (அதாவது, கிறிஸ்து விரோதிக்கு) எதிராக நிற்கும்வர்கள், ஏனெனில் அவர்கள் முதல் வீரர்களின்</w:t>
      </w:r>
      <w:r w:rsidRPr="00E541CA">
        <w:rPr>
          <w:rStyle w:val="FootnoteReference"/>
        </w:rPr>
        <w:footnoteReference w:id="317"/>
      </w:r>
      <w:r w:rsidRPr="00E541CA">
        <w:t xml:space="preserve"> -ஐ விட</w:t>
      </w:r>
      <w:r w:rsidRPr="00E541CA">
        <w:t xml:space="preserve"> மிகப் பெரியவர்களாகவும், மகிமையானவர்களாகவும்</w:t>
      </w:r>
      <w:r w:rsidRPr="00E541CA">
        <w:t xml:space="preserve">,</w:t>
      </w:r>
      <w:r w:rsidRPr="00E541CA">
        <w:t xml:space="preserve"> மேன்மைமிக்கவர்களாகவும் காணப்படுவார்கள்</w:t>
      </w:r>
      <w:r w:rsidRPr="00E541CA">
        <w:t xml:space="preserve">,' என்று தொடர்கிறார். எதிர்காலக் கிறிஸ்துவின் நாட்களில், தங்கள் ஆண்டவருக்காக உறுதியாக நின்று, அவருக்காகத் தங்கள் உயிரைக் கொடுக்கும் இத்தகைய தேவ ஊழியர்கள் நகரங்களிலும் கிராமங்களிலும் இல்லையென்றால், பின்னர் தேவதூதர்கள் யாருக்கு உயிருள்ள தேவனுடைய முத்திரையிடுவார்கள், அதாவது, அவர்களின் நெற்றியின் மீது பரிசுத்த சிலுவையைப் </w:t>
      </w:r>
      <w:r w:rsidRPr="00E541CA">
        <w:t xml:space="preserve">பொறிப்பார்கள், இதன் மூலம் அவர்கள் தேவனுடைய ஊழியர்களாக அங்கீகரிக்கப்பட்டு, பிசாசின் ஊழியர்களிடமிருந்தும், கிறிஸ்து விரோதியின் ஆராதனையாளர்களிடமிருந்தும் வேறுபடுத்திக் காட்டப்படுவார்கள்? எதிர்க்கிறிஸ்துவின் நாட்களில், நகரங்களிலும் கிராமங்களிலும் தங்கள் ஆண்டவருக்குப் பிரியமானவர்களாகவும், அவருடைய பரிசுத்த நாமத்திற்காகப் பாடுபடுபவர்களாகவும், நித்திய இரட்சிப்பின் மூலம் தங்கள் ஆத்துமாக்களைக் காத்துக் கொள்ளும் தேவன் தேர்ந்தெடுத்த ஊழியர்கள் பலர் இருப்பார்கள் என்பது உண்மையில் தெளிவாகிறது.</w:t>
      </w:r>
    </w:p>
    <w:p w:rsidRPr="00E541CA" w:rsidR="00E541CA" w:rsidP="00E541CA" w:rsidRDefault="00E541CA" w14:paraId="7F93C7BF" w14:textId="7907C7E9">
      <w:pPr>
        <w:ind w:firstLine="720"/>
      </w:pPr>
      <w:r w:rsidRPr="00E541CA">
        <w:lastRenderedPageBreak/>
      </w:r>
      <w:r w:rsidRPr="00E541CA">
        <w:t xml:space="preserve">ஆனால், கிறிஸ்து விரோதியின் ஆட்சியின் மிகக் கொடிய காலத்திலும்கூட, நகரங்களிலும் கிராமங்களிலும் தேர்ந்தெடுக்கப்பட்ட ஊழியர்களும், தேவனுக்குப் பிரியமானவர்களும், நித்திய இரட்சிப்பின் மூலம் தங்கள் ஆத்துமாக்களை இரட்சிக்கிறவர்களும் இருக்கப் போகிறார்கள் என்றால், இன்னும் கிறிஸ்து விரோதியின் காலம் வராத இந்த நிகழ்காலக் கொடிய காலத்தில் அதை யார் தடுக்க முடியும், ஆனால், கிறிஸ்து விரோதியின் வருகைக்கு முந்தைய இந்தக் காலத்தில், நகரங்களிலும் கிராமங்களிலும், தங்கள் ஆன்மாக்களின் இரட்சிப்பைக் குறித்து அக்கறை கொண்டு, இறைவனின் தேர்ந்த ஊழியர்களாகவும் பரிசுத்தவான்களாகவும் இருப்பதை யார் தடுக்க முடியும்? ஏனெனில், இறைவனின் சாயலில் படைக்கப்பட்ட, பகுத்தறிவுள்ள மனிதன், தன் சொந்த இரட்சிப்பைத் தேர்ந்தெடுப்பதில் இறையாண்மை கொண்டவன்; முன்பு அவன் இறையாண்மை கொண்டிருந்ததைப் போலவே, இப்போதும், இனிமேலும் இறையாண்மை கொண்டவனாகத் தொடர்வான்.</w:t>
      </w:r>
    </w:p>
    <w:p w:rsidRPr="00E541CA" w:rsidR="00E541CA" w:rsidP="00E541CA" w:rsidRDefault="00E541CA" w14:paraId="54F047D2" w14:textId="210014AA">
      <w:pPr>
        <w:ind w:firstLine="720"/>
      </w:pPr>
      <w:r w:rsidRPr="00E541CA">
        <w:t xml:space="preserve">8வது சிந்தனை</w:t>
      </w:r>
    </w:p>
    <w:p w:rsidRPr="00E541CA" w:rsidR="00E541CA" w:rsidP="00E541CA" w:rsidRDefault="00E541CA" w14:paraId="07F70B25" w14:textId="2B732E55">
      <w:pPr>
        <w:ind w:firstLine="720"/>
        <w:rPr>
          <w:i/>
        </w:rPr>
      </w:pPr>
      <w:r w:rsidRPr="00E541CA">
        <w:rPr>
          <w:i/>
        </w:rPr>
        <w:t xml:space="preserve">மனித ஆன்மாக்களின் இரட்சிப்பு காலத்தாலும் இடத்தாலும் தீர்மானிக்கப்படுகிறதா?</w:t>
      </w:r>
    </w:p>
    <w:p w:rsidRPr="00E541CA" w:rsidR="00E541CA" w:rsidP="00E541CA" w:rsidRDefault="00E541CA" w14:paraId="3825A021" w14:textId="4F874BAC">
      <w:pPr>
        <w:ind w:firstLine="720"/>
      </w:pPr>
      <w:r w:rsidRPr="00E541CA">
        <w:t xml:space="preserve">பிரைனியன்கள், தங்கள் பொய்க் கற்பித்தல் மூலம், இந்த நிகழ்காலக் கடைசி நாட்களில், பாலைவனங்களில் வசிப்பவர்களுக்கே இரட்சிப்பு ஒதுக்கப்பட்டுள்ளது என்றும், நகரங்களிலும் கிராமங்களிலும் வசிக்கும் நமக்கு இரட்சிப்பு இல்லை என்றும் கூறுவதால்; ஆகையால், மனித இரட்சிப்பு காலத்தால் தீர்மானிக்கப்படுகிறதா அல்லது இடத்தால் தீர்மானிக்கப்படுகிறதா என்பதை ஆராய்வது அவசியமாகிறது.</w:t>
      </w:r>
    </w:p>
    <w:p w:rsidRPr="00E541CA" w:rsidR="00E541CA" w:rsidP="00E541CA" w:rsidRDefault="00E541CA" w14:paraId="7DEA3444" w14:textId="76618A3F">
      <w:pPr>
        <w:ind w:firstLine="720"/>
      </w:pPr>
      <w:r w:rsidRPr="00E541CA">
        <w:t xml:space="preserve">சில சமயங்களில் காலம் மற்றும் இடம் இரண்டும் இரட்சிப்புக்குப் பங்களிக்கின்றன என்பது உண்மையே: காலம் அமைதியாகவும் இடம் நிதானமாகவும் இருந்தால்; ஆயினும் இரட்சிப்பு என்பது காலத்திலோ அல்லது இடத்திலோ இல்லை; ஏனெனில் அமைதியான, நிதானமான காலங்களிலும்கூட பலர் அழிந்து போகிறார்கள், மேலும் நிதானமான, மக்கள் வசிக்காத இடங்களிலும்கூட பலர் பெரும் பாவச் சீரழிவுக்கு ஆளாகின்றனர். ஆகவே, நமது இரட்சிப்பு எதில் அடங்கியுள்ளது? இதயத்திலும் கடவுளிலும். விரும்பும், முன்முயற்சி எடுக்கும், கடவுளிடம் திரும்பும் இதயத்திலும்; உதவி செய்யும், ஒத்துழைக்கும், இறுதியில் நன்மையை நிகழ்த்தும் கடவுளிலும்.</w:t>
      </w:r>
    </w:p>
    <w:p w:rsidRPr="00E541CA" w:rsidR="00E541CA" w:rsidP="00E541CA" w:rsidRDefault="00E541CA" w14:paraId="32D386C3" w14:textId="3D63447B">
      <w:pPr>
        <w:ind w:firstLine="720"/>
      </w:pPr>
      <w:r w:rsidRPr="00E541CA">
        <w:t xml:space="preserve">ஏனெனில், ஆன்மாவின் இரட்சிப்பு ஒரு குறிப்பிட்ட காலத்தால் தீர்மானிக்கப்பட்டிருந்தால், அரியன்களின் கைகளில் கிறிஸ்துவுக்காகத் துன்பங்களைப் பொறுத்துக்கொண்ட, அறிமுக உரையில் டிசம்பர் 8 ஆம் தேதி நினைவுகூரப்படும் ஆப்பிரிக்க வீரமரணமடைந்தவர், எப்படி மாம்சப் பாவத்தில் விழுந்து, தேவனுடைய கிருபையிலிருந்து பறிக்கப்பட முடியும்? ஏனெனில், அவர் துன்புறுத்தல் மற்றும் வேதனையின் காலத்தில் கிறிஸ்து தேவன் மீது கோபமூட்டவில்லை. ஆயினும், அவர் அவருடைய கோபத்தைத் தூண்டும்படி கட்டாயப்படுத்தப்பட்டபோதிலும், அமைதியும் சமாதானமும் நிறைந்த காலம் வந்தபோது, அவர் தனது விபச்சாரத்தின் மூலம் கிறிஸ்துவைத் தூண்டினார்; மேலும், நாக்கு வெட்டப்பட்ட பிறகும் தெளிவாகப் பேசிய அவர், தனது வீழ்ச்சியின் பிறகு, கடவுளின் அருளால் கைவிடப்பட்டு, ஊமையாக்கப்பட்டார். துன்பங்களின் காலம் அந்த இரத்தசாட்சியைப் பாவம் செய்யத் தூண்டவில்லை; ஆனாலும், சமாதானத்தின் காலமும், பாவம் செய்யும்படி தூண்டப்படாமல், அவர் பாவமற்ற வாழ்க்கை வாழ்வதைத் தடுக்கவில்லை. ஏனெனில், ஆத்துமாவின் இரட்சிப்பு காலங்களைச் சார்ந்ததல்ல; முற்காலங்களில் இரட்சிப்பு இருந்தது, ஆனால் இப்போதைய காலங்களில் அது இல்லை, வரவிருக்கும் காலங்களிலும் இருக்காது என்று யாராலும் சொல்ல முடியாது; இப்படிச் சொல்ல யார் துணிவார்கள்? மனிதகுலத்தின் இரட்சகராகிய தேவன், முன்போலவே இப்போதும் இருக்கிறார், எதிர்காலத்திலும் அப்படியே இருப்பார், மேலும் அவர் என்றென்றும் ஒரே ஒரு கடவுள் என்பதில் அவர்கள் நம்பிக்கை கொள்ளாததே இதற்குக் காரணம் அல்லவா? ஏனெனில், கடந்த காலங்களில் தம்முடைய ஊழியக்காரர்களில் பலரை இரட்சித்த அவர், இந்த யுகத்திலும் நம்மை இரட்சிக்க முடியாதவரா? கடந்த காலத்தில் அவர் விரும்பியவர்களைத் தடையின்றி இரட்சித்தபோது, இப்போது மனித ஆன்மாக்களை இரட்சించும் தேவனுடைய வல்லமையை யாரால் பறிக்க முடியும்?</w:t>
      </w:r>
    </w:p>
    <w:p w:rsidRPr="00E541CA" w:rsidR="00E541CA" w:rsidP="00E541CA" w:rsidRDefault="00E541CA" w14:paraId="50C00475" w14:textId="7185C040">
      <w:pPr>
        <w:ind w:firstLine="720"/>
      </w:pPr>
      <w:r w:rsidRPr="00E541CA">
        <w:rPr>
          <w:i/>
        </w:rPr>
        <w:lastRenderedPageBreak/>
      </w:r>
      <w:r w:rsidRPr="00E541CA">
        <w:t xml:space="preserve">இருப்பினும், ஆன்மீக இரட்சிப்பு ஒருவரின் இருப்பிடத்தால் தீர்மானிக்கப்பட்டிருந்தால், அருவருப்பான சோதோம் நகரத்தின் நடுவில் பாவம் செய்யாத லோத், வனாந்தரத்தில் எப்படிப் பாவம் செய்திருக்க முடியும்? மேலும், ஆதாம் என்ற முதல் மனிதன் ஏதேன் தோட்டத்தில் தேவனுடைய கட்டளைக்குக் கீழ்ப்படியவில்லையா? பலர் ஆண்டுகளாகப் பாலைவனங்களில் திருப்தியுடன் வசித்து, தேவனுடைய கிருபையினால் அற்புதங்களைச் செய்யத் தகுதியுள்ளவர்களாகக் கருதப்பட்டும், தேவனுடைய அனுமதியின் மூலம் சத்துருவினால் சோதிக்கப்பட்டு, ஒரு கொடிய பாவ வீழ்ச்சிக்கு உள்ளானார்கள் என்றும்; அவர்களில் மிகச் சிலரே மனந்திரும்பி மீண்டும் எழுந்தார்கள் என்றும் திருச்சபையின் எழுத்துக்களில் நாம் வாசிக்கிறோம். மற்றவர்கள் இரட்சிப்பை இழந்து அழிந்து போனார்கள். இதற்கு மாறாக, உலக வாழ்க்கையின் கவலைகளுக்கு மத்தியில், நகரங்களிலும் கிராமங்களிலும் வசித்த பலர், தங்கள் ஆன்மாக்களுக்கு முழுமையான இரட்சிப்பை அடைந்தனர். ஏனெனில், இரட்சிப்பு காலத்தால் தீர்மானிக்கப்படாதது போல, இடத்தாலும் தீர்மானிக்கப்படவில்லை. காலத்தைப் பற்றி சங்கீதங்களில் நாம் வாசிக்கிறோம்: </w:t>
      </w:r>
      <w:r w:rsidRPr="00E541CA">
        <w:rPr>
          <w:i/>
        </w:rPr>
        <w:t xml:space="preserve">'நான் எல்லா நேரத்திலும் கர்த்தரை ஆசீர்வதிப்பேன்; அவருடைய துதி எப்பொழுதும் என் வாயில் இருக்கும்</w:t>
      </w:r>
      <w:r w:rsidRPr="00E541CA">
        <w:t xml:space="preserve">' (</w:t>
      </w:r>
      <w:r w:rsidRPr="00E541CA">
        <w:rPr>
          <w:rStyle w:val="FootnoteReference"/>
          <w:i/>
        </w:rPr>
        <w:footnoteReference w:id="319"/>
      </w:r>
      <w:r w:rsidRPr="00E541CA">
        <w:t xml:space="preserve"> ); ஏனெனில் நாம் எல்லா நேரத்திலும் கர்த்தரை ஆசீர்வதித்து அவரிடம் ஜெபித்தால், தேவனுடைய இரட்சிப்பு எல்லா நேரத்திலும் அருளப்படும் என்று நாங்கள் நம்புகிறோம். மீண்டும், இடத்தைப் பற்றி சங்கீதங்களில் நாம் வாசிக்கிறோம்: </w:t>
      </w:r>
      <w:r w:rsidRPr="00E541CA">
        <w:rPr>
          <w:i/>
        </w:rPr>
        <w:t xml:space="preserve">'அவருடைய ஆளுகை இருக்கும் எல்லா இடங்களிலும், என் ஆத்துமா கர்த்தருக்கு ஆசீர்வதிக்கக்கடவது' </w:t>
      </w:r>
      <w:r w:rsidRPr="00E541CA">
        <w:t xml:space="preserve">(</w:t>
      </w:r>
      <w:r w:rsidRPr="00E541CA">
        <w:rPr>
          <w:rStyle w:val="FootnoteReference"/>
          <w:i/>
        </w:rPr>
        <w:footnoteReference w:id="320"/>
      </w:r>
      <w:r w:rsidRPr="00E541CA">
        <w:t xml:space="preserve"> ); ஏனெனில் எல்லா இடங்களிலும் அவருக்கு ஆசீர்வதிக்கவும் அவரிடம் ஜெபிக்கவும் நமக்கு சுதந்திரமுண்டு; எல்லா இடங்களிலும் நமது இரட்சிப்பு ஆயத்தம்பண்ணப்படுவது தடைசெய்யப்படவில்லை. ஏனெனில், ஒருவர் உண்மையாக இரட்சிக்கப்பட்டு, நகரங்கள் மற்றும் கிராமங்களுக்கு மத்தியிலும் இரட்சிப்புக்கு உகந்த இடத்தைக் காண முடிந்தாலும், தன் சொந்த இரட்சிப்பில் சிறிதும் அக்கறை கொள்ளாதவன் பாலைவனத்தின் நடுவிலும் கூட இரட்சிப்பின் இடத்தைக் காணமாட்டான். ஏனெனில், ஒருவரைப் பரிசுத்தப்படுத்தி இரட்சിക്കുന്നത് இடமல்ல, மாறாக மனிதனின் சித்தத்துடன் இணைந்து செயல்படும் தேவனுடைய கிருபையும், தேவனுடைய கிருபையுடன் இணைந்து செயல்படும் மனிதனின் சித்தமுமே ஆகும். தேவன் எங்கும் இருப்பது போலவே, அவ்வாறு தேர்ந்தெடுக்கும் நபருக்காக இரட்சிப்பும் எல்லா இடங்களிலும் தயாராக உள்ளது. கடவுள் பாலைவனங்களில் இருக்கிறார், தேர்ந்தெடுப்பவர்களுக்கு மீட்பும் பாலைவனங்களில்தான் உள்ளது; கடவுள் நகரங்களிலும் கிராமங்களிலும் இருக்கிறார், தேர்ந்தெடுப்பவர்களுக்கு மீட்பும் நகரங்களிலும் கிராமங்களிலும் உள்ளது; கடவுள் இல்லாத இடத்தை உங்களால் கண்டுபிடிக்க முடியுமா? அங்கே கூட மனிதனுக்கு மீட்பு இருக்க முடியாது. ஆனால் கடவுள் இல்லாத இடம் எங்கே இருக்கிறது? என்னிடம் இருக்கிறது? திருப்பாசுரக்காரர் கூறுகிறார்: </w:t>
      </w:r>
      <w:r w:rsidRPr="00E541CA">
        <w:rPr>
          <w:i/>
        </w:rPr>
        <w:t xml:space="preserve">'உமது ஆவியை விட்டு நான்</w:t>
      </w:r>
      <w:r w:rsidRPr="00E541CA">
        <w:rPr>
          <w:i/>
        </w:rPr>
        <w:t xml:space="preserve"> எங்கே </w:t>
      </w:r>
      <w:r w:rsidRPr="00E541CA">
        <w:rPr>
          <w:i/>
        </w:rPr>
        <w:t xml:space="preserve">போவேன்? </w:t>
      </w:r>
      <w:r w:rsidRPr="00E541CA">
        <w:rPr>
          <w:i/>
        </w:rPr>
        <w:t xml:space="preserve">உமது சந்நிதியை விட்டு எங்கே தப்பி ஓடினேன? நான் வானத்திற்கு ஏறினாலும், நீர் அங்கே இருக்கிறீர்; நான் பாதாளத்திற்கு இறங்கினாலும், நீர் அங்கே இருக்கிறீர்; நான் கடலின் கடைசி எல்லைக்குப் பறந்து சென்றாலும், அங்கே கூட உமது கை என்னை வழிநடத்தும், உமது வலது கை என்னைப் பற்றிக்கொள்ளும்</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தற்போதைய காலத்தில் கடவுள் நகரங்களிலும் கிராமங்களிலும் இல்லை, ஆனால் தங்கள் பாலைவனத் துறவிக்குடில்களில் மட்டுமே இருக்கிறார் என்று கூறும் பொய்த் தீர்க்கதரிசிகளும் பிளவுபடுத்தினரும் பொய் சொல்கிறார்கள்; நகரங்களிலும் கிராமங்களிலும் எந்த இடத்திலும் அவருக்குத் துதிப்பவர்களின் ஜெபங்களைக் கடவுள் ஏற்றுக்கொள்வதில்லை என்றும், பாலைவனத்தில் இருப்பவர்களின் ஜெபங்களை மட்டுமே ஏற்றுக்கொள்கிறார் என்றும் அவர்கள் கூறும் போதும் பொய் சொல்கிறார்கள்; நகரங்களிலும் கிராமங்களிலும் வசிப்பவர்களைக் கடவுள் இரட்சிக்கவில்லை, ஆனால் பாலைவன வாசிகளை மட்டுமே இரட்சிக்கிறார் என்று அவர்கள் கூறும்போது பொய் சொல்கிறார்கள்.</w:t>
      </w:r>
    </w:p>
    <w:p w:rsidRPr="00E541CA" w:rsidR="00E541CA" w:rsidP="00E541CA" w:rsidRDefault="00E541CA" w14:paraId="0A1FED6E" w14:textId="3761D30D">
      <w:pPr>
        <w:ind w:firstLine="720"/>
      </w:pPr>
      <w:r w:rsidRPr="00E541CA">
        <w:t xml:space="preserve">இருப்பினும், காலம் மற்றும் இடத்தின் அடிப்படையில் மனித இரட்சிப்பை நிர்ணயிப்பவர்களை நாங்கள் நம்புவதில்லை. தங்கள் பாலைவனத் பிரார்த்தனைகள் மட்டுமே கடவுளால் கேட்கப்படுகின்றன என்று பெருமையுடன் கூறுபவர்களை நாங்கள் நம்புவதில்லை. கடவுளைப் பாலைவனத்தில் உள்ள முனிவர் குகைகளில் மட்டுமே காண முடியும் என்று கூறுபவர்களை நாங்கள் நம்புவதில்லை; ஏனெனில், கிறிஸ்துவே, கடவுளானவர், இதுபோன்றவற்றை நம்ப வேண்டாம் என்று எச்சரித்து, இவ்வாறு கூறுகிறார்: </w:t>
      </w:r>
      <w:r w:rsidRPr="00E541CA">
        <w:t xml:space="preserve">'அவர்</w:t>
      </w:r>
      <w:r w:rsidRPr="00E541CA">
        <w:rPr>
          <w:i/>
        </w:rPr>
        <w:t xml:space="preserve"> பாலைவனத்தில் இருக்கிறார்</w:t>
      </w:r>
      <w:r w:rsidRPr="00E541CA">
        <w:t xml:space="preserve">' என்று</w:t>
      </w:r>
      <w:r w:rsidRPr="00E541CA">
        <w:rPr>
          <w:i/>
        </w:rPr>
        <w:t xml:space="preserve"> அவர்கள் உங்களிடம் சொன்னால்</w:t>
      </w:r>
      <w:r w:rsidRPr="00E541CA">
        <w:t xml:space="preserve">, </w:t>
      </w:r>
      <w:r w:rsidRPr="00E541CA">
        <w:rPr>
          <w:i/>
        </w:rPr>
        <w:t xml:space="preserve">வெளியே செல்லாதீர்கள்; 'அவர் உள்ளறைகளில் இருக்கிறார்' என்று சொன்னால், அதை நம்பாதீர்கள்</w:t>
      </w:r>
      <w:r w:rsidRPr="00E541CA">
        <w:rPr>
          <w:rStyle w:val="FootnoteReference"/>
          <w:i/>
        </w:rPr>
        <w:footnoteReference w:id="322"/>
      </w:r>
      <w:r w:rsidRPr="00E541CA">
        <w:t xml:space="preserve"> . புனித தெயோஃபிலாக்ட், கிறிஸ்துவின் இந்த வார்த்தைகளை விளக்கி, கூறுகிறார்: 'ஏமாற்றுக்காரர்கள் வந்து, கிறிஸ்து பாலைவனத்திற்கோ, அல்லது ஒரு கோவிலுக்கோ, அல்லது மிக உள் அறைகளான குகைகளுக்கோ வந்து மறைந்திருக்கிறார் என்று சொன்னால், இதையெல்லாம் கேட்டு ஏமாந்துவிடாதீர்கள்.'</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அத்தியாயம் 17. பூமியில் உள்ள விசுவாசம்</w:t>
      </w:r>
      <w:bookmarkEnd w:id="54"/>
    </w:p>
    <w:p w:rsidRPr="00E541CA" w:rsidR="00E541CA" w:rsidP="00E541CA" w:rsidRDefault="00E541CA" w14:paraId="651A442C" w14:textId="332ACDA7">
      <w:pPr>
        <w:ind w:firstLine="720"/>
      </w:pPr>
      <w:r w:rsidRPr="00E541CA">
        <w:t xml:space="preserve">பிளவுபடுத்தினரும் பொய் சொல்கிறார்கள், இந்தக் கடைசி நாட்களில் பூமியில் இனி விசுவாசமே இல்லை என்றும், விசுவாசம் பூமியிலிருந்து ஏற்கெனவே அழிந்துவிட்டது என்றும் கூறுகிறார்கள். நற்செய்தியில் இயேசு, </w:t>
      </w:r>
      <w:r w:rsidRPr="00E541CA">
        <w:rPr>
          <w:i/>
        </w:rPr>
        <w:t xml:space="preserve">'மனுஷகுமாரன் வரும்போது பூமியில் விசுவாசத்தைக் காண்பானா</w:t>
      </w:r>
      <w:r w:rsidRPr="00E541CA">
        <w:t xml:space="preserve">?'</w:t>
      </w:r>
      <w:r w:rsidRPr="00E541CA">
        <w:rPr>
          <w:rStyle w:val="FootnoteReference"/>
          <w:i/>
        </w:rPr>
        <w:footnoteReference w:id="323"/>
      </w:r>
      <w:r w:rsidRPr="00E541CA">
        <w:t xml:space="preserve"> </w:t>
      </w:r>
      <w:r w:rsidRPr="00E541CA">
        <w:t xml:space="preserve">என்று கூறிய வார்த்தைகளிலிருந்து இந்தப் பொய்க்கு ஆதாரம் இருப்பதாக அவர்கள் கற்பனை செய்கிறார்கள்</w:t>
      </w:r>
      <w:r w:rsidRPr="00E541CA">
        <w:t xml:space="preserve">. மேலும் அவர்கள் வாதிடுகின்றனர்: உலகின் முடிவுக்காலம் நெருங்கிவிட்டது, கிறிஸ்துவின் இரண்டாம், பயங்கரமான வருகையும் ஏற்கெனவே அருகில் உள்ளது, நாம் அதை ஒவ்வொரு நாளும் ஒவ்வொரு இரவும் எதிர்பார்க்கிறோம்—ஏனெனில் பூமியில் இனி விசுவாசம் இல்லை; ஆண்டவர் வரும்போது, அவர் விசுவாசத்தைக் காணமாட்டார்.</w:t>
      </w:r>
    </w:p>
    <w:p w:rsidRPr="00E541CA" w:rsidR="00E541CA" w:rsidP="00E541CA" w:rsidRDefault="00E541CA" w14:paraId="66B46F9D" w14:textId="6882CA6F">
      <w:pPr>
        <w:ind w:firstLine="720"/>
      </w:pPr>
      <w:r w:rsidRPr="00E541CA">
        <w:t xml:space="preserve">ஆனால் நாங்கள், கிறிஸ்துவின் வார்த்தைகளுக்கு விளக்கம் தேடுவதற்கு முன்பே, பிரைனியன்களே, உங்களைக் கேட்கிறோம்: சொல்லுங்கள், ஓ தவறாக விளக்குபவர்களே, கிறிஸ்துவின் இரண்டாம், பயங்கரமான வருகையின் நேரம் ஏற்கனவே நெருங்கிவிட்டது என்று உங்களுக்கு உறுதியாகத் தெரியுமா? மேலும், </w:t>
      </w:r>
      <w:r w:rsidRPr="00E541CA">
        <w:rPr>
          <w:i/>
        </w:rPr>
        <w:t xml:space="preserve">வானதூதர்களுக்குக் கூடத் தெரியாத, பிதாவாகிய ஒரே ஒருவருக்கே அறியப்பட்ட</w:t>
      </w:r>
      <w:r w:rsidRPr="00E541CA">
        <w:t xml:space="preserve"> அந்த இரகசியத்தை உங்களுக்கு யார் வெளிப்படுத்தியது</w:t>
      </w:r>
      <w:r w:rsidRPr="00E541CA">
        <w:rPr>
          <w:rStyle w:val="FootnoteReference"/>
          <w:i/>
        </w:rPr>
        <w:footnoteReference w:id="324"/>
      </w:r>
      <w:r w:rsidRPr="00E541CA">
        <w:t xml:space="preserve"> ? கர்த்தர் உயிரோடிருக்கிறவர்களையும் மரித்தவர்களையும் நியாயந்தீர்க்கவும், ஒவ்வொருவருக்கும் அவர்கள் கிரியையின்படி பலன் கொடுக்கவும் வரும் அந்த பயங்கரமான வருகையை நாங்கள் இன்னும் எதிர்பார்க்கவில்லை; அல்லது (திருத்தூதர் பேதுருவின் வார்த்தைகளில்) </w:t>
      </w:r>
      <w:r w:rsidRPr="00E541CA">
        <w:rPr>
          <w:i/>
        </w:rPr>
        <w:t xml:space="preserve">வானங்கள் முழக்கத்துடன் ஒழிந்துபோகும், தனிமங்கள் நெருப்பினால் உருகிப்போகும், பூமியும் அதில் உள்ள கிரியைகளும் எரிந்துபோகும் </w:t>
      </w:r>
      <w:r w:rsidRPr="00E541CA">
        <w:t xml:space="preserve">அந்த நேரத்தை நாம் இன்னும் ஒவ்வொரு மணி நேரமும் எதிர்பார்க்கவில்லை</w:t>
      </w:r>
      <w:r w:rsidRPr="00E541CA">
        <w:rPr>
          <w:rStyle w:val="FootnoteReference"/>
          <w:i/>
        </w:rPr>
        <w:footnoteReference w:id="325"/>
      </w:r>
      <w:r w:rsidRPr="00E541CA">
        <w:t xml:space="preserve"> ; ஆனால், நாம் நமது மரணத்தின் நேரத்தை எதிர்பார்க்கிறோம், அந்த நேரத்தில் தேவனுடைய நியாயத்தீர்ப்பு ஆன்மாவை உடலிலிருந்து பிரிக்க வரும், மேலும் அந்த நேரத்தில் ஒவ்வொருவரும் தங்கள் செயல்களுக்காகத் தங்களுக்குரிய தண்டனையை எதிர்கொள்வார்கள்; கர்த்தராகிய இயேசு தாமே எங்களைக் கண்காணித்து, நற்செய்தியில், </w:t>
      </w:r>
      <w:r w:rsidRPr="00E541CA">
        <w:rPr>
          <w:i/>
        </w:rPr>
        <w:t xml:space="preserve">'தயாராக இருங்கள்,' ஏனெனில் 'நீங்கள் எதிர்பாராத அந்த நேரத்தில் மனுஷகுமாரன் வருவார்'</w:t>
      </w:r>
      <w:r w:rsidRPr="00E541CA">
        <w:rPr>
          <w:rStyle w:val="FootnoteReference"/>
          <w:i/>
        </w:rPr>
        <w:footnoteReference w:id="326"/>
      </w:r>
      <w:r w:rsidRPr="00E541CA">
        <w:t xml:space="preserve"> என்று</w:t>
      </w:r>
      <w:r w:rsidRPr="00E541CA">
        <w:t xml:space="preserve"> போதிப்பது போல, நாங்களும் அந்த நேரத்தை ஆவலுடன் எதிர்பார்க்கிறோம்</w:t>
      </w:r>
      <w:r w:rsidRPr="00E541CA">
        <w:t xml:space="preserve">. மேலும், கிறிஸ்துவின் இரண்டாம் வருகையாக இருக்கும் பொதுவான மற்றும் பயங்கரமான நியாயத்தீர்ப்பையும் நாங்கள் எதிர்பார்க்கிறோம், அது நமது நாட்களிலோ அல்லது நமது வாழ்வின் தற்போதைய காலத்திலோ நடக்காது என்றாலும்; முதன்மை தூதரின் எக்காளத்தால் நமது கல்லறைகளிலிருந்து எழுப்பப்படாவிட்டால். ஏனெனில், புனிதத் தந்தையர்களால் மணமகனின் வருகை முன்னறிவிக்கப்பட்ட அந்த இரவு (நான் எட்டாவது ஆயிரமாண்டு பற்றிப் பேசுகிறேன்) வந்தாலும், நாம் இன்னும் நள்ளிரவை (எட்டாவது ஆயிரமாண்டின் நடுப்பகுதியை) அடையவில்லை; ஆனால் புனித நற்செய்தி, மணமகன் நள்ளிரவில் வருவதாக அறிவிக்கிறது; ஆயினும் அவர் நள்ளிரவுக்குப் பிறகும் தனது வருகையைத் தாமதப்படுத்தலாம். ஆனால், இப்போது வாழும் நாம், நமது கல்லறைகளில் கிடப்பதைத் தவிர, இந்தப் பூமியில் வாழ்ந்து கொண்டிருக்கும்போது அந்த நேரத்தையும் மணியையும் எதிர்பார்க்க முடியாது. ஆனால், கிறிஸ்துவின் இரண்டாம், பயங்கரமான வருகை ஏற்கனவே நமது வாழ்நாளில் நிகழ்ந்து கொண்டிருக்கிறது என்றும், இந்தக் காரணத்தினாலேயே பூமியில் விசுவாசம் காணப்படவில்லை என்றும் இப்போது கூறும் நீங்கள், இதை நீங்களே சிந்தித்துப் பாருங்கள்: கிறிஸ்துவின் இரண்டாம், பயங்கரமான வருகை நெருங்கி வருவதால், இந்தக் காரணத்திற்காகவே பூமியில் விசுவாசம் இல்லை என்பது உங்கள் கருத்து என்றால். ஏனெனில், அப்போஸ்தலர்களின் நாட்களிலிருந்து கூட பூமியில் விசுவாசத்திற்கு ஒருபோதும் குறைவு இருந்ததில்லை; ஏனெனில், அப்போஸ்தலனாகிய பவுலனே சொல்லியும் எழுதியும் இருக்கிறார்: </w:t>
      </w:r>
      <w:r w:rsidRPr="00E541CA">
        <w:rPr>
          <w:i/>
        </w:rPr>
        <w:t xml:space="preserve">'கர்த்தர் சமீபமாயிருக்கிறார்; நீங்கள் ஏன் கவலைப்படுகிறீர்கள்</w:t>
      </w:r>
      <w:r w:rsidRPr="00E541CA">
        <w:t xml:space="preserve">?' (</w:t>
      </w:r>
      <w:r w:rsidRPr="00E541CA">
        <w:rPr>
          <w:rStyle w:val="FootnoteReference"/>
          <w:i/>
        </w:rPr>
        <w:footnoteReference w:id="327"/>
      </w:r>
      <w:r w:rsidRPr="00E541CA">
        <w:t xml:space="preserve"> ). இந்தப் பகுதியை விளக்கும்போது, புனித கிரிசோஸ்தோம் கூறுகிறார்: 'தீர்ப்பு ஏற்கெனவே வந்துவிட்டது; அவர்கள் தங்கள் கிரியகாரியங்களுக்குப் பதில் சொல்ல வேண்டியதில்லை' </w:t>
      </w:r>
      <w:r w:rsidRPr="00E541CA">
        <w:t xml:space="preserve">(</w:t>
      </w:r>
      <w:r w:rsidRPr="00E541CA">
        <w:rPr>
          <w:rStyle w:val="FootnoteReference"/>
        </w:rPr>
        <w:footnoteReference w:id="328"/>
      </w:r>
      <w:r w:rsidRPr="00E541CA">
        <w:t xml:space="preserve"> ); மேலும்: 'கவலைப்படாதிருங்கள், ஏனெனில் கணக்குக் காட்டும் நேரம் வந்துவிட்டது.' பாருங்கள், கர்த்தருடைய சமீபமான மற்றும் பயங்கரமான வருகை எவ்வளவு காலமாகப் பிரசங்கிக்கப்படுகிறது, ஆனாலும் புனிதமான விசுவாசம் பூமியிலிருந்து அழித்தொழிக்கப்படவில்லை; ஏனெனில், </w:t>
      </w:r>
      <w:r w:rsidRPr="00E541CA">
        <w:t xml:space="preserve">புனித </w:t>
      </w:r>
      <w:r w:rsidRPr="00E541CA">
        <w:t xml:space="preserve">பவுல்</w:t>
      </w:r>
      <w:r w:rsidRPr="00E541CA">
        <w:lastRenderedPageBreak/>
      </w:r>
      <w:r w:rsidRPr="00E541CA">
        <w:t xml:space="preserve"> கர்த்தரின் சமீபத்திய வருகையை அறிவித்தபோதும், புனித விசுவாசத்தை பூமியின் எல்லைகள் வரை பரப்பினார்; மேலும், புனித கிரிசோஸ்தோம், நியாயத்தீர்ப்பு மற்றும் கணக்குக் காட்டலின் வருகையைப் பற்றிப் பேசும்போது, பூமியில் இனி விசுவாசமே இல்லை என்பதற்காக இதைச் சொல்லவில்லை, மாறாக, மக்களுக்கு உண்மையான விசுவாசத்தையும் குற்றமற்ற வாழ்க்கையையும் கற்பித்தார். ஆகவே, கர்த்தருடைய வருகையின் நாள் நெருங்கி வருகிறது என்பதற்காக மட்டும் பூமியில் இனி விசுவாசமே இல்லை என்ற இந்த எண்ணத்தை நீங்கள் எங்கிருந்து பெற்றீர்கள்? நீங்கள் புனித பவுல் அப்போஸ்தலரையும் புனித யோவான் கிறிசோஸ்தோமையும் விட ஞானவான்களா? பிரின் என்ற இடத்தின் விவசாயிகளான உங்களுக்கு, தேவன் தம்முடைய மர்மங்களை, தம்முடைய அந்தப் பெரிய ஊழியக்காரர்களையும் உலகம் முழுவதற்கும் போதகர்களையும் விட அதிகமாக வெளிப்படுத்தியிருக்கிறாரா? கர்த்தருடைய இரண்டாம் வருகை, பயங்கரமான மற்றும் சமீபத்தியது என்று பிரசங்கம் செய்தபோதிலும், அவர்கள் புனித விசுவாசத்தை பூமியிலிருந்து பிடுங்கி எறியவில்லை, மாறாக அதை இன்னும் உறுதியாக நட்டு, பெருகச் செய்தார்கள்; இருப்பினும் நீங்களோ, கிறிஸ்துவின் நெருங்கிய இரண்டாம் வருகை காரணமாக, பூமியெங்கிலும் உள்ள விசுவாசத்தை அப்புறப்படுத்தி, சாதாரண மக்களிடையே பூமியில் இனி விசுவாசம் இல்லை என்று பிரசங்கித்து வருகிறீர்கள்; ஏனெனில் தேவனுடைய நியாயத்தீர்ப்பு சமீபமாயிருக்கிறது.</w:t>
      </w:r>
    </w:p>
    <w:p w:rsidRPr="00E541CA" w:rsidR="00E541CA" w:rsidP="00E541CA" w:rsidRDefault="00E541CA" w14:paraId="47900434" w14:textId="7A2726BB">
      <w:pPr>
        <w:ind w:firstLine="720"/>
      </w:pPr>
      <w:r w:rsidRPr="00E541CA">
        <w:t xml:space="preserve">ஆகவே நாங்கள் கேட்கிறோம்: ஓ பிரைனியனே, எங்களுக்குச் சொல், இப்போது பூமி முழுவதும்—அதாவது, பரலோகத்திற்குக் கீழே—விசுவாசம் இல்லையா, அல்லது சில இடங்களில் மட்டும்தானா? பூமி முழுவதும் விசுவாசம் இல்லையென்றால், நிச்சயமாக உன்னிலும் இல்லை; ஏனெனில் நீங்களும் பரலோகத்தில் அல்ல, பூமியில்தான் வாழ்கிறீர்கள். ஆனால் உங்கள் பாலைவன வாசஸ்தலங்களில் உங்களுக்கு விசுவாசம் இருப்பதாக நீங்கள் நினைத்தால், எங்கள் சொந்த இடங்களிலும், எங்கள் நகரங்களிலும் கிராமங்களிலும் விசுவாசம் இருப்பதற்கு என்ன தடை? ஏனெனில், நீங்கள் திருச்சபைக்கு வெளியே இருந்து, பரிசுத்த ஆவியானவரின் திருவருட்சாதனங்களைத் தவிர்த்து, கிறிஸ்துவின் உடலையும் இரத்தத்தையும் இகழ்ந்து, திருச்சபையின் ஐக்கியத்திலிருந்து தப்பி ஓடி, உங்களுக்கு விசுவாசம் இருப்பதாக நினைத்தால்; திருச்சபைக்குள் இருக்கும் நாம், பரிசுத்த ஆவியினால் திருவருட்சாதனங்களால் போஷிக்கப்பட்டு, கிறிஸ்துவின் உடலையும் இரத்தத்தையும் உட்கொண்டு, அதன் தலையாகிய கிறிஸ்துவால் உயிரூட்டப்பட்ட உடலின் உறுப்புகளாகிய புனித திருச்சபையை உறுதியாகப் பற்றிக்கொண்டு, நம்மை நீதிப்படுத்தி இரட்சிக்கிற புனித விசுவாசத்தைக் கொண்டிருப்போம் என்று எவ்வளவு அதிகமாக நம்புகிறோம். கடவுளாகிய கிறிஸ்துவை விசுவாசிக்காத துருக்கியர், டாட்ஸர், யூதர் மற்றும் விக்கிரவாதிகள் போன்றவர்களிடமும், உங்களைப் போன்ற, கிறிஸ்துவின் பெயரால் அழைக்கப்பட்டு, ஆனாலும் கிறிஸ்துவையே வெறுக்கும் மதவெறியர்கள் மற்றும் கள்ளக் கிறிஸ்தவர்களிடமும் விசுவாசம் இல்லை; ஏனெனில், கிறிஸ்துவின் திருச்சபையை வெறுப்பவன் கிறிஸ்துவையே வெறுக்கிறான். உண்மையாகவே, மற்ற நம்பிக்கையற்ற மற்றும் பிதற்றல் கொண்ட மக்களைப் போலவே, உங்களிலும் நம்பிக்கை இல்லை; ஆயினும், முழு பூமியிலும் நம்பிக்கை குறைவாக இல்லை; ஏனெனில், பூமி முழுவதும் துருக்கியர்களாலோ அல்லது டாட்டர்களாலோ, அல்லது யூதர்கள் மற்றும் சிலை வழிபாட்டாளர்களாலோ, அல்லது பிரைன்யாவின் மத நிராகரிப்பாளர்கள் அல்லது போலி கிறிஸ்தவர்களாலோ குடியிருக்கப்படவில்லை; ஆனால் மாபெரும் ரஷ்யாவிலும், சிறு ரஷ்யாவிலும், மற்றும் பிற நாடுகளிலும், கிறிஸ்து கடவுளைச் சரியாக விசுவாசித்து, உண்மையாக அவருக்கு ஊழியம் செய்யும் பல கிறிஸ்தவ நகரங்கள் உள்ளன. ஆகவே, இன்று பூமியில் நம்பிக்கை இல்லை என்று நீங்கள் கூறும் போது, பிளவுபட்டவர்களே, நீங்கள் பொய் சொல்கிறீர்கள்.</w:t>
      </w:r>
    </w:p>
    <w:p w:rsidRPr="00E541CA" w:rsidR="00E541CA" w:rsidP="00E541CA" w:rsidRDefault="00E541CA" w14:paraId="36A2D753" w14:textId="75BF122F">
      <w:pPr>
        <w:ind w:firstLine="720"/>
      </w:pPr>
      <w:r w:rsidRPr="00E541CA">
        <w:t xml:space="preserve">நாம் மீண்டும் கேட்கிறோம்: ஏன் நம்பிக்கை பூமியில் இருக்கக்கூடாது? பூமியில் உள்ள மக்களிடையே நம்பிக்கை வெளிப்படையாக நடமாடவில்லையா? நம்பிக்கை என்பது, இதயத்தை அறிந்தவர் கடவுளைத் தவிர வேறு யாரும் அறியாத, இதயத்தில் மறைந்திருக்கும் நம்பிக்கை, அன்பு மற்றும் பிற அக நற்பண்புகளைப் போலவே மனித இதயத்தின் ஒரு மர்மம் அல்லவா? ஏனெனில், மனிதர்களில் யார் மனித இதயத்தை அறிவார்—அது கடவுளை நம்புகிறதா இல்லையா என்று? மேலும் அது நம்பினால், அது எப்படி நம்புகிறது—சரியாகவா அல்லது தவறாகவா? மேலும் அது நம்பவில்லை என்றால், அது ஏன் நம்பவில்லை? இதயங்களையும் மனங்களையும் ஆராயும் கடவுள் ஒருவரே இதை அறிவார். ஆனால், பிரைனியன்ஸ், நீங்கள் தெய்வங்களாக இல்லாமல் மனிதர்களாக இருப்பதால், எங்கள் இதயங்களின் நிலையை எப்படி அறிவீர்கள், ஆனாலும் எங்களுக்குள் நம்பிக்கை இல்லை என்று கூறுகிறீர்கள்? எங்களுக்குள் நம்பிக்கை இல்லை என்பதை நாங்கள் அறிந்துகொள்ளக்கூடிய ஒரு அடையாளத்தையாவது எங்களுக்குக் காட்டுங்கள். ஒரு நபருக்குள் நம்பிக்கை எவ்வாறு அங்கீகரிக்கப்படுகிறது என்பதை நாங்கள் புனித அப்போஸ்தலன் பவுலிடமிருந்து கற்றுக்கொண்டோம்; அதாவது இது: 'ஒருவன் இருதயத்தில் விசுவாசித்து, வாயினால் அறிக்கையிடுகிறான்; ஏனெனில் </w:t>
      </w:r>
      <w:r w:rsidRPr="00E541CA">
        <w:rPr>
          <w:i/>
        </w:rPr>
        <w:t xml:space="preserve">இருதயத்தில் விசுவாசித்து நீதிமான் ஆகிறான் </w:t>
      </w:r>
      <w:r w:rsidRPr="00E541CA">
        <w:t xml:space="preserve">(என்கிறார் அப்போஸ்தலன்), </w:t>
      </w:r>
      <w:r w:rsidRPr="00E541CA">
        <w:t xml:space="preserve">ஆனால்</w:t>
      </w:r>
      <w:r w:rsidRPr="00E541CA">
        <w:rPr>
          <w:i/>
        </w:rPr>
        <w:t xml:space="preserve"> வாயினால் அறிக்கையிட்டு இரட்சிப்பு </w:t>
      </w:r>
      <w:r w:rsidRPr="00E541CA">
        <w:t xml:space="preserve">அடைகிறான்'</w:t>
      </w:r>
      <w:r w:rsidRPr="00E541CA">
        <w:rPr>
          <w:rStyle w:val="FootnoteReference"/>
          <w:i/>
        </w:rPr>
        <w:footnoteReference w:id="329"/>
      </w:r>
      <w:r w:rsidRPr="00E541CA">
        <w:t xml:space="preserve"> : மேலும், வாயினால் விசுவாசத்தை அறிக்கையிடாத இடத்தில், இருதயத்திலும் விசுவாசம் இல்லை என்பது அறியப்படும். எங்களிடத்தில் திருத்தொடர்பு விசுவாசத்தின் அறிக்கையை நீங்கள் கேட்கவில்லையா? நாங்கள் எல்லா நகரங்களிலும், ஊர்களிலும், எல்லாப் புனித ஆலயங்களிலும், திருத்தூயத் தந்தை, குமாரன், பரிசுத்த ஆவியானவர் ஆகிய ஒரே கடவுளாகிய திருத்தூயத் திருத்தூணியைப் பரிசுத்தத்துடன் அறிக்கையிட்டு மகிமைப்படுத்துவதை நீங்கள் கேட்காதபடி செவிடராகிவிட்டீர்களா? உங்களுக்குக் காதுகள் உண்டு, ஆனால் நீங்கள் கேட்பதில்லை; மேலும் நீங்கள் கேட்கும்போதும், உள்ளத்திலிருந்து பேசப்படும் எங்கள் புனித விசுவாசத்தின் ஆர்த்தடாக்ஸ் அறிக்கையைக் கேட்காமல் இருக்க, செவிடு பாம்புகளைப் போல உங்கள் காதுகளை மூடிக்கொள்கிறீர்கள்; மேலும் எங்கள் விசுவாசத்தின் உண்மையான அறிக்கையைக் கேட்பது உங்களுக்கு ஒரு சுமையாக இருக்கிறது. மேலும், சாத்தான் பேதுருவைக் கூழாங்கற்கள் போலப் பிரிக்க முயன்றது போலவே, நீங்களும் எங்களிடமிருந்து விசுவாசத்தை வேரறுக்க மிகவும் விரும்புகிறீர்கள்; ஆனால், கிறிஸ்து சாத்தான் பேதுருவைப் பிரிக்க விடாதது போலவே, கடவுளும் நீங்கள் எங்களை அப்படிச் செய்ய அனுமதிக்க மாட்டார், </w:t>
      </w:r>
      <w:r w:rsidRPr="00E541CA">
        <w:rPr>
          <w:i/>
        </w:rPr>
        <w:t xml:space="preserve">ஏனெனில் அவர் கூறினார்: 'சிமோனே, சிமோனே! சாத்தான் உங்களைக் </w:t>
      </w:r>
      <w:r w:rsidRPr="00E541CA">
        <w:rPr>
          <w:i/>
        </w:rPr>
        <w:t xml:space="preserve">கடுகடுப்பாகப்</w:t>
      </w:r>
      <w:r w:rsidRPr="00E541CA">
        <w:t xml:space="preserve"> புடைக்கக்</w:t>
      </w:r>
      <w:r w:rsidRPr="00E541CA">
        <w:rPr>
          <w:i/>
        </w:rPr>
        <w:t xml:space="preserve"> கேட்டான்</w:t>
      </w:r>
      <w:r w:rsidRPr="00E541CA">
        <w:rPr>
          <w:i/>
        </w:rPr>
        <w:t xml:space="preserve">; ஆனால் உன் விசுவாசம் fail</w:t>
      </w:r>
      <w:r w:rsidRPr="00E541CA">
        <w:rPr>
          <w:rStyle w:val="FootnoteReference"/>
          <w:i/>
        </w:rPr>
        <w:footnoteReference w:id="330"/>
      </w:r>
      <w:r w:rsidRPr="00E541CA">
        <w:t xml:space="preserve"> </w:t>
      </w:r>
      <w:r w:rsidRPr="00E541CA">
        <w:rPr>
          <w:i/>
        </w:rPr>
        <w:t xml:space="preserve">ஆகாதபடிக்கு நான் உனக்காகப் பரிந்து பேசினேன்</w:t>
      </w:r>
      <w:r w:rsidRPr="00E541CA">
        <w:t xml:space="preserve">.</w:t>
      </w:r>
    </w:p>
    <w:p w:rsidRPr="00E541CA" w:rsidR="00E541CA" w:rsidP="00E541CA" w:rsidRDefault="00E541CA" w14:paraId="3AEF987E" w14:textId="3DE39A09">
      <w:pPr>
        <w:ind w:firstLine="720"/>
      </w:pPr>
      <w:r w:rsidRPr="00E541CA">
        <w:t xml:space="preserve">ஆனால் உங்களைப் பொறுத்தவரை, உங்களுக்கு உண்மையான விசுவாசம் இல்லை என்று நாங்கள் உண்மையாகவே கூறலாம், ஏனெனில் உங்கள் அவிசுவாசத்தின் தெளிவான அடையாளங்களை நாங்கள் காண்கிறோம்: குறிப்பாக, நீங்கள் கிறிஸ்துவின் திருச்சபையையும் திருச்சபையின் அனைத்து திருவருட்சாதனங்களையும் புறக்கணிக்கிறீர்கள்; மேலும் நீங்கள் பரிசுத்தத் திருத்தூணையைத் தவறாக அறிக்கையிடுகிறீர்கள், மற்றும் கிறிஸ்துவின் அவதாரத்திற்கு எதிராக மதவிரோதமாக இறை நிந்தனை செய்கிறீர்கள், இது முதல் பகுதியில் தெளிவாகக் காட்டப்பட்டது,</w:t>
      </w:r>
      <w:r w:rsidRPr="00E541CA">
        <w:lastRenderedPageBreak/>
      </w:r>
      <w:r w:rsidRPr="00E541CA">
        <w:t xml:space="preserve"> -இன் இரண்டாம் கட்டுரை மற்றும் உங்கள் எண்ணற்ற பிற தகராறுகள் மற்றும் பிளவுகள், உங்கள் தவறான ஊகங்கள், பொய்க் கருத்துக்கள் மற்றும் திரிபுபடுத்தப்பட்ட விளக்கங்கள் ஆகியவை நீங்கள் விசுவாசமற்றவர்கள் என்பதையும், பலவிதமான மதவிரோத நம்பிக்கையற்ற நிலைகளில் வீழ்ந்துவிட்டீர்கள் என்பதையும் வெளிப்படுத்தி அம்பலப்படுத்துகின்றன.</w:t>
      </w:r>
    </w:p>
    <w:p w:rsidRPr="00E541CA" w:rsidR="00E541CA" w:rsidP="00E541CA" w:rsidRDefault="00E541CA" w14:paraId="0F9F06F4" w14:textId="5FAA953A">
      <w:pPr>
        <w:ind w:firstLine="720"/>
      </w:pPr>
      <w:r w:rsidRPr="00E541CA">
        <w:t xml:space="preserve">கர்த்தருடைய இந்த வார்த்தைகளைப் பொறுத்தவரை</w:t>
      </w:r>
      <w:r w:rsidRPr="00E541CA">
        <w:rPr>
          <w:i/>
        </w:rPr>
        <w:t xml:space="preserve">, 'மனுஷகுமாரன் வரும்போது, பூமியில் விசுவாசத்தைக் காண்பானா?</w:t>
      </w:r>
      <w:r w:rsidRPr="00E541CA">
        <w:t xml:space="preserve">'</w:t>
      </w:r>
      <w:r w:rsidRPr="00E541CA">
        <w:rPr>
          <w:rStyle w:val="FootnoteReference"/>
          <w:i/>
        </w:rPr>
        <w:footnoteReference w:id="331"/>
      </w:r>
      <w:r w:rsidRPr="00E541CA">
        <w:t xml:space="preserve"> , அதன் பொருள் பின்வருமாறு: கர்த்தர், வந்த பிறகு, அவர் நிச்சயமாக பூமியில் விசுவாசத்தைக் காணமாட்டார் என்று சொல்லவில்லை; ஆனால், அதைக் காண்பானா? அதாவது (தியோஃபிலாக்டின் விளக்கத்தின்படி), அவர் மிகக் குறைவாகவே காண்பார், ஏனெனில் கிறிஸ்து விரோதியின் சித்திரவதையால் விசுவாசிகள் குறைந்துவிடுவார்கள். இருப்பினும், நாங்கள், உங்கள் பிளவுபடுத்தும் மற்றும் திரிபுபடுத்தும் விளக்கத்தை விட தெயோஃபிலாக்டின் விசுவாசத்திற்கான விளக்கமே சிறந்ததாகக் கருதி, தைரியமாகச் சொல்கிறோம்: கர்த்தருடைய வருகையின்போது பூமியில் எந்த விசுவாசமும் இருக்காது என்று கூறும், ஓ திரிபுபடுத்தும் விளக்கக்காரர்களே, நீங்கள் பொய் சொல்கிறீர்கள்: கிறிஸ்துவின் எதிரி இன்னும் மாம்சத்தில் வராதபோதும், கிறிஸ்தவம் குன்றாதபோதும், கர்த்தருடைய வருகையின் நாள் இன்னும் வராதபோதும், இப்பொழுதே நம்மிடையே விசுவாசம் இருக்கிறது என்பதை ஒப்புக்கொள்ளத் தவறுவதன் மூலம் நீங்கள் எவ்வளவு அதிகமாகப் பொய் சொல்கிறீர்கள்.</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அத்தியாயம் 18. மனிதர்களில் கடவுளின் உருவத்திற்கும் ஒப்புருவத்திற்கும்</w:t>
      </w:r>
      <w:bookmarkEnd w:id="55"/>
    </w:p>
    <w:p w:rsidRPr="00E541CA" w:rsidR="00E541CA" w:rsidP="00E541CA" w:rsidRDefault="00E541CA" w14:paraId="4A89264E" w14:textId="2FC21CFB">
      <w:pPr>
        <w:ind w:firstLine="720"/>
      </w:pPr>
      <w:r w:rsidRPr="00E541CA">
        <w:t xml:space="preserve">மேலும், பிளவுபடுத்தினரால் தவறாக விளக்கமளிக்கப்பட்ட புனித வேதாகமத்தின் மற்றொரு பகுதியையும் நாம் நினைவு கூர்வோம்: மோசேவின் முதல் புத்தகத்தில், அதிகாரம் 1-ல், இவ்வாறு எழுதப்பட்டுள்ளது: </w:t>
      </w:r>
      <w:r w:rsidRPr="00E541CA">
        <w:rPr>
          <w:i/>
        </w:rPr>
        <w:t xml:space="preserve">'கடவுள் சொன்னார், "நாம் மனிதனை நம்முடைய சாயலிலும், </w:t>
      </w:r>
      <w:r w:rsidRPr="00E541CA">
        <w:t xml:space="preserve">நம்முடைய likeness</w:t>
      </w:r>
      <w:r w:rsidRPr="00E541CA">
        <w:rPr>
          <w:rStyle w:val="FootnoteReference"/>
          <w:i/>
        </w:rPr>
        <w:footnoteReference w:id="332"/>
      </w:r>
      <w:r w:rsidRPr="00E541CA">
        <w:t xml:space="preserve"> </w:t>
      </w:r>
      <w:r w:rsidRPr="00E541CA">
        <w:rPr>
          <w:i/>
        </w:rPr>
        <w:t xml:space="preserve">-இலும் உருவாக்குவோம்</w:t>
      </w:r>
      <w:r w:rsidRPr="00E541CA">
        <w:t xml:space="preserve">."' பிளவுபடுத்தினர், தங்கள் அறியாமையினால், இந்தப் பகுதியை மனிதனின் உடல் வடிவத்திற்குப் பொருத்துகின்றனர், கடவுள் மனிதனைப் போல, தலை, தாடி, கண்கள், வாய், காதுகள், கைகள், கால்கள் மற்றும் மனித உடலின் பிற அம்சங்களைக் கொண்டவர் என்பது போலவும்; ஆகையால், தம் சொந்த உருவத்தின்படி, தம் சாயலில் மனிதனைத் தலை, தாடி மற்றும் பிற உடல் உறுப்புகளுடன் படைத்தார் என்பது போலவும் பொருள் கொள்கின்றனர்.</w:t>
      </w:r>
    </w:p>
    <w:p w:rsidRPr="00E541CA" w:rsidR="00E541CA" w:rsidP="00E541CA" w:rsidRDefault="00E541CA" w14:paraId="0A711869" w14:textId="4D8C4A7D">
      <w:pPr>
        <w:ind w:firstLine="720"/>
      </w:pPr>
      <w:r w:rsidRPr="00E541CA">
        <w:t xml:space="preserve">அவர்களின் தவறான விளக்கத்தால் எழுந்த ஆட்சேபனைக்குப் பதிலளிக்கும் விதமாக, புனிதத் தந்தையர்களால் பின்வருமாறு கூறப்பட்டபடி, கடவுளின் இந்த வார்த்தைகளின் சரியான விளக்கத்தை இங்கே முன்வைப்போம்:</w:t>
      </w:r>
    </w:p>
    <w:p w:rsidRPr="00E541CA" w:rsidR="00E541CA" w:rsidP="00E541CA" w:rsidRDefault="00E541CA" w14:paraId="52E5935E" w14:textId="18172BD1">
      <w:pPr>
        <w:ind w:firstLine="720"/>
      </w:pPr>
      <w:r w:rsidRPr="00E541CA">
        <w:t xml:space="preserve">கடவுளின் உருவமும் ஒப்புமானமும் மனித உடலில் அல்ல, ஆன்மாவில் உருவாகின்றன; ஏனெனில், கடவுளுக்கு உடல் இல்லை: கடவுள் ஒரு உடலற்ற ஆவி, மேலும் அவர் மனித ஆன்மாவை உடலற்றதாகவும், தம்முடைய சொந்த உருவத்திலும், தன்னாட்சியுடையதாகவும், பகுத்தறிவுடையதாகவும், அழியாததாகவும், நித்தியத்தில் பங்குகொள்ளும் வகையிலும் படைத்தார். மேலும், புனித தமாஸ்கஸ் கடவுளைப் பற்றி கூறுவது போல, அவர் அதை மாம்சத்துடன் இணைத்தார்: 'பூமியிலிருந்து என் உடலை உருவாக்கி, தெய்வீகமும் உயிர் தரும் உத்வேகமும் கொண்ட ஒரு ஆன்மாவை எனக்குத் தந்துள்ளீர்'</w:t>
      </w:r>
      <w:r w:rsidRPr="00E541CA">
        <w:rPr>
          <w:rStyle w:val="FootnoteReference"/>
        </w:rPr>
        <w:footnoteReference w:id="333"/>
      </w:r>
      <w:r w:rsidRPr="00E541CA">
        <w:t xml:space="preserve"> . ஆகையால், ஆன்மா கடவுளின் சாயல் ஆகும், ஏனெனில் அது ஒரே இயல்பைக் கொண்டிருந்தாலும், ஒரு முத்தொகுதி ஆற்றலைக் கொண்டுள்ளது. மனித ஆன்மாவின் ஆற்றல்கள் இவை: நினைவாற்றல், பகுத்தறிவு, மற்றும் இச்சையாற்றல்; நினைவாற்றலில் அது பிதாவாகிய கடவுளை ஒத்துள்ளது, பகுத்தறிவில் குமாரனாகிய கடவுளை ஒத்துள்ளது, மற்றும் இச்சையாற்றலில் பரிசுத்த ஆவியான கடவுளை ஒத்துள்ளது. மேலும், திருத்தூயத் திருத்தூணியில் மூன்று நபர்கள் இருந்தாலும், மூன்று கடவுள்கள் அல்ல, ஒரே கடவுள்தான் இருப்பது போல: அவ்வாறே மனித ஆன்மாவிலும், (முன்பே கூறப்பட்டபடி) ஆன்மாவின் மூன்று ஆற்றல்கள் இருந்தாலும், மூன்று ஆன்மாக்கள் அல்ல, ஒரே ஆன்மாதான் உள்ளது.</w:t>
      </w:r>
    </w:p>
    <w:p w:rsidRPr="00E541CA" w:rsidR="00E541CA" w:rsidP="00E541CA" w:rsidRDefault="00E541CA" w14:paraId="3724C144" w14:textId="513AE59A">
      <w:pPr>
        <w:ind w:firstLine="720"/>
      </w:pPr>
      <w:r w:rsidRPr="00E541CA">
        <w:t xml:space="preserve">புனிதத் தந்தையர்கள் மனித ஆன்மாவில் உள்ள கடவுளின் உருவத்திற்கும் ஒப்புமைக்கும் இடையே வேறுபடுத்துகின்றனர்: பேசில் தி கிரேட் தனது *ஹெக்ஸாமெரோன்*, உரை 10-இல்; கிரைசோஸ்டம் *ஆதியாகமம்* மீதான தனது உரை 9-இல்</w:t>
      </w:r>
      <w:r w:rsidRPr="00E541CA">
        <w:rPr>
          <w:rStyle w:val="FootnoteReference"/>
        </w:rPr>
        <w:footnoteReference w:id="334"/>
      </w:r>
      <w:r w:rsidRPr="00E541CA">
        <w:t xml:space="preserve"> ; மற்றும் ஜெரோம் எசேக்கியேல் தீர்க்கதரிசனம், அதிகாரம் 28 மீதான தனது வர்ணனையில். ஆத்துமா தனது சிருஷ்டிக்கப்பட்ட நேரத்தில் இந்த வேறுபாட்டை—அதாவது தேவனுடைய சாயலை—பெறுகிறது, அதே சமயம் தேவனுடைய ஒப்புருவாக்கமானது ஞானஸ்நானத்தின் மூலம் அதற்குள் பரிபூரணப்படுத்தப்படுகிறது; புத்தியில் உருவம், விருப்பத்தில் ஒப்புருவம்; சுயக்கட்டுப்பாட்டில் உருவம், நற்பண்புகளில் ஒப்புருவம், கிறிஸ்துவும் நற்செய்தியில் கூறுவது போல: 'பரலோகத்தில் இருக்கும் உங்கள் பிதா போலிருங்கள்'; மேலும் அவர் கனிவு, நன்மை, தீங்கின்மை போன்றவற்றில் அவரைப் போலிருங்கள்.</w:t>
      </w:r>
    </w:p>
    <w:p w:rsidRPr="00E541CA" w:rsidR="00E541CA" w:rsidP="00E541CA" w:rsidRDefault="00E541CA" w14:paraId="579D866D" w14:textId="0AF12D34">
      <w:pPr>
        <w:ind w:firstLine="720"/>
      </w:pPr>
      <w:r w:rsidRPr="00E541CA">
        <w:t xml:space="preserve">இவ்வாறு பேஸ்கி மகான் கூறுகிறார்: 'நாம் மனிதனை நமது சாயலிலும் நமது உருவத்திலும் படைப்போம்' (என்கிறார் கடவுள்): எனவே, முந்தையதை நாம் கடவுளின் படைப்பாகப் பெறுகிறோம்; பிந்தையதை, எனினும், நமது சொந்த சுயவிருப்பத்தின் மூலம் நாம் பூர்த்தி செய்கிறோம். மூலப் படைப்பில், நாம் கடவுளின் சாயலில் இருக்க வேண்டும்; ஆனால் நமது சுயவிருப்பத்தின் மூலம், நாம் கடவுளின் உருவத்திற்கு ஏற்ப நம்மை முழுமையாக்கிக் கொள்கிறோம். மேலும்: தேவனுடைய சாயலில் இருப்பது எனக்கு விடப்பட்டுள்ளது; ஏனெனில் என்னிடம் உருவம் உள்ளது, அது வார்த்தையின் நபராக இருப்பது; மற்றும் சாயல் உள்ளது, அது ஒரு கிறிஸ்தவராக இருப்பது</w:t>
      </w:r>
      <w:r w:rsidRPr="00E541CA">
        <w:rPr>
          <w:rStyle w:val="FootnoteReference"/>
        </w:rPr>
        <w:footnoteReference w:id="335"/>
      </w:r>
      <w:r w:rsidRPr="00E541CA">
        <w:t xml:space="preserve"> . 'உங்கள் பரலோகப் பிதா பரிபூரணராயிருக்கிறதுபோல, நீங்களும் பரிபூரணராயிருங்கள்' என்று கிறிஸ்து கூறினார். கர்த்தர் எப்போது நமக்குத் தம்முடைய சாயலில் இருக்க அனுமதிக்கிறார் என்பதை நீங்கள் காண்கிறீர்களா? அங்கே, </w:t>
      </w:r>
      <w:r w:rsidRPr="00E541CA">
        <w:rPr>
          <w:i/>
        </w:rPr>
        <w:t xml:space="preserve">தம்முடைய சூரியனைத் </w:t>
      </w:r>
      <w:r w:rsidRPr="00E541CA">
        <w:rPr>
          <w:i/>
        </w:rPr>
        <w:t xml:space="preserve">தீயவர் மேலும் நல்லவர் மேலும்</w:t>
      </w:r>
      <w:r w:rsidRPr="00E541CA">
        <w:t xml:space="preserve"> பிரகாசிக்கச் செய்து</w:t>
      </w:r>
      <w:r w:rsidRPr="00E541CA">
        <w:rPr>
          <w:i/>
        </w:rPr>
        <w:t xml:space="preserve">, நீதிமான்கள் மேலும் அநீதியானவர்கள் மேலும் மழையைப் பொழியச் செய்யும் அவருக்கு</w:t>
      </w:r>
      <w:r w:rsidRPr="00E541CA">
        <w:t xml:space="preserve"> நாம் ஒப்பானவர்களாக இருக்கிறோம்</w:t>
      </w:r>
      <w:r w:rsidRPr="00E541CA">
        <w:rPr>
          <w:rStyle w:val="FootnoteReference"/>
          <w:i/>
        </w:rPr>
        <w:footnoteReference w:id="336"/>
      </w:r>
      <w:r w:rsidRPr="00E541CA">
        <w:t xml:space="preserve"> . நீங்கள் வஞ்சனையை வெறுத்தாலும், எந்தப் பகை உணர்வையும் வளர்க்காமல், நேற்றைய பகையைப் பற்றி எண்ணாமல் இருந்தால்; நீங்கள் சகோதர பாசமும் இரக்கமும் கொண்டவர்களாக இருந்தால், நீங்கள் தேவனைப் போல ஆகிவிட்டீர்கள்; உங்கள் எதிரியை இதயப்பூர்வமாக மன்னித்தால், நீங்கள் கடவுளைப் போல ஆகிறீர்கள்; கடவுள் உங்களைப் போலவே, உங்கள் சகோதரன் உங்களுக்கு எதிராகப் பாவம் செய்தபோது நீங்கள் அவனை நோக்கியது போல, உங்களிடம் பாவம் செய்த ஒரு பாவியை நோக்கினால்</w:t>
      </w:r>
      <w:r w:rsidRPr="00E541CA">
        <w:t xml:space="preserve">,</w:t>
      </w:r>
      <w:r w:rsidRPr="00E541CA">
        <w:t xml:space="preserve"> உங்கள் கருணை மூலம் நீங்கள் கடவுளைப் போல ஆகிறீர்கள்; எனவே</w:t>
      </w:r>
      <w:r w:rsidRPr="00E541CA">
        <w:t xml:space="preserve">, '</w:t>
      </w:r>
      <w:r w:rsidRPr="00E541CA">
        <w:lastRenderedPageBreak/>
      </w:r>
      <w:r w:rsidRPr="00E541CA">
        <w:t xml:space="preserve"> '—நீங்கள் (கடவுளின்) உருவத்தைச் சுமக்கிறீர்கள்—வெறும் வார்த்தையில் மட்டுமல்ல, கருணைச் செயல்கள் மூலம் செயலிலும். இத்துடன் புனித பேசில் மகானின் கூற்று முற்றும்.</w:t>
      </w:r>
    </w:p>
    <w:p w:rsidRPr="00E541CA" w:rsidR="00E541CA" w:rsidP="00E541CA" w:rsidRDefault="00E541CA" w14:paraId="5ADBB10B" w14:textId="4FC8612D">
      <w:pPr>
        <w:ind w:firstLine="720"/>
      </w:pPr>
      <w:r w:rsidRPr="00E541CA">
        <w:t xml:space="preserve">ஆகவே, கடவுளின் சாயல் ஒரு நம்பிக்கையற்றவரின் ஆன்மாவிலும் உள்ளது என்பதை அறிந்துகொள்வோம், ஆனால் ஒப்புமை நற்பண்புள்ள கிறிஸ்தவரிடத்தில் மட்டுமே காணப்படுகிறது; மேலும், ஒரு கிறிஸ்தவர் மரணப் பாவத்தைச் செய்யும்போது, அவர் கடவுளின் சாயலிலிருந்து மட்டுமே விலக்கப்படுகிறார், உருவத்திலிருந்து அல்ல: மேலும் அவர் நித்திய தண்டனைக்குத் தீர்ப்பளிக்கப்பட்டாலும், கடவுளின் உருவம் அவரை விட்டு நித்தியமாக நிலைத்திருக்கும், ஆனால் சாயல் இனி இருக்க முடியாது.</w:t>
      </w:r>
    </w:p>
    <w:p w:rsidRPr="00E541CA" w:rsidR="00E541CA" w:rsidP="00E541CA" w:rsidRDefault="00E541CA" w14:paraId="4DD5B70C" w14:textId="019CF7FF">
      <w:pPr>
        <w:ind w:firstLine="720"/>
      </w:pPr>
      <w:r w:rsidRPr="00E541CA">
        <w:t xml:space="preserve">பண்டைய காலங்களில், ஆன்ட்ரோபமோர்பைட்டைஸ் (கடவுளுக்கு மனித வடிவத்தைச் சூட்டுபவர்கள்) எனப்படும் சில மதவாதிகள் இருந்தனர், அவர்களைப் பற்றி புனித எபிஃபானியஸ், கடவுளின் வார்த்தைகளை விளக்குகையில் கூறுகிறார்: 'நமது சாயலிலும் ஒப்புருவத்திலும் மனிதனை உண்டாக்குவோம்' என்ற வார்த்தைகளை, இன்றைய பிளவுவாதிகள் செய்வது போலவே அவர்களும் விளக்கினர்; அதாவது, கடவுளுக்கு மனித உடலின் ஒப்புருவம் உண்டு என்றும், அவர் மனிதனைப் போலவே தலை, தாடி, கைகள், கால்கள் மற்றும் பிற உறுப்புகளுடன் இருக்கிறார் என்றும் கூறினர்; மேலும், அவர் தம்முடைய சொந்த ஒப்புருவத்தில்தான் மனிதனைப் படைத்தார் என்றும் கூறினர். யூதர்களும் இதை இதேபோலவே விளக்குகிறார்கள். ஆனால், அக்காலத்து மனித உருவவாதிகள் பைத்தியக்காரர்களாகக் கருதப்பட்டு, மதவெறியர்களாகக் கணக்கிடப்பட்டு, திருச்சபையிலிருந்து வெளியேற்றப்பட்டு, யூதர்களுடன் சேர்த்து அனாத்தேமாவுக்கு (சாபத்திற்கு) உள்ளாக்கப்பட்டது போலவே: அதுபோலவே இந்த மக்களும் இப்போது முட்டாள்கள், அவர்கள் மதவிரோதத்தைச் செய்கிறார்கள், யூதர்களுக்கு ஒப்பானவர்கள், திருச்சபையிலிருந்து பழிவாங்கப்படத் தகுதியானவர்கள்; அவர்களுடைய பங்கு, கண்டிக்கப்பட்ட யூதர்களுடனும், தெய்வத்திற்கு மனித உருவம் கொடுப்பவர்களுடனும் (அந்த்ரோபமோர்பிஃபைட்டுகள்) சேர்ந்துள்ளது; ஏனெனில், தேவனுடைய தலையும், அவருடைய கைகளும் கால்களும், பௌதீகமானவைகளோ அல்லது மாம்சமானவைகளோ அல்ல, மாறாக அருவமானவைகளும் ஆவிக்குரியவைகளும் ஆகும்; அவை அவருடைய தெய்வீக சர்வவல்லமை, அதிகாரம், ஆற்றல், எல்லாப் பொருட்களுக்கும் ஆதாரம், அவருடைய சர்வவல்லமை, மற்றும் அவருடைய சர்வவியாபகம் ஆகும் என்று அவர்கள் விசுவாசிக்கவில்லை.</w:t>
      </w:r>
    </w:p>
    <w:p w:rsidRPr="00E541CA" w:rsidR="00E541CA" w:rsidP="00E541CA" w:rsidRDefault="00E541CA" w14:paraId="7B8EB393" w14:textId="2C8C0CCF">
      <w:pPr>
        <w:ind w:firstLine="720"/>
      </w:pPr>
      <w:r w:rsidRPr="00E541CA">
        <w:t xml:space="preserve">கடவுள் முற்றிலும் தலையாவார், ஏனெனில் அவர் எல்லாப் பொருட்களுக்கும் தொடக்கமாகவும், அனைத்திற்கும் ஆண்டவராகவும், அனைத்திற்கும் ஆட்சியாளராகவும் இருக்கிறார்; அவர் முற்றிலும் கண்ணாவார், ஏனெனில் அவர் எல்லாவற்றையும் காண்கிறார்; அவர் முற்றிலும் காதாவார், ஏனெனில் அவர் எல்லாவற்றையும் கேட்கிறார்; அவர் முற்றிலும் கையாவார், ஏனெனில் அவர் எல்லாவற்றையும் பிடித்திருக்கிறார்; அவர் முற்றிலும் காலாவார், ஏனெனில் அவர் எங்கும் நிறைந்திருக்கிறார், மேலும் தம்முடைய இருப்பினால் எல்லாவற்றையும் நிரப்புகிறார்.</w:t>
      </w:r>
    </w:p>
    <w:p w:rsidRPr="00E541CA" w:rsidR="00E541CA" w:rsidP="00E541CA" w:rsidRDefault="00E541CA" w14:paraId="4CA26611" w14:textId="5514202A">
      <w:pPr>
        <w:ind w:firstLine="720"/>
      </w:pPr>
      <w:r w:rsidRPr="00E541CA">
        <w:t xml:space="preserve">புனித பேஸ்கி மகாமுனிவர் தனது *ஹெக்ஸாமெரோன்* நூலின் 10வது சொற்பொழிவில் </w:t>
      </w:r>
      <w:r w:rsidRPr="00E541CA">
        <w:t xml:space="preserve">(</w:t>
      </w:r>
      <w:r w:rsidRPr="00E541CA">
        <w:rPr>
          <w:rStyle w:val="FootnoteReference"/>
        </w:rPr>
        <w:footnoteReference w:id="337"/>
      </w:r>
      <w:r w:rsidRPr="00E541CA">
        <w:t xml:space="preserve"> )</w:t>
      </w:r>
      <w:r w:rsidRPr="00E541CA">
        <w:t xml:space="preserve"> உருவவாதிகளைக் கண்டித்து</w:t>
      </w:r>
      <w:r w:rsidRPr="00E541CA">
        <w:t xml:space="preserve">, அவர்களை நோக்கி இவ்வாறு கூறுகிறார்: 'நாம் எந்த விதத்தில் கடவுளின் சாயலில் படைக்கப்பட்டோம்? கடவுளைப் பற்றிய நமது அறியா இதயங்களையும், பயிற்சியற்ற மனங்களையும், கல்வியற்ற கருத்துக்களையும் தூய்மைப்படுத்துவோம். நாம் தேவனுடைய சாயலில் உருவாக்கப்பட்டிருந்தால், தேவன் நம்மைப் போலவா? தேவனுக்கு முடி, காதுகள், தலை ஆகியவை உண்டா? அவருக்குக் கைகளும், அவர் அமரும் ஒரு ஆசனமும் உண்டா? ஏனெனில், வேதவாக்கியத்தில் தேவன் அமர்ந்திருக்கிறார் என்று எழுதப்பட்டிருக்கிறது: அவர் நடப்பதற்குக் கால்கள் உண்டா? தேவன் அப்படிப்பட்டவரா? உங்கள் இதயத்தின் அபத்தமான கற்பனைகளைத் தள்ளிவிடுங்கள்; கடவுளின் மகிமைக்கு நியாயம் செய்யத் தவறும் எந்தவொரு எண்ணத்தையும் உங்களிலிருந்து நிராகரிக்கவும். கடவுள் உருவமற்றவர், எளியவர், பிரம்மாண்டமற்றவர், மற்றும் அளவற்ற பழைமையானவர்; எனவே அவருக்கு ஒரு வடிவத்தை கற்பனை செய்யாதீர்கள், அல்லது உங்களை அந்த மாபெரும் யூத ஞானத்திலிருந்து நீங்களே பறித்துக் கொள்ளாதீர்கள்; உடலியல் எண்ணங்களால் கடவுளைச் சூழ்ந்து கொள்ளாதீர்கள், உங்கள் மனதால் அவரை விவரிக்கவும் வேண்டாம், ஏனெனில் அவருடைய மகிமை அளவற்றது. மகத்தானதைப் பற்றி எண்ணுங்கள், மேலும் மகத்தானவருக்கு அதைவிட மிகப் பெரிய ஒன்றைச் சேருங்கள், மேலும் அதைவிட மிகப் பெரியவருக்கு இன்னும் அதிகமாகச் சேருங்கள்; முடிவற்றதை உங்களால் புரிந்துகொள்ள முடியாது என்று உங்கள் மனத்திற்கு அறிவுறுத்துங்கள்: ஒரு உருவத்தை கற்பனை செய்யாதீர்கள், ஏனெனில் கடவுள் அவருடைய வல்லமையால் அறியப்படுகிறார். கடவுளிடம் நம்முள் உள்ளதைப் போன்ற எதுவும் இல்லை; ஏனெனில், நாம் நம்முடைய உடலின் வடிவத்தில் கடவுளின் சாயலில் உருவாக்கப்படவில்லை; ஏனெனில், அழிந்துபோகும் உடலில், சாயல் அழிக்கப்படுகிறது, ஆனால் அழியாத உடலில், அழியாதது உருவாக்கப்படுகிறது; உடல் வளர்கிறது, சுருங்குகிறது, முதுமை அடைகிறது, மேலும் மாறுகிறது: இளமையில் ஒரு விதமாகவும், முதுமையில் மற்றொரு விதமாகவும், செழிப்பில் மற்றொரு விதமாகவும், துன்பத்தில் மற்றொரு விதமாகவும், பயப்படும்போது மற்றொரு விதமாகவும், மகிழ்ச்சியாக இருக்கும்போது மற்றொரு விதமாகவும், அமைதியில் மற்றொரு விதமாகவும், சண்டையில் மற்றொரு விதமாகவும் இருக்கிறது; விழிப்புடன் இருப்பவரின் நிலை உறங்குபவரின் நிலையிலிருந்து வேறுபட்டது, ஏனெனில், மாறக்கூடிய ஒன்றை மாறாததற்கு எப்படி ஒப்பிட முடியும்? மேலும், 'நம் சாயலில் மனிதனைப் படைப்போம்' என்று கூறப்பட்டபோது, அது உள்ளான மனிதனையே குறிக்கிறது, அவனைப் பற்றி அப்போஸ்தலரும் கூறுகிறார்: </w:t>
      </w:r>
      <w:r w:rsidRPr="00E541CA">
        <w:rPr>
          <w:i/>
        </w:rPr>
        <w:t xml:space="preserve">'நமது வெளிப்புற மனிதன் அழிந்து போவதாயிருந்தாலும், உள்ளான மனிதன் நாளுக்கு நாள் புதுப்பிக்கப்படுகிறான்</w:t>
      </w:r>
      <w:r w:rsidRPr="00E541CA">
        <w:t xml:space="preserve">' (</w:t>
      </w:r>
      <w:r w:rsidRPr="00E541CA">
        <w:rPr>
          <w:rStyle w:val="FootnoteReference"/>
          <w:i/>
        </w:rPr>
        <w:footnoteReference w:id="338"/>
      </w:r>
      <w:r w:rsidRPr="00E541CA">
        <w:t xml:space="preserve"> ). ஏனெனில், நமக்குள்ளே ஒரு மனிதன் இருக்கிறான், நாம் வெறும் உடலல்ல; நாம் உள்ளே இருக்கிறோம் என்று சொல்லப்படுவது உண்மையே. ஏனெனில், நான் உள்ளான மனிதன்; புறமனிதனோ நான் அல்ல, அவன் என் சாராம்சம்; ஏனெனில், நான் கை அல்ல, ஆனால் நான் ஆன்மாவின் சொல்லாட்சி வடிவம், கை மனிதனின் ஒரு பகுதி. ஏனெனில், உடல் ஆன்மாவின் கருவியாகும், ஆனால் மனிதன் ஆன்மாவின் தன்மையாலேயே தலைவனாக இருக்கிறான். மேலும் மீண்டும் கூறப்படுகிறது: 'ஒரு பெண், ஒரு ஆண் இருப்பது போலவே கடவுளின் சாயலில் இருக்க வேண்டும்; இறைச்சியில் பலவீனமானவளாக இருந்தாலும், ஆன்மாவில் வல்லமையானவளாக, அதே மதிப்புமிக்க கடவுளின் சாயலைக் கொண்டவளாக இருக்க வேண்டும்</w:t>
      </w:r>
      <w:r w:rsidRPr="00E541CA">
        <w:t xml:space="preserve">'</w:t>
      </w:r>
      <w:r w:rsidRPr="00E541CA">
        <w:rPr>
          <w:rStyle w:val="FootnoteReference"/>
        </w:rPr>
        <w:footnoteReference w:id="339"/>
      </w:r>
      <w:r w:rsidRPr="00E541CA">
        <w:t xml:space="preserve"> . இதுவரை, மாபெரும் பேசில்.</w:t>
      </w:r>
    </w:p>
    <w:p w:rsidRPr="00E541CA" w:rsidR="00E541CA" w:rsidP="00E541CA" w:rsidRDefault="00E541CA" w14:paraId="40CBC42F" w14:textId="77A47C0A">
      <w:pPr>
        <w:ind w:firstLine="720"/>
      </w:pPr>
      <w:r w:rsidRPr="00E541CA">
        <w:t xml:space="preserve">இந்த வார்த்தைகளிலிருந்து, இன்றைய புதிய மனித உருவவாத பிளவுவாதிகள் கவனமாக இருந்து, கடவுளின் சாயல் முகத்திலோ, கண்களிலோ, உதடுகளிலோ, தாடியிலோ அல்லது உடலின் மற்ற கண்ணுக்குத் தெரியும் பாகங்களிலோ இல்லை, மாறாக கண்ணுக்குத் தெரியாத ஆன்மாவில்தான் உள்ளது என்பதை உணர்ந்து கொள்ள வேண்டும்—அது வாக்குறுதியுள்ள, பகுத்தறிவுள்ள, சுய-ஆட்சியுடைய மற்றும் அழியாததாகும்.</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அத்தியாயம் 19. தாடியைப் பற்றி</w:t>
      </w:r>
      <w:bookmarkEnd w:id="56"/>
    </w:p>
    <w:p w:rsidRPr="00E541CA" w:rsidR="00E541CA" w:rsidP="00E541CA" w:rsidRDefault="00E541CA" w14:paraId="5C200B4D" w14:textId="545E7E16">
      <w:pPr>
        <w:ind w:firstLine="720"/>
      </w:pPr>
      <w:r w:rsidRPr="00E541CA">
        <w:t xml:space="preserve">இங்கு நாம் தாடி விஷயத்தைப் பற்றிப் பரிசீலிப்போம், இது குறித்து நமது ரஷ்யர்களிடையே பெரும் அதிருப்தி நிலவுகிறது. </w:t>
      </w:r>
      <w:r w:rsidRPr="00E541CA">
        <w:t xml:space="preserve">அவர்கள் தாடியை கடவுளின் ஒரு பெரிய சட்டமாகவும், மீட்புக்கான ஒரு வழியாகவும் கருதுகிறார்கள். அதே சமயம், தாடியை மழிப்பதை நித்திய அழிவிற்கு இட்டுச் செல்லும் ஒரு கடுமையான மற்றும் மன்னிக்க முடியாத பாவமாகக் கருதுகிறார்கள்.</w:t>
      </w:r>
    </w:p>
    <w:p w:rsidRPr="00E541CA" w:rsidR="00E541CA" w:rsidP="00E541CA" w:rsidRDefault="00E541CA" w14:paraId="58324263" w14:textId="1256D14A">
      <w:pPr>
        <w:ind w:firstLine="720"/>
      </w:pPr>
      <w:r w:rsidRPr="00E541CA">
        <w:t xml:space="preserve">1705-ஆம் ஆண்டின் கோடைக்காலத்தில், நான் ஜூன் மற்றும் ஜூலை மாதங்களில் யாரோஸ்லாவ்ல் நகரத்தில் இருந்தபோது, ஒரு ஞாயிற்றுக்கிழமையன்று, திருச்சபையின் திருப்பலி முடிந்த பிறகு வெளியே வந்து எனது இல்லம் நோக்கிச் சென்றுகொண்டிருந்தபோது, தாடி வைத்திருந்த இரண்டு பேர்—வயதானவர்கள் அல்ல—என்னிடம் வந்து, 'புனிதப் பிரபுவே! 'நீங்கள் கட்டளையிடுவதைப் போலவே, சார் மன்னரின் ஆணைப்படி நாங்கள் எங்கள் தாடியை மழித்துக்கொள்ள வேண்டும்; ஆயினும், எங்கள் தாடிக்காக எங்கள் உயிரைக் கொடுக்க நாங்கள் தயாராக இருக்கிறோம்; ஏனெனில், எங்கள் தாடியை மழிப்பதை விட, எங்கள் தலைகள் வெட்டப்படுவதையே நாங்கள் விரும்புகிறோம்.' இருப்பினும், இந்த எதிர்பாராத மற்றும் திடீர் கேள்வியைக் கேட்டு நான் திகைத்துப் போனேன், மேலும் வேதவசனத்திலிருந்து உடனடியாக ஒரு பகுதியைக் கொண்டு பதிலளிக்க முடியவில்லை; எனவே நான் அவர்களின் கேள்விக்கு, 'வெட்டப்பட்ட தலையா அல்லது சவரம் செய்யப்பட்ட தாடியா மீண்டும் வளரும்?' என்று பதில்கேள்வி கேட்டேன். அவர்கள் தயங்கினர், பின்னர் ஒரு சிறு இடைவெளிக்குப் பிறகு, 'தாடி மீண்டும் வளரும், ஆனால் தலை வளராது' என்று பதிலளித்தனர். அப்போது நான் அவர்களிடம், 'உங்கள் தலைகள் ஒருமுறை வெட்டப்பட்டால் மீண்டும் வளராது, ஆனால் உங்கள் தாடி பத்து முறை சவரம் செய்தாலும் மீண்டும் வளரும். எனவே, உங்கள் தலைகளை இழப்பதை விட, உங்கள் தாடிகளைப் பாதுகாக்கவே நீங்கள் விரும்புவீர்கள் என்பது நிச்சயம்' என்று கூறினேன். இதைச் சொல்லிவிட்டு, நான் என் அறைக்குச் சென்றேன். பல கௌரவமான குடிமக்கள் என்னுடன் வந்தனர், என்னுடன் என் அறைக்குள் நுழைந்தனர், மேலும் தாடியை மழிப்பது மற்றும் மழிக்காமல் இருப்பது குறித்து எங்களுக்குள் ஒரு நீண்ட விவாதம் நடைபெற்றது. சார் மன்னரின் ஆணைப்படி தங்கள் தாடியை மழித்துக்கொண்ட பலர், தாங்கள் கடவுளின் உருவத்தையும் ஒப்புருவத்தையும் இழந்துவிட்டதாகவும், தாடியை மழித்த காரணத்தால் இனி கடவுளின் உருவத்திலும் ஒப்புருவத்திலும் இல்லை என்றும் தங்கள் இரட்சிப்பைப் பற்றி சந்தேகிப்பதை நான் உணர்ந்தேன். இருப்பினும், நான் அவர்களைச் சந்தேகப்பட வேண்டாம் என்று ஊக்கப்படுத்தினேன்; கடவுளின் உருவமும் ஒற்றுமையும்கூட தாடியிலோ அல்லது கண்ணுக்குத் தெரியும் மனித முகத்திலோ அல்ல, மாறாக கண்ணுக்குத் தெரியாத ஆன்மாவில்தான் இருக்கிறது என்று கூறினேன். மேலும், இந்தக் காரணத்தினாலேயே, தாடியை மழிப்பது ஒருவரின் சொந்த விருப்பப்படி அல்ல, மாறாக மன்னரின் ஆணைப்படி செய்யப்படுவதால், யாரும் தங்கள் இரட்சிப்பைச் சந்தேகிக்கக் கூடாது என்றும் கூறினேன். ஆகவே, கடவுளுக்கு முரணாக இல்லாத மற்றும் ஒருவரின் நல்வாழ்விற்கு தீங்கு விளைவிக்காத விஷயங்களில் அதிகாரத்தில் இருப்பவர்களின் கட்டளைகளுக்குக் கீழ்ப்படிவது பொருத்தமானது.</w:t>
      </w:r>
    </w:p>
    <w:p w:rsidRPr="00E541CA" w:rsidR="00E541CA" w:rsidP="00E541CA" w:rsidRDefault="00E541CA" w14:paraId="6BF22AE6" w14:textId="44649797">
      <w:pPr>
        <w:ind w:firstLine="720"/>
      </w:pPr>
      <w:r w:rsidRPr="00E541CA">
        <w:t xml:space="preserve">மீதமுள்ளதைப் பொறுத்தவரை, இந்தச் சந்தேகத்தை நீக்குவோம்: பழைய ஏற்பாட்டிலும் புதிய ஏற்பாட்டிலும் தாடியின் விஷயத்தை நாம் ஆராய வேண்டும். பழைய ஏற்பாட்டில் இருந்து தொடங்குவதற்கு, நமது ஆய்வை பின்வருமாறு அமைத்துள்ளோம்:</w:t>
      </w:r>
    </w:p>
    <w:p w:rsidRPr="00E541CA" w:rsidR="00E541CA" w:rsidP="00E541CA" w:rsidRDefault="00E541CA" w14:paraId="5A62E1EC" w14:textId="1E81F9D2">
      <w:pPr>
        <w:ind w:firstLine="720"/>
      </w:pPr>
      <w:r w:rsidRPr="00E541CA">
        <w:t xml:space="preserve">1) பழைய ஏற்பாட்டில் யாருக்குத் தங்கள் தாடியை மழித்துக்கொள்ளக் கட்டளையிடப்படவில்லை?</w:t>
      </w:r>
    </w:p>
    <w:p w:rsidRPr="00E541CA" w:rsidR="00E541CA" w:rsidP="00E541CA" w:rsidRDefault="00E541CA" w14:paraId="3B5C0FA4" w14:textId="55D0C8BD">
      <w:pPr>
        <w:ind w:firstLine="720"/>
      </w:pPr>
      <w:r w:rsidRPr="00E541CA">
        <w:t xml:space="preserve">2) எந்தக் காரணத்திற்காக அவர்களுக்குக் கட்டளையிடப்படவில்லை?</w:t>
      </w:r>
    </w:p>
    <w:p w:rsidRPr="00E541CA" w:rsidR="00E541CA" w:rsidP="00E541CA" w:rsidRDefault="00E541CA" w14:paraId="546E0A6F" w14:textId="1C93359E">
      <w:pPr>
        <w:ind w:firstLine="720"/>
      </w:pPr>
      <w:r w:rsidRPr="00E541CA">
        <w:t xml:space="preserve">3) யூதர்களிடையே தாடி வைக்கும் பழக்கம் எப்போதாவது இருந்ததா?</w:t>
      </w:r>
    </w:p>
    <w:p w:rsidRPr="00E541CA" w:rsidR="00E541CA" w:rsidP="00E541CA" w:rsidRDefault="00E541CA" w14:paraId="0A09B5A2" w14:textId="3189B1E3">
      <w:pPr>
        <w:ind w:firstLine="720"/>
      </w:pPr>
      <w:r w:rsidRPr="00E541CA">
        <w:t xml:space="preserve">தாடி குறித்த இந்த ஆய்வில், கருத்தில் கொள்ளப்பட வேண்டிய முதல் புள்ளி என்னவென்றால்: தாடி கடவுளின் உருவமும் ஒப்புமையுமா? ஆனால், தாடி கடவுளின் உருவமும் ஒப்புமையும் அல்ல என்று மேலே புனித பேசில் தி கிரேட்டால் காட்டப்பட்டிருப்பதால், நாம் இப்போது எழுப்பியுள்ள மற்ற புள்ளியைக் கருத்தில் கொள்வோம்.</w:t>
      </w:r>
    </w:p>
    <w:p w:rsidRPr="00E541CA" w:rsidR="00E541CA" w:rsidP="00E541CA" w:rsidRDefault="00E541CA" w14:paraId="0B49879B" w14:textId="1EE40AB2">
      <w:pPr>
        <w:ind w:firstLine="720"/>
      </w:pPr>
      <w:r w:rsidRPr="00E541CA">
        <w:t xml:space="preserve">முதல் ஆய்வு</w:t>
      </w:r>
    </w:p>
    <w:p w:rsidRPr="00E541CA" w:rsidR="00E541CA" w:rsidP="00E541CA" w:rsidRDefault="00E541CA" w14:paraId="6433238F" w14:textId="18E7FFFD">
      <w:pPr>
        <w:ind w:firstLine="720"/>
        <w:rPr>
          <w:i/>
        </w:rPr>
      </w:pPr>
      <w:r w:rsidRPr="00E541CA">
        <w:rPr>
          <w:i/>
        </w:rPr>
        <w:t xml:space="preserve">பழைய ஏற்பாட்டில் யாருக்குத் தாடி சவரம் செய்யத் தடை விதிக்கப்பட்டுள்ளது?</w:t>
      </w:r>
    </w:p>
    <w:p w:rsidRPr="00E541CA" w:rsidR="00E541CA" w:rsidP="00E541CA" w:rsidRDefault="00E541CA" w14:paraId="1A3359BB" w14:textId="0384489A">
      <w:pPr>
        <w:ind w:firstLine="720"/>
      </w:pPr>
      <w:r w:rsidRPr="00E541CA">
        <w:t xml:space="preserve">தாடியை மழித்துக்கொள்ளக் கூடாதென்ற அந்தக் கட்டளை, எல்லா யூதர்களுக்கும் கடவுளால் கொடுக்கப்பட்டிருந்தாலும், அது குறிப்பாக மதகுருமார்களுக்கு மிகவும் வலியுறுத்தப்பட்டது, குருமார்களும் லேவியர்களும் </w:t>
      </w:r>
      <w:r w:rsidRPr="00E541CA">
        <w:t xml:space="preserve">அதனால்</w:t>
      </w:r>
      <w:r w:rsidRPr="00E541CA">
        <w:t xml:space="preserve"> கட்டுப்பட்டிருந்தனர்</w:t>
      </w:r>
      <w:r w:rsidRPr="00E541CA">
        <w:rPr>
          <w:rStyle w:val="FootnoteReference"/>
        </w:rPr>
        <w:footnoteReference w:id="340"/>
      </w:r>
      <w:r w:rsidRPr="00E541CA">
        <w:t xml:space="preserve"> , லேவியராகமத்தின் 21 ஆம் அதிகாரத்தில் இருந்து இதைக் காணலாம், அங்கே கர்த்தராகிய தேவன் மோசேக்கு, ஆரோனின் குமாரராகிய குருமார்களுக்குத் தங்கள் தாடியை மழித்துக்கொள்ளக் கூடாது என்று கட்டளையிடுமாறு கூறினார், மேலும்: 'ஏனெனில் அவர்கள் தாமே கர்த்தருடைய காணிக்கைகளையும், தங்கள் தேவனுடைய பரிசையும் செலுத்துவார்கள்.' என்று கூறினார். </w:t>
      </w:r>
      <w:r w:rsidRPr="00E541CA">
        <w:rPr>
          <w:i/>
        </w:rPr>
        <w:t xml:space="preserve">'அவர்கள் </w:t>
      </w:r>
      <w:r w:rsidRPr="00E541CA">
        <w:rPr>
          <w:i/>
        </w:rPr>
        <w:t xml:space="preserve">தங்கள் தாடியை </w:t>
      </w:r>
      <w:r w:rsidRPr="00E541CA">
        <w:rPr>
          <w:i/>
        </w:rPr>
        <w:t xml:space="preserve">மழித்துக் கொள்ளக் கூடாது,</w:t>
      </w:r>
      <w:r w:rsidRPr="00E541CA">
        <w:t xml:space="preserve">' என்று அவர் கூறினார், </w:t>
      </w:r>
      <w:r w:rsidRPr="00E541CA">
        <w:t xml:space="preserve">'ஏனெனில் </w:t>
      </w:r>
      <w:r w:rsidRPr="00E541CA">
        <w:rPr>
          <w:i/>
        </w:rPr>
        <w:t xml:space="preserve">அவர்கள் தாங்களாகவே கடவுளுக்குப் பலிகளை அர்ப்பணிக்க வேண்டும்</w:t>
      </w:r>
      <w:r w:rsidRPr="00E541CA">
        <w:t xml:space="preserve">'</w:t>
      </w:r>
      <w:r w:rsidRPr="00E541CA">
        <w:rPr>
          <w:rStyle w:val="FootnoteReference"/>
          <w:i/>
        </w:rPr>
        <w:footnoteReference w:id="341"/>
      </w:r>
      <w:r w:rsidRPr="00E541CA">
        <w:t xml:space="preserve"> . 'அவர்கள்' என்ற வார்த்தை பூசாரிகள் மற்றும் லேவியர்களின் ஊழியத்தைக் குறித்தது. ஏனெனில், தங்கள் சொந்தக் கைகளால் தேவனுக்குப் பலிகளை யார் அர்ப்பணித்தார்கள்? ஆசாரியர்களும் லேவியர்களும்தான். மற்ற கோத்திரங்களைப் பொறுத்தவரை, அவர்கள் தேவனுக்குப் பலிகளை அர்ப்பணித்தாலும், அவற்றை தங்கள் சொந்தக் கைகளால் பலிபீடத்தில் வைக்கவில்லை, மாறாக ஆசாரியர்கள் மற்றும் லேவியர்கள் மூலம் வைத்தார்கள்; ஆனால் ஆசாரியர்களும் லேவியர்களுமே தங்கள் சொந்தக் கைகளால் கர்த்தருக்குப் பலிகளை அர்ப்பணித்தார்கள். ஏனெனில், கர்த்தராகிய தேவன் தாடியை மழித்துக்கொள்ளக் கூடாது என்று தடுத்து, அதை மழித்துக்கொள்ளாதபடி கட்டளையிட்டபோது, அவர்கள் கர்த்தருடைய பலிகளைத் தாங்களே செலுத்துவதற்காக, இந்தத் தாடி மழிப்பதைத் தடுக்கும் கட்டளை முதன்மையாக ஆசாரியர்களுக்கும் லேவியர்களுக்கும் கொடுக்கப்பட்டது என்பதை அவர் தெளிவாகக் காட்டினார். எண்ணாகமம் ஆறாம் அதிகாரத்திலும், நியாயத்தீர்ப்பாளர்கள் பதின்மூன்றாம் அதிகாரத்திலும், ராஜாக்கள் முதல் புத்தகத்தின் முதல் அதிகாரத்திலும் காணப்படுவது போல, இதே கட்டளை நசரேயர்களுக்கும் கொடுக்கப்பட்டது; மேலும் சாதாரண மக்கள்—அதாவது, இஸ்ரவேலின் மற்ற கோத்திரங்கள்—தங்கள் தாடியை மழித்துக்கொள்ளாத இந்தக் கட்டளையைக் கடைப்பிடித்த போதிலும்; ஆயினும், சில சமயங்களில் அவர்கள் தாடி வளர்க்கத் தடை செய்யப்படவில்லை, உண்மையில் சில சந்தர்ப்பங்களில் அவ்வாறு செய்யும்படி அவர்களுக்குக் கட்டளையிடப்பட்டது என்பதையும் நாம் மூன்றாவது கலந்துரையாடலில் காண்போம்.</w:t>
      </w:r>
    </w:p>
    <w:p w:rsidRPr="00E541CA" w:rsidR="00E541CA" w:rsidP="00E541CA" w:rsidRDefault="00E541CA" w14:paraId="589874FD" w14:textId="1EF696DB">
      <w:pPr>
        <w:ind w:firstLine="720"/>
      </w:pPr>
      <w:r w:rsidRPr="00E541CA">
        <w:t xml:space="preserve">2வது சிந்தனை</w:t>
      </w:r>
    </w:p>
    <w:p w:rsidRPr="00E541CA" w:rsidR="00E541CA" w:rsidP="00E541CA" w:rsidRDefault="00E541CA" w14:paraId="03A396F4" w14:textId="35E2BCB9">
      <w:pPr>
        <w:ind w:firstLine="720"/>
        <w:rPr>
          <w:i/>
        </w:rPr>
      </w:pPr>
      <w:r w:rsidRPr="00E541CA">
        <w:rPr>
          <w:i/>
        </w:rPr>
        <w:t xml:space="preserve">பழைய ஏற்பாட்டின் கீழ் தாடி சவரம் செய்வதற்கு ஏன் கட்டளையிடப்படவில்லை?</w:t>
      </w:r>
    </w:p>
    <w:p w:rsidRPr="00E541CA" w:rsidR="00E541CA" w:rsidP="00E541CA" w:rsidRDefault="00E541CA" w14:paraId="74C3544C" w14:textId="5A279C79">
      <w:pPr>
        <w:ind w:firstLine="720"/>
      </w:pPr>
      <w:r w:rsidRPr="00E541CA">
        <w:lastRenderedPageBreak/>
      </w:r>
      <w:r w:rsidRPr="00E541CA">
        <w:t xml:space="preserve">பழைய உடன்படிக்கையில் தாடி வழிவது தானாகவே ஒரு தீமையல்ல; ஏனெனில், முன்னரே தெளிவாக விளக்கப்பட்டது போல, தாடி கடவுளின் உருவமும் ஒற்றுமையுமல்ல: மாறாக, அது சில பாவங்களின் காரணமாகவே ஒரு தீமையாக மாறியது. ஏனெனில், தாடி வழிவது தானாகவே ஒரு தீமையாக இருந்திருந்தால், குஷ்டரோகத்திலிருந்து சுத்திகரிக்கப்படுபவர்கள் தங்கள் தாடிகளையும் தங்கள் உடலில் உள்ள எல்லா முடியையும் வழிக்க வேண்டும் என்று கட்டளையிடப்பட்டிருக்காது</w:t>
      </w:r>
      <w:r w:rsidRPr="00E541CA">
        <w:rPr>
          <w:rStyle w:val="FootnoteReference"/>
        </w:rPr>
        <w:footnoteReference w:id="342"/>
      </w:r>
      <w:r w:rsidRPr="00E541CA">
        <w:t xml:space="preserve"> ; தாடி வைத்திருப்பது ஒரு தீமையான காரியமாக இருந்திருந்தால், லேவிய ஊழியத்தில் நுழைபவர்கள் தங்கள் முழு உடலையும், அதாவது தலை, தாடி மற்றும் பிற பகுதிகளையும் மழித்துக்கொள்ளும்படி கட்டளையிடப்பட்டிருக்காது</w:t>
      </w:r>
      <w:r w:rsidRPr="00E541CA">
        <w:rPr>
          <w:rStyle w:val="FootnoteReference"/>
        </w:rPr>
        <w:footnoteReference w:id="343"/>
      </w:r>
      <w:r w:rsidRPr="00E541CA">
        <w:t xml:space="preserve"> , மேலும் ஆழ்ந்த துக்கத்தின் காலங்களில் யூதர்கள் தங்கள் தாடியை வளர அனுமதிக்கப்பட்டிருக்க மாட்டார்கள்</w:t>
      </w:r>
      <w:r w:rsidRPr="00E541CA">
        <w:rPr>
          <w:rStyle w:val="FootnoteReference"/>
        </w:rPr>
        <w:footnoteReference w:id="344"/>
      </w:r>
      <w:r w:rsidRPr="00E541CA">
        <w:t xml:space="preserve"> ; சவரம் செய்வது ஒரு தீமையாக இருந்திருந்தால், தீர்க்கதரிசியான எசேக்கியேலுக்குத் தலையும் தாடியும் சவரம் செய்யும்படி தேவன் கட்டளையிட்டிருக்க மாட்டார்</w:t>
      </w:r>
      <w:r w:rsidRPr="00E541CA">
        <w:rPr>
          <w:rStyle w:val="FootnoteReference"/>
        </w:rPr>
        <w:footnoteReference w:id="345"/>
      </w:r>
      <w:r w:rsidRPr="00E541CA">
        <w:t xml:space="preserve"> . ஆனால் இது கீழே விவாதிக்கப்படும். இருப்பினும், பழைய ஏற்பாடு தாடி சவரம் செய்யுமாறு ஏன் கட்டளையிடவில்லை என்பதற்கான காரணத்தை நாம் இங்கே பரிசீலிப்போம்.</w:t>
      </w:r>
    </w:p>
    <w:p w:rsidRPr="00E541CA" w:rsidR="00E541CA" w:rsidP="00E541CA" w:rsidRDefault="00E541CA" w14:paraId="0008B97C" w14:textId="5445FFA7">
      <w:pPr>
        <w:ind w:firstLine="720"/>
      </w:pPr>
      <w:r w:rsidRPr="00E541CA">
        <w:t xml:space="preserve">அந்த கட்டளைக்கான காரணம் பின்வருமாறு: பாவைகளின் குருக்கள், குறிப்பாக ஐசிஸ் எனப்படும் தெய்வத்திற்கு சேவை செய்தவர்கள், எகிப்தின் பண்டைய ராணி, தங்கள் கோவில்களில் தீட்டான பலிகளைச் செலுத்தி, தங்கள் விக்கிரகங்களுக்குப் பாவமான வேண்டுகோள்களை விடுத்தனர்; அவர்கள் தங்கள் தலைகளையும் தாடியையும் மழிக்கும் வழக்கத்தைக் கொண்டிருந்தனர், இந்த வழக்கத்தை புனித தீர்க்கதரிசி பாகுக் கண்டித்து, இவ்வாறு கூறினார்: 'அவர்களுடைய கோவில்களில் ஆசாரியர்கள் தங்கள் ஆடைகளைக் கிழித்துக்கொண்டு, தங்கள் தலைகளையும் தாடியையும் மழித்துக்கொண்டு அமர்ந்திருக்கிறார்கள்; மேலும் அவர்கள் தங்கள் தெய்வங்களுக்கு முன்பாகப் புலம்புகிறார்கள், கூச்சலிடுகிறார்கள்</w:t>
      </w:r>
      <w:r w:rsidRPr="00E541CA">
        <w:t xml:space="preserve">: "</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இந்தக் காரணத்திற்காக, கர்த்தராகிய தேவன், தம்முடைய ஜனங்களை எகிப்திலிருந்து வெளியே கொண்டுவந்து, ஆசாரியர்களையும் லேவியர்களையும் அவர்களுடைய ஊழியத்திற்கு நியமித்த பிறகு, அவர்கள் எகிப்தில் கண்ட புறச்சமய ஆசாரியர்களைப் பின்பற்றி, தங்கள் தலைகளையும் தாடிகளையும் மழித்துக்கொள்ளக் கூடாது என்று கட்டளையிட்டார்; மேலும் அவர் இந்தக் கட்டளையைக் கொடுத்தார்: </w:t>
      </w:r>
      <w:r w:rsidRPr="00E541CA">
        <w:rPr>
          <w:i/>
        </w:rPr>
        <w:t xml:space="preserve">'உங்கள் தலைமுடியை வெட்டிக் கொள்ளாதிருங்கள், உங்கள் தாடியையும் மழித்துக்கொள்ளாதிருங்கள்'</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மேலும், தங்கள் இறந்தவர்களுக்காகத் துக்கப்படும் விக்கிரகாராதனைக்காரர்களின் வழக்கமாக, தங்கள் தலைகளையும் தாடியையும் மழித்துக்கொள்வதும், தங்கள் முகங்களையும் உடல்களையும் காய்த்து இரத்தம் வரும் வரை கீறிக் கொள்வதும் இருந்தது; இந்தக் காரணத்திற்காக, இறைவன் தம் ஊழியர்களுக்கு அத்தகைய பழக்கவழக்கங்களிலிருந்து விலகி இருக்குமாறு கட்டளையிட்டார், அவர்கள் துன்மார்க்கருக்கு ஒப்பாகிவிடாமல் இருப்பதற்காக, மேலும் அவர் கூறினார்: </w:t>
      </w:r>
      <w:r w:rsidRPr="00E541CA">
        <w:rPr>
          <w:i/>
        </w:rPr>
        <w:t xml:space="preserve">'மரணத்திற்காகத்</w:t>
      </w:r>
      <w:r w:rsidRPr="00E541CA">
        <w:t xml:space="preserve"> தலைமுடி வெட்டப்படாமல் இருக்கட்டும்</w:t>
      </w:r>
      <w:r w:rsidRPr="00E541CA">
        <w:rPr>
          <w:i/>
        </w:rPr>
        <w:t xml:space="preserve">, தாடி ஒழுங்கற்ற முறையில் </w:t>
      </w:r>
      <w:r w:rsidRPr="00E541CA">
        <w:t xml:space="preserve">வளர விடப்படட்டும்</w:t>
      </w:r>
      <w:r w:rsidRPr="00E541CA">
        <w:rPr>
          <w:i/>
        </w:rPr>
        <w:t xml:space="preserve">, தங்கள் உடலில் எந்த வெட்டுக்காயங்களையும் அவர்கள் ஏற்படுத்திக் கொள்ளட்டும்</w:t>
      </w:r>
      <w:r w:rsidRPr="00E541CA">
        <w:t xml:space="preserve">'</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இந்தக் காரணங்களுக்காக, சவரம் செய்வது ஒரு தீய பழக்கமாகக் கருதப்பட்டது, மேலும் பழைய ஏற்பாட்டில் யூதர்களுக்கு, குறிப்பாக ஆசாரியர்கள் மற்றும் லேவியர்களுக்கு அது கடவுளால் தடைசெய்யப்பட்டது.</w:t>
      </w:r>
    </w:p>
    <w:p w:rsidRPr="00E541CA" w:rsidR="00E541CA" w:rsidP="00E541CA" w:rsidRDefault="00E541CA" w14:paraId="311422BE" w14:textId="6C85927C">
      <w:pPr>
        <w:ind w:firstLine="720"/>
      </w:pPr>
      <w:r w:rsidRPr="00E541CA">
        <w:t xml:space="preserve">3வது பரிசீலனை</w:t>
      </w:r>
    </w:p>
    <w:p w:rsidRPr="00E541CA" w:rsidR="00E541CA" w:rsidP="00E541CA" w:rsidRDefault="00E541CA" w14:paraId="6479D607" w14:textId="3114BC49">
      <w:pPr>
        <w:ind w:firstLine="720"/>
        <w:rPr>
          <w:i/>
        </w:rPr>
      </w:pPr>
      <w:r w:rsidRPr="00E541CA">
        <w:rPr>
          <w:i/>
        </w:rPr>
        <w:t xml:space="preserve">யூதர்கள் தாடி, சவரம் செய்துகொண்ட காலம் எப்போதாவது இருந்ததா?</w:t>
      </w:r>
    </w:p>
    <w:p w:rsidRPr="00E541CA" w:rsidR="00E541CA" w:rsidP="00E541CA" w:rsidRDefault="00E541CA" w14:paraId="1541EAF2" w14:textId="1A2C2717">
      <w:pPr>
        <w:ind w:firstLine="720"/>
      </w:pPr>
      <w:r w:rsidRPr="00E541CA">
        <w:t xml:space="preserve">சில சமயங்களில் அது நிகழ்ந்தது. ஆரம்பத்தில்: அவர்கள் குஷ்டரோகத்திலிருந்து சுத்திகரிக்கப்படும்போது, அவர்கள் தங்கள் முழு உடலின் முடியையும் மழித்துக்கொள்வார்கள்; ஆகவே, லேவியராகமம் புத்தகத்தில், அதிகாரம் 14-ல், </w:t>
      </w:r>
      <w:r w:rsidRPr="00E541CA">
        <w:rPr>
          <w:i/>
        </w:rPr>
        <w:t xml:space="preserve">'அவன் தலைமுடி, தாடி, புருவங்கள், அவனுடைய சரீரத்தின் மயிர்கள் யாவும் </w:t>
      </w:r>
      <w:r w:rsidRPr="00E541CA">
        <w:t xml:space="preserve">வளரக்கடவது</w:t>
      </w:r>
      <w:r w:rsidRPr="00E541CA">
        <w:rPr>
          <w:i/>
        </w:rPr>
        <w:t xml:space="preserve">' </w:t>
      </w:r>
      <w:r w:rsidRPr="00E541CA">
        <w:rPr>
          <w:i/>
        </w:rPr>
        <w:t xml:space="preserve">என்று</w:t>
      </w:r>
      <w:r w:rsidRPr="00E541CA">
        <w:t xml:space="preserve"> கட்டளையிடப்பட்டுள்ளது</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மேலும்: லேவிய குலத்தினர் லேவிய ஊழியத்திற்கு நியமிக்கப்பட்டபோது, அவர்கள் மீது பின்வரும் சடங்கு செய்யப்பட்டது: முதலில் அவர்கள் பிரதான ஆசாரியனுக்கு முன்பாகக் கொண்டுவரப்பட்டு, சுத்திகரிப்பு நீர் தெளிக்கப்பட்டனர்; பின்னர், எண்நூல், அதிகாரம் 8-ல் எழுதப்பட்டுள்ளபடி, அவர்களின் உடலில் உள்ள அனைத்து முடிகளையும் மழித்துவிட்டனர்: </w:t>
      </w:r>
      <w:r w:rsidRPr="00E541CA">
        <w:rPr>
          <w:i/>
        </w:rPr>
        <w:t xml:space="preserve">'சவரம் அவர்களுடைய சரீரம் முழுவதையும் மூடட்டும், அவர்கள் தங்கள் வஸ்திரங்களைத் துவைக்கட்டும், அப்பொழுது அவர்கள் சுத்தமாயிருப்பார்கள்</w:t>
      </w:r>
      <w:r w:rsidRPr="00E541CA">
        <w:t xml:space="preserve">' (</w:t>
      </w:r>
      <w:r w:rsidRPr="00E541CA">
        <w:rPr>
          <w:rStyle w:val="FootnoteReference"/>
          <w:i/>
        </w:rPr>
        <w:footnoteReference w:id="350"/>
      </w:r>
      <w:r w:rsidRPr="00E541CA">
        <w:t xml:space="preserve"> ); பின்னர், தங்கள் காணிக்கைகளுடன் அவர்களை சாட்சிக்கூடத்தின் முன்னே கொண்டு வந்து, இஸ்ரவேல் புத்திரர் அவர்கள்மேல் தங்கள் கைகளை வைத்தார்கள். இருப்பினும், புதிதாக நியமிக்கப்பட்ட லேவியர்களின் முழு உடலிலும் முடி களைக்கப்பட்டது என்பதை நாம் கவனிக்கிறோம்: முழு உடலிலும் என்றால், நிச்சயமாக தாடியிலும் கூட; மேலும், நியமிக்கப்பட்ட பிறகு, அவர்கள் இறக்கும் வரை தங்கள் உடலின் முடியை மீண்டும் களைக்கவில்லை.</w:t>
      </w:r>
    </w:p>
    <w:p w:rsidRPr="00E541CA" w:rsidR="00E541CA" w:rsidP="00E541CA" w:rsidRDefault="00E541CA" w14:paraId="239EFC4A" w14:textId="2FD50F54">
      <w:pPr>
        <w:ind w:firstLine="720"/>
      </w:pPr>
      <w:r w:rsidRPr="00E541CA">
        <w:t xml:space="preserve">மேலும், நசரேயன் விரதத்தை நிறைவேற்றியதும், தலை முழுவதும் மழித்துக்கொள்ளப்பட்டது, ஏனெனில் இரண்டு வகையான நசரேயர்கள் இருந்தனர்: சிலர் continence மற்றும் தூய்மையின் வாழ்க்கையில் தங்கள் முழு வாழ்க்கையையும் கடவுளுக்கு அர்ப்பணித்தவர்கள்; மற்றவர்கள் தங்கள் முழு வாழ்க்கைக்கும் அல்லாமல், சில ஆண்டுகளுக்கு மட்டுமே நசரேயன் விரதத்தை மேற்கொண்டவர்கள். நசீர் என்பவர் என்பதற்கு ஹீப்ரு வார்த்தையான </w:t>
      </w:r>
      <w:r w:rsidRPr="00E541CA">
        <w:rPr>
          <w:i/>
        </w:rPr>
        <w:t xml:space="preserve">'நசீர்'</w:t>
      </w:r>
      <w:r w:rsidRPr="00E541CA">
        <w:t xml:space="preserve"> என்பதிலிருந்து நசீர் எனப் பெயர் பெற்றனர்</w:t>
      </w:r>
      <w:r w:rsidRPr="00E541CA">
        <w:rPr>
          <w:i/>
        </w:rPr>
        <w:t xml:space="preserve">, </w:t>
      </w:r>
      <w:r w:rsidRPr="00E541CA">
        <w:t xml:space="preserve">இதன் பொருள் 'தனிப்படுத்தப்பட்ட' அல்லது 'பரிசுத்தமாக்கப்பட்ட' என்பதாகும். ஏனெனில், அத்தகையோர் மனிதகுலத்தின் உலகியல் மற்றும் இன்பம் தேடும் வாழ்க்கையிலிருந்து தங்களைத் தனிப்படுத்திக் கொண்டு, அதற்குப் பதிலாக கடுமையான, தியாக வாழ்க்கை முறைக்கு தங்களை அர்ப்பணித்தவர்கள். மேலும், தங்கள் நசீர் பிரமாணத்தின் முழு காலத்திலும் தங்கள் தலைமுடி அல்லது தாடியை மழித்ததோ வெட்டியதோ இல்லை. குறிக்கப்பட்ட காலம் வரை நசரேய விரதம் ஏற்றுக்கொண்டவர்கள், அந்தக் காலம் நிறைவேறியபோது, கர்த்தருடைய ஆலயத்திற்கு ஒரு காணிக்கையுடன் வருவார்கள்; வளர்ந்திருந்த தலைமுடி, அவர்கள் தங்கள் சத்தியம் நிறைவேறிய பின், தேவாலயத்தின் வாசல்களில் தங்கள் </w:t>
      </w:r>
      <w:r w:rsidRPr="00E541CA">
        <w:t xml:space="preserve">தலைமுடியை </w:t>
      </w:r>
      <w:r w:rsidRPr="00E541CA">
        <w:t xml:space="preserve">மழித்து</w:t>
      </w:r>
      <w:r w:rsidRPr="00E541CA">
        <w:t xml:space="preserve">,</w:t>
      </w:r>
      <w:r w:rsidRPr="00E541CA">
        <w:t xml:space="preserve"> மழித்த தங்கள் </w:t>
      </w:r>
      <w:r w:rsidRPr="00E541CA">
        <w:t xml:space="preserve">முடியை</w:t>
      </w:r>
      <w:r w:rsidRPr="00E541CA">
        <w:lastRenderedPageBreak/>
      </w:r>
      <w:r w:rsidRPr="00E541CA">
        <w:t xml:space="preserve"> கர்த்தருடைய பலிபீடத்தின் நெருப்பில் </w:t>
      </w:r>
      <w:r w:rsidRPr="00E541CA">
        <w:t xml:space="preserve">இடுவார்கள்</w:t>
      </w:r>
      <w:r w:rsidRPr="00E541CA">
        <w:t xml:space="preserve">. கர்த்தர் தங்கள் சத்தியத்தை நிறைவேற்ற வழிவகுத்ததற்காக, இது தேவனுக்கு மரியாதையாகவும் நன்றியுணர்வாகவும் செய்யப்பட்டது: இது எண்மலைப் புத்தகத்தில், அதிகாரம் 6-ல்</w:t>
      </w:r>
      <w:r w:rsidRPr="00E541CA">
        <w:rPr>
          <w:rStyle w:val="FootnoteReference"/>
        </w:rPr>
        <w:footnoteReference w:id="351"/>
      </w:r>
      <w:r w:rsidRPr="00E541CA">
        <w:t xml:space="preserve"> </w:t>
      </w:r>
      <w:r w:rsidRPr="00E541CA">
        <w:t xml:space="preserve">எழுதப்பட்டுள்ளது</w:t>
      </w:r>
      <w:r w:rsidRPr="00E541CA">
        <w:t xml:space="preserve">.</w:t>
      </w:r>
    </w:p>
    <w:p w:rsidRPr="00E541CA" w:rsidR="00E541CA" w:rsidP="00E541CA" w:rsidRDefault="00E541CA" w14:paraId="2A844844" w14:textId="2DE347E8">
      <w:pPr>
        <w:ind w:firstLine="720"/>
      </w:pPr>
      <w:r w:rsidRPr="00E541CA">
        <w:t xml:space="preserve">மேலும்: லேவியக் குலத்தைச் சாராத யூதர்களிடையே இருந்த பொதுமக்கள், துக்கம் மற்றும் சோக காலங்களில் சவரம் செய்வதைத் தடுக்கப்படவில்லை: ஏனெனில், பாபிலோனின் நெபுகாத்நேசரால் எருசலேம் அழிக்கப்பட்ட பிறகு, யூதா தேசத்தில் சில உயிர் பிழைத்தவர்களுக்கு ஆளனாக கெதலியா விடப்பட்டபோது, அரச வம்சத்தைச் சேர்ந்த யூதேயனாகிய இஸ்மாயேல் என்பவன் வந்து கெதலியாவைக் கொன்றதாக, பரிசுத்த தீர்க்கதரிசியாகிய எரேமியா புத்தகத்தில் எழுதப்பட்டுள்ளது; அப்போது</w:t>
      </w:r>
      <w:r w:rsidRPr="00E541CA">
        <w:rPr>
          <w:i/>
        </w:rPr>
        <w:t xml:space="preserve">, </w:t>
      </w:r>
      <w:r w:rsidRPr="00E541CA">
        <w:t xml:space="preserve">பாலஸ்தீனத்தின் அண்டைப் பகுதிகளிலிருந்து </w:t>
      </w:r>
      <w:r w:rsidRPr="00E541CA">
        <w:rPr>
          <w:i/>
        </w:rPr>
        <w:t xml:space="preserve">எண்பது பேர்</w:t>
      </w:r>
      <w:r w:rsidRPr="00E541CA">
        <w:rPr>
          <w:i/>
        </w:rPr>
        <w:t xml:space="preserve">,</w:t>
      </w:r>
      <w:r w:rsidRPr="00E541CA">
        <w:rPr>
          <w:i/>
        </w:rPr>
        <w:t xml:space="preserve"> </w:t>
      </w:r>
      <w:r w:rsidRPr="00E541CA">
        <w:t xml:space="preserve">சீவப்படாத </w:t>
      </w:r>
      <w:r w:rsidRPr="00E541CA">
        <w:rPr>
          <w:i/>
        </w:rPr>
        <w:t xml:space="preserve">தலைமுடಿಯுடனும் கிழிந்த ஆடைகளுடனும், </w:t>
      </w:r>
      <w:r w:rsidRPr="00E541CA">
        <w:t xml:space="preserve">எருசலேமின் பாழடைந்த நிலையைக் கண்டு</w:t>
      </w:r>
      <w:r w:rsidRPr="00E541CA">
        <w:rPr>
          <w:i/>
        </w:rPr>
        <w:t xml:space="preserve"> அழுதார்கள்</w:t>
      </w:r>
      <w:r w:rsidRPr="00E541CA">
        <w:rPr>
          <w:rStyle w:val="FootnoteReference"/>
        </w:rPr>
        <w:footnoteReference w:id="352"/>
      </w:r>
      <w:r w:rsidRPr="00E541CA">
        <w:t xml:space="preserve"> . யாரோ ஒருவர் கூறுகிறார்: 'இங்கே எரேமியா புத்தகத்தில் தலைமுடியைப் பற்றித்தான் பேசுகிறதே தவிர, தாடியைப் பற்றி அல்ல.' நான் பதிலளிக்கிறேன்: ஸ்லாவோனிக் பைபிளில் 'தலை' என்று எழுதப்பட்டுள்ளது, மற்ற மொழிபெயர்ப்புகளில் 'தாடி' என்று எழுதப்பட்டுள்ளது; மேலும் ஸ்லாவோனிக் மொழிபெயர்ப்பில் 'தலை' என்று கூறப்படும்போது, அதில் தாடியும் அடங்கும் என்று புரிந்துகொள்ள வேண்டும்; ஏனெனில், துக்கம் மற்றும் துயரத்தின் காலங்களில், தலைமுடி தாடியுடன் சேர்த்து மழித்துக்கொள்ளப்படுகிறது, இதை இதே தீர்க்கதரிசனமான எரேமியா புத்தகத்தில் உள்ள கடவுளின் வார்த்தைகளிலிருந்து காணலாம், அதில் இவ்வாறு கூறப்பட்டுள்ளது: </w:t>
      </w:r>
      <w:r w:rsidRPr="00E541CA">
        <w:rPr>
          <w:i/>
        </w:rPr>
        <w:t xml:space="preserve">'ஒவ்வொரு தலையும் </w:t>
      </w:r>
      <w:r w:rsidRPr="00E541CA">
        <w:t xml:space="preserve">வழுக்கையாகும் (அதாவது</w:t>
      </w:r>
      <w:r w:rsidRPr="00E541CA">
        <w:rPr>
          <w:i/>
        </w:rPr>
        <w:t xml:space="preserve">, மழித்துக்கொள்ளப்படும்), ஒவ்வொரு தாடியும் வெட்டப்படும்</w:t>
      </w:r>
      <w:r w:rsidRPr="00E541CA">
        <w:t xml:space="preserve">'</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மீண்டும்: எருசலேமின் பாழாக்கத்தையும் யூத மக்களின் அழிவையும் குறித்து முன்னறிவித்த பரிசுத்த தீர்க்கதரிசியும் ஆசாரியருமான எசேக்கியேல்; கர்த்தருடைய கட்டளைப்படி அவர் தன் தலைமுடியையும் தாடியையும் மழித்து, மழிக்கப்பட்ட முடியை நான்கு பகுதிகளாகப் பிரித்து, ஒரு பகுதியை நெருப்பால் எரித்து, மற்றொரு பகுதியை வாளால் வெட்டி, ஒரு பகுதியைக் காற்றில் சிதறடித்து, மிகச் சிறிய பகுதியைத் தன் ஆடையில் வைத்துக்கொள்ளும்படி கட்டளையிடப்பட்டார் </w:t>
      </w:r>
      <w:r w:rsidRPr="00E541CA">
        <w:t xml:space="preserve">(</w:t>
      </w:r>
      <w:r w:rsidRPr="00E541CA">
        <w:rPr>
          <w:rStyle w:val="FootnoteReference"/>
        </w:rPr>
        <w:footnoteReference w:id="354"/>
      </w:r>
      <w:r w:rsidRPr="00E541CA">
        <w:t xml:space="preserve"> </w:t>
      </w:r>
      <w:r w:rsidRPr="00E541CA">
        <w:t xml:space="preserve">)</w:t>
      </w:r>
      <w:r w:rsidRPr="00E541CA">
        <w:t xml:space="preserve">, இது யூத மக்களின் ஒரு பகுதியினர் முற்றுகையின் கீழ் இருக்கும்போது பஞ்சம் மற்றும் கொள்ளை நோயால் அழிந்து போவார்கள் என்பதைக் குறிக்கிறது, மற்றொரு பகுதி கல்தேயரின் வாளால் வெட்டப்படும், மூன்றாம் பகுதி உலகம் முழுவதும் சிதறடிக்கப்படும், மேலும் நான்காம், மிகச் சிறிய பகுதி அதன் இடத்தில் இருக்கும்.</w:t>
      </w:r>
    </w:p>
    <w:p w:rsidRPr="00E541CA" w:rsidR="00E541CA" w:rsidP="00E541CA" w:rsidRDefault="00E541CA" w14:paraId="11441C0E" w14:textId="4C9FD253">
      <w:pPr>
        <w:ind w:firstLine="720"/>
      </w:pPr>
      <w:r w:rsidRPr="00E541CA">
        <w:t xml:space="preserve">இருப்பினும், நாம் இவ்வாறு பகுத்தறிந்து கொள்கிறோம்: முடி திருட்டுதல் அதுவே தீமையாக இருந்திருந்தால் (படைப்பு வழிபாட்டின் தீய குற்றத்தின் காரணமாக இல்லாமல்), தேவன் தீர்க்கதரிசி எசேக்கியேலுக்குத் தன் தாடியை மழித்துக்கொள்ளக் கட்டளையிட்டிருக்க மாட்டார்; துன்பம் மற்றும் சோக காலங்களில் யூதர்கள் தங்கள் தலையை முழுவதுமாக மழித்துக்கொள்ள அனுமதிக்கப்பட்டிருக்க மாட்டார்கள்; மேலும், தங்கள் நேர்ச்சியை நிறைவேற்றியதும், நசரேயர்கள் தங்கள் தலைமுடி முழுவதையும் மழித்து அதை தேவனுக்கு எரிபலியாகப் படைக்க கட்டளையிடப்பட்டிருக்க மாட்டார்கள்; லேவிய ஊழியத்தில் நுழைபவர்கள் தங்கள் உடல் முழுவதையும் மழித்துக்கொள்ள சட்டத்தில் பரிந்துரைக்கப்பட்டிருக்க மாட்டாது; மேலும், குஷ்டரோகத்திலிருந்து சுத்திகரிக்கப்பட்டவர்கள் தங்கள் தாடியை மழித்துக்கொள்ள கட்டளையிடப்பட்டிருக்க மாட்டார்கள்.</w:t>
      </w:r>
    </w:p>
    <w:p w:rsidRPr="00E541CA" w:rsidR="00E541CA" w:rsidP="00E541CA" w:rsidRDefault="00E541CA" w14:paraId="0953EDBC" w14:textId="73D3F759">
      <w:pPr>
        <w:ind w:firstLine="720"/>
      </w:pPr>
      <w:r w:rsidRPr="00E541CA">
        <w:t xml:space="preserve">ஏனெனில், பழைய ஏற்பாட்டில், ஒருவர் தனது தாடியை மழிப்பது பாவமாக இருக்கவில்லை; மாறாக, அதை மழிப்பதன் மூலம் தெய்வபக்தி இல்லாத சிலை வழிபாட்டாளர்களின் வழிகளைப் பின்பற்றுவதே பாவமாக இருந்தது.</w:t>
      </w:r>
    </w:p>
    <w:p w:rsidRPr="00E541CA" w:rsidR="00E541CA" w:rsidP="00E541CA" w:rsidRDefault="00E541CA" w14:paraId="106D327E" w14:textId="4836B37C">
      <w:pPr>
        <w:ind w:firstLine="720"/>
      </w:pPr>
      <w:r w:rsidRPr="00E541CA">
        <w:t xml:space="preserve">பழைய ஏற்பாட்டில் தாடி விஷயத்தை இவ்வாறு ஆராய்ந்த பிறகு, இப்போது புதிய ஏற்பாட்டை நோக்கித் திரும்பி, பின்வரும் பரிசீலனைகளுடன் அதே விஷயத்தை ஆராய்வோம்:</w:t>
      </w:r>
    </w:p>
    <w:p w:rsidRPr="00E541CA" w:rsidR="00E541CA" w:rsidP="00E541CA" w:rsidRDefault="00E541CA" w14:paraId="4394054A" w14:textId="209BC805">
      <w:pPr>
        <w:ind w:firstLine="720"/>
      </w:pPr>
      <w:r w:rsidRPr="00E541CA">
        <w:t xml:space="preserve">1) கிறிஸ்தவர்களுக்கு தாடி தொடர்பாக ஏதேனும் சட்டப்பூர்வமான ஏற்பாடு உள்ளதா?</w:t>
      </w:r>
    </w:p>
    <w:p w:rsidRPr="00E541CA" w:rsidR="00E541CA" w:rsidP="00E541CA" w:rsidRDefault="00E541CA" w14:paraId="4346FAF2" w14:textId="1515DD40">
      <w:pPr>
        <w:ind w:firstLine="720"/>
      </w:pPr>
      <w:r w:rsidRPr="00E541CA">
        <w:t xml:space="preserve">2) தாடி சவரம் செய்யும் பழக்கம் யாரிடமிருந்து தோன்றியது?</w:t>
      </w:r>
    </w:p>
    <w:p w:rsidRPr="00E541CA" w:rsidR="00E541CA" w:rsidP="00E541CA" w:rsidRDefault="00E541CA" w14:paraId="561E1D6A" w14:textId="5C5B504A">
      <w:pPr>
        <w:ind w:firstLine="720"/>
      </w:pPr>
      <w:r w:rsidRPr="00E541CA">
        <w:t xml:space="preserve">3) தாடி வழிவது கடவுளுக்கு எதிரான பாவமா?</w:t>
      </w:r>
    </w:p>
    <w:p w:rsidRPr="00E541CA" w:rsidR="00E541CA" w:rsidP="00E541CA" w:rsidRDefault="00E541CA" w14:paraId="1DB29117" w14:textId="6674D860">
      <w:pPr>
        <w:ind w:firstLine="720"/>
      </w:pPr>
      <w:r w:rsidRPr="00E541CA">
        <w:t xml:space="preserve">4) தாடி வளர்ப்பதால் இரட்சிப்பு கிடைக்குமா?</w:t>
      </w:r>
    </w:p>
    <w:p w:rsidRPr="00E541CA" w:rsidR="00E541CA" w:rsidP="00E541CA" w:rsidRDefault="00E541CA" w14:paraId="5D7AF305" w14:textId="50C9F0C4">
      <w:pPr>
        <w:ind w:firstLine="720"/>
      </w:pPr>
      <w:r w:rsidRPr="00E541CA">
        <w:t xml:space="preserve">முதல் பரிசீலனை</w:t>
      </w:r>
    </w:p>
    <w:p w:rsidRPr="00E541CA" w:rsidR="00E541CA" w:rsidP="00E541CA" w:rsidRDefault="00E541CA" w14:paraId="51ACE746" w14:textId="71313A79">
      <w:pPr>
        <w:ind w:firstLine="720"/>
        <w:rPr>
          <w:i/>
        </w:rPr>
      </w:pPr>
      <w:r w:rsidRPr="00E541CA">
        <w:rPr>
          <w:i/>
        </w:rPr>
        <w:t xml:space="preserve">கிறிஸ்தவர்களுக்கு தாடி தொடர்பான ஏதேனும் சட்டம் உள்ளதா?</w:t>
      </w:r>
    </w:p>
    <w:p w:rsidRPr="00E541CA" w:rsidR="00E541CA" w:rsidP="00E541CA" w:rsidRDefault="00E541CA" w14:paraId="114E8193" w14:textId="2A7424F3">
      <w:pPr>
        <w:ind w:firstLine="720"/>
      </w:pPr>
      <w:r w:rsidRPr="00E541CA">
        <w:t xml:space="preserve">மहान ரஷ்ய கிறிஸ்தவர்கள் தாடி வளர்ப்பதை நியாயப்படுத்த, மேலே குறிப்பிடப்பட்ட பழைய ஏற்பாட்டு ஆணை, அதாவது லேவியர்கள் மூலம் கடவுள் கொடுத்த </w:t>
      </w:r>
      <w:r w:rsidRPr="00E541CA">
        <w:rPr>
          <w:i/>
        </w:rPr>
        <w:t xml:space="preserve">'உங்கள் தாடியை</w:t>
      </w:r>
      <w:r w:rsidRPr="00E541CA">
        <w:t xml:space="preserve"> </w:t>
      </w:r>
      <w:r w:rsidRPr="00E541CA">
        <w:rPr>
          <w:i/>
        </w:rPr>
        <w:t xml:space="preserve">நீங்கள் மழித்துக் கொள்ளக்கூடாது</w:t>
      </w:r>
      <w:r w:rsidRPr="00E541CA">
        <w:t xml:space="preserve">' (என்று எழுதப்பட்டுள்ளது) </w:t>
      </w:r>
      <w:r w:rsidRPr="00E541CA">
        <w:rPr>
          <w:i/>
        </w:rPr>
        <w:t xml:space="preserve">என்ற</w:t>
      </w:r>
      <w:r w:rsidRPr="00E541CA">
        <w:t xml:space="preserve"> கட்டளையைப் பயன்படுத்துவது வழக்கமாக உள்ளது</w:t>
      </w:r>
      <w:r w:rsidRPr="00E541CA">
        <w:t xml:space="preserve">:</w:t>
      </w:r>
      <w:r w:rsidRPr="00E541CA">
        <w:rPr>
          <w:rStyle w:val="FootnoteReference"/>
          <w:i/>
        </w:rPr>
        <w:footnoteReference w:id="355"/>
      </w:r>
      <w:r w:rsidRPr="00E541CA">
        <w:t xml:space="preserve"> , மேலும் அவர்கள் கூறுகிறார்கள்: கிறிஸ்துவே பழைய ஏற்பாட்டு ஆணைகளை நிறைவேற்றினார்; ஏனெனில் அவர் கூறினார்: </w:t>
      </w:r>
      <w:r w:rsidRPr="00E541CA">
        <w:rPr>
          <w:i/>
        </w:rPr>
        <w:t xml:space="preserve">'நான் நியாயப்பிரமாணத்தையோ தீர்க்கதரிசிகளையோ அழிக்க வந்தேன் என்று எண்ணாதிருங்கள்; அவற்றை அழிப்பதற்கு அல்ல, நிறைவேற்றுவதற்கு வந்திருக்கிறேன்'</w:t>
      </w:r>
      <w:r w:rsidRPr="00E541CA">
        <w:rPr>
          <w:rStyle w:val="FootnoteReference"/>
          <w:i/>
        </w:rPr>
        <w:footnoteReference w:id="356"/>
      </w:r>
      <w:r w:rsidRPr="00E541CA">
        <w:t xml:space="preserve"> . கிறிஸ்து பழைய ஏற்பாட்டுக் கட்டளைகளை நிறைவேற்றியிருந்தால், நாம் கிறிஸ்தவர்களும் அவற்றை நிறைவேற்றக் கடமைப்பட்டிருக்கிறோம், மேலும் பழைய ஏற்பாட்டுக் கட்டளைக்கு இணங்க நமது தாடியை மழித்துக்கொள்ளக் கூடாது; ஏனெனில் கிறிஸ்து தமது தாடியை மழித்துக்கொள்ளவில்லை, அவருடன் நடந்த திருத்தூதர்களும் மழித்துக்கொள்ளவில்லை.</w:t>
      </w:r>
    </w:p>
    <w:p w:rsidRPr="00E541CA" w:rsidR="00E541CA" w:rsidP="00E541CA" w:rsidRDefault="00E541CA" w14:paraId="185C2DE1" w14:textId="38ECEF3B">
      <w:pPr>
        <w:ind w:firstLine="720"/>
      </w:pPr>
      <w:r w:rsidRPr="00E541CA">
        <w:t xml:space="preserve">இந்த அடிப்படையில், தாடி வளர்க்கக் கூறுபவர்கள், கடவுளின் பழைய ஏற்பாட்டுக் கட்டளைகள் குறித்த பின்வரும் அறிவை முதலில் பெற்றுக்கொள்ளட்டும்:</w:t>
      </w:r>
    </w:p>
    <w:p w:rsidRPr="00E541CA" w:rsidR="00E541CA" w:rsidP="00E541CA" w:rsidRDefault="00E541CA" w14:paraId="1B34B208" w14:textId="4F9EAF8D">
      <w:pPr>
        <w:ind w:firstLine="720"/>
      </w:pPr>
      <w:r w:rsidRPr="00E541CA">
        <w:t xml:space="preserve">பழைய ஏற்பாட்டுக் கட்டளைகள் மூன்று வகைப்பட்டவை:</w:t>
      </w:r>
    </w:p>
    <w:p w:rsidRPr="00E541CA" w:rsidR="00E541CA" w:rsidP="00E541CA" w:rsidRDefault="00E541CA" w14:paraId="3F765656" w14:textId="39DAF1DE">
      <w:pPr>
        <w:ind w:firstLine="720"/>
      </w:pPr>
      <w:r w:rsidRPr="00E541CA">
        <w:t xml:space="preserve">ஆவிக்குரிய,</w:t>
      </w:r>
    </w:p>
    <w:p w:rsidRPr="00E541CA" w:rsidR="00E541CA" w:rsidP="00E541CA" w:rsidRDefault="00E541CA" w14:paraId="2FF850D0" w14:textId="64410211">
      <w:pPr>
        <w:ind w:firstLine="720"/>
      </w:pPr>
      <w:r w:rsidRPr="00E541CA">
        <w:lastRenderedPageBreak/>
      </w:r>
      <w:r w:rsidRPr="00E541CA">
        <w:t xml:space="preserve">உடல் சார்ந்த,</w:t>
      </w:r>
    </w:p>
    <w:p w:rsidRPr="00E541CA" w:rsidR="00E541CA" w:rsidP="00E541CA" w:rsidRDefault="00E541CA" w14:paraId="719DADF3" w14:textId="49274A4C">
      <w:pPr>
        <w:ind w:firstLine="720"/>
      </w:pPr>
      <w:r w:rsidRPr="00E541CA">
        <w:t xml:space="preserve">நீதித்துறை சார்ந்த;</w:t>
      </w:r>
    </w:p>
    <w:p w:rsidRPr="00E541CA" w:rsidR="00E541CA" w:rsidP="00E541CA" w:rsidRDefault="00E541CA" w14:paraId="354CBB3E" w14:textId="5BB7FB3C">
      <w:pPr>
        <w:ind w:firstLine="720"/>
      </w:pPr>
      <w:r w:rsidRPr="00E541CA">
        <w:t xml:space="preserve">இதை இன்னும் தெளிவாகச் சொல்வதானால்:</w:t>
      </w:r>
    </w:p>
    <w:p w:rsidRPr="00E541CA" w:rsidR="00E541CA" w:rsidP="00E541CA" w:rsidRDefault="00E541CA" w14:paraId="4E793919" w14:textId="1B906321">
      <w:pPr>
        <w:ind w:firstLine="720"/>
      </w:pPr>
      <w:r w:rsidRPr="00E541CA">
        <w:t xml:space="preserve">இறைப்பிரமாணம்,</w:t>
      </w:r>
    </w:p>
    <w:p w:rsidRPr="00E541CA" w:rsidR="00E541CA" w:rsidP="00E541CA" w:rsidRDefault="00E541CA" w14:paraId="2A94063B" w14:textId="0BBFCA99">
      <w:pPr>
        <w:ind w:firstLine="720"/>
      </w:pPr>
      <w:r w:rsidRPr="00E541CA">
        <w:t xml:space="preserve">அதிகாரப்பூர்வமான,</w:t>
      </w:r>
    </w:p>
    <w:p w:rsidRPr="00E541CA" w:rsidR="00E541CA" w:rsidP="00E541CA" w:rsidRDefault="00E541CA" w14:paraId="46A15F03" w14:textId="37C6D001">
      <w:pPr>
        <w:ind w:firstLine="720"/>
      </w:pPr>
      <w:r w:rsidRPr="00E541CA">
        <w:t xml:space="preserve">குடிமை;</w:t>
      </w:r>
    </w:p>
    <w:p w:rsidRPr="00E541CA" w:rsidR="00E541CA" w:rsidP="00E541CA" w:rsidRDefault="00E541CA" w14:paraId="1F48EEA2" w14:textId="4BF78B73">
      <w:pPr>
        <w:ind w:firstLine="720"/>
      </w:pPr>
      <w:r w:rsidRPr="00E541CA">
        <w:t xml:space="preserve">இன்னும் தெளிவாக:</w:t>
      </w:r>
    </w:p>
    <w:p w:rsidRPr="00E541CA" w:rsidR="00E541CA" w:rsidP="00E541CA" w:rsidRDefault="00E541CA" w14:paraId="0B477F40" w14:textId="50E976B7">
      <w:pPr>
        <w:ind w:firstLine="720"/>
      </w:pPr>
      <w:r w:rsidRPr="00E541CA">
        <w:t xml:space="preserve">அது நம்பிக்கைக்கும் கடவுள் வழிபாட்டிற்கும் பொருத்தமானதாகும்;</w:t>
      </w:r>
    </w:p>
    <w:p w:rsidRPr="00E541CA" w:rsidR="00E541CA" w:rsidP="00E541CA" w:rsidRDefault="00E541CA" w14:paraId="63E5A8CA" w14:textId="7C894890">
      <w:pPr>
        <w:ind w:firstLine="720"/>
      </w:pPr>
      <w:r w:rsidRPr="00E541CA">
        <w:t xml:space="preserve">திருச்சபை சடங்குகள் (விழாக்கள்) மற்றும் மனிதகுலத்தின் இவ்வுலக வாழ்விற்குப் பொருத்தமான;</w:t>
      </w:r>
    </w:p>
    <w:p w:rsidRPr="00E541CA" w:rsidR="00E541CA" w:rsidP="00E541CA" w:rsidRDefault="00E541CA" w14:paraId="70667F0C" w14:textId="2724D1D1">
      <w:pPr>
        <w:ind w:firstLine="720"/>
      </w:pPr>
      <w:r w:rsidRPr="00E541CA">
        <w:t xml:space="preserve">நீதிக்குப் பொருத்தமானவை.</w:t>
      </w:r>
    </w:p>
    <w:p w:rsidRPr="00E541CA" w:rsidR="00E541CA" w:rsidP="00E541CA" w:rsidRDefault="00E541CA" w14:paraId="5FF57E15" w14:textId="4A4E5BCD">
      <w:pPr>
        <w:ind w:firstLine="720"/>
      </w:pPr>
      <w:r w:rsidRPr="00E541CA">
        <w:t xml:space="preserve">இந்த மும்மடிப்புக் கட்டளைகள், உபாகமம் 5 ஆம் அதிகாரத்தில், கடவுள் மோசேவிடம் சொன்ன வார்த்தைகளில் தெளிவாகக் காணப்படுகின்றன, அங்கே கூறப்பட்டிருப்பது: </w:t>
      </w:r>
      <w:r w:rsidRPr="00E541CA">
        <w:rPr>
          <w:i/>
        </w:rPr>
        <w:t xml:space="preserve">'நான் உனக்கு எல்லா கட்டளைகளையும், நியமங்களையும், தீர்ப்புகளையும் சொல்லும்படி எனக்கு அருகில் வா'</w:t>
      </w:r>
      <w:r w:rsidRPr="00E541CA">
        <w:rPr>
          <w:rStyle w:val="FootnoteReference"/>
          <w:i/>
        </w:rPr>
        <w:footnoteReference w:id="357"/>
      </w:r>
      <w:r w:rsidRPr="00E541CA">
        <w:t xml:space="preserve"> ; மேலும் அத்தியாயம் 6-ல்: </w:t>
      </w:r>
      <w:r w:rsidRPr="00E541CA">
        <w:rPr>
          <w:i/>
        </w:rPr>
        <w:t xml:space="preserve">'கர்த்தராகிய உங்கள் தேவன் கட்டளையிட்ட இந்தக் கட்டளைகளையும், நியமங்களையும், ஆணைகளையும்'</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இந்த மூன்று கூற்றுகளையும் நாம் பரிசீலிப்போம்:</w:t>
      </w:r>
    </w:p>
    <w:p w:rsidRPr="00E541CA" w:rsidR="00E541CA" w:rsidP="00E541CA" w:rsidRDefault="00E541CA" w14:paraId="1B6C0AC8" w14:textId="1AE649B7">
      <w:pPr>
        <w:ind w:firstLine="720"/>
      </w:pPr>
      <w:r w:rsidRPr="00E541CA">
        <w:t xml:space="preserve">கட்டளைகள்,</w:t>
      </w:r>
    </w:p>
    <w:p w:rsidRPr="00E541CA" w:rsidR="00E541CA" w:rsidP="00E541CA" w:rsidRDefault="00E541CA" w14:paraId="077A9806" w14:textId="0526D64E">
      <w:pPr>
        <w:ind w:firstLine="720"/>
      </w:pPr>
      <w:r w:rsidRPr="00E541CA">
        <w:t xml:space="preserve">ஆணைகள் மற்றும்</w:t>
      </w:r>
    </w:p>
    <w:p w:rsidRPr="00E541CA" w:rsidR="00E541CA" w:rsidP="00E541CA" w:rsidRDefault="00E541CA" w14:paraId="737DD700" w14:textId="3DAE0074">
      <w:pPr>
        <w:ind w:firstLine="720"/>
      </w:pPr>
      <w:r w:rsidRPr="00E541CA">
        <w:t xml:space="preserve">தீர்ப்புகள்.</w:t>
      </w:r>
    </w:p>
    <w:p w:rsidRPr="00E541CA" w:rsidR="00E541CA" w:rsidP="00E541CA" w:rsidRDefault="00E541CA" w14:paraId="553D617A" w14:textId="26CE7EFF">
      <w:pPr>
        <w:ind w:firstLine="720"/>
      </w:pPr>
      <w:r w:rsidRPr="00E541CA">
        <w:t xml:space="preserve">கடவுளின் கட்டளைகள், ஆரம்பத்தில், கடவுளைப் பற்றிய அறிவையும், அவர் மீதான நம்பிக்கையையும், அவர் மீதான பக்தியையும் கற்பிக்கின்றன: </w:t>
      </w:r>
      <w:r w:rsidRPr="00E541CA">
        <w:rPr>
          <w:i/>
        </w:rPr>
        <w:t xml:space="preserve">'நான் உன் கர்த்தராகிய தேவன்; எனக்கு முன்பாக வேறே தேவர்களை நீ வைத்திருக்கக்கூடாது</w:t>
      </w:r>
      <w:r w:rsidRPr="00E541CA">
        <w:t xml:space="preserve">'</w:t>
      </w:r>
      <w:r w:rsidRPr="00E541CA">
        <w:rPr>
          <w:rStyle w:val="FootnoteReference"/>
          <w:i/>
        </w:rPr>
        <w:footnoteReference w:id="359"/>
      </w:r>
      <w:r w:rsidRPr="00E541CA">
        <w:t xml:space="preserve"> போன்றவை: மேலும் இவை கடவுளைப் பற்றிய, தெய்வீகமான மற்றும் ஆன்மீகமான கட்டளைகளாக இருந்தன.</w:t>
      </w:r>
    </w:p>
    <w:p w:rsidRPr="00E541CA" w:rsidR="00E541CA" w:rsidP="00E541CA" w:rsidRDefault="00E541CA" w14:paraId="1B83B549" w14:textId="140337D9">
      <w:pPr>
        <w:ind w:firstLine="720"/>
      </w:pPr>
      <w:r w:rsidRPr="00E541CA">
        <w:t xml:space="preserve">இந்த விதிமுறைகள் சடங்குகள் மற்றும் திருச்சபை விழாக்களைப் பற்றியவை: பலிகளை எவ்வாறு செலுத்துவது, அசுத்தத்திலிருந்து தன்னை எவ்வாறு தூய்மைப்படுத்திக் கொள்வது, ஒரு ஆட்டுக்குட்டி மற்றும் ஒரு இளம் பசுவின் இரத்தத்தாலும், ஒரு கன்றின் சாம்பலாலும் தன்னை எவ்வாறு தெளிப்பது</w:t>
      </w:r>
      <w:r w:rsidRPr="00E541CA">
        <w:rPr>
          <w:rStyle w:val="FootnoteReference"/>
        </w:rPr>
        <w:footnoteReference w:id="360"/>
      </w:r>
      <w:r w:rsidRPr="00E541CA">
        <w:t xml:space="preserve"> ; என்ன சாப்பிட வேண்டும், என்ன சாப்பிடக்கூடாது; எப்போது தலைமுடி வளர்க்க வேண்டும், எப்போது அதை மழித்துக்கொள்ள வேண்டும்; மோசேவின் புத்தகங்களில் விவரிக்கப்பட்டுள்ளபடி பல பிற ஒத்த விஷயங்களும் ஆகும். மேலும், மாம்சத்தைக் குறித்த இந்தக் கட்டளைகள் இரண்டு காரணங்களுக்காகக் கொடுக்கப்பட்டன: முதலாவதாக, ஊமையுடைய விலங்குகளின் மாம்சம் தேவனுக்குப் பலியாகக் கொடுக்கப்பட வேண்டும் என்பதற்காகவும்; இரண்டாவதாக, இந்த ஜீவனில் தங்கள் சொந்த மாம்சத்தைக் எந்த ஆராதனைகளால் ஆள வேண்டும் என்பதை அவர்கள் கற்றுக்கொள்வதற்காகவும். கிறிஸ்துவின் குருத்துவத்தைப் பற்றிய அப்போஸ்தலரின் இந்த வார்த்தைகளை புனித கிரிசோஸ்டம் விளக்கியபோது, மாம்சத்தின் சடங்குமுறை பற்றி இவ்வாறு தெளிவாகக் கூறினார்: </w:t>
      </w:r>
      <w:r w:rsidRPr="00E541CA">
        <w:rPr>
          <w:i/>
        </w:rPr>
        <w:t xml:space="preserve">'அவர் மாம்சத்தின் சட்டம் படி ஒரு குருவாக இல்லை</w:t>
      </w:r>
      <w:r w:rsidRPr="00E541CA">
        <w:t xml:space="preserve">'</w:t>
      </w:r>
      <w:r w:rsidRPr="00E541CA">
        <w:rPr>
          <w:rStyle w:val="FootnoteReference"/>
          <w:i/>
        </w:rPr>
        <w:footnoteReference w:id="361"/>
      </w:r>
      <w:r w:rsidRPr="00E541CA">
        <w:t xml:space="preserve"> , மற்றும் பல. 'அவர்,' என்றார் அவர், 'மாம்சத்தின் சட்டம் படி ஒரு குருவாக இல்லை; ஏனெனில் அந்தச் சட்டம் பல வழிகளிலும் சட்டத்திற்குப் புறம்பானதாக இருந்தது; மேலும் அவர் அதைச் சரியாகவே மாம்சத்தின் சட்டம் என்று அழைத்தார்.' ஏனெனில் அது விதித்த அனைத்தும் மாம்சத்திற்குரியதாகவே இருந்தது. ஏனெனில், 'மாம்சத்தை விருத்தசேதனம் செய், மாம்சத்திற்கு அபிஷேகம் செய், மாம்சத்தைக் கழுவும், மாம்சத்தைத் தூய்மைப்படுத்தும், </w:t>
      </w:r>
      <w:r w:rsidRPr="00E541CA">
        <w:rPr>
          <w:i/>
        </w:rPr>
        <w:t xml:space="preserve">மாம்சத்தை வெட்டும், </w:t>
      </w:r>
      <w:r w:rsidRPr="00E541CA">
        <w:t xml:space="preserve">மாம்சத்தைக்கட்டும், மாம்சத்தைப் போஷியும், மாம்சத்துடன் கொண்டாடும்' என்று கூறுவது—இவை என்னுடைய வார்த்தைகளாக மாம்சத்திற்குரியவையாக இல்லையா</w:t>
      </w:r>
      <w:r w:rsidRPr="00E541CA">
        <w:t xml:space="preserve">?</w:t>
      </w:r>
      <w:r w:rsidRPr="00E541CA">
        <w:rPr>
          <w:rStyle w:val="FootnoteReference"/>
        </w:rPr>
        <w:footnoteReference w:id="362"/>
      </w:r>
      <w:r w:rsidRPr="00E541CA">
        <w:t xml:space="preserve"> ? இதுவரை கிரிசோஸ்தோம்.</w:t>
      </w:r>
    </w:p>
    <w:p w:rsidRPr="00E541CA" w:rsidR="00E541CA" w:rsidP="00E541CA" w:rsidRDefault="00E541CA" w14:paraId="02216FFF" w14:textId="7210800D">
      <w:pPr>
        <w:ind w:firstLine="720"/>
      </w:pPr>
      <w:r w:rsidRPr="00E541CA">
        <w:t xml:space="preserve">இருப்பினும், அந்தச் சட்டங்கள் மனிதர்களிடையே நீதியைக் கற்பித்தன: ஒருவருக்கொருவர் அநியாயம் செய்யாதிருத்தல், பொய்ச்சாட்சி சொல்லாதிருத்தல், பிறர் உடைமைகளை விரும்பாதிருத்தல், திருடாதிருத்தல், கொலை செய்யாதிருத்தல்; மேலும் அவை குடிமை நீதியையும் நிலைநாட்டின: </w:t>
      </w:r>
      <w:r w:rsidRPr="00E541CA">
        <w:rPr>
          <w:i/>
        </w:rPr>
        <w:t xml:space="preserve">ஒரு கண்ணுக்கு ஒரு கண், ஒரு பல்லுக்கு ஒரு பல்</w:t>
      </w:r>
      <w:r w:rsidRPr="00E541CA">
        <w:rPr>
          <w:rStyle w:val="FootnoteReference"/>
          <w:i/>
        </w:rPr>
        <w:footnoteReference w:id="363"/>
      </w:r>
      <w:r w:rsidRPr="00E541CA">
        <w:t xml:space="preserve"> ; </w:t>
      </w:r>
      <w:r w:rsidRPr="00E541CA">
        <w:rPr>
          <w:i/>
        </w:rPr>
        <w:t xml:space="preserve">மேலும் அவை மனித இரத்தம் சிந்தின, ஏனெனில் அதற்குப் பதிலாக அவனது சொந்த இரத்தம் சிந்தப்படும்</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இந்த மூன்று கட்டளைகளால் இஸ்ரவேலர் கட்டுப்பட்டிருந்தனர்:</w:t>
      </w:r>
    </w:p>
    <w:p w:rsidRPr="00E541CA" w:rsidR="00E541CA" w:rsidP="00E541CA" w:rsidRDefault="00E541CA" w14:paraId="79C0E61A" w14:textId="78487B2D">
      <w:pPr>
        <w:ind w:firstLine="720"/>
      </w:pPr>
      <w:r w:rsidRPr="00E541CA">
        <w:t xml:space="preserve">கடவுளுக்கு உண்மையாக சேவை செய்ய,</w:t>
      </w:r>
    </w:p>
    <w:p w:rsidRPr="00E541CA" w:rsidR="00E541CA" w:rsidP="00E541CA" w:rsidRDefault="00E541CA" w14:paraId="1598EA3C" w14:textId="265EBF0A">
      <w:pPr>
        <w:ind w:firstLine="720"/>
      </w:pPr>
      <w:r w:rsidRPr="00E541CA">
        <w:t xml:space="preserve">தங்களை ஒழுங்காக ஆளிக்கொள்ளுதல்;</w:t>
      </w:r>
    </w:p>
    <w:p w:rsidRPr="00E541CA" w:rsidR="00E541CA" w:rsidP="00E541CA" w:rsidRDefault="00E541CA" w14:paraId="20F2EDAC" w14:textId="22949BCE">
      <w:pPr>
        <w:ind w:firstLine="720"/>
      </w:pPr>
      <w:r w:rsidRPr="00E541CA">
        <w:t xml:space="preserve">தங்கள் அண்டை வீட்டாருக்கு நியாயமாக நடந்துகொள்ளுதல்.</w:t>
      </w:r>
    </w:p>
    <w:p w:rsidRPr="00E541CA" w:rsidR="00E541CA" w:rsidP="00E541CA" w:rsidRDefault="00E541CA" w14:paraId="74FA5D1E" w14:textId="43D34255">
      <w:pPr>
        <w:ind w:firstLine="720"/>
      </w:pPr>
      <w:r w:rsidRPr="00E541CA">
        <w:t xml:space="preserve">இந்த மூன்று வகை கட்டளைகளில் (பழைய ஏற்பாட்டில் இருந்த), சிலவற்றை நாம் கிறிஸ்தவர்கள் கடைப்பிடிக்கக் கடமைப்பட்டிருக்கிறோம், மற்றவற்றை நாம் கடைப்பிடிக்கக் கடமைப்படவில்லை.</w:t>
      </w:r>
    </w:p>
    <w:p w:rsidRPr="00E541CA" w:rsidR="00E541CA" w:rsidP="00E541CA" w:rsidRDefault="00E541CA" w14:paraId="35314173" w14:textId="3DA8A847">
      <w:pPr>
        <w:ind w:firstLine="720"/>
      </w:pPr>
      <w:r w:rsidRPr="00E541CA">
        <w:t xml:space="preserve">நம்பிக்கை, தேவனுடைய அறிவு மற்றும் தேவனை ஆராதித்தல் ஆகியவற்றுடன் தொடர்புடைய கட்டளைகளையும், நீதியுடனும் சமூக நீதியுடனும் தொடர்புடைய கட்டளைகளையும் நாம் கடைப்பிடிக்க வேண்டும்.</w:t>
      </w:r>
    </w:p>
    <w:p w:rsidRPr="00E541CA" w:rsidR="00E541CA" w:rsidP="00E541CA" w:rsidRDefault="00E541CA" w14:paraId="33145C05" w14:textId="1D53445D">
      <w:pPr>
        <w:ind w:firstLine="720"/>
      </w:pPr>
      <w:r w:rsidRPr="00E541CA">
        <w:lastRenderedPageBreak/>
      </w:r>
      <w:r w:rsidRPr="00E541CA">
        <w:t xml:space="preserve">மேலும், ஆலயத்தில் இருந்த பழைய ஏற்பாட்டு ஆராதனைகள், சடங்குகள் மற்றும் மாம்ச சம்பந்தமான நியமங்களைப் பொறுத்தவரை, நாம் அவற்றால் கட்டுப்படுத்தப்படவில்லை என்பது மட்டுமல்லாமல், அவற்றிலிருந்து முற்றிலும் விடுவிக்கப்பட்டுள்ளோம். ஏனெனில், பழைய ஏற்பாட்டின் மாம்சத்திற்குரிய எல்லா நியமங்களும்—அதாவது, சடங்குகளும் சம்பிரதாயங்களும்—கிறிஸ்து மாம்சத்தில் வருவதற்கும், அவருடைய ஆசாரியத்துவத்திற்கும், இப்போது புதிய கிருபையில் இருக்கும் திருச்சபையின் பலிகளுக்கும் திருவருட்சாதனங்களுக்கும் முன்னடையாளங்களாகவும் நிழல்களாகவும் இருந்தன. ஆனால் கிறிஸ்து வந்து, தம்முடைய நபராலேயே முன்னடையாளப்படுத்தப்பட்டதும் குறியீடாகக் காட்டப்பட்டதும் அனைத்தையும் நிறைவேற்றியபோது, அந்த முன்னடையாளங்களும் குறியீடுகளும் நீக்கப்பட்டன: ஏனெனில், பழம் பழுக்கும்போது மலர் உதிர்பது போலவும், சூரியன் பிரகாசிக்கும்போது நட்சத்திரங்கள் மங்குவது போலவும், புதிய கிருபையின் வருகையினால், நியாயப்பிரமாணத்தின் நிழல் நீங்கியது. ஏனெனில், அந்தப் பழைய ஏற்பாட்டு ஆராதனைகளும் சடங்குகளும் இன்று இன்னும் நடைமுறையில் இருந்திருந்தால், அவை கிறிஸ்துவின் உருவகங்களாகவும் நிழல்களாகவும் இருப்பதால், பொய்யானவையாக இருந்திருக்கும்; ஏனெனில், அவை ஏற்கனவே வந்துவிட்ட கிறிஸ்து மாம்சத்தில் வருவதை இன்னும் குறிப்பிட்டுக் கொண்டிருக்கும்; இந்தக் காரணத்திற்காகவே அவை நம்மிடமிருந்து முழுமையாக நீக்கப்பட்டுவிட்டன, மேலும் நாம் அவற்றிலிருந்து விடுவிக்கப்பட்டுள்ளோம், இது கீழே இன்னும் தெளிவாக விளக்கப்படும்.</w:t>
      </w:r>
    </w:p>
    <w:p w:rsidRPr="00E541CA" w:rsidR="00E541CA" w:rsidP="00E541CA" w:rsidRDefault="00E541CA" w14:paraId="24B289B1" w14:textId="26828CCC">
      <w:pPr>
        <w:ind w:firstLine="720"/>
      </w:pPr>
      <w:r w:rsidRPr="00E541CA">
        <w:t xml:space="preserve">மேலும், ஆண்டவராகிய கிறிஸ்து, 'நான் நியாயப்பிரமாணத்தை அழிக்க அல்ல, அதை நிறைவேற்றவே வந்தேன்' என்று கூறியது, பின்வருமாறு புரிந்துகொள்ளப்பட வேண்டும்: கிறிஸ்து பழைய ஏற்பாட்டு ஆராதனைகளின் சட்டத்தை நிறைவேற்றினார்: அவர் விருத்தசேதனம் செய்யப்பட்டார், சட்டத்தின்படி கர்த்தருடைய ஆலயத்தில் சமர்ப்பிக்கப்பட்டார், சட்டத்தில் விதிக்கப்பட்டபடி pássah பண்டிகையை உண்டார், மேலும், மற்ற யூத ஆராதனைகளைச் செய்து, அவற்றை ஒதுக்கிவிட்டார், ஏனெனில் அவை புதிய கிருபையில் வரவிருந்த காரியங்களின் முன்னடையாளமாக இருந்தன; பழைய ஏற்பாட்டுச் சட்டத்தை ஒதுக்கி, அவர் கிருபையின் புதிய சட்டத்தை ஸ்தாபித்தார்: இவ்வாறு, பழைய ஏற்பாட்டுச் சட்டம் வந்த கிருபைக்கு வழிவிட்டது.</w:t>
      </w:r>
    </w:p>
    <w:p w:rsidRPr="00E541CA" w:rsidR="00E541CA" w:rsidP="00E541CA" w:rsidRDefault="00E541CA" w14:paraId="78FDBD43" w14:textId="355FA600">
      <w:pPr>
        <w:ind w:firstLine="720"/>
      </w:pPr>
      <w:r w:rsidRPr="00E541CA">
        <w:t xml:space="preserve">மேலும், மற்றொரு விளக்கம்: முழுமையற்றதும், குறைபாடுடையதுமான மோசேவின் சட்டத்தை கிறிஸ்து நிறைவேற்றினார்; ஏனெனில் மோசேவின் சட்டத்தால் ஒரு மனிதனை, ஒரு நீதியுள்ள மனிதனைக் கூட நரகத்திலிருந்து காப்பாற்ற முடியவில்லை: ஆனால் கிறிஸ்து வந்து, மனிதனை முழுமையாகக் காப்பாற்றும் புதிய, அருள் நிறைந்த இரட்சிப்பின் திருவருட்சாதனங்களால் மோசேவின் சட்டத்தை நிரப்பினார். ஆகவே கிறிஸ்து, கடவுளைப் பற்றிய அறிவையும் விசுவாசத்தையும் குறித்த சட்டத்தை (பழைய ஏற்பாட்டுச் சடங்குகள் அல்ல) நீக்கவில்லை, மாறாக அதை நிறைவேற்றினார்.</w:t>
      </w:r>
    </w:p>
    <w:p w:rsidRPr="00E541CA" w:rsidR="00E541CA" w:rsidP="00E541CA" w:rsidRDefault="00E541CA" w14:paraId="37984A90" w14:textId="68713D0B">
      <w:pPr>
        <w:ind w:firstLine="720"/>
        <w:rPr>
          <w:i/>
        </w:rPr>
      </w:pPr>
      <w:r w:rsidRPr="00E541CA">
        <w:rPr>
          <w:i/>
        </w:rPr>
        <w:t xml:space="preserve">இங்கு நாம் தாடி பற்றிய கேள்விக்கு வருவோம்.</w:t>
      </w:r>
    </w:p>
    <w:p w:rsidRPr="00E541CA" w:rsidR="00E541CA" w:rsidP="00E541CA" w:rsidRDefault="00E541CA" w14:paraId="36EECC60" w14:textId="223FE872">
      <w:pPr>
        <w:ind w:firstLine="720"/>
      </w:pPr>
      <w:r w:rsidRPr="00E541CA">
        <w:t xml:space="preserve">ஆகவே, நாங்கள் மக்களுக்குத் தாடி களைந்துவிடப் போதிக்கிறோம் என்றோ, அல்லது தாடி களைக்காதவர்களைக் கண்டிக்கிறோம் என்றோ யாரும் நினைக்க வேண்டாம்; மாறாக, தாடியைக் களைவதை ஒரு பெரும் பாவமாகக் கருதி, தங்கள் சொந்த இரட்சிப்பின் மீது நம்பிக்கையிழந்து தவிப்பவர்களின் இரட்சிப்பைப் பற்றிய சந்தேகத்தை நாங்கள் நீக்குகிறோம். மேலும், மனித உருவவாதிகளின் பிழையான போதத்தை நாங்கள் கண்டிக்கிறோம்; அதாவது, தாடிதான் கடவுளின் உருவமும் ஒப்புமையுமெனக் கருதுபவர்களை.</w:t>
      </w:r>
    </w:p>
    <w:p w:rsidRPr="00E541CA" w:rsidR="00E541CA" w:rsidP="00E541CA" w:rsidRDefault="00E541CA" w14:paraId="0E9B3BAD" w14:textId="744D0282">
      <w:pPr>
        <w:ind w:firstLine="720"/>
      </w:pPr>
      <w:r w:rsidRPr="00E541CA">
        <w:t xml:space="preserve">லேவியராகமத்தில் பழைய ஏற்பாட்டில் காணப்படும் தாடி சம்பந்தப்பட்ட கட்டளை, அந்தக் கட்டளைகளில் ஒன்றா? அது கடவுளைப் பற்றிய அறிவையும் விசுவாசத்தையும் சார்ந்த கட்டளைகளில் ஒன்றா? ஆயினும், கடவுளின் கட்டளைகள் மத்தியில் மோசேவின் பலகைகளில் அது காணப்படவில்லை.</w:t>
      </w:r>
    </w:p>
    <w:p w:rsidRPr="00E541CA" w:rsidR="00E541CA" w:rsidP="00E541CA" w:rsidRDefault="00E541CA" w14:paraId="6F8A20D0" w14:textId="2119AD6C">
      <w:pPr>
        <w:ind w:firstLine="720"/>
      </w:pPr>
      <w:r w:rsidRPr="00E541CA">
        <w:t xml:space="preserve">நீதியுக்கும் சமூக நீதிக்கும் தொடர்பான கட்டளைகளின் மீறல் அவற்றுள் காணப்படுகிறதா? ஆயினும், அவற்றிலும் தாடி பற்றிய எந்தக் கட்டளையையும் நாம் காணவில்லை.</w:t>
      </w:r>
    </w:p>
    <w:p w:rsidRPr="00E541CA" w:rsidR="00E541CA" w:rsidP="00E541CA" w:rsidRDefault="00E541CA" w14:paraId="446177CA" w14:textId="108DFDAD">
      <w:pPr>
        <w:ind w:firstLine="720"/>
      </w:pPr>
      <w:r w:rsidRPr="00E541CA">
        <w:t xml:space="preserve">அப்படியானால், தாடி மீதான தடை எந்தக் கட்டளைகளிலிருந்து உருவானது? அவை ஒழுங்குமுறைகளாக இருந்த கட்டளைகளிலிருந்து—அதாவது, யூத சடங்குகள் மற்றும் சம்பிரதாயங்களிலிருந்து—புனித கிரிசோஸ்டம், திருத்தூதர்களின் வார்த்தைகளை மேற்கோள் காட்டி, அவை மாம்சத்திற்குரியவை என்று மேலே தெளிவாக விளக்கியுள்ளார், ஏனெனில் கிறிஸ்து, தம்முடைய வருகையினால், அவற்றை நீக்கிவிட்டார்</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ஏனெனில், பழைய ஏற்பாட்டின் அடிப்படையில் உங்கள் தகுதியின்மையை நீங்கள் வீணாக வலியுறுத்துகிறீர்கள், மேலும் ஒரு கட்டளையின்படி உங்கள் தாடி அகற்றப்பட்டதால் உங்கள் இரட்சிப்பை வீணாக சந்தேகிக்கிறீர்கள்.</w:t>
      </w:r>
    </w:p>
    <w:p w:rsidRPr="00E541CA" w:rsidR="00E541CA" w:rsidP="00E541CA" w:rsidRDefault="00E541CA" w14:paraId="74570C2F" w14:textId="430D70A6">
      <w:pPr>
        <w:ind w:firstLine="720"/>
      </w:pPr>
      <w:r w:rsidRPr="00E541CA">
        <w:t xml:space="preserve">ஆனால், கிறிஸ்துவும் அவருடன் இருந்த பரிசுத்த அப்போஸ்தலர்களும் தங்கள் தாடியை மழித்துக்கொள்ளாததால், அவர்கள் முதன்மையான திருச்சபையின் முதல் குருக்களாக இருக்க விரும்பியதினால், ஆன்மீக ஒழுங்கின் சட்டத்தின்படி அவ்வாறு செய்தார்கள்; தங்கள் தலைமுடியை நீளமாக வளரவிட்ட நசரேயராகவும் அவ்வாறு செய்தார்கள். மேலும், கர்த்தராகிய கிறிஸ்துவிடம் வேதவாக்கியம், </w:t>
      </w:r>
      <w:r w:rsidRPr="00E541CA">
        <w:rPr>
          <w:i/>
        </w:rPr>
        <w:t xml:space="preserve">'மெல்கிசெதெக்கின் ஸ்தாபனத்தின்படி நீர் என்றென்றைக்கும் ஆசாரியராயிருக்கிறீர்</w:t>
      </w:r>
      <w:r w:rsidRPr="00E541CA">
        <w:t xml:space="preserve">' </w:t>
      </w:r>
      <w:r w:rsidRPr="00E541CA">
        <w:t xml:space="preserve">(</w:t>
      </w:r>
      <w:r w:rsidRPr="00E541CA">
        <w:rPr>
          <w:rStyle w:val="FootnoteReference"/>
          <w:i/>
        </w:rPr>
        <w:footnoteReference w:id="366"/>
      </w:r>
      <w:r w:rsidRPr="00E541CA">
        <w:t xml:space="preserve"> ) </w:t>
      </w:r>
      <w:r w:rsidRPr="00E541CA">
        <w:t xml:space="preserve">என்று சொல்லவில்லையா</w:t>
      </w:r>
      <w:r w:rsidRPr="00E541CA">
        <w:t xml:space="preserve">? இப்போது, அவர்கள் (கிறிஸ்துவுடனிருந்த திருத்தூதர்கள்) மோசேவின் சட்டத்தின்படி தங்கள் தலைமுடியை நீளமாக வளரவிட்டபோதிலும், அந்த மோசேவின் சட்டம் புறஜாதிகளிலிருந்து அழைக்கப்பட்ட கிறிஸ்தவர்கள் மீது சுமத்தப்படவில்லை; ஏனெனில், திருத்தூதர் சங்கம், புறஜாதிகளிலிருந்து கிறிஸ்துவிடம் வருபவர்களைப் பழைய ஏற்பாட்டின் அனைத்து விதிமுறைகள், சடங்குகள் மற்றும் சம்பிரதாயங்களிலிருந்து விடுவித்துவிட்டது, அப்போஸ்தலர் நடபடிகள் 15 ஆம் அதிகாரத்தில் இது தெளிவாகக் காணப்படுகிறது, அங்கு யெருசலேமில் உள்ள முதன்மையான அப்போஸ்தலர்கள், </w:t>
      </w:r>
      <w:r w:rsidRPr="00E541CA">
        <w:t xml:space="preserve">விக்கிரகாராதனையிலிருந்து கிறிஸ்துவின் பக்கம் திரும்பிய </w:t>
      </w:r>
      <w:r w:rsidRPr="00E541CA">
        <w:t xml:space="preserve">அந்தியோக்கேயா மக்களுக்கு </w:t>
      </w:r>
      <w:r w:rsidRPr="00E541CA">
        <w:t xml:space="preserve">பின்வருமாறு </w:t>
      </w:r>
      <w:r w:rsidRPr="00E541CA">
        <w:t xml:space="preserve">ஒரு கடிதத்தை எழுதினர்</w:t>
      </w:r>
      <w:r w:rsidRPr="00E541CA">
        <w:t xml:space="preserve">:</w:t>
      </w:r>
    </w:p>
    <w:p w:rsidRPr="00E541CA" w:rsidR="00E541CA" w:rsidP="00E541CA" w:rsidRDefault="00E541CA" w14:paraId="4D72AAC0" w14:textId="1D90F33F">
      <w:pPr>
        <w:ind w:firstLine="720"/>
      </w:pPr>
      <w:r w:rsidRPr="00E541CA">
        <w:rPr>
          <w:i/>
        </w:rPr>
        <w:t xml:space="preserve">திருத்தூதர்கள், மூப்பர்கள் மற்றும் சகோதரர்கள், ஆண்டவரில் களிகொள்ளும், அந்நியராகிய அன்டியோக்கியா, சிரியா மற்றும் கிலிக்கியா ஆகிய இடங்களில் உள்ள சகோதரர்களுக்கு எழுதுவது: </w:t>
      </w:r>
      <w:r w:rsidRPr="00E541CA">
        <w:t xml:space="preserve">ஏனெனில், எங்களிடமிருந்து புறப்பட்ட சிலர் </w:t>
      </w:r>
      <w:r w:rsidRPr="00E541CA">
        <w:t xml:space="preserve">உங்கள் மனதைக் குழப்பி, </w:t>
      </w:r>
      <w:r w:rsidRPr="00E541CA">
        <w:rPr>
          <w:i/>
        </w:rPr>
        <w:t xml:space="preserve">நீங்கள்</w:t>
      </w:r>
      <w:r w:rsidRPr="00E541CA">
        <w:t xml:space="preserve"> விருத்தசேதனம் செய்து</w:t>
      </w:r>
      <w:r w:rsidRPr="00E541CA">
        <w:rPr>
          <w:i/>
        </w:rPr>
        <w:t xml:space="preserve">, நாங்கள் கட்டளையிடாத நியாயப்பிரமாணத்தைக் கைக்கொள்ள வேண்டும் என்று</w:t>
      </w:r>
      <w:r w:rsidRPr="00E541CA">
        <w:t xml:space="preserve"> கூறி</w:t>
      </w:r>
      <w:r w:rsidRPr="00E541CA">
        <w:rPr>
          <w:i/>
        </w:rPr>
        <w:t xml:space="preserve">,</w:t>
      </w:r>
      <w:r w:rsidRPr="00E541CA">
        <w:t xml:space="preserve"> தங்கள் வார்த்தைகளால் உங்களைக் கலக்கப்படுத்தியதாக</w:t>
      </w:r>
      <w:r w:rsidRPr="00E541CA">
        <w:t xml:space="preserve"> நாங்கள் கேள்விப்பட்டோம்</w:t>
      </w:r>
      <w:r w:rsidRPr="00E541CA">
        <w:rPr>
          <w:i/>
        </w:rPr>
        <w:t xml:space="preserve">. </w:t>
      </w:r>
      <w:r w:rsidRPr="00E541CA">
        <w:t xml:space="preserve">நாங்கள் ஒருமனதாகக் கூடி, தேர்ந்தெடுக்கப்பட்ட ஆட்களை உங்களுக்கு அனுப்பத் தீர்மானித்தோம், மேலும் மீதமுள்ளவை அங்கே எழுதப்பட்டுள்ளன; பின்வருமாறு: </w:t>
      </w:r>
      <w:r w:rsidRPr="00E541CA">
        <w:rPr>
          <w:i/>
        </w:rPr>
        <w:t xml:space="preserve">பரிசுத்த </w:t>
      </w:r>
      <w:r w:rsidRPr="00E541CA">
        <w:rPr>
          <w:i/>
        </w:rPr>
        <w:t xml:space="preserve">ஆவியின</w:t>
      </w:r>
      <w:r w:rsidRPr="00E541CA">
        <w:rPr>
          <w:i/>
        </w:rPr>
        <w:t xml:space="preserve">ாலும்</w:t>
      </w:r>
      <w:r w:rsidRPr="00E541CA">
        <w:rPr>
          <w:i/>
        </w:rPr>
        <w:lastRenderedPageBreak/>
      </w:r>
      <w:r w:rsidRPr="00E541CA">
        <w:rPr>
          <w:i/>
        </w:rPr>
        <w:t xml:space="preserve"> , எங்களாலும், உங்களுக்கு இந்த அவசியமானவைகளைத் தவிர வேறு எந்தச் சுமையையும் சுமத்தக்கூடாது என்று</w:t>
      </w:r>
      <w:r w:rsidRPr="00E541CA">
        <w:rPr>
          <w:i/>
        </w:rPr>
        <w:t xml:space="preserve"> தீர்மானிக்கப்பட்டுள்ளது</w:t>
      </w:r>
      <w:r w:rsidRPr="00E541CA">
        <w:rPr>
          <w:i/>
        </w:rPr>
        <w:t xml:space="preserve">: விக்கிரகங்களுக்குப் பலியிடப்பட்ட இறைச்சியைச் சாப்பிடுவதையும், இரத்தத்தையும், கழுத்து நெரிக்கப்பட்ட விலங்குகளின் இறைச்சியையும், வேசித்தனத்தையும் விலகியிருங்கள்; மேலும், உங்களுக்கு என்ன செய்யப்படக் கூடாதோ, அதை மற்றவர்களுக்கும் செய்யாதிருங்கள்</w:t>
      </w:r>
      <w:r w:rsidRPr="00E541CA">
        <w:rPr>
          <w:rStyle w:val="FootnoteReference"/>
          <w:i/>
        </w:rPr>
        <w:footnoteReference w:id="367"/>
      </w:r>
      <w:r w:rsidRPr="00E541CA">
        <w:t xml:space="preserve"> . மேலும், அப்போஸ்தலர் நடபடிகள் புத்தகத்தில், அதிகாரம் 21-ல், புனித அப்போஸ்தலனாகிய யாக்கோபு, யெருசலேமில் இருந்த மற்ற மூப்பர்களுடன் சேர்ந்து, தங்களிடம் வந்திருந்த புனித பவுலிடம் கூறினார்: </w:t>
      </w:r>
      <w:r w:rsidRPr="00E541CA">
        <w:rPr>
          <w:i/>
        </w:rPr>
        <w:t xml:space="preserve">'நம்பிக்கை கொண்ட புறஜனங்கள் அத்தகைய எந்தவிதமான நியமங்களாலும் சுமக்கப்பட வேண்டியதில்லை என்றும், ஆனால் சிலைகளுக்குப் பலியிடப்பட்டதிலிருந்து, இரத்தத்திலிருந்து, கழுத்து நெரிக்கப்பட்ட விலங்குகளின் மாಂசத்திலிருந்து, மற்றும் வேசித்தனத்திலிருந்து விலகி இருக்க வேண்டும் என்பதற்கு மட்டுமே கட்டுப்பட வேண்டும் என்றும் நாங்கள் தீர்மானித்திருக்கிறோம்'</w:t>
      </w:r>
      <w:r w:rsidRPr="00E541CA">
        <w:rPr>
          <w:rStyle w:val="FootnoteReference"/>
          <w:i/>
        </w:rPr>
        <w:footnoteReference w:id="368"/>
      </w:r>
      <w:r w:rsidRPr="00E541CA">
        <w:t xml:space="preserve"> . அப்போஸ்தலர் நடபடிகளிலிருந்து இதுவரை.</w:t>
      </w:r>
    </w:p>
    <w:p w:rsidRPr="00E541CA" w:rsidR="00E541CA" w:rsidP="00E541CA" w:rsidRDefault="00E541CA" w14:paraId="50E0A297" w14:textId="0CEED013">
      <w:pPr>
        <w:ind w:firstLine="720"/>
      </w:pPr>
      <w:r w:rsidRPr="00E541CA">
        <w:t xml:space="preserve">இங்கே அனைவரும் கவனமாகக் கேட்டு, விக்கிரக ஆராதனையின் தீமைகளிலிருந்து கிறிஸ்துவின் பக்கம் திரும்பிய புறஜாதிகளை, பரிசுத்த அப்போஸ்தலர்கள் </w:t>
      </w:r>
      <w:r w:rsidRPr="00E541CA">
        <w:t xml:space="preserve">மோசேவின் பழைய ஏற்பாட்டு நியமங்களான சடங்குகளிலிருந்தும் ஆராதனைகளிலிருந்தும் </w:t>
      </w:r>
      <w:r w:rsidRPr="00E541CA">
        <w:t xml:space="preserve">எவ்வாறு </w:t>
      </w:r>
      <w:r w:rsidRPr="00E541CA">
        <w:t xml:space="preserve">விடுவித்தார்கள் என்பதைச் சிந்திக்கட்டும். 'அவர்கள் இத்தகைய காரியங்களைக் கடைப்பிடிப்பது அவசியமில்லை; அவர்கள் தேவனுடைய அறிவிற்கும் விசுவாசத்திற்கும் உரிய காரியங்களை மட்டும் கடைப்பிடிக்க வேண்டும், மேலும் தங்கள் அயலானுக்குத் தீங்கு செய்யக்கூடாது: "</w:t>
      </w:r>
      <w:r w:rsidRPr="00E541CA">
        <w:rPr>
          <w:i/>
        </w:rPr>
        <w:t xml:space="preserve">நீங்கள் மற்றவர்கள் உங்களுக்குச் செய்யக்கூடாதென்று நினைப்பதை அவர்களுக்கும் செய்யாதிருங்கள்</w:t>
      </w:r>
      <w:r w:rsidRPr="00E541CA">
        <w:t xml:space="preserve">"</w:t>
      </w:r>
      <w:r w:rsidRPr="00E541CA">
        <w:t xml:space="preserve"> (</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மேலும், ரஷ்ய மக்கள் யூத மதத்திலிருந்து அல்ல, மாறாகப் புறச்சமய மற்றும் விக்கிரவாதத் தீயொழுக்கத்திலிருந்து கிறிஸ்துவின் மீது மனந்திரும்பியதால், அவர்கள் மோசேவின் சட்டத்தின் அனுசரிப்புகளாலும், சடங்குகளாலும், சம்பிரதாயங்களாலும் கட்டுப்பட்டவர்கள் அல்ல, மாறாகத் திருத்தூதர்களின் தீர்ப்பின்படி அவற்றிலிருந்து விடுவிக்கப்பட்டவர்கள். ஏனெனில் தாடி விஷயத்திலும், சட்டம் அவர்களைக் கட்டுப்படுத்தவில்லை, அது ஒரு விருப்பத் தேர்வு விஷயமே; தாடியின் காரணமாக அவர்கள் தங்கள் இரட்சிப்பைப் பற்றி சந்தேகப்படக்கூடாது.</w:t>
      </w:r>
    </w:p>
    <w:p w:rsidRPr="00E541CA" w:rsidR="00E541CA" w:rsidP="00E541CA" w:rsidRDefault="00E541CA" w14:paraId="3DD459F4" w14:textId="168BC687">
      <w:pPr>
        <w:ind w:firstLine="720"/>
      </w:pPr>
      <w:r w:rsidRPr="00E541CA">
        <w:t xml:space="preserve">என் எதிராளிகளில் ஒருவர் என்னிடம் கூறினார்: 'கிறிஸ்து பழைய ஏற்பாட்டு விருத்தசேதனத்திற்குப் பதிலாக ஞானஸ்நானத்தைக் கொடுத்துள்ளார்; விருத்தசேதனத்திற்குப் பதிலாக நமக்கு ஞானஸ்நானத்தைக் கொடுத்துள்ளார்; ஆனால் அவர் தாடிக்குப் பதிலாக என்ன கொடுத்தார்? பழைய ஏற்பாட்டுத் தாடிகளுக்குப் பதிலாக புதிய கிருபையில் நமக்கு என்ன கொடுத்தார்?'</w:t>
      </w:r>
    </w:p>
    <w:p w:rsidRPr="00E541CA" w:rsidR="00E541CA" w:rsidP="00E541CA" w:rsidRDefault="00E541CA" w14:paraId="778B952B" w14:textId="1F16763D">
      <w:pPr>
        <w:ind w:firstLine="720"/>
      </w:pPr>
      <w:r w:rsidRPr="00E541CA">
        <w:t xml:space="preserve">நான் அவனுக்குப் பதிலளித்தேன்: 'யூதர்களுக்குப் பழைய நியமம் இருந்தது, அது அவர்களை விருத்தசேதனம் செய்துகொள்ளவும், தாடி வளர்க்கவும், அதுபோலவே மற்றவற்றையும் கட்டாயப்படுத்தியது.' யூதர்களிலிருந்து கிறிஸ்துவின் மீது விசுவாசியானவர்களுக்குப் பழைய ஏற்பாட்டு விருத்தசேதனத்திற்குப் பதிலாகப் பரிசுத்த ஞானஸ்நானம் கொடுக்கப்பட்டது; ஆனால் நாங்கள், முன்பு விக்கிரவாதத் துன்மார்க்கத்தில் வாழ்ந்த புறஜனங்களாக, தேவனுடைய சட்டம் எதுவும் எங்களுக்கு இல்லை. பழைய ஏற்பாடு எங்களிடையே இருந்ததே இல்லை; யூதர்களின் அனுசரிப்புகள், சடங்குகள் மற்றும் சம்பிரதாயங்கள் எங்களுக்குத் தெரியாதவை. விருத்தசேதனம் மற்றும் தாடியை மழிப்பதைத் தவிர்ப்பது ஆகியவை எங்கள் முன்னோர்களின் தலைமுறைகளில் கேள்விப்பட்டதே இல்லை, ஆனால் அங்கே இருந்ததெல்லாம் விக்கிரகாராதனைத் தீமை மட்டுமே. ஏனெனில், புறஜாதிகளிலிருந்து கிறிஸ்துவுக்கு அழைக்கப்பட்ட நமக்கு, கிறிஸ்துவினால் பரிசுத்த ஞானஸ்நானம் கொடுக்கப்பட்டது, அது நமக்கு ஒருபோதும் இல்லாத சுன்னிதத்திற்குப் பதிலாக அல்ல, மாறாக முன்னர் நாம் ஆழ்ந்திருந்த விக்கிரகார வழிபாட்டுத் தீமைக்குப் பதிலாகக் கொடுக்கப்பட்டது; மேலும் அவர் தாடி வளர்க்கக் கூடாது என்பது பற்றி நமக்கு ஒன்றும் கட்டளையிடவில்லை; பரிசுத்த அப்போஸ்தலர்களும் பழைய ஏற்பாட்டு யூத ஒழுங்குமுறைகள், சடங்குகள், </w:t>
      </w:r>
      <w:r w:rsidRPr="00E541CA">
        <w:t xml:space="preserve">மற்றும்</w:t>
      </w:r>
      <w:r w:rsidRPr="00E541CA">
        <w:t xml:space="preserve"> சடங்குகள். நாங்கள் (என்கிறார் திருத்தூதர் யாக்கோபு) </w:t>
      </w:r>
      <w:r w:rsidRPr="00E541CA">
        <w:rPr>
          <w:i/>
        </w:rPr>
        <w:t xml:space="preserve">அவர்களுக்குத்</w:t>
      </w:r>
      <w:r w:rsidRPr="00E541CA">
        <w:t xml:space="preserve"> தூதர்களை அனுப்பினோம், </w:t>
      </w:r>
      <w:r w:rsidRPr="00E541CA">
        <w:t xml:space="preserve">மேலும் </w:t>
      </w:r>
      <w:r w:rsidRPr="00E541CA">
        <w:rPr>
          <w:i/>
        </w:rPr>
        <w:t xml:space="preserve">இந்த விஷயங்களில் எதையும் அவர்கள் கடைப்பிடிக்கக் </w:t>
      </w:r>
      <w:r w:rsidRPr="00E541CA">
        <w:t xml:space="preserve">கூடாது என்று முடிவு செய்தோம்</w:t>
      </w:r>
      <w:r w:rsidRPr="00E541CA">
        <w:rPr>
          <w:rStyle w:val="FootnoteReference"/>
          <w:i/>
        </w:rPr>
        <w:footnoteReference w:id="370"/>
      </w:r>
      <w:r w:rsidRPr="00E541CA">
        <w:t xml:space="preserve"> ; ஏனெனில் தாடி தொடர்பான சட்டத்திலிருந்து அவர்கள் எங்களை விடுவித்து, அதை எங்கள் சொந்த விருப்பத்திற்கு விட்டுவிட்டார்கள்; ஏனெனில் தாடியை மழிப்பதால் இரட்சிப்பைப் பற்றி விவேகமுள்ளவர்களின் மனதில் எந்த சந்தேகமும் இருக்கக்கூடாது.</w:t>
      </w:r>
    </w:p>
    <w:p w:rsidRPr="00E541CA" w:rsidR="00E541CA" w:rsidP="00E541CA" w:rsidRDefault="00E541CA" w14:paraId="7B9F0883" w14:textId="22641219">
      <w:pPr>
        <w:ind w:firstLine="720"/>
      </w:pPr>
      <w:r w:rsidRPr="00E541CA">
        <w:t xml:space="preserve">இருப்பினும், நமது ரஷ்ய புத்தகங்களில் தாடி தொடர்பான கட்டளைகள் உள்ளன, அவற்றை நாங்கள் விவாதத்திற்காக இங்கே முன்வைக்கிறோம்.</w:t>
      </w:r>
    </w:p>
    <w:p w:rsidRPr="00E541CA" w:rsidR="00E541CA" w:rsidP="00E541CA" w:rsidRDefault="00E541CA" w14:paraId="3300334F" w14:textId="29BD2FBF">
      <w:pPr>
        <w:ind w:firstLine="720"/>
        <w:rPr>
          <w:i/>
        </w:rPr>
      </w:pPr>
      <w:r w:rsidRPr="00E541CA">
        <w:rPr>
          <w:i/>
        </w:rPr>
        <w:t xml:space="preserve">முதலாவதாக:</w:t>
      </w:r>
    </w:p>
    <w:p w:rsidRPr="00E541CA" w:rsidR="00E541CA" w:rsidP="00E541CA" w:rsidRDefault="00E541CA" w14:paraId="22C10599" w14:textId="62008C35">
      <w:pPr>
        <w:ind w:firstLine="720"/>
      </w:pPr>
      <w:r w:rsidRPr="00E541CA">
        <w:t xml:space="preserve">ஸ்கைதியன் என்று அழைக்கப்பட்ட ஸ்டுடைட் மடாலயத்தின் மூப்பராகிய நிக்கிதா துறவியின், 'தி ஹெல்ம்ஸ்மேன்' என்ற நூலில், அத்தியாயம் 47-ல், லத்தீனியருக்கு அவர் ஆற்றிய உரையில், பின்பக்கத்தில் உள்ள 388-வது பக்கத்தில், இவ்வாறு எழுதப்பட்டுள்ளது:</w:t>
      </w:r>
    </w:p>
    <w:p w:rsidRPr="00E541CA" w:rsidR="00E541CA" w:rsidP="00E541CA" w:rsidRDefault="00E541CA" w14:paraId="5692897E" w14:textId="0B3B11BA">
      <w:pPr>
        <w:ind w:firstLine="720"/>
      </w:pPr>
      <w:r w:rsidRPr="00E541CA">
        <w:t xml:space="preserve">தாடியை மழிப்பது பற்றி, சட்டத்தில் 'உங்கள் தாடிகளை மழிக்காதீர்கள்' என்று எழுதப்படவில்லையா? படைப்பாளராகிய கடவுள் விதித்தபடி, இது பெண்களுக்குப் பொருத்தமானது, ஆனால் ஆண்களுக்கு அல்ல? ஏனெனில் அவர் மோசேவிடம்: 'உங்கள் தாடி மயிர்கள் வெட்டப்படக்கூடாது, ஏனெனில் இது கர்த்தருக்கு அருவருப்பானது' என்று கூறினார்; மேலும் இது, ஒரு மதச்சார்பற்றவராக இருந்த கவாலா மன்னர் கான்ஸ்டன்டினின் காலத்திலிருந்து சட்டமாக இருந்து வருகிறது; ஏனெனில், தாடி வெட்டப்பட்டவர்கள் மதச்சார்பின் ஊழியர்கள் என்பதை அனைவரும் அறிந்திருந்தனர். ஆனால் நீங்கள், மனிதர்களை மகிழ்விப்பதற்காகவும் சட்டத்திற்கு எதிராகவும் இதைச் செய்வதால், உங்களைத் தம் சொந்த உருவத்தில் படைத்த தேவனால் வெறுக்கப்படுவீர்கள்.</w:t>
      </w:r>
    </w:p>
    <w:p w:rsidRPr="00E541CA" w:rsidR="00E541CA" w:rsidP="00E541CA" w:rsidRDefault="00E541CA" w14:paraId="1B9F519E" w14:textId="4A0AE7F3">
      <w:pPr>
        <w:ind w:firstLine="720"/>
      </w:pPr>
      <w:r w:rsidRPr="00E541CA">
        <w:t xml:space="preserve">சிந்தனை</w:t>
      </w:r>
    </w:p>
    <w:p w:rsidRPr="00E541CA" w:rsidR="00E541CA" w:rsidP="00E541CA" w:rsidRDefault="00E541CA" w14:paraId="542683B3" w14:textId="64974789">
      <w:pPr>
        <w:ind w:firstLine="720"/>
        <w:rPr>
          <w:i/>
        </w:rPr>
      </w:pPr>
      <w:r w:rsidRPr="00E541CA">
        <w:rPr>
          <w:i/>
        </w:rPr>
        <w:t xml:space="preserve">நிகீதாவின் இந்த வார்த்தைகளுக்கு நம்பகத்தன்மை அளிக்க வேண்டுமா?</w:t>
      </w:r>
    </w:p>
    <w:p w:rsidRPr="00E541CA" w:rsidR="00E541CA" w:rsidP="00E541CA" w:rsidRDefault="00E541CA" w14:paraId="11D000D3" w14:textId="73BC58DE">
      <w:pPr>
        <w:ind w:firstLine="720"/>
      </w:pPr>
      <w:r w:rsidRPr="00E541CA">
        <w:t xml:space="preserve">கேள்வி:</w:t>
      </w:r>
    </w:p>
    <w:p w:rsidRPr="00E541CA" w:rsidR="00E541CA" w:rsidP="00E541CA" w:rsidRDefault="00E541CA" w14:paraId="6DB39FF1" w14:textId="1F0BD07F">
      <w:pPr>
        <w:ind w:firstLine="720"/>
      </w:pPr>
      <w:r w:rsidRPr="00E541CA">
        <w:t xml:space="preserve">யாருக்குச் சந்தேகமின்றி விசுவாசம் வருகிறது?</w:t>
      </w:r>
    </w:p>
    <w:p w:rsidRPr="00E541CA" w:rsidR="00E541CA" w:rsidP="00E541CA" w:rsidRDefault="00E541CA" w14:paraId="766B7EE0" w14:textId="14EF3F27">
      <w:pPr>
        <w:ind w:firstLine="720"/>
      </w:pPr>
      <w:r w:rsidRPr="00E541CA">
        <w:t xml:space="preserve">பதில்:</w:t>
      </w:r>
    </w:p>
    <w:p w:rsidRPr="00E541CA" w:rsidR="00E541CA" w:rsidP="00E541CA" w:rsidRDefault="00E541CA" w14:paraId="472C9B97" w14:textId="1559D948">
      <w:pPr>
        <w:ind w:firstLine="720"/>
      </w:pPr>
      <w:r w:rsidRPr="00E541CA">
        <w:t xml:space="preserve">1) ஒருவன் புனிதர்களில் ஒருவனாக எண்ணப்பட்டால்.</w:t>
      </w:r>
    </w:p>
    <w:p w:rsidRPr="00E541CA" w:rsidR="00E541CA" w:rsidP="00E541CA" w:rsidRDefault="00E541CA" w14:paraId="72405CE3" w14:textId="2A386641">
      <w:pPr>
        <w:ind w:firstLine="720"/>
      </w:pPr>
      <w:r w:rsidRPr="00E541CA">
        <w:t xml:space="preserve">2) ஒருவர் திருச்சபையின் மரபுவழி ஆசிரியர்களில் ஒருவராக இருந்தால்.</w:t>
      </w:r>
    </w:p>
    <w:p w:rsidRPr="00E541CA" w:rsidR="00E541CA" w:rsidP="00E541CA" w:rsidRDefault="00E541CA" w14:paraId="2DACC356" w14:textId="57CE7AC1">
      <w:pPr>
        <w:ind w:firstLine="720"/>
      </w:pPr>
      <w:r w:rsidRPr="00E541CA">
        <w:t xml:space="preserve">3) யாராவது தங்கள் வார்த்தைகளில் உண்மையைப் பேசினால், அவர்கள் சந்தேகமின்றி நம்பிக்கையைக் கொண்டிருக்கிறார்கள்.</w:t>
      </w:r>
    </w:p>
    <w:p w:rsidRPr="00E541CA" w:rsidR="00E541CA" w:rsidP="00E541CA" w:rsidRDefault="00E541CA" w14:paraId="160D8352" w14:textId="1F73A37A">
      <w:pPr>
        <w:ind w:firstLine="720"/>
      </w:pPr>
      <w:r w:rsidRPr="00E541CA">
        <w:lastRenderedPageBreak/>
      </w:r>
      <w:r w:rsidRPr="00E541CA">
        <w:t xml:space="preserve">பரிசீலனை</w:t>
      </w:r>
    </w:p>
    <w:p w:rsidRPr="00E541CA" w:rsidR="00E541CA" w:rsidP="00E541CA" w:rsidRDefault="00E541CA" w14:paraId="409C2212" w14:textId="40D3DA17">
      <w:pPr>
        <w:ind w:firstLine="720"/>
        <w:rPr>
          <w:i/>
        </w:rPr>
      </w:pPr>
      <w:r w:rsidRPr="00E541CA">
        <w:rPr>
          <w:i/>
        </w:rPr>
        <w:t xml:space="preserve">நிகிட்டா</w:t>
      </w:r>
      <w:r w:rsidRPr="00E541CA">
        <w:t xml:space="preserve"> பற்றி</w:t>
      </w:r>
      <w:r w:rsidRPr="00E541CA">
        <w:rPr>
          <w:i/>
        </w:rPr>
        <w:t xml:space="preserve">.</w:t>
      </w:r>
    </w:p>
    <w:p w:rsidRPr="00E541CA" w:rsidR="00E541CA" w:rsidP="00E541CA" w:rsidRDefault="00E541CA" w14:paraId="4F8D35F7" w14:textId="775C223D">
      <w:pPr>
        <w:ind w:firstLine="720"/>
      </w:pPr>
      <w:r w:rsidRPr="00E541CA">
        <w:t xml:space="preserve">ஸ்டுடைட் துறவி நிக்கிதா: அவர் புனிதர்களில் ஒருவராகக் கருதப்படுகிறாரா என்பது அறியப்படவில்லை, ஏனெனில் அவர் சினாக்ஸரியனில் காணப்படவில்லை.</w:t>
      </w:r>
    </w:p>
    <w:p w:rsidRPr="00E541CA" w:rsidR="00E541CA" w:rsidP="00E541CA" w:rsidRDefault="00E541CA" w14:paraId="54229C39" w14:textId="2125A4DE">
      <w:pPr>
        <w:ind w:firstLine="720"/>
      </w:pPr>
      <w:r w:rsidRPr="00E541CA">
        <w:t xml:space="preserve">கோர்ம்ச்சாவில் தவிர, திருச்சபையின் ஆர்த்தடாக்ஸ் ஆசிரியர்களிடையே அவர் குறிப்பிடப்படவில்லை: மேலும், அவர் தனது வார்த்தைகளில், தாடி வைத்திருப்பது தன்னைத் தன் சொந்த உருவத்தில் படைத்த கடவுளுக்கு அருவருப்பானது என்று கூறுவதன் மூலம், அவர் மனித உருவவாதப் பிழையின் பின்தொடர்பவராகத் தெரிகிறார்: கடவுள் தாடியுடன் மனித உருவம் கொண்டவர் போலவும், அவர் மனிதனை அந்த உருவத்தில்தான் படைத்தார் போலவும் கூறுகிறார்.</w:t>
      </w:r>
    </w:p>
    <w:p w:rsidRPr="00E541CA" w:rsidR="00E541CA" w:rsidP="00E541CA" w:rsidRDefault="00E541CA" w14:paraId="7C1C4370" w14:textId="2C63EAA5">
      <w:pPr>
        <w:ind w:firstLine="720"/>
      </w:pPr>
      <w:r w:rsidRPr="00E541CA">
        <w:t xml:space="preserve">நிகீதாவின் இந்தக் கூற்றின் பொய்மை, அவர் புனித வேதாகமத்திற்குச் சொந்தமாக்கும் வார்த்தைகளில் தெளிவாகத் தெரிகிறது, ஏனெனில் அதில் இவ்வாறு எழுதப்பட்டுள்ளது: 'உங்கள் தாடி முடியும் நீளமாக வளர விடாதீர்கள்; ஏனெனில் இது கர்த்தருக்கு அருவருப்பானது: லேவியராகமம் 19 மற்றும் 21 ஆம் அதிகாரங்களில், ஒரு லேவியன் தன் தாடியை வளரவிடக்கூடாது என்பது கர்த்தருடைய கட்டளை; ஆயினும், இந்த வார்த்தைகள் ('ஏனெனில் இது கர்த்தருக்கு அருவருப்பானது') கர்த்தருடைய அந்த கட்டளையில் எங்கும் காணப்படவில்லை.</w:t>
      </w:r>
    </w:p>
    <w:p w:rsidRPr="00E541CA" w:rsidR="00E541CA" w:rsidP="00E541CA" w:rsidRDefault="00E541CA" w14:paraId="3CDE2D9A" w14:textId="328831E1">
      <w:pPr>
        <w:ind w:firstLine="720"/>
      </w:pPr>
      <w:r w:rsidRPr="00E541CA">
        <w:t xml:space="preserve">ஆகவே, நாம் இந்த நிக்கிதாவின் வார்த்தைகளில் நம்பிக்கை வைக்கக்கூடாது; ஏனெனில், அவன் பரிசுத்த வேதாகமத்துடன் பொய்ச் சொற்களைச் சேர்த்ததால் உண்மையற்றவன், தேவனுடைய உருவத்தைப் பற்றிச் சரியாகக் கருதுபவனும் அல்ல, மேலும் பரிசுத்தவான்களிடையே கனப்படுத்தப்படுவதும் இல்லை.</w:t>
      </w:r>
    </w:p>
    <w:p w:rsidRPr="00E541CA" w:rsidR="00E541CA" w:rsidP="00E541CA" w:rsidRDefault="00E541CA" w14:paraId="2D501E32" w14:textId="75A33CF3">
      <w:pPr>
        <w:ind w:firstLine="720"/>
        <w:rPr>
          <w:i/>
        </w:rPr>
      </w:pPr>
      <w:r w:rsidRPr="00E541CA">
        <w:rPr>
          <w:i/>
        </w:rPr>
        <w:t xml:space="preserve">ஸ்டோக்லாவ்னிக்-இலிருந்து</w:t>
      </w:r>
    </w:p>
    <w:p w:rsidRPr="00E541CA" w:rsidR="00E541CA" w:rsidP="00E541CA" w:rsidRDefault="00E541CA" w14:paraId="77AC2E30" w14:textId="17212EFC">
      <w:pPr>
        <w:ind w:firstLine="720"/>
      </w:pPr>
      <w:r w:rsidRPr="00E541CA">
        <w:t xml:space="preserve">ஆண்டு 7059-ல், பிப்ரவரி மாதத்தில், அனைத்து ரஷ்யாவின் சர்வாதிகாரியான, பக்திமான் சர் மற்றும் கிராண்ட் பிரின்ஸ் ஜான் வாசிலிவிட்சின் ஆட்சிக் காலத்தில், மாஸ்கோ மற்றும் அனைத்து ரஷ்யாவின் பேராயரான புனிதர் மகாரியஸின் கீழ், மாஸ்கோவின் பேரரசு நகரத்தில், மிகவும் மரியாதைக்குரிய ஆயர்கள், மிகவும் மதிப்புமிக்க ஆர்சிட்மாண்ட்ரைட்டுகள் மற்றும் அபோட்கள், மற்றும் அனைத்து மதகுருமார்கள் ஆகியோரைக் கொண்ட ஒரு மன்றம், சில திருச்சபை சீர்திருத்தங்கள் குறித்து நடைபெற்றது; இந்த மன்றத்தில் ரோஸ்டோவ் மற்றும் யாரோஸ்லாவ் பேராயரான அவருடைய மேன்மைக்குரிய நிக்காண்டர் கலந்துகொண்டார், மேலும் 'ஸ்டோக்லாவ்' என்று அழைக்கப்படும் திருச்சபை நிர்வாகம் குறித்த ஒரு புத்தகம் தொகுக்கப்பட்டது, அதில், அத்தியாயம் 10-ல், தாடி தொடர்பாக பின்வருமாறு எழுதப்பட்டுள்ளது:</w:t>
      </w:r>
    </w:p>
    <w:p w:rsidRPr="00E541CA" w:rsidR="00E541CA" w:rsidP="00E541CA" w:rsidRDefault="00E541CA" w14:paraId="75B3BDF8" w14:textId="0B8BB8A0">
      <w:pPr>
        <w:ind w:firstLine="720"/>
        <w:rPr>
          <w:i/>
        </w:rPr>
      </w:pPr>
      <w:r w:rsidRPr="00E541CA">
        <w:rPr>
          <w:i/>
        </w:rPr>
        <w:t xml:space="preserve">தாடியை மழிப்பதைப் பற்றிய புனித விதிகளிலிருந்து</w:t>
      </w:r>
    </w:p>
    <w:p w:rsidRPr="00E541CA" w:rsidR="00E541CA" w:rsidP="00E541CA" w:rsidRDefault="00E541CA" w14:paraId="69682E57" w14:textId="5E2F7696">
      <w:pPr>
        <w:ind w:firstLine="720"/>
      </w:pPr>
      <w:r w:rsidRPr="00E541CA">
        <w:t xml:space="preserve">அதேபோல், புனித விதிகளானது அனைத்து ஆர்த்தடாக்ஸ் கிறிஸ்தவர்களும் தங்கள் தாடியை மழிப்பதையும் அல்லது தங்கள் மீசையை வெட்டுவதையும் தடை செய்கின்றன; ஏனெனில் அத்தகைய பழக்கங்கள் ஆர்த்தடாக்ஸ் பாரம்பரியத்தைச் சேர்ந்தவை அல்ல, மாறாக கிரேக்க மன்னன் கான்ஸ்டன்டைன் கவாலினின் லத்தீன் மற்றும் மதபோத பாரம்பரியங்களைச் சேர்ந்தவை; மேலும் அப்போஸ்தல மற்றும் பிதாக்களின் விதிகளானது இதை கடுமையாகத் தடைசெய்கின்றன மற்றும் நிராகரிக்கின்றன; புனித அப்போஸ்தலர்களின் விதி பின்வருமாறு கூறுகிறது: யாராவது தனது தாடியை மழித்துக்கொண்டு இந்த நிலையில் தோன்றினால், அவருக்குப் பணிவிடை செய்வது பொருந்தாது, அவருக்காக நாற்பது நாள் நினைவு ஆராதனை செய்வதும் பொருந்தாது, அவருக்காகப் புரோஸ்போரா அல்லது மெழுகுவர்த்திகளைக் கோவிலுக்குள் கொண்டு வருவதும் பொருந்தாது; அவரை அவிசுவாசிகளிடையே எண்ணுங்கள்; ஏனெனில் அவர்கள் இந்தப் பழக்கத்தை வழிகெட்டவர்களிடமிருந்து ஏற்றுக்கொண்டார்கள். இதே விஷயத்தில், ட்ரல்லோவில் நடைபெற்ற ஆறாவது கவுன்சிலின் விதி 11, தாடி சவரம் செய்வது குறித்து. தாடி சவரம் செய்வதைப் பொறுத்தவரை, சட்டத்தில் 'உங்கள் தாடிகளை நீங்கள் சவரம் செய்யக்கூடாது' என்று எழுதப்படவில்லையா; ஏனெனில் அது பெண்களுக்குப் பொருத்தமானது, ஆனால் ஆண்களுக்குப் பொருத்தமற்றது; அவர்களைப் படைத்த கடவுளே அதை அவ்வாறு விதித்துள்ளார், மேலும் அவர் மோசேவிடம்: 'உங்கள் தாடியில் ஒரு முடையும் வளர வேண்டாம், ஏனெனில் இது கடவுளுக்கு முன்பாக ஒரு அருவருப்பான காரியம்' என்று கூறினார்; மேலும் இது கவாலின் நாட்டு மன்னனான, மதச்சார்பற்றவனான கான்ஸ்டன்டைனிடமிருந்து வந்தது; ஏனெனில் அவனது மதச்சார்பற்ற ஊழியர்களின் தாடிகள் சவரம் செய்யப்பட வேண்டும் என்பதை அனைவரும் அறிந்திருந்தனர். இத்துடன் ஸ்டோகோவ்னிக் முடிகிறது.</w:t>
      </w:r>
    </w:p>
    <w:p w:rsidRPr="00E541CA" w:rsidR="00E541CA" w:rsidP="00E541CA" w:rsidRDefault="00E541CA" w14:paraId="3E94A3DC" w14:textId="675F011E">
      <w:pPr>
        <w:ind w:firstLine="720"/>
      </w:pPr>
      <w:r w:rsidRPr="00E541CA">
        <w:t xml:space="preserve">விவாதம்</w:t>
      </w:r>
    </w:p>
    <w:p w:rsidRPr="00E541CA" w:rsidR="00E541CA" w:rsidP="00E541CA" w:rsidRDefault="00E541CA" w14:paraId="11593423" w14:textId="2631CABA">
      <w:pPr>
        <w:ind w:firstLine="720"/>
        <w:rPr>
          <w:i/>
        </w:rPr>
      </w:pPr>
      <w:r w:rsidRPr="00E541CA">
        <w:rPr>
          <w:i/>
        </w:rPr>
        <w:t xml:space="preserve">இந்த வார்த்தைகளில், பின்வரும் மூன்று புள்ளிகளை பகுத்தறிவின் மூலம் ஆராய்வது அவசியம்: திருத்தூது நெறிகள், பிதாக்களின் நெறிகள்,</w:t>
      </w:r>
    </w:p>
    <w:p w:rsidRPr="00E541CA" w:rsidR="00E541CA" w:rsidP="00E541CA" w:rsidRDefault="00E541CA" w14:paraId="79919D12" w14:textId="6243C388">
      <w:pPr>
        <w:ind w:firstLine="720"/>
        <w:rPr>
          <w:i/>
        </w:rPr>
      </w:pPr>
      <w:r w:rsidRPr="00E541CA">
        <w:rPr>
          <w:i/>
        </w:rPr>
        <w:t xml:space="preserve">ஆறாவது உலகளாவிய சபை, மற்றும் மன்னர் கபாலின்.</w:t>
      </w:r>
    </w:p>
    <w:p w:rsidRPr="00E541CA" w:rsidR="00E541CA" w:rsidP="00E541CA" w:rsidRDefault="00E541CA" w14:paraId="13FE1F8E" w14:textId="5D40518A">
      <w:pPr>
        <w:ind w:firstLine="720"/>
      </w:pPr>
      <w:r w:rsidRPr="00E541CA">
        <w:t xml:space="preserve">புனிதர் ஜோசப் அவர்களின் தலைமைப் பதவி காலத்தில், 7161 ஆம் ஆண்டில், பக்திமான் சர் மற்றும் கிராண்ட் பிரின்ஸ் அலெக்சி மைக்கேலோவிச் அவர்களின் ஆட்சியின் போது, மாஸ்கோவின் பேரரசு நகரில் அச்சிடப்பட்ட *கொர்மச்சியா* புத்தகத்தில் உள்ள திருத்தூதர் சட்டங்களை நாம் வாசிக்கிறோம்; அந்தத் திருத்தூதர் சட்டங்களில், தாடி பற்றி ஒரு குறிப்பும் காணப்படவில்லை; அச்சிடப்படாத வேறு சில திருத்தூதர் சட்டங்கள் இருந்தால் தவிர, அவற்றை நாங்கள் பார்க்கவில்லை. ஆனால், புனிதத் திருத்தூதர்கள் எந்தச் சட்டங்களையும் எழுதவில்லை என்பதை அறிந்து கொள்ளுங்கள்; ஏனெனில், விக்கிரக வழிபாட்டிலிருந்து கிறிஸ்துவின் பால் மதம் மாறிய புறச்சமயத்தாரைப் பற்றி எருசலேமில் கூடிய அவர்களது சபை, இந்த ஐந்து கட்டளைகளைத் தவிர வேறு எதையும் எழுதவில்லை:</w:t>
      </w:r>
    </w:p>
    <w:p w:rsidRPr="00E541CA" w:rsidR="00E541CA" w:rsidP="00E541CA" w:rsidRDefault="00E541CA" w14:paraId="16E41606" w14:textId="472D98B4">
      <w:pPr>
        <w:ind w:firstLine="720"/>
      </w:pPr>
      <w:r w:rsidRPr="00E541CA">
        <w:t xml:space="preserve">1) அவர்கள் விக்கிரக ஆராதனையைத் தவிர்க்க வேண்டும்.</w:t>
      </w:r>
    </w:p>
    <w:p w:rsidRPr="00E541CA" w:rsidR="00E541CA" w:rsidP="00E541CA" w:rsidRDefault="00E541CA" w14:paraId="57C97240" w14:textId="6630D4B8">
      <w:pPr>
        <w:ind w:firstLine="720"/>
      </w:pPr>
      <w:r w:rsidRPr="00E541CA">
        <w:t xml:space="preserve">2) பாலியல் அறமற்ற தன்மையிலிருந்து விலகி இருக்க வேண்டும்.</w:t>
      </w:r>
    </w:p>
    <w:p w:rsidRPr="00E541CA" w:rsidR="00E541CA" w:rsidP="00E541CA" w:rsidRDefault="00E541CA" w14:paraId="6FB86439" w14:textId="0FE9D9D1">
      <w:pPr>
        <w:ind w:firstLine="720"/>
      </w:pPr>
      <w:r w:rsidRPr="00E541CA">
        <w:t xml:space="preserve">3) கழுத்து நெரிக்கப்பட்ட மாமிசத்தைத் தவிர்க்க வேண்டும்.</w:t>
      </w:r>
    </w:p>
    <w:p w:rsidRPr="00E541CA" w:rsidR="00E541CA" w:rsidP="00E541CA" w:rsidRDefault="00E541CA" w14:paraId="102C5620" w14:textId="0FF0BA42">
      <w:pPr>
        <w:ind w:firstLine="720"/>
      </w:pPr>
      <w:r w:rsidRPr="00E541CA">
        <w:t xml:space="preserve">4) இரத்தத்தை விலக்க வேண்டும், அதாவது மனித இரத்தத்தை சிந்தும் கொலையிலிருந்து விலக வேண்டும்.</w:t>
      </w:r>
    </w:p>
    <w:p w:rsidRPr="00E541CA" w:rsidR="00E541CA" w:rsidP="00E541CA" w:rsidRDefault="00E541CA" w14:paraId="4F678071" w14:textId="6E4986F7">
      <w:pPr>
        <w:ind w:firstLine="720"/>
      </w:pPr>
      <w:r w:rsidRPr="00E541CA">
        <w:rPr>
          <w:rStyle w:val="FootnoteReference"/>
          <w:i/>
        </w:rPr>
        <w:footnoteReference w:id="372"/>
      </w:r>
      <w:r w:rsidRPr="00E541CA">
        <w:t xml:space="preserve">5) தன் அண்டை வீட்டாரிடம் தீமை செய்யாதிருத்தல்</w:t>
      </w:r>
      <w:r w:rsidRPr="00E541CA">
        <w:rPr>
          <w:rStyle w:val="FootnoteReference"/>
        </w:rPr>
        <w:footnoteReference w:id="371"/>
      </w:r>
      <w:r w:rsidRPr="00E541CA">
        <w:t xml:space="preserve"> . பழைய ஏற்பாட்டு விஷயங்களைப் பொறுத்தவரை, அந்தத் திருத்தூதர் சபை அவற்றைப் பற்றி எதுவும் குறிப்பிடவில்லை; ஏனெனில், அது புறஜனங்களைப் பழைய ஏற்பாட்டின் அனைத்துச் சடங்குகளிலிருந்தும் பழக்கவழக்கங்களிலிருந்தும் விடுவித்துவிட்டது, புனித யாக்கோபு பவுலிடம் சொன்னது போல: </w:t>
      </w:r>
      <w:r w:rsidRPr="00E541CA">
        <w:rPr>
          <w:i/>
        </w:rPr>
        <w:t xml:space="preserve">'அவர்கள் அத்தகைய காரியங்களைக் கடைப்பிடிப்பது </w:t>
      </w:r>
      <w:r w:rsidRPr="00E541CA">
        <w:rPr>
          <w:i/>
        </w:rPr>
        <w:t xml:space="preserve">அவசியமில்லை</w:t>
      </w:r>
      <w:r w:rsidRPr="00E541CA">
        <w:rPr>
          <w:i/>
        </w:rPr>
        <w:lastRenderedPageBreak/>
      </w:r>
      <w:r w:rsidRPr="00E541CA">
        <w:t xml:space="preserve"> '. முதன்மைத் திருத்தூதரான புனித பேதுருவின் சீடரும், உரோமைப் போப்பும், புனித மாபெரும் தியாகி கிளெமென்ட், திருத்தூதர்களின் விதிகளைப் பின்பற்றி விதிகளை எழுதி, அவற்றை 'திருத்தூத விதிகள்' என்று அழைத்தார்; ஆனால், *தி ஹெல்ம்ஸ்மேன்* என்ற புத்தகம் இந்த விதிகள் பிளவுபடுத்தப்பட்டவர்களால் சிதைக்கப்பட்டு, ஆர்த்தடாக்ஸ் தந்தையர் மன்றத்தால் நிராகரிக்கப்பட்டன என்று சாட்சியப்படுத்துகிறது. இவ்வாறு, *கோர்மச்சயா* புத்தகத்தின் 17 ஆம் பக்கத்தில், விதி 60-இன் கீழ், அதன் வர்ணனையில் இவ்வாறு கூறுகிறது: 'மதபோதகர்களால் பல புத்தகங்கள் சிதைக்கப்பட்டுள்ளன, இது எளிய மக்களுக்குக் கூட தீங்கு விளைவிக்கிறது. உதாரணமாக, ஆயர் புனித கிளெமென்ட் எழுதிய திருத்தூது ஆணைகள், அதனால் அவை சபையால் நிராகரிக்கப்பட்டன.' இது ஆறாவது உலகளாவிய சபையின் இரண்டாவது விதியாலும் உறுதிப்படுத்தப்படுகிறது; *கொர்மச்சாயா*வின் 177 ஆம் பக்கத்தைப் பார்க்கவும். மேலும், அப்போஸ்தலீக நியதிமுறைகள் என்று அழைக்கப்படுவற்றில் தாடி பற்றி ஏதேனும் எழுதப்பட்டிருந்தால், அது ஆச்சரியப்படுவதற்கில்லை; ஏனெனில் அந்த நியதிமுறைகள் பிதற்றல்காரர்களால் திரிக்கப்பட்டுள்ளன, மேலும் அவற்றுக்கு நம்பகத்தன்மை அளிக்கக்கூடாது; ஆனால் அச்சிடப்பட்ட அப்போஸ்தலீக நியதிமுறைகளில் (நான் முன்பே கூறியது போல்) தாடி பற்றி எதுவும் காணப்படவில்லை.</w:t>
      </w:r>
    </w:p>
    <w:p w:rsidRPr="00E541CA" w:rsidR="00E541CA" w:rsidP="00E541CA" w:rsidRDefault="00E541CA" w14:paraId="51EFC04E" w14:textId="0399299B">
      <w:pPr>
        <w:ind w:firstLine="720"/>
      </w:pPr>
      <w:r w:rsidRPr="00E541CA">
        <w:t xml:space="preserve">மேலும், அனைத்து உலகளாவிய மற்றும் உள்ளூர் மன்றங்களிலிருந்து வந்த புனிதத் தந்தையர்களின் விதிகளில் எங்கும் தாடி பற்றி எதுவும் கூறப்படவில்லை. யாருக்காவது நம்பிக்கை இல்லையென்றால், அவர்கள் அனைத்து மன்றங்களையும் புனிதத் தந்தையர்களின் அனைத்து விதிகளையும் ஆராயட்டும்; எங்கும் தாடி பற்றிய ஒரு குறிப்பைக் கூட அவர்கள் காண்பார்களா? ஸ்டோக்லாவ் ஆறாவது உலகளாவிய சபையை, குறிப்பாக விதியா 11-ஐக் குறிப்பிடுவது பற்றிச் சொல்வதானால், அங்கு எழுதப்பட்டுள்ளவை தாடியைப் பற்றி அல்ல, வேறு ஒன்றைப் பற்றியது. ஏனெனில் அந்த விதியா கூறுகிறது: 'யூதர்களின் புளிப்பற்ற ரொட்டி நிராகரிக்கப்படுகிறது; யார் தங்கள் மருத்துவரை அழைக்கிறாரோ, அல்லது அவர்களுடன் குளிக்கிறாரோ, அவரும் நிராகரிக்கப்படுகிறார்</w:t>
      </w:r>
      <w:r w:rsidRPr="00E541CA">
        <w:t xml:space="preserve">'</w:t>
      </w:r>
      <w:r w:rsidRPr="00E541CA">
        <w:rPr>
          <w:rStyle w:val="FootnoteReference"/>
        </w:rPr>
        <w:footnoteReference w:id="373"/>
      </w:r>
      <w:r w:rsidRPr="00E541CA">
        <w:t xml:space="preserve"> . ஸ்டோக்லாவ்னிக் குறிப்பிடும் ஆறாவது உலகளாவிய சபையின் பதினொன்றாவது கானன் இதுவே. மேலும், இந்த கானன் தாடியைப் பற்றிப் பேசவில்லை, மாறாக கிறிஸ்தவர்கள் யூதர்களுடன் எந்தவிதமான உறவும் வைத்துக் கொள்ளக்கூடாது என்பது பற்றியது என்பதை அதன் வர்ணனையில் விளக்கப்பட்டுள்ளதைக் கொண்டு தெளிவாகப் புரிந்துகொள்ளலாம்; விரும்புகிறவர் அதை அங்கே படிக்கலாம்.</w:t>
      </w:r>
    </w:p>
    <w:p w:rsidRPr="00E541CA" w:rsidR="00E541CA" w:rsidP="00E541CA" w:rsidRDefault="00E541CA" w14:paraId="26F4421D" w14:textId="4138DE57">
      <w:pPr>
        <w:ind w:firstLine="720"/>
        <w:rPr>
          <w:i/>
        </w:rPr>
      </w:pPr>
      <w:r w:rsidRPr="00E541CA">
        <w:rPr>
          <w:i/>
        </w:rPr>
        <w:t xml:space="preserve">ஆறாவது உலகளாவிய சபை மற்றும் மன்னர் கபாலின் எந்த ஆண்டுகளில் நடைபெற்றன?</w:t>
      </w:r>
    </w:p>
    <w:p w:rsidRPr="00E541CA" w:rsidR="00E541CA" w:rsidP="00E541CA" w:rsidRDefault="00E541CA" w14:paraId="20F15300" w14:textId="46E9C22A">
      <w:pPr>
        <w:ind w:firstLine="720"/>
      </w:pPr>
      <w:r w:rsidRPr="00E541CA">
        <w:t xml:space="preserve">ஸ்டோக்லாவ்னிக் கூறுகிறது, இந்த மன்றாடு அதன் பதினொன்றாவது விதியின் மூலம், தாடி வழிக்கப்படுவதைத் தடைசெய்தது. இந்த விதி, தாடி வழிக்கப்பட வேண்டும் என்று கட்டளையிட்ட மன்னர் கவாலின் அவர்களின் ஆணைக்கு நேரடியாக முரணாக இயற்றப்பட்டது. இருப்பினும், ஆறாவது உலக மன்றாடு கி.பி. 680-ல் நடைபெற்றது என்பதை நாம் கவனிக்கிறோம், காவலினுக்கோ 719-ஆம் ஆண்டில் பிறந்து, 741-ஆம் ஆண்டில் அரியணை ஏறினார்; இவ்வாறு, ஆறாவது உலகளாவிய சபைக்கும் காவலினின் ஆட்சிக்கും இடையில் 60 ஆண்டுகள் இடைவெளி இருந்தது. அப்படியானால், காவலினுக்கே இன்னும் பிறக்காத காலத்தில், ஆறாவது உலகளாவிய சபை எப்படி அவரது சட்டத்திற்கு முரணான ஒன்றை ஆணையிட்டிருக்க முடியும்? மேலும், இதுபோன்ற ஒரு பொய்ச் செப்பனையில் எப்படி ஒருவர் தன் நம்பிக்கையை வைக்க முடியும்?</w:t>
      </w:r>
    </w:p>
    <w:p w:rsidRPr="00E541CA" w:rsidR="00E541CA" w:rsidP="00E541CA" w:rsidRDefault="00E541CA" w14:paraId="47439F65" w14:textId="0846B259">
      <w:pPr>
        <w:ind w:firstLine="720"/>
        <w:rPr>
          <w:i/>
        </w:rPr>
      </w:pPr>
      <w:r w:rsidRPr="00E541CA">
        <w:rPr>
          <w:i/>
        </w:rPr>
        <w:t xml:space="preserve">பழைய வழிபாட்டு நூலிலிருந்து.</w:t>
      </w:r>
    </w:p>
    <w:p w:rsidRPr="00E541CA" w:rsidR="00E541CA" w:rsidP="00E541CA" w:rsidRDefault="00E541CA" w14:paraId="4ED789E6" w14:textId="3DD21592">
      <w:pPr>
        <w:ind w:firstLine="720"/>
      </w:pPr>
      <w:r w:rsidRPr="00E541CA">
        <w:t xml:space="preserve">7155 ஆம் ஆண்டில், மகா சர் அலெக்சி மைக்கேலோவிச்சின் ஆட்சியின் முதல் ஆண்டில், அவருடைய புனிதத்துவம் ஜோசப்பின் பேராயராக இருந்த காலத்தில், மாஸ்கோவில் ஒரு வழிபாட்டுப் புத்தகம் அச்சிடப்பட்டது; அதன் முடிவில், ஆர்த்தடாக்ஸ் கிறிஸ்தவர்கள் தங்கள் தாடியை மழித்துக்கொள்ளக் கூடாது என்ற ஒரு போதனை இணைக்கப்பட்டது, மேலும் புனித எபிஃபானியஸின் பின்வரும் வார்த்தைகள் மேற்கோள் காட்டப்பட்டன:</w:t>
      </w:r>
    </w:p>
    <w:p w:rsidRPr="00E541CA" w:rsidR="00E541CA" w:rsidP="00E541CA" w:rsidRDefault="00E541CA" w14:paraId="6BA52660" w14:textId="6A3510BD">
      <w:pPr>
        <w:ind w:firstLine="720"/>
      </w:pPr>
      <w:r w:rsidRPr="00E541CA">
        <w:t xml:space="preserve">அதுபோலவே, புனித எபிஃபானியஸ் தனது *போனாரியா* என்ற நூலில், யூசைட் மதபோக்கைக் கண்டித்து எழுதுகையில் கூறுகிறார்: 'ஏனெனில், திருத்தூதர்களின் போதனையின்படி: </w:t>
      </w:r>
      <w:r w:rsidRPr="00E541CA">
        <w:t xml:space="preserve">"</w:t>
      </w:r>
      <w:r w:rsidRPr="00E541CA">
        <w:rPr>
          <w:rStyle w:val="FootnoteReference"/>
        </w:rPr>
        <w:footnoteReference w:id="374"/>
      </w:r>
      <w:r w:rsidRPr="00E541CA">
        <w:t xml:space="preserve"> " </w:t>
      </w:r>
      <w:r w:rsidRPr="00E541CA">
        <w:t xml:space="preserve">என்பதற்கு இணங்க, தலை அலங்காரம் அணிந்து முடியை வெட்டாமல் இருப்பது உலகளாவிய திருச்சபைக்கு அந்நியமானது</w:t>
      </w:r>
      <w:r w:rsidRPr="00E541CA">
        <w:t xml:space="preserve">.' ஏனெனில், அவர் கூறுகிறார், ஒரு மனிதன் தன் முடியை நீளமாக வளர விடக்கூடாது, ஏனெனில் அது கடவுளின் உருவமும் மகிமையும் ஆகும்; ஆனாலும், இதைவிட மோசமான மற்றும் இதற்கு முரணான ஒன்றைச் செய்து, அவர்கள் தங்கள் தாடியை மழித்துக்கொள்கிறார்கள். திருத்தூதர் சட்டங்களில், தெய்வீக வார்த்தை, தாடியின் உருவத்தை அழிக்கக்கூடாது என்றும், ஒழுக்கமற்ற முறையில் தன்னை அலங்கரிக்கக்கூடாது என்றும், பெருமையின் காரணமாகவும் அவ்வாறு செய்யக்கூடாது என்றும் அறிவிக்கிறது.</w:t>
      </w:r>
    </w:p>
    <w:p w:rsidRPr="00E541CA" w:rsidR="00E541CA" w:rsidP="00E541CA" w:rsidRDefault="00E541CA" w14:paraId="2A64704D" w14:textId="00723669">
      <w:pPr>
        <w:ind w:firstLine="720"/>
      </w:pPr>
      <w:r w:rsidRPr="00E541CA">
        <w:t xml:space="preserve">புனித எபிஃபானியஸ் என்ற பெயரின் காரணமாகவே, இந்த வார்த்தைகள் நம்பத்தகுந்ததாக இருக்கும், ஆனால் அவற்றிலிருந்து எழும் ஒரு சந்தேகம் காரணமாக அவ்வாறு இல்லை: முதல் புள்ளி, அது அப்போஸ்தலர்களின் சாட்சியமாகக் குறிப்பிடப்படுகிறது; ஏனெனில், அவர் கூறுகிறார், ஒரு மனிதன் தன் முடியை வளர்க்கக் கூடாது, ஏனெனில் அது கடவுளின் சாயலும் மகிமையுமாகும். ஆனால், அப்போஸ்தலரின் எழுத்துக்களில், கொரிந்தியருக்கு எழுதிய பவுலின் முதல் நிருபத்தின் அதிகாரம் 11, வசனம் 147-ல், அந்தப் பகுதி வேறுபட்ட முறையில் வாசிக்கப்படுகிறது. அங்கே அது இவ்வாறு எழுதப்பட்டுள்ளது: ஒரு மனிதன் தன் தலையை மூடக்கூடாது, ஏனெனில் அது தேவனுடைய சாயலும் மகிமையுமாயிருக்கிறது. இங்கே திருத்தூதர் தலையில் உள்ள முடியைப் பற்றிப் பேசவில்லை, மாறாக தலையை மூடுவதைப் பற்றிப் பேசுகிறார்; ஆகையால், திருத்தூதர்களின் வார்த்தைகளுடன் ஒத்துப்போகாததால், புனித எபிஃபானியஸ் பெயரில் எழுதப்பட்ட அந்த வார்த்தைகள் சந்தேகத்திற்குரியவையாகிவிட்டன.</w:t>
      </w:r>
    </w:p>
    <w:p w:rsidRPr="00E541CA" w:rsidR="00E541CA" w:rsidP="00E541CA" w:rsidRDefault="00E541CA" w14:paraId="213B6CEC" w14:textId="5DEF7686">
      <w:pPr>
        <w:ind w:firstLine="720"/>
      </w:pPr>
      <w:r w:rsidRPr="00E541CA">
        <w:t xml:space="preserve">இரண்டாவதாக: மேலே நாம் விளக்கியது போல, திருத்தூதர் கட்டளைகளில், கோர்ம்ச்சாயாவில் அச்சிடப்பட்டுள்ள திருத்தூதர் கட்டளைகளில், தாடி பற்றி எதுவும் இல்லை; அதாவது, தாடியை மழித்துக்கொள்ளக் கூடாது என்பதோ அல்லது மழித்துக்கொள்ள வேண்டும் என்பதோ இல்லை என்று தெய்வீக வார்த்தை கூறுகிறது. மேலும், அச்சிடப்பட்ட உரைக்கு வெளியே வேறு ஏதேனும் திருத்தூதுவர் கட்டளைகள் காணப்பட்டாலும், அவை பிளவுபடுத்தியவர்களால் திரிக்கப்பட்டு, சபையால் நிராகரிக்கப்பட்டன என்று கோர்ம்ச்சாயா சாட்சியப்படுத்துகிறது, இதை </w:t>
      </w:r>
      <w:r w:rsidRPr="00E541CA">
        <w:t xml:space="preserve">நாம்</w:t>
      </w:r>
      <w:r w:rsidRPr="00E541CA">
        <w:t xml:space="preserve"> முன்பு </w:t>
      </w:r>
      <w:r w:rsidRPr="00E541CA">
        <w:t xml:space="preserve">விளக்கியுள்ளோம்</w:t>
      </w:r>
      <w:r w:rsidRPr="00E541CA">
        <w:lastRenderedPageBreak/>
      </w:r>
      <w:r w:rsidRPr="00E541CA">
        <w:t xml:space="preserve"> ; மேலும், அந்த வழிபாட்டுப் புத்தகத்துடன் இணைக்கப்பட்டுள்ள உரை, தாடி பற்றிய போதனை தொடர்பான பகுதியில், தவறான தகவல்கள் நிறைந்துள்ளன, அவற்றில் சில தாடி பற்றிய மூன்றாவது கலந்துரையாடலில் வெளிப்படுத்தப்படும்.</w:t>
      </w:r>
    </w:p>
    <w:p w:rsidRPr="00E541CA" w:rsidR="00E541CA" w:rsidP="00E541CA" w:rsidRDefault="00E541CA" w14:paraId="71419CD1" w14:textId="4F99A337">
      <w:pPr>
        <w:ind w:firstLine="720"/>
      </w:pPr>
      <w:r w:rsidRPr="00E541CA">
        <w:t xml:space="preserve">நாங்கள் உண்மையில் புனித எபிஃபானியஸின் பெயரை வணங்குகிறோம், ஆனால் அவருக்கு உரித்தான எழுத்துக்கள் குறித்து எங்களுக்கு சந்தேகங்கள் உள்ளன; ஏனெனில், பல எழுத்துக்கள் புனிதர்களின் பெயர்களுடன் தொடர்புபடுத்தப்படுகின்றன, ஆனால் அவை அந்தப் புனிதர்களால் எழுதப்படவில்லை; மேலும், எபிஃபானியஸின் இந்த வார்த்தைகள் உண்மையானவையாக இருந்தாலும், அது ஆச்சரியப்படுவதற்கில்லை, ஏனெனில் அவர் மோசேவின் சட்டத்தின்படி எழுதினார்; அவரே ஒரு புறச்சமய கிறிஸ்தவராக இல்லாமல், யூதப் பெற்றோருக்குப் பிறந்தவர், அதுபோலவே அவரது வாழ்க்கை வரலாற்றில் எழுதப்பட்டுள்ளது. ஆனால், பாகன் மதத்திலிருந்து கிறிஸ்துவின் பக்கம் திரும்பிய, மற்றும் திருத்தூதர்களின் தீர்ப்பின் மூலம் பழைய ஏற்பாட்டின் விலங்கிலிருந்து விடுவிக்கப்பட்ட எங்களைப் பொறுத்தவரை, அந்த எபிஃபனியூஸின் வார்த்தைகள் (அவை உண்மையில் அவருடையவையாக இருந்தால்) எங்களுக்குக் கட்டுப்படுத்தும் தன்மை கொண்டவை அல்ல.</w:t>
      </w:r>
    </w:p>
    <w:p w:rsidRPr="00E541CA" w:rsidR="00E541CA" w:rsidP="00E541CA" w:rsidRDefault="00E541CA" w14:paraId="1C7FA83E" w14:textId="686600C1">
      <w:pPr>
        <w:ind w:firstLine="720"/>
        <w:rPr>
          <w:i/>
        </w:rPr>
      </w:pPr>
      <w:r w:rsidRPr="00E541CA">
        <w:rPr>
          <w:i/>
        </w:rPr>
        <w:t xml:space="preserve">மகத்தான பழைய வழிபாட்டுப் புத்தகத்திலிருந்து.</w:t>
      </w:r>
    </w:p>
    <w:p w:rsidRPr="00E541CA" w:rsidR="00E541CA" w:rsidP="00E541CA" w:rsidRDefault="00E541CA" w14:paraId="731C4E86" w14:textId="580E5104">
      <w:pPr>
        <w:ind w:firstLine="720"/>
      </w:pPr>
      <w:r w:rsidRPr="00E541CA">
        <w:t xml:space="preserve">உலகின் ஆண்டு 7133-ல், பேரரசர் மற்றும் மாபெரும் இளவரசர் மைக்கேல் ஃபியோடோரோவிச்சின் ஆட்சிக் காலத்திலும், புனிதர் ஃபிலாரெட்டின் பேராயர் பதவிக் காலத்திலும், மாஸ்கோவில் ஒரு வழிபாட்டுப் புத்தகம் அச்சிடப்பட்டது. அதில் லத்தீன் கிறிஸ்தவர்களிடமிருந்து புனித கிழக்கு திருச்சபைக்கு வருபவர்களை முறையாக ஏற்றுக்கொள்வதற்கான சடங்குகள் மற்றும் விதிமுறைகள் இடம்பெற்றிருந்தன. அதில் இவ்வாறு எழுதப்பட்டுள்ளது:</w:t>
      </w:r>
    </w:p>
    <w:p w:rsidRPr="00E541CA" w:rsidR="00E541CA" w:rsidP="00E541CA" w:rsidRDefault="00E541CA" w14:paraId="1589E738" w14:textId="4031DF36">
      <w:pPr>
        <w:ind w:firstLine="720"/>
      </w:pPr>
      <w:r w:rsidRPr="00E541CA">
        <w:t xml:space="preserve">கடவுளற்ற, விபச்சாரமான மாயையான, ஆன்மாவை அழிக்கும், இருண்ட மதபோக்குகளை நான் சபிக்கிறேன்; குறிப்பாக தாடியை மழிக்கும் பழக்கத்தை, இதன் சட்டமில்லாத தலைவர் ரோமின் பாப்பரசர் தீயவனான பேதுரு ஆவார். ஆட்சியாளர்களிடையே, அந்த மதபோக்கின் தலைவர் பெயர்போன கான்ஸ்டான்டின், கவாலின்—படவுடைப்புரட்சியாளர்; மேலும் அந்த மதபோக்கினால், மற்ற ரோமானிய போப்பாண்டவர்களும், அனைத்து லத்தீன் ஆயர்கள் மற்றும் குருக்களும், மற்றும் பல பொது மக்களும் தங்கள் பகுத்தறிவை இழந்து, அத்தகைய குஷ்டரோகத்தில் வீழ்ந்து, தங்கள் சொந்த முகங்களின் நன்மையை, அதாவது கடவுள் தம் சொந்த உருவத்திற்கும் ஒப்புருவத்திற்கும் ஏற்ப மனிதனை அலங்கரித்த நன்மையை அழித்துள்ளனர். இதுவரை திருமுறை நூல்.</w:t>
      </w:r>
    </w:p>
    <w:p w:rsidRPr="00E541CA" w:rsidR="00E541CA" w:rsidP="00E541CA" w:rsidRDefault="00E541CA" w14:paraId="25D54EFD" w14:textId="034417F4">
      <w:pPr>
        <w:ind w:firstLine="720"/>
      </w:pPr>
      <w:r w:rsidRPr="00E541CA">
        <w:t xml:space="preserve">இங்கு அனைவரும் செவிகொடுத்துப் பார்க்கட்டும், மனித உருவவாதிகளின் (கடவுளுக்கு மனித வடிவத்தைச் சூட்டுபவர்கள்) மதக்கேடு தானாகவே அம்பலமாகிறதா என்று; கடவுளை மனிதனைப் போலப் பேசுகிறவர்களும், அவர் மனித முகத்தைத் தம் சொந்த உருவத்தில் படைத்தார் என்று கூறி, கடவுளின் உருவம் மனித ஆன்மாவில் அல்ல, உடலில்தான் இருக்கிறது என்று வாதிடுகிறவர்களும்.</w:t>
      </w:r>
    </w:p>
    <w:p w:rsidRPr="00E541CA" w:rsidR="00E541CA" w:rsidP="00E541CA" w:rsidRDefault="00E541CA" w14:paraId="4CF59740" w14:textId="2DA7DBE4">
      <w:pPr>
        <w:ind w:firstLine="720"/>
      </w:pPr>
      <w:r w:rsidRPr="00E541CA">
        <w:t xml:space="preserve">ஏனெனில், தாடி அணிவதைத் தடைசெய்யும் விதத்தில் நமது ரஷ்ய நூல்களில் உள்ள அந்த விதிகள் உண்மையான சட்டங்கள் அல்ல; அவை உண்மையுடன் ஒத்துப்போவதில்லை, மாறாக மனித உருவவாதிகளைப் பின்தொடர்கின்றன. மேலும், நமது ரஷ்ய கிறிஸ்தவர்கள் இந்தத் தடையை வீணாக ஆதரிக்கிறார்கள், மேலும், ஆணையால் தாடியிலிருந்து பறிக்கப்பட்டதால், யாரும் அவர்களின் இரட்சிப்பைப் பற்றி வீணாகச் சந்தேகிக்க வேண்டாம்.</w:t>
      </w:r>
    </w:p>
    <w:p w:rsidRPr="00E541CA" w:rsidR="00E541CA" w:rsidP="00E541CA" w:rsidRDefault="00E541CA" w14:paraId="1DB7B68A" w14:textId="59FFB31E">
      <w:pPr>
        <w:ind w:firstLine="720"/>
      </w:pPr>
      <w:r w:rsidRPr="00E541CA">
        <w:t xml:space="preserve">தங்கள் தாடியை மழிப்பதை ஒரு பெரும் பாவமாகக் கருதும் பழைய ஏற்பாட்டுக் கட்டளைக்கு அடிப்படையில், தாடியை மழிப்பதை மறுக்கும் நமது ரஷ்யர்கள், தங்கள் தலையில் உள்ள முடியை வெட்டுவதில் எந்தத் தயக்கமும் காட்டாததும் குறிப்பிடத்தக்கது; இருப்பினும், பழைய ஏற்பாட்டில் உள்ள கடவுளின் கட்டளை, தாடியை மழிப்பதோ அல்லது தலையில் உள்ள முடியை வெட்டுவதோ கூடாது என்று இருவருக்கும் ஒரே மாதிரியாகவும் சமமாகவும் கொடுக்கப்பட்டது. லேவியராகமம் 19 ஆம் அதிகாரத்தில் இவ்வாறு எழுதப்பட்டுள்ளது: 'உங்கள் தலைமுடியின் ஓரங்களைச் சீவக்கூடாது, உங்கள் தாடியையும் மழித்துக்கொள்ளக்கூடாது.' இருப்பினும், நமது ரஷ்ய சகோதரர்கள், கடவுளின் கட்டளைகளில் ஒன்றை மட்டுமே கடுமையாகக் கடைப்பிடிக்கின்றனர்—அது தங்கள் தாடியை மழித்துக்கொள்ளக் கூடாது என்பது; ஆனால், தங்கள் தலைமுடியை வெட்டக்கூடாது என்ற கட்டளையை அவர்கள் புறக்கணிக்கின்றனர், ஏனெனில் அவர்கள் தங்கள் தலைமுடியை வெட்டுகிறார்கள், அதன் மூலம் தங்கள் விசுவாசத்தை அடிப்படையாகக் கொண்ட பழைய ஏற்பாட்டுக் கட்டளைகளை மீறுபவர்கள் என்பதைத் தாங்களே நிரூபிக்கின்றனர்; ஏனெனில் அவர்கள் ஒன்றைக் கடைப்பிடித்து மற்றொன்றை மீறுகிறார்கள்; மேலும், ஒன்றிற்கு எதிராகப் பாவம் செய்பவன் மற்றொன்றையும் மீறுபவனாகவே இருக்கிறான். ஒரே தேவன் இந்த இரு கட்டளைகளையும் கொடுக்கவில்லையா? ஒன்றை விட மற்றொன்று பெரியதா, அல்லது ஒன்றை விட மற்றொன்று சிறியதா? இந்த இரு கட்டளைகளும் தேவனுடைய ஒரே வாயிலிருந்து வெளிவரவில்லையா? ஓ ரஷ்யர்களே, உங்கள் தாடியை மழித்துக்கொள்ளாமல் தேவனுடைய கட்டளைகளைக் கடைப்பிடித்தால், ஏன் தேவனுடைய கட்டளைக்கு மாறாக உங்கள் தலைமுடியை வெட்டுகிறீர்கள்? நீங்கள் கீழ்ப்படிந்துள்ள ஒரே தேவன் ஒருவரையே நீங்கள் எதிர்க்கவில்லையா? ஏனெனில், தாடியை மழிப்பது ஒரு பெரிய பாவமென்றால், தேவன் அதைக் கட்டளையிட்டிருப்பதால், நிச்சயமாக முடியை வெட்டுவதும் ஒரு பெரிய பாவமே; ஏனெனில் தேவன் இரண்டையும் ஒன்றாகவும் சமமாகவும் கட்டளையிட்டிருக்கிறார். ஆனால், முடியை வெட்டுவது பாவமல்லவென்றால், (சாதாரண மக்களுக்கு) தாடியை மழிப்பதும் நிச்சயமாக ஒரு பாவமல்ல.</w:t>
      </w:r>
    </w:p>
    <w:p w:rsidRPr="00E541CA" w:rsidR="00E541CA" w:rsidP="00E541CA" w:rsidRDefault="00E541CA" w14:paraId="04B241D5" w14:textId="27BB4A08">
      <w:pPr>
        <w:ind w:firstLine="720"/>
      </w:pPr>
      <w:r w:rsidRPr="00E541CA">
        <w:t xml:space="preserve">நீங்கள் கூறுகிறீர்கள்: அப்போஸ்தலனாகிய பவுல் கூறுகிறார்: </w:t>
      </w:r>
      <w:r w:rsidRPr="00E541CA">
        <w:rPr>
          <w:i/>
        </w:rPr>
        <w:t xml:space="preserve">'ஒருவன் தன் தலைமுடியை நீளமாக வளரவிட்டால், அது அவனுக்கு அவமானம்' </w:t>
      </w:r>
      <w:r w:rsidRPr="00E541CA">
        <w:t xml:space="preserve">(</w:t>
      </w:r>
      <w:r w:rsidRPr="00E541CA">
        <w:rPr>
          <w:rStyle w:val="FootnoteReference"/>
          <w:i/>
        </w:rPr>
        <w:footnoteReference w:id="375"/>
      </w:r>
      <w:r w:rsidRPr="00E541CA">
        <w:t xml:space="preserve"> ). ஆனால் நான் உங்களைக் கேட்கிறேன்: தலைமுடியை வளர்ப்பதைப் பரிந்துரைக்காத பவுலின் வார்த்தைகள், முடியை வெட்டாமல் வளரவிட வேண்டும் என்று கட்டளையிடும் தேவனுடைய பழைய ஏற்பாட்டு ஆணையின்படி உள்ளதா, இல்லையா? அவை ஒப்புரவானவை என்று உங்களால் கூற முடியாது; ஏனெனில் தேவன் ஒரு காரியத்தை ஆணையிட, பவுலோ வேறொன்றை ஆணையிடுகிறார். தேவன், 'அதை வெட்டாதே' என்று ஆணையிடுகிறார்; ஆனால் பவுலோ, 'அதை வெட்டுங்கள்' என்று ஆணையிடுகிறார். அப்படியானால், பவுலின் கட்டளை தேவன் கட்டளையிட்டதற்கு ஒவ்வாததாக இருந்தால், நீங்கள் யாருக்குக் கீழ்ப்படிய வேண்டும்: பவுலுக்கா, அல்லது தேவனுக்கா? நீங்கள் தேவனைப் பின்பற்றினால், ஏன் தேவனுடைய கட்டளைக்கு மாறாக உங்கள் தலைமுடியை வெட்டுகிறீர்கள்? மேலும், பவுலின் கட்டளைக்காக நீங்கள் தேவனுடைய கட்டளையை மீறுவதில் தயங்காதென்றால், தாடி விஷயத்தில் ஏன் இவ்வளவு சந்தேகம் கொள்ளுகிறீர்கள், உங்கள் தாடியை மழிப்பதால் இரட்சிப்பைப் பற்றி ஏன் நம்பிக்கையற்றுப் போகிறீர்கள்? ஆகவே, மேற்கூறிய வார்த்தைகள் புனித பவுலால், யூத மற்றும் லேவிய வம்சாவளியைச் சேர்ந்தவர்களாக இருந்து தங்கள் தலைமுடியை நீளமாக வளரவிட்ட கிறிஸ்தவர்களுக்கு எழுதப்படவில்லை, மாறாக, கிரேக்க சிலை வழிபாட்டிலிருந்து கிறிஸ்துவின் பக்கம் திரும்பியவர்களுக்கு எழுதப்பட்டன என்பதைப் புரிந்துகொள்ளுங்கள்: முன்னர் சிலை வழிபாட்டாளர்களாக இருந்த கொரிந்தியருக்கு, (நமது ரஷ்ய மக்கள் ஒரு காலத்தில் சிலை வழிபாட்டாளர்களாக இருந்ததைப் போலவே), அவர்களுடைய பழக்கவழக்கங்களில், தலைமுடியை நீளமாக வளரவிடாமல் இருப்பது வழக்கமாக இருந்தது; உண்மையில், தலைமுடியை நீளமாக வளரவிடுவது ஒரு அவமானகரமான செயலாகக் கருதப்பட்டது. </w:t>
      </w:r>
      <w:r w:rsidRPr="00E541CA">
        <w:t xml:space="preserve">புனித பவுல்,</w:t>
      </w:r>
      <w:r w:rsidRPr="00E541CA">
        <w:t xml:space="preserve"> அவர்களுடைய ஹெலனிக் </w:t>
      </w:r>
      <w:r w:rsidRPr="00E541CA">
        <w:t xml:space="preserve">பழக்கவழக்கங்களை மாற்றாமலும்</w:t>
      </w:r>
      <w:r w:rsidRPr="00E541CA">
        <w:lastRenderedPageBreak/>
      </w:r>
      <w:r w:rsidRPr="00E541CA">
        <w:t xml:space="preserve"> அல்லது அவர்களுக்குள் யூத வழக்கங்களை அறிமுகப்படுத்தாமலும், நாம் முன்பு கூறியது போல்</w:t>
      </w:r>
      <w:r w:rsidRPr="00E541CA">
        <w:rPr>
          <w:rStyle w:val="FootnoteReference"/>
        </w:rPr>
        <w:footnoteReference w:id="376"/>
      </w:r>
      <w:r w:rsidRPr="00E541CA">
        <w:t xml:space="preserve"> ,</w:t>
      </w:r>
      <w:r w:rsidRPr="00E541CA">
        <w:t xml:space="preserve"> புறஜனங்களின் மக்களைப் பழைய ஏற்பாட்டு யூதச் சடங்குகளிலிருந்து விடுவித்தார்</w:t>
      </w:r>
      <w:r w:rsidRPr="00E541CA">
        <w:t xml:space="preserve">, அவர் அவர்களின் பழங்கால ஹெலனிக் பழக்கவழக்கங்களுக்கு இடமளித்து அவர்களுக்கு எழுதுகிறார்: 'ஹெலனிசத்திலிருந்து கிறிஸ்தவத்திற்கு அழைக்கப்பட்ட உங்களுடையவர்களுக்கு, உங்கள் தலைமுடியை நீளமாக வளர விடுவது ஒரு அவமானம்' என்று கொரிந்தியரிடம் கூறினார். மேலும் பவுலின் வார்த்தைகள் தேவனுடைய பழைய ஏற்பாட்டுக் கட்டளைக்கு முரணானவை அல்ல; ஏனெனில் பழைய ஏற்பாட்டு எழுத்துக்கள் யூதர்களால் பின்பற்றப்பட வேண்டும் என்பதற்காக எழுதப்படவில்லை, மாறாக விசுவாசத்தால் அறிவொளி பெற்றவர்களாகவும், யூதர்களின் பழைய ஏற்பாட்டுப் பழக்கவழக்கங்கள் மற்றும் சடங்குகளால் கட்டுப்படாதவர்களாகவும் இருந்த கிரேக்கர்களால் பின்பற்றப்பட வேண்டும் என்பதற்காகவே எழுதப்பட்டன. ஏனெனில், கடவுள் அந்தக் கட்டளையை—முடியை வளர விடுவது—புறஜனங்களுக்குக் கொடுக்கவில்லை, யூத ஜனங்களுக்கு மட்டுமே கொடுத்தார். இருப்பினும், சிலைகளை ஆராதித்த புறஜனங்களுக்கு, தங்கள் முடியை வளர விடக்கூடாது என்ற ஒரு பழக்கமும் சட்டமும் இருந்தது, ஆனால், பாகன் மக்கள் சிலை வழிபாட்டிற்காக தங்கள் தலைமுடி மற்றும் தாடியை வெட்டி மழித்துக்கொள்ளும் வழக்கத்தையும் சட்டத்தையும் கொண்டிருந்தனர்; குறிப்பாக, நெருப்பைக் கடவுளாக வழிபட்டவர்கள்—எரிமலை மின்னல் பெயரால் அழைக்கப்பட்ட பெரூனை வழிபட்ட கீவ் மற்றும் வெலிகீ நோவ்கோராட் மக்கள் போன்றவர்கள்—தங்கள் தலைகள் வெயிலால் கருக்கப்பட்டது போல, முடி இல்லாமல், வெறுமனே அவரை வழிபடக் கடமைப்பட்டிருந்தனர். யூதர்களுக்கு, தங்கள் முடியை நீளமாக வளர விடுவது ஒரு கௌரவமாக இருந்தது, ஆனால் பிற இனத்தவர்களுக்கு அது ஒரு அவமானமாக இருந்தது. இந்தக் காரணத்திற்காக, பிற இனத்தவர்களாகிய கொரிந்தியருக்கு எழுதிய புனித பவுல், 'ஒருவன் தன் முடியை நீளமாக வளரவிட்டால், அது அவனுக்கு அவமானம்' என்றார். மேலும், கொரிந்திலுள்ள கிரேக்கர்களுக்கு எழுதிய பவுல், பண்டைய புறச்சமய வழக்கின் காரணமாக, தலைமுடி சம்பந்தமான கடவுளின் பழைய ஏற்பாட்டுக் கட்டளைக்கு முரணாக எழுதத் தயங்கவில்லை என்றால்: அப்படியானால், யூதர்களைப் போலல்லாமல், யூதரல்லாதவர்களும், சிலை வழிபாட்டாளர்களுமான ரஷ்யர்கள்—தங்கள் முடியை வளர்க்காதவர்கள்—கிறிஸ்துவின் அழைப்பைப் பெற்று, பழைய ஏற்பாட்டு யூத வழக்கங்களால் கட்டுப்படாதவர்களாக இருந்தும்கூட, தங்கள் தாடியைப் பற்றி ஏன் சந்தேகம் கொள்ள வேண்டும், தங்கள் இரட்சிப்பைப் பற்றி ஏன் நம்பிக்கையிழக்க வேண்டும்? சுத்தமாக சவரம் செய்வது என்பது விசுவாசத்தின் கோட்பாடுகளின் விஷயமல்லவா? ஒழுங்கற்ற தாடியுடன் ஒருவர் இரட்சிக்கப்படுவது சாத்தியமற்றது அல்லவா?</w:t>
      </w:r>
    </w:p>
    <w:p w:rsidRPr="00E541CA" w:rsidR="00E541CA" w:rsidP="00E541CA" w:rsidRDefault="00E541CA" w14:paraId="113CCB87" w14:textId="0FBD6A62">
      <w:pPr>
        <w:ind w:firstLine="720"/>
      </w:pPr>
      <w:r w:rsidRPr="00E541CA">
        <w:t xml:space="preserve">நான் இதை முதிர்ந்த மற்றும் மரியாதைக்குரிய தாடியை இழிவுபடுத்தச் சொல்லவில்லை, மாறாக (நாம் முன்பே கூறியது போல்) தாடி கடவுளின் உருவம் என்ற பிழையான கருத்தை அகற்றவும், மேலும் ஆணைப்படி தங்கள் தாடியை மழித்துக்கொள்ளும்வர்களின் இரட்சிப்பைப் பற்றிய சந்தேகங்களை வேரறுக்கவும் கூறுகிறேன்.</w:t>
      </w:r>
    </w:p>
    <w:p w:rsidRPr="00E541CA" w:rsidR="00E541CA" w:rsidP="00E541CA" w:rsidRDefault="00E541CA" w14:paraId="4C86EF42" w14:textId="6F9592E9">
      <w:pPr>
        <w:ind w:firstLine="720"/>
      </w:pPr>
      <w:r w:rsidRPr="00E541CA">
        <w:t xml:space="preserve">2வது பரிசீலனை</w:t>
      </w:r>
    </w:p>
    <w:p w:rsidRPr="00E541CA" w:rsidR="00E541CA" w:rsidP="00E541CA" w:rsidRDefault="00E541CA" w14:paraId="0ED02310" w14:textId="61DDDD19">
      <w:pPr>
        <w:ind w:firstLine="720"/>
        <w:rPr>
          <w:i/>
        </w:rPr>
      </w:pPr>
      <w:r w:rsidRPr="00E541CA">
        <w:rPr>
          <w:i/>
        </w:rPr>
        <w:t xml:space="preserve">தனது தாடியை முதலில் சவரம் செய்தவர் யார்?</w:t>
      </w:r>
    </w:p>
    <w:p w:rsidRPr="00E541CA" w:rsidR="00E541CA" w:rsidP="00E541CA" w:rsidRDefault="00E541CA" w14:paraId="72027447" w14:textId="50E8FD49">
      <w:pPr>
        <w:ind w:firstLine="720"/>
      </w:pPr>
      <w:r w:rsidRPr="00E541CA">
        <w:t xml:space="preserve">நமது ரஷ்ய நூல்கள் (நாம் முன்பே கேட்டது போல்), மீசையைச் சவரம் செய்யும் பழக்கம், உருவ வழிபாட்டு எதிர்ப்புப் பேரரசர் கான்ஸ்டான்டின் கவாலின் அல்லது கோப்ரோனியம்ஸ் காலத்தில் கான்ஸ்டான்டினோபிலிலும், மற்றும் ரோம் நகரின் போப்பாக இருந்த ரோமின் பீட்டர் ஹுகுனோட் காலத்தில் பண்டைய ரோமிலும் தொடங்கியது என்று கூறுகின்றன; இருப்பினும், மீசையைச் சவரம் செய்யும் பழக்கம் அவரிடமிருந்துதான் தொடங்கியதா என்பதைத் தீர்மானிக்க, கவாலின் விஷயத்தை நாம் ஆராய வேண்டும்.</w:t>
      </w:r>
    </w:p>
    <w:p w:rsidRPr="00E541CA" w:rsidR="00E541CA" w:rsidP="00E541CA" w:rsidRDefault="00E541CA" w14:paraId="474D43C6" w14:textId="49A80B43">
      <w:pPr>
        <w:ind w:firstLine="720"/>
      </w:pPr>
      <w:r w:rsidRPr="00E541CA">
        <w:t xml:space="preserve">மகத்தான மெனாயோனில் உள்ள, போற்றத்தக்க புதிய ஸ்டீபனின் வாழ்க்கை வரலாற்றில், சர் konstantine கோப்ரோனைமஸ் தனது பிரபுக்களை மீசையற்றவர்களாக இருக்க ஆணையிட்டதாக எழுதப்பட்டுள்ளது</w:t>
      </w:r>
      <w:r w:rsidRPr="00E541CA">
        <w:rPr>
          <w:rStyle w:val="FootnoteReference"/>
        </w:rPr>
        <w:footnoteReference w:id="377"/>
      </w:r>
      <w:r w:rsidRPr="00E541CA">
        <w:t xml:space="preserve"> ; இவ்வாறு, அவரது ஊழியர்கள் தங்கள் மீசையை மழித்ததன் மூலம் அடையாளம் காணப்பட்டனர்.</w:t>
      </w:r>
    </w:p>
    <w:p w:rsidRPr="00E541CA" w:rsidR="00E541CA" w:rsidP="00E541CA" w:rsidRDefault="00E541CA" w14:paraId="0BFED117" w14:textId="4D3A4A84">
      <w:pPr>
        <w:ind w:firstLine="720"/>
      </w:pPr>
      <w:r w:rsidRPr="00E541CA">
        <w:t xml:space="preserve">இருப்பினும், கோப்ரோனயமுஸுக்கு முன்பே, மிகவும் பழமையான மன்னர்களிடையே, மற்றும் கிறிஸ்துவின் பிறப்புக்கு முன்பே, தாடி சவரம் செய்யும் பழக்கம் இருந்ததென்பது நன்கு அறியப்பட்டதே.</w:t>
      </w:r>
    </w:p>
    <w:p w:rsidRPr="00E541CA" w:rsidR="00E541CA" w:rsidP="00E541CA" w:rsidRDefault="00E541CA" w14:paraId="3026A1DA" w14:textId="22A2FAA8">
      <w:pPr>
        <w:ind w:firstLine="720"/>
      </w:pPr>
      <w:r w:rsidRPr="00E541CA">
        <w:t xml:space="preserve">மெசிடோனிய மன்னரான மாமன்னர் அலெக்சாண்டரைப் பற்றி புளூடார்க் எழுதுகையில், ஒருமுறை அவர் தனது படைகளைப் போருக்கு அணிவகுத்திருந்தபோது, மேலும் என்ன உத்தரவுகள் கொடுப்பார் என்று கேட்டதற்கு, அவர், 'மெசிடோனியர்கள் தங்கள் தாடியை மழித்துக் கொள்வதைத் தவிர வேறு எதுவும் தேவையில்லை' என்று பதிலளித்தாராம். இச்சொற்களைக் கேட்டு அவரது நண்பர் பார்மெனியன் ஆச்சரியப்பட்டபோது, அலெக்சாண்டர் கூறினார்: 'போர்க்களத்தில் தாடி பெரும் தடையாக அமைகிறது என்பதை நீங்கள் உணரவில்லையா? ஏனெனில், படைகள் நெருங்கி வந்து கைகலந்து சண்டையிடும்போது, தாடியுள்ள ஒருவரை எதிரி அவருடைய தாடியைப் பிடித்து எளிதில் பிடித்துவிடுவான்.' அலெக்சாந்தரைப் பற்றி இவ்வளவு போதும். இதன் மூலம், கோப்ரோனைமஸுக்கு முன்பிருந்தே, பண்டைய காலத்திலிருந்தே போருக்குச் செல்வதற்கு முன்பு வீரர்கள் தங்கள் தாடியை மழித்துக்கொண்டனர் என்பது தெளிவாகிறது. அப்படியானால், புனிதப் பெரிய வீரர்களான ஜார்ஜ் மற்றும் டெமெட்ரியஸ் பற்றி நாம் என்ன சொல்வதாம்? அவர்கள் பொதுவாக ஐம்பது வயது கூட நிரம்பாத இளைஞர்களாக, தாடியற்றவர்களாகச் சித்தரிக்கப்படுகிறார்கள். அவர்கள் தங்கள் ஆண்மையின் முழுப் பருவத்தில் இருந்தபோது படைகளுக்குத் தலைமை தாங்கவில்லையா? உண்மையில் அவர்கள் அப்படித்தான் இருந்தனர்; ஏனெனில், இன்னும் வயதை எட்டாத குழந்தைகளுக்குப் போரில் படைகளை வழிநடத்த அனுமதி இல்லை. அப்படியானால், அவர்கள் ஏன் தாடியின்றி சித்தரிக்கப்படுகிறார்கள்? ஏனெனில், அந்தப் பழங்காலங்களில், இராணுவ வழக்கத்தின்படி, அவர்கள் தங்கள் தாடிகளை மழித்துக்கொண்டனர். மேற்கும் கிழக்கும் இரண்டையும் ஆண்ட ரோமானியப் பேரரசர்களைப் பற்றி நமக்கு என்ன தெரியும்? அவர்கள் தாடி வளரவிட்டார்களா, அல்லது அதை மழித்துக்கொண்டார்களா? பழங்காலப் பாகன் விவகாரங்களின் வரலாற்றாசிரியரான டியான், ரோமின் பேரரசர் ஹாட்ரியன் தான் முதலில் தாடி வளர்க்கத் தொடங்கினார் என்று கூறுகிறார், ஏனெனில் அவரது முகத்தில் இருந்த சில அசிங்கமான புண்கள் அவரது தாடியால் மறைக்கப்பட்டன. அப்படியானால், ஹேட்ரியன் அரசர்களில் முதலில் தாடி வளர்த்தவர் என்றால், அதற்குக் காரணம், அவருக்கு முந்தைய அனைத்து அரசர்களும் தங்கள் தாடிகளை வளர்க்க விடாமல், சவரம் செய்துகொண்டதுதான். மேலும், கிறிஸ்தவராக இருந்துவிட்டு, பேய்களின் ஊழியராக மாறிய, மதம் மாறிய அரசரான ஜூலியன், நீண்ட தாடியுடன் ஆண்டியோக்கியாவுக்கு வந்தபோது: நெறிமுறைக் கிறிஸ்தவர்களாக இருந்த அந்தியோக்கியா மக்கள், அந்த தாடியுடைய மனிதனைக் கண்டு, அவனது தாடியை நிந்தித்து, தங்களுக்குள் சிரித்துக்கொண்டே, பேரரசரை 'ஆட்டுத் தாடியுடையவர்' என்று அழைத்தனர். திருத்தந்தை </w:t>
      </w:r>
      <w:r w:rsidRPr="00E541CA">
        <w:t xml:space="preserve">கிரிகோரியும் (</w:t>
      </w:r>
      <w:r w:rsidRPr="00E541CA">
        <w:lastRenderedPageBreak/>
      </w:r>
      <w:r w:rsidRPr="00E541CA">
        <w:t xml:space="preserve"> ) ஜூலியனுக்கு எதிரான தனது இரண்டாவது சொற்பொழிவில் </w:t>
      </w:r>
      <w:r w:rsidRPr="00E541CA">
        <w:t xml:space="preserve">இதை </w:t>
      </w:r>
      <w:r w:rsidRPr="00E541CA">
        <w:t xml:space="preserve">நினைவு கூர்கிறார், அவர் கூறுகிறார்: 'வடிவமற்றும் பெரும் சிரிப்பிற்குக் காரணமாக இருக்கும் ரோமானிய பேரரசரின் கன்னங்களைப் பார்ப்பது உண்மையில் ஒரு நல்ல விஷயமா</w:t>
      </w:r>
      <w:r w:rsidRPr="00E541CA">
        <w:t xml:space="preserve">?</w:t>
      </w:r>
      <w:r w:rsidRPr="00E541CA">
        <w:rPr>
          <w:rStyle w:val="FootnoteReference"/>
        </w:rPr>
        <w:footnoteReference w:id="378"/>
      </w:r>
      <w:r w:rsidRPr="00E541CA">
        <w:t xml:space="preserve"> ' மேலும் பின்னர்: 'இப்போது, தாடி கேலிக்கும் அவமதிப்புக்கும் ஒரு காரணமாக இருக்கிறது, மேலும் அது கூலியாட்களுடன் சேர்ந்து கேலி செய்யப்படுகிறது.' இதுவரை இறையியலாளர். இதிலிருந்து, பின்வருவனவற்றை நாம் ஊகிக்கலாம்: அன்டியோக்கின் மக்களால் பேரரசரின் தாடி கேலி செய்யப்பட்டிருந்தால், அவர்களுக்கு மத்தியில் சாதாரண மனிதர்களின் வளர்ந்த தாடிகள் எவ்வளவு அதிகமாக விரும்பத்தகாததாக இருந்திருக்கும்—முதுமையை அடைவதற்கு முன்பே தங்கள் தாடிகளை வளரவிடுபவர்கள், மற்றும் தாடிகளை ஒரு பெரிய புனிதத்தன்மையாகவோ அல்லது மீட்பின் வழியாகவோ கருதாதவர்கள். ஏனெனில், தாடி வைக்கும் வழக்கம் கவாლიனிடம் இருந்து தொடங்கவில்லை, மாறாக அவருக்கு முன்பே அது இருந்தது என்பது தெளிவாகிறது; உண்மையில், கவாலின் அந்தப் பழங்கால தாடி வைக்கும் வழக்கத்தை கான்ஸ்டான்டினோபலில் மீண்டும் புத்துயிர் ஊட்டினார், அது போருக்குச் செல்லும் வீரர்களிடையே மிகவும் பரவலாக இருந்தது.</w:t>
      </w:r>
    </w:p>
    <w:p w:rsidRPr="00E541CA" w:rsidR="00E541CA" w:rsidP="00E541CA" w:rsidRDefault="00E541CA" w14:paraId="7D64E49B" w14:textId="1FEA7FEC">
      <w:pPr>
        <w:ind w:firstLine="720"/>
      </w:pPr>
      <w:r w:rsidRPr="00E541CA">
        <w:t xml:space="preserve">ரோமின் போப்பாண்டவரான பிதாவான பிதாவிற்கு, பண்டைய ரோமில் மதகுருமார்களிடையே தாடி வைக்கும் வழக்கம் அவரிடமிருந்துதான் தொடங்கியதா என்று நம்மால் கூற முடியாது; ஏனெனில், ரோமானியர்களுக்கும் நமக்கும் என்ன சம்பந்தம்? ஏனெனில், இந்த விவாதம் அவர்களை நோக்கியல்ல, மாறாக நமது சொந்த ரஷ்ய பிளவுவாதிகளை நோக்கியது; இருப்பினும், நமக்கு நன்கு தெரிந்தபடி, ரோம் போப்பாண்டவர் பட்டியல்களில் 'கோபக்கார பேட்ர்' இடம்பெறவில்லை என்பதை நாம் குறிப்பிடுவோம்.</w:t>
      </w:r>
    </w:p>
    <w:p w:rsidRPr="00E541CA" w:rsidR="00E541CA" w:rsidP="00E541CA" w:rsidRDefault="00E541CA" w14:paraId="1155E63C" w14:textId="7CFADE69">
      <w:pPr>
        <w:ind w:firstLine="720"/>
      </w:pPr>
      <w:r w:rsidRPr="00E541CA">
        <w:t xml:space="preserve">*தி ரட்டர்* புத்தகத்தின் முடிவில், ரோமானிய பிளவு தொடர்பான ஒரு பிற்சேர்க்கை உள்ளது. அந்த பிற்சேர்க்கையில், ஆர்த்தடாக்ஸ் மதத்திலிருந்து விலகிய போப்பாண்டகர்கள் பின்வருமாறு பட்டியலிடப்பட்டுள்ளனர்: 1. ஃபார்மோசஸ், இவர் மதவிரோதத்தின் தலைவராக இருந்தார்; 2. போனிஃபேஸ்; 3. ரோமானஸ்; 4. ஸ்டீஃபன்; 5. தியோடர்; 6. ஜான்; 7. பெனடிக்ட், 8. லியோ, 9. கிறிஸ்டோபர்; கிறிஸ்டோபரைத் தொடர்ந்து ஹுகெனோட் பீட்டர் வருகிறார், அவர் தனது ரோமானிய பாதிரியார்களுக்கு ஏழு மனைவிகளையும், விரும்பியவர்களுக்கு அவ்வளவு வைப்பாட்டிகளையும் வைத்துக்கொள்ளவும், ஒவ்வொரு ஆணின் தாடி, மீசை மற்றும் அது போன்றவற்றை வழித்துவிடவும் கட்டளையிட்டது போல</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இருப்பினும், ரோமானிய மற்றும் பிற வெளிநாட்டுப் பட்டியல்களில், கிறிஸ்டோபருக்குப் பிறகு செர்ஜியஸ், செர்ஜியஸுக்குப் பிறகு அனஸ்தாசியஸ், பின்னர் லான்டன், மற்றும் மற்றவர்கள் முறையாக வருகிறார்கள், ஆனால் கோபக்கார பேதுரு வெளிப்படையாக இல்லை. நம்பிக்கையற்ற எவரும் ரோமானிய போப்பாண்டவர்களின் பட்டியல்களைத் தாங்களாகவே ஆராய்ந்து பார்க்கட்டும்; அவர்கள் அவரைக் காண்பார்களா? கிறிஸ்டோபருக்குப் பிறகு, பிற்காலத்தில் வாழ்ந்த பெத்தேரு உத்வேகமானவர் ஒரு போப்பாண்டவராக இல்லையா? ஆயினும், அவருக்குப் பிறகு வந்த போப்பாண்டவர்களுக்கிடையே, ரோமானியர்கள் அந்த போப்பாண்டவரின் பெயரை மாற்றாத வரையில், பெயர் பெத்தேர் கொண்ட எந்தவொரு போப்பாண்டவரையும் காண முடியாது. மேலும், எந்தவொரு போப்பும் தனது குருக்களை ஏழு மனைவிகளையும், அவர்கள் விரும்பும் அளவுக்கு வைப்பாட்டிகளையும் வைத்துக்கொள்ளும்படி கட்டளையிட்டார் என்பது உண்மையல்ல; ஏனெனில், ஒருவர் பாவத்தில் வாழாதவரை, ரோமானிய குருக்களுக்கு ஒரு மனைவியைக் கூட வைத்துக்கொள்ள அனுமதி இல்லை என்பது அனைவருக்கும் தெரியும். பாவம் இல்லாத இடம் எங்கே இருக்கிறது?</w:t>
      </w:r>
    </w:p>
    <w:p w:rsidRPr="00E541CA" w:rsidR="00E541CA" w:rsidP="00E541CA" w:rsidRDefault="00E541CA" w14:paraId="07ADE873" w14:textId="35BB4018">
      <w:pPr>
        <w:ind w:firstLine="720"/>
      </w:pPr>
      <w:r w:rsidRPr="00E541CA">
        <w:t xml:space="preserve">ரோமில் உள்ள பொதுமக்களிடையே தாடி வைக்கும் பழக்கத்தைப் பொறுத்தவரை, பேரரசர் ஹாட்ரியன் வரை ரோமானிய பேரரசர்களிடையே கூட இந்தப் பழக்கம் இருந்தது என்பது அனைவரும் அறிந்ததே, அதுபோலவே பண்டைய காலத்திலிருந்து வீரர்களிடையேயும் இருந்தது. மேலும், பேரார்வம் மிக்க போப் பேதுரு ரோமில் உள்ள மதகுருமார்களுக்கு தாடி வைக்கும் பழக்கத்தை நிறுவவில்லையா?</w:t>
      </w:r>
    </w:p>
    <w:p w:rsidRPr="00E541CA" w:rsidR="00E541CA" w:rsidP="00E541CA" w:rsidRDefault="00E541CA" w14:paraId="1091BB03" w14:textId="74D91907">
      <w:pPr>
        <w:ind w:firstLine="720"/>
      </w:pPr>
      <w:r w:rsidRPr="00E541CA">
        <w:t xml:space="preserve">உலகின் 7152 ஆம் ஆண்டில், பக்திமான் சார் மற்றும் கிராண்ட் பிரின்ஸ் மைக்கேல் ஃபியோடோரோவிச்சின் ஆட்சிக் காலத்திலும், அவருடைய புனிதத்துவம் ஜோசப் அவர்களின் பேராயர் பதவிக் காலத்திலும், மாஸ்கோவில் ஜெருசலேமின் புனித சிரில் பெயரில் ஒரு புத்தகம் அச்சிடப்பட்டது; அவரது சில வார்த்தைகள், ஒருவிதமாக விளக்கப்பட்டு, புத்தகத்தின் தொடக்கத்தில் வைக்கப்பட்டுள்ளன; இருப்பினும், மீதமுள்ளவை அவருடையவை அல்ல, அவை இணைக்கப்பட்டவை. அந்தப் புத்தகத்தில், ஒரு தத்துவஞானி என்று கூறப்படும் பனாஜியோட்ஸ் என்பவருக்கும் அஜிமித் என்பவருக்கும் இடையே ஒரு விவாதம் உள்ளது; அதில் பனாஜியோட்ஸ், இலத்தீன் கிறிஸ்தவப் பாதிரியார்களின் தாடி சவரம் செய்யும் பழக்கம் போப்பிடம் இருந்து தொடங்கியது என்று 235-ஆம் பக்கத்தில் கூறுகிறார்; ஆயினும், அவர் அந்த போப்பின் பெயரையோ, அது எப்போது தொடங்கியது என்ற காலத்தையோ குறிப்பிடவில்லை; போப் ஏன் தனது தாடியை மழித்துக்கொண்டார் என்பதற்கான சம்பவத்தை மட்டுமே அவர் விவரிக்கிறார். அந்தச் சம்பவம் கற்புடைய செவிகளுக்கு வெட்கக்கேடானது; ஆனால் அந்த விவாதம் ஞானத்தின் உணர்வோடு பொருந்தாதது போலவே, அவருடைய விவரிப்பும் நம்பகத்தன்மை அற்றது. ஒவ்வொரு விவேகமுள்ள வாசகரும் தாங்களாகவே தீர்ப்பு வழங்குவார்கள்.</w:t>
      </w:r>
    </w:p>
    <w:p w:rsidRPr="00E541CA" w:rsidR="00E541CA" w:rsidP="00E541CA" w:rsidRDefault="00E541CA" w14:paraId="31B35F6C" w14:textId="49607286">
      <w:pPr>
        <w:ind w:firstLine="720"/>
      </w:pPr>
      <w:r w:rsidRPr="00E541CA">
        <w:t xml:space="preserve">மூன்றாவது பரிசீலனை</w:t>
      </w:r>
    </w:p>
    <w:p w:rsidRPr="00E541CA" w:rsidR="00E541CA" w:rsidP="00E541CA" w:rsidRDefault="00E541CA" w14:paraId="376E8214" w14:textId="2580FAD4">
      <w:pPr>
        <w:ind w:firstLine="720"/>
        <w:rPr>
          <w:i/>
        </w:rPr>
      </w:pPr>
      <w:r w:rsidRPr="00E541CA">
        <w:rPr>
          <w:i/>
        </w:rPr>
        <w:t xml:space="preserve">தாடி வழிவது கடவுளுக்கு எதிரான பாவமா?</w:t>
      </w:r>
    </w:p>
    <w:p w:rsidRPr="00E541CA" w:rsidR="00E541CA" w:rsidP="00E541CA" w:rsidRDefault="00E541CA" w14:paraId="4A4E777F" w14:textId="3F4B316E">
      <w:pPr>
        <w:ind w:firstLine="720"/>
      </w:pPr>
      <w:r w:rsidRPr="00E541CA">
        <w:t xml:space="preserve">கடவுளின் கட்டளை விதிக்கப்பட்டுள்ள இடத்தில், பாவம் அறிவிக்கப்படுகிறது; ஏனெனில் கடவுளின் கட்டளையை மீறுவது பாவம்: ஆனால் கடவுளின் கட்டளை எதுவும் விதிக்கப்படாத இடத்தில், பாவம் இருக்க முடியாது. ஏனெனில் கட்டளை இல்லாத இடத்தில், மீறலும் பாவமும் இல்லை.</w:t>
      </w:r>
    </w:p>
    <w:p w:rsidRPr="00E541CA" w:rsidR="00E541CA" w:rsidP="00E541CA" w:rsidRDefault="00E541CA" w14:paraId="15CFCB51" w14:textId="5FB7A3D6">
      <w:pPr>
        <w:ind w:firstLine="720"/>
      </w:pPr>
      <w:r w:rsidRPr="00E541CA">
        <w:t xml:space="preserve">மேலும், நமது கடவுளாகிய கிறிஸ்துவால் தாடி விஷயத்தில் கிறிஸ்தவர்களுக்கு எதுவும் கட்டளையிடப்படாததால்—தாடியை மழிப்பது என்றோ, மழிக்காமல் இருப்பது என்றோ—தாடியை மழிப்பது கடவுளுக்கு எதிரான பாவமல்ல.</w:t>
      </w:r>
    </w:p>
    <w:p w:rsidRPr="00E541CA" w:rsidR="00E541CA" w:rsidP="00E541CA" w:rsidRDefault="00E541CA" w14:paraId="0026B9EA" w14:textId="4BC21BEC">
      <w:pPr>
        <w:ind w:firstLine="720"/>
      </w:pPr>
      <w:r w:rsidRPr="00E541CA">
        <w:t xml:space="preserve">மேலும், நமது இறைவனாகிய கிறிஸ்துவிடமிருந்து கிறிஸ்தவர்களுக்கு தாடி தொடர்பாக எந்த கட்டளையும் இல்லாததால், இறையியல் நற்செய்தியிலோ, திருத்தூதர்களின் நிருபங்களிலோ, அல்லது புனித பிதாக்களின் சபைகளிலோ தாடி குறித்து எதுவும் குறிப்பிடப்படவில்லை என்பது தெளிவாகிறது; ஆயினும், ஒரு மரபு உள்ளது, அதை குருக்கள் (பொது மக்கள் அல்ல) பின்பற்ற வேண்டும்.</w:t>
      </w:r>
    </w:p>
    <w:p w:rsidRPr="00E541CA" w:rsidR="00E541CA" w:rsidP="00E541CA" w:rsidRDefault="00E541CA" w14:paraId="12CADFB5" w14:textId="4A07EFE6">
      <w:pPr>
        <w:ind w:firstLine="720"/>
      </w:pPr>
      <w:r w:rsidRPr="00E541CA">
        <w:t xml:space="preserve">மேலும், புனித அப்போஸ்தலர்களின் விதிகளையும், புனித தந்தையர்களின் சபைகளையும் தாடி தொடர்பான சட்டங்களை இயற்றியதாக நம்புபவர், இந்த விஷயத்தில் ஒரு அப்போஸ்தலிக்க அல்லது தந்தையர் சபை விதியின் ஒரு உதாரணத்தையாவது நமக்குக் காட்டட்டும். </w:t>
      </w:r>
      <w:r w:rsidRPr="00E541CA">
        <w:t xml:space="preserve">நிக்கிதா தி ஸ்டுடைட் துறவி மற்றும் பனகியோட், 'தத்துவஞானி' என்று அழைக்கப்படுபவர், தாடியைப் பற்றிப் பேசும் '</w:t>
      </w:r>
      <w:r w:rsidRPr="00E541CA">
        <w:lastRenderedPageBreak/>
      </w:r>
      <w:r w:rsidRPr="00E541CA">
        <w:t xml:space="preserve"> ' நூலைப் பொறுத்தவரை, அந்த வார்த்தைகள் விதிகள் அல்ல; அவை ஒருபோதும் திருத்தந்தையர்களால் மன்றுகளில் விவாதிக்கப்படவில்லை, அவற்றின் சொந்த அறிக்கைகளிலும் அவை உண்மையாக இல்லை, நாமும் அவற்றைக் கருத்தில் கொள்ளக் கூடாது.</w:t>
      </w:r>
    </w:p>
    <w:p w:rsidRPr="00E541CA" w:rsidR="00E541CA" w:rsidP="00E541CA" w:rsidRDefault="00E541CA" w14:paraId="4FAF34F7" w14:textId="0F8FBCC7">
      <w:pPr>
        <w:ind w:firstLine="720"/>
      </w:pPr>
      <w:r w:rsidRPr="00E541CA">
        <w:t xml:space="preserve">நமது சொந்தப் பழைய ரஷ்ய அச்சிடப்பட்ட புத்தகங்களைப் பொறுத்தவரை, அவை நெருக்கமான ஆய்வு, விவாதம் மற்றும் திருத்தத்தை அவசியமாக்குகின்றன.</w:t>
      </w:r>
    </w:p>
    <w:p w:rsidRPr="00E541CA" w:rsidR="00E541CA" w:rsidP="00E541CA" w:rsidRDefault="00E541CA" w14:paraId="63EFD981" w14:textId="1F0F58FA">
      <w:pPr>
        <w:ind w:firstLine="720"/>
      </w:pPr>
      <w:r w:rsidRPr="00E541CA">
        <w:t xml:space="preserve">பழைய ஏற்பாட்டில் உள்ள கடவுளின் கட்டளைகளைப் பொறுத்தவரை, பழைய ஏற்பாட்டில் தாடி தொடர்பான கடவுளின் கட்டளைகள், விசுவாசத்திற்கும் கடவுளின் ஆராதனைக்கும் தொடர்பான ஆன்மீக அல்லது தெய்வீக கட்டளைகளாகவும் இல்லை, மேலும் நாம் கிறிஸ்தவர்களாகவும் கடைப்பிடிக்கக் கடமைப்பட்ட நீதியை மேம்படுத்துவதற்காக வடிவமைக்கப்பட்ட குடிமுறைக் கட்டளைகளாகவும் இல்லை என்பது மேலே தெளிவாக நிரூபிக்கப்பட்டுள்ளது; ஆனால் சடங்குகள் மற்றும் சம்பிரதாயங்களைப் பற்றிய மாம்சத்திற்குரிய கட்டளைகளிலிருந்து, அவற்றை கிறிஸ்து தம்முடைய வருகையினால் நீக்கிவிட்டார்; இவைகளிலிருந்து புனித அப்போஸ்தலர்கள், புறஜனங்களிலிருந்து கிறிஸ்தவர்களாகிய நம்மை விடுவித்துள்ளனர்—இதை நாம் ஏற்கனவே காட்டியிருக்கிறோம்</w:t>
      </w:r>
      <w:r w:rsidRPr="00E541CA">
        <w:rPr>
          <w:rStyle w:val="FootnoteReference"/>
        </w:rPr>
        <w:footnoteReference w:id="380"/>
      </w:r>
      <w:r w:rsidRPr="00E541CA">
        <w:t xml:space="preserve"> . எபிரேயர் நிருபம், அதிகாரம் 7-க்கு விளக்கவுரை வழங்கும் புனித யோவான் கிறிசோஸ்தோம் அவர்களின் சாட்சியத்தையும் நாம் மேற்கோள் காட்டலாம், அவர் எழுதி கூறுகிறார்: 'சரீரத்தைக் கழுவும், சரீரத்தைத் தூய்மைப்படுத்தும், </w:t>
      </w:r>
      <w:r w:rsidRPr="00E541CA">
        <w:rPr>
          <w:i/>
        </w:rPr>
        <w:t xml:space="preserve">சரீரத்தைக் களைக்கும், </w:t>
      </w:r>
      <w:r w:rsidRPr="00E541CA">
        <w:t xml:space="preserve">சரீரத்தைக் கட்டுப்படுத்தும்</w:t>
      </w:r>
      <w:r w:rsidRPr="00E541CA">
        <w:t xml:space="preserve">'</w:t>
      </w:r>
      <w:r w:rsidRPr="00E541CA">
        <w:rPr>
          <w:rStyle w:val="FootnoteReference"/>
        </w:rPr>
        <w:footnoteReference w:id="381"/>
      </w:r>
      <w:r w:rsidRPr="00E541CA">
        <w:t xml:space="preserve"> , மற்றும் பல: இவை சரீரத்திற்குரியவை அல்ல என்று நீங்கள் கூறுகிறீர்களா? கிறிசோஸ்தோம் இத்துடன் முடிக்கிறார். அந்த வார்த்தைகளிலேயே – 'சதையை மழி' – அவர் தாடியை மழிக்காத நடைமுறையையும், தாடியை மழிக்கும் நடைமுறையையும் தெளிவாகச் சுட்டிக்காட்டுகிறார்; இவை முன்பு சரீர சம்பிரதாய கட்டளைகளின் ஒரு பகுதியாக இருந்தன, ஆனால் கிறிஸ்துவின் வருகையால் நீக்கப்பட்டன; ஏனெனில், கிறிஸ்தவர்களுக்கு தாடி தொடர்பாக எந்த சட்டமும் இல்லை, ஆனால் அது ஒரு விருப்பத்தின் விஷயமே, மேலும் தாடியை மழிப்பதற்காக ஒருவர் தனது இரட்சிப்பைப் பற்றி சந்தேகப்படக்கூடாது.</w:t>
      </w:r>
    </w:p>
    <w:p w:rsidRPr="00E541CA" w:rsidR="00E541CA" w:rsidP="00E541CA" w:rsidRDefault="00E541CA" w14:paraId="654F3E2E" w14:textId="704845EF">
      <w:pPr>
        <w:ind w:firstLine="720"/>
      </w:pPr>
      <w:r w:rsidRPr="00E541CA">
        <w:t xml:space="preserve">கிறிஸ்தவர்களுக்குள் தாடியை மழித்துக்கொள்ளக் கூடாது என்று போதிப்பவர்களையும், தாடியை மழிப்பதை ஒரு பெரிய மற்றும் மிகவும் கொடிய பாவமாகக் கருதுபவர்களையும் பொறுத்தவரை, அவர்களின் பகுத்தறிவு சரியானதா என்பதை நாம் பகுத்தறிவுடன் ஆராய்வோம்.</w:t>
      </w:r>
    </w:p>
    <w:p w:rsidRPr="00E541CA" w:rsidR="00E541CA" w:rsidP="00E541CA" w:rsidRDefault="00E541CA" w14:paraId="3884EF02" w14:textId="6A7BB589">
      <w:pPr>
        <w:ind w:firstLine="720"/>
      </w:pPr>
      <w:r w:rsidRPr="00E541CA">
        <w:t xml:space="preserve">மேலே குறிப்பிடப்பட்ட ஸ்டோக்லாவ்னிக்-இல், அத்தியாயம் 40-இல், தாடி வழிவது ஒரு கடுமையான பாவமாகக் கருதப்படுகிறது என்பதை நாம் கேட்கிறோம். புனித அப்போஸ்தலர்களின் விதி பின்வருமாறு கூறுகிறது: யாராவது தனது தாடியை மழித்துக்கொண்டு அவ்வாறு தோன்றினால், அவருக்குப் பணிவிடை செய்வது பொருந்தாது, அவருக்காக நாற்பது நாள் நினைவு ஆராதனை செய்வதும், தேவாலயத்திற்கு அவருக்காக ப்ரோஸ்போரா அல்லது மெழுகுவர்த்திகளைக் கொண்டு வருவதும் கூடாது; அவரை அவிசுவாசிகளுடன் சேர்த்து எண்ணுங்கள்; ஏனெனில் அவர்கள் இந்த வழக்கத்தை வழக்கத்திற்குப் புறம்பானவர்களிடமிருந்து எடுத்துக்கொண்டார்கள். இந்த விதி தாடியை மனித ஆன்மாவிற்கு மேலாக வைக்கிறது. ஏனெனில் அந்த விதியின் பகுத்தறிவின்படி, ஒரு மனிதன் நற்பண்புள்ளவராகவும், நீதியுள்ளவராகவும், பரிசுத்தமானவராகவும் இருந்தாலும், அவர் தனது தாடியை மழித்துக்கொண்டால், அவர் இரட்சிக்கப்பட மாட்டார், மேலும் அவர் இறந்ததும், அவரது ஆன்மா கிறிஸ்தவ நினைவுகூர்தலுக்குத் தகுதியற்றதாகிவிடும்.</w:t>
      </w:r>
    </w:p>
    <w:p w:rsidRPr="00E541CA" w:rsidR="00E541CA" w:rsidP="00E541CA" w:rsidRDefault="00E541CA" w14:paraId="66BFBD15" w14:textId="64C5B474">
      <w:pPr>
        <w:ind w:firstLine="720"/>
      </w:pPr>
      <w:r w:rsidRPr="00E541CA">
        <w:t xml:space="preserve">புனிதத் திருத்தூதர்களுக்குத் தவறாகக் கூறப்பட்ட இந்த விதி, திருத்தூதர் விதிகளில் காணப்படாதது, தவறாகச் சிந்திக்கப்பட்டது, பொய்யானது, மற்றும் நல்ல பகுத்தறிவுக்கு முரணானது; இது முதலில் மறுக்கப்பட வேண்டும், மேலும் பின்வரும் கேள்விகள் விவாதிக்கப்பட வேண்டும்:</w:t>
      </w:r>
    </w:p>
    <w:p w:rsidRPr="00E541CA" w:rsidR="00E541CA" w:rsidP="00E541CA" w:rsidRDefault="00E541CA" w14:paraId="57F09999" w14:textId="44416663">
      <w:pPr>
        <w:ind w:firstLine="720"/>
      </w:pPr>
      <w:r w:rsidRPr="00E541CA">
        <w:t xml:space="preserve">தாடி என்றால் என்ன?</w:t>
      </w:r>
    </w:p>
    <w:p w:rsidRPr="00E541CA" w:rsidR="00E541CA" w:rsidP="00E541CA" w:rsidRDefault="00E541CA" w14:paraId="098ADD22" w14:textId="2F5214AE">
      <w:pPr>
        <w:ind w:firstLine="720"/>
      </w:pPr>
      <w:r w:rsidRPr="00E541CA">
        <w:t xml:space="preserve">மேலும் மனித ஆன்மா என்றால் என்ன?</w:t>
      </w:r>
    </w:p>
    <w:p w:rsidRPr="00E541CA" w:rsidR="00E541CA" w:rsidP="00E541CA" w:rsidRDefault="00E541CA" w14:paraId="6846978B" w14:textId="7730A368">
      <w:pPr>
        <w:ind w:firstLine="720"/>
      </w:pPr>
      <w:r w:rsidRPr="00E541CA">
        <w:t xml:space="preserve">மேலும், கிறிஸ்து தாடிக்காகவா பூமிக்கு வந்தார், அல்லது மனித ஆன்மாவிற்காகவா வந்தார்?</w:t>
      </w:r>
    </w:p>
    <w:p w:rsidRPr="00E541CA" w:rsidR="00E541CA" w:rsidP="00E541CA" w:rsidRDefault="00E541CA" w14:paraId="4D36D17F" w14:textId="3B27A01A">
      <w:pPr>
        <w:ind w:firstLine="720"/>
      </w:pPr>
      <w:r w:rsidRPr="00E541CA">
        <w:rPr>
          <w:i/>
        </w:rPr>
        <w:t xml:space="preserve">தாடி என்றால் என்ன? </w:t>
      </w:r>
      <w:r w:rsidRPr="00E541CA">
        <w:t xml:space="preserve">தாடி என்பது உணர்ச்சியற்ற முடி, மனித உடலின் ஒரு மிகை, கண்ணுக்குத் தெரியும், தொட்டுணரக்கூடிய ஒரு பொருள், மனித வாழ்வுக்குத் தேவையற்றது, ஏனெனில் அது ஒருவருக்கு உயிர் கொடுப்பதோ அல்லது மரணத்தை விளைவிப்பதோ இல்லை; ஒரு தற்காலிகப் பொருள், இது உடலுடன் சேர்ந்து கல்லறையில் வைக்கப்பட்டதும் சிதைந்து போகிறது; மரணத்திற்கு முன்பே இறந்தும் செயலற்றும் இருக்கும், பயனளிக்காததும் தீங்கு விளைவிக்காததும், உடலின் ஈரமான பகுதிகளில் வளர்கிறது. ஏனெனில், எப்படிப் பூமியில் சதுப்பு, ஈரமான இடங்களில் அதிகப்படியான புல், பனைநார் மற்றும் மூங்கில் வளர்கின்றனவோ, அவ்வாறே மனித உடலிலும் ஈரமான இடங்களில் முடி வளர்கிறது.</w:t>
      </w:r>
    </w:p>
    <w:p w:rsidRPr="00E541CA" w:rsidR="00E541CA" w:rsidP="00E541CA" w:rsidRDefault="00E541CA" w14:paraId="7E4B3621" w14:textId="14CC7569">
      <w:pPr>
        <w:ind w:firstLine="720"/>
      </w:pPr>
      <w:r w:rsidRPr="00E541CA">
        <w:rPr>
          <w:i/>
        </w:rPr>
        <w:t xml:space="preserve">ஆக, ஆன்மா என்றால் என்ன? </w:t>
      </w:r>
      <w:r w:rsidRPr="00E541CA">
        <w:t xml:space="preserve">மனித ஆன்மா என்பது கடவுளின் கண்ணுக்குத் தெரியாத, அழியாத உருவமாகும், அது நித்தியமாக நிலைத்திருக்கிறது; ஆன்மா என்பது ஒரு உடலற்ற, பகுத்தறிவுள்ள இயல்பு ஆகும், அது நமது மாமிசத்திற்கு உயிர் கொடுக்கிறது. மேலும், ஆன்மா மனித வாழ்விற்கு மிகவும் அவசியமானது, அது இல்லாமல் ஒரு நபரால் ஒரு கண் இமைக்கும் நேரம் கூட வாழ முடியாது.</w:t>
      </w:r>
    </w:p>
    <w:p w:rsidRPr="00E541CA" w:rsidR="00E541CA" w:rsidP="00E541CA" w:rsidRDefault="00E541CA" w14:paraId="4311C4F0" w14:textId="0516AD2E">
      <w:pPr>
        <w:ind w:firstLine="720"/>
      </w:pPr>
      <w:r w:rsidRPr="00E541CA">
        <w:t xml:space="preserve">கிறிஸ்து பூமிக்கு எதற்காக வந்தார்: நாம் தாடியை மழித்துக்கொள்ளாமல் வைத்திருக்க மனிதத் தாடியின் பொருட்டாவா, அல்லது நித்திய மரணத்திலிருந்து மனித ஆன்மாவைக் காப்பாற்றவா? கிறிஸ்து தாடியின் பொருட்டு வந்திருந்தால், உண்மையில், தன் தாடியை மழித்துக்கொள்ளும் ஒரு மனிதன் மரணத்திற்குப் பிறகு திருச்சபையின் நினைவுகூர்தலுக்குத் தகுதியற்றவன்; ஆனால் கிறிஸ்து மனித ஆன்மாவின் பொருட்டு பூமிக்கு வந்திருந்தால், மழித்த தாடி இறந்த ஆன்மாவுக்கு என்ன தடையாக இருக்க முடியும்? உண்மையாகவே, கிறிஸ்து ஆன்மாவின் பொருட்டு வந்தாரே தவிர, தாடியின் பொருட்டு வரவில்லை. மேலும், நம்முடைய ஆண்டவராகிய கிறிஸ்து, நம்முடைய ஆன்மாக்களின் இரட்சகர் என்று அழைக்கப்படுகிறார்: ஏனெனில், அவர் நம்முடைய ஆன்மாக்களுக்காகப் பாடுபட்டு, தம்முடைய பரிசுத்த இரத்தத்தைச் சிந்தி, நம்மை நித்திய, அழிவில்லாத வாழ்விற்கு வழிநடத்துவதற்காகச் சிலுவையில் மரித்தார்.</w:t>
      </w:r>
    </w:p>
    <w:p w:rsidRPr="00E541CA" w:rsidR="00E541CA" w:rsidP="00E541CA" w:rsidRDefault="00E541CA" w14:paraId="2AB05FF2" w14:textId="4B5D8FE5">
      <w:pPr>
        <w:ind w:firstLine="720"/>
      </w:pPr>
      <w:r w:rsidRPr="00E541CA">
        <w:lastRenderedPageBreak/>
      </w:r>
      <w:r w:rsidRPr="00E541CA">
        <w:t xml:space="preserve">ஏனெனில், ஆன்மாவோடு ஒப்பிடும்போது தாடி ஒரு பொருட்டல்ல; மேலும், திருத்தூதர்களுக்குப் பொய்யாகக் கற்பிக்கப்பட்ட அந்த விதி தவறானது—அது, ஒரு கிறிஸ்தவ ஆன்மா இறந்தபோது, திருச்சபை ஆராதனைகளில் அதை நினைவுகூரக் கூடாது என்றும், தாடி சவரம் செய்யப்பட்ட காரணத்திற்காக அதற்காகப் புனித அப்பமோ அல்லது மெழுகுவர்த்திகளோ படைக்கக் கூடாது என்றும் தடை செய்கிறது.</w:t>
      </w:r>
    </w:p>
    <w:p w:rsidRPr="00E541CA" w:rsidR="00E541CA" w:rsidP="00E541CA" w:rsidRDefault="00E541CA" w14:paraId="6B223002" w14:textId="2BE3123C">
      <w:pPr>
        <w:ind w:firstLine="720"/>
      </w:pPr>
      <w:r w:rsidRPr="00E541CA">
        <w:t xml:space="preserve">மேலும், அந்தப் போலி விதி கூறுவது போல, கிறிஸ்தவர்கள் பிளவுபட்டவர்களிடமிருந்து தாடி வழித்தல் பழக்கத்தை ஏற்றுக்கொண்டார்கள் என்பது உண்மையா? அதற்குப் பதிலாக, பின்வரும் கேள்வி எழுகிறது: ஞானஸ்நானத்திற்கு முன்பு உருவ வழிபாட்டில் ஈடுபட்டிருந்த ரஸ்ஸின் மக்கள், தங்கள் தாடியை வழித்தார்களா, இல்லையா? அவர்கள் தாடி வளர்க்கவில்லை என்று யாராவது கூறினால், அது பொய்யாக இருக்கும்; ஏனெனில் ரஸ் மக்கள் யூதப் பழைய ஏற்பாட்டைப் பின்பற்றவில்லை, மேலும் இங்குள்ள மக்கள் அப்போது தாடி வளர்ப்பதற்கு எதிரான கடவுளின் கட்டளைகளைக் கேட்கவில்லை, அவர்கள் கடவுளை அறியாமலும், சிலைகளை வழிபட்டு சாத்தானுக்கு ஊழியம் செய்தார்கள்: மேலும், முன்பே கூறப்பட்டது போல, சிலை வழிபாட்டாளர்கள் தங்கள் தாடியை மழிப்பது வழக்கமாக இருந்தது. இருப்பினும், புனித விசுவாசம் ரஸ்ஸில் வேரூன்றியவுடன், குறிப்பாக வயதானவர்கள் தாடி வளர்க்கத் தொடங்கினர், ஏனெனில் அது அவர்களுக்குப் பொருத்தமானது; மற்றவர்கள் முன்போலவே சவரம் செய்துகொண்டிருந்தனர், ஏனெனில், நாம் மேலே விளக்கியுள்ளபடி, திருத்தூதர்களின் தீர்ப்பு, கிறிஸ்துவின் ಬಳி வரும் புறஜாதியினரைப் பழைய ஏற்பாட்டின் மாம்சத்திற்குரிய கட்டளைகளிலிருந்து விடுவிக்கிறது. ஏனெனில், மதபோதகர்களிடமிருந்து அல்ல, மாறாக ஞானஸ்நானத்திற்கு முன்பே இருந்துவரும் மற்றும் திருத்தூதர்களால் தடைசெய்யப்படாத தங்களின் சொந்தப் பழங்கால வழக்கத்திலிருந்தே, தாடி வெட்டிக்கொள்ளும் கிறிஸ்தவர்கள் அவ்வாறு செய்கிறார்கள்; அதே சமயம், தாடி வெட்டாமல் பழகிக்கொண்டவர்கள், கிறிஸ்தவர்கள் மீது விதிக்கப்பட்ட எந்தச் சட்டத்தின்படியும் அல்ல, மாறாக தங்களின் சொந்த விருப்பத்தின்படியே அவ்வாறு செய்வதில்லை.</w:t>
      </w:r>
    </w:p>
    <w:p w:rsidRPr="00E541CA" w:rsidR="00E541CA" w:rsidP="00E541CA" w:rsidRDefault="00E541CA" w14:paraId="32A394A9" w14:textId="77E2F388">
      <w:pPr>
        <w:ind w:firstLine="720"/>
      </w:pPr>
      <w:r w:rsidRPr="00E541CA">
        <w:t xml:space="preserve">மேற்கூறிய பழைய அச்சு வழிபாட்டுப் புத்தகத்தில், தாடி மீசையைத் தடுப்பதற்கான பிரிவில், இறுதியில் 626 மற்றும் 627 பக்கங்களில் இணைக்கப்பட்டுள்ளது, அதில் இவ்வாறு எழுதப்பட்டுள்ளது: மேலும், இந்தப் பிதற்றலின் தடையை வார்த்தையால் விளக்க முயற்சிப்போம்; இதைப் பற்றிப் பழைய ஏற்பாட்டில் தேவன் மோசேக்கு, </w:t>
      </w:r>
      <w:r w:rsidRPr="00E541CA">
        <w:rPr>
          <w:i/>
        </w:rPr>
        <w:t xml:space="preserve">'உங்கள் தாடியை நீங்கள் மழித்துக் கொள்ளாதிருங்கள்' (</w:t>
      </w:r>
      <w:r w:rsidRPr="00E541CA">
        <w:rPr>
          <w:rStyle w:val="FootnoteReference"/>
          <w:i/>
        </w:rPr>
        <w:footnoteReference w:id="382"/>
      </w:r>
      <w:r w:rsidRPr="00E541CA">
        <w:t xml:space="preserve"> )</w:t>
      </w:r>
      <w:r w:rsidRPr="00E541CA">
        <w:t xml:space="preserve"> </w:t>
      </w:r>
      <w:r w:rsidRPr="00E541CA">
        <w:rPr>
          <w:i/>
        </w:rPr>
        <w:t xml:space="preserve">என்று</w:t>
      </w:r>
      <w:r w:rsidRPr="00E541CA">
        <w:t xml:space="preserve"> அறிவித்தார்</w:t>
      </w:r>
      <w:r w:rsidRPr="00E541CA">
        <w:t xml:space="preserve">. ஆகவே, இவர்களைப் பற்றி என்ன சொல்ல முடியும்? இருப்பினும், இது தடைசெய்யப்பட்டதும், தேவனுக்குப் பிரியமற்றதும் என்பது தெளிவாகிறது. ஆனால் இது அச்சமற்றவர்களுக்கு இன்னும் அதிகமான வெட்கத்திற்கும் பயத்திற்கும் காரணமாக இல்லையா? ஏனெனில், தெய்வீக கிரைசோஸ்டம் சரியாகக் கூறுவது போல்: இது திருச்சபையின் இராணுவம்; மேலும், அவர் மற்றொருவரைப் பற்றிச் சொல்வது போல், இவரது வீரமரண இரத்தம் இந்தப் பாவத்திற்குப் பரிகாரம் செய்ய முடியாது. அந்தப் பகுதி இத்துடன் முடிகிறது.</w:t>
      </w:r>
    </w:p>
    <w:p w:rsidRPr="00E541CA" w:rsidR="00E541CA" w:rsidP="00E541CA" w:rsidRDefault="00E541CA" w14:paraId="17717D5C" w14:textId="1C4743E9">
      <w:pPr>
        <w:ind w:firstLine="720"/>
      </w:pPr>
      <w:r w:rsidRPr="00E541CA">
        <w:t xml:space="preserve">அந்தப் பொய்ச் சொற்களின் ஆசிரியர் யார் என்று நமக்குத் தெரியாது; இருப்பினும், அவர் ஒரு பொய்யரும் பைத்தியமுமே என்று தெளிவாகத் தெரிகிறது.</w:t>
      </w:r>
    </w:p>
    <w:p w:rsidRPr="00E541CA" w:rsidR="00E541CA" w:rsidP="00E541CA" w:rsidRDefault="00E541CA" w14:paraId="5AA3F347" w14:textId="7214443E">
      <w:pPr>
        <w:ind w:firstLine="720"/>
      </w:pPr>
      <w:r w:rsidRPr="00E541CA">
        <w:t xml:space="preserve">ஒரு பொய்யன்; ஏனெனில், புனித கிரிசோஸ்தோம் தாடி பற்றி எழுதியது போலவும், தாடி அணிவதை 'திருச்சபைப் படை' என்று அழைத்தது போலவும் அவர் அவதூறு செய்கிறார். ஆனால் கிரிசோஸ்தோம் இதை எந்த நூலில், எந்தப் பகுதியில், எந்த உரையில், அல்லது எந்த அறக்கட்டளைப் போதனையில் எழுதினார் என்பதை அந்தப் பொய்க் கூற்றின் ஆசிரியர் வெளிப்படுத்தவில்லை: ஏனெனில் அவர் தெளிவாகப் பொய் சொல்கிறார்.</w:t>
      </w:r>
    </w:p>
    <w:p w:rsidRPr="00E541CA" w:rsidR="00E541CA" w:rsidP="00E541CA" w:rsidRDefault="00E541CA" w14:paraId="0601AFD2" w14:textId="09C2BC72">
      <w:pPr>
        <w:ind w:firstLine="720"/>
      </w:pPr>
      <w:r w:rsidRPr="00E541CA">
        <w:t xml:space="preserve">அந்த ஆசிரியர் பைத்தியம்; ஏனெனில், வீரமரணம் அடைந்தவர்களின் இரத்தம் தாடி சவரம் செய்வதற்கான பாவத்தை மன்னிக்க முடியாது என்று அவர் கூறுகிறார்.</w:t>
      </w:r>
    </w:p>
    <w:p w:rsidRPr="00E541CA" w:rsidR="00E541CA" w:rsidP="00E541CA" w:rsidRDefault="00E541CA" w14:paraId="14483628" w14:textId="6EE25EDD">
      <w:pPr>
        <w:ind w:firstLine="720"/>
      </w:pPr>
      <w:r w:rsidRPr="00E541CA">
        <w:t xml:space="preserve">முட்டாள்களிலும் முட்டாளானவனே! ஒரு தாடி கிறிஸ்துவுக்கு மேலானதா? ஒருவர் கிறிஸ்துவை மறுதலிக்கும்போது, கிறிஸ்தவர்களுக்கு இதைவிடப் பெரிய பாவம் வேறு இல்லை என்பதை நாம் அறிவோம்; ஆனாலும், அத்தகையவர் மனந்திரும்பி, கிறிஸ்துவுக்காகத் துன்பப்படும்போது, இரத்தசாட்சியின் இரத்தம் அவருடைய பாவத்தை நிவாரணப்படுத்தும், மேலும் அவர் பரலோகத்தில் இரத்தசாட்சியின் கிரீடத்திற்குத் தகுதியானவராகக் கருதப்படுவார். இதற்கு ஒரு எடுத்துக்காட்டு, நவம்பர் 27 ஆம் தேதி வணங்கப்படும் புனித வீரமரணமடைந்த ஜேம்ஸ் தி பெர்சியன். அவர் முதலில் கிறிஸ்துவை மறுதலித்து, பின்னர் மனந்திரும்பி, மீண்டும் கிறிஸ்துவை அறிக்கை செய்து, அவருக்கு இரத்தம் சிந்தி பாடுபட்டார்; அந்த இரத்தம் அவருடைய பாவத்தை நீக்கி, அவருக்கு விண்ணுலக மகிமையை வழங்கியது. மேலும், முதலில் கிறிஸ்துவை மறுதலித்து, பின்னர் மீண்டும் அவரை ஒப்புக்கொண்டு, அவருக்காகத் துன்பப்பட்டு, தங்கள் வீரமரண இரத்தத்தால் தங்கள் மறுதலிப்பின் முந்தைய பாவத்திற்குப் பரிகாரம் செய்த மற்ற புனித வீரர்களும் உள்ளனர். ஆனால், பழைய அச்சு வழிபாட்டுப் புத்தகத்தில் சேர்க்கப்பட்டுள்ள அந்தத் தவறான பகுதியின் ஆசிரியர், வீரமரணமடைந்தவர்களின் இரத்தம் தாடி சவரம் செய்யும் பாவத்தை ஈடுசெய்ய முடியாது என்று கூறுகிறார்; ஏனெனில், அவருடைய முட்டாள்தனமான பகுத்தறிவின்படி, தாடி கிறிஸ்துவை விட மேலானது; வீரமரணமடைந்தவர்களின் இரத்தம் கிறிஸ்துவை மறுதலித்தவர்களின் பாவத்தை நீக்குகிறது, ஆனால் தாடி சவரம் செய்யும் பாவத்தை நீக்க முடியாது. இத்தகைய பைத்தியக்காரத்தனம் எங்கேனும் கேள்விப்பட்டிருக்கிறதா? மேலும், இத்தகைய கொடூரமான அறிக்கை எங்கே காணப்படுகிறது?</w:t>
      </w:r>
    </w:p>
    <w:p w:rsidRPr="00E541CA" w:rsidR="00E541CA" w:rsidP="00E541CA" w:rsidRDefault="00E541CA" w14:paraId="254817A5" w14:textId="401C5794">
      <w:pPr>
        <w:ind w:firstLine="720"/>
      </w:pPr>
      <w:r w:rsidRPr="00E541CA">
        <w:t xml:space="preserve">மீண்டும், அதே பெயர் தெரியாத ஆசிரியர், தனது நூலில், தாடியை மழிப்பதைக் கண்டித்தும், மழிக்காமல் இருப்பதை ஆதரித்தும், புனிதத் திருத்தூதர்கள், ஏழு உலகளாவிய சபை மாநாடுகள் மற்றும் ஒன்பது உள்ளூர் சபை மாநாடுகள் கிறிஸ்தவர்கள் தங்கள் தாடியை மழிக்கக் கூடாது என்று ஆணையிட்டதாகப் பேசுகிறார்—அல்லது, பொய் சொல்கிறார். ஆனால், அனைத்து திருத்தூது மற்றும் தந்தையர் விதிகளையும் முழுமையாக ஆராய்ந்த பிறகு, திருத்தூது அல்லது தந்தையர் விதிகளில் எங்கும் தாடியைப் பற்றி எதுவும் காணப்படவில்லை என்றும், பொய்க் கட்டுக்கதைகளைத் தவிர வேறு எதுவும் இல்லை என்றும் நாங்கள் ஏற்கனவே கூறியுள்ளோம். ஆகவே, திருத்தூது மற்றும் தந்தையர் சட்டங்களைப் புண்படுத்தும் இந்த நூலின் ஆசிரியரிடம் நாங்கள் கேட்கிறோம்: திருமுடிவைப்பது பெரிய பாவமா, அல்லது புனிதர்களைப் பற்றிப் பொய் சொல்வதா? திருமுடிவைப்பது ஒரு மனித வழக்கம், பொய் சொல்வது சாத்தானிடமிருந்து வந்தது. அப்படியானால், யார் மிகவும் கடுமையாகப் பாவம் செய்கிறார்கள்: மனித வழியில் பாவம் செய்பவரா, அல்லது சாத்தானின் வழியில் பாவம் செய்பவரா?</w:t>
      </w:r>
    </w:p>
    <w:p w:rsidRPr="00E541CA" w:rsidR="00E541CA" w:rsidP="00E541CA" w:rsidRDefault="00E541CA" w14:paraId="5229EB19" w14:textId="2D2CF0F4">
      <w:pPr>
        <w:ind w:firstLine="720"/>
      </w:pPr>
      <w:r w:rsidRPr="00E541CA">
        <w:t xml:space="preserve">இதைச் சொன்ன பிறகு, இந்தக் கட்டுரையின் இறுதிப் பகுதியிலும் கடைசி அத்தியாயத்திலும் வெளிப்படுத்தப்படுவது போல, வீரமரணமடைந்தவர்களின் இரத்தம் ஈடுசெய்ய முடியாத ஒரு பாவம் இருக்கிறது என்பதையும், அதைப் பற்றி புனித ஆசிரியர் பேசியுள்ளார் என்பதையும் நாங்கள் அறியச் செய்கிறோம்.</w:t>
      </w:r>
    </w:p>
    <w:p w:rsidRPr="00E541CA" w:rsidR="00E541CA" w:rsidP="00E541CA" w:rsidRDefault="00E541CA" w14:paraId="06ABF958" w14:textId="44DC6D0E">
      <w:pPr>
        <w:ind w:firstLine="720"/>
      </w:pPr>
      <w:r w:rsidRPr="00E541CA">
        <w:lastRenderedPageBreak/>
      </w:r>
      <w:r w:rsidRPr="00E541CA">
        <w:t xml:space="preserve">இருப்பினும், இங்கே நாங்கள் இதைச் சேர்ப்போம்: ஒவ்வொரு பாவமும் ஒரு குறிப்பிட்ட இன்பத்தைக் கொண்டுவருகிறது, அது புலன்களில்—அதாவது, மாம்சத்தில்—அல்லது ஆத்துமாவில் இருக்கலாம். ஏனெனில் மாம்சப் புலன்களில் காமம் இருக்கிறது, ஆனால் ஆத்துமாவில் கோபம் இருக்கிறது. ஏனெனில் கோபம் பழிவாங்குவதில் இன்பத்தைக் காண்கிறது, ஆனால் காமம் மாம்ச இச்சையில் இன்பத்தைக் காண்கிறது. ஆனால், சவரம் செய்யப்படும் அந்த உணர்மையற்ற முடிகளில் எங்கே ஏதேனும் இன்பம் காணப்படுகிறது? சிறிதும் இல்லை. ஏனெனில், அவற்றில் எந்தப் பாவமும் காணப்படுவதில்லை, மேலும் தாடியைச் சவரம் செய்வதற்காக ஒருவர் அவருடைய இரட்சிப்பைப் பற்றி சந்தேகப்படுவது வீணானது.</w:t>
      </w:r>
    </w:p>
    <w:p w:rsidRPr="00E541CA" w:rsidR="00E541CA" w:rsidP="00E541CA" w:rsidRDefault="00E541CA" w14:paraId="45B92FEE" w14:textId="3734E9AB">
      <w:pPr>
        <w:ind w:firstLine="720"/>
      </w:pPr>
      <w:r w:rsidRPr="00E541CA">
        <w:t xml:space="preserve">தாடியைச் சவரம் செய்வது என்பது தன்னைத்தானே தாக்குவதாகும் என்று மற்றவர்கள் கூறுகிறார்கள். ஆனால் நாங்கள் அவர்களிடம் கூறுவதாவது: நீங்கள் உங்கள் தாடியை ஒரு பிரஷ் அல்லது சீப்பு கொண்டு தொடுவதும் கூடாது; ஏனெனில், ஏற்கனவே சவரம் செய்யப்பட்ட தாடியை சீவுவதால், முடி இழுபட்டு வரக்கூடும், மேலும் நீங்கள் தங்களைத் தாங்களே தாக்கிக் கொண்டதாகக் கண்டிக்கப்படுவீர்கள். ஆனால், அறிவற்றவர்களே, தாடியை மழிப்பது என்பது உண்மையில் தன்னைத்தானே கையில் கத்தியை வைப்பதற்குச் சமமானதா? இறந்த, உணர்வில்லாத முடிகளை அகற்றுவது உயிருள்ள உடலுக்கு ஏதேனும் தீங்கு விளைவிக்குமா? தன்னைத்தானே கையில் கத்தியை வைப்பது என்பது, உயிருள்ள உடலின் ஒரு உறுப்பை வேண்டுமென்றே வெட்டுவதாகும், அல்லது எந்த விதத்திலும் தன்னைத்தானே கொல்வதாகும்: யூதாஸ் கழுத்தை நெரித்துக் கொன்றது போல; மேலும், தாவீதின் எதிரியான சவுல், ஒரு வாளைத் தன்னையே குத்தி தற்கொலை செய்துகொண்டார்</w:t>
      </w:r>
      <w:r w:rsidRPr="00E541CA">
        <w:rPr>
          <w:rStyle w:val="FootnoteReference"/>
        </w:rPr>
        <w:footnoteReference w:id="383"/>
      </w:r>
      <w:r w:rsidRPr="00E541CA">
        <w:t xml:space="preserve"> . பிளவுபடுத்துபவர்கள் தங்களைத் தாங்களே கொல்கிறார்கள், சிலர் தீயால், சிலர் பட்டினியால்: இதுவே தன்னைத்தானே அழித்துக்கொள்வதாகும், அதாவது, எந்தவொரு மரணத்தின் மூலமாகவும் தன் அழிவைத் தானே தேடிக்கொள்வது. மேலும், அந்தப் பாவம் எவ்வளவு பெரியது என்பது இந்த நூலின் மூன்றாம் பகுதியில் வெளிப்படுத்தப்படும்.</w:t>
      </w:r>
    </w:p>
    <w:p w:rsidRPr="00E541CA" w:rsidR="00E541CA" w:rsidP="00E541CA" w:rsidRDefault="00E541CA" w14:paraId="3DF69167" w14:textId="7DFC7FD2">
      <w:pPr>
        <w:ind w:firstLine="720"/>
      </w:pPr>
      <w:r w:rsidRPr="00E541CA">
        <w:t xml:space="preserve">4வது சிந்தனை</w:t>
      </w:r>
    </w:p>
    <w:p w:rsidRPr="00E541CA" w:rsidR="00E541CA" w:rsidP="00E541CA" w:rsidRDefault="00E541CA" w14:paraId="29FD43D1" w14:textId="741F65C4">
      <w:pPr>
        <w:ind w:firstLine="720"/>
        <w:rPr>
          <w:i/>
        </w:rPr>
      </w:pPr>
      <w:r w:rsidRPr="00E541CA">
        <w:rPr>
          <w:i/>
        </w:rPr>
        <w:t xml:space="preserve">துன்மார்க்கத்தில் இரட்சிப்பு உண்டோ?</w:t>
      </w:r>
    </w:p>
    <w:p w:rsidRPr="00E541CA" w:rsidR="00E541CA" w:rsidP="00E541CA" w:rsidRDefault="00E541CA" w14:paraId="75E6D926" w14:textId="24CF2313">
      <w:pPr>
        <w:ind w:firstLine="720"/>
      </w:pPr>
      <w:r w:rsidRPr="00E541CA">
        <w:t xml:space="preserve">பழைய ஏற்பாட்டு விருத்தசேதனம் குறித்து புனித பவுலப்போஸ்தலர் கலாத்தியருக்கு எழுதியது போல: </w:t>
      </w:r>
      <w:r w:rsidRPr="00E541CA">
        <w:rPr>
          <w:i/>
        </w:rPr>
        <w:t xml:space="preserve">'விருத்தசேதனத்தினாலோ விருத்தசேதனமில்லாததனாலோ ஒன்றும் இராது'</w:t>
      </w:r>
      <w:r w:rsidRPr="00E541CA">
        <w:rPr>
          <w:rStyle w:val="FootnoteReference"/>
          <w:i/>
        </w:rPr>
        <w:footnoteReference w:id="384"/>
      </w:r>
      <w:r w:rsidRPr="00E541CA">
        <w:t xml:space="preserve"> , அவ்வாறே தாடி விஷயத்திலும் நாம் கூறலாம்: 'தாடி வைத்திருப்பதாலோ, தாடி வைக்காமல் இருப்பதாலோ ஒன்றும் இராது'.</w:t>
      </w:r>
    </w:p>
    <w:p w:rsidRPr="00E541CA" w:rsidR="00E541CA" w:rsidP="00E541CA" w:rsidRDefault="00E541CA" w14:paraId="26C669A2" w14:textId="2E647077">
      <w:pPr>
        <w:ind w:firstLine="720"/>
      </w:pPr>
      <w:r w:rsidRPr="00E541CA">
        <w:t xml:space="preserve">ஏனெனில், விக்கிரக ஆராதனையிலிருந்து கிறிஸ்துவின் பக்கம் திரும்பியவர்களும், ஆரம்பத்திலிருந்தே விருத்தசேதனம் செய்ய அழைக்கப்பட்டவர்களுமானவர்களால் நடைமுறைப்படுத்தப்பட்ட பழைய ஏற்பாட்டு விருத்தசேதனம் அவர்களுக்கு இரட்சிப்பைக் கொண்டுவரவில்லை; மாறாக, கிறிஸ்துவின் மீதான விசுவாசமும் நற்செயல்களுமே அவ்வாறு செய்கின்றன </w:t>
      </w:r>
      <w:r w:rsidRPr="00E541CA">
        <w:t xml:space="preserve">(</w:t>
      </w:r>
      <w:r w:rsidRPr="00E541CA">
        <w:rPr>
          <w:rStyle w:val="FootnoteReference"/>
        </w:rPr>
        <w:footnoteReference w:id="385"/>
      </w:r>
      <w:r w:rsidRPr="00E541CA">
        <w:t xml:space="preserve"> ): அதேபோல், பழைய ஏற்பாட்டு பாணியிலான விருத்தசேதனம் கிறிஸ்தவர்களுக்கு மத்தியில் யாருக்கும் இரட்சிப்பைக் கொண்டுவராது, ஆனால் உண்மையான விசுவாசமும் நற்செயல்களும் மட்டுமே கொண்டுவரும்.</w:t>
      </w:r>
    </w:p>
    <w:p w:rsidRPr="00E541CA" w:rsidR="00E541CA" w:rsidP="00E541CA" w:rsidRDefault="00E541CA" w14:paraId="29153A25" w14:textId="01FF9118">
      <w:pPr>
        <w:ind w:firstLine="720"/>
      </w:pPr>
      <w:r w:rsidRPr="00E541CA">
        <w:t xml:space="preserve">தாடி வளர்ப்பவர்கள், நெருப்பைத் தங்கள் கடவுளாகக் கருதி வழிபாடு செய்த புறச்சமயத்தாரிடையே, தங்கள் தாடிக்காகத் துன்புற்றதாகக் கூறி, வில்னியஸின் புனித வீரர்களான அந்தோனி, யோவான் மற்றும் யூஸ்டேதியஸைச் சுட்டிக்காட்டுகிறார்கள்</w:t>
      </w:r>
      <w:r w:rsidRPr="00E541CA">
        <w:rPr>
          <w:rStyle w:val="FootnoteReference"/>
        </w:rPr>
        <w:footnoteReference w:id="386"/>
      </w:r>
      <w:r w:rsidRPr="00E541CA">
        <w:t xml:space="preserve"> . ஆனால் இதை அறிந்து கொள்ளுங்கள்: அவர்கள் தங்கள் தாடிக்காக அல்ல, ஆண்டவராகிய கிறிஸ்துவுக்காகவே துன்புற்றார்கள். இருப்பினும், அக்காலத்தில், நெருப்பைத் தங்கள் கடவுளாகக் கருதி வழிபாடு செய்து, தங்கள் நெருப்புக் கடவுளின் மரியாதைக்காகத் தங்கள் தலையையும் தாடியையும் மழித்துக்கொண்ட புறச்சமய மக்களிடையே, அவர்களின் தாடி கிறிஸ்தவத்தின் அடையாளமாக இருந்தது. ஆனால் இப்போது, இங்கே ரஷ்யாவில், கடவுளின் கிருபையால், விக்கிரக ஆராதனை இல்லை, நாங்கள் நெருப்பை வழிபடுவதில்லை; நாம் அனைவரும் நம் கடவுளாகிய கிறிஸ்துவின் மீது நம்பிக்கை கொண்டிருக்கிறோம், மேலும் சுத்தமாகத் தாடி வைத்திருப்பது நம்மிடையே கிறிஸ்தவத்தின் அடையாளமாக இருக்க முடியாது, அதுபோலவே தாடி வைத்திருப்பது பாகுத்தெய்வ வழிபாட்டின் அடையாளமாக இருக்க முடியாது; ஏனெனில் ஆர்த்தடாக்ஸுக்கிடையே வேறுபாடுகள் இல்லை, அனைவரும் ஒரே விதமாகவே நம்புகிறார்கள், இப்போது பிளவுகளின் காலத்தில், சுத்தமாகத் தாடி வைத்திருப்பது ஒரு அடையாளமாக இருக்க வேண்டும் என்றால் தவிர. தாடி வளர்க்காததால் கிடைக்கும் இரட்சிப்பைப் பொறுத்தவரை, நாங்கள் இவ்வாறு பகுத்தறிந்து கூறுகிறோம்:</w:t>
      </w:r>
    </w:p>
    <w:p w:rsidRPr="00E541CA" w:rsidR="00E541CA" w:rsidP="00E541CA" w:rsidRDefault="00E541CA" w14:paraId="0AD755B4" w14:textId="3E6597B0">
      <w:pPr>
        <w:ind w:firstLine="720"/>
      </w:pPr>
      <w:r w:rsidRPr="00E541CA">
        <w:t xml:space="preserve">பாவமான காமம் உணரப்படாத இடத்தில், பாவம் செய்வதற்கான தூண்டுதலும், அதற்கு எதிரான போராட்டமும் இருக்க முடியாது. மேலும், எங்கே சோதனையோ அல்லது போராட்டமோ இல்லையோ, அங்கே கிரீடங்களோ அல்லது இரட்சிப்போ இருக்க முடியாது: மேலும் தாடி இருந்தாலும் இல்லாவிட்டாலும் அதில் எந்த இன்பமும் உணரப்படுவதில்லை; ஏனெனில் அதை மழிப்பதில் பாவமில்லாதது போல, அதை மழிக்காமல் விடுவதில் இரட்சிப்பும் இல்லை.</w:t>
      </w:r>
    </w:p>
    <w:p w:rsidRPr="00E541CA" w:rsidR="00E541CA" w:rsidP="00E541CA" w:rsidRDefault="00E541CA" w14:paraId="712D72D3" w14:textId="11C0CA88">
      <w:pPr>
        <w:ind w:firstLine="720"/>
      </w:pPr>
      <w:r w:rsidRPr="00E541CA">
        <w:t xml:space="preserve">இருப்பினும், சவரம் செய்யப்படாத மற்றும் சீரற்ற தாடியில் இரட்சிப்பு இருந்தால், பெரிய தாடி கொண்டவர்கள் மட்டுமே இரட்சிக்கப்படுவார்கள். மேலும், ஒரு மனிதனின் தாடி எவ்வளவு பெரியதாக இருக்கிறதோ, அவ்வளவு பெரிய மீட்பை அவன் பெறுவான்; ஆனால், மெல்லிய தாடி கொண்டவனுக்கு மிகச் சிறிய மீட்பே கிடைக்கும், மேலும் தாடியே இல்லாதவர்களுக்கு மீட்பு என்ற எந்த நம்பிக்கையும் இருக்காது. அப்படியானால், இறக்கும் குழந்தைகளைப் பற்றி என்ன கூறலாம்? பெண்களைப் பற்றி என்ன? அவர்களுக்கு தாடி இல்லாததால், அவர்கள் இரட்சிப்புக்கு முற்றிலும் அந்நியராக இருப்பார்கள்.</w:t>
      </w:r>
    </w:p>
    <w:p w:rsidRPr="00E541CA" w:rsidR="00E541CA" w:rsidP="00E541CA" w:rsidRDefault="00E541CA" w14:paraId="5DB3AADB" w14:textId="74BD883C">
      <w:pPr>
        <w:ind w:firstLine="720"/>
      </w:pPr>
      <w:r w:rsidRPr="00E541CA">
        <w:t xml:space="preserve">இவை அனைத்தும், கடவுளும் இயற்கையும் தாடி மற்றும் நரைமுடி கொண்டு கிட்டத்தட்ட அலங்கரித்த முதிய மற்றும் மரியாதைக்குரிய ஆண்களை புண்படுத்துவதற்காகச் சொல்லப்படவில்லை; ஏனெனில், நாங்கள் சாதாரண மக்கள் தங்கள் தாடியை மழித்துக்கொள்ளப் போதிப்பதில்லை, மேலும் மழித்துக்கொள்ளாதவர்களை நாங்கள் புகழ்வதோ அல்லது இகழ்வதோ இல்லை; ஏனெனில் இரண்டும் இரட்சிப்புக்கு எந்த விதத்திலும் முக்கியமானவை அல்ல, அது உதவுவதும் இல்லை, தடுப்பதும் இல்லை; தாடியைப் பிரசங்கிக்கும்படி நமது ஆண்டவராகிய கிறிஸ்துவிடமிருந்து நமக்கு கட்டளை இல்லை, ஆனால் மனிதர்களுக்கு இரட்சிப்பின் வழியைக் கற்பிக்கும்படி உள்ளது. மேலும் நான் சொல்வது, தேவனுடைய சாயலில் தாடியை வைத்திருக்கும் அவர்களுக்கு ஒரு அறிவுறுத்தலாகச் சொல்லப்படுகிறது, அது பெரும் பரிசுத்தத்திற்கும் இரட்சிப்பிற்கும் உரியது: அவர்கள் தாடி வழித்தலை ஒரு பெரும் பாவமாகவும், இரட்சிப்பின் வீணாகவும், முழுமையான அழிவாகவும் கருதுகிறார்கள், மேலும் தங்கள் தாடியைத் தங்கள் ஆன்மாவிற்கு மேலாக வைத்திருக்கிறார்கள்: ஏனெனில் அவர்கள் தங்கள் ஆன்மாவின் இரட்சிப்பைப் பற்றி அவ்வளவாகக் கவலைப்படாமல், தங்கள் தாடியின் முழுமைப் பற்றி அதிக அக்கறை கொள்கிறார்கள். ஆன்மாவை </w:t>
      </w:r>
      <w:r w:rsidRPr="00E541CA">
        <w:t xml:space="preserve">அழிக்கின்ற </w:t>
      </w:r>
      <w:r w:rsidRPr="00E541CA">
        <w:t xml:space="preserve">மரணப் பாவங்களை</w:t>
      </w:r>
      <w:r w:rsidRPr="00E541CA">
        <w:lastRenderedPageBreak/>
      </w:r>
      <w:r w:rsidRPr="00E541CA">
        <w:t xml:space="preserve"> , அவர்கள் ஒன்றும் இல்லை என்று கருதுகிறார்கள், அதே சமயம் தாடி வளைக்காத செயலால் தாம் இரட்சிக்கப்படுவோம் என்று நம்புகிறார்கள். சட்டமற்ற தன்மையால் ஆன்மாவை இழப்பது ஒரு பொருட்டல்ல; ஆனால் தாடியை இழப்பது ஒரு பெரும் பாவம். </w:t>
      </w:r>
      <w:r w:rsidRPr="00E541CA">
        <w:t xml:space="preserve">அவர்கள் </w:t>
      </w:r>
      <w:r w:rsidRPr="00E541CA">
        <w:t xml:space="preserve">தங்கள் தாடியைக் காப்பாற்ற பல ரூபிள்களைச் செலுத்தத் தயாராக இருக்கிறார்கள், ஆனால் தங்கள் ஆன்மாவை ஒரு சிறு தொகைக்கு நரகத்திற்கு விற்கத் தயாராக இல்லை</w:t>
      </w:r>
      <w:r w:rsidRPr="00E541CA">
        <w:rPr>
          <w:i/>
        </w:rPr>
        <w:t xml:space="preserve">; </w:t>
      </w:r>
      <w:r w:rsidRPr="00E541CA">
        <w:t xml:space="preserve">இவ்வாறு, அவர்களுக்குத் தாடி தங்கள் ஆன்மாவை விட முக்கியமானதாகிவிட்டது. அவர்கள் தங்கள் தாடியை கிறிஸ்துவை விடவும் மேலானதாகக் கருதுகின்றனர். ஏனெனில், அவர்கள் தங்கள் அருவருப்பான எண்ணங்களாலும் செயல்களாலும் நாளுக்கு நாள் தங்கள் இதயங்களிலிருந்து கிறிஸ்துவை மழித்துவிடுகிறார்கள், அதற்காக எந்த வருத்தமும் கொள்வதில்லை; ஆனாலும், தங்கள் தாடியை அப்படியே பாதுகாக்க அவற்றை மிகவும் கவனமாகப் பராமரிக்கிறார்கள். அவர்கள் கிறிஸ்துவின் சரீர ரத்த பரிசுத்த விருந்தை, அது ஒருவிதமான தெய்வ நிந்தனை என்று கருதி புறக்கணிக்கிறார்கள்; ஆனாலும் தங்கள் தாடியை ஒரு பெரிய பக்திச் செயலாகக் கருதுகிறார்கள், அதனால் கிறிஸ்துவை விட தங்கள் தாடியே அவர்களுக்கு அதிக முக்கியத்துவம் வாய்ந்ததாகிவிட்டது. உண்மையில், இத்தகைய மக்கள் 'கிறிஸ்தவர்கள்' என்று அழைக்கப்படுவதை விட 'தாடியினர்' என்று அழைக்கப்பட வேண்டும்; ஏனெனில், ஆன்மாவையோ அல்லது கிறிஸ்துவையோ அவர்கள் தங்கள் தாடியைப் போல அவ்வளவு உயர்வாக மதிப்பதில்லை. ஒரு திருடன் கிறிஸ்துவையும் தன் ஆன்மாவையும் மறந்து, கொள்ளையடிக்கவும், சூறையாடவும், திருடவும் புறப்படுகிறான், அதைப் பற்றிக் கவலைப்படாமலும் இருக்கிறான்; ஆனாலும் அவன் தன் தாடியை மிகவும் கவனமாகப் பாதுகாக்கிறான். கிறிஸ்துவையும் தன் ஆன்மாவையும் மறந்துவிட்டு, தன் அண்டை வீட்டாரைத் தவறாக நடத்துவது, கொள்ளையடிப்பது, கடத்துவது, அநீதி இழைப்பது, தீங்கு விளைவிப்பது, அப்பாவிകളின் கண்ணீரையும் இரத்தத்தையும் சிந்துவது—இவை அனைத்தும் ஒரு பொருட்டல்ல: இரட்சிப்புக்குத் தேவையான ஒரே விஷயம், சவரம் செய்யப்படாத தாடி வைத்திருப்பதுதான். அருவருப்பான, பன்றி போன்ற வாழ்க்கையை வாழ்ந்து, விருந்துகள், குடிப்பழக்கம், மாம்சத்தின் அசுத்தம், விபச்சாரம், சோடோமி மற்றும் பிற அருவருப்பான காரியங்களில் ஈடுபட்டு; அதன் மூலம் கிறிஸ்துவைத் தன் இதயத்திலிருந்து விரட்டி, தன் ஆன்மாவை நித்திய அழிவுக்குத் தயார்படுத்துவது—இவை அனைத்தும் ஒரு சிறு விஷயமே, இவை அனைத்தும் வீணானவை: மரியாதைக்குரியதும் புனிதமானதுமான ஒரே விஷயம், தன் தாடியை மழிப்படையாமல் வைத்திருப்பதுதான். அதுவே உங்களைக் காக்கும், அதுவே உங்களை பரலோக ராஜ்யத்திற்குள் வழிநடத்தும், அதுவே உங்களைத் தேவனுக்கு முன்பாக நீதிமான்களாக்கும்; அதை இல்லாமல், இரட்சிப்பு என்பது சாத்தியமற்றது. ஐயோ, முட்டாள்களின் முழுமையான மடமை! ஒரு முதியவனின் தாடி மரியாதைக்குரியது, ஆனால் அவனே பல பாவங்களால் நிரம்பியிருந்தால் அதில் சிறிதும் புனிதத்துவம் இல்லை. நரைத்த முடி மரியாதைக்குரியது, ஆனால் ஒருவர் தனது சொந்த இரட்சிப்பைக் குறித்து அக்கறை கொள்ளவில்லை என்றால், அதில் இரட்சிப்பு இல்லை. பாபிலோனில், உடல் மற்றும் ஆன்மாவில் தூய்மையானவரும், அழகான தோற்றமுடையவருமான சுன்னாவைக் கற்பழிக்க முயன்ற இஸ்ரவேலின் அந்த நீதிபதிகள், தங்கள் தாடி மற்றும் நரைத்த முடி காரணமாக மரியாதைக்குரியவர்களாக இருந்தனர்</w:t>
      </w:r>
      <w:r w:rsidRPr="00E541CA">
        <w:rPr>
          <w:rStyle w:val="FootnoteReference"/>
        </w:rPr>
        <w:footnoteReference w:id="387"/>
      </w:r>
      <w:r w:rsidRPr="00E541CA">
        <w:t xml:space="preserve"> : ஆனால், அவர்களுடைய தாடியும் நரைத்த முடியும் அவர்களுக்கு என்ன பயன் தந்தது? அதுபோலவே, தேவனுடைய பயங்கரமான நியாயத்தீர்ப்பு மற்றும் திகிலூட்டும் விசாரணை நாளிலும், ஒருவன் நீதியான வாழ்க்கையை வாழாவிட்டால், தாடி யாருக்கும் உதவாது. ஒருவர் நற்பண்புடன் வாழ்ந்தால், தாடியைத் தவிர்ப்பது நல்லது. ஏனெனில் அங்கே தாடிகள் அல்ல, செயல்களே தீர்ப்புக்கு உட்படுத்தப்படும்; மேலும் மரியாதை தாடிகளுக்காக அல்ல, கடவுளை மகிழ்விப்பதற்காகவே வழங்கப்படும். அங்கே, கத்தரிக்கோல் தொடாத தாடியுடையவர் ஆசீர்வதிக்கப்படமாட்டார், மாறாக தூய்மையான இதயத்துடன் இருப்பவரே ஆசீர்வதிக்கப்படுவார்.</w:t>
      </w:r>
    </w:p>
    <w:p w:rsidRPr="00E541CA" w:rsidR="00E541CA" w:rsidP="00E541CA" w:rsidRDefault="00E541CA" w14:paraId="103C4F5E" w14:textId="4644A7D5">
      <w:pPr>
        <w:ind w:firstLine="720"/>
      </w:pPr>
      <w:r w:rsidRPr="00E541CA">
        <w:t xml:space="preserve">ஆகவே, தாடி வைத்திருக்கும் எவரும், தன் தாடியின் மூலம் இரட்சிப்பை அடைய முடியும் என்று நம்ப வேண்டாம்; தாடியை மழிப்பதால் எவரும் தன் இரட்சிப்பைப் பற்றி சந்தேகப்படவும் வேண்டாம்.</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அத்தியாயம் 20. மீசையைப் பற்றி</w:t>
      </w:r>
      <w:bookmarkEnd w:id="57"/>
    </w:p>
    <w:p w:rsidRPr="00E541CA" w:rsidR="00E541CA" w:rsidP="00E541CA" w:rsidRDefault="00E541CA" w14:paraId="673A1F1D" w14:textId="3BC890CC">
      <w:pPr>
        <w:ind w:firstLine="720"/>
      </w:pPr>
      <w:r w:rsidRPr="00E541CA">
        <w:t xml:space="preserve">இங்கு, மீசையைப் பற்றியும் சில வார்த்தைகள் சொல்லப்பட வேண்டும், பின்வரும் காரணங்களுக்காக:</w:t>
      </w:r>
    </w:p>
    <w:p w:rsidRPr="00E541CA" w:rsidR="00E541CA" w:rsidP="00E541CA" w:rsidRDefault="00E541CA" w14:paraId="602BF93B" w14:textId="6C29AB1F">
      <w:pPr>
        <w:ind w:firstLine="720"/>
      </w:pPr>
      <w:r w:rsidRPr="00E541CA">
        <w:t xml:space="preserve">சிலர் ஒரு புனிதரையும், ஒரு ஆர்த்தடாக்ஸ் ஆயரையும் அவதூறு செய்து அழைப்பதை நான் கேட்டிருக்கிறேன், மோகிலா என்று அழைக்கப்பட்ட, கியيفின் மறைந்த மிகவும் வணக்கத்திற்குரிய பேட்ர், கியيفின் மேதகு ஆயர், ஒரு பிளவுவாதியைப் பற்றி சிலர் அவதூறு பேசுவதையும், ஒரு புனிதரை, ஒரு ஆர்த்தடாக்ஸ் ஆயரை, ஒரு பிளவுவாதி என்று அழைப்பதையும் நான் கேட்டிருக்கிறேன், இவ்வாறு, அந்த வழிபாட்டுப் புத்தகத்தில், பகுதி 1-ல், ஓலை 249-ல், பின்வருமாறு எழுதப்பட்டுள்ளது:</w:t>
      </w:r>
    </w:p>
    <w:p w:rsidRPr="00E541CA" w:rsidR="00E541CA" w:rsidP="00E541CA" w:rsidRDefault="00E541CA" w14:paraId="544F3727" w14:textId="6D561FCD">
      <w:pPr>
        <w:ind w:firstLine="720"/>
      </w:pPr>
      <w:r w:rsidRPr="00E541CA">
        <w:t xml:space="preserve">ஒரு குரு, அடர்த்தியான மீசையைக் கொண்டிருந்து, கவனக்குறைவாக அதை தெய்வீக இரத்தத்தில் நனைத்தால், அவன் பாவம் செய்கிறான்: ஆனால் அவன் முதலில் தன் உதடுகளை நன்றாகத் துடைத்து, பின்னர் அதை ஒரு துணியால் துடைத்துவிட வேண்டும். ஆகவே, ஓ குருவே, அத்தகைய பாவத்தைத் தவிர்க்க, நீங்கள் அதை நீங்களே நன்றாக வெட்டிக்கொள்ளலாம் அல்லது ஆராதனைக்கு முன்பு வெட்டச் சொல்லலாம். இத்துடன் ஆராதனைப் புத்தகம் முற்றும்.</w:t>
      </w:r>
    </w:p>
    <w:p w:rsidRPr="00E541CA" w:rsidR="00E541CA" w:rsidP="00E541CA" w:rsidRDefault="00E541CA" w14:paraId="05B1AF69" w14:textId="0CA2F61C">
      <w:pPr>
        <w:ind w:firstLine="720"/>
      </w:pPr>
      <w:r w:rsidRPr="00E541CA">
        <w:t xml:space="preserve">இந்தக் காரணத்திற்காக, இங்குள்ள சில உள்ளூர் மக்கள் அந்த ஆயரை ஒரு மதச்சித்தப்புரட்சியாளர் என்று கூறி நிந்தித்துத் தகாத வார்த்தைகளால் பேசுகிறார்கள், அவர்களைக் கடவுள் தீர்ப்பிடுவார். என்னைப் பொறுத்தவரை, அந்த நிந்தனையாளர்களுக்குப் பதிலாக, பின்வருவனவற்றை நான் முன்வைக்கிறேன்:</w:t>
      </w:r>
    </w:p>
    <w:p w:rsidRPr="00E541CA" w:rsidR="00E541CA" w:rsidP="00E541CA" w:rsidRDefault="00E541CA" w14:paraId="3A72EAF9" w14:textId="328E80D4">
      <w:pPr>
        <w:ind w:firstLine="720"/>
      </w:pPr>
      <w:r w:rsidRPr="00E541CA">
        <w:t xml:space="preserve">ரோஸ்டோவில், ஆயர் இல்லத்தில், வர்லாம் என்ற பெயரில் ஒரு வயதான, கருப்பு ஆடை அணிந்த குரு வாழ்ந்து வந்தார்; அவரை ரோஸ்டோவின் மக்கள் அனைவரும் நன்கு அறிந்திருந்தனர், அவர் இப்போது இறந்துவிட்டார். அவருக்கு, சொல்லப்போனால், சிறியதல்லாத ஒரு தாடியும், உதடுகளைத் தாண்டி மிக அதிகமாக நீண்டிருந்த ஒரு பெரிய மீசையும் இருந்தது. ஒருமுறை, நான் புனித திருப்பலி வழிபாட்டை நடத்திக்கொண்டிருந்தபோது, அந்தப் பூசாரி என்னுடன் இணைந்து வழிபாடு நடத்தினார்; மேலும், அவர் தெய்வீக இரத்தக் கோப்பிலிருந்து திருவருட்சாதனத்தைப் பெற்றபோது, தன் மீசையையெல்லாம் இரத்தத்தில் தோய்த்து, தன் மீசையைச் சரியாகத் துடைக்காமலேயே, கிறிஸ்துவின் இரத்தத்தின் பெரும்பகுதியை அந்தக் கோப்பிலிருந்து தன் மீசையால் துடைப்பதை நான் கண்டேன், பின்னர் அந்த நிலையிலேயே அவர் ஆன்டிடோரான் மற்றும் லாவாபோவிற்குச் சென்றார். கிறிஸ்துவின் இரத்தத்தைப் பற்றிய அத்தகைய புறக்கணிப்பினாலும் அவமதிப்பினாலும் நான் திகைப்படைந்தேன், மேலும் அந்தப் பூசாரி மீண்டும் என்னுடன் சேவை செய்யக்கூடாது என்றும், புனித நற்கருணை நேரத்தில் இதுபோன்ற அவமதிப்புகள் நடப்பதை நான் காணாமல் இருப்பதற்காக, அவர் தனியாக வழிபாட்டை நடத்த வேண்டும் என்றும் கட்டளையிட்டேன்.</w:t>
      </w:r>
    </w:p>
    <w:p w:rsidRPr="00E541CA" w:rsidR="00E541CA" w:rsidP="00E541CA" w:rsidRDefault="00E541CA" w14:paraId="0064A74B" w14:textId="3072AA2F">
      <w:pPr>
        <w:ind w:firstLine="720"/>
      </w:pPr>
      <w:r w:rsidRPr="00E541CA">
        <w:lastRenderedPageBreak/>
      </w:r>
      <w:r w:rsidRPr="00E541CA">
        <w:t xml:space="preserve">இங்கு நான் கேட்கிறேன்: உதடுகளுக்கு மேலே உள்ள அதிகப்படியான மீசையா, அல்லது கிறிஸ்துவின் இரத்தமா, எது மிகவும் மரியாதைக்குரியது மற்றும் புனிதமானது? மேலும், உதடுகளுக்கு மேலே உள்ள அதிகப்படியான முடியைச் சற்றே வெட்டுவதா, அல்லது எந்தப் பயமோ அக்கறையோ இல்லாமல், புனிதக் கிண்ணத்திலிருந்து கிறிஸ்துவின் இரத்தத்தின் நாற்றத்தைத் தமது அடர்த்தியான மீசையால் கொண்டு செல்வதா, இவற்றில் எது பெரிய பாவம்?</w:t>
      </w:r>
    </w:p>
    <w:p w:rsidRPr="00E541CA" w:rsidR="00E541CA" w:rsidP="00E541CA" w:rsidRDefault="00E541CA" w14:paraId="6BE54969" w14:textId="2A3EA908">
      <w:pPr>
        <w:ind w:firstLine="720"/>
      </w:pPr>
      <w:r w:rsidRPr="00E541CA">
        <w:t xml:space="preserve">தூஷணக்காரர்கள் மாஸ்கோவில் உள்ள பழைய அச்சிடப்பட்ட புத்தகங்களையும், முன்னர் குறிப்பிட்ட ட்ரெப்னிக் மற்றும் சர்வீஸ் புக் ஆகியவற்றையும் மேற்கோள் காட்டுவார்கள் என்பது எனக்குத் தெரியும், அதில் இவ்வாறு எழுதப்பட்டுள்ளது: சாத்தான் அவர்களைத் தங்கள் தாடியை மழித்து, கத்தரிக்கோல் மற்றும் கத்தரிக்காய்களால் தங்கள் மீசையை வெட்டத் தூண்டுகிறான். அவர்கள் இன்னும் ஒரு மோசமான செயலைச் செய்கிறார்கள், ஏனெனில் அவர்கள் தங்கள் தாடி மற்றும் மீசையின் முடிகளைத் தங்கள் சொந்தப் பற்களால் கடித்துத் துண்டிக்கிறார்கள், மனித மாமிசம் உண்ணும் காட்டுமிராண்டிகளைப் போல நடந்துகொள்கிறார்கள்.</w:t>
      </w:r>
    </w:p>
    <w:p w:rsidRPr="00E541CA" w:rsidR="00E541CA" w:rsidP="00E541CA" w:rsidRDefault="00E541CA" w14:paraId="0A345BDD" w14:textId="15B4E6FC">
      <w:pPr>
        <w:ind w:firstLine="720"/>
        <w:rPr>
          <w:i/>
        </w:rPr>
      </w:pPr>
      <w:r w:rsidRPr="00E541CA">
        <w:rPr>
          <w:i/>
        </w:rPr>
        <w:t xml:space="preserve">இதற்கு நான் சில சுருக்கமான வார்த்தைகளில் பதிலளிக்கிறேன்.</w:t>
      </w:r>
    </w:p>
    <w:p w:rsidRPr="00E541CA" w:rsidR="00E541CA" w:rsidP="00E541CA" w:rsidRDefault="00E541CA" w14:paraId="2C1A51E8" w14:textId="07741687">
      <w:pPr>
        <w:ind w:firstLine="720"/>
      </w:pPr>
      <w:r w:rsidRPr="00E541CA">
        <w:t xml:space="preserve">அந்த வார்த்தைகளை எழுதியவனுக்கு ஒரு முடியில் உள்ள உணர்வைப் போலவே மூளையிலும் உணர்வு இருந்தது: பாவம் இல்லாத இடத்தில் பாவத்தைக் காண்பவன், ஒட்டகத்தை விழுங்கிக்கொண்டு ஈயை வடிகட்டுபவனைப் போன்றவன். மேலும், யாராவது தங்கள் தாடி மற்றும் மீசையை சீப்பு அல்லது பிரஷ்ஷால் சீவி, முடி இழுத்துப் பிய்ந்து போனால், இதற்கு என்ன பாவத்தைச் சொல்வார்கள்? ஏனெனில், சில சமயங்களில், சாப்பிடும்போது மீசையில் உள்ள ஒரு முடி உணவில் சிக்கிக்கொண்டு, உணவோடு சேர்ந்து பற்களுக்கு இடையில் நுழைந்துவிடக்கூடும்: அப்படியானால், அந்தத் தீர்ப்பின்படி, அத்தகைய நபருக்கு இரட்சிப்பு இல்லை.</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அத்தியாயம் 21. நற்செய்தி விவரிப்பும் உவமைகளும்</w:t>
      </w:r>
      <w:bookmarkEnd w:id="58"/>
    </w:p>
    <w:p w:rsidRPr="00E541CA" w:rsidR="00E541CA" w:rsidP="00E541CA" w:rsidRDefault="00E541CA" w14:paraId="56ADB5DE" w14:textId="2BDFAA01">
      <w:pPr>
        <w:ind w:firstLine="720"/>
      </w:pPr>
      <w:r w:rsidRPr="00E541CA">
        <w:t xml:space="preserve">கேலிக்குரிய பிரிவினைவாதிகளின் இந்தப் பைத்தியக்காரத்தனத்தையும் அம்பலப்படுத்துவோம்; நான் சமீபத்தில் இதைப் பற்றிக் கேள்விப்பட்டேன், அதாவது அவர்கள் நற்செய்தி நிகழ்வை உண்மையாகவோ, உண்மையில் நடந்த ஒரு சம்பவமாகவோ கருதுவதில்லை, மாறாக அதை ஒரு உவமையாகக் கருதுகிறார்கள், மேலும் நற்செய்திகளை அடிப்படையாகக் கொண்ட விளக்கங்களின் மூலம் தங்கள் சொந்த முட்டாள்தனமான பகுத்தறிவை உறுதிப்படுத்துவதாகக் கற்பனை செய்கிறார்கள். உதாரணமாக:</w:t>
      </w:r>
    </w:p>
    <w:p w:rsidRPr="00E541CA" w:rsidR="00E541CA" w:rsidP="00E541CA" w:rsidRDefault="00E541CA" w14:paraId="4592FA92" w14:textId="2291FA8A">
      <w:pPr>
        <w:ind w:firstLine="720"/>
      </w:pPr>
      <w:r w:rsidRPr="00E541CA">
        <w:t xml:space="preserve">கிறிஸ்து பாழான இடத்தில் ஐந்து அப்பங்களையும் இரண்டு மீன்களையும் </w:t>
      </w:r>
      <w:r w:rsidRPr="00E541CA">
        <w:t xml:space="preserve">கொண்டு</w:t>
      </w:r>
      <w:r w:rsidRPr="00E541CA">
        <w:t xml:space="preserve"> ஐயாயிரம் பேருக்கு உணவளித்தார்; இது உண்மையில் நடக்கவில்லை, ஆனால் இது ஒரு உவமை என்று அவர்கள் கூறுகிறார்கள்</w:t>
      </w:r>
      <w:r w:rsidRPr="00E541CA">
        <w:rPr>
          <w:rStyle w:val="FootnoteReference"/>
        </w:rPr>
        <w:footnoteReference w:id="388"/>
      </w:r>
      <w:r w:rsidRPr="00E541CA">
        <w:t xml:space="preserve"> . 'பாழான இடம்' என்பது யூதர்களை விட்டு வெளியேறிய பிறகு கிறிஸ்து வந்த தேசங்களைக் குறிக்கிறது; ஐந்து அப்பங்கள் ஐந்து புலன்களையும்; இரண்டு மீன்கள், இரண்டு புத்தகங்களான நற்செய்தியையும் திருத்தூதுகளையும் குறிக்கின்றன; 12 கூடைகள், 12 திருத்தூதர்கள்; நற்செய்தி உரை விளக்கத்தில் அவ்வாறு எழுதப்பட்டுள்ளது.</w:t>
      </w:r>
    </w:p>
    <w:p w:rsidRPr="00E541CA" w:rsidR="00E541CA" w:rsidP="00E541CA" w:rsidRDefault="00E541CA" w14:paraId="5C78D50B" w14:textId="27FDE808">
      <w:pPr>
        <w:ind w:firstLine="720"/>
      </w:pPr>
      <w:r w:rsidRPr="00E541CA">
        <w:t xml:space="preserve">மேலும்:</w:t>
      </w:r>
    </w:p>
    <w:p w:rsidRPr="00E541CA" w:rsidR="00E541CA" w:rsidP="00E541CA" w:rsidRDefault="00E541CA" w14:paraId="774A7096" w14:textId="1B081826">
      <w:pPr>
        <w:ind w:firstLine="720"/>
      </w:pPr>
      <w:r w:rsidRPr="00E541CA">
        <w:t xml:space="preserve">நல்ல சமாரியர் பற்றிய நற்செய்தி நிகழ்வு ஒரு நேரடி நிகழ்வு அல்ல, மாறாக ஒரு உவமை</w:t>
      </w:r>
      <w:r w:rsidRPr="00E541CA">
        <w:rPr>
          <w:rStyle w:val="FootnoteReference"/>
        </w:rPr>
        <w:footnoteReference w:id="389"/>
      </w:r>
      <w:r w:rsidRPr="00E541CA">
        <w:t xml:space="preserve"> . சமாரியப் பெண் மனித ஆன்மாவைக் குறிக்கிறது; கிணறு ஞானஸ்நானத்தைக் குறிக்கிறது; ஜீவநீர் பரிசுத்த ஆவியைக் குறிக்கிறது; ஐந்து ஆண்கள் மோசேவின் ஐந்து புத்தகங்களைக் குறிக்கின்றனர்.</w:t>
      </w:r>
    </w:p>
    <w:p w:rsidRPr="00E541CA" w:rsidR="00E541CA" w:rsidP="00E541CA" w:rsidRDefault="00E541CA" w14:paraId="7646F3E9" w14:textId="6207D1FD">
      <w:pPr>
        <w:ind w:firstLine="720"/>
      </w:pPr>
      <w:r w:rsidRPr="00E541CA">
        <w:t xml:space="preserve">மீண்டும்:</w:t>
      </w:r>
    </w:p>
    <w:p w:rsidRPr="00E541CA" w:rsidR="00E541CA" w:rsidP="00E541CA" w:rsidRDefault="00E541CA" w14:paraId="347D8A95" w14:textId="70CAAD83">
      <w:pPr>
        <w:ind w:firstLine="720"/>
      </w:pPr>
      <w:r w:rsidRPr="00E541CA">
        <w:t xml:space="preserve">லாசரரின் உயிர்த்தெழுதல் என்பது ஒரு நேரடி நிகழ்வு அல்ல, மாறாக ஒரு உவமை</w:t>
      </w:r>
      <w:r w:rsidRPr="00E541CA">
        <w:rPr>
          <w:rStyle w:val="FootnoteReference"/>
        </w:rPr>
        <w:footnoteReference w:id="390"/>
      </w:r>
      <w:r w:rsidRPr="00E541CA">
        <w:t xml:space="preserve"> . நோய்வாய்ப்பட்ட லாசரர், மனித பலவீனத்தால் வெல்லப்பட்ட நமது மனமாக விளக்கப்படுகிறார்; லாசரரின் மரணம் – பாவங்கள்; லாசரரின் சகோதரிகள் – மாம்சமும் ஆத்துமாவும்; மாம்சம் – மார்த்தாள், ஆத்துமா – மரியாள்; கல்லறை – உலகக் கவலைகள்; கல்லறையின் மேலுள்ள கல் – கல்லாக மாறிய இதயம்; கல்லறை ஆடைகளால் கட்டப்பட்ட லázarus – பாவச் சங்கிலிகளால் கட்டப்பட்ட மனம்; லázarus-இன் உயிர்த்தெழுதல் – பாவங்களிலிருந்து மனந்திரும்புதல்.</w:t>
      </w:r>
    </w:p>
    <w:p w:rsidRPr="00E541CA" w:rsidR="00E541CA" w:rsidP="00E541CA" w:rsidRDefault="00E541CA" w14:paraId="3243DEE4" w14:textId="48B977C2">
      <w:pPr>
        <w:ind w:firstLine="720"/>
      </w:pPr>
      <w:r w:rsidRPr="00E541CA">
        <w:t xml:space="preserve">மேலும்:</w:t>
      </w:r>
    </w:p>
    <w:p w:rsidRPr="00E541CA" w:rsidR="00E541CA" w:rsidP="00E541CA" w:rsidRDefault="00E541CA" w14:paraId="020E9D84" w14:textId="51A28C3D">
      <w:pPr>
        <w:ind w:firstLine="720"/>
      </w:pPr>
      <w:r w:rsidRPr="00E541CA">
        <w:t xml:space="preserve">கிறிஸ்து ஒரு கழுதையின் குட்டியின் மீது எருசலேமில் நுழைந்தது என்பது ஒரு நேரடி நிகழ்வு அல்ல, மாறாக ஒரு உவமை. அந்தக் கழுதை மோசேவின் சட்டத்தின் நுகத்தைச் சுமக்கும் யூத மக்களைக் குறிக்கிறது; குட்டையானது பிற இனங்களைக் குறிக்கிறது; மேலும் இயேசு யூதர்களை விட்டுவிட்டு, பிற இனங்கள் மீது ஏறினார்; முன்னே சென்ற சீடர்கள் பழைய ஏற்பாட்டைக் குறிக்கிறார்கள்; அவரைப் பின்தொடர்ந்தவர்கள் புதிய கிருபையைக் குறிக்கிறார்கள்; வழியில் எறியப்பட்ட ஆடைகள் மாம்சத்தின் மரணத்தைக் குறிக்கின்றன; தேக்கு மரத்திலிருந்து எடுக்கப்பட்ட பனை ஓலைகள் மரணத்தின் மீதான வெற்றியைக் குறிக்கின்றன; ஆர்ப்பரிக்கும் இளைஞர்கள் தீங்கு எண்ணமற்ற மக்களைக் குறிக்கிறார்கள்.</w:t>
      </w:r>
    </w:p>
    <w:p w:rsidRPr="00E541CA" w:rsidR="00E541CA" w:rsidP="00E541CA" w:rsidRDefault="00E541CA" w14:paraId="46012D68" w14:textId="5E607D15">
      <w:pPr>
        <w:ind w:firstLine="720"/>
      </w:pPr>
      <w:r w:rsidRPr="00E541CA">
        <w:t xml:space="preserve">நற்செய்தி விவரிப்பிலும், மிகச் சிறந்த புனிதத் தந்தையர்களால் உருவக மற்றும் அறநெறிக் கருத்துருவாக்கங்கள் மூலமாக விளக்கப்படுத்தப்பட்ட இவை மற்றும் கிறிஸ்துவின் பிற அற்புதச் செயல்களும், தியோஃபிலாக்டின் *நற்செய்தி முரசொலி* நூலில் காணப்படும் விளக்கவுரைகளின் பொருட்டு, அந்தப் பைத்தியக்கார, பிளவுபடுத்தும் 'ஞானிகளால்' செயல்தானாகக் கருதப்படாமல், வெறும் உவமைகளாகவே கருதப்படுகின்றன, உவமை வடிவங்களையும் உருவங்களையும் புரிந்துகொள்ளத் தவறி, வரலாற்றுக்கும் உவமைக்கும் இடையிலான வேறுபாட்டைக் கண்டறியத் தவறி, வரலாற்றின் விளக்கத்திற்கும் உவமைகளின் விளக்கத்திற்கும் இடையிலான வேறுபாட்டை வேறுபடுத்திப் பார்க்க முற்றிலும் இயலாதவர்களாக, நல்லறிவு அற்றவர்களாகவும் பகுத்தறிவின் ஒளியால் ஒளி பெறாதவர்களாகவும் இருக்கிறார்கள்; மேலும், எகிப்தின் இருளைப் போல, தங்கள் முட்டாள்தனத்தால் அவர்கள் குருடர்களாக்கப்படுகிறார்கள்</w:t>
      </w:r>
      <w:r w:rsidRPr="00E541CA">
        <w:rPr>
          <w:rStyle w:val="FootnoteReference"/>
        </w:rPr>
        <w:footnoteReference w:id="391"/>
      </w:r>
      <w:r w:rsidRPr="00E541CA">
        <w:t xml:space="preserve"> ; மேலும் அவர்கள் தங்கள் களைகளை எளிய மக்களிடையே சிதறடித்து, நற்செய்தி அறிவிப்பைப் புறஞ்சொல்லி, அறியாதவர்களின் ஆன்மாக்களுக்குத் தீங்கு விளைவிக்கிறார்கள். அவர்களுடைய முட்டாள்தனமான வாதத்திற்குப் பதிலளிக்கத் தகுதியில்லாததால், அதை மௌனமாகக் கடந்து செல்ல விரும்பினேன்; ஆனால்,</w:t>
      </w:r>
      <w:r w:rsidRPr="00E541CA">
        <w:lastRenderedPageBreak/>
      </w:r>
      <w:r w:rsidRPr="00E541CA">
        <w:t xml:space="preserve"> , நான் மௌனமாக இருந்தால், மக்களிடையே தீங்கு பெருகும் என்றும், ஒரு பெரிய மதபோதத்தின் வித்து விதைக்கப்படும் என்றும்</w:t>
      </w:r>
      <w:r w:rsidRPr="00E541CA">
        <w:t xml:space="preserve"> நான் அஞ்ச</w:t>
      </w:r>
      <w:r w:rsidRPr="00E541CA">
        <w:t xml:space="preserve">ினேன்—அது கிறிஸ்துவின் அவதாரம், அவருடைய பாடுகள், மற்றும் அவருடைய எல்லா மகிமையான செயல்களையும் அற்புதங்களையும் யதார்த்தமாகக் கருதாமல் ஒரு உவமையாகக் கருதுகிறது; மேலும், கிறிஸ்துவின் மாம்சமாதலையும் அவருடைய பாடுகளையும், முற்காலங்களில் தீய மனிகேயப் பிளவு போதித்ததைப் போல, அவருடைய கிரியையின் யதார்த்தமாகக் கருதாமல் ஒரு வெறும் தோற்றமாகக் கருதுவார்கள்; உண்மையான கடவுளும் மனிதருமான கிறிஸ்து, தம்முடைய பரிசுத்த திருச்சபையை அத்தகைய தீங்கு விளைவிக்கும் பிளவுகளிலிருந்து பாதுகாப்பாராக. பிளவுபடுத்தும் அந்த இறை நிந்தனையைக் கேட்ட சில கௌரவமான நபர்கள், ஐந்து அப்பங்கள் மற்றும் இரண்டு மீன்கள், சமாரியர், லázar-இன் உயிர்த்தெழுதல், மற்றும் கிறிஸ்து ஒரு கழுதையின் குட்டையின் மீது ஏறி எருசலேமுக்குள் நுழைந்தது ஆகியவற்றைப் பற்றி என்னிடம் கேட்டதன் மூலமும் நான் இதற்குத் தூண்டப்பட்டேன்; இவை உண்மையில் நடந்த நிகழ்வுகளா அல்லது அவை உபமாக்களா? கடவுளின் உதவியுடன், பின்வருவனவற்றை முன்வைப்பதன் மூலம், அந்தப் பிளவுபடுத்தும், முட்டாள்தனமான மற்றும் ஆன்மாவைக் கெடுக்கும் பகுத்தறிவை என்னால் முடிந்தவரை மறுக்க முற்படுகிறேன்:</w:t>
      </w:r>
    </w:p>
    <w:p w:rsidRPr="00E541CA" w:rsidR="00E541CA" w:rsidP="00E541CA" w:rsidRDefault="00E541CA" w14:paraId="4843715B" w14:textId="6608B5CD">
      <w:pPr>
        <w:ind w:firstLine="720"/>
      </w:pPr>
      <w:r w:rsidRPr="00E541CA">
        <w:t xml:space="preserve">1) புனித நற்செய்தியில் உள்ள எந்தப் பகுதிகள் தவறாகப் புரிந்துகொள்ளப்படக்கூடியவை?</w:t>
      </w:r>
    </w:p>
    <w:p w:rsidRPr="00E541CA" w:rsidR="00E541CA" w:rsidP="00E541CA" w:rsidRDefault="00E541CA" w14:paraId="0B3D45A1" w14:textId="48A4E62A">
      <w:pPr>
        <w:ind w:firstLine="720"/>
      </w:pPr>
      <w:r w:rsidRPr="00E541CA">
        <w:t xml:space="preserve">2) நற்செய்தியில் உள்ள அனைத்துப் பகுதிகளுக்கும் விளக்கம் தேவையா?</w:t>
      </w:r>
    </w:p>
    <w:p w:rsidRPr="00E541CA" w:rsidR="00E541CA" w:rsidP="00E541CA" w:rsidRDefault="00E541CA" w14:paraId="28064C0F" w14:textId="14A0AFBF">
      <w:pPr>
        <w:ind w:firstLine="720"/>
      </w:pPr>
      <w:r w:rsidRPr="00E541CA">
        <w:t xml:space="preserve">3) விளக்கப்பட வேண்டிய அந்தப் பகுதிகள் எவ்வாறு விளக்கப்படுகின்றன?</w:t>
      </w:r>
    </w:p>
    <w:p w:rsidRPr="00E541CA" w:rsidR="00E541CA" w:rsidP="00E541CA" w:rsidRDefault="00E541CA" w14:paraId="01B5EA12" w14:textId="3AE1671E">
      <w:pPr>
        <w:ind w:firstLine="720"/>
      </w:pPr>
      <w:r w:rsidRPr="00E541CA">
        <w:t xml:space="preserve">4) ஐந்து அப்பங்கள், நல்ல சமாரியன், நான்கு நாட்கள் மரித்திருந்த லázarுஸ், மற்றும் கிறிஸ்துவின் எருசலேம் பிரவேசம் ஆகியவை குறித்து தெயோஃபிலாக்டின் *நற்செய்தி வர்ணனையில்* கொடுக்கப்பட்டுள்ள விளக்கம் என்ன?</w:t>
      </w:r>
    </w:p>
    <w:p w:rsidRPr="00E541CA" w:rsidR="00E541CA" w:rsidP="00E541CA" w:rsidRDefault="00E541CA" w14:paraId="7E494C53" w14:textId="5D02198A">
      <w:pPr>
        <w:ind w:firstLine="720"/>
      </w:pPr>
      <w:r w:rsidRPr="00E541CA">
        <w:t xml:space="preserve">5) நற்செய்தியில் உள்ள ஒரு உவமைக்குறிப்பிலிருந்து உண்மையான நிகழ்வு எவ்வாறு வேறுபடுகிறது?</w:t>
      </w:r>
    </w:p>
    <w:p w:rsidRPr="00E541CA" w:rsidR="00E541CA" w:rsidP="00E541CA" w:rsidRDefault="00E541CA" w14:paraId="2EE01BF4" w14:textId="669D1EF4">
      <w:pPr>
        <w:ind w:firstLine="720"/>
      </w:pPr>
      <w:r w:rsidRPr="00E541CA">
        <w:t xml:space="preserve">முதல் விளக்கம்</w:t>
      </w:r>
    </w:p>
    <w:p w:rsidRPr="00E541CA" w:rsidR="00E541CA" w:rsidP="00E541CA" w:rsidRDefault="00E541CA" w14:paraId="471D1027" w14:textId="41018B39">
      <w:pPr>
        <w:ind w:firstLine="720"/>
        <w:rPr>
          <w:i/>
        </w:rPr>
      </w:pPr>
      <w:r w:rsidRPr="00E541CA">
        <w:rPr>
          <w:i/>
        </w:rPr>
        <w:t xml:space="preserve">புனித நற்செய்தியின் சாராம்சம் என்ன?</w:t>
      </w:r>
    </w:p>
    <w:p w:rsidRPr="00E541CA" w:rsidR="00E541CA" w:rsidP="00E541CA" w:rsidRDefault="00E541CA" w14:paraId="0251FB00" w14:textId="1E16DE95">
      <w:pPr>
        <w:ind w:firstLine="720"/>
      </w:pPr>
      <w:r w:rsidRPr="00E541CA">
        <w:t xml:space="preserve">நற்செய்தியில் அத்தகைய இரண்டு விஷயங்கள் உள்ளன:</w:t>
      </w:r>
    </w:p>
    <w:p w:rsidRPr="00E541CA" w:rsidR="00E541CA" w:rsidP="00E541CA" w:rsidRDefault="00E541CA" w14:paraId="4FB9055A" w14:textId="080F25BD">
      <w:pPr>
        <w:ind w:firstLine="720"/>
      </w:pPr>
      <w:r w:rsidRPr="00E541CA">
        <w:t xml:space="preserve">கிறிஸ்துவின் வாழ்க்கை வரலாறு</w:t>
      </w:r>
    </w:p>
    <w:p w:rsidRPr="00E541CA" w:rsidR="00E541CA" w:rsidP="00E541CA" w:rsidRDefault="00E541CA" w14:paraId="2F87CF11" w14:textId="081F846A">
      <w:pPr>
        <w:ind w:firstLine="720"/>
      </w:pPr>
      <w:r w:rsidRPr="00E541CA">
        <w:t xml:space="preserve">மேலும் அவருடைய போதனைகளின் வார்த்தைகள்.</w:t>
      </w:r>
    </w:p>
    <w:p w:rsidRPr="00E541CA" w:rsidR="00E541CA" w:rsidP="00E541CA" w:rsidRDefault="00E541CA" w14:paraId="52F3E515" w14:textId="5C697C7D">
      <w:pPr>
        <w:ind w:firstLine="720"/>
      </w:pPr>
      <w:r w:rsidRPr="00E541CA">
        <w:t xml:space="preserve">நமது கடவுள் மனிதராகி, பூமியில் மனிதர்களிடையே வாழ்ந்த காலத்தில் செய்த அனைத்துச் செயல்களையும் அற்புதங்களையும் இந்தக் கதை விவரிக்கிறது; கன்னிகையின் மிகத் தூய்மையான கருப்பையிலிருந்து அவருடைய மிகத் தூய்மையான பிறப்பு முதல், சிலுவையில் அவருடைய மரணம், உயிர்த்தெழுதல், மற்றும் பரலோகத்திற்கு ஏற்றல் வரை இவை விவரிக்கப்படுகின்றன; கிறிஸ்துவின் செயல்களுடன், யோவான் ஸ்நானகன், ஏரோது, திருத்தூதர்கள், யூத உயர் குருக்கள், பிலாத்து மற்றும் பிறரின் வாழ்க்கை மற்றும் செயல்களும் ஓரளவிற்கு விவரிக்கப்படுகின்றன.</w:t>
      </w:r>
    </w:p>
    <w:p w:rsidRPr="00E541CA" w:rsidR="00E541CA" w:rsidP="00E541CA" w:rsidRDefault="00E541CA" w14:paraId="1B05CF2A" w14:textId="48E934E1">
      <w:pPr>
        <w:ind w:firstLine="720"/>
      </w:pPr>
      <w:r w:rsidRPr="00E541CA">
        <w:t xml:space="preserve">நற்செய்திகள், தம்முடைய தூய்மையான உதடுகளால் தம்மைப் பின்தொடர்ந்து தம்மைக் கவனிக்கிறவர்களுக்கு இயேசு உரைத்த தம்முடைய பிரசங்கங்கள் மற்றும் போதனைகளின் வார்த்தைகள் அனைத்தையும் முன்வைக்கின்றன, அவை இப்போது நமது ஆன்மாக்களின் நன்மைக்காக நற்செய்தி வாசிப்புகளின் மூலம் நமக்குப் போதிக்கப்படுகின்றன.</w:t>
      </w:r>
    </w:p>
    <w:p w:rsidRPr="00E541CA" w:rsidR="00E541CA" w:rsidP="00E541CA" w:rsidRDefault="00E541CA" w14:paraId="1D75C4E5" w14:textId="4A0F3CCA">
      <w:pPr>
        <w:ind w:firstLine="720"/>
      </w:pPr>
      <w:r w:rsidRPr="00E541CA">
        <w:t xml:space="preserve">இரண்டாவது விளக்கம்</w:t>
      </w:r>
    </w:p>
    <w:p w:rsidRPr="00E541CA" w:rsidR="00E541CA" w:rsidP="00E541CA" w:rsidRDefault="00E541CA" w14:paraId="08540A20" w14:textId="1B152A18">
      <w:pPr>
        <w:ind w:firstLine="720"/>
        <w:rPr>
          <w:i/>
        </w:rPr>
      </w:pPr>
      <w:r w:rsidRPr="00E541CA">
        <w:rPr>
          <w:i/>
        </w:rPr>
        <w:t xml:space="preserve">நற்செய்தியில் உள்ள அனைத்துப் பகுதிகளுக்கும் விளக்கம் தேவையா?</w:t>
      </w:r>
    </w:p>
    <w:p w:rsidRPr="00E541CA" w:rsidR="00E541CA" w:rsidP="00E541CA" w:rsidRDefault="00E541CA" w14:paraId="18435F2C" w14:textId="43F05908">
      <w:pPr>
        <w:ind w:firstLine="720"/>
      </w:pPr>
      <w:r w:rsidRPr="00E541CA">
        <w:t xml:space="preserve">நற்செய்தியில் எழுதப்பட்டுள்ள அனைத்திற்கும் விளக்கம் தேவையில்லை, மாறாக அனைவருக்கும் புரியாதவற்றுக்கு மட்டுமே விளக்கம் தேவை; ஆனால் அனைவருக்கும் தெளிவாகப் புரியக்கூடியவை விளக்கப்படாமல், வெறுமனே பிரசங்கிக்கப்படுகின்றன. ஏனெனில், பிரசங்கிக்கப்படும் கிறிஸ்துவின் கிரியைகளையும் அற்புதங்களையும் யார் புரிந்துகொள்ளவில்லை? அவர் பெத்லகேமில் கன்னிகையால் பிறந்து, துணிகளில் சுற்றப்பட்டு ஒரு மடலில் கிடத்தப்பட்டார்; தேவதூதர்கள் பாடினார்கள், மேய்ப்பர்கள் அவருக்கு ஆராதனை செய்தார்கள், ஒரு நட்சத்திரம் அவர்மேல் நின்றது, மற்றும் ஞானிகள் பரிசுகளுடன் வந்தார்கள்; அவர் விருத்தசேதனமும் செய்யப்பட்டார், கோவிலுக்குக் கொண்டுவரப்பட்டார், நீதிமானாகிய சீமோனின் கரங்களில் வைக்கப்பட்டார், எகிப்திற்குத் தப்பிச் சென்றார், மேலும் ஹேரோதின் மரணத்திற்குப் பிறகு அங்கிருந்து திரும்பினார்; தம் பன்னிரண்டாம் வயதில், எருசலேமிலுள்ள கோவிலில், அவர் தம் தெய்வீக ஞானத்தால் முதிய யூத போதகர்களை வியப்பில் ஆழ்த்தினார்; முப்பது வயதில், அவர் யோர்தானில் யோவான்னால் ஞானஸ்நானம் பெற்றார்; அவர் வனாந்தரத்தில் நாற்பது நாட்கள் நோன்பிருந்து, சோதனையாளனான பிசாசுவை வெட்கப்படுத்தினார்; மேலும், தனது புனித சீடர்களையும் திருத்தூதர்களையும் ஒன்றுகூட்டி, கலிலேயாவின் கானாவில் தண்ணீரைத் திராட்சைப் பழமாக மாற்றித் தனது முதல் அற்புதத்தைச் செய்தார்; மேலும் அவர் பாலஸ்தீனத்தின் நகரங்கள் மற்றும் கிராமங்கள் வழியாகப் பயணம் செய்து, இராச்சியத்தின் நற்செய்தியைப் பிரசங்கித்து, நோயுற்ற அனைவரையும் குணப்படுத்தினார்: அவர் குருடர்களுக்குப் பார்வையளித்தார், தொழுநோயாளிகளைக் குணப்படுத்தினார், மரித்தவர்களை எழுப்பினார், மேலும் மக்களிலிருந்து பிசாசுகளை விரட்டினார்; ஒரு வெறுமையான இடத்தில் அவர் ஐந்து அப்பங்களையும் இரண்டு மீன்களையும் கொண்டு ஐயாயிரம் பேருக்கு உணவளித்தார்; அவர் யாக்கோபின் கிணற்றருகே சமாரியப் பெண்ணுடன் உரையாடினார்; அவர் தபோர் மலையில் உருமாற்றமடைந்தார்; அதன்பிறகு, அவர் நான்கு நாட்களுக்குப் பிறகு மரித்த லázarஸை கல்லறையிலிருந்து எழுப்பினார்; ஒரு இளம் கழுதையின் மீது மகிமையுடன் எருசலேமில் நுழைந்து, குழந்தைகள் மற்றும் பாலூட்டும் சிறுமியரின் வாய்களிலிருந்து புகழைப் பெற்று, பாடுபட்டு, மீண்டும் உயிர்த்தெழுந்து, பரலோகத்திற்கு ஏறிச் சென்றார். கிறிஸ்துவின் இந்தச் செயல்கள் அனைத்தும், உண்மையாகவே நிகழ்ந்தவை (உவமைகளாக அல்ல), நற்செய்தி வரலாற்றில் விவரிக்கப்பட்டுள்ளன. அவை முற்றிலும் தெளிவானவை, அவைகள் முன்னறிவிக்கும் எதிர்கால நிகழ்வுகளின் வெளிப்பாட்டைத் தவிர, அவற்றுக்குத் தனிப்பட்ட விளக்கங்கள் தேவையில்லை. ஏனெனில், எதிர்காலத்தை முன்னறிவிக்கும் கிறிஸ்துவின் செயல்களின் இயல்பே அது, இது பற்றி நாம் கீழே பேசுவோம்.</w:t>
      </w:r>
    </w:p>
    <w:p w:rsidRPr="00E541CA" w:rsidR="00E541CA" w:rsidP="00E541CA" w:rsidRDefault="00E541CA" w14:paraId="3784B665" w14:textId="795600E7">
      <w:pPr>
        <w:ind w:firstLine="720"/>
      </w:pPr>
      <w:r w:rsidRPr="00E541CA">
        <w:t xml:space="preserve">மக்களுக்கும் தம் சீடர்களுக்கும் அறிவுறுத்தும்பொருட்டு, தம் தெய்வீக ஞானத்தினால் கிறிஸ்து உரைத்த வார்த்தைகளையும் கூற்றுகளையும் பொறுத்தவரை, அவை அனைத்தும் அனைவருக்கும் புரிந்துகொள்ளக்கூடியவையாக இல்லை; ஏனெனில் மக்களுக்குப் பல்வேறுபட்ட புரிதலின் நிலைகள் உள்ளன:</w:t>
      </w:r>
    </w:p>
    <w:p w:rsidRPr="00E541CA" w:rsidR="00E541CA" w:rsidP="00E541CA" w:rsidRDefault="00E541CA" w14:paraId="4D6C530C" w14:textId="4FBADAFC">
      <w:pPr>
        <w:ind w:firstLine="720"/>
      </w:pPr>
      <w:r w:rsidRPr="00E541CA">
        <w:t xml:space="preserve">சில தெளிவாக உள்ளன,</w:t>
      </w:r>
    </w:p>
    <w:p w:rsidRPr="00E541CA" w:rsidR="00E541CA" w:rsidP="00E541CA" w:rsidRDefault="00E541CA" w14:paraId="33A76CCD" w14:textId="3905BAE8">
      <w:pPr>
        <w:ind w:firstLine="720"/>
      </w:pPr>
      <w:r w:rsidRPr="00E541CA">
        <w:lastRenderedPageBreak/>
      </w:r>
      <w:r w:rsidRPr="00E541CA">
        <w:t xml:space="preserve">சில மறைபொருளாக உள்ளன,</w:t>
      </w:r>
    </w:p>
    <w:p w:rsidRPr="00E541CA" w:rsidR="00E541CA" w:rsidP="00E541CA" w:rsidRDefault="00E541CA" w14:paraId="51277801" w14:textId="72339EA5">
      <w:pPr>
        <w:ind w:firstLine="720"/>
      </w:pPr>
      <w:r w:rsidRPr="00E541CA">
        <w:t xml:space="preserve">சிலவை உவமைகள் மற்றும் ஒப்பீடுகள்,</w:t>
      </w:r>
    </w:p>
    <w:p w:rsidRPr="00E541CA" w:rsidR="00E541CA" w:rsidP="00E541CA" w:rsidRDefault="00E541CA" w14:paraId="3629044D" w14:textId="5E96C60D">
      <w:pPr>
        <w:ind w:firstLine="720"/>
      </w:pPr>
      <w:r w:rsidRPr="00E541CA">
        <w:t xml:space="preserve">சில கட்டளைகள்,</w:t>
      </w:r>
    </w:p>
    <w:p w:rsidRPr="00E541CA" w:rsidR="00E541CA" w:rsidP="00E541CA" w:rsidRDefault="00E541CA" w14:paraId="74988719" w14:textId="1A83B29C">
      <w:pPr>
        <w:ind w:firstLine="720"/>
      </w:pPr>
      <w:r w:rsidRPr="00E541CA">
        <w:t xml:space="preserve">சில அறிவுரைகள்,</w:t>
      </w:r>
    </w:p>
    <w:p w:rsidRPr="00E541CA" w:rsidR="00E541CA" w:rsidP="00E541CA" w:rsidRDefault="00E541CA" w14:paraId="2E356F9D" w14:textId="5307A0D7">
      <w:pPr>
        <w:ind w:firstLine="720"/>
      </w:pPr>
      <w:r w:rsidRPr="00E541CA">
        <w:t xml:space="preserve">இவை வாக்குறுதிகளும் ஆறுதல்களும் ஆகும்,</w:t>
      </w:r>
    </w:p>
    <w:p w:rsidRPr="00E541CA" w:rsidR="00E541CA" w:rsidP="00E541CA" w:rsidRDefault="00E541CA" w14:paraId="60F01785" w14:textId="75C32B78">
      <w:pPr>
        <w:ind w:firstLine="720"/>
      </w:pPr>
      <w:r w:rsidRPr="00E541CA">
        <w:t xml:space="preserve">இவை கண்டிப்புகளும் தண்டனைகளும்,</w:t>
      </w:r>
    </w:p>
    <w:p w:rsidRPr="00E541CA" w:rsidR="00E541CA" w:rsidP="00E541CA" w:rsidRDefault="00E541CA" w14:paraId="305F9938" w14:textId="5E85D1C2">
      <w:pPr>
        <w:ind w:firstLine="720"/>
      </w:pPr>
      <w:r w:rsidRPr="00E541CA">
        <w:t xml:space="preserve">இவை தீர்க்கதரிசனங்கள்.</w:t>
      </w:r>
    </w:p>
    <w:p w:rsidRPr="00E541CA" w:rsidR="00E541CA" w:rsidP="00E541CA" w:rsidRDefault="00E541CA" w14:paraId="25A833DB" w14:textId="40DA1FAA">
      <w:pPr>
        <w:ind w:firstLine="720"/>
      </w:pPr>
      <w:r w:rsidRPr="00E541CA">
        <w:t xml:space="preserve">மேலும் பல்வேறு விஷயங்களைப் பற்றி அவருடைய மிகவும் பரிசுத்தமான இயல்பைப் பற்றிய பல வார்த்தைகள் உள்ளன.</w:t>
      </w:r>
    </w:p>
    <w:p w:rsidRPr="00E541CA" w:rsidR="00E541CA" w:rsidP="00E541CA" w:rsidRDefault="00E541CA" w14:paraId="3FB2044B" w14:textId="2B5B94E7">
      <w:pPr>
        <w:ind w:firstLine="720"/>
      </w:pPr>
      <w:r w:rsidRPr="00E541CA">
        <w:t xml:space="preserve">இவற்றில், சிலவற்றிற்கு விளக்கம் தேவை, மற்றவற்றிற்குத் தேவையில்லை; அவற்றில் சிலவற்றை இங்கே நினைவு கூர்வோம்.</w:t>
      </w:r>
    </w:p>
    <w:p w:rsidRPr="00E541CA" w:rsidR="00E541CA" w:rsidP="00E541CA" w:rsidRDefault="00E541CA" w14:paraId="17D62ED4" w14:textId="0ECF2D98">
      <w:pPr>
        <w:ind w:firstLine="720"/>
        <w:rPr>
          <w:i/>
        </w:rPr>
      </w:pPr>
      <w:r w:rsidRPr="00E541CA">
        <w:rPr>
          <w:i/>
        </w:rPr>
        <w:t xml:space="preserve">கிறிஸ்துவின் </w:t>
      </w:r>
      <w:r w:rsidRPr="00E541CA">
        <w:rPr>
          <w:i/>
        </w:rPr>
        <w:t xml:space="preserve">தெளிவான கூற்றுகள் மற்றும் </w:t>
      </w:r>
      <w:r w:rsidRPr="00E541CA">
        <w:t xml:space="preserve">வார்த்தைகளில் </w:t>
      </w:r>
      <w:r w:rsidRPr="00E541CA">
        <w:rPr>
          <w:i/>
        </w:rPr>
        <w:t xml:space="preserve">இவை அடங்கும்:</w:t>
      </w:r>
    </w:p>
    <w:p w:rsidRPr="00E541CA" w:rsidR="00E541CA" w:rsidP="00E541CA" w:rsidRDefault="00E541CA" w14:paraId="66881D1D" w14:textId="3E9B90FA">
      <w:pPr>
        <w:ind w:firstLine="720"/>
      </w:pPr>
      <w:r w:rsidRPr="00E541CA">
        <w:t xml:space="preserve">மனந்திரும்புதல் </w:t>
      </w:r>
      <w:r w:rsidRPr="00E541CA">
        <w:t xml:space="preserve">பற்றி</w:t>
      </w:r>
      <w:r w:rsidRPr="00E541CA">
        <w:t xml:space="preserve">: </w:t>
      </w:r>
      <w:r w:rsidRPr="00E541CA">
        <w:rPr>
          <w:i/>
        </w:rPr>
        <w:t xml:space="preserve">'மனந்திரும்புங்கள், பரலோக ராஜ்யம் சமீபமாயிருக்கிறது' </w:t>
      </w:r>
      <w:r w:rsidRPr="00E541CA">
        <w:t xml:space="preserve">(</w:t>
      </w:r>
      <w:r w:rsidRPr="00E541CA">
        <w:rPr>
          <w:rStyle w:val="FootnoteReference"/>
          <w:i/>
        </w:rPr>
        <w:footnoteReference w:id="392"/>
      </w:r>
      <w:r w:rsidRPr="00E541CA">
        <w:t xml:space="preserve"> ). நற்குண வாழ்க்கை பற்றி: </w:t>
      </w:r>
      <w:r w:rsidRPr="00E541CA">
        <w:rPr>
          <w:i/>
        </w:rPr>
        <w:t xml:space="preserve">'உங்கள் ஒளி மனிதருக்கு முன்பாகப் பிரகாசிக்கட்டும்; அப்பொழுது அவர்கள் உங்கள் நற்கிரியைகளைக் கண்டு பரலோகத்தில் இருக்கிற உங்கள் பிதாவை மகிமைப்படுத்துவார்கள்' (</w:t>
      </w:r>
      <w:r w:rsidRPr="00E541CA">
        <w:rPr>
          <w:rStyle w:val="FootnoteReference"/>
          <w:i/>
        </w:rPr>
        <w:footnoteReference w:id="393"/>
      </w:r>
      <w:r w:rsidRPr="00E541CA">
        <w:t xml:space="preserve"> ). கடவுளுக்குப் பரிசுகளை அர்ப்பணிப்பது பற்றி: </w:t>
      </w:r>
      <w:r w:rsidRPr="00E541CA">
        <w:rPr>
          <w:i/>
        </w:rPr>
        <w:t xml:space="preserve">'நீங்கள் உங்கள் காணிக்கையைப் பலிபீடத்திற்குக் கொண்டுவரும்போது, </w:t>
      </w:r>
      <w:r w:rsidRPr="00E541CA">
        <w:rPr>
          <w:i/>
        </w:rPr>
        <w:t xml:space="preserve">உங்கள் </w:t>
      </w:r>
      <w:r w:rsidRPr="00E541CA">
        <w:rPr>
          <w:i/>
        </w:rPr>
        <w:t xml:space="preserve">சகோதரனுக்கு </w:t>
      </w:r>
      <w:r w:rsidRPr="00E541CA">
        <w:rPr>
          <w:i/>
        </w:rPr>
        <w:t xml:space="preserve">உங்கள்மேல் ஏதேனும் குறை இருப்பதை</w:t>
      </w:r>
      <w:r w:rsidRPr="00E541CA">
        <w:rPr>
          <w:i/>
        </w:rPr>
        <w:t xml:space="preserve"> நினைவுகூர்ந்தால்</w:t>
      </w:r>
      <w:r w:rsidRPr="00E541CA">
        <w:rPr>
          <w:i/>
        </w:rPr>
        <w:t xml:space="preserve">, </w:t>
      </w:r>
      <w:r w:rsidRPr="00E541CA">
        <w:rPr>
          <w:i/>
        </w:rPr>
        <w:t xml:space="preserve">உங்கள் காணிக்கையைப் பலிபீடத்திற்கு முன்பாக </w:t>
      </w:r>
      <w:r w:rsidRPr="00E541CA">
        <w:rPr>
          <w:i/>
        </w:rPr>
        <w:t xml:space="preserve">விட்டுவிட்டு</w:t>
      </w:r>
      <w:r w:rsidRPr="00E541CA">
        <w:rPr>
          <w:i/>
        </w:rPr>
        <w:t xml:space="preserve">, முதலில் உங்கள் சகோதரனிடம் சமாதானம் செய்துகொண்டு வாருங்கள், பின்னர் வந்து உங்கள் காணிக்கையை அர்ப்பணியுங்கள்'</w:t>
      </w:r>
      <w:r w:rsidRPr="00E541CA">
        <w:rPr>
          <w:rStyle w:val="FootnoteReference"/>
          <w:i/>
        </w:rPr>
        <w:footnoteReference w:id="394"/>
      </w:r>
      <w:r w:rsidRPr="00E541CA">
        <w:t xml:space="preserve"> . பிரார்த்தனை பற்றி: </w:t>
      </w:r>
      <w:r w:rsidRPr="00E541CA">
        <w:rPr>
          <w:i/>
        </w:rPr>
        <w:t xml:space="preserve">நீங்கள் ஜெபிக்கும்போது, வீண் வார்த்தைகளைத் திரும்பத் திரும்பச் சொல்லாதீர்கள்; இந்த விதமாக ஜெபியுங்கள்: எங்கள் பிதாவே</w:t>
      </w:r>
      <w:r w:rsidRPr="00E541CA">
        <w:rPr>
          <w:rStyle w:val="FootnoteReference"/>
          <w:i/>
        </w:rPr>
        <w:footnoteReference w:id="395"/>
      </w:r>
      <w:r w:rsidRPr="00E541CA">
        <w:t xml:space="preserve"> மற்றும் பல. நோன்பு பற்றி: </w:t>
      </w:r>
      <w:r w:rsidRPr="00E541CA">
        <w:rPr>
          <w:i/>
        </w:rPr>
        <w:t xml:space="preserve">நீங்கள் நோன்பிருக்கும்போது, பாசாங்குக்காரர்களைப் போல முகம் வாடித் திரியாதீர்கள்; ஏனெனில், தாங்கள் நோன்பிருப்பதை மனிதர்களுக்குக் காண்பிப்பதற்காக அவர்கள் தங்கள் முகங்களைச் சிதைத்துக் கொள்கிறார்கள்</w:t>
      </w:r>
      <w:r w:rsidRPr="00E541CA">
        <w:rPr>
          <w:rStyle w:val="FootnoteReference"/>
          <w:i/>
        </w:rPr>
        <w:footnoteReference w:id="396"/>
      </w:r>
      <w:r w:rsidRPr="00E541CA">
        <w:t xml:space="preserve"> . மன்னிப்பின் மீது: </w:t>
      </w:r>
      <w:r w:rsidRPr="00E541CA">
        <w:rPr>
          <w:i/>
        </w:rPr>
        <w:t xml:space="preserve">'நீங்கள் மற்றவர்களின் குற்றங்களை மன்னித்தால், உங்கள் பரலோகப் பிதா உங்களையும் மன்னிப்பார்'</w:t>
      </w:r>
      <w:r w:rsidRPr="00E541CA">
        <w:rPr>
          <w:rStyle w:val="FootnoteReference"/>
          <w:i/>
        </w:rPr>
        <w:footnoteReference w:id="397"/>
      </w:r>
      <w:r w:rsidRPr="00E541CA">
        <w:t xml:space="preserve"> ; மற்றும் நற்செய்தியில் காணப்படும் கிறிஸ்துவின் பிற ஒத்த, தெளிவான வார்த்தைகள், அவற்றுக்கு எந்த விளக்கமும் தேவையில்லை.</w:t>
      </w:r>
    </w:p>
    <w:p w:rsidRPr="00E541CA" w:rsidR="00E541CA" w:rsidP="00E541CA" w:rsidRDefault="00E541CA" w14:paraId="55076BF6" w14:textId="1375CD3B">
      <w:pPr>
        <w:ind w:firstLine="720"/>
        <w:rPr>
          <w:i/>
        </w:rPr>
      </w:pPr>
      <w:r w:rsidRPr="00E541CA">
        <w:rPr>
          <w:i/>
        </w:rPr>
        <w:t xml:space="preserve">கிறிஸ்துவின் </w:t>
      </w:r>
      <w:r w:rsidRPr="00E541CA">
        <w:rPr>
          <w:i/>
        </w:rPr>
        <w:t xml:space="preserve">மறைமுகமான கூற்றுகள் மற்றும் வார்த்தைகளில் </w:t>
      </w:r>
      <w:r w:rsidRPr="00E541CA">
        <w:rPr>
          <w:i/>
        </w:rPr>
        <w:t xml:space="preserve">பின்வருவன அடங்கும்:</w:t>
      </w:r>
    </w:p>
    <w:p w:rsidRPr="00E541CA" w:rsidR="00E541CA" w:rsidP="00E541CA" w:rsidRDefault="00E541CA" w14:paraId="56A95B13" w14:textId="70FDA297">
      <w:pPr>
        <w:ind w:firstLine="720"/>
      </w:pPr>
      <w:r w:rsidRPr="00E541CA">
        <w:rPr>
          <w:i/>
        </w:rPr>
        <w:t xml:space="preserve">கட்டுநர்கள் தள்ளுபடி செய்த கல்லே மூலைக்கல்லாயிற்று; இந்தக் கல்லின்மேல் விழுகிறவன் துண்டிக்கப்படுவான்; ஆனால், அதன்மேல் விழுகிறவன் நசுக்கப்படுவான், மேலும்</w:t>
      </w:r>
      <w:r w:rsidRPr="00E541CA">
        <w:rPr>
          <w:rStyle w:val="FootnoteReference"/>
          <w:i/>
        </w:rPr>
        <w:footnoteReference w:id="398"/>
      </w:r>
      <w:r w:rsidRPr="00E541CA">
        <w:t xml:space="preserve"> . மேலும்: </w:t>
      </w:r>
      <w:r w:rsidRPr="00E541CA">
        <w:rPr>
          <w:i/>
        </w:rPr>
        <w:t xml:space="preserve">'உன் கரம் உன்னைத் தடுக்கினால், அதை வெட்டிப்போடு</w:t>
      </w:r>
      <w:r w:rsidRPr="00E541CA">
        <w:t xml:space="preserve">; </w:t>
      </w:r>
      <w:r w:rsidRPr="00E541CA">
        <w:rPr>
          <w:i/>
        </w:rPr>
        <w:t xml:space="preserve">உன் கால் உன்னைத் தடுக்கினால், அதை வெட்டிப்போடு; உன் கண் உன்னைத் தடுக்கினால், அதைக் குத்தெடு.' </w:t>
      </w:r>
      <w:r w:rsidRPr="00E541CA">
        <w:t xml:space="preserve">மேலும்: </w:t>
      </w:r>
      <w:r w:rsidRPr="00E541CA">
        <w:rPr>
          <w:i/>
        </w:rPr>
        <w:t xml:space="preserve">'எல்லாம் அக்கினியால் உப்பு சேர்க்கப்படும், மேலும் ஒவ்வொரு </w:t>
      </w:r>
      <w:r w:rsidRPr="00E541CA">
        <w:rPr>
          <w:i/>
        </w:rPr>
        <w:t xml:space="preserve">பலியிலும் உப்பு சேர்க்கப்படும்.' உப்பு நல்லது; ஆனால் உப்பு தன் சுவையை இழந்துவிட்டால், அது எதனால் சுவையூட்டப்படும்? உங்களில் உப்புடையவர்களாக இருங்கள்</w:t>
      </w:r>
      <w:r w:rsidRPr="00E541CA">
        <w:rPr>
          <w:rStyle w:val="FootnoteReference"/>
          <w:i/>
        </w:rPr>
        <w:footnoteReference w:id="399"/>
      </w:r>
      <w:r w:rsidRPr="00E541CA">
        <w:t xml:space="preserve"> . மேலும்: </w:t>
      </w:r>
      <w:r w:rsidRPr="00E541CA">
        <w:rPr>
          <w:i/>
        </w:rPr>
        <w:t xml:space="preserve">'பை வைத்திருக்கும் எவரும் </w:t>
      </w:r>
      <w:r w:rsidRPr="00E541CA">
        <w:t xml:space="preserve">அதை</w:t>
      </w:r>
      <w:r w:rsidRPr="00E541CA">
        <w:rPr>
          <w:i/>
        </w:rPr>
        <w:t xml:space="preserve"> எடுத்துக்கொள்ளட்டும்</w:t>
      </w:r>
      <w:r w:rsidRPr="00E541CA">
        <w:t xml:space="preserve">, </w:t>
      </w:r>
      <w:r w:rsidRPr="00E541CA">
        <w:t xml:space="preserve">அப்படியே </w:t>
      </w:r>
      <w:r w:rsidRPr="00E541CA">
        <w:rPr>
          <w:i/>
        </w:rPr>
        <w:t xml:space="preserve">பை இல்லாத எவரும் தன் மேலங்கியை விற்று </w:t>
      </w:r>
      <w:r w:rsidRPr="00E541CA">
        <w:t xml:space="preserve">ஒரு வாளை </w:t>
      </w:r>
      <w:r w:rsidRPr="00E541CA">
        <w:rPr>
          <w:i/>
        </w:rPr>
        <w:t xml:space="preserve">(கத்தியை) </w:t>
      </w:r>
      <w:r w:rsidRPr="00E541CA">
        <w:rPr>
          <w:i/>
        </w:rPr>
        <w:t xml:space="preserve">வாங்கிக்கொள்ளட்டும்</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மேலும்: </w:t>
      </w:r>
      <w:r w:rsidRPr="00E541CA">
        <w:rPr>
          <w:i/>
        </w:rPr>
        <w:t xml:space="preserve">'உங்கள் சவம் எங்கே இருக்கிறதோ, அங்கே </w:t>
      </w:r>
      <w:r w:rsidRPr="00E541CA">
        <w:rPr>
          <w:i/>
        </w:rPr>
        <w:t xml:space="preserve">கழுகுகள் </w:t>
      </w:r>
      <w:r w:rsidRPr="00E541CA">
        <w:rPr>
          <w:i/>
        </w:rPr>
        <w:t xml:space="preserve">கூடும்'</w:t>
      </w:r>
      <w:r w:rsidRPr="00E541CA">
        <w:rPr>
          <w:rStyle w:val="FootnoteReference"/>
          <w:i/>
        </w:rPr>
        <w:footnoteReference w:id="401"/>
      </w:r>
      <w:r w:rsidRPr="00E541CA">
        <w:t xml:space="preserve"> ; மேலும் கிறிஸ்துவின் மற்ற மர்மமான சொற்களும் விளக்கமளிக்கப்பட வேண்டியவை, அவர் தம் துன்பங்களைத் திருத்தூதர்களுக்கு முன்னறிவித்த சொற்களைப் போலவே: 'நாம் </w:t>
      </w:r>
      <w:r w:rsidRPr="00E541CA">
        <w:rPr>
          <w:i/>
        </w:rPr>
        <w:t xml:space="preserve">யெருசலேமுக்கு ஏறிச் செல்கிறோம்', </w:t>
      </w:r>
      <w:r w:rsidRPr="00E541CA">
        <w:t xml:space="preserve">என்பன போன்றவை: </w:t>
      </w:r>
      <w:r w:rsidRPr="00E541CA">
        <w:rPr>
          <w:i/>
        </w:rPr>
        <w:t xml:space="preserve">ஆயினும் அவர்கள் இந்த விஷயங்களில் எதையும் புரிந்துகொள்ளவில்லை, இந்தச் சொல்லும் அவர்களுக்கு மறைக்கப்பட்டிருந்தது, மேலும் சொல்லப்பட்டதை அவர்கள் உணர்ந்துகொள்ளவில்லை</w:t>
      </w:r>
      <w:r w:rsidRPr="00E541CA">
        <w:rPr>
          <w:rStyle w:val="FootnoteReference"/>
          <w:i/>
        </w:rPr>
        <w:footnoteReference w:id="402"/>
      </w:r>
      <w:r w:rsidRPr="00E541CA">
        <w:t xml:space="preserve"> ; அவர்களுக்கு ஒரு விளக்கம் தேவைப்பட்டது.</w:t>
      </w:r>
    </w:p>
    <w:p w:rsidRPr="00E541CA" w:rsidR="00E541CA" w:rsidP="00E541CA" w:rsidRDefault="00E541CA" w14:paraId="533DB0A3" w14:textId="21DDFA2D">
      <w:pPr>
        <w:ind w:firstLine="720"/>
        <w:rPr>
          <w:i/>
        </w:rPr>
      </w:pPr>
      <w:r w:rsidRPr="00E541CA">
        <w:rPr>
          <w:i/>
        </w:rPr>
        <w:t xml:space="preserve">கிறிஸ்து உரைத்த உவமைகள் மற்றும் ஒப்புமைகளில், இவையும் அடங்கும்:</w:t>
      </w:r>
    </w:p>
    <w:p w:rsidRPr="00E541CA" w:rsidR="00E541CA" w:rsidP="00E541CA" w:rsidRDefault="00E541CA" w14:paraId="55C925B3" w14:textId="74ED27A4">
      <w:pPr>
        <w:ind w:firstLine="720"/>
      </w:pPr>
      <w:r w:rsidRPr="00E541CA">
        <w:t xml:space="preserve">வழியில் விழுந்த விதைகள், பாறை நிலம், முட்கள் நிறைந்த இடங்கள் மற்றும் நல்ல மண் ஆகியவற்றிற்கு. கோதுமைக்கு மத்தியில் பகைவனால் விதைக்கப்பட்ட களைகள்</w:t>
      </w:r>
      <w:r w:rsidRPr="00E541CA">
        <w:rPr>
          <w:rStyle w:val="FootnoteReference"/>
        </w:rPr>
        <w:footnoteReference w:id="403"/>
      </w:r>
      <w:r w:rsidRPr="00E541CA">
        <w:t xml:space="preserve"> . நூறு தாலந்து கடன் மன்னிக்கப்பட்ட தன் ஊழியக்காரனின் கடனை மன்னிக்காத ஊழியக்காரனைப் பற்றி</w:t>
      </w:r>
      <w:r w:rsidRPr="00E541CA">
        <w:rPr>
          <w:rStyle w:val="FootnoteReference"/>
        </w:rPr>
        <w:footnoteReference w:id="404"/>
      </w:r>
      <w:r w:rsidRPr="00E541CA">
        <w:t xml:space="preserve"> . கள்ளர்களிடையே விழுந்த மனிதனையும், இரக்கமுள்ள சமாரியனையும் பற்றி</w:t>
      </w:r>
      <w:r w:rsidRPr="00E541CA">
        <w:rPr>
          <w:rStyle w:val="FootnoteReference"/>
        </w:rPr>
        <w:footnoteReference w:id="405"/>
      </w:r>
      <w:r w:rsidRPr="00E541CA">
        <w:t xml:space="preserve"> . விளைச்சல் செழித்த செல்வந்தனைப் பற்றி</w:t>
      </w:r>
      <w:r w:rsidRPr="00E541CA">
        <w:rPr>
          <w:rStyle w:val="FootnoteReference"/>
        </w:rPr>
        <w:footnoteReference w:id="406"/>
      </w:r>
      <w:r w:rsidRPr="00E541CA">
        <w:t xml:space="preserve"> . யாக்கோபு என்ற ஏழைக்கு இரக்கம் காட்டாத மற்றொரு செல்வந்தனைப் பற்றி</w:t>
      </w:r>
      <w:r w:rsidRPr="00E541CA">
        <w:rPr>
          <w:rStyle w:val="FootnoteReference"/>
        </w:rPr>
        <w:footnoteReference w:id="407"/>
      </w:r>
      <w:r w:rsidRPr="00E541CA">
        <w:t xml:space="preserve"> ; </w:t>
      </w:r>
      <w:r w:rsidRPr="00E541CA">
        <w:t xml:space="preserve">ஜெபிப்பதற்காக</w:t>
      </w:r>
      <w:r w:rsidRPr="00E541CA">
        <w:lastRenderedPageBreak/>
      </w:r>
      <w:r w:rsidRPr="00E541CA">
        <w:t xml:space="preserve"> </w:t>
      </w:r>
      <w:r w:rsidRPr="00E541CA">
        <w:t xml:space="preserve">தேவாலயத்திற்குள்</w:t>
      </w:r>
      <w:r w:rsidRPr="00E541CA">
        <w:t xml:space="preserve"> நுழைந்த பரிசேயன் மற்றும் சுங்கக்காரனைப் பற்றி</w:t>
      </w:r>
      <w:r w:rsidRPr="00E541CA">
        <w:rPr>
          <w:rStyle w:val="FootnoteReference"/>
        </w:rPr>
        <w:footnoteReference w:id="408"/>
      </w:r>
      <w:r w:rsidRPr="00E541CA">
        <w:t xml:space="preserve"> . திராட்சைத் தோட்டத்தையும், தொழிலாளர்களால் கொல்லப்பட்ட வாரிசையும் பற்றி</w:t>
      </w:r>
      <w:r w:rsidRPr="00E541CA">
        <w:rPr>
          <w:rStyle w:val="FootnoteReference"/>
        </w:rPr>
        <w:footnoteReference w:id="409"/>
      </w:r>
      <w:r w:rsidRPr="00E541CA">
        <w:t xml:space="preserve"> . தனது மகனுக்காகத் திருமண விருந்து ஏற்பாடு செய்த மனிதனைப் பற்றியும்; திருமண ஆடை இல்லாத மனிதனைப் பற்றியும்</w:t>
      </w:r>
      <w:r w:rsidRPr="00E541CA">
        <w:rPr>
          <w:rStyle w:val="FootnoteReference"/>
        </w:rPr>
        <w:footnoteReference w:id="410"/>
      </w:r>
      <w:r w:rsidRPr="00E541CA">
        <w:t xml:space="preserve"> . ஒரு பெரிய விருந்தைத் தயாரித்து பலரை அழைத்த மனிதனைப் பற்றியும், வந்திட மறுத்தவர்களைப் பற்றியும்</w:t>
      </w:r>
      <w:r w:rsidRPr="00E541CA">
        <w:rPr>
          <w:rStyle w:val="FootnoteReference"/>
        </w:rPr>
        <w:footnoteReference w:id="411"/>
      </w:r>
      <w:r w:rsidRPr="00E541CA">
        <w:t xml:space="preserve"> . ஊழியர்களுக்குப் பிரிக்கப்பட்ட தாலந்துகளைப் பற்றியும்</w:t>
      </w:r>
      <w:r w:rsidRPr="00E541CA">
        <w:rPr>
          <w:rStyle w:val="FootnoteReference"/>
        </w:rPr>
        <w:footnoteReference w:id="412"/>
      </w:r>
      <w:r w:rsidRPr="00E541CA">
        <w:t xml:space="preserve"> . வீண் செலவு செய்த மகனைப் பற்றியும்</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மேலும் இதுவும்:</w:t>
      </w:r>
    </w:p>
    <w:p w:rsidRPr="00E541CA" w:rsidR="00E541CA" w:rsidP="00E541CA" w:rsidRDefault="00E541CA" w14:paraId="6004D500" w14:textId="346C3B11">
      <w:pPr>
        <w:ind w:firstLine="720"/>
        <w:rPr>
          <w:i/>
        </w:rPr>
      </w:pPr>
      <w:r w:rsidRPr="00E541CA">
        <w:rPr>
          <w:i/>
        </w:rPr>
        <w:t xml:space="preserve">பரலோக ராஜ்யம் கடுகு விதை போன்றது.</w:t>
      </w:r>
    </w:p>
    <w:p w:rsidRPr="00E541CA" w:rsidR="00E541CA" w:rsidP="00E541CA" w:rsidRDefault="00E541CA" w14:paraId="4C338491" w14:textId="6F7193AD">
      <w:pPr>
        <w:ind w:firstLine="720"/>
        <w:rPr>
          <w:i/>
        </w:rPr>
      </w:pPr>
      <w:r w:rsidRPr="00E541CA">
        <w:rPr>
          <w:i/>
        </w:rPr>
        <w:t xml:space="preserve">பரலோக ராஜ்யம் புளிமாவுக்கு ஒப்பமானது.</w:t>
      </w:r>
    </w:p>
    <w:p w:rsidRPr="00E541CA" w:rsidR="00E541CA" w:rsidP="00E541CA" w:rsidRDefault="00E541CA" w14:paraId="4539D24C" w14:textId="56459456">
      <w:pPr>
        <w:ind w:firstLine="720"/>
        <w:rPr>
          <w:i/>
        </w:rPr>
      </w:pPr>
      <w:r w:rsidRPr="00E541CA">
        <w:rPr>
          <w:i/>
        </w:rPr>
        <w:t xml:space="preserve">பரலோக ராஜ்யம் ஒரு வயலில் மறைந்திருக்கும் புதையலைப் போன்றது.</w:t>
      </w:r>
    </w:p>
    <w:p w:rsidRPr="00E541CA" w:rsidR="00E541CA" w:rsidP="00E541CA" w:rsidRDefault="00E541CA" w14:paraId="4C87F25C" w14:textId="16699BBA">
      <w:pPr>
        <w:ind w:firstLine="720"/>
        <w:rPr>
          <w:i/>
        </w:rPr>
      </w:pPr>
      <w:r w:rsidRPr="00E541CA">
        <w:rPr>
          <w:i/>
        </w:rPr>
        <w:t xml:space="preserve">பரலோக ராஜ்யம் நல்ல முத்துக்களைத் தேடும் ஒரு வியாபாரியைப் போன்றது.</w:t>
      </w:r>
    </w:p>
    <w:p w:rsidRPr="00E541CA" w:rsidR="00E541CA" w:rsidP="00E541CA" w:rsidRDefault="00E541CA" w14:paraId="3311C261" w14:textId="37F4C214">
      <w:pPr>
        <w:ind w:firstLine="720"/>
      </w:pPr>
      <w:r w:rsidRPr="00E541CA">
        <w:rPr>
          <w:i/>
        </w:rPr>
        <w:t xml:space="preserve">பரலோக ராஜ்யம் கடலில் வீசப்பட்ட ஒரு வலை போன்றது</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பரலோக ராஜ்யம் பத்து கன்னிகைகள் போன்றது</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கிறிஸ்துவின் வாயினால் உரைக்கப்பட்ட இவைகளும் மற்ற உவமைகளும் மறைபொருளாக இருப்பதால், விளக்கமளித்தல் தேவைப்படுகிறது.</w:t>
      </w:r>
    </w:p>
    <w:p w:rsidRPr="00E541CA" w:rsidR="00E541CA" w:rsidP="00E541CA" w:rsidRDefault="00E541CA" w14:paraId="4B366001" w14:textId="000DD172">
      <w:pPr>
        <w:ind w:firstLine="720"/>
        <w:rPr>
          <w:i/>
        </w:rPr>
      </w:pPr>
      <w:r w:rsidRPr="00E541CA">
        <w:rPr>
          <w:i/>
        </w:rPr>
        <w:t xml:space="preserve">கிறிஸ்துவின் கட்டளைகளில் இவை உள்ளன:</w:t>
      </w:r>
    </w:p>
    <w:p w:rsidRPr="00E541CA" w:rsidR="00E541CA" w:rsidP="00E541CA" w:rsidRDefault="00E541CA" w14:paraId="0DDC7D3F" w14:textId="5544956E">
      <w:pPr>
        <w:ind w:firstLine="720"/>
      </w:pPr>
      <w:r w:rsidRPr="00E541CA">
        <w:rPr>
          <w:i/>
        </w:rPr>
        <w:t xml:space="preserve">'இதை நான் உங்களுக்குக் கட்டளையிடுகிறேன்: ஒருவரையொருவர் அன்பு செய்யுங்கள்'</w:t>
      </w:r>
      <w:r w:rsidRPr="00E541CA">
        <w:rPr>
          <w:rStyle w:val="FootnoteReference"/>
          <w:i/>
        </w:rPr>
        <w:footnoteReference w:id="416"/>
      </w:r>
      <w:r w:rsidRPr="00E541CA">
        <w:t xml:space="preserve"> . </w:t>
      </w:r>
      <w:r w:rsidRPr="00E541CA">
        <w:rPr>
          <w:i/>
        </w:rPr>
        <w:t xml:space="preserve">'உங்கள் எதிரிகளை அன்பு செய்யுங்கள், உங்களைச் சபிக்கிறவர்களை ஆசீர்வதியுங்கள், உங்களைப் பகைக்கிறவர்களுக்கு நன்மை செய்யுங்கள், உங்களைத் துன்புறுத்துகிறவர்களுக்காக ஜெபியுங்கள்.' </w:t>
      </w:r>
      <w:r w:rsidRPr="00E541CA">
        <w:t xml:space="preserve">மேலும்: </w:t>
      </w:r>
      <w:r w:rsidRPr="00E541CA">
        <w:rPr>
          <w:i/>
        </w:rPr>
        <w:t xml:space="preserve">'நான் உங்களுக்குச் சொல்கிறேன், நீங்கள் சத்தியம் செய்யவே வேண்டாம், பரலோகத்தினாலோ பூமியினாலோ சத்தியம் </w:t>
      </w:r>
      <w:r w:rsidRPr="00E541CA">
        <w:rPr>
          <w:i/>
        </w:rPr>
        <w:t xml:space="preserve">செய்யாதிருங்கள்</w:t>
      </w:r>
      <w:r w:rsidRPr="00E541CA">
        <w:t xml:space="preserve">'</w:t>
      </w:r>
      <w:r w:rsidRPr="00E541CA">
        <w:rPr>
          <w:rStyle w:val="FootnoteReference"/>
          <w:i/>
        </w:rPr>
        <w:footnoteReference w:id="417"/>
      </w:r>
      <w:r w:rsidRPr="00E541CA">
        <w:t xml:space="preserve"> .</w:t>
      </w:r>
      <w:r w:rsidRPr="00E541CA">
        <w:rPr>
          <w:i/>
        </w:rPr>
        <w:t xml:space="preserve"> 'நீங்கள் தீர்ப்பு அடையாதபடிக்கு, தீர்ப்புச் செய்யாதிருங்கள்</w:t>
      </w:r>
      <w:r w:rsidRPr="00E541CA">
        <w:t xml:space="preserve">'</w:t>
      </w:r>
      <w:r w:rsidRPr="00E541CA">
        <w:rPr>
          <w:rStyle w:val="FootnoteReference"/>
          <w:i/>
        </w:rPr>
        <w:footnoteReference w:id="418"/>
      </w:r>
      <w:r w:rsidRPr="00E541CA">
        <w:t xml:space="preserve"> . </w:t>
      </w:r>
      <w:r w:rsidRPr="00E541CA">
        <w:rPr>
          <w:i/>
        </w:rPr>
        <w:t xml:space="preserve">'பரிசுத்தமானதை நாய்களுக்குக் கொடுக்காதிருங்கள்</w:t>
      </w:r>
      <w:r w:rsidRPr="00E541CA">
        <w:t xml:space="preserve">'</w:t>
      </w:r>
      <w:r w:rsidRPr="00E541CA">
        <w:rPr>
          <w:rStyle w:val="FootnoteReference"/>
          <w:i/>
        </w:rPr>
        <w:footnoteReference w:id="419"/>
      </w:r>
      <w:r w:rsidRPr="00E541CA">
        <w:t xml:space="preserve"> . நற்செய்தியில் உள்ள கிறிஸ்துவின் மற்ற கட்டளைகளும் இவைபோலவே தெளிவாக இருப்பதால், அவற்றுக்கு விளக்கமளிக்கத் தேவையில்லை.</w:t>
      </w:r>
    </w:p>
    <w:p w:rsidRPr="00E541CA" w:rsidR="00E541CA" w:rsidP="00E541CA" w:rsidRDefault="00E541CA" w14:paraId="7FA553CC" w14:textId="4420CF88">
      <w:pPr>
        <w:ind w:firstLine="720"/>
        <w:rPr>
          <w:i/>
        </w:rPr>
      </w:pPr>
      <w:r w:rsidRPr="00E541CA">
        <w:rPr>
          <w:i/>
        </w:rPr>
        <w:t xml:space="preserve">கிறிஸ்துவின் அறிவுரைகளில் பின்வருவன அடங்கும்:</w:t>
      </w:r>
    </w:p>
    <w:p w:rsidRPr="00E541CA" w:rsidR="00E541CA" w:rsidP="00E541CA" w:rsidRDefault="00E541CA" w14:paraId="0EA53FDC" w14:textId="6FA8960E">
      <w:pPr>
        <w:ind w:firstLine="720"/>
      </w:pPr>
      <w:r w:rsidRPr="00E541CA">
        <w:rPr>
          <w:i/>
        </w:rPr>
        <w:t xml:space="preserve">உங்கள் வலது கன்னத்தில் weri யாராவது அறைந்தால், மறுகன்னத்தையும் திருப்பிக் காட்டுங்கள். உங்கள் மேலங்கியை எடுக்க யாராவது விரும்பினால், </w:t>
      </w:r>
      <w:r w:rsidRPr="00E541CA">
        <w:t xml:space="preserve">உங்கள் உள்ளங்காயையும் எடுத்துக்கொள்ள</w:t>
      </w:r>
      <w:r w:rsidRPr="00E541CA">
        <w:rPr>
          <w:i/>
        </w:rPr>
        <w:t xml:space="preserve"> விடுங்கள்</w:t>
      </w:r>
      <w:r w:rsidRPr="00E541CA">
        <w:t xml:space="preserve">. </w:t>
      </w:r>
      <w:r w:rsidRPr="00E541CA">
        <w:rPr>
          <w:i/>
        </w:rPr>
        <w:t xml:space="preserve">யாராவது உங்களை ஒரு மைல் செல்லும்படி கட்டாயப்படுத்தினால், அவருடன் இரண்டு மைல் செல்லுங்கள். உங்களிடம் கேட்பவனுக்குக் கொடுங்கள்; உங்களிடம் கடன் வாங்க விரும்புகிறவனையும் தட்டிக்கழிக்காதீர்கள்</w:t>
      </w:r>
      <w:r w:rsidRPr="00E541CA">
        <w:rPr>
          <w:rStyle w:val="FootnoteReference"/>
          <w:i/>
        </w:rPr>
        <w:footnoteReference w:id="420"/>
      </w:r>
      <w:r w:rsidRPr="00E541CA">
        <w:t xml:space="preserve"> . </w:t>
      </w:r>
      <w:r w:rsidRPr="00E541CA">
        <w:rPr>
          <w:i/>
        </w:rPr>
        <w:t xml:space="preserve">பூமியில் உங்களுக்குப் புதையல்களைச் சேர்க்காதீர்கள்</w:t>
      </w:r>
      <w:r w:rsidRPr="00E541CA">
        <w:rPr>
          <w:rStyle w:val="FootnoteReference"/>
          <w:i/>
        </w:rPr>
        <w:footnoteReference w:id="421"/>
      </w:r>
      <w:r w:rsidRPr="00E541CA">
        <w:t xml:space="preserve"> . </w:t>
      </w:r>
      <w:r w:rsidRPr="00E541CA">
        <w:rPr>
          <w:i/>
        </w:rPr>
        <w:t xml:space="preserve">உங்கள் உயிரைப் பற்றி, என்ன சாப்பிடுவது, என்ன குடிப்பது, என்ன அணிவது என்று கவலைப்படாதீர்கள்</w:t>
      </w:r>
      <w:r w:rsidRPr="00E541CA">
        <w:rPr>
          <w:rStyle w:val="FootnoteReference"/>
          <w:i/>
        </w:rPr>
        <w:footnoteReference w:id="422"/>
      </w:r>
      <w:r w:rsidRPr="00E541CA">
        <w:t xml:space="preserve"> . மேலும்: </w:t>
      </w:r>
      <w:r w:rsidRPr="00E541CA">
        <w:rPr>
          <w:i/>
        </w:rPr>
        <w:t xml:space="preserve">என்னைப் பின்தொடர விரும்புகிறவன், தன்னை மறுத்து, தன் சிலுவையை எடுத்துக்கொள்ள வேண்டும். தனது ஆன்மாவைக் காப்பாற்ற விரும்புகிறவன் அதை இழந்துவிடுவான்</w:t>
      </w:r>
      <w:r w:rsidRPr="00E541CA">
        <w:rPr>
          <w:rStyle w:val="FootnoteReference"/>
          <w:i/>
        </w:rPr>
        <w:footnoteReference w:id="423"/>
      </w:r>
      <w:r w:rsidRPr="00E541CA">
        <w:t xml:space="preserve"> . </w:t>
      </w:r>
      <w:r w:rsidRPr="00E541CA">
        <w:rPr>
          <w:i/>
        </w:rPr>
        <w:t xml:space="preserve">நீர் பரிபூரணராக விரும்பினால், போய், உமது உடைமைகளை விற்று, ஏழைகளுக்குக் கொடும், என்னைப் பின்பற்றுங்கள்</w:t>
      </w:r>
      <w:r w:rsidRPr="00E541CA">
        <w:rPr>
          <w:rStyle w:val="FootnoteReference"/>
          <w:i/>
        </w:rPr>
        <w:footnoteReference w:id="424"/>
      </w:r>
      <w:r w:rsidRPr="00E541CA">
        <w:t xml:space="preserve"> . </w:t>
      </w:r>
      <w:r w:rsidRPr="00E541CA">
        <w:rPr>
          <w:i/>
        </w:rPr>
        <w:t xml:space="preserve">உங்களில் மிகப்பெரியவராக இருக்க விரும்புகிறவர் உங்கள் ஊழியராக இருக்க வேண்டும். உங்களில் முதன்மையாக இருக்க விரும்புகிறவர், உங்கள் அனைவருக்கும் ஊழியக்காரராக இருக்க வேண்டும்</w:t>
      </w:r>
      <w:r w:rsidRPr="00E541CA">
        <w:rPr>
          <w:rStyle w:val="FootnoteReference"/>
          <w:i/>
        </w:rPr>
        <w:footnoteReference w:id="425"/>
      </w:r>
      <w:r w:rsidRPr="00E541CA">
        <w:t xml:space="preserve"> . கிறிஸ்துவின் இந்த வார்த்தைகள் தெளிவானவை, இதற்கு வேறு விளக்கம் தேவையில்லை; சொல்லப்பட்ட சிலுவையை உடல் சார்ந்ததாகக் கருதாமல், ஆன்மீகமானதாகக் கருத வேண்டும்; மேலும், தன் ஆன்மாவை இழப்பது என்பது கிறிஸ்துவுக்காகப் படுகொலை செய்யப்படுவதாகவோ அல்லது ஒருவரின் சொந்த விருப்பங்களை அடக்குவதாகவோ புரிந்துகொள்ளப்பட வேண்டும்.</w:t>
      </w:r>
    </w:p>
    <w:p w:rsidRPr="00E541CA" w:rsidR="00E541CA" w:rsidP="00E541CA" w:rsidRDefault="00E541CA" w14:paraId="0DBAFE18" w14:textId="333733F0">
      <w:pPr>
        <w:ind w:firstLine="720"/>
        <w:rPr>
          <w:i/>
        </w:rPr>
      </w:pPr>
      <w:r w:rsidRPr="00E541CA">
        <w:rPr>
          <w:i/>
        </w:rPr>
        <w:t xml:space="preserve">கிறிஸ்துவின் வாக்குறுதிகளும் ஆறுதல்களும் பின்வருவனவையாகும்:</w:t>
      </w:r>
    </w:p>
    <w:p w:rsidRPr="00E541CA" w:rsidR="00E541CA" w:rsidP="00E541CA" w:rsidRDefault="00E541CA" w14:paraId="3BB759C8" w14:textId="10520C20">
      <w:pPr>
        <w:ind w:firstLine="720"/>
      </w:pPr>
      <w:r w:rsidRPr="00E541CA">
        <w:rPr>
          <w:i/>
        </w:rPr>
        <w:t xml:space="preserve">இரண்டுபேர் பூமியில் எந்த விஷயத்திலும் ஒருமனதாகக் கேட்டால், வானத்தில் இருக்கும் என் பிதாவால் அது அவர்களுக்கு அருளப்படும்</w:t>
      </w:r>
      <w:r w:rsidRPr="00E541CA">
        <w:rPr>
          <w:rStyle w:val="FootnoteReference"/>
          <w:i/>
        </w:rPr>
        <w:footnoteReference w:id="426"/>
      </w:r>
      <w:r w:rsidRPr="00E541CA">
        <w:t xml:space="preserve"> . </w:t>
      </w:r>
      <w:r w:rsidRPr="00E541CA">
        <w:rPr>
          <w:i/>
        </w:rPr>
        <w:t xml:space="preserve">வீட்டையோ, சகோதரர்களையோ</w:t>
      </w:r>
      <w:r w:rsidRPr="00E541CA">
        <w:t xml:space="preserve">, அல்லது வேறு எதையும்</w:t>
      </w:r>
      <w:r w:rsidRPr="00E541CA">
        <w:rPr>
          <w:i/>
        </w:rPr>
        <w:t xml:space="preserve"> விட்டுவிடுபவர் </w:t>
      </w:r>
      <w:r w:rsidRPr="00E541CA">
        <w:rPr>
          <w:i/>
        </w:rPr>
        <w:t xml:space="preserve">நூறு மடங்கு பெற்று, நித்திய ஜீவனையும் அடைவார்</w:t>
      </w:r>
      <w:r w:rsidRPr="00E541CA">
        <w:rPr>
          <w:rStyle w:val="FootnoteReference"/>
          <w:i/>
        </w:rPr>
        <w:footnoteReference w:id="427"/>
      </w:r>
      <w:r w:rsidRPr="00E541CA">
        <w:t xml:space="preserve"> . </w:t>
      </w:r>
      <w:r w:rsidRPr="00E541CA">
        <w:rPr>
          <w:i/>
        </w:rPr>
        <w:t xml:space="preserve">நான் யுகத்தின் முடிவுமட்டும் அல்லாமல், எப்பொழுதும் உங்களுடன் இருக்கிறேன்</w:t>
      </w:r>
      <w:r w:rsidRPr="00E541CA">
        <w:rPr>
          <w:rStyle w:val="FootnoteReference"/>
          <w:i/>
        </w:rPr>
        <w:footnoteReference w:id="428"/>
      </w:r>
      <w:r w:rsidRPr="00E541CA">
        <w:t xml:space="preserve"> . </w:t>
      </w:r>
      <w:r w:rsidRPr="00E541CA">
        <w:rPr>
          <w:i/>
        </w:rPr>
        <w:t xml:space="preserve">விசுவாசிகளோடு இச்சூசகங்கள் சேரும்: </w:t>
      </w:r>
      <w:r w:rsidRPr="00E541CA">
        <w:rPr>
          <w:i/>
        </w:rPr>
        <w:t xml:space="preserve">என் </w:t>
      </w:r>
      <w:r w:rsidRPr="00E541CA">
        <w:rPr>
          <w:i/>
        </w:rPr>
        <w:t xml:space="preserve">நாமத்தில்</w:t>
      </w:r>
      <w:r w:rsidRPr="00E541CA">
        <w:rPr>
          <w:i/>
        </w:rPr>
        <w:lastRenderedPageBreak/>
      </w:r>
      <w:r w:rsidRPr="00E541CA">
        <w:rPr>
          <w:i/>
        </w:rPr>
        <w:t xml:space="preserve"> அவர்கள் பிசாசுகளைத் துரத்துவார்கள்; புதிய பாஷைகளில் பேசுவார்கள்; பாம்புகளைக் கைக்கொள்ளுவார்கள்; மரணமுண்டாக்கும் எதைக் குடித்தாலும் அது அவர்களைத் தீங்கூட்டாதிருக்கும்; வியாதியஸ்தരുടെமேல் கைபோட்டால் அவர்கள் சொஸ்தமடைவார்கள்</w:t>
      </w:r>
      <w:r w:rsidRPr="00E541CA">
        <w:rPr>
          <w:rStyle w:val="FootnoteReference"/>
          <w:i/>
        </w:rPr>
        <w:footnoteReference w:id="429"/>
      </w:r>
      <w:r w:rsidRPr="00E541CA">
        <w:t xml:space="preserve"> . </w:t>
      </w:r>
      <w:r w:rsidRPr="00E541CA">
        <w:rPr>
          <w:i/>
        </w:rPr>
        <w:t xml:space="preserve">ஜெபத்திலே நீங்கள் எதைக் கேட்டாலும், அதைப் பெற்றீர்கள் என்று விசுவாசியுங்கள், அப்பொழுது அது உங்களுக்கு உண்டாகும்</w:t>
      </w:r>
      <w:r w:rsidRPr="00E541CA">
        <w:rPr>
          <w:rStyle w:val="FootnoteReference"/>
          <w:i/>
        </w:rPr>
        <w:footnoteReference w:id="430"/>
      </w:r>
      <w:r w:rsidRPr="00E541CA">
        <w:t xml:space="preserve"> . </w:t>
      </w:r>
      <w:r w:rsidRPr="00E541CA">
        <w:rPr>
          <w:i/>
        </w:rPr>
        <w:t xml:space="preserve">மனுஷருக்கு முன்பாக என்னை அறிக்கையிடும் எவரையும், நானும் என் பிதாவாகிய தேவனுக்கு முன்பாக அறிக்கையிடுவேன்</w:t>
      </w:r>
      <w:r w:rsidRPr="00E541CA">
        <w:rPr>
          <w:rStyle w:val="FootnoteReference"/>
          <w:i/>
        </w:rPr>
        <w:footnoteReference w:id="431"/>
      </w:r>
      <w:r w:rsidRPr="00E541CA">
        <w:t xml:space="preserve"> . </w:t>
      </w:r>
      <w:r w:rsidRPr="00E541CA">
        <w:rPr>
          <w:i/>
        </w:rPr>
        <w:t xml:space="preserve">முதலாவது தேவனுடைய ராஜ்யத்தையும் அவருடைய நீதியையும் தேடுங்கள், அப்பொழுது இவை யாவும் உங்களுக்குச் சேர்க்கப்படும்</w:t>
      </w:r>
      <w:r w:rsidRPr="00E541CA">
        <w:rPr>
          <w:rStyle w:val="FootnoteReference"/>
          <w:i/>
        </w:rPr>
        <w:footnoteReference w:id="432"/>
      </w:r>
      <w:r w:rsidRPr="00E541CA">
        <w:t xml:space="preserve"> . </w:t>
      </w:r>
      <w:r w:rsidRPr="00E541CA">
        <w:rPr>
          <w:i/>
        </w:rPr>
        <w:t xml:space="preserve">என்னுடைய கிரியைகளைச் செய்கிறவர் என் மீது விசுவாசமாயிருக்கிறார், இவைகளைப்பார்க்கிலும் மிகுந்த கிரியைகளைச் செய்வார்</w:t>
      </w:r>
      <w:r w:rsidRPr="00E541CA">
        <w:rPr>
          <w:rStyle w:val="FootnoteReference"/>
          <w:i/>
        </w:rPr>
        <w:footnoteReference w:id="433"/>
      </w:r>
      <w:r w:rsidRPr="00E541CA">
        <w:t xml:space="preserve"> . </w:t>
      </w:r>
      <w:r w:rsidRPr="00E541CA">
        <w:rPr>
          <w:i/>
        </w:rPr>
        <w:t xml:space="preserve">என்னை நேசிப்பவன் </w:t>
      </w:r>
      <w:r w:rsidRPr="00E541CA">
        <w:rPr>
          <w:i/>
        </w:rPr>
        <w:t xml:space="preserve">என்</w:t>
      </w:r>
      <w:r w:rsidRPr="00E541CA">
        <w:t xml:space="preserve"> வார்த்தையைக் </w:t>
      </w:r>
      <w:r w:rsidRPr="00E541CA">
        <w:rPr>
          <w:i/>
        </w:rPr>
        <w:t xml:space="preserve">காப்பான்; என் பிதா அவர்களை நேசிப்பார், நானும் அவர்களிடத்திற்கு வந்து அவர்களுடன் வாசிக்கிறேன்</w:t>
      </w:r>
      <w:r w:rsidRPr="00E541CA">
        <w:rPr>
          <w:rStyle w:val="FootnoteReference"/>
          <w:i/>
        </w:rPr>
        <w:footnoteReference w:id="434"/>
      </w:r>
      <w:r w:rsidRPr="00E541CA">
        <w:t xml:space="preserve"> . </w:t>
      </w:r>
      <w:r w:rsidRPr="00E541CA">
        <w:rPr>
          <w:i/>
        </w:rPr>
        <w:t xml:space="preserve">நான் பிதாவைக் கேட்பேன், அவர் உங்களுக்கு வேறு ஒரு ஆறுதல்காரனைக் கொடுப்பார், அவர் என்றென்றைக்கும் உங்களுடன் இருப்பார், அவர் சத்திய ஆவியானவர்</w:t>
      </w:r>
      <w:r w:rsidRPr="00E541CA">
        <w:rPr>
          <w:rStyle w:val="FootnoteReference"/>
          <w:i/>
        </w:rPr>
        <w:footnoteReference w:id="435"/>
      </w:r>
      <w:r w:rsidRPr="00E541CA">
        <w:t xml:space="preserve"> . </w:t>
      </w:r>
      <w:r w:rsidRPr="00E541CA">
        <w:rPr>
          <w:i/>
        </w:rPr>
        <w:t xml:space="preserve">நான் உங்களை அனாதைகளாக விடமாட்டேன்; நான் உங்களிடத்திற்கு வருவேன்</w:t>
      </w:r>
      <w:r w:rsidRPr="00E541CA">
        <w:rPr>
          <w:rStyle w:val="FootnoteReference"/>
          <w:i/>
        </w:rPr>
        <w:footnoteReference w:id="436"/>
      </w:r>
      <w:r w:rsidRPr="00E541CA">
        <w:t xml:space="preserve"> . </w:t>
      </w:r>
      <w:r w:rsidRPr="00E541CA">
        <w:rPr>
          <w:i/>
        </w:rPr>
        <w:t xml:space="preserve">நான் உங்களுக்கு இடத்தை ஆயத்தம்பண்ணப் போகிறேன்</w:t>
      </w:r>
      <w:r w:rsidRPr="00E541CA">
        <w:rPr>
          <w:rStyle w:val="FootnoteReference"/>
          <w:i/>
        </w:rPr>
        <w:footnoteReference w:id="437"/>
      </w:r>
      <w:r w:rsidRPr="00E541CA">
        <w:t xml:space="preserve"> . மேலும்: </w:t>
      </w:r>
      <w:r w:rsidRPr="00E541CA">
        <w:rPr>
          <w:i/>
        </w:rPr>
        <w:t xml:space="preserve">நான்</w:t>
      </w:r>
      <w:r w:rsidRPr="00E541CA">
        <w:rPr>
          <w:i/>
        </w:rPr>
        <w:t xml:space="preserve"> வந்து, </w:t>
      </w:r>
      <w:r w:rsidRPr="00E541CA">
        <w:rPr>
          <w:i/>
        </w:rPr>
        <w:t xml:space="preserve">என்னை இருக்கிற</w:t>
      </w:r>
      <w:r w:rsidRPr="00E541CA">
        <w:rPr>
          <w:i/>
        </w:rPr>
        <w:t xml:space="preserve"> இடத்திற்கு </w:t>
      </w:r>
      <w:r w:rsidRPr="00E541CA">
        <w:rPr>
          <w:i/>
        </w:rPr>
        <w:t xml:space="preserve">உங்களையும் அழைத்துக்கொள்ளுவேன்</w:t>
      </w:r>
      <w:r w:rsidRPr="00E541CA">
        <w:rPr>
          <w:rStyle w:val="FootnoteReference"/>
          <w:i/>
        </w:rPr>
        <w:footnoteReference w:id="438"/>
      </w:r>
      <w:r w:rsidRPr="00E541CA">
        <w:t xml:space="preserve"> </w:t>
      </w:r>
      <w:r w:rsidRPr="00E541CA">
        <w:rPr>
          <w:i/>
        </w:rPr>
        <w:t xml:space="preserve">. என் மகிழ்ச்சி உங்களில் நிலைத்திருப்பதற்கும், உங்கள் மகிழ்ச்சி நிறைவாக இருப்பதற்கும் நான் இவைகளை உங்களுக்குச் சொல்லுகிறேன்</w:t>
      </w:r>
      <w:r w:rsidRPr="00E541CA">
        <w:rPr>
          <w:rStyle w:val="FootnoteReference"/>
          <w:i/>
        </w:rPr>
        <w:footnoteReference w:id="439"/>
      </w:r>
      <w:r w:rsidRPr="00E541CA">
        <w:t xml:space="preserve"> . </w:t>
      </w:r>
      <w:r w:rsidRPr="00E541CA">
        <w:rPr>
          <w:i/>
        </w:rPr>
        <w:t xml:space="preserve">நீங்கள் என் நண்பர்கள்: சிலரை நான் ஊழியக்காரர்களென்று அழைக்கிறேன்</w:t>
      </w:r>
      <w:r w:rsidRPr="00E541CA">
        <w:rPr>
          <w:rStyle w:val="FootnoteReference"/>
          <w:i/>
        </w:rPr>
        <w:footnoteReference w:id="440"/>
      </w:r>
      <w:r w:rsidRPr="00E541CA">
        <w:t xml:space="preserve"> . </w:t>
      </w:r>
      <w:r w:rsidRPr="00E541CA">
        <w:rPr>
          <w:i/>
        </w:rPr>
        <w:t xml:space="preserve">உலகம் சந்தோஷப்படும்; ஆனால் நீங்கள் துயரப்படுவீர்கள், ஆனாலும் உங்கள் துயரம் </w:t>
      </w:r>
      <w:r w:rsidRPr="00E541CA">
        <w:rPr>
          <w:i/>
        </w:rPr>
        <w:t xml:space="preserve">சந்தோஷமாக மாறும்</w:t>
      </w:r>
      <w:r w:rsidRPr="00E541CA">
        <w:rPr>
          <w:rStyle w:val="FootnoteReference"/>
          <w:i/>
        </w:rPr>
        <w:footnoteReference w:id="441"/>
      </w:r>
      <w:r w:rsidRPr="00E541CA">
        <w:t xml:space="preserve"> . </w:t>
      </w:r>
      <w:r w:rsidRPr="00E541CA">
        <w:rPr>
          <w:i/>
        </w:rPr>
        <w:t xml:space="preserve">நான் உங்களை மீண்டும் காண்பேன், உங்கள் இருதயங்கள் சந்தோஷப்படும், உங்கள் சந்தோஷத்தை யாரும் உங்களுக்கு எடுத்துக்கொள்ள மாட்டார்</w:t>
      </w:r>
      <w:r w:rsidRPr="00E541CA">
        <w:rPr>
          <w:rStyle w:val="FootnoteReference"/>
          <w:i/>
        </w:rPr>
        <w:footnoteReference w:id="442"/>
      </w:r>
      <w:r w:rsidRPr="00E541CA">
        <w:t xml:space="preserve"> ; மேலும், தம்முடைய பிரியமானவர்களை ஆற்றியருளிய கிறிஸ்துவின் இது போன்ற பிற வாக்குறுதிகளும் ஆறுதல்களும் தெளிவாக இருப்பதால், அவற்றுக்கு எந்த விளக்கமும் தேவையில்லை.</w:t>
      </w:r>
    </w:p>
    <w:p w:rsidRPr="00E541CA" w:rsidR="00E541CA" w:rsidP="00E541CA" w:rsidRDefault="00E541CA" w14:paraId="6A8DD15B" w14:textId="3B08F272">
      <w:pPr>
        <w:ind w:firstLine="720"/>
        <w:rPr>
          <w:i/>
        </w:rPr>
      </w:pPr>
      <w:r w:rsidRPr="00E541CA">
        <w:rPr>
          <w:i/>
        </w:rPr>
        <w:t xml:space="preserve">பாவிகளை நோக்கி கிறிஸ்து கூறிய கண்டனங்களும் எச்சரிக்கைகளும் பின்வருமாறு:</w:t>
      </w:r>
    </w:p>
    <w:p w:rsidRPr="00E541CA" w:rsidR="00E541CA" w:rsidP="00E541CA" w:rsidRDefault="00E541CA" w14:paraId="673A9A24" w14:textId="102FCEF8">
      <w:pPr>
        <w:ind w:firstLine="720"/>
      </w:pPr>
      <w:r w:rsidRPr="00E541CA">
        <w:rPr>
          <w:i/>
        </w:rPr>
        <w:t xml:space="preserve">ஐயோ, உங்களுக்கு எழுத்தர்களே மற்றும் பரிசேயர்களே, கபஞ்சாரிகளே, நீங்கள் மக்களின் முகத்தில் பரலோக ராஜ்யத்தை அடைத்துவிடுகிறீர்கள்; நீங்கள் உள்ளே நுழையாமலும், உள்ளே நுழைய விரும்புகிறவர்களை நுழையவிடாமலும் செய்கிறீர்கள். </w:t>
      </w:r>
      <w:r w:rsidRPr="00E541CA">
        <w:t xml:space="preserve">ஐயோ</w:t>
      </w:r>
      <w:r w:rsidRPr="00E541CA">
        <w:rPr>
          <w:i/>
        </w:rPr>
        <w:t xml:space="preserve">, நீங்கள் விதவைகளின் வீடுகளைப் பட்சித்துவிடுகிறீர்கள். ஐயோ, குருடர்களாகிய வழிகாட்டிகளே, நீங்கள் ஈயை வடிகட்டி, ஒட்டகத்தை விழுங்குகிறீர்கள். ஐயோ, நீங்கள் கோப்பைகள் மற்றும் பாத்திரங்களின் புறம்பக்கத்தைச் சுத்தம் செய்கிறீர்கள், ஆனால் அவை உள்ளே பேராவலாலும் அநியாயத்தினாலும் நிறைந்திருக்கின்றன. ஐயோ, நீங்கள் வெள்ளையடிக்கப்பட்ட கல்லறைகளைப் போன்றவர்கள், அவை புறம்பக்கமாய் அழகாகத் தோன்றுகின்றன, ஆனால் உள்ளே மരിച്ചோரின் எலும்புகளாலும் சகலவித அசுத்தத்தினாலும் நிறைந்திருக்கின்றன. பாதாளச் சாக்கடைகளின் சந்ததியே, கெஹென்னா அக்கினியின் நியாயத்தீர்ப்பிலிருந்து எப்படித் தப்பிப்பீர்கள்</w:t>
      </w:r>
      <w:r w:rsidRPr="00E541CA">
        <w:t xml:space="preserve">?</w:t>
      </w:r>
      <w:r w:rsidRPr="00E541CA">
        <w:rPr>
          <w:rStyle w:val="FootnoteReference"/>
          <w:i/>
        </w:rPr>
        <w:footnoteReference w:id="443"/>
      </w:r>
      <w:r w:rsidRPr="00E541CA">
        <w:t xml:space="preserve"> ? மேலும், நகரங்களைச் சபித்து, </w:t>
      </w:r>
      <w:r w:rsidRPr="00E541CA">
        <w:rPr>
          <w:i/>
        </w:rPr>
        <w:t xml:space="preserve">அவர்</w:t>
      </w:r>
      <w:r w:rsidRPr="00E541CA">
        <w:t xml:space="preserve"> சொன்னார்: </w:t>
      </w:r>
      <w:r w:rsidRPr="00E541CA">
        <w:rPr>
          <w:i/>
        </w:rPr>
        <w:t xml:space="preserve">'ஐயோ, கொரஸிம்! ஐயோ, பெத்சாயிதா</w:t>
      </w:r>
      <w:r w:rsidRPr="00E541CA">
        <w:t xml:space="preserve">!</w:t>
      </w:r>
      <w:r w:rsidRPr="00E541CA">
        <w:t xml:space="preserve">'</w:t>
      </w:r>
      <w:r w:rsidRPr="00E541CA">
        <w:rPr>
          <w:rStyle w:val="FootnoteReference"/>
          <w:i/>
        </w:rPr>
        <w:footnoteReference w:id="444"/>
      </w:r>
      <w:r w:rsidRPr="00E541CA">
        <w:t xml:space="preserve"> , மற்றும் பல. </w:t>
      </w:r>
      <w:r w:rsidRPr="00E541CA">
        <w:rPr>
          <w:i/>
        </w:rPr>
        <w:t xml:space="preserve">மேலும், </w:t>
      </w:r>
      <w:r w:rsidRPr="00E541CA">
        <w:rPr>
          <w:i/>
        </w:rPr>
        <w:t xml:space="preserve">பரலோகத்திற்கு உயர்த்தப்பட்டிருக்கிற</w:t>
      </w:r>
      <w:r w:rsidRPr="00E541CA">
        <w:rPr>
          <w:i/>
        </w:rPr>
        <w:t xml:space="preserve"> கப்பர்னவுமே</w:t>
      </w:r>
      <w:r w:rsidRPr="00E541CA">
        <w:rPr>
          <w:i/>
        </w:rPr>
        <w:t xml:space="preserve">, </w:t>
      </w:r>
      <w:r w:rsidRPr="00E541CA">
        <w:rPr>
          <w:i/>
        </w:rPr>
        <w:t xml:space="preserve">பாதாளத்திற்குக் கீழே கொண்டு செல்லப்படுவாய்: நியாயத்தீர்ப்பு நாளில் சோதோமிய தேசமே உன்னைப்பார்க்கிலும் சகிக்கத்தக்கதாக இருக்கும்.</w:t>
      </w:r>
      <w:r w:rsidRPr="00E541CA">
        <w:rPr>
          <w:rStyle w:val="FootnoteReference"/>
          <w:i/>
        </w:rPr>
        <w:footnoteReference w:id="445"/>
      </w:r>
      <w:r w:rsidRPr="00E541CA">
        <w:t xml:space="preserve"> . </w:t>
      </w:r>
      <w:r w:rsidRPr="00E541CA">
        <w:rPr>
          <w:i/>
        </w:rPr>
        <w:t xml:space="preserve">தடுமாற்றங்களை உண்டாக்குவதால் உலகத்திற்கு ஐயோ! தடுமாற்றத்தை உண்டாக்கும் மனிதனுக்கு ஐயோ!</w:t>
      </w:r>
      <w:r w:rsidRPr="00E541CA">
        <w:rPr>
          <w:rStyle w:val="FootnoteReference"/>
          <w:i/>
        </w:rPr>
        <w:footnoteReference w:id="446"/>
      </w:r>
      <w:r w:rsidRPr="00E541CA">
        <w:t xml:space="preserve"> . </w:t>
      </w:r>
      <w:r w:rsidRPr="00E541CA">
        <w:rPr>
          <w:i/>
        </w:rPr>
        <w:t xml:space="preserve">செல்வந்தர்களாகிய உங்களுக்கு ஐயோ, ஏனெனில் உங்கள் ஆறுதல் உங்களுக்குப் பறிக்கப்படும். இப்பொழுது வயிறார உண்ணுகிறவர்களே, ஐயோ, ஏனெனில் நீங்கள் பசியுடன் இருப்பீர்கள். இப்பொழுது சிரிப்பவர்களே, ஐயோ, ஏனெனில் நீங்கள் அழுது புலம்புவீர்கள்</w:t>
      </w:r>
      <w:r w:rsidRPr="00E541CA">
        <w:rPr>
          <w:rStyle w:val="FootnoteReference"/>
          <w:i/>
        </w:rPr>
        <w:footnoteReference w:id="447"/>
      </w:r>
      <w:r w:rsidRPr="00E541CA">
        <w:t xml:space="preserve"> . </w:t>
      </w:r>
      <w:r w:rsidRPr="00E541CA">
        <w:rPr>
          <w:i/>
        </w:rPr>
        <w:t xml:space="preserve">நீங்கள் மனந்திரும்பாவிட்டால், நீங்கள் அனைவரும் இதேபோல அழிந்து போவீர்கள்</w:t>
      </w:r>
      <w:r w:rsidRPr="00E541CA">
        <w:rPr>
          <w:rStyle w:val="FootnoteReference"/>
          <w:i/>
        </w:rPr>
        <w:footnoteReference w:id="448"/>
      </w:r>
      <w:r w:rsidRPr="00E541CA">
        <w:t xml:space="preserve"> . மேலும், ஒரு சுறு ஒரு சிறிய பாவத்தையும், ஒரு ஒட்டகம் ஒரு பெரிய பாவத்தையும் குறிக்கின்றன என்பதையும், மேலும், வெளியே சுத்தமாகத் தோன்றினால் ஆனால் உள்ளே அசுத்தமாக இருக்கும் ஒரு பாத்திரம் ஒரு பாபியைக் குறிக்கிறது என்பதையும் தவிர, கிறிஸ்துவின் இந்த வார்த்தைகள் மங்கலானவை அல்ல, அல்லது அதிக விளக்கத்தைத் தேவையில்லை; மேலும், ஒரு சுறு ஒரு சிறிய பாவத்தையும், ஒரு ஒட்டகம் ஒரு பெரிய பாவத்தையும் குறிக்கின்றன என்பதையும், வெளியே சுத்தமாகத் தோன்றினால் ஆனால் உள்ளே அசுத்தமாக இருக்கும் ஒரு பாத்திரம் ஒரு பாபியைக் குறிக்கிறது என்பதையும் தவிர, கிறிஸ்துவின் இந்த வார்த்தைகள் மங்கலானவை அல்ல, அல்லது அதிக விளக்கத்தைத் தேவையில்லை; மேலும், ஒரு சுறு ஒரு சிறிய பாவத்தையும், ஒரு ஒட்டகம் ஒரு பெரிய பாவத்தையும் குறிக்கின்றன என்பதையும், வெளியே சுத்தமாகத் தோன்றினால் ஆனால் உள்ளே அசுத்தமாக இருக்கும் ஒரு பாத்திரம் ஒரு பாபியைக் குறிக்கிறது என்பதையும் தவிர, கிறிஸ்துவின் இந்த வார்த்தைகள் மங்கலானவை அல்ல, அல்லது அதிக விளக்கத்தைத் தேவையில்லை; மேலும், ஒரு சுறு ஒரு சிறிய பாவத்தையும், ஒரு ஒட்டகம் ஒரு பெரிய பாவத்தையும் குறிக்கின்றன என்பதையும், வெளியே சுத்தமாகத் தோன்றினால் ஆனால் உள்ளே அசுத்தமாக இருக்கும் ஒரு பாத்திரம் ஒரு பாபியைக் குறிக்கிறது என்பதையும் தவிர, கிறிஸ்துவின் இந்த வார்த்தைகள் மங்கலானவை அல்ல, அல்லது அதிக விளக்கத்தைத் தேவையில்லை; மேலும், ஒரு சுறு ஒரு சிறிய பாவத்தையும், ஒரு ஒட்டகம் ஒரு பெரிய பாவத்தையும் குறிக்கின்றன என்பதையும், வெளியே சுத்தமாகத் தோன்றினால் ஆனால் உள்ளே அசுத்தமாக இருக்கும் ஒரு பாத்திரம் ஒரு பாபியைக் குறிக்கிறது என்பதையும் தவிர, கிறிஸ்துவின் இந்த வார்த்தைகள் மங்கலானவை</w:t>
      </w:r>
    </w:p>
    <w:p w:rsidRPr="00E541CA" w:rsidR="00E541CA" w:rsidP="00E541CA" w:rsidRDefault="00E541CA" w14:paraId="3E108A78" w14:textId="4CFF728B">
      <w:pPr>
        <w:ind w:firstLine="720"/>
        <w:rPr>
          <w:i/>
        </w:rPr>
      </w:pPr>
      <w:r w:rsidRPr="00E541CA">
        <w:rPr>
          <w:i/>
        </w:rPr>
        <w:t xml:space="preserve">கிறிஸ்துவின் தீர்க்கதரிசனங்களில் பின்வருவன அடங்கும்:</w:t>
      </w:r>
    </w:p>
    <w:p w:rsidRPr="00E541CA" w:rsidR="00E541CA" w:rsidP="00E541CA" w:rsidRDefault="00E541CA" w14:paraId="0DDF0432" w14:textId="66BC6A14">
      <w:pPr>
        <w:ind w:firstLine="720"/>
      </w:pPr>
      <w:r w:rsidRPr="00E541CA">
        <w:rPr>
          <w:i/>
        </w:rPr>
        <w:lastRenderedPageBreak/>
      </w:r>
      <w:r w:rsidRPr="00E541CA">
        <w:rPr>
          <w:i/>
        </w:rPr>
        <w:t xml:space="preserve">நாம் யெருசலேமுக்குப் போவோம், அங்கே மனுஷகுமாரன் பிரதான ஆசாரியர்களிடமும் வேதவல்லுநர்களிடமும் ஒப்புக்கொடுக்கப்படுவார்; அவர்கள் அவருக்கு மரணதண்டனை விதித்து, அவரை ஏளனம் செய்யவும், கசையடி கொடுக்கவும், சிலுவையில் அறையவும் ஒப்புக்கொடுப்பார்கள்; மூன்றாம் நாளில் அவர் மீண்டும் உயிர்த்தெழுவார்</w:t>
      </w:r>
      <w:r w:rsidRPr="00E541CA">
        <w:rPr>
          <w:rStyle w:val="FootnoteReference"/>
          <w:i/>
        </w:rPr>
        <w:footnoteReference w:id="449"/>
      </w:r>
      <w:r w:rsidRPr="00E541CA">
        <w:t xml:space="preserve"> . மேலும் அவர் திருத்தூதர்களுக்கு முன்கூட்டியே கூறினார்: </w:t>
      </w:r>
      <w:r w:rsidRPr="00E541CA">
        <w:rPr>
          <w:i/>
        </w:rPr>
        <w:t xml:space="preserve">'நீங்கள் கூட்டத்தினரிடம் ஒப்படைக்கப்படுவீர்கள், அவர்கள் உங்களைத் தங்கள் ஜெப ஆலயங்களில் அடிக்கிறார்கள்; மேலும் ஆளுநர்கள் மற்றும் </w:t>
      </w:r>
      <w:r w:rsidRPr="00E541CA">
        <w:rPr>
          <w:i/>
        </w:rPr>
        <w:t xml:space="preserve">மன்னர்களின்</w:t>
      </w:r>
      <w:r w:rsidRPr="00E541CA">
        <w:rPr>
          <w:i/>
        </w:rPr>
        <w:t xml:space="preserve"> முன் </w:t>
      </w:r>
      <w:r w:rsidRPr="00E541CA">
        <w:rPr>
          <w:i/>
        </w:rPr>
        <w:t xml:space="preserve">கொண்டு வரப்படுவீர்கள்'</w:t>
      </w:r>
      <w:r w:rsidRPr="00E541CA">
        <w:rPr>
          <w:rStyle w:val="FootnoteReference"/>
          <w:i/>
        </w:rPr>
        <w:footnoteReference w:id="450"/>
      </w:r>
      <w:r w:rsidRPr="00E541CA">
        <w:t xml:space="preserve"> . திருச்சபையின் துன்புறுத்தல் குறித்தும் அவர் தீர்க்கதரிசனம் உரைத்தார்: </w:t>
      </w:r>
      <w:r w:rsidRPr="00E541CA">
        <w:rPr>
          <w:i/>
        </w:rPr>
        <w:t xml:space="preserve">'சகோதரன் சகோதரனையும், தந்தையும் பிள்ளையையும் ஒப்புக்கொடுப்பார்கள்; பிள்ளைகள் </w:t>
      </w:r>
      <w:r w:rsidRPr="00E541CA">
        <w:rPr>
          <w:i/>
        </w:rPr>
        <w:t xml:space="preserve">பெற்றோருக்கு எதிராக </w:t>
      </w:r>
      <w:r w:rsidRPr="00E541CA">
        <w:rPr>
          <w:i/>
        </w:rPr>
        <w:t xml:space="preserve">எழுந்து </w:t>
      </w:r>
      <w:r w:rsidRPr="00E541CA">
        <w:rPr>
          <w:i/>
        </w:rPr>
        <w:t xml:space="preserve">அவர்களைக் கொல்வார்கள்'</w:t>
      </w:r>
      <w:r w:rsidRPr="00E541CA">
        <w:rPr>
          <w:rStyle w:val="FootnoteReference"/>
          <w:i/>
        </w:rPr>
        <w:footnoteReference w:id="451"/>
      </w:r>
      <w:r w:rsidRPr="00E541CA">
        <w:t xml:space="preserve"> . எருசலேமின் அழிவு குறித்தும் அவர் தீர்க்கதரிசனம் உரைத்தார்: </w:t>
      </w:r>
      <w:r w:rsidRPr="00E541CA">
        <w:rPr>
          <w:i/>
        </w:rPr>
        <w:t xml:space="preserve">'உங்கள் பகைவர்கள் உங்களுக்கு எதிராக ஒரு மதிலைக் கட்டிக்கொண்டு, உங்களைச் சூழ்ந்து, எப்பக்கத்திலும் உங்களை முற்றுகையிடும் நாட்கள் உங்களுக்கு வரும்; அவர்கள் உங்களையும், உங்களிலுள்ள உங்கள் பிள்ளைகளையும் அழித்து, உங்களில் ஒரு கல்லை மற்றொன்றின் மேல் வைக்காமல் தகர்ப்பார்கள்'</w:t>
      </w:r>
      <w:r w:rsidRPr="00E541CA">
        <w:rPr>
          <w:rStyle w:val="FootnoteReference"/>
          <w:i/>
        </w:rPr>
        <w:footnoteReference w:id="452"/>
      </w:r>
      <w:r w:rsidRPr="00E541CA">
        <w:t xml:space="preserve"> ; மேலும் ஜெருசலேம் திருச்சபையைப் பற்றி அவர் மீண்டும் தீர்க்கதரிசனம் உரைத்தார்: </w:t>
      </w:r>
      <w:r w:rsidRPr="00E541CA">
        <w:rPr>
          <w:i/>
        </w:rPr>
        <w:t xml:space="preserve">'இங்கு ஒரு கல்லை மற்றொன்றின் மேல் வைக்காமல் தகர்க்கப்படும்'</w:t>
      </w:r>
      <w:r w:rsidRPr="00E541CA">
        <w:rPr>
          <w:rStyle w:val="FootnoteReference"/>
          <w:i/>
        </w:rPr>
        <w:footnoteReference w:id="453"/>
      </w:r>
      <w:r w:rsidRPr="00E541CA">
        <w:t xml:space="preserve"> . கிறிஸ்து விரோதியையும் அவனது முன்னோடிகளுடைய காலத்தையும் குறித்து, அவர் முன்னறிவித்தார்</w:t>
      </w:r>
      <w:r w:rsidRPr="00E541CA">
        <w:rPr>
          <w:i/>
        </w:rPr>
        <w:t xml:space="preserve">: 'என் நாமத்தில் பலர் வந்து, "நான் கிறிஸ்து" என்று சொல்ல, அநேகரைத் தப்பிக்கப்படுத்துவார்கள்'</w:t>
      </w:r>
      <w:r w:rsidRPr="00E541CA">
        <w:rPr>
          <w:rStyle w:val="FootnoteReference"/>
          <w:i/>
        </w:rPr>
        <w:footnoteReference w:id="454"/>
      </w:r>
      <w:r w:rsidRPr="00E541CA">
        <w:t xml:space="preserve"> : </w:t>
      </w:r>
      <w:r w:rsidRPr="00E541CA">
        <w:rPr>
          <w:i/>
        </w:rPr>
        <w:t xml:space="preserve">'ஏனெனில், பொய்கிறிஸ்துக்களும் பொய்த் தீர்க்கதரிசிகளும் எழும்பி, பெரிய அத்தாட்சிகளையும் அற்புதங்களையும் செய்வார்கள்</w:t>
      </w:r>
      <w:r w:rsidRPr="00E541CA">
        <w:t xml:space="preserve">'</w:t>
      </w:r>
      <w:r w:rsidRPr="00E541CA">
        <w:rPr>
          <w:rStyle w:val="FootnoteReference"/>
          <w:i/>
        </w:rPr>
        <w:footnoteReference w:id="455"/>
      </w:r>
      <w:r w:rsidRPr="00E541CA">
        <w:t xml:space="preserve"> . மேலும், உலகம் முழுவதிலும் ஏற்படும் குழப்பத்தைப் பற்றி அவர் முன்னறிவித்தார்: </w:t>
      </w:r>
      <w:r w:rsidRPr="00E541CA">
        <w:rPr>
          <w:i/>
        </w:rPr>
        <w:t xml:space="preserve">'தேசம் தேசத்திற்கு எதிராகவும், ராஜ்யம் ராஜ்யத்திற்கு எதிராகவும் எழும்; பஞ்சங்களும், பேரழிவுகளும், பல்வேறு இடங்களில் பூகம்பங்களும் ஏற்படும்</w:t>
      </w:r>
      <w:r w:rsidRPr="00E541CA">
        <w:t xml:space="preserve">'</w:t>
      </w:r>
      <w:r w:rsidRPr="00E541CA">
        <w:rPr>
          <w:rStyle w:val="FootnoteReference"/>
          <w:i/>
        </w:rPr>
        <w:footnoteReference w:id="456"/>
      </w:r>
      <w:r w:rsidRPr="00E541CA">
        <w:t xml:space="preserve"> ; </w:t>
      </w:r>
      <w:r w:rsidRPr="00E541CA">
        <w:rPr>
          <w:i/>
        </w:rPr>
        <w:t xml:space="preserve">'அப்போது, உலகத்தின் தொடக்கத்திலிருந்து இல்லாதபடி ஒரு பெரிய உபத்திரவம் இருக்கும்</w:t>
      </w:r>
      <w:r w:rsidRPr="00E541CA">
        <w:t xml:space="preserve">'</w:t>
      </w:r>
      <w:r w:rsidRPr="00E541CA">
        <w:rPr>
          <w:rStyle w:val="FootnoteReference"/>
          <w:i/>
        </w:rPr>
        <w:footnoteReference w:id="457"/>
      </w:r>
      <w:r w:rsidRPr="00E541CA">
        <w:t xml:space="preserve"> . இறுதியாக, அவர் எதிர்காலத்தைப் பற்றி தீர்க்கதரிசனமாக முன்னறிவித்து, பயங்கரமான நியாயத்தீர்ப்பைப் பற்றி விரிவாகப் பேசினார். இருப்பினும், அவருடைய எல்லா தீர்க்கதரிசன வார்த்தைகளுக்கும் விளக்கம் தேவையில்லை, ஏனெனில் அவை அனைவருக்கும் தெளிவாகவும் புரிந்துகொள்ளக்கூடியதாகவும் இருந்தன.</w:t>
      </w:r>
    </w:p>
    <w:p w:rsidRPr="00E541CA" w:rsidR="00E541CA" w:rsidP="00E541CA" w:rsidRDefault="00E541CA" w14:paraId="71C6DF7C" w14:textId="09EF183A">
      <w:pPr>
        <w:ind w:firstLine="720"/>
      </w:pPr>
      <w:r w:rsidRPr="00E541CA">
        <w:t xml:space="preserve">மேலும், கிறிஸ்துவின் வார்த்தைகள் அனைத்திற்கும் விளக்கம் தேவைப்படாவிட்டாலும், அவை தாமே தெளிவாக இருக்கின்றன; அவருடைய செயல்கள், ஒரு உவமையல்ல, உண்மையே என்பதால், அவற்றில் மங்கலமில்லாததால், அவற்றுக்கு விளக்கம் தேவையில்லை, ஆனால் அவை அறிவிக்கப்பட வேண்டும்; அவை முன்னறிவிக்கும் விஷயங்களுக்கு மட்டுமே ஒரு விளக்கமான புரிதல் தேவைப்படுகிறது. ஏனெனில் (நான் முன்பே சொன்னது போல்) கிறிஸ்துவின் சில செயல்கள், அவைகளே எதிர்காலத்தை முன்னறிவித்தன—நிகழ்ந்தவற்றையும், இன்னும் வரவிருப்பவற்றையும்—அவை நற்செய்தியில் விளக்கப்பட்டுள்ளன, அதை நாம் கீழே காண்போம்.</w:t>
      </w:r>
    </w:p>
    <w:p w:rsidRPr="00E541CA" w:rsidR="00E541CA" w:rsidP="00E541CA" w:rsidRDefault="00E541CA" w14:paraId="58D4D129" w14:textId="7768E68F">
      <w:pPr>
        <w:ind w:firstLine="720"/>
      </w:pPr>
      <w:r w:rsidRPr="00E541CA">
        <w:t xml:space="preserve">மூன்றாவது விளக்கம்</w:t>
      </w:r>
    </w:p>
    <w:p w:rsidRPr="00E541CA" w:rsidR="00E541CA" w:rsidP="00E541CA" w:rsidRDefault="00E541CA" w14:paraId="6188E51A" w14:textId="5BC9F827">
      <w:pPr>
        <w:ind w:firstLine="720"/>
        <w:rPr>
          <w:i/>
        </w:rPr>
      </w:pPr>
      <w:r w:rsidRPr="00E541CA">
        <w:rPr>
          <w:i/>
        </w:rPr>
        <w:t xml:space="preserve">விளக்க வேண்டிய அந்தப் பகுதிகள் எவ்வாறு விளக்கப்படுகின்றன?</w:t>
      </w:r>
    </w:p>
    <w:p w:rsidRPr="00E541CA" w:rsidR="00E541CA" w:rsidP="00E541CA" w:rsidRDefault="00E541CA" w14:paraId="6C2089B5" w14:textId="374FDA78">
      <w:pPr>
        <w:ind w:firstLine="720"/>
      </w:pPr>
      <w:r w:rsidRPr="00E541CA">
        <w:t xml:space="preserve">புனித பைபிள்களான பழைய ஏற்பாடு மற்றும் புதிய ஏற்பாட்டில் உள்ள தெய்வீக வேதவாக்கியங்கள் இரட்டை அர்த்தத்தைக் கொண்டுள்ளன:</w:t>
      </w:r>
    </w:p>
    <w:p w:rsidRPr="00E541CA" w:rsidR="00E541CA" w:rsidP="00E541CA" w:rsidRDefault="00E541CA" w14:paraId="0CE4296B" w14:textId="2815A9E4">
      <w:pPr>
        <w:ind w:firstLine="720"/>
      </w:pPr>
      <w:r w:rsidRPr="00E541CA">
        <w:t xml:space="preserve">அதாவது, ஆன்மீக மற்றும் எழுத்துப்பூர்வமான;</w:t>
      </w:r>
    </w:p>
    <w:p w:rsidRPr="00E541CA" w:rsidR="00E541CA" w:rsidP="00E541CA" w:rsidRDefault="00E541CA" w14:paraId="00B1184B" w14:textId="24FDA175">
      <w:pPr>
        <w:ind w:firstLine="720"/>
      </w:pPr>
      <w:r w:rsidRPr="00E541CA">
        <w:t xml:space="preserve">எழுதப்பட்டது, அதாவது, மர்மமானது.</w:t>
      </w:r>
    </w:p>
    <w:p w:rsidRPr="00E541CA" w:rsidR="00E541CA" w:rsidP="00E541CA" w:rsidRDefault="00E541CA" w14:paraId="5CE7873C" w14:textId="393BE7B2">
      <w:pPr>
        <w:ind w:firstLine="720"/>
      </w:pPr>
      <w:r w:rsidRPr="00E541CA">
        <w:t xml:space="preserve">எழுதப்பட்ட அர்த்தம் வரலாற்று ரீதியானது மற்றும் கதை வடிவானது; ஆனால் ஆன்மீக அர்த்தம் மர்மமானதும் புதிரானதுமாகும். எழுத்து நிகழ்வை விவரிக்கிறது, ஆனால் ஆன்மா மர்மத்தை விளக்குகிறது: எழுத்து பழங்காலச் செயல்களின் வரலாற்றை விவரிக்கிறது, ஆனால் ஆன்மா அந்தப் பழங்காலச் செயல்களில் முன்னறிவிக்கப்பட்டதை விளக்குகிறது.</w:t>
      </w:r>
    </w:p>
    <w:p w:rsidRPr="00E541CA" w:rsidR="00E541CA" w:rsidP="00E541CA" w:rsidRDefault="00E541CA" w14:paraId="565B3169" w14:textId="03835B6B">
      <w:pPr>
        <w:ind w:firstLine="720"/>
      </w:pPr>
      <w:r w:rsidRPr="00E541CA">
        <w:t xml:space="preserve">ஏனெனில், எழுதப்பட்ட மனம்—இது தெய்வீக வேதங்களின் வரலாற்று மனமும் ஆகும்—அருகில் உள்ளது, அது விவரிக்கின்ற நிகழ்வுகளின் விவரிப்பின் மூலமே தன்னை விளக்கிக் கொண்டு, புரிந்துகொள்ளும் வகையில் தன்னை அணுகக்கூடியதாக ஆக்கிக் கொள்கிறது.</w:t>
      </w:r>
    </w:p>
    <w:p w:rsidRPr="00E541CA" w:rsidR="00E541CA" w:rsidP="00E541CA" w:rsidRDefault="00E541CA" w14:paraId="5C4D89C6" w14:textId="3B768A2A">
      <w:pPr>
        <w:ind w:firstLine="720"/>
      </w:pPr>
      <w:r w:rsidRPr="00E541CA">
        <w:t xml:space="preserve">இருப்பினும், தெய்வீக வேதங்களின் ஆன்மீக அர்த்தம் மர்மமானதும், புதிரானதும், தொலைவிலுள்ளதுமானதும் ஆகும்; அது கதை சொல்லும் வார்த்தைகளால் அருகில் வெளிப்படுத்தப்படுவதில்லை, மாறாக, விவரிக்கப்பட்ட நிகழ்வுகளால் தொலைவிலிருந்து குறிக்கப்படுகிறது. ஏனெனில், கதை சொல்லும் வார்த்தைகள் உண்மையில் நடந்த ஒன்றை வெளிப்படுத்துகின்றன; ஆனாலும், கதை சொல்லும் வார்த்தைகளால் வெளிப்படுத்தப்பட்ட அந்த விஷயம், மர்மமான முறையில் மற்றொரு விஷயத்தைக் குறிக்கிறது.</w:t>
      </w:r>
    </w:p>
    <w:p w:rsidRPr="00E541CA" w:rsidR="00E541CA" w:rsidP="00E541CA" w:rsidRDefault="00E541CA" w14:paraId="71D0A341" w14:textId="4237752D">
      <w:pPr>
        <w:ind w:firstLine="720"/>
      </w:pPr>
      <w:r w:rsidRPr="00E541CA">
        <w:t xml:space="preserve">இந்த இரு உண்மைகளின் தெளிவான விளக்கம் புனித அப்போஸ்தலனாகிய பவுலின் வார்த்தைகளில் காணப்படுகிறது; கொரிந்தியருக்கு எழுதிய நிருபத்தில், அவர் கூறுகிறார்: </w:t>
      </w:r>
      <w:r w:rsidRPr="00E541CA">
        <w:rPr>
          <w:i/>
        </w:rPr>
        <w:t xml:space="preserve">'நம்முடைய பிதாக்களெல்லாம் மேகத்தின் கீழ் இருந்தார்கள், எல்லாரும் கடலைக் கடந்து போனார்கள்; எல்லாரும் மேகத்திலும் கடலிலும் மோசேவுக்குள் ஞானஸ்நானம் பெற்றார்கள்; எல்லாரும் ஒரே ஆவிக்குரிய உணவை உண்டார்கள், எல்லாரும் ஒரே ஆவிக்குரிய பானத்தைக் குடித்தார்கள்.' </w:t>
      </w:r>
      <w:r w:rsidRPr="00E541CA">
        <w:t xml:space="preserve">அப்போஸ்தலரின் இந்த வார்த்தைகளிலும் அதைத் தொடரும் வார்த்தைகளிலும் இருவிதமான அர்த்தம் உள்ளது: ஒன்று, நேரடியான, உடனடியான அர்த்தம், இது உண்மையில் நடந்த நிகழ்வுகளை விவரிக்கிறது: எகிப்திலிருந்து வெளியே வந்த இஸ்ரவேல் மக்கள், செங்கடலைக் கடந்து, மேகத்தின் கீழ் நடந்தனர். அவர்கள் வனாந்தரத்தில் மன்னாவை உண்டார்கள், பாறையிலிருந்து நீர் குடித்தார்கள். இரண்டாவது அர்த்தம் ஆன்மீகமானது, அது கதை சொல்லும் வார்த்தைகளில் வெளிப்படுத்தப்படவில்லை, ஆனால் விவரிக்கப்பட்ட காரியங்களால் குறிக்கப்படுகிறது; ஏனெனில், மோசேவால் எகிப்திலிருந்து வழிநடத்தப்பட்டு வெளியேறிய இஸ்ரவேல் மக்களின் வெளியேற்றம், நம்முடைய ஆண்டவராகிய கிறிஸ்து மூலம் நிறைவேற்றப்படவிருந்த, ஆதிப் பாவத்தின் அடிமைத்தனத்திலிருந்து நமது வெளியேற்றத்திற்கு முன்னடையாளமாக இருந்தது. செங்கடல் திருமுழுக்கிற்கு முன்னடையாளமாக இருந்தது. மanna திருவருட்சாதனத்தில் உள்ள கிறிஸ்துவின் திருஉடலுக்கு முன்னடையாளமாக இருந்தது. பாறையிலிருந்து கொண்டுவரப்பட்ட நீர், கிறிஸ்துவின் இரத்தத்திற்கு முன்னடையாளமாக இருந்தது; மேலும் அந்தப் பாறை </w:t>
      </w:r>
      <w:r w:rsidRPr="00E541CA">
        <w:t xml:space="preserve">கிறிஸ்துவே என்பதற்கு</w:t>
      </w:r>
      <w:r w:rsidRPr="00E541CA">
        <w:t xml:space="preserve"> முன்னடையாளமாக இருந்தது</w:t>
      </w:r>
      <w:r w:rsidRPr="00E541CA">
        <w:lastRenderedPageBreak/>
      </w:r>
      <w:r w:rsidRPr="00E541CA">
        <w:t xml:space="preserve"> , அப்போஸ்தலர் கூறுவது போல்: </w:t>
      </w:r>
      <w:r w:rsidRPr="00E541CA">
        <w:rPr>
          <w:i/>
        </w:rPr>
        <w:t xml:space="preserve">'ஏனெனில் அவர்கள் தங்களைப் பின்தொடர்ந்த ஆன்மிகப் பாறையிலிருந்து பருகினார்கள்'; மேலும் அந்தப் பாறை கிறிஸ்து</w:t>
      </w:r>
      <w:r w:rsidRPr="00E541CA">
        <w:rPr>
          <w:rStyle w:val="FootnoteReference"/>
          <w:i/>
        </w:rPr>
        <w:footnoteReference w:id="458"/>
      </w:r>
      <w:r w:rsidRPr="00E541CA">
        <w:t xml:space="preserve"> . இந்த வார்த்தைகளை நாம் கவனிக்க வேண்டும்: 'அவர்கள் தங்களைப் பின்தொடர்ந்த ஆவிக்குரிய பாறையிலிருந்து பருகினார்கள்'; உண்மையில், அவர்கள் பௌதீகப் பாறையிலிருந்துதான் பருகினார்கள்; ஆயினும் அவர்கள் ஆவிக்குரிய பாறையிலிருந்து பருகினார்கள் என்று கூறப்படுகிறது, ஏனெனில் அந்தப் பௌதீகப் பாறை, கிறிஸ்து என்பவராகிய ஆவிக்குரிய பாறையைக் குறித்தது, மேலும் அந்த ஆவிக்குரிய பாறையின் வல்லமையால், பௌதீகப் பாறை இஸ்ரவேலர்ளுக்கு நீரை வழங்கியது. ஏனெனில், அகராதிப் பொருளில், பாறை என்பது ஒரு பௌதீகப் பாறை; ஆனால், ஆவிக்குரிய பொருளில், கிறிஸ்துவே பாறை: மேலும், திருவசனத்தில் காணப்படும் இந்த இருமுகப் பொருள், திருத்தூதர்களின் வார்த்தைகளில் தெளிவாக வெளிப்படுத்தப்பட்டுள்ளது.</w:t>
      </w:r>
    </w:p>
    <w:p w:rsidRPr="00E541CA" w:rsidR="00E541CA" w:rsidP="00E541CA" w:rsidRDefault="00E541CA" w14:paraId="5DD151AE" w14:textId="332C7B2C">
      <w:pPr>
        <w:ind w:firstLine="720"/>
      </w:pPr>
      <w:r w:rsidRPr="00E541CA">
        <w:t xml:space="preserve">மேலும்: ஆன்மீக, மர்மமான மற்றும் இரகசியமான அர்த்தம், இறையியலாளர்களால் மூன்று வகையான விளக்க முறைகளாகப் பிரிக்கப்பட்டுள்ளது, அவை கிரேக்கத்தில் பின்வருமாறு அழைக்கப்படுகின்றன:</w:t>
      </w:r>
    </w:p>
    <w:p w:rsidRPr="00E541CA" w:rsidR="00E541CA" w:rsidP="00E541CA" w:rsidRDefault="00E541CA" w14:paraId="1CEF19A3" w14:textId="1BB7516B">
      <w:pPr>
        <w:ind w:firstLine="720"/>
      </w:pPr>
      <w:r w:rsidRPr="00E541CA">
        <w:t xml:space="preserve">உவமை,</w:t>
      </w:r>
    </w:p>
    <w:p w:rsidRPr="00E541CA" w:rsidR="00E541CA" w:rsidP="00E541CA" w:rsidRDefault="00E541CA" w14:paraId="41256D64" w14:textId="53E27B14">
      <w:pPr>
        <w:ind w:firstLine="720"/>
      </w:pPr>
      <w:r w:rsidRPr="00E541CA">
        <w:t xml:space="preserve">அனகோஜ்,</w:t>
      </w:r>
    </w:p>
    <w:p w:rsidRPr="00E541CA" w:rsidR="00E541CA" w:rsidP="00E541CA" w:rsidRDefault="00E541CA" w14:paraId="24815941" w14:textId="1149CFAF">
      <w:pPr>
        <w:ind w:firstLine="720"/>
      </w:pPr>
      <w:r w:rsidRPr="00E541CA">
        <w:t xml:space="preserve">ட்ரோபோலஜி.</w:t>
      </w:r>
    </w:p>
    <w:p w:rsidRPr="00E541CA" w:rsidR="00E541CA" w:rsidP="00E541CA" w:rsidRDefault="00E541CA" w14:paraId="415E01F0" w14:textId="4E7D2C01">
      <w:pPr>
        <w:ind w:firstLine="720"/>
      </w:pPr>
      <w:r w:rsidRPr="00E541CA">
        <w:t xml:space="preserve">மூன்று மிகச் சிறந்த இறையியல் நற்பண்புகள்—விசுவாசம், நம்பிக்கை மற்றும் அன்பு—இருப்பதைப் போலவே, மூன்று வகையான ஆன்மீக விளக்கங்களும் உள்ளன.</w:t>
      </w:r>
    </w:p>
    <w:p w:rsidRPr="00E541CA" w:rsidR="00E541CA" w:rsidP="00E541CA" w:rsidRDefault="00E541CA" w14:paraId="39E4B053" w14:textId="154D2444">
      <w:pPr>
        <w:ind w:firstLine="720"/>
      </w:pPr>
      <w:r w:rsidRPr="00E541CA">
        <w:t xml:space="preserve">உருவகப் பொருள் என்பது நம்பிக்கைக்குச் சமமானது,</w:t>
      </w:r>
    </w:p>
    <w:p w:rsidRPr="00E541CA" w:rsidR="00E541CA" w:rsidP="00E541CA" w:rsidRDefault="00E541CA" w14:paraId="6205A702" w14:textId="0DE4F2C3">
      <w:pPr>
        <w:ind w:firstLine="720"/>
      </w:pPr>
      <w:r w:rsidRPr="00E541CA">
        <w:t xml:space="preserve">அனகோக் நம்பிக்கைக்கு ஒப்பானது,</w:t>
      </w:r>
    </w:p>
    <w:p w:rsidRPr="00E541CA" w:rsidR="00E541CA" w:rsidP="00E541CA" w:rsidRDefault="00E541CA" w14:paraId="313D6249" w14:textId="1AF06543">
      <w:pPr>
        <w:ind w:firstLine="720"/>
      </w:pPr>
      <w:r w:rsidRPr="00E541CA">
        <w:t xml:space="preserve">ட்ரோபோலஜி அன்பிற்கு.</w:t>
      </w:r>
    </w:p>
    <w:p w:rsidRPr="00E541CA" w:rsidR="00E541CA" w:rsidP="00E541CA" w:rsidRDefault="00E541CA" w14:paraId="4E9C3BCC" w14:textId="5AAED3D4">
      <w:pPr>
        <w:ind w:firstLine="720"/>
      </w:pPr>
      <w:r w:rsidRPr="00E541CA">
        <w:t xml:space="preserve">அப்படியானால், உருவகப் பொருள், உயர்வருள் மற்றும் பொருள்விளக்கம் என்பவை என்ன? கவனமாகக் கேளுங்கள்: அறிவற்ற கலாத்தியர்களே, பிளவுபடுத்தும், வெறுமையான தலை கொண்ட போதகர்களே மற்றும் தவறாகப் பொருள்விளக்குபவர்களே, நீங்கள் கற்றுக்கொள்ளவும், புரிந்துகொள்ளவும் விரும்பினால், புரிந்துகொள்ளுங்கள்.</w:t>
      </w:r>
    </w:p>
    <w:p w:rsidRPr="00E541CA" w:rsidR="00E541CA" w:rsidP="00E541CA" w:rsidRDefault="00E541CA" w14:paraId="4EEF910E" w14:textId="0486095C">
      <w:pPr>
        <w:ind w:firstLine="720"/>
      </w:pPr>
      <w:r w:rsidRPr="00E541CA">
        <w:t xml:space="preserve">'உவமை' என்பது ஒரு கிரேக்கச் சொல்; ஸ்லாவோனிக் மொழியில், கலாத்தியருக்கு எழுதிய நிருபத்தின் 4-ஆம் அதிகாரத்தின் தொடக்கத்தில், 210-ஆம் வசனத்தின் தொடக்கத்திலும், 24-ஆம் வசனத்திலும், </w:t>
      </w:r>
      <w:r w:rsidRPr="00E541CA">
        <w:rPr>
          <w:i/>
        </w:rPr>
        <w:t xml:space="preserve">இது 'உருவவியல் விளக்கம்' என்று</w:t>
      </w:r>
      <w:r w:rsidRPr="00E541CA">
        <w:t xml:space="preserve"> குறிப்பிடப்படுகிறது</w:t>
      </w:r>
      <w:r w:rsidRPr="00E541CA">
        <w:t xml:space="preserve">.</w:t>
      </w:r>
      <w:r w:rsidRPr="00E541CA">
        <w:rPr>
          <w:i/>
        </w:rPr>
        <w:t xml:space="preserve"> </w:t>
      </w:r>
      <w:r w:rsidRPr="00E541CA">
        <w:t xml:space="preserve">ஆகவே, புனித வேதாகமத்தில், அதன் நேரடிக் கருத்துக்கு அப்பால், விசுவாசத்திற்கோ அல்லது பூமியில் போராடும் திருச்சபைக்குரியதாகவோ இருக்கும் வேறு ஒன்றைக் குறிக்கும் ஒரு வகை விளக்கமுறை உள்ளது; உதாரணமாக: </w:t>
      </w:r>
      <w:r w:rsidRPr="00E541CA">
        <w:rPr>
          <w:i/>
        </w:rPr>
        <w:t xml:space="preserve">ஆபிரகாமுக்கு இரண்டு குமாரர்கள் இருந்தனர்: ஒருவர் ஒரு அடிமைப் பெண்ணிடமிருந்தும், மற்றவர் ஒரு சுதந்திரமான பெண்ணிடமிருந்தும்</w:t>
      </w:r>
      <w:r w:rsidRPr="00E541CA">
        <w:rPr>
          <w:rStyle w:val="FootnoteReference"/>
          <w:i/>
        </w:rPr>
        <w:footnoteReference w:id="459"/>
      </w:r>
      <w:r w:rsidRPr="00E541CA">
        <w:t xml:space="preserve"> ; ஏனெனில், இதுவே நேரடிக் கணக்கின்படி உள்ள நிலை. இருப்பினும், உருவகமாக—அதாவது, குறியீடாக—இது கடவுளைக் குறிக்கிறது, அவருக்கு இரண்டு குமாரர்கள், அதாவது, இரண்டு மக்கள் கூட்டங்கள், மற்றும் அவரால் கொடுக்கப்பட்ட இரண்டு உடன்படிக்கைகள் உள்ளன: ஆபிரகாமின் வம்சாவளியிலிருந்து யூத உடன்படிக்கையும், புறஜனங்களிலிருந்து கிறிஸ்தவ உடன்படிக்கையும்; யூத உடன்படிக்கை மோசேவின் சட்டத்தின் கீழ் இருந்தது, அதே சமயம் கிறிஸ்தவ உடன்படிக்கை கிறிஸ்துவின் கிருபையின் சுதந்திரத்தில் உள்ளது. யூத நியமம் மாம்சத்திற்குரியது, கிறிஸ்தவ நியமம் ஆவிக்குரியது; மேலும், அந்த நாட்களில் மாம்சத்தின்படி பிறந்தவன் (ஆபிரகாமின் குமாரன்) வாக்குறுதியின்படி பிறந்தவனைத் துன்புறுத்தியது போல, இப்போதும் கிறிஸ்துவிலிருந்து விலகிவிட்ட யூதப் பெருங்குழுமம், கிறிஸ்துவின் திருச்சபையைத் தனது தீய வெறுப்பினால் துன்புறுத்துகிறது.</w:t>
      </w:r>
    </w:p>
    <w:p w:rsidRPr="00E541CA" w:rsidR="00E541CA" w:rsidP="00E541CA" w:rsidRDefault="00E541CA" w14:paraId="49FCDBB8" w14:textId="411CF64E">
      <w:pPr>
        <w:ind w:firstLine="720"/>
      </w:pPr>
      <w:r w:rsidRPr="00E541CA">
        <w:t xml:space="preserve">'அனகோஜ்' என்பது ஒரு கிரேக்கச் சொல்; அதை </w:t>
      </w:r>
      <w:r w:rsidRPr="00E541CA">
        <w:t xml:space="preserve">ஸ்லாவோனிக் </w:t>
      </w:r>
      <w:r w:rsidRPr="00E541CA">
        <w:t xml:space="preserve">மொழிக்கு மொழிபெயர்ப்பது கடினமாக இருந்தாலும்</w:t>
      </w:r>
      <w:r w:rsidRPr="00E541CA">
        <w:t xml:space="preserve">, அதை 'உயர்ந்த புரிதல்' என்று ஸ்லாவோனிக் மொழியில் மொழிபெயர்க்கலாம். ஆகவே, புனித வேதாகமத்தில் ஒரு வியாக்கியான உருவம் உள்ளது, அது அதன் நேரடி அர்த்தத்தைத் தவிர, நித்திய வாழ்விற்கு ஏற்ற வேறு ஒன்றைக் குறிக்கிறது—அதை நாம் காத்திருக்கிறோம்—அல்லது பரலோகத்தில் வெற்றி பெறும் திருச்சபையை, நாம் அங்கே செல்லவும் அதில் நம்பிக்கை கொள்ளவும் விரும்புகிறோம்; திருப்பாசுரங்களில் கடவுள் கூறுவது போல: </w:t>
      </w:r>
      <w:r w:rsidRPr="00E541CA">
        <w:rPr>
          <w:i/>
        </w:rPr>
        <w:t xml:space="preserve">'என் கோபத்திலே நான் ஆணையிட்டேன்: 'அவர்கள் என் இளைப்பாறுதலில் பிரவேசிக்க மாட்டார்கள்</w:t>
      </w:r>
      <w:r w:rsidRPr="00E541CA">
        <w:t xml:space="preserve">'' (</w:t>
      </w:r>
      <w:r w:rsidRPr="00E541CA">
        <w:rPr>
          <w:rStyle w:val="FootnoteReference"/>
          <w:i/>
        </w:rPr>
        <w:footnoteReference w:id="460"/>
      </w:r>
      <w:r w:rsidRPr="00E541CA">
        <w:t xml:space="preserve"> ). எழுத்தின்படி பார்த்தால், இது பாலஸ்தீனத்தில் உள்ள வாக்குறுதியளிக்கப்பட்ட நிலத்தை குறிக்கிறது, அதில் எகிப்திலிருந்து வெளியே வந்த இஸ்ரவேலர் தாங்களாகவே பிரவேசிக்கவில்லை, ஆனால் அவர்களுடைய பிள்ளைகளுக்கு மட்டுமே பிரவேசிக்க அனுமதிக்கப்பட்டது; ஒரு ஆன்யோகிக்கல் அர்த்தத்தில், அதாவது, ஒரு உயர் புரிதலின் மூலம், இது பரலோகத்தில் உள்ள நித்திய ஜீவனைக் குறிக்கிறது, அதை தேவன் தம்மை நேசிப்பவர்களுக்கு வாக்களித்துள்ளார், அங்கு வெற்றி பெறும் திருச்சபை உண்மையான ஓய்வைப் பெறும், இதில் மனந்திரும்புதல் இல்லாமல் இந்த வாழ்க்கையிலிருந்து வெளியேறும் பாவிகள் பிரவேசிக்க மாட்டார்கள்.</w:t>
      </w:r>
    </w:p>
    <w:p w:rsidRPr="00E541CA" w:rsidR="00E541CA" w:rsidP="00E541CA" w:rsidRDefault="00E541CA" w14:paraId="0E968FF2" w14:textId="23BF57EE">
      <w:pPr>
        <w:ind w:firstLine="720"/>
      </w:pPr>
      <w:r w:rsidRPr="00E541CA">
        <w:rPr>
          <w:rStyle w:val="FootnoteReference"/>
          <w:i/>
        </w:rPr>
        <w:footnoteReference w:id="462"/>
      </w:r>
      <w:r w:rsidRPr="00E541CA">
        <w:t xml:space="preserve">'ட்ரோபோலஜி' என்ற சொல் கிரேக்க ಮೂலத்தைக் கொண்டது மற்றும் இது மனித ஒழுக்கத்தின் சரியான போதனையைக் குறிக்கிறது. உவமை மற்றும் உருவகப் பேச்சு என்பதும் உள்ளது, அவை ஒன்றைப் பற்றிப் பேசிக்கொண்டு வேறொன்றைக் குறிப்பிடுகின்றன; அவற்றுக்கிடையேயான வேறுபாடு இதுதான்: உவமை என்பது விசுவாசம் மற்றும் திருச்சபையின் பாதுகாப்பு தொடர்பான விஷயங்களைப் பற்றிப் பேசுகிறது, ஆனால் ட்ரோபோலஜி ஒழுக்கத்தைப் பற்றிப் பேசுகிறது. திருவசனத்தில் உள்ள இந்த சொல்லாட்சி, அதன் நேரடி அர்த்தத்தைத் தவிர, மனித முன்னேற்றத்திற்கும் நற்பண்புள்ள வாழ்க்கைக்கும் பொருத்தமான வேறு ஒன்றையும் குறிக்கிறது, ஏனெனில் திருவசனத்தில்: </w:t>
      </w:r>
      <w:r w:rsidRPr="00E541CA">
        <w:rPr>
          <w:i/>
        </w:rPr>
        <w:t xml:space="preserve">'கோதுமையை உதிர்க்கும்போது எருமைக்கு வாய்க்கட்டு போடாதிரு' (</w:t>
      </w:r>
      <w:r w:rsidRPr="00E541CA">
        <w:rPr>
          <w:rStyle w:val="FootnoteReference"/>
          <w:i/>
        </w:rPr>
        <w:footnoteReference w:id="461"/>
      </w:r>
      <w:r w:rsidRPr="00E541CA">
        <w:t xml:space="preserve"> )</w:t>
      </w:r>
      <w:r w:rsidRPr="00E541CA">
        <w:t xml:space="preserve"> </w:t>
      </w:r>
      <w:r w:rsidRPr="00E541CA">
        <w:rPr>
          <w:i/>
        </w:rPr>
        <w:t xml:space="preserve">என்று</w:t>
      </w:r>
      <w:r w:rsidRPr="00E541CA">
        <w:t xml:space="preserve"> கூறப்பட்டுள்ளது</w:t>
      </w:r>
      <w:r w:rsidRPr="00E541CA">
        <w:t xml:space="preserve">. ஏனெனில், அகராதிப் பொருளில், அது அந்தப் பசுக்களையே குறிக்கிறது; ஆனால், அறம் போதிக்கும் உருவகப் பொருளில், அது வார்த்தையைப் பிரசங்கிப்பதில் உழைக்கும் மதகுருமார்களைக் குறிக்கிறது, அதனால் அவர்கள் மக்களின் பிச்சையிலிருந்து தங்கள் வாழ்வாதாரத்தைப் பெறுவதிலிருந்து தடுக்கப்படக்கூடாது. மேலும் முன்னோடி கூறுகிறார்: </w:t>
      </w:r>
      <w:r w:rsidRPr="00E541CA">
        <w:rPr>
          <w:i/>
        </w:rPr>
        <w:t xml:space="preserve">'நல்ல பலனைக் கொடுக்காத ஒவ்வொரு மரமும் வெட்டப்பட்டு</w:t>
      </w:r>
      <w:r w:rsidRPr="00E541CA">
        <w:rPr>
          <w:i/>
        </w:rPr>
        <w:t xml:space="preserve">, நெருப்பில் எறியப்படும்</w:t>
      </w:r>
      <w:r w:rsidRPr="00E541CA">
        <w:rPr>
          <w:i/>
        </w:rPr>
        <w:lastRenderedPageBreak/>
      </w:r>
      <w:r w:rsidRPr="00E541CA">
        <w:rPr>
          <w:i/>
        </w:rPr>
        <w:t xml:space="preserve"> </w:t>
      </w:r>
      <w:r w:rsidRPr="00E541CA">
        <w:rPr>
          <w:i/>
        </w:rPr>
        <w:t xml:space="preserve">.' </w:t>
      </w:r>
      <w:r w:rsidRPr="00E541CA">
        <w:t xml:space="preserve">இது நேரடியாக ஒரு வறண்ட மரத்தைக் குறிக்கிறது; ஆனால் உருவகமாக, இது நற்பண்பற்ற ஒரு நபரைக் குறிக்கிறது.</w:t>
      </w:r>
    </w:p>
    <w:p w:rsidRPr="00E541CA" w:rsidR="00E541CA" w:rsidP="00E541CA" w:rsidRDefault="00E541CA" w14:paraId="7289EB97" w14:textId="18CB2C07">
      <w:pPr>
        <w:ind w:firstLine="720"/>
      </w:pPr>
      <w:r w:rsidRPr="00E541CA">
        <w:t xml:space="preserve">வேதவாக்கியம் நான்கு உருவகங்கள் மூலம் புரிந்து கொள்ளப்படுகிறது:</w:t>
      </w:r>
    </w:p>
    <w:p w:rsidRPr="00E541CA" w:rsidR="00E541CA" w:rsidP="00E541CA" w:rsidRDefault="00E541CA" w14:paraId="484B126C" w14:textId="030E9B65">
      <w:pPr>
        <w:ind w:firstLine="720"/>
      </w:pPr>
      <w:r w:rsidRPr="00E541CA">
        <w:rPr>
          <w:i/>
        </w:rPr>
        <w:t xml:space="preserve">1) </w:t>
      </w:r>
      <w:r w:rsidRPr="00E541CA">
        <w:t xml:space="preserve">நேரடியாக,</w:t>
      </w:r>
    </w:p>
    <w:p w:rsidRPr="00E541CA" w:rsidR="00E541CA" w:rsidP="00E541CA" w:rsidRDefault="00E541CA" w14:paraId="698FF7A8" w14:textId="531CD07B">
      <w:pPr>
        <w:ind w:firstLine="720"/>
      </w:pPr>
      <w:r w:rsidRPr="00E541CA">
        <w:rPr>
          <w:i/>
        </w:rPr>
        <w:t xml:space="preserve">2) </w:t>
      </w:r>
      <w:r w:rsidRPr="00E541CA">
        <w:t xml:space="preserve">உருவகமாக,</w:t>
      </w:r>
    </w:p>
    <w:p w:rsidRPr="00E541CA" w:rsidR="00E541CA" w:rsidP="00E541CA" w:rsidRDefault="00E541CA" w14:paraId="528E10A4" w14:textId="2F21547F">
      <w:pPr>
        <w:ind w:firstLine="720"/>
      </w:pPr>
      <w:r w:rsidRPr="00E541CA">
        <w:rPr>
          <w:i/>
        </w:rPr>
        <w:t xml:space="preserve">3) </w:t>
      </w:r>
      <w:r w:rsidRPr="00E541CA">
        <w:t xml:space="preserve">அனாகோஜியாக,</w:t>
      </w:r>
    </w:p>
    <w:p w:rsidRPr="00E541CA" w:rsidR="00E541CA" w:rsidP="00E541CA" w:rsidRDefault="00E541CA" w14:paraId="77D22B35" w14:textId="54D08524">
      <w:pPr>
        <w:ind w:firstLine="720"/>
      </w:pPr>
      <w:r w:rsidRPr="00E541CA">
        <w:t xml:space="preserve">4) உருவகவியல்படி</w:t>
      </w:r>
    </w:p>
    <w:p w:rsidRPr="00E541CA" w:rsidR="00E541CA" w:rsidP="00E541CA" w:rsidRDefault="00E541CA" w14:paraId="6CFEE43F" w14:textId="09872745">
      <w:pPr>
        <w:ind w:firstLine="720"/>
      </w:pPr>
      <w:r w:rsidRPr="00E541CA">
        <w:t xml:space="preserve">இருப்பினும், இந்த முறைகள் அனைத்தும் இந்த ஒரே பெயரில் வெளிப்படுத்தப்படுகின்றன:</w:t>
      </w:r>
    </w:p>
    <w:p w:rsidRPr="00E541CA" w:rsidR="00E541CA" w:rsidP="00E541CA" w:rsidRDefault="00E541CA" w14:paraId="3CBF0652" w14:textId="0762463E">
      <w:pPr>
        <w:ind w:firstLine="720"/>
        <w:rPr>
          <w:i/>
        </w:rPr>
      </w:pPr>
      <w:r w:rsidRPr="00E541CA">
        <w:rPr>
          <w:i/>
        </w:rPr>
        <w:t xml:space="preserve">எருசலேம்</w:t>
      </w:r>
    </w:p>
    <w:p w:rsidRPr="00E541CA" w:rsidR="00E541CA" w:rsidP="00E541CA" w:rsidRDefault="00E541CA" w14:paraId="4A9AA1E7" w14:textId="2941FCED">
      <w:pPr>
        <w:ind w:firstLine="720"/>
      </w:pPr>
      <w:r w:rsidRPr="00E541CA">
        <w:t xml:space="preserve">அக்கடிதத்தின்படி, அதாவது வரலாற்று ரீதியாக அல்லது கதை வடிவில், ஜெருசலேம் பாலஸ்தீனத்தில் அமைந்துள்ள ஒரு நகரமாக விவரிக்கப்பட்டுள்ளது.</w:t>
      </w:r>
    </w:p>
    <w:p w:rsidRPr="00E541CA" w:rsidR="00E541CA" w:rsidP="00E541CA" w:rsidRDefault="00E541CA" w14:paraId="470A0947" w14:textId="6712B97D">
      <w:pPr>
        <w:ind w:firstLine="720"/>
      </w:pPr>
      <w:r w:rsidRPr="00E541CA">
        <w:t xml:space="preserve">உருவகமாக, அதாவது, சர்ச்சையில் ஈடுபட்டுள்ள திருச்சபையை எருசலேம் குறிக்கிறது.</w:t>
      </w:r>
    </w:p>
    <w:p w:rsidRPr="00E541CA" w:rsidR="00E541CA" w:rsidP="00E541CA" w:rsidRDefault="00E541CA" w14:paraId="70908168" w14:textId="72C16006">
      <w:pPr>
        <w:ind w:firstLine="720"/>
      </w:pPr>
      <w:r w:rsidRPr="00E541CA">
        <w:t xml:space="preserve">அனகோஜிக்கலாக, அதாவது உயர் பகுத்தறிவின் மூலம், ஜெருசலேம் பரலோகத்தில் வெற்றி பெறும் திருச்சபையைக் குறிக்கிறது.</w:t>
      </w:r>
    </w:p>
    <w:p w:rsidRPr="00E541CA" w:rsidR="00E541CA" w:rsidP="00E541CA" w:rsidRDefault="00E541CA" w14:paraId="7C0EFA35" w14:textId="0AF3A452">
      <w:pPr>
        <w:ind w:firstLine="720"/>
      </w:pPr>
      <w:r w:rsidRPr="00E541CA">
        <w:t xml:space="preserve">உருவகரீதியாக, அதாவது ஒரு ஒழுக்கப் பாடமாக, ஜெருசலேம் இந்த வாழ்வில் மனித ஆன்மாவைக் குறிக்கிறது. மேலும், தெய்வீக வேதம் புரிந்து கொள்ளப்பட்டு விளக்கப்படும் இந்த நான்கு முறைகளும், ஆபிரகாமையும் அவனது இரண்டு மகன்களையும் பற்றி எழுதப்பட்டுள்ள, கலாத்தியருக்கான அப்போஸ்தலரின் நிருபத்தின் 210-ஆம் அதிகாரத்தின் தொடக்கத்தில் காணப்படுகின்றன.</w:t>
      </w:r>
    </w:p>
    <w:p w:rsidRPr="00E541CA" w:rsidR="00E541CA" w:rsidP="00E541CA" w:rsidRDefault="00E541CA" w14:paraId="008E330F" w14:textId="61F269AE">
      <w:pPr>
        <w:ind w:firstLine="720"/>
        <w:rPr>
          <w:i/>
        </w:rPr>
      </w:pPr>
      <w:r w:rsidRPr="00E541CA">
        <w:t xml:space="preserve">அச்சு அசலாக அல்லது வரலாற்றுப் பொருள் இந்த வார்த்தைகளில் காணப்படுகிறது: </w:t>
      </w:r>
      <w:r w:rsidRPr="00E541CA">
        <w:rPr>
          <w:i/>
        </w:rPr>
        <w:t xml:space="preserve">'ஆபிரகாமுக்கு இரண்டு குமாரர்கள் இருந்தார்கள்: ஒருவன் அடிமைப் பெண்ணின் மூலமாகவும், மற்றவன் சுதந்திரமான பெண்ணின் மூலமாகவும் பிறந்தவன்</w:t>
      </w:r>
      <w:r w:rsidRPr="00E541CA">
        <w:rPr>
          <w:i/>
        </w:rPr>
        <w:t xml:space="preserve">' (</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உவமை அல்லது உருவகப் பொருள் இந்த வார்த்தைகளில் காணப்படுகிறது: 'இவை இரண்டு உடன்படிக்கைகள்'.</w:t>
      </w:r>
    </w:p>
    <w:p w:rsidRPr="00E541CA" w:rsidR="00E541CA" w:rsidP="00E541CA" w:rsidRDefault="00E541CA" w14:paraId="79E34E9F" w14:textId="204C2B77">
      <w:pPr>
        <w:ind w:firstLine="720"/>
      </w:pPr>
      <w:r w:rsidRPr="00E541CA">
        <w:t xml:space="preserve">அனகோஜிக்கல் அல்லது உயர் பொருள் இந்த வார்த்தைகளில் காணப்படுகிறது: 'ஆனால் மேலே உள்ள எருசலேம் விடுதலையானவள், அவளே நம்முடைய தாய்'.</w:t>
      </w:r>
    </w:p>
    <w:p w:rsidRPr="00E541CA" w:rsidR="00E541CA" w:rsidP="00E541CA" w:rsidRDefault="00E541CA" w14:paraId="2C69007E" w14:textId="5344B35F">
      <w:pPr>
        <w:ind w:firstLine="720"/>
      </w:pPr>
      <w:r w:rsidRPr="00E541CA">
        <w:t xml:space="preserve">இந்த வார்த்தைகளில் உள்ள உருவக அல்லது அறநெறிப் பொருள் இதுதான்: அக்காலத்தில் மாம்சத்தால் பிறந்தவர் ஆவியால் பிறந்தவரைத் துன்புறுத்தியது போல, இப்போதும் அப்படித்தான்.</w:t>
      </w:r>
    </w:p>
    <w:p w:rsidRPr="00E541CA" w:rsidR="00E541CA" w:rsidP="00E541CA" w:rsidRDefault="00E541CA" w14:paraId="1E30442C" w14:textId="3CB4175D">
      <w:pPr>
        <w:ind w:firstLine="720"/>
      </w:pPr>
      <w:r w:rsidRPr="00E541CA">
        <w:t xml:space="preserve">ஆகவே, புனித நற்செய்தியில் காணப்படும், விளக்கமளிக்கத் தேவையற்ற பத்திகள், அவற்றின் அகராதிப் பொருளுக்கு ஏற்ப, அதாவது வரலாற்று ரீதியாகவும் கதை வடிவிலும் விவரிக்கப்பட்டு பிரசங்கிக்கப்படுகின்றன.</w:t>
      </w:r>
    </w:p>
    <w:p w:rsidRPr="00E541CA" w:rsidR="00E541CA" w:rsidP="00E541CA" w:rsidRDefault="00E541CA" w14:paraId="338A31A5" w14:textId="579F5996">
      <w:pPr>
        <w:ind w:firstLine="720"/>
      </w:pPr>
      <w:r w:rsidRPr="00E541CA">
        <w:t xml:space="preserve">ஆனால், விளக்கத்திற்கு உட்பட்டவை விளக்கப்படுகின்றன:</w:t>
      </w:r>
    </w:p>
    <w:p w:rsidRPr="00E541CA" w:rsidR="00E541CA" w:rsidP="00E541CA" w:rsidRDefault="00E541CA" w14:paraId="0F3B7C68" w14:textId="78204C0A">
      <w:pPr>
        <w:ind w:firstLine="720"/>
      </w:pPr>
      <w:r w:rsidRPr="00E541CA">
        <w:t xml:space="preserve">அல்லது உருவகமாக, அதாவது, குறியீட்டு ரீதியாக:</w:t>
      </w:r>
    </w:p>
    <w:p w:rsidRPr="00E541CA" w:rsidR="00E541CA" w:rsidP="00E541CA" w:rsidRDefault="00E541CA" w14:paraId="70925737" w14:textId="3928CCD2">
      <w:pPr>
        <w:ind w:firstLine="720"/>
      </w:pPr>
      <w:r w:rsidRPr="00E541CA">
        <w:t xml:space="preserve">அல்லது அனகோஜிக்கலாக, அதாவது உயர் பகுத்தறிவால்:</w:t>
      </w:r>
    </w:p>
    <w:p w:rsidRPr="00E541CA" w:rsidR="00E541CA" w:rsidP="00E541CA" w:rsidRDefault="00E541CA" w14:paraId="40F3458F" w14:textId="4FC053FE">
      <w:pPr>
        <w:ind w:firstLine="720"/>
      </w:pPr>
      <w:r w:rsidRPr="00E541CA">
        <w:t xml:space="preserve">அல்லது, தட்பவியல்படி, அதாவது, அறநெறிப் போதனையாக.</w:t>
      </w:r>
    </w:p>
    <w:p w:rsidRPr="00E541CA" w:rsidR="00E541CA" w:rsidP="00E541CA" w:rsidRDefault="00E541CA" w14:paraId="1482EC7A" w14:textId="7DB6BA91">
      <w:pPr>
        <w:ind w:firstLine="720"/>
      </w:pPr>
      <w:r w:rsidRPr="00E541CA">
        <w:t xml:space="preserve">வேதாகமங்களில் ஒரு மிகச் சுருக்கமான மற்றும் தெளிவான ஒழுங்கமைப்பு இறையியலாளர்களிடையே உள்ளது, அது ஒரு விருந்தின் ஒப்புமையால் வெளிப்படுத்தப்படுகிறது, அது இப்போது இங்கே முன்வைக்கப்படும்.</w:t>
      </w:r>
    </w:p>
    <w:p w:rsidRPr="00E541CA" w:rsidR="00E541CA" w:rsidP="00E541CA" w:rsidRDefault="00E541CA" w14:paraId="7D5DC612" w14:textId="1184A9F6">
      <w:pPr>
        <w:ind w:firstLine="720"/>
      </w:pPr>
      <w:r w:rsidRPr="00E541CA">
        <w:t xml:space="preserve">இறை வேதத்தின் விருந்து (அவர்கள் கூறுவதாவது) மூன்று வகைகளைக் கொண்டது:</w:t>
      </w:r>
    </w:p>
    <w:p w:rsidRPr="00E541CA" w:rsidR="00E541CA" w:rsidP="00E541CA" w:rsidRDefault="00E541CA" w14:paraId="213FA859" w14:textId="222A2C09">
      <w:pPr>
        <w:ind w:firstLine="720"/>
      </w:pPr>
      <w:r w:rsidRPr="00E541CA">
        <w:t xml:space="preserve">முதலாவது, உரையில் முன்வைக்கப்பட்டுப் பிரசங்கிக்கப்பட்டபடி, வரலாற்று, கதைசொல்லும் புரிதலாகும்.</w:t>
      </w:r>
    </w:p>
    <w:p w:rsidRPr="00E541CA" w:rsidR="00E541CA" w:rsidP="00E541CA" w:rsidRDefault="00E541CA" w14:paraId="50B82122" w14:textId="42DBF39D">
      <w:pPr>
        <w:ind w:firstLine="720"/>
      </w:pPr>
      <w:r w:rsidRPr="00E541CA">
        <w:t xml:space="preserve">இரண்டாவது பகுதி ஆன்மீகமானது, அதாவது மர்மமான மற்றும் ஆன்மீகப் புரிதல்.</w:t>
      </w:r>
    </w:p>
    <w:p w:rsidRPr="00E541CA" w:rsidR="00E541CA" w:rsidP="00E541CA" w:rsidRDefault="00E541CA" w14:paraId="08E3EEE6" w14:textId="2B50AB86">
      <w:pPr>
        <w:ind w:firstLine="720"/>
      </w:pPr>
      <w:r w:rsidRPr="00E541CA">
        <w:t xml:space="preserve">மூன்றாவது பகுதி தார்மீக மற்றும் அறிவுறுத்தும் அம்சமாகும். முதல் பகுதி கல்வியறிவற்றவர்களுக்கும், எளிய மனமுடையவர்களுக்கும் ஆனது.</w:t>
      </w:r>
    </w:p>
    <w:p w:rsidRPr="00E541CA" w:rsidR="00E541CA" w:rsidP="00E541CA" w:rsidRDefault="00E541CA" w14:paraId="7A7FCCD8" w14:textId="13E27D26">
      <w:pPr>
        <w:ind w:firstLine="720"/>
      </w:pPr>
      <w:r w:rsidRPr="00E541CA">
        <w:t xml:space="preserve">இரண்டாவது உணவு ஞானமுள்ளவர்களுக்காகவும், போதகர்களுக்காகவும் உரியது.</w:t>
      </w:r>
    </w:p>
    <w:p w:rsidRPr="00E541CA" w:rsidR="00E541CA" w:rsidP="00E541CA" w:rsidRDefault="00E541CA" w14:paraId="409F8050" w14:textId="420A57CD">
      <w:pPr>
        <w:ind w:firstLine="720"/>
      </w:pPr>
      <w:r w:rsidRPr="00E541CA">
        <w:t xml:space="preserve">மூன்றாவது பகுதி கற்றறிந்தவர்கள் மற்றும் கற்காதவர்கள் என அனைவருக்கும் பொதுவானது.</w:t>
      </w:r>
    </w:p>
    <w:p w:rsidRPr="00E541CA" w:rsidR="00E541CA" w:rsidP="00E541CA" w:rsidRDefault="00E541CA" w14:paraId="56C149EF" w14:textId="503E288B">
      <w:pPr>
        <w:ind w:firstLine="720"/>
      </w:pPr>
      <w:r w:rsidRPr="00E541CA">
        <w:t xml:space="preserve">முதல் பந்தி உணவில், உணவு மிகவும் திருப்திகரமாக இருக்கும்.</w:t>
      </w:r>
    </w:p>
    <w:p w:rsidRPr="00E541CA" w:rsidR="00E541CA" w:rsidP="00E541CA" w:rsidRDefault="00E541CA" w14:paraId="358D2FBD" w14:textId="046D36D0">
      <w:pPr>
        <w:ind w:firstLine="720"/>
      </w:pPr>
      <w:r w:rsidRPr="00E541CA">
        <w:t xml:space="preserve">இரண்டாவது பந்தியில், உணவு மிகவும் மென்மையாக இருக்கும்.</w:t>
      </w:r>
    </w:p>
    <w:p w:rsidRPr="00E541CA" w:rsidR="00E541CA" w:rsidP="00E541CA" w:rsidRDefault="00E541CA" w14:paraId="6014ED0E" w14:textId="1DD721A8">
      <w:pPr>
        <w:ind w:firstLine="720"/>
      </w:pPr>
      <w:r w:rsidRPr="00E541CA">
        <w:t xml:space="preserve">மூன்றாவது உணவில், உணவு மிகவும் இனிமையானது.</w:t>
      </w:r>
    </w:p>
    <w:p w:rsidRPr="00E541CA" w:rsidR="00E541CA" w:rsidP="00E541CA" w:rsidRDefault="00E541CA" w14:paraId="7A11D73F" w14:textId="197B7A09">
      <w:pPr>
        <w:ind w:firstLine="720"/>
      </w:pPr>
      <w:r w:rsidRPr="00E541CA">
        <w:t xml:space="preserve">முதல் உணவு பழங்காலச் செயல்களின் சுவையைத் தன்னகத்தே கொண்டுள்ளது.</w:t>
      </w:r>
    </w:p>
    <w:p w:rsidRPr="00E541CA" w:rsidR="00E541CA" w:rsidP="00E541CA" w:rsidRDefault="00E541CA" w14:paraId="36279606" w14:textId="27B342F7">
      <w:pPr>
        <w:ind w:firstLine="720"/>
      </w:pPr>
      <w:r w:rsidRPr="00E541CA">
        <w:t xml:space="preserve">இரண்டாம் உணவு திருவருட்சாதனங்களின் சாரத்தை உள்ளடக்கியது.</w:t>
      </w:r>
    </w:p>
    <w:p w:rsidRPr="00E541CA" w:rsidR="00E541CA" w:rsidP="00E541CA" w:rsidRDefault="00E541CA" w14:paraId="233C3C96" w14:textId="58ED0714">
      <w:pPr>
        <w:ind w:firstLine="720"/>
      </w:pPr>
      <w:r w:rsidRPr="00E541CA">
        <w:t xml:space="preserve">மூன்றாம் உணவு நன்மையின் இனிமையைக் கொண்டுள்ளது.</w:t>
      </w:r>
    </w:p>
    <w:p w:rsidRPr="00E541CA" w:rsidR="00E541CA" w:rsidP="00E541CA" w:rsidRDefault="00E541CA" w14:paraId="569B4B75" w14:textId="1EAAB0EE">
      <w:pPr>
        <w:ind w:firstLine="720"/>
      </w:pPr>
      <w:r w:rsidRPr="00E541CA">
        <w:t xml:space="preserve">முதல் உணவு, பண்டைய காலங்களின் அற்புதங்களுக்கு உணவளிக்கிறது.</w:t>
      </w:r>
    </w:p>
    <w:p w:rsidRPr="00E541CA" w:rsidR="00E541CA" w:rsidP="00E541CA" w:rsidRDefault="00E541CA" w14:paraId="14C93C3A" w14:textId="07184C80">
      <w:pPr>
        <w:ind w:firstLine="720"/>
      </w:pPr>
      <w:r w:rsidRPr="00E541CA">
        <w:t xml:space="preserve">இரண்டாவது உணவு கற்றலால் மனதை வளர்க்கிறது.</w:t>
      </w:r>
    </w:p>
    <w:p w:rsidRPr="00E541CA" w:rsidR="00E541CA" w:rsidP="00E541CA" w:rsidRDefault="00E541CA" w14:paraId="64B65003" w14:textId="412869F7">
      <w:pPr>
        <w:ind w:firstLine="720"/>
      </w:pPr>
      <w:r w:rsidRPr="00E541CA">
        <w:t xml:space="preserve">மூன்றாம் உணவு ஆன்மாவை அறிவுறுத்தும் வார்த்தைகளால் போஷிக்கிறது.</w:t>
      </w:r>
    </w:p>
    <w:p w:rsidRPr="00E541CA" w:rsidR="00E541CA" w:rsidP="00E541CA" w:rsidRDefault="00E541CA" w14:paraId="3A8F32B8" w14:textId="75BE5134">
      <w:pPr>
        <w:ind w:firstLine="720"/>
      </w:pPr>
      <w:r w:rsidRPr="00E541CA">
        <w:lastRenderedPageBreak/>
      </w:r>
      <w:r w:rsidRPr="00E541CA">
        <w:t xml:space="preserve">புனித மனங்களின் இந்த இறையியல் வேதத்தில், அமைப்பு பின்வருமாறு உள்ளது: வரலாற்று மனத்தின் முதல் பகுதியில்—அதாவது, கதை சொல்லும் மனத்தில்— இரண்டாவது படிமானமான மர்ம மற்றும் ஆன்மீக மனதில், அதில் அடங்கியுள்ள உருவகத்தையும் அனகோஜையும் புரிந்துகொள்ள வேண்டும், ஏனெனில் அத்தகைய விளக்கங்கள் மூலமாகவே ஆன்மீக மனம் தெளிவுபடுத்தப்படுகிறது; அதே சமயம், மூன்றாவது படிமானமான ஒழுக்க மனதில், நிச்சயமாக, டிராபோலஜி உள்ளது.</w:t>
      </w:r>
    </w:p>
    <w:p w:rsidRPr="00E541CA" w:rsidR="00E541CA" w:rsidP="00E541CA" w:rsidRDefault="00E541CA" w14:paraId="6C06165C" w14:textId="4094C78D">
      <w:pPr>
        <w:ind w:firstLine="720"/>
      </w:pPr>
      <w:r w:rsidRPr="00E541CA">
        <w:t xml:space="preserve">நான்காவது விளக்கம்</w:t>
      </w:r>
    </w:p>
    <w:p w:rsidRPr="00E541CA" w:rsidR="00E541CA" w:rsidP="00E541CA" w:rsidRDefault="00E541CA" w14:paraId="0425BF5A" w14:textId="372AA54E">
      <w:pPr>
        <w:ind w:firstLine="720"/>
        <w:rPr>
          <w:i/>
        </w:rPr>
      </w:pPr>
      <w:r w:rsidRPr="00E541CA">
        <w:rPr>
          <w:i/>
        </w:rPr>
        <w:t xml:space="preserve">ஐந்து அப்பங்கள், </w:t>
      </w:r>
      <w:r w:rsidRPr="00E541CA">
        <w:t xml:space="preserve">நல்ல </w:t>
      </w:r>
      <w:r w:rsidRPr="00E541CA">
        <w:rPr>
          <w:i/>
        </w:rPr>
        <w:t xml:space="preserve">சமாரியர், நான்கு நாட்களுக்குப் பிறகு மரித்தோரிலிருந்து உயிர்த்தெழுந்த லázarுஸ், மற்றும் கிறிஸ்துவின் எருசலேம் பிரவேசம் ஆகியவை குறித்து நற்செய்தியில் என்ன விளக்கம் அளிக்கப்பட்டுள்ளது?</w:t>
      </w:r>
    </w:p>
    <w:p w:rsidRPr="00E541CA" w:rsidR="00E541CA" w:rsidP="00E541CA" w:rsidRDefault="00E541CA" w14:paraId="7D4DAFF5" w14:textId="2ADBA0DD">
      <w:pPr>
        <w:ind w:firstLine="720"/>
      </w:pPr>
      <w:r w:rsidRPr="00E541CA">
        <w:t xml:space="preserve">புனித நற்செய்திகளில் விவரிக்கப்பட்டுள்ளபடி, கிறிஸ்துவின் வாழ்வில், அவருடைய சில செயல்கள் வருங்கால நிகழ்வுகளுக்கு முன்னறிவித்தன என்று நாம் முன்பே கூறியுள்ளோம். கிறிஸ்துவின் செயல்கள், உவமைகளாக இல்லாமல் உண்மையாகவும் யதார்த்தமாகவும் நடந்தவை என்பதால், அவை எழுதப்பட்ட, வரலாற்று ரீதியான மற்றும் கதை வடிவில் விவரிக்கப்பட்டுப் பிரசங்கிக்கப்படுகின்றன; ஆனால், கிறிஸ்துவின் செயல்களால் முன்னறிவிக்கப்பட்ட எதிர்கால நிகழ்வுகள், அவற்றுக்குப் பொருத்தமான முறையில் விளக்கப்படுகின்றன.</w:t>
      </w:r>
    </w:p>
    <w:p w:rsidRPr="00E541CA" w:rsidR="00E541CA" w:rsidP="00E541CA" w:rsidRDefault="00E541CA" w14:paraId="779B8703" w14:textId="659A666A">
      <w:pPr>
        <w:ind w:firstLine="720"/>
      </w:pPr>
      <w:r w:rsidRPr="00E541CA">
        <w:t xml:space="preserve">நற்செய்தி விவரிப்பது போல, கிறிஸ்து ஐந்து அப்பங்களைக் கொண்டு ஐயாயிரம் பேருக்கு உணவளித்தது ஒரு உண்மையான நிகழ்வு, உவமை அல்ல. திருமுழுக்கு யோவான் இறந்த பிறகு, கிறிஸ்துவின் ஊழியத்தின் இரண்டாம் கோடையில் இது நிகழ்ந்தது; </w:t>
      </w:r>
      <w:r w:rsidRPr="00E541CA">
        <w:rPr>
          <w:i/>
        </w:rPr>
        <w:t xml:space="preserve">எங்கள் ஆண்டவர்,</w:t>
      </w:r>
      <w:r w:rsidRPr="00E541CA">
        <w:t xml:space="preserve"> ஹேரோதனால் அவர் தலை வெட்டப்பட்டதைக் </w:t>
      </w:r>
      <w:r w:rsidRPr="00E541CA">
        <w:rPr>
          <w:i/>
        </w:rPr>
        <w:t xml:space="preserve">கேள்விப்பட்டபோது, அங்கிருந்து படகில் புறப்பட்டார், </w:t>
      </w:r>
      <w:r w:rsidRPr="00E541CA">
        <w:t xml:space="preserve">தனது சொந்த நாடான கலிலேயா பிரதேசத்திற்குச் சென்றார், மேலும் </w:t>
      </w:r>
      <w:r w:rsidRPr="00E541CA">
        <w:t xml:space="preserve">ஹேரோதின் பிரதேசத்திலிருந்து விலகி</w:t>
      </w:r>
      <w:r w:rsidRPr="00E541CA">
        <w:rPr>
          <w:i/>
        </w:rPr>
        <w:t xml:space="preserve">,</w:t>
      </w:r>
      <w:r w:rsidRPr="00E541CA">
        <w:t xml:space="preserve"> கலிலேயா கடலைச் சுற்றி </w:t>
      </w:r>
      <w:r w:rsidRPr="00E541CA">
        <w:rPr>
          <w:i/>
        </w:rPr>
        <w:t xml:space="preserve">ஒரு தனிமையான இடத்திற்குச்</w:t>
      </w:r>
      <w:r w:rsidRPr="00E541CA">
        <w:t xml:space="preserve"> சென்றார்</w:t>
      </w:r>
      <w:r w:rsidRPr="00E541CA">
        <w:t xml:space="preserve">. </w:t>
      </w:r>
      <w:r w:rsidRPr="00E541CA">
        <w:rPr>
          <w:i/>
        </w:rPr>
        <w:t xml:space="preserve">மக்களும் இதைக் கேள்விப்பட்டு, நகரங்களிலிருந்து காலால் அவரைப் பின்தொடர்ந்தார்கள். </w:t>
      </w:r>
      <w:r w:rsidRPr="00E541CA">
        <w:rPr>
          <w:i/>
        </w:rPr>
        <w:t xml:space="preserve">இயேசு அந்தப் பெரிய கூட்டத்தைக் கண்டு, அவர்கள் மீது மனதுருகினார்; </w:t>
      </w:r>
      <w:r w:rsidRPr="00E541CA">
        <w:t xml:space="preserve">அங்கே வனாந்தரத்தில் ஐந்து அப்பங்களால் அவர்களுக்கு உணவளித்தார்</w:t>
      </w:r>
      <w:r w:rsidRPr="00E541CA">
        <w:rPr>
          <w:rStyle w:val="FootnoteReference"/>
        </w:rPr>
        <w:footnoteReference w:id="464"/>
      </w:r>
      <w:r w:rsidRPr="00E541CA">
        <w:t xml:space="preserve"> . கிறிஸ்துவின் இந்த அற்புதச் செயல் எதிர்காலத்தை முன்னறிவித்தது: அந்தப் பாழான இடம், யூதர்களிடமிருந்து கிறிஸ்துவின் நற்செய்தி வரவிருந்த பிற தேசங்களைச் சின்னப்படுத்துகிறது; ஐந்து அப்பங்கள் ஐந்து புலன்களைக் குறித்தது, அல்லது விசுவாசிகளுக்கு உணவாகக் கொடுக்கப்படவிருந்த கிறிஸ்துவின் மிகவும் தூய்மையான உடலின் ஐந்து பெரிய காயங்களை முன்னறிவித்தது; இரண்டு மீன்கள் நற்செய்தி மற்றும் நிருபங்கள் என்ற இரண்டு புத்தகங்களை முன்னறிவித்தன; பன்னிரண்டு கூடைகள் பன்னிரண்டு திருத்தூதர்களை முன்னறிவித்தன. கிறிஸ்து திரளான மக்களுக்கு உணவளித்த அந்த அற்புதமான அற்புதத்தில் உள்ள இவற்றின் முக்கியத்துவம், தெயோஃபிலக்டின் *ப்ளாகோவெஸ்ட்னிக்* மற்றும் பிற அறிவார்ந்த படைப்புகளில், ஆன்மீக, மர்மமான—அதாவது, மர்மமான—மனதுடன், உருவக விளக்கமுறையின் பாணியில் விளக்கப்பட்டுள்ளது. மேலும், கிறிஸ்துவின் இந்த அற்புதமான செயல் ஒரு உவமை என்று இறையியல் நூல்கள் கூறவில்லை, மாறாக அது ஒரு உவமை அல்ல, அதுவே அந்தச் செயலாகும்; மேலும் இந்தச் செயல், பிற்காலத்தில் நிகழ்ந்த எதிர்கால நிகழ்வுகளுக்கு முன்னறிவிப்பாக இருந்தது.</w:t>
      </w:r>
    </w:p>
    <w:p w:rsidRPr="00E541CA" w:rsidR="00E541CA" w:rsidP="00E541CA" w:rsidRDefault="00E541CA" w14:paraId="7C97C62B" w14:textId="5D6606D7">
      <w:pPr>
        <w:ind w:firstLine="720"/>
      </w:pPr>
      <w:r w:rsidRPr="00E541CA">
        <w:t xml:space="preserve">அதேபோல், யாக்கோபின் கிணற்றருகே கிறிஸ்து உரையாடிய சமாரியப் பெண்ணைப் பற்றி, நற்செய்தி விவரணம் உண்மையாக நடந்த ஒரு நிகழ்வு, அது ஒரு உவமை அல்ல. இந்த விவரணத்தில், ஆன்மீக, உருவகப் புரிதல் மூலம், நற்செய்தி சமாரியப் பெண்ணை மனித ஆன்மாவின் பிரதிநிதியாக மர்மமான முறையில் வெளிப்படுத்துகிறது; கிணறு ஞானஸ்நானத்தின் முன்னறிவிப்பாகும்; உயிருள்ள நீர் – அது பரிசுத்த ஆவியானவரின் பிரசங்கம்; சமாரியப் பெண் குறிப்பிட்ட ஐந்து ஆண்களும் இதற்குச் சான்றாக இருந்தனர், ஏனெனில் பழைய ஏற்பாட்டில் மோசேவின் ஐந்து புத்தகங்களால் மனித ஆன்மாவை முழுமையான இரட்சிப்பிற்குக் கொண்டுவர முடியவில்லை. இதை விளக்கும்போது, நற்செய்தியாளர் உண்மையில் நடந்த நற்செய்தி நிகழ்வை மாற்றுவதில்லை, மாறாக அந்த நிகழ்வில் உள்ள மறைபொருளை வெளிப்படுத்துகிறார்.</w:t>
      </w:r>
    </w:p>
    <w:p w:rsidRPr="00E541CA" w:rsidR="00E541CA" w:rsidP="00E541CA" w:rsidRDefault="00E541CA" w14:paraId="4CCA16A5" w14:textId="74B73E5E">
      <w:pPr>
        <w:ind w:firstLine="720"/>
      </w:pPr>
      <w:r w:rsidRPr="00E541CA">
        <w:t xml:space="preserve">அதேபோல், லázar-இன் உயிர்த்தெழுதல் ஒரு உவமை அல்ல, மாறாக ஒரு உண்மையான நிகழ்வு: அந்த நிகழ்வு, தானாகவே மனித ஒழுக்கத்தை வடிவமைத்தது. இருப்பினும், நற்செய்தியாளரின் விளக்கம் உரையை அடிப்படையாகக் கொண்ட ஒரு வரலாற்று விளக்கமாக இல்லை; ஏனெனில் ஒரு தெளிவான வரலாற்றுக்கு விளக்கம் தேவையில்லை. மாறாக, அது ஒரு உவமையாகும், இது மக்களுக்கு ஒழுக்கநெறிகளைப் போதிக்க நோக்கப்பட்டுள்ளது—இந்த நிகழ்வுகளின் மூலம் உருவாக்கப்பட்டதும் மனித குணத்தில் வெளிப்படுத்தப்படுவதுமான ஒன்றை: ஏனெனில், லாசரஸ் நோய்வாய்ப்பட்டது போலவே, நமது மனமும் மனித பலவீனத்தால் வெல்லப்பட்டு, ஒரு நோயுற்ற ஆன்மாவாக உள்ளது; மீதமுள்ளவை அங்கே ஒரு தார்மீகப் போதனையாக விளக்கப்படுகின்றன.</w:t>
      </w:r>
    </w:p>
    <w:p w:rsidRPr="00E541CA" w:rsidR="00E541CA" w:rsidP="00E541CA" w:rsidRDefault="00E541CA" w14:paraId="2396AB97" w14:textId="33244A51">
      <w:pPr>
        <w:ind w:firstLine="720"/>
      </w:pPr>
      <w:r w:rsidRPr="00E541CA">
        <w:t xml:space="preserve">மேலும், ஒரு இளம் கழுதையின் மீது ஏறி கிறிஸ்து எருசலேமில் நுழைந்தது ஒரு உண்மையான நிகழ்வு, உவமையல்ல. இந்த நிகழ்வில், குறியீட்டு அம்சங்கள் உருவகமாக விளக்கப்படுகின்றன; மேலும் இந்த நிகழ்வு வரவிருக்கும் காரியங்களுக்கான தீர்க்கதரிசனமாகவும், முன்னறிவிக்கப்பட்டது நிறைவேறியதாகவும் இருந்தது; ஏனெனில், கிறிஸ்து ஒரு பெண் கழுதையிலும் குட்டியின் மீதும் அமர்ந்ததன் மூலம், இந்த</w:t>
      </w:r>
      <w:r w:rsidRPr="00E541CA">
        <w:rPr>
          <w:rStyle w:val="FootnoteReference"/>
        </w:rPr>
        <w:footnoteReference w:id="465"/>
      </w:r>
      <w:r w:rsidRPr="00E541CA">
        <w:t xml:space="preserve"> </w:t>
      </w:r>
      <w:r w:rsidRPr="00E541CA">
        <w:t xml:space="preserve">பற்றி முன்னறிவித்த ஏசாயா மற்றும் செக்கரியா ஆகியோரின் தீர்க்கதரிசனங்களை நிறைவேற்றினார்</w:t>
      </w:r>
      <w:r w:rsidRPr="00E541CA">
        <w:t xml:space="preserve">; மேலும், அவர்களின் தீர்க்கதரிசனங்களை நிறைவேற்றியபோது, வரவிருக்கும் காரியங்களைப் பற்றிய தம்முடைய சொந்த தீர்க்கதரிசனத்தை மீண்டும் தொடங்கினார். இவ்வாறு புனித கிரிசோஸ்டம், மத்தேயுவுக்கான தனது 66வது பிரசங்கத்தில் கூறுகிறார்: 'அவரே (கழுதையின் மீது) அமர்ந்து, இதை (சக்கரியாவின் தீர்க்கதரிசனத்தை) நிறைவேற்றி, </w:t>
      </w:r>
      <w:r w:rsidRPr="00E541CA">
        <w:rPr>
          <w:i/>
        </w:rPr>
        <w:t xml:space="preserve">தீர்க்கதரிசனங்களுக்கு </w:t>
      </w:r>
      <w:r w:rsidRPr="00E541CA">
        <w:rPr>
          <w:i/>
        </w:rPr>
        <w:t xml:space="preserve">ஒரு</w:t>
      </w:r>
      <w:r w:rsidRPr="00E541CA">
        <w:t xml:space="preserve"> புதிய </w:t>
      </w:r>
      <w:r w:rsidRPr="00E541CA">
        <w:rPr>
          <w:i/>
        </w:rPr>
        <w:t xml:space="preserve">தொடக்கத்தை </w:t>
      </w:r>
      <w:r w:rsidRPr="00E541CA">
        <w:t xml:space="preserve">அளித்தார்</w:t>
      </w:r>
      <w:r w:rsidRPr="00E541CA">
        <w:rPr>
          <w:i/>
        </w:rPr>
        <w:t xml:space="preserve">, </w:t>
      </w:r>
      <w:r w:rsidRPr="00E541CA">
        <w:t xml:space="preserve">அதன் மூலம் அவர் </w:t>
      </w:r>
      <w:r w:rsidRPr="00E541CA">
        <w:rPr>
          <w:i/>
        </w:rPr>
        <w:t xml:space="preserve">எதிர்கால நிகழ்வுகளை </w:t>
      </w:r>
      <w:r w:rsidRPr="00E541CA">
        <w:t xml:space="preserve">முன்னறிவித்தார்</w:t>
      </w:r>
      <w:r w:rsidRPr="00E541CA">
        <w:rPr>
          <w:i/>
        </w:rPr>
        <w:t xml:space="preserve">.' </w:t>
      </w:r>
      <w:r w:rsidRPr="00E541CA">
        <w:t xml:space="preserve">இதுவரை கிரிசோஸ்டம்</w:t>
      </w:r>
      <w:r w:rsidRPr="00E541CA">
        <w:rPr>
          <w:rStyle w:val="FootnoteReference"/>
        </w:rPr>
        <w:footnoteReference w:id="466"/>
      </w:r>
      <w:r w:rsidRPr="00E541CA">
        <w:t xml:space="preserve"> . அதேபோல், புனித தெயோஃபிலாக்ட், யோவான் நற்செய்தியை விளக்குகையில், ஆண்டவர் ஒரு இளம் கழுதையின் மீது ஏறிச் சென்றதைப் பற்றி இவ்வாறு கூறுகிறார்: 'சக்கரியாவின் தீர்க்கதரிசனம் நிறைவேறியது, அது கூறுகிறது: "</w:t>
      </w:r>
      <w:r w:rsidRPr="00E541CA">
        <w:rPr>
          <w:i/>
        </w:rPr>
        <w:t xml:space="preserve">சயோன் மகளே,</w:t>
      </w:r>
      <w:r w:rsidRPr="00E541CA">
        <w:rPr>
          <w:i/>
        </w:rPr>
        <w:lastRenderedPageBreak/>
      </w:r>
      <w:r w:rsidRPr="00E541CA">
        <w:rPr>
          <w:i/>
        </w:rPr>
        <w:t xml:space="preserve"> ,</w:t>
      </w:r>
      <w:r w:rsidRPr="00E541CA">
        <w:rPr>
          <w:i/>
        </w:rPr>
        <w:t xml:space="preserve"> பயப்படாதே</w:t>
      </w:r>
      <w:r w:rsidRPr="00E541CA">
        <w:rPr>
          <w:i/>
        </w:rPr>
        <w:t xml:space="preserve">; இதோ</w:t>
      </w:r>
      <w:r w:rsidRPr="00E541CA">
        <w:t xml:space="preserve">,</w:t>
      </w:r>
      <w:r w:rsidRPr="00E541CA">
        <w:rPr>
          <w:i/>
        </w:rPr>
        <w:t xml:space="preserve"> உன் ராஜா </w:t>
      </w:r>
      <w:r w:rsidRPr="00E541CA">
        <w:t xml:space="preserve">உனக்கு</w:t>
      </w:r>
      <w:r w:rsidRPr="00E541CA">
        <w:rPr>
          <w:i/>
        </w:rPr>
        <w:t xml:space="preserve"> வருகிறார்</w:t>
      </w:r>
      <w:r w:rsidRPr="00E541CA">
        <w:t xml:space="preserve">, </w:t>
      </w:r>
      <w:r w:rsidRPr="00E541CA">
        <w:rPr>
          <w:i/>
        </w:rPr>
        <w:t xml:space="preserve">ஒரு இளம் கழுதையின் மீது ஏறி அமர்ந்திருக்கிறார்":</w:t>
      </w:r>
      <w:r w:rsidRPr="00E541CA">
        <w:rPr>
          <w:rStyle w:val="FootnoteReference"/>
          <w:i/>
        </w:rPr>
        <w:footnoteReference w:id="467"/>
      </w:r>
      <w:r w:rsidRPr="00E541CA">
        <w:t xml:space="preserve"> </w:t>
      </w:r>
      <w:r w:rsidRPr="00E541CA">
        <w:rPr>
          <w:i/>
        </w:rPr>
        <w:t xml:space="preserve">ஏனெனில் இதுவும் வரவிருக்கும் காரியங்களுக்கான ஒரு முன்னடையாளமாக இருந்தது.' </w:t>
      </w:r>
      <w:r w:rsidRPr="00E541CA">
        <w:t xml:space="preserve">மேலும், இது தேசங்களிலுள்ள அசுத்தமானவர் மீதும் ஒரு முன்னடையாளமாக இருந்தது, அவர் மீது பிதாவின் வார்த்தை ஓர் இளம் கழுதையைப் போலக் கலகக்காரர்களை அடக்கி ஆளவிருந்தார். இவற்றிலிருந்து, கர்த்தர் தம்மைப்பற்றி முன்னறிவித்த பரிசுத்த தீர்க்கதரிசிகளின் தீர்க்கதரிசனங்களை நிறைவேற்றி, மகிமையான விதத்தில் எருசலேமில் நுழைந்தபோது, எதிர்கால நிகழ்வுகளை முன்னறிவிக்கும் தம்முடைய சொந்த தீர்க்கதரிசனத்தைத் தொடங்கினார் என்பது தெளிவாகிறது; மேலும் இந்த முன்னறிவிப்புகள் ஆவிக்குரிய அறிவால் விளக்கப்படுகின்றன.</w:t>
      </w:r>
    </w:p>
    <w:p w:rsidRPr="00E541CA" w:rsidR="00E541CA" w:rsidP="00E541CA" w:rsidRDefault="00E541CA" w14:paraId="03F6E48A" w14:textId="0A705246">
      <w:pPr>
        <w:ind w:firstLine="720"/>
      </w:pPr>
      <w:r w:rsidRPr="00E541CA">
        <w:t xml:space="preserve">நற்செய்தியிலும் மற்ற போதனை நூல்களிலும் காணப்படும் கிறிஸ்துவின் செயல்களின் விளக்கம் இதுவே: அவை உண்மையான நிகழ்வுகள், உவமைகள் அல்ல.</w:t>
      </w:r>
    </w:p>
    <w:p w:rsidRPr="00E541CA" w:rsidR="00E541CA" w:rsidP="00E541CA" w:rsidRDefault="00E541CA" w14:paraId="3284704A" w14:textId="7F9E7687">
      <w:pPr>
        <w:ind w:firstLine="720"/>
      </w:pPr>
      <w:r w:rsidRPr="00E541CA">
        <w:t xml:space="preserve">ஏனெனில், மக்களுக்கு அப்பங்களைக் கொண்டு உணவளித்தது ஒரு உவமையாக இருந்து, அது உண்மையான நிகழ்வாக இல்லாமல் இருந்திருந்தால், கிறிஸ்து தனது சீடர்களிடம், </w:t>
      </w:r>
      <w:r w:rsidRPr="00E541CA">
        <w:rPr>
          <w:i/>
        </w:rPr>
        <w:t xml:space="preserve">'ஐயாயிரம் பேருக்கு நான் ஐந்து அப்பங்களை உடைத்தபோது, எத்தனை கூடைகள் நிறைய துண்டுகளை நீங்கள் சேகரித்தீர்கள் என்பதை நீங்கள் நினைவில் இல்லையா?' என்று</w:t>
      </w:r>
      <w:r w:rsidRPr="00E541CA">
        <w:t xml:space="preserve"> எப்படிச் சொல்லியிருக்க முடியும்</w:t>
      </w:r>
      <w:r w:rsidRPr="00E541CA">
        <w:t xml:space="preserve">?</w:t>
      </w:r>
      <w:r w:rsidRPr="00E541CA">
        <w:rPr>
          <w:rStyle w:val="FootnoteReference"/>
          <w:i/>
        </w:rPr>
        <w:footnoteReference w:id="468"/>
      </w:r>
      <w:r w:rsidRPr="00E541CA">
        <w:t xml:space="preserve"> . மேலும் அவர் ஜனங்களிடம்</w:t>
      </w:r>
      <w:r w:rsidRPr="00E541CA">
        <w:rPr>
          <w:i/>
        </w:rPr>
        <w:t xml:space="preserve">, 'நீங்கள் ஒரு அடையாளத்தைக் கண்டபடியால் அல்ல, அப்பங்களைப் புசித்து நிறைவு பெற்றபடியால் என்னைத் தேடுகிறீர்கள்</w:t>
      </w:r>
      <w:r w:rsidRPr="00E541CA">
        <w:t xml:space="preserve">' என்று கூறினார்</w:t>
      </w:r>
      <w:r w:rsidRPr="00E541CA">
        <w:rPr>
          <w:rStyle w:val="FootnoteReference"/>
          <w:i/>
        </w:rPr>
        <w:footnoteReference w:id="469"/>
      </w:r>
      <w:r w:rsidRPr="00E541CA">
        <w:t xml:space="preserve"> . கிறிஸ்துவின் இந்த வார்த்தைகள் பொய்யானவையா?</w:t>
      </w:r>
    </w:p>
    <w:p w:rsidRPr="00E541CA" w:rsidR="00E541CA" w:rsidP="00E541CA" w:rsidRDefault="00E541CA" w14:paraId="422071D1" w14:textId="21BACDBC">
      <w:pPr>
        <w:ind w:firstLine="720"/>
      </w:pPr>
      <w:r w:rsidRPr="00E541CA">
        <w:rPr>
          <w:rStyle w:val="FootnoteReference"/>
          <w:i/>
        </w:rPr>
        <w:footnoteReference w:id="470"/>
      </w:r>
      <w:r w:rsidRPr="00E541CA">
        <w:t xml:space="preserve">சமரியாத்திய பெண்மணி ஒரு உவமை மட்டுமேயன்றி உண்மையான நிகழ்வு இல்லை என்றால், கிறிஸ்து ஒரு பெண்ணுடன் பேசிக்கொண்டிருந்தபோது, சீடர்கள் வந்ததும் ஏன் விலகி நின்றார்கள்? மேலும்</w:t>
      </w:r>
      <w:r w:rsidRPr="00E541CA">
        <w:rPr>
          <w:i/>
        </w:rPr>
        <w:t xml:space="preserve">, சமரியாத்தியர்கள் வந்ததும், கிறிஸ்துவைத் தங்களிடம் தங்கும்படி </w:t>
      </w:r>
      <w:r w:rsidRPr="00E541CA">
        <w:t xml:space="preserve">ஏன் </w:t>
      </w:r>
      <w:r w:rsidRPr="00E541CA">
        <w:rPr>
          <w:i/>
        </w:rPr>
        <w:t xml:space="preserve">கேட்டுக்கொண்டார்கள், அவரும் அங்கே இரண்டு நாட்கள் ஏன் தங்கியிருந்தார்? </w:t>
      </w:r>
      <w:r w:rsidRPr="00E541CA">
        <w:t xml:space="preserve">ஆனால் சமாரியர்கள் </w:t>
      </w:r>
      <w:r w:rsidRPr="00E541CA">
        <w:rPr>
          <w:i/>
        </w:rPr>
        <w:t xml:space="preserve">அந்தப் பெண்ணிடம்</w:t>
      </w:r>
      <w:r w:rsidRPr="00E541CA">
        <w:t xml:space="preserve">, </w:t>
      </w:r>
      <w:r w:rsidRPr="00E541CA">
        <w:rPr>
          <w:i/>
        </w:rPr>
        <w:t xml:space="preserve">'நீ சொன்ன சொற்களுக்காக அல்ல </w:t>
      </w:r>
      <w:r w:rsidRPr="00E541CA">
        <w:t xml:space="preserve">நாங்கள் அவரிடத்தில்</w:t>
      </w:r>
      <w:r w:rsidRPr="00E541CA">
        <w:rPr>
          <w:i/>
        </w:rPr>
        <w:t xml:space="preserve"> விசுவாசிக்கிறோம்</w:t>
      </w:r>
      <w:r w:rsidRPr="00E541CA">
        <w:t xml:space="preserve">' என்று சொன்னார்கள்.</w:t>
      </w:r>
    </w:p>
    <w:p w:rsidRPr="00E541CA" w:rsidR="00E541CA" w:rsidP="00E541CA" w:rsidRDefault="00E541CA" w14:paraId="122B49CC" w14:textId="74E8D1F6">
      <w:pPr>
        <w:ind w:firstLine="720"/>
      </w:pPr>
      <w:r w:rsidRPr="00E541CA">
        <w:t xml:space="preserve">லாசரஸை எழுப்பியது ஒரு உவமை மட்டுமேயாகவும், உண்மையான நிகழ்வாக இல்லாமலும் இருந்திருந்தால், </w:t>
      </w:r>
      <w:r w:rsidRPr="00E541CA">
        <w:rPr>
          <w:i/>
        </w:rPr>
        <w:t xml:space="preserve">மரியாளிடம் வந்த யூதர்களில் பலர், இயேசு செய்ததைக் கண்டு </w:t>
      </w:r>
      <w:r w:rsidRPr="00E541CA">
        <w:t xml:space="preserve">ஏன் </w:t>
      </w:r>
      <w:r w:rsidRPr="00E541CA">
        <w:rPr>
          <w:i/>
        </w:rPr>
        <w:t xml:space="preserve">அவனை விசுவாசித்தார்கள்</w:t>
      </w:r>
      <w:r w:rsidRPr="00E541CA">
        <w:rPr>
          <w:rStyle w:val="FootnoteReference"/>
          <w:i/>
        </w:rPr>
        <w:footnoteReference w:id="471"/>
      </w:r>
      <w:r w:rsidRPr="00E541CA">
        <w:t xml:space="preserve"> ? மேலும்</w:t>
      </w:r>
      <w:r w:rsidRPr="00E541CA">
        <w:rPr>
          <w:i/>
        </w:rPr>
        <w:t xml:space="preserve">, தலைமைக் குருக்கள் லாசரஸையும் கொல்வதற்கு </w:t>
      </w:r>
      <w:r w:rsidRPr="00E541CA">
        <w:t xml:space="preserve">எப்படி </w:t>
      </w:r>
      <w:r w:rsidRPr="00E541CA">
        <w:rPr>
          <w:i/>
        </w:rPr>
        <w:t xml:space="preserve">சதி செய்திருக்க முடியும்</w:t>
      </w:r>
      <w:r w:rsidRPr="00E541CA">
        <w:rPr>
          <w:rStyle w:val="FootnoteReference"/>
          <w:i/>
        </w:rPr>
        <w:footnoteReference w:id="472"/>
      </w:r>
      <w:r w:rsidRPr="00E541CA">
        <w:t xml:space="preserve"> ? ஏனெனில், ஒரு உவமை யதார்த்தத்தில் அல்ல, வார்த்தைகளில் மட்டுமே உள்ளது; </w:t>
      </w:r>
      <w:r w:rsidRPr="00E541CA">
        <w:rPr>
          <w:i/>
        </w:rPr>
        <w:t xml:space="preserve">அப்படியானால் </w:t>
      </w:r>
      <w:r w:rsidRPr="00E541CA">
        <w:t xml:space="preserve">அதை எப்படி கொல்ல முடியும்?</w:t>
      </w:r>
    </w:p>
    <w:p w:rsidRPr="00E541CA" w:rsidR="00E541CA" w:rsidP="00E541CA" w:rsidRDefault="00E541CA" w14:paraId="5A22C078" w14:textId="3122BC1F">
      <w:pPr>
        <w:ind w:firstLine="720"/>
      </w:pPr>
      <w:r w:rsidRPr="00E541CA">
        <w:t xml:space="preserve">மேலும், கிறிஸ்துவின் ஒரு குட்டிக் கழுதையின் மீது எருசலேமுக்குள் நுழைந்தது ஒரு உவமையாகவும், உண்மையான நிகழ்வாக இல்லாமலும் இருந்திருந்தால், அப்படியானால் கிறிஸ்துவின் பாடுகளும் சிலுவை மரணமும் கூட அவ்வாறே ஆகும். மேலும் அவருடைய அடக்கமும் அவருடைய உயிர்த்தெழுதலும் உவமைகள் என்று அழைக்கப்படலாம்: மேலும், கிறிஸ்து உண்மையில் அல்ல, ஒரு தோற்றமாகவே துன்புற்றார் என்று போதித்த பண்டைய மானிகேயப் பிளவுபடுத்தும் மதபோதனை மீண்டும் உயிர்பெறும். பிளவுபடுத்தும் பொய்த்தீர்க்கதாரிகளும் தவறாக விளக்குபவர்களும், மனக்கண்கள் குருடானவர்களும், முழுமையான பைத்தியக்காரத்தனமானவர்கள்.</w:t>
      </w:r>
    </w:p>
    <w:p w:rsidRPr="00E541CA" w:rsidR="00E541CA" w:rsidP="00E541CA" w:rsidRDefault="00E541CA" w14:paraId="0385F695" w14:textId="455163BB">
      <w:pPr>
        <w:ind w:firstLine="720"/>
      </w:pPr>
      <w:r w:rsidRPr="00E541CA">
        <w:t xml:space="preserve">ஐந்தாவது பிரகடனம்</w:t>
      </w:r>
    </w:p>
    <w:p w:rsidRPr="00E541CA" w:rsidR="00E541CA" w:rsidP="00E541CA" w:rsidRDefault="00E541CA" w14:paraId="6B856B4E" w14:textId="78727A8E">
      <w:pPr>
        <w:ind w:firstLine="720"/>
        <w:rPr>
          <w:i/>
        </w:rPr>
      </w:pPr>
      <w:r w:rsidRPr="00E541CA">
        <w:rPr>
          <w:i/>
        </w:rPr>
        <w:t xml:space="preserve">நற்செய்தியில் உண்மையான நிகழ்வு எந்த வழியில் அங்கீகரிக்கப்படுகிறது, மற்றும் உவமை எந்த வழியில் அங்கீகரிக்கப்படுகிறது?</w:t>
      </w:r>
    </w:p>
    <w:p w:rsidRPr="00E541CA" w:rsidR="00E541CA" w:rsidP="00E541CA" w:rsidRDefault="00E541CA" w14:paraId="28B530C9" w14:textId="65832F22">
      <w:pPr>
        <w:ind w:firstLine="720"/>
        <w:rPr>
          <w:i/>
        </w:rPr>
      </w:pPr>
      <w:r w:rsidRPr="00E541CA">
        <w:t xml:space="preserve">புனித நற்செய்தியில், இறைப்பூசை நேரத்தில் கிறிஸ்துவின் ஒரு செயல் அறிவிக்கப்படவிருக்கும்போது, நற்செய்தி வாசிப்பு </w:t>
      </w:r>
      <w:r w:rsidRPr="00E541CA">
        <w:rPr>
          <w:i/>
        </w:rPr>
        <w:t xml:space="preserve">'அக்காலத்தில்'</w:t>
      </w:r>
      <w:r w:rsidRPr="00E541CA">
        <w:t xml:space="preserve"> என்று தொடங்குகிறது</w:t>
      </w:r>
      <w:r w:rsidRPr="00E541CA">
        <w:rPr>
          <w:i/>
        </w:rPr>
        <w:t xml:space="preserve">; </w:t>
      </w:r>
      <w:r w:rsidRPr="00E541CA">
        <w:t xml:space="preserve">ஆனால், கிறிஸ்துவின் நாவால் உரைக்கப்பட்ட ஒரு உவமை அறிவிக்கப்படவிருக்கும்போது, நற்செய்தி வாசிப்பு </w:t>
      </w:r>
      <w:r w:rsidRPr="00E541CA">
        <w:rPr>
          <w:i/>
        </w:rPr>
        <w:t xml:space="preserve">'கர்த்தர் இந்த உவமையை உரைத்தார்</w:t>
      </w:r>
      <w:r w:rsidRPr="00E541CA">
        <w:t xml:space="preserve">' என்று தொடங்குகிறது</w:t>
      </w:r>
      <w:r w:rsidRPr="00E541CA">
        <w:rPr>
          <w:i/>
        </w:rPr>
        <w:t xml:space="preserve">.</w:t>
      </w:r>
    </w:p>
    <w:p w:rsidRPr="00E541CA" w:rsidR="00E541CA" w:rsidP="00E541CA" w:rsidRDefault="00E541CA" w14:paraId="3EAA1BC0" w14:textId="1EF76A65">
      <w:pPr>
        <w:ind w:firstLine="720"/>
      </w:pPr>
      <w:r w:rsidRPr="00E541CA">
        <w:t xml:space="preserve">பார்வை கொடுங்கள், தவறாக விளக்குபவர்களே, அப்பங்கள், நல்ல சமாரியன், லázarus, மற்றும் கர்த்தர் எருசலேமுக்குள் பிரவேசித்தது ஆகியவற்றைப் பற்றிய நற்செய்தி விவரங்கள் எவ்வாறு தொடங்குகின்றன என்று பாருங்கள்.</w:t>
      </w:r>
    </w:p>
    <w:p w:rsidRPr="00E541CA" w:rsidR="00E541CA" w:rsidP="00E541CA" w:rsidRDefault="00E541CA" w14:paraId="2901B28F" w14:textId="17C07C58">
      <w:pPr>
        <w:ind w:firstLine="720"/>
      </w:pPr>
      <w:r w:rsidRPr="00E541CA">
        <w:t xml:space="preserve">அப்பங்கள் சம்பந்தப்பட்ட நற்செய்தி இவ்வாறு தொடங்குகிறது: </w:t>
      </w:r>
      <w:r w:rsidRPr="00E541CA">
        <w:rPr>
          <w:i/>
        </w:rPr>
        <w:t xml:space="preserve">'அக்காலத்தில், இயேசு ஒரு பெரிய கூட்டத்தைக் கண்டு அவர்கள்மேல் மனதுருகினார்</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சமாரியரைப் பற்றிய நற்செய்தி இவ்வாறு தொடங்குகிறது: </w:t>
      </w:r>
      <w:r w:rsidRPr="00E541CA">
        <w:rPr>
          <w:i/>
        </w:rPr>
        <w:t xml:space="preserve">'அக்காலத்தில், இயேசு சமாரியாவிலுள்ள சிகார் என்னும் ஊருக்கு வந்தார்'</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லாசரத்தைப் பற்றிய நற்செய்தி இவ்வாறு தொடங்குகிறது: </w:t>
      </w:r>
      <w:r w:rsidRPr="00E541CA">
        <w:rPr>
          <w:i/>
        </w:rPr>
        <w:t xml:space="preserve">அந்த நேரத்தில், பெத்தானியாவைச் சேர்ந்த லாசரஸ் என்ற பெயரில் ஒருவன் நோய்வாய்ப்பட்டிருந்தான்</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கர்த்தர் எருசலேமில் நுழைந்தது குறித்து நற்செய்தி பின்வருமாறு தொடங்குகிறது: </w:t>
      </w:r>
      <w:r w:rsidRPr="00E541CA">
        <w:rPr>
          <w:i/>
        </w:rPr>
        <w:t xml:space="preserve">'பஸ்காவிற்கு ஆறு நாட்களுக்கு முன்பு, இயேசு பெத்தானியக்கு வந்தார், அங்கே லázarus இறந்திருந்தார்'</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இவை உவமைகள் அல்ல, மாறாக கிறிஸ்துவின் உண்மையான செயல்களாகும்; ஏனெனில் அவை உவமைகளைப் போலத் தொடங்கவில்லை, அல்லது </w:t>
      </w:r>
      <w:r w:rsidRPr="00E541CA">
        <w:rPr>
          <w:i/>
        </w:rPr>
        <w:t xml:space="preserve">'கர்த்தர் இந்த உவமையைப் பேசினார்'</w:t>
      </w:r>
      <w:r w:rsidRPr="00E541CA">
        <w:t xml:space="preserve"> என்றும் கூறப்படவில்லை</w:t>
      </w:r>
      <w:r w:rsidRPr="00E541CA">
        <w:rPr>
          <w:i/>
        </w:rPr>
        <w:t xml:space="preserve">; </w:t>
      </w:r>
      <w:r w:rsidRPr="00E541CA">
        <w:t xml:space="preserve">மாறாக, </w:t>
      </w:r>
      <w:r w:rsidRPr="00E541CA">
        <w:rPr>
          <w:i/>
        </w:rPr>
        <w:t xml:space="preserve">'அக்காலத்தில், இயேசு கண்டார்...', 'இயேசு வந்தார்</w:t>
      </w:r>
      <w:r w:rsidRPr="00E541CA">
        <w:t xml:space="preserve">...', என்பது போலவும், அவ்வாறே தொடர்கிறது. ஏனெனில் சில, நமது கர்த்தராகிய இயேசுவால் பேசப்பட்ட உவமைகளாகவும், மற்றவை அவருடைய அற்புதச் செயல்களாகவும் இருக்கின்றன. ஏனெனில், செயல்கள் செயல்களாக இருப்பதால், அவை வரலாற்றுக் குறிப்புகளாக எழுதப்பட்ட வடிவில் அறிவிக்கப்படுகின்றன; ஆனால் உவமைகள் உவமைகளாக இருப்பதால், அவை மறைமுகமான மொழியில் பேசப்பட்டு விளக்கப்படுகின்றன; மேலும், கிறிஸ்துவின் செயல்களில் எதிர்கால நிகழ்வுகளை முன்னறிவிக்கும் அம்சங்கள், மர்மங்களாக, ஆன்மீகப் புரிதலால் வெளிப்படுத்தப்படுகின்றன.</w:t>
      </w:r>
    </w:p>
    <w:p w:rsidRPr="00E541CA" w:rsidR="00E541CA" w:rsidP="00E541CA" w:rsidRDefault="00E541CA" w14:paraId="466AF67D" w14:textId="107F05FC">
      <w:pPr>
        <w:ind w:firstLine="720"/>
      </w:pPr>
      <w:r w:rsidRPr="00E541CA">
        <w:lastRenderedPageBreak/>
      </w:r>
      <w:r w:rsidRPr="00E541CA">
        <w:t xml:space="preserve">ஆகவே, இந்த விஷயங்களைப் பற்றி அறிவூட்டப்பட்டு, குருடர்கள் நற்செய்தியின் உண்மையின் ஒளியைக் காணட்டும்; வழி தவறியவர்கள் நேர் பாதையில் நிலைநிறுத்தப்படட்டும்; மேலும் நற்செய்தியில் கிறிஸ்துவின் செயல்களின் வரலாறு என்ன, உவமைகள் என்ன, அவற்றின் விளக்கங்கள் என்ன என்பதை அறிந்து கொள்ளுங்கள்.</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அத்தியாயம் 22. இரகசியமாகத் தருமம் கொடுத்தல்</w:t>
      </w:r>
      <w:bookmarkEnd w:id="59"/>
    </w:p>
    <w:p w:rsidRPr="00E541CA" w:rsidR="00E541CA" w:rsidP="00E541CA" w:rsidRDefault="00E541CA" w14:paraId="18A6E802" w14:textId="561F4368">
      <w:pPr>
        <w:ind w:firstLine="720"/>
      </w:pPr>
      <w:r w:rsidRPr="00E541CA">
        <w:t xml:space="preserve">மேலும் இங்கும், தானம் கொடுப்பது குறித்து மிகவும் எளிமையான மற்றும் அறியாதவர்களின் தவறான விளக்கமும் போதனையும் திருத்தப்படட்டும்.</w:t>
      </w:r>
    </w:p>
    <w:p w:rsidRPr="00E541CA" w:rsidR="00E541CA" w:rsidP="00E541CA" w:rsidRDefault="00E541CA" w14:paraId="5DE428B3" w14:textId="2D5F4B71">
      <w:pPr>
        <w:ind w:firstLine="720"/>
      </w:pPr>
      <w:r w:rsidRPr="00E541CA">
        <w:t xml:space="preserve">புனித நற்செய்தியில், ஆண்டவர் கூறுகிறார்: </w:t>
      </w:r>
      <w:r w:rsidRPr="00E541CA">
        <w:rPr>
          <w:i/>
        </w:rPr>
        <w:t xml:space="preserve">'உங்கள் தர்மம் மனிதர்களுக்கு முன்பாகச் செய்யப்படுவதைக் கவனமாகப் பார்த்துக்கொள்ளாதீர்கள், அப்போதுதான் அவர்கள் உங்களைக் காண்பார்கள்'</w:t>
      </w:r>
      <w:r w:rsidRPr="00E541CA">
        <w:t xml:space="preserve">; மேலும்: 'ஆனால் </w:t>
      </w:r>
      <w:r w:rsidRPr="00E541CA">
        <w:rPr>
          <w:i/>
        </w:rPr>
        <w:t xml:space="preserve">நீங்கள் தர்மம் செய்யும்போது, உங்கள் வலது கை என்ன செய்கிறது என்பதை உங்கள் இடது கை அறியாதவாறு செய்யுங்கள், அப்போதுதான் உங்கள் தர்மம் இரகசியமாக இருக்கும்</w:t>
      </w:r>
      <w:r w:rsidRPr="00E541CA">
        <w:t xml:space="preserve">'</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கிறிஸ்துவின் இந்த வார்த்தைகளின் உண்மையான அர்த்தத்தை புரிந்து கொள்ளாமல், எளிய மனமுடையவர்களும் அறியாமையில் உள்ளவர்களும், மற்றவர்கள் முன்னிலையில் எந்த வகையிலும் பிச்சை கொடுக்கக்கூடாது என்றும், மாறாக யாருக்கும் தெரியாமல் இரகசியமாக மட்டுமே கொடுக்க வேண்டும் என்றும் போதிக்கின்றனர். மக்கள் பார்க்கக்கூடிய இடத்தில் தானம் கொடுப்பது பாவம் என்று அவர்கள் கூறுகிறார்கள்; வலது கை என்ன செய்கிறது என்பதைப் பிசாசு தெரிந்துகொள்ளாமல் இருக்க, மற்றவர்கள் முன்னிலையில் தானம் செய்யும்படி கிறிஸ்து நம்மைக் கட்டளையிடவில்லை என்றும் அவர்கள் கூறுகிறார்கள். இவ்வாறு, கிறிஸ்துவின் வார்த்தைகளை உரிய முறையில் சிந்திக்காமல் விளக்கி, அவர்கள் தாங்களாகவே பார்வையாளர்கள் முன்னிலையில் தேவையாளர்களுக்குத் தானம் கொடுப்பதில்லை, அவ்வாறு செய்பவர்களையும் கண்டித்துத் தடுக்கின்றனர். இவ்வாறு அவர்கள் ஏழைகளுக்கும் தமக்கும் இரட்டிப்புத் தீங்கு விளைவிக்கின்றனர்: மற்றவர்களிடமிருந்து வரும் பிச்சைப் பொருட்களைப் பெற முடியாமல் செய்து அவர்கள் ஏழைகளுக்குத் தீங்கு விளைவிக்கின்றனர், மேலும் தங்களுக்குக் கடவுளின் வெகுமதியைப் பெற முடியாமல் செய்து தங்களுக்குத் தீங்கு விளைவித்துக் கொள்கின்றனர். அவர்களின் அறியாமை வெளிப்படுத்தப்படுவதற்காக, அது இங்கே மறுக்கப்பட்டு, திருத்தப்படும்—அது ஒரு எளிய மனிதனான என்னாலல்ல, மாறாக மாபெரும் திருச்சபைத் தந்தையான புனித ஜான் கிறிசோஸ்தோம் மூலமாகவும், அவருடைய விளக்கங்களின் விரிவாக்குநரான, பல்கேரியாவின் பேராயர் தியோஃபிலாக்ட் மூலமாகவும் ஆகும்.</w:t>
      </w:r>
    </w:p>
    <w:p w:rsidRPr="00E541CA" w:rsidR="00E541CA" w:rsidP="00E541CA" w:rsidRDefault="00E541CA" w14:paraId="7F4E411D" w14:textId="6BCF74FE">
      <w:pPr>
        <w:ind w:firstLine="720"/>
      </w:pPr>
      <w:r w:rsidRPr="00E541CA">
        <w:t xml:space="preserve">புனித கிரிசோஸ்தோம், மத்தேயு நற்செய்தியின் பத்தொன்பதாம் அதிகாரம் மீதான தனது அருளுரையில், மேற்கூறிய கிறிஸ்துவின் வார்த்தைகளைப் பின்வருமாறு விளக்குகிறார்: 'மனிதர்களுக்கு முன்பாகத் தர்மம் செய்யாதீர்கள்,' அதாவது, அவர்கள் உங்களைப் பார்க்க வேண்டும் என்பதற்காக; ஏனெனில், மனிதர்களுக்கு முன்பாகக் கொடுக்கும் சிலர், தாங்கள் கொடுப்பது மனிதர்களுக்குத் தெரிய வேண்டும் என்பதற்காகக் கொடுப்பதில்லை; ஆனால், மனிதர்களுக்கு முன்பாகக் கொடுக்காத வேறு சிலரோ, தாங்கள் கொடுப்பதாகத் தெரிய வேண்டும் என்பதற்காகவே அதைச் செய்கிறார்கள். ஆகையால், செய்யப்படும் செயலை மட்டும் அல்ல, நோக்கமே வெகுமதி அளிக்கப்பட்டு கிரீடம் சூட்டப்படுகிறது (a). இதுவரை கிறிசோஸ்டோம். பல்கேரியாவின் பேராயரான புனித தெயோஃபிலாக்ட், அவருடைய வார்த்தைகளை மேலும் தெளிவாக விளக்குகிறார்: மனிதர்களுக்கு முன்பாக நீங்கள் பிச்சை கொடுத்தாலும், அது பார்க்கப்படுவதற்கும் பாராட்டுகளைப் பெறுவதற்கும் அல்லாமல் செய்யப்படும் பட்சத்தில், நீங்கள் கண்டிக்கப்பட மாட்டீர்கள், உங்கள் வெகுமதியையும் இழக்க மாட்டீர்கள்: ஆனால் நீங்கள் தற்பெருமை என்ற எண்ணத்தைக் கொண்டிருந்தால், உங்கள் கருவூலத்திலிருந்து கொடுத்தாலும் கூட, நீங்கள் கண்டனம் செய்யப்படுவீர்கள், மேலும் உங்கள் வெகுமதியை இழப்பீர்கள்: ஏனெனில் ஆண்டவர் இதயத்தின் எண்ணங்களைத் தண்டிப்பார் அல்லது வெகுமதி அளிப்பார். மேலும், வலது கை மற்றும் இடது கை பற்றி தெயோஃபிலாக்ட் கூறுகிறார்: இடது கை வீண் பெருமை, வலது கை தர்மம்; இந்தக் காரணத்திற்காக, வீண் பெருமை பற்றிக்கொண்டு உங்கள் தர்மத்தைத் திருடிவிடாதபடி விழிப்புடன் இருக்குமாறு அவர் நமக்குக் கட்டளையிடுகிறார். இதுவரை தெயோஃபிலாக்ட்.</w:t>
      </w:r>
    </w:p>
    <w:p w:rsidRPr="00E541CA" w:rsidR="00E541CA" w:rsidP="00E541CA" w:rsidRDefault="00E541CA" w14:paraId="692AD9BE" w14:textId="5A72EA03">
      <w:pPr>
        <w:ind w:firstLine="720"/>
      </w:pPr>
      <w:r w:rsidRPr="00E541CA">
        <w:t xml:space="preserve">திருச்சபையின் போதகர்களின் இந்த வார்த்தைகளிலிருந்து, ஒருவன் பார்வையாளர்கள் முன்னிலையில் தர்மம் செய்ய வேண்டும் என்பது அல்ல; மாறாக, யூதர்களின் எழுத்தறிந்தவர்களும் பரிசேயர்களும் செய்தது போல, வீண் பெருமையும் புகழ்ச்சியும் காரணமாக மனிதர்களுக்கு முன்பாக தர்மம் செய்ய வேண்டும் என்பது தெளிவாகிறது. நீங்கள் கொடுக்கும் கை பிரச்சனை அல்ல, மாறாக மனிதப் புகழை விரும்பும் வீண் எண்ணமே பிரச்சனை. ஏனெனில், ஒருவர் இரகசியமாகத் தர்மம் கொடுத்தாலும், வீண் எண்ணத்தைக் கொண்டிருந்தால், அவர் இரகசியமாகச் செயல்படவில்லை, மாறாக வெளிப்படையாகவே செயல்படுகிறார்; ஏனெனில் அவருடைய வீண் எண்ணம் வெளிப்படையாகத் தெரிகிறது. இவ்வாறு தியோஃபிலாக்ட் கூறினார்: 'நீங்கள் வீண் பெருமை என்ற எண்ணத்தைக் கொண்டிருந்தால், உங்கள் கருவூலத்திலிருந்து தர்மம் கொடுத்தாலும், உங்கள் வெகுமதியை இழந்துவிட்டதால், நீங்கள் கண்டனம் செய்யப்படுவீர்கள்'; மற்றும் இதற்கு நேர்மாறாக: 'மனிதர்களுக்கு முன்பாக தர்மம் கொடுத்தாலும், அதை வீண் பெருமைக்காகச் செய்யாமல், இரகசியமாகச் செய்வது போலச் செய்யுங்கள்'. இவ்வாறு கிரிசோஸ்டம் கூறினார்: 'மனிதர்களுக்கு முன்பாகவும் தர்மம் செய்யப்படுகிறது, ஆனால் அது மற்றவர்கள் பார்க்க வேண்டும் என்பதற்காக அல்ல.' மேலும் வேறு இடத்தில், இதே கருத்து: 'தர்மம் மனிதர்களால் பார்க்கப்படுவது கடவுளுக்குப் பிடிக்காதது அல்ல, ஆனால் அது பார்க்கப்படுவதற்காகவே செய்யப்படுவதுதான் பிடிக்காதது.' மக்கள் பார்க்கிறார்கள் என்பதற்காகக் கொடுக்கப்படும் தானம் கடவுளுக்கு வெறுப்பூட்டுகிறது என்பதல்ல; மாறாக, மக்கள் பார்த்துப் பாராட்ட வேண்டும் என்ற தற்பெருமையுடன் ஒருவர் வேண்டுமென்றே செய்யும் தானமே அப்படி.</w:t>
      </w:r>
    </w:p>
    <w:p w:rsidRPr="00E541CA" w:rsidR="00E541CA" w:rsidP="00E541CA" w:rsidRDefault="00E541CA" w14:paraId="5A0C4956" w14:textId="26C8425C">
      <w:pPr>
        <w:ind w:firstLine="720"/>
      </w:pPr>
      <w:r w:rsidRPr="00E541CA">
        <w:rPr>
          <w:i/>
        </w:rPr>
        <w:lastRenderedPageBreak/>
      </w:r>
      <w:r w:rsidRPr="00E541CA">
        <w:t xml:space="preserve">இருப்பினும், நாம் கூறுவது: மனிதக் கண்கள் காணாதவாறு தர்மம் செய்வது நல்லது. அவ்வாறே கிறிஸ்துவின் புனித நிக்கோலஸ் செயல்பட்டார்; அவர் தன்னை மறைத்துக்கொண்டு, இரவில் ஒரு ஜன்னல் வழியாக ஒரு பிச்சைக்காரருக்கு மூன்று சிறிய பொற்கட்டுகளை வீசினார். அதுபோலவே பல பக்திமான்களும் செயல்பட்டனர்; தங்களால் முடிந்த இடங்களில் எல்லாம் இரகசியமாகக் கொடுத்தனர். ஆனால், அதை மனிதக் கண்களிலிருந்து மறைப்பது சாத்தியமில்லாமல் போனால், மேலும், மிகவும் ஆதரவற்ற நிலையில் உங்கள் பிச்சைக்கு மிகவும் தேவைப்படும் ஒரு பிச்சைக்காரனை நீங்கள் கண்டால், மேலும், அவரை மீண்டும் பார்த்து பின்னர் கொடுக்க உங்களுக்கு வாய்ப்பு இல்லையென்றால், அப்போது உங்களிடம் கொடுப்பதற்கு என்ன இருக்கிறதோ அதைக் கொடுக்கத் தயங்காதீர்கள். ஏனெனில், மற்றவர்கள் பார்வையில் நீங்கள் கொடுக்க வேண்டியிருந்தாலும், முகத்தைத் திருப்பாதீர்கள்; மனிதர்களின் பார்வையினிமித்தம் உங்கள் வெகுமதியை இழந்துவிடவும் வேண்டாம். ஏனெனில், நீங்கள் வீண் பெருக்காகக் கொடுப்பதில்லை, மாறாகக் கேட்பவரின் தேவையினிமித்தம் கொடுக்கிறீர்கள். ஆனால், நீங்கள் கொடுக்க விரும்பியும், கொடுக்க ஏதும் இருந்தும், மனிதர்களின் பார்வைக்காகத் தேவையிலிருப்பவரைக் கடந்து சென்றால், உங்கள் அயலார் மீதான அன்பிற்கு எதிராகப் பாவம் செய்திருக்கிறீர்கள்: </w:t>
      </w:r>
      <w:r w:rsidRPr="00E541CA">
        <w:rPr>
          <w:i/>
        </w:rPr>
        <w:t xml:space="preserve">ஏனெனில்</w:t>
      </w:r>
      <w:r w:rsidRPr="00E541CA">
        <w:rPr>
          <w:i/>
        </w:rPr>
        <w:t xml:space="preserve">,</w:t>
      </w:r>
      <w:r w:rsidRPr="00E541CA">
        <w:rPr>
          <w:i/>
        </w:rPr>
        <w:t xml:space="preserve"> </w:t>
      </w:r>
      <w:r w:rsidRPr="00E541CA">
        <w:t xml:space="preserve">பரிபூரண</w:t>
      </w:r>
      <w:r w:rsidRPr="00E541CA">
        <w:rPr>
          <w:i/>
        </w:rPr>
        <w:t xml:space="preserve"> அன்பு </w:t>
      </w:r>
      <w:r w:rsidRPr="00E541CA">
        <w:rPr>
          <w:i/>
        </w:rPr>
        <w:t xml:space="preserve">தன் சொந்த நலனைத்</w:t>
      </w:r>
      <w:r w:rsidRPr="00E541CA">
        <w:rPr>
          <w:i/>
        </w:rPr>
        <w:t xml:space="preserve"> தேடாதது </w:t>
      </w:r>
      <w:r w:rsidRPr="00E541CA">
        <w:rPr>
          <w:i/>
        </w:rPr>
        <w:t xml:space="preserve">போலவே, </w:t>
      </w:r>
      <w:r w:rsidRPr="00E541CA">
        <w:t xml:space="preserve">தன் சொந்த வெகுமதியையும் தேடாது. அது மனிதப் புகழுக்காகவும் கவலைப்படாது, மாறாக, தேவையிலிருக்கும் அயலானின் வறுமையில் அவனை ஆற்றுப்படுத்த மட்டுமே பார்க்கிறது</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மற்றவர்கள் முறையாகப் புரிந்துகொள்ளும் முன்பே, ஒருவர் எந்த வகையிலும் தர்மம் செய்யக்கூடாது என்று போதிப்பவர்கள், கிறிஸ்துவின் வார்த்தைகளைச் சரியாகப் புரிந்துகொள்ளாதவர்களாகவும், கிறிஸ்துவின் போதனைக்கும், கிரைசோஸ்டம் மற்றும் தியோஃபிலாக்டின் உண்மையான விளக்கத்திற்கும் முரணாக அவற்றைத் தவறாகப் பொருள் கொள்பவர்களாகவும் இருக்கிறார்கள்.</w:t>
      </w:r>
    </w:p>
    <w:p w:rsidRPr="00E541CA" w:rsidR="00E541CA" w:rsidP="00E541CA" w:rsidRDefault="00E541CA" w14:paraId="6519FD6C" w14:textId="19C641B2">
      <w:pPr>
        <w:ind w:firstLine="720"/>
        <w:rPr>
          <w:i/>
        </w:rPr>
      </w:pPr>
      <w:r w:rsidRPr="00E541CA">
        <w:t xml:space="preserve">மேலும் அவர்களைப் போன்ற பலர் உள்ளனர்; பிளவுபடுத்தியவர்களால் தவறாக விளக்கப்பட்டுள்ள புனித வேதாகமத்தின் அனைத்துப் பகுதிகள் மற்றும் தந்தையர்களின் போதனைகளை இங்கே எங்களால் குறிப்பிட முடியாது, மேலும் அவர்களின் தவறான விளக்கங்களை மறுத்து, சரியான விளக்கத்துடன் அவற்றைத் தெளிவுபடுத்த எங்களிடம் நேரமும் இல்லை</w:t>
      </w:r>
      <w:r w:rsidRPr="00E541CA">
        <w:rPr>
          <w:i/>
        </w:rPr>
        <w:t xml:space="preserve">.</w:t>
      </w:r>
      <w:r w:rsidRPr="00E541CA">
        <w:t xml:space="preserve"> அவர்களின் விளக்கம் </w:t>
      </w:r>
      <w:r w:rsidRPr="00E541CA">
        <w:rPr>
          <w:i/>
        </w:rPr>
        <w:t xml:space="preserve">தவறானது </w:t>
      </w:r>
      <w:r w:rsidRPr="00E541CA">
        <w:t xml:space="preserve">என்றும், அவர்களின் போதனை </w:t>
      </w:r>
      <w:r w:rsidRPr="00E541CA">
        <w:rPr>
          <w:i/>
        </w:rPr>
        <w:t xml:space="preserve">பொய்யானது</w:t>
      </w:r>
      <w:r w:rsidRPr="00E541CA">
        <w:t xml:space="preserve"> என்றும்</w:t>
      </w:r>
      <w:r w:rsidRPr="00E541CA">
        <w:t xml:space="preserve"> காட்டப்பட்டாலே போதுமானது</w:t>
      </w:r>
      <w:r w:rsidRPr="00E541CA">
        <w:rPr>
          <w:i/>
        </w:rPr>
        <w:t xml:space="preserve">.</w:t>
      </w:r>
    </w:p>
    <w:p w:rsidRPr="00E541CA" w:rsidR="00E541CA" w:rsidP="00E541CA" w:rsidRDefault="00E541CA" w14:paraId="6C068B93" w14:textId="52256915">
      <w:pPr>
        <w:ind w:firstLine="720"/>
        <w:rPr>
          <w:i/>
        </w:rPr>
      </w:pPr>
      <w:r w:rsidRPr="00E541CA">
        <w:rPr>
          <w:i/>
        </w:rPr>
        <w:t xml:space="preserve">மேலும், அவர்களின் போதனை பொய்யானது, ஏனெனில் அது ஆன்மாவுக்குப் பயனளிக்காமல், அதற்குத் தீங்கு விளைவிக்கிறது.</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இரண்டாம் கட்டுரை</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அத்தியாயம் 23. பிரைனியானியில் உள்ள பிளவுவாத போதனை குறித்து</w:t>
      </w:r>
      <w:bookmarkEnd w:id="61"/>
    </w:p>
    <w:p w:rsidRPr="00E541CA" w:rsidR="00E541CA" w:rsidP="00E541CA" w:rsidRDefault="00E541CA" w14:paraId="321F20E0" w14:textId="6F3CF8A1">
      <w:pPr>
        <w:ind w:firstLine="720"/>
        <w:rPr>
          <w:i/>
        </w:rPr>
      </w:pPr>
      <w:r w:rsidRPr="00E541CA">
        <w:rPr>
          <w:i/>
        </w:rPr>
        <w:t xml:space="preserve">அவர்களின் போதனை பிளவுவாத போதனையா?</w:t>
      </w:r>
    </w:p>
    <w:p w:rsidRPr="00E541CA" w:rsidR="00E541CA" w:rsidP="00E541CA" w:rsidRDefault="00E541CA" w14:paraId="5ADC6152" w14:textId="538E7921">
      <w:pPr>
        <w:ind w:firstLine="720"/>
      </w:pPr>
      <w:r w:rsidRPr="00E541CA">
        <w:t xml:space="preserve">விசுவாசத்தைப் பற்றிய விசாரணை நூலின் முதல் பகுதியில், இரண்டாவது கட்டுரையில் இது தெளிவாக விளக்கப்பட்டது, அதாவது பிளவுபட்ட பிரைனேயன்கள், தங்கள் மிகவும் புகழ்பெற்ற ஆசிரியர் அவவாகுமின் அடிச்சுவடுகளைப் பின்பற்றி, ஆழமாக மதவிரோதமானவர்கள்.</w:t>
      </w:r>
    </w:p>
    <w:p w:rsidRPr="00E541CA" w:rsidR="00E541CA" w:rsidP="00E541CA" w:rsidRDefault="00E541CA" w14:paraId="27058A88" w14:textId="1AA0590D">
      <w:pPr>
        <w:ind w:firstLine="720"/>
      </w:pPr>
      <w:r w:rsidRPr="00E541CA">
        <w:t xml:space="preserve">ஒரு சாராம்சம் கொண்ட த்ரயைக கடவுளை அவர்கள் மூன்றாகப் பிரிக்கின்றனர்.</w:t>
      </w:r>
    </w:p>
    <w:p w:rsidRPr="00E541CA" w:rsidR="00E541CA" w:rsidP="00E541CA" w:rsidRDefault="00E541CA" w14:paraId="502F1C76" w14:textId="3A63BA7A">
      <w:pPr>
        <w:ind w:firstLine="720"/>
      </w:pPr>
      <w:r w:rsidRPr="00E541CA">
        <w:t xml:space="preserve">அவர்கள் தேவனுடைய ஒரே குமாரனை இரண்டு குமாரர்களாகப் பிரிக்கிறார்கள்.</w:t>
      </w:r>
    </w:p>
    <w:p w:rsidRPr="00E541CA" w:rsidR="00E541CA" w:rsidP="00E541CA" w:rsidRDefault="00E541CA" w14:paraId="51BFE991" w14:textId="4A704ABF">
      <w:pPr>
        <w:ind w:firstLine="720"/>
      </w:pPr>
      <w:r w:rsidRPr="00E541CA">
        <w:t xml:space="preserve">அவர்கள் த்ரித்துவத்தை சதுத்துவமாக மாற்றுகிறார்கள்.</w:t>
      </w:r>
    </w:p>
    <w:p w:rsidRPr="00E541CA" w:rsidR="00E541CA" w:rsidP="00E541CA" w:rsidRDefault="00E541CA" w14:paraId="33274C5E" w14:textId="05A989D2">
      <w:pPr>
        <w:ind w:firstLine="720"/>
      </w:pPr>
      <w:r w:rsidRPr="00E541CA">
        <w:t xml:space="preserve">உண்மையாக நிகழ்ந்த தேவகுமாரனின் அவதாரத்தை அவர்கள் அறிக்கையிடுவதில்லை.</w:t>
      </w:r>
    </w:p>
    <w:p w:rsidRPr="00E541CA" w:rsidR="00E541CA" w:rsidP="00E541CA" w:rsidRDefault="00E541CA" w14:paraId="591640B0" w14:textId="45BC89A9">
      <w:pPr>
        <w:ind w:firstLine="720"/>
      </w:pPr>
      <w:r w:rsidRPr="00E541CA">
        <w:t xml:space="preserve">அவர்கள் கிறிஸ்துவை பரிசுத்தத் திருத்துவத்தின் சிம்மாசனத்திலிருந்து தனிப்பட்ட சிம்மாசனத்தில் அமர வைக்கின்றனர்.</w:t>
      </w:r>
    </w:p>
    <w:p w:rsidRPr="00E541CA" w:rsidR="00E541CA" w:rsidP="00E541CA" w:rsidRDefault="00E541CA" w14:paraId="4D80C5F1" w14:textId="60367F8C">
      <w:pPr>
        <w:ind w:firstLine="720"/>
      </w:pPr>
      <w:r w:rsidRPr="00E541CA">
        <w:t xml:space="preserve">மேலும், விசுவாசத்தின் கோட்பாடுகளுக்கும் திருச்சபை மரபுகளுக்கும் முரணான அவர்களின் மற்ற மதப்பிழைகள், அங்கே போதுமான அளவு விவரிக்கப்பட்டு அம்பலப்படுத்தப்பட்டுள்ளன.</w:t>
      </w:r>
    </w:p>
    <w:p w:rsidRPr="00E541CA" w:rsidR="00E541CA" w:rsidP="00E541CA" w:rsidRDefault="00E541CA" w14:paraId="057EA84C" w14:textId="670B0DA0">
      <w:pPr>
        <w:ind w:firstLine="720"/>
        <w:rPr>
          <w:i/>
        </w:rPr>
      </w:pPr>
      <w:r w:rsidRPr="00E541CA">
        <w:rPr>
          <w:i/>
        </w:rPr>
        <w:t xml:space="preserve">மேலும், அவர்களுடைய போதனை மதவிரோதத்தால் நிறைந்திருக்கிறது; ஏனெனில் அது ஆத்துமாவுக்குப் பயனளிக்காமல், அதற்குத் தீங்கு விளைவிக்கிறது.</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மூன்றாம் கட்டுரை</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அத்தியாயம் 24. நான்கு முனை கொண்ட சிலுவைக்கு எதிரான பிளவுபடுத்தும் இறை நிந்தனை, மற்றும் சிலுவை தொடர்பான விசாரணைகள்</w:t>
      </w:r>
      <w:bookmarkEnd w:id="63"/>
    </w:p>
    <w:p w:rsidRPr="00E541CA" w:rsidR="00E541CA" w:rsidP="00E541CA" w:rsidRDefault="00E541CA" w14:paraId="6F7A06A1" w14:textId="375D4FF7">
      <w:pPr>
        <w:ind w:firstLine="720"/>
        <w:rPr>
          <w:i/>
        </w:rPr>
      </w:pPr>
      <w:r w:rsidRPr="00E541CA">
        <w:rPr>
          <w:i/>
        </w:rPr>
        <w:t xml:space="preserve">அவர்களின் போதனைகளில் புனிதமானவைகளுக்கு எதிரான இறை நிந்தனை இல்லையா?</w:t>
      </w:r>
    </w:p>
    <w:p w:rsidRPr="00E541CA" w:rsidR="00E541CA" w:rsidP="00E541CA" w:rsidRDefault="00E541CA" w14:paraId="2EEC0AFD" w14:textId="1579117A">
      <w:pPr>
        <w:ind w:firstLine="720"/>
      </w:pPr>
      <w:r w:rsidRPr="00E541CA">
        <w:t xml:space="preserve">திருச்சபையின் புனிதத்தை இகழும், தற்போதுள்ள பிரின் மதபோதங்களைப் போன்ற, நினைவுகூர முடியாத காலத்திலிருந்து இவ்வளவு கொடிய மதபோதங்கள் அரிதாகவே இருந்திருக்கின்றன; அவற்றின் திறந்த கல்லறைகளிலிருந்து மதபோதத்தின் துர்நாற்றம் வீசுகிறது: ஏனெனில் அவர்கள் திருச்சபையின் புனிதப் பொருட்கள் உட்பட புனிதமான அனைத்தையும் நிந்தனை செய்வது மட்டுமல்லாமல், அவற்றை ஒருவித அருவருப்பாகப் புறக்கணிக்கிறார்கள், அதே சமயம் தாங்கள் புனிதமான அனைத்திற்கும் மேலானவர்கள் என்று தங்களை உயர்த்திக் கொள்கிறார்கள். ஆகவே, அவர்களின் தீய எண்ணம், முட்டாள்தனம், பிடிவாதம் மற்றும் தவறை அம்பலப்படுத்தவும், சத்தியத்தை முன்வைத்து அவர்களை மறுக்கவும், அவர்களின் சில இறை நிந்தனைகளை இங்கே முன்வைப்பது அவசியமாகிறது.</w:t>
      </w:r>
    </w:p>
    <w:p w:rsidRPr="00E541CA" w:rsidR="00E541CA" w:rsidP="00E541CA" w:rsidRDefault="00E541CA" w14:paraId="7E354A27" w14:textId="5D6ABC9E">
      <w:pPr>
        <w:ind w:firstLine="720"/>
        <w:rPr>
          <w:i/>
        </w:rPr>
      </w:pPr>
      <w:r w:rsidRPr="00E541CA">
        <w:rPr>
          <w:i/>
        </w:rPr>
        <w:t xml:space="preserve">முதலாவதாக</w:t>
      </w:r>
    </w:p>
    <w:p w:rsidRPr="00E541CA" w:rsidR="00E541CA" w:rsidP="00E541CA" w:rsidRDefault="00E541CA" w14:paraId="4E5D4D0E" w14:textId="6C61E76D">
      <w:pPr>
        <w:ind w:firstLine="720"/>
      </w:pPr>
      <w:r w:rsidRPr="00E541CA">
        <w:t xml:space="preserve">அவர்கள் மரியாதைக்குரிய </w:t>
      </w:r>
      <w:r w:rsidRPr="00E541CA">
        <w:rPr>
          <w:i/>
        </w:rPr>
        <w:t xml:space="preserve">நான்கு முனைக் சில</w:t>
      </w:r>
      <w:r w:rsidRPr="00E541CA">
        <w:t xml:space="preserve">ுவையை 'ரோமானியச் சிலுவை', ஒரு வெற்றுச் சிலுவை, </w:t>
      </w:r>
      <w:r w:rsidRPr="00E541CA">
        <w:t xml:space="preserve">பழைய ஏற்பாட்டில் இருந்த எட்டு முனைக் சிலுவையின் </w:t>
      </w:r>
      <w:r w:rsidRPr="00E541CA">
        <w:rPr>
          <w:i/>
        </w:rPr>
        <w:t xml:space="preserve">நிழல்</w:t>
      </w:r>
      <w:r w:rsidRPr="00E541CA">
        <w:t xml:space="preserve">, பாழாக்கலின் அருவருப்பு, கிறிஸ்து விரோதியின் விக்கிரகம், மற்றும் கிறிஸ்து விரோதியின் முத்திரை </w:t>
      </w:r>
      <w:r w:rsidRPr="00E541CA">
        <w:t xml:space="preserve">என்று இழிவுபடுத்துக</w:t>
      </w:r>
      <w:r w:rsidRPr="00E541CA">
        <w:t xml:space="preserve">ிறார்கள். அவர்களின் இழிவுரைகளும் எழுத்துக்களும் இங்கே நினைவுகூரப்படட்டும்.</w:t>
      </w:r>
    </w:p>
    <w:p w:rsidRPr="00E541CA" w:rsidR="00E541CA" w:rsidP="00E541CA" w:rsidRDefault="00E541CA" w14:paraId="0836F1AB" w14:textId="3EE1F2CF">
      <w:pPr>
        <w:ind w:firstLine="720"/>
        <w:rPr>
          <w:i/>
        </w:rPr>
      </w:pPr>
      <w:r w:rsidRPr="00E541CA">
        <w:rPr>
          <w:i/>
        </w:rPr>
        <w:t xml:space="preserve">ஆபாகும்கிறிஸ்துவின் திருத்தூதர், எழுதுகிறார்:</w:t>
      </w:r>
    </w:p>
    <w:p w:rsidRPr="00E541CA" w:rsidR="00E541CA" w:rsidP="00E541CA" w:rsidRDefault="00E541CA" w14:paraId="376E79B8" w14:textId="5529C5A9">
      <w:pPr>
        <w:ind w:firstLine="720"/>
      </w:pPr>
      <w:r w:rsidRPr="00E541CA">
        <w:t xml:space="preserve">சாத்தான் எவ்வாறு ஏழை ரஷ்ய மக்களை இவ்வாறு ஏமாற்றியுள்ளான்: அவர்கள் தெளிவாக அழிவை நோக்கிச் செல்கிறார்கள்; மூன்று மரங்களான சிடார், பைன் மற்றும் சயப்ரஸ் மரங்களால் உருவாக்கப்பட்ட உண்மையான சிலுவைக்குப் பதிலாக, ரோமானிய வேசி - அதாவது நான்கு முனைகள் கொண்ட சிலுவையை அவர்கள் நேசிக்கத் தொடங்கிவிட்டனர்; மேலும் இந்த நான்கு முனைகள் கொண்ட சிலுவையின் மீதே அவர்கள் கிறிஸ்துவின் சிலுவைப்பாடுகளைச் சித்தரிக்கின்றனர். இவ்வாறு அவர் போலந்தின் சிலுவையாகவும், ரோமானிய திருச்சபையின் ஒரு பிறவியாகவும் ஆனார்.</w:t>
      </w:r>
    </w:p>
    <w:p w:rsidRPr="00E541CA" w:rsidR="00E541CA" w:rsidP="00E541CA" w:rsidRDefault="00E541CA" w14:paraId="50F32013" w14:textId="1A224AF4">
      <w:pPr>
        <w:ind w:firstLine="720"/>
        <w:rPr>
          <w:i/>
        </w:rPr>
      </w:pPr>
      <w:r w:rsidRPr="00E541CA">
        <w:rPr>
          <w:i/>
        </w:rPr>
        <w:t xml:space="preserve">இருப்பினும், அவவாகும்களின் சீடரான எரோஃபை, இவ்வாறு இறை நிந்தனை செய்கிறார்:</w:t>
      </w:r>
    </w:p>
    <w:p w:rsidRPr="00E541CA" w:rsidR="00E541CA" w:rsidP="00E541CA" w:rsidRDefault="00E541CA" w14:paraId="5704C56C" w14:textId="557EE8B5">
      <w:pPr>
        <w:ind w:firstLine="720"/>
      </w:pPr>
      <w:r w:rsidRPr="00E541CA">
        <w:lastRenderedPageBreak/>
      </w:r>
      <w:r w:rsidRPr="00E541CA">
        <w:t xml:space="preserve">இதோ இரு-கூறு கொண்ட சிலுவை, அது ரோமானிய சிலுவை, கிறிஸ்துவின் சிலுவையல்ல; மேலும் திருச்சபை ஆராதனைகளில் எங்கும் கிறிஸ்துவின் மூன்று-கூறு கொண்ட சிலுவையே பயன்படுத்தப்படுகிறது, இரு-கூறு கொண்ட சிலுவையல்ல, அது ஒரு வெற்று மேற்கூரை, கிறிஸ்துவின் சிலுவையல்ல; ஏனெனில் கிறிஸ்து அதன் மீது சிலுவை மரணமடையவில்லை: பூமியில் உள்ள சிலுவைகள் வேறுபட்டவை, இதனால் கிறிஸ்துவின் உயிர் தரும் சிலுவை மதிக்கப்பட வேண்டும், பூமியில் காணப்படும் சிலுவைகள் அல்ல. இந்த நான்கு-முனை சிலுவையை நீங்கள் கிறிஸ்துவின் சிலுவை என்று அழைத்தால், நான் சந்தேகமின்றி அதை உரோமையின் விலைமாது என்று அழைப்பேன். நீங்கள் அந்த சிலுவையை இரட்சகருடையது என்று அழைத்தால், நான் அதை உடைத்துவிடுவேன். நாம் நமது உடல்களில் இரண்டு சிலுவைகளைச் சுமக்கிறோம்: ஒன்று கிறிஸ்துவின், மற்றொன்று வெறுமையானது; மூன்று-கட்டை சிலுவையை உங்கள் உடலிலிருந்து விலக்கி வையுங்கள், அது அதைத் தொடாதபடிக்கு. இதுவரை, எரோஃபை.</w:t>
      </w:r>
    </w:p>
    <w:p w:rsidRPr="00E541CA" w:rsidR="00E541CA" w:rsidP="00E541CA" w:rsidRDefault="00E541CA" w14:paraId="5331C2E1" w14:textId="32015CD7">
      <w:pPr>
        <w:ind w:firstLine="720"/>
      </w:pPr>
      <w:r w:rsidRPr="00E541CA">
        <w:t xml:space="preserve">நான் இதை எழுதிக்கொண்டிருந்தபோது, தேவாலயத்திற்கு எதிராகப் பொய்கள், மதவிரோதக் கருத்துக்கள் மற்றும் பொல்லாத இறை நிந்தனைகள் நிறைந்த ஒரு பழங்காலப் பிளவுவாதச் சுருள் என் கைக்கு வந்தது; அந்தச் சுருளில், கிறிஸ்துவின் நான்கு-முனைச் சிலுவைக்கு எதிராக இழிவுரை எழுதப்பட்டுள்ளது; அதை ஒரு விக்கிரகம் அல்லது கிறிஸ்து விரோதியின் விக்கிரகம் என்றும், பரிசுத்த இடத்தில் நிற்கும் பாழாக்கலின் அருவருப்பு என்றும், ஒரு சாபிக்கப்பட்ட மரம் என்றும் அழைக்கிறது.</w:t>
      </w:r>
    </w:p>
    <w:p w:rsidRPr="00E541CA" w:rsidR="00E541CA" w:rsidP="00E541CA" w:rsidRDefault="00E541CA" w14:paraId="12AC033F" w14:textId="1A5909EB">
      <w:pPr>
        <w:ind w:firstLine="720"/>
      </w:pPr>
      <w:r w:rsidRPr="00E541CA">
        <w:t xml:space="preserve">அந்தத் தீய சுருளையானது நான்கு முனைக் சிலுவையை 'எதிர்க்கிறிஸ்துவின் முத்திரை' என்றும் அழைக்கிறது. பரிசுத்தமான நான்கு முனைக் சிலுவைக்கு எதிரான இத்தகைய இறை நிந்தனை, பிளவுபடுத்தினோரின் நிந்தனை நிறைந்த உதடுகளிலிருந்து வெளிப்பட்டு, எல்லா இடங்களிலும் கேட்கப்படுகிறது; ஏனெனில், திருமுழுக்கத்திற்குப் பிறகு, விசுவாசி பரிசுத்த ஆவியானவரின் வரத்தின் முத்திரையால் நான்கு முனைக் சிலுவையின் வடிவத்தில் அபிஷேகம் செய்யப்படும் பரிசுத்த உறுதிப்பூசுதலுக்கும்; இந்தப் பிளவுவாதிகள் இதை பரிசுத்த ஆவியானவரின் முத்திரை என்று கூறாமல், கிறிஸ்து விரோதியின் முத்திரை என்று அழைக்கின்றனர். இந்த மதவிரோதமான இறை நிந்தனை</w:t>
      </w:r>
      <w:r w:rsidRPr="00E541CA">
        <w:t xml:space="preserve">, உறுதிப்பூசுதல் திருவருட்சாதனத்திற்கு எதிராக நிந்தனை செய்த </w:t>
      </w:r>
      <w:r w:rsidRPr="00E541CA">
        <w:rPr>
          <w:i/>
        </w:rPr>
        <w:t xml:space="preserve">புல்லிங்கர் </w:t>
      </w:r>
      <w:r w:rsidRPr="00E541CA">
        <w:t xml:space="preserve">என்ற </w:t>
      </w:r>
      <w:r w:rsidRPr="00E541CA">
        <w:t xml:space="preserve">ஒரு ஜெர்மானிய லூத்தரன் மதவிரோதியிடமிருந்து நீண்ட காலத்திற்கு முன்பே தோன்றியது</w:t>
      </w:r>
      <w:r w:rsidRPr="00E541CA">
        <w:t xml:space="preserve">; இருப்பினும், இது பிரிவினைவாதிகளிடையே ரஷ்ய நிலங்களுக்குள் எவ்வாறு சென்றது என்று எனக்குத் தெரியாது. ஆனால் இது ஆச்சரியப்படுவதற்கில்லை; ஏனெனில், வெளிநாட்டு மதவிரோதிகளில் செயல்பட்ட அதே தீய ஆவியே ரஷ்ய மதவிரோதிகளிலும் செயல்படுகிறது.</w:t>
      </w:r>
    </w:p>
    <w:p w:rsidRPr="00E541CA" w:rsidR="00E541CA" w:rsidP="00E541CA" w:rsidRDefault="00E541CA" w14:paraId="3CEC71D6" w14:textId="49C970C7">
      <w:pPr>
        <w:ind w:firstLine="720"/>
      </w:pPr>
      <w:r w:rsidRPr="00E541CA">
        <w:t xml:space="preserve">கிறிஸ்துவின் நான்கு-முனைச் சிலுவைக்கு எதிரான இத்தகைய தெய்வ நிந்தனையான மற்றும் மதபோதப் புறச்செயல், அதற்காக நான் தீவிர ஆர்வம் கொள்ளவும், நிந்தனையாளர்களுக்கு எதிராகப் பதிலளிக்கவும், மேலும் புனிதச் சிலுவையின் முழு வலிமையும் அதன் நான்கு முனைகளில்தான் உள்ளது என்பதைத் தெளிவாக வெளிப்படுத்தவும் என்னைத் தூண்டியுள்ளது. ஏனெனில், கர்த்தருடைய சிலுவையில் ஒரு தலைப்புப் பலகையும், ஒரு பாதப்பலகையும் இருந்திருந்தால், அவர்கள் ஏன் எழுதி சிலுவையை எட்டு முனைகளாக மாற்றினார்கள்? இருப்பினும், தலைப்புப் பலகையும் பாதப்பலகையும், குட்டையான கட்டைகளாக இருந்ததால், அவை சிலுவையின் அகலத்தின் ஒரு பகுதியாக இல்லாமல், அதன் நீளத்தின் ஒரு பகுதியாக இருந்தன. இருப்பினும், சிலுவை நான்கு முனைகளைக் கொண்டது, எட்டு முனைகளைக் கொண்டதல்ல. ஏனெனில், அது நீட்டப்பட்ட கைகளைக் கொண்ட ஒரு மனிதனைப் போல வடிவமைக்கப்பட்டுள்ளது, நமது இரட்சகரைத் தன்னில் தாங்குகிறது, அவருடைய மிகவும் தூய கைகள் அதன் மீது நீட்டப்பட்டுள்ளன; அவர்கள் இப்போது அந்தத் தேவையற்ற எட்டு முனைகள் கொண்ட வடிவத்தில் செய்வது போலல்ல. நாங்கள் எட்டு முனை சிலுவையை நிந்திக்கவில்லை, அதை நிராகரிக்கவும் இல்லை, ஆனால் அதை அன்போடு ஏற்றுக்கொள்கிறோம், பக்தியுடன் வணங்குகிறோம், மேலும் கிறிஸ்துவின் சிலுவைப்பாடுகளை நினைவுகூர்ந்து ஆராதிக்கிறோம்.</w:t>
      </w:r>
    </w:p>
    <w:p w:rsidRPr="00E541CA" w:rsidR="00E541CA" w:rsidP="00E541CA" w:rsidRDefault="00E541CA" w14:paraId="06A2AE23" w14:textId="3F36B4A2">
      <w:pPr>
        <w:ind w:firstLine="720"/>
      </w:pPr>
      <w:r w:rsidRPr="00E541CA">
        <w:t xml:space="preserve">இருப்பினும், நான்கு முனைக் சிலுவைக்கு எதிரான இறை நிந்தனையை நாங்கள் எதிர்க்கிறோம், அதன் மூலமாகவே - கிறிஸ்துவின் அடையாளமாகவும், பரிசுத்த ஆவியானவரின் வரத்தின் முத்திரையாகவும் - திருமுழுக்கின்போது அபிஷேகம் மூலம் நாம் அடையாளமிடப்படுகிறோம், மேலும் அதன் மூலமாகவே திருச்சபையின் அனைத்து திருவருட்சாதனங்களும் ஆசீர்வதிக்கப்பட்டு, பரிசுத்தமாக்கப்பட்டு, நிறைவு செய்யப்படுகின்றன; அதன் மூலம் எல்லா கிறிஸ்தவர்களும் எட்டு முனைக் சிலுவையை அல்ல, நான்கு முனைக் சிலுவையைத்தான் நம் மீது வரைந்து கொள்கிறோம்; ஏனெனில் நமது ஆண்டவராகிய கிறிஸ்து எட்டு முனைக் சிலுவையில் அல்ல, நான்கு முனைக் சிலுவையில்தான் சிலுவையில் அறையப்பட்டார்.</w:t>
      </w:r>
    </w:p>
    <w:p w:rsidRPr="00E541CA" w:rsidR="00E541CA" w:rsidP="00E541CA" w:rsidRDefault="00E541CA" w14:paraId="4B6C29C6" w14:textId="0F8B70FE">
      <w:pPr>
        <w:ind w:firstLine="720"/>
      </w:pPr>
      <w:r w:rsidRPr="00E541CA">
        <w:t xml:space="preserve">ஆகவே, பிதற்றலாளர்களின் இழிவான வாய்கள் மௌனிக்கப்பட, </w:t>
      </w:r>
      <w:r w:rsidRPr="00E541CA">
        <w:rPr>
          <w:i/>
        </w:rPr>
        <w:t xml:space="preserve">நான்கு முனைக் </w:t>
      </w:r>
      <w:r w:rsidRPr="00E541CA">
        <w:t xml:space="preserve">சிலுவையைப்</w:t>
      </w:r>
      <w:r w:rsidRPr="00E541CA">
        <w:rPr>
          <w:i/>
        </w:rPr>
        <w:t xml:space="preserve"> பற்றிய</w:t>
      </w:r>
      <w:r w:rsidRPr="00E541CA">
        <w:t xml:space="preserve"> </w:t>
      </w:r>
      <w:r w:rsidRPr="00E541CA">
        <w:t xml:space="preserve">பின்வரும் புள்ளிகளை </w:t>
      </w:r>
      <w:r w:rsidRPr="00E541CA">
        <w:t xml:space="preserve">நாம் இப்போது </w:t>
      </w:r>
      <w:r w:rsidRPr="00E541CA">
        <w:t xml:space="preserve">ஆராய </w:t>
      </w:r>
      <w:r w:rsidRPr="00E541CA">
        <w:t xml:space="preserve">வேண்டும்</w:t>
      </w:r>
      <w:r w:rsidRPr="00E541CA">
        <w:t xml:space="preserve">:</w:t>
      </w:r>
    </w:p>
    <w:p w:rsidRPr="00E541CA" w:rsidR="00E541CA" w:rsidP="00E541CA" w:rsidRDefault="00E541CA" w14:paraId="3AEE277A" w14:textId="5D6D3A47">
      <w:pPr>
        <w:ind w:firstLine="720"/>
      </w:pPr>
      <w:r w:rsidRPr="00E541CA">
        <w:t xml:space="preserve">1) பழைய ஏற்பாட்டில் இருந்த நான்கு-முனை சிலுவை, எட்டு-முனை சிலுவையின் ஒரு வகையா?</w:t>
      </w:r>
    </w:p>
    <w:p w:rsidRPr="00E541CA" w:rsidR="00E541CA" w:rsidP="00E541CA" w:rsidRDefault="00E541CA" w14:paraId="33E42A9F" w14:textId="5343D24E">
      <w:pPr>
        <w:ind w:firstLine="720"/>
      </w:pPr>
      <w:r w:rsidRPr="00E541CA">
        <w:t xml:space="preserve">2) கிறிஸ்து எந்தக் சிலுவையில் சிலுவையிடப்பட்டார்: ரோமானியச் சிலுவையிலா அல்லது பிரின் சிலுவையிலா?</w:t>
      </w:r>
    </w:p>
    <w:p w:rsidRPr="00E541CA" w:rsidR="00E541CA" w:rsidP="00E541CA" w:rsidRDefault="00E541CA" w14:paraId="366AA38A" w14:textId="3410BA7A">
      <w:pPr>
        <w:ind w:firstLine="720"/>
      </w:pPr>
      <w:r w:rsidRPr="00E541CA">
        <w:t xml:space="preserve">3) நான்கு முனைக் சிலுவை ரோமானியச் சிலுவையா?</w:t>
      </w:r>
    </w:p>
    <w:p w:rsidRPr="00E541CA" w:rsidR="00E541CA" w:rsidP="00E541CA" w:rsidRDefault="00E541CA" w14:paraId="143E81F1" w14:textId="3D0BB24D">
      <w:pPr>
        <w:ind w:firstLine="720"/>
      </w:pPr>
      <w:r w:rsidRPr="00E541CA">
        <w:t xml:space="preserve">4) நான்கு முனைக் சிலுவை ஒரு விக்கிரமா அல்லது கிறிஸ்துவின் உருவமா, மேலும் பரிசுத்தஸ்தலத்தில் நிற்கும் அழிவின் அருவருப்பாகுமா?</w:t>
      </w:r>
    </w:p>
    <w:p w:rsidRPr="00E541CA" w:rsidR="00E541CA" w:rsidP="00E541CA" w:rsidRDefault="00E541CA" w14:paraId="6D1B2B52" w14:textId="4659E372">
      <w:pPr>
        <w:ind w:firstLine="720"/>
      </w:pPr>
      <w:r w:rsidRPr="00E541CA">
        <w:t xml:space="preserve">5) நான்கு-முனை சிலுவை கிறிஸ்து விரோதியின் அடையாளமா, அல்லது அதுவாக இருக்குமா?</w:t>
      </w:r>
    </w:p>
    <w:p w:rsidRPr="00E541CA" w:rsidR="00E541CA" w:rsidP="00E541CA" w:rsidRDefault="00E541CA" w14:paraId="5E9A4643" w14:textId="5F867372">
      <w:pPr>
        <w:ind w:firstLine="720"/>
      </w:pPr>
      <w:r w:rsidRPr="00E541CA">
        <w:t xml:space="preserve">ஆனால், நான்கு முனைக் சிலுவையைப் பற்றிய முன்வைக்கப்படும் வாதங்களை நாம் ஆராயத் தொடங்குவதற்கு முன்பு, சிலுவைகளுக்குப் பயன்படுத்தப்பட்ட மரத்தைப் பற்றிய சில தகவல்களை முதலில் இங்கே பார்ப்போம்.</w:t>
      </w:r>
    </w:p>
    <w:p w:rsidRPr="00E541CA" w:rsidR="00E541CA" w:rsidP="00E541CA" w:rsidRDefault="00E541CA" w14:paraId="7B207CA8" w14:textId="285B29CD">
      <w:pPr>
        <w:ind w:firstLine="720"/>
      </w:pPr>
      <w:r w:rsidRPr="00E541CA">
        <w:t xml:space="preserve">பழைய ஏற்பாட்டில், ஏசாயா தீர்க்கதரிசியின் 60-ஆம் அதிகாரத்திலும், யேசு சிராகின் 24-ஆம் அதிகாரத்திலும் என இரண்டு இடங்களில் மரத்தின் சிலுவை குறிப்பிடப்பட்டுள்ளதாகக் கருதப்படுகிறது; ஆகவே, அவற்றின் விளக்கத்தின் அடிப்படையில் இந்த இரண்டு பகுதிகளையும் நாம் ஆராய்வோம்.</w:t>
      </w:r>
    </w:p>
    <w:p w:rsidRPr="00E541CA" w:rsidR="00E541CA" w:rsidP="00E541CA" w:rsidRDefault="00E541CA" w14:paraId="01D37362" w14:textId="088E7A7E">
      <w:pPr>
        <w:ind w:firstLine="720"/>
      </w:pPr>
      <w:r w:rsidRPr="00E541CA">
        <w:t xml:space="preserve">ஏசாயா கூறுகிறார்: </w:t>
      </w:r>
      <w:r w:rsidRPr="00E541CA">
        <w:rPr>
          <w:i/>
        </w:rPr>
        <w:t xml:space="preserve">'லெபனோனின் மகிமை உனக்கு வரும்; தேவதாரு, பைன் மற்றும் தேவதாரு மரம்</w:t>
      </w:r>
      <w:r w:rsidRPr="00E541CA">
        <w:t xml:space="preserve">' (</w:t>
      </w:r>
      <w:r w:rsidRPr="00E541CA">
        <w:rPr>
          <w:rStyle w:val="FootnoteReference"/>
          <w:i/>
        </w:rPr>
        <w:footnoteReference w:id="479"/>
      </w:r>
      <w:r w:rsidRPr="00E541CA">
        <w:t xml:space="preserve"> ). இந்த வார்த்தைகளின் விளக்கம் இருவகைப்படும்: வரலாற்று மற்றும் ஆன்மீக ரீதியானது.</w:t>
      </w:r>
    </w:p>
    <w:p w:rsidRPr="00E541CA" w:rsidR="00E541CA" w:rsidP="00E541CA" w:rsidRDefault="00E541CA" w14:paraId="1EF71933" w14:textId="311D9908">
      <w:pPr>
        <w:ind w:firstLine="720"/>
      </w:pPr>
      <w:r w:rsidRPr="00E541CA">
        <w:t xml:space="preserve">வரலாற்று விளக்கம் சிலுவையைப் பற்றியது அல்ல, மாறாக பாபிலோனிய அடிமைத்தனத்திற்குப் பிறகு புனரமைக்கப்பட்ட எருசலேம் திருச்சபையைப் பற்றியது. ஏனெனில், முதலில் அவர் யூதா தேசத்தின் பாழ்நிலம் குறித்து தீர்க்கதரிசனம் உரைக்கிறார்: </w:t>
      </w:r>
      <w:r w:rsidRPr="00E541CA">
        <w:t xml:space="preserve">'குடியிருப்பாளர்கள் இல்லாததால்</w:t>
      </w:r>
      <w:r w:rsidRPr="00E541CA">
        <w:rPr>
          <w:i/>
        </w:rPr>
        <w:t xml:space="preserve"> நகரங்கள் </w:t>
      </w:r>
      <w:r w:rsidRPr="00E541CA">
        <w:rPr>
          <w:i/>
        </w:rPr>
        <w:t xml:space="preserve">பாழாய்ப்போகும்</w:t>
      </w:r>
      <w:r w:rsidRPr="00E541CA">
        <w:t xml:space="preserve">,</w:t>
      </w:r>
      <w:r w:rsidRPr="00E541CA">
        <w:t xml:space="preserve">' என்கிறார் அவர்</w:t>
      </w:r>
      <w:r w:rsidRPr="00E541CA">
        <w:t xml:space="preserve">, 'மற்றும்</w:t>
      </w:r>
      <w:r w:rsidRPr="00E541CA">
        <w:lastRenderedPageBreak/>
      </w:r>
      <w:r w:rsidRPr="00E541CA">
        <w:t xml:space="preserve"> மக்கள் இல்லாததால் வீடுகள் </w:t>
      </w:r>
      <w:r w:rsidRPr="00E541CA">
        <w:rPr>
          <w:i/>
        </w:rPr>
        <w:t xml:space="preserve">பாழாய்ப்போகும்</w:t>
      </w:r>
      <w:r w:rsidRPr="00E541CA">
        <w:t xml:space="preserve">, </w:t>
      </w:r>
      <w:r w:rsidRPr="00E541CA">
        <w:rPr>
          <w:i/>
        </w:rPr>
        <w:t xml:space="preserve">தேசமும் பாழாய்ப்போகும்</w:t>
      </w:r>
      <w:r w:rsidRPr="00E541CA">
        <w:t xml:space="preserve">'</w:t>
      </w:r>
      <w:r w:rsidRPr="00E541CA">
        <w:rPr>
          <w:rStyle w:val="FootnoteReference"/>
          <w:i/>
        </w:rPr>
        <w:footnoteReference w:id="480"/>
      </w:r>
      <w:r w:rsidRPr="00E541CA">
        <w:t xml:space="preserve"> . பாபிலோனின் ராஜாவாகிய நபுகோதனசர் யூதாவைப் படையெடுத்தபோது இந்தத் தீர்க்கதரிசனம் நிறைவேறியது; அப்பொழுது யூதர்களின் அரச நகரமாகிய எருசலேம் பாழாக்கப்பட்டது, சாலொமோனின் கோயில் எரிக்கப்பட்டு அழிக்கப்பட்டது, மேலும் தேசத்தின் மீதமுள்ள பகுதி பாழாய்ப்போனது. பாபிலோனிய அடிமைத்தனத்திலிருந்து மக்கள் திரும்பிய பிறகு நடைபெறவிருந்த எருசலேமின் புனரமைப்பு குறித்தும் அவர் தீர்க்கதரிசனம் உரைத்தார். 'எழுந்திரு, எழுந்திரு, ஓ எருசலேமே,' என்றார் </w:t>
      </w:r>
      <w:r w:rsidRPr="00E541CA">
        <w:rPr>
          <w:i/>
        </w:rPr>
        <w:t xml:space="preserve">அவர், 'உன் ஒளி வந்துவிட்டது, கர்த்தருடைய மகிமை உன்மேல் பிரகாசித்துள்ளது. உன் கண்களைச் சுற்றிலும் தூக்கிப் பார்த்து, </w:t>
      </w:r>
      <w:r w:rsidRPr="00E541CA">
        <w:t xml:space="preserve">சிறைவாசத்திற்குப் பிறகு </w:t>
      </w:r>
      <w:r w:rsidRPr="00E541CA">
        <w:rPr>
          <w:i/>
        </w:rPr>
        <w:t xml:space="preserve">உன் மக்கள் </w:t>
      </w:r>
      <w:r w:rsidRPr="00E541CA">
        <w:rPr>
          <w:i/>
        </w:rPr>
        <w:t xml:space="preserve">கூடினதைக் காண்க</w:t>
      </w:r>
      <w:r w:rsidRPr="00E541CA">
        <w:rPr>
          <w:i/>
        </w:rPr>
        <w:t xml:space="preserve">: இதோ, உன் புத்திரர் அனைவரும் தூர தேசங்களிலிருந்து, </w:t>
      </w:r>
      <w:r w:rsidRPr="00E541CA">
        <w:t xml:space="preserve">பாபிலோனிலிருந்து கூட</w:t>
      </w:r>
      <w:r w:rsidRPr="00E541CA">
        <w:rPr>
          <w:i/>
        </w:rPr>
        <w:t xml:space="preserve"> வருகிறார்கள்</w:t>
      </w:r>
      <w:r w:rsidRPr="00E541CA">
        <w:rPr>
          <w:rStyle w:val="FootnoteReference"/>
        </w:rPr>
        <w:footnoteReference w:id="481"/>
      </w:r>
      <w:r w:rsidRPr="00E541CA">
        <w:t xml:space="preserve"> . எருசலேமில் உள்ள ஆலயத்தின் புனரமைப்பைப் பொறுத்தவரை, </w:t>
      </w:r>
      <w:r w:rsidRPr="00E541CA">
        <w:rPr>
          <w:i/>
        </w:rPr>
        <w:t xml:space="preserve">'லெபனானின் மகிமை உம்மிடம் வரும்—சைப்ரஸ், பைன் மற்றும் தேவதாரு'</w:t>
      </w:r>
      <w:r w:rsidRPr="00E541CA">
        <w:t xml:space="preserve"> என்று கூறப்படுகிறது</w:t>
      </w:r>
      <w:r w:rsidRPr="00E541CA">
        <w:t xml:space="preserve">—அதாவது, சாலமோன் ஆலயத்தைக் கட்டியெழுப்பி, லெபனானிலிருந்து கொண்டுவரப்பட்ட மரங்களால் அதனை அலங்கரித்தது போல: சைப்ரஸ், பைன் மற்றும் தேவதாரு; அவ்வாறே, கிறிஸ்துவின் மூதாதையரான தாவீதின் வம்சத்து இளவரசன் செருபாபேல், பாபிலோனிய அடிமைத்தனத்திலிருந்து வெளிவந்து, பாழடைந்த திருச்சபையைப் புதுப்பித்து, அதே மரங்களான சிட்ரஸ், பைன் மற்றும் தேவதாரு மரங்களால் அதை அலங்கரித்தார். உரைக்கேற்ப இதுவே வரலாற்று விளக்கமாகும்.</w:t>
      </w:r>
    </w:p>
    <w:p w:rsidRPr="00E541CA" w:rsidR="00E541CA" w:rsidP="00E541CA" w:rsidRDefault="00E541CA" w14:paraId="5EE884C2" w14:textId="7C9C0D44">
      <w:pPr>
        <w:ind w:firstLine="720"/>
      </w:pPr>
      <w:r w:rsidRPr="00E541CA">
        <w:t xml:space="preserve">இருப்பினும், இந்தத் தீர்க்கதரிசன வார்த்தைகளின் ஆன்மீக விளக்கம், புதிய எருசலேம் என்று அழைக்கப்படும் கிறிஸ்துவின் புனித திருச்சபையைப் பற்றியது. அதை நம் ஆண்டவர் பூமியில் தம்மை வெளிப்படுத்தியதன் மூலம் ஒன்று சேர்த்தார்; அதைத் தம் கிருபையின் மகிமையால் ஒளிப்படுத்தி, தொடர்ந்து ஒளிப்படுத்தி வருகிறார்; மேலும் அதைப் பரிசுத்த ஆவியானவரின் வரங்களால் அலங்கரிக்கிறார். அவளில், நீதிமான்கள் லெபனோனின் தேவதாரு மரங்களையும் மற்ற நறுமண மரங்களையும் போல வளர்ந்து, பெருகுகிறார்கள், மேலும் ஒரு ஆன்மீக திருச்சபையாகவும் பரிசுத்த ஆவியானவரின் ஆலயமாகவும் கட்டப்படுகிறார்கள், அப்போஸ்தலர் கூறியது போல: </w:t>
      </w:r>
      <w:r w:rsidRPr="00E541CA">
        <w:rPr>
          <w:i/>
        </w:rPr>
        <w:t xml:space="preserve">'நீங்கள் தேவனுடைய ஜீவனுள்ள ஆலயமாயிருக்கிறீர்கள்</w:t>
      </w:r>
      <w:r w:rsidRPr="00E541CA">
        <w:t xml:space="preserve">' (</w:t>
      </w:r>
      <w:r w:rsidRPr="00E541CA">
        <w:rPr>
          <w:rStyle w:val="FootnoteReference"/>
          <w:i/>
        </w:rPr>
        <w:footnoteReference w:id="482"/>
      </w:r>
      <w:r w:rsidRPr="00E541CA">
        <w:t xml:space="preserve"> ). மேலும்: </w:t>
      </w:r>
      <w:r w:rsidRPr="00E541CA">
        <w:rPr>
          <w:i/>
        </w:rPr>
        <w:t xml:space="preserve">'உங்களில் வாசமாயிருக்கிற பரிசுத்த ஆவியினுடைய ஆலயமாயிருக்கிறதென்று உங்கள் சரீரங்களை அறியாமல் </w:t>
      </w:r>
      <w:r w:rsidRPr="00E541CA">
        <w:t xml:space="preserve">இருக்கிறீர்களா' (</w:t>
      </w:r>
      <w:r w:rsidRPr="00E541CA">
        <w:rPr>
          <w:rStyle w:val="FootnoteReference"/>
          <w:i/>
        </w:rPr>
        <w:footnoteReference w:id="483"/>
      </w:r>
      <w:r w:rsidRPr="00E541CA">
        <w:t xml:space="preserve"> ). இந்த புதிய எருசலேமிற்கு, புனித திருச்சபைக்கு, சிலுவையின் மகிமை, எருசலேமின் மரமானது வந்தது, அதன் மீது நம் ஆண்டவராகிய கிறிஸ்து நமது பொருட்டு பாடுகளை ஏற்க இணங்கினார்; மேலும், இந்த மரங்களைப் பற்றிய தீர்க்கதரிசன வார்த்தைகள் திருச்சபையின் ஆக்டோஎக்கோஸில் கிறிஸ்துவின் சிலுவைக்குப் பயன்படுத்தப்படுகின்றன, அது சய்பிரஸ், ஜூனிப்பர் மற்றும் தேவதாரு மரத்தால் ஆனது என்று கூறுகிறது. இவ்வாறு, 2-ஆம் ஸ்வரத்தில், புதன்கிழமை அதிகாலையில், 9-ஆம் ஓதினத்தின் 2-ஆம் வசனத்தில், இது வாசிக்கப்படுகிறது: 'உமது நன்மையின் பொருட்டு, இறைவா, பாடல் பறவையையும் தேவதாரு மரத்தையும் கொண்ட பைராட்சியின் மீது உயர்த்தப்பட்டவராகக் காணப்பட்டீர்.' டோன் 3-ல், புதன்கிழமை மற்றும் வெள்ளிக்கிழமைகளில் மட்டின்ஸ் நேரத்தில், செடலென் பின்வருமாறு கூறுகிறது: 'தேவ ஆட்டுக்குட்டியே, நீர் சயப்ரஸ், ஃபீப் மற்றும் தேவதாரு மீது ஏறினாய்'; மேலும் ஆக்டோஎகோஸின் பிற இடங்களிலும், மற்ற திருச்சபை புத்தகங்களிலும் இது காணப்படுகிறது.</w:t>
      </w:r>
    </w:p>
    <w:p w:rsidRPr="00E541CA" w:rsidR="00E541CA" w:rsidP="00E541CA" w:rsidRDefault="00E541CA" w14:paraId="1AA1625E" w14:textId="0676935E">
      <w:pPr>
        <w:ind w:firstLine="720"/>
      </w:pPr>
      <w:r w:rsidRPr="00E541CA">
        <w:t xml:space="preserve">இந்த மரங்களில், தேவதாரு மற்றும் சயப்ரஸ் மரங்களை நாம் அடையாளம் காண்கிறோம்; ஆனால் 'பெவ்க்கா' என்பது என்ன வகையான மரம் என்பது நமக்குத் தெரியாது. சிலர் இது ஒரு பைன் மரம் என்று கூறுகின்றனர்: இது கிரேக்க மொழியிலிருந்து ஸ்லாவோனிக் மொழிக்கு மொழிபெயர்த்த, புனித பேசில் மகானின் 'ஆறு-நாள் வர்ணனை' நூலின் ஆசிரியரான கியேவின் ஹியரோமன்க் எபிஃபானியஸின் கருத்தாகும்; அத்தியாயம் 5, பக்கம் 16 பின்பக்கத்தில், 'பெவ்க்கா' என்ற வார்த்தைக்கு எதிராக, அவர் ஓரத்தில் 'பைன்' என்று எழுதினார். ஆனால் இது அப்படித் தோன்றவில்லை; ஏனெனில் சாலமோன் மற்றும் செருபாபேல் இருவரும் அழுகிப் போகாத, அதாவது விரைவில் அழுகிப் போகாத மரத்தால் கோவிலை அலங்கரித்தார்கள்; தேவதாரு மற்றும் சிட்ரஸ் மரங்கள் ஆயிரம் ஆண்டுகள் வரை அழுகாமல் இருக்கக்கூடும், ஆனால் பைன் மரம் நூறு ஆண்டுகள் கூட முழுமையாக இருக்காது.</w:t>
      </w:r>
    </w:p>
    <w:p w:rsidRPr="00E541CA" w:rsidR="00E541CA" w:rsidP="00E541CA" w:rsidRDefault="00E541CA" w14:paraId="373C8879" w14:textId="786185FE">
      <w:pPr>
        <w:ind w:firstLine="720"/>
      </w:pPr>
      <w:r w:rsidRPr="00E541CA">
        <w:t xml:space="preserve">இயேசு சிராக், கடவுளின் ஞானத்தின் புகழை விவரிக்கும்போது, அதன் சார்பாகப் பேசுகிறார்: </w:t>
      </w:r>
      <w:r w:rsidRPr="00E541CA">
        <w:rPr>
          <w:i/>
        </w:rPr>
        <w:t xml:space="preserve">'நான் லெபனானில் உள்ள ஒரு தேவதாருவைப் போலவும், ஹர்மோன் மலைகளில் உள்ள ஒரு சிட்ரஸ் மரத்தைப் போலவும், </w:t>
      </w:r>
      <w:r w:rsidRPr="00E541CA">
        <w:t xml:space="preserve">கடற்கரையோரத்தில் நிற்கும் ஒரு</w:t>
      </w:r>
      <w:r w:rsidRPr="00E541CA">
        <w:t xml:space="preserve"> பேரீச்சை (அல்லது பனை) மர</w:t>
      </w:r>
      <w:r w:rsidRPr="00E541CA">
        <w:rPr>
          <w:i/>
        </w:rPr>
        <w:t xml:space="preserve">த்தைப் போலவும் </w:t>
      </w:r>
      <w:r w:rsidRPr="00E541CA">
        <w:rPr>
          <w:i/>
        </w:rPr>
        <w:t xml:space="preserve">உயர்த்தப்பட்டேன்</w:t>
      </w:r>
      <w:r w:rsidRPr="00E541CA">
        <w:t xml:space="preserve">'</w:t>
      </w:r>
      <w:r w:rsidRPr="00E541CA">
        <w:rPr>
          <w:rStyle w:val="FootnoteReference"/>
        </w:rPr>
        <w:footnoteReference w:id="484"/>
      </w:r>
      <w:r w:rsidRPr="00E541CA">
        <w:t xml:space="preserve"> : சீராக்கின் வார்த்தைகளுக்கு விளக்கமளிப்பவர்கள், இது கிறிஸ்துவின் சிலுவையைக் குறிக்கிறது என்று கூறி, அது ஒரு தேவதாரு, ஒரு சயப்ரஸ் மற்றும் ஒரு பேரீச்ச மரம் என்று கூறுகின்றனர். இருப்பினும், நமக்கு இது குழப்பமாக இருக்கிறது, ஏனெனில் இங்கு சயப்ரஸ் மரத்திற்குப் பதிலாக பேரீச்ச மரம் குறிப்பிடப்பட்டுள்ளது; சயப்ரஸ் மற்றும் பேரீச்ச மரம் ஆகிய இரண்டும் ஒன்றாக, அதாவது பனை மரம் என்பதாக இருக்கலாமோ? சிலுவையில் பேரீச்ச மரம் இருந்ததைப் பொறுத்தவரை, திருச்சபையின் மிகப் பழைமையான ஆசிரியரும், கார்தேஜின் ஆயருமான, புனித சிப்பிரியன் என்ற திருத்தொண்டர், இறைவனாகிய கிறிஸ்துவிடம் இவ்வாறு சாட்சியளிக்கிறார்: 'இறைவா, நீர் பேரீச்ச மரத்தின் மீது ஏறினீர், ஏனெனில் உமது சிலுவையின் மரம் சாத்தானை வென்றதைக் குறித்தது'</w:t>
      </w:r>
      <w:r w:rsidRPr="00E541CA">
        <w:rPr>
          <w:rStyle w:val="FootnoteReference"/>
        </w:rPr>
        <w:footnoteReference w:id="485"/>
      </w:r>
      <w:r w:rsidRPr="00E541CA">
        <w:t xml:space="preserve"> . சிப்பிரியனின் கூற்று இதுவரை. மேலும் அவருடைய வார்த்தைகள் உண்மையற்றவை அல்ல, ஏனெனில் பண்டைய காலங்களில் தேக்கு மரங்கள் எப்போதும் எதிராளி மீதான வெற்றி மற்றும் வெற்றியின் அடையாளமாக இருந்தன; மேலும் கர்த்தராகிய கிறிஸ்து ஜெருசலேமுக்குள் தம்முடைய மகிமையான பிரவேசத்தைச் செய்தபோது, அவர்கள் மரணத்தை வென்றவராகவும், தேக்கு மரம் சிலுவையில் பிரதிநிதித்துவப்படுத்தப்படும் என்பதற்கான முன்னறிவிப்பாகவும் அவரைத் தேக்கு மரக்கிளைகளுடன் சந்தித்தார்கள். மேலும், புனித வேதாகமத்தில் இருந்து மற்றொரு குறிப்பிடத்தக்க சாட்சி உள்ளது, அதில் கிறிஸ்துவின் நபரில் இவ்வாறு கூறப்பட்டுள்ளது: </w:t>
      </w:r>
      <w:r w:rsidRPr="00E541CA">
        <w:rPr>
          <w:i/>
        </w:rPr>
        <w:t xml:space="preserve">'நான் பேரீச்ச மரத்தின்மேல் ஏறி அதன் உச்சியைப் பற்றிக்கொள்வேன்' (</w:t>
      </w:r>
      <w:r w:rsidRPr="00E541CA">
        <w:rPr>
          <w:rStyle w:val="FootnoteReference"/>
          <w:i/>
        </w:rPr>
        <w:footnoteReference w:id="486"/>
      </w:r>
      <w:r w:rsidRPr="00E541CA">
        <w:t xml:space="preserve"> ); இதை கசியோடோரஸ் மற்றும் புனித சிர்பியன் ஆகியோர், கிறிஸ்துவின் சிலுவையின் மரத்தைப் பொறுத்தவரை, கிறிஸ்து சிலுவையில் ஏறி, இந்த யுகத்தின் இருளின் ஆட்சியாளர்களான ஒவ்வொரு பிரதானத்துவத்தையும், ஒவ்வொரு அதிகாரத்தையும், ஒவ்வொரு வல்லமையையும் அடக்கி வென்றார் என்று பொருள் கொள்கின்றனர். தேங்காய் மரம், தேவதாரு மற்றும் சிட்ரஸ் மரங்களைப் போலவே, அழுகாத மரங்களில் ஒன்றாகும் என்பதில் சந்தேகமில்லை</w:t>
      </w:r>
      <w:r w:rsidRPr="00E541CA">
        <w:t xml:space="preserve">.</w:t>
      </w:r>
      <w:r w:rsidRPr="00E541CA">
        <w:t xml:space="preserve"> ஆனால்</w:t>
      </w:r>
      <w:r w:rsidRPr="00E541CA">
        <w:t xml:space="preserve">,</w:t>
      </w:r>
      <w:r w:rsidRPr="00E541CA">
        <w:t xml:space="preserve"> இந்தத் தேங்காய் மரமும் 'பாடும் மரம்</w:t>
      </w:r>
      <w:r w:rsidRPr="00E541CA">
        <w:t xml:space="preserve">'</w:t>
      </w:r>
      <w:r w:rsidRPr="00E541CA">
        <w:lastRenderedPageBreak/>
      </w:r>
      <w:r w:rsidRPr="00E541CA">
        <w:t xml:space="preserve"> ஒன்றாகவே இருக்கின்றனவா, இல்லையா என்பது பற்றி நாம் அதிகம் கவலைப்படத் தேவையில்லை. ஏனெனில் இது விசுவாசத்தின் ஒரு கோட்பாடு அல்ல, ஏனெனில் நாம் சிலுவையின் மரங்களை விசுவாசிக்கவில்லை, மாறாக சிலுவையில் அறையப்பட்ட கர்த்தராகிய கிறிஸ்துவை விசுவாசிக்கிறோம்.</w:t>
      </w:r>
    </w:p>
    <w:p w:rsidRPr="00E541CA" w:rsidR="00E541CA" w:rsidP="00E541CA" w:rsidRDefault="00E541CA" w14:paraId="0417361B" w14:textId="7D3445A8">
      <w:pPr>
        <w:ind w:firstLine="720"/>
      </w:pPr>
      <w:r w:rsidRPr="00E541CA">
        <w:t xml:space="preserve">மேலும், உயிர்கொடுக்கும் சிலுவையைப் பற்றிய கதையைப் பதிவு செய்வதற்காக, நான்கு முனைகள் கொண்ட சிலுவையைப் பற்றிய ஒரு முந்தைய விவரணை இங்கே நமக்கு உள்ளது; அது விந்தையானதாக இருந்தாலும், நம்புவதற்குத் தகுதியற்றதல்ல.</w:t>
      </w:r>
    </w:p>
    <w:p w:rsidRPr="00E541CA" w:rsidR="00E541CA" w:rsidP="00E541CA" w:rsidRDefault="00E541CA" w14:paraId="02D9B2C2" w14:textId="74AB65AF">
      <w:pPr>
        <w:ind w:firstLine="720"/>
        <w:rPr>
          <w:i/>
        </w:rPr>
      </w:pPr>
      <w:r w:rsidRPr="00E541CA">
        <w:rPr>
          <w:i/>
        </w:rPr>
        <w:t xml:space="preserve">சிலுவையைப் பற்றிய ஒரு கதை, பல்வேறு புத்தகங்களிலிருந்து தொகுக்கப்பட்டது.</w:t>
      </w:r>
    </w:p>
    <w:p w:rsidRPr="00E541CA" w:rsidR="00E541CA" w:rsidP="00E541CA" w:rsidRDefault="00E541CA" w14:paraId="4974036F" w14:textId="02B497F6">
      <w:pPr>
        <w:ind w:firstLine="720"/>
      </w:pPr>
      <w:r w:rsidRPr="00E541CA">
        <w:rPr>
          <w:i/>
        </w:rPr>
        <w:t xml:space="preserve">*புரிந்துகொள்வதற்கான திறவுகோல்*</w:t>
      </w:r>
      <w:r w:rsidRPr="00E541CA">
        <w:t xml:space="preserve"> என்ற தலைப்பிட்ட புத்தகத்திலிருந்து</w:t>
      </w:r>
      <w:r w:rsidRPr="00E541CA">
        <w:rPr>
          <w:i/>
        </w:rPr>
        <w:t xml:space="preserve">, </w:t>
      </w:r>
      <w:r w:rsidRPr="00E541CA">
        <w:t xml:space="preserve">லெவிவ் நகரில் அச்சிடப்பட்டது, புனித சிலுவையின் உயர்த்தப்படுதல் மீதான பிரசங்கம், ஓலை 335.</w:t>
      </w:r>
    </w:p>
    <w:p w:rsidRPr="00E541CA" w:rsidR="00E541CA" w:rsidP="00E541CA" w:rsidRDefault="00E541CA" w14:paraId="763293DA" w14:textId="0D5F0F67">
      <w:pPr>
        <w:ind w:firstLine="720"/>
      </w:pPr>
      <w:r w:rsidRPr="00E541CA">
        <w:t xml:space="preserve">கார்பேஸின் யோவான், புத்தகம் 10, </w:t>
      </w:r>
      <w:r w:rsidRPr="00E541CA">
        <w:t xml:space="preserve">கிறிஸ்துவின் சிலுவை மீதான </w:t>
      </w:r>
      <w:r w:rsidRPr="00E541CA">
        <w:rPr>
          <w:i/>
        </w:rPr>
        <w:t xml:space="preserve">உரை</w:t>
      </w:r>
      <w:r w:rsidRPr="00E541CA">
        <w:t xml:space="preserve"> 19-லிருந்து.</w:t>
      </w:r>
    </w:p>
    <w:p w:rsidRPr="00E541CA" w:rsidR="00E541CA" w:rsidP="00E541CA" w:rsidRDefault="00E541CA" w14:paraId="032BA135" w14:textId="3BD4295F">
      <w:pPr>
        <w:ind w:firstLine="720"/>
      </w:pPr>
      <w:r w:rsidRPr="00E541CA">
        <w:t xml:space="preserve">நிக்கோலஸ் லிரானிடமிருந்து, யோவான் நற்செய்தியின் மீதான அவரது உரையில், அதிகாரம் 5.</w:t>
      </w:r>
    </w:p>
    <w:p w:rsidRPr="00E541CA" w:rsidR="00E541CA" w:rsidP="00E541CA" w:rsidRDefault="00E541CA" w14:paraId="2DDD5F8D" w14:textId="20A7693C">
      <w:pPr>
        <w:ind w:firstLine="720"/>
      </w:pPr>
      <w:r w:rsidRPr="00E541CA">
        <w:t xml:space="preserve">ஜேக்கப் வெர்கோமிட்டாவின் காலம், ஓலை 59.</w:t>
      </w:r>
    </w:p>
    <w:p w:rsidRPr="00E541CA" w:rsidR="00E541CA" w:rsidP="00E541CA" w:rsidRDefault="00E541CA" w14:paraId="3EE159D5" w14:textId="6640198B">
      <w:pPr>
        <w:ind w:firstLine="720"/>
      </w:pPr>
      <w:r w:rsidRPr="00E541CA">
        <w:t xml:space="preserve">நவ்க்லிராக அறியப்படும் யோவான் எழுதிய வரலாற்றுக் குறிப்பிலிருந்து, ஓலை 163.</w:t>
      </w:r>
    </w:p>
    <w:p w:rsidRPr="00E541CA" w:rsidR="00E541CA" w:rsidP="00E541CA" w:rsidRDefault="00E541CA" w14:paraId="38D2C1D4" w14:textId="0862ACDF">
      <w:pPr>
        <w:ind w:firstLine="720"/>
      </w:pPr>
      <w:r w:rsidRPr="00E541CA">
        <w:t xml:space="preserve">மேலும் மற்ற கதைசொல்லிகளிடமிருந்து, ஒரு வெளிநாட்டு வட்டார வழக்கில் காணப்படுகிறது.</w:t>
      </w:r>
    </w:p>
    <w:p w:rsidRPr="00E541CA" w:rsidR="00E541CA" w:rsidP="00E541CA" w:rsidRDefault="00E541CA" w14:paraId="186D00B1" w14:textId="28C05653">
      <w:pPr>
        <w:ind w:firstLine="720"/>
      </w:pPr>
      <w:r w:rsidRPr="00E541CA">
        <w:t xml:space="preserve">அதுபோலவே; வேறு வார்த்தைகளில் இருந்தாலும், </w:t>
      </w:r>
      <w:r w:rsidRPr="00E541CA">
        <w:rPr>
          <w:i/>
        </w:rPr>
        <w:t xml:space="preserve">*தேர்ந்தெடுக்கப்பட்டவர்* </w:t>
      </w:r>
      <w:r w:rsidRPr="00E541CA">
        <w:t xml:space="preserve">என்று அழைக்கப்படும் </w:t>
      </w:r>
      <w:r w:rsidRPr="00E541CA">
        <w:t xml:space="preserve">ரஷ்ய கையெழுத்துப் பிரதியிலும் இது காணப்படுகிறது</w:t>
      </w:r>
      <w:r w:rsidRPr="00E541CA">
        <w:t xml:space="preserve">.</w:t>
      </w:r>
    </w:p>
    <w:p w:rsidRPr="00E541CA" w:rsidR="00E541CA" w:rsidP="00E541CA" w:rsidRDefault="00E541CA" w14:paraId="5CAE6D76" w14:textId="54350667">
      <w:pPr>
        <w:ind w:firstLine="720"/>
      </w:pPr>
      <w:r w:rsidRPr="00E541CA">
        <w:t xml:space="preserve">ஆதாம் மரணமடையும் அளவுக்கு நோய்வாய்ப்பட்டபோது, தன் மகன் சேத்தை ஏதேன் தோட்டத்திற்கு, அந்தத் தோட்டத்தைக் காவல் காக்கும் தேவதூதனிடம் அனுப்பி, தன் ஆரோக்கியத்தைப் பாதுகாக்கவும் பூமியில் தன் ஆயுளை நீட்டிக்கவும் ஒரு மருந்துக்காக அந்தத் தேவதூதனைக் கேட்கும்படி செய்தான். இருப்பினும், இந்தக் குணமளிப்பு, கடவுள் அவருக்கு அனுப்புவதாக வாக்களித்த இரக்கத்தின் எண்ணெயிலிருந்து வரவிருந்தது, அதற்காகவே அவர் அவரைப் பேருலகத்திலிருந்து வெளியேற்றினார். (ஆதாமிற்குக் கடவுள் வாக்களித்த எண்ணெய், மனித இனத்தை நித்திய மரணத்திலிருந்து மீட்கக் கடவுள் பூமிக்கு அனுப்பவிருந்த இறைமகனைக் குறித்தது. ஆதாம், இருப்பினும், பௌதீக குணமளிக்கும் எண்ணெயைப் பற்றி நினைத்து, அதைக் கேட்கும்படி அவருக்குக் கட்டளையிட்டார். இது யாருக்கும் ஆச்சரியத்திற்குக் காரணமாக இருக்க வேண்டாம், ஏனெனில் இந்த மனிதனான சேத், தேவதையின் அருகே அனுப்பப்பட்டார். ஏனெனில் சேத் தேவதையின் அருகே சென்றது இது முதல் முறையல்ல; ஏனெனில், அவனது இளமைப் பருவத்தில், அவனுக்குப் பத்து வயதாக இருந்தபோது, கடவுளின் கட்டளைப்படி ஒரு தேவதையால் அவன் உயரங்களுக்கு எடுத்துச் செல்லப்பட்டான், மேலும் கடவுளின் பல மறைபொருட்களின் அறிவும், விண்மீன்களின் ஒழுங்கமைப்பும், அவற்றின் இயக்கங்களும், சூரியன், சந்திரன் மற்றும் நட்சத்திரங்களின் பாதைகளும் அவனுக்குக் கற்பிக்கப்பட்டன. கான்ஸ்டான்டினோபிளைச் சேர்ந்த ஜார்ஜ் கெட்ரின் தனது வரலாற்றுப் படைப்பில் இதற்குச் சான்றளிக்கிறார். ஏனெனில், இத்தகைய ஒருவர் ஆதாம் தந்தையால் சொர்க்கத்தைக் காக்கும் தேவதூதரிடம் அனுப்பப்பட்டிருப்பது வியக்கத்தக்கது அல்லவா? ஏனெனில், தேவதூதர், தேவனுடைய கட்டளைப்படி, விலக்கப்பட்ட மரத்திலிருந்து மூன்று விதைகளை எடுத்தார்—அதிலிருந்து ஆதாம் சுவைத்து, தேவனுடைய கட்டளையை மீறினார்—அவற்றை அவருக்குக் கொடுத்தார், மனித பாவம் அந்த மரத்திலிருந்து தொடங்கியது போலவே, மனித குலத்திற்காக இரட்சிப்பும் ஏற்பாடு செய்யப்பட வேண்டும் என்பதற்காக. விண்ணகராலிருந்து இந்த விதைகளைப் பெற்ற சிஃப், தன் தந்தை ஆதாமை நோக்கித் திரும்பினார், ஆனால் அவர் உயிரோடிருப்பவர்களைக் காணவில்லை; அவர் இறந்து அடக்கம் செய்யப்பட்டிருந்தார். ஆகையால் அவர் அந்த விதைகளைத் தன் தந்தையின் கல்லறைக்கு அருகில் உள்ள மண்ணில் நட்டார். அந்த விதைகளிலிருந்து மூன்று கன்றுகள் முளைத்தன: ஒரு தேவதாரு, ஒரு சிட்ரஸ் மற்றும் ஒரு பேரீச்ச மரம் அல்லது பனை மரம் (அல்லது, ஏசாயா தீர்க்கதரிசியின் வார்த்தைகளின்படி); அந்தக் கன்றுகள் ஒன்றாக இணைந்து ஒரு பெரிய மரமாக வளர்ந்தன, ஏனெனில் வேரிலிருந்து உச்சி வரை அது ஒரே மரமாக இருந்தது, ஆனால் உச்சியில் ஒவ்வொரு மரத்தின் கிளைகளும் தனித்தனியாகப் பிரிந்தன. மேலும் அந்த மரம் சாலமன் ராஜாவின் நாட்களிலும் இருந்தது. எருசலேமில் உள்ள தேவாலயத்தின் பரிசுத்தமான உள்ளறை சாலொமோனால் கட்டப்பட்டபோது, மேலும் எல்லா இடங்களிலிருந்தும் பல சிறந்த மரங்கள் கொண்டுவரப்பட்டபோது, அந்த மரமும் ஒரு சிறந்த மாதிரியாக வெட்டப்பட்டு, கட்டிடத்திற்காக எருசலேமுக்குக் கொண்டுவரப்பட்டது; ஆனால், கடவுளின் திருவுளப்படியால் அது தேவாலயத்தின் கட்டுமானத்திற்குப் பயன்படுத்தப்படவில்லை; அது நீண்ட காலம் ஒரு இடத்திலும், சிறிது காலம் மற்றொரு இடத்திலும் இருந்தது. இந்தக் காரணத்திற்காக, வந்தவர்களுக்கும் தங்கள் உழைப்பிலிருந்து ஓய்வெடுக்க விரும்புவோருக்கும் அமர்வதற்காக, அந்த மரம் தேவாலயத்தின் சுவரோரப் படிக்கட்டுகளில் விடப்பட்டது. இப்போது, சிபில்கள் என அழைக்கப்பட்ட, பண்டைய தீர்க்கதரிசினிகளில் ஒருவரான நிக்காவ்லா என்ற பெயர் கொண்ட சேபா ராணி, சாலொமோனின் ஞானத்தைக் கேட்க எருசலேமுக்கு வந்தபோது: அவர் அந்த அற்புதமான தேவாலயத்தை நோட்டமிட்டு, அங்கே அந்த மரத்தைக் கண்டபோது, அவர் பிரமிப்பால் நிறைந்து, தீர்க்கதரிசன ஆவியால் உத்வேகம் பெற்று, அந்த மரத்தின் மீது மனித உருவம் எடுத்த கடவுள் மரிப்பார் என்று அறிவித்தார். *தேர்ந்தெடுக்கப்பட்டவர்* என்று அழைக்கப்படும் ரஷ்யப் புத்தகமும், அந்த நேரத்தில் இந்தத் தீர்க்கதரிசன வார்த்தைகள் அங்கே பேசப்பட்டதாகக் கூறுகிறது: 'ஓ, மூன்றுமுறை ஆசீர்வதிக்கப்பட்ட மரமே, ஆண்டவராகிய கிறிஸ்து உனக்கு மேலே சிலுவையில் அறையப்படுவார்!'</w:t>
      </w:r>
    </w:p>
    <w:p w:rsidRPr="00E541CA" w:rsidR="00E541CA" w:rsidP="00E541CA" w:rsidRDefault="00E541CA" w14:paraId="64992CC4" w14:textId="21F6B62B">
      <w:pPr>
        <w:ind w:firstLine="720"/>
      </w:pPr>
      <w:r w:rsidRPr="00E541CA">
        <w:rPr>
          <w:rStyle w:val="FootnoteReference"/>
          <w:i/>
        </w:rPr>
        <w:footnoteReference w:id="487"/>
      </w:r>
      <w:r w:rsidRPr="00E541CA">
        <w:t xml:space="preserve">இந்தக் காரணத்திற்காக, அந்த மரம் மனிதக் கைகளுக்கு ஒருபோதும் கிடைக்காமல் இருக்க, சாலொமோன் ராஜாவின் கட்டளைப்படி, ஆட்டுக்குட்டியின் நீர்நிலை அருகே பூமியில் ஆழமாகப் புதைக்கப்பட்டது. ஆனால் பல ஆண்டுகளுக்குப் பிறகு, தேவனுடைய அற்புதத்தால், அது பூமியிலிருந்து வெளிவந்து, ஆட்டுக்குட்டியின் நீர்நிலையின் மீது மிதந்தது. அந்த மரத்தின் பொருட்டு</w:t>
      </w:r>
      <w:r w:rsidRPr="00E541CA">
        <w:rPr>
          <w:i/>
        </w:rPr>
        <w:t xml:space="preserve">, கர்த்தருடைய தூதர் ஒவ்வொரு கோடைக்காலத்திலும் </w:t>
      </w:r>
      <w:r w:rsidRPr="00E541CA">
        <w:t xml:space="preserve">அந்தக்</w:t>
      </w:r>
      <w:r w:rsidRPr="00E541CA">
        <w:rPr>
          <w:i/>
        </w:rPr>
        <w:t xml:space="preserve"> குளியல் தொட்டிக்குள் </w:t>
      </w:r>
      <w:r w:rsidRPr="00E541CA">
        <w:rPr>
          <w:i/>
        </w:rPr>
        <w:t xml:space="preserve">நுழைந்து, நீரைக் கலக்கி </w:t>
      </w:r>
      <w:r w:rsidRPr="00E541CA">
        <w:t xml:space="preserve">அந்த மரத்தைக் கழுவுவார்; மேலும், நீர் கலக்கப்பட்ட பிறகு குளியல் தொட்டிக்குள் முதலில் நுழைந்த நோயாளிகளுக்குக் குணமளிக்கப்பட்டது. ஆனால் நம்முடைய கர்த்தராகிய கிறிஸ்து மனித இயல்பை ஏற்றுக்கொண்டு, பூமிக்கு வந்து, மனிதர்களிடையே வாழ்ந்தபோது, யூதர்கள் அவரைப் பிடித்து, சிலுவையில் அறையப்படுவதற்காகப் பிலாத்துவிடம் ஒப்படைத்தனர்; கிறிஸ்துவின் சுமையைக் கடினமாக்குவதற்காக, அவர்கள் சிலுவைக்கு மிகவும் கனமான மரத்தைத் தேடினர். மேற்கூறிய மரத்தை </w:t>
      </w:r>
      <w:r w:rsidRPr="00E541CA">
        <w:t xml:space="preserve">ஆட்டுக்குளியல்</w:t>
      </w:r>
      <w:r w:rsidRPr="00E541CA">
        <w:t xml:space="preserve"> நீரில்</w:t>
      </w:r>
      <w:r w:rsidRPr="00E541CA">
        <w:lastRenderedPageBreak/>
      </w:r>
      <w:r w:rsidRPr="00E541CA">
        <w:t xml:space="preserve"> , நீரில் நனைந்து மிகவும் கனமாக இருந்ததைக் </w:t>
      </w:r>
      <w:r w:rsidRPr="00E541CA">
        <w:t xml:space="preserve">கண்ட அவர்கள்</w:t>
      </w:r>
      <w:r w:rsidRPr="00E541CA">
        <w:t xml:space="preserve">, அதை அங்கிருந்து வெளியே எடுத்து சிலுவையாகச் செய்யக் கொடுத்தார்கள்; ஏனெனில் அது மிகவும் கனமாக இருந்ததால், அதைச் சுமக்க ஒருவரின் உதவி கிறிஸ்துவிற்கு அவசியமாக இருந்தது; மேலும் அவர்கள் சீரேனேயைச் சேர்ந்த சீமோனை அவருடைய சிலுவையைச் சுமக்கச் செய்தார்கள். இந்தக் கணக்கை நாங்கள் உறுதிப்படுத்தவில்லை, ஏனெனில் சிலர் இதை அசத்தியமானது (உண்மையற்றது) என்று கருதுகின்றனர், ஆனாலும் நாங்கள் அதை முழுமையாக நிராகரிக்கவில்லை, ஏனெனில் அதற்குரிய சாட்சிகள் உள்ளன, மேலும் கடவுளின் சர்வவல்லமையின் மூலம் எல்லா காரியங்களும் சாத்தியமே.</w:t>
      </w:r>
    </w:p>
    <w:p w:rsidRPr="00E541CA" w:rsidR="00E541CA" w:rsidP="00E541CA" w:rsidRDefault="00E541CA" w14:paraId="04ED62DF" w14:textId="5BD472A0">
      <w:pPr>
        <w:ind w:firstLine="720"/>
      </w:pPr>
      <w:r w:rsidRPr="00E541CA">
        <w:t xml:space="preserve">இந்த விவரணத்தின்படி, ஆண்டவரின் சிலுவை, தேவதாரு, சிட்ரஸ் மற்றும் பேரீச்ச மரம் அல்லது ஃபியூக் ஆகிய மூன்று மரங்கள் ஒன்றாக இணைந்து ஒரே மரமாக வளர்ந்திருந்த ஒரு மரத்தால் செய்யப்பட்டதாகத் தெரிகிறது.</w:t>
      </w:r>
    </w:p>
    <w:p w:rsidRPr="00E541CA" w:rsidR="00E541CA" w:rsidP="00E541CA" w:rsidRDefault="00E541CA" w14:paraId="72B5F20A" w14:textId="49136F4E">
      <w:pPr>
        <w:ind w:firstLine="720"/>
      </w:pPr>
      <w:r w:rsidRPr="00E541CA">
        <w:t xml:space="preserve">ஆனால், நான்கு முனை கொண்ட சிலுவையைப் பற்றி நாம் சிந்திப்பதற்கு முன்பு, இதனைச் சுருக்கமாக ஆராய்வோம்: சிலுவையில் பாதப்பலகை இருந்ததா? ஏனெனில், சிலுவையில் வைக்கப்பட்ட தலைப்பு நற்செய்தியில் குறிப்பிடப்பட்டுள்ளது, ஆனால் பாதப்பலகை எங்கும் குறிப்பிடப்படவில்லை.</w:t>
      </w:r>
    </w:p>
    <w:p w:rsidRPr="00E541CA" w:rsidR="00E541CA" w:rsidP="00E541CA" w:rsidRDefault="00E541CA" w14:paraId="241BBD16" w14:textId="07362F7D">
      <w:pPr>
        <w:ind w:firstLine="720"/>
      </w:pPr>
      <w:r w:rsidRPr="00E541CA">
        <w:t xml:space="preserve">யாராவது சொல்லலாம்: தீர்க்கதரிசிகள் ஒரு பாதபீடத்தைப் பற்றிப் பேசியுள்ளனர். ஏனெனில் தாவீது கூறுகிறார்: </w:t>
      </w:r>
      <w:r w:rsidRPr="00E541CA">
        <w:rPr>
          <w:i/>
        </w:rPr>
        <w:t xml:space="preserve">'நமது தேவனாகிய கர்த்தரை உயர்த்துங்கள், அவருடைய பாதபீடத்தில் ஆராதிக்கவும், அது பரிசுத்தமானது</w:t>
      </w:r>
      <w:r w:rsidRPr="00E541CA">
        <w:t xml:space="preserve">' (</w:t>
      </w:r>
      <w:r w:rsidRPr="00E541CA">
        <w:rPr>
          <w:rStyle w:val="FootnoteReference"/>
          <w:i/>
        </w:rPr>
        <w:footnoteReference w:id="488"/>
      </w:r>
      <w:r w:rsidRPr="00E541CA">
        <w:t xml:space="preserve"> ). மேலும் இஸ்யாயா, கிறிஸ்துவின் சார்பாகப் பேசுகையில்</w:t>
      </w:r>
      <w:r w:rsidRPr="00E541CA">
        <w:rPr>
          <w:i/>
        </w:rPr>
        <w:t xml:space="preserve">, 'என் பாதங்கள் நிற்கும் இடத்தை நான் மகிமைப்படுத்துவேன்</w:t>
      </w:r>
      <w:r w:rsidRPr="00E541CA">
        <w:t xml:space="preserve">'</w:t>
      </w:r>
      <w:r w:rsidRPr="00E541CA">
        <w:t xml:space="preserve"> (</w:t>
      </w:r>
      <w:r w:rsidRPr="00E541CA">
        <w:rPr>
          <w:rStyle w:val="FootnoteReference"/>
          <w:i/>
        </w:rPr>
        <w:footnoteReference w:id="489"/>
      </w:r>
      <w:r w:rsidRPr="00E541CA">
        <w:t xml:space="preserve"> )</w:t>
      </w:r>
      <w:r w:rsidRPr="00E541CA">
        <w:t xml:space="preserve"> என்கிறார்</w:t>
      </w:r>
      <w:r w:rsidRPr="00E541CA">
        <w:t xml:space="preserve">. அவை எந்தப் பாதபீடத்தைக் குறிக்கின்றன என்பதைத் தீர்மானிக்க, இந்த இரண்டு தீர்க்கதரிசனங்களின் விளக்கத்தையும் இப்போது நாம் ஆராய்வோம். ஆனால் முதலில், தேவனுடைய பாதபீடங்களுக்கு இடையிலான வேறுபாட்டை ஆராய்வோம்: நாம் தலைவணங்கும்படி கட்டளையிடப்பட்ட ஒரு பாதபீடம் இருக்கிறது, மேலும் நாம் தலைவணங்கக் கட்டளையிடப்படாத ஒரு பாதபீடமும் இருக்கிறது. ஏசாயா தீர்க்கதரிசனத்தில் தேவன் கூறுகிறார்: </w:t>
      </w:r>
      <w:r w:rsidRPr="00E541CA">
        <w:rPr>
          <w:i/>
        </w:rPr>
        <w:t xml:space="preserve">'பரலோகம் எனக்கு சிம்மாசனம், பூமி என் பாதங்களுக்குப் படிக்கட்டு</w:t>
      </w:r>
      <w:r w:rsidRPr="00E541CA">
        <w:t xml:space="preserve">'</w:t>
      </w:r>
      <w:r w:rsidRPr="00E541CA">
        <w:rPr>
          <w:rStyle w:val="FootnoteReference"/>
          <w:i/>
        </w:rPr>
        <w:footnoteReference w:id="490"/>
      </w:r>
      <w:r w:rsidRPr="00E541CA">
        <w:t xml:space="preserve"> : அதன் சிருஷ்டிகரான தேவன் தவிர, தேவனின் அந்தப் படிக்கட்டான பூமிக்கு வேறு யாரும் தலைவணங்குவதில்லை. மேலும் சங்கீதங்களில் எழுதப்பட்டுள்ளது: </w:t>
      </w:r>
      <w:r w:rsidRPr="00E541CA">
        <w:rPr>
          <w:i/>
        </w:rPr>
        <w:t xml:space="preserve">'கர்த்தர் என் கர்த்தரிடம்: "நான் உம்முடைய சத்துருக்களை உம்முடைய பாதங்களுக்குப் படியாக்கி வைக்கும் வரை, என் வலதுபக்கத்தில் வீற்றிரும்" என்றார்'</w:t>
      </w:r>
      <w:r w:rsidRPr="00E541CA">
        <w:rPr>
          <w:rStyle w:val="FootnoteReference"/>
          <w:i/>
        </w:rPr>
        <w:footnoteReference w:id="491"/>
      </w:r>
      <w:r w:rsidRPr="00E541CA">
        <w:t xml:space="preserve"> . மேலும், தேவனுடைய அந்தப் படியாக்குதலுக்கு—அதாவது தேவனுடைய சத்துருக்களுக்கு—யார் தான் </w:t>
      </w:r>
      <w:r w:rsidRPr="00E541CA">
        <w:t xml:space="preserve">வணங்க</w:t>
      </w:r>
      <w:r w:rsidRPr="00E541CA">
        <w:rPr>
          <w:i/>
        </w:rPr>
        <w:t xml:space="preserve"> விரும்புவார்கள்</w:t>
      </w:r>
      <w:r w:rsidRPr="00E541CA">
        <w:t xml:space="preserve">? அப்படியானால், எந்தப் படியாக்குதலுக்கு தாவீது நம்மை வணங்கும்படி கட்டளையிடுகிறார்?</w:t>
      </w:r>
    </w:p>
    <w:p w:rsidRPr="00E541CA" w:rsidR="00E541CA" w:rsidP="00E541CA" w:rsidRDefault="00E541CA" w14:paraId="38321C90" w14:textId="1EE29298">
      <w:pPr>
        <w:ind w:firstLine="720"/>
      </w:pPr>
      <w:r w:rsidRPr="00E541CA">
        <w:t xml:space="preserve">தாவீதின் இந்த வார்த்தைகளின் விளக்கம் இருவகைப்படும்: வேதவசனத்தின் எழுத்துப்பூர்வமானபடி மற்றும் மர்மத்தின்படி.</w:t>
      </w:r>
    </w:p>
    <w:p w:rsidRPr="00E541CA" w:rsidR="00E541CA" w:rsidP="00E541CA" w:rsidRDefault="00E541CA" w14:paraId="31DD8F6B" w14:textId="5B75E92E">
      <w:pPr>
        <w:ind w:firstLine="720"/>
      </w:pPr>
      <w:r w:rsidRPr="00E541CA">
        <w:rPr>
          <w:rStyle w:val="FootnoteReference"/>
          <w:i/>
        </w:rPr>
        <w:footnoteReference w:id="492"/>
      </w:r>
      <w:r w:rsidRPr="00E541CA">
        <w:t xml:space="preserve">எழுத்தின்படி, விளக்கம் பின்வருமாறு: பழைய ஏற்பாட்டில் தேவனுடைய பெட்டகம் இருந்தது, அதில் பூத்த ஆரோனின் தண்டு, உடன்படிக்கையின் பலகைகள், மற்றும் மன்னாவைக் கொண்ட பொன் ஜாடி இருந்தன; அந்தப் பெட்டகம் தேவனுடைய பாதபீடமென்று அழைக்கப்பட்டது, இது 1 நாளாகமம் 28-ஆம் அதிகாரத்தில் காணப்படுகிறது, அங்கே ராஜா தாவீது ஜனங்களிடம் சொன்னார்: 'கர்த்தருடைய உடன்படிக்கையின் பெட்டி இளைப்பாறுவதற்கும்</w:t>
      </w:r>
      <w:r w:rsidRPr="00E541CA">
        <w:rPr>
          <w:i/>
        </w:rPr>
        <w:t xml:space="preserve">, </w:t>
      </w:r>
      <w:r w:rsidRPr="00E541CA">
        <w:rPr>
          <w:i/>
        </w:rPr>
        <w:t xml:space="preserve">நம் தேவனாகிய கர்த்தரின்</w:t>
      </w:r>
      <w:r w:rsidRPr="00E541CA">
        <w:t xml:space="preserve"> பாதங்களுக்குப்</w:t>
      </w:r>
      <w:r w:rsidRPr="00E541CA">
        <w:rPr>
          <w:i/>
        </w:rPr>
        <w:t xml:space="preserve"> பாதபீடமாகவும் </w:t>
      </w:r>
      <w:r w:rsidRPr="00E541CA">
        <w:t xml:space="preserve">ஒரு ஆலயத்தைக் கட்ட என் இதயத்தில் தீர்மானித்திருக்கிறேன்</w:t>
      </w:r>
      <w:r w:rsidRPr="00E541CA">
        <w:t xml:space="preserve">' (1 நாளாகமம் 28:2). அப்படியானால், அந்தப் பெட்டி ஏன் தேவனுடைய பாதபீடம் என்று அழைக்கப்பட்டது? ஏனென்றால், அந்தப் பெட்டியின் மீது, அதன் மீது தங்கள் இறக்கைகளை விரித்திருந்த இரண்டு கெருபீம்களுக்கு இடையில், அங்கு, இறக்கைகளால் தாங்கப்பட்ட ஒரு தூய தங்கத் தட்டு இருந்தது, அது பேழையின் மூடியாக இருந்ததைப் போல இருந்தது. அது ஒரு இருக்கை அல்லது அரியணை போன்ற தோற்றத்தில் இருந்தது, அதன் மீது காணப்படாத கடவுள் அமர்ந்திருப்பதாக இஸ்ரவேலர் நம்பினர், அதே சங்கீதத்தின் முதல் வசனத்தில் எழுதப்பட்டுள்ளபடி: 'கெருபீங்கள் மீது வீற்றிருப்பவர்'. விளக்கவுரையாளர்களின் கூற்றுப்படி, இஸ்ரவேலர் இந்த வார்த்தைகளைக் கண்ணுக்குத் தெரியாத பரலோக செருபீன்களைக் குறிப்பிடாமல், உடன்படிக்கையின் பெட்டியின் மேல் வைக்கப்பட்டிருந்த மோசேவின் கண்ணுக்குத் தெரியும், தங்கச் செருபீன்களைக் குறிப்பிட்டனர். ஆனால் தேவன் தாமே மோசேவுக்குச் சொன்னார்: </w:t>
      </w:r>
      <w:r w:rsidRPr="00E541CA">
        <w:rPr>
          <w:i/>
        </w:rPr>
        <w:t xml:space="preserve">'நான் அங்கே உனக்கு என்னை வெளிப்படுத்துவேன்</w:t>
      </w:r>
      <w:r w:rsidRPr="00E541CA">
        <w:rPr>
          <w:i/>
        </w:rPr>
        <w:t xml:space="preserve">, சாட்சிக் கூடையின்மேல் இருக்கும் இரண்டு செருபீங்கள் நடுவிலுள்ள கிருபாதாழ்விலிருந்து உனக்குப் பேசுவேன்' (</w:t>
      </w:r>
      <w:r w:rsidRPr="00E541CA">
        <w:rPr>
          <w:rStyle w:val="FootnoteReference"/>
          <w:i/>
        </w:rPr>
        <w:footnoteReference w:id="493"/>
      </w:r>
      <w:r w:rsidRPr="00E541CA">
        <w:t xml:space="preserve"> ). ஏனெனில், தேவன் செருபுகளுக்கு இடையில், அவற்றின் இறக்கைகளால் தாங்கப்பட்டு, ஒரு பொன் சிம்மாசனத்தின் மீது அமர்ந்திருந்தார், மேலும் பெட்டகம் தேவனுடைய பாதங்களுக்குக் கீழே இருந்தது; இந்தக் காரணத்திற்காகவே பெட்டகம் தேவனுடைய பாதபீடமென்று அழைக்கப்பட்டது, அதற்கு முன்பாக தாவீது </w:t>
      </w:r>
      <w:r w:rsidRPr="00E541CA">
        <w:rPr>
          <w:i/>
        </w:rPr>
        <w:t xml:space="preserve">நமக்கு</w:t>
      </w:r>
      <w:r w:rsidRPr="00E541CA">
        <w:t xml:space="preserve"> வணங்கும்படி கட்டளையிட்டார்: </w:t>
      </w:r>
      <w:r w:rsidRPr="00E541CA">
        <w:rPr>
          <w:i/>
        </w:rPr>
        <w:t xml:space="preserve">'அவருடைய பாதபீடத்திற்கு முன்பாக</w:t>
      </w:r>
      <w:r w:rsidRPr="00E541CA">
        <w:rPr>
          <w:i/>
        </w:rPr>
        <w:t xml:space="preserve"> வணங்குங்கள்</w:t>
      </w:r>
      <w:r w:rsidRPr="00E541CA">
        <w:rPr>
          <w:i/>
        </w:rPr>
        <w:t xml:space="preserve">, அது பரிசுத்தமானது' என்று</w:t>
      </w:r>
      <w:r w:rsidRPr="00E541CA">
        <w:t xml:space="preserve"> அவர் கூறினார்</w:t>
      </w:r>
      <w:r w:rsidRPr="00E541CA">
        <w:rPr>
          <w:rStyle w:val="FootnoteReference"/>
          <w:i/>
        </w:rPr>
        <w:footnoteReference w:id="494"/>
      </w:r>
      <w:r w:rsidRPr="00E541CA">
        <w:t xml:space="preserve"> . இது உரையின்படி உள்ள விளக்கமாகும்.</w:t>
      </w:r>
    </w:p>
    <w:p w:rsidRPr="00E541CA" w:rsidR="00E541CA" w:rsidP="00E541CA" w:rsidRDefault="00E541CA" w14:paraId="180FC1B7" w14:textId="7D88EA09">
      <w:pPr>
        <w:ind w:firstLine="720"/>
      </w:pPr>
      <w:r w:rsidRPr="00E541CA">
        <w:t xml:space="preserve">இருப்பினும், ஆன்மிக விளக்கத்தின்படி, புனித அத்தனாசியஸ் மகாமுனிவர் மற்றும் பிற புனிதத் தந்தையர்கள், கடவுளின் பாதபீடத்தை கிறிஸ்துவின் ஆள்தத்துவத்தில் உள்ள மனிதத்தன்மையாகப் புரிந்துகொள்கிறார்கள். இவ்வாறு அதாநசியார் கூறுகிறார்: மேலே இருக்கும் உயிருள்ள கடவுள், எல்லா படைப்புகளையும் தன் பாதங்களுக்குக் கீழே கொண்டவர், மாற்றமின்றி மனிதரானார், நமது இயல்பில் இணைந்தார், அதுவே அவருடைய பாதபீடம். அவ்வாறே, விளிம்புகளில் உரைகள் கொண்ட கியيفின் மாபெரும் அச்சிடப்பட்ட சங்கீத நூலில், இவ்வாறு எழுதப்பட்டுள்ளது: "கடவுளின் பாதபீடம் என்பது பூமி; பூமியிலிருந்து எடுக்கப்பட்ட மிகத் தூய்மையான கிறிஸ்துவின் உடல்—மிகத் தூய்மையான கன்னிகையின் உடல்—அதில் உண்மையான கடவுளான கிறிஸ்து, ஒரே ஹிப்போஸ்டாசிஸில் (Hypostasis) கடவுள் தன்மையுடன் இணைந்து வசித்தார்; எனவே அது புனிதமானது மற்றும் மிகவும் புனிதமானது."</w:t>
      </w:r>
    </w:p>
    <w:p w:rsidRPr="00E541CA" w:rsidR="00E541CA" w:rsidP="00E541CA" w:rsidRDefault="00E541CA" w14:paraId="48F5C37F" w14:textId="5A84E5CC">
      <w:pPr>
        <w:ind w:firstLine="720"/>
      </w:pPr>
      <w:r w:rsidRPr="00E541CA">
        <w:t xml:space="preserve">ஆகவே, இரண்டு வியாக்கியானங்களிலிருந்தும்—வேதவசனத்தின் எழுத்துப்பூர்வமானபடி மற்றும் இரகசியத்தின்படி—இந்த உரை சிலுவையில் செய்யப்பட்ட அல்லது சித்தரிக்கப்பட்ட பாதபீடத்தை குறிப்பிடவில்லை என்பது தெளிவாகிறது. மாறாக, இது புனித சபையையும், கிறிஸ்துவின் சிலுவையைக் குறிக்கிறது. ஏனெனில், சிலுவைக்காகப் பாடப்படும் புரோகிமென் இதுவே: </w:t>
      </w:r>
      <w:r w:rsidRPr="00E541CA">
        <w:rPr>
          <w:i/>
        </w:rPr>
        <w:t xml:space="preserve">'நமது ஆண்டவராகிய கர்த்தரை உயர்த்துங்கள், </w:t>
      </w:r>
      <w:r w:rsidRPr="00E541CA">
        <w:rPr>
          <w:i/>
        </w:rPr>
        <w:t xml:space="preserve">அவருடைய </w:t>
      </w:r>
      <w:r w:rsidRPr="00E541CA">
        <w:rPr>
          <w:i/>
        </w:rPr>
        <w:t xml:space="preserve">பாதபீடத்திற்கு முன்பாகத் தலைவணங்குங்கள்</w:t>
      </w:r>
      <w:r w:rsidRPr="00E541CA">
        <w:rPr>
          <w:i/>
        </w:rPr>
        <w:lastRenderedPageBreak/>
      </w:r>
      <w:r w:rsidRPr="00E541CA">
        <w:rPr>
          <w:i/>
        </w:rPr>
        <w:t xml:space="preserve"> , ஏனெனில் அது பரிசுத்தமானது</w:t>
      </w:r>
      <w:r w:rsidRPr="00E541CA">
        <w:rPr>
          <w:rStyle w:val="FootnoteReference"/>
          <w:i/>
        </w:rPr>
        <w:footnoteReference w:id="495"/>
      </w:r>
      <w:r w:rsidRPr="00E541CA">
        <w:t xml:space="preserve"> .' ஆனால், பாதபீடம் கண்ணுக்குத் தெரியும் வகையில் சிறியதாக இருந்தாலும், இது கிறிஸ்துவின் முழுச் சிலுவையையும் குறிக்கிறது, அதன் ஒரு சிறிய பகுதியை மட்டும் அல்ல.</w:t>
      </w:r>
    </w:p>
    <w:p w:rsidRPr="00E541CA" w:rsidR="00E541CA" w:rsidP="00E541CA" w:rsidRDefault="00E541CA" w14:paraId="0F480F70" w14:textId="1319F9CE">
      <w:pPr>
        <w:ind w:firstLine="720"/>
      </w:pPr>
      <w:r w:rsidRPr="00E541CA">
        <w:t xml:space="preserve">மேலும், கிறிஸ்துவின் சார்பாகச் சொல்லப்பட்ட ஏசாயாவின் வார்த்தைகள்: 'என் பாதங்கள் நிற்கும் இடத்தை நான் மகிமைப்படுத்துவேன்'; இவை ரஷ்ய பைபிள்களில் காணப்படவில்லை, ஆனால் டிரையோடியனில், பெரிய சனிக்கிழமையன்று வாசிக்கப்படும் உபமானங்களில் மட்டுமே காணப்படுகின்றன; இருப்பினும், இந்த வார்த்தைகள் ஜெரோமின் மொழிபெயர்ப்பில் ரோமானிய வேதாகமங்களில் காணப்படுகின்றன; இந்த வார்த்தைகளின் எழுத்துப்பூர்வமான விளக்கம், உடன்படிக்கையின் பேழையைப் பற்றி மேலே கொடுக்கப்பட்ட விளக்கத்தைப் போன்றது, அதே சமயம், மர்மத்தின்படி, அவை புனித சபையைக் குறிக்கின்றன: ஏனெனில், स्वர்க்கப் பீடத்தில் வீற்றிருக்கும் தேவன், பூமியில் உழைக்கும் தம்முடைய பரிசுத்த திருச்சபையைத் தம்முடைய பாதபீடமாகக் கொண்டிருக்கிறார்.</w:t>
      </w:r>
    </w:p>
    <w:p w:rsidRPr="00E541CA" w:rsidR="00E541CA" w:rsidP="00E541CA" w:rsidRDefault="00E541CA" w14:paraId="659B90AE" w14:textId="3A2A49DF">
      <w:pPr>
        <w:ind w:firstLine="720"/>
      </w:pPr>
      <w:r w:rsidRPr="00E541CA">
        <w:t xml:space="preserve">சிலுவைக்குக் கீழே ஒரு பாதபீடம் இருந்ததா இல்லையா என்பதைப் புனித வேதாகமங்களும், தெய்வீக வேதாகமங்களின் வியாக்கியானக்காரர்களும் வெளிப்படுத்தவில்லை. இருப்பினும், வணக்கத்திற்குரிய அந்தோனியர் எனப்படும் ரோமானியரின் பாத்திரங்களில் ஒன்றான புனிதக் கிண்ணத்தின் மீது, கிறிஸ்துவின் சிலுவை காலுமின்றி, நான்கு முனைகளுடன் சித்தரிக்கப்பட்டுள்ளது; மேலும், மரப் பலகையின் மீது அல்லாமல், தோல் ஏட்டில் கிறிஸ்துவின் பட்டப்பெயரான </w:t>
      </w:r>
      <w:r w:rsidRPr="00E541CA">
        <w:t xml:space="preserve">'</w:t>
      </w:r>
      <w:r w:rsidRPr="00E541CA">
        <w:rPr>
          <w:rStyle w:val="FootnoteReference"/>
        </w:rPr>
        <w:footnoteReference w:id="496"/>
      </w:r>
      <w:r w:rsidRPr="00E541CA">
        <w:t xml:space="preserve"> ' என்று</w:t>
      </w:r>
      <w:r w:rsidRPr="00E541CA">
        <w:t xml:space="preserve"> எழுதப்பட்டுள்ளது</w:t>
      </w:r>
      <w:r w:rsidRPr="00E541CA">
        <w:t xml:space="preserve">. சிலுவையின் அடியில் சித்தரிக்கப்பட்டதும் பொறிக்கப்பட்டதும் என்ன என்பது குறித்து நாங்கள் விவாதிக்கவில்லை; பழங்கால புனித நூல்களில் இது குறிப்பிடப்படவில்லை, அல்லது அது குறித்த எந்தவொரு நம்பகமான பதிவும் இல்லை என்பதை மட்டுமே நாங்கள் சுட்டிக்காட்டுகிறோம்.</w:t>
      </w:r>
    </w:p>
    <w:p w:rsidRPr="00E541CA" w:rsidR="00E541CA" w:rsidP="00E541CA" w:rsidRDefault="00E541CA" w14:paraId="6754C584" w14:textId="5FBC8E1F">
      <w:pPr>
        <w:ind w:firstLine="720"/>
      </w:pPr>
      <w:r w:rsidRPr="00E541CA">
        <w:t xml:space="preserve">ஒரு பிளவுவாத கையெழுத்துப் பிரதியில் இவ்வாறு எழுதப்பட்டிருப்பதைக் கண்டேன் என்பது இன்னும் எவ்வளவு பெரிய கட்டுக்கதை:</w:t>
      </w:r>
    </w:p>
    <w:p w:rsidRPr="00E541CA" w:rsidR="00E541CA" w:rsidP="00E541CA" w:rsidRDefault="00E541CA" w14:paraId="5C6F095F" w14:textId="414CAC39">
      <w:pPr>
        <w:ind w:firstLine="720"/>
      </w:pPr>
      <w:r w:rsidRPr="00E541CA">
        <w:t xml:space="preserve">சிலுவையின் அடிவாரத்தைப் பற்றி, அல்ஃபாபெட்ஸில் உள்ள கேள்வியைப் பார்க்கவும்: 'கிறிஸ்துவின் சிலுவையின் அடிவாரத்தில், வலது பக்கம், அது மலைகளை நோக்கி உயர்ந்திருப்பது போலவும், இடது பக்கம் பள்ளத்தாக்கை நோக்கி இறங்குவது போலவும் ஏன் எழுதப்பட்டுள்ளது?' விளக்கம்: ஏனெனில் கிறிஸ்து சிலுவையில் நின்றபோது, அவர் தனது தலையை வலதுபுறம் சாய்த்தார், அதனால் தேசங்கள் அவரை விசுவாசித்து ஆராதிக்கலாம்; அந்தக் காரணத்திற்காக அவர் தம்முடைய வலது காலை உயர்த்தினார், அதனால் அவருக்குள் விசுவாசിക്കുന്നவர்களின் பாவங்கள் இலகுவாக்கப்பட்டு, அவருடைய இரண்டாம் வருகையின்போது அவர்கள் அவரைச் சந்திக்க உயர்த்தப்படலாம்; அதே சமயம், அவருக்குள் விசுவாசிக்காதவர்கள் அழுத்தப்பட்டு நரகத்திற்கு இறங்குவதற்காக, அவர் தம்முடைய இடது காலை, அதாவது தரையில் இறங்கும் காலை, அழுத்தமாக வைத்தார். இதுவரை இந்த வாதம்.</w:t>
      </w:r>
    </w:p>
    <w:p w:rsidRPr="00E541CA" w:rsidR="00E541CA" w:rsidP="00E541CA" w:rsidRDefault="00E541CA" w14:paraId="53E56169" w14:textId="34134EBB">
      <w:pPr>
        <w:ind w:firstLine="720"/>
      </w:pPr>
      <w:r w:rsidRPr="00E541CA">
        <w:t xml:space="preserve">இந்தக் பகுத்தறிவு கிறிஸ்துவின் திருச்சபைக்கு முரணானது அல்ல, புனித விசுவாசத்திற்கும் முரணானது அல்ல என்று நான் கூறுவேன்; ஆனால், எளிய மக்கள் அந்தப் புனைக்கதையை நற்செய்தியின் உண்மையே போல நம்புவதை நான் கேட்பதால்; மேலும், திருச்சபை கிறிஸ்துவின் மணமகளாக இருப்பதால், களங்கமற்றது; அது எந்தவொரு கற்பனையான ஊகங்களையோ அல்லது சுயமாகக் கற்பிக்கப்பட்ட விளக்கங்களையோ ஏற்றுக்கொள்ளக்கூடாது, மாறாக இறைவேதங்களிலேயே நிலைத்திருக்க வேண்டும், மேலும் பிரபஞ்சத்தின் மாபெரும் ஆசிரியர்களின் உண்மையான விளக்கங்களைக் கவனிக்க வேண்டும் (எளிய, பேச்சாளர்களான மனிதர்களின் விளக்கங்களை அல்ல). இந்தக் காரணத்திற்காக, திருச்சபையின் உண்மை மீது பேரார்வம் கொண்டு, ஆயர் பணியை நிலைநிறுத்தி, நான் அத்தகைய பொய்யான ஊகங்களுக்குச் செவிசாய்ப்பதில்லை.</w:t>
      </w:r>
    </w:p>
    <w:p w:rsidRPr="00E541CA" w:rsidR="00E541CA" w:rsidP="00E541CA" w:rsidRDefault="00E541CA" w14:paraId="5CAE4333" w14:textId="67C64F15">
      <w:pPr>
        <w:ind w:firstLine="720"/>
      </w:pPr>
      <w:r w:rsidRPr="00E541CA">
        <w:t xml:space="preserve">சிலுவையின் அடிவாரத்தை நான் முத்தமிடுகிறேன், அது சாயலாக இருந்தாலும் சரி இல்லாவிட்டாலும் சரி. சிலுவை செய்பவர்கள் மற்றும் சிலுவை வரைபவர்களின் வழக்கத்திற்கு நான் எதிர்ப்புத் தெரிவிப்பதில்லை, ஏனெனில் அது திருச்சபைக்கு முரணானது அல்ல, மாறாக நான் அதை அங்கீகரிக்கிறேன்; இருப்பினும், பிளவுபடுத்தும் நூலில் கூறப்பட்டுள்ளபடி, அடித்தளத்தின் சாயுதலைப் பற்றிய விளக்கத்தை நான் ஏற்றுக்கொள்வதில்லை, ஏனெனில் அது பழங்கால புனிதத் தந்தையர்களிடமோ அல்லது உரைநூல்களிடமோ காணப்படவில்லை.</w:t>
      </w:r>
    </w:p>
    <w:p w:rsidRPr="00E541CA" w:rsidR="00E541CA" w:rsidP="00E541CA" w:rsidRDefault="00E541CA" w14:paraId="27532ECA" w14:textId="77F88768">
      <w:pPr>
        <w:ind w:firstLine="720"/>
      </w:pPr>
      <w:r w:rsidRPr="00E541CA">
        <w:t xml:space="preserve">பழைய ஏற்பாட்டில் உள்ள நான்கு-முனைச் சிலுவை, எட்டு-முனைச் சிலுவையின் மேற்கூரையாக இருந்தது என்று கூறும் மதபோத மறுப்புப் புனைவுகளுக்கு எதிராக முன்வைக்கப்பட்ட மேற்கூறிய கருத்துக்களை நாம் இப்போது ஆராய்வோம். ஆயினும் கிறிஸ்து எட்டு-முனைச் சிலுவையில் அறையுண்டார்; அதன் மேற்கூரையும் சிலுவையின் வடிவமும் வெறுமனே நான்கு-முனை கொண்டவை, மேலும் அந்த நான்கு-முனைச் சிலுவையே ரோமானியச் சிலுவையாகவும், பாழாக்கத்தின் அருவருப்பாகவும், கிறிஸ்து விரோதியின் விக்கிரமாகவும், கிறிஸ்து விரோதியின் முத்திரையாகவும் கருதப்பட வந்துள்ளது.</w:t>
      </w:r>
    </w:p>
    <w:p w:rsidRPr="00E541CA" w:rsidR="00E541CA" w:rsidP="00E541CA" w:rsidRDefault="00E541CA" w14:paraId="18ED1BD1" w14:textId="5B50E64F">
      <w:pPr>
        <w:ind w:firstLine="720"/>
      </w:pPr>
      <w:r w:rsidRPr="00E541CA">
        <w:t xml:space="preserve">ஆகவே, நாம் இந்த விஷயத்தின் உண்மையைத் தேடுவோம்.</w:t>
      </w:r>
    </w:p>
    <w:p w:rsidRPr="00E541CA" w:rsidR="00E541CA" w:rsidP="00E541CA" w:rsidRDefault="00E541CA" w14:paraId="24B1389E" w14:textId="3DD5BA13">
      <w:pPr>
        <w:ind w:firstLine="720"/>
      </w:pPr>
      <w:r w:rsidRPr="00E541CA">
        <w:t xml:space="preserve">பழைய ஏற்பாட்டில்</w:t>
      </w:r>
    </w:p>
    <w:p w:rsidRPr="00E541CA" w:rsidR="00E541CA" w:rsidP="00E541CA" w:rsidRDefault="00E541CA" w14:paraId="5FA6B2FF" w14:textId="192DDB39">
      <w:pPr>
        <w:ind w:firstLine="720"/>
        <w:rPr>
          <w:i/>
        </w:rPr>
      </w:pPr>
      <w:r w:rsidRPr="00E541CA">
        <w:rPr>
          <w:i/>
        </w:rPr>
        <w:t xml:space="preserve">பழைய ஏற்பாட்டில் இருந்த நான்கு-முனை சிலுவை, எட்டு-முனை சிலுவையின் முன்னறிவிப்பாக இருந்ததா?</w:t>
      </w:r>
    </w:p>
    <w:p w:rsidRPr="00E541CA" w:rsidR="00E541CA" w:rsidP="00E541CA" w:rsidRDefault="00E541CA" w14:paraId="1EA0CAE3" w14:textId="7C9B61A7">
      <w:pPr>
        <w:ind w:firstLine="720"/>
      </w:pPr>
      <w:r w:rsidRPr="00E541CA">
        <w:t xml:space="preserve">பிளவுவாதக் கண்ணோட்டத்தின்படி, பழைய ஏற்பாட்டில் உள்ள நான்கு-முனைச் சிலுவை எட்டு-முனைச் சிலுவையின் மேலணியாக இருந்திருந்தால், பழைய ஏற்பாட்டில் உள்ள அந்த நான்கு-முனைச் சிலுவை உண்மையில் ஏதேனும் ஒரு பொருளால் செய்யப்பட்டிருந்து, ஏதேனும் ஓர் இடத்தில் நின்றிருந்திருக்க வேண்டும் என்பது எல்லா வகையிலும் பொருத்தமானதாக இருக்கும். அப்படியானால், பிளவுவாதிகள் பழைய ஏற்பாட்டில் நான்கு-முனைச் சிலுவை எங்கே காணப்படுகிறது என்று நமக்குக் காட்டட்டும்? அல்லது குறைந்தபட்சம்</w:t>
      </w:r>
      <w:r w:rsidRPr="00E541CA">
        <w:rPr>
          <w:i/>
        </w:rPr>
        <w:t xml:space="preserve">, </w:t>
      </w:r>
      <w:r w:rsidRPr="00E541CA">
        <w:t xml:space="preserve">ரஷ்ய மொழி பழைய ஏற்பாட்டு வேதாகமங்களில்</w:t>
      </w:r>
      <w:r w:rsidRPr="00E541CA">
        <w:rPr>
          <w:i/>
        </w:rPr>
        <w:t xml:space="preserve"> 'சிலுவை'</w:t>
      </w:r>
      <w:r w:rsidRPr="00E541CA">
        <w:t xml:space="preserve"> என்ற பெயர் </w:t>
      </w:r>
      <w:r w:rsidRPr="00E541CA">
        <w:t xml:space="preserve">எங்கே எழுதப்பட்டுள்ளது </w:t>
      </w:r>
      <w:r w:rsidRPr="00E541CA">
        <w:rPr>
          <w:i/>
        </w:rPr>
        <w:t xml:space="preserve">என்று </w:t>
      </w:r>
      <w:r w:rsidRPr="00E541CA">
        <w:t xml:space="preserve">காட்டட்டும்</w:t>
      </w:r>
      <w:r w:rsidRPr="00E541CA">
        <w:t xml:space="preserve">? மேலும், பழைய ஏற்பாட்டில் நான்கு-முனை சிலுவை என்பது எட்டு-முனை சிலுவையின் பிரதிநிதித்துவம் என்பதைக் காட்ட, புனிதத் தந்தையர்களிடமிருந்து (அவர்களின் சொந்த பிரின் பொய்ச் சீடர்களிடமிருந்து அல்ல) ஆதாரத்தை அவர்கள் நமக்கு முன்வைக்கட்டும். ஏனெனில், நம்பகமான ஆதாரம் இல்லாமல் சந்தேகத்திற்குரிய விஷயங்களில் விசுவாசம் வைக்கப்படுவதில்லை. ஆகவே, நாங்கள் உங்களுடைய முன்னிலையில் தற்போதைய இந்த விசாரணையை நடத்துகிறோம். பழைய ஏற்பாட்டு வேதவாக்கியங்களை ஆராய்ந்து, அதில் ஒருபோதும் நான்கு-முனை சிலுவை தோன்றியதா என்பதையும்; அல்லது, குறைந்தபட்சம், </w:t>
      </w:r>
      <w:r w:rsidRPr="00E541CA">
        <w:t xml:space="preserve">கிறிஸ்துவின் சிலுவையை வெளிப்படையாகக் குறிப்பிடாமல், ஆனால் இரகசியமாகப் பிரதிநிதித்துவப்படுத்தும் சிலுவையின்</w:t>
      </w:r>
      <w:r w:rsidRPr="00E541CA">
        <w:t xml:space="preserve"> இரகசியப் பொறிப்புகளான </w:t>
      </w:r>
      <w:r w:rsidRPr="00E541CA">
        <w:t xml:space="preserve">'</w:t>
      </w:r>
      <w:r w:rsidRPr="00E541CA">
        <w:lastRenderedPageBreak/>
      </w:r>
      <w:r w:rsidRPr="00E541CA">
        <w:t xml:space="preserve"> '</w:t>
      </w:r>
      <w:r w:rsidRPr="00E541CA">
        <w:t xml:space="preserve"> என்பதைத் தவிர, ரஷ்ய பைபிள்களில் பழைய ஏற்பாட்டில் 'சிலுவை' என்ற பெயர் உள்ளதா என்பதையும் </w:t>
      </w:r>
      <w:r w:rsidRPr="00E541CA">
        <w:t xml:space="preserve">ஆராய்கிறோம். மேலும், பழைய ஏற்பாட்டில் சிலுவையோ அல்லது 'சிலுவை' என்ற சொல்லோ காணப்படவில்லை என்றால், அது எந்தக் காரணத்திற்காகக் காணப்படவில்லை?</w:t>
      </w:r>
    </w:p>
    <w:p w:rsidRPr="00E541CA" w:rsidR="00E541CA" w:rsidP="00E541CA" w:rsidRDefault="00E541CA" w14:paraId="0A2240E1" w14:textId="5F1FBDF2">
      <w:pPr>
        <w:ind w:firstLine="720"/>
        <w:rPr>
          <w:i/>
        </w:rPr>
      </w:pPr>
      <w:r w:rsidRPr="00E541CA">
        <w:rPr>
          <w:i/>
        </w:rPr>
        <w:t xml:space="preserve">சிலுவையின் சின்னங்கள் மற்றும் முன்மாதிரிகள் குறித்த ஒரு விசாரணை</w:t>
      </w:r>
    </w:p>
    <w:p w:rsidRPr="00E541CA" w:rsidR="00E541CA" w:rsidP="00E541CA" w:rsidRDefault="00E541CA" w14:paraId="68E5FEB9" w14:textId="39A93189">
      <w:pPr>
        <w:ind w:firstLine="720"/>
      </w:pPr>
      <w:r w:rsidRPr="00E541CA">
        <w:t xml:space="preserve">ஆரம்பத்திலேயே ஒன்றைத் தெளிவுபடுத்திக் கொள்கிறேன்</w:t>
      </w:r>
      <w:r w:rsidRPr="00E541CA">
        <w:rPr>
          <w:i/>
        </w:rPr>
        <w:t xml:space="preserve">, </w:t>
      </w:r>
      <w:r w:rsidRPr="00E541CA">
        <w:t xml:space="preserve">ரஷ்ய பைபிள்களில் உள்ள பழைய ஏற்பாட்டில் </w:t>
      </w:r>
      <w:r w:rsidRPr="00E541CA">
        <w:rPr>
          <w:i/>
        </w:rPr>
        <w:t xml:space="preserve">'சிலுவை'</w:t>
      </w:r>
      <w:r w:rsidRPr="00E541CA">
        <w:t xml:space="preserve"> என்ற பெயர் </w:t>
      </w:r>
      <w:r w:rsidRPr="00E541CA">
        <w:t xml:space="preserve">காணப்படவில்லை (நான் இங்கு மற்ற மொழிகளில் உள்ள வெளிநாட்டு பைபிள்களைப் பற்றிப் பேசவில்லை, மாறாக ரஷ்ய பைபிள்களைப் பற்றிப் பேசுகிறேன்; ஏனெனில் என் வார்த்தைகள் எங்கள் சக ரஷ்யர்களுக்கானது). ரஷ்ய பைபிள்களைப் படிப்பவர்களில் எவர் நன்கு அறிந்தவர்? யார் முழு பழைய ஏற்பாட்டையும் முழுமையாகப் படித்திருக்கிறீர்கள்? அதில் நான்கு முனைகள் கொண்ட சிலுவையை யாராவது கண்டறிந்திருக்கிறீர்களா? அல்லது குறைந்தபட்சம் </w:t>
      </w:r>
      <w:r w:rsidRPr="00E541CA">
        <w:rPr>
          <w:i/>
        </w:rPr>
        <w:t xml:space="preserve">'சிலுவை'</w:t>
      </w:r>
      <w:r w:rsidRPr="00E541CA">
        <w:t xml:space="preserve"> என்ற சொல்லைக் கூட</w:t>
      </w:r>
      <w:r w:rsidRPr="00E541CA">
        <w:rPr>
          <w:i/>
        </w:rPr>
        <w:t xml:space="preserve">? </w:t>
      </w:r>
      <w:r w:rsidRPr="00E541CA">
        <w:t xml:space="preserve">ரஷ்ய பிளவுவாதிகள் எல்லா மூலைகளிலிருந்தும் கூடி, புதிய கிருபையான, நற்செய்தி (நான் கூறுகிறேன்) அறிவிப்பு வரை ரஷ்ய பைபிள்களில் உள்ள பழைய ஏற்பாட்டை இரவும் பகலும் கவனமாகப் படித்தால், அவர்கள் எங்கும் </w:t>
      </w:r>
      <w:r w:rsidRPr="00E541CA">
        <w:rPr>
          <w:i/>
        </w:rPr>
        <w:t xml:space="preserve">சிலுவையைப்</w:t>
      </w:r>
      <w:r w:rsidRPr="00E541CA">
        <w:t xml:space="preserve"> பற்றிய எந்தக் குறிப்பையாவது காண்பார்களா</w:t>
      </w:r>
      <w:r w:rsidRPr="00E541CA">
        <w:rPr>
          <w:i/>
        </w:rPr>
        <w:t xml:space="preserve">? </w:t>
      </w:r>
      <w:r w:rsidRPr="00E541CA">
        <w:t xml:space="preserve">ஒருபோதும் இல்லை.</w:t>
      </w:r>
    </w:p>
    <w:p w:rsidRPr="00E541CA" w:rsidR="00E541CA" w:rsidP="00E541CA" w:rsidRDefault="00E541CA" w14:paraId="252E10B2" w14:textId="76804562">
      <w:pPr>
        <w:ind w:firstLine="720"/>
      </w:pPr>
      <w:r w:rsidRPr="00E541CA">
        <w:t xml:space="preserve">ஏனெனில், பழைய ஏற்பாட்டில் கர்த்தருடைய சிலுவையின் பல முன்னடையாளங்களும் உருவகங்களும் இருந்தபோதிலும், சிலுவை என்ற வார்த்தையே எங்கும் காணப்படவில்லை; அந்த முன்னடையாளங்கள் 'சிலுவை' என்ற பெயரால் குறிப்பிடப்படவும் இல்லை, மேலும், கடவுளால் வெளிப்படுத்தப்பட்ட சில தீர்க்கதரிசிகளைத் தவிர, அக்கால மக்கள் சிலுவையைப் பற்றிய எழுத்துக்களை அங்கீகரிக்கவும் இல்லை. பழைய ஏற்பாட்டை ஆராய்ந்து, அவை கர்த்தருடைய சிலுவையின் அடையாளங்கள் என்பதைக் கண்டறிந்த புதிய கிருபையில் உள்ள கிறிஸ்தவர்களால் இவை அங்கீகரிக்கப்பட்டன. இவற்றில், மிகவும் குறிப்பிடத்தக்க ஒன்றை இங்கே சுருக்கமாகக் குறிப்பிடுகிறோம்.</w:t>
      </w:r>
    </w:p>
    <w:p w:rsidRPr="00E541CA" w:rsidR="00E541CA" w:rsidP="00E541CA" w:rsidRDefault="00E541CA" w14:paraId="44AE20B1" w14:textId="67290528">
      <w:pPr>
        <w:ind w:firstLine="720"/>
      </w:pPr>
      <w:r w:rsidRPr="00E541CA">
        <w:t xml:space="preserve">பழைய ஏற்பாட்டில் ஆண்டவரின் சிலுவையின் மூன்று வகைகளும் முன்னறிகுறிகளும் இருந்தன:</w:t>
      </w:r>
    </w:p>
    <w:p w:rsidRPr="00E541CA" w:rsidR="00E541CA" w:rsidP="00E541CA" w:rsidRDefault="00E541CA" w14:paraId="4569F3D0" w14:textId="0CBB59E4">
      <w:pPr>
        <w:ind w:firstLine="720"/>
      </w:pPr>
      <w:r w:rsidRPr="00E541CA">
        <w:t xml:space="preserve">இவை, உருவமற்ற அதே சமயம் குறிப்பிடத்தக்க நிகழ்வுகளிலும், அல்லது கடவுளால் அவற்றுக்கு வழங்கப்பட்ட சில அற்புத சக்திகளிலும் காணப்பட்டன.</w:t>
      </w:r>
    </w:p>
    <w:p w:rsidRPr="00E541CA" w:rsidR="00E541CA" w:rsidP="00E541CA" w:rsidRDefault="00E541CA" w14:paraId="29A70911" w14:textId="0813961D">
      <w:pPr>
        <w:ind w:firstLine="720"/>
      </w:pPr>
      <w:r w:rsidRPr="00E541CA">
        <w:t xml:space="preserve">இவை மனிதச் செயல்களில் காணப்பட்டன, அவை எதிர்காலத்தை இறைவாக்கின்படி முன்னறிவித்தன.</w:t>
      </w:r>
    </w:p>
    <w:p w:rsidRPr="00E541CA" w:rsidR="00E541CA" w:rsidP="00E541CA" w:rsidRDefault="00E541CA" w14:paraId="2FC65F85" w14:textId="684B4A41">
      <w:pPr>
        <w:ind w:firstLine="720"/>
      </w:pPr>
      <w:r w:rsidRPr="00E541CA">
        <w:t xml:space="preserve">மேலும் இவை, புனிதப் பிதாக்கள் மற்றும் தீர்க்கதரிசிகൾ பெற்ற தரிசனங்களிலும் வெளிப்பாடுகளிலும் இருந்தன.</w:t>
      </w:r>
    </w:p>
    <w:p w:rsidRPr="00E541CA" w:rsidR="00E541CA" w:rsidP="00E541CA" w:rsidRDefault="00E541CA" w14:paraId="7EFA2097" w14:textId="5CC130F2">
      <w:pPr>
        <w:ind w:firstLine="720"/>
      </w:pPr>
      <w:r w:rsidRPr="00E541CA">
        <w:t xml:space="preserve">முதலாவது, கர்த்தருடைய சிலுவையின் வல்லமையை வெறுமனே முன்னறிவித்தது.</w:t>
      </w:r>
    </w:p>
    <w:p w:rsidRPr="00E541CA" w:rsidR="00E541CA" w:rsidP="00E541CA" w:rsidRDefault="00E541CA" w14:paraId="0EA6C629" w14:textId="2F0CDD73">
      <w:pPr>
        <w:ind w:firstLine="720"/>
      </w:pPr>
      <w:r w:rsidRPr="00E541CA">
        <w:t xml:space="preserve">இரண்டாவது, சிலுவையின் சக்தியையும் உருவத்தையும் இரகசியமாகக் காட்டியது.</w:t>
      </w:r>
    </w:p>
    <w:p w:rsidRPr="00E541CA" w:rsidR="00E541CA" w:rsidP="00E541CA" w:rsidRDefault="00E541CA" w14:paraId="3DE8D6CA" w14:textId="2884D1E9">
      <w:pPr>
        <w:ind w:firstLine="720"/>
      </w:pPr>
      <w:r w:rsidRPr="00E541CA">
        <w:t xml:space="preserve">இருப்பினும் மூன்றாவது, கர்த்தருடைய துன்பத்துடன் சக்தியையும் வடிவத்தையும் வெளிப்படுத்தியது.</w:t>
      </w:r>
    </w:p>
    <w:p w:rsidRPr="00E541CA" w:rsidR="00E541CA" w:rsidP="00E541CA" w:rsidRDefault="00E541CA" w14:paraId="5C77DE23" w14:textId="7D91C718">
      <w:pPr>
        <w:ind w:firstLine="720"/>
        <w:rPr>
          <w:i/>
        </w:rPr>
      </w:pPr>
      <w:r w:rsidRPr="00E541CA">
        <w:rPr>
          <w:i/>
        </w:rPr>
        <w:t xml:space="preserve">முதலாவது, உணர முடியாத, ஆனாலும் மேன்மையான மற்றும் அற்புதமான காரியங்களில் ஆண்டவரின் சிலுவையையும் அதன் நிழலையும் முன்னறிவித்தது.</w:t>
      </w:r>
    </w:p>
    <w:p w:rsidRPr="00E541CA" w:rsidR="00E541CA" w:rsidP="00E541CA" w:rsidRDefault="00E541CA" w14:paraId="143F27E8" w14:textId="50E595B8">
      <w:pPr>
        <w:ind w:firstLine="720"/>
      </w:pPr>
      <w:r w:rsidRPr="00E541CA">
        <w:t xml:space="preserve">ஆதிமுதலில், ஏதேன் தோட்டத்தின் நடுவில் நின்ற ஜீவ விருட்சம், பூமியின் நடுவில் வைக்கப்படவிருந்த ஆண்டவரின் சிலுவையின் முன்னடையாளமாகவும் நிழலாகவும் இருந்தது. டமாஸ்கஸைச் சேர்ந்த புனித யோவான் கூறுவது போல்: </w:t>
      </w:r>
      <w:r w:rsidRPr="00E541CA">
        <w:rPr>
          <w:i/>
        </w:rPr>
        <w:t xml:space="preserve">'தேவனால் ஏதேன் தோட்டத்தில் நடப்பட்ட ஜீவ விருட்சத்தால் இந்த மதிப்புமிக்க சிலுவை முன்னடையாளப்படுத்தப்பட்டது'</w:t>
      </w:r>
      <w:r w:rsidRPr="00E541CA">
        <w:rPr>
          <w:rStyle w:val="FootnoteReference"/>
          <w:i/>
        </w:rPr>
        <w:footnoteReference w:id="497"/>
      </w:r>
      <w:r w:rsidRPr="00E541CA">
        <w:t xml:space="preserve"> . இதுவரை, டமாஸ்கஸ்.</w:t>
      </w:r>
    </w:p>
    <w:p w:rsidRPr="00E541CA" w:rsidR="00E541CA" w:rsidP="00E541CA" w:rsidRDefault="00E541CA" w14:paraId="754771CC" w14:textId="5E2EB1DE">
      <w:pPr>
        <w:ind w:firstLine="720"/>
      </w:pPr>
      <w:r w:rsidRPr="00E541CA">
        <w:t xml:space="preserve">ஏனெனில், அந்த சொர்க்கலோக மரத்தின் பழம் உயிரூட்டுவதாகவும், அதை உண்ணும்வர்களுக்கு அழியாத வாழ்வை வழங்குவதாகவும் இருந்தது போலவே, சிலுவையின் பழமான கிறிஸ்துவும் தம்மை உண்ணும்வர்களுக்கு நித்திய வாழ்வை வழங்குகிறார், அவரே கூறுவது போல: </w:t>
      </w:r>
      <w:r w:rsidRPr="00E541CA">
        <w:rPr>
          <w:i/>
        </w:rPr>
        <w:t xml:space="preserve">'என் மாம்சத்தை உண்டு என் இரத்தத்தைக் குடிப்பவன் நித்திய ஜீவனுள்ளவன்'</w:t>
      </w:r>
      <w:r w:rsidRPr="00E541CA">
        <w:rPr>
          <w:rStyle w:val="FootnoteReference"/>
          <w:i/>
        </w:rPr>
        <w:footnoteReference w:id="498"/>
      </w:r>
      <w:r w:rsidRPr="00E541CA">
        <w:t xml:space="preserve"> . இந்தக் காரணத்திற்காகவே, திருச்சபையானது இறைவனின் சிலுவையைப் பாடல்களில் 'வாழ்வளிக்கும் மரம்' என்று அழைக்கிறது, அது இவ்வாறு பாடப்படுகிறது: </w:t>
      </w:r>
      <w:r w:rsidRPr="00E541CA">
        <w:rPr>
          <w:i/>
        </w:rPr>
        <w:t xml:space="preserve">'வாழ்வளிக்கும் சிலுவை பூமியில் நடப்பட்டது'</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இங்கு, பழைய ஏற்பாட்டில் சிலுவை நான்கு முனை வடிவிலும், எட்டு முனை கொண்ட மேலணியுடனும் இருந்தது என்று கூறும் பிளவுபடுத்தியவர்களிடம் நான் கேட்கிறேன்: ஆண்டவரின் சிலுவையை முன்னறிவித்த, ஏதேன் தோட்டத்தில் இருந்த அந்த ஜீவ விருட்சம், சிலுவை நான்கு முனைகளாக இருப்பது போலவே நான்கு முனை கொண்டதாக இருந்ததா?</w:t>
      </w:r>
    </w:p>
    <w:p w:rsidRPr="00E541CA" w:rsidR="00E541CA" w:rsidP="00E541CA" w:rsidRDefault="00E541CA" w14:paraId="1CF325AA" w14:textId="7E844B4E">
      <w:pPr>
        <w:ind w:firstLine="720"/>
      </w:pPr>
      <w:r w:rsidRPr="00E541CA">
        <w:t xml:space="preserve">பூஞ்சை பிடிக்காத மரத்தால் உருவாக்கப்பட்ட நோவாவின் பேழையும், அதன் மூலம் மனித இனம் உலகளாவிய வெள்ளத்திலிருந்து காப்பாற்றப்பட்டது: அது (7156 ஆம் ஆண்டில், யோசேப்பின் பேராயராக இருந்த காலத்தில் மாஸ்கோவில் அச்சிடப்பட்ட, பெயர் தெரியாத ஆசிரியரின் விசுவாசம் பற்றிய புத்தகத்தின், 67 ஆம் பக்கத்தின் பின்புறத்தில் உள்ள தர்க்கத்தின்படி) கர்த்தருடைய சிலுவையின் ஒரு முன்னடையாளமாகவும் அடையாளமாகவும் இருந்தது, அதன் மூலம் கிறிஸ்தவ இனம் பாவப் பெருக்கிலிருந்து இரட்சிக்கப்பட இருந்தது. இருப்பினும், நான் கேட்கிறேன்: கர்த்தருடைய சிலுவையின் வடிவத்தை எடுத்த அந்தப் பேழையானது, நான்கு-முனைச் சிலுவையைப் போல, தானாகவே சிலுவை வடிவத்தில் இருந்ததா?</w:t>
      </w:r>
    </w:p>
    <w:p w:rsidRPr="00E541CA" w:rsidR="00E541CA" w:rsidP="00E541CA" w:rsidRDefault="00E541CA" w14:paraId="134954F4" w14:textId="2152AB64">
      <w:pPr>
        <w:ind w:firstLine="720"/>
      </w:pPr>
      <w:r w:rsidRPr="00E541CA">
        <w:lastRenderedPageBreak/>
      </w:r>
      <w:r w:rsidRPr="00E541CA">
        <w:rPr>
          <w:rStyle w:val="FootnoteReference"/>
        </w:rPr>
        <w:footnoteReference w:id="500"/>
      </w:r>
      <w:r w:rsidRPr="00E541CA">
        <w:t xml:space="preserve">தனது தந்தையால் கடவுளுக்குப் பலியாகக் கொண்டு செல்லப்பட்ட இசாக்கு, தன் தோள்களில் சுமந்த மரமானது, ஆண்டவரின் சிலுவையின் முன்னறிவிப்பாக இருந்தது. இவ்வாறு, போற்றத்தக்க எஃப்ரேம் இது குறித்து சிந்திக்கிறார்: இஸ்ரவேல், மரத்தைச் சுமந்து, ஒரு தீங்கு செய்யாத செம்மறி ஆட்டுக்குட்டியைப் போல கொல்லப்பட மலைக்கு ஏறினார்; மீட்பரோ, சிலுவையைச் சுமந்து, நமது பொருட்டு ஒரு செம்மறி ஆட்டுக்குட்டியைப் போல கொல்லப்பட மரணதண்டனை இடத்திற்குச் சென்றார். கத்தியைக் காணும்போது, அதை ஒரு ஈட்டியாகப் புரிந்துகொள். பலிபீடத்தைப் பற்றி நினைக்கும்போது, மரணதண்டனை இடத்தைப் பார். மேலும்</w:t>
      </w:r>
      <w:r w:rsidRPr="00E541CA">
        <w:t xml:space="preserve">, மரப்பலகைகளைக் காணும்போது, </w:t>
      </w:r>
      <w:r w:rsidRPr="00E541CA">
        <w:t xml:space="preserve">அவற்றை சிலுவையாகப்</w:t>
      </w:r>
      <w:r w:rsidRPr="00E541CA">
        <w:t xml:space="preserve"> புரிந்துகொள்</w:t>
      </w:r>
      <w:r w:rsidRPr="00E541CA">
        <w:t xml:space="preserve">. இதுவரை எஃப்ரேம். நான் கேட்கிறேன்: ஆண்டவரின் சிலுவையை உருவாக்கிய அந்தப் பலகைகள், சிலுவை நான்கு முனைகளைக் கொண்டிருப்பது போலவே நான்கு முனைகளைக் கொண்டவையாக இருந்தனவா?</w:t>
      </w:r>
    </w:p>
    <w:p w:rsidRPr="00E541CA" w:rsidR="00E541CA" w:rsidP="00E541CA" w:rsidRDefault="00E541CA" w14:paraId="49BE370C" w14:textId="3977B364">
      <w:pPr>
        <w:ind w:firstLine="720"/>
      </w:pPr>
      <w:r w:rsidRPr="00E541CA">
        <w:t xml:space="preserve">எகிப்தில் ஆட்சி செய்த யோசேப்பின் தண்டு அல்லது செங்கோல், அதன் முனையில் யாக்கோபு</w:t>
      </w:r>
      <w:r w:rsidRPr="00E541CA">
        <w:rPr>
          <w:rStyle w:val="FootnoteReference"/>
        </w:rPr>
        <w:footnoteReference w:id="501"/>
      </w:r>
      <w:r w:rsidRPr="00E541CA">
        <w:t xml:space="preserve"> </w:t>
      </w:r>
      <w:r w:rsidRPr="00E541CA">
        <w:t xml:space="preserve">வணங்கினார்</w:t>
      </w:r>
      <w:r w:rsidRPr="00E541CA">
        <w:t xml:space="preserve">, அது கர்த்தருடைய சிலுவையின் முன்னடையாளமாகவும் நிழற்கூடாரமாகவும் இருந்தது. இவ்வாறு, உயர்த்துவதற்கான கேனானில், பாடல் 7-ல் வாசிக்கப்படுகிறது: அந்தக் கம்பு யோசேப்பின் தேசத்தைச் சூழ்ந்து கொள்ளும், அங்கே இஸ்ரவேல் ஒரு நாள் மாபெரும் ராஜ்யத்தைக் காண்பார்: ஏனெனில் அது மகிமையான </w:t>
      </w:r>
      <w:r w:rsidRPr="00E541CA">
        <w:rPr>
          <w:i/>
        </w:rPr>
        <w:t xml:space="preserve">சிலுவையை</w:t>
      </w:r>
      <w:r w:rsidRPr="00E541CA">
        <w:t xml:space="preserve"> உயர்த்தி</w:t>
      </w:r>
      <w:r w:rsidRPr="00E541CA">
        <w:rPr>
          <w:i/>
        </w:rPr>
        <w:t xml:space="preserve">, </w:t>
      </w:r>
      <w:r w:rsidRPr="00E541CA">
        <w:t xml:space="preserve">அதை வெளிப்படுத்தும். கர்த்தருடைய சிலுவைக்கு முன்னடையாளமாக இருந்த அந்த யோசேப்பின் கம்பு, சிலுவை நான்கு முனைகளைக் கொண்டிருப்பது போல நான்கு முனைகளைக் கொண்டதா?</w:t>
      </w:r>
    </w:p>
    <w:p w:rsidRPr="00E541CA" w:rsidR="00E541CA" w:rsidP="00E541CA" w:rsidRDefault="00E541CA" w14:paraId="0C8084EA" w14:textId="1ACD0EB3">
      <w:pPr>
        <w:ind w:firstLine="720"/>
      </w:pPr>
      <w:r w:rsidRPr="00E541CA">
        <w:t xml:space="preserve">மீண்டும்: மோசேவின் அற்புதக் கம்பு, அது ஒரு பாம்பாக மாறி, மந்திரப் பாம்புகளை விழுங்கி, எகிப்தின் நீரை இரத்தமாக மாற்றி, எகிப்தியர்கள் மீது மற்ற பிளேக்குகளைக் கொண்டுவந்தது: அது செங்கடலைப் பிளந்து, இஸ்ரவேலர் கடந்து செல்ல ஒரு வறண்ட பாதையை உருவாக்கியது: அது நரகப் பாம்புகளை அழிக்கவும், புறஜாதிகளிலிருந்து வரும் திருச்சபையை கிறிஸ்துவின் இரத்தத்தில் குளிப்பாட்டவும், பாவ உலகத்தைத் தண்டிக்கவும், புதிய இஸ்ரவேலருக்கு பரலோகத்திற்கு ஒரு சமமான பாதையை உருவாக்கவும் நோக்கமாகக் கொண்ட கர்த்தருடைய சிலுவையின் ஒரு முன்னடையாளமாகவும் நிழலாகவும் இருந்தது. கர்த்தருடைய சிலுவையை முன்னறிவித்த மோயீசின் அந்தக் கோல், நான்கு முனைகளைக் கொண்ட சிலுவையைப் போல நான்கு முனைகளைக் கொண்டதா?</w:t>
      </w:r>
    </w:p>
    <w:p w:rsidRPr="00E541CA" w:rsidR="00E541CA" w:rsidP="00E541CA" w:rsidRDefault="00E541CA" w14:paraId="39AF9044" w14:textId="7F9C09C5">
      <w:pPr>
        <w:ind w:firstLine="720"/>
      </w:pPr>
      <w:r w:rsidRPr="00E541CA">
        <w:t xml:space="preserve">அதேபோல், அரும்பிப் பழம் தந்த ஆரோனின் தண்டு, கர்த்தருடைய சிலுவையின் முன்னடையாளமாகவும் சின்னமாகவும் இருந்தது, திருச்சபை பாடுவதைப் போல: </w:t>
      </w:r>
      <w:r w:rsidRPr="00E541CA">
        <w:rPr>
          <w:i/>
        </w:rPr>
        <w:t xml:space="preserve">'அந்தத் தண்டு மர்மத்தின் சின்னமாக எடுத்துக்கொள்ளப்படுகிறது, ஏனெனில் அதன் அரும்பால் அது குருவை முன்னறிவிக்கிறது; ஒரு காலத்தில் வறண்டிருந்த சிலுவையின் மரமோ, இப்போது செழித்து வளர்கிறது</w:t>
      </w:r>
      <w:r w:rsidRPr="00E541CA">
        <w:t xml:space="preserve">'</w:t>
      </w:r>
      <w:r w:rsidRPr="00E541CA">
        <w:rPr>
          <w:rStyle w:val="FootnoteReference"/>
          <w:i/>
        </w:rPr>
        <w:footnoteReference w:id="502"/>
      </w:r>
      <w:r w:rsidRPr="00E541CA">
        <w:t xml:space="preserve"> . கர்த்தருடைய சிலுவையை முன்னறிவித்த ஆரோனின் அந்தக் கம்பு, நான்கு முனைக் சிலுவையைப் போலவே, ஒரு நான்கு முனைக் சிலுவையாக இருந்ததா?</w:t>
      </w:r>
    </w:p>
    <w:p w:rsidRPr="00E541CA" w:rsidR="00E541CA" w:rsidP="00E541CA" w:rsidRDefault="00E541CA" w14:paraId="25A9D6A4" w14:textId="657B5C68">
      <w:pPr>
        <w:ind w:firstLine="720"/>
      </w:pPr>
      <w:r w:rsidRPr="00E541CA">
        <w:t xml:space="preserve">மரேவாற்றின் கசப்பான நீரில் இடப்பட்டு, அதன் கசப்பை இனிமையாக்கிய அந்த மரம் </w:t>
      </w:r>
      <w:r w:rsidRPr="00E541CA">
        <w:t xml:space="preserve">(</w:t>
      </w:r>
      <w:r w:rsidRPr="00E541CA">
        <w:rPr>
          <w:rStyle w:val="FootnoteReference"/>
        </w:rPr>
        <w:footnoteReference w:id="503"/>
      </w:r>
      <w:r w:rsidRPr="00E541CA">
        <w:t xml:space="preserve"> ), ஆண்டவரின் சிலுவையின் முன்னடையாளமாகவும் நிழலாகவும் இருந்தது. ஆகவே, உயர்த்துவதற்கான கானானில், பாடல் 4-இல் இவ்வாறு எழுதப்பட்டுள்ளது: 'மோசே, பழங்காலப் பாலைவனத்தில் ஒரு மரத்தால் கசப்பான நீரூற்றுகளை இனிமையாக்கி, மக்களின் பக்திவழிக்கு சிலுவையின் மூலம் வரும் மாற்றத்தை வெளிப்படுத்தினார்.' அதுபோலவே, முன் திருவிழாப் பாடல் தொகுப்பின் ஆசிரியரான யோசேப்பு, பாடல் 5-ல் கூறுகிறார்: </w:t>
      </w:r>
      <w:r w:rsidRPr="00E541CA">
        <w:rPr>
          <w:i/>
        </w:rPr>
        <w:t xml:space="preserve">'மோசே, முதலில் மாராவின் நீரை இனிமையாக்கி, உமக்கு கனமான சிலுவையை அந்த மரத்தால் குறிப்பிட்டார், அதன் மூலம் நீர் மனிதகுலத்தின் மீது இரட்சிக்கும் இனிமையை ஊற்றினீர்</w:t>
      </w:r>
      <w:r w:rsidRPr="00E541CA">
        <w:t xml:space="preserve">'</w:t>
      </w:r>
      <w:r w:rsidRPr="00E541CA">
        <w:rPr>
          <w:rStyle w:val="FootnoteReference"/>
          <w:i/>
        </w:rPr>
        <w:footnoteReference w:id="504"/>
      </w:r>
      <w:r w:rsidRPr="00E541CA">
        <w:t xml:space="preserve"> . மராவை இனிமையாக்கி, ஆண்டவரின் சிலுவையை உருவாக்கிய அந்த மரம், நான்கு முனைகள் கொண்ட சிலுவையைப் போல நான்கு முனைகள் கொண்டதாக இருந்ததா?</w:t>
      </w:r>
    </w:p>
    <w:p w:rsidRPr="00E541CA" w:rsidR="00E541CA" w:rsidP="00E541CA" w:rsidRDefault="00E541CA" w14:paraId="5E8E1B76" w14:textId="32D74904">
      <w:pPr>
        <w:ind w:firstLine="720"/>
      </w:pPr>
      <w:r w:rsidRPr="00E541CA">
        <w:t xml:space="preserve">இறைவாக்குரைத்த தீர்க்கதரிசி தேபோரா இஸ்ரவேலை நியாயந்தீர்க்க அமர்ந்திருந்த அத்தி மரம்</w:t>
      </w:r>
      <w:r w:rsidRPr="00E541CA">
        <w:rPr>
          <w:rStyle w:val="FootnoteReference"/>
        </w:rPr>
        <w:footnoteReference w:id="505"/>
      </w:r>
      <w:r w:rsidRPr="00E541CA">
        <w:t xml:space="preserve"> , கர்த்தருடைய சிலுவையின் ஒரு முன்னடையாளமாகவும் நிழற்குடாகவும் இருந்தது. அதன் மீது கர்த்தர், இந்த உலகத்தின் பிரபுவான பிசாசை வெளியேற்றுவதற்காக, அவன் மீது நியாயத்தீர்ப்பை நிறைவேற்றினார்: </w:t>
      </w:r>
      <w:r w:rsidRPr="00E541CA">
        <w:t xml:space="preserve">'</w:t>
      </w:r>
      <w:r w:rsidRPr="00E541CA">
        <w:rPr>
          <w:i/>
        </w:rPr>
        <w:t xml:space="preserve">இத</w:t>
      </w:r>
      <w:r w:rsidRPr="00E541CA">
        <w:t xml:space="preserve">ோ,' என்று அவள் சொன்னாள்</w:t>
      </w:r>
      <w:r w:rsidRPr="00E541CA">
        <w:rPr>
          <w:i/>
        </w:rPr>
        <w:t xml:space="preserve">, 'இந்த உலகத்தின் மீது நியாயத்தீர்ப்பு வந்தது; இப்போது இந்த உலகத்தின் பிரபு வெளியேற்றப்படுவான்'</w:t>
      </w:r>
      <w:r w:rsidRPr="00E541CA">
        <w:rPr>
          <w:rStyle w:val="FootnoteReference"/>
          <w:i/>
        </w:rPr>
        <w:footnoteReference w:id="506"/>
      </w:r>
      <w:r w:rsidRPr="00E541CA">
        <w:t xml:space="preserve"> . கர்த்தருடைய சிலுவையின் வடிவத்தை எடுத்து, நான்கு முனைகள் கொண்ட சிலுவையைப் போல இருந்த தேபோரின் அந்தப் பனைமரம் நான்கு முனைகள் கொண்டதாக இருந்ததா?</w:t>
      </w:r>
    </w:p>
    <w:p w:rsidRPr="00E541CA" w:rsidR="00E541CA" w:rsidP="00E541CA" w:rsidRDefault="00E541CA" w14:paraId="491E144C" w14:textId="3337A3E4">
      <w:pPr>
        <w:ind w:firstLine="720"/>
      </w:pPr>
      <w:r w:rsidRPr="00E541CA">
        <w:t xml:space="preserve">சாம்சோன் ஆயிரம் பெலிஸ்தர்களைக் கொன்ற ஆட்டின் தாடை எலும்பு; ஆனால் அவன் தாகம் எடுத்து தேவனிடம் கூப்பிட்டபோது, </w:t>
      </w:r>
      <w:r w:rsidRPr="00E541CA">
        <w:rPr>
          <w:i/>
        </w:rPr>
        <w:t xml:space="preserve">தேவன் அந்தத் தாடை எலும்பில் ஒரு நீரூற்றைத் </w:t>
      </w:r>
      <w:r w:rsidRPr="00E541CA">
        <w:t xml:space="preserve">திறந்தார்</w:t>
      </w:r>
      <w:r w:rsidRPr="00E541CA">
        <w:rPr>
          <w:i/>
        </w:rPr>
        <w:t xml:space="preserve">, அதிலிருந்து தண்ணீர் வழிந்தோடியது, அவன் குடித்தான்</w:t>
      </w:r>
      <w:r w:rsidRPr="00E541CA">
        <w:rPr>
          <w:rStyle w:val="FootnoteReference"/>
          <w:i/>
        </w:rPr>
        <w:footnoteReference w:id="507"/>
      </w:r>
      <w:r w:rsidRPr="00E541CA">
        <w:t xml:space="preserve"> . அந்த மண்டையோடு கர்த்தருடைய சிலுவையின் முன்னடையாளமாகவும் அடையாளமாகவும் இருந்தது, அதன் மூலம் ஆவிக்குரிய சம்சோனான—கிறிஸ்து—நரகத்தின் பிலிஸ்தியரை வெட்டிக் கொன்றார்; அவர் தம்முடைய மிகவும் பரிசுத்தமான பக்கத்தில் ஒரு காயத்தைத் திறந்து, இரத்தமும் நீரும் பொழியச் செய்து, அதன் மூலம் இரட்சிப்பிற்கான மனித இயல்பின் தாகத்தைத் தணித்தார். கர்த்தருடைய சிலுவையை முன்னடையாளப்படுத்திய அந்தக் கழுதையின் தாடை எலும்பு, சிலுவையைப் போலவே நான்கு முனைகளைக் கொண்டிருந்ததா?</w:t>
      </w:r>
    </w:p>
    <w:p w:rsidRPr="00E541CA" w:rsidR="00E541CA" w:rsidP="00E541CA" w:rsidRDefault="00E541CA" w14:paraId="3C16012B" w14:textId="0C83ED72">
      <w:pPr>
        <w:ind w:firstLine="720"/>
      </w:pPr>
      <w:r w:rsidRPr="00E541CA">
        <w:rPr>
          <w:rStyle w:val="FootnoteReference"/>
        </w:rPr>
        <w:footnoteReference w:id="508"/>
      </w:r>
      <w:r w:rsidRPr="00E541CA">
        <w:t xml:space="preserve"> -ல் பதிவுசெய்யப்பட்டபடி,</w:t>
      </w:r>
      <w:r w:rsidRPr="00E541CA">
        <w:t xml:space="preserve"> தாவீதின் வீணை—அதாவது தாவீது தாமே—தனது இனிமையான பாடலால், தன்னை வாட்டி வதைத்த அசுத்த ஆவியை சவுலிடமிருந்து விரட்டியடித்தது</w:t>
      </w:r>
      <w:r w:rsidRPr="00E541CA">
        <w:t xml:space="preserve">; அந்த வீணை கர்த்தருடைய சிலுவையின் ஒரு முன்னடையாளமாக இருந்தது, அதன் மீது கிறிஸ்துவின் மாம்சம் வீணையின் ஒலித் தகட்டின் நரம்பைப் போல நீட்டப்பட்டது. மேலும், இரக்கமுள்ள ஆண்டவர் தம்மைக் கொன்றவர்களுக்கு, </w:t>
      </w:r>
      <w:r w:rsidRPr="00E541CA">
        <w:rPr>
          <w:i/>
        </w:rPr>
        <w:t xml:space="preserve">'பிதாவே! இவர்களை மன்னித்தருளும்' என்று</w:t>
      </w:r>
      <w:r w:rsidRPr="00E541CA">
        <w:t xml:space="preserve"> கூறி இனிய பிரார்த்தனை பாடியபோது</w:t>
      </w:r>
      <w:r w:rsidRPr="00E541CA">
        <w:t xml:space="preserve">, அந்தத் தீய ஆவிகள் இரக்கமுள்ள ஆண்டவரின் இரக்கத்தால் தோற்கடிக்கப்பட்டு, விரட்டப்பட்டு வெகுதூரம் ஓடிவிட்டன. கர்த்தருடைய சிலுவையைத் தானாகவே உருவாக்கிய தாவீதின் வீணையும், சிலுவையைப் போலவே நான்கு முனைகள் கொண்டதாக இருந்ததா?</w:t>
      </w:r>
    </w:p>
    <w:p w:rsidRPr="00E541CA" w:rsidR="00E541CA" w:rsidP="00E541CA" w:rsidRDefault="00E541CA" w14:paraId="271284F8" w14:textId="3E4324F8">
      <w:pPr>
        <w:ind w:firstLine="720"/>
      </w:pPr>
      <w:r w:rsidRPr="00E541CA">
        <w:lastRenderedPageBreak/>
      </w:r>
      <w:r w:rsidRPr="00E541CA">
        <w:t xml:space="preserve">தீயவனாகிய அந்த ராட்சசன் தானே தாவீதிடம், </w:t>
      </w:r>
      <w:r w:rsidRPr="00E541CA">
        <w:rPr>
          <w:i/>
        </w:rPr>
        <w:t xml:space="preserve">'நான் ஒரு நாய்தானா, </w:t>
      </w:r>
      <w:r w:rsidRPr="00E541CA">
        <w:t xml:space="preserve">நீ ஒரு</w:t>
      </w:r>
      <w:r w:rsidRPr="00E541CA">
        <w:rPr>
          <w:i/>
        </w:rPr>
        <w:t xml:space="preserve"> தடியும் </w:t>
      </w:r>
      <w:r w:rsidRPr="00E541CA">
        <w:rPr>
          <w:i/>
        </w:rPr>
        <w:t xml:space="preserve">கற்களுமாக</w:t>
      </w:r>
      <w:r w:rsidRPr="00E541CA">
        <w:rPr>
          <w:i/>
        </w:rPr>
        <w:t xml:space="preserve"> என்மேல் வருகிறாய்</w:t>
      </w:r>
      <w:r w:rsidRPr="00E541CA">
        <w:t xml:space="preserve">?</w:t>
      </w:r>
      <w:r w:rsidRPr="00E541CA">
        <w:t xml:space="preserve">' </w:t>
      </w:r>
      <w:r w:rsidRPr="00E541CA">
        <w:rPr>
          <w:i/>
        </w:rPr>
        <w:t xml:space="preserve">என்று</w:t>
      </w:r>
      <w:r w:rsidRPr="00E541CA">
        <w:t xml:space="preserve"> கேட்டது போலவே, தாவீது ஓடைக்கரையிலிருந்து தேர்ந்தெடுத்த ஐந்து நல்ல கற்களுடன் கோலியா</w:t>
      </w:r>
      <w:r w:rsidRPr="00E541CA">
        <w:rPr>
          <w:i/>
        </w:rPr>
        <w:t xml:space="preserve">த்துக்கெதிராகச்</w:t>
      </w:r>
      <w:r w:rsidRPr="00E541CA">
        <w:t xml:space="preserve"> சென்ற தாவீதின் தடியும் </w:t>
      </w:r>
      <w:r w:rsidRPr="00E541CA">
        <w:t xml:space="preserve">இருந்தது</w:t>
      </w:r>
      <w:r w:rsidRPr="00E541CA">
        <w:t xml:space="preserve">:</w:t>
      </w:r>
      <w:r w:rsidRPr="00E541CA">
        <w:rPr>
          <w:rStyle w:val="FootnoteReference"/>
          <w:i/>
        </w:rPr>
        <w:footnoteReference w:id="509"/>
      </w:r>
      <w:r w:rsidRPr="00E541CA">
        <w:t xml:space="preserve"> ? அந்தத் தண்டு கர்த்தருடைய சிலுவையின் முன்னடையாளமாகவும் அடையாளமாகவும் இருந்தது, அதே சமயம் அந்த ஐந்து நல்ல கற்கள், சிலுவையில் நமது கர்த்தர் பெற்ற ஐந்து காயங்களின் முன்னடையாளமாக இருந்தன. கர்த்தருடைய சிலுவையை முன்னடையாளப்படுத்திய தாவீதின் தண்டு, நான்கு முனைகள் கொண்ட சிலுவையைப் போல நான்கு முனைகள் கொண்டதாக இருந்ததா?</w:t>
      </w:r>
    </w:p>
    <w:p w:rsidRPr="00E541CA" w:rsidR="00E541CA" w:rsidP="00E541CA" w:rsidRDefault="00E541CA" w14:paraId="79D6BDFA" w14:textId="0EF3D386">
      <w:pPr>
        <w:ind w:firstLine="720"/>
      </w:pPr>
      <w:r w:rsidRPr="00E541CA">
        <w:t xml:space="preserve">எலிசாவால் தண்ணீரில் எறியப்பட்டு, தண்ணீரில் மூழ்கியிருந்த இரும்பை மேற்பரப்பிற்குக் கொண்டு வந்த அந்த மரம் (</w:t>
      </w:r>
      <w:r w:rsidRPr="00E541CA">
        <w:rPr>
          <w:rStyle w:val="FootnoteReference"/>
        </w:rPr>
        <w:footnoteReference w:id="510"/>
      </w:r>
      <w:r w:rsidRPr="00E541CA">
        <w:t xml:space="preserve"> ), கிறிஸ்துவின் சிலுவையின் ஒரு முன்னடையாளமாக இருந்தது. இவ்வாறு புனித தியோடோர் ஸ்டுடிடைட், சிலுவையை வணங்கும் வாரத்திற்கான கானானில், ஓட் 8-ல் கூறுகிறார்: 'வாருங்கள், தீர்க்கதரிசியே எலிசாவே, எங்களுக்குத் தெளிவாகச் சொல்லுங்கள்: நீங்கள் தண்ணீரில் எறிந்த அந்த மரம் எது? அது கிறிஸ்துவின் சிலுவையே, அதன் மூலம் நாங்கள் சீரழிவின் ஆழத்திலிருந்து மீட்கப்பட்டோம்.' கிறிஸ்துவின் சிலுவையை முன்னறிவித்த எலிசாவின் அந்த மரம், சிலுவையைப் போலவே நான்கு முனைகளைக் கொண்டதாக இருந்ததா?</w:t>
      </w:r>
    </w:p>
    <w:p w:rsidRPr="00E541CA" w:rsidR="00E541CA" w:rsidP="00E541CA" w:rsidRDefault="00E541CA" w14:paraId="2EF8842F" w14:textId="48729B5A">
      <w:pPr>
        <w:ind w:firstLine="720"/>
      </w:pPr>
      <w:r w:rsidRPr="00E541CA">
        <w:t xml:space="preserve">மேலும், கர்த்தருடைய சிலுவையைப் பற்றிய முன்னடையாளங்கள் மற்றும் நிழல்களின் வடிவத்தில் பழைய ஏற்பாட்டு வேதவாக்கியங்களில் இது போன்ற பல நிகழ்வுகள் காணப்படுகின்றன; அவையனைத்தையும் பட்டியலிட நமக்கு நேரம் இல்லை, ஆனால் ஆராயப்படும் விஷயத்தைத் தெளிவுபடுத்த இவை இப்போதைக்குப் போதுமானவை. இன்னொரு விஷயத்தை மட்டும் நினைவு கூர்வோம்: </w:t>
      </w:r>
      <w:r w:rsidRPr="00E541CA">
        <w:t xml:space="preserve">யூதித் புத்தகத்தில் விரிவாக எழுதப்பட்டுள்ளபடி,</w:t>
      </w:r>
      <w:r w:rsidRPr="00E541CA">
        <w:t xml:space="preserve"> சத்தியத்திற்குச் சாட்சி கூறுவதற்காக</w:t>
      </w:r>
      <w:r w:rsidRPr="00E541CA">
        <w:t xml:space="preserve">,</w:t>
      </w:r>
      <w:r w:rsidRPr="00E541CA">
        <w:t xml:space="preserve"> பெதுலியா நகருக்கு முன்பாக, அமோனியரின் தளபதியான அகியோர், ஹோலோஃபெர்னெஸால் கைகளாலும் காலுகளாலும் கட்டப்பட்ட மரம்</w:t>
      </w:r>
      <w:r w:rsidRPr="00E541CA">
        <w:rPr>
          <w:rStyle w:val="FootnoteReference"/>
        </w:rPr>
        <w:footnoteReference w:id="511"/>
      </w:r>
      <w:r w:rsidRPr="00E541CA">
        <w:t xml:space="preserve"> ; விரும்புகிறவர் அங்கே பார்க்கலாம்: அந்த மரம் கர்த்தருடைய சிலுவையின் முன்னடையாளமாகவும் அடையாளமாகவும் இருந்தது, எங்கள் கர்த்தர் யெருசலேம் நகருக்கு முன்பாகத் தம்முடைய கைகளாலும் காலுகளாலும் அதில் ஆணியிடப்பட்டார். கர்த்தருடைய சிலுவைக்கு முன்னடையாளமாக இருந்த ஆச்சியோரின் அந்த மரம், சிலுவை நான்கு முனைகளைக் கொண்டிருப்பது போல நான்கு முனைகளைக் கொண்டிருந்ததா?</w:t>
      </w:r>
    </w:p>
    <w:p w:rsidRPr="00E541CA" w:rsidR="00E541CA" w:rsidP="00E541CA" w:rsidRDefault="00E541CA" w14:paraId="50578413" w14:textId="5FE925C9">
      <w:pPr>
        <w:ind w:firstLine="720"/>
      </w:pPr>
      <w:r w:rsidRPr="00E541CA">
        <w:t xml:space="preserve">பழைய ஏற்பாட்டில் மட்டுமே கர்த்தருடைய சிலுவையின் முன்னடையாளங்களும் நிழல்களும் உயிரற்ற பொருட்களில் காணப்படுகின்றன, மேலும் இவற்றில் சில, நான்கு முனைகள் கொண்ட சிலுவையைப் போலவே நான்கு முனைகளைக் கொண்டவையாக இருக்கின்றன. ஏனெனில், தொட்டுணரக்கூடிய முன்னடையாளங்களிலும் உருவகங்களிலும் ஒரு நான்கு-முனை சிலுவை காணப்படாதபோது, பழைய ஏற்பாட்டில் உள்ள ஒரு நான்கு-முனை சிலுவை எட்டு-முனை சிலுவையின் முன்னடையாளமாக எப்படி இருக்க முடியும்?</w:t>
      </w:r>
    </w:p>
    <w:p w:rsidRPr="00E541CA" w:rsidR="00E541CA" w:rsidP="00E541CA" w:rsidRDefault="00E541CA" w14:paraId="65CD7983" w14:textId="6B199171">
      <w:pPr>
        <w:ind w:firstLine="720"/>
      </w:pPr>
      <w:r w:rsidRPr="00E541CA">
        <w:t xml:space="preserve">புலம்பெயரில் மோசே பாம்பை உயர்த்திய மரம்</w:t>
      </w:r>
      <w:r w:rsidRPr="00E541CA">
        <w:rPr>
          <w:rStyle w:val="FootnoteReference"/>
        </w:rPr>
        <w:footnoteReference w:id="512"/>
      </w:r>
      <w:r w:rsidRPr="00E541CA">
        <w:t xml:space="preserve"> </w:t>
      </w:r>
      <w:r w:rsidRPr="00E541CA">
        <w:t xml:space="preserve">ஒரு </w:t>
      </w:r>
      <w:r w:rsidRPr="00E541CA">
        <w:t xml:space="preserve">நான்கு-முனை சிலுவை என்று</w:t>
      </w:r>
      <w:r w:rsidRPr="00E541CA">
        <w:t xml:space="preserve"> பிளவுபடுத்தினர் ஒருவேளை கூறுகிறார்களா</w:t>
      </w:r>
      <w:r w:rsidRPr="00E541CA">
        <w:t xml:space="preserve">? ஏனெனில், உருவப்படம் வரைபவர்கள், நான்கு-முனை சிலுவையை ஒத்த மரத்தில் உயர்த்தப்பட்ட பாம்பை சித்தரிக்கின்றனர். ஆனால் புனித வேதாகமங்களில் அது அப்படி இல்லை; ஏனெனில் அங்கே இப்படி எழுதப்பட்டுள்ளது: 'மோசே ஒரு வெண்கலப் பாம்பை உருவாக்கி அதை ஒரு கம்பத்தின் மீது நிறுவினார்.' எந்தக் கொடியின் மீது? 'சிலுவை வடிவக் கொடியின் மீது' என்று யாராவது சொல்லலாமே? அப்படியானால், அவர் கிரேக்க பைபிள்களில் உள்ள அந்தப் பகுதியைப் பார்க்கட்டும், அங்கே அந்தக் கொடி ஒரு சிலுவை அல்ல, மாறாக ஒரு இராணுவக் கொடி, அதாவது: ஒரு பதாகை அல்லது ஒரு கொடி என்பதை அவர் படித்துப் புரிந்துகொள்ளட்டும். ஏனெனில், நாற்பது ஆண்டுகள் பாலைவனத்தில் அலைந்த இஸ்ரவேலின் சேனைகளில்—லெவி கோத்திரத்தைத் தவிர பன்னிரண்டு கோத்திரங்களும் பன்னிரண்டு தலைவர்களும் இருந்தபடியால்—அதேபோல பன்னிரண்டு கொடிகளோ அல்லது பதாகைகளோ (குறுக்குகள் அல்ல) சுமந்து செல்லப்பட்டன; எண்ணாகமம் 2-ஆம் அதிகாரத்தில் காணப்படுவது போல, அங்கே தேவன் மோசேக்கு இஸ்ரவேல் இராணுவங்களை </w:t>
      </w:r>
      <w:r w:rsidRPr="00E541CA">
        <w:rPr>
          <w:i/>
        </w:rPr>
        <w:t xml:space="preserve">அவர்களின் கொடிகளாலும், அவர்களின் மூதாதையர் வீடுகளாலும்</w:t>
      </w:r>
      <w:r w:rsidRPr="00E541CA">
        <w:rPr>
          <w:rStyle w:val="FootnoteReference"/>
          <w:i/>
        </w:rPr>
        <w:footnoteReference w:id="513"/>
      </w:r>
      <w:r w:rsidRPr="00E541CA">
        <w:t xml:space="preserve"> , அதாவது, அவர்களின் கோத்திரங்களின்படி </w:t>
      </w:r>
      <w:r w:rsidRPr="00E541CA">
        <w:rPr>
          <w:i/>
        </w:rPr>
        <w:t xml:space="preserve">ஒழுங்காக</w:t>
      </w:r>
      <w:r w:rsidRPr="00E541CA">
        <w:t xml:space="preserve"> அமைப்பது எப்படி </w:t>
      </w:r>
      <w:r w:rsidRPr="00E541CA">
        <w:rPr>
          <w:i/>
        </w:rPr>
        <w:t xml:space="preserve">என்று</w:t>
      </w:r>
      <w:r w:rsidRPr="00E541CA">
        <w:t xml:space="preserve"> அறிவுறுத்துகிறார்</w:t>
      </w:r>
      <w:r w:rsidRPr="00E541CA">
        <w:t xml:space="preserve">: ஏனெனில் ஒவ்வொரு கோத்திரத்தின் மக்களும் தங்கள் சொந்த இராணுவத்துடனும் கொடியுடனும் ஒட்டியிருந்தனர்</w:t>
      </w:r>
      <w:r w:rsidRPr="00E541CA">
        <w:rPr>
          <w:rStyle w:val="FootnoteReference"/>
        </w:rPr>
        <w:footnoteReference w:id="514"/>
      </w:r>
      <w:r w:rsidRPr="00E541CA">
        <w:t xml:space="preserve"> . ஏனெனில் மோசே பாலைவனத்தில் ஒரு குச்சியில் அந்தப் பாம்பை ஒரு சின்னமாக உயர்த்தினார்; கிரேக்க உரை ἔπὶ σημείου (epὶ σημείου) என்று கூறுகிறது</w:t>
      </w:r>
      <w:r w:rsidRPr="00E541CA">
        <w:rPr>
          <w:i/>
        </w:rPr>
        <w:t xml:space="preserve">, </w:t>
      </w:r>
      <w:r w:rsidRPr="00E541CA">
        <w:t xml:space="preserve">அதாவது, ஒரு சின்னத்தின் மீது</w:t>
      </w:r>
      <w:r w:rsidRPr="00E541CA">
        <w:rPr>
          <w:rStyle w:val="FootnoteReference"/>
        </w:rPr>
        <w:footnoteReference w:id="515"/>
      </w:r>
      <w:r w:rsidRPr="00E541CA">
        <w:t xml:space="preserve"> . புனித வீரமரணமடைந்த தத்துவஞானி ஜஸ்டின், ரோமின் பேரரசர் அன்டோனினஸுக்கு எழுதிய தனது மன்னிப்புரையில் இந்த வேதவசனங்களைப் பின்பற்றி, மோசே அந்தப் பாம்பை ஒரு ஈட்டியின் (ஒரு கொடியின்) மீது உயர்த்தி, பாலைவனத்தில் யூதர்களுக்கு ஆலயமாகப் பயன்பட்ட புனிதமான கூடாரத்தின் மீது வைத்தார் என்று கூறுகிறார்</w:t>
      </w:r>
      <w:r w:rsidRPr="00E541CA">
        <w:rPr>
          <w:rStyle w:val="FootnoteReference"/>
        </w:rPr>
        <w:footnoteReference w:id="516"/>
      </w:r>
      <w:r w:rsidRPr="00E541CA">
        <w:rPr>
          <w:i/>
        </w:rPr>
        <w:t xml:space="preserve"> . </w:t>
      </w:r>
      <w:r w:rsidRPr="00E541CA">
        <w:t xml:space="preserve">கர்த்தராகிய அவருடைய வார்த்தைகளின்படி, அந்தக் கொடி உண்மையில் கர்த்தருடைய சிலுவையின் முன்னடையாளமாகவும் நிழற்குடாகவும் இருந்தது, அவர் நற்செய்தியில் நிக்கோதேமுஸிடம்: </w:t>
      </w:r>
      <w:r w:rsidRPr="00E541CA">
        <w:rPr>
          <w:i/>
        </w:rPr>
        <w:t xml:space="preserve">'அరణ್ಯத்தில் மோசே பாம்பை உயர்த்தியபடியே மனுஷகுமாரனும் உயர்த்தப்பட வேண்டும்'</w:t>
      </w:r>
      <w:r w:rsidRPr="00E541CA">
        <w:rPr>
          <w:rStyle w:val="FootnoteReference"/>
          <w:i/>
        </w:rPr>
        <w:footnoteReference w:id="517"/>
      </w:r>
      <w:r w:rsidRPr="00E541CA">
        <w:t xml:space="preserve"> என்று</w:t>
      </w:r>
      <w:r w:rsidRPr="00E541CA">
        <w:t xml:space="preserve"> கூறினார்</w:t>
      </w:r>
      <w:r w:rsidRPr="00E541CA">
        <w:t xml:space="preserve">: இருப்பினும், விவிலிய நூல்களின்படி, மோசே பாம்பை உயர்த்திய மரம் நான்கு-முனை சிலுவையின் பிரதிநிதித்துவமாகத் தெரியவில்லை. பதாகை அல்லது கொடியின் மீது வைக்கப்பட்டதற்கு மாறாக, நான்கு-முனை சிலுவை ஒரு பாம்பாக சித்தரிக்கப்பட்டிருந்தால்: யோசேப்புக்காக, உயர்த்துவதற்கு முந்தைய கானானில், ஆசிரியர் எட்டாவது கீர்த்திக்கானில் கூறுகிறார்: </w:t>
      </w:r>
      <w:r w:rsidRPr="00E541CA">
        <w:rPr>
          <w:i/>
        </w:rPr>
        <w:t xml:space="preserve">'பாம்புக்கு எதிரே, மரத்தின் மீது </w:t>
      </w:r>
      <w:r w:rsidRPr="00E541CA">
        <w:rPr>
          <w:i/>
        </w:rPr>
        <w:t xml:space="preserve">அதை</w:t>
      </w:r>
      <w:r w:rsidRPr="00E541CA">
        <w:rPr>
          <w:i/>
        </w:rPr>
        <w:t xml:space="preserve"> உயரமாக உயர்த்துங்கள்,</w:t>
      </w:r>
      <w:r w:rsidRPr="00E541CA">
        <w:t xml:space="preserve"> "</w:t>
      </w:r>
      <w:r w:rsidRPr="00E541CA">
        <w:rPr>
          <w:i/>
        </w:rPr>
        <w:lastRenderedPageBreak/>
      </w:r>
      <w:r w:rsidRPr="00E541CA">
        <w:rPr>
          <w:i/>
        </w:rPr>
        <w:t xml:space="preserve"> </w:t>
      </w:r>
      <w:r w:rsidRPr="00E541CA">
        <w:rPr>
          <w:i/>
        </w:rPr>
        <w:t xml:space="preserve">" என்று </w:t>
      </w:r>
      <w:r w:rsidRPr="00E541CA">
        <w:rPr>
          <w:i/>
        </w:rPr>
        <w:t xml:space="preserve">எழுதப்பட்டபடி, மோசே அந்த மிகவும் மரியாதைக்குரிய மரத்தை குறிப்பிடுகிறார்</w:t>
      </w:r>
      <w:r w:rsidRPr="00E541CA">
        <w:rPr>
          <w:rStyle w:val="FootnoteReference"/>
          <w:i/>
        </w:rPr>
        <w:footnoteReference w:id="518"/>
      </w:r>
      <w:r w:rsidRPr="00E541CA">
        <w:t xml:space="preserve"> '; ஏனெனில், பதாகைக்கு எதிரே பாம்பு இருந்ததால், நான்கு-முனை சிலுவை காணப்பட முடியும். ஆனால் அந்த மரம் நான்கு-முனைக் சிலுவையைப் போல நான்கு-முனை கொண்டதாக இருக்கவில்லை. ஏனெனில், அந்த மரம் உண்மையில் நான்கு-முனை கொண்டதாக இருந்திருந்தால், அது எட்டு-முனைக் சிலுவையை அல்ல, ஒரு நான்கு-முனைக் சிலுவையை உருவாக்கியிருக்கும். மேலும், உருவப்பட ஓவியர்கள் ஒரு சிலுவை வடிவ மரத்தில் பாம்பை சித்தரிப்பதைப் போலவே, அவர்களும் தங்கள் சொந்த தீர்ப்பின்படி, தங்கள் விருப்பப்படி வரைகிறார்கள். அவர்களும், கிறிஸ்துவின் பிறப்பைச் சித்தரிக்கும்போது, மிகவும் தூய கன்னிகை, கிறிஸ்துவைப் பெற்றெடுத்த பிறகு நோய்வாய்ப்பட்டது போலவும், மேலும் அவர் நோய் இல்லாமல் பிரசவித்த போதிலும், படுக்கையில் படுத்திருந்ததைப் போலவும், தீவனத்தட்டிற்கு அருகில் படுத்திருப்பதை வரைகிறார்கள்: அதேபோல், அவர் எந்த அசுத்தமுமின்றி பிறந்தபோதிலும், மற்றும் நமது நூலில், டிசம்பர் 25 ஆம் தேதி, கிறிஸ்துவின் பிறப்பு குறித்த பிரசங்கத்தில் தெளிவாக விளக்கப்பட்டுள்ளபடி, அவருடைய பிறப்பிற்கு ஒரு பெண்ணின் உதவி தேவையற்றதாக இருந்தபோதிலும், ஒரு பெண் அவரை எடுத்துக் குளிப்பாவுவதை அவர்கள் சித்தரிக்கின்றனர். புத்திசாலியற்ற உருவப்பட ஓவியர்களைப் பற்றியும் நான் இதனைக் குறிப்பிடுகிறேன்: ஒரு குறிப்பிட்ட மரியாதைக்குரிய மடாலயத்தில், தேவாலயத்தின் முகப்பில், நான் ஒரு சுவரோவியத்தைக் கண்டேன்; கடவுள் இந்தத் தோற்றமுடைய உலகத்தை படைத்ததை சித்தரிக்கும் ஒரு ஓவியத்தை கண்டேன், அதில் ஏழாம் நாளில் கடவுள் ஓய்வெடுத்தது பின்வருமாறு சித்தரிக்கப்பட்டுள்ளது: ஒரு படுக்கை நிற்கிறது, படுக்கையின் மீது தலையணைகள் விரிக்கப்பட்டுள்ளன, அந்தத் தலையணைகளின் மீது பிதா கடவுள் படுத்திருக்கிறார், அவருக்கு மேலே 'தனது எல்லா கிரியைகளிலிருந்தும் கடவுள் ஓய்வெடுத்தார்' என்று பொறிக்கப்பட்டுள்ளது. ஐயோ, இந்த முட்டாள்தனம்! கடவுள் தலையணைகள் மற்றும் படுக்கைகளில் படுத்துக்கொள்வாரா? மேலும், அவர்கள் சித்தரிக்கப் பழகிய பல அபத்தமான விஷயங்கள் உள்ளன: உதாரணமாக, பாடும் தலையுடன் புனித வீரமரணர் கிறிஸ்டோபர், மற்றும் குதிரைகளுடன் புனித வீரமரணர்கள் புளோரா மற்றும் லாரஸ். இவை வெறும் கட்டுக்கதைகள். அதேபோல், அவர்கள் சிலுவை வடிவ மரத்தில் ஒரு பாம்பைச் சித்தரிக்கின்றனர்; இருப்பினும், இது திருச்சபைக்கு முரணானது அல்ல, ஆனால் பிளவுபடுத்தியவர்களின் பொருட்டு அவர்கள் வேதவசனத்திலிருந்து வழிதவறிவிட்டனர், ஏனெனில் அந்த மரம் நான்கு-முனைக் சிலுவை அல்ல, மாறாக ஒரு படைப்பிரிவு, இராணுவக் கொடி ஆகும். அது நான்கு-முனை சிலுவை என்று அவர்கள் வாதிடாமல், மாறாக எட்டு-முனை சிலுவையின் மேற்கூரையோ அல்லது ஒருவேளை நான்கு-முனை சிலுவையின் சின்னமோ என்று கூறும்படி, இந்த வழியில் சித்தரிக்கப்பட்டது. ஏனெனில், அந்த மேற்கூரை (அவர்களின் பகுத்தறிவுக்கு மாறாக நான் இதைச் சொல்கிறேன்) அது எந்தப் பொருளின் மீது மேற்கூரையாக இருக்கிறதோ, அந்தப் பொருளின் உருவத்திற்கு ஒப்பானதாக இருக்க வேண்டும்; அதுபோலவே, நமது கண்கள் பார்க்கின்றன, ஒரு மனிதன் பகல் ஒளியில் நடக்கும்போது, சூரியன் பிரகாசிப்பதால், அவனது நிழல் எல்லா வகையிலும் மனித வடிவத்தைப் போலவே தோன்றுகிறது: ஏனெனில், ஒரு தலையுடைய மனிதனுக்கு, அவனது நிழல் இரண்டு தலைகளைக் காட்டுவதில்லை; அதுபோலவே, இரண்டு கைகளைக் கொண்ட மனிதனுக்கு, அவனது நிழல் நான்கு கைகளைக் காட்டுவதில்லை. பாலைவனத்தில் மோசே பாம்பை உயர்த்திய கருவியையும் பற்றி இதேபோலக் கூறலாம்: ஏனெனில், (திருவசனத்தின்படி அல்லாமல்) பிளவுபட்ட மதக் கருத்தின்படி, அந்தக் கருவி நான்கு முனைகளைக் கொண்டிருந்தது, ஏனெனில் அது நான்கு முனைகளைக் கொண்ட சிலுவையின் பிரதிநிதித்துவமாக இருந்தது, எட்டு முனைகளைக் கொண்டதல்ல.</w:t>
      </w:r>
    </w:p>
    <w:p w:rsidRPr="00E541CA" w:rsidR="00E541CA" w:rsidP="00E541CA" w:rsidRDefault="00E541CA" w14:paraId="70DF930E" w14:textId="0CBEBC80">
      <w:pPr>
        <w:ind w:firstLine="720"/>
        <w:rPr>
          <w:i/>
        </w:rPr>
      </w:pPr>
      <w:r w:rsidRPr="00E541CA">
        <w:rPr>
          <w:i/>
        </w:rPr>
        <w:t xml:space="preserve">மனிதர்களின் செயல்களில் கர்த்தருடைய சிலுவையின் மற்ற முன்மாதிரிகளும் நிழல்களும் உள்ளன, அவை வரவிருப்பதை தீர்க்கதரிசனமாக முன்னறிவித்தன.</w:t>
      </w:r>
    </w:p>
    <w:p w:rsidRPr="00E541CA" w:rsidR="00E541CA" w:rsidP="00E541CA" w:rsidRDefault="00E541CA" w14:paraId="47AC4223" w14:textId="43BCDE38">
      <w:pPr>
        <w:ind w:firstLine="720"/>
      </w:pPr>
      <w:r w:rsidRPr="00E541CA">
        <w:t xml:space="preserve">பழைய ஏற்பாட்டின் நீதியுள்ள மனிதரான யாக்கோபு, தீர்க்கதரிசனத்தின் வரத்தால் நிறைந்து, தன் மரணத்திற்கு முன்பு, யோசேப்பின் இரண்டு மகன்களான எப்பிராயீம் மற்றும் மனாசே ஆகியோருக்கு ஆசீர்வாதம் செய்யும்போது, தன் கைகளைப் பரிமாறிக்கொண்டார்; தன் வலது கையை இளைய மகனான எப்பிராயீமின் மீதும், தன் இடது கையை மூத்த மகனான மனாசேவின் மீதும் வைத்தார்</w:t>
      </w:r>
      <w:r w:rsidRPr="00E541CA">
        <w:rPr>
          <w:rStyle w:val="FootnoteReference"/>
        </w:rPr>
        <w:footnoteReference w:id="519"/>
      </w:r>
      <w:r w:rsidRPr="00E541CA">
        <w:t xml:space="preserve"> ; இது சிலுவையின் ஒரு முன்னடையாளமாக இருந்தது. ஆகவே, புனித சிலுவையின் உயர்த்தல் திருவிழாவில், நமது ஆர்த்தடாக்ஸ் திருச்சபை லிட்டனியின் ஸ்டிகெராவில்</w:t>
      </w:r>
      <w:r w:rsidRPr="00E541CA">
        <w:rPr>
          <w:i/>
        </w:rPr>
        <w:t xml:space="preserve">, 'தனது பிள்ளைகளை ஆசீர்வதிக்கும்போது பேதுரு பெருந்தந்தையின் கைகள் சிலுவையின் மகிமையின் அடையாளத்தை வெளிப்படுத்துகின்றன</w:t>
      </w:r>
      <w:r w:rsidRPr="00E541CA">
        <w:t xml:space="preserve">' என்று பாடுகிறது</w:t>
      </w:r>
      <w:r w:rsidRPr="00E541CA">
        <w:rPr>
          <w:rStyle w:val="FootnoteReference"/>
          <w:i/>
        </w:rPr>
        <w:footnoteReference w:id="520"/>
      </w:r>
      <w:r w:rsidRPr="00E541CA">
        <w:t xml:space="preserve"> . இதற்குப் பிளவுவாதிகள், 'இது ஒரு நான்கு-முனை சிலுவை, எட்டு-முனை சிலுவையின் மேற்கூரை' என்று கூறுகின்றனர்; இருப்பினும், நாம் பதிலளிக்கிறோம்: பேதுருவின் கைகள் சிலுவையின் வடிவத்தில் அமைக்கப்பட்டிருந்தன, அவை நான்கு முனைகள் கொண்ட சிலுவையாகவே இருக்கவில்லை, அங்கே 'சிலுவை' என்ற பெயரும் இல்லை, ஆனால் அது சிலுவையின் ஒரு இரகசியப் பிரதிநிதித்துவம் மட்டுமே; மேலும் சிலுவை எட்டு முனைகள் கொண்டதாக இல்லை, நான்கு முனைகள் கொண்டதாகவே இருந்தது. இருப்பினும், பிளவுபட்டவர்கள் யாக்கோபின் சிலுவை வடிவிலான கைகளின் அமைப்பை எட்டு முனைகள் கொண்ட சிலுவையின் உருவமாகக் கருத விரும்பினால், அதிக முனைகள் இருப்பதற்காக அவர்கள் யாக்கோபிற்கு இரண்டு கைகளுக்கு மேல் சேர்க்க வேண்டும்.</w:t>
      </w:r>
    </w:p>
    <w:p w:rsidRPr="00E541CA" w:rsidR="00E541CA" w:rsidP="00E541CA" w:rsidRDefault="00E541CA" w14:paraId="488FB84C" w14:textId="4AFD5B70">
      <w:pPr>
        <w:ind w:firstLine="720"/>
      </w:pPr>
      <w:r w:rsidRPr="00E541CA">
        <w:t xml:space="preserve">எகிப்தில், தேவன் யூதர்களுக்குத் தங்கள் வீடுகளின் நிலைக்கால்களிலும் இரண்டு கதவுத் </w:t>
      </w:r>
      <w:r w:rsidRPr="00E541CA">
        <w:t xml:space="preserve">தூண்களிலும்</w:t>
      </w:r>
      <w:r w:rsidRPr="00E541CA">
        <w:t xml:space="preserve"> பூசும்படி கட்டளையிட்ட ஆட்டுக்குட்டியின் இரத்தம்</w:t>
      </w:r>
      <w:r w:rsidRPr="00E541CA">
        <w:rPr>
          <w:rStyle w:val="FootnoteReference"/>
        </w:rPr>
        <w:footnoteReference w:id="521"/>
      </w:r>
      <w:r w:rsidRPr="00E541CA">
        <w:t xml:space="preserve"> , அந்த இரத்தம் (புனித சிர்பியன் போதிப்பது போல) திருச்சிலுவையின் முன்னடையாளமாக இருந்தது; ஏனெனில் அவர்கள் முதலில் கதவுகளுக்கு மேலே உள்ள மேல் நிலைக்காலில், பின்னர் கீழ்ப்பகுதியில், பின்னர் இரண்டு கதவுத் தூண்களிலும் பூசினார்கள். இருப்பினும், இந்த நான்கு-பகுதி அபிஷேகம் சிலுவையே அல்ல, அது சிலுவையின் ஒரு இரகசியப் பிரதிநிதித்துவம் மட்டுமே; ஏனெனில், அங்கே 'சிலுவை' என்ற பெயர் காணப்படவில்லை, மேலும் அதை அபிஷேகம் செய்தவர்களுக்கும் அது சிலுவையின் பிரதிநிதித்துவம் என்று தெரியாது. ஆனால், புதிய அருளில் வாழ்ந்து, பழைய ஏற்பாட்டை ஆராயும் நாம், இது சிலுவையின் அடையாளம் என்பதை உணர்கிறோம்—அது எட்டு-முனை கொண்ட சிலுவை அல்ல, நான்கு-முனை கொண்ட சிலுவை. இருப்பினும், பிளவுபடுத்தியவர்கள், இந்தக் கதவு மேடைகள் மற்றும் கதவு நிலைகளில் ஆட்டுக்குட்டியின் இரத்தத்தால் அபிஷேகம் செய்வது எட்டு-முனை கொண்ட சிலுவையைக் குறிக்க வேண்டும் என்று விரும்பினால்; அப்படியானால், </w:t>
      </w:r>
      <w:r w:rsidRPr="00E541CA">
        <w:t xml:space="preserve">எட்டு-முனை சிலுவையின் முன்னறிவிப்பாக இருக்கட்டும் என்பதற்காக, எகிப்தில் உள்ள யூதர்களின் வீடுகளின் ஒவ்வொரு கதவிலும்</w:t>
      </w:r>
      <w:r w:rsidRPr="00E541CA">
        <w:lastRenderedPageBreak/>
      </w:r>
      <w:r w:rsidRPr="00E541CA">
        <w:t xml:space="preserve"> நான்கு குறுக்குவாடிகளையும் நான்கு நிலைக்கால்களையும் </w:t>
      </w:r>
      <w:r w:rsidRPr="00E541CA">
        <w:t xml:space="preserve">கொண்டிருக்க </w:t>
      </w:r>
      <w:r w:rsidRPr="00E541CA">
        <w:t xml:space="preserve">வேண்டும் என்பதற்காக,</w:t>
      </w:r>
      <w:r w:rsidRPr="00E541CA">
        <w:t xml:space="preserve"> அவர்கள் தங்கள் பைபிள்களில் உள்ள முதல் குறுக்குவாடி மற்றும் நிலைக்காலுடன் மேலும் இரண்டு குறுக்குவாடிகளையும் இரண்டு நிலைக்கால்களையும் சேர்க்கட்டும்</w:t>
      </w:r>
      <w:r w:rsidRPr="00E541CA">
        <w:t xml:space="preserve">.</w:t>
      </w:r>
    </w:p>
    <w:p w:rsidRPr="00E541CA" w:rsidR="00E541CA" w:rsidP="00E541CA" w:rsidRDefault="00E541CA" w14:paraId="1E47FE8E" w14:textId="4861D0D6">
      <w:pPr>
        <w:ind w:firstLine="720"/>
      </w:pPr>
      <w:r w:rsidRPr="00E541CA">
        <w:t xml:space="preserve">மோசேவின் கோலினால் செங்கடல் பிளவுபட்டது</w:t>
      </w:r>
      <w:r w:rsidRPr="00E541CA">
        <w:rPr>
          <w:rStyle w:val="FootnoteReference"/>
        </w:rPr>
        <w:footnoteReference w:id="522"/>
      </w:r>
      <w:r w:rsidRPr="00E541CA">
        <w:t xml:space="preserve"> ஒரு சிலுவையின் வடிவத்தை எடுத்தது. ஏனெனில், மோசேவின் கோல் கடலின் அகலத்திற்கு குறுக்கே வைக்கப்பட்டபோது, ஒரு சிலுவை உருவானது; இந்தக் காரணத்திற்காக திருச்சபை பாடுகிறது: </w:t>
      </w:r>
      <w:r w:rsidRPr="00E541CA">
        <w:rPr>
          <w:i/>
        </w:rPr>
        <w:t xml:space="preserve">'மோசே, தன் கோலால் சிலுவையை வரைந்து</w:t>
      </w:r>
      <w:r w:rsidRPr="00E541CA">
        <w:t xml:space="preserve">, </w:t>
      </w:r>
      <w:r w:rsidRPr="00E541CA">
        <w:rPr>
          <w:i/>
        </w:rPr>
        <w:t xml:space="preserve">செங்கடலைப் பிளந்து, இஸ்ரவேலர் கால்நடையாகக் கடந்து செல்ல வழி</w:t>
      </w:r>
      <w:r w:rsidRPr="00E541CA">
        <w:rPr>
          <w:i/>
        </w:rPr>
        <w:t xml:space="preserve">வகுத்தார்</w:t>
      </w:r>
      <w:r w:rsidRPr="00E541CA">
        <w:t xml:space="preserve">'</w:t>
      </w:r>
      <w:r w:rsidRPr="00E541CA">
        <w:rPr>
          <w:rStyle w:val="FootnoteReference"/>
          <w:i/>
        </w:rPr>
        <w:footnoteReference w:id="523"/>
      </w:r>
      <w:r w:rsidRPr="00E541CA">
        <w:t xml:space="preserve"> . இருப்பினும், கடல் பிளவுபட்டது சிலுவையே அல்ல, அது சிலுவையின் ஒரு இரகசிய உருவகம்தான்; ஏனெனில், 'சிலுவை' என்ற பெயர் திருவசனங்களில் காணப்படவில்லை, மேலும் இது சிலுவையின் உருவகம் என்பதை அக்கால மக்கள் அறிந்திருக்கவும் இல்லை. ஆனால், புதிய கிருபையில் வாழும் நாம், பழைய ஏற்பாட்டை ஆராயும்போது, இது சிலுவையின் சித்தரிப்பு என்பதை உணர்கிறோம்—அது எட்டு-முனை சிலுவை அல்ல, மாறாக நான்கு-முனை சிலுவையாகும். இருப்பினும், பிளவுவாதிகள் மோசேவின் கோலால் செங்கடல் பிளவுபட்டது எட்டு முனைக் சிலுவையின் பிரதிநிதித்துவமாக இருக்க வேண்டும் என்று விரும்பியிருந்தால், அவர்களின் விருப்பப்படி எட்டு முனைக் சிலுவை சித்தரிக்கப்படுவதற்காக, மோசே புனிதர் கடலைத் தனது கோலால் ஒரு முறை மட்டுமல்லாமல், மூன்று முறை அடிக்க வேண்டும் என்று ஏன் பிரார்த்திக்கவில்லை?</w:t>
      </w:r>
    </w:p>
    <w:p w:rsidRPr="00E541CA" w:rsidR="00E541CA" w:rsidP="00E541CA" w:rsidRDefault="00E541CA" w14:paraId="466F397C" w14:textId="4D0FDF06">
      <w:pPr>
        <w:ind w:firstLine="720"/>
      </w:pPr>
      <w:r w:rsidRPr="00E541CA">
        <w:t xml:space="preserve">மேலும், சோலோவ்க்கியிலிருந்து புனிதரான சர் அலெக்சி மைக்கேலோவிச்சின் புனித நினைவுக்கு அனுப்பப்பட்ட ஒரு மனுவில், பின்வருமாறு எழுதப்பட்டிருப்பதை நான் கண்டேன்: பிரபஞ்சத்தின் ஆசிரியரான ஜான் கிறிசோஸ்டம், லெண்டின் மூன்றாம் ஞாயிறு நற்செய்தியைப் பற்றிய தனது ஞாயிறு பிரசங்கத்தில், லத்தீன் சிலுவையை கிறிஸ்துவின் உண்மையான சிலுவையாகக் கருதாமல், அதை அதன் ஒரு உருவமாகவும், சின்னமாகவும், மற்றும் பலவற்றாகவும் அழைக்கிறார். இருப்பினும், நான் அந்தப் புத்தகத்தை எடுத்து, அந்தப் பகுதியைப் படித்தேன், அதில் லத்தீன் சிலுவையோ, நான்கு-முனைச் சிலுவையோ, எட்டு-முனைச் சிலுவையோ இல்லை, மாறாக மோசேவின் கோலால் முன்னடையாளப்படுத்தப்பட்ட கர்த்தருடைய சிலுவையைப் பற்றிய ஒரு குறிப்பை மட்டுமே கண்டேன்; எந்தக் சிலுவை—நான்கு முனைகளா அல்லது எட்டு முனைகளா—என்பதை அது அங்கு குறிப்பிடவில்லை; மாறாக, மோசேவின் தடியைப் போல, செங்கடலைப் பிளந்தது, வனாந்தரத்தில் இருந்த மெரிபாவின் கசப்பான நீரை இனிதாக்கியது, வறண்ட பாறையிலிருந்து நீரைப் புறப்படச் செய்தது, எகிப்தின் நீரை இரத்தமாக மாற்றியது, மற்றும் பிற அற்புதங்களைச் செய்தது, இவை அனைத்தும் கிறிஸ்துவின் தெய்வீகமான மற்றும் உயிர் தரும் சிலுவையின் ஒரு முன்னடையாளமாகவும் முன்னோட்டமாகவும் இருந்தது. இருப்பினும், மோசேவின் தடியானது கிறிஸ்துவின் சிலுவையின் உருவமாகவும் அடையாளமாகவும் ஏன் இருந்தது என்பதை நாம் சிந்திக்க வேண்டும்: அது அதன் முனைகளுக்காகவா? ஆனால் மோசேவின் தடி நான்கு முனைகளைக் கொண்டதாக இல்லாமல், வழக்கமான தடிகளைப் போல இரண்டு முனைகளைக் கொண்டிருந்தது, மேலும் அதன் முனைகள் சிலுவையின் வடிவத்தை உருவாக்கவில்லை. அப்படியானால், மோசேவின் கோல் ஏன் கிறிஸ்துவின் சிலுவையின் சின்னமாகவும் நிழலாகவும் இருந்தது? கடவுளால் அதன் மீது அருளப்பட்ட அற்புத சக்தியின் மூலம், அது எந்தவொரு குறிப்பிட்ட சிலுவை போன்ற வடிவத்தையோ அல்லது சிலுவை போன்ற முனைகளின் எண்ணிக்கையையோ கொண்டிருக்கவில்லை, மாறாக, சிலுவையின் அற்புத சக்தியைத் தன்னகத்தே வெளிப்படுத்தியது. 'கிரைசோஸ்டத்தின் பிரசங்கம்' என்று அழைக்கப்படும் சோலோவெட்ச்கி மனு, கிரைசோஸ்டம் லத்தீன் சிலுவையைப் பற்றி எழுதி, அதை வழிபடுவதைத் தடை செய்வது போலப் பொய்யாகக் கூறுகிறது. மேலும், அந்தப் பிரசங்கம் கிரைசோஸ்டமுடையதாகத் தெரியவில்லை, மாறாக வேறு ஒரு ஆசிரியருடையதாகத் தெரிகிறது. இரண்டு வாதங்கள் மூலம் இது நிரூபிக்கப்படுகிறது: முதலாவதாக, அந்தப் பிரசங்கம் மத்தேயு நற்செய்திக்கான ஒரு வியாக்கியானம் ஆகும், ஆனால் புனித கிரைசோஸ்டமால் மத்தேயு நற்செய்திக்கு எழுதப்பட்ட எந்த வியாக்கியானமும் இல்லை, மாறாக மத்தேயு மற்றும் யோவான் நற்செய்திகளுக்கு மட்டுமே உள்ளன. இரண்டாவது வாதம் என்னவென்றால், அந்தப் பிரசங்கத்தின் உள்ளடக்கம், மோசே எழுதியபடி புனித வேதாகமங்களில் உள்ள விவரணைக்கு முரணாக உள்ளது. ஏனெனில், மோசே மரேஹாவின் கசப்பான நீரைத் தம்முடைய கோலால் இனிமையாக்கியது போல அங்கே எழுதப்பட்டுள்ளது; இருப்பினும் இது உண்மையல்ல. ஏனெனில் மோசே மெரிபாவின் நீரைத் தம்முடைய தடியால் இனிமையாக்கவில்லை, மாறாக தேவன் அவருக்குக் காட்டிய ஒரு குறிப்பிட்ட மரத்தால்தான் இனிமையாக்கினார். இது புறப்பாடு புத்தகத்தின் 15-ஆம் அதிகாரத்தில் தெளிவாகக் கூறப்பட்டுள்ளது, அங்கே எழுதப்பட்டிருப்பதாவது: </w:t>
      </w:r>
      <w:r w:rsidRPr="00E541CA">
        <w:rPr>
          <w:i/>
        </w:rPr>
        <w:t xml:space="preserve">'கர்த்தர் அவருக்கு ஒரு மரத்தைக் காட்டினார், அவர் அதைத் தண்ணீரில் எறிந்தார், அப்பொழுது </w:t>
      </w:r>
      <w:r w:rsidRPr="00E541CA">
        <w:t xml:space="preserve">தண்ணீர்</w:t>
      </w:r>
      <w:r w:rsidRPr="00E541CA">
        <w:rPr>
          <w:i/>
        </w:rPr>
        <w:t xml:space="preserve"> இனிமையானது</w:t>
      </w:r>
      <w:r w:rsidRPr="00E541CA">
        <w:t xml:space="preserve">' (</w:t>
      </w:r>
      <w:r w:rsidRPr="00E541CA">
        <w:rPr>
          <w:rStyle w:val="FootnoteReference"/>
          <w:i/>
        </w:rPr>
        <w:footnoteReference w:id="524"/>
      </w:r>
      <w:r w:rsidRPr="00E541CA">
        <w:t xml:space="preserve"> ). கசப்பான நீரை இனிமையாக்கியது கர்த்தரால் காட்டப்பட்ட அந்த மற்ற மரம்தான், மோசேவின் கோல் அல்ல. மேலும் யூத மதத்தின் ரபிகள் கூறுவதாவது, மாராவின் நீரை இனிமையாக்க தேவன் மோசேவுக்குக் காட்டிய இந்த மரம் </w:t>
      </w:r>
      <w:r w:rsidRPr="00E541CA">
        <w:rPr>
          <w:i/>
        </w:rPr>
        <w:t xml:space="preserve">'அடெல்பஃபா' என்று</w:t>
      </w:r>
      <w:r w:rsidRPr="00E541CA">
        <w:t xml:space="preserve"> அழைக்கப்படுகிறது</w:t>
      </w:r>
      <w:r w:rsidRPr="00E541CA">
        <w:rPr>
          <w:i/>
        </w:rPr>
        <w:t xml:space="preserve">, </w:t>
      </w:r>
      <w:r w:rsidRPr="00E541CA">
        <w:t xml:space="preserve">அது அதன் இயல்பிலேயே மிகவும் கசப்பானதாகவும் கொடியதாகவும் இருக்கிறது. ஆயினும், கடவுள், இந்தக் கசப்பான மற்றும் கொடிய மரத்தின் மூலம் மக்களுக்கு ஒரு பெரிய அற்புதத்தைச் செய்யவும், தம்முடைய சர்வவல்லமையுள்ள சக்தியை வெளிப்படுத்தவும் விரும்பினார்; கசப்பான மற்றும் கொடிய நீரை இனிமையாக்கி, அவற்றை ஆரோக்கியமானவையாக மாற்றினார்; அதாவது, எதிர்மாறான ஒன்றைக் கொண்டு எதிர்மாறானதைக் குணப்படுத்தினார். ஆகவே, இதில் கிறிஸ்துவின் தன்னிச்சையான துன்பத்தின் சோகமும், சிலுவையில் அவரது மரணமும் முன்னடையாளமாகக் காட்டப்பட்டன என்று நாம் கூறுகிறோம்; அதன் மூலம், பாவத்தால் வருந்தப்பட்டு மரணத்தை நோக்கிச் சென்றுகொண்டிருந்த மனித இனத்திற்கு, அவர் இரட்சிப்பின் இனிமையையும் அழியாத வாழ்வையும் வழங்கினார். இவ்வாறு, ஆண்டவரின் சிலுவைப்பாடுகளின் துயரம், நற்செய்தியைப் பிரசங்கித்தல், இரத்தசாட்சிகளின் பாடுகள் மற்றும் புனிதர்களின் துறவு நெறிகள் ஆகியவற்றில் திருத்தூதர்கள் மேற்கொண்ட துன்பங்களையும் உழைப்புகளையும் இனிமையாக்கியது. இப்போதும் கூட, தம் மனதில் சிலுவையில் அறையப்பட்ட கிறிஸ்துவைச் சுமப்பவர்களுக்கு அது ஒவ்வொரு துயரமான பாட்டையும் இனிமையாக்குகிறது. ஏனெனில், பாலைவனத்தில் நீரின் கசப்பை இனிமையாக்கியது மோசேவின் கோல் அல்ல, அது ஒரு மரமே. இந்த இரண்டு வாதங்களிலிருந்து, இந்தக் கூற்று கிரிசோஸ்டோமுடையது அல்ல, மாறாக அவ்வளவாகப் படித்திருக்காத வேறு ஒருவருடையது என்பது தெளிவாகிறது. இப்போது நாம், மனிதச் செயல்களில் காணப்படும் சிலுவையின் முன்னறிவிப்புகளுக்கு மீண்டும் திரும்புவோம்.</w:t>
      </w:r>
    </w:p>
    <w:p w:rsidRPr="00E541CA" w:rsidR="00E541CA" w:rsidP="00E541CA" w:rsidRDefault="00E541CA" w14:paraId="02C4A58E" w14:textId="04E4C822">
      <w:pPr>
        <w:ind w:firstLine="720"/>
      </w:pPr>
      <w:r w:rsidRPr="00E541CA">
        <w:lastRenderedPageBreak/>
      </w:r>
      <w:r w:rsidRPr="00E541CA">
        <w:t xml:space="preserve">மூன்று புனிதர்கள்—மோசே, யோசுவா, மற்றும் தீர்க்கதரிசி யோனா—தங்கள் கைகளை உயர்த்தி கடவுளிடம் ஜெபித்து, கர்த்தருடைய சிலுவையை உருவாக்கினர்.</w:t>
      </w:r>
    </w:p>
    <w:p w:rsidRPr="00E541CA" w:rsidR="00E541CA" w:rsidP="00E541CA" w:rsidRDefault="00E541CA" w14:paraId="0953DD1E" w14:textId="71567EE5">
      <w:pPr>
        <w:ind w:firstLine="720"/>
      </w:pPr>
      <w:r w:rsidRPr="00E541CA">
        <w:t xml:space="preserve">புனித சிலுவையின் உயர்த்தலுக்கான ஸ்டிகீராவில், மோசேவைப் பற்றி அவர்கள் இவ்வாறு பாடுகிறார்கள்: 'மோசே உன்னை முன்னறிவித்தார், அவர் தன் கைகளை உயரத்தில் நீட்டியபோது; மேலும் அவர், ஓ மிகவும் மதிப்புமிக்க சிலுவையே, விசுவாசிகளின் புகழே, துன்புறுத்துபவனாகிய அமலேக்கை வென்றார்.'</w:t>
      </w:r>
    </w:p>
    <w:p w:rsidRPr="00E541CA" w:rsidR="00E541CA" w:rsidP="00E541CA" w:rsidRDefault="00E541CA" w14:paraId="575EBC2F" w14:textId="68663DE0">
      <w:pPr>
        <w:ind w:firstLine="720"/>
      </w:pPr>
      <w:r w:rsidRPr="00E541CA">
        <w:t xml:space="preserve">அந்த விழாவின் செடால்னியாவில், நூனின் குமாரனாகிய யோசுவாவைப் பற்றி அவர்கள் இவ்வாறு பாடுகிறார்கள்: 'ஓ என் இரட்சகரே! மர்மமாக, பண்டைய காலங்களில், நூனின் குமாரனாகிய யோசுவா சிலுவையின் வடிவத்தில் தன் கைகளை விரித்தபோது, சிலுவையின் உருவத்தை முன்னறிவித்தார்; மேலும், பகைவர்கள் தோற்கடிக்கப்படும் வரை நூறு நாட்கள் சூரியனைத் தடுத்தார்.'</w:t>
      </w:r>
    </w:p>
    <w:p w:rsidRPr="00E541CA" w:rsidR="00E541CA" w:rsidP="00E541CA" w:rsidRDefault="00E541CA" w14:paraId="565945AF" w14:textId="39D33340">
      <w:pPr>
        <w:ind w:firstLine="720"/>
      </w:pPr>
      <w:r w:rsidRPr="00E541CA">
        <w:t xml:space="preserve">யோனா பற்றி, ஆறாவது திருப்பாடலில்: கடல் மதயானையின் வயிற்றில், யோனா தன் கைகளைச் சிலுவை வடிவமாக நீட்டி, மீட்பளிக்கும் பாடுகளை வெளிப்படையாக முன்னறிவித்தார்.</w:t>
      </w:r>
    </w:p>
    <w:p w:rsidRPr="00E541CA" w:rsidR="00E541CA" w:rsidP="00E541CA" w:rsidRDefault="00E541CA" w14:paraId="260A4C74" w14:textId="0BFCACA8">
      <w:pPr>
        <w:ind w:firstLine="720"/>
      </w:pPr>
      <w:r w:rsidRPr="00E541CA">
        <w:t xml:space="preserve">இருப்பினும், அவர்கள் தங்கள் கைகளை நீட்டியது சிலுவையே அல்ல, அது சிலுவையின் ஒரு இரகசிய முன்னடையாளம் மட்டுமே: ஏனெனில், அவர்கள் கைகளை நீட்டியதுடன் சிலுவையின் பெயர் குறிப்பிடப்படவில்லை; மாறாக, தீர்க்கதரிசன ஞானத்தால் அவர்கள் கர்த்தரின் சிலுவை வேதனையை முன்னறிந்தனர், ஆகவே, தங்கள் நீட்டிய கைகளுடன், தங்கள் உடல்களால் சிலுவையின் வடிவத்தை உருவாக்கி, அவரிடம் ஜெபித்தனர்; இருப்பினும், சிலுவை எட்டு முனைகள் கொண்டதாக இல்லாமல், நான்கு முனைகள் கொண்டதாக இருந்தது. இருப்பினும், பிளவுபட்டவர்கள் அந்தப் புனிதர்களின் நீட்டப்பட்ட கைகளை எட்டு முனைக் சிலுவையின் உருவமாகக் கருத விரும்பினால், ஒவ்வொருவருக்கும் மேலும் இரண்டு ஜோடி கைகளைச் சேர்க்க வேண்டும், அப்போதுதான் ஒவ்வொருவருக்கும் ஆறு கைகள் இருக்கும், அதன் மூலம், அவர்களின் விருப்பப்படி, எட்டு முனைக் சிலுவை சித்தரிக்கப்படும்.</w:t>
      </w:r>
    </w:p>
    <w:p w:rsidRPr="00E541CA" w:rsidR="00E541CA" w:rsidP="00E541CA" w:rsidRDefault="00E541CA" w14:paraId="60CC4A06" w14:textId="1A3ADA14">
      <w:pPr>
        <w:ind w:firstLine="720"/>
      </w:pPr>
      <w:r w:rsidRPr="00E541CA">
        <w:t xml:space="preserve">மேலும், சிங்கங்களின் குகையில், சிலுவையின் வடிவத்தில் தன் கைகளை விரித்து, தன் பிரார்த்தனையால் மிருகங்களை மௌனமாக்கியதான தானியேலைப் பற்றிச் சொல்லப்படுகிறது; திருச்சபைப் பாடல் பாடுவதாவது: தானியேல் தன் கைகளை விரித்தார், மேலும் குழியில் இருந்த சிங்கங்களின் திறந்த வாய்களும் மூடப்பட்டன</w:t>
      </w:r>
      <w:r w:rsidRPr="00E541CA">
        <w:rPr>
          <w:rStyle w:val="FootnoteReference"/>
        </w:rPr>
        <w:footnoteReference w:id="525"/>
      </w:r>
      <w:r w:rsidRPr="00E541CA">
        <w:t xml:space="preserve"> . இருப்பினும், இந்த நிகழ்விலும் கூட, அவர் தன் கைகளை விரித்தது ஒரு நான்கு-முனை சிலுவையின் வடிவத்திலும் நிழலிலுமே இருந்தது, எட்டு-முனை சிலுவையில் அல்ல.</w:t>
      </w:r>
    </w:p>
    <w:p w:rsidRPr="00E541CA" w:rsidR="00E541CA" w:rsidP="00E541CA" w:rsidRDefault="00E541CA" w14:paraId="47516FCD" w14:textId="23F106AB">
      <w:pPr>
        <w:ind w:firstLine="720"/>
      </w:pPr>
      <w:r w:rsidRPr="00E541CA">
        <w:t xml:space="preserve">பாலைவனத்தில் இஸ்ரவேல் கோத்திரங்கள் நான்கு பகுதிகளாகப் பிரிக்கப்பட்டிருந்த அமைப்பு</w:t>
      </w:r>
      <w:r w:rsidRPr="00E541CA">
        <w:rPr>
          <w:rStyle w:val="FootnoteReference"/>
        </w:rPr>
        <w:footnoteReference w:id="526"/>
      </w:r>
      <w:r w:rsidRPr="00E541CA">
        <w:t xml:space="preserve"> , கர்த்தருடைய நான்கு-முனைச் சிலுவையின் முன்னறிவிப்பாக இருந்தது, அது பின்வருமாறு:</w:t>
      </w:r>
    </w:p>
    <w:p w:rsidRPr="00E541CA" w:rsidR="00E541CA" w:rsidP="00E541CA" w:rsidRDefault="00E541CA" w14:paraId="3D0C8257" w14:textId="1F86E5E1">
      <w:pPr>
        <w:ind w:firstLine="720"/>
      </w:pPr>
      <w:r w:rsidRPr="00E541CA">
        <w:t xml:space="preserve">மையத்தில் உடன்படிக்கையின் பெட்டகத்துடன் கூடாரமும், ஆசாரியர்களாக இருந்த லேவி குலமும் இருந்தன.</w:t>
      </w:r>
    </w:p>
    <w:p w:rsidRPr="00E541CA" w:rsidR="00E541CA" w:rsidP="00E541CA" w:rsidRDefault="00E541CA" w14:paraId="13D14482" w14:textId="5E3DD97C">
      <w:pPr>
        <w:ind w:firstLine="720"/>
      </w:pPr>
      <w:r w:rsidRPr="00E541CA">
        <w:t xml:space="preserve">முன்னால், கிழக்குப் பக்கத்தில், மூன்று பிரிவுகள் இருந்தன: யூதா, இஸ்சாகார் மற்றும் செபுலோன்.</w:t>
      </w:r>
    </w:p>
    <w:p w:rsidRPr="00E541CA" w:rsidR="00E541CA" w:rsidP="00E541CA" w:rsidRDefault="00E541CA" w14:paraId="31418FA7" w14:textId="3B30C02D">
      <w:pPr>
        <w:ind w:firstLine="720"/>
      </w:pPr>
      <w:r w:rsidRPr="00E541CA">
        <w:t xml:space="preserve">அவர்களுக்குப் பின்னால், மேற்குப் பக்கத்தில், மூன்று பிரிவுகள் இருந்தன: எப்பிராயீம், மனாசே மற்றும் பென்யாமீன்.</w:t>
      </w:r>
    </w:p>
    <w:p w:rsidRPr="00E541CA" w:rsidR="00E541CA" w:rsidP="00E541CA" w:rsidRDefault="00E541CA" w14:paraId="1058E028" w14:textId="3C9C18D3">
      <w:pPr>
        <w:ind w:firstLine="720"/>
      </w:pPr>
      <w:r w:rsidRPr="00E541CA">
        <w:t xml:space="preserve">வலது பக்கத்தில், தெற்கை நோக்கி, மூன்று படைப்பிரிவுகள் இருந்தன: ரூபன், சிமியோன் மற்றும் காத்.</w:t>
      </w:r>
    </w:p>
    <w:p w:rsidRPr="00E541CA" w:rsidR="00E541CA" w:rsidP="00E541CA" w:rsidRDefault="00E541CA" w14:paraId="522FCE7E" w14:textId="0F11A818">
      <w:pPr>
        <w:ind w:firstLine="720"/>
      </w:pPr>
      <w:r w:rsidRPr="00E541CA">
        <w:t xml:space="preserve">இடது பக்கவாட்டில், வடக்கு நோக்கி, மூன்று பிரிவுகள் இருந்தன: டன், ஆஷர் மற்றும் நப்தாலி.</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இவ்வாறு பாலைவனத்தில் இஸ்ரவேலர் பாசறை ஒரு சிலுவையின் வடிவத்தில் அமைக்கப்பட்டது.</w:t>
      </w:r>
    </w:p>
    <w:p w:rsidRPr="00E541CA" w:rsidR="00E541CA" w:rsidP="00E541CA" w:rsidRDefault="00E541CA" w14:paraId="5B801BC8" w14:textId="5CB6AAC9">
      <w:pPr>
        <w:ind w:firstLine="720"/>
      </w:pPr>
      <w:r w:rsidRPr="00E541CA">
        <w:t xml:space="preserve">இது வேட்ஸ்கி கேனான், பாடல் 4, வசனம் 3-இலും பின்வருமாறு குறிப்பிடப்பட்டுள்ளது: 'மக்கள் நான்கு பகுதிகளாகப் பிரிக்கப்பட்டு, தாபனக்கூடத்தின் மாதிரியைப் பின்பற்றி, தங்கள் சிலுவை வடிவ அமைப்புகளால் மகிமைப்படுத்தப்பட்டு, ஒரு புனிதமான முறையில் அணிவகுத்து நிற்கின்றனர்.'</w:t>
      </w:r>
    </w:p>
    <w:p w:rsidRPr="00E541CA" w:rsidR="00E541CA" w:rsidP="00E541CA" w:rsidRDefault="00E541CA" w14:paraId="59506708" w14:textId="65E3240D">
      <w:pPr>
        <w:ind w:firstLine="720"/>
      </w:pPr>
      <w:r w:rsidRPr="00E541CA">
        <w:t xml:space="preserve">இருப்பினும், அவர்களின் சிலுவை வடிவ அமைப்பு சிலுவையே அல்ல, அது சிலுவையின் ஒரு இரகசியமான முன்னறிவிப்பு மட்டுமே. ஏனெனில், அந்த அமைப்புடன் தொடர்புடையதாக 'சிலுவை' என்ற பெயர் வேதாகமத்தில் குறிப்பிடப்படவில்லை, மேலும் அக்கால மக்கள் அது சிலுவையின் ஒரு உருவம் என்பதை உணரவும் இல்லை. ஆனால், புதிய கிருபையில் வாழும் நாம், பழைய ஏற்பாட்டை ஆராய்ந்து, இது சிலுவையின் ஒரு முன்னடையாளம் என்பதை உணர்கிறோம்; இருப்பினும், அது எட்டு-முனைகள் கொண்ட சிலுவை அல்ல, மாறாக நான்கு-முனைகள் கொண்ட சிலுவையாகும். அப்படியானால், பிளவுபடுத்தப்பட்டவர்கள் இஸ்ரவேலர்களின் சிலுவை வடிவ அமைப்பு எட்டு-முனைகள் கொண்ட சிலுவையின் முன்னடையாளமாக இருக்க வேண்டும் என்று விரும்பினால், அப்படியானால், அவர்கள் மோசேவை நம்ப வைத்திருக்க வேண்டும்; அப்போதுதான், படையை நான்கு பிரிவுகளாக அமைக்கக் கட்டளையிட்ட கடவுளைக் கேட்பதற்குப் பதிலாக, அவர்களைக் கேட்டு, படையை எட்டுப் பிரிவுகளாக அமைத்திருப்பார், அதன் மூலம் எட்டு முனைக் சிலுவை அவர்களின் விருப்பப்படி உருவாகியிருக்கும்.</w:t>
      </w:r>
    </w:p>
    <w:p w:rsidRPr="00E541CA" w:rsidR="00E541CA" w:rsidP="00E541CA" w:rsidRDefault="00E541CA" w14:paraId="311FCA2E" w14:textId="43AB43B0">
      <w:pPr>
        <w:ind w:firstLine="720"/>
      </w:pPr>
      <w:r w:rsidRPr="00E541CA">
        <w:t xml:space="preserve">சிடோனில் உள்ள சரேப்தேயில் வசித்த விதவை ஒரு சிறிய புளிப்பற்ற அப்பத்தைச் சுட </w:t>
      </w:r>
      <w:r w:rsidRPr="00E541CA">
        <w:rPr>
          <w:i/>
        </w:rPr>
        <w:t xml:space="preserve">இரண்டு மரக்கட்டைகளைச் </w:t>
      </w:r>
      <w:r w:rsidRPr="00E541CA">
        <w:t xml:space="preserve">சேகரித்தாள்</w:t>
      </w:r>
      <w:r w:rsidRPr="00E541CA">
        <w:rPr>
          <w:rStyle w:val="FootnoteReference"/>
        </w:rPr>
        <w:footnoteReference w:id="527"/>
      </w:r>
      <w:r w:rsidRPr="00E541CA">
        <w:t xml:space="preserve"> , அவை (விளக்கவுரையாளர்களின் கூற்றுப்படி) கர்த்தருடைய சிலுவையின் முன்னடையாளமாக இருந்தன. இவ்வாறு வியாக்கியானத்தில் எழுதப்பட்டுள்ளது: இந்தக் காரணத்திற்காக அந்த விதவை இரண்டு மரக்கட்டைகளைச் சேகரித்தாள், ஏனெனில் அவள் எலியாஜின் உருவத்தில் கிறிஸ்துவை ஏற்றுக்கொண்டாள்; அவள் இரண்டு மரக்கட்டைகளைச் சேகரிக்க விரும்பினாள், ஏனெனில் அவள் சிலுவையின் இரகசியத்தை அறிய விரும்பினாள். ஏனெனில் அந்த இரண்டு மரக்கட்டைகளும் சிலுவையே அல்ல, ஆனால் சிலுவையின் ஒரு இரகசியமான முன்னறிவிப்பு மட்டுமே; மேலும் சிலுவை எட்டு முனைகள் கொண்டதாக இல்லை, நான்கு முனைகள் கொண்டதாக இருந்தது. இருப்பினும், பிளவுபட்டவர்கள் அந்த விறகுகள் எட்டு முனைகள் கொண்ட சிலுவையின் மேற்கூரையைக் குறிக்க வேண்டும் என்று விரும்பினால், அவர்கள் அந்த விதவை இரண்டு விறகுகளைச் சேகரிக்காமல், தாங்கள் விரும்பும் எட்டு முனைகள் கொண்ட சிலுவை சித்தரிக்கப்படுவதற்காக நான்கு விறகுகளைச் சேகரிக்குமாறு கேட்டிருக்க வேண்டும்.</w:t>
      </w:r>
    </w:p>
    <w:p w:rsidRPr="00E541CA" w:rsidR="00E541CA" w:rsidP="00E541CA" w:rsidRDefault="00E541CA" w14:paraId="2F755785" w14:textId="25425C55">
      <w:pPr>
        <w:ind w:firstLine="720"/>
        <w:rPr>
          <w:i/>
        </w:rPr>
      </w:pPr>
      <w:r w:rsidRPr="00E541CA">
        <w:rPr>
          <w:i/>
        </w:rPr>
        <w:lastRenderedPageBreak/>
      </w:r>
      <w:r w:rsidRPr="00E541CA">
        <w:rPr>
          <w:i/>
        </w:rPr>
        <w:t xml:space="preserve">புனித முன்னோர்களுக்கும் தீர்க்கதரிசிகளுக்கும் அருளப்பட்ட தரிசனங்களிலும் வெளிப்பாடுகளிலும் காணப்பட்டபடி, ஆண்டவரின் சிலுவையின் </w:t>
      </w:r>
      <w:r w:rsidRPr="00E541CA">
        <w:rPr>
          <w:i/>
        </w:rPr>
        <w:t xml:space="preserve">மூன்றாவது உருவகமும் </w:t>
      </w:r>
      <w:r w:rsidRPr="00E541CA">
        <w:rPr>
          <w:i/>
        </w:rPr>
        <w:t xml:space="preserve">பிம்பமும்.</w:t>
      </w:r>
    </w:p>
    <w:p w:rsidRPr="00E541CA" w:rsidR="00E541CA" w:rsidP="00E541CA" w:rsidRDefault="00E541CA" w14:paraId="20E0F3FC" w14:textId="4EB16496">
      <w:pPr>
        <w:ind w:firstLine="720"/>
      </w:pPr>
      <w:r w:rsidRPr="00E541CA">
        <w:t xml:space="preserve">யாக்கோபு கண்ட கனவில், பூமியில் உறுதியாக நின்று, அதன் உச்சி வானத்தைத் தொட்ட ஏணியானது, புனித அலெக்சாந்திரியாவின் சிரில் மற்றும் கான்ஸ்டான்டினோப்பிலின் பேராயர் புனித ஹெர்மன் ஆகியோரின் சாட்சியத்தின்படி, கடவுளின் மிகத் தூய்மையான கன்னியா மரியாள் போலவே, ஆண்டவரின் சிலுவையின் ஒரு முன்னடையாளமாக இருந்தது</w:t>
      </w:r>
      <w:r w:rsidRPr="00E541CA">
        <w:t xml:space="preserve">.</w:t>
      </w:r>
      <w:r w:rsidRPr="00E541CA">
        <w:rPr>
          <w:rStyle w:val="FootnoteReference"/>
        </w:rPr>
        <w:footnoteReference w:id="528"/>
      </w:r>
      <w:r w:rsidRPr="00E541CA">
        <w:t xml:space="preserve"> : கர்த்தர் அதன் மீது நின்று, மிகவும் பரிசுத்த கன்னிகையின் கருப்பையிலிருந்து மனித சரீரத்தை எடுத்துக்கொண்டு, சிலுவையில் அறையுண்டு போவார் என்றும், சிலுவை பரலோகத்திற்கு ஒரு ஏணியாக மாறும் என்றும் குறிப்பிட்டார். ஏனெனில், அவரே சிலுவை என்ற ஏணியின் மூலம் ஏறினார், அவர் கூறுவது போல்: </w:t>
      </w:r>
      <w:r w:rsidRPr="00E541CA">
        <w:rPr>
          <w:i/>
        </w:rPr>
        <w:t xml:space="preserve">'கிறிஸ்து இவைகளைச் சகித்துத் தம்முடைய மகிமைக்குள் பிரவேசிப்பது தகுதியல்லவா?</w:t>
      </w:r>
      <w:r w:rsidRPr="00E541CA">
        <w:t xml:space="preserve">'</w:t>
      </w:r>
      <w:r w:rsidRPr="00E541CA">
        <w:rPr>
          <w:rStyle w:val="FootnoteReference"/>
          <w:i/>
        </w:rPr>
        <w:footnoteReference w:id="529"/>
      </w:r>
      <w:r w:rsidRPr="00E541CA">
        <w:t xml:space="preserve"> . மேலும், அவர் தனது சீடர்களை சிலுவையின் மூலம்—அதாவது, துன்பத்தின் வழியாக—சொர்க்கத்திற்கு ஏறும்படி கட்டளையிடுகிறார்: </w:t>
      </w:r>
      <w:r w:rsidRPr="00E541CA">
        <w:rPr>
          <w:i/>
        </w:rPr>
        <w:t xml:space="preserve">'என்னைப் பின்தொடர விரும்புகிறவன், தன் சிலுவையை எடுத்துக்கொள்ளட்டும்'</w:t>
      </w:r>
      <w:r w:rsidRPr="00E541CA">
        <w:rPr>
          <w:rStyle w:val="FootnoteReference"/>
          <w:i/>
        </w:rPr>
        <w:footnoteReference w:id="530"/>
      </w:r>
      <w:r w:rsidRPr="00E541CA">
        <w:t xml:space="preserve"> . இவ்வாறு, பிப்ரவரி 1 ஆம் தேதி வணங்கப்படும் புனித வீரமங்கை பெர்பெச்சுவா, தனது துன்பங்களுக்கு முன்பு, சொர்க்கத்தை நோக்கி நீண்டிருந்த ஒரு பெரிய தங்கப் படியைக் கண்டார்; </w:t>
      </w:r>
      <w:r w:rsidRPr="00E541CA">
        <w:t xml:space="preserve">இருப்பினும்</w:t>
      </w:r>
      <w:r w:rsidRPr="00E541CA">
        <w:t xml:space="preserve">, அந்தப் படிக்கட்டின் ஒரு பக்கத்தில் கூர்மையான இரும்பு ஆயுதங்கள் ஏராளமாக அடுக்கப்பட்டிருந்தன: வாள்கள், கத்திகள், கத்தரிக்கோல்கள், ஈட்டிகள், ஆணிகள், மீன்பிடிக் கொக்கிகள் மற்றும் அது போன்ற பிற </w:t>
      </w:r>
      <w:r w:rsidRPr="00E541CA">
        <w:t xml:space="preserve">பொருட்கள்</w:t>
      </w:r>
      <w:r w:rsidRPr="00E541CA">
        <w:rPr>
          <w:rStyle w:val="FootnoteReference"/>
        </w:rPr>
        <w:footnoteReference w:id="531"/>
      </w:r>
      <w:r w:rsidRPr="00E541CA">
        <w:t xml:space="preserve"> ; இவை அனைத்தும் அவரது வீரமரணத்தையும் பரலோகத்திற்கு அவர் மகிமையுடன் உயர்ந்ததையும் முன்னறிவித்தன. அதேபோல், பிப்ரவரி 20 அன்று வணங்கப்படும் பாரசீகத்தின் ஆயர் புனித சடோஃப், தனது வீரமரணத்திற்கு முன்பு, வானத்தை நோக்கிச் செல்லும் ஒரு படியைக் கண்டார்; அவருக்கு முன்பே வீரமரணம் அடைந்த ஆயர் புனித சீமோன், அதன் மீது மாட்சிமையுடன் நின்றுகொண்டு, தரையில் நின்றுகொண்டிருந்த அவரை நோக்கி, 'சடோஃப், என்னிடம் மேலே வா'</w:t>
      </w:r>
      <w:r w:rsidRPr="00E541CA">
        <w:rPr>
          <w:rStyle w:val="FootnoteReference"/>
        </w:rPr>
        <w:footnoteReference w:id="532"/>
      </w:r>
      <w:r w:rsidRPr="00E541CA">
        <w:t xml:space="preserve"> !</w:t>
      </w:r>
      <w:r w:rsidRPr="00E541CA">
        <w:t xml:space="preserve"> என்று அழைத்தார்</w:t>
      </w:r>
      <w:r w:rsidRPr="00E541CA">
        <w:t xml:space="preserve">.</w:t>
      </w:r>
    </w:p>
    <w:p w:rsidRPr="00E541CA" w:rsidR="00E541CA" w:rsidP="00E541CA" w:rsidRDefault="00E541CA" w14:paraId="536C77D2" w14:textId="68B094A1">
      <w:pPr>
        <w:ind w:firstLine="720"/>
      </w:pPr>
      <w:r w:rsidRPr="00E541CA">
        <w:t xml:space="preserve">நமது பெரிய எழுத்து 'T' போல உச்சரிக்கப்பட்டு எழுதப்படும் </w:t>
      </w:r>
      <w:r w:rsidRPr="00E541CA">
        <w:t xml:space="preserve">கிரேக்க எழுத்து </w:t>
      </w:r>
      <w:r w:rsidRPr="00E541CA">
        <w:rPr>
          <w:i/>
        </w:rPr>
        <w:t xml:space="preserve">'டாவ்</w:t>
      </w:r>
      <w:r w:rsidRPr="00E541CA">
        <w:t xml:space="preserve">'. எருசலேமில், தேவதூதர் இந்த எழுத்தை தேவனுடைய ஜனங்களின் நெற்றிகளில் குத்தினார், இதன் மூலம் அவர்கள் கொடிய கொள்ளையிலிருந்து தப்பிக்க முடிந்தது; இது பரிசுத்த தீர்க்கதரிசியான எசேக்கியேலின் வெளிப்பாட்டில் காணப்படுகிறது</w:t>
      </w:r>
      <w:r w:rsidRPr="00E541CA">
        <w:rPr>
          <w:rStyle w:val="FootnoteReference"/>
        </w:rPr>
        <w:footnoteReference w:id="533"/>
      </w:r>
      <w:r w:rsidRPr="00E541CA">
        <w:t xml:space="preserve"> . அந்த அடையாளம், உறுதிப்பூசுதலில் நாம் குறியிடப்படும் ஆண்டவரின் சிலுவையின் முன்னறிவிப்பாக இருந்தது; மேலும், அது கொண்டு குறியிடப்படுவதால், சிலுவையில் பாடுபட்ட நமது ஆண்டவரின் வல்லமையால் நாம் எல்லாத் தீங்குகளிலிருந்தும் பாதுகாக்கப்படுகிறோம்.</w:t>
      </w:r>
    </w:p>
    <w:p w:rsidRPr="00E541CA" w:rsidR="00E541CA" w:rsidP="00E541CA" w:rsidRDefault="00E541CA" w14:paraId="6856E589" w14:textId="619DD863">
      <w:pPr>
        <w:ind w:firstLine="720"/>
      </w:pPr>
      <w:r w:rsidRPr="00E541CA">
        <w:t xml:space="preserve">சங்கீதக்காரர், </w:t>
      </w:r>
      <w:r w:rsidRPr="00E541CA">
        <w:rPr>
          <w:i/>
        </w:rPr>
        <w:t xml:space="preserve">'உமது கோலும் உமது </w:t>
      </w:r>
      <w:r w:rsidRPr="00E541CA">
        <w:t xml:space="preserve">கம்ப</w:t>
      </w:r>
      <w:r w:rsidRPr="00E541CA">
        <w:rPr>
          <w:i/>
        </w:rPr>
        <w:t xml:space="preserve">மும் எனக்கு ஆறுதல் அளிக்கின்றன</w:t>
      </w:r>
      <w:r w:rsidRPr="00E541CA">
        <w:t xml:space="preserve">'</w:t>
      </w:r>
      <w:r w:rsidRPr="00E541CA">
        <w:rPr>
          <w:rStyle w:val="FootnoteReference"/>
          <w:i/>
        </w:rPr>
        <w:footnoteReference w:id="534"/>
      </w:r>
      <w:r w:rsidRPr="00E541CA">
        <w:t xml:space="preserve"> என்று</w:t>
      </w:r>
      <w:r w:rsidRPr="00E541CA">
        <w:t xml:space="preserve"> ஆறுதலாகப் பேசும் </w:t>
      </w:r>
      <w:r w:rsidRPr="00E541CA">
        <w:rPr>
          <w:i/>
        </w:rPr>
        <w:t xml:space="preserve">கோலும் கம்பமும்</w:t>
      </w:r>
      <w:r w:rsidRPr="00E541CA">
        <w:t xml:space="preserve">, ஆண்டவரின் சிலுவையின் முன்னறிவிப்பாக இருந்தன. இவ்வாறு, பேராயர் புனித அதாநசியார் கூறுகிறார்: 'கோலும் கம்பமும் விசுவாசிகளுக்கு சிலுவையே, ஏனெனில் அவற்றால் அவர்கள் பலப்படுத்தப்பட்டு இரட்சிக்கப்படுகிறார்கள்.' அதேபோல், விளக்கவுரையாளர் யூதிமியஸ் கூறுகிறார்: 'கோலையும் தடியும் சிலுவையே என்று அறிந்துகொள்ளுங்கள், ஏனெனில் அது இரண்டு பகுதிகளைக் கொண்டது; தடி என்று அழைக்கப்படும் பகுதி செங்குத்தாக நிற்கிறது, அதன் மூலம் தவறில் கிடந்த நாம் உயர்த்தப்பட்டிருக்கிறோம், அதே சமயம் குறுக்காகச் செல்லும் பகுதி கோல் என்று அழைக்கப்படுகிறது, அதைக் கொண்டு ஆண்டவர் அசுரர்களை அடிக்கிறார் மற்றும் நசுக்குகிறார்.' ஏனெனில், ஒரு கிறிஸ்தவரை அடிக்க விரும்புவோர், தடியை உயர்த்தி, அதை நிமிராகப் பிடித்து, மிகவும் வேதனையான அடியைக் கொடுக்க அடிப்பதே வழக்கமாகும். இதுவரை யூதிமியஸ். இருப்பினும், தீர்க்கதரிசன வெளிப்பாட்டில், தடியும் கோலும் ஒரு சிலுவையின் வடிவத்தை உருவாக்குகின்றன என்பது நமக்கு உறுதியாகத் தெரியும்—அது எட்டு-முனைகள் கொண்ட சிலுவையல்ல, நான்கு-முனைகள் கொண்ட சிலுவையாகும்.</w:t>
      </w:r>
    </w:p>
    <w:p w:rsidRPr="00E541CA" w:rsidR="00E541CA" w:rsidP="00E541CA" w:rsidRDefault="00E541CA" w14:paraId="1658A425" w14:textId="483FBF45">
      <w:pPr>
        <w:ind w:firstLine="720"/>
      </w:pPr>
      <w:r w:rsidRPr="00E541CA">
        <w:t xml:space="preserve">ஏசாயா தீர்க்கதரிசி, 'அதிகாரம் </w:t>
      </w:r>
      <w:r w:rsidRPr="00E541CA">
        <w:rPr>
          <w:i/>
        </w:rPr>
        <w:t xml:space="preserve">அவருடைய</w:t>
      </w:r>
      <w:r w:rsidRPr="00E541CA">
        <w:t xml:space="preserve"> தோளில் </w:t>
      </w:r>
      <w:r w:rsidRPr="00E541CA">
        <w:rPr>
          <w:i/>
        </w:rPr>
        <w:t xml:space="preserve">இருக்கும்</w:t>
      </w:r>
      <w:r w:rsidRPr="00E541CA">
        <w:t xml:space="preserve">' (</w:t>
      </w:r>
      <w:r w:rsidRPr="00E541CA">
        <w:rPr>
          <w:rStyle w:val="FootnoteReference"/>
          <w:i/>
        </w:rPr>
        <w:footnoteReference w:id="535"/>
      </w:r>
      <w:r w:rsidRPr="00E541CA">
        <w:t xml:space="preserve"> )</w:t>
      </w:r>
      <w:r w:rsidRPr="00E541CA">
        <w:t xml:space="preserve"> என்று தீர்க்கதரிசனம் உரைத்த</w:t>
      </w:r>
      <w:r w:rsidRPr="00E541CA">
        <w:t xml:space="preserve">,</w:t>
      </w:r>
      <w:r w:rsidRPr="00E541CA">
        <w:t xml:space="preserve"> இம்மானுவேலின் </w:t>
      </w:r>
      <w:r w:rsidRPr="00E541CA">
        <w:rPr>
          <w:i/>
        </w:rPr>
        <w:t xml:space="preserve">தோளின் மீது இருந்த</w:t>
      </w:r>
      <w:r w:rsidRPr="00E541CA">
        <w:t xml:space="preserve"> அந்த அதிகாரம்</w:t>
      </w:r>
      <w:r w:rsidRPr="00E541CA">
        <w:t xml:space="preserve">, (விளக்கவுரையாளர்களின்படி) கிறிஸ்து தம்முடைய சொந்த தோள்களில் சுமக்கவிருந்த சிலுவையைக் குறித்தது.</w:t>
      </w:r>
    </w:p>
    <w:p w:rsidRPr="00E541CA" w:rsidR="00E541CA" w:rsidP="00E541CA" w:rsidRDefault="00E541CA" w14:paraId="1D32FDCF" w14:textId="1AFBC4C3">
      <w:pPr>
        <w:ind w:firstLine="720"/>
      </w:pPr>
      <w:r w:rsidRPr="00E541CA">
        <w:t xml:space="preserve">மேலும், கர்த்தருடைய சிலுவையைப் பற்றி தேவனுடைய தீர்க்கதரிசிகளின் மூலம் வேறு பல வெளிப்பாடுகளும் இருந்தன: உதாரணமாக, தாவீது கிறிஸ்துவின் சார்பாகப் பேசுகையில், 'அவர்கள் </w:t>
      </w:r>
      <w:r w:rsidRPr="00E541CA">
        <w:rPr>
          <w:i/>
        </w:rPr>
        <w:t xml:space="preserve">என் கைகளையும் என் காலுகளையும் துளைத்திருக்கிறார்கள்</w:t>
      </w:r>
      <w:r w:rsidRPr="00E541CA">
        <w:t xml:space="preserve">'</w:t>
      </w:r>
      <w:r w:rsidRPr="00E541CA">
        <w:rPr>
          <w:rStyle w:val="FootnoteReference"/>
          <w:i/>
        </w:rPr>
        <w:footnoteReference w:id="536"/>
      </w:r>
      <w:r w:rsidRPr="00E541CA">
        <w:t xml:space="preserve"> என்று கூறினார். மேலும் ஏசாயா, 'அவர் </w:t>
      </w:r>
      <w:r w:rsidRPr="00E541CA">
        <w:rPr>
          <w:i/>
        </w:rPr>
        <w:t xml:space="preserve">பலருடைய பாவங்களை ஒரு மரத்தின்மேல் சுமந்தார்</w:t>
      </w:r>
      <w:r w:rsidRPr="00E541CA">
        <w:t xml:space="preserve">'</w:t>
      </w:r>
      <w:r w:rsidRPr="00E541CA">
        <w:rPr>
          <w:rStyle w:val="FootnoteReference"/>
          <w:i/>
        </w:rPr>
        <w:footnoteReference w:id="537"/>
      </w:r>
      <w:r w:rsidRPr="00E541CA">
        <w:t xml:space="preserve"> என்று</w:t>
      </w:r>
      <w:r w:rsidRPr="00E541CA">
        <w:t xml:space="preserve"> கூறுகிறார்</w:t>
      </w:r>
      <w:r w:rsidRPr="00E541CA">
        <w:t xml:space="preserve">. மேலும் எரேமியா, கிறிஸ்துவை வெறுத்தவர்களின் சார்பாகப் பேசுகையில்: </w:t>
      </w:r>
      <w:r w:rsidRPr="00E541CA">
        <w:rPr>
          <w:i/>
        </w:rPr>
        <w:t xml:space="preserve">'வாருங்கள், அவருக்கு ஒரு பொறியை வைப்போம்</w:t>
      </w:r>
      <w:r w:rsidRPr="00E541CA">
        <w:t xml:space="preserve">'</w:t>
      </w:r>
      <w:r w:rsidRPr="00E541CA">
        <w:rPr>
          <w:rStyle w:val="FootnoteReference"/>
          <w:i/>
        </w:rPr>
        <w:footnoteReference w:id="538"/>
      </w:r>
      <w:r w:rsidRPr="00E541CA">
        <w:t xml:space="preserve"> , அதாவது, பரலோக அப்பம் என்று அழைக்கப்படும் கிறிஸ்துவின் உடலின்மேல் சிலுவையை வைப்போம். இது குறித்து பல்வேறு மற்ற தீர்க்கதரிசிகளால் கூறப்பட்ட வேறு தீர்க்கதரிசனங்களும் உள்ளன, அவற்றை இங்கே முழுமையாகச் சேகரிக்க நமக்கு நேரம் இல்லை; இருப்பினும், நாம் ஆராய்ந்து வரும் விஷயத்தை விளக்கக் குறிப்பிடப்பட்டுள்ளவை போதுமானவை.</w:t>
      </w:r>
    </w:p>
    <w:p w:rsidRPr="00E541CA" w:rsidR="00E541CA" w:rsidP="00E541CA" w:rsidRDefault="00E541CA" w14:paraId="4DF507DE" w14:textId="0FC4E42B">
      <w:pPr>
        <w:ind w:firstLine="720"/>
      </w:pPr>
      <w:r w:rsidRPr="00E541CA">
        <w:t xml:space="preserve">இவ்வாறு நாங்கள் கர்த்தருடைய சிலுவையின் முன்னடையாளங்களையும் அடையாளங்களையும் முன்வைத்துள்ளோம்: சிலವು அசரீரிப்பொருட்களிலிருந்து எடுக்கப்பட்டவை, சிலವು எதிர்காலத்தைத் தீர்க்கதரிசனமாக முன்னறிவித்த மனிதச் செயல்களிலிருந்து எடுக்கப்பட்டவை, மற்றும் சிலವು பரிசுத்த</w:t>
      </w:r>
      <w:r w:rsidRPr="00E541CA">
        <w:lastRenderedPageBreak/>
      </w:r>
      <w:r w:rsidRPr="00E541CA">
        <w:t xml:space="preserve"> தீர்க்கதரிசிகளுக்குக் கடவுளால் கொடுக்கப்பட்ட </w:t>
      </w:r>
      <w:r w:rsidRPr="00E541CA">
        <w:t xml:space="preserve">வெளிப்பாடுகளிலிருந்து </w:t>
      </w:r>
      <w:r w:rsidRPr="00E541CA">
        <w:t xml:space="preserve">எடுக்கப்பட்டவை; மேலும், எட்டு முனைக் சிலுவையின் முன்னடையாளமாக இருக்கக்கூடிய நான்கு முனைக் சிலுவையின் உண்மையான வடிவத்தை எங்கும் நாங்கள் காணவில்லை; பழைய ஏற்பாட்டிலும் 'சிலுவை' என்ற பெயரை நாங்கள் எங்கும் கேட்கவில்லை. நான்கு முனைக் சிலுவையின் சில உருவகங்கள் இருந்ததை மட்டுமே நாங்கள் கண்டறிந்தோம், ஆனால் எட்டு முனைக் சிலுவையைப் பற்றி எதுவும் இல்லை, மேலும் அவை கனவுகளிலும் குறிசொல்லல்களிலும் இருந்ததே தவிர, யதார்த்தத்தில் இல்லை.</w:t>
      </w:r>
    </w:p>
    <w:p w:rsidRPr="00E541CA" w:rsidR="00E541CA" w:rsidP="00E541CA" w:rsidRDefault="00E541CA" w14:paraId="25DD9E2F" w14:textId="420A290C">
      <w:pPr>
        <w:ind w:firstLine="720"/>
      </w:pPr>
      <w:r w:rsidRPr="00E541CA">
        <w:t xml:space="preserve">ஏனெனில், பிளவுபடுத்தியவர்கள் மதவெறியர்கள்; அவர்கள் கர்த்தருடைய நான்கு-முனைச் சிலுவையை நிந்தித்து, அதை வெற்றுச் சிலுவை, எட்டு-முனைச் சிலுவையின் நிழல் என்று அழைத்து, மற்ற நிந்தனைகளாலும் அதைத் தூற்றுகிறார்கள்.</w:t>
      </w:r>
    </w:p>
    <w:p w:rsidRPr="00E541CA" w:rsidR="00E541CA" w:rsidP="00E541CA" w:rsidRDefault="00E541CA" w14:paraId="0B7B2A06" w14:textId="0F07E686">
      <w:pPr>
        <w:ind w:firstLine="720"/>
      </w:pPr>
      <w:r w:rsidRPr="00E541CA">
        <w:t xml:space="preserve">நாங்கள் எட்டு-முனைச் சிலுவையையோ, பல முனைகள் கொண்ட சிலுவையையோ நிராகரிக்கவில்லை; கர்த்தருடைய பாடுகளை நினைவுகூரும் பொருட்டு, நாங்கள் அவை அனைத்தையும் சமமாகக் கௌரவிக்கிறோம் (முன்பே நாம் கூறியது போல); ஆனால், கர்த்தருடைய நான்கு-முனைச் சிலுவையை இழிவுபடுத்தும் முட்டாள்தனமான, பிளவுபடுத்தும் பகுத்தறிவை நாங்கள் கண்டிக்கிறோம், நிராகரிக்கிறோம்.</w:t>
      </w:r>
    </w:p>
    <w:p w:rsidRPr="00E541CA" w:rsidR="00E541CA" w:rsidP="00E541CA" w:rsidRDefault="00E541CA" w14:paraId="106505EE" w14:textId="0EA13349">
      <w:pPr>
        <w:ind w:firstLine="720"/>
        <w:rPr>
          <w:i/>
        </w:rPr>
      </w:pPr>
      <w:r w:rsidRPr="00E541CA">
        <w:rPr>
          <w:i/>
        </w:rPr>
        <w:t xml:space="preserve">பழைய ஏற்பாட்டில் சிலுவையையோ, 'சிலுவை' என்ற பெயரையோ குறிப்பிடாததற்குக் காரணம் என்ன?</w:t>
      </w:r>
    </w:p>
    <w:p w:rsidRPr="00E541CA" w:rsidR="00E541CA" w:rsidP="00E541CA" w:rsidRDefault="00E541CA" w14:paraId="030D94F9" w14:textId="0F6CD1B2">
      <w:pPr>
        <w:ind w:firstLine="720"/>
      </w:pPr>
      <w:r w:rsidRPr="00E541CA">
        <w:t xml:space="preserve">சிலுவை மரணம் ஒரு யூத மரண தண்டனை முறையல்ல, அது ஒரு புறச்சமய முறை—ரோமானியர்கள், கிரேக்கர்கள் மற்றும் பிற புறச்சமய மக்களால் கடைப்பிடிக்கப்பட்டது. இருப்பினும், பழைய ஏற்பாட்டில் யூதர்களிடையே சிலுவையில் அறைந்து யாரையும் கொல்லும் வழக்கம் இல்லை; எகிப்திலிருந்து வெளியேறிய காலத்திலிருந்து மன்னர்களின் ஆட்சிக் காலம் வரை, மரண தண்டனைக்கான மூன்று வழக்கமான முறைகள்: கல்லால் அடித்துக் கொல்லுதல், உயிருடன் எரித்தல், மற்றும் மரத்தில் தொங்கவிடுதல்—சிலுவையில் அல்ல; ஏனெனில், அவர்கள் யாரையாவது சிலுவையில் மரணதண்டனை விதித்திருந்தால், நிச்சயமாக அவர்களின் வேதாகமங்களில் சிலுவை பற்றி குறிப்பிடப்பட்டிருக்கும்; ஆனால் வெறுமனே ஒரு மரத்தில், அதாவது, ஒரு தூணில், அல்லது அதன் சொந்த வேர்களுடன் கிளைகளைக் கொண்ட ஒரு மரத்தில். மேலும், தூக்கிலிடப்பட்டவர்களைப் பற்றி எழுதப்பட்டிருப்பது: </w:t>
      </w:r>
      <w:r w:rsidRPr="00E541CA">
        <w:rPr>
          <w:i/>
        </w:rPr>
        <w:t xml:space="preserve">'மரத்தில் தூக்கிலிடப்பட்ட ஒவ்வொருவரும் சபிக்கப்பட்டவர்'</w:t>
      </w:r>
      <w:r w:rsidRPr="00E541CA">
        <w:t xml:space="preserve"> </w:t>
      </w:r>
      <w:r w:rsidRPr="00E541CA">
        <w:t xml:space="preserve">(</w:t>
      </w:r>
      <w:r w:rsidRPr="00E541CA">
        <w:rPr>
          <w:rStyle w:val="FootnoteReference"/>
          <w:i/>
        </w:rPr>
        <w:footnoteReference w:id="539"/>
      </w:r>
      <w:r w:rsidRPr="00E541CA">
        <w:t xml:space="preserve"> ). அவர்களுடைய ராஜ்யம் உருவானபோது, ஒரு நான்காவது மரணதண்டனை முறை அறிமுகப்படுத்தப்பட்டது: குற்றவாளிகளை வாளால் கொல்வது; இவ்வாறு சாலமன் ஆதோனியா மற்றும் யோவாபை வாளால் கொன்றார் </w:t>
      </w:r>
      <w:r w:rsidRPr="00E541CA">
        <w:t xml:space="preserve">(</w:t>
      </w:r>
      <w:r w:rsidRPr="00E541CA">
        <w:rPr>
          <w:rStyle w:val="FootnoteReference"/>
        </w:rPr>
        <w:footnoteReference w:id="540"/>
      </w:r>
      <w:r w:rsidRPr="00E541CA">
        <w:t xml:space="preserve"> ), மேலும் ஹேரோடு புனித யோவான் முன்னோடியை </w:t>
      </w:r>
      <w:r w:rsidRPr="00E541CA">
        <w:t xml:space="preserve">வாளால் கொன்றார்</w:t>
      </w:r>
      <w:r w:rsidRPr="00E541CA">
        <w:t xml:space="preserve">. ரோமானிய ஆளுநர் பாம்பே, ஒரு இராணுவப் படைகளுடன் பாலஸ்தீனத்திற்கு வந்து, ஜெருசலேம் நகரைக் கைப்பற்றி, யூதேயாவின் முழுவதையும் ரோமானியப் பேரரசுக்குக் கீழ் கொண்டுவந்து, அவர்களை வரி செலுத்துவோராக ஆக்கிய காலம் வரை, அவர்களிடம் எந்த வகையான சிலுவைகளும் இல்லை, அவர்களுடைய வம்சத்தில் சிலுவைகள் ஒருபோதும் பயன்படுத்தப்படவில்லை, மேலும் அவற்றைப் பற்றிய பரிச்சயமும் அவர்களுக்கு இல்லை; இது கிறிஸ்துவின் பிறப்புக்கு ஐம்பது ஆண்டுகளுக்கு முன்பு நடந்தது. அப்போதுதான் யூதர்கள் சிலுவையை முதன்முதலில் கண்டு அறிந்தனர்; ஏனெனில், ரோமானியர்கள் யூதக் கிளர்ச்சியாளர்களைத் தங்கள் ரோமானியச் சிலுவைகளில் ஆணியால் அறைந்து சிலுவை மரணதண்டனை கொடுக்கத் தொடங்கினர், ஹேரோதிற்கு முன்பு ஆட்சி செய்த யூத மன்னரான அன்டிகோனஸைச் சிலுவையில் அறைந்தது போலவே. மேலும், அவர்கள் ரோமானிய ஆட்சியின் கீழ் வராத வரை, சிலுவைகளைப் பற்றி அவர்களுக்கு எதுவும் தெரியாது. இந்தக் காரணத்திற்காக, அவர்களின் பழைய ஏற்பாட்டு வேதவாக்கியங்களில் எங்கும் சிலுவைகள் காணப்படவில்லை, அல்லது 'சிலுவை' என்ற சொல் குறிப்பிடப்படவில்லை.</w:t>
      </w:r>
    </w:p>
    <w:p w:rsidRPr="00E541CA" w:rsidR="00E541CA" w:rsidP="00E541CA" w:rsidRDefault="00E541CA" w14:paraId="7F11C1FB" w14:textId="332CBCF1">
      <w:pPr>
        <w:ind w:firstLine="720"/>
        <w:rPr>
          <w:i/>
        </w:rPr>
      </w:pPr>
      <w:r w:rsidRPr="00E541CA">
        <w:rPr>
          <w:i/>
        </w:rPr>
        <w:t xml:space="preserve">இதில் இருந்து, பழைய ஏற்பாட்டில் நான்கு கைகள் கொண்ட சிலுவையோ அல்லது எட்டு முனைகள் கொண்ட சிலுவையின் வடிவமோ இல்லை என்பது தெளிவாகிறது.</w:t>
      </w:r>
    </w:p>
    <w:p w:rsidRPr="00E541CA" w:rsidR="00E541CA" w:rsidP="00E541CA" w:rsidRDefault="00E541CA" w14:paraId="352876CB" w14:textId="6C620A7B">
      <w:pPr>
        <w:ind w:firstLine="720"/>
      </w:pPr>
      <w:r w:rsidRPr="00E541CA">
        <w:t xml:space="preserve">இருப்பினும், நான்கு-முனை சிலுவையின் முன்னறிவிப்புகளும் சின்னங்களும் இருந்தன, ஆனால் எட்டு-முனை சிலுவைக்கு இல்லை.</w:t>
      </w:r>
    </w:p>
    <w:p w:rsidRPr="00E541CA" w:rsidR="00E541CA" w:rsidP="00E541CA" w:rsidRDefault="00E541CA" w14:paraId="0FEDAA5A" w14:textId="5B919E52">
      <w:pPr>
        <w:ind w:firstLine="720"/>
      </w:pPr>
      <w:r w:rsidRPr="00E541CA">
        <w:t xml:space="preserve">ஆனால் பிளவுவாதிகள், தங்கள் பிடிவாதத்தில், நான்கு-முனை சிலுவைக்கு எதிரான தங்கள் பொய்யான இறை நிந்தனையை உண்மை என்று காட்ட விரும்பினால்; இப்போது அவர்கள் புனித வேதாகமத்திலிருந்தோ அல்லது புனிதத் தந்தையர்களிடமிருந்தோ (அவர்களின் புதிதாகக் கண்டுபிடிக்கப்பட்ட, பொய்யான மற்றும் இறை நிந்தனையான எழுத்துக்களிலிருந்து அல்ல, மாறாக பழங்கால திருச்சபை எழுத்துக்களிலிருந்து) நான்கு-முனைச் சிலுவையைக் கண்டனம் செய்து, எட்டு-முனைச் சிலுவை மட்டுமே வணங்கப்பட வேண்டும் என்று கட்டளையிடும் ஒரே ஒரு சான்றைக் காட்டட்டும். எட்டு-முனைச் சிலுவை கனப்பானது, ஆனால் நான்கு-முனைச் சிலுவை அவமானத்திற்குரியதும் அல்ல; ஏனெனில், நாம் கூறியது போல், பழைய ஏற்பாட்டின் அனைத்து முன்னடையாளங்களும் அதனால் முன்னறிவிக்கப்பட்டன, மேலும் அனைத்துப் பொருட்களும் அதன் நான்கு முனைகளின் உருவத்தால் ஆசீர்வதிக்கப்பட்டு பரிசுத்தமாக்கப்படுகின்றன. அவர்கள், எட்டு-முனைச் சிலுவை குறித்த தங்கள் கருத்தை நிலைநிறுத்துவதற்காக, ஆக்டோஎகோஸில் முன்பு எழுதப்பட்ட வார்த்தைகளை </w:t>
      </w:r>
      <w:r w:rsidRPr="00E541CA">
        <w:t xml:space="preserve">மேற்கோள் காட்டுகிறார்கள்</w:t>
      </w:r>
      <w:r w:rsidRPr="00E541CA">
        <w:t xml:space="preserve">, அதில்: </w:t>
      </w:r>
      <w:r w:rsidRPr="00E541CA">
        <w:rPr>
          <w:i/>
        </w:rPr>
        <w:t xml:space="preserve">'கிறிஸ்து ஒரு சயப்ரஸ், ஒரு பைன் மற்றும் ஒரு தேவதாரு மரத்தில் சிலுவையிடப்பட்டார்' </w:t>
      </w:r>
      <w:r w:rsidRPr="00E541CA">
        <w:t xml:space="preserve">(</w:t>
      </w:r>
      <w:r w:rsidRPr="00E541CA">
        <w:rPr>
          <w:rStyle w:val="FootnoteReference"/>
          <w:i/>
        </w:rPr>
        <w:footnoteReference w:id="541"/>
      </w:r>
      <w:r w:rsidRPr="00E541CA">
        <w:t xml:space="preserve"> ) என்று கூறப்பட்டுள்ளது: ஏனெனில், கிறிஸ்துவின் சிலுவை இரண்டு மரங்களால் அல்ல, மூன்று மரங்களால் உருவாக்கப்பட்டது, அது நான்கு-முனை கொண்டதல்ல; இருப்பினும், அது ஆறு-முனை கொண்டதாக இருந்தாலன்றி, அது எட்டு-முனை கொண்ட சிலுவையாக இருந்திருக்காது என்று நாங்கள் கூறுகிறோம். ஏனெனில், சிலுவையை எட்டு-முனை கொண்டதாக மாற்றுவதற்காக ஒரு நான்காவது மரம் சேர்க்கப்பட்டாலன்றி, மூன்று மரங்களிலிருந்து ஒரு எட்டு-முனை கொண்ட சிலுவையை உருவாக்க முடியாது.</w:t>
      </w:r>
    </w:p>
    <w:p w:rsidRPr="00E541CA" w:rsidR="00E541CA" w:rsidP="00E541CA" w:rsidRDefault="00E541CA" w14:paraId="0873BFCC" w14:textId="33136E82">
      <w:pPr>
        <w:ind w:firstLine="720"/>
      </w:pPr>
      <w:r w:rsidRPr="00E541CA">
        <w:t xml:space="preserve">அவர்கள் கூறுகிறார்கள்: 'பிலாத்து அங்கு வைத்த சிலுவையின் மீதிருந்த கல்வெட்டு, எட்டு முனைகள் கொண்ட சிலுவையை முழுமையாக்கியது.' இப்படிச் சொல்வோர், அந்தக் கல்வெட்டு எதன் மீது எழுதப்பட்டிருந்தது என்று எங்களுக்குச் சொல்லட்டும்? அது படகில் எழுதப்பட்டிருந்ததா, ஐகான் ஓவியர்களால் சித்தரிக்கப்படுவதைப் போல (மேலும் புனித கலசத்தில் உள்ள பொருட்களுக்கு மத்தியில், மதிப்புக்குரிய அந்தோனி தி ரோமன்-இன் படகில், படகில் எழுதப்பட்ட கிறிஸ்துவின் தலைப்புடன் கிறிஸ்துவின் சிலுவை சித்தரிக்கப்பட்டுள்ளதைப் போல), அல்லது கிறிஸ்துவின் தலைப்பு தகரத்தில், அல்லது செம்பில், அல்லது மரத்தில் இருந்தது என்று அவர்கள் கூறுகிறார்களா? நமது சொந்த ரஷ்ய புத்தகங்களில், கிறிஸ்துவின் தலைப்பு எந்தப் பொருளின் மீது பொறிக்கப்பட்டது என்பது குறித்த நம்பகமான விவரம் எதுவும் காணப்படவில்லை. இது வேறு இடங்களில் குறிப்பிடப்பட்டுள்ளது, ஆனால் நமது ரஷ்ய புத்தகங்களில் அல்ல, மாறாக வெளிநாட்டு புத்தகங்களில், இது கீழே விவாதிக்கப்படும். இருப்பினும், இங்கே நாங்கள் கூறுவது என்னவென்றால், அந்தத் தலைப்பு தோல், அல்லது ஈயம், அல்லது செம்பு மீது பொறிக்கப்பட்டிருந்தாலும்; அப்படியானால், மூன்று கட்டைகளைக் கொண்ட சிலுவையின் ஆறு முனைகளில், இரண்டு முனைகளை வேறுபடுத்திப் பார்க்க முடியாது, மேலும் எட்டு முனைகளைக் </w:t>
      </w:r>
      <w:r w:rsidRPr="00E541CA">
        <w:t xml:space="preserve">கொண்ட சிலுவையும் (</w:t>
      </w:r>
      <w:r w:rsidRPr="00E541CA">
        <w:lastRenderedPageBreak/>
      </w:r>
      <w:r w:rsidRPr="00E541CA">
        <w:t xml:space="preserve"> )</w:t>
      </w:r>
      <w:r w:rsidRPr="00E541CA">
        <w:t xml:space="preserve"> முழுமையடையாது</w:t>
      </w:r>
      <w:r w:rsidRPr="00E541CA">
        <w:t xml:space="preserve">. ஆனால், அந்தப் பெயர் பட்டயம் ஒரு மரக்கட்டையில் இருந்திருந்தால், அது எந்த மரக்கட்டையில் இருந்தது? மேலும், சிலுவை எட்டு முனைகளைக் கொண்டதாக இருக்க, முன்பு குறிப்பிட்ட மூன்று மரக்கட்டைகளுடன் ஏதேனும் ஒரு வகை நான்காவது மரக்கட்டையையும் சேர்க்க வேண்டியது அவசியமாகிறது. இந்த நான்காவது மரத்தை அந்த மூன்றில் சேர்த்தவுடன், கிறிஸ்து மூன்று மரங்களில் மட்டுமே சிலுவையிடப்பட்டார் என்று கூறும் ஆக்டோஎக்கோஸில் எழுதப்பட்டுள்ள திருச்சபையின் வார்த்தைகள் இனி உண்மையாக இருக்காது (பிளவுபடுத்தினவர்களின் பகுத்தறிவுக்கு மாறாக நான் இதைச் சொன்னாலும்); ஏனெனில், இப்போது சிலுவைக்குள் ஒரு நான்காவது மரம் நிற்கும். இருப்பினும், பிளவுவாதிகள் எட்டு முனைகள் கொண்ட சிலுவையையா அல்லது மூன்று கட்டைகள் கொண்ட சிலுவையையா ஆதரிப்பார்கள் என்பது தெளிவாகத் தெரியவில்லை. ஏனெனில், கிறிஸ்துவின் சிலுவை மூன்று கட்டைகளைக் கொண்டது மட்டுமே என்று அவர்கள் கூறினால், அவர்களின் பகுத்தறிவின்படி, சிலுவை எட்டு முனைகள் கொண்டதாக இல்லாமல், ஆறு முனைகள் கொண்டதாக இருக்கும். இருப்பினும், அவர்கள் எட்டு முனைகள் கொண்ட சிலுவையை நிலைநிறுத்துவதாகக் கூறினால், கிறிஸ்துவின் சிலுவை மூன்று கட்டைகளைக் கொண்டதாக இருக்காது, நான்கு கட்டைகளைக் கொண்டதாக இருக்கும். ஆகவே, அவர்களின் விசுவாசம்—அது மூன்று கட்டைகள் கொண்ட சிலுவையாக இருந்தாலும் சரி அல்லது எட்டு முனைகள் கொண்ட சிலுவையாக இருந்தாலும் சரி—கடவுள் மீது நம்பிக்கை கொண்டிருப்பதாகப் போதனை செய்தாலும், எந்தவொரு உறுதியான அஸ்திவாரம் இல்லாததாக இருக்கும். நாங்கள், எங்கள் ஒரே இரட்சகராகிய கிறிஸ்துவில், அவர் நான்கு முனைகள் கொண்ட (எட்டு அல்ல) சிலுவையில் சிலுவையிடப்பட்டார், நமது விசுவாசத்தையும் நம்பிக்கையையும் அவரிடமே வைக்கிறோம், மூன்று-கட்ட சிலுவையிலோ அல்லது எட்டு-கட்ட சிலுவையிலோ அல்ல; நாங்கள் இதை ஒப்புக்கொண்டு, திருத்தூது சபைகளுடன் இணைந்து, கிறிஸ்துவின் சிலுவை உண்மையில் மூன்று-கட்ட கொண்டது என்றும், சிலுவையின் மீதிருந்த எழுத்துக்கள் இவைகளாக இருந்தன: ஆனாலும் அந்த மூன்று-கட்டை மற்றும் எட்டு-முனை வடிவம் கிறிஸ்துவின் நான்கு-முனை சிலுவையை மறுப்பதில்லை, அதை எதிர்க்கிறிஸ்துவின் சிலைகளாகவோ, பாழாக்கலின் அருவருப்பாகவோ, அல்லது எதிர்க்கிறிஸ்துவின் அடையாளமாகவோ மாற்றுவதும் இல்லை. எந்த வேதவாக்கியத்தில் கிறிஸ்துவின் நான்கு-முனை சிலுவை இவ்வாறு இகழப்படுகிறது? உலகின் எந்தத் தூதர்களும் போதகர்களும் கிறிஸ்துவின் நான்கு-முனைச் சிலுவையை நிராகரிப்பார்கள்? யாரும் இல்லை; பிளவுபடுத்தும் பிரிவினர் மட்டுமே, தங்கள் முட்டாள்தனமான பகுத்தறிவால் இதைக் கற்பனை செய்துள்ளனர்—கிறிஸ்துவை விட எட்டு முனை சிலுவையை அதிகமாக நம்பி, தங்கள் அறிவுசார் உழைப்பு மற்றும் முழு விசுவாசத்தையும் எட்டு முனை சிலுவையில் வைத்துள்ளனர்.</w:t>
      </w:r>
    </w:p>
    <w:p w:rsidRPr="00E541CA" w:rsidR="00E541CA" w:rsidP="00E541CA" w:rsidRDefault="00E541CA" w14:paraId="4670A205" w14:textId="56EC8FF3">
      <w:pPr>
        <w:ind w:firstLine="720"/>
      </w:pPr>
      <w:r w:rsidRPr="00E541CA">
        <w:t xml:space="preserve">இருப்பினும், நாம் கூறுவது என்னவென்றால், இந்த விஷயத்தைப் பற்றி நீண்ட நேரம் விவாதிப்பது மிகைப்படுத்தப்பட்டது மற்றும் அது பக்தியை விட ஆர்வத்தின் காரணமாகவே எழுகிறது. கிறிஸ்துவின் திருச்சபைக்குள் இது குறித்துப் பிரிவினைகளை ஏற்படுத்துவதும், எளிய மக்களைத் திருச்சபையின் ஒற்றுமையிலிருந்து பிரித்து எடுப்பதும் எவ்வளவு பெரிய தீமையும், நமது இரட்சகராகிய கிறிஸ்துவிற்கு எதிரான செயலும் ஆகும். ஏனெனில் நமது விசுவாசமும் இரட்சிப்பும் சிலுவையின் கட்டைகளின் எண்ணிக்கையிலோ, சிலுவையின் கைகளின் எண்ணிக்கையிலோ அல்ல, மாறாக சிலுவையில் அறையப்பட்ட நமது ஆண்டவராகிய கிறிஸ்துவில் மட்டுமே உள்ளது. நமது ஆண்டவர் நமது பொருட்டு சிலுவையில் அறையப்பட்டார் என்று விசுவாசித்து அறிக்கையிடுவது போதுமானது. ஆனால், ஒருவர் தனது விசுவாசத்தையும் இரட்சிப்பின் நம்பிக்கையையும் சிலுவையின் கட்டைகளின் எண்ணிக்கையிலோ அல்லது சிலுவையின் கொம்புகளிலோ வைப்பது கிறிஸ்துவே எதிரானதா இல்லையா என்பதை ஒவ்வொருவரும் தங்களுக்குத் தாங்களே தீர்த்துக்கொள்ளட்டும். சிலுவையின் மரமா அல்லது அதன் கொம்புகளா நம்மை மீட்டன? சிலுவையில் நமக்காகத் தம்முடைய இரத்தத்தைச் சிந்தி நம்மை மீட்டவர் கிறிஸ்து அல்லவா? மேலும், கிறிஸ்துவின் சிலுவை நம்மால் கனப்படுத்தப்படுவது மரத்தின் எண்ணிக்கையினாலோ, கொம்புகளின் எண்ணிக்கையினாலோ அல்ல, மாறாக, அதன் மீது சிந்தப்பட்ட அவருடைய பரிசுத்த இரத்தத்தினாலே ஆகும். மேலும், அற்புதங்களையும் அடையாளங்களையும் செய்யும் எந்த சிலுவையும், அதன் சொந்த விருப்பத்தின்படி செயல்படுவதில்லை, மாறாக அதில் சிலுவை மரணமடைந்த கிறிஸ்துவின் வல்லமையினாலும், அவருடைய பரிசுத்தமான நாமத்தை உச்சரிப்பதனாலும் செயல்படுகிறது. எட்டு முனைகள் கொண்ட சிலுவை கனமானது, நான்கு முனைகள் கொண்ட சிலுவையும் அப்படியே; இரண்டும் சமமாக கனமானவை, இரண்டும் சமமான வல்லமையைக் கொண்டிருக்கின்றன; ஏனெனில் ஒவ்வொன்றும் உயிர்த்தரும்பும் கிறிஸ்துவின் சிலுவை என அழைக்கப்படுகிறது: ஆனாலும், நாம் அவற்றில் விசுவாசிக்க வேண்டும் என்பதற்காக அவை நமக்கு கடவுளாக இல்லை, மாறாக அவை நமது கடவுளாகிய கிறிஸ்துவின் பாடுகளின் அடையாளங்கள் ஆகும், அவர் ஒருவரில் மட்டுமே நாம் விசுவாசிக்கிறோம், அவருக்காகவே நாம் எந்தவொரு சிலுவையையும் கனப்படுத்துகிறோம். ஆகவே, நான்கு முனைக் சிலுவைக்காக திருச்சபை ஏன் பிளவுபடுத்தப்பட வேண்டும்? நான்கு முனைக் சிலுவை ஒரு பிளவுபடுத்தும் போதனையா மற்றும் இறை நிந்தனையா? அதேபோல், எட்டு முனைக் சிலுவை விசுவாசத்தின் ஒரு கோட்பாடா?</w:t>
      </w:r>
    </w:p>
    <w:p w:rsidRPr="00E541CA" w:rsidR="00E541CA" w:rsidP="00E541CA" w:rsidRDefault="00E541CA" w14:paraId="65358AD9" w14:textId="521C9FC4">
      <w:pPr>
        <w:ind w:firstLine="720"/>
      </w:pPr>
      <w:r w:rsidRPr="00E541CA">
        <w:t xml:space="preserve">மேலும், மதபோதகர்களின் இறை நிந்தனை செய்யும் வாய்களை மூட்டுவதற்காக, நான்கு முனைக் சிலுவை தொடர்பான சாட்சியங்கள் இங்கே முன்வைக்கப்படும்.</w:t>
      </w:r>
    </w:p>
    <w:p w:rsidRPr="00E541CA" w:rsidR="00E541CA" w:rsidP="00E541CA" w:rsidRDefault="00E541CA" w14:paraId="79AE388B" w14:textId="2BBC231C">
      <w:pPr>
        <w:ind w:firstLine="720"/>
        <w:rPr>
          <w:i/>
        </w:rPr>
      </w:pPr>
      <w:r w:rsidRPr="00E541CA">
        <w:rPr>
          <w:i/>
        </w:rPr>
        <w:t xml:space="preserve">நான்கு முனைக் சிலுவையைப் பற்றிய சாட்சிகள்:</w:t>
      </w:r>
    </w:p>
    <w:p w:rsidRPr="00E541CA" w:rsidR="00E541CA" w:rsidP="00E541CA" w:rsidRDefault="00E541CA" w14:paraId="4EEEBA48" w14:textId="75B7328B">
      <w:pPr>
        <w:ind w:firstLine="720"/>
      </w:pPr>
      <w:r w:rsidRPr="00E541CA">
        <w:t xml:space="preserve">செப்டம்பர் மாதம் 14-ஆம் தேதி, அதிகாலத் திருப்பலியில், மாபெரும் துதிபாடலுக்குப் பிறகு, சிலுவையை வணங்குவதற்கான ஸ்டிகெராவில், பின்வருமாறு பாடப்படுகிறது: </w:t>
      </w:r>
      <w:r w:rsidRPr="00E541CA">
        <w:t xml:space="preserve">'இன்று </w:t>
      </w:r>
      <w:r w:rsidRPr="00E541CA">
        <w:rPr>
          <w:i/>
        </w:rPr>
        <w:t xml:space="preserve">உமது </w:t>
      </w:r>
      <w:r w:rsidRPr="00E541CA">
        <w:rPr>
          <w:i/>
        </w:rPr>
        <w:t xml:space="preserve">நான்கு-மூலைகள் கொண்ட </w:t>
      </w:r>
      <w:r w:rsidRPr="00E541CA">
        <w:rPr>
          <w:i/>
        </w:rPr>
        <w:t xml:space="preserve">சிலுவை </w:t>
      </w:r>
      <w:r w:rsidRPr="00E541CA">
        <w:t xml:space="preserve">உயர்த்தப்பட்டதால்</w:t>
      </w:r>
      <w:r w:rsidRPr="00E541CA">
        <w:t xml:space="preserve">, </w:t>
      </w:r>
      <w:r w:rsidRPr="00E541CA">
        <w:rPr>
          <w:i/>
        </w:rPr>
        <w:t xml:space="preserve">நான்கு மூலைகள் கொண்ட</w:t>
      </w:r>
      <w:r w:rsidRPr="00E541CA">
        <w:t xml:space="preserve"> இவ்வுலகம் பரிசுத்தமாக்கப்படுகிறது, </w:t>
      </w:r>
      <w:r w:rsidRPr="00E541CA">
        <w:rPr>
          <w:i/>
        </w:rPr>
        <w:t xml:space="preserve">ஓ கிறிஸ்து தேவனே.' </w:t>
      </w:r>
      <w:r w:rsidRPr="00E541CA">
        <w:t xml:space="preserve">புனித கிரிகோரி சீனாய் தந்தையின் புனித சிலுவைக்கான மாஸ்கோ கானனில், அந்த கானனின் முதல் ஓட் பின்வருமாறு கூறுகிறது: 'மிகவும் மதிப்புமிக்க சிலுவையே, </w:t>
      </w:r>
      <w:r w:rsidRPr="00E541CA">
        <w:rPr>
          <w:i/>
        </w:rPr>
        <w:t xml:space="preserve">நான்கு முனைகள் கொண்ட </w:t>
      </w:r>
      <w:r w:rsidRPr="00E541CA">
        <w:t xml:space="preserve">சக்தியே, திருத்தூதர்களின் ஒளியே.'</w:t>
      </w:r>
    </w:p>
    <w:p w:rsidRPr="00E541CA" w:rsidR="00E541CA" w:rsidP="00E541CA" w:rsidRDefault="00E541CA" w14:paraId="7722A557" w14:textId="072DEDB3">
      <w:pPr>
        <w:ind w:firstLine="720"/>
      </w:pPr>
      <w:r w:rsidRPr="00E541CA">
        <w:t xml:space="preserve">அதே கானனில், நான்காவது ஓடில், இவ்வாறு எழுதப்பட்டுள்ளது: 'உன் உயரம், உயிர் தரும் சிலுவையே, வானத்தின் தலைவனை வீழ்த்துகிறது, மேலும் முழுப் பாதாளத்தின் ஆழம் பாம்பைக் கொல்கிறது; மீண்டும் உன் வலிமையால் இந்த உலகின் தலைவனைத் தகர்த்து, நீ அகலத்தை உள்ளடக்குகிறாய்.' இது உயரம், ஆழம் மற்றும் அகலம் கொண்ட நான்கு முனைகள் கொண்ட சிலுவையாகும்.</w:t>
      </w:r>
    </w:p>
    <w:p w:rsidRPr="00E541CA" w:rsidR="00E541CA" w:rsidP="00E541CA" w:rsidRDefault="00E541CA" w14:paraId="3467E989" w14:textId="1E34211F">
      <w:pPr>
        <w:ind w:firstLine="720"/>
      </w:pPr>
      <w:r w:rsidRPr="00E541CA">
        <w:t xml:space="preserve">மீண்டும், அதே கானனில், ஓட் 8-ல், பின்வருமாறு எழுதப்பட்டுள்ளது: சிலுவையில் அறையப்பட்ட கிறிஸ்துவின் மூலம் நமது வீழ்ந்த இயல்பை நீர் உயர்த்தியிருக்கிறீர், அதை மீட்டெடுத்து, ஓ தெய்வீக உயரமே, ஓ சொல்லொணா ஆழமே, நீர் கிறிஸ்துவின் அடையாளம், ஓ பேறுபலன் மிக்க சிலுவையே, மற்றும் அளவற்ற அகலமே, மேலும் உணர முடியாத த்ரயைத்துவத்தின் அடையாளம், ஓ உயிர் தருபவரே.</w:t>
      </w:r>
    </w:p>
    <w:p w:rsidRPr="00E541CA" w:rsidR="00E541CA" w:rsidP="00E541CA" w:rsidRDefault="00E541CA" w14:paraId="59745B6E" w14:textId="590A11FD">
      <w:pPr>
        <w:ind w:firstLine="720"/>
      </w:pPr>
      <w:r w:rsidRPr="00E541CA">
        <w:lastRenderedPageBreak/>
      </w:r>
      <w:r w:rsidRPr="00E541CA">
        <w:t xml:space="preserve">கிறிஸ்துவின் சிலுவையின் நான்கு-முனைகள் கொண்ட இயல்பே மகிமைப்படுத்தப்படுகிறது, எட்டு-முனைகள் கொண்டது அல்ல: உயரம், ஆழம் மற்றும் அகலம். ஆகையால், அந்தச் சிலுவை, முத்தொன்மைக் கடவுளின் மூன்று-பகுதி, மூன்று-அன்பு கொண்ட, மும்முறை-ஆசீர்வதிக்கப்பட்ட உருவமாக அழைக்கப்படுகிறது. ஏனெனில் அதன் உயரம், உன்னதத்தில் வாசம் செய்யும் பிதாவைக் குறிக்கிறது; அதன் ஆழம், பாதாளம் வரை இறங்கிய குமாரனைக் குறிக்கிறது; </w:t>
      </w:r>
      <w:r w:rsidRPr="00E541CA">
        <w:t xml:space="preserve">மேலும் அதன் அகலம் மற்றும் நீளம், எங்கும் நிறைந்து எல்லாப் பொருட்களையும் நிரப்பும் பரிசுத்த ஆவியைக் குறிக்கின்றன. இந்தக் காரணத்திற்காக, சிலுவை அடையாளம் இடும்போது, 'பிதாவின் பெயராலும், குமாரனின் பெயராலும், பரிசுத்த ஆவியின் பெயராலும்' என்று கூறுகிறோம்.</w:t>
      </w:r>
    </w:p>
    <w:p w:rsidRPr="00E541CA" w:rsidR="00E541CA" w:rsidP="00E541CA" w:rsidRDefault="00E541CA" w14:paraId="0B5FCEAB" w14:textId="04A79425">
      <w:pPr>
        <w:ind w:firstLine="720"/>
      </w:pPr>
      <w:r w:rsidRPr="00E541CA">
        <w:t xml:space="preserve">புனித அதாநசியர் பெருமான் கேள்வி 41-ல் கூறுகிறார்: </w:t>
      </w:r>
      <w:r w:rsidRPr="00E541CA">
        <w:rPr>
          <w:i/>
        </w:rPr>
        <w:t xml:space="preserve">'இரண்டு மரக்கட்டைகளால் ஆன, நான்கு பகுதிகளாகப் பிரிக்கப்பட்ட சிலுவையின் உருவத்தை நாங்கள் வணங்குகிறோம்</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டமாஸ்கஸைச் சேர்ந்த புனித யோவான், ஆர்த்தடாக்ஸ் விசுவாசம் என்ற நூலின் 4 ஆம் புத்தகத்தில், அத்தியாயம் 12 இல், பின்வருமாறு எழுதுகிறார்: 'குறுத்தின் நான்கு முனைகள் ஒன்றாகப் பிணைக்கப்பட்டு ஒரு மையப் புள்ளியில் சந்திப்பது போல, அவ்வாறே உயரமும் ஆழமும், நீளமும் அகலமும் கடவுளின் வல்லமையால் நிலைநிறுத்தப்பட்டுள்ளன.'</w:t>
      </w:r>
    </w:p>
    <w:p w:rsidRPr="00E541CA" w:rsidR="00E541CA" w:rsidP="00E541CA" w:rsidRDefault="00E541CA" w14:paraId="33A4156A" w14:textId="11D67BDF">
      <w:pPr>
        <w:ind w:firstLine="720"/>
      </w:pPr>
      <w:r w:rsidRPr="00E541CA">
        <w:t xml:space="preserve">மாஸ்கோவில் அச்சிடப்பட்ட, 'ஞாயிறு போதனை நற்செய்தி' என்று அழைக்கப்படும் புத்தகத்தில், புனித சிலுவையின் உயர்த்தல் பற்றிய பிரசங்கத்தில், 347 ஆம் பக்கத்தின் பின்புறத்தில், பின்வருமாறு எழுதப்பட்டுள்ளது: சிலுவையின் உருவம், நான்கு பகுதிகளாகப் பிரிக்கப்பட்டு, அதன் மைய அடையாளத்தின் மூலம் எல்லாப் பொருட்களும் தெய்வீக சக்தியால் தாங்கப்படுகின்றன என்பதைக் காட்டுகிறது; ஏனெனில் மேல் பகுதி மேல் கரத்தால், கீழ் பகுதி கீழ் கரத்தால், மற்றும் நடுப் பகுதி இரண்டு பக்கங்களால், அதாவது மிகவும் மரியாதைக்குரிய சிலுவையின் இரண்டு முனைகளால் தாங்கப்படுகிறது.</w:t>
      </w:r>
    </w:p>
    <w:p w:rsidRPr="00E541CA" w:rsidR="00E541CA" w:rsidP="00E541CA" w:rsidRDefault="00E541CA" w14:paraId="729B454E" w14:textId="4B607AA8">
      <w:pPr>
        <w:ind w:firstLine="720"/>
      </w:pPr>
      <w:r w:rsidRPr="00E541CA">
        <w:t xml:space="preserve">மேலும், அதே இடத்தில், இவ்வாறு எழுதப்பட்டுள்ளது: இதைக் குறிக்கும் பொருட்டு, பேறுகள் பெற்ற பவுல் எபேசியருக்குக் கூறுகிறார்: </w:t>
      </w:r>
      <w:r w:rsidRPr="00E541CA">
        <w:rPr>
          <w:i/>
        </w:rPr>
        <w:t xml:space="preserve">'அனைத்துப் பரிசுத்தவான்களுடனும் சேர்ந்து, </w:t>
      </w:r>
      <w:r w:rsidRPr="00E541CA">
        <w:rPr>
          <w:i/>
        </w:rPr>
        <w:t xml:space="preserve">அகலத்தையும், ஆழத்தையும், நீளத்தையும், உயரத்தையும் </w:t>
      </w:r>
      <w:r w:rsidRPr="00E541CA">
        <w:t xml:space="preserve">உணர்ந்து</w:t>
      </w:r>
      <w:r w:rsidRPr="00E541CA">
        <w:rPr>
          <w:i/>
        </w:rPr>
        <w:t xml:space="preserve"> அறிந்துகொள்ள உங்களுக்குக் கூடியதாகும்படி'</w:t>
      </w:r>
      <w:r w:rsidRPr="00E541CA">
        <w:rPr>
          <w:rStyle w:val="FootnoteReference"/>
          <w:i/>
        </w:rPr>
        <w:footnoteReference w:id="543"/>
      </w:r>
      <w:r w:rsidRPr="00E541CA">
        <w:t xml:space="preserve"> . 'உயரம்' என்பதன் மூலம் அவர் பரலோகத்தையும், 'ஆழம்' என்பதன் மூலம் பாதாள உலகத்தையும், 'அகலம்' மற்றும் 'நீளம்' என்பதன் மூலம் நடுவுலகு முனைகளையும் குறிப்பிடுகிறார்; இவை அனைத்தும் சர்வவல்லமையுள்ள சக்தியால் தாங்கப்படுகின்றன.</w:t>
      </w:r>
    </w:p>
    <w:p w:rsidRPr="00E541CA" w:rsidR="00E541CA" w:rsidP="00E541CA" w:rsidRDefault="00E541CA" w14:paraId="64F5F90E" w14:textId="4C7C61CD">
      <w:pPr>
        <w:ind w:firstLine="720"/>
      </w:pPr>
      <w:r w:rsidRPr="00E541CA">
        <w:t xml:space="preserve">புனித கிரைசோஸ்டம், பவுலின் இந்த வார்த்தைகளை விளக்குகையில் கூறுகிறார்: </w:t>
      </w:r>
      <w:r w:rsidRPr="00E541CA">
        <w:rPr>
          <w:i/>
        </w:rPr>
        <w:t xml:space="preserve">'அவர் அகலம் மற்றும் நீளம், ஆழம் மற்றும் உயரம் பற்றிப் பேசுகிறார்: அதாவது, கடவுளின் அன்பின் மகிமையை அறிவதற்காக, அது எவ்வாறு எல்லா இடங்களிலும் பரவியுள்ளது </w:t>
      </w:r>
      <w:r w:rsidRPr="00E541CA">
        <w:t xml:space="preserve">என்பதை'</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நான்கு முனைக் சிலுவையைப் பற்றிய மேலதிக சாட்சிக்காக, *தி ராட்* (The Rod) என்ற புத்தகத்தையும், *உவெட்* (Uvet) என அறியப்படும் புத்தகத்தையும் காண்க.</w:t>
      </w:r>
    </w:p>
    <w:p w:rsidRPr="00E541CA" w:rsidR="00E541CA" w:rsidP="00E541CA" w:rsidRDefault="00E541CA" w14:paraId="0F19982B" w14:textId="63EF6736">
      <w:pPr>
        <w:ind w:firstLine="720"/>
      </w:pPr>
      <w:r w:rsidRPr="00E541CA">
        <w:t xml:space="preserve">ஆனால் கடவுள் இந்தத் தோற்றமுடைய உலகத்தையும் நான்கு முனைகள் கொண்ட சிலுவையின் சாயலில் படைத்தார். ஏனெனில் அவர் அதை நான்கு பகுதிகளாகப் படைத்தார்: கிழக்கு, மேற்கு, தெற்கு மற்றும் வடக்கு.</w:t>
      </w:r>
    </w:p>
    <w:p w:rsidRPr="00E541CA" w:rsidR="00E541CA" w:rsidP="00E541CA" w:rsidRDefault="00E541CA" w14:paraId="1E48F1BF" w14:textId="6F6EE076">
      <w:pPr>
        <w:ind w:firstLine="720"/>
      </w:pPr>
      <w:r w:rsidRPr="00E541CA">
        <w:t xml:space="preserve">மேலும், கடவுள் மனிதனை நான்கு முனைகள் கொண்ட சிலுவையின் சாயலில் படைத்தார்; ஏனெனில், ஒரு மனிதன் தன் கைகளை விரிக்கும்போது, அவன் ஒரு நான்கு முனைகள் கொண்ட சிலுவையைப் போல ஆகிறான்.</w:t>
      </w:r>
    </w:p>
    <w:p w:rsidRPr="00E541CA" w:rsidR="00E541CA" w:rsidP="00E541CA" w:rsidRDefault="00E541CA" w14:paraId="783EC9AA" w14:textId="1BCB8448">
      <w:pPr>
        <w:ind w:firstLine="720"/>
      </w:pPr>
      <w:r w:rsidRPr="00E541CA">
        <w:t xml:space="preserve">நான்கு முனைக் சிலுவையைப் பற்றிய புனிதத் தந்தையர்கள் மற்றும் திருச்சபை நூல்களின் சாட்சி இதுவே! ஆயினும்கூட, பிளவுவாதிகள், தங்கள் இறை நிந்தனைகளில், அதை எல்லா விதத்திலும் தூற்றுவதற்குத் தயங்குவதில்லை.</w:t>
      </w:r>
    </w:p>
    <w:p w:rsidRPr="00E541CA" w:rsidR="00E541CA" w:rsidP="00E541CA" w:rsidRDefault="00E541CA" w14:paraId="026DF801" w14:textId="4FCFF895">
      <w:pPr>
        <w:ind w:firstLine="720"/>
      </w:pPr>
      <w:r w:rsidRPr="00E541CA">
        <w:t xml:space="preserve">சிலுவை குறித்த இரண்டாவது விசாரணை</w:t>
      </w:r>
    </w:p>
    <w:p w:rsidRPr="00E541CA" w:rsidR="00E541CA" w:rsidP="00E541CA" w:rsidRDefault="00E541CA" w14:paraId="6CCF7AD8" w14:textId="6EA8977E">
      <w:pPr>
        <w:ind w:firstLine="720"/>
        <w:rPr>
          <w:i/>
        </w:rPr>
      </w:pPr>
      <w:r w:rsidRPr="00E541CA">
        <w:rPr>
          <w:i/>
        </w:rPr>
        <w:t xml:space="preserve">கிறிஸ்து </w:t>
      </w:r>
      <w:r w:rsidRPr="00E541CA">
        <w:rPr>
          <w:i/>
        </w:rPr>
        <w:t xml:space="preserve">எந்தக் சிலுவையில் </w:t>
      </w:r>
      <w:r w:rsidRPr="00E541CA">
        <w:rPr>
          <w:i/>
        </w:rPr>
        <w:t xml:space="preserve">சிலுவையிடப்பட்டார்: ரோமானிய சிலுவையிலா அல்லது பிரின் சிலுவையிலா?</w:t>
      </w:r>
    </w:p>
    <w:p w:rsidRPr="00E541CA" w:rsidR="00E541CA" w:rsidP="00E541CA" w:rsidRDefault="00E541CA" w14:paraId="32A2249B" w14:textId="04FD558A">
      <w:pPr>
        <w:ind w:firstLine="720"/>
      </w:pPr>
      <w:r w:rsidRPr="00E541CA">
        <w:t xml:space="preserve">கிறிஸ்து எந்த சிலுவையில் சிலுவையிடப்பட்டார் என்பதை ஒருவர் உண்மையாகவே அறிய முற்பட்டாலும், நான் இந்தக் கேள்வியைக் கேட்கிறேன்: கிறிஸ்துவை சிலுவையிட்டவர் யார்? நீங்கள் கூறுவீர்கள்: யூதர்கள்தான் அவரைச் சிலுவையிட்டார்கள். நான் பதிலளிக்கிறேன்: யூதர்கள் அல்ல. ஏனெனில், யூதர்கள் கிறிஸ்துவை சிலுவையில் அறையப்பட்டு சாவதற்கு ஒப்படைத்த போதிலும்—அல்லது, இன்னும் துல்லியமாகச் சொல்வதானால், பிலாத்துவிடமிருந்து கிறிஸ்துவின் சிலுவை மரணத்தை ஒரு லஞ்சத்திற்கு வாங்கி—கிறிஸ்துவின் சிலுவை மரணத்திற்குக் குற்றவாளிகளாக இருந்த போதிலும், 'நீங்கள் மற்றவர்கள் உங்களுக்குச் செய்ய வேண்டும் என்று விரும்புகிறபடி மற்றவர்களுக்குச் செய்யுங்கள்' என்ற கூற்றின்படி; ஆயினும், அவர்கள் தங்கள் சொந்தக் கைகளால் அவரைச் சிலுவையில் அறையவில்லை, மேலும் தங்கள் யூதச் சட்டத்தின்படி (அதில் சிலுவை மரணத்திற்கு இடமில்லை) அவரைச் சிலுவை மரணத்திற்குத் தண்டிக்கவும் இல்லை. அப்பொழுது </w:t>
      </w:r>
      <w:r w:rsidRPr="00E541CA">
        <w:rPr>
          <w:i/>
        </w:rPr>
        <w:t xml:space="preserve">பிலாத்து</w:t>
      </w:r>
      <w:r w:rsidRPr="00E541CA">
        <w:t xml:space="preserve"> அவர்களை நோக்கி</w:t>
      </w:r>
      <w:r w:rsidRPr="00E541CA">
        <w:rPr>
          <w:i/>
        </w:rPr>
        <w:t xml:space="preserve">, 'நீங்கள் அவனை அழைத்துக்கொண்டு உங்கள் நியாயப்பிரமாணத்தின்படி நியாயம் விசாரியுங்கள்' என்று</w:t>
      </w:r>
      <w:r w:rsidRPr="00E541CA">
        <w:rPr>
          <w:i/>
        </w:rPr>
        <w:t xml:space="preserve"> சொல்ல</w:t>
      </w:r>
      <w:r w:rsidRPr="00E541CA">
        <w:rPr>
          <w:i/>
        </w:rPr>
        <w:t xml:space="preserve">, யூதர்கள் அவனுக்குப் பதிலாக, 'யாரையும் மரணதண்டனை விதிப்பது எங்கள் வழக்கமல்ல</w:t>
      </w:r>
      <w:r w:rsidRPr="00E541CA">
        <w:t xml:space="preserve">'</w:t>
      </w:r>
      <w:r w:rsidRPr="00E541CA">
        <w:rPr>
          <w:rStyle w:val="FootnoteReference"/>
          <w:i/>
        </w:rPr>
        <w:footnoteReference w:id="545"/>
      </w:r>
      <w:r w:rsidRPr="00E541CA">
        <w:t xml:space="preserve"> என்று கூறினார்கள். அவர்கள் இதைக் கூறியதற்குக் காரணம், அக்காலத்தில் யூதர்கள் ரோமானிய ஆட்சியின் கீழ் இருந்ததால், தங்கள் முந்தைய தன்னாட்சியைக் கொண்டிருக்கவில்லை; மேலும் யாரையும் தீர்ப்பளிக்கும் அல்லது மரணதண்டனை விதிக்கும் அதிகாரம் அவர்களுக்கு இல்லை. ஆனால், யெருசலேமில் சீசரின் பிரதிநிதியான ஆளுநர் பிலாத்து, யூதர்களிடையே நடந்த அனைத்து விசாரணைகளுக்கும் தலைமை தாங்கி, குற்றவாளிகளை மரணதண்டனைக்கு உள்ளாக்கினார். இந்தக் காரணத்திற்காக, கிறிஸ்துவை பிலாத்துவிடம் ஒப்படைத்த யூதர்கள், </w:t>
      </w:r>
      <w:r w:rsidRPr="00E541CA">
        <w:rPr>
          <w:i/>
        </w:rPr>
        <w:t xml:space="preserve">'யாரையும் மரணதண்டனைக்கு உள்ளாக்குவது எங்கள் வழக்கம் அல்ல'</w:t>
      </w:r>
      <w:r w:rsidRPr="00E541CA">
        <w:t xml:space="preserve"> என்று அறிவித்தனர்</w:t>
      </w:r>
      <w:r w:rsidRPr="00E541CA">
        <w:rPr>
          <w:i/>
        </w:rPr>
        <w:t xml:space="preserve">; </w:t>
      </w:r>
      <w:r w:rsidRPr="00E541CA">
        <w:t xml:space="preserve">ஏனெனில், கிறிஸ்துவைச் சிலுவையில் அறைந்தது யூதர்களின் கைகள் அல்ல.</w:t>
      </w:r>
    </w:p>
    <w:p w:rsidRPr="00E541CA" w:rsidR="00E541CA" w:rsidP="00E541CA" w:rsidRDefault="00E541CA" w14:paraId="6738B179" w14:textId="69D8E58D">
      <w:pPr>
        <w:ind w:firstLine="720"/>
      </w:pPr>
      <w:r w:rsidRPr="00E541CA">
        <w:lastRenderedPageBreak/>
      </w:r>
      <w:r w:rsidRPr="00E541CA">
        <w:t xml:space="preserve">அப்படியானால், கிறிஸ்துவை சிலுவையில் அறைந்தது யார்? பிலாத்தோவும் அவனது சிப்பாய்களும்தான்; ஏனெனில், அவர்கள் கிறிஸ்துவை ஒரு கலகக்காரன், சீசரின் எதிரி என்று கூறி அவனிடம் ஒப்படைத்தார்கள்: </w:t>
      </w:r>
      <w:r w:rsidRPr="00E541CA">
        <w:rPr>
          <w:i/>
        </w:rPr>
        <w:t xml:space="preserve">'நாங்கள் இந்த மனிதன் எங்கள் மொழியைக் கெடுப்பதையும், சீசருக்குக் கப்பம் செலுத்துவதைத் தடுப்பதையும், தன்னை யூதர்களின் ராஜா என்று கூறிக்கொள்வதையும் கண்டோம்</w:t>
      </w:r>
      <w:r w:rsidRPr="00E541CA">
        <w:t xml:space="preserve">'</w:t>
      </w:r>
      <w:r w:rsidRPr="00E541CA">
        <w:rPr>
          <w:rStyle w:val="FootnoteReference"/>
          <w:i/>
        </w:rPr>
        <w:footnoteReference w:id="546"/>
      </w:r>
      <w:r w:rsidRPr="00E541CA">
        <w:t xml:space="preserve"> . இதைச் சொல்லி, யூதர்கள் ரோமானிய சட்டம் மற்றும் வழக்கத்தின்படி அவரை சிலுவையில் அறையுமாறு பிலாத்தோஸிடம் மன்றாடினர், ஏனெனில் கலகக்காரர்களைச் சிலுவையில் அறுப்பது அவர்களின் வழக்கமாக இருந்தது. அவர்கள் இதை இரண்டு காரணங்களுக்காகச் செய்தனர்: முதலாவதாக, கிறிஸ்துவை நேசித்த மக்களுக்கு முன்பாகத் தங்களைத் தற்காத்துக் கொள்ள; தங்கள் சொந்த தீய நோக்கத்தால் </w:t>
      </w:r>
      <w:r w:rsidRPr="00E541CA">
        <w:t xml:space="preserve">அவரை மரணத்திற்கு </w:t>
      </w:r>
      <w:r w:rsidRPr="00E541CA">
        <w:t xml:space="preserve">ஒப்படைக்கவில்லை</w:t>
      </w:r>
      <w:r w:rsidRPr="00E541CA">
        <w:t xml:space="preserve">, மாறாக சீசருக்கு ஏற்பட்ட அவமானத்திற்காக, அவர் சீசருக்கு எதிராக இருந்ததாகக் காட்டிக்கொள்ளும்படி செய்தனர்; மேலும், அவரை யூத முறைக்குப் பதிலாகப் புறச்சமய முறைப்படி, மிகவும் அவமானகரமான மரணத்தால், குறிப்பாக மிகவும் வேதனையான சிலுவை மரணத்தால் அழிக்கவும் செய்தனர்.</w:t>
      </w:r>
    </w:p>
    <w:p w:rsidRPr="00E541CA" w:rsidR="00E541CA" w:rsidP="00E541CA" w:rsidRDefault="00E541CA" w14:paraId="76BDC91A" w14:textId="67FB88BB">
      <w:pPr>
        <w:ind w:firstLine="720"/>
      </w:pPr>
      <w:r w:rsidRPr="00E541CA">
        <w:rPr>
          <w:rStyle w:val="FootnoteReference"/>
          <w:i/>
        </w:rPr>
        <w:footnoteReference w:id="547"/>
      </w:r>
      <w:r w:rsidRPr="00E541CA">
        <w:t xml:space="preserve">இங்கு மீண்டும் நான் கேட்கிறேன்: கிறிஸ்துவை சிலுவையில் அறைந்த பிலாத்தோவும் அவனது சிப்பாய்களும், பிறப்பாலும் விசுவாசத்தாலும், யூதர்களா? நிச்சயமாக இல்லை, ரோமானியர்கள்தான்; ரோமானிய சீசரால் யெருசலேம் நகரத்திற்குப் பாதுகாப்புப் படையாக அனுப்பப்பட்டவர்கள், ஏனெனில் அந்த நேரத்தில் யூதர்கள் ஏற்கனவே ரோமானியப் பிடியிலும் அடிமைத்தனத்திலும் இருந்தனர்; மேலும் பிலாத்தோவுடன் இருந்த இராணுவம் முற்றிலும் ரோமானிய இராணுவமே: ஏனெனில், ரோமானியர்களால் அடிமைப்படுத்தப்பட்டு ஆளப்பட்ட யூதர்களுக்குத் தங்களுக்கென சொந்த யூத இராணுவம் இருக்க வாய்ப்பில்லை; ஏனெனில், கிறிஸ்துவை சிலுவையில் ஆரோகணப்படுத்தியது ரோமர்களே. மேலும், வேறுவிதமாகச் சொல்வது சாத்தியமற்றது, ஆனால் இது மட்டுமே சொல்ல முடியும்: யூதர்களின் வற்புறுத்தலால், ரோமர்கள் நம் ஆண்டவரைச் சிலுவையில் அறைந்து கொன்றனர். இதேபோல, புனித அப்போஸ்தலன் பேதுருவும் (அப்போஸ்தலர் நடபடிகள் நூலில்) யூதர்களிடம் கூறுகிறார்: </w:t>
      </w:r>
      <w:r w:rsidRPr="00E541CA">
        <w:rPr>
          <w:i/>
        </w:rPr>
        <w:t xml:space="preserve">'இஸ்ரவேலர், இந்த வார்த்தைகளைக் கேளுங்கள்: நசரேயனாகிய இயேசு, அவர் உங்களிடையே செய்த அற்புதங்களினாலும், அடையாளங்களினாலும், வியத்தகு செயல்களினாலும் தேவன் உங்களுக்காகச் சாட்சி கொடுத்த ஒரு மனிதர்; இந்த மனிதரை நீங்கள் சிலுவையில் அறைந்து கொன்றீர்கள், சட்டத்திற்குப் புறம்பான மனிதர்களின் கைகளால் கொலை செய்தீர்கள்; ஆனால் தேவன் அவரை </w:t>
      </w:r>
      <w:r w:rsidRPr="00E541CA">
        <w:t xml:space="preserve">மரித்தோரிலிருந்து </w:t>
      </w:r>
      <w:r w:rsidRPr="00E541CA">
        <w:rPr>
          <w:i/>
        </w:rPr>
        <w:t xml:space="preserve">எழுப்பினார்</w:t>
      </w:r>
      <w:r w:rsidRPr="00E541CA">
        <w:t xml:space="preserve">. இவ்வளவுதான் அப்போஸ்தலரின் வார்த்தைகள். அப்போஸ்தலரின் இந்த வார்த்தைகளைக் கவனியுங்கள்: 'நீங்கள் அவரை சட்டமில்லாத மனிதர்களின் கைகளால் சிலுவையில் அறைந்து கொன்றீர்கள்.' (அவர் சொன்னார்) நீங்கள் உங்கள் சொந்த கைகளால் அவரை சிலுவையில் அறைந்து கொல்லவில்லை, மாறாக சட்டமில்லாத மனிதர்களின் கைகளால் செய்தீர்கள். அப்படியானால், அப்போஸ்தலர் இங்கு யாரை சட்டமில்லாதவர்கள் என்று அழைக்கிறார்? யூதர்கள் அல்லர், ஏனெனில் அவர்களிடம் மோசேவின் சட்டம் இருந்தது; ஆனால் மோசேவின் சட்டமில்லாத ரோமர்களே. மேலும், இயேசு கிறிஸ்து சட்டமில்லாதவர்களின் கைகளால் சிலுவையில் அறையப்பட்டார் என்று அப்போஸ்தலர் கூறும்போது, யூதர்களால் தூண்டப்பட்ட ரோமர்களே கிறிஸ்துவைச் சிலுவையில் அறைந்தார்கள் என்று அவர் தெளிவாக அறிவிக்கிறார்.</w:t>
      </w:r>
    </w:p>
    <w:p w:rsidRPr="00E541CA" w:rsidR="00E541CA" w:rsidP="00E541CA" w:rsidRDefault="00E541CA" w14:paraId="1E596EC7" w14:textId="25DB06BB">
      <w:pPr>
        <w:ind w:firstLine="720"/>
      </w:pPr>
      <w:r w:rsidRPr="00E541CA">
        <w:t xml:space="preserve">நான் மீண்டும் கேட்கிறேன்: ரோமானியர்கள் கிறிஸ்துவை சிலுவையில் அறைந்தார்கள் என்றால், யாருடைய சிலுவையில், எந்த வகையான சிலுவையில் அவர்கள் அவரை அறைந்தார்கள்? யூத மதத்தில் சிலுவைகள் இல்லை, ஏனெனில் (நாம் முன்பே கூறியது போல்) அவர்களின் சட்டம் யாரையும் சிலுவையில் அறைவதற்கு வழிவகை செய்யவில்லை, மேலும் அவர்கள் சிலுவைகளைப் பயன்படுத்தவும் இல்லை. எட்டு முனைகள் கொண்ட சிலுவை (பிளவுவாதிகள் அதைக் கடவுளைப் போல நம்புகிறார்கள்) ரஷ்யாவிற்கு, பிரின் துறவிக்குகைகளுக்கு அனுப்பப்படவில்லை; ஏனெனில் அந்த நேரத்தில் ரஷ்யா இன்னும் உருவ வழிபாட்டில் மூழ்கியிருந்தது, கிறிஸ்துவையோ சிலுவையையோ அறியாமல் இருந்தது, மேலும் பிரின் காடுகளில் இன்றுள்ள துறவிக்குகைகள் எதுவும் இல்லை; மேலும், சிலுவையில் அறைந்த ரோமானியர்கள், ரஷ்ய நிலங்களிலிருந்து, பிரின் துறவி இல்லங்களிலிருந்து எட்டு முனைகள் கொண்ட சிலுவை எருசலேமுக்குக் கொண்டு வரப்படும் வரை காத்திருக்க விரும்பியிருக்க மாட்டார்கள்.</w:t>
      </w:r>
    </w:p>
    <w:p w:rsidRPr="00E541CA" w:rsidR="00E541CA" w:rsidP="00E541CA" w:rsidRDefault="00E541CA" w14:paraId="6B3C3362" w14:textId="7F8C22B8">
      <w:pPr>
        <w:ind w:firstLine="720"/>
      </w:pPr>
      <w:r w:rsidRPr="00E541CA">
        <w:rPr>
          <w:i/>
        </w:rPr>
        <w:t xml:space="preserve">ஏனெனில், ரோமானியர்கள் கிறிஸ்துவைத் தங்கள் </w:t>
      </w:r>
      <w:r w:rsidRPr="00E541CA">
        <w:t xml:space="preserve">சொந்தச் சிலுவையில்தான்</w:t>
      </w:r>
      <w:r w:rsidRPr="00E541CA">
        <w:rPr>
          <w:i/>
        </w:rPr>
        <w:t xml:space="preserve"> சிலுவையிட்டார்கள்</w:t>
      </w:r>
      <w:r w:rsidRPr="00E541CA">
        <w:t xml:space="preserve">; அதுவே அவர்கள் வழக்கமாக அனைத்துத் தீயவர்களையும் சிலுவையிடுவதற்குப் பயன்படுத்திய வகை.</w:t>
      </w:r>
    </w:p>
    <w:p w:rsidRPr="00E541CA" w:rsidR="00E541CA" w:rsidP="00E541CA" w:rsidRDefault="00E541CA" w14:paraId="775FAFDC" w14:textId="2CEA910C">
      <w:pPr>
        <w:ind w:firstLine="720"/>
      </w:pPr>
      <w:r w:rsidRPr="00E541CA">
        <w:t xml:space="preserve">ஆனால், கிறிஸ்து ரோமானியர்களால் ஒரு ரோமானிய சிலுவையில் அறையப்பட்டிருந்தால்—ஏனெனில் நான்கு முனைகள் கொண்ட சிலுவை (பிளவுபடுத்தியவர்கள் 'ரோமானிய சிலுவை' என்று அழைப்பது) கிறிஸ்துவின் உண்மையான சிலுவையாகக் கனப்படுத்தப்பட வேண்டும்.</w:t>
      </w:r>
    </w:p>
    <w:p w:rsidRPr="00E541CA" w:rsidR="00E541CA" w:rsidP="00E541CA" w:rsidRDefault="00E541CA" w14:paraId="3752D61A" w14:textId="651C867E">
      <w:pPr>
        <w:ind w:firstLine="720"/>
      </w:pPr>
      <w:r w:rsidRPr="00E541CA">
        <w:t xml:space="preserve">நாங்கள், விசுவாசிகள், நான்கு-முனைச் சிலுவையை வணங்குவது போலவே எட்டு-முனைச் சிலுவையையும் வணங்குகிறோம்; கிறிஸ்து சயப்ரஸ், பைன் அல்லது தேவதாரு மரத்தில் சிலுவையில் அறையப்பட்டார் என்று கூறும் திருச்சபையின் ஆக்டோஎக்கோஸுடன் நாங்கள் உடன்படவில்லை; ஆயினும், இதே புரிதலையே நாங்கள் பின்பற்றுகிறோம். மேலும், கல்வெட்டு தொடர்பாக, அது ஒரு ஆலிவ் கிளையில் பொறிக்கப்பட்டிருந்ததாக சில வர்ணனையாளர்கள் கூறுவதைக் கேட்கிறோம், அது இன்றும் ரோமில் உள்ள புனித சிலுவை தேவாலயத்தில் பாதுகாக்கப்படுவதாகக் கூறப்படுகிறது, அதை ரோமானியர்கள் ஜெருசலேம் தேவாலயம் என்று அழைக்கிறார்கள்; (இங்கு ரோஸ்டோவில் மணியங்களுக்குக் கீழே 'ஜெருசலேம்' என்று அழைக்கப்படும் ஒரு தேவாலயம் இருப்பது போல); இந்த வர்ணனையாளர்கள் தங்கள் கூற்றை, சிலுவையின் மரங்களை முன்னறிவித்ததாகத் தோன்றும், மற்றும் அதில் சிலுவை மகிமைப்படுத்தப்பட்டு அறிவிக்கப்பட்டிருக்கும் சிராக் புத்தகத்தில் உள்ள கடவுளின் ஞானத்தின் வார்த்தைகளை அடிப்படையாகக் கொண்டுள்ளனர்: </w:t>
      </w:r>
      <w:r w:rsidRPr="00E541CA">
        <w:rPr>
          <w:i/>
        </w:rPr>
        <w:t xml:space="preserve">'லெபனானில் ஒரு தேவதாருவைப் போல நான் உயர்த்தப்பட்டேன், ஹர்மோன் மலைகளில் ஒரு சிட்ரஸ் மரத்தைப் போல, </w:t>
      </w:r>
      <w:r w:rsidRPr="00E541CA">
        <w:t xml:space="preserve">கடற்கரையோரம் </w:t>
      </w:r>
      <w:r w:rsidRPr="00E541CA">
        <w:t xml:space="preserve">ஒரு பேரீச்சை மரத்தைப்</w:t>
      </w:r>
      <w:r w:rsidRPr="00E541CA">
        <w:rPr>
          <w:i/>
        </w:rPr>
        <w:t xml:space="preserve"> போல </w:t>
      </w:r>
      <w:r w:rsidRPr="00E541CA">
        <w:rPr>
          <w:i/>
        </w:rPr>
        <w:t xml:space="preserve">நான் உயர்த்தப்பட்டேன்</w:t>
      </w:r>
      <w:r w:rsidRPr="00E541CA">
        <w:t xml:space="preserve">, </w:t>
      </w:r>
      <w:r w:rsidRPr="00E541CA">
        <w:rPr>
          <w:i/>
        </w:rPr>
        <w:t xml:space="preserve">மேலும் வயல்களில் ஒரு மகிமையான ஆலிவ் மரத்தைப் போல</w:t>
      </w:r>
      <w:r w:rsidRPr="00E541CA">
        <w:rPr>
          <w:rStyle w:val="FootnoteReference"/>
          <w:i/>
        </w:rPr>
        <w:footnoteReference w:id="548"/>
      </w:r>
      <w:r w:rsidRPr="00E541CA">
        <w:t xml:space="preserve"> .' இந்த நான்கு மரங்கள்; அவற்றுடன் கடவுளின் ஞானம் ஒப்பிடப்படுகிறது; சிலுவை செம்முருங்கை, சிட்ரஸ், பேரீச்ச மரம் (அல்லது, ஏசாயாவின் தீர்க்கதரிசனத்தின்படி, பாடகர்) ஆகியவற்றிலிருந்து செய்யப்பட்டதாகவும், குறுக்குக்கட்டை ஆலிவ் மரத்தின் கிளையிலிருந்து செய்யப்பட்டதாகவும் அவர்கள் கூறுகின்றனர். இருப்பினும், அப்படி இருந்தாலும், அது எட்டு முனைகள் கொண்ட சிலுவையாக அல்லாமல், நான்கு முனைகள் கொண்ட சிலுவையின் வடிவத்தில் இருப்பதாகக் கூறப்படுகிறது; ஏனெனில், குறுக்குக்கட்டை மற்றும் அடித்தளம் (ஒரு அடித்தளம் இருந்திருந்தால்) ஆகிய இரண்டும் சிலுவையின் அகலத்தில் அல்லாமல், அதன் நீளத்தில் தோன்றும் குட்டையான மரக்கட்டைகளாகும். சிலுவை மனித வடிவத்தில் இருந்தது, விரிந்த உள்ளங்கைகளுடன், அதன் மீது கிறிஸ்து சுமக்கப்பட்டிருந்தார், அவருடைய மிகவும் தூய்மையான கைகள் அதன் மீது விரிக்கப்பட்டிருந்தன; இந்தக் காரணத்திற்காக, கிறிஸ்துவின் சிலுவை நான்கு முனைகளைக் கொண்டதாக எங்களால் வணங்கப்படுகிறது, ஏனெனில் கிறிஸ்து அதன் மீது நான்கு பகுதிகளாக (எட்டு அல்ல) சிலுவையிடப்பட்டார்: அவரது திருத்தலையான தலை மேலே, அவரது உடல் மற்றும் பாதங்கள் அதன் நீளத்திலும், அவரது கைகள் அதன் அகலத்திலும் இருந்தன.</w:t>
      </w:r>
    </w:p>
    <w:p w:rsidRPr="00E541CA" w:rsidR="00E541CA" w:rsidP="00E541CA" w:rsidRDefault="00E541CA" w14:paraId="33552942" w14:textId="547F61DB">
      <w:pPr>
        <w:ind w:firstLine="720"/>
      </w:pPr>
      <w:r w:rsidRPr="00E541CA">
        <w:t xml:space="preserve">சிலுவையைப் பற்றிய மூன்றாவது விசாரணை</w:t>
      </w:r>
    </w:p>
    <w:p w:rsidRPr="00E541CA" w:rsidR="00E541CA" w:rsidP="00E541CA" w:rsidRDefault="00E541CA" w14:paraId="07E2B29F" w14:textId="1EEB324A">
      <w:pPr>
        <w:ind w:firstLine="720"/>
        <w:rPr>
          <w:i/>
        </w:rPr>
      </w:pPr>
      <w:r w:rsidRPr="00E541CA">
        <w:rPr>
          <w:i/>
        </w:rPr>
        <w:t xml:space="preserve">நான்கு முனைக் சிலுவை ரோமானியச் சிலுவையா?</w:t>
      </w:r>
    </w:p>
    <w:p w:rsidRPr="00E541CA" w:rsidR="00E541CA" w:rsidP="00E541CA" w:rsidRDefault="00E541CA" w14:paraId="3535093D" w14:textId="2392B0F0">
      <w:pPr>
        <w:ind w:firstLine="720"/>
      </w:pPr>
      <w:r w:rsidRPr="00E541CA">
        <w:rPr>
          <w:rStyle w:val="FootnoteReference"/>
          <w:i/>
        </w:rPr>
        <w:footnoteReference w:id="550"/>
      </w:r>
      <w:r w:rsidRPr="00E541CA">
        <w:t xml:space="preserve">இங்கு, பொதுமக்களின் முட்டாள்தனமான பகுத்தறிவுக்கு எதிராக வெளிப்படையாகப் பேசுகையில், நாம் ஒரு எளிய கேள்வியைக் கேட்போம்: ஐயோ, பிரைனியனே! நான்கு முனைக் சிலுவையை சிலுவை என்று சொல்லாமல் 'க்ரிஸ்' என்று அழைக்கும் நீ, சொல்: நமது இரட்சகராகிய கிறிஸ்து சுமந்த சிலுவை—அது சிலுவையில் அறையப்பட்டு இறக்கப்படுவதற்காக பிலாத்தோவால் தண்டனை விதிக்கப்பட்டது, மேலும் அவர் பிரீதோர் மாளிகையிலிருந்து கொல்கொதா வரை அதைத் தன் தோள்களில் சுமந்து சென்றார்—ஒரு சிலுவையா, அல்லது ஒரு 'க்ரிஸா'? மேலும் சீரேனேயைச் சேர்ந்த சிமியோனுக்கு</w:t>
      </w:r>
      <w:r w:rsidRPr="00E541CA">
        <w:lastRenderedPageBreak/>
      </w:r>
      <w:r w:rsidRPr="00E541CA">
        <w:t xml:space="preserve"> சுமக்க </w:t>
      </w:r>
      <w:r w:rsidRPr="00E541CA">
        <w:t xml:space="preserve">வைக்கப்பட்டது</w:t>
      </w:r>
      <w:r w:rsidRPr="00E541CA">
        <w:t xml:space="preserve">: கிறிஸ்துவின் சிலுவையா, அல்லது ஒரு 'க்ரிஸா'? அது சிலுவை என்று நீங்கள் கூறினால், உங்கள் சொந்த பகுத்தறிவுக்கு நீங்கள் முரண்படுகிறீர்கள் என்பது தெளிவாகும்; ஏனெனில், நீங்கள் நான்கு முனைகள் கொண்ட சிலுவையை கிறிஸ்துவின் சிலுவை என்று அழைக்காமல், ரோமானிய சிலுவை என்று அழைக்கிறீர்கள். கர்த்தராகிய கிறிஸ்து தம்முடைய தோள்களில் சிலுவையைச் சுமந்தபோது, அந்தச் சிலுவை எட்டு முனைகளைக் கொண்டதாக இருக்கவில்லை, ஆனால் நான்கு முனைகளைக் கொண்டதாக மட்டுமே இருந்தது; ஏனெனில், அதன் மீது அப்பொழுது தலைப்பலகையோ அல்லது அடிப்பலகையோ இல்லை. தலைப்பலகை இல்லை, ஏனெனில் கிறிஸ்து கொல்கொதாவில் சிலுவையில் அறையப்பட்ட பிறகுதான் அதைச் சிலுவையில் வைக்க வேண்டும் என்று பிலாத்து உத்தரவிட்டார். கால் ஊன்றும் இடமில்லை, ஏனெனில் கிறிஸ்து இன்னும் சிலுவையில் ஏற்றப்படவில்லை, மேலும் கிறிஸ்துவின் கால்கள் எவ்வளவு தூரம் எட்டும் என்று சிப்பாய்களுக்குத் தெரியாது, அவர்கள் ஒரு கால் ஊன்றும் இடத்தையும் உருவாக்கவில்லை—நிச்சயமாக, அவர்கள் ஏற்கனவே கோல்கொத்தாவில் ஒன்றை உருவாக்கியிருந்தால் தவிர. கிறிஸ்துவின் கைகளால் சுமக்கப்பட்ட சிலுவை எந்த வகையிலும் எட்டு முனைகள் கொண்டதாக இருக்கவில்லை, மாறாக நான்கு முனைகள் கொண்டதாக இருந்தது; கிறிஸ்துவின் மூன்று கைகளால் சுமக்கப்பட்ட சிலுவை நான்கு முனைகள் கொண்டது என்பதைத் தவிர வேறுவிதமாகக் கூறுவது சாத்தியமற்றது. மேலும், பிளவுபடுத்தியவர்களாகிய நீங்கள், கிறிஸ்துவின் அந்தச் சிலுவையை உங்கள் பகுத்தறிவின்படி 'சிலுவை' என்று அழைக்காமல், 'க்ரிஷ்' என்று அழைப்பது பொருத்தமாகும்; ஏனெனில் அது நான்கு முனைகளைக் கொண்டது, எட்டு முனைகளைக் கொண்டதல்ல. ஆனால் நீங்கள் அதை 'க்ரிஷ்' என்று அழைத்தால், நீங்கள் நான்கு நற்செய்தியாளர்களையும் தெளிவாக எதிர்க்கிறீர்கள் என்று அர்த்தம். ஏனெனில், ரஷ்ய மொழிக்கு மொழிபெயர்க்கப்படும்போது, அவர்கள் அதை 'க்ரிஷ்' என்று அல்லாமல், அது நான்கு முனைகளைக் கொண்டது என்பதால் 'க்ராஸ்' என்று குறிப்பிடுகிறார்கள். நற்செய்திகளில் வாசியுங்கள்: இவ்வாறு எழுதப்படவில்லையா: </w:t>
      </w:r>
      <w:r w:rsidRPr="00E541CA">
        <w:rPr>
          <w:i/>
        </w:rPr>
        <w:t xml:space="preserve">'தனது சிலுவையை எடுத்துக்கொண்டு, அவன் </w:t>
      </w:r>
      <w:r w:rsidRPr="00E541CA">
        <w:t xml:space="preserve">out</w:t>
      </w:r>
      <w:r w:rsidRPr="00E541CA">
        <w:rPr>
          <w:rStyle w:val="FootnoteReference"/>
          <w:i/>
        </w:rPr>
        <w:footnoteReference w:id="549"/>
      </w:r>
      <w:r w:rsidRPr="00E541CA">
        <w:t xml:space="preserve"> </w:t>
      </w:r>
      <w:r w:rsidRPr="00E541CA">
        <w:rPr>
          <w:i/>
        </w:rPr>
        <w:t xml:space="preserve">சென்றான்</w:t>
      </w:r>
      <w:r w:rsidRPr="00E541CA">
        <w:t xml:space="preserve">'. </w:t>
      </w:r>
      <w:r w:rsidRPr="00E541CA">
        <w:rPr>
          <w:i/>
        </w:rPr>
        <w:t xml:space="preserve">அவர்கள் வெளியே செல்லும்போது, சீரேனேயைச் சேர்ந்த சிமியோன் என்ற ஒருவரைக் கண்டார்கள்; அவனைக் கட்டாயப்படுத்தி, அவனது சிலுவையைச் சுமக்கச் செய்தார்கள்</w:t>
      </w:r>
      <w:r w:rsidRPr="00E541CA">
        <w:rPr>
          <w:i/>
        </w:rPr>
        <w:t xml:space="preserve">. </w:t>
      </w:r>
      <w:r w:rsidRPr="00E541CA">
        <w:t xml:space="preserve">புனித நற்செய்தியாளர்கள், ரஷ்ய மொழிவழக்கில், கிறிஸ்துவின் தோள்களில் சுமக்கப்பட்ட நான்கு-முனை சிலுவையை 'சிலுவை' (cross) என்றே குறிப்பிடுகின்றனர், 'க்ரிஷ்' (kryzh) என்று அல்ல; ஆனாலும், நீங்களோ, இத்தகைய சிலுவையை 'சிலுவை' என்று யாரும் அழைப்பதைக் கூடக் கேட்க மாட்டீர்கள், மாறாக அதை 'க்ரிஷ்' என்று அழைக்கிறீர்கள். மேலும், யார் சிறந்தவர்கள்: பரிசுத்த ஆவியினால் அறிவொளி பெற்ற பரிசுத்த நற்செய்தியாளர்களா, அல்லது நீங்களா, அறியாமையும் முட்டாள்தனமும் நிறைந்த மனிதர்களே? மேலும், நான் என் விசுவாசத்தை யாருக்குக் கொடுக்க வேண்டும்: பரிசுத்த நற்செய்திக்குவா, அல்லது உங்கள் முட்டாள்தனமான பகுத்தறிவுக்குவா?</w:t>
      </w:r>
    </w:p>
    <w:p w:rsidRPr="00E541CA" w:rsidR="00E541CA" w:rsidP="00E541CA" w:rsidRDefault="00E541CA" w14:paraId="408E87FB" w14:textId="2241ED46">
      <w:pPr>
        <w:ind w:firstLine="720"/>
      </w:pPr>
      <w:r w:rsidRPr="00E541CA">
        <w:t xml:space="preserve">மற்றொரு கேள்வி:</w:t>
      </w:r>
    </w:p>
    <w:p w:rsidRPr="00E541CA" w:rsidR="00E541CA" w:rsidP="00E541CA" w:rsidRDefault="00E541CA" w14:paraId="4D6BCD6C" w14:textId="3BB48200">
      <w:pPr>
        <w:ind w:firstLine="720"/>
      </w:pPr>
      <w:r w:rsidRPr="00E541CA">
        <w:t xml:space="preserve">ரோமானிய மொழியில் நான்கு முனை கொண்ட சிலுவையை 'க்ரிஷ்' என்று அழைப்பவர்கள், முதலில் இதை எங்களுக்குச் சொல்லட்டும்: அவர்களுக்கு ரோமானிய மொழி தெரியுமா? மேலும்,</w:t>
      </w:r>
    </w:p>
    <w:p w:rsidRPr="00E541CA" w:rsidR="00E541CA" w:rsidP="00E541CA" w:rsidRDefault="00E541CA" w14:paraId="777D4AE6" w14:textId="3C2F8BF2">
      <w:pPr>
        <w:ind w:firstLine="720"/>
      </w:pPr>
      <w:r w:rsidRPr="00E541CA">
        <w:t xml:space="preserve">அவர்கள் சொல்லட்டும்: சிலுவை ரோமானிய மொழியில் எப்படி அழைக்கப்படுகிறது? பிறகு அவர்கள் சொல்லட்டும், </w:t>
      </w:r>
      <w:r w:rsidRPr="00E541CA">
        <w:rPr>
          <w:i/>
        </w:rPr>
        <w:t xml:space="preserve">'kryzh'</w:t>
      </w:r>
      <w:r w:rsidRPr="00E541CA">
        <w:t xml:space="preserve"> என்ற வார்த்தை எந்த மொழியில் பயன்படுத்தப்படுகிறது</w:t>
      </w:r>
      <w:r w:rsidRPr="00E541CA">
        <w:rPr>
          <w:i/>
        </w:rPr>
        <w:t xml:space="preserve">? </w:t>
      </w:r>
      <w:r w:rsidRPr="00E541CA">
        <w:t xml:space="preserve">பரலோகத்தின் கீழ் உள்ள எல்லா மக்களும் தேசங்களும் புனித சிலுவையை ரஷ்ய மொழியில் 'kryzh' என்று அழைக்க வேண்டும் என்று அவர்கள் விரும்பவில்லையா? மேலும், ஆண்டவரின் பாடுகளின் காலத்தில் கூட, எருசலேமிலும் கல்வாரியிலும் ரஷ்ய மொழி பேசப்பட்டதாகவும், ஆண்டவரின் சிலுவை 'ரஷ்ய சிலுவை' என்று அழைக்கப்பட்டதாகவும் அவர்கள் கற்பனை செய்யவில்லையா? கிறிஸ்து ஆண்டவர், புனித அப்போஸ்தலர்கள், மற்றும் அனைத்து புனித பிதாக்களும் ரஷ்ய மொழியில் பேசினார்கள் என்று அவர்கள் கற்பனை செய்கிறார்கள். ஆனால், அறிவிலிகள்! பேலூசின் கோபுரத்தில் நடந்த மொழிக் குழப்பத்தைப் பற்றி நீங்கள் கேள்விப்படவில்லையா? மேலும், ஒவ்வொரு மக்களும் ஒவ்வொரு நாடும் ஒவ்வொரு பொருளையும் அதன் சொந்த தாய்மொழியில் பெயரிடுகின்றன என்பது உங்களுக்குத் தெரியாதா? யூதர்கள் எபிரேயத்திலும், கிரேக்கர்கள் கிரேக்கத்திலும், ரோமானியர்கள் லத்தீனிலும் பேசுகிறார்கள், நாங்கள் ரஷ்யர்கள் எங்கள் சொந்த மொழியான ரஷ்ய மொழியில் பேசுகிறோம். உண்மையில், ஒவ்வொரு </w:t>
      </w:r>
      <w:r w:rsidRPr="00E541CA">
        <w:rPr>
          <w:i/>
        </w:rPr>
        <w:t xml:space="preserve">மொழி</w:t>
      </w:r>
      <w:r w:rsidRPr="00E541CA">
        <w:t xml:space="preserve">க்கும்</w:t>
      </w:r>
      <w:r w:rsidRPr="00E541CA">
        <w:t xml:space="preserve"> சிலுவையை</w:t>
      </w:r>
      <w:r w:rsidRPr="00E541CA">
        <w:t xml:space="preserve">க் குறிக்க அதன் சொந்தச் சொல் உண்டு: யூதர்கள் அதை </w:t>
      </w:r>
      <w:r w:rsidRPr="00E541CA">
        <w:rPr>
          <w:i/>
        </w:rPr>
        <w:t xml:space="preserve">'கெட்ச்' (gets)</w:t>
      </w:r>
      <w:r w:rsidRPr="00E541CA">
        <w:t xml:space="preserve"> என்றும்</w:t>
      </w:r>
      <w:r w:rsidRPr="00E541CA">
        <w:rPr>
          <w:i/>
        </w:rPr>
        <w:t xml:space="preserve">, </w:t>
      </w:r>
      <w:r w:rsidRPr="00E541CA">
        <w:t xml:space="preserve">கிரேக்கர்கள் </w:t>
      </w:r>
      <w:r w:rsidRPr="00E541CA">
        <w:rPr>
          <w:i/>
        </w:rPr>
        <w:t xml:space="preserve">'ஸ்டாவரோஸ்' (stauros)</w:t>
      </w:r>
      <w:r w:rsidRPr="00E541CA">
        <w:t xml:space="preserve"> என்றும்</w:t>
      </w:r>
      <w:r w:rsidRPr="00E541CA">
        <w:rPr>
          <w:i/>
        </w:rPr>
        <w:t xml:space="preserve">, </w:t>
      </w:r>
      <w:r w:rsidRPr="00E541CA">
        <w:t xml:space="preserve">ரோமானியர்கள் </w:t>
      </w:r>
      <w:r w:rsidRPr="00E541CA">
        <w:rPr>
          <w:i/>
        </w:rPr>
        <w:t xml:space="preserve">'கிரக்ஸ்' (crux) </w:t>
      </w:r>
      <w:r w:rsidRPr="00E541CA">
        <w:t xml:space="preserve">என்றும்—'க்ரிஷ்' (kryzh) அல்ல—நாங்கள் </w:t>
      </w:r>
      <w:r w:rsidRPr="00E541CA">
        <w:rPr>
          <w:i/>
        </w:rPr>
        <w:t xml:space="preserve">'கிரெஸ்ட்' (krest)</w:t>
      </w:r>
      <w:r w:rsidRPr="00E541CA">
        <w:t xml:space="preserve"> என்றும் கூறுகிறோம்</w:t>
      </w:r>
      <w:r w:rsidRPr="00E541CA">
        <w:rPr>
          <w:i/>
        </w:rPr>
        <w:t xml:space="preserve">. </w:t>
      </w:r>
      <w:r w:rsidRPr="00E541CA">
        <w:t xml:space="preserve">இருப்பினும், 'க்ரிஷ்' (kryzh) என்ற சொல் ரோமானியச் சொல் அல்ல, அது ஒரு போலந்து சொல்; இந்தக் காரணத்தினால்தான், போலந்து மக்கள் தங்கள் சொந்த மொழியில் சிலுவையை </w:t>
      </w:r>
      <w:r w:rsidRPr="00E541CA">
        <w:rPr>
          <w:i/>
        </w:rPr>
        <w:t xml:space="preserve">'க்ரிஷ்' (kryzh) </w:t>
      </w:r>
      <w:r w:rsidRPr="00E541CA">
        <w:t xml:space="preserve">என்று அழைக்கிறார்கள்; ஏனெனில் அவர்கள் ரஷ்ய மொழியைப் பேசுவதில்லை, மாறாக கடவுளால் அவர்களுக்குக் கொடுக்கப்பட்ட தங்களின் சொந்த போலिश மொழியைப் பேசுகிறார்கள்</w:t>
      </w:r>
      <w:r w:rsidRPr="00E541CA">
        <w:t xml:space="preserve">.</w:t>
      </w:r>
      <w:r w:rsidRPr="00E541CA">
        <w:t xml:space="preserve"> ஏனெனில் ஒவ்வொரு </w:t>
      </w:r>
      <w:r w:rsidRPr="00E541CA">
        <w:rPr>
          <w:i/>
        </w:rPr>
        <w:t xml:space="preserve">மொழியும் அதன் சொந்த விருப்பப்படி </w:t>
      </w:r>
      <w:r w:rsidRPr="00E541CA">
        <w:t xml:space="preserve">உருவாவதில்லை, மாறாக ஒவ்வொரு மக்களுக்கும் நாட்டிற்கும் கடவுளால் கொடுக்கப்படுகிறது. துருக்கிய, தatar, ஜெர்மன், யூத, கிரேக்க, ரோமானிய அல்லது வேறு எந்த மொழியாக இருந்தாலும், அனைத்தும் கடவுளால் கொடுக்கப்பட்டு வேறுபடுத்தப்படுகின்றன; ஏனெனில், ரஷ்ய மொழி நமக்கு ரஷ்யர்களுக்குக் கொடுக்கப்பட்டதைப் போலவே, போலந்து மொழி போலந்து மக்களுக்குக் கடவுளால் கொடுக்கப்பட்டது. ஏனெனில், போலந்து மக்கள் தங்கள் சொந்த மொழியில் சிலுவையை 'க்ரிஸ்' (kryż) என்று அழைக்கிறார்கள்; இது புனித சிலுவைக்கு எதிரான ஒரு இறை நிந்தனையும் அல்ல; ஏனெனில், நாம் ரஷ்யர்கள் அதை 'க்ரெஸ்ட்' (krest) என்று அழைப்பதைப் போலவே, போலந்து மக்கள் தங்கள் சொந்த மொழியில் அதை 'க்ரிஸ்' (kryż) என்று அழைக்கிறார்கள்.</w:t>
      </w:r>
    </w:p>
    <w:p w:rsidRPr="00E541CA" w:rsidR="00E541CA" w:rsidP="00E541CA" w:rsidRDefault="00E541CA" w14:paraId="554E14C7" w14:textId="5ADB7222">
      <w:pPr>
        <w:ind w:firstLine="720"/>
      </w:pPr>
      <w:r w:rsidRPr="00E541CA">
        <w:t xml:space="preserve">ஏனெனில், நான்கு முனைக் சிலுவை ரோமின் 'க்ரிஸ்' அல்ல, அது போலந்தினுடையது என்பது தெளிவாகியுள்ளது; மேலும் 'க்ரிஸ்' என்ற சொல் இறை நிந்தனையானது அல்ல, மாறாக 'சிலுவை' என்பது நம்மிடையே மரியாதைக்குரியது போலவே அதுவும் மரியாதைக்குரியது. இருப்பினும், சிலுவையை இறை நிந்தனையாக 'க்ரிஸ்' என்று அழைக்கும் பிளவுவாதிகள், தங்களுக்குத்தானே நிந்தனை செய்து கொள்கிறார்கள்; ஏனெனில், அவர்கள் மற்ற மொழிகளில் பயன்படுத்தப்படும் சொற்களைப் பற்றி அறியாமல், தங்களை முட்டாள்களாகவும் அறியாமையாளர்களாகவும் வெளிப்படுத்திக் கொள்கிறார்கள்.</w:t>
      </w:r>
    </w:p>
    <w:p w:rsidRPr="00E541CA" w:rsidR="00E541CA" w:rsidP="00E541CA" w:rsidRDefault="00E541CA" w14:paraId="047C98A3" w14:textId="3AF859F7">
      <w:pPr>
        <w:ind w:firstLine="720"/>
      </w:pPr>
      <w:r w:rsidRPr="00E541CA">
        <w:t xml:space="preserve">சிலுவையைப் பற்றிய நான்காவது விசாரணை</w:t>
      </w:r>
    </w:p>
    <w:p w:rsidRPr="00E541CA" w:rsidR="00E541CA" w:rsidP="00E541CA" w:rsidRDefault="00E541CA" w14:paraId="7008E4FC" w14:textId="20459282">
      <w:pPr>
        <w:ind w:firstLine="720"/>
        <w:rPr>
          <w:i/>
        </w:rPr>
      </w:pPr>
      <w:r w:rsidRPr="00E541CA">
        <w:rPr>
          <w:i/>
        </w:rPr>
        <w:t xml:space="preserve">நான்கு-முனைச் சிலுவை கிறிஸ்துவின் உண்மையான நான்கு-முனைச் சிலுவையை நிந்தித்து, அதை ஒரு விக்கிரமாம், பாழாக்கலின் அருவருப்பாம் என்று அழைக்கும் அந்தப் சபிக்கப்பட்ட பிளவுபடுத்தும் சுருள், அதன் சொந்தப் பொய்களுக்குச் சாட்சி கூறுவது போல, அதன் சொந்த வார்த்தைகளையே மேற்கோள் காட்டுகிறது—</w:t>
      </w:r>
    </w:p>
    <w:p w:rsidRPr="00E541CA" w:rsidR="00E541CA" w:rsidP="00E541CA" w:rsidRDefault="00E541CA" w14:paraId="5E835E26" w14:textId="70BFAE0B">
      <w:pPr>
        <w:ind w:firstLine="720"/>
      </w:pPr>
      <w:r w:rsidRPr="00E541CA">
        <w:t xml:space="preserve">அந்தப் பாவப்பட்ட பிளவுவாத நூல், கிறிஸ்துவின் கனமான நான்கு-முனைச் சிலுவையை இகழ்ந்து, அதை கிறிஸ்து விரோதியின் சிலை என்றும் பாழாக்கலின் அருவருப்பு என்றும் அழைத்து, அதன் சொந்தப் பொய்களுக்குச் சாட்சி கூறுவது போல, கிறிஸ்துவின் வார்த்தைகளையும் கிரிசோஸ்டத்தின் வார்த்தைகளையும் மேற்கோள் காட்டுகிறது.</w:t>
      </w:r>
    </w:p>
    <w:p w:rsidRPr="00E541CA" w:rsidR="00E541CA" w:rsidP="00E541CA" w:rsidRDefault="00E541CA" w14:paraId="7864FDD2" w14:textId="556A51D5">
      <w:pPr>
        <w:ind w:firstLine="720"/>
        <w:rPr>
          <w:i/>
        </w:rPr>
      </w:pPr>
      <w:r w:rsidRPr="00E541CA">
        <w:rPr>
          <w:i/>
        </w:rPr>
        <w:t xml:space="preserve">கிறிஸ்துவின் வார்த்தைகள்:</w:t>
      </w:r>
    </w:p>
    <w:p w:rsidRPr="00E541CA" w:rsidR="00E541CA" w:rsidP="00E541CA" w:rsidRDefault="00E541CA" w14:paraId="1BE06B66" w14:textId="1C57337D">
      <w:pPr>
        <w:ind w:firstLine="720"/>
      </w:pPr>
      <w:r w:rsidRPr="00E541CA">
        <w:lastRenderedPageBreak/>
      </w:r>
      <w:r w:rsidRPr="00E541CA">
        <w:t xml:space="preserve">மத்தேயு நற்செய்தி, அதிகாரம் 99: </w:t>
      </w:r>
      <w:r w:rsidRPr="00E541CA">
        <w:rPr>
          <w:i/>
        </w:rPr>
        <w:t xml:space="preserve">'தானியேல் தீர்க்கதரிசியால் உரைக்கப்பட்ட அழிவின் அருவருப்பை, பரிசுத்தமான இடத்தில், </w:t>
      </w:r>
      <w:r w:rsidRPr="00E541CA">
        <w:t xml:space="preserve">இருக்கக்கூடாத இடத்தில்</w:t>
      </w:r>
      <w:r w:rsidRPr="00E541CA">
        <w:rPr>
          <w:i/>
        </w:rPr>
        <w:t xml:space="preserve"> நிற்கும்போது நீங்கள் காணும்போது</w:t>
      </w:r>
      <w:r w:rsidRPr="00E541CA">
        <w:rPr>
          <w:i/>
        </w:rPr>
        <w:t xml:space="preserve">, வாசிக்கிறவன் உணர்ந்துகொள்ளட்டும்: அப்பொழுது யூதேயாவில் இருக்கிறவர்கள் மலைகளுக்கு ஓடிப்போகட்டும்</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கிறிஸ்துவின் வார்த்தைகளின் பிளவுவாத விளக்கம்:</w:t>
      </w:r>
    </w:p>
    <w:p w:rsidRPr="00E541CA" w:rsidR="00E541CA" w:rsidP="00E541CA" w:rsidRDefault="00E541CA" w14:paraId="2CFEB305" w14:textId="17DA218F">
      <w:pPr>
        <w:ind w:firstLine="720"/>
      </w:pPr>
      <w:r w:rsidRPr="00E541CA">
        <w:t xml:space="preserve">புனித ஸ்தலம் என்பது கிறிஸ்தவ தேவாலயங்களில் பலிபீடமும் சிம்மாசனமும் உள்ள எந்தவொரு இடத்தையும் குறிக்கும் – அங்கு குருக்கள் கடவுளுக்குப் பலி செலுத்தி, அப்பத்தையும் திராட்சை ரசத்தையும் கிறிஸ்துவின் உடலையும் இரத்தமாகவும் அர்ப்பணிக்கிறார்கள்; ஏனெனில் கிறிஸ்தவ தேவாலயங்களின் பீடத்தில் இரண்டு புனித இடங்கள் உள்ளன – பலியிடும் பீடமும், அர்ப்பணிக்கும் பீடமும்: ஒன்று பலியிடுவதற்காகவும், மற்றொன்று அர்ப்பணிப்பதற்காகவும்; இதுபற்றி புனித கிரிசோஸ்தோம் கூறுகையில், கிறிஸ்துவுக்கு எதிரானவர், வருவதற்கு முன்பு, எல்லா இடங்களிலும் தனது சொந்த பலிபீடங்களை அமைப்பார்: உண்மையான பலியை அழிக்கவும், புனிதமான இடத்தில் தனது சொந்த விக்கிரகத்தை, அதாவது லத்தீன் சிலுவையை, வைக்கவும்.</w:t>
      </w:r>
    </w:p>
    <w:p w:rsidRPr="00E541CA" w:rsidR="00E541CA" w:rsidP="00E541CA" w:rsidRDefault="00E541CA" w14:paraId="6A2137BE" w14:textId="17646851">
      <w:pPr>
        <w:ind w:firstLine="720"/>
      </w:pPr>
      <w:r w:rsidRPr="00E541CA">
        <w:t xml:space="preserve">அவனுடைய அதே பொய்ச்சொற்கள், நன்கு அறியப்பட்டபடி, பின்வருமாறு அமைக்கப்பட்டுள்ளன:</w:t>
      </w:r>
    </w:p>
    <w:p w:rsidRPr="00E541CA" w:rsidR="00E541CA" w:rsidP="00E541CA" w:rsidRDefault="00E541CA" w14:paraId="390CDBCC" w14:textId="3D59007F">
      <w:pPr>
        <w:ind w:firstLine="720"/>
      </w:pPr>
      <w:r w:rsidRPr="00E541CA">
        <w:t xml:space="preserve">1 கொரிந்தியர் உரை, பக்கம் 150.</w:t>
      </w:r>
    </w:p>
    <w:p w:rsidRPr="00E541CA" w:rsidR="00E541CA" w:rsidP="00E541CA" w:rsidRDefault="00E541CA" w14:paraId="101110E0" w14:textId="79C125C8">
      <w:pPr>
        <w:ind w:firstLine="720"/>
      </w:pPr>
      <w:r w:rsidRPr="00E541CA">
        <w:t xml:space="preserve">ஏனெனில், கிரிசோஸ்தோம் இதைப் பற்றி கூறுகிறார்: கிறிஸ்துவின் வருகைக்கு முன்பு, கிறிஸ்து விரோதி எல்லா இடங்களிலும் தன் பலிபீடங்களை அமைத்து, உண்மையான பலியை—அதாவது கிறிஸ்துவின் சிலுவையை—அழித்து, புனிதமான இடத்தில் தன் சிலையை—அதாவது சாபத்திற்குரிய லத்தீன் சிலுவையை—நிறுத்துவான்.</w:t>
      </w:r>
    </w:p>
    <w:p w:rsidRPr="00E541CA" w:rsidR="00E541CA" w:rsidP="00E541CA" w:rsidRDefault="00E541CA" w14:paraId="25A25954" w14:textId="6049C1AF">
      <w:pPr>
        <w:ind w:firstLine="720"/>
      </w:pPr>
      <w:r w:rsidRPr="00E541CA">
        <w:t xml:space="preserve">ஆனால், அந்தப் பிளவுபடுத்தும் பொய்த்தனம் அம்பலப்படுத்தப்படுவதற்காக, நாம் முதலில் கிறிஸ்துவின் வார்த்தைகளின் உண்மையான விளக்கத்தைத் தேடி, இவற்றை ஆராய்வோம்:</w:t>
      </w:r>
    </w:p>
    <w:p w:rsidRPr="00E541CA" w:rsidR="00E541CA" w:rsidP="00E541CA" w:rsidRDefault="00E541CA" w14:paraId="5451E3FA" w14:textId="64A3D0E0">
      <w:pPr>
        <w:ind w:firstLine="720"/>
      </w:pPr>
      <w:r w:rsidRPr="00E541CA">
        <w:t xml:space="preserve">இயேசு கிறிஸ்து தம்முடைய இந்த வார்த்தைகளைச் சொன்னார்: </w:t>
      </w:r>
      <w:r w:rsidRPr="00E541CA">
        <w:rPr>
          <w:i/>
        </w:rPr>
        <w:t xml:space="preserve">'அழிவுக்குரிய அருவருப்பை நீங்கள் காணும்போது,</w:t>
      </w:r>
      <w:r w:rsidRPr="00E541CA">
        <w:t xml:space="preserve">' என்று தொடங்கி:</w:t>
      </w:r>
    </w:p>
    <w:p w:rsidRPr="00E541CA" w:rsidR="00E541CA" w:rsidP="00E541CA" w:rsidRDefault="00E541CA" w14:paraId="04BFF61F" w14:textId="5351B2D7">
      <w:pPr>
        <w:ind w:firstLine="720"/>
      </w:pPr>
      <w:r w:rsidRPr="00E541CA">
        <w:t xml:space="preserve">இவர் எந்தக் காலத்தைப் பற்றி இதை முன்னறிவித்தார்?</w:t>
      </w:r>
    </w:p>
    <w:p w:rsidRPr="00E541CA" w:rsidR="00E541CA" w:rsidP="00E541CA" w:rsidRDefault="00E541CA" w14:paraId="369C0DF4" w14:textId="1BD02AC0">
      <w:pPr>
        <w:ind w:firstLine="720"/>
      </w:pPr>
      <w:r w:rsidRPr="00E541CA">
        <w:t xml:space="preserve">எந்தப் புனித இடத்தைப் பற்றி? மேலும்</w:t>
      </w:r>
    </w:p>
    <w:p w:rsidRPr="00E541CA" w:rsidR="00E541CA" w:rsidP="00E541CA" w:rsidRDefault="00E541CA" w14:paraId="010D3E04" w14:textId="7410D3AD">
      <w:pPr>
        <w:ind w:firstLine="720"/>
      </w:pPr>
      <w:r w:rsidRPr="00E541CA">
        <w:t xml:space="preserve">என்ன அருவருப்பு?</w:t>
      </w:r>
    </w:p>
    <w:p w:rsidRPr="00E541CA" w:rsidR="00E541CA" w:rsidP="00E541CA" w:rsidRDefault="00E541CA" w14:paraId="37160E30" w14:textId="0933C0F5">
      <w:pPr>
        <w:ind w:firstLine="720"/>
      </w:pPr>
      <w:r w:rsidRPr="00E541CA">
        <w:t xml:space="preserve">கர்த்தர் நமது நிகழ்காலத்தைப் பற்றிப் பேசவில்லை, இதில் பிளவுவாதிகள் கிறிஸ்து விரோதியின் வருகை ஏற்கெனவே நிகழ்ந்துவிட்டதாகக் கூறுகிறார்கள்; மாறாக, கர்த்தர் பரலோகம் ஏறிச் சென்ற நாற்பது ஆண்டுகளுக்குப் பிறகு வரவிருந்த காலத்தைப் பற்றிப் பேசுகிறார், அப்போது ஜெனரல் வெஸ்பேசியன் மற்றும் அவரது மகன் டிட்டஸ் தலைமையிலான ரோமானியப் படைகள் யூதேயாவையும் எருசலேமையும் ஆக்கிரமித்தன. புனித யோவான் கிறிசோஸ்தோம், மத்தேயுவுக்கான தனது 15வது பிரசங்கத்தில், 511வது பக்கத்தில், இதற்குச் சாட்சியமளிக்கிறார்: 'அப்போது முடிவு வரும், (உலகின்) முடிவல்ல, ஆனால் யெருசலேமின் முடிவு.' அதேபோல், புனித தெயோஃபிலாக்ட், 155வது பக்கத்தில் கூறுகிறார்: 'அப்போது முடிவு வரும், அது முழு உலகின் முடிவல்ல, அது ஜெருசலேமின் முடிவு' என்று அவர் கூறினார். மீண்டும், கிரைசோஸ்டம், 76வது பிரசங்கத்தில், 320வது பக்கத்தின் பின்புறத்தில் கூறுகிறார்: (கர்த்தராகிய கிறிஸ்து) பேரழிவின் பெருத்த தன்மையைக் காட்டி, </w:t>
      </w:r>
      <w:r w:rsidRPr="00E541CA">
        <w:rPr>
          <w:i/>
        </w:rPr>
        <w:t xml:space="preserve">'உங்கள் தப்பிச்செல்லுதல் குளிர்காலத்திலாவது சப்தாம் நாளிலாவது இராதபடி ஜெபியுங்கள்'</w:t>
      </w:r>
      <w:r w:rsidRPr="00E541CA">
        <w:t xml:space="preserve"> என்றார்</w:t>
      </w:r>
      <w:r w:rsidRPr="00E541CA">
        <w:rPr>
          <w:rStyle w:val="FootnoteReference"/>
          <w:i/>
        </w:rPr>
        <w:footnoteReference w:id="552"/>
      </w:r>
      <w:r w:rsidRPr="00E541CA">
        <w:t xml:space="preserve"> . அவர் இந்த வார்த்தைகளை யூதர்களை நோக்கிப் பேசுகிறார் என்பதையும், அவர்களுக்கு நேரிட்ட அந்தத் தீமைகளைப் பற்றிப் பேசுகிறார் என்பதையும் நீங்கள் காண்கிறீர்களா? ஏனெனில், திருத்தூதர்கள் சப்தமஹாராத்திரியைக் கடைப்பிடிக்க அங்கே இருக்கவில்லை, வெஸ்பாசியன் இதைச் செய்தபோதும் அவர்கள் (யூதேயாவில்) அங்கே இருக்கவில்லை; ஏனெனில் பெரும்பாலானோர் முன்னதாகவே புறப்பட்டுச் சென்றிருந்தனர்: மீதமிருந்தவர்கள் கூட, அந்த நேரத்தில் உலகின் மற்ற பகுதிகளில் வாழ்ந்து கொண்டிருந்தனர். மேலும், பக்கம் 321-இன் பின்புறத்தில்</w:t>
      </w:r>
      <w:r w:rsidRPr="00E541CA">
        <w:rPr>
          <w:i/>
        </w:rPr>
        <w:t xml:space="preserve">, 'அந்த நாட்கள் குறைக்கப்பட்டிராவிட்டால், எந்த மாம்சமும் இரட்சிக்கப்பட்டிருக்காது</w:t>
      </w:r>
      <w:r w:rsidRPr="00E541CA">
        <w:t xml:space="preserve">' (</w:t>
      </w:r>
      <w:r w:rsidRPr="00E541CA">
        <w:rPr>
          <w:rStyle w:val="FootnoteReference"/>
          <w:i/>
        </w:rPr>
        <w:footnoteReference w:id="553"/>
      </w:r>
      <w:r w:rsidRPr="00E541CA">
        <w:t xml:space="preserve"> )</w:t>
      </w:r>
      <w:r w:rsidRPr="00E541CA">
        <w:rPr>
          <w:i/>
        </w:rPr>
        <w:t xml:space="preserve"> என்று</w:t>
      </w:r>
      <w:r w:rsidRPr="00E541CA">
        <w:t xml:space="preserve"> கூறப்பட்டுள்ளது</w:t>
      </w:r>
      <w:r w:rsidRPr="00E541CA">
        <w:t xml:space="preserve">. ரோமானியப் படை நகரத்தின் (ஜெருசலேம்) முற்றுகையை இன்னும் நீண்ட காலம் தொடர்ந்திருந்தால், யூதர்கள் அனைவரும் அழிந்திருப்பார்கள்; ஏனெனில், இங்கு அவர் யூத மக்கள் அனைவரையும் பற்றிப் பேசுகிறார். கிரிசோஸ்டோம் இத்துடன் முடிக்கிறார்.</w:t>
      </w:r>
    </w:p>
    <w:p w:rsidRPr="00E541CA" w:rsidR="00E541CA" w:rsidP="00E541CA" w:rsidRDefault="00E541CA" w14:paraId="2650A5CD" w14:textId="6AA26B9A">
      <w:pPr>
        <w:ind w:firstLine="720"/>
      </w:pPr>
      <w:r w:rsidRPr="00E541CA">
        <w:t xml:space="preserve">இந்த விளக்கத்திலிருந்து, கர்த்தர் அந்த வார்த்தைகளை நமது காலத்தைப் பற்றி முன்னறிவிக்கவில்லை, மாறாக ரோமர்களால் யூதர்களும் எருசலேமும் அழிக்கப்பட்ட அந்தக் காலத்தைப் பற்றி முன்னறிவித்தார் என்பது தெளிவாகிறது. ஏனெனில், சாபத்திற்குரிய பிளவுபடுத்தும் சுருள், யூதர்கள் மற்றும் எருசலேமின் அழிவைப் பற்றி கர்த்தராகிய கிறிஸ்து முன்னறிவித்ததை, நமது நிகழ்காலத்திற்குப் பொய்யாகப் பொருத்துகிறது.</w:t>
      </w:r>
    </w:p>
    <w:p w:rsidRPr="00E541CA" w:rsidR="00E541CA" w:rsidP="00E541CA" w:rsidRDefault="00E541CA" w14:paraId="46ED6A08" w14:textId="13E0F99D">
      <w:pPr>
        <w:ind w:firstLine="720"/>
      </w:pPr>
      <w:r w:rsidRPr="00E541CA">
        <w:t xml:space="preserve">கர்த்தர் எந்தப் பரிசுத்தஸ்தலத்தைப் பற்றிப் பேசுகிறார்? அந்த நேரத்தில் அவர்களுக்குள் இருந்த எருசலேமில் உள்ள ஒரே யூத திருச்சபையைப் பற்றித்தான், உலகம் முழுவதும் காணப்படும் நமது கிறிஸ்தவத் திருச்சபைகளைப் பற்றி அல்ல. ஏனெனில் கர்த்தர், 'பரிசுத்த ஸ்தலங்களில் அநாபதி நிற்கிறதைப் பார்' என்று சொல்லவில்லை, மாறாக, 'பரிசுத்த ஸ்தலத்தில், அதாவது எருசலேமில் உள்ள ஒன்றில்' என்று கூறினார்; உலகம் முழுவதும் உள்ள கிறிஸ்தவர்களின் பரிசுத்த ஸ்தலங்களைப் பற்றி அல்ல. கர்த்தர் அந்த நேரத்தில் எருசலேமின் ஒரே அழிவைப் பற்றி முன்னதாகப் பேசியது போலவே, எருசலேமின் ஒரே திருச்சபையைப் பற்றியும் பேசினார்.</w:t>
      </w:r>
    </w:p>
    <w:p w:rsidRPr="00E541CA" w:rsidR="00E541CA" w:rsidP="00E541CA" w:rsidRDefault="00E541CA" w14:paraId="514FD26B" w14:textId="7E483001">
      <w:pPr>
        <w:ind w:firstLine="720"/>
      </w:pPr>
      <w:r w:rsidRPr="00E541CA">
        <w:t xml:space="preserve">ஏனெனில், ஜெருசலேமின் ஒரே யூத திருச்சபையைப் பற்றிப் பேசும், பிளவுபடுத்தும், இறை நிந்தனையான கிறிஸ்துவின் வார்த்தையின் சுருள், எல்லா கிறிஸ்தவ திருச்சபைகளுக்கும் தன்னைப் பொருத்திக்கொள்ளும் ஒரு பொய்யாகும்.</w:t>
      </w:r>
    </w:p>
    <w:p w:rsidRPr="00E541CA" w:rsidR="00E541CA" w:rsidP="00E541CA" w:rsidRDefault="00E541CA" w14:paraId="2366391D" w14:textId="1C93FB8E">
      <w:pPr>
        <w:ind w:firstLine="720"/>
      </w:pPr>
      <w:r w:rsidRPr="00E541CA">
        <w:lastRenderedPageBreak/>
      </w:r>
      <w:r w:rsidRPr="00E541CA">
        <w:t xml:space="preserve">புனித இடத்தில் நிற்கும் எந்த அருவருப்பைப் பற்றி ஆண்டவர் பேசினார்? அவர் பேசியது, நகரைக் கைப்பற்றிய ரோமானியர்கள், தேவாலயத்திற்குள் கொண்டு வந்து புனித இடத்தில் நிறுவ எண்ணிய ரோமானிய சீசரின் சிலையைப் பற்றியே. இவ்வாறு புனித யோவான் கிறிசோஸ்தோம், மத்தேயுவுக்கான தனது 15வது பிரசங்கத்தில், 512-ஆம் பக்கத்தில் இதற்குச் சாட்சியமளிக்கிறார்: 'அந்த அருவருப்பு என்பது, அப்போது நகரத்தைக் கைப்பற்றியவரின் சிலைதான்—அவரே நகரத்தைக் பாழாக்கி, கோவிலுக்குள் சிலையை நிறுவினார்; அதனால் அவர் இதை "பாழாக்குதல்" என்று அழைக்கிறார்.' இதேபோல், புனித தெயோஃபைலாக்ட், பின்பக்கத்தில் உள்ள 155-வது பக்கத்தில் கூறுகிறார்: 'பாழாக்கலின் அருவருப்பு—சிலை சம்பந்தமாக அவர் பேசுவது இதுதான். ஏனெனில், எருசலேமைக் கைப்பற்றியவன் தன் விக்கிரகத்தை ஆலயத்தின் மிக உள்ளான பகுதியில் நிறுவினான்; நகரம் பாழாக்கப்பட்டதால் அவன் பாழாக்கத்தைப் பற்றியும், விக்கிரகங்களும் மனித உருவங்களும் யூதர்களால் 'அருவருப்புகள்' என்று அழைக்கப்பட்டதால் அருவருப்பைப் பற்றியும் பேசுகிறான்." இத்துடன் தெயோஃபிலாக்டின் கூற்று முடிகிறது. ஏனெனில் இது ஒரு பிளவுபடுத்தும், இறை நிந்தனையான சுருள், இது ரோமானிய சீசரின் சிலையைப் பற்றிய கிறிஸ்துவின் வார்த்தைகளைத் திரிபுபடுத்தி, கிறிஸ்துவின் நான்கு முனை கொண்ட சிலுவைக்கு வழிநடத்துகிறது.</w:t>
      </w:r>
    </w:p>
    <w:p w:rsidRPr="00E541CA" w:rsidR="00E541CA" w:rsidP="00E541CA" w:rsidRDefault="00E541CA" w14:paraId="7A8F724C" w14:textId="45CD2412">
      <w:pPr>
        <w:ind w:firstLine="720"/>
      </w:pPr>
      <w:r w:rsidRPr="00E541CA">
        <w:t xml:space="preserve">மேலும், அந்தப் பாவச்செயல் நிறைந்த சுருள், புனித அகீபா கிரைசோஸ்டத்தின் மேற்கூறிய வார்த்தைகளைத் தனது முட்டாள்தனமான வாதத்திற்கு உறுதிப்படுத்தவும் சாட்சியமாகவும் வெட்கமின்றி மேற்கோள் காட்டுகிறது; ஆனால் அந்த வார்த்தைகள் கிரைசோஸ்டத்தின் எழுத்துக்களில் எங்கும் காணப்படவில்லை. கொரிந்தியருக்கு எழுதிய முதல் நிருபத்தின் மீதான தனது வியாக்கியானத்தில், 150-வது அதிகாரத்தின் தொடக்கத்தில், கிரிசோஸ்டம் கூறுகிறார்: கிறிஸ்துவுக்கு எதிரானவன், எல்லா இடங்களிலும் தன் சொந்த பலிபீடங்களை அமைத்து, உண்மையான பலியான கிறிஸ்துவின் சிலுவையை (எட்டு முனைகள் கொண்ட சிலுவையை) அழித்து, புனிதமான இடத்தில் தன் சொந்த விக்கிரகத்தை—சாபக்கேடான லத்தீன் சிலுவையை</w:t>
      </w:r>
      <w:r w:rsidRPr="00E541CA">
        <w:rPr>
          <w:rStyle w:val="FootnoteReference"/>
        </w:rPr>
        <w:footnoteReference w:id="554"/>
      </w:r>
      <w:r w:rsidRPr="00E541CA">
        <w:t xml:space="preserve"> </w:t>
      </w:r>
      <w:r w:rsidRPr="00E541CA">
        <w:t xml:space="preserve">—நிறுத்துவான்</w:t>
      </w:r>
      <w:r w:rsidRPr="00E541CA">
        <w:t xml:space="preserve">.</w:t>
      </w:r>
    </w:p>
    <w:p w:rsidRPr="00E541CA" w:rsidR="00E541CA" w:rsidP="00E541CA" w:rsidRDefault="00E541CA" w14:paraId="3513706F" w14:textId="2DD2478A">
      <w:pPr>
        <w:ind w:firstLine="720"/>
      </w:pPr>
      <w:r w:rsidRPr="00E541CA">
        <w:t xml:space="preserve">இந்த தெய்வ நிந்தனையான, பிளவுபடுத்தும் பொய்யைப் பற்றிய உண்மையை ஒருவன் அறிய விரும்பினால், கிரைசோஸ்டத்தின் பவுலின் நிருபங்கள் மீதான பிரசங்கங்களைக் கையில் எடுத்து, அவர்கள் குறிப்பிடும் கொரிந்தியர் எழுதிய முதல் நிருபத்தின் 150-வது அதிகாரத்தின் தொடக்கத்தைக் கண்டுபிடித்து, 877-வது பக்கத்தில் தொடங்கி 893-வது பக்கம் வரை உள்ள முழுப் பகுதியையும் படிக்கட்டும்; கிறிஸ்துவுக்கு எதிரானவனைப் பற்றியோ, பலியைப் பற்றியோ, சிலுவையைப் பற்றியோ அல்லது சிலுவைப் பாடுகளைப் பற்றியோ சிறிதளவும் கூடக் குறிப்பு கிடைக்குமா? ஒருபோதும் இல்லை. இந்த இழிந்த மனிதர்கள் தங்களுக்கே தீங்கு விளைவிக்கும் வகையில் பொய் சொல்கிறார்கள், மேலும் தங்கள் பொய்களால் புனித கிரிசோஸ்டத்தை அவதூறு செய்கிறார்கள்! மேலும், புனிதர்கள்கூட தங்கள் பொய்களுக்கு நம்பகத்தன்மை சேர்க்க வேண்டும் என்று விரும்புகிறார்கள்.</w:t>
      </w:r>
    </w:p>
    <w:p w:rsidRPr="00E541CA" w:rsidR="00E541CA" w:rsidP="00E541CA" w:rsidRDefault="00E541CA" w14:paraId="1E0C58E1" w14:textId="5ABA6935">
      <w:pPr>
        <w:ind w:firstLine="720"/>
      </w:pPr>
      <w:r w:rsidRPr="00E541CA">
        <w:t xml:space="preserve">நமது ரஷ்ய மக்களின் முழுமையான குருட்டுத்தனம் என்னவென்றால், அவர்கள் பிளவுவாதப் பொய்களை உண்மையென்றே ஏற்றுக்கொள்கிறார்கள்; ஆயினும், ஆர்த்தடாக்ஸ் போதகர்களால் பிரசங்கிக்கப்பட்ட மிகவும் புனிதமான சத்தியத்தை ஒரு பொய்யாகக் கருதுகிறார்கள்!</w:t>
      </w:r>
    </w:p>
    <w:p w:rsidRPr="00E541CA" w:rsidR="00E541CA" w:rsidP="00E541CA" w:rsidRDefault="00E541CA" w14:paraId="3C762550" w14:textId="61AD359F">
      <w:pPr>
        <w:ind w:firstLine="720"/>
      </w:pPr>
      <w:r w:rsidRPr="00E541CA">
        <w:t xml:space="preserve">கிரைசோஸ்டமிற்குத் தவறாகக் கூறப்பட்ட அந்த வஞ்சகமான வார்த்தைகளில் அவர்களின் அப்பட்டமான பொய் அம்பலப்படுத்தப்படுவது மட்டுமல்லாமல், அவர்களின் பெரும் முட்டாள்தனமும்—கேலிக்குரியதும்—அவர்களின் முட்டாள்தனமான பகுத்தறிவால் வெளிப்படுத்தப்படுகிறது: ஏனெனில் அவர்கள் சிலுவையை ஒரு உண்மையான பலியாக அழைத்துள்ளனர். ஓ, முட்டாள்களே! சிலுவை தன்னைத்தானே நமக்காகப் பலி செய்துகொண்டதா? சிலுவை தன்னுடைய இரத்தத்தை (மரத்திற்கு இரத்தம் இல்லை) நமக்காகச் சிந்தியதா? சிலுவை தன்னைத்தானே நமக்காக மரித்ததா, தேவ ஆட்டுக்குட்டியாகிய கிறிஸ்துவை அல்லவா? உணர்வற்ற ஒரு மரம் எப்படி முழு உலகத்திற்கும் ஒரு பலியாக இருக்க முடியும்? நமக்காக சிலுவையில் அர்ப்பணிக்கப்பட்டவர் தேவனுடைய குமாரனாக இல்லையா (சிலுவை அல்ல), மேலும் இது பிதா தேவன் ஏற்றுக்கொள்ளும் ஒரு பலியாக இருந்ததா? மேலும், அவர்கள் நான்கு முனைகள் கொண்ட சிலுவையை (அதை அவர்கள் 'க்ரிஸ்' என்று அழைக்கிறார்கள்) ஒரு விக்கிரகம் என்று அழைக்கிறார்கள்; இதில் அவர்களின் முட்டாள்தனம் அப்பட்டமாகத் தெரிகிறது. ஏனெனில் ஒரு விக்கிரகம், அது குறிக்கும் மனிதனைப் போலவே தலை, முகம், கைகள், கால்கள் மற்றும் முழு மனித உடலின் உருவத்தைக் கொண்டிருக்க வேண்டும்: ஏனெனில் அந்திக்கிறிஸ்து என்பவன் தலை, கைகள், கால்கள் மற்றும் எல்லா மனித உறுப்புகளையும் கொண்ட ஒரு மனிதனாக இருப்பான். ஆனால் நான்கு முனைக் சிலுவை ஒரு மனித உருவமா? சிலுவைக்குத் தலை, முகம், கண்கள், காதுகள், வாய், கைகள், கால்கள் மற்றும் பிற மனித உறுப்புக்கள் உள்ளதா? ஏனெனில், மனித உருவம் இல்லாத ஒரு மனிதனைக் குறிக்கும் சிலையாகவோ உருவமாகவோ நான்கு முனைக் சிலுவை எப்படி இருக்க முடியும்? மேலும்: அவர்கள் 'க்ரிஸ்' என்று அழைக்கும் நான்கு முனைக் சிலுவை, 'சாபப்பட்ட லத்தீன் சிலுவை' என்று கூறப்பட்டு, சாபப்பட்டது என்று குறிப்பிடப்படுகிறது. மேலும், அவர்களின் சுருளையில் உள்ள மற்றொரு பகுதியில் இவ்வாறு எழுதப்பட்டுள்ளது: 'ஒரு சிலை செதுக்கப்பட்ட மரம்—அதாவது, லத்தீன் வார்த்தையான "க்ரிஷ்"—அதை அவர்கள் கடவுளுக்குப் பதிலாக அழைப்பது சாபத்திற்குரியது, அதைச் செதுக்குபவனும் அவ்வாறே சாபத்திற்குரியவன்.'</w:t>
      </w:r>
    </w:p>
    <w:p w:rsidRPr="00E541CA" w:rsidR="00E541CA" w:rsidP="00E541CA" w:rsidRDefault="00E541CA" w14:paraId="0638B0A1" w14:textId="550C92CA">
      <w:pPr>
        <w:ind w:firstLine="720"/>
      </w:pPr>
      <w:r w:rsidRPr="00E541CA">
        <w:t xml:space="preserve">அவர்களின் இந்த இறை நிந்தனையான வார்த்தைகளில், அவர்கள் வஞ்சகர்களாகவும், மிகவும் திமிர்பிடித்தவர்களாகவும் இருக்கிறார்கள். அவர்கள் வஞ்சகர்கள், பொய் பேசுகிறார்கள், ஏதோ ஒருவர் நான்கு-முனை சிலுவையை கடவுளுக்குப் பதிலாக வழிபடுவது போல. யார் சிலுவையைக் கடவுளாக ஆராதிக்கிறார்கள்? ரோமானியர்களோ அல்லது நாங்களோ அல்ல; ஏனெனில், அந்தப் பிளவுபடுத்தியவர்கள் எட்டு-முனைச் சிலுவையைத் தங்கள் கடவுளாகக் கருதாத வரையில், சிலுவை கடவுள் அல்ல. ஆயினும்கூட, அவர்கள் நான்கு-முனைச் சிலுவையைப் பாவப்பட்டது என்று அழைக்கத் துணிகிறார்கள்; அப்படியானால், நான்கு-முனைச் சிலுவையின் மீதான இந்த சாபத்தை அவர்கள் எங்கிருந்து எடுத்தார்கள் என்று அவர்கள் காட்டட்டும்? எந்தக் கவுன்சிலிலிருந்து? ஏனெனில் திருச்சபையின் சபை சாபமின்றி, எந்தவொரு நபரையோ அல்லது பொருளையோ சாபத்திற்குள்ளானது என்று அறிவிக்க முடியாது. அப்படியானால், நான்கு முனைக் சிலுவையின் மீது எந்த சபை சாபத்தை விதித்தது: அது ஒரு உலகளாவிய சபையா, அல்லது ஒரு உள்ளூர் சபையா? உறுதியாக, பிரின் காடுகளில் கூடிய அவர்களின் மதவிரோதக் கூட்டம் தான், கர்த்தருடைய புனிதமான நான்கு-முனைச் சிலுவையைப் பழித்துரைத்தது; அவர்கள் தாங்களே சாபத்திற்குள்ளானவர்கள். அட, தெய்வபக்தி இல்லாத துணிச்சல்!</w:t>
      </w:r>
    </w:p>
    <w:p w:rsidRPr="00E541CA" w:rsidR="00E541CA" w:rsidP="00E541CA" w:rsidRDefault="00E541CA" w14:paraId="5CEB4269" w14:textId="2CB11330">
      <w:pPr>
        <w:ind w:firstLine="720"/>
      </w:pPr>
      <w:r w:rsidRPr="00E541CA">
        <w:t xml:space="preserve">எதிர்கிறிஸ்துவின் சிலை, ஒரு உயிருள்ள மனிதனைப் போல பேசும் சக்தியைக் கொண்டிருப்பதாக வெளிப்படுத்தினுரை கூறுகிறது; அப்படியே எழுதப்பட்டிருக்கிறது: </w:t>
      </w:r>
      <w:r w:rsidRPr="00E541CA">
        <w:rPr>
          <w:i/>
        </w:rPr>
        <w:t xml:space="preserve">'மிருகத்தின் சிலைக்கு ஒரு ஆவியைக் கொடுக்கும்படி அதற்கு அருளப்பட்டது, அதனால் </w:t>
      </w:r>
      <w:r w:rsidRPr="00E541CA">
        <w:rPr>
          <w:i/>
        </w:rPr>
        <w:t xml:space="preserve">மிருகத்தின்</w:t>
      </w:r>
      <w:r w:rsidRPr="00E541CA">
        <w:t xml:space="preserve"> சிலை</w:t>
      </w:r>
      <w:r w:rsidRPr="00E541CA">
        <w:rPr>
          <w:i/>
        </w:rPr>
        <w:t xml:space="preserve">, </w:t>
      </w:r>
      <w:r w:rsidRPr="00E541CA">
        <w:rPr>
          <w:i/>
        </w:rPr>
        <w:t xml:space="preserve">"</w:t>
      </w:r>
      <w:r w:rsidRPr="00E541CA">
        <w:rPr>
          <w:rStyle w:val="FootnoteReference"/>
          <w:i/>
        </w:rPr>
        <w:footnoteReference w:id="555"/>
      </w:r>
      <w:r w:rsidRPr="00E541CA">
        <w:rPr>
          <w:i/>
        </w:rPr>
        <w:t xml:space="preserve"> " என்று</w:t>
      </w:r>
      <w:r w:rsidRPr="00E541CA">
        <w:rPr>
          <w:i/>
        </w:rPr>
        <w:t xml:space="preserve"> கூறிப் பேசும்</w:t>
      </w:r>
      <w:r w:rsidRPr="00E541CA">
        <w:rPr>
          <w:i/>
        </w:rPr>
        <w:t xml:space="preserve">.' </w:t>
      </w:r>
      <w:r w:rsidRPr="00E541CA">
        <w:t xml:space="preserve">ஆனால், பிளவுவாதிகள் கள்ளக்கிறிஸ்துவின் விக்கிரகம் என்று அழைக்கும் நான்கு-முனை சிலுவைக்கு மனிதக் குரலோ பேச்சோ உள்ளதா? சிலுவை யாருடனாவது பேசுகிறதா? அது பேசுவதில்லை என்பது மட்டுமல்லாமல், அதற்கு ஒரு வாயே இல்லை. ஆகவே, </w:t>
      </w:r>
      <w:r w:rsidRPr="00E541CA">
        <w:t xml:space="preserve">நான்கு முனைக் </w:t>
      </w:r>
      <w:r w:rsidRPr="00E541CA">
        <w:t xml:space="preserve">சிலுவை</w:t>
      </w:r>
      <w:r w:rsidRPr="00E541CA">
        <w:lastRenderedPageBreak/>
      </w:r>
      <w:r w:rsidRPr="00E541CA">
        <w:t xml:space="preserve"> </w:t>
      </w:r>
      <w:r w:rsidRPr="00E541CA">
        <w:t xml:space="preserve">எப்படி </w:t>
      </w:r>
      <w:r w:rsidRPr="00E541CA">
        <w:t xml:space="preserve">ஒரு விக்கிரமாகவோ அல்லது கிறிஸ்துவுக்கு எதிரானவரின் உருவமாகவோ, பேசாமலும் வாயில்லாமலும் இருக்க முடியும்? ஏனெனில் பிளவுபடுத்தியவர்கள் தங்கள் இறை நிந்தனையான சுருளையால் பொய் சொல்கிறார்கள், கிறிஸ்துவின் புனிதமான நான்கு முனைக் சிலுவையை கிறிஸ்துவுக்கு எதிரானவரின் விக்கிரம் என்றும், புனிதமான இடத்தில் நிற்கும் அழிவின் அருவருப்பு என்றும் அழைக்கிறார்கள். ஆனால், அவர்களின் எல்லா ஊகங்களிலும் மற்றும் பிதற்றல் போதனைகளிலும் அவர்கள் வஞ்சகர்களாக இருக்கிறார்கள், மேலும், திகைப்படைந்தவர்களைப் போல, தாங்கள் அர்த்தமில்லாமல் பேசிக்கொண்டிருப்பதை உணர்வதில்லை. ஆனால், அப்பாவி மக்களும் அறிவற்றவர்களும் அவர்களை நம்பி, தவறிற்கும் அழிவிற்கும் வழிநடக்கும் அவர்களின் அடிச்சுவடுகளைப் பின்தொடர்கிறார்கள்.</w:t>
      </w:r>
    </w:p>
    <w:p w:rsidRPr="00E541CA" w:rsidR="00E541CA" w:rsidP="00E541CA" w:rsidRDefault="00E541CA" w14:paraId="2236D5B4" w14:textId="22B561E3">
      <w:pPr>
        <w:ind w:firstLine="720"/>
      </w:pPr>
      <w:r w:rsidRPr="00E541CA">
        <w:t xml:space="preserve">சிலுவையைப் பற்றிய ஐந்தாவது விசாரணை</w:t>
      </w:r>
    </w:p>
    <w:p w:rsidRPr="00E541CA" w:rsidR="00E541CA" w:rsidP="00E541CA" w:rsidRDefault="00E541CA" w14:paraId="7616C827" w14:textId="630988AF">
      <w:pPr>
        <w:ind w:firstLine="720"/>
        <w:rPr>
          <w:i/>
        </w:rPr>
      </w:pPr>
      <w:r w:rsidRPr="00E541CA">
        <w:rPr>
          <w:i/>
        </w:rPr>
        <w:t xml:space="preserve">நான்கு முனைக் சிலுவை கிறிஸ்து விரோதியின் அடையாளமா, அல்லது அதுவாக இருக்குமா?</w:t>
      </w:r>
    </w:p>
    <w:p w:rsidRPr="00E541CA" w:rsidR="00E541CA" w:rsidP="00E541CA" w:rsidRDefault="00E541CA" w14:paraId="0E7F2412" w14:textId="5778175C">
      <w:pPr>
        <w:ind w:firstLine="720"/>
      </w:pPr>
      <w:r w:rsidRPr="00E541CA">
        <w:t xml:space="preserve">திருத்தூதர் யோவான் எழுதிய வெளிப்பாட்டு நூலில், இறுதி நாட்களில், கிறிஸ்து விரோதியின் வருகையின்போது, இரண்டு குழு மக்கள் எழுவார்கள் என்று தெளிவாகக் காட்டப்பட்டுள்ளது: ஒன்று கிறிஸ்துவை நம்புவது, மற்றொன்று கிறிஸ்து விரோதியை நம்புவது. இந்த இரண்டு குழு மக்களும் தங்கள் நெற்றிகளில் ஒரு முத்திரையைக் கொண்டிருப்பார்கள்: கிறிஸ்துவை விசுவாசிக்கிறவர்கள் கிறிஸ்துவின் முத்திரையையும், கிறிஸ்துவை எதிர்க்கிறவர்களை விசுவாசிக்கிறவர்கள் கிறிஸ்துவை எதிர்க்கிறவரின் முத்திரையையும் கொண்டிருப்பார்கள்.</w:t>
      </w:r>
    </w:p>
    <w:p w:rsidRPr="00E541CA" w:rsidR="00E541CA" w:rsidP="00E541CA" w:rsidRDefault="00E541CA" w14:paraId="6ACD38E2" w14:textId="4EE84E1C">
      <w:pPr>
        <w:ind w:firstLine="720"/>
      </w:pPr>
      <w:r w:rsidRPr="00E541CA">
        <w:t xml:space="preserve">கிறிஸ்துவை விசுவாசிக்கிற மக்களைப் பற்றி, பின்வருமாறு எழுதப்பட்டுள்ளது: </w:t>
      </w:r>
      <w:r w:rsidRPr="00E541CA">
        <w:t xml:space="preserve">'இதோ</w:t>
      </w:r>
      <w:r w:rsidRPr="00E541CA">
        <w:rPr>
          <w:i/>
        </w:rPr>
        <w:t xml:space="preserve">, உயிரோடிருக்கிற தேவனுடைய முத்திரையைச் சுமந்துகொண்டு சூரியன் உதிக்கும்பக்கத்திலிருந்து</w:t>
      </w:r>
      <w:r w:rsidRPr="00E541CA">
        <w:t xml:space="preserve"> ஒரு தூதன் ஏறிவரக்கண்டேன்</w:t>
      </w:r>
      <w:r w:rsidRPr="00E541CA">
        <w:rPr>
          <w:i/>
        </w:rPr>
        <w:t xml:space="preserve">; அவன் பூமியையும் கடலையும் தீங்குசெய்யும்படிக்குக் கொடுக்கப்பட்டிருந்த அந்த நாலு தூதர்களையும் உரத்த சத்தமாய்க் கூப்பிட்டு: 'எங்கள் தேவனுடைய ஊழியக்காரர்களின் நெற்றிகளில் முத்திரையிடும் வரை பூமிக்கோ, கடலுக்கோ அல்லது மரங்களுக்கோ தீங்கு செய்யாதிருங்கள்</w:t>
      </w:r>
      <w:r w:rsidRPr="00E541CA">
        <w:t xml:space="preserve">'</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கிறிஸ்து விரோதனுக்கு விசுவாசிக்கும் என்று தீர்மானிக்கப்பட்ட தேசங்களைப் பொறுத்தவரை, அது இவ்வாறு எழுதப்பட்டுள்ளது: </w:t>
      </w:r>
      <w:r w:rsidRPr="00E541CA">
        <w:rPr>
          <w:i/>
        </w:rPr>
        <w:t xml:space="preserve">அவன் </w:t>
      </w:r>
      <w:r w:rsidRPr="00E541CA">
        <w:t xml:space="preserve">(கிறிஸ்து விரோதன்) </w:t>
      </w:r>
      <w:r w:rsidRPr="00E541CA">
        <w:rPr>
          <w:i/>
        </w:rPr>
        <w:t xml:space="preserve">அவர்களுடைய வலது கைகளிலோ </w:t>
      </w:r>
      <w:r w:rsidRPr="00E541CA">
        <w:t xml:space="preserve">அல்லது </w:t>
      </w:r>
      <w:r w:rsidRPr="00E541CA">
        <w:rPr>
          <w:i/>
        </w:rPr>
        <w:t xml:space="preserve">நெற்றிகளிலோ </w:t>
      </w:r>
      <w:r w:rsidRPr="00E541CA">
        <w:rPr>
          <w:i/>
        </w:rPr>
        <w:t xml:space="preserve">ஒரு முத்திரையைப் </w:t>
      </w:r>
      <w:r w:rsidRPr="00E541CA">
        <w:rPr>
          <w:i/>
        </w:rPr>
        <w:t xml:space="preserve">போடுவான்</w:t>
      </w:r>
      <w:r w:rsidRPr="00E541CA">
        <w:rPr>
          <w:i/>
        </w:rPr>
        <w:t xml:space="preserve">, அதனால் அந்த முத்திரையோ, அல்லது மிருகத்தின் நாமமோ, அல்லது அதன் நாமத்தின் எண்ணிக்கையோ இல்லாதவர்கள் யாரும் வாங்கவோ விற்கவோ முடியாது</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ஏனெனில், கிறிஸ்து விரோதி தன்னை விசுவாசிக்காதவர்களைக் கொன்றுவிடுவான்; இவ்வாறு எழுதப்பட்டுள்ளது: </w:t>
      </w:r>
      <w:r w:rsidRPr="00E541CA">
        <w:rPr>
          <w:i/>
        </w:rPr>
        <w:t xml:space="preserve">'மிருகத்தின் உருவத்திற்கு ஆராதனை செய்யாதவன் கொல்லப்படுவான்'</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ஆனால் தங்கள் நெற்றிகளில் தேவனுடைய முத்திரை இல்லாதவர்கள் தேவனுடைய கோபத்தால் தண்டிக்கப்படுவார்கள், ஏனெனில் இவ்வாறு எழுதப்பட்டுள்ளது: </w:t>
      </w:r>
      <w:r w:rsidRPr="00E541CA">
        <w:rPr>
          <w:i/>
        </w:rPr>
        <w:t xml:space="preserve">'ஒரு பெரிய உலைக்களத்தின் புகையைப் போல கிணற்றிலிருந்து புகை எழுந்தது, </w:t>
      </w:r>
      <w:r w:rsidRPr="00E541CA">
        <w:rPr>
          <w:i/>
        </w:rPr>
        <w:t xml:space="preserve">அந்தப் புகையினால்</w:t>
      </w:r>
      <w:r w:rsidRPr="00E541CA">
        <w:t xml:space="preserve"> சூரியனும் காற்றும்</w:t>
      </w:r>
      <w:r w:rsidRPr="00E541CA">
        <w:rPr>
          <w:i/>
        </w:rPr>
        <w:t xml:space="preserve"> இருண்டன</w:t>
      </w:r>
      <w:r w:rsidRPr="00E541CA">
        <w:rPr>
          <w:i/>
        </w:rPr>
        <w:t xml:space="preserve">.' மேலும், அந்தப் புகையிலிருந்து பூமிமேல் வெட்டுக்கிளிகள் புறப்பட்டு வந்தன; பூமியின் தேள்கள் அதிகாரம் பெற்றிருப்பதுபோல, அவற்றுக்கும் அதிகாரம் கொடுக்கப்பட்டது. மேலும், பூமியின் புல்லையோ, எந்தப் பசுமையான செடியையோ, மரத்தையோ சேதப்படுத்தக்கூடாது என்றும், தங்கள் நெற்றியில் தேவனுடைய முத்திரை இல்லாத மனிதர்களை மட்டுமே சேதப்படுத்த வேண்டும் என்றும் அவற்றுக்குச் சொல்லப்பட்டது</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ஆகவே நாம் ஆராய்வோம்: தேவனுடைய முத்திரை எது, கிறிஸ்து விரோதியுடையது எது?</w:t>
      </w:r>
    </w:p>
    <w:p w:rsidRPr="00E541CA" w:rsidR="00E541CA" w:rsidP="00E541CA" w:rsidRDefault="00E541CA" w14:paraId="0A78B516" w14:textId="55AECFB7">
      <w:pPr>
        <w:ind w:firstLine="720"/>
      </w:pPr>
      <w:r w:rsidRPr="00E541CA">
        <w:t xml:space="preserve">கிறிஸ்து விரோதியின் நாட்களில் தேவனுடைய ஜனங்களின் நெற்றிகளில் தேவனுடைய முத்திரை என்னவாக இருக்கும்? கபடோசியாவின் கெசரியாவின் பேராயரான புனித அந்திரேயர், வெளிப்படுத்தின விசேஷத்தின் விரிவுரையாளர், அந்த முத்திரை பரிசுத்த சிலுவையாக இருக்கும் என்று தெளிவாகக் கூறுகிறார். இவ்வாறு இந்த விரிவுரையாளர் வெளிப்படுத்தின விசேஷத்தில் உள்ள வார்த்தைகளை விளக்குகிறார்: </w:t>
      </w:r>
      <w:r w:rsidRPr="00E541CA">
        <w:rPr>
          <w:i/>
        </w:rPr>
        <w:t xml:space="preserve">'உயிருள்ள தேவனுடைய முத்திரையைக் கொண்ட</w:t>
      </w:r>
      <w:r w:rsidRPr="00E541CA">
        <w:rPr>
          <w:rStyle w:val="FootnoteReference"/>
          <w:i/>
        </w:rPr>
        <w:footnoteReference w:id="560"/>
      </w:r>
      <w:r w:rsidRPr="00E541CA">
        <w:t xml:space="preserve"> </w:t>
      </w:r>
      <w:r w:rsidRPr="00E541CA">
        <w:rPr>
          <w:i/>
        </w:rPr>
        <w:t xml:space="preserve">மற்றொரு தூதனை நான் கண்டேன், </w:t>
      </w:r>
      <w:r w:rsidRPr="00E541CA">
        <w:t xml:space="preserve">அவன் எழுதிக்கொண்டிருந்தான், மேலும் அவன்: இது</w:t>
      </w:r>
      <w:r w:rsidRPr="00E541CA">
        <w:t xml:space="preserve">, நீண்ட பருத்தி ஆடை அணிந்து, நெற்றிகளில் முத்திரையிடும் ஒருவரைப்</w:t>
      </w:r>
      <w:r w:rsidRPr="00E541CA">
        <w:t xml:space="preserve"> பற்றி</w:t>
      </w:r>
      <w:r w:rsidRPr="00E541CA">
        <w:t xml:space="preserve">,</w:t>
      </w:r>
      <w:r w:rsidRPr="00E541CA">
        <w:t xml:space="preserve"> எசேக்கியேலுக்குப் பண்டைக் காலத்தில் வெளிப்படுத்தப்பட்டது</w:t>
      </w:r>
      <w:r w:rsidRPr="00E541CA">
        <w:t xml:space="preserve">—அதாவது, புனிதர்களின் அறியப்படாத மற்றும் மறைக்கப்பட்ட நற்பண்புகளாலும், தேவதூதராலும்</w:t>
      </w:r>
      <w:r w:rsidRPr="00E541CA">
        <w:rPr>
          <w:rStyle w:val="FootnoteReference"/>
        </w:rPr>
        <w:footnoteReference w:id="561"/>
      </w:r>
      <w:r w:rsidRPr="00E541CA">
        <w:t xml:space="preserve"> ,</w:t>
      </w:r>
      <w:r w:rsidRPr="00E541CA">
        <w:t xml:space="preserve"> நீதிமான்கள் அநீதியாளர்களுடன் அழிந்துபோகாதபடிக்கு</w:t>
      </w:r>
      <w:r w:rsidRPr="00E541CA">
        <w:t xml:space="preserve">. இது ஆசீர்வதிக்கப்பட்டவருக்கும் (தேவதத்துவ அறிஞர் யோவான்) இங்கு சுட்டிக்காட்டப்படுகிறது: உச்சந்தலையான புனித சக்தி, புனித தேவதையை ஒரு மரணதண்டனை நிறைவேற்றுபவராகப் பணிக்கிறது, முத்திரையால் பிரிக்கப்பட்ட சத்தியத்தின் ஊழியர்கள் முதலில் பாவிகளை அங்கீகரிக்கும் வரை அவர்களுக்கு எதுவும் செய்யக்கூடாது என்று. மேலும், இது முற்காலங்களில் கிறிஸ்துவின் மீது விசுவாசியாக இருந்தவர்களுக்கும்—அதாவது, ரோமானியர்களால் எருசலேம் அழிக்கப்படுவதிலிருந்து தப்பியவர்களுக்கும்—பொருந்தியிருந்தாலும், இப்போது இது ஆயிரக்கணக்கானவர்களாகப் பெருகிய, இருளில் நடப்பவர்கள் மத்தியில் நிறைவேற்றப்பட்டு வருகிறது; இதை மாபெரும் யாக்கோபு, பாக்கியவானான பவுலுக்கு அவர்களின் திரளை வெளிப்படுத்தியதன் மூலம் அறிகிறோம். ஆனால், முன்பே கூறப்பட்டது போல, கிறிஸ்து விரோதியின் வருகையின் நேரத்தில் இது மிகவும் தெளிவாகத் தெரியும்—விசுவாசிகளின் பெருகல்—அதுவே </w:t>
      </w:r>
      <w:r w:rsidRPr="00E541CA">
        <w:t xml:space="preserve">உயிர்கொடுக்கும் சிலுவையின் </w:t>
      </w:r>
      <w:r w:rsidRPr="00E541CA">
        <w:rPr>
          <w:i/>
        </w:rPr>
        <w:t xml:space="preserve">முத்திரை</w:t>
      </w:r>
      <w:r w:rsidRPr="00E541CA">
        <w:t xml:space="preserve">. இது விசுவாசிகளை அவிசுவாசிகளிலிருந்து பிரிக்கிறது, மேலும் அக்கிரமக்காரர்களுக்கு முன்பாக கிறிஸ்துவின் அடையாளத்தை வெட்கமின்றி, துணிச்சலாகத் தாங்குகிறது</w:t>
      </w:r>
      <w:r w:rsidRPr="00E541CA">
        <w:rPr>
          <w:rStyle w:val="FootnoteReference"/>
        </w:rPr>
        <w:footnoteReference w:id="562"/>
      </w:r>
      <w:r w:rsidRPr="00E541CA">
        <w:t xml:space="preserve"> . ஆகவே தூதர் கூறுகிறார்: </w:t>
      </w:r>
      <w:r w:rsidRPr="00E541CA">
        <w:rPr>
          <w:i/>
        </w:rPr>
        <w:t xml:space="preserve">'எங்கள் தேவனுடைய ஊழியக்காரர்களின் நெற்றிகளில் நாங்கள் முத்திரிக்கும் வரை</w:t>
      </w:r>
      <w:r w:rsidRPr="00E541CA">
        <w:t xml:space="preserve"> பூமிக்கோ, கடலுக்கோ, மரங்களுக்கோ தீங்கு செய்யாதீர்கள்</w:t>
      </w:r>
      <w:r w:rsidRPr="00E541CA">
        <w:t xml:space="preserve">'</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கீசரியாவின் புனித அந்திரோபஸ் வேறு இடத்திலும் கூறுகிறார்: </w:t>
      </w:r>
      <w:r w:rsidRPr="00E541CA">
        <w:rPr>
          <w:i/>
        </w:rPr>
        <w:t xml:space="preserve">'தீச்செயல்களின் முடிவில் ஆன்மாவின் மறைவான மரணம் உள்ளது, தெய்வீக முத்திரையாலும், </w:t>
      </w:r>
      <w:r w:rsidRPr="00E541CA">
        <w:rPr>
          <w:i/>
        </w:rPr>
        <w:t xml:space="preserve">உயிர் தரும் சிலுவையின்</w:t>
      </w:r>
      <w:r w:rsidRPr="00E541CA">
        <w:rPr>
          <w:i/>
        </w:rPr>
        <w:lastRenderedPageBreak/>
      </w:r>
      <w:r w:rsidRPr="00E541CA">
        <w:rPr>
          <w:i/>
        </w:rPr>
        <w:t xml:space="preserve"> ஒளிப்பெருக்கத்தாலும்</w:t>
      </w:r>
      <w:r w:rsidRPr="00E541CA">
        <w:rPr>
          <w:i/>
        </w:rPr>
        <w:t xml:space="preserve"> தங்கள் நெற்றியில் குறியிடப்படாதவர்கள் அதற்கு உட்பட்டவர்கள்</w:t>
      </w:r>
      <w:r w:rsidRPr="00E541CA">
        <w:t xml:space="preserve">'</w:t>
      </w:r>
      <w:r w:rsidRPr="00E541CA">
        <w:rPr>
          <w:rStyle w:val="FootnoteReference"/>
          <w:i/>
        </w:rPr>
        <w:footnoteReference w:id="564"/>
      </w:r>
      <w:r w:rsidRPr="00E541CA">
        <w:t xml:space="preserve"> . இதுவரை அந்திரோபஸ். புனித ஹிப்போலிடஸ், மீட்ஃபேர் ஞாயிறுக்கான தனது பிரசங்கத்தில், ஓலை 127-இலும் மற்றும் ஓலை 133-இன் பின்புறத்திலும், </w:t>
      </w:r>
      <w:r w:rsidRPr="00E541CA">
        <w:rPr>
          <w:i/>
        </w:rPr>
        <w:t xml:space="preserve">கிறிஸ்துவின் சிலுவையே விசுவாசிகளுக்கு முத்திரையாக இருக்கும் என்று</w:t>
      </w:r>
      <w:r w:rsidRPr="00E541CA">
        <w:t xml:space="preserve"> கூறி, அவருடன் உடன்படுகிறார்</w:t>
      </w:r>
      <w:r w:rsidRPr="00E541CA">
        <w:rPr>
          <w:i/>
        </w:rPr>
        <w:t xml:space="preserve">. </w:t>
      </w:r>
      <w:r w:rsidRPr="00E541CA">
        <w:t xml:space="preserve">இயோசேப்பின் பேராயரமைப்பின் போது, 7156 ஆம் ஆண்டில் மாஸ்கோவில் அச்சிடப்பட்ட, பெயர் தெரியாத ஆசிரியரால் எழுதப்பட்ட விசுவாசம் பற்றிய புத்தகத்திலும் இதற்குச் சான்றுண்டு; அதில், அத்தியாயம் 9 இல், சிலுவையைப் பற்றி, ஓலை 69-இன் பின்புறத்தில், இதுபோன்று எழுதப்பட்டுள்ளது: கிறிஸ்துவின் இரண்டாம் வருகையின் போது, அனைத்துப் புனிதர்களும் சிலுவையின் அடையாளத்தால் முத்திரையிடப்படுவார்கள். இத்துடன் இந்தப் புத்தகம் முடிகிறது. இந்தச் சாட்சியத்தையும் சான்றையும் விடத் தெளிவானது வேறு என்ன இருக்க முடியும்?</w:t>
      </w:r>
    </w:p>
    <w:p w:rsidRPr="00E541CA" w:rsidR="00E541CA" w:rsidP="00E541CA" w:rsidRDefault="00E541CA" w14:paraId="72C201D1" w14:textId="6A7C4F0E">
      <w:pPr>
        <w:ind w:firstLine="720"/>
      </w:pPr>
      <w:r w:rsidRPr="00E541CA">
        <w:t xml:space="preserve">பிளவுவாதிகள் எட்டு முனைக் சிலுவை விசுவாசிகளின் நெற்றிகளில் முத்திரையாக இருக்கும் என்று சொல்லவில்லையா? ஆனால் எசேக்கியேலின் தரிசனத்தை நினைவுகூர்ந்து, யோவானின் தரிசனத்தை அறிமுகப்படுத்தும் புனித அந்திரேயாவின் முதல் வார்த்தைகளை அவர்கள் கவனிக்கட்டும்: </w:t>
      </w:r>
      <w:r w:rsidRPr="00E541CA">
        <w:t xml:space="preserve">'பண்டைக்காலத்தில் எசேக்கியேலுக்கு வெளிப்படுத்தப்பட்டது </w:t>
      </w:r>
      <w:r w:rsidRPr="00E541CA">
        <w:rPr>
          <w:i/>
        </w:rPr>
        <w:t xml:space="preserve">போல</w:t>
      </w:r>
      <w:r w:rsidRPr="00E541CA">
        <w:t xml:space="preserve">, மற்றும் பல: </w:t>
      </w:r>
      <w:r w:rsidRPr="00E541CA">
        <w:t xml:space="preserve">அப்படியே</w:t>
      </w:r>
      <w:r w:rsidRPr="00E541CA">
        <w:rPr>
          <w:i/>
        </w:rPr>
        <w:t xml:space="preserve"> இது </w:t>
      </w:r>
      <w:r w:rsidRPr="00E541CA">
        <w:t xml:space="preserve">ஆசீர்வதிக்கப்பட்டவருக்கும் உள்ளது.' ஆக, எசேக்கியேல் என்ன கண்டார்? இதைப்பற்றி நாம் மேலே, தீர்க்கதரிசியின் தரிசனங்களிலும் வெளிப்பாடுகளிலும் காணப்படும் சிலுவையின் முன்னடையாளங்களில் பேசியுள்ளோம், அதை இங்கும் மீண்டும் கூறுவோம்: எசேக்கியேல் தேவதூதர் ஒருவரைக் கண்டார், அவர் தேவனுடைய ஜனங்களின் நெற்றிகளில் முத்திரையிட்டார்; ஆறாவது </w:t>
      </w:r>
      <w:r w:rsidRPr="00E541CA">
        <w:t xml:space="preserve">முத்திரை</w:t>
      </w:r>
      <w:r w:rsidRPr="00E541CA">
        <w:t xml:space="preserve">, நமது பெரிய எழுத்து 'T' வடிவத்தில் எழுதப்பட்ட </w:t>
      </w:r>
      <w:r w:rsidRPr="00E541CA">
        <w:t xml:space="preserve">கிரேக்க எழுத்து </w:t>
      </w:r>
      <w:r w:rsidRPr="00E541CA">
        <w:rPr>
          <w:i/>
        </w:rPr>
        <w:t xml:space="preserve">'ταυ</w:t>
      </w:r>
      <w:r w:rsidRPr="00E541CA">
        <w:t xml:space="preserve">' ஆகும். அந்த எழுத்து நான்கு-முனை சிலுவையின் முன்னறிவிப்பாக இருந்தது, எட்டு-முனை சிலுவையினுடையது அல்ல; ஏனெனில், அந்த எழுத்தின் மேலே கிறிஸ்துவின் பட்டப்பெயர் இவ்வாறு சேர்க்கப்பட்டபோது,</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நீங்கள் கிறிஸ்துவின் நான்கு-முனைச் சிலுவையைக் காண்பீர்கள். ஆகையால், அந்தத் தரிசனத்தில் எசேக்கியேல் நான்கு-முனைச் சிலுவையின் முன்னடையாளத்தைக் கண்டது போலவே, வெளிப்படுத்தின விசேஷத்திலும் இறையியல் நிபுணர் யோவான் அதே நான்கு-முனைச் சிலுவையைக் கண்டார், அதனால் தேவதூதர் ஜீவனுள்ள தேவனுடைய ஊழியர்களை முத்திரையிடுகிறார்; எசேக்கியேலுக்கு வெளிப்படுத்தப்பட்டது, ஆசீர்வதிக்கப்பட்டவருக்கும் இங்கே வெளிப்படுத்தப்பட்டது. அது சொல்வதென்னவென்றால், வேறு எதுவுமில்லை; அதாவது, புனித யோவானுக்கு வெளிப்படுத்தப்பட்டது எட்டு-முனைச் சிலுவை அல்ல, மாறாக நான்கு-முனைச் சிலுவை. மேலும், இதிலிருந்து கிறிஸ்துவின் முத்திரை என்பது எட்டு-முனைச் சிலுவை அல்ல, நான்கு-முனைச் சிலுவை என்பது அறியப்படுகிறது. புனித ஹிப்போலிடஸ், மீட்ஃபேர் வாரத்திற்கான தனது பிரசங்கத்தில், ஃபோலியோ 131-இன் பின்புறத்தில் எழுதுகிறார்: கிறிஸ்து விரோதி ஏன் தன் அடையாளத்தை தன் வழிபாட்டாளர்களின் வலது கரங்களிலும் நெற்றிகளிலும் வைப்பான்? ஏனெனில், யாரும் தங்கள் வலது கரத்தால் தங்கள் நெற்றியில் பரிசுத்தமும் உயிர் தரும் சிலுவையை வரைய மாட்டார்கள், ஆனால் அவனது கை கட்டப்பட்டிருக்கும், அதனால் தன் சொந்த உறுப்புகளில் அடையாளம் இட அவனுக்கு சக்தி இருக்காது. இதுவரை புனித ஹிப்போலிடஸ். அவ்வாறே, புனித எஃப்ரேம் கூறுகிறார்: </w:t>
      </w:r>
      <w:r w:rsidRPr="00E541CA">
        <w:rPr>
          <w:i/>
        </w:rPr>
        <w:t xml:space="preserve">'கிறிஸ்துவாகிய நம் இரட்சகரின் அடையாளத்தை ஒரு மனிதன் தன் வலது கையால் தனக்குத்தானே இட்டுக்கொள்ள முடியாதபடிக்கு,</w:t>
      </w:r>
      <w:r w:rsidRPr="00E541CA">
        <w:t xml:space="preserve"> கிறிஸ்து </w:t>
      </w:r>
      <w:r w:rsidRPr="00E541CA">
        <w:rPr>
          <w:i/>
        </w:rPr>
        <w:t xml:space="preserve">விரோதன் ஒரு மனிதனின் வலது கையிலும், அவ்வாறே அவன் நெற்றியிலும் ஒரு அருவருப்பான உருவத்தை </w:t>
      </w:r>
      <w:r w:rsidRPr="00E541CA">
        <w:rPr>
          <w:i/>
        </w:rPr>
        <w:t xml:space="preserve">வைப்பான்</w:t>
      </w:r>
      <w:r w:rsidRPr="00E541CA">
        <w:rPr>
          <w:i/>
        </w:rPr>
        <w:t xml:space="preserve">'</w:t>
      </w:r>
      <w:r w:rsidRPr="00E541CA">
        <w:rPr>
          <w:rStyle w:val="FootnoteReference"/>
          <w:i/>
        </w:rPr>
        <w:footnoteReference w:id="565"/>
      </w:r>
      <w:r w:rsidRPr="00E541CA">
        <w:t xml:space="preserve"> . இதுவரை எஃப்ரேம். இருப்பினும், நாம் நமது நெற்றி மற்றும் உடலின் பிற பகுதிகளில் நான்கு-முனைச் சிலுவையால் குறியிடுகிறோம் என்பதும், எட்டு-முனைச் சிலுவையால் அல்ல என்பதும் தெளிவாகிறது; சிலுவையின் அடையாளத்தை நமது வலது கையால் செய்கிறோம்.</w:t>
      </w:r>
    </w:p>
    <w:p w:rsidRPr="00E541CA" w:rsidR="00E541CA" w:rsidP="00E541CA" w:rsidRDefault="00E541CA" w14:paraId="0D88D2BC" w14:textId="2E845A91">
      <w:pPr>
        <w:ind w:firstLine="720"/>
      </w:pPr>
      <w:r w:rsidRPr="00E541CA">
        <w:t xml:space="preserve">ஏனெனில், கிறிஸ்துவின் முத்திரையான நான்கு-முனைச் சிலுவை, இப்போது இருப்பது போலவே, கிறிஸ்துவின் எதிரியின் நாட்களில் விசுவாசிகளின் நெற்றிகளிலும் இருக்கும்.</w:t>
      </w:r>
    </w:p>
    <w:p w:rsidRPr="00E541CA" w:rsidR="00E541CA" w:rsidP="00E541CA" w:rsidRDefault="00E541CA" w14:paraId="77D1CC7B" w14:textId="48FB7264">
      <w:pPr>
        <w:ind w:firstLine="720"/>
        <w:rPr>
          <w:i/>
        </w:rPr>
      </w:pPr>
      <w:r w:rsidRPr="00E541CA">
        <w:t xml:space="preserve">அப்படியானால், கிறிஸ்து விரோதியின் முத்திரை என்னவாக இருக்கும்? மேற்கூறிய புனித ஹிப்போலிடஸ் அது சிலுவையாக இருக்காது, மாறாக முற்றிலும் வேறொன்றாக இருக்கும் என்று தெளிவாக அறிவிக்கிறார். ஆகவே, அவரது மேற்கூறிய படைப்பில், 121 ஆம் பக்கத்தில், அந்த புனிதர் கூறுகிறார்: 'கர்த்தர் தம்மில் விசுவாசமுள்ளவர்களுக்கு ஒரு அடையாளத்தை அளித்துள்ளார்—அது கனமான சிலுவை; மேலும் அவனும் (கள்ளக்கிறிஸ்து) அவ்வாறே தன் அடையாளத்தை அளிப்பான். மேலும், பக்கம் 133-இன் பின்புறத்தில், அவர் கூறுகிறார்: 'அனைவரும் கடவுளிடமிருந்து விலகி, மோசக்காரனை (கள்ளக்கிறிஸ்துவை) நம்பி, </w:t>
      </w:r>
      <w:r w:rsidRPr="00E541CA">
        <w:rPr>
          <w:i/>
        </w:rPr>
        <w:t xml:space="preserve">மீட்பரின் உயிர் தரும் சிலுவைக்குப் பதிலாக</w:t>
      </w:r>
      <w:r w:rsidRPr="00E541CA">
        <w:t xml:space="preserve">, தீய கடவுளுக்கு எதிரானவனின் முத்திரையைப் பெற்றுக்கொண்டனர்</w:t>
      </w:r>
      <w:r w:rsidRPr="00E541CA">
        <w:rPr>
          <w:i/>
        </w:rPr>
        <w:t xml:space="preserve">.'</w:t>
      </w:r>
    </w:p>
    <w:p w:rsidRPr="00E541CA" w:rsidR="00E541CA" w:rsidP="00E541CA" w:rsidRDefault="00E541CA" w14:paraId="135CB0E0" w14:textId="299F006C">
      <w:pPr>
        <w:ind w:firstLine="720"/>
      </w:pPr>
      <w:r w:rsidRPr="00E541CA">
        <w:lastRenderedPageBreak/>
      </w:r>
      <w:r w:rsidRPr="00E541CA">
        <w:t xml:space="preserve">பேராயர்கள் மற்றும் வீரமரணமடைந்தோர் மத்தியில் பழமையானவரும் மகிமையானவருமான புனித ஹிப்பொலிட்டஸின் சாட்சியம் இதுவே—கதிரவனை விடத் தெளிவானது—கள்ளக்கிறிஸ்துவின் முத்திரை சிலுவையாக இருக்காது என்பது. அப்படியானால், அது என்ன? பிளவுவாதிகள் தங்கள் போலிச் சுருளையில் ஹிப்பொலிட்டஸின் வார்த்தைகளுடன் லத்தீன் சிலுவையைச் சேர்த்துள்ளனர்; புனித ஹிப்பொலிட்டஸ், கிறிஸ்துவின் உயிர் தரும் சிலுவைக்குப் பதிலாக, கிறிஸ்துவெறுப்பாளனை நம்புபவர்கள் அவனது முத்திரையான லத்தீன் சிலுவையை ஏற்றுக்கொள்வார்கள் என்று சொல்வது போல. இருப்பினும், ஹிப்பொலிட்டஸின் உரையில் 'லத்தீன் சிலுவை' என்ற வார்த்தைகள் எங்கும் காணப்படவில்லை. இந்தப் பொய்யர்கள், பொய்யின் தந்தையான சாத்தானுடன் சேர்ந்து, தங்கள் சொந்தக் கெட்ட எண்ணத்தால் இவ்வார்த்தைகளை அந்தப் புனிதரின் உரையில் சேர்த்துள்ளனர்; அவர்கள் தங்கத்தில் சேற்றை, ஒளியில் இருளை, உண்மையில் பொய்யைச் சேர்த்துள்ளனர், நான்கு முனைக் சிலுவையைப் பற்றி அவதூறு செய்ய விரும்புகிறார்கள். கள்ளக்கிறிஸ்துவின் அடையாளம் என்னவாக இருக்கும் என்பது பற்றி, தெய்வஞானி புனித யோவான் வெளிப்படுத்தின விசேஷத்தில் தெளிவாகக் கூறுகிறார்: </w:t>
      </w:r>
      <w:r w:rsidRPr="00E541CA">
        <w:rPr>
          <w:i/>
        </w:rPr>
        <w:t xml:space="preserve">அது, பொறிப்பு, அல்லது மிருகத்தின் பெயர், அல்லது அதன் பெயரின் </w:t>
      </w:r>
      <w:r w:rsidRPr="00E541CA">
        <w:t xml:space="preserve">எண்—</w:t>
      </w:r>
      <w:r w:rsidRPr="00E541CA">
        <w:rPr>
          <w:rStyle w:val="FootnoteReference"/>
          <w:i/>
        </w:rPr>
        <w:footnoteReference w:id="566"/>
      </w:r>
      <w:r w:rsidRPr="00E541CA">
        <w:t xml:space="preserve"> ; அதுவே கள்ளக்கிறிஸ்துவின் அடையாளமாக இருக்கும். அதுபோலவே, கெய்சரியாவின் புனித ஆண்ட்ரூ சாட்சியமளிக்கிறார், அவர் கூறுகிறார்: 'கிறிஸ்து விரோதி கொல்வதற்குத் தயாராவான், மேலும் அவனை ஆராதிக்கும் </w:t>
      </w:r>
      <w:r w:rsidRPr="00E541CA">
        <w:t xml:space="preserve">அனைவர் மீதும்</w:t>
      </w:r>
      <w:r w:rsidRPr="00E541CA">
        <w:rPr>
          <w:i/>
        </w:rPr>
        <w:t xml:space="preserve"> மதம் மாறியவனின் சாபிக்கப்பட்ட பெயரின் முத்திரையைப் </w:t>
      </w:r>
      <w:r w:rsidRPr="00E541CA">
        <w:t xml:space="preserve">போட முயற்சிப்பான்.' இதுவரை ஆண்ட்ரூ கூறியது. இதைவிட மேலே யூகிக்க யார் துணிவார்கள்? ஒருவேளை, யாராவது கிறிஸ்து விரோதியின் பெயர் என்னவாக இருக்கும் என்று விசாரிக்க விரும்பினால் தவிர. ஆனால் இதை யாராலும் அறிய முடியாது; ஏனெனில், புனித அந்திரேயர் கூறுவது போல், கடவுள் அதை மனித ஆர்வத்திலிருந்து மறைத்துள்ளார்</w:t>
      </w:r>
      <w:r w:rsidRPr="00E541CA">
        <w:t xml:space="preserve">: '(சில போதகர்கள் கூறுவது போல்) பெயரை (கள்ளக்கிறிஸ்துவின்) உறுதியாக அறிவதற்கு ஒரு தேவை இருந்திருந்தால், அவர் அதை வெளிப்படுத்தியிருப்பார்; </w:t>
      </w:r>
      <w:r w:rsidRPr="00E541CA">
        <w:rPr>
          <w:i/>
        </w:rPr>
        <w:t xml:space="preserve">ஆனால் </w:t>
      </w:r>
      <w:r w:rsidRPr="00E541CA">
        <w:rPr>
          <w:i/>
        </w:rPr>
        <w:t xml:space="preserve">இறைவனின் அருள்</w:t>
      </w:r>
      <w:r w:rsidRPr="00E541CA">
        <w:t xml:space="preserve">, </w:t>
      </w:r>
      <w:r w:rsidRPr="00E541CA">
        <w:t xml:space="preserve">அழிவின் பெயர் தெய்வீக புத்தகத்தில் எழுதப்படுவதை </w:t>
      </w:r>
      <w:r w:rsidRPr="00E541CA">
        <w:rPr>
          <w:i/>
        </w:rPr>
        <w:t xml:space="preserve">விரும்பவில்லை</w:t>
      </w:r>
      <w:r w:rsidRPr="00E541CA">
        <w:t xml:space="preserve">.' இதுவரை புனித அந்திரேயர். ஆனால் கடவுள் அதை வெளிப்படுத்த விரும்பவில்லை என்றால், கடவுள் மறைத்து வைத்ததை வேறு யால் வெளிக்கொணர முடியும்? சிலர் பழங்கால புனிதர்களிடையே கிறிஸ்து விரோதியின் பெயரைத் தேடியுள்ளனர், மேலும் சிலர் அவனது பெயரின் தடயங்களையும் ஒற்றுமைகளையும் கண்டறிந்துள்ளனர், ஆனால் அவர்கள் அதை ஊகமாகவே பேசியுள்ளனர், உறுதியாக அல்ல. இவ்வாறு புனித ஹிப்பொலிடஸ், தனது மேற்கூறிய நூலில், 131வது பக்கத்தின் பின்புறத்தில் கூறுகிறார்: 'அவரது எண் 666; </w:t>
      </w:r>
      <w:r w:rsidRPr="00E541CA">
        <w:rPr>
          <w:i/>
        </w:rPr>
        <w:t xml:space="preserve">எனக்குத் தெரியாது, ஏனெனில் </w:t>
      </w:r>
      <w:r w:rsidRPr="00E541CA">
        <w:t xml:space="preserve">இந்த எழுத்துக்களில் </w:t>
      </w:r>
      <w:r w:rsidRPr="00E541CA">
        <w:rPr>
          <w:i/>
        </w:rPr>
        <w:t xml:space="preserve">ஆராய்வது ஆபத்தானது</w:t>
      </w:r>
      <w:r w:rsidRPr="00E541CA">
        <w:t xml:space="preserve">.' அவருடைய இந்த வார்த்தைகளைக் கவனிக்கட்டும்: 'எனக்குத் தெரியாது'—அதாவது, நான் சந்தேகிக்கிறேன், ஆனால் உறுதியாகக் கூறவில்லை—ஏனெனில் இந்த எழுத்தை முழுமையாக விளக்குவது ஆபத்தானது; மேலும் அவர் கூறுகிறார்: 'ஏனெனில் இந்த எண்ணில் பல பெயர்கள் காணப்படுகின்றன, மேலும் அங்கே எழுதப்பட்டுள்ள, கிறிஸ்து விரோதியின் எண்ணைக் கொண்ட மற்ற பெயர்களைப் படிக்க விரும்புகிறவர் படிக்கட்டும்.' அதேபோல், வெளிப்படுத்தின விசேஷம் மீதான ஆண்ட்ரூவின் வியாக்கியானத்தில், அதிகாரம் 13-இல், ஓலை 62-இல்</w:t>
      </w:r>
      <w:r w:rsidRPr="00E541CA">
        <w:rPr>
          <w:rStyle w:val="FootnoteReference"/>
        </w:rPr>
        <w:footnoteReference w:id="567"/>
      </w:r>
      <w:r w:rsidRPr="00E541CA">
        <w:t xml:space="preserve"> . மேலும் ரியாசான் ஆயர், மாண்புமிகு ஸ்டீபன் அவர்களின் சிறு புத்தகத்தில், அத்தியாயம் 8-இல் இதே நிலை காணப்படுகிறது. ஆனால், நாம் கூறுவது என்னவென்றால்: பண்டைய புனிதர்களுக்கு இந்த மர்மம் வெளிப்படுத்தப்படவில்லை என்றால், அவர்கள் கிறிஸ்து விரோதியின் பெயரை உண்மையாக அறிய முடியாதபோது, இன்றுள்ளவர்களில் யார் அந்த மர்மத்தை அறிந்துகொள்ள முடியும், அதை கடவுள் யாருக்கும் வெளிப்படுத்தவில்லையே? மேலும், இந்த விஷயத்தை ஆராய்வது அவசியமற்றது, பயனற்றதும் கூட. புனித அந்திரேயர் நன்றாகக் கூறுகிறார்: 'எண்ணின் அறியப்பட்ட அறிவும், அவரைப் (கிறிஸ்து விரோதியைப்) பற்றி எழுதப்பட்ட மற்ற காரியங்களும் தக்க காலத்தில் வெளிப்படுத்தப்படும்'</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கர்த்தருடைய நான்கு-முனைச் சிலுவையைத் தேடும் நாம், கிறிஸ்துவின் நான்கு-முனைச் சிலுவை கள்ளக்கிறிஸ்துவின் முத்திரை அல்ல என்ற புனிதத் தந்தையர்களின் உண்மையான சாட்சியத்தைக் கண்டறிந்ததே போதுமானது. </w:t>
      </w:r>
      <w:r w:rsidRPr="00E541CA">
        <w:rPr>
          <w:i/>
        </w:rPr>
        <w:t xml:space="preserve">ஏனெனில் </w:t>
      </w:r>
      <w:r w:rsidRPr="00E541CA">
        <w:t xml:space="preserve">பிளவுவாதிகள்</w:t>
      </w:r>
      <w:r w:rsidRPr="00E541CA">
        <w:rPr>
          <w:i/>
        </w:rPr>
        <w:t xml:space="preserve"> பொய் சொல்கிறார்கள்</w:t>
      </w:r>
      <w:r w:rsidRPr="00E541CA">
        <w:t xml:space="preserve">, மேலும் </w:t>
      </w:r>
      <w:r w:rsidRPr="00E541CA">
        <w:rPr>
          <w:i/>
        </w:rPr>
        <w:t xml:space="preserve">கிறிஸ்துவின் நான்கு முனை கொண்ட சிலுவையை </w:t>
      </w:r>
      <w:r w:rsidRPr="00E541CA">
        <w:t xml:space="preserve">அநியாயமாகப் பொல்லாரின் முத்திரை என்று கூறி</w:t>
      </w:r>
      <w:r w:rsidRPr="00E541CA">
        <w:rPr>
          <w:i/>
        </w:rPr>
        <w:t xml:space="preserve">, </w:t>
      </w:r>
      <w:r w:rsidRPr="00E541CA">
        <w:t xml:space="preserve">மதவிரோதமாக </w:t>
      </w:r>
      <w:r w:rsidRPr="00E541CA">
        <w:rPr>
          <w:i/>
        </w:rPr>
        <w:t xml:space="preserve">நிந்திக்கிறார்கள்</w:t>
      </w:r>
      <w:r w:rsidRPr="00E541CA">
        <w:t xml:space="preserve">.</w:t>
      </w:r>
    </w:p>
    <w:p w:rsidRPr="00E541CA" w:rsidR="00E541CA" w:rsidP="00E541CA" w:rsidRDefault="00E541CA" w14:paraId="704CE499" w14:textId="6F387132">
      <w:pPr>
        <w:ind w:firstLine="720"/>
      </w:pPr>
      <w:r w:rsidRPr="00E541CA">
        <w:t xml:space="preserve">இருப்பினும், அவர்கள் தங்கள் பொய்யை உண்மையென நிரூபிக்க விரும்பினால், இறை வேதத்திலிருந்து அல்லது பண்டைய புனிதத் தந்தையர்களிடமிருந்து—அதை யார் எழுதியிருந்தாலும் அல்லது பேசியிருந்தாலும்—குறைந்தபட்சம் ஒரு சாட்சியத்தையாவது எங்களுக்குக் காட்டட்டும். அது ஒரு திருத்தூதராக இருந்தாலும், அல்லது ஒரு தீர்க்கதரிசியாக இருந்தாலும், அல்லது ஒரு போதகராக இருந்தாலும், அல்லது ஒரு அறிக்கையாளராக இருந்தாலும், அல்லது ஒரு வீரமரணமடைந்தவராக இருந்தாலும், அல்லது ஒரு போற்றத்தக்கவராக இருந்தாலும், அல்லது திருச்சபை நூல்களாக இருந்தாலும், நான்கு முனைக் சிலுவை கிறிஸ்துவின் முத்திரை அல்ல என்று? அப்படியானால், நம்பகமான சான்றுகளை முன்வைக்காமல், தங்கள் சொந்தப் பொய்யான மற்றும் மதவிரோதமான கற்பனைகளின் அடிப்படையில் மட்டும் இத்தகைய விஷயங்களைப் பேசுகிறவர்களிடம் யார் நம்பிக்கை வைப்பார்கள்? அடித்தளம் இல்லாமல் மணலில் கட்டப்பட்ட வீடு நிற்க முடியாதது போல, உண்மையான மற்றும் தெளிவான சான்றுகள் இல்லாத ஒவ்வொரு வார்த்தையும் போதனையும் நம்பகமானதாகவோ அல்லது உறுதியானதாகவோ இருக்க முடியாது. ஆகவே, அவர்கள் தங்கள் சொந்த புதிய மற்றும் பொய்யான புத்தகங்களிலிருந்து அல்லாமல், புனிதர்களின் பழைய, சான்றளிக்கப்பட்ட புத்தகங்களிலிருந்து சாட்சி கூறட்டும். ஆனால், அவர்கள் தங்கள் சொந்த ஆசிரியரும் வழிகாட்டியுமான பொய்யின் தந்தையான பிசாசைக் குறிப்பிடாவிட்டால், அத்தகைய சாட்சியத்தை அவர்களால் எங்கும் அளிக்க முடியாது; அவன் கிறிஸ்துவையும், கிறிஸ்துவின் ஆயுதமான புனித சிலுவையையும்—அதனால் அவன் தோற்கடிக்கப்பட்டான்—வெறுத்து, சிலுவையின் நிழலைக் கண்டு பயந்து நடுங்குகிறான். மேலும், அவனுக்குள் வாசம் செய்யும் அவனது சீடர்களின் வாய்கள் மூலம், அவன் பரிசுத்தமான நான்கு முனைக் சிலுவைக்கு எதிராகத் தூஷணங்களை உரைக்கிறான்.</w:t>
      </w:r>
    </w:p>
    <w:p w:rsidRPr="00E541CA" w:rsidR="00E541CA" w:rsidP="00E541CA" w:rsidRDefault="00E541CA" w14:paraId="49D068F7" w14:textId="43240AB3">
      <w:pPr>
        <w:ind w:firstLine="720"/>
      </w:pPr>
      <w:r w:rsidRPr="00E541CA">
        <w:t xml:space="preserve">ஆனால், அவர்களது பிளவுபடுத்தும் இறை நிந்தனை மற்றும் நான்கு முனைக் சிலுவையின் மூலம், கிறிஸ்து விரோதி தன் சீடர்களைக் குறியிட விரும்பினாலும், அதற்காக நாம் பரிசுத்தமான நான்கு முனைக் சிலுவையைப் புறக்கணிக்க வேண்டுமா? அது நம்மை விட்டு வெகு தொலைவில் இருக்கட்டும். கிறிஸ்து விரோதி கிறிஸ்து என்றும் அழைக்கப்படுவான்: ஏனெனில் அவன் கிறிஸ்து விரோதி என்று அழைக்கப்படமாட்டான், ஆனால் கிறிஸ்து என்று அழைக்கப்படுவான். ஏனெனில் யூதர்கள் கூட, தங்களின் சொந்த புரிதலின்படி, கிறிஸ்து விரோதியைக் காத்திருக்கவில்லை, ஆனால் கிறிஸ்துவையே காத்திருக்கிறார்கள்; ஆனாலும் நாம், ஆர்த்தடாக்ஸ் கிறிஸ்தவர்கள், கிறிஸ்து விரோதி அந்தப் பெயரைத் தன்னுடையது என்று உரிமை கொண்டாடினாலும், நமது இரட்சகராகிய கிறிஸ்து என்ற பெயரை வெறுப்பதில்லை. மேலும், கிறிஸ்து என அழைக்கப்படுவார் என்பதால், புனித அந்திரேயர் தனது சொற்பொழிவு 10, அதிகாரம் 11, ஓலை 49-ல், </w:t>
      </w:r>
      <w:r w:rsidRPr="00E541CA">
        <w:rPr>
          <w:i/>
        </w:rPr>
        <w:t xml:space="preserve">'அவர் தன்னை கிறிஸ்து என்று அறிவிப்பார்'</w:t>
      </w:r>
      <w:r w:rsidRPr="00E541CA">
        <w:t xml:space="preserve"> என்று சாட்சியமளிக்கிறார்</w:t>
      </w:r>
      <w:r w:rsidRPr="00E541CA">
        <w:rPr>
          <w:i/>
        </w:rPr>
        <w:t xml:space="preserve">. </w:t>
      </w:r>
      <w:r w:rsidRPr="00E541CA">
        <w:t xml:space="preserve">மேலும் புனித ஹிப்போலிடஸ், ஓலை 121-ல் கூறுகிறார்: 'ஏனெனில் எல்லா விதத்திலும் அந்த வஞ்சகர் </w:t>
      </w:r>
      <w:r w:rsidRPr="00E541CA">
        <w:rPr>
          <w:i/>
        </w:rPr>
        <w:t xml:space="preserve">தேவனுடைய குமாரனுக்கு</w:t>
      </w:r>
      <w:r w:rsidRPr="00E541CA">
        <w:t xml:space="preserve"> ஒப்பானவராக இருக்க விரும்புகிறார்</w:t>
      </w:r>
      <w:r w:rsidRPr="00E541CA">
        <w:rPr>
          <w:i/>
        </w:rPr>
        <w:t xml:space="preserve">.'</w:t>
      </w:r>
      <w:r w:rsidRPr="00E541CA">
        <w:t xml:space="preserve"> 'எல்லா வகையிலும்': ஏனெனில் அவன் கிறிஸ்துவின் பெயரால் தன்னை அழைத்துக் கொள்வான். ஆனால் ஆண்டவரே நற்செய்தியில் கூறினார்: </w:t>
      </w:r>
      <w:r w:rsidRPr="00E541CA">
        <w:rPr>
          <w:i/>
        </w:rPr>
        <w:t xml:space="preserve">'என் பெயரில் பலர் வருவார்கள், "நான் தான் கிறிஸ்து" என்று சொல்லிக்கொண்டு' </w:t>
      </w:r>
      <w:r w:rsidRPr="00E541CA">
        <w:t xml:space="preserve">(</w:t>
      </w:r>
      <w:r w:rsidRPr="00E541CA">
        <w:rPr>
          <w:rStyle w:val="FootnoteReference"/>
          <w:i/>
        </w:rPr>
        <w:footnoteReference w:id="569"/>
      </w:r>
      <w:r w:rsidRPr="00E541CA">
        <w:t xml:space="preserve"> ). 'பலர்'—அதாவது, கிறிஸ்துவின் எதிரியின் முன்னோடிகள். மேலும், இவர்கள் தங்களைக் கிறிஸ்துவின் பெயரால் அழைத்துக் கொண்டால், கிறிஸ்துவின் பெயரை கிறிஸ்து விரோதியே தம்மை அழைத்துக் கொள்வதைப் பற்றிச் சொல்லவே வேண்டாம்.</w:t>
      </w:r>
    </w:p>
    <w:p w:rsidRPr="00E541CA" w:rsidR="00E541CA" w:rsidP="00E541CA" w:rsidRDefault="00E541CA" w14:paraId="478E8F80" w14:textId="2C83FDA7">
      <w:pPr>
        <w:ind w:firstLine="720"/>
      </w:pPr>
      <w:r w:rsidRPr="00E541CA">
        <w:t xml:space="preserve">ஏனெனில், கிறிஸ்து, தேவனுடைய குமாரன் என்று கிறிஸ்துவை நிந்திக்காதது போல, கள்ளக்கிறிஸ்து தேவனுடைய குமாரன் என்று கூறினாலும், நான்கு முனை கொண்ட சிலுவையையும் நாம் நிந்திக்க மாட்டோம், அது கள்ளக்கிறிஸ்துவின் முத்திரையாக இருந்தாலும் சரி. ஆனால், நாம் தேவனுடைய குமாரனாகிய கிறிஸ்துவை நேசித்து, அவரை அறிக்கை செய்து, விசுவாசிப்பது போலவே, புனிதமான நான்கு முனைக் சிலுவையையும் உண்மையானது என்று கனப்படுத்தி முத்தமிடுகிறோம். அதன் மூலம், நமது தேவனாகிய கிறிஸ்துவின் உண்மையான முத்திரையாகவும், கிறிஸ்துவின் எதிரியின் முத்திரையாக அல்லாமலும், உறுதிப்பூசுதலில் சிலுவையின் அடையாளம் செய்து முத்திரையிடப்படுகிறோம். இவ்வாறு நாங்கள் அனைத்து திருவருட்சாதனங்களையும் நிறைவு செய்கிறோம், ஆர்த்தடாக்ஸ் விசுவாசிகளையும் அவர்களின் உணவையும் ஆசீர்வதிக்கிறோம், மேலும் நான்கு முனைகள் கொண்ட சிலுவையால் எல்லா இடங்களிலும் நம்மைப் பாதுகாத்துக் கொள்கிறோம்.</w:t>
      </w:r>
    </w:p>
    <w:p w:rsidRPr="00E541CA" w:rsidR="00E541CA" w:rsidP="00E541CA" w:rsidRDefault="00E541CA" w14:paraId="3B3D838F" w14:textId="388A6D47">
      <w:pPr>
        <w:ind w:firstLine="720"/>
      </w:pPr>
      <w:r w:rsidRPr="00E541CA">
        <w:t xml:space="preserve">ஆனால் பிளவுவாதிகள், தாங்களே தங்களை ஏமாற்றிக் கொள்வது போல, நான்கு முனைக் சிலுவை எதிர்க்கிறீர்களானால், அவர்கள் கடவுளின் குமாரனாகிய கிறிஸ்துவையும் வெறுப்பது பொருத்தமானது; ஏனெனில், எதிர்க்கிறுஸ்து</w:t>
      </w:r>
      <w:r w:rsidRPr="00E541CA">
        <w:lastRenderedPageBreak/>
      </w:r>
      <w:r w:rsidRPr="00E541CA">
        <w:t xml:space="preserve"> </w:t>
      </w:r>
      <w:r w:rsidRPr="00E541CA">
        <w:t xml:space="preserve">, </w:t>
      </w:r>
      <w:r w:rsidRPr="00E541CA">
        <w:t xml:space="preserve">கிறிஸ்து, கடவுளின் குமாரன் என்று அழைக்கப்படுவார். ஆனால், அவர்களுடைய பகுதி எவ்வளவு முட்டாள்தனமும், மதவிரோதமும், தீய நோக்கமும் கொண்டது! ஏனெனில், கிறிஸ்துவின் சிலுவையை நிந்தித்து, அதன் மீது சிலுவையிடப்பட்ட கிறிஸ்துவையே அவர்கள் நிந்திக்கிறார்கள்.</w:t>
      </w:r>
    </w:p>
    <w:p w:rsidRPr="00E541CA" w:rsidR="00E541CA" w:rsidP="00E541CA" w:rsidRDefault="00E541CA" w14:paraId="58B79E48" w14:textId="6FCE7CD0">
      <w:pPr>
        <w:ind w:firstLine="720"/>
      </w:pPr>
      <w:r w:rsidRPr="00E541CA">
        <w:t xml:space="preserve">மேலும், இந்த விஷயத்திலும் அவர்கள் ஏளனத்திற்குரியவர்கள்: அவர்கள் கிறிஸ்துவின் நான்கு-முனைச் சிலுவையைப் பரிகசித்து, அதைப் பொய்த்தெய்வத்தின் அடையாளம் என்று அழைக்கிறார்கள், ஆனாலும் அவர்கள் நான்கு-முனைச் சிலுவையால் சிலுவையின் அடையாளம் இடுகிறார்கள்; </w:t>
      </w:r>
      <w:r w:rsidRPr="00E541CA">
        <w:rPr>
          <w:i/>
        </w:rPr>
        <w:t xml:space="preserve">ஏனெனில், </w:t>
      </w:r>
      <w:r w:rsidRPr="00E541CA">
        <w:t xml:space="preserve">(அவர்களின் இழிவான பேச்சுப்படி) பொய்த்தெய்வத்தின் அடையாளத்தைக் கொண்டே அவர்கள் சிலுவையின் அடையாளம் இடுகிறார்கள், ஆகையால் அவர்கள் கிறிஸ்தவர்கள் அல்ல, மாறாகக் கிறிஸ்துவின் எதிரிகள். நான்கு-முனைச் சிலுவையை வெறுத்து, எட்டு-முனைச் சிலுவையை நேசிக்கும் பிளவுபடுத்தும் நீங்கள், சிலுவையின் அடையாளத்தை நான்கு-முனைச் சிலுவையால் அல்ல, மாறாக எட்டு-முனைச் சிலுவையால், முதலில் உங்கள் நெற்றியில் அடையாளம் இட்டு, பின்னர் அதை உங்கள் தொப்புள் வரை கீழ்நோக்கி நீட்டி, இடுவது பொருத்தமானது, மேலும் உங்கள் தோள்களில் சிலுவையின் அகலத்தைக் குறுக்காகக் கோர்த்து, பின்னர் உங்கள் வயிற்றின் குறுக்கே அதன் அடிப்பாகத்தைச் சரிவாகக் குறியிட்டு, இவ்வாறு உங்கள் விசுவாசத்தின்படி நீங்கள் உண்மையான கிறிஸ்தவர்களாக இருப்பீர்கள்.</w:t>
      </w:r>
    </w:p>
    <w:p w:rsidRPr="00E541CA" w:rsidR="00E541CA" w:rsidP="00E541CA" w:rsidRDefault="00E541CA" w14:paraId="467CD4F3" w14:textId="3E023F0D">
      <w:pPr>
        <w:ind w:firstLine="720"/>
      </w:pPr>
      <w:r w:rsidRPr="00E541CA">
        <w:t xml:space="preserve">ஆகவே, அன்பானவர்களே, முழுமையான ஆய்வின் மூலம், கிறிஸ்துவின் பரிசுத்தமான நான்கு-முனைச் சிலுவையை ஆராய்ந்து, இதனைக் கண்டறிந்தோம்:</w:t>
      </w:r>
    </w:p>
    <w:p w:rsidRPr="00E541CA" w:rsidR="00E541CA" w:rsidP="00E541CA" w:rsidRDefault="00E541CA" w14:paraId="79F745A8" w14:textId="1E382BA7">
      <w:pPr>
        <w:ind w:firstLine="720"/>
      </w:pPr>
      <w:r w:rsidRPr="00E541CA">
        <w:t xml:space="preserve">பழைய ஏற்பாட்டில், நான்கு முனைக் சிலுவை எட்டு முனைக் சிலுவையின் நிழலாக இருக்கவில்லை;</w:t>
      </w:r>
    </w:p>
    <w:p w:rsidRPr="00E541CA" w:rsidR="00E541CA" w:rsidP="00E541CA" w:rsidRDefault="00E541CA" w14:paraId="5C8000F8" w14:textId="35B20A87">
      <w:pPr>
        <w:ind w:firstLine="720"/>
      </w:pPr>
      <w:r w:rsidRPr="00E541CA">
        <w:t xml:space="preserve">ஏனெனில், நான்கு முனைகள் கொண்ட ரோமானிய சிலுவையில்தான் கிறிஸ்து சிலுவையிடப்பட்டார், எட்டு முனைகள் கொண்ட பிரின் சிலுவையில் அல்ல;</w:t>
      </w:r>
    </w:p>
    <w:p w:rsidRPr="00E541CA" w:rsidR="00E541CA" w:rsidP="00E541CA" w:rsidRDefault="00E541CA" w14:paraId="6E067CE7" w14:textId="09F2991D">
      <w:pPr>
        <w:ind w:firstLine="720"/>
      </w:pPr>
      <w:r w:rsidRPr="00E541CA">
        <w:t xml:space="preserve">ஏனெனில் நான்கு-முனை சிலுவை என்பது சிலுவை அல்ல</w:t>
      </w:r>
    </w:p>
    <w:p w:rsidRPr="00E541CA" w:rsidR="00E541CA" w:rsidP="00E541CA" w:rsidRDefault="00E541CA" w14:paraId="0CA61D09" w14:textId="5BB4A82D">
      <w:pPr>
        <w:ind w:firstLine="720"/>
      </w:pPr>
      <w:r w:rsidRPr="00E541CA">
        <w:t xml:space="preserve">ரோமானிய சிலுவை;</w:t>
      </w:r>
    </w:p>
    <w:p w:rsidRPr="00E541CA" w:rsidR="00E541CA" w:rsidP="00E541CA" w:rsidRDefault="00E541CA" w14:paraId="1556E3F2" w14:textId="41737236">
      <w:pPr>
        <w:ind w:firstLine="720"/>
      </w:pPr>
      <w:r w:rsidRPr="00E541CA">
        <w:t xml:space="preserve">ஏனெனில் நான்கு முனைக் சிலுவை கிறிஸ்து விரோதியின் உருவமோ அல்லது விக்கிரமாம்சமோ அல்ல, அது பாழாக்கத்தின் அருவருப்பும் அல்ல;</w:t>
      </w:r>
    </w:p>
    <w:p w:rsidRPr="00E541CA" w:rsidR="00E541CA" w:rsidP="00E541CA" w:rsidRDefault="00E541CA" w14:paraId="3A9925D0" w14:textId="204C7DE6">
      <w:pPr>
        <w:ind w:firstLine="720"/>
      </w:pPr>
      <w:r w:rsidRPr="00E541CA">
        <w:t xml:space="preserve">மேலும் நான்கு முனைக் சிலுவை, கிறிஸ்து விரோதியின் முத்திரையாக இருந்ததில்லை, இனிமேலும் இருக்கவும்ாது; ஆனால் அது, உயிரோடிருக்கும் தேவனுடைய குமாரனாகிய கிறிஸ்துவின் முத்திரையாக இருக்கிறது, என்றும் இருக்கும்.</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அத்தியாயம் 25. சிலுவையின் அடையாளத்தைப் பற்றி</w:t>
      </w:r>
      <w:bookmarkEnd w:id="64"/>
    </w:p>
    <w:p w:rsidRPr="00E541CA" w:rsidR="00E541CA" w:rsidP="00E541CA" w:rsidRDefault="00E541CA" w14:paraId="1D5F44A2" w14:textId="673653CB">
      <w:pPr>
        <w:ind w:firstLine="720"/>
      </w:pPr>
      <w:r w:rsidRPr="00E541CA">
        <w:t xml:space="preserve">கிறிஸ்துவின் நான்கு முனைக் சிலுவையைப் பெருங்கோபாரின் முத்திரை என்று கூறி, சில பிளவுபடுத்தும் பிரிவுகள் ஒரு நிலைக்குச் சென்று, நான்கு முனைக் கொண்டதும், வலது கையால் உடலில் வரையப்பட்டதும் ஆன சிலுவையின் அடையாளத்தையே சந்தேகிக்கத் தொடங்கிவிட்டன என்பதும் எங்கள் கவனத்திற்கு வந்துள்ளது— தங்கள் மீது அவர்கள் கிறிஸ்துவின் எதிரியின் அடையாளத்தை இட்டுக்கொள்ளக்கூடும் என்று அஞ்சி; உண்மையில், அவர்களில் சிலர், தற்செயலாக எப்போதாவது ஒரு தேவாலயத்திற்குள் நுழைந்தாலும் கூட, இப்போது சிலுவை அடையாளம் இடுவதில்லை. அவர்கள் கேட்கிறார்கள்: கிறிஸ்தவர்கள் தங்களுக்குள் நான்கு முனைகள் கொண்ட சிலுவை அடையாளம் இட்டுக்கொள்ள யார் கட்டளையிட்டது, இந்த வழக்கம் எவ்வளவு காலத்திற்கு முன்பு தொடங்கியது, யாரிடமிருந்து வந்தது? மேலும் அவர்கள் கேட்கிறார்கள்: சிலுவை அடையாளம் இட்டுக்கொள்ளாமல் கடவுளிடம் பிரார்த்தனை செய்யவும், தங்களுக்குள் சிலுவை அடையாளம் இட்டுக்கொள்ளாமல் தலைவணங்கவும் முடியாதா?</w:t>
      </w:r>
    </w:p>
    <w:p w:rsidRPr="00E541CA" w:rsidR="00E541CA" w:rsidP="00E541CA" w:rsidRDefault="00E541CA" w14:paraId="7AFB8626" w14:textId="53D2BA23">
      <w:pPr>
        <w:ind w:firstLine="720"/>
      </w:pPr>
      <w:r w:rsidRPr="00E541CA">
        <w:t xml:space="preserve">அவர்களின் முட்டாள்தனமான கேள்விக்குப் பதிலளிக்கும் விதமாக, தெசலோனிக்கேயருக்கு எழுதிய இரண்டாம் நிருபத்தின் மீதான தனது நான்காவது பிரசங்கத்தில் புனித யோவான் கிறிசோஸ்தோம் கூறிய, முன்னரே குறிப்பிடப்பட்ட சுருக்கமான வார்த்தைகளை மேற்கோள் காட்டுவது போதுமானது: </w:t>
      </w:r>
      <w:r w:rsidRPr="00E541CA">
        <w:rPr>
          <w:i/>
        </w:rPr>
        <w:t xml:space="preserve">'ஒரு பாரம்பரியம் உள்ளது; மேலும் தேட வேண்டாம்</w:t>
      </w:r>
      <w:r w:rsidRPr="00E541CA">
        <w:rPr>
          <w:rStyle w:val="FootnoteReference"/>
          <w:i/>
        </w:rPr>
        <w:footnoteReference w:id="570"/>
      </w:r>
      <w:r w:rsidRPr="00E541CA">
        <w:t xml:space="preserve"> . கபடோசியாவின் கெசரியாவின் பேராயரான புனித பேசில் மகானின் வார்த்தைகள், 'உவெட்' என்ற தலைப்பிலான புத்தகத்தில், 128வது பக்கத்தில் மேற்கோள் காட்டப்பட்டுள்ளன, அவை பின்வருமாறு கூறி இந்தக் கேள்விக்குப் பதிலளிக்கப் போதுமானவை: ''தன் முகத்திலும் மார்பிலும் சிலுவை அடையாளம் இடுவது </w:t>
      </w:r>
      <w:r w:rsidRPr="00E541CA">
        <w:rPr>
          <w:i/>
        </w:rPr>
        <w:t xml:space="preserve">ஒரு பழங்காலத் திருத்தூது மரபு, </w:t>
      </w:r>
      <w:r w:rsidRPr="00E541CA">
        <w:t xml:space="preserve">அது எழுத்துக்களால் அல்ல, போதனையால் நமக்குக் கையளிக்கப்பட்டது.' இதுவரை புனித கிரகோரியின் வார்த்தைகள். ஆனால், குருடர்கள் ஒரு வழிகாட்டியைத் தேடுவதாலும், விசுவாசத்தில் பலவீனமானவர்கள் உண்மையான வழிகாட்டுதலைத் தேடுவதாலும், கிறிஸ்தவர்களுக்குள் சிலுவையின் அடையாளம் எவ்வளவு காலத்திற்கு முன்பு தொடங்கியது என்பதை திருச்சபை பதிவுகளிலிருந்து நாமும் அவர்களுக்குக் காட்டுவோம்.</w:t>
      </w:r>
    </w:p>
    <w:p w:rsidRPr="00E541CA" w:rsidR="00E541CA" w:rsidP="00E541CA" w:rsidRDefault="00E541CA" w14:paraId="57EDAB55" w14:textId="0C794F71">
      <w:pPr>
        <w:ind w:firstLine="720"/>
      </w:pPr>
      <w:r w:rsidRPr="00E541CA">
        <w:t xml:space="preserve">திருச்சபையின் ஆரம்ப நாட்களில், திருத்தூதர்களின் காலத்திலிருந்தே சிலுவை அடையாளம் தொடங்கியது. அதுவும் மிகவும் புனிதமான திருத்தூதர்களிடமிருந்தே தொடங்கியது. அவர்கள் கர்த்தராகிய கிறிஸ்துவினால் நேரடியாகக் கற்பிக்கப்பட்டவர்கள். அவருடைய உயிர்த்தெழுதலுக்குப் பிறகு, </w:t>
      </w:r>
      <w:r w:rsidRPr="00E541CA">
        <w:rPr>
          <w:i/>
        </w:rPr>
        <w:t xml:space="preserve">அவர் அவர்களை பெத்தானியாவிற்கு அழைத்துச் சென்று, தம்முடைய கைகளை உயர்த்தி, </w:t>
      </w:r>
      <w:r w:rsidRPr="00E541CA">
        <w:rPr>
          <w:i/>
        </w:rPr>
        <w:t xml:space="preserve">'</w:t>
      </w:r>
      <w:r w:rsidRPr="00E541CA">
        <w:rPr>
          <w:rStyle w:val="FootnoteReference"/>
          <w:i/>
        </w:rPr>
        <w:footnoteReference w:id="571"/>
      </w:r>
      <w:r w:rsidRPr="00E541CA">
        <w:rPr>
          <w:i/>
        </w:rPr>
        <w:t xml:space="preserve"> ' என்று</w:t>
      </w:r>
      <w:r w:rsidRPr="00E541CA">
        <w:rPr>
          <w:i/>
        </w:rPr>
        <w:t xml:space="preserve"> ஆசீர்வதித்தபோது இது நிகழ்ந்தது</w:t>
      </w:r>
      <w:r w:rsidRPr="00E541CA">
        <w:rPr>
          <w:i/>
        </w:rPr>
        <w:t xml:space="preserve">. </w:t>
      </w:r>
      <w:r w:rsidRPr="00E541CA">
        <w:t xml:space="preserve">அக்காலத்திலிருந்து, புனித அப்போஸ்தலர்கள் தாங்களே கிறிஸ்துவால் ஆசீர்வதிக்கப்பட்டவர்களாக, அவ்வாறே சிலுவை அடையாளத்தின் மூலம் மற்றவர்களையும் ஆசீர்வதிக்கவும் அற்புதங்களைச் செய்யவும் தொடங்கினர், இது விரைவில் தெளிவுபடுத்தப்படும்.</w:t>
      </w:r>
    </w:p>
    <w:p w:rsidRPr="00E541CA" w:rsidR="00E541CA" w:rsidP="00E541CA" w:rsidRDefault="00E541CA" w14:paraId="0143434B" w14:textId="4D1DCCC2">
      <w:pPr>
        <w:ind w:firstLine="720"/>
      </w:pPr>
      <w:r w:rsidRPr="00E541CA">
        <w:t xml:space="preserve">வேதாகம அறிஞரான நற்செய்தியாளர் புனித யோவான் அவர்களின் வாழ்க்கையில் இவ்வாறு எழுதப்பட்டுள்ளது: </w:t>
      </w:r>
      <w:r w:rsidRPr="00E541CA">
        <w:rPr>
          <w:i/>
        </w:rPr>
        <w:t xml:space="preserve">ஒருமுறை (புனித யோவான்) வழியில் ஒரு கடுமையான காய்ச்சலால் வாடிக்கொண்டிருந்த ஒரு நோயாளியைக் கண்டார், </w:t>
      </w:r>
      <w:r w:rsidRPr="00E541CA">
        <w:rPr>
          <w:i/>
        </w:rPr>
        <w:t xml:space="preserve">மேலும் சிலுவையின் </w:t>
      </w:r>
      <w:r w:rsidRPr="00E541CA">
        <w:rPr>
          <w:i/>
        </w:rPr>
        <w:t xml:space="preserve">அடையாளத்தால் </w:t>
      </w:r>
      <w:r w:rsidRPr="00E541CA">
        <w:rPr>
          <w:i/>
        </w:rPr>
        <w:t xml:space="preserve">அவரைக் குணப்படுத்தினார்</w:t>
      </w:r>
      <w:r w:rsidRPr="00E541CA">
        <w:rPr>
          <w:rStyle w:val="FootnoteReference"/>
          <w:i/>
        </w:rPr>
        <w:footnoteReference w:id="572"/>
      </w:r>
      <w:r w:rsidRPr="00E541CA">
        <w:t xml:space="preserve"> ; மேலும் யோவானின் வாழ்க்கை அவருடைய சீடரான ப்ரோகோரஸால் எழுதப்பட்டது.</w:t>
      </w:r>
    </w:p>
    <w:p w:rsidRPr="00E541CA" w:rsidR="00E541CA" w:rsidP="00E541CA" w:rsidRDefault="00E541CA" w14:paraId="1E480CBF" w14:textId="067B479A">
      <w:pPr>
        <w:ind w:firstLine="720"/>
      </w:pPr>
      <w:r w:rsidRPr="00E541CA">
        <w:t xml:space="preserve">அதே வாழ்க்கைப் பதிவும் பின்வருவனவற்றைப் பதிவு செய்கிறது: கடனாளர்களுக்குத் திருப்பிச் செலுத்த எதுவும் இல்லாத அளவுக்கு ஒரு கிறிஸ்தவர் கடுமையான வறுமைக்குள் சிக்கியிருந்தார், அவர் ஆழ்ந்த துயரத்தால் தனது உயிரை மாய்த்துக் கொள்ளத் தீர்மானித்தார். மேலும், அவர் ஒரு யூத மந்திரவாதியிடம் குடிக்கக் கொடிய விஷத்தைக் கொடுக்குமாறு வேண்டினார். கிறிஸ்தவர்களுக்கு எதிரியாகவும், பேய்களின் நண்பராகவும் இருந்த அந்த மந்திரவாதி, அவனிடம் கேட்கப்பட்டபடியே செய்து, அவனுக்கு அந்தக் கொடிய விஷப் பானத்தைக் கொடுத்தார். அந்தக் கிறிஸ்தவன் அதிலிருந்து விஷத்தைக் பெற்றுக்கொண்டு தன் வீட்டிற்குச் சென்றான்:</w:t>
      </w:r>
      <w:r w:rsidRPr="00E541CA">
        <w:lastRenderedPageBreak/>
      </w:r>
      <w:r w:rsidRPr="00E541CA">
        <w:t xml:space="preserve"> , என்ன செய்வதென்று அறியாமல் கலக்கத்துடனும் அச்சத்துடனும் யோசித்துக்கொண்டிருந்தான். பின்னர், கோப்பின் மீது சிலுவை அடையாளம் செய்து, அதைக் குடித்தான், அதனால் அவனுக்கு எந்தத் தீங்கும் ஏற்படவில்லை; ஏனெனில் சிலுவையின் அடையாளம் கோப்பிலிருந்து விஷம் முழுவதையும் நீக்கிவிட்டது. தான் நலமாக இருப்பதையும், சிறிதளவும் பாதிப்பு ஏற்படாததையும் கண்டு அவன் மனத்திற்குள் மிகவும் வியந்தான். தன் கடன் கொடுத்தவர்களால் ஏற்பட்ட துன்பத்தை இனிமேலும் தாங்க முடியாமல், அவன் மிகவும் கொடிய விஷத்தைக் கொடுக்குமாறு யூதனிடம் சென்றான். இருப்பினும், அந்த மனிதன் இன்னும் உயிருடன் இருப்பதைக் கண்டு யூதன் திகைத்து, மிகவும் வீரியமிக்க விஷத்தை அவனுக்குக் கொடுத்தான், அதை அந்த மனிதன் வாங்கிக்கொண்டான்; பின்னர், தன் வீட்டிற்குச் சென்று, அதைக் குடிக்கலாமா என்று நீண்ட நேரம் சிந்தித்துக்கொண்டே, அந்தப் பானத்தின் மீதும் புனித சிலுவையின் அடையாளம் செய்து அதைக் குடித்தான், ஆனாலும் அவனுக்கு எந்தத் தீங்கும் ஏற்படவில்லை. பின்னர் அவர் யூதரிடம் திரும்பிச் சென்று, நல்ல ஆரோக்கியத்துடன் காணப்பட்டார்; அவர் யூதரைப் பார்த்து, "உன் சொந்த தந்திரத்திலேயே நீ திறமையற்றவன்" என்று அவமதித்தார். இருப்பினும், நடுங்கிய யூதர் அவரிடம், "நீ அதைக் குடித்தபோது என்ன செய்து கொண்டிருந்தாய்?" என்று கேட்டார். அதற்கு அவர், "ஒன்றுமில்லை; நான் கோப்பின் மீது புனித சிலுவையின் அடையாளத்தை மட்டும் இட்டேன்" என்று பதிலளித்தார். புனித சிலுவையின் சக்தி மரணத்தை விரட்டுகிறது என்பதை யூதன் அப்போது உணர்ந்தான். மேலும், உண்மையைச் சோதிக்க விரும்பி, அந்த விஷத்தில் சிறிதளவை ஒரு நாய்க்குக் கொடுத்தான்; உடனடியாக, அவன் முன்னிலையில் அதைச் சுவைத்த அந்த நாய் இறந்துவிட்டது. இதைக் கண்ட யூதன், அந்தக் கிறிஸ்தவருடன் சேர்ந்து தூதரிடம் ஓடி, நடந்ததை அவரிடம் கூறினான். பின்னர் அந்த புனிதர் யூதருக்குக் கிறிஸ்துவின் மீது நம்பிக்கை கொள்ளப் போதித்து, அவருக்கு ஞானஸ்நானம் கொடுத்தார்; மேலும், அந்த ஏழைக் கிறிஸ்தவனை ஒரு சுமை வைக்கோலைக் கொண்டுவரப் பணித்தார், அதை அப்போஸ்தலர் சிலுவையின் அடையாளம் மற்றும் ஜெபத்தின் மூலம் தங்கமாக மாற்றினார்; மேலும், அந்தத் தங்கத்தைத் தனது கடனாளர்களுக்குக் கடன் தீர்க்கப் பயன்படுத்தவும், மீதமுள்ளதைத் தனது குடும்பத்தின் தேவைகளுக்குப் பயன்படுத்தவும் அவருக்குக் கட்டளையிட்டார்</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புனித மத்தேயு நற்செய்தியாளரின் வாழ்க்கை வரலாற்றில் இவ்வாறு எழுதப்பட்டுள்ளது: ஒரு இளவரசன், திருத்தூதரைப் பிடிக்க விரும்பியபோது, திடீரெனக் குருடாகி, தன் வழிகாட்டியான அவரைத் தேடினான். அவன் தன் பாவத்தை மன்னித்து, தன் பார்வையிழந்த கண்களுக்குப் பார்வையைத் திரும்பக் கொடுக்குமாறு திருத்தூதரிடம் மன்றாடத் தொடங்கினான். அப்போஸ்தலர், இளவரசனின் கண்களின் மீது சிலுவையின் அடையாளம் செய்து, அவனுக்குப் பார்வையை வழங்கினார்</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பன்னிரண்டு திருத்தூதர்களில் ஒருவரான திருத்தூதர் புனித பிலிப்பின் வாழ்க்கையில், இவ்வாறு எழுதப்பட்டுள்ளது: திருத்தூதர், புனித ஞானஸ்நானத்தால் ஒளி பெற்ற ஈரா என்ற ஒரு மனிதனுக்கு, நோயுற்ற அரிஸ்தர்க்குவின் பாதிக்கப்பட்ட உறுப்புகளை ஆசீர்வதித்து, அவனது சொந்த கையால் சிலுவை அடையாளத்தை வரையும்படி அறிவுறுத்தினார். மேலும், ஈரு அவ்வாறு செய்தபோது, அரிஸ்டார்கஸின் வாடிய கை உடனடியாகக் குணமடைந்தது, அவனது கண் பார்வையை மீட்டெடுத்தது, அவனது காதுகள் கேட்கத் தொடங்கின, மேலும் அவன் whole</w:t>
      </w:r>
      <w:r w:rsidRPr="00E541CA">
        <w:rPr>
          <w:rStyle w:val="FootnoteReference"/>
        </w:rPr>
        <w:footnoteReference w:id="575"/>
      </w:r>
      <w:r w:rsidRPr="00E541CA">
        <w:t xml:space="preserve"> </w:t>
      </w:r>
      <w:r w:rsidRPr="00E541CA">
        <w:t xml:space="preserve">ஆனான்</w:t>
      </w:r>
      <w:r w:rsidRPr="00E541CA">
        <w:t xml:space="preserve">.</w:t>
      </w:r>
    </w:p>
    <w:p w:rsidRPr="00E541CA" w:rsidR="00E541CA" w:rsidP="00E541CA" w:rsidRDefault="00E541CA" w14:paraId="6662686D" w14:textId="2EC99F06">
      <w:pPr>
        <w:ind w:firstLine="720"/>
      </w:pPr>
      <w:r w:rsidRPr="00E541CA">
        <w:t xml:space="preserve">புனித அரிஓபாகைன் தியோனிசியஸின் வாழ்க்கை வரலாற்றில் இவ்வாறு எழுதப்பட்டுள்ளது: புனித அப்போஸ்தலன் பவுல் ஏதென்ஸ் நகரத்தை விட்டு வெளியேறும்போது, பிறவியிலேயே குருடனாக இருந்ததாக அனைவரும் அறிந்த ஒரு குருடன், தനിக்குப் பார்வை அருளுமாறு அப்போஸ்தலனிடம் மன்றாடினான். பின்னர் அவர் அந்த மனிதனின் கண்களின் மீது சிலுவை அடையாளம் செய்து, 'என் ஆண்டவரும் போதகருமான இயேசு கிறிஸ்து, உலகத்தை உருவாக்கியவர், பிறவியால் குருடனாக இருந்த மனிதனின் கண்களுக்குப் பூசி அவனுக்குப் பார்வையைக் கொடுத்தார் - அவருடைய வல்லமையால் உங்களுக்கும் ஒளி தருவாராக' என்றார். உடனடியாகப் பிறவியால் குருடனாக இருந்த அந்த மனிதன் தன் பார்வையைப் பெற்றான்</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திருத்தூதர் பவுலின் முதல் வீரமரணமடைந்த சீடரான புனித தெக்கலா, தன்னை எரிப்பதற்காக ஒரு பெரிய அளவு மரக்கட்டைகளும் காய்ந்த தண்டுகளும் சேகரிக்கப்பட்டபோது, அவை அனைத்தின் மீதும் சிலுவை அடையாளம் செய்து, அதன் மீது ஏறி நின்றார்; நெருப்பு அவரைத் தொடவில்லை</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நிகோமீடியாவின் புனித பாசிலிஸ்ஸா, சிலுவை அடையாளம் செய்து, எரியும் நெருப்புக் குழியில் நுழைந்து, பல மணிநேரம் அந்த எரியும் நெருப்பில் நின்று, எந்தக் காயமும் இன்றிப் பாதுகாக்கப்பட்டார்</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புனிதப் புலிமாக்கள் அவ்தோன் மற்றும் சென்னிஸ், பாரசீக இளவரசர்கள், ரோமானியப் பேரரசர் டெசியஸால் ரோமாபுரிக்குக் கொண்டுவரப்பட்டு, கிறிஸ்துவின் பொருட்டு மிருகங்களுக்கு இரையாக்கப்பட்டனர்; ஆனால், சிலுவையின் அடையாளத்தால் பாதுகாக்கப்பட்டு, அவர்கள் மிருகங்களால் காயமடையாமல் இருந்தனர்</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புனித வீரமரணம் தழுவிய தெரென்டியூஸின் வீரமரணத்தின் போது, புனித வீரர்கள் சினான், அலெக்சாண்டர் மற்றும் தியோடோர் ஆகியோர் மற்றவர்களுடன் சேர்ந்து, ஏப்ரல் 10 ஆம் தேதி நினைவுகூரப்படுகிறார்கள்: ஃபார்ச்சூனஷியானஸ் என்ற ஆளுநரால் ஒரு பாகுத்தெய்வக் கோவிலுக்கு அருகே வீரமரணம் அடைந்த அவர்கள், தங்கள் நெற்றிகளில் கிறிஸ்துவின் சிலுவை அடையாளத்தை இட்டுக்கொண்டு, கோவிலின் மீது ஊதினர்; அதன்மேல், அதற்குள் இருந்த சிலைகள் உடனடியாக ஒரு பெரும் இடிமுழக்கத்துடன் விழுந்து தூளாக நொறுங்கின</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lastRenderedPageBreak/>
      </w:r>
      <w:r w:rsidRPr="00E541CA">
        <w:t xml:space="preserve">புனிதப் பெரிய வீரமார்த்தீனஸ், கிறிஸ்துவுக்காகப் பல கொடிய காயங்களுக்கு ஆளான பிறகு சிறையில் அடைக்கப்பட்டார். அவரை நள்ளிரவில், அழகான இளைஞர்களின் வடிவில் தோன்றிய இரண்டு பேரொளி மிக்க தேவதூதர்கள் வந்து சந்தித்தனர். அவர்கள் அவரிடம், 'எங்களைப் பார்த்து அறிந்துகொள்' என்று கூறினர். அவர் அவர்களைப் பார்த்து, 'நீங்கள் யார்?' என்று கேட்டார். அவர்கள், 'நாங்கள் கர்த்தரால் உங்களுக்கு அனுப்பப்பட்ட தூதர்கள்' என்று பதிலளித்தனர். அப்போது அந்த இரத்தசாட்சியர் அவர்களைப் பார்த்து, 'நீங்கள் கர்த்தருடைய தூதர்களாக இருந்தால், </w:t>
      </w:r>
      <w:r w:rsidRPr="00E541CA">
        <w:t xml:space="preserve">என் கண்முன்னே கர்த்தருக்கு</w:t>
      </w:r>
      <w:r w:rsidRPr="00E541CA">
        <w:t xml:space="preserve"> வணங்கி</w:t>
      </w:r>
      <w:r w:rsidRPr="00E541CA">
        <w:t xml:space="preserve">, உங்களைப் பாதுகாத்துக் கொள்ள சிலுவை அடையாளம் செய்து கொள்ளுங்கள், அப்போதுதான் நான் உங்களை நம்புவேன்'</w:t>
      </w:r>
      <w:r w:rsidRPr="00E541CA">
        <w:t xml:space="preserve"> என்றார்</w:t>
      </w:r>
      <w:r w:rsidRPr="00E541CA">
        <w:t xml:space="preserve">. தேவதூதர்கள் உடனடியாக அவ்வாறே செய்து, 'இப்போது நம்புங்கள், ஏனெனில் ஆண்டவர் உங்களிடம் எங்களை அனுப்பியுள்ளார்</w:t>
      </w:r>
      <w:r w:rsidRPr="00E541CA">
        <w:rPr>
          <w:rStyle w:val="FootnoteReference"/>
        </w:rPr>
        <w:footnoteReference w:id="581"/>
      </w:r>
      <w:r w:rsidRPr="00E541CA">
        <w:t xml:space="preserve"> '</w:t>
      </w:r>
      <w:r w:rsidRPr="00E541CA">
        <w:t xml:space="preserve"> என்று கூறினர்</w:t>
      </w:r>
      <w:r w:rsidRPr="00E541CA">
        <w:t xml:space="preserve">.</w:t>
      </w:r>
    </w:p>
    <w:p w:rsidRPr="00E541CA" w:rsidR="00E541CA" w:rsidP="00E541CA" w:rsidRDefault="00E541CA" w14:paraId="1B68E559" w14:textId="18816418">
      <w:pPr>
        <w:ind w:firstLine="720"/>
      </w:pPr>
      <w:r w:rsidRPr="00E541CA">
        <w:t xml:space="preserve">நியோசெசரியாவின் ஆயரான புனித கிரகோரி, பாலைவனத்திலிருந்து தனது ஆயர் கோயிலை நோக்கிப் பயணம் செய்து கொண்டிருந்தபோது, வழியில் ஒரு பாகன் கோயிலைக் கண்டார்; ஏனெனில் அது மாலைப் பொழுதாக இருந்ததாலும், கனமழை பெய்யத் தொடங்கியதாலும், அந்தப் புனிதரும் அவரது தோழர்களும் அந்தப் பாகன் கோயிலுக்குள் நுழைந்து இரவை அங்கே கழிக்க வேண்டிய கட்டாயம் ஏற்பட்டது. அங்கு பல சிலைகள் இருந்தன, அவற்றில் பேய்கள் வசித்தன; அவை தங்கள் பூசாரியிடம் தோன்றி அவனுடன் உரையாடின. புனித கிரகோரி அங்கே இரவைக் கழித்துக் கொண்டிருந்தபோது, அவர் தனது வழக்கமான நள்ளிரவு மற்றும் காலைப் பாடல்களையும் பிரார்த்தனைகளையும் செய்தார், மேலும் பேய்களின் பலிகளால் அசுத்தமாக்கப்பட்ட காற்றில் சிலுவை அடையாளம் செய்தார். சிலுவை அடையாளத்தையும் புனித கிரிகோரியின் பிரார்த்தனைகளையும் கண்டு அஞ்சிய பேய்கள், தங்கள் கோவிலையும் சிலைகளையும் கைவிட்டு, தப்பி ஓடின</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புனித வீரமரணர்கள் சிர்பியன் மற்றும் ஜஸ்டினாவின் வாழ்க்கையில் எழுதப்பட்டுள்ளது: பேய்களின் பிரபுக்களில் ஒருவர், மந்திரவாதியான சிப்பிரியனால் கன்னியாஸ்திரி ஜஸ்டினாவிடம் அனுப்பப்பட்டான்; ஒரு பெண்ணின் உருவத்திற்கு மாறிக்கொண்டு, பரிசுத்த வேதாகமத்தில் இருந்து அப்போஸ்தலர்களின் வார்த்தைகளான, </w:t>
      </w:r>
      <w:r w:rsidRPr="00E541CA">
        <w:rPr>
          <w:i/>
        </w:rPr>
        <w:t xml:space="preserve">'திருமணம் கனமானது, திருமணப் படுக்கை களங்கமற்றது'</w:t>
      </w:r>
      <w:r w:rsidRPr="00E541CA">
        <w:rPr>
          <w:rStyle w:val="FootnoteReference"/>
          <w:i/>
        </w:rPr>
        <w:footnoteReference w:id="583"/>
      </w:r>
      <w:r w:rsidRPr="00E541CA">
        <w:t xml:space="preserve"> என்ற சொற்களை</w:t>
      </w:r>
      <w:r w:rsidRPr="00E541CA">
        <w:t xml:space="preserve"> மேற்கோள் காட்டி, கடவுள் நம்பிக்கையற்ற மற்றும் காமம் நிறைந்த இளைஞனான அக்லாய்டஸை மணக்க அவளைப் பல வார்த்தைகளால் வசியப்படுத்த வந்தான்</w:t>
      </w:r>
      <w:r w:rsidRPr="00E541CA">
        <w:t xml:space="preserve">. இந்த வார்த்தைகளைக் கேட்ட ஜஸ்டினா, அந்த சூழ்ச்சி மிக்க வஞ்சகனான பிசாசுவை அடையாளம் கண்டுகொண்டு, ஈவாவையும் விஞ்சி, அவனை வென்றாள்: ஏனெனில், அவனுடன் நீண்ட உரையாடலில் ஈடுபடாமல், அவள் கிறிஸ்துவின் சிலுவையின் அடைக்கலத்திற்கு விரைந்து சென்று, தன் முகத்தில் சிலுவையின் அடையாளத்தை இட்டுக்கொண்டு, தன் மணவாளனான கடவுளிடம் தன் இதயத்தை உயர்த்தினாள்; உடனடியாக அந்தப் பிசாசு, முன்பை விடவும் அதிகமான பெரும் அவமானத்துடன் மறைந்து போனான். அப்போது, அந்தப் பெருமைமிக்க அசுரர்களின் இளவரசன், கலைந்த கோலத்துடன் சிர்பியன் என்பவனிடம் வந்தான். சிர்பியனும், தானும் எதையும் சாதிக்கவில்லை என்பதை உணர்ந்து, பிசாசுக்கு இவ்வாறு கூறினான்: 'இத்தகைய விஷயங்களில் மற்றவர்களை விட மிகவும் திறமையான, ஒரு வலிமையான இளவரசனாகிய உன்னால்கூட, அந்தப் பெண்ணைத் தோற்கடிக்க முடியவில்லையா? அப்படியென்றால், உங்களில் யாரால் அந்தப் பெண்ணின் வெல்ல முடியாத இதயத்திற்கு எதிராக எதனாலும் எதையாவது செய்ய முடியும்? 'அப்படியானால், என்னிடம் சொல்,' என்று அவர் கூறினார், 'எந்த ஆயுதத்தால் நீ கட்டுப்படுத்தப்படுகிறாய்? மேலும், உன் மகத்தான சக்தியை எது சக்தியற்றதாக்குகிறது?' கடவுளின் சக்தியால் கட்டாயப்படுத்தப்பட்ட பிசாசு, விருப்பமில்லாமல் ஒப்புக்கொண்டது: 'நாங்கள்,' அது சொன்னது, 'சிலுவையின் அடையாளத்தைப் பார்க்க முடியாது, ஆனால் நாங்கள் அதிலிருந்து தப்பி ஓடுகிறோம், ஏனெனில் அது எங்களை நெருப்பைப் போல எரித்து, எங்களை வெகுதூரம் விரட்டுகிறது</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அங்கு மேலும் எழுதப்பட்டுள்ளது: சிலுவையின் அடையாளத்திற்கும் கிறிஸ்துவின் பெயருக்கும் எதிராக எதுவும் வெற்றி பெற முடியாது என்பதை சிரியியன் நன்கு உணர்ந்தபோது, அவன் சுயநினைவு பெற்று பிசாசுக்கு இவ்வாறு கூறினான்: 'ஓ, அனைத்தின் அழிப்பவனே மற்றும் வஞ்சகனே, அனைத்து அசுத்தத்திற்கும் அழுக்கிற்கும் கருப்பே, இப்போது நான் உன் பலவீனத்தை உணர்ந்துகொண்டேன்; ஏனெனில், நீ சிலுவையின் நிழலைக் கண்டு பயந்தால், கிறிஸ்துவின் நாமத்தைக் கேட்டு நடுங்கினால், கிறிஸ்துவே உன் மீது வரும்போது நீ என்ன செய்வாய்? சிலுவை அடையாளம் செய்யும்வர்களை உன்னால் வெல்ல முடியாவிட்டால், அப்படியானால் கிறிஸ்துவின் கைகளிலிருந்து வேறு யாரை உன்னால் பறிக்க முடியும்? இப்போது நான் உணர்கிறேன், நீ ஒன்றுமில்லை, உன்னால் எதையும் செய்ய முடியாது, பழிவாங்கும் சக்தியும் உனக்கு இல்லை. நான், பாவி மனிதனான நான், உன்னைக் கேட்டு உன் புல்லாட்டத்தை நம்பி ஏமாற்றப்பட்டேன்; ஆகவே, என்னை விட்டுப் போ, சாபப்பட்டவனே, போ! கிறிஸ்தவர்கள் என் மீது இரக்கம் காட்ட நான் அவர்களைப் பிரார்த்தனை செய்வது பொருத்தமானது; என்னை விடுவிக்கவும் என் இரட்சிப்பைக் கவனிக்கவும் நான் நற்செயல் செய்வோரிடம் புகலிடம் தேடுவது பொருத்தமானது. 'போ, போ, சட்டமில்லாதவனே, வெறுக்கத்தக்கவனே!' இதைக் கேட்டதும், பிசாசு சிர்பியனைக் கொல்ல அவனை நோக்கி பாய்ந்தது; மேலும், அவன் மீது பாய்ந்து, அவனைக் கழுத்தை நெரிக்கத் தொடங்கியது. இருப்பினும், சிர்பியன் யாரிடமிருந்தும் எந்த உதவியும் பெறவில்லை, மேலும் தன்னை எப்படிக் காப்பாற்றுவது அல்லது பேய்களின் கொடூரமான கைகளிலிருந்து எப்படித் தப்பிப்பது என்று அவனுக்குத் தெரியவில்லை; உயிர் மட்டும் மிஞ்சிய நிலையில், ஜஸ்டின் பேய்களின் சக்தி அனைத்தையும் எதிர்த்த புனித சிலுவையின் அடையாளத்தை அவன் நினைவு கூர்ந்தான், மேலும், 'ஓ ஜஸ்டினின் கடவுளே, எனக்கு உதவுங்கள்' என்று கூறினான். அவர் தன் கையை உயர்த்தி சிலுவை அடையாளம் செய்தார்; உடனடியாக அந்தப் பிசாசு, ஒரு கூர்மையான அம்பைப் போல, அவரிடமிருந்து பின்வாங்கியது. தனது நிதானத்தை மீண்டும் பெற்றதும், தைரியம் அடைந்ததும், அவர் கிறிஸ்துவின் பெயரை உச்சரித்து, சிலுவை அடையாளம் செய்து, அந்தப் பிசாசைப் பழித்துத் திட்டியபடியும் கண்டித்தபடியும் வலிமையாக எதிர்த்தார். இருப்பினும், அந்தப் பேயன் அவனிடமிருந்து வெகுதூரம் நின்றான், மேலும் சிலுவையின் அடையாளத்திற்கும் கிறிஸ்துவின் பெயருக்கும் பயந்து அவனை அணுகத் துணியாமல், 'கிறிஸ்து உன்னை என் கையிலிருந்து விடுவிக்க மாட்டார்' என்று கூறி அவனைக் கடுமையாக மிரட்டினான். மேலும் அவன் ஒரு சிங்கம் போலக் கர்ஜித்தபடி அவனை நோக்கி மிகவும் சீற்றம் கொண்டு,</w:t>
      </w:r>
      <w:r w:rsidRPr="00E541CA">
        <w:rPr>
          <w:rStyle w:val="FootnoteReference"/>
        </w:rPr>
        <w:footnoteReference w:id="585"/>
      </w:r>
      <w:r w:rsidRPr="00E541CA">
        <w:t xml:space="preserve"> -இல் இருந்து</w:t>
      </w:r>
      <w:r w:rsidRPr="00E541CA">
        <w:t xml:space="preserve"> புறப்பட்டுச் சென்றான்</w:t>
      </w:r>
      <w:r w:rsidRPr="00E541CA">
        <w:t xml:space="preserve">.</w:t>
      </w:r>
    </w:p>
    <w:p w:rsidRPr="00E541CA" w:rsidR="00E541CA" w:rsidP="00E541CA" w:rsidRDefault="00E541CA" w14:paraId="3E10275B" w14:textId="0476A4D0">
      <w:pPr>
        <w:ind w:firstLine="720"/>
      </w:pPr>
      <w:r w:rsidRPr="00E541CA">
        <w:t xml:space="preserve">இந்தியாவின் வணக்கத்திற்குரிய பிதாக்களான பாரலாம் மற்றும் ஜோவாசாப் ஆகியோரின் வாழ்க்கை வரலாற்றில், ஃபியூடா என்ற மந்திரவாதி அனுப்பிய பேய்கள், இளம் இளவரசர் ஜோவாசாப்பிற்குள் இவ்வுலகியல் பாவத்திற்கான ஆசையைத் தூண்ட முயன்றதாக எழுதப்பட்டுள்ளது; ஆனால் அவர்கள் எதையும் சாதிக்க முடியாமல் வெறுங்கையுடன் திரும்பியபோது, ஃபியூடா அவர்களைக் கண்டித்து, 'ஒரு சிறுவனைக் கூட வெல்ல முடியாத அளவுக்கு நீங்கள் இவ்வளவு பலவீனர்களா?' என்று கேட்டார். ஆனால் அவர்கள், கடவுளின் சக்தியால் கட்டாயப்படுத்தப்பட்டு, அவ்வாறு செய்ய விரும்பாமல், 'கிறிஸ்துவின் சக்தியை எங்களால் தாங்க முடியாது, அந்த இளைஞன் தன்னைக் காத்துக் கொள்ளும் சிலுவையின் அடையாளத்தைப் பார்க்கக் கூட எங்களால் முடியாது' என்று கூறி உண்மையை ஒப்புக்கொண்டனர்</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புகழ்பெற்ற பெரிய ஹிலாரியோனின் வாழ்க்கை வரலாற்றில் இவ்வாறு எழுதப்பட்டுள்ளது: ஒரு பேயன் தன் தோழர்கள் கூட்டத்தை அழைத்து வந்து, அவர்களின் குரல்களே ஹிலாரியோனை மிகவும் பயமுறுத்தியதால், அவர் அந்தப் பாலைவனத்தை விட்டு ஓடிவிட்டார். இருப்பினும், இவை பேய்களின் பயமுறுத்தல்கள் என்பதை உணர்ந்து, ஹிலாரியோன் சிலுவையின் அடையாளம் செய்து, விசுவாசம் என்ற கவசத்தால் தன்னை ஆயுதபாணியாக்கிக் கொண்டு, மண்டியிட்டு, தேவன் தமக்கு உயரத்திலிருந்து உதவி புரிய வேண்டும் என்று மனமுருகிப் பிரார்த்தித்தார். மேலும், அவர் அங்கே ஜெபத்தில் இருந்தபோது, தன்னை நோக்கி நின்ற எதிரியைக் கீழே தள்ளினார்</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புகழ்பெற்ற அந்தோனியர் மகான், தம்மைத் தாக்கிய பேய்களுடன் போராடி, கூறினார்: 'உங்களுக்கு சக்தி இருந்தால், ஆண்டவர் உங்களுக்கு என் மீது அதிகாரம் வழங்கியுள்ளார்; இதோ நான் இருக்கிறேன், உங்களுக்கு அர்ப்பணிக்கப்பட்டதை உண்ணுங்கள்; ஆனால் உங்களால் முடியாவிட்டால், ஏன் வீணாக உழைக்கிறீர்கள்? ஏனெனில் சிலுவையின் அடையாளமும் கடவுள் மீதான விசுவாசமும் ஒரு தகர்க்க முடியாத சுவர்'</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அதே போற்றத்தக்க அந்தோனி, சகோதரர்களுக்கு அறிவுறுத்தும்போது கூறினார்: 'எங்கள் எண்ணங்களில் எங்களுக்கு எதிராக பேய்களால் எதுவும் செய்ய முடியாதபோது, அவர்கள் காட்சிகளால் எங்களைத் தூண்டி, பயமுறுத்துகிறார்கள்; தங்களை இப்போது ஒரு பெண்ணின் வடிவமாகவும், இப்போது ஒரு தேளின் வடிவமாகவும், மேலும் சில பிரம்மாண்டமான மாமிச வடிவங்களாகவும் மாற்றி, தங்கள் தலைகளை திருச்சபையின் உச்சம் வரை நீட்டுகிறார்கள்; மேலும் எண்ணற்ற வடிவங்களிலும் போர்க்கூட்டங்களாகவும் மாறுகின்றன, இவை அனைத்தும் cross</w:t>
      </w:r>
      <w:r w:rsidRPr="00E541CA">
        <w:rPr>
          <w:rStyle w:val="FootnoteReference"/>
        </w:rPr>
        <w:footnoteReference w:id="589"/>
      </w:r>
      <w:r w:rsidRPr="00E541CA">
        <w:t xml:space="preserve"> </w:t>
      </w:r>
      <w:r w:rsidRPr="00E541CA">
        <w:t xml:space="preserve">-ன் முதல் அறிகுறியில் மறைந்துவிடுகின்றன</w:t>
      </w:r>
      <w:r w:rsidRPr="00E541CA">
        <w:t xml:space="preserve">.</w:t>
      </w:r>
    </w:p>
    <w:p w:rsidRPr="00E541CA" w:rsidR="00E541CA" w:rsidP="00E541CA" w:rsidRDefault="00E541CA" w14:paraId="127F663C" w14:textId="68500AA6">
      <w:pPr>
        <w:ind w:firstLine="720"/>
      </w:pPr>
      <w:r w:rsidRPr="00E541CA">
        <w:t xml:space="preserve">அதே போற்றத்தக்க அந்தோனியர் பெருமான், தபேயின் போற்றத்தக்க பவுலுக்குச் செல்லும் வழியில் பாலைவனத்தின் ஊடாகப் பயணம் செய்தபோது, குதிரையை ஒத்த ஒரு மனிதனைக் கண்டார்; அவரைக் கவிஞர்கள் ஹிப்போசென்டார் என்று அழைக்கின்றனர். அவரைக் கண்டதும், அவர் சிலுவையின் அடையாளத்தால் தன்னை ஆயுதபாணியாக்கிக்கொண்டு, தைரியமாகக் கேட்டார்: 'கடவுளின் ஊழியர் எந்த இடத்தில் வசிக்கிறார் என்று உனக்குத் தெரியுமா?' இருப்பினும், அந்த மிருகம் புனிதரின் வார்த்தைகளுக்கு முன் தலைவணங்கியது; பேச முடியாததால், God</w:t>
      </w:r>
      <w:r w:rsidRPr="00E541CA">
        <w:rPr>
          <w:rStyle w:val="FootnoteReference"/>
        </w:rPr>
        <w:footnoteReference w:id="590"/>
      </w:r>
      <w:r w:rsidRPr="00E541CA">
        <w:t xml:space="preserve"> </w:t>
      </w:r>
      <w:r w:rsidRPr="00E541CA">
        <w:t xml:space="preserve">-இன் ஊழியரைக் காணச் செல்ல வேண்டிய இடத்தை நோக்கித் தன் கையால் சுட்டிக்காட்டியது</w:t>
      </w:r>
      <w:r w:rsidRPr="00E541CA">
        <w:t xml:space="preserve">.</w:t>
      </w:r>
    </w:p>
    <w:p w:rsidRPr="00E541CA" w:rsidR="00E541CA" w:rsidP="00E541CA" w:rsidRDefault="00E541CA" w14:paraId="6B3EEE7C" w14:textId="3DA4832C">
      <w:pPr>
        <w:ind w:firstLine="720"/>
      </w:pPr>
      <w:r w:rsidRPr="00E541CA">
        <w:t xml:space="preserve">சைப்ரஸைச் சேர்ந்த புனித எபிஃபானியஸ், தனது குழந்தைப் பருவத்தில் இன்னும் ஞானஸ்நானம் பெறாதிருந்தபோது, ஒரு கொடூரமான கழுதையிலிருந்து தூக்கி வீசப்பட்டார்; அந்தச் சிறுவன் கழுதையிலிருந்து கீழே விழுந்து, காயமடைந்து, எழுந்திருக்க முடியாமல் அழுது கொண்டிருந்தான்; ஏனெனில் அவனது தொடை தரையில் மோதியிருந்தது. அங்கு தற்செயலாக இருந்த கிளியோபியஸ் என்ற ஒரு கிறிஸ்தவர், அவரிடம் வந்து அவரது இடுப்பைத் தொட்டு, மூன்று முறை சிலுவை அடையாளம் செய்து, அவரைக் குணப்படுத்தினார்</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அதே புனித எபிஃபானியஸ், எகிப்து தேசத்தில் இருந்தபோது, யூடிமஸ் என்ற பெயர் கொண்ட ஒரு கிரேக்கத் தத்துவஞானியுடன் புத்தகங்களைப் பற்றி விவாதித்துக் கொண்டிருந்தார்; அந்தத் தத்துவஞானியின் மகனுக்கு ஒரு கண் பார்வையற்றதாக இருந்தது கண்டு, அவர் அவனது பார்வையற்ற கண்ணின் மீது மூன்று முறை சிலுவை அடையாளம் செய்தார், உடனடியாக அந்தக் கண் திறக்கப்பட்டது, மேலும் அந்தச் சிறுவன் தெளிவாகப் பார்த்தான்</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மகா புனித பசிலின் சகோதரியான வணக்கத்திற்குரிய மகரினா, தனது மார்பில் ஒரு கடுமையான நோய் ஏற்பட்டிருந்ததால், அதைக் குணப்படுத்த ஒரு மருத்துவரிடம் காட்ட விரும்பாமல், பாதிக்கப்பட்ட பகுதியில் தனது வலது கையை வைத்து அதன் மீது சிலுவை அடையாளம் இடுமாறு தனது தாயிடம் வேண்டிக்கொண்டார். அப்பொழுது அவளுடைய தாய், தன் கையை அவளுடைய மார்புக்குள் வைத்து, பாதிக்கப்பட்ட இடத்தின் மீது சிலுவை அடையாளம் செய்தபோது, நோயின் எந்த அறிகுறியையும் காணவில்லை: ஏனெனில், கடவுளின் வல்லமையால் நோய் குணமாகி, உடல்நலம் தேறிவிட்டது, கடவுளின் அற்புதத்திற்கு நினைவுச்சின்னமாக முந்தைய நோயின் ஒரு சிறிய தழும்பு மட்டுமே இருந்தது</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பூஜிக்கத்தக்க ஜோசிமா, பாலைவனத்தில் எகிப்தின் புனித மரியாள் தரைக்கு மேல் ஒரு முழங்கை நீளத்திற்கு மேல் காற்றில் நின்று கடவுளிடம் பிரார்த்தனை செய்வதைக் கண்டபோது, அது ஒரு பிசாசு தோற்றமாக இருக்கலாம் என்று நினைத்து முதலில் திகைத்தார். நடுங்கியபடியே, அவர் சிலுவை அடையாளம் செய்தார், அவரது பயம் தணிந்தது</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பூரண பாக்கியம் பெற்ற ஜோசிமாஸ், புனித மரியாள் தரையிலிருந்து ஒரு முழம் உயரத்தில் காற்றில் கடவுளிடம் ஜெபிப்பதைக் கண்டபோது, அவள் ஒரு தோற்றமாக இருக்கலாம் என்று நினைத்து குழப்பமடைந்தார்: புனித மரியாள், தான் ஒரு ஆன்மாவோ அல்லது தோற்றமோ அல்ல, மாம்ச உடலைக் கொண்டவள் என்பதை உணர்ந்து, தன் நெற்றி, கண்கள், உதடுகள் மற்றும் மார்பின் மீது சிலுவை அடையாளம் இட்டார்</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அதே புனித மரியாள், யோர்தான் நதியின் மீது சிலுவை அடையாளம் செய்து, தண்ணீரின் மீது காலடி எடுத்து வைத்து, தண்ணீரின் மீது நடந்து நதியைக் கடந்தார்</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ஜெருசலேமின் பேராயரான திருத்தந்தை சோப்ரோனியஸின் *லிமோனார்* நூலில், பென்ஃபோக்லி மடாலயத்தைச் சேர்ந்த கோனான் என்ற பெயர் கொண்ட ஒரு மதகுரு பற்றிக் குறிப்பிடப்பட்டுள்ளது. இவர், கிரேக்கர்களிடமிருந்து புனித விசுவாசத்திற்கு மதம் மாறிய ஆண்களையும் பெண்களையும் ஞானஸ்நானம் செய்விக்கும் பணியைப் பெற்றிருந்தார். இருப்பினும், பெண்களுக்கு ஞானஸ்நானம் கொடுக்கும்போது, அவர் ஒரு காம எண்ணத்தால் சோதிக்கப்பட்டார், ஏனெனில் தன்னுள் காம உணர்வை உணர்ந்தார்; மேலும், இந்தச் சோதனையைக் கண்டு அஞ்சி, அவர் அந்த இடத்தை விட்டுச் செல்ல விரும்பினார். ஒரு நாள், பாரசீகத்திலிருந்து ஒரு இளம் பெண்</w:t>
      </w:r>
      <w:r w:rsidRPr="00E541CA">
        <w:lastRenderedPageBreak/>
      </w:r>
      <w:r w:rsidRPr="00E541CA">
        <w:t xml:space="preserve"> </w:t>
      </w:r>
      <w:r w:rsidRPr="00E541CA">
        <w:t xml:space="preserve">ஞானஸ்நானம் பெற வந்தாள்</w:t>
      </w:r>
      <w:r w:rsidRPr="00E541CA">
        <w:t xml:space="preserve">; அவள் முகம் மிகவும் அழகாக இருந்தது. ஞானஸ்நானம் மற்றும் திருநீற்றுப் பூசுதலின் போது அந்தப் பெண்ணின் நிர்வாணத்தைக் காணாமல் இருப்பதற்காக, கானான் என்ற குரு தனது மேலங்கியை எடுத்துக்கொண்டு, 'இந்த நோக்கத்திற்காக என்னால் இந்த இடத்தில் இருக்க முடியாது' என்று கூறி அங்கிருந்து புறப்பட்டுச் சென்றார். அவர் அந்த இடத்தை விட்டு வெளியேறி மலை ஏறிச் சென்றபோது, திருமுழுக்கு யோவான் அவரைச் சந்தித்து, மென்மையான குரலில் அவரிடம் கூறினார்: 'உங்கள் மடாலயத்திற்குத் திரும்பிச் செல்லுங்கள், நான் உங்கள் உடற்போராட்டத்தைக் குறைப்பேன்.' ஆனால் அப்பா கோனன் கோபமாக அவரிடம் கூறினார்: 'நம்புங்கள், நான் திரும்பிச் செல்ல மாட்டேன்; ஏனெனில், இதை எனக்காகச் செய்வதாக நீங்கள் பலமுறை வாக்குறுதி அளித்திருந்தும், அதைச் செய்யவில்லை.' அப்போது புனித யோவான் அவரைப் பிடித்து அமரவைத்து, தனது ஆடைகளைத் திறந்து, அவரது தொப்புளுக்குக் கீழே மூன்று முறை சிலுவை அடையாளம் இட்டு, அவரிடம் கூறினார்: 'என்னை நம்புங்கள், முதியவரே கோனோன், ஏனெனில் இந்தப் போராட்டத்திற்கான உங்கள் வெகுமதியை நீங்கள் பெறுவதை நான் விரும்பினேன்; ஆனால் நீங்கள் அதை விரும்பாததால், இந்தப் போர் இப்போது உங்களிடமிருந்து எடுக்கப்பட்டுவிட்டது, அதற்கான வெகுமதியிலிருந்தும் நீங்கள் பறிக்கப்படுவீர்கள்.' மேலும் அந்தப் பெரியவர் மடாலயத்திற்குத் திரும்பினார்; அடுத்த நாள் காலையில் அவர் அந்தப் பெண்ணுக்கு ஞானஸ்நானம் செய்து, அவளுக்கு மிர்ப் தைலத்தால் அபிஷேகம் செய்தார், மேலும் அவள் நிர்வாணத்தைக் கண்டபோதும் தனக்குள் எந்தக் காம உணர்வையும் உணரவில்லை, அது பெண் இனத்தைச் சாராத ஒருவருக்கு ஞானஸ்நானம் செய்வது போல இருந்தது</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அதே *லிமோனார்* நூலில், வோஸ்ட்ரெட்டத்தின் ஆயரான ஒரு குறிப்பிட்ட புனித ஜூலியனைப் பற்றிய ஒரு குறிப்பும் உள்ளது. அவரை சில பெரிய மற்றும் செல்வந்தக் குடிமக்கள் வெறுக்கத் தொடங்கினர், மேலும் விஷத்தைப் பயன்படுத்தி அவரைக் கொல்ல சதி செய்தனர். மேலும், அவர்கள் அவரிடம் வேலை செய்த ஒரு இளம் பணியாளனுக்குப் பல பரிசுகளைக் கொடுப்பதாக வாக்குறுதி அளித்து அவனை லஞ்சம் வாங்க வைத்தனர், மேலும் அந்தச் சிறுவனுக்கு ஒரு கொடிய விஷ மருந்தைக் கொடுத்தனர். இதனால், அவன் அந்தக் கோப்பையை ஆயருக்குக் கொண்டுவரும்போது, அதில் அந்தக் கொடிய விஷத்தை ஊற்ற வேண்டும் என்பதே திட்டமாக இருந்தது. அந்தச் சிறுவனும் தனக்கு அறிவுறுத்தப்பட்டபடியே செய்தான். ஆனால், தெய்வீக ஜூலியன், தெய்வீக வெளிப்பாட்டின் மூலம் அவர்களின் சதித்திட்டத்தை அறிந்து, கோப்பையை எடுத்துத் தன்னெதிரே வைத்தார்; அந்த இளைஞனிடம் ஒரு வார்த்தை கூடச் சொல்லாமல், நகரத்தின் அனைத்துத் தலைவர்களையும் வரவழைத்தார், அவர்களில் அவருடைய மரணத்திற்குச் சதி செய்தவர்களும் இருந்தனர். இருப்பினும், இதற்குத் திட்டமிட்டவர்களை அம்பலப்படுத்த விரும்பாத அந்தப் புனித ஆயர், அனைவரிடமும் மென்மையான குரலில் கூறினார்: 'விஷத்தைக் கொண்டு இந்தப் பணிவான ஜூலியனைக் கொன்றுவிடலாம் என்று நீங்கள் நினைத்தால், இதோ உங்கள் அனைவர் முன்னிலையிலும் எனக்காக நீங்கள் தயாரித்த விஷத்தை நான் குடித்துவிடுவேன்'; மேலும், தனது வலது கையால் கோப்பின் மீது மூன்று முறை சிலுவை அடையாளம் காட்டி, அவர் கூறினார்: 'பிதாவின் பெயராலும், குமாரனின் பெயராலும், பரிசுத்த ஆவியானவரின் பெயராலும், இந்தக் கோப்பையை உங்கள் அனைவர் முன்பும் நான் குடிப்பேன், அதை முழுவதுமாகக் குடித்த பிறகும், எனக்கு எந்தத் தீங்கும் ஏற்படாது.' விஷத்தைக் கலந்தவர்கள் பயத்தால் பீடிக்கப்பட்டு, அவர் காலடியில் விழுந்து, தங்கள் பாவத்தை அறிக்கை செய்து, </w:t>
      </w:r>
      <w:r w:rsidRPr="00E541CA">
        <w:t xml:space="preserve">மன்னிப்பforgiveness</w:t>
      </w:r>
      <w:r w:rsidRPr="00E541CA">
        <w:rPr>
          <w:rStyle w:val="FootnoteReference"/>
        </w:rPr>
        <w:footnoteReference w:id="598"/>
      </w:r>
      <w:r w:rsidRPr="00E541CA">
        <w:t xml:space="preserve"> </w:t>
      </w:r>
      <w:r w:rsidRPr="00E541CA">
        <w:t xml:space="preserve">கோரி மன்றாடினர்</w:t>
      </w:r>
      <w:r w:rsidRPr="00E541CA">
        <w:t xml:space="preserve">.</w:t>
      </w:r>
    </w:p>
    <w:p w:rsidRPr="00E541CA" w:rsidR="00E541CA" w:rsidP="00E541CA" w:rsidRDefault="00E541CA" w14:paraId="6256ED08" w14:textId="254A2E94">
      <w:pPr>
        <w:ind w:firstLine="720"/>
      </w:pPr>
      <w:r w:rsidRPr="00E541CA">
        <w:t xml:space="preserve">அதேபோல், அவரை வெறுத்த சில சகோதரர்களால், மதிய உணவின் போது, மரியாதைக்குரிய தலைவர் பெனடிக்டுக்கு, அவரது பானத்துடன் கலந்துள்ள ஒரு கொடிய விஷம் கொண்ட கண்ணாடி குவளை கொடுக்கப்பட்டது. ஆனால் அவர் அந்தக் கிளாஸ் மீது சிலுவையின் அடையாளம் காட்டியபோது, புனிதச் சிலுவையின் சக்தியால், அது ஒரு கல்லால் அடிக்கப்பட்டது போல, அந்தப் பாத்திரம் உடனடியாக நொறுங்கிச் சிதறியது</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புகழ்பெற்ற ஸ்டைலைட் சின்னானின் வாழ்க்கை வரலாற்றில் இவ்வாறு எழுதப்பட்டுள்ளது: தீயவன், நல்லோரைப் பொறாமைப்பட்டு, தன்னை ஒரு ஒளிமயமான தேவதூதனாக உருமாற்றிக்கொண்டு, ஒரு அக்கினிக் ரதத்துடனும் அக்கினி குதிரைகளுடனும், வானத்திலிருந்து இறங்குவது போல் தூணுக்கு அருகில் அந்தப் புனிதருக்குத் தோன்றி, 'செவிசாய்த்தருளும், சின்னானே, பரலோகத்திற்கும் பூமிக்கும் ஆண்டவர் உனக்காக என்னை அனுப்பியுள்ளார், நீ காண்பது போல, தேர்வாகிய வண்டியோடும் குதிரைகளோடும், ஏனெனில் எலியா வானத்திற்கு எடுத்துக்கொள்ளப்பட்டாரோ, அப்படியே நீயும் எடுத்துக்கொள்ளப்பட வேண்டும், ஏனெனில் உன் வாழ்க்கையின் பரிசுத்தத்தின் காரணமாக நீ அத்தகைய மரியாதைக்குத் தகுதியானவன்: ஏனெனில் உன் உழைப்பின் பலன்களை அறுவடை செய்வதற்கும், கர்த்தரின் கையிலிருந்து நன்மையின் கிரீடத்தைப் பெறுவதற்கும் உன் நேரம் இப்போது வந்துவிட்டது. ஆகவே, ஆண்டவரின் ஊழியரே, தாமதியாமல் வா, உன் சிருஷ்டிகரைக் கண்டு, உன்னைத் தம்முடைய சாயலில் உருவாக்கினவரை ஆராதிப்பீராக; உன்னைக் காண ஆவலோடு காத்திருக்கும் தேவதூதர்களும், பிரதான தூதர்களும், தீர்க்கதரிசிகளும், அப்போஸ்தலர்களும், இரத்தசாட்சிகளும் உன்னையும் காண்பார்களாக. அதிபதிக்கு இவ்வாறு கூறி, அந்தப் புனிதர் எதிரியின் வஞ்சனையை உணராமல், 'கர்த்தரே! பாவியான என்னை பரலோகத்திற்கு அழைத்துச் செல்வீரா?' என்றார். அவர் தனது வலது காலை நெருப்பு தேர் மீது காலடி வைப்பது போல அசைத்தார், ஆனால் அவர் தனது வலது கையையும் நீட்டி, சிலுவை அடையாளம் செய்தார், உடனடியாக அந்தப் பிசாசு, தேருடனும் குதிரைகளுடனும், காற்றால் அள்ளிக்கொண்டு செல்லப்பட்ட தூசி போல மறைந்துவிட்டது. மேலும் இது ஒரு பிசாசுத்தனமான வஞ்சனை என்பதை சிமியோன் உணர்ந்தபோது, அவர் repented</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சிலுவை அடையாளத்தைப் பற்றிய சாட்சிகளின் செல்வம் மற்றும் அதன் அற்புத சக்தியைப் பற்றியது இது; மேலும் இதேபோன்ற எண்ணற்ற சாட்சிகளை நீங்கள் புனித வேதாகமம் முழுவதும் காணலாம், அவை அனைத்தையும் ஒரு சிறிய புத்தகத்தில் சேகரிக்க முடியாது, ஒரு பெரிய தொகுதியில் மட்டுமே இடம்பெற முடியும்.</w:t>
      </w:r>
    </w:p>
    <w:p w:rsidRPr="00E541CA" w:rsidR="00E541CA" w:rsidP="00E541CA" w:rsidRDefault="00E541CA" w14:paraId="44137FDD" w14:textId="3B1D2923">
      <w:pPr>
        <w:ind w:firstLine="720"/>
      </w:pPr>
      <w:r w:rsidRPr="00E541CA">
        <w:t xml:space="preserve">திருச்சபை தந்தையர்களிடமிருந்து இந்த விஷயத்தைப் பற்றி குறைந்தபட்சம் சில விஷயங்களையாவது நாம் குறிப்பிடுவோம்:</w:t>
      </w:r>
    </w:p>
    <w:p w:rsidRPr="00E541CA" w:rsidR="00E541CA" w:rsidP="00E541CA" w:rsidRDefault="00E541CA" w14:paraId="2704D28E" w14:textId="0FB26B70">
      <w:pPr>
        <w:ind w:firstLine="720"/>
      </w:pPr>
      <w:r w:rsidRPr="00E541CA">
        <w:t xml:space="preserve">திருத்தந்தை ஹிப்போலிடஸ், கிறிஸ்து விரோதியையும் அவனை நம்பப் போகிறவர்களையும் பற்றிப் பேசுகையில் கூறுகிறார்: 'அவன் அவர்களுக்கு வலது கரத்திலும் நெற்றியிலும் ஒரு முத்திரையைக் கொடுப்பான்; அதனால் யாரும் தங்கள் வலது கையால் நெற்றியில் திருச்சுவாச முத்திரையை இட்டுக்கொள்ள முடியாது, ஆனால் அவர்களுடைய கை கட்டப்பட்டிருக்கும்: மேலும் அதன்பிறகு தங்கள் உறுப்புகளில் முத்திரையை இடுவதற்கு அவர்களுக்கு எந்த சக்தியும் இருக்காது</w:t>
      </w:r>
      <w:r w:rsidRPr="00E541CA">
        <w:t xml:space="preserve">'</w:t>
      </w:r>
      <w:r w:rsidRPr="00E541CA">
        <w:rPr>
          <w:rStyle w:val="FootnoteReference"/>
        </w:rPr>
        <w:footnoteReference w:id="601"/>
      </w:r>
      <w:r w:rsidRPr="00E541CA">
        <w:t xml:space="preserve"> . இதுவரை ஹிப்போலிடஸ். இருப்பினும், நாம் கவனிக்க வேண்டியது: புனித ஹிப்பொலிட்டஸ் சிலுவை அடையாளத்தைப் பற்றி இவ்வாறு கூறுகிறார்: 'இது நன்கு அறியப்பட்ட விஷயம், ஏனெனில் அவருடைய காலத்தில் கிறிஸ்தவர்கள் சிலுவை அடையாளம் இட்டுக் கொள்வது வழக்கமாக இருந்தது, மேலும் யுகத்தின் முடிவிலும் அவ்வாறே இருக்கும், அது இப்போது ஆர்த்தடாக்ஸ்கள் மத்தியில் இருப்பது போல.'</w:t>
      </w:r>
    </w:p>
    <w:p w:rsidRPr="00E541CA" w:rsidR="00E541CA" w:rsidP="00E541CA" w:rsidRDefault="00E541CA" w14:paraId="1782CB00" w14:textId="655EBAEB">
      <w:pPr>
        <w:ind w:firstLine="720"/>
      </w:pPr>
      <w:r w:rsidRPr="00E541CA">
        <w:lastRenderedPageBreak/>
      </w:r>
      <w:r w:rsidRPr="00E541CA">
        <w:t xml:space="preserve">புனித யோவான் கிறிசோஸ்தோம், மத்தேயு நற்செய்தியின் மீதான தனது பிரசங்கங்களில், பிரசங்கம் 54-இல் கூறுகிறார்: 'இவ்வாறு நாம் </w:t>
      </w:r>
      <w:r w:rsidRPr="00E541CA">
        <w:rPr>
          <w:i/>
        </w:rPr>
        <w:t xml:space="preserve">கிறிஸ்துவின் சிலுவையை</w:t>
      </w:r>
      <w:r w:rsidRPr="00E541CA">
        <w:t xml:space="preserve"> ஒரு கிரீடமாகச் சுமப்போம்</w:t>
      </w:r>
      <w:r w:rsidRPr="00E541CA">
        <w:rPr>
          <w:i/>
        </w:rPr>
        <w:t xml:space="preserve">; </w:t>
      </w:r>
      <w:r w:rsidRPr="00E541CA">
        <w:t xml:space="preserve">ஏனெனில், நம்மைப் பொறுத்தவரை நிறைவேற்றப்படும் அனைத்தும் அதன் மூலமே ஆகின்றன. நாம் புதிதாகப் பிறக்க வேண்டுமானாலும், சிலுவை வருகிறது; நாம் அந்த மர்மமான உணவை உட்கொண்டாலும், நாம் திருநிலைப்படுத்தப்பட்டாலும், அல்லது நாம் என்ன செய்தாலும், எல்லா இடங்களிலும் நமது எதிரிகளை வென்ற நமது வெற்றியின் அடையாளம் நமது கண்முன்னே நிற்கிறது: இந்தக் காரணத்திற்காக, தேவாலயங்களில், சுவர்களில், கதவுகளில், </w:t>
      </w:r>
      <w:r w:rsidRPr="00E541CA">
        <w:rPr>
          <w:i/>
        </w:rPr>
        <w:t xml:space="preserve">நமது நெற்றிகளில்,</w:t>
      </w:r>
      <w:r w:rsidRPr="00E541CA">
        <w:t xml:space="preserve"> </w:t>
      </w:r>
      <w:r w:rsidRPr="00E541CA">
        <w:t xml:space="preserve">மற்றும் நமது எண்ணங்களில், அதை மிகுந்த கவனத்துடன் பொறிக்கிறோம். மேலும்: அதை விரலால் கீறிக்குறிப்பது பொருத்தமானது; ஆனால் முதலில் தன் மனத்தால், மிகுந்த விசுவாசத்துடன் செய்ய வேண்டும். மேலும், நீங்கள் அதை உங்கள் மனக்கண்ணில் இவ்வாறு உருவகித்தால், எந்தத் தீய ஆவியும் உங்களை அணுக முடியாது, ஏனெனில் அது தனக்குக் காயங்களை உண்டாக்கும் வாளையும், தனக்குத் துரதிர்ஷ்டத்தை ஏற்படுத்தும் வாளையும் காண்கிறது. ஏனெனில், தண்டிக்கப்பட்டவர்கள் எறியப்படும் இடங்களை நாம் காணும்போது, நாம் திகிலால் நிறைகிறோம்; கிறிஸ்து தம்முடைய சக்தி அனைத்தையும் அழித்து, சீறும் பாம்பின் (அசுரன்) தலையை வெட்டிய ஆயுதத்தைக் காணும்போது சாத்தானும் அசுரர்களும் என்ன பாடுபடுவார்கள் என்று சிந்தித்துப் பாருங்கள்</w:t>
      </w:r>
      <w:r w:rsidRPr="00E541CA">
        <w:rPr>
          <w:rStyle w:val="FootnoteReference"/>
        </w:rPr>
        <w:footnoteReference w:id="602"/>
      </w:r>
      <w:r w:rsidRPr="00E541CA">
        <w:t xml:space="preserve"> . இதுவரை கிறிசோஸ்டோம்.</w:t>
      </w:r>
    </w:p>
    <w:p w:rsidRPr="00E541CA" w:rsidR="00E541CA" w:rsidP="00E541CA" w:rsidRDefault="00E541CA" w14:paraId="79163E3E" w14:textId="0BBCCD5A">
      <w:pPr>
        <w:ind w:firstLine="720"/>
      </w:pPr>
      <w:r w:rsidRPr="00E541CA">
        <w:t xml:space="preserve">புனித எஃப்ரேம் தனது 103வது அருளுரையில் கூறுகிறார்: 'வாழ்வளிக்கும் சிலுவையின் அடையாளத்தை வாசல்களிலும், </w:t>
      </w:r>
      <w:r w:rsidRPr="00E541CA">
        <w:rPr>
          <w:i/>
        </w:rPr>
        <w:t xml:space="preserve">நெற்றிகளிலும், மார்புகளிலும், </w:t>
      </w:r>
      <w:r w:rsidRPr="00E541CA">
        <w:rPr>
          <w:i/>
        </w:rPr>
        <w:t xml:space="preserve">உதடுகளிலும்</w:t>
      </w:r>
      <w:r w:rsidRPr="00E541CA">
        <w:t xml:space="preserve">, நமது எல்லா உறுப்புகளிலும் </w:t>
      </w:r>
      <w:r w:rsidRPr="00E541CA">
        <w:t xml:space="preserve">நாம் இடுவோம்</w:t>
      </w:r>
      <w:r w:rsidRPr="00E541CA">
        <w:t xml:space="preserve">: இதனால் நம்மைக் குறிக்கிக்கொள்வோம், இதனால் நம்மை ஆயுதபாணிகளாக்கிக் கொள்வோம்.' ஏனெனில் இதுவே கிறிஸ்தவர்களின் ஆயுதம், மரணத்தின் மீதான வெற்றி, விசுவாசிகளின் நம்பிக்கை, முடிவின் ஒளி, சொர்க்கத்தின் திறவுகோல், பிளவுபடுத்தலின் அழிவு, விசுவாசத்தின் மாபெரும் உறுதிப்பாடு, கிறிஸ்தவர்களின் பாதுகாப்பு மற்றும் புகழ்; இதை கிறிஸ்தவர்கள் ஒவ்வொரு நாளும் இரவும், எல்லா நேரங்களிலும், எல்லா இடங்களிலும் இடைவிடாமல் செலுத்துகிறார்கள். உண்மையாகவே, அதை இல்லாமல் எதையும் தொடங்காதீர்கள், எதையும் முடித்து வைக்காதீர்கள்; ஆனால் நீங்கள் படுத்திருக்கும்போதும், எழும்பும்போதும், வேலை செய்யும்போதும், அல்லது உங்கள் வழியில் பயணம் செய்யும்போதும்—கடலில் பயணம் செய்தாலும் அல்லது ஆற்றைக் கடந்தாலும்— உங்கள் எல்லா உறுப்புகளையும் உயிர் தரும் சிலுவையால் பலப்படுத்துங்கள், எதிர்க்கும் சக்திகள் இதைக் கண்டு உங்களை அணுகாது; ஏனெனில், தங்களை மறைத்துக்கொண்ட அவை, ஓடிவிடும்</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7204 ஆம் ஆண்டில் அச்சிடப்பட்ட மாஸ்கோ விசுவாச போதனையில், 43 ஆம் பக்கத்தில் மேற்கோள் காட்டப்பட்டுள்ளபடி, ஜெருசலேமின் புனித கிரகோரிர் போதிக்கிறார்: சாப்பிடும்போதும், குடிக்கும்போதும், உட்காரும்போதும், நிற்கும்போதும், உரையாடும்போதும் அல்லது நடக்கும்போதும் திருச்சுவாசத்தின் அடையாளத்தை இடுங்கள். மேலும், வீட்டிலோ, வழியிலோ, பகலையோ இரவையோ, அல்லது எந்த இடத்திலோ, உங்கள் ஒரு செயலையும் புனித சிலுவையின் அடையாளம் இன்றித் தொடங்காதீர்கள்.</w:t>
      </w:r>
    </w:p>
    <w:p w:rsidRPr="00E541CA" w:rsidR="00E541CA" w:rsidP="00E541CA" w:rsidRDefault="00E541CA" w14:paraId="1A33000A" w14:textId="61E2FC5D">
      <w:pPr>
        <w:ind w:firstLine="720"/>
      </w:pPr>
      <w:r w:rsidRPr="00E541CA">
        <w:t xml:space="preserve">சிலுவை அடையாளத்தைப் பற்றிய போதனைகள் இவை! ஆகவே, சிலுவை அடையாளத்தைச் சந்தேகித்து, அதை நிராகரித்து, பிசாசு நான்கு முனைச் சிலுவையைப் பயப்படுவது போல அதைப் பயப்படும் உங்களால், பிளவுபடுத்தியவர்களே, இவைகளுக்கு எதிராக என்ன சொல்ல முடியும்? புனிதத் திருத்தூதர்கள், கிறிஸ்துவிடமிருந்து ஆசீர்வாதத்தின் மாதிரியைப் பெற்ற பிறகு, சிலுவையின் அடையாளத்தின் மூலம் மக்களிடையே அற்புதங்களையும் குணமளிப்பதையும் செய்யத் தொடங்கினர்; புனித வீரர்கள் சிலுவையின் அடையாளத்தால் தங்களை ஆயுதபாணிகளாக்கிக் கொண்டனர்; கர்த்தருடைய தூதர்கள், புனித வீரர் ப்ரோகோபியஸுக்குத் தோன்றி, தங்களுக்குள் சிலுவையின் அடையாளத்தைப் போட்டுக் கொண்டனர்; திருமுழுக்கு யோவான், அவர் இறந்து பல ஆண்டுகளுக்குப் பிறகு, கோனான் என்ற முதியவருக்குத் தோன்றி, சிலுவையின் அடையாளத்தால், அவருள் இருந்த காமத்தின் உணர்வை அழித்தார். தேவப் புனிதர்கள் சிலுவையின் அடையாளத்தால் பேய்களின் சக்தியையும் எல்லா விதமான பயங்களையும் விரட்டியடித்தார்கள். கிறிஸ்துவின் திருச்சபை முழுவதும், அதன் தொடக்கத்திலிருந்து இன்றுவரை, சிலுவை அடையாளம் செய்து அனைத்துப் பொருட்களையும் பரிசுத்தமாக்கும் அந்தப் புனிதமான கிறிஸ்தவ வழக்கத்தை நிலைநிறுத்தி வருகிறது. ஆனாலும், சிலுவையின் எதிரியே, நீ சிலுவை அடையாளத்தைக் கண்டு அஞ்சுகிறாய், மேலும் நான்கு முனைகள் கொண்ட சிலுவை அதன் நிழலை உன்மேல் வீசுவதோ என்று பேயைப் போல நடுங்குகிறாய்.</w:t>
      </w:r>
    </w:p>
    <w:p w:rsidRPr="00E541CA" w:rsidR="00E541CA" w:rsidP="00E541CA" w:rsidRDefault="00E541CA" w14:paraId="6172675D" w14:textId="4EE692B5">
      <w:pPr>
        <w:ind w:firstLine="720"/>
        <w:rPr>
          <w:i/>
        </w:rPr>
      </w:pPr>
      <w:r w:rsidRPr="00E541CA">
        <w:t xml:space="preserve">கிறிஸ்துவின் நான்கு முனைக் சிலுவையை 'கள்ளக்கிறிஸ்துவின் முத்திரை' என்று நீங்கள் அழைத்தால், கிறிஸ்துவின் உண்மையான முத்திரையை நீங்கள் என்ன என்று அழைப்பீர்கள்? எட்டு முனைக் சிலுவையா? ஆனால், தங்களுக்கு மேல் எவர்தான் எட்டு முனைக் சிலுவையை வரைந்திருக்கிறார்கள், அல்லது இப்பொழுது அவ்வாறு செய்கிறார்கள்? எட்டு முனைக் சிலுவையால் யாரையாவது அல்லது எதையாவது ஆசீர்வதிப்பது யார்? நம் மீது சிலுவை அடையாளம் இடுவதற்கும், மக்களையும் திருவருட்சாதனங்களையும் அர்ப்பணிப்பதற்கும், உணவை ஆசீர்வதிப்பதற்கும் நாம் நான்கு முனைகள் கொண்ட சிலுவையைப் பயன்படுத்துவதில்லையா? ஏனெனில், டமாஸ்கஸ் சாட்சியமளிப்பது போல, இதுவே நம் கடவுளாகிய மெய்யான கிறிஸ்துவின் மெய்யான அடையாளமும் முத்திரையும் ஆகும்: 'இந்த </w:t>
      </w:r>
      <w:r w:rsidRPr="00E541CA">
        <w:rPr>
          <w:i/>
        </w:rPr>
        <w:t xml:space="preserve">அடையாளம் நமது நெற்றியில், </w:t>
      </w:r>
      <w:r w:rsidRPr="00E541CA">
        <w:t xml:space="preserve">இஸ்ரவேலின் விருத்தசேதன முறையில் </w:t>
      </w:r>
      <w:r w:rsidRPr="00E541CA">
        <w:rPr>
          <w:i/>
        </w:rPr>
        <w:t xml:space="preserve">நமக்குக் கொடுக்கப்பட்டுள்ளது</w:t>
      </w:r>
      <w:r w:rsidRPr="00E541CA">
        <w:t xml:space="preserve">; ஏனெனில் இதன் மூலம் நாம் விசுவாசமற்றவர்களிடமிருந்து பிரிக்கப்பட்டு, விசுவாசிகளாக அங்கீகரிக்கப்படுகிறோம்; இது ஒரு கவசம், ஒரு ஆயுதம் மற்றும் சாத்தானுக்கு எதிரான ஒரு வெற்றி; </w:t>
      </w:r>
      <w:r w:rsidRPr="00E541CA">
        <w:rPr>
          <w:i/>
        </w:rPr>
        <w:t xml:space="preserve">இது ஒரு முத்திரை, </w:t>
      </w:r>
      <w:r w:rsidRPr="00E541CA">
        <w:t xml:space="preserve">அதனால் அனைத்தையும் அழிப்பவன் தொடக்கூடாது 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இவ்வளவுதான் டமாஸ்கஸ். இந்த திருச்சபைத் தலைவர், மேற்கூறிய போதகருடன் உடன்பட்டு, நான்கு முனைக் சிலுவையை—கற்பனையாக—கிறிஸ்துவின் முத்திரை என்றும், கிறிஸ்து விரோதியின் முத்திரை அல்ல என்றும் அழைக்கிறார். கிறிஸ்துவின் கனமான நான்கு-முனைச் சிலுவையைப் பெருங்கோலியின் முத்திரை என்று அழைப்பவர்களும், பேய்களைப் போலவே நான்கு-முனைச் சிலுவையைப் பயப்படுபவர்களும் வெட்கப்பட்டு அவமானமடையட்டும்.</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அத்தியாயம் 26. நடுங்கும் கூட்டுரவைப் பற்றிய பிளவுபடுத்தும் இறை நிந்தனை</w:t>
      </w:r>
      <w:bookmarkEnd w:id="65"/>
    </w:p>
    <w:p w:rsidRPr="00E541CA" w:rsidR="00E541CA" w:rsidP="00E541CA" w:rsidRDefault="00E541CA" w14:paraId="175379E9" w14:textId="2AC0DD10">
      <w:pPr>
        <w:ind w:firstLine="720"/>
      </w:pPr>
      <w:r w:rsidRPr="00E541CA">
        <w:t xml:space="preserve">மேலும், கிறிஸ்து விரோதியின் முத்திரையைப் பற்றி மற்றொரு முட்டாள்தனமான கருத்து பிரைனியானியில் கேட்கப்படுகிறது: மூன்று விரல்களால் செய்யப்படும் சிலுவை அடையாளத்தை அவர்கள் கிறிஸ்து விரோதியின் முத்திரை என்று அழைக்கிறார்கள். அவர்களின் மதவிரோதமான மற்றும் இறை நிந்தனையான சுருளில் இவ்வாறு எழுதப்பட்டுள்ளது: 'யாராவது மூன்று விரல்களால், அதாவது மூன்று விரல்களால் தங்கள் முகத்தில் சிலுவை அடையாளம் இட்டால், அவர்கள் கிறிஸ்துவை மறுதலித்து, தங்களை சாத்தானுக்கு ஒப்புக்கொடுத்துவிட்டார்கள்; ஏனெனில் அது கிறிஸ்து விரோதியின் அடையாளம்.' இத்துடன் சுருள் முடிவடைகிறது. இவ்வாறு அவர்கள் இரண்டு அடையாளங்களைப் பொய்த்தெய்வத்தின் அடையாளமாகக் கருதத் தொடங்கியுள்ளனர்: பொய்த்தெய்வத்தின் ஒரு அடையாளம் நான்கு முனைக் சிலுவை, மற்றொரு அடையாளம் நடுங்கும் சைகை. அவர்களுடைய வாதங்களில் எதை நம்புவது என்பது உண்மையில் தெளிவாகத் தெரியவில்லை—முதலாவதா அல்லது இரண்டாவதா; ஏனெனில் அவர்கள் தங்களுக்குள் ஒத்துப்போவதில்லை, மேலும் அவர்கள் கிறிஸ்துவுக்கு எதிரானவரின் உண்மையான முத்திரையை அடையாளம் காண்பதும் இல்லை. அவர்கள் புனித ஹிப்பொலிட்டஸைக் குறிப்பிடுகிறார்கள், 'நடுங்கும் சைகை'யை கிறிஸ்துவுக்கு எதிரானவரின் முத்திரை என்று அவர் அழைத்ததாகக் கூறுவது போல; ஆனால் இதில் அவர்கள் தெளிவாகப் பொய் சொல்கிறார்கள். மேலும், கடவுளுக்கும் எல்லா மக்களுக்கும் முன்பாகப் பொய் சொல்வதற்கு அவர்கள் எப்படி வெட்கப்படாமல் இருக்க முடியும்? ஏனெனில், புனித ஹிப்பொலிட்டஸ் எந்த விரல் சைகைகளைப் பற்றியும், 'நடுங்கும்' சைகையையோ அல்லது 'இரண்டு-விரல்' சைகையையோ சிறிதும் குறிப்பிடவில்லை; நான்கு-முனைச் சிலுவை கிறிஸ்து விரோதியின் முத்திரை என்று அவர் எழுதவும் இல்லை; ஏனெனில், நான்கு முனைக் சிலுவை எப்படி எதிர்க்கிறிஸ்துவின் முத்திரையாக இல்லையோ, இல்லையென்றும் இருக்கப்போகிறதோ, அப்படியே நடுங்கும் சைகையும் எதிர்க்கிறிஸ்துவின் முத்திரையாக இல்லை, இல்லையென்றும் இருக்கப்போவதில்லை. ஏனெனில், பிளவுபடுத்தும் பிரிவினர் நம்பியிருக்கும் அந்தச் சாட்சியான புனித ஹிப்போலிட்டஸ், அவர்களின் இறை நிந்தனைகளுக்குச் சாட்சியளிக்கவில்லை. பிரைனியன்கள் குறிப்பிடும் ஹிப்பொலிட்டஸின் வார்த்தைகளை அனைவரும் கவனமாகவும் பகுத்தறிவுடனும் படித்து, அவற்றை எழுத்து எழுத்தாகவும் வார்த்தை வார்த்தையாகவும் ஆராயுங்கள்: விரல்களின் அமைப்பைப் பற்றிய எந்தக் குறிப்பையாவது நீங்கள் அங்கே காண்பீர்களா? ஒருபோதும் இல்லை. அப்படியானால், இந்தப் பொய்யர்கள் தங்களைப் பற்றியும் புனித ஹிப்பொலித்துஸைப் பற்றியும் பொய் சொல்லத் துணிகிறார்கள் ஏன்? பொய்யின் பிதா—சாத்தான்—தங்களின் பிள்ளைகள் என்பதைத் தெளிவாகக் காட்டிக் கொள்ள அல்லவா?</w:t>
      </w:r>
    </w:p>
    <w:p w:rsidRPr="00E541CA" w:rsidR="00E541CA" w:rsidP="00E541CA" w:rsidRDefault="00E541CA" w14:paraId="0744C703" w14:textId="749375AF">
      <w:pPr>
        <w:ind w:firstLine="720"/>
      </w:pPr>
      <w:r w:rsidRPr="00E541CA">
        <w:t xml:space="preserve">மேலும், அவக்கத்தின் கடிதங்களிலிருந்து கிடைத்த பட்டியல்களில், மூன்று விரல் அடையாளத்தை நிராகரித்து, இரண்டு விரல் (அர்மீனிய பாணி) சிலுவை அடையாளத்தைக் கற்பிக்கும் இந்தப் பொய்த் தீர்க்கதரிசி, பின்வரும் இறை நிந்தனைகளை உச்சரிக்கிறார் என்பதையும் நான் கண்டேன்:</w:t>
      </w:r>
    </w:p>
    <w:p w:rsidRPr="00E541CA" w:rsidR="00E541CA" w:rsidP="00E541CA" w:rsidRDefault="00E541CA" w14:paraId="79C084C8" w14:textId="0CDA0C44">
      <w:pPr>
        <w:ind w:firstLine="720"/>
      </w:pPr>
      <w:r w:rsidRPr="00E541CA">
        <w:t xml:space="preserve">அப்பொழுது நிக்கோனியப் பிரிவினர் அழுவார்கள்; அவர்கள் தூய ஒரே குமாரனை, நமது இரட்சிப்பிற்காக இணைந்த தெய்வீக மற்றும் மனித இயல்புகள் இரண்டையும் அறிக்கையிடத் தவறி, அதற்குப் பதிலாக மூன்று விரல்களால் மூன்று அசுத்த ஆவிகளை, அதாவது தேள்கள் போன்ற அசுரர்களின் ஆவிகளைக் குறிப்பிடுவார்கள். அவை முழு பிரபஞ்சத்திலும் பரவின: தம்முடைய ஆடைகளைக் காத்துக்கொள்ளும் மனுஷன் பாக்கியவான், அப்பொழுது அவன் நிர்வாணமாய்க் காணப்படான். இதோ, என் பிதாக்களே சகோதரரே, இந்த நடுங்கும் மதப்பிழை ஆத்துமத்தின் சரீரத்தின் நிர்வாணமே; நாம் எல்லா விதத்திலும் இதற்கு எதிராக நம்மைக் காத்துக்கொள்ளுவோம். இவ்விதமாய் அவக்கூமின் நிந்தனை முற்றும்.</w:t>
      </w:r>
    </w:p>
    <w:p w:rsidRPr="00E541CA" w:rsidR="00E541CA" w:rsidP="00E541CA" w:rsidRDefault="00E541CA" w14:paraId="5EEA0F45" w14:textId="5458A6FA">
      <w:pPr>
        <w:ind w:firstLine="720"/>
      </w:pPr>
      <w:r w:rsidRPr="00E541CA">
        <w:t xml:space="preserve">இந்த வார்த்தைகளாலேயே, அவக்கூம் ஒரு பொய்யர், ஒரு மதவெறியர், தவறாகப் பொருள் கொள்பவர் மற்றும் ஒரு இறை நிந்தனையாளர் என்பதை வெளிப்படுத்துகிறார், இது எந்தவொரு பகுத்தறிவுள்ள சிந்தனையாலும் அம்பலப்படுத்தப்படும்.</w:t>
      </w:r>
    </w:p>
    <w:p w:rsidRPr="00E541CA" w:rsidR="00E541CA" w:rsidP="00E541CA" w:rsidRDefault="00E541CA" w14:paraId="7BCE7B8B" w14:textId="07EE0E9B">
      <w:pPr>
        <w:ind w:firstLine="720"/>
      </w:pPr>
      <w:r w:rsidRPr="00E541CA">
        <w:t xml:space="preserve">நிக்கோனியன் பள்ளியைச் சேர்ந்த ஆர்த்தடாக்ஸ் கிறிஸ்தவர்களாகிய நம்மை அவக்கூம் அழைக்கும்போது பொய் சொல்கிறார். ரஷ்யக் கிறிஸ்தவம் உண்மையிலேயே நிக்கோனிலிருந்து தோன்றியதா? நாம் உண்மையிலேயே அவரைக் மூலம் புனித ஞானஸ்நானத்தால் ஒளி பெற்றோமா? அவருடைய புனிதர் நிக்கோன் ஒரு பெரிய கடவுளின் ஆயர், மாஸ்கோவின் பேராயர், திருவசனத்தில் நன்கு தேர்ந்த, பக்திமான், மற்றும் தனது வாழ்வில் புனிதராகத் திகழ்ந்தவர் என்று நாம் கேட்கிறோம்; ஆயினும், அவர் மாம்சத்திலும் ஆவியிலும் நமது முன்னோடி அல்ல, ஏனெனில் நாம் அவரால் பிறக்கவில்லை, நமது விசுவாசத்தையும் அவரிலிருந்து பெறவில்லை. ஆனால் நாம், மாம்சத்தின் பிறப்பின்படி, நوحாவின் குமாரனாகிய யாப்பேத்தின் கோத்திரத்தைச் சேர்ந்தவர்கள்; மற்றும் ஆன்மீகப் பிறப்பின்படி, திருத்தூதர்களுக்குச் சமமான புனித இளவரசர் விளாடிமிர் என்பவரிடமிருந்து வந்தவர்கள், ஏனெனில் அவரிடமிருந்துதான் எல்லா ரஷ்யாவும் விசுவாசத்தையும் ஞானஸ்நானத்தையும் பெற்றது; மற்றும் விளாடிமிர் அதை கிரேக்கர்களிடமிருந்து பெற்றார், கிரேக்கர்கள் அதை பிரபஞ்சத்தின் பழங்கால புனித ஆயர்கள் மற்றும் போதகர்களிடமிருந்து பெற்றனர்; பழங்கால ஆயர்கள் மற்றும் ஆசிரியர்கள் அதை புனித அப்போஸ்தலர்களிடமிருந்து பெற்றார்கள்; அப்போஸ்தலர்கள் அதை கிறிஸ்துவிடமிருந்து நேரடியாகப் பெற்றார்கள்: ஏனெனில் நாங்கள் கிறிஸ்தவர்கள், நிக்கோனியர்கள் அல்ல, புனித அப்போஸ்தலன் பேதுருவின் வார்த்தைகளின்படி, </w:t>
      </w:r>
      <w:r w:rsidRPr="00E541CA">
        <w:rPr>
          <w:i/>
        </w:rPr>
        <w:t xml:space="preserve">'தேர்ந்தெடுக்கப்பட்ட இனம், அரச குருத்துவம், பரிசுத்த ஜனம், அவருடைய சொந்த உடைமைக்கென்ற மக்கள்' </w:t>
      </w:r>
      <w:r w:rsidRPr="00E541CA">
        <w:t xml:space="preserve">(</w:t>
      </w:r>
      <w:r w:rsidRPr="00E541CA">
        <w:rPr>
          <w:rStyle w:val="FootnoteReference"/>
          <w:i/>
        </w:rPr>
        <w:footnoteReference w:id="605"/>
      </w:r>
      <w:r w:rsidRPr="00E541CA">
        <w:t xml:space="preserve"> ). ஆனால் ஹப்பகுக், தனது சீடர்களுடன், கிறிஸ்துவின் திருச்சபையிலிருந்தும் ஆர்த்தடாக்ஸ் விசுவாசத்திலிருந்தும் விலகி, நீங்கள் எந்த இனத்தைச் சேர்ந்தவர்? நிச்சயமாக கிறிஸ்துவின் எதிரியான – சாத்தானின் – இனத்தைச் சேர்ந்தவர்.</w:t>
      </w:r>
    </w:p>
    <w:p w:rsidRPr="00E541CA" w:rsidR="00E541CA" w:rsidP="00E541CA" w:rsidRDefault="00E541CA" w14:paraId="14908940" w14:textId="0C446F19">
      <w:pPr>
        <w:ind w:firstLine="720"/>
      </w:pPr>
      <w:r w:rsidRPr="00E541CA">
        <w:t xml:space="preserve">நமது இரட்சಣೆக்காக ஒன்று சேர்ந்த, தேவன் குமாரனாகிய கிறிஸ்து நமது ஆண்டவரின் ஒரே குமாரனில் உள்ள இரண்டு இயல்புகளான தெய்வீகத்தையும் மனிதத்தன்மையையும் நாங்கள் அறிக்கையிடவில்லை என்பது போல, ஹப்பக்குக் மீண்டும் எங்களைப் பற்றிப் புறஞ்சொல்லிப் பொய் சொல்கிறார். முதல் பகுதியின் இரண்டாவது трактаட்டில், அவனது பிளவுபட்ட வாதம் அம்பலப்படுத்தப்பட்டதைப் போலவே, அவனே இதைச் செய்கிறான்; அங்கு அவன், பிதாவுடன் பரலோகத்தில் ஒரு தனிப்பட்ட தேவனுடைய குமாரனும், மிகவும் பரிசுத்த கன்னிகையின் கருப்பையில் ஒரு தனிப்பட்ட குமாரனும் இருப்பதாகக் கூறினான்.</w:t>
      </w:r>
    </w:p>
    <w:p w:rsidRPr="00E541CA" w:rsidR="00E541CA" w:rsidP="00E541CA" w:rsidRDefault="00E541CA" w14:paraId="5840216F" w14:textId="16A31509">
      <w:pPr>
        <w:ind w:firstLine="720"/>
      </w:pPr>
      <w:r w:rsidRPr="00E541CA">
        <w:t xml:space="preserve">அவ்வாகும் ஒரு மதவிரோதி, அவர் நமது மரியாதைக்குரிய சிலுவை அடையாளத்தை இழிவுபடுத்துகிறார், மேலும் அதை ஒரு மதவிரோதப் போக்கு என்று அழைக்கிறார், இதன் மூலம் நாம் பக்தியுடனும் ஒழுங்கான முறையிலும் பரிசுத்தத் திருத்தூணையின் மூன்று நபர்களைக் குறிக்கிறோம்; மேலும், மரியாதையுடன் எங்கள் மீது சிலுவை அடையாளம் இட்டு, நாங்கள் கூறுவது: 'பிதாவின் நாமத்திலும், குமாரனின் நாமத்திலும், பரிசுத்த ஆவியானவரின் நாமத்திலும்'. இந்த சிலுவை அடையாளத்தை நிராகரிப்பதன் மூலம், அவர் திருத்தூதுத்துவத்தின் அறிக்கையை நிராகரிக்கிறார்.</w:t>
      </w:r>
    </w:p>
    <w:p w:rsidRPr="00E541CA" w:rsidR="00E541CA" w:rsidP="00E541CA" w:rsidRDefault="00E541CA" w14:paraId="5FD9E48D" w14:textId="7E5E82EA">
      <w:pPr>
        <w:ind w:firstLine="720"/>
      </w:pPr>
      <w:r w:rsidRPr="00E541CA">
        <w:t xml:space="preserve">வெளிப்படுத்தின விசேஷம் 16 ஆம் அதிகாரத்தில் இவ்வாறு எழுதப்பட்டுள்ள வார்த்தைகளைத் திரிபுபடுத்தி, அவகூம் தான் ஒரு சத்தியத்தைத் திரிப்பவனாகவும், ஒரு பெரிய இறை நிந்தனையாளனாகவும் தன்னை வெளிப்படுத்திக் காட்டியுள்ளார்: </w:t>
      </w:r>
      <w:r w:rsidRPr="00E541CA">
        <w:t xml:space="preserve">'சர்ப்பத்தின்</w:t>
      </w:r>
      <w:r w:rsidRPr="00E541CA">
        <w:rPr>
          <w:i/>
        </w:rPr>
        <w:t xml:space="preserve"> வாயிலிருந்தும்</w:t>
      </w:r>
      <w:r w:rsidRPr="00E541CA">
        <w:t xml:space="preserve">, </w:t>
      </w:r>
      <w:r w:rsidRPr="00E541CA">
        <w:t xml:space="preserve">மிருகத்தின்</w:t>
      </w:r>
      <w:r w:rsidRPr="00E541CA">
        <w:rPr>
          <w:i/>
        </w:rPr>
        <w:t xml:space="preserve"> வாயிலிருந்தும்</w:t>
      </w:r>
      <w:r w:rsidRPr="00E541CA">
        <w:t xml:space="preserve">, </w:t>
      </w:r>
      <w:r w:rsidRPr="00E541CA">
        <w:rPr>
          <w:i/>
        </w:rPr>
        <w:t xml:space="preserve">பொய்த் </w:t>
      </w:r>
      <w:r w:rsidRPr="00E541CA">
        <w:rPr>
          <w:i/>
        </w:rPr>
        <w:t xml:space="preserve">தீர்க்கதரிசியின் </w:t>
      </w:r>
      <w:r w:rsidRPr="00E541CA">
        <w:rPr>
          <w:i/>
        </w:rPr>
        <w:t xml:space="preserve">வாயிலிருந்தும்</w:t>
      </w:r>
      <w:r w:rsidRPr="00E541CA">
        <w:rPr>
          <w:i/>
        </w:rPr>
        <w:lastRenderedPageBreak/>
      </w:r>
      <w:r w:rsidRPr="00E541CA">
        <w:rPr>
          <w:i/>
        </w:rPr>
        <w:t xml:space="preserve"> , மூன்று அசுத்த ஆவிகள் தவளைகளைப் போல வெளியே வருவதை </w:t>
      </w:r>
      <w:r w:rsidRPr="00E541CA">
        <w:rPr>
          <w:i/>
        </w:rPr>
        <w:t xml:space="preserve">நான் கண்டேன்</w:t>
      </w:r>
      <w:r w:rsidRPr="00E541CA">
        <w:rPr>
          <w:rStyle w:val="FootnoteReference"/>
          <w:i/>
        </w:rPr>
        <w:footnoteReference w:id="606"/>
      </w:r>
      <w:r w:rsidRPr="00E541CA">
        <w:t xml:space="preserve"> , மற்றும் பல.' இருப்பினும், அவர் இந்த வார்த்தைகளின் திரிபுபடுத்தப்பட்ட விளக்கத்தை நமது அச்சமுள்ள மனங்களைத் தவறாக வழிநடத்தப் பயன்படுத்துகிறார், மூன்று விரல்களால் சிலுவை அடையாளம் செய்வது பிரபஞ்சத்தில் வெளிப்படும் மூன்று அசுத்த ஆவிகளையும் மூன்று பல்லிகளையும் அழைப்பதாகும் என்பது போல. அவ்வாறு செய்வதன் மூலம், நாம் மூன்று விரல்களால் சிலுவை அடையாளம் செய்யும் திருத்தூய்மையான திருக்கோமகத் தன்மைக்கு அவர் இறை நிந்தனை செய்கிறார், அவர் கூறுவது: பிதாவின் நാമத்திலும், குமாரனின் நாமத்திலும், பரிசுத்த ஆவியானவரின் நാമத்திலும். ஆயினும், நாம் அழைக்கும் கடவுளான பிதாவையும், குமாரனையும், பரிசுத்த ஆவியானவரையும்—மூன்று அசுத்த ஆவிகள் மற்றும் மூன்று பல்லிகள் என்று அவர் அழைக்கிறார். ஐயோ, இது என்ன கொடிய இறை நிந்தனை! கடவுளுக்கு அருவருப்பான இறை நிந்தனை! கடவுளற்ற அக்கிரமம்! பண்டைய காலத்திலிருந்து மிகவும் பரிசுத்தமான திருத்தந்தைக்கு எதிராக இத்தகைய இறை நிந்தனையை யார் கேட்டிருக்கிறார்கள்? எந்தவொரு மதப்பிளவும், அல்லது எந்தவொரு தீமையும், நிந்தனையாளரான அவவாகும் செய்தது போல மிகவும் பரிசுத்தமான திருத்தந்தைக்கு எதிராக இறை நிந்தனை செய்ததில்லை. பிளவுபடுத்துபவர்களுக்கு அப்படிப்பட்ட ஆசிரியர்தான் இருக்கிறார்; அப்படிப்பட்டவரையே அவர்கள் பின்பற்றுகிறார்கள்; அதுவே அவர்களின் மரபுரிமை.</w:t>
      </w:r>
    </w:p>
    <w:p w:rsidRPr="00E541CA" w:rsidR="00E541CA" w:rsidP="00E541CA" w:rsidRDefault="00E541CA" w14:paraId="099042C7" w14:textId="6904EAB2">
      <w:pPr>
        <w:ind w:firstLine="720"/>
      </w:pPr>
      <w:r w:rsidRPr="00E541CA">
        <w:t xml:space="preserve">மேலும், இந்தப் பிளவுவாதச் சுருளில் சிலுவையின் அடையாளத்தை இழிவுபடுத்தும் ஒரு சைகை உள்ளது: மூன்று விரல்களும் இணைந்த ஒரு கை சித்தரிக்கப்பட்டுள்ளது; ஒரு விரலில் </w:t>
      </w:r>
      <w:r w:rsidRPr="00E541CA">
        <w:rPr>
          <w:i/>
        </w:rPr>
        <w:t xml:space="preserve">'சா' என்றும், </w:t>
      </w:r>
      <w:r w:rsidRPr="00E541CA">
        <w:t xml:space="preserve">மற்றொன்றில் </w:t>
      </w:r>
      <w:r w:rsidRPr="00E541CA">
        <w:rPr>
          <w:i/>
        </w:rPr>
        <w:t xml:space="preserve">'தா' என்றும், </w:t>
      </w:r>
      <w:r w:rsidRPr="00E541CA">
        <w:t xml:space="preserve">மூன்றாவது விரலில் </w:t>
      </w:r>
      <w:r w:rsidRPr="00E541CA">
        <w:rPr>
          <w:i/>
        </w:rPr>
        <w:t xml:space="preserve">'நா' என்றும் </w:t>
      </w:r>
      <w:r w:rsidRPr="00E541CA">
        <w:t xml:space="preserve">எழுதப்பட்டுள்ளது</w:t>
      </w:r>
      <w:r w:rsidRPr="00E541CA">
        <w:t xml:space="preserve">—இது </w:t>
      </w:r>
      <w:r w:rsidRPr="00E541CA">
        <w:rPr>
          <w:i/>
        </w:rPr>
        <w:t xml:space="preserve">சாத்தான்; </w:t>
      </w:r>
      <w:r w:rsidRPr="00E541CA">
        <w:t xml:space="preserve">மேலும் இது கையொப்பமிடப்பட்டுள்ளது, ஏனெனில் அந்தப் பெயர், அவனை விசுவாசிக்கிறவர்களின் வலது கையில் அவன் அமர்த்தும் தீய கடவுளுக்கு எதிரானவனாகிய கிறிஸ்து விரோதிக்குச் சொந்தமானது. மேலும், அது எங்களை, அதாவது ஆர்த்தடாக்ஸான எங்களை, கிறிஸ்துவின் மீது நம்பிக்கை கொள்ளாமல் கிறிஸ்துவின் எதிரில் நம்பிக்கை கொண்டதாகவும், எங்கள் மூன்று விரல்களில் கிறிஸ்துவின் எதிரியின் பெயரைத் தாங்கியிருப்பதாகவும், மேலும் கிறிஸ்துவின் எதிரியின் பெயரால் சிலுவை அடையாளம் இடுவதாகவும் அவதூறு பேசுகிறது. கிறிஸ்துவின் மீது நம்பிக்கை கொண்டு, கிறிஸ்துவின் எதிரியின் பெயரால் அல்லாமல், பரிசுத்தத் திருத்தந்தை, குமாரன், பரிசுத்த ஆவியானவர் ஆகிய பரிசுத்தத் திருத்தூதர் மூவரின் பெயரால் சிலுவை அடையாளம் இடும் எங்கள் மீது, அந்தப் பாவப்பட்ட சுருள் இத்தகைய இறை நிந்தனைகளைக் குவிக்கிறது. இந்த மூன்று விரல் அடையாளத்தை கிறிஸ்துவின் அடையாளம் என்று அழைக்கும் புனித எஃப்ரேம் மற்றும் புனித ஹிப்போலிட்டஸின் சாட்சியத்தை அவர் பொய்யாக மேற்கோள் காட்டுகிறார்; இருப்பினும் அந்தப் புனிதர்களிடம் (நாம் முன்பு கூறியது போல்) இது எந்த வகையிலும் காணப்படவில்லை. இது ஒரு சாத்தானியக் கற்பனை மற்றும் நரகத்தின் வாயின் மூச்சு.</w:t>
      </w:r>
    </w:p>
    <w:p w:rsidRPr="00E541CA" w:rsidR="00E541CA" w:rsidP="00E541CA" w:rsidRDefault="00E541CA" w14:paraId="065E9C1A" w14:textId="24C5DD33">
      <w:pPr>
        <w:ind w:firstLine="720"/>
      </w:pPr>
      <w:r w:rsidRPr="00E541CA">
        <w:t xml:space="preserve">பிளவுவாதிகளாகிய அவர்களுக்கு, தங்கள் ஆர்மீனிய இருவிரல் சைகையைப் பயன்படுத்தி ஒரு பேயின் பெயரை எழுதுவது மிகவும் பொருத்தமாக </w:t>
      </w:r>
      <w:r w:rsidRPr="00E541CA">
        <w:t xml:space="preserve">இருக்கும்</w:t>
      </w:r>
      <w:r w:rsidRPr="00E541CA">
        <w:t xml:space="preserve">: ஒரு விரலில் </w:t>
      </w:r>
      <w:r w:rsidRPr="00E541CA">
        <w:rPr>
          <w:i/>
        </w:rPr>
        <w:t xml:space="preserve">'தே', </w:t>
      </w:r>
      <w:r w:rsidRPr="00E541CA">
        <w:t xml:space="preserve">மற்றொன்றில் </w:t>
      </w:r>
      <w:r w:rsidRPr="00E541CA">
        <w:rPr>
          <w:i/>
        </w:rPr>
        <w:t xml:space="preserve">'மான்'; </w:t>
      </w:r>
      <w:r w:rsidRPr="00E541CA">
        <w:t xml:space="preserve">இவ்வாறு </w:t>
      </w:r>
      <w:r w:rsidRPr="00E541CA">
        <w:t xml:space="preserve">ஒரு</w:t>
      </w:r>
      <w:r w:rsidRPr="00E541CA">
        <w:rPr>
          <w:i/>
        </w:rPr>
        <w:t xml:space="preserve"> பேய்</w:t>
      </w:r>
      <w:r w:rsidRPr="00E541CA">
        <w:t xml:space="preserve"> அவர்களின் இரு விரல்களிலும் குடியிருக்கும்</w:t>
      </w:r>
      <w:r w:rsidRPr="00E541CA">
        <w:t xml:space="preserve">—அவர்கள் நீண்ட காலமாக தங்கள் இதயங்களில் பேணிவரும், அவர்கள் செவிசாய்க்கும், மற்றும் கிறிஸ்துவின் திருச்சபைக்கு எதிராக இழிவான மற்றும் பொய்யான போதனைகளை வகுக்கும் அதன் ஆவியால் அவர்கள் கற்பிக்கப்படும் அதே பேய். ஆனால் பழிவாங்கும் தேவனாகிய கர்த்தர், பழிவாங்கும் தேவனாகிய கர்த்தர், அவர்களுடைய கிரியையின்படி அவர்களுக்குப் பிரதியுதவும், அவர்களுடைய வஞ்சனையின்பொருட்டு அவர்களை அழித்துவிடுவார்.</w:t>
      </w:r>
    </w:p>
    <w:p w:rsidRPr="00E541CA" w:rsidR="00E541CA" w:rsidP="00E541CA" w:rsidRDefault="00E541CA" w14:paraId="51D2BDAF" w14:textId="1CC3BCDE">
      <w:pPr>
        <w:ind w:firstLine="720"/>
      </w:pPr>
      <w:r w:rsidRPr="00E541CA">
        <w:t xml:space="preserve">இரண்டு விரல்களால் சிலுவை அடையாளம் இடும் ஆர்மீனிய முறையைக் கற்பிக்கும் அதே பிளவுபடுத்தும் சுருளையில், இவ்வாறு எழுதப்பட்டுள்ளது:</w:t>
      </w:r>
    </w:p>
    <w:p w:rsidRPr="00E541CA" w:rsidR="00E541CA" w:rsidP="00E541CA" w:rsidRDefault="00E541CA" w14:paraId="285A3972" w14:textId="285A9AE4">
      <w:pPr>
        <w:ind w:firstLine="720"/>
      </w:pPr>
      <w:r w:rsidRPr="00E541CA">
        <w:t xml:space="preserve">பெரிய அச்சிடப்பட்ட வழிபாட்டுப் புத்தகத்தில், பக்கம் 659-ல்: 'கிறிஸ்து செய்தது போல, இரு விரல்களால் சிலுவை அடையாளம் செய்யாதவன் சபிக்கப்பட்டவன் ஆகட்டும்.'</w:t>
      </w:r>
    </w:p>
    <w:p w:rsidRPr="00E541CA" w:rsidR="00E541CA" w:rsidP="00E541CA" w:rsidRDefault="00E541CA" w14:paraId="6960CC93" w14:textId="0E8165A5">
      <w:pPr>
        <w:ind w:firstLine="720"/>
      </w:pPr>
      <w:r w:rsidRPr="00E541CA">
        <w:t xml:space="preserve">இருப்பினும், நான் அந்தப் பெரிய அச்சிடப்பட்ட வழிபாட்டு நூலை எடுத்து, அதன் பகுதிகளை ஆராய்ந்தபோது, அது பின்வருமாறு வேறுபட்ட முறையில் அச்சிடப்பட்டிருப்பதைக் கண்டேன்: 'கிறிஸ்து செய்தது போல, யாராவது இரண்டு விரல்களால் சிலுவை அடையாளம் இடாவிட்டால்.' மேலும் இது உடனடியாக ஒரு பிளவுபடுத்தும் பொய்யாகத் தோன்றியது, ஏனெனில் அச்சிடப்பட்ட உரை, 'யாராவது சிலுவை அடையாளம் இடாவிட்டால்' என்று கூறுகிறது; இருப்பினும் அவர்கள் 'இது' மற்றும் </w:t>
      </w:r>
      <w:r w:rsidRPr="00E541CA">
        <w:rPr>
          <w:i/>
        </w:rPr>
        <w:t xml:space="preserve">'அது' என்று சேர்த்து, </w:t>
      </w:r>
      <w:r w:rsidRPr="00E541CA">
        <w:t xml:space="preserve">'யாராவது சிலுவை அடையாளம் இடாவிட்டால்' என்று</w:t>
      </w:r>
      <w:r w:rsidRPr="00E541CA">
        <w:rPr>
          <w:i/>
        </w:rPr>
        <w:t xml:space="preserve"> வாசிக்கச் செய்துள்ளனர்</w:t>
      </w:r>
      <w:r w:rsidRPr="00E541CA">
        <w:t xml:space="preserve">. இவ்வாறு அவர்கள் தங்கள் பொய்களால் அப்பாவி மக்களை ஏமாற்றுகிறார்கள், எழுதப்படாதவற்றை எழுதப்பட்ட உரையில் சேர்ப்பதன் மூலம், எப்படி </w:t>
      </w:r>
      <w:r w:rsidRPr="00E541CA">
        <w:t xml:space="preserve">அவர்கள்</w:t>
      </w:r>
      <w:r w:rsidRPr="00E541CA">
        <w:t xml:space="preserve"> 'இது' மற்றும் </w:t>
      </w:r>
      <w:r w:rsidRPr="00E541CA">
        <w:t xml:space="preserve">'அது' என்று சேர்த்தார்களோ அப்படியே: ஏனெனில் மற்றவருக்காகச் சிலுவை அடையாளம் இடுவது என்பது ஒரு விஷயம், தனக்காகச் சிலுவை அடையாளம் இடுவது என்பது முற்றிலும் வேறு விஷயம்.</w:t>
      </w:r>
    </w:p>
    <w:p w:rsidRPr="00E541CA" w:rsidR="00E541CA" w:rsidP="00E541CA" w:rsidRDefault="00E541CA" w14:paraId="4AC50F49" w14:textId="5DDFB493">
      <w:pPr>
        <w:ind w:firstLine="720"/>
      </w:pPr>
      <w:r w:rsidRPr="00E541CA">
        <w:t xml:space="preserve">இதை நல்ல பகுத்தறிவுடன் சிந்தியுங்கள்: மனிதர்களிடையே பூமியில் வாழ்ந்திருந்தபோது, ஆண்டவராகிய கிறிஸ்து சிலுவை அடையாளத்தால் ஞானஸ்நானம் பெற்றாரா? அவர் தம் விரல்களைத் தம்மேல் சிலுவை அடையாளத்தின் வடிவத்தில் அடுக்கினாரா? கிறிஸ்துவின் பாடுகளுக்கு முன்பு, கிறிஸ்துவைப் பின்பற்றிய புனிதத் திருத்தூதர்களால், அல்லது அவர்களுக்கு முன்பிருந்த தீர்க்கதரிசிகளுடனும் முன்னோர்களாலும் சிலுவை அடையாளம் கடைப்பிடிக்கப்பட்டதா?</w:t>
      </w:r>
    </w:p>
    <w:p w:rsidRPr="00E541CA" w:rsidR="00E541CA" w:rsidP="00E541CA" w:rsidRDefault="00E541CA" w14:paraId="4D3FE6BA" w14:textId="75E3AFF2">
      <w:pPr>
        <w:ind w:firstLine="720"/>
      </w:pPr>
      <w:r w:rsidRPr="00E541CA">
        <w:t xml:space="preserve">மேலும்: கர்த்தராகிய கிறிஸ்து யாரையாவது இரண்டு விரல்களால் ஞானஸ்நானம் கொடுத்தாரா? இது எங்கே எழுதப்பட்டுள்ளது? எந்த நற்செய்தியில் அல்லது எந்தத் தூதரால்? லூக்கா நற்செய்தியின் இறுதி அதிகாரத்தில், ஆண்டவராகிய கிறிஸ்து பரலோகத்திற்கு ஏறிச் சென்றபோது, புனிதத் திருத்தூதர்களை எப்படி ஆசீர்வதித்தார் என்று எழுதப்பட்டுள்ளது: அவர் தம் கைகளை உயர்த்தி அவர்களை ஆசீர்வதித்தார்; ஆனால் அங்கு விரல்களின் அமைப்பு பற்றி எந்தக் குறிப்பும் இல்லை. அவர் தம்முடைய முழுக் கைகளாலும், எல்லா விரல்களாலும் அவர்களை ஆசீர்வதித்தார். பின்னர், விரல்களை மடிக்கும் பழக்கம் விசுவாசிகளிடையே வழக்கமாக மாறியது, அது ஒரு நல்ல பழக்கமாகும்; இருப்பினும், அது விசுவாசத்தின் ஒரு கோட்பாடு அல்ல.</w:t>
      </w:r>
    </w:p>
    <w:p w:rsidRPr="00E541CA" w:rsidR="00E541CA" w:rsidP="00E541CA" w:rsidRDefault="00E541CA" w14:paraId="0545A8CE" w14:textId="5C6992E4">
      <w:pPr>
        <w:ind w:firstLine="720"/>
      </w:pPr>
      <w:r w:rsidRPr="00E541CA">
        <w:t xml:space="preserve">ஆனால் விரல்களின் அமைப்பைப் பற்றி நான் மேலும் விளக்கமாட்டேன்; ஏனெனில் *தி ராட்* என்ற புத்தகத்திலும், *உவெட்* என்று அழைக்கப்படும் புத்தகத்திலும், திருத்தப்பட்ட சங்கீதப் புத்தகங்களிலும் இந்த விஷயத்தைப் பற்றி ஏற்கனவே போதுமானவை எழுதப்பட்டு விளக்கப்பட்டுள்ளன; விரும்புகிறவர்கள் அதை அங்கே படிக்கட்டும்.</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அத்தியாயம் 27. தெய்வீக இரகசியங்களுக்கு எதிரான அவர்களின் இறை மறுப்பு பற்றி</w:t>
      </w:r>
      <w:bookmarkEnd w:id="66"/>
    </w:p>
    <w:p w:rsidRPr="00E541CA" w:rsidR="00E541CA" w:rsidP="00E541CA" w:rsidRDefault="00E541CA" w14:paraId="762B8673" w14:textId="7ED1DCA4">
      <w:pPr>
        <w:ind w:firstLine="720"/>
        <w:rPr>
          <w:i/>
        </w:rPr>
      </w:pPr>
      <w:r w:rsidRPr="00E541CA">
        <w:rPr>
          <w:i/>
        </w:rPr>
        <w:t xml:space="preserve">மேலும், பிளவுவாதிகள் மிகவும் தூய்மையான தெய்வீக இரகசியங்களான, அப்பம் மற்றும் திராட்சை ரசத்தின் தோற்றத்தின் கீழ் கொண்டாடப்படும் கிறிஸ்துவின் உடல் மற்றும் இரத்தத்தை நிந்திக்கின்றனர்.</w:t>
      </w:r>
    </w:p>
    <w:p w:rsidRPr="00E541CA" w:rsidR="00E541CA" w:rsidP="00E541CA" w:rsidRDefault="00E541CA" w14:paraId="2EB5D15B" w14:textId="39754C07">
      <w:pPr>
        <w:ind w:firstLine="720"/>
      </w:pPr>
      <w:r w:rsidRPr="00E541CA">
        <w:lastRenderedPageBreak/>
      </w:r>
      <w:r w:rsidRPr="00E541CA">
        <w:t xml:space="preserve">அவர்கள் இந்த மிக உயர்ந்த புனிதப் பொருட்களை ஏதோ ஒரு அருவருப்பானது போல இகழ்ந்து வெறுக்கிறார்கள்; தெய்வீக மர்மங்களைப் பெறுவதை ஒரு அசுத்தமாகவும், எல்லா அசுத்தங்களிலும் மிக மோசமானதாகவும் அழைக்கிறார்கள். ஓ, தெய்வ நிந்தனை! மேலும், நாம் அவருடைய மிகவும் தூய்மையான மர்மங்களில் வணங்கி ஏற்றுக்கொள்ளும் நம் ஆண்டவராகிய கிறிஸ்துவிற்கு இது ஒரு கடுமையான அவமதிப்பு! ஓ, வெட்கமற்ற மற்றும் வெறிபிடித்த நாய்களால் நம் ஆண்டவர் மீது ஏற்படும் கொடிய துன்பங்கள்! அவற்றுள் சிலர், 'அவரைப் பிடியுங்கள், அவரைப் பிடியுங்கள், சிலுவையில் அறையுங்கள்!' என்று கூச்சலிட்டவாறு, அவருக்கெதிராகத் தங்கள் குரைக்கும் வாய்களைத் திறந்துள்ளனர்.</w:t>
      </w:r>
    </w:p>
    <w:p w:rsidRPr="00E541CA" w:rsidR="00E541CA" w:rsidP="00E541CA" w:rsidRDefault="00E541CA" w14:paraId="6A6F5089" w14:textId="4B719ABE">
      <w:pPr>
        <w:ind w:firstLine="720"/>
      </w:pPr>
      <w:r w:rsidRPr="00E541CA">
        <w:t xml:space="preserve">அவர்கள் மூன்று தெய்வீக இரகசியங்களை நிந்தித்து அவமதிக்கிறார்கள் (நமக்குத் தெரிவிக்கப்பட்டபடி) பின்வரும் காரணங்களுக்காக:</w:t>
      </w:r>
    </w:p>
    <w:p w:rsidRPr="00E541CA" w:rsidR="00E541CA" w:rsidP="00E541CA" w:rsidRDefault="00E541CA" w14:paraId="1F2C0256" w14:textId="766252F6">
      <w:pPr>
        <w:ind w:firstLine="720"/>
      </w:pPr>
      <w:r w:rsidRPr="00E541CA">
        <w:t xml:space="preserve">முதலாவதாக, புனித புரோஸ்போராவில் சித்தரிக்கப்பட்டுள்ள நான்கு முனை கொண்ட சிலுவை;</w:t>
      </w:r>
    </w:p>
    <w:p w:rsidRPr="00E541CA" w:rsidR="00E541CA" w:rsidP="00E541CA" w:rsidRDefault="00E541CA" w14:paraId="1C262E11" w14:textId="7FC1F546">
      <w:pPr>
        <w:ind w:firstLine="720"/>
      </w:pPr>
      <w:r w:rsidRPr="00E541CA">
        <w:t xml:space="preserve">இது புதிதாக அச்சிடப்பட்ட வழிபாட்டுப் புத்தகங்களின் காரணமாகும்:</w:t>
      </w:r>
    </w:p>
    <w:p w:rsidRPr="00E541CA" w:rsidR="00E541CA" w:rsidP="00E541CA" w:rsidRDefault="00E541CA" w14:paraId="3AB3A69E" w14:textId="190BCEB9">
      <w:pPr>
        <w:ind w:firstLine="720"/>
      </w:pPr>
      <w:r w:rsidRPr="00E541CA">
        <w:t xml:space="preserve">மேலும் இது, புனித சடங்குகளைச் செய்யும் குருக்களுக்காக.</w:t>
      </w:r>
    </w:p>
    <w:p w:rsidRPr="00E541CA" w:rsidR="00E541CA" w:rsidP="00E541CA" w:rsidRDefault="00E541CA" w14:paraId="0C220649" w14:textId="1057CC4E">
      <w:pPr>
        <w:ind w:firstLine="720"/>
      </w:pPr>
      <w:r w:rsidRPr="00E541CA">
        <w:t xml:space="preserve">நான்கு முனைக் சிலுவையைப் பாவத்தின் அடையாளம் என்று அவர்கள் அழைக்கிறார்கள்:</w:t>
      </w:r>
    </w:p>
    <w:p w:rsidRPr="00E541CA" w:rsidR="00E541CA" w:rsidP="00E541CA" w:rsidRDefault="00E541CA" w14:paraId="6C2B4165" w14:textId="5278BE2B">
      <w:pPr>
        <w:ind w:firstLine="720"/>
      </w:pPr>
      <w:r w:rsidRPr="00E541CA">
        <w:t xml:space="preserve">புதிதாக அச்சிடப்பட்ட வழிபாட்டுப் புத்தகங்கள் 'புதிய விசுவாசம்' என்று அழைக்கப்படுகின்றன;</w:t>
      </w:r>
    </w:p>
    <w:p w:rsidRPr="00E541CA" w:rsidR="00E541CA" w:rsidP="00E541CA" w:rsidRDefault="00E541CA" w14:paraId="78D6C530" w14:textId="6257AE8F">
      <w:pPr>
        <w:ind w:firstLine="720"/>
      </w:pPr>
      <w:r w:rsidRPr="00E541CA">
        <w:t xml:space="preserve">மேலும், வழிபாட்டை நடத்துகின்ற குருக்கள் இரண்டு காரணங்களுக்காக விமர்சிக்கப்படுகிறார்கள்: அவர்களை நியமிப்பதற்கான நிர்ணயிக்கப்பட்ட கட்டணம், அதை பிளவுபடுத்தியவர்கள் லஞ்சம் என்று அழைக்கிறார்கள், மற்றும் அவர்களின் சீரழிந்த வாழ்க்கை முறைக்காகவும்,</w:t>
      </w:r>
    </w:p>
    <w:p w:rsidRPr="00E541CA" w:rsidR="00E541CA" w:rsidP="00E541CA" w:rsidRDefault="00E541CA" w14:paraId="521778D0" w14:textId="69829C5A">
      <w:pPr>
        <w:ind w:firstLine="720"/>
      </w:pPr>
      <w:r w:rsidRPr="00E541CA">
        <w:t xml:space="preserve">மேலும், இந்த விஷயங்களின் காரணமாக, குருக்கள் குருக்களாக இல்லை; வழிபாட்டுமுறை வழிபாட்டுமுறையாக இல்லை; பலியானது பலியாக இல்லை என்று அவர்கள் வாதிடுகின்றனர்.</w:t>
      </w:r>
    </w:p>
    <w:p w:rsidRPr="00E541CA" w:rsidR="00E541CA" w:rsidP="00E541CA" w:rsidRDefault="00E541CA" w14:paraId="06966348" w14:textId="526B63C6">
      <w:pPr>
        <w:ind w:firstLine="720"/>
        <w:rPr>
          <w:i/>
        </w:rPr>
      </w:pPr>
      <w:r w:rsidRPr="00E541CA">
        <w:rPr>
          <w:i/>
        </w:rPr>
        <w:t xml:space="preserve">இருப்பினும், நாம் மூன்று அம்சங்களை ஆராய்வோம்:</w:t>
      </w:r>
    </w:p>
    <w:p w:rsidRPr="00E541CA" w:rsidR="00E541CA" w:rsidP="00E541CA" w:rsidRDefault="00E541CA" w14:paraId="2449A8AC" w14:textId="38D89524">
      <w:pPr>
        <w:ind w:firstLine="720"/>
      </w:pPr>
      <w:r w:rsidRPr="00E541CA">
        <w:t xml:space="preserve">1) புனித புரோஸ்போராவில் சித்தரிக்கப்பட்டுள்ள நான்கு முனைக் சிலுவை, அது கிறிஸ்துவின் உடலாக இருக்க முடியாத அளவிற்கு, புனித தியாகப் பலியைப் படைப்பதற்கு ஒரு தடையாக உள்ளதா?</w:t>
      </w:r>
    </w:p>
    <w:p w:rsidRPr="00E541CA" w:rsidR="00E541CA" w:rsidP="00E541CA" w:rsidRDefault="00E541CA" w14:paraId="5AB91908" w14:textId="0A022951">
      <w:pPr>
        <w:ind w:firstLine="720"/>
      </w:pPr>
      <w:r w:rsidRPr="00E541CA">
        <w:t xml:space="preserve">2) புதிதாக அச்சிடப்பட்ட வழிபாட்டுப் புத்தகங்கள், அது ஒரு உண்மையான வழிபாட்டாக இல்லாமல் போகுமளவிற்கு, திருவருட்சாதன வழிபாட்டிற்கு ஒரு தடையாக உள்ளதா?</w:t>
      </w:r>
    </w:p>
    <w:p w:rsidRPr="00E541CA" w:rsidR="00E541CA" w:rsidP="00E541CA" w:rsidRDefault="00E541CA" w14:paraId="2EB3D5CC" w14:textId="441DC0CF">
      <w:pPr>
        <w:ind w:firstLine="720"/>
      </w:pPr>
      <w:r w:rsidRPr="00E541CA">
        <w:t xml:space="preserve">3) அருட்சக்தியருளப் பட்டத்திற்காக நிர்ணயிக்கப்பட்ட கட்டணமும், குருவின் ஒழுக்கக்கேடான வாழ்க்கை முறையுமே, குரு திருப்பலி நிறைவேற்றும்போது, புனித ஆவியார் இறங்குவதற்கும் தெய்வீக மறைகள் கொண்டாடப்படுவதற்கும் தடையாக உள்ளதா?</w:t>
      </w:r>
    </w:p>
    <w:p w:rsidRPr="00E541CA" w:rsidR="00E541CA" w:rsidP="00E541CA" w:rsidRDefault="00E541CA" w14:paraId="3147DC61" w14:textId="2CDE5380">
      <w:pPr>
        <w:ind w:firstLine="720"/>
      </w:pPr>
      <w:r w:rsidRPr="00E541CA">
        <w:t xml:space="preserve">முதல் விசாரணை</w:t>
      </w:r>
    </w:p>
    <w:p w:rsidRPr="00E541CA" w:rsidR="00E541CA" w:rsidP="00E541CA" w:rsidRDefault="00E541CA" w14:paraId="7EE8CF1F" w14:textId="445EE2F4">
      <w:pPr>
        <w:ind w:firstLine="720"/>
        <w:rPr>
          <w:i/>
        </w:rPr>
      </w:pPr>
      <w:r w:rsidRPr="00E541CA">
        <w:rPr>
          <w:i/>
        </w:rPr>
        <w:t xml:space="preserve">புரோஸ்போராவில் உள்ள நான்கு முனைக் சிலுவையைப் பற்றி: அது திருத்தியாகத்திற்கு ஒரு தடையா?</w:t>
      </w:r>
    </w:p>
    <w:p w:rsidRPr="00E541CA" w:rsidR="00E541CA" w:rsidP="00E541CA" w:rsidRDefault="00E541CA" w14:paraId="2C6A25DF" w14:textId="7F3BB433">
      <w:pPr>
        <w:ind w:firstLine="720"/>
        <w:rPr>
          <w:i/>
        </w:rPr>
      </w:pPr>
      <w:r w:rsidRPr="00E541CA">
        <w:rPr>
          <w:i/>
        </w:rPr>
        <w:t xml:space="preserve">நான் கேட்கிறேன்:</w:t>
      </w:r>
    </w:p>
    <w:p w:rsidRPr="00E541CA" w:rsidR="00E541CA" w:rsidP="00E541CA" w:rsidRDefault="00E541CA" w14:paraId="46912D71" w14:textId="4A893466">
      <w:pPr>
        <w:ind w:firstLine="720"/>
      </w:pPr>
      <w:r w:rsidRPr="00E541CA">
        <w:t xml:space="preserve">உலகம் முழுவதற்கும் பதிலாகத் தந்தை கடவுளுக்குப் படையலாக அர்ப்பணிக்கப்படும் தெய்வீக மர்மங்களின் புனிதமான கொண்டாட்டத்தில்: அது புரோஸ்போராவின் மீது முத்திரையாகச் சித்தரிக்கப்பட்ட சிலுவையா, அல்லது சிலுவையின் வடிவத்தில் சிலுவையிடப்பட்ட கிறிஸ்துவே அவரா?</w:t>
      </w:r>
    </w:p>
    <w:p w:rsidRPr="00E541CA" w:rsidR="00E541CA" w:rsidP="00E541CA" w:rsidRDefault="00E541CA" w14:paraId="3C91A7E2" w14:textId="3AE26723">
      <w:pPr>
        <w:ind w:firstLine="720"/>
      </w:pPr>
      <w:r w:rsidRPr="00E541CA">
        <w:t xml:space="preserve">சிலுவை பலிபொருளாக அர்ப்பணிக்கப்பட்டால், அது கிறிஸ்துவாக இருக்க முடியாது; ஏனெனில், அப்படியானால், கிறிஸ்துவின் உடல்தான் இருக்கிறது என்று கூறமுடியாது, மாறாக, அப்பத்தின் வடிவத்தில் சிலுவையின் மரப்பொருள்தான் இருக்கிறது என்று கூற வேண்டும். இது முரண்பாடானதும் அர்த்தமற்றதுமாகும்.</w:t>
      </w:r>
    </w:p>
    <w:p w:rsidRPr="00E541CA" w:rsidR="00E541CA" w:rsidP="00E541CA" w:rsidRDefault="00E541CA" w14:paraId="5AD652F9" w14:textId="6B39FDA9">
      <w:pPr>
        <w:ind w:firstLine="720"/>
      </w:pPr>
      <w:r w:rsidRPr="00E541CA">
        <w:t xml:space="preserve">ஆனால் கிறிஸ்துவே தம்மைப் பலியாக ஒப்புக்கொடுத்தால், அது சிலுவை அல்ல; ஏனெனில், உலகின் வாழ்விற்கும் மீட்பிற்கும் பலியிடப்படுவது சிலுவை அல்ல, மாறாக, உலகின் பாவங்களைச் சுமந்து செல்லும் தேவ ஆட்டுக்குட்டிதான் சிலுவையின் வடிவத்தில் பலியிடப்படுகிறார்.</w:t>
      </w:r>
    </w:p>
    <w:p w:rsidRPr="00E541CA" w:rsidR="00E541CA" w:rsidP="00E541CA" w:rsidRDefault="00E541CA" w14:paraId="68C72CF4" w14:textId="3C146A4D">
      <w:pPr>
        <w:ind w:firstLine="720"/>
      </w:pPr>
      <w:r w:rsidRPr="00E541CA">
        <w:t xml:space="preserve">மேலும், பலியாகப் பலியிடப்பட்டது சிலுவை அல்ல, மாறாகக் கிறிஸ்துவே என்பதால், புரோஸ்போராவின் மீது முத்திரையாகச் சித்தரிக்கப்பட்டுள்ள நான்கு முனைகள் கொண்ட சிலுவையால் அந்தப் பலியைக் குறிப்பிடுவதற்கு என்ன தடை இருக்கிறது?</w:t>
      </w:r>
    </w:p>
    <w:p w:rsidRPr="00E541CA" w:rsidR="00E541CA" w:rsidP="00E541CA" w:rsidRDefault="00E541CA" w14:paraId="664DEADF" w14:textId="56384E58">
      <w:pPr>
        <w:ind w:firstLine="720"/>
        <w:rPr>
          <w:i/>
        </w:rPr>
      </w:pPr>
      <w:r w:rsidRPr="00E541CA">
        <w:rPr>
          <w:i/>
        </w:rPr>
        <w:t xml:space="preserve">நான் மீண்டும் கேட்கிறேன்:</w:t>
      </w:r>
    </w:p>
    <w:p w:rsidRPr="00E541CA" w:rsidR="00E541CA" w:rsidP="00E541CA" w:rsidRDefault="00E541CA" w14:paraId="467A7D1B" w14:textId="641E4222">
      <w:pPr>
        <w:ind w:firstLine="720"/>
      </w:pPr>
      <w:r w:rsidRPr="00E541CA">
        <w:t xml:space="preserve">நமக்காக இரட்சகராகிய கிறிஸ்து சிலுவையில் அறையுண்டாகி, தம்முடைய பரிசுத்த கைகளை நீட்டினபோது, அப்பொழுது கிறிஸ்து எட்டு-முனை கொண்டவரா, அல்லது நான்கு-முனை கொண்டவரா?</w:t>
      </w:r>
    </w:p>
    <w:p w:rsidRPr="00E541CA" w:rsidR="00E541CA" w:rsidP="00E541CA" w:rsidRDefault="00E541CA" w14:paraId="4D9BC778" w14:textId="6C402321">
      <w:pPr>
        <w:ind w:firstLine="720"/>
      </w:pPr>
      <w:r w:rsidRPr="00E541CA">
        <w:t xml:space="preserve">அவர் எட்டு-முனை கொண்டிருந்தார் என்று உங்களால் சொல்ல முடியாது, பிரைனியனே! மாறாக, அவர் நான்கு-முனை கொண்டிருந்தார்: அவரது பரிசுத்தமான தலை சிலுவையின் மேலே, அவரது நீட்டப்பட்ட உடல் அதன் நீளத்தில், அவரது பாதங்கள் சிலுவையின் அடிவாரத்தில், மற்றும் அவரது கைகள் அதன் அகலத்தில்; பிரஸ்போராவில் அவர் ஒரு நான்கு-முனை சிலுவையால் சித்தரிக்கப்பட்டதைப் போலவே.</w:t>
      </w:r>
    </w:p>
    <w:p w:rsidRPr="00E541CA" w:rsidR="00E541CA" w:rsidP="00E541CA" w:rsidRDefault="00E541CA" w14:paraId="0BD7DB3E" w14:textId="73029CE2">
      <w:pPr>
        <w:ind w:firstLine="720"/>
      </w:pPr>
      <w:r w:rsidRPr="00E541CA">
        <w:t xml:space="preserve">ஆகையால், சிலுவையில் நான்கு பகுதிகளில் சிலுவையிடப்பட்ட கிறிஸ்துவின் உடலை நீங்கள் சித்தரிக்கும், புரோஸ்போராவில் உள்ள நான்கு-முனைக் சிலுவைக்கு என்ன ஆட்சேபம்?</w:t>
      </w:r>
    </w:p>
    <w:p w:rsidRPr="00E541CA" w:rsidR="00E541CA" w:rsidP="00E541CA" w:rsidRDefault="00E541CA" w14:paraId="0A3DF2D9" w14:textId="059A2755">
      <w:pPr>
        <w:ind w:firstLine="720"/>
      </w:pPr>
      <w:r w:rsidRPr="00E541CA">
        <w:t xml:space="preserve">மீண்டும்:</w:t>
      </w:r>
    </w:p>
    <w:p w:rsidRPr="00E541CA" w:rsidR="00E541CA" w:rsidP="00E541CA" w:rsidRDefault="00E541CA" w14:paraId="078C8694" w14:textId="35139CBB">
      <w:pPr>
        <w:ind w:firstLine="720"/>
      </w:pPr>
      <w:r w:rsidRPr="00E541CA">
        <w:t xml:space="preserve">புனித வில்லை மீது அர்ப்பணிக்கப்படும் தேவ ஆட்டுக்குட்டி, ஒரு ஈட்டியால் குத்தப்படும்போது, அது எட்டு-முனை சிலுவையின் வடிவத்தில் அர்ப்பணிக்கப்படுகிறதா, அல்லது நான்கு-முனை சிலுவையின் வடிவத்தில் அர்ப்பணிக்கப்படுகிறதா? உண்மையில், அது நான்கு-முனை சிலுவையின் வடிவத்தில், நீளவாக்கிலும் குறுக்கவாக்கிலும் நான்கு முனைகளாகவும் பகுதிகளாகவும் வெட்டப்படுகிறது, எட்டு முனைகளாகவும் பகுதிகளாகவும் அல்ல.</w:t>
      </w:r>
    </w:p>
    <w:p w:rsidRPr="00E541CA" w:rsidR="00E541CA" w:rsidP="00E541CA" w:rsidRDefault="00E541CA" w14:paraId="11B53EE0" w14:textId="7139DC4E">
      <w:pPr>
        <w:ind w:firstLine="720"/>
      </w:pPr>
      <w:r w:rsidRPr="00E541CA">
        <w:t xml:space="preserve">மேலும், ஆட்டுக்குட்டி நான்கு பகுதிகளாக வெட்டப்படும்போது, நான்கு-முனை சிலுவையால் அது அசுத்தப்படுத்தப்படவில்லை என்றால்; ஆட்டுக்குட்டியின் மேல் பகுதியில் பொறிக்கப்பட்டுள்ள அந்த நான்கு-முனை சிலுவையிலிருந்து புனித பலிகாரத்திற்கு என்ன அசுத்தம் அல்லது தடை இருக்கிறது?</w:t>
      </w:r>
    </w:p>
    <w:p w:rsidRPr="00E541CA" w:rsidR="00E541CA" w:rsidP="00E541CA" w:rsidRDefault="00E541CA" w14:paraId="5FB424A3" w14:textId="1CEE60FA">
      <w:pPr>
        <w:ind w:firstLine="720"/>
      </w:pPr>
      <w:r w:rsidRPr="00E541CA">
        <w:t xml:space="preserve">மேலும்:</w:t>
      </w:r>
    </w:p>
    <w:p w:rsidRPr="00E541CA" w:rsidR="00E541CA" w:rsidP="00E541CA" w:rsidRDefault="00E541CA" w14:paraId="43600E3B" w14:textId="570EB2E4">
      <w:pPr>
        <w:ind w:firstLine="720"/>
      </w:pPr>
      <w:r w:rsidRPr="00E541CA">
        <w:lastRenderedPageBreak/>
      </w:r>
      <w:r w:rsidRPr="00E541CA">
        <w:t xml:space="preserve">பூசாரி, தெய்வீக ஆராதனையை நடத்துகையில், கிறிஸ்துவின் வார்த்தைகளை உச்சரித்து, பரிசுத்த ஆவியையும் அழைத்து, 'இப்பொழுது... உண்டாகட்டும்' என்று தொடங்கி, புனிதப் படையல்களின் மீது சிலுவை அடையாளம் இடுகிறார்; அவர் எந்தச் சிலுவையால் அடையாளம் இடுகிறார்: எட்டு-முனைச் சிலுவையாலா, அல்லது நான்கு-முனைச் சிலுவையாலா? உண்மையாக, நான்கு-முனைச் சிலுவையால்தான்.</w:t>
      </w:r>
    </w:p>
    <w:p w:rsidRPr="00E541CA" w:rsidR="00E541CA" w:rsidP="00E541CA" w:rsidRDefault="00E541CA" w14:paraId="7C025709" w14:textId="00D1E0EB">
      <w:pPr>
        <w:ind w:firstLine="720"/>
      </w:pPr>
      <w:r w:rsidRPr="00E541CA">
        <w:t xml:space="preserve">மேலும், புனிதப் படையல்கள் ஒரு நான்கு-முனைச் சிலுவையால் ஆசீர்வதிக்கப்படும்போது, அவை அசுத்தப்படாமல் பரிசுத்தப்படுத்தப்படுகின்றன என்றால், ஆட்டுக்குட்டியின் மீது முத்திரையாகச் சித்தரிக்கப்படும் அந்த நான்கு-முனைச் சிலுவையிலிருந்து பலிகளுக்க என்ன அசுத்தம் அல்லது தடை இருக்க முடியும்?</w:t>
      </w:r>
    </w:p>
    <w:p w:rsidRPr="00E541CA" w:rsidR="00E541CA" w:rsidP="00E541CA" w:rsidRDefault="00E541CA" w14:paraId="51AD9F28" w14:textId="0CBFA454">
      <w:pPr>
        <w:ind w:firstLine="720"/>
      </w:pPr>
      <w:r w:rsidRPr="00E541CA">
        <w:t xml:space="preserve">இரண்டாவது பரிசீலனை</w:t>
      </w:r>
    </w:p>
    <w:p w:rsidRPr="00E541CA" w:rsidR="00E541CA" w:rsidP="00E541CA" w:rsidRDefault="00E541CA" w14:paraId="0EBB8B56" w14:textId="4BDD21A2">
      <w:pPr>
        <w:ind w:firstLine="720"/>
        <w:rPr>
          <w:i/>
        </w:rPr>
      </w:pPr>
      <w:r w:rsidRPr="00E541CA">
        <w:rPr>
          <w:i/>
        </w:rPr>
        <w:t xml:space="preserve">புதிதாக அச்சிடப்பட்ட வழிபாட்டுப் புத்தகங்களைப் பற்றி; அவை புனித வழிபாட்டிற்கு ஒரு தடையா?</w:t>
      </w:r>
    </w:p>
    <w:p w:rsidRPr="00E541CA" w:rsidR="00E541CA" w:rsidP="00E541CA" w:rsidRDefault="00E541CA" w14:paraId="697736F5" w14:textId="1D843870">
      <w:pPr>
        <w:ind w:firstLine="720"/>
        <w:rPr>
          <w:i/>
        </w:rPr>
      </w:pPr>
      <w:r w:rsidRPr="00E541CA">
        <w:rPr>
          <w:i/>
        </w:rPr>
        <w:t xml:space="preserve">நான் கேட்கிறேன்:</w:t>
      </w:r>
    </w:p>
    <w:p w:rsidRPr="00E541CA" w:rsidR="00E541CA" w:rsidP="00E541CA" w:rsidRDefault="00E541CA" w14:paraId="678FBE78" w14:textId="108AFFDA">
      <w:pPr>
        <w:ind w:firstLine="720"/>
      </w:pPr>
      <w:r w:rsidRPr="00E541CA">
        <w:t xml:space="preserve">புதிதாக அச்சிடப்பட்ட வழிபாட்டுப் புத்தகங்களில், புனித வழிபாட்டின் பழங்கால ஒழுங்கு மாற்றப்பட்டுள்ளதா? பிரார்த்தனைகளும், கிறிஸ்துவின் வார்த்தைகளும், புனித ஆவியானவரின் அழைப்பும் மாற்றப்பட்டுள்ளனவா? எந்த வகையிலும் இல்லை: ஆனால் பழைய புத்தகங்களில் உள்ளதைப் போலவே, புதிய புத்தகங்களிலும் அவை தவறாமல் அச்சிடப்பட்டுள்ளன.</w:t>
      </w:r>
    </w:p>
    <w:p w:rsidRPr="00E541CA" w:rsidR="00E541CA" w:rsidP="00E541CA" w:rsidRDefault="00E541CA" w14:paraId="1359D0E4" w14:textId="77AF7F4F">
      <w:pPr>
        <w:ind w:firstLine="720"/>
      </w:pPr>
      <w:r w:rsidRPr="00E541CA">
        <w:t xml:space="preserve">ஆகவே, புதிதாக அச்சிடப்பட்ட வழிபாட்டுப் புத்தகங்களில் தெய்வீக ஆராதனையின் ஒழுங்கு, ஜெபங்கள், கிறிஸ்துவின் வார்த்தைகள், அல்லது பரிசுத்த ஆவியானவரின் அழைப்பு எதுவும் மாற்றப்படவில்லை என்றால்; ஆனால் பழைய புத்தகங்களில் உள்ளதைப் போலவே புதிய புத்தகங்களிலும் அவை தவறாமல் அச்சிடப்பட்டுள்ளன என்றால்: புதிதாக அச்சிடப்பட்ட வழிபாட்டுப் புத்தகங்களால் தெய்வீக ஆராதனைக்கு ஏற்படும் தடை என்ன?</w:t>
      </w:r>
    </w:p>
    <w:p w:rsidRPr="00E541CA" w:rsidR="00E541CA" w:rsidP="00E541CA" w:rsidRDefault="00E541CA" w14:paraId="6DA3A35E" w14:textId="39BF5106">
      <w:pPr>
        <w:ind w:firstLine="720"/>
        <w:rPr>
          <w:i/>
        </w:rPr>
      </w:pPr>
      <w:r w:rsidRPr="00E541CA">
        <w:rPr>
          <w:i/>
        </w:rPr>
        <w:t xml:space="preserve">நான் மீண்டும் கேட்கிறேன்:</w:t>
      </w:r>
    </w:p>
    <w:p w:rsidRPr="00E541CA" w:rsidR="00E541CA" w:rsidP="00E541CA" w:rsidRDefault="00E541CA" w14:paraId="7CC3FF2D" w14:textId="06216872">
      <w:pPr>
        <w:ind w:firstLine="720"/>
      </w:pPr>
      <w:r w:rsidRPr="00E541CA">
        <w:t xml:space="preserve">திருவருட்சாட்சியை யார் நடத்துகிறார்? கொண்டாட்டத்தின் போது கடவுளிடம் யார் பிரார்த்தனை செய்கிறார்? புனிதப் பொருட்களின் மீது தூய ஆவியை யார் இறங்கி வரச் செய்து பலியை அர்ப்பணிக்கிறார்? அது புத்தகமா—பழைய அல்லது புதிய வழிபாட்டுப் புத்தகமா—அல்லது இந்த நோக்கத்திற்காக அர்ப்பணிக்கப்பட்ட நபரா, அதாவது குருவா?</w:t>
      </w:r>
    </w:p>
    <w:p w:rsidRPr="00E541CA" w:rsidR="00E541CA" w:rsidP="00E541CA" w:rsidRDefault="00E541CA" w14:paraId="75932B64" w14:textId="29F487E7">
      <w:pPr>
        <w:ind w:firstLine="720"/>
      </w:pPr>
      <w:r w:rsidRPr="00E541CA">
        <w:t xml:space="preserve">அது புத்தகமாக இருந்தால்—பழைய அல்லது புதிய வழிபாட்டுப் புத்தகமாக இருந்தாலும்—அது முழுமையாக செல்லுபடியாகும்; ஏனெனில் ஒரு குரு தேவைப்படவில்லை, ஆனால் புத்தகம் மட்டும் பலிபீடத்தில் வைக்கப்பட வேண்டும்.</w:t>
      </w:r>
    </w:p>
    <w:p w:rsidRPr="00E541CA" w:rsidR="00E541CA" w:rsidP="00E541CA" w:rsidRDefault="00E541CA" w14:paraId="3420932C" w14:textId="60BADA05">
      <w:pPr>
        <w:ind w:firstLine="720"/>
      </w:pPr>
      <w:r w:rsidRPr="00E541CA">
        <w:t xml:space="preserve">ஆனால், ஒரு புத்தகத்திற்குப் பதிலாக ஒரு குரு திருப்பலி நடத்தினால், புதிதாக அச்சிடப்பட்ட வழிபாட்டுப் புத்தகத்தில் என்ன தவறு இருக்கிறது? அதிலிருந்து குரு பழைய வழிபாட்டுப் புத்தகத்தில் உள்ள அதே பிரார்த்தனைகளை வாசிக்கிறார், அதே வார்த்தைகளை உச்சரிக்கிறார், மேலும் பழைய புத்தகத்தில் பரிந்துரைக்கப்பட்டபடியே அதே சடங்குகளைச் செய்கிறார்.</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அத்தியாயம் 28. பூசாரிகளின் கட்டணம் குறித்து</w:t>
      </w:r>
      <w:bookmarkEnd w:id="67"/>
    </w:p>
    <w:p w:rsidRPr="00E541CA" w:rsidR="00E541CA" w:rsidP="00E541CA" w:rsidRDefault="00E541CA" w14:paraId="61BB3226" w14:textId="657FC53A">
      <w:pPr>
        <w:ind w:firstLine="720"/>
      </w:pPr>
      <w:r w:rsidRPr="00E541CA">
        <w:t xml:space="preserve">மூன்றாவது பரிசீலனை</w:t>
      </w:r>
    </w:p>
    <w:p w:rsidRPr="00E541CA" w:rsidR="00E541CA" w:rsidP="00E541CA" w:rsidRDefault="00E541CA" w14:paraId="288605AF" w14:textId="3894DA13">
      <w:pPr>
        <w:ind w:firstLine="720"/>
        <w:rPr>
          <w:i/>
        </w:rPr>
      </w:pPr>
      <w:r w:rsidRPr="00E541CA">
        <w:rPr>
          <w:i/>
        </w:rPr>
        <w:t xml:space="preserve">புனித திருப்பலி நிறைவேற்றுவதற்காகப் பூசாரிகள் வசூலிக்கும் கட்டணம்—இதைப் பிளவுவாதிகள் 'ஊதியம்' என்று அழைக்கிறார்கள்—மற்றும் கட்டுக்கடங்காத களியாட்ட வாழ்க்கை ஆகியவை குறித்து; இந்த விஷயங்கள் புனித மறைபொருட்களின் மூலம் பரிசுத்த ஆவியானவர் செயல்படுவதைத் தடுக்கின்றனவா?</w:t>
      </w:r>
    </w:p>
    <w:p w:rsidRPr="00E541CA" w:rsidR="00E541CA" w:rsidP="00E541CA" w:rsidRDefault="00E541CA" w14:paraId="3A7F1131" w14:textId="37C345B1">
      <w:pPr>
        <w:ind w:firstLine="720"/>
        <w:rPr>
          <w:i/>
        </w:rPr>
      </w:pPr>
      <w:r w:rsidRPr="00E541CA">
        <w:rPr>
          <w:i/>
        </w:rPr>
        <w:t xml:space="preserve">கட்டணங்கள் பற்றி.</w:t>
      </w:r>
    </w:p>
    <w:p w:rsidRPr="00E541CA" w:rsidR="00E541CA" w:rsidP="00E541CA" w:rsidRDefault="00E541CA" w14:paraId="39DD320D" w14:textId="06547140">
      <w:pPr>
        <w:ind w:firstLine="720"/>
      </w:pPr>
      <w:r w:rsidRPr="00E541CA">
        <w:t xml:space="preserve">நான் கேட்கிறேன்: கட்டணம் மற்றும் லஞ்சம் ஆகிய இவை இரண்டும் ஒன்றೇதானா? அவை ஒன்றேதானாக இருந்தால், பலிபீடத்தில் ஊழியம் செய்யும் பாதிரியார்கள் பலிபீடத்திலிருந்து ஆதரிக்கப்படுவது அனுமதிக்கப்படாது; ஏனெனில் ஒவ்வொரு திருச்சபைச் சேவைக்கும் அவர்கள் விசுவாசிகளிடமிருந்து கட்டணம் பெறுவது வழக்கம்: ஞானஸ்நானம், திருமணம், பாவ அறிக்கை, ஜெப ஆராதனைகள், அடக்கம், நினைவு ஆராதனை, புனிதப் பரிசுகளைக் கொண்டு செல்வது போன்றவற்றிற்கு; மேலும் இவை அனைத்தும் கடவுளிடமிருந்து வரும் பரிசுகளாக, விற்கப்படாமல் இலவசமாகக் கொடுக்கப்பட வேண்டும். மேலும், </w:t>
      </w:r>
      <w:r w:rsidRPr="00E541CA">
        <w:rPr>
          <w:i/>
        </w:rPr>
        <w:t xml:space="preserve">பரிசுத்த ஆலய</w:t>
      </w:r>
      <w:r w:rsidRPr="00E541CA">
        <w:t xml:space="preserve">த்தில் ஊழியம்</w:t>
      </w:r>
      <w:r w:rsidRPr="00E541CA">
        <w:t xml:space="preserve"> செய்பவர்கள் </w:t>
      </w:r>
      <w:r w:rsidRPr="00E541CA">
        <w:t xml:space="preserve">பரிசுத்த ஆலயத்தில</w:t>
      </w:r>
      <w:r w:rsidRPr="00E541CA">
        <w:rPr>
          <w:i/>
        </w:rPr>
        <w:t xml:space="preserve">ிருந்த</w:t>
      </w:r>
      <w:r w:rsidRPr="00E541CA">
        <w:t xml:space="preserve">ும், </w:t>
      </w:r>
      <w:r w:rsidRPr="00E541CA">
        <w:t xml:space="preserve">பலிபீடத்தில்</w:t>
      </w:r>
      <w:r w:rsidRPr="00E541CA">
        <w:t xml:space="preserve"> ஊழியம் செய்பவர்கள் </w:t>
      </w:r>
      <w:r w:rsidRPr="00E541CA">
        <w:t xml:space="preserve">பலிபீடத்திலிருந்தும் தங்கள் உணவைப் பெற வேண்டும் </w:t>
      </w:r>
      <w:r w:rsidRPr="00E541CA">
        <w:t xml:space="preserve">என்று திருத்தூதர் கட்டளையிடுகிறார்</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ஆகவே, அனைவரும் அறிந்து கொள்ளட்டும், பத்தாம் பங்குக்கும் ஊதியத்திற்கும் இடையே ஒரு வேறுபாடு உள்ளது. பத்தாம் பங்கு என்பது பலிபீடத்தில் ஊழியம் செய்பவர்களின் வாழ்வாதாரத்திற்காக திருச்சபையால் நிர்ணயிக்கப்பட்டது; ஆனால் ஊதியம் தடைசெய்யப்பட்டுள்ளது, ஏனெனில் அது புனிதமான பொருட்களை விற்பனை செய்வதாகும், இது சிமோனி என்று அழைக்கப்படுகிறது. இது, அப்போஸ்தலர்களிடமிருந்து பரிசுத்த ஆவியானவரின் அருளை வெள்ளியுடன் வாங்க முயன்ற சூனியக்காரன் சீமோனின் பெயரால் வந்தது</w:t>
      </w:r>
      <w:r w:rsidRPr="00E541CA">
        <w:rPr>
          <w:rStyle w:val="FootnoteReference"/>
        </w:rPr>
        <w:footnoteReference w:id="608"/>
      </w:r>
      <w:r w:rsidRPr="00E541CA">
        <w:t xml:space="preserve"> . பதின்பங்கு அனைவருக்கும் தெரிந்த ஒன்று, ஆனால் லஞ்சம் இரகசியமாகக் கொடுக்கப்படுகிறது; இந்தக் காரணத்திற்காகவே அது புனிதவிரோதச் செயல் என்று அழைக்கப்படுகிறது. பதின்பங்கு பாவமற்றது, ஏனெனில் அது திருச்சபையால் அங்கீகரிக்கப்பட்டது; ஆனால் லஞ்சம் ஒரு பாவம், அது திருச்சபையால் தடைசெய்யப்பட்டுள்ளது. பதின்பங்கு ஒரு சிறிய தொகை, ஆனால் லஞ்சம் ஒரு பெரிய தொகை. பத்திலொரு பங்கு திருச்சபையின் கடமையை நிறைவேற்றுகிறது, ஆனால் லஞ்சம் திருச்சபையின் ஆதரவை இரகசியமாக வாங்குகிறது. ஏனெனில், வரி ஒரு பிச்சையாகக் கருதப்படுகிறது, இது *கொர்மச்சியா* என்ற புத்தகத்தில், புனித கிரேக்கப் பேரரசர் ஜஸ்டினியனின் வார்த்தைகளிலிருந்து 323-ஆம் பக்கத்தில் காணலாம், அங்கு இவ்வாறு எழுதப்பட்டுள்ளது: 'நாங்கள் இதைத் தடுப்பதில்லை மட்டுமல்லாமல், தங்கள் ஆன்மாக்களின் இரட்சிப்புக்காக இதுபோன்ற காரியங்களைச் செய்யும்படி அவர்களுக்குக் கட்டளையிடுகிறோம்.' ஏனெனில், நாங்கள் ஒரு தனிநபரால் கொடுக்கப்படுவதை மட்டுமே தடை செய்கிறோம், புனித தேவாலயங்களுக்கு அல்ல. இத்துடன் ஜஸ்டினியனின் வார்த்தைகள் முற்றும். மேலும் உண்மையாகவே, பத்தாவது பங்கு ஆன்மாவின் இரட்சிப்புக்குப் பயன்படுகிறது; ஏனெனில், மதகுருமார்களுக்குக் கொடுக்கப்படுவது அவர்களின் வாழ்வாதாரத்திற்காகக் கொடுக்கப்படுகிறது, ஆனால் ஆயருக்குக் கொடுக்கப்படுவது ஏழைகளுக்குத் தர்மமாக உடனடியாக </w:t>
      </w:r>
      <w:r w:rsidRPr="00E541CA">
        <w:t xml:space="preserve">விநியோகிக்கப்படுகிறது</w:t>
      </w:r>
      <w:r w:rsidRPr="00E541CA">
        <w:lastRenderedPageBreak/>
      </w:r>
      <w:r w:rsidRPr="00E541CA">
        <w:t xml:space="preserve"> . கட்டணம் வாங்குவது பேராவல் மற்றும் அநியாய லாபம் என்றும், அச்சுறுத்திப் பறித்தல் என்றும் கருதப்படுகிறது, மேலும் அது ஒரு கடுமையான பாவமாகக் கருதப்படுகிறது; மேலும் அது திருச்சபையிலிருந்து நீக்குதல் மற்றும் சாபத்தீர்ப்பு ஆகியவற்றால் தண்டிக்கப்படுகிறது; இது 'கொர்மச்சியா' என்று அழைக்கப்படும் புத்தகத்தில், அதிகாரம் 1, திருத்தூது நெறிகள் பகுதியில், பக்கத்தின் பின்புறத்தில் 7-ல் காணலாம்.</w:t>
      </w:r>
    </w:p>
    <w:p w:rsidRPr="00E541CA" w:rsidR="00E541CA" w:rsidP="00E541CA" w:rsidRDefault="00E541CA" w14:paraId="41F5D0C1" w14:textId="1BEA66C0">
      <w:pPr>
        <w:ind w:firstLine="720"/>
        <w:rPr>
          <w:i/>
        </w:rPr>
      </w:pPr>
      <w:r w:rsidRPr="00E541CA">
        <w:rPr>
          <w:i/>
        </w:rPr>
        <w:t xml:space="preserve">புனிதத் திருத்தூதர்களின் விதி 29.</w:t>
      </w:r>
    </w:p>
    <w:p w:rsidRPr="00E541CA" w:rsidR="00E541CA" w:rsidP="00E541CA" w:rsidRDefault="00E541CA" w14:paraId="36712B58" w14:textId="2E989255">
      <w:pPr>
        <w:ind w:firstLine="720"/>
      </w:pPr>
      <w:r w:rsidRPr="00E541CA">
        <w:t xml:space="preserve">சொத்துக்களுக்காகத் தனது பதவியை ஏற்றுக்கொண்ட எந்தவொரு ஆயர், குரு அல்லது திருத்தொண்டரும் பதவியிலிருந்து நீக்கப்பட வேண்டும்; அவரைப் பதவியேற்றவரையும் சேர்த்து.</w:t>
      </w:r>
    </w:p>
    <w:p w:rsidRPr="00E541CA" w:rsidR="00E541CA" w:rsidP="00E541CA" w:rsidRDefault="00E541CA" w14:paraId="633ED333" w14:textId="7C3942CF">
      <w:pPr>
        <w:ind w:firstLine="720"/>
      </w:pPr>
      <w:r w:rsidRPr="00E541CA">
        <w:t xml:space="preserve">இது போன்ற மற்ற வழக்குகளுக்கு, அதே *கொர்மச்சியா*, பின்புறம் 184, மற்றும் பின்புறம் 211, மற்றும் பின்புறம் 283, 284, 289, மற்றும் பின்புறம் 290 ஆகியவற்றைப் பார்க்கவும்.</w:t>
      </w:r>
    </w:p>
    <w:p w:rsidRPr="00E541CA" w:rsidR="00E541CA" w:rsidP="00E541CA" w:rsidRDefault="00E541CA" w14:paraId="1083D8CA" w14:textId="4EF5AC58">
      <w:pPr>
        <w:ind w:firstLine="720"/>
      </w:pPr>
      <w:r w:rsidRPr="00E541CA">
        <w:t xml:space="preserve">பதவியேற்பின்போது சட்டப்பூர்வமாகச் செலுத்த வேண்டிய கடமைகள் குறித்து, *கொர்மச்சியா* எனப்படும் அதே நூலில், அத்தியாயம் 42-ஐப் பார்க்கவும்; மேலும் பேரரசர் ஜஸ்டினியானின் ஆணைகளில், 319-ஆம் பக்கத்தில் உள்ள பதிவு எண் 32-ஐப் பார்க்கவும்: அங்கு பதவியேற்பின்போது என்ன செலுத்தப்பட வேண்டும் என்பது குறிப்பாக நிர்ணயிக்கப்பட்டுள்ளது. கி.பி. 527-ஆம் ஆண்டில் பேரரசர் ஜஸ்டினியன் கிரேக்கப் பேரரசின் அரியணை ஏறினார்.</w:t>
      </w:r>
    </w:p>
    <w:p w:rsidRPr="00E541CA" w:rsidR="00E541CA" w:rsidP="00E541CA" w:rsidRDefault="00E541CA" w14:paraId="0715E280" w14:textId="28398F5E">
      <w:pPr>
        <w:ind w:firstLine="720"/>
      </w:pPr>
      <w:r w:rsidRPr="00E541CA">
        <w:t xml:space="preserve">பால்சாமான் என்று அழைக்கப்பட்ட, அந்தியோக்கியாவின் பேராயர் தியோடர், தனது அப்போஸ்தலீக விதிகளின் மீதான வர்ணனைகளிலும் புனிதத் தந்தையரின் மன்றங்கள் பகுதி 54</w:t>
      </w:r>
      <w:r w:rsidRPr="00E541CA">
        <w:rPr>
          <w:rStyle w:val="FootnoteReference"/>
        </w:rPr>
        <w:footnoteReference w:id="609"/>
      </w:r>
      <w:r w:rsidRPr="00E541CA">
        <w:t xml:space="preserve"> -இன்</w:t>
      </w:r>
      <w:r w:rsidRPr="00E541CA">
        <w:t xml:space="preserve"> கீழும்</w:t>
      </w:r>
      <w:r w:rsidRPr="00E541CA">
        <w:t xml:space="preserve">, தனது பேரரசர் ஆணை மூலம், நிறுவிய பக்திவான் கிரேக்கப் பேரரசர் இசாக் கோம்னெனோஸை நினைவு கூர்கிறார் அர்ச்சிக்கப்படும் முதியவரால் ஆயருக்கு ஏழு ஸ்லாலாட்டிக்ஸ் வழங்கப்பட வேண்டும், அவை பின்வருமாறு பிரிக்கப்பட வேண்டும்: மதகுருமார்களிடமிருந்து ஒரு ஸ்லாலாட்டிக், டிக்கன்களிடமிருந்து மூன்று ஸ்லாலாட்டிக்ஸ், மற்றும் குருக்களிடமிருந்து மூன்று ஸ்லாலாட்டிக்ஸ். இசாக் கோம்னென்ஸ் கி.பி. 1057 ஆம் ஆண்டில் கிரீஸில் தனது ஆட்சியைத் தொடங்கினார்; தீயோடர் பால்சமோன், தனது பங்கிற்கு, 1202 ஆம் ஆண்டில் விதிகளுக்கு ஒரு வியாக்கியானத்தை எழுதினார்.</w:t>
      </w:r>
    </w:p>
    <w:p w:rsidRPr="00E541CA" w:rsidR="00E541CA" w:rsidP="00E541CA" w:rsidRDefault="00E541CA" w14:paraId="30CF9FFE" w14:textId="3602C2FF">
      <w:pPr>
        <w:ind w:firstLine="720"/>
      </w:pPr>
      <w:r w:rsidRPr="00E541CA">
        <w:t xml:space="preserve">பண்டைய காலத்திலிருந்தே, புனிதப் பேரரசர்களால் கிரேக்க திருச்சபையில் நியமிக்கப்படுபவர்களிடமிருந்து வரும் பாவமற்ற காணிக்கை எவ்வாறு நிறுவப்பட்டது என்பதை அனைவரும் கவனிக்கட்டும்; அங்கிருந்தே நாம் நமது விசுவாசத்தையும் திருச்சபையின் விதிகள் மற்றும் சட்டங்களையும் பெற்றுள்ளோம்.</w:t>
      </w:r>
    </w:p>
    <w:p w:rsidRPr="00E541CA" w:rsidR="00E541CA" w:rsidP="00E541CA" w:rsidRDefault="00E541CA" w14:paraId="3F482950" w14:textId="6567D496">
      <w:pPr>
        <w:ind w:firstLine="720"/>
      </w:pPr>
      <w:r w:rsidRPr="00E541CA">
        <w:t xml:space="preserve">பதவியேற்கும் நபர்களுக்காக இந்த வழக்கம் ஏன் நிறுவப்பட்டது என்பதும் அறியப்படுகிறது: புதிதாகப் பதவியேற்கும் ஒரு குரு அல்லது திருத்தொண்டர், தனது பதவியேற்பின் போது, ஆயருக்கும் அவரது திருத்தொண்டர்களுக்கும் ஒரு விருந்தை வழங்க வேண்டும். மேலும், அனைவருக்கும் தகுதியான முறையில் ஆயருக்கும் அவருடைய குருக்கள் குழுவிற்கும் வழங்க இயலாததால், அவர்கள் பெரும்பாலும் எளிய பொருளாதார நிலையில் இருந்தமையால், உணவின் செலவு ஏழு ஸிளாட்டிக்ஸ் என நிர்ணயிக்கப்பட்டது. ஆனால், அக்காலத்தில் கிரீஸில் இந்த ஸிளாட்டிக்ஸ் எத்தகையது—அது உயர் மதிப்புள்ளதா அல்லது குறைந்த மதிப்புள்ளதா—என்பது நமக்குத் தெரியாது. இருப்பினும், நமது நாடுகளில், வரி தங்க நாணயங்களில் வசூலிக்கப்படுவதில்லை, அது அதிக மதிப்புள்ளதும் அல்ல: ஏனெனில் தங்க நாணயங்களுக்குப் பதிலாக, முந்தைய ரஷ்ய ஆயர்கள் ஹ்ரிவ்னியாவை நிறுவினர். இதைப் பற்றி பின்வருமாறு எழுதப்பட்டுள்ளது: கீவ் மற்றும் அனைத்து ரஷ்யாவின் மேதகு சிரில் (அந்தப் பெயரைத் தாங்கிய மூன்றாவதுவர்) அவர்களின் காலத்தில், உலகின் சிருஷ்டியின் 6782 ஆம் ஆண்டில், மற்றும் கடவுளின் வார்த்தையின் அவதாரத்தின் 1274 ஆம் ஆண்டில், விளாடிமிரின் ஆயனாக செராப்பியன் நியமிக்கப்பட்டபோது, பின்வரும் ஆயர்கள் அந்த நியமனத்தில் கலந்து கொண்டனர்: ரோஸ்டோவின் புனித இஞ்ஞாசியார், பெரேயாஸ்லாவின் தியோடோட்டஸ் மற்றும் போலோட்ஸ்கின் சிமியோன் ஆகியோர் புதியதாகப் பதவியேற்ற குருக்கள், பாடகர் குழு உறுப்பினர்களுக்கு ஏழு ஹ்ரிவ்கியாக்களை வழங்க வேண்டும் என்று நிபந்தனை விதித்து, புதிதாகப் பதவியேற்றவர்களை உறுதிப்படுத்தினர்.</w:t>
      </w:r>
    </w:p>
    <w:p w:rsidRPr="00E541CA" w:rsidR="00E541CA" w:rsidP="00E541CA" w:rsidRDefault="00E541CA" w14:paraId="28539C56" w14:textId="7C3E0318">
      <w:pPr>
        <w:ind w:firstLine="720"/>
      </w:pPr>
      <w:r w:rsidRPr="00E541CA">
        <w:t xml:space="preserve">*தி கரெக்ட் ஓல்ட் மானுஸ்கிரிப்ட்* என்ற புத்தகத்தில், ஆறாவது உலகளாவிய கவுன்சிலின் விதிகளில், விதி 22-இல், மற்றும் அதன் வர்ணனையில், பின்வருமாறு எழுதப்பட்டுள்ளது</w:t>
      </w:r>
      <w:r w:rsidRPr="00E541CA">
        <w:t xml:space="preserve">:</w:t>
      </w:r>
      <w:r w:rsidRPr="00E541CA">
        <w:rPr>
          <w:rStyle w:val="FootnoteReference"/>
        </w:rPr>
        <w:footnoteReference w:id="610"/>
      </w:r>
      <w:r w:rsidRPr="00E541CA">
        <w:t xml:space="preserve"> : திருநிலைப்படுத்தல் அருட்சாதனத்தைப் பெற வருபவர்கள் உள்ளூர் ஆயரின் முன் கொண்டுவரப்பட வேண்டும். </w:t>
      </w:r>
      <w:r w:rsidRPr="00E541CA">
        <w:t xml:space="preserve">அத்தகைய நபர்கள் </w:t>
      </w:r>
      <w:r w:rsidRPr="00E541CA">
        <w:rPr>
          <w:i/>
        </w:rPr>
        <w:t xml:space="preserve">அனைத்துச் செலவுகளையும் </w:t>
      </w:r>
      <w:r w:rsidRPr="00E541CA">
        <w:t xml:space="preserve">அத்தியாவசியப் பொருட்களையும் </w:t>
      </w:r>
      <w:r w:rsidRPr="00E541CA">
        <w:rPr>
          <w:i/>
        </w:rPr>
        <w:t xml:space="preserve">வழங்க வேண்டும்</w:t>
      </w:r>
      <w:r w:rsidRPr="00E541CA">
        <w:t xml:space="preserve">: மெழுகுவர்த்திகள், (திருச்சபை) ஒயின், தூபம் மற்றும் புரோஸ்போரா, குருமார்களின் சேவைகள் மற்றும் பிற செலவுகள், </w:t>
      </w:r>
      <w:r w:rsidRPr="00E541CA">
        <w:rPr>
          <w:i/>
        </w:rPr>
        <w:t xml:space="preserve">மற்றும் ஆயரின் உணவுக்காகவும். </w:t>
      </w:r>
      <w:r w:rsidRPr="00E541CA">
        <w:t xml:space="preserve">அத்தகையவர்கள் அவதூறு செய்யப்படவோ அல்லது குற்றம் சாட்டப்படவோ கூடாது, ஏனெனில் இந்த விஷயங்களில் எந்தத் தீங்கும் ஏற்படுவதில்லை, மேலும் கிறிஸ்து கூறியது போல், திருநிலைப்படுத்தல் உடனடியாக நடைபெறுகிறது: 'நீங்கள் உடனடியாகப் பெற்றீர்கள்; உடனடியாகக் கொடுங்கள்.' திருநிலைப்படுத்தலுக்குக் கட்டணம் வாங்குவது, அதாவது, புனிதப் பதவிகளை விற்பதும் வாங்குவதும் வேறு விஷயம்; ஆனால் இவை வெறும் காணிக்கைகளும் பரிசுகளுமே ஆகும். ஏனெனில், இதில் வாங்குவதோ விற்பதோ இல்லை, மேலும் இந்த வழக்கம் எல்லா இடங்களிலும் காணப்படுகிறது; மேலும், நல்லறிவுள்ளவர்களுக்கு இதில் எந்த ஆட்சேபனையும் இல்லை, அப்போஸ்தலரும் கூறுவது போல: </w:t>
      </w:r>
      <w:r w:rsidRPr="00E541CA">
        <w:rPr>
          <w:i/>
        </w:rPr>
        <w:t xml:space="preserve">'தனது சொந்தச் செலவில் சேவையாற்றும் சிப்பாயாக யார் இருக்கிறார்? </w:t>
      </w:r>
      <w:r w:rsidRPr="00E541CA">
        <w:t xml:space="preserve">ஆனால், அவர் சேவை செய்யும் அவர்களுடைய செலவில் தனது பராமரிப்பைப் பெறுகிறார்.' </w:t>
      </w:r>
      <w:r w:rsidRPr="00E541CA">
        <w:rPr>
          <w:i/>
        </w:rPr>
        <w:t xml:space="preserve">அல்லது யார் திராட்சைத் தோட்டத்தை நடார்ந்து அதன் பழத்தைச் சாப்பிடாமலிருப்பார்? அல்லது யார் ஒரு மந்தையை மேய்ப்பார், அதன் பாலைக் குடிக்காமலிருப்பார்? நான் மனிதரின் உணவைப் பற்றிப் பேசுகிறேனா? இல்லை, சட்டம் தானே இதைச் சொல்லவில்லையா? ஏனெனில் மோசேவின் நியாயப்பிரமாணத்தில் </w:t>
      </w:r>
      <w:r w:rsidRPr="00E541CA">
        <w:t xml:space="preserve">எழுதப்பட்டிருக்கிறதே: </w:t>
      </w:r>
      <w:r w:rsidRPr="00E541CA">
        <w:rPr>
          <w:i/>
        </w:rPr>
        <w:t xml:space="preserve">'கோதுமையை உதிர்க்கும்போது எருவை</w:t>
      </w:r>
      <w:r w:rsidRPr="00E541CA">
        <w:t xml:space="preserve"> வாய்க்</w:t>
      </w:r>
      <w:r w:rsidRPr="00E541CA">
        <w:rPr>
          <w:i/>
        </w:rPr>
        <w:t xml:space="preserve"> கட்டாதிரு</w:t>
      </w:r>
      <w:r w:rsidRPr="00E541CA">
        <w:t xml:space="preserve">' (அதாவது, உனக்காக உழைக்கும் விலங்கை உண்ணவிடாமல் தடுக்காதே; அதற்கு உணவிடு). </w:t>
      </w:r>
      <w:r w:rsidRPr="00E541CA">
        <w:rPr>
          <w:i/>
        </w:rPr>
        <w:t xml:space="preserve">தேவன் காளைகளின் பொருட்டு உணவைப் பற்றிப் பேசுகிறாரா? அல்லது அவர் எல்லாவற்றையும் நமது பொருட்டுப் பேசுகிறாரா? ஏனெனில் நமது பொருட்டு </w:t>
      </w:r>
      <w:r w:rsidRPr="00E541CA">
        <w:t xml:space="preserve">எழுதப்பட்டது</w:t>
      </w:r>
      <w:r w:rsidRPr="00E541CA">
        <w:t xml:space="preserve">: '</w:t>
      </w:r>
      <w:r w:rsidRPr="00E541CA">
        <w:rPr>
          <w:rStyle w:val="FootnoteReference"/>
        </w:rPr>
        <w:footnoteReference w:id="611"/>
      </w:r>
      <w:r w:rsidRPr="00E541CA">
        <w:t xml:space="preserve"> '. மீண்டும்: </w:t>
      </w:r>
      <w:r w:rsidRPr="00E541CA">
        <w:rPr>
          <w:i/>
        </w:rPr>
        <w:t xml:space="preserve">'நாங்கள் உங்களுக்குள் ஆவிக்குரியவைகளை விதைத்திருந்தால், நாங்கள் உங்களிடமிருந்து உலகியல் சார்ந்தவைகளை அறுப்பது மிகுந்ததா?'</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பின்வருவனவற்றை நாம் இங்கே நினைவு கூர்வோம்:</w:t>
      </w:r>
    </w:p>
    <w:p w:rsidRPr="00E541CA" w:rsidR="00E541CA" w:rsidP="00E541CA" w:rsidRDefault="00E541CA" w14:paraId="1E97E259" w14:textId="50F71E88">
      <w:pPr>
        <w:ind w:firstLine="720"/>
      </w:pPr>
      <w:r w:rsidRPr="00E541CA">
        <w:t xml:space="preserve">கடந்த காலங்களில், தனிப்பட்ட ரஷ்ய இளவரசுக் காலங்களில், ஹோர்டின் ஆட்சியின் கீழ், ஸ்ட்ரிகோல்னிக்கி என்று அழைக்கப்பட்ட ஒரு குறிப்பிட்ட மத நிராகரிப்பாளர்கள் குழு, பஸ்கோவ் நகரில் எழுந்தனர், (இன்றைய காபிடோன்கள்</w:t>
      </w:r>
      <w:r w:rsidRPr="00E541CA">
        <w:lastRenderedPageBreak/>
      </w:r>
      <w:r w:rsidRPr="00E541CA">
        <w:t xml:space="preserve"> ப்ரினியன்கள் </w:t>
      </w:r>
      <w:r w:rsidRPr="00E541CA">
        <w:t xml:space="preserve">போல</w:t>
      </w:r>
      <w:r w:rsidRPr="00E541CA">
        <w:t xml:space="preserve">), தேவாலயத்திற்கு எதிராக சில நிந்தனைகளை உச்சரித்து, அதிலிருந்து பிரிந்து, பலரைத் தங்கள் மதவிரோத முரட்டுத்தனத்திற்குள் வழிநடத்தினர். மற்ற நிந்தனைகளுடன், பத்தாம் பங்குக்காக மதகுருமார்களை அவர்கள் கண்டித்தனர், மதப் பதவிகள் ஒரு கட்டணத்திற்குப் பெறப்பட்டவை போல; இந்தக் காரணத்திற்காக அவர்கள் குருக்களையும் திருச்சபையையும் புறக்கணித்தனர். இதை அறிந்ததும், கான்ஸ்டான்டினோப்பிலின் பேராயரான புனித ஃபிலோதீயஸ் (அவர் அந்த நேரத்தில் கியيفின் பேராயராக இருந்த புனித அலெக்சியஸ் மற்றும் ஆயர் ரோமன் ஆகியோருடன் திருஆட்சிப்பீடத்திற்காக ஒரு தகராறில் ஈடுபட்டிருந்தார்), அந்தப் பேராயர் ஸ்கோவ் மக்களுக்கு ஒரு அறிவுறுத்தல் கடிதத்தை எழுதினார்; இந்தக் கடிதம், ஆறாவது உலகளாவிய சபையின் விதிகளுக்கு இடையில், 22 மற்றும் 23-வது விதிகளுக்கு இடையில், பழைய கையால் எழுதப்பட்ட விதிகளில் காணப்படுகிறது, மேலும் அதை நாங்கள் இங்கே மீண்டும் வெளியிடுகிறோம்.</w:t>
      </w:r>
    </w:p>
    <w:p w:rsidRPr="00E541CA" w:rsidR="00E541CA" w:rsidP="00E541CA" w:rsidRDefault="00E541CA" w14:paraId="4BD7AB62" w14:textId="2BD6B149">
      <w:pPr>
        <w:ind w:firstLine="720"/>
        <w:rPr>
          <w:i/>
        </w:rPr>
      </w:pPr>
      <w:r w:rsidRPr="00E541CA">
        <w:rPr>
          <w:i/>
        </w:rPr>
        <w:t xml:space="preserve">பதினெட்டாம் நூற்றாண்டு கான்ஸ்டான்டினோப்பிள் பேராயர், புனிதர் ஃபிலோதீயஸிடமிருந்து ஒரு கடிதம்.</w:t>
      </w:r>
    </w:p>
    <w:p w:rsidRPr="00E541CA" w:rsidR="00E541CA" w:rsidP="00E541CA" w:rsidRDefault="00E541CA" w14:paraId="717E09B1" w14:textId="750022CE">
      <w:pPr>
        <w:ind w:firstLine="720"/>
      </w:pPr>
      <w:r w:rsidRPr="00E541CA">
        <w:t xml:space="preserve">கௌரவமான மற்றும் மரியாதைக்குரிய போயார்கள், பஸ்கோவ் நகர மக்களே, என் மகன் போசாட்னிக், ஆயிரவர் தலைவர்கள், நூற்றுவர் தலைவர்கள், மற்றும் என் எல்லா மக்களே, கிறிஸ்துவின் பெயரைத் தாங்கும், அனைத்து ரஷ்யாவின் புனித மெட்ரோபோலிஸுக்குக் கீழ் உள்ளவர்களே, ரஷ்ய நகரமான ஸ்கோவில் மற்றும் அதன் எல்லைகளுக்குள், எங்கள் தாழ்மையின் இறைவனால் பிரியமான பிள்ளைகளே, ஏனெனில் நான் உங்களை அனைவரையும் புத்திரர்களாகவும் பிள்ளைகளாகவும் அழைக்கிறேன்! மேலும், கத்தோலிக்க திருச்சபையிலிருந்து பிரிந்து, தீய சாத்தானின் கிரியைகளால் கிறிஸ்தவ ஐக்கியத்திலிருந்து விலகிப்போனவர்களே. எங்கள் தாழ்மையையும், எங்களுடன் இருக்கும் பெரிய புனிதப் படிநிலைத் தலைவர்கள் மற்றும் தெய்வீக சபையின் தாழ்மையையும் அறிந்து, மேலும் உங்களில் சிலர் பக்தி என்ற போர்வையில்—தெய்வீக வேதங்களையும் புனித விதிகளையும் நிலைநிறுத்துவதாகக் கூறி—எக்கuméனிக்கல் அப்போஸ்தலிக்க திருச்சபையிலிருந்து உங்களைப் பிரித்துக்கொண்டதையும் அறிந்து, எங்களைப் பொறுத்தவரை—புனித ஆயர்கள், குருக்கள், முழுமையான திருத்தொண்டர் சபை, மற்றும் திருமுழுக்குப் பெறுவிப்பவர்கள் மற்றும் பெறுபவர்கள் என அனைத்து கிறிஸ்தவ மக்களையும்—பிளவுவாதிகளாகக் கருதி, தங்களை மட்டும் ஒழுங்குமுறைவாதிகளாகக் கருதுகின்றனர். இதைக் கேட்ட நாங்கள், எங்கள் இதயங்களில் மிகவும் வருந்தினோம், மேலும் கிறிஸ்துவின் உறுப்புகளின் பிரிவால் உள்ளுக்குள் துயரப்பட்டோம். ஏனெனில், சத்தியத்தின் எதிரியாகவும், தொடக்கத்திலிருந்தே கொலைகாரனாகவும், நமது இயல்பிற்கே எதிரியாகவும் இருக்கும் பகைவனால் நமது உறுப்புகளைப் பிரிக்கப்படுவதைக் கேட்டு நாம் என்ன நோய்களையும் துக்கங்களையும் கொண்டிருக்க முடியும்? ஏனெனில், அவனது இயல்பு எப்போதும் இதுவே: அவன் வெளிப்படையாகத் தாக்க முடியாதபோது, இரகசியமாகச் சதி செய்து, வலதுபுறத்தில் உள்ளவர்களை ஏமாற்றுகிறான். இவ்வாறு அவன் கிறிஸ்துவின் திருச்சபையில் ஒவ்வொரு மதப்பிளக்கத்தையும் அறிமுகப்படுத்தியுள்ளான்; ஏனெனில், கிறிஸ்து மாம்சத்தில் வந்த பிறகு, எல்லா விக்கிரக ஆராதனைகளும் முன்னறிவிப்பின்றி நின்றன, மேலும் மக்கள் விக்கிரக ஆராதனைக்குக் கீழ்படுத்த இடமாகப் பிசாசுக்கு எதுவும் மீதமிருக்கவில்லை: அவன் வலதுபுறத்திலிருந்து தாக்கத் தொடங்கினான், ஏனெனில் பல கடவுள்களை ஆராதிக்க அவர்களை வெளிப்படையாக ஏமாற்ற அவன் முடியவில்லை; உண்மையில், அவன் சிலரைப் போதித்தான் தேவனுடைய குமாரனை ஒரு படைப்பு என்று அழைப்பது: அதே வழியில், அவர் வலதுபுறத்திலிருந்து மற்ற மதபோதங்களையும் கொண்டு வந்துள்ளார். இருப்பினும் இன்று, இது உங்களிடையேயும் நடப்பதைக் காண்கிறோம்: மக்கள் படிப்படியாக கிறிஸ்தவத்திலிருந்து மற்றும் ஆயர்கள், குருக்கள் வழங்கும் திருவருட்சாதனப் பணியிலிருந்து விலகிச் செல்கிறார்கள், அது இல்லாமல், ஒருவர் தேவதைகளைப் போல பூமியில் வாழ்ந்தாலும் கூட, இரட்சிப்பை நம்ப முடியாது: ஆயினும், இலாபத்திற்காகவே தேவாலயம் நிறுவப்பட்டது என்று உங்களை நம்ப வைக்கும் இந்தப் பொய்க் клеவாரம் உங்களிடையே விதைக்கப்படுகிறது. மேலும், இத்தகைய ஒரு விஷயத்தை ஏற்றுக்கொள்ளும்படி அவர்களை இவ்வளவு மோசமாக ஏமாற்றியது எந்தப் பொல்லாத பிசாசு? ஏனெனில், கிறிஸ்துவின் திருச்சபை, அது கத்தோலிக்க மற்றும் திருத்தூதர் மரபுவழித் திருச்சபை, பூமிக்கு ஒரு முனையிலிருந்து மறுமுனை வரை நிலைத்திருக்கிறது; அது நமது இறைவனாகிய கிறிஸ்துவின் அருளாலும் வல்லமையாலும் உண்மையான விசுவாசத்தில் உறுதியாகவும் அசைக்க முடியாததாகவும் நிலைநிறுத்தப்பட்டுள்ளது; மேலும் அதன் இருப்பு மற்றும் கட்டமைப்பு புனித விதிகளில் தெளிவாக வரையறுக்கப்பட்டுள்ளன. ஆனால், விற்பனை செய்ய முடியாத பரிசுத்த ஆவியானவரின் கிருபையை விற்பது போல, பணத்திற்காக நியமிப்பவர்களை, சிமோன், மாகிடோன் மற்றும் பிற ஆவியை விற்பவர்களோடு நாங்கள் கணக்கிடுகிறோம். ஏனெனில், கிறிஸ்துவின் திருச்சபை எப்போதும் இவ்வாறு செயல்படுகிறது. இருப்பினும், சிலர் இந்தத் தீச்செயலைச் செய்து, பணம் பெற்றுப் பதவி நியமிக்கத் துணிந்தால், அவர்கள் கத்தோலிக்கத் திருச்சபையைச் சேர்ந்தவர்கள் அல்லர்: ஏனெனில் அவர்கள் சிலரே, இரகசியமாகச் செயல்படுகிறார்கள்; ஆனால் அவர்கள் அம்பலப்படுத்தப்படும்போது, அவர்களைத் தடுத்து, கண்டனம் செய்து, திருச்சபையிலிருந்து வெளியேற்றுகிறார்கள். சில ஆயர்கள் லஞ்சத்திற்காகப் பதவி நியமனம் செய்தாலும், இந்தக் காரணத்திற்காகத் திருச்சபையிலிருந்து பிரிந்து செல்வது பொருத்தமற்றது, அல்லது அவர்கள் அனைவரையும் பிளவுவாதிகளாகக் கருதுவதும் சரியல்ல; மாறாக, ஒருவர் திருச்சபையுடன் ஐக்கியமாக இருந்து திருவருட்சாதனத்தில் பங்குகொள்ள வேண்டும். தீயாகச் செயல்படும் ஒரு ஆயர் குறித்து உங்கள் பேராயரிடம் புகாரளிக்கவும்; அவர் திருந்தத் தவறினால், இறைவன் முழுப் பிரபஞ்சத்தின் தந்தை, போதகர் மற்றும் பேராதிக்கத் தலைவராக நிலைநிறுத்திய எங்கள் தாழ்மையால் அவர் தண்டிக்கப்படுவார். கான்ஸ்டான்டினோப்பிள். இந்தக் காரணத்திற்காக, எங்கள் சொந்தப் பிள்ளைகளைப் போலவும், திருச்சபையின் பங்காளிகளாகவும், முழுத் திருச்சபையின் தலையாயவராகிய கிறிஸ்துவின் உறுப்புகளாகவும், உங்களுக்கிடையே உள்ள சண்டையையும் பிளவுகளையும் நிறுத்திக்கொள்ளுங்கள் என்றும், திருத்தொண்டின் ஒழுங்கோடு ஒரே மனதில் இணைந்து, இணக்கமாகக் கடவுளுக்கு மகிமையைச் செலுத்துங்கள் என்றும், தந்தையார் பாசத்துடன் உங்களுக்கு எழுதி அறிவிக்கிறோம். ஏனெனில், கிறிஸ்துவின் திருச்சபை நற்சார்பிலும் பக்தி வாழ்விலும் மகிமைப்படுத்தப்படுகிறது; ஆனால் ஆதாயத்திற்காக மேற்கொள்ளப்படும் எந்தப் பதவியும் தெளிவாகத் தீய செயல் என்று அழைக்கப்படுகிறது. மேலும், நியமிக்கப்பட்டவர்கள் மெழுகுவர்த்திகள், திராட்சை ரசம், தூபம், பிற காணிக்கைப் பொருட்கள் </w:t>
      </w:r>
      <w:r w:rsidRPr="00E541CA">
        <w:rPr>
          <w:i/>
        </w:rPr>
        <w:t xml:space="preserve">மற்றும் உணவிலிருந்து</w:t>
      </w:r>
      <w:r w:rsidRPr="00E541CA">
        <w:t xml:space="preserve"> தங்களுக்கு ஆதாயம் தேடுகிறார்கள்</w:t>
      </w:r>
      <w:r w:rsidRPr="00E541CA">
        <w:rPr>
          <w:i/>
        </w:rPr>
        <w:t xml:space="preserve">. </w:t>
      </w:r>
      <w:r w:rsidRPr="00E541CA">
        <w:t xml:space="preserve">இத்தகைய நடைமுறைகள் இந்த விஷயங்களுக்குத் தீங்கு விளைவிப்பதில்லை; ஏனெனில், கிறிஸ்து கூறியது போல், 'நீங்கள் அதைத் தற்காலிகமாகப் பெற்றீர்கள்; நீங்களும் அதைத் தற்காலிகமாகக் கொடுப்பீர்கள்.' பதவிக்கான ஊதியத்தைப் பெறுவது ஒரு விஷயம், ஆனால் அவசியமான செலவுகளுக்குச் செலவழிப்பது முற்றிலும் வேறு விஷயம். நமது ஆண்டவராகிய இயேசு கிறிஸ்துவும், தம்முடைய சீடர்களுடன் பல வீடுகளுக்குள் பிரவேசித்து, மரியாதையுடன் வரவேற்கப்பட்டு, உண்மையின் வார்த்தையையும் ஞானத்தையும் போதித்து, பல அற்புதங்களைச் செய்து, அவர்களால் கொடுக்கப்பட்டதை ஏற்றுக்கொண்டதை நாம் காண்கிறோம். ஏனெனில், அவர் வரி வசூலிப்பவராகிய மத்தேயுவின் வீட்டிற்குள் நுழைந்தபோது, அவர்கள் அவருக்கு ஒரு பெரிய விருந்தைத் தயாரித்தார்கள். மேலும், அவர் மரியாள் மற்றும் மார்த்தாள் வீட்டிற்குள் நுழைந்தபோது, மார்த்தாள் பல வேலைகளில் மும்முரமாக இருந்தார்; இது போன்ற பல உதாரணங்களை நீங்கள் காணலாம். திருத்தூதர் பவுல், மோசேவின் சட்டத்திலிருந்து </w:t>
      </w:r>
      <w:r w:rsidRPr="00E541CA">
        <w:t xml:space="preserve">மேற்கோள் காட்டி</w:t>
      </w:r>
      <w:r w:rsidRPr="00E541CA">
        <w:lastRenderedPageBreak/>
      </w:r>
      <w:r w:rsidRPr="00E541CA">
        <w:t xml:space="preserve"> </w:t>
      </w:r>
      <w:r w:rsidRPr="00E541CA">
        <w:t xml:space="preserve">, கூறினார்: </w:t>
      </w:r>
      <w:r w:rsidRPr="00E541CA">
        <w:rPr>
          <w:i/>
        </w:rPr>
        <w:t xml:space="preserve">'கோதுமையை உதிர்க்கும் மாட்டின்</w:t>
      </w:r>
      <w:r w:rsidRPr="00E541CA">
        <w:t xml:space="preserve"> வாயை </w:t>
      </w:r>
      <w:r w:rsidRPr="00E541CA">
        <w:rPr>
          <w:i/>
        </w:rPr>
        <w:t xml:space="preserve">அடைக்கக்கூடாது</w:t>
      </w:r>
      <w:r w:rsidRPr="00E541CA">
        <w:t xml:space="preserve">'</w:t>
      </w:r>
      <w:r w:rsidRPr="00E541CA">
        <w:rPr>
          <w:rStyle w:val="FootnoteReference"/>
          <w:i/>
        </w:rPr>
        <w:footnoteReference w:id="613"/>
      </w:r>
      <w:r w:rsidRPr="00E541CA">
        <w:t xml:space="preserve"> . அப்படியே, திருவசனத்தின் பொருளை விளக்கி, அவர் கூறினார்: </w:t>
      </w:r>
      <w:r w:rsidRPr="00E541CA">
        <w:rPr>
          <w:i/>
        </w:rPr>
        <w:t xml:space="preserve">'கடவுள் மாடுகளைப் பற்றிக் கவலைப்படுகிறாரா? ஆனால் அவர் எல்லா விதத்திலும் நம்மிடம் பேசுகிறார்.' </w:t>
      </w:r>
      <w:r w:rsidRPr="00E541CA">
        <w:t xml:space="preserve">அதுபோலவே, </w:t>
      </w:r>
      <w:r w:rsidRPr="00E541CA">
        <w:rPr>
          <w:i/>
        </w:rPr>
        <w:t xml:space="preserve">பரிசுத்தஸ்தலத்தில் ஊழியஞ்செய்பவர்கள் பரிசுத்தஸ்தலத்தின் காணிக்கைகளிலும், பலிபீடத்தில் ஊழியஞ்செய்பவர்கள் பலிபீடத்தின் காணிக்கைகளிலும் பங்குகொள்கிறார்கள். அதேவிதமாக, </w:t>
      </w:r>
      <w:r w:rsidRPr="00E541CA">
        <w:t xml:space="preserve">நற்செய்தியைப் </w:t>
      </w:r>
      <w:r w:rsidRPr="00E541CA">
        <w:rPr>
          <w:i/>
        </w:rPr>
        <w:t xml:space="preserve">பிரசங்கிப்பவர்கள் </w:t>
      </w:r>
      <w:r w:rsidRPr="00E541CA">
        <w:t xml:space="preserve">நற்செய்தியினால் </w:t>
      </w:r>
      <w:r w:rsidRPr="00E541CA">
        <w:rPr>
          <w:i/>
        </w:rPr>
        <w:t xml:space="preserve">ஜீவன்தரிக்க வேண்டும்</w:t>
      </w:r>
      <w:r w:rsidRPr="00E541CA">
        <w:rPr>
          <w:i/>
        </w:rPr>
        <w:t xml:space="preserve"> என்று தேவன் கட்டளையிட்டிருக்கிறார்</w:t>
      </w:r>
      <w:r w:rsidRPr="00E541CA">
        <w:rPr>
          <w:i/>
        </w:rPr>
        <w:t xml:space="preserve">. நாங்கள் உங்களிடத்தில் ஆவிக்குரியவைகளை விதைத்திருந்தால், நாங்கள் உங்களிடமிருந்து உலகியல் சார்ந்தவைகளை அறுப்பது மிகுந்ததா</w:t>
      </w:r>
      <w:r w:rsidRPr="00E541CA">
        <w:t xml:space="preserve">?</w:t>
      </w:r>
      <w:r w:rsidRPr="00E541CA">
        <w:rPr>
          <w:rStyle w:val="FootnoteReference"/>
          <w:i/>
        </w:rPr>
        <w:footnoteReference w:id="614"/>
      </w:r>
      <w:r w:rsidRPr="00E541CA">
        <w:t xml:space="preserve"> இருப்பினும், பலர் இத்தகைய காரியங்களை அடையவும், தெய்வீக விஷயங்களில் அவற்றை உடையவர்களாகவும் இருக்க விரும்புகிறார்கள்; ஏனெனில், நல்ல தீர்ப்புடனும் தெளிவான மனசாட்சியுடனும் செயல்படுபவர்கள், இப்போது வெகுமதி இல்லாமல் செய்யப்படும் நிறுவப்பட்ட ஒழுங்கிற்கு எந்தத் தடையும் விளைவிப்பதில்லை: ஆகையால், இவை அனைத்தையும் புரிந்துகொண்டு, தவறாக நடந்ததைச் சரிசெய்யப் பாடுபடுங்கள். இந்தக் காரணத்திற்காக, நாங்கள் எங்கள் செய்தியையும், பெரிய சபையையும், கடவுள் அன்புள்ள சுஸ்னால் பேராயருக்கு பணிவன்புடன் அனுப்புகிறோம், கௌரவம், பக்தி மற்றும் நற்பண்பு நிறைந்தவரும், புனித விதிகளின் புகழ்பெற்ற பாதுகாவலருமான தியோனிசியஸ், எங்கள் சார்பாக உங்களைக் கண்டு, உங்களுக்கு ஆசீர்வாதம் செய்து, அறிவுறுத்தி, கண்டித்து, உபதேசம் செய்து, தேவனுடைய திருத்தூதுத்துவ திருச்சபைக்கு ஏற்றவாறு உங்களை ஒழுங்கமைத்து ஒன்றுபடுத்தவும். இதை அறிந்து கொள்ளுங்கள்: யார் சபையிலிருந்து தன்னைப் பிரித்துக்கொள்கிறாரோ, அவர் கிறிஸ்து தேவனிடமிருந்து தன்னைப் பிரித்துக்கொள்கிறார்; அவருக்கு இந்த ஜீவனிலும், வருங்கால ஜீவனிலும் பங்கும் பாங்கும் இல்லை. அப்படியானால், அவர்கள் எந்தத் திருச்சபையுடன் பற்றிக்கொள்வார்கள்? ஏனெனில், உங்கள் சொந்தத் தவறுகளால் உங்கள் திருச்சபையிலிருந்து உங்களை நீங்களே பிரித்துக்கொண்டு, பிளவுவாதிகளாக உங்களைத் துண்டித்துக்கொண்டால், உங்கள் வார்த்தைகளின்படி, இன்று பூமியில் கிறிஸ்துவிற்கு ஒரு திருச்சபை இருக்காது, மேலும் </w:t>
      </w:r>
      <w:r w:rsidRPr="00E541CA">
        <w:rPr>
          <w:i/>
        </w:rPr>
        <w:t xml:space="preserve">'காலத்தின் முடிவამდე நான் உங்களுடன் இருக்கிறேன்' என்று</w:t>
      </w:r>
      <w:r w:rsidRPr="00E541CA">
        <w:t xml:space="preserve"> கூறும் வாக்கும் பொய்யானது</w:t>
      </w:r>
      <w:r w:rsidRPr="00E541CA">
        <w:rPr>
          <w:i/>
        </w:rPr>
        <w:t xml:space="preserve">.</w:t>
      </w:r>
      <w:r w:rsidRPr="00E541CA">
        <w:t xml:space="preserve"> ஆனால் இது ஒரு பொய் அல்ல; அவ்வாறு இருக்க வேண்டாம். ஆகவே, இரட்சிப்பின் வழியை அறிந்து உங்கள் சகோதரர்களுடன் ஐக்கியப்பட்ட நீங்கள், ஐக்கியத்தில் தேவனை மகிமைப்படுத்தவும், அவருடைய கிருபையும் கரணமும் உங்கள் அனைவரோடும் இருப்பதாக. நாங்கள் பலவற்றைத் தவிர்த்து, இதைச் சுருக்கமாக எழுதியுள்ளோம்; ஆனால் பெரும்பகுதியை ஆர்ச் பிஷப் தியோனிசியஸிடம் ஒப்படைத்துள்ளோம்; அவர் நேரில் உங்களுக்குச் சொல்வதை எல்லாம் எங்கள் வார்த்தையாக ஏற்றுக்கொள்ளுங்கள். மேலும், நீங்கள் எங்களுக்கு எழுத வேண்டும் என்று விரும்புகிறோம், தேவனுடைய கிருபையினால் நடந்த மீட்பைப் பற்றி நாங்கள் அறிந்து, நமது கர்த்தராகிய இயேசு கிறிஸ்துவின் வார்த்தையின்படி, தேவனை மகிமைப்படுத்தவும், அவர்கள் திரும்பியதற்கும் மனந்திரும்பியதற்கும் களிகூரவும் வேண்டும். இந்த வாழ்க்கையிலும், வரவிருக்கும் வாழ்க்கையிலும் நாம் அனைவரும் அவருடைய கிருபையையும் மனிதர்களுக்கான அன்பையும் பெறுவோமாக. இத்துடன் பேராயர் கடிதம் முற்றும்.</w:t>
      </w:r>
    </w:p>
    <w:p w:rsidRPr="00E541CA" w:rsidR="00E541CA" w:rsidP="00E541CA" w:rsidRDefault="00E541CA" w14:paraId="7AA36C14" w14:textId="29B46876">
      <w:pPr>
        <w:ind w:firstLine="720"/>
      </w:pPr>
      <w:r w:rsidRPr="00E541CA">
        <w:t xml:space="preserve">மேலும், உலகம் படைக்கப்பட்டு 6883 ஆம் ஆண்டிலும், வார்த்தையான கடவுள் மனுவாகி 1375 ஆம் ஆண்டிலும், பக்திக்கு ஆர்வமுள்ள ஆர்த்தடாக்ஸ் மக்கள், ஸ்ட்ரிகோல்னிக் மதவாதிகளான, வாசகர் நிக்கிதா, எளிய மனிதர் கர்பா, மற்றும் அவர்களுடன் இருந்த மூன்றாவது மனிதர் ஆகியோரைக் கொன்று, அந்தக் கெட்ட மனிதர்களைப் பாலத்திலிருந்து வீசியெறிந்தனர்! ஒரு காலத்தில் கிறிஸ்துவின் புனித வீரர்களாக இருந்தவர்கள். இருப்பினும், அவர்களின் மதப்பிளவு உடனடியாக அழிந்துவிடவில்லை, ஆனால் அவருடைய புனிதத்துவம் ஃபோடியஸின் நாட்களிலும் தொடர்ந்தது, உலகின் இருப்பின் 6917 ஆம் ஆண்டிலும், கடவுள் வாரத்தின் அவதாரத்தின் 1409 ஆம் ஆண்டிலும் அரியணை ஏறிய அனைத்து ரஷ்யாவின் பேராயர்; அவரும் ஸ்கோவ் மக்களுக்கு ஒரு அறிவுறுத்தல் கடிதத்தை எழுதினார், அதன் முழுமையான உரையை சுருக்கத்திற்காக நாங்கள் இங்கே சேர்க்கவில்லை, ஆனால் அதிலிருந்து சில பகுதிகளை நாங்கள் சுருக்கமாகக் குறிப்பிடுவோம்.</w:t>
      </w:r>
    </w:p>
    <w:p w:rsidRPr="00E541CA" w:rsidR="00E541CA" w:rsidP="00E541CA" w:rsidRDefault="00E541CA" w14:paraId="02D1D8F8" w14:textId="477D43E3">
      <w:pPr>
        <w:ind w:firstLine="720"/>
      </w:pPr>
      <w:r w:rsidRPr="00E541CA">
        <w:t xml:space="preserve">அனைத்து ரஷ்யாவின் பேராயரான புனித போதியஸ், ஸ்கோவ் மக்களுக்கு எழுதிய தனது கடிதத்தில் இந்த வார்த்தைகளை எழுதுகிறார்:</w:t>
      </w:r>
    </w:p>
    <w:p w:rsidRPr="00E541CA" w:rsidR="00E541CA" w:rsidP="00E541CA" w:rsidRDefault="00E541CA" w14:paraId="086DFF51" w14:textId="08B5E5A7">
      <w:pPr>
        <w:ind w:firstLine="720"/>
      </w:pPr>
      <w:r w:rsidRPr="00E541CA">
        <w:t xml:space="preserve">உங்கள் குருக்களின் எழுத்துக்களிலிருந்து உங்கள் பக்தியைப் பற்றி நான் என் பெரும் பணிவுடன் கேள்விப்பட்டேன், மேலும் நான் மகிழ்ச்சியடைந்தேன்; ஆனால், கடவுளின் சட்டத்திலிருந்தும் ஆர்த்தடாக்ஸிலிருந்து வழிகெட்டு, ஸ்ட்ரிகோல்னிகி என்று அழைக்கப்படுபவர்களைப் பற்றி, என் பிள்ளைகளே, என் இதயம் மிகவும் கலக்கமடைகிறது, மேலும் நான் அவர்களைப் பற்றித் தொடர்ந்து சிந்திப்பதை நிறுத்தவில்லை. மேலும், நான் தெய்வீக விதிகளில் வழிகாட்டுதலை நாடினேன், மேலும் உங்களுக்கு எழுதியுள்ளேன், மேலும் உங்களிடையே இருந்துகொண்டு ஆர்த்தடாக்ஸ் விசுவாசத்தைப் பின்பற்றும், 'ஸ்ட்ரிகோல்னிட்சி' என்று அழைக்கப்படுபவர்களுக்கு உறுதியளிக்கும் பொருட்டு, அவர்கள் சாத்தானின் மாயையால் குழப்பப்பட்டு, அவனது தந்திரத்தின் பிளவுவாதத்தால் குருடர்களாக்கப்பட்டு, கிறிஸ்துவின் உண்மையான ஒளியை அறியாதவர்களாகவும், அவருடைய நீதியான நியாயத்தீர்ப்புகளைப் புரிந்துகொள்ளாதவர்களாகவும், அவருடைய உண்மையான வழிகளைக் காணாதவர்களாகவும் இருக்கிறார்கள், மற்றும் பல. மேலும் இது பின்வருவனவற்றைக் கூறுகிறது: ஒருவரோ ஒரு ஆயத்தையோ அல்லது குருவோ மிகவும் இறை நிந்தனையாகப் பேசினாலும், ஒரு உண்மையான விசாரணை நடைபெறும் வரை, அவர்கள் வழங்கும் திருவருட்சாதனத்தைப் பெறுவதிலிருந்து யாரும் விலக்கப்படக்கூடாது, மற்றும் பல.</w:t>
      </w:r>
    </w:p>
    <w:p w:rsidRPr="00E541CA" w:rsidR="00E541CA" w:rsidP="00E541CA" w:rsidRDefault="00E541CA" w14:paraId="0C5BE698" w14:textId="78D30603">
      <w:pPr>
        <w:ind w:firstLine="720"/>
      </w:pPr>
      <w:r w:rsidRPr="00E541CA">
        <w:t xml:space="preserve">கடமைகளைப் பொறுத்தவரை, அது பின்வருமாறு கூறுகிறது: மாபெரும் ஜஸ்டினியனின் ஆணைப்படி, குருத்துவப் பதவிக்கான நியமனத்திற்கு ஒரு வரி செலுத்தப்பட வேண்டும். என்றென்றும் நினைவுகூரத் தகுந்த பேரரசர் இசாக் கோம்னென்ஸ், மற்ற பல விஷயங்களுடன் இதையும் எழுதி, பின்வருமாறு கூறினார்: 'எங்கள் இராச்சியம், குருத்துவப் பதவி நிறுவப்பட்ட பழங்கால வழக்கங்களின்படி நிர்வகிக்கப்பட வேண்டும் என்றும், அதன் மூலம் ஏழு ஸ்லாலாட்டிக்ஸுக்கு மேல் எதுவும் அந்தப் பதவியிலிருந்து எடுக்கப்படக்கூடாது என்றும் ஆணையிடுகிறது.' இந்தப் பழங்காலச் சட்டங்களை உறுதிப்படுத்தும் விதமாக, ஒரு தலைசிறந்த தத்துவஞானியான பேராயர் மைக்கேல் கூட்டமைத்த சபை, அவற்றை அவ்வாறே நிறுவிக், உறுதிசெய்து முத்திரையிட்டது. மேலும், கான்ஸ்டான்டினோப்பிலின் பேராயர் நிக்கோலஸால் வெளியிடப்பட்ட மற்றொரு மன்றாட்டு ஆணை, முன்பு எழுதப்பட்ட அதே முறையில், திருநிலைப்படுத்தல்களுக்கு அதே தொகையை நிர்ணயிக்க வேண்டும் என்று கட்டளையிடுகிறது.</w:t>
      </w:r>
    </w:p>
    <w:p w:rsidRPr="00E541CA" w:rsidR="00E541CA" w:rsidP="00E541CA" w:rsidRDefault="00E541CA" w14:paraId="11FF426D" w14:textId="08A40B8B">
      <w:pPr>
        <w:ind w:firstLine="720"/>
      </w:pPr>
      <w:r w:rsidRPr="00E541CA">
        <w:t xml:space="preserve">அந்தக் கடிதத்தில் எழுதப்பட்டுள்ள மற்றவைகளைப் பொறுத்தவரை, அதை அறிய விரும்புகிறவர், புனித பாப்பிரார் ஃபிலோத்தேயோஸின் கடிதம் சேர்க்கப்பட்டுள்ள அதே புத்தகத்திலும் அதே இடத்திலும் அதைப் படிக்கட்டும்.</w:t>
      </w:r>
    </w:p>
    <w:p w:rsidRPr="00E541CA" w:rsidR="00E541CA" w:rsidP="00E541CA" w:rsidRDefault="00E541CA" w14:paraId="0C21BB71" w14:textId="4C5686E8">
      <w:pPr>
        <w:ind w:firstLine="720"/>
      </w:pPr>
      <w:r w:rsidRPr="00E541CA">
        <w:t xml:space="preserve">நியமிக்கப்பட்ட கடமைகளின் பாவமற்ற தன்மை குறித்த அத்தகைய சான்றுகளை முன்வைத்து, நாங்கள் அறிவிப்பது: காנס்டான்டினோப்பிலின் ஆர்த்தடாக்ஸ் (நாம் கேட்டபடி) மன்னர்கள் மற்றும் பேராயர்கள், மற்றும் </w:t>
      </w:r>
      <w:r w:rsidRPr="00E541CA">
        <w:t xml:space="preserve">ரஷ்யாவின் </w:t>
      </w:r>
      <w:r w:rsidRPr="00E541CA">
        <w:t xml:space="preserve">பழங்கால ஆயர்கள்</w:t>
      </w:r>
      <w:r w:rsidRPr="00E541CA">
        <w:lastRenderedPageBreak/>
      </w:r>
      <w:r w:rsidRPr="00E541CA">
        <w:t xml:space="preserve"> </w:t>
      </w:r>
      <w:r w:rsidRPr="00E541CA">
        <w:t xml:space="preserve">, </w:t>
      </w:r>
      <w:r w:rsidRPr="00E541CA">
        <w:t xml:space="preserve">நியமனத்தின்போது ஒரு பரிசை வழங்குவதை நிறுவியுள்ளனர்; ஏனெனில் அந்தப் பரிசு ஒரு ஊதியம் அல்ல, மாறாக ஒரு நிர்ணயிக்கப்பட்ட கடமையாகும். மேலும் அது ஒரு ஊதியம் இல்லாததால், அது புனிதப் பரிசுப் பொருட்களின் மீது புனித ஆவியானவர் இறங்குவதையும், உருமாற்றத்தை நிகழ்த்துவதையும், மற்றும் பிற திருவருட்சாதனங்களை வழங்குவதையும் தடுக்காது.</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அத்தியாயம் 29. ஒரு குருவின் வாழ்க்கை பற்றி</w:t>
      </w:r>
      <w:bookmarkEnd w:id="68"/>
    </w:p>
    <w:p w:rsidRPr="00E541CA" w:rsidR="00E541CA" w:rsidP="00E541CA" w:rsidRDefault="00E541CA" w14:paraId="5E3BA2F2" w14:textId="30E7131A">
      <w:pPr>
        <w:ind w:firstLine="720"/>
        <w:rPr>
          <w:i/>
        </w:rPr>
      </w:pPr>
      <w:r w:rsidRPr="00E541CA">
        <w:rPr>
          <w:i/>
        </w:rPr>
        <w:t xml:space="preserve">ஒழுக்கமற்ற குருத்துவ வாழ்க்கை, புனிதப் பரிசுகள் மீது புனித ஆவியானவர் இறங்குவதையும், அர்ப்பணிப்பை நிகழ்த்துவதையும் தடுப்பதா?</w:t>
      </w:r>
    </w:p>
    <w:p w:rsidRPr="00E541CA" w:rsidR="00E541CA" w:rsidP="00E541CA" w:rsidRDefault="00E541CA" w14:paraId="187A8A81" w14:textId="30203461">
      <w:pPr>
        <w:ind w:firstLine="720"/>
        <w:rPr>
          <w:i/>
        </w:rPr>
      </w:pPr>
      <w:r w:rsidRPr="00E541CA">
        <w:rPr>
          <w:i/>
        </w:rPr>
        <w:t xml:space="preserve">நான் கேட்கிறேன்:</w:t>
      </w:r>
    </w:p>
    <w:p w:rsidRPr="00E541CA" w:rsidR="00E541CA" w:rsidP="00E541CA" w:rsidRDefault="00E541CA" w14:paraId="611C7388" w14:textId="72309C2B">
      <w:pPr>
        <w:ind w:firstLine="720"/>
      </w:pPr>
      <w:r w:rsidRPr="00E541CA">
        <w:t xml:space="preserve">ஒரு குரு தெய்வீக ஆராதனையை நிகழ்த்தும்போது, அவர் முழு உலகின் பாவங்களுக்காகத் தன்னைத் தந்தையாகிய கடவுளுக்குப் பலியாக அர்ப்பணிக்கிறாரா, அல்லது கடவுளின் குமாரனை அர்ப்பணிக்கிறாரா? உண்மையாகவே, கடவுளின் குமாரனே அர்ப்பணிக்கப்படுகிறார், அவனல்ல; ஏனெனில், குருவானவர் முழு உலகின் பாவங்களுக்காக அர்ப்பணிக்கப்படும் பலியாக இருக்க முடியாது, ஆனால், புரோஸ்கோமிடியாவின் தொடக்கத்தில் கூறப்பட்ட கடவுளின் குமாரன் மட்டுமே இருக்க முடியும்: 'உலகின் பாவங்களைச் சுமந்துகொண்டு, உலகின் வாழ்விற்காகவும் இரட்சிப்பிற்காகவும் கடவுளின் ஆட்டுக்குட்டி பலியிடப்படுகிறது.'</w:t>
      </w:r>
    </w:p>
    <w:p w:rsidRPr="00E541CA" w:rsidR="00E541CA" w:rsidP="00E541CA" w:rsidRDefault="00E541CA" w14:paraId="416D6F70" w14:textId="1E59033E">
      <w:pPr>
        <w:ind w:firstLine="720"/>
        <w:rPr>
          <w:i/>
        </w:rPr>
      </w:pPr>
      <w:r w:rsidRPr="00E541CA">
        <w:rPr>
          <w:i/>
        </w:rPr>
        <w:t xml:space="preserve">நான் மீண்டும் கேட்கிறேன்:</w:t>
      </w:r>
    </w:p>
    <w:p w:rsidRPr="00E541CA" w:rsidR="00E541CA" w:rsidP="00E541CA" w:rsidRDefault="00E541CA" w14:paraId="7E00B0DC" w14:textId="0B180784">
      <w:pPr>
        <w:ind w:firstLine="720"/>
      </w:pPr>
      <w:r w:rsidRPr="00E541CA">
        <w:t xml:space="preserve">புனித நற்கருவியாட்சியில், இறைவனின் குமாரன் இறைவாக்கின் பாவங்களுக்காக இறைவனாகிய பிதாவுக்குப் பலியாக ஒப்புக்கொடுக்கப்படும்போது, அந்தப் பலியின் மீது புனித ஆவியார் இறங்குவது யாருக்காக: குருவுக்காகவா, அல்லது இறைவனின் குமாரனுக்காகவா? உண்மையாகவே, அது இறைவனின் குமாரனுக்காகவே; ஏனெனில் பிதாவாகிய கடவுள், பரிசுத்த ஆவியானவருடன் சேர்ந்து, தம்மைப் படைக்கும் குருவை விட, படையல் செய்யப்படும் தம்முடைய குமாரனையே அதிகமாக நோக்குகிறார், ஆனாலும் பிந்தையவர் கடவுளின் பார்வைக்குத் தகுதியற்றவராகக் கருதப்படக்கூடாது.</w:t>
      </w:r>
    </w:p>
    <w:p w:rsidRPr="00E541CA" w:rsidR="00E541CA" w:rsidP="00E541CA" w:rsidRDefault="00E541CA" w14:paraId="77425874" w14:textId="47485180">
      <w:pPr>
        <w:ind w:firstLine="720"/>
        <w:rPr>
          <w:i/>
        </w:rPr>
      </w:pPr>
      <w:r w:rsidRPr="00E541CA">
        <w:rPr>
          <w:i/>
        </w:rPr>
        <w:t xml:space="preserve">ஏனெனில் நான் கூறுகிறேன்:</w:t>
      </w:r>
    </w:p>
    <w:p w:rsidRPr="00E541CA" w:rsidR="00E541CA" w:rsidP="00E541CA" w:rsidRDefault="00E541CA" w14:paraId="038C84BE" w14:textId="1AE88335">
      <w:pPr>
        <w:ind w:firstLine="720"/>
      </w:pPr>
      <w:r w:rsidRPr="00E541CA">
        <w:t xml:space="preserve">குரு தன்னை ஒரு பலியாக அர்ப்பணித்தால், மேலும் பரிசுத்த ஆவியானவர் குருவின் பொருட்டு இறங்கினால், அப்போது உண்மையாகவே குருவின் சீர்கெட்ட வாழ்க்கை முறை பரிசுத்த ஆவியானவர் இறங்குவதற்கு ஒரு தடையாக இருக்கும். ஆனால், தேவனுடைய குமாரன் பலியாக ஒப்புக்கொடுக்கப்படுவதாலும், பரிசுத்த ஆவியானவர் தேவனுடைய குமாரனுக்காக வருவதாலும், ஒரு குருவின் சீர்கெட்ட வாழ்க்கை, பரிசுத்த ஆவியானவர் பலியிடப்பட்ட காணிக்கைகளின் மீது இறங்கி அவற்றை தேவனுடைய குமாரனின் சரீரமாகவும் இரத்தமாகவும் மாற்றுவதைத் தடுப்பதற்கு என்ன தடையாக இருக்க முடியும்?</w:t>
      </w:r>
    </w:p>
    <w:p w:rsidRPr="00E541CA" w:rsidR="00E541CA" w:rsidP="00E541CA" w:rsidRDefault="00E541CA" w14:paraId="07D90B86" w14:textId="2C9BC9DB">
      <w:pPr>
        <w:ind w:firstLine="720"/>
        <w:rPr>
          <w:i/>
        </w:rPr>
      </w:pPr>
      <w:r w:rsidRPr="00E541CA">
        <w:rPr>
          <w:i/>
        </w:rPr>
        <w:t xml:space="preserve">நீங்கள் கூறலாம்:</w:t>
      </w:r>
    </w:p>
    <w:p w:rsidRPr="00E541CA" w:rsidR="00E541CA" w:rsidP="00E541CA" w:rsidRDefault="00E541CA" w14:paraId="3EEB5758" w14:textId="60442782">
      <w:pPr>
        <w:ind w:firstLine="720"/>
      </w:pPr>
      <w:r w:rsidRPr="00E541CA">
        <w:t xml:space="preserve">நீதியுள்ள ஆபேலின் பலிகள் தேவனுக்குப் பிரியமாயிருந்தது, ஆனால் பாவியான காயினின் பலிகள் பிரியமாயிருக்கவில்லை. ஆகவே, ஒரு குரு நீதியுள்ள மற்றும் பரிசுத்தமான வாழ்க்கையை வாழ்வது பொருத்தமானது, அப்போதுதான் அவன் செலுத்தும் பலிகள் தேவனுக்குப் பிரியமாயிருக்கும்; ஆனால் குரு பாவியாக இருந்தால், அந்தப் பலிகள்—அது பலியாக இருந்தாலும் இல்லாவிட்டாலும்—காயினுடையது போலவே தேவனுக்குப் பிரியமாயிருக்காது.</w:t>
      </w:r>
    </w:p>
    <w:p w:rsidRPr="00E541CA" w:rsidR="00E541CA" w:rsidP="00E541CA" w:rsidRDefault="00E541CA" w14:paraId="42D950EA" w14:textId="2602044A">
      <w:pPr>
        <w:ind w:firstLine="720"/>
        <w:rPr>
          <w:i/>
        </w:rPr>
      </w:pPr>
      <w:r w:rsidRPr="00E541CA">
        <w:rPr>
          <w:i/>
        </w:rPr>
        <w:t xml:space="preserve">நான் பதிலளிக்கிறேன்:</w:t>
      </w:r>
    </w:p>
    <w:p w:rsidRPr="00E541CA" w:rsidR="00E541CA" w:rsidP="00E541CA" w:rsidRDefault="00E541CA" w14:paraId="4F23D47A" w14:textId="3A6AFF6D">
      <w:pPr>
        <w:ind w:firstLine="720"/>
      </w:pPr>
      <w:r w:rsidRPr="00E541CA">
        <w:t xml:space="preserve">பழைய ஏற்பாட்டில், தேவன் பலியைக் கொண்டுவந்தவரையே நோக்கினார், பலியையே அல்ல, மேலும் பலியைக் கொண்டுவந்தவரின் ஆர்வத்தின் காரணமாக அந்தப் பலியை ஏற்றுக்கொண்டார்; இவ்வாறு எழுதப்பட்டுள்ளது: </w:t>
      </w:r>
      <w:r w:rsidRPr="00E541CA">
        <w:rPr>
          <w:i/>
        </w:rPr>
        <w:t xml:space="preserve">'கர்த்தர் ஆபேலையும் அவன் பலியையும் நோக்கினார்; </w:t>
      </w:r>
      <w:r w:rsidRPr="00E541CA">
        <w:t xml:space="preserve">அவர் முதலில் ஆபேலை நோக்கினார், மேலும் தேவனுக்கான </w:t>
      </w:r>
      <w:r w:rsidRPr="00E541CA">
        <w:rPr>
          <w:i/>
        </w:rPr>
        <w:t xml:space="preserve">அவனது</w:t>
      </w:r>
      <w:r w:rsidRPr="00E541CA">
        <w:t xml:space="preserve"> உண்மையான அன்பைக் கண்டு, </w:t>
      </w:r>
      <w:r w:rsidRPr="00E541CA">
        <w:rPr>
          <w:i/>
        </w:rPr>
        <w:t xml:space="preserve">அவன் பலிகளையும் நோக்கினார்</w:t>
      </w:r>
      <w:r w:rsidRPr="00E541CA">
        <w:t xml:space="preserve">' (</w:t>
      </w:r>
      <w:r w:rsidRPr="00E541CA">
        <w:rPr>
          <w:rStyle w:val="FootnoteReference"/>
          <w:i/>
        </w:rPr>
        <w:footnoteReference w:id="615"/>
      </w:r>
      <w:r w:rsidRPr="00E541CA">
        <w:t xml:space="preserve"> ). ஆனால், ஒருவரில் உண்மையான பக்தியை அவர் காணாத இடத்தில், அர்ப்பணிக்கப்பட்ட பலிகளை அவர் கருணையுடன் பார்க்கவில்லை, ஏனெனில் அவர் கூறுகிறார்: </w:t>
      </w:r>
      <w:r w:rsidRPr="00E541CA">
        <w:rPr>
          <w:i/>
        </w:rPr>
        <w:t xml:space="preserve">'உங்கள் வீட்டிலிருந்து எந்தப் பசுக்கன்றுகளையும், உங்கள் மந்தையிலிருந்து எந்த ஆடுகளையும் நான் ஏற்றுக்கொள்ள மாட்டேன்.' 'நான் கன்றுகளின் மாமிசத்தை உண்கிறேனா, அல்லது ஆட்டுக்குட்டிகளின் இரத்தத்தைக் குடிக்கிறேனா? </w:t>
      </w:r>
      <w:r w:rsidRPr="00E541CA">
        <w:rPr>
          <w:i/>
        </w:rPr>
        <w:t xml:space="preserve">தேவனுக்குத் துதியின் பலியை அர்ப்பணியுங்கள்'</w:t>
      </w:r>
      <w:r w:rsidRPr="00E541CA">
        <w:rPr>
          <w:rStyle w:val="FootnoteReference"/>
          <w:i/>
        </w:rPr>
        <w:footnoteReference w:id="616"/>
      </w:r>
      <w:r w:rsidRPr="00E541CA">
        <w:t xml:space="preserve"> : மற்றும் பல. பழைய உடன்படிக்கையின் கீழ், குரு பலியை விட மேன்மையானவராக இருந்தார்.</w:t>
      </w:r>
    </w:p>
    <w:p w:rsidRPr="00E541CA" w:rsidR="00E541CA" w:rsidP="00E541CA" w:rsidRDefault="00E541CA" w14:paraId="33B9D485" w14:textId="77E97332">
      <w:pPr>
        <w:ind w:firstLine="720"/>
      </w:pPr>
      <w:r w:rsidRPr="00E541CA">
        <w:t xml:space="preserve">இருப்பினும், இப்போது புதிய கிருபையில் அது அப்படி இல்லை. குரு இப்போது பலியையும் விட மேன்மையானவர் அல்ல; ஆனால் பலியே குருவையும் விட மேன்மையானது. குரு ஒரு மனிதர்; பலியோ தேவனுடைய குமாரன். குரு ஒரு பாவமுள்ள மனிதர்; பலியோ களங்கமற்ற, குறையற்ற ஆட்டுக்குட்டி – கிறிஸ்து. மேலும், பிதா தேவனுடைய முழு கவனமும் பலியின் மீதும், அவருடைய ஒரேபேறான குமாரனின் மீதும் இருக்கிறது; ஆனால், பலியின் முன் நின்று அதை நடத்துகிற குருவின் வாழ்க்கையின் மீது அல்ல. குருவின் நீதியான வாழ்க்கைக்காகவும் பலியின் அர்ப்பணிப்பு தேவன் பிரியமானதாக இருப்பதில்லை; மாறாக, தேவனுடைய குமாரனே பிதா தேவன் முன்னிலையில் ஒரு பலியாக அர்ப்பணிக்கப்படுவதால் அது பிரியமானதாக இருக்கிறது. ஏனெனில், குரு நீதியுள்ளவராக இருந்தாலும் அல்லது பாவியாக இருந்தாலும், பலியானது கடவுளுக்கு ஏற்றுக்கொள்ளக்கூடிய பலியாகவே இருக்கிறது, அது பரிசுத்த ஆவியினுக்கு முன்பாகத் தடையின்றி நின்று திருவருட்சாதனத்தை நிறைவேற்றுகிறது.</w:t>
      </w:r>
    </w:p>
    <w:p w:rsidRPr="00E541CA" w:rsidR="00E541CA" w:rsidP="00E541CA" w:rsidRDefault="00E541CA" w14:paraId="4AF42791" w14:textId="5EB7CE16">
      <w:pPr>
        <w:ind w:firstLine="720"/>
      </w:pPr>
      <w:r w:rsidRPr="00E541CA">
        <w:t xml:space="preserve">குருவின் ஊழியத்திற்கு நற்பண்பு வாழ்க்கை உண்மையில் அவசியமானது; அதனால், அவர் இரத்தம் சிந்தாத பலியின்முன் கண்ணுக்குப் புலப்படாத தேவதூதர்களுடன், ஒரு கண்ணுக்குப் புலப்படும் தேவதூதரைப் போல நிற்க முடியும். மேலும் ஒவ்வொரு குருவும், தன்னால் இயன்றவரை, தேவனுடைய பலிபீடத்திற்குமுன் பரிசுத்தமாகவும் தகுதியுடனும் நிற்கும்படி கவனமாக இருக்க வேண்டும், இல்லையெனில் அவர் தேவனுக்குமுன் நியாயத்தீர்ப்பையும் வேதனையையும் சந்திக்கத் தோன்றுவார். ஏனெனில், தூய்மையுடன் தமக்குச் சேவை செய்யும் குருக்களைக் கடவுள் நேசிக்கிறார், மேலும் அவர்களுக்காக விண்ணுலகில் ஒரு வெகுமதியை ஆயத்தம்பண்ணுகிறார்; ஆனால், அசுத்தத்துடனும் தகுதியற்ற தன்மையுடனும் சேவைக்கு அணுகத் துணியும் அவர்கள் வேதனையாக்கப்படுவார்கள். இருப்பினும், திருவருட்சாதனங்களைப் புனிதப்படுத்துவதிலும் கொண்டாடுவதிலும் தூய ஆவியின் செயலுக்கு, ஒரு குருவின் பாவ வாழ்க்கை கூட ஒரு தடையாக இருப்பதில்லை: திருச்சபையின் அனைத்துத் தந்தையரும் இதை ஒருமனதாக உறுதிப்படுத்துகின்றனர்.</w:t>
      </w:r>
    </w:p>
    <w:p w:rsidRPr="00E541CA" w:rsidR="00E541CA" w:rsidP="00E541CA" w:rsidRDefault="00E541CA" w14:paraId="1C3C0608" w14:textId="6502FEA7">
      <w:pPr>
        <w:ind w:firstLine="720"/>
      </w:pPr>
      <w:r w:rsidRPr="00E541CA">
        <w:lastRenderedPageBreak/>
      </w:r>
      <w:r w:rsidRPr="00E541CA">
        <w:t xml:space="preserve">இந்த உண்மைக்குச் சான்றாக, பல புனிதத் தந்தையருக்குப் பதிலாக, ஒரே ஒரு புனித யோவான் கிறிசோஸ்தோமையும் மேற்கோள் காட்டுவோம். பவுலின் நிருபங்கள் மீதான அவருடைய பிரசங்கங்களில், தீமோத்தேயுவுக்கு எழுதிய இரண்டாம் நிருபம் மீதான பிரசங்கத்தில், அதிகாரம் 1, அறிவுரை 2-இல், அவர் கூறுகிறார்</w:t>
      </w:r>
      <w:r w:rsidRPr="00E541CA">
        <w:rPr>
          <w:rStyle w:val="FootnoteReference"/>
        </w:rPr>
        <w:footnoteReference w:id="617"/>
      </w:r>
      <w:r w:rsidRPr="00E541CA">
        <w:t xml:space="preserve"> : பலியிடும்வர் அசுத்தமான வாழ்க்கை வாழ்ந்தாலும், பலி உண்மையானதுதான், மேலும் அவர் கூறுகிறார்: 'தேவன் மக்களைக் காப்பாற்ற விரும்பியபோது பேழையின் மூலம் செயல்பட்டார்.' ஏனெனில், அது குருத்துவ வாழ்க்கையா? அத்தகைய ஒன்றைக் கொண்டுவருவது நற்பண்பா? கடவுள் வழங்கும் அத்தகைய காரியங்கள், குருத்துவ நற்பண்பால் மட்டுமே நிறைவேற முடியாது; குரு தன் வாயைத் திறந்து பேச வேண்டும், ஆனாலும் எல்லாவற்றையும் நிறைவேற்றுவது கடவுளே; நீங்கள் வெறுமனே இந்தப் பாத்திரத்தை நிறைவேற்றுகிறீர்கள். மேலும் அவர் கூறுகிறார்: 'நான் மிகவும் மகிமையான ஒன்றைச் சொல்ல விரும்புகிறேன், ஆனால் நீங்கள் வியப்படையவோ கலக்கமடையவோ வேண்டாம்.' அது என்ன? தற்செயலாக வரும் ஒருவரால் அது கொண்டுவரப்பட்டாலும், காணிக்கை ஒன்றுதான். நாம் இருப்பினும், கிறிசோஸ்டத்தின் வார்த்தைகளைக் கவனிக்கிறோம்: 'ஒரு வழியில் செல்லும் ஒருவரே அதைப் படைத்தாலும்,' என்றார் அவர், '—அதாவது, குரு ஒரு தீய வாழ்க்கை கொண்டவராக இருந்தாலும்—படையல் ஒன்றுதான்; அதுவே அந்தப் பலி, வேறு எதுவும் இல்லை, எந்தப் புனிதருக்கும் இருப்பது போலவே;' மேலும் அவர் கூறுகிறார்: 'அது பவுலாக இருந்தாலும் பேதுருவாக இருந்தாலும், பலியானது ஒன்றే—கிறிஸ்து தம் சீடர்களுக்குக் கொடுத்ததும், இப்போது குருக்கள் நிறைவேற்றுவதும் அதுவே: மேலும் இது முந்தையதற்கு எந்த வகையிலும் குறைவானதல்ல, ஏனெனில் இதுவும் </w:t>
      </w:r>
      <w:r w:rsidRPr="00E541CA">
        <w:rPr>
          <w:i/>
        </w:rPr>
        <w:t xml:space="preserve">மனிதர்களால் அல்ல, </w:t>
      </w:r>
      <w:r w:rsidRPr="00E541CA">
        <w:t xml:space="preserve">ஆனால் அந்த ஒன்றைப் புனிதப்படுத்தியவரால் புனிதப்படுத்தப்பட்டது.' ஏனெனில், கடவுள் பேசிய வார்த்தைகள் இன்று குரு பேசும் வார்த்தைகளாகவே இருக்கின்றன; அதுபோலவே காணிக்கையும் ஒன்றாகவே இருக்கிறது. இதுவரை புனித கிரிசோஸ்தோம்.</w:t>
      </w:r>
    </w:p>
    <w:p w:rsidRPr="00E541CA" w:rsidR="00E541CA" w:rsidP="00E541CA" w:rsidRDefault="00E541CA" w14:paraId="3F596EF8" w14:textId="7145525F">
      <w:pPr>
        <w:ind w:firstLine="720"/>
      </w:pPr>
      <w:r w:rsidRPr="00E541CA">
        <w:t xml:space="preserve">மேலும், இந்த உண்மையை உறுதிப்படுத்த, மார்ச் மாதம் 10 ஆம் தேதி அன்று வரும் முன்னுரை பின்வருமாறு கூறும், கண்ணோட்டர் புனித மார்க் என்ற அன்பரின் கதையையும் இங்கே நினைவு கூர்வோம்:</w:t>
      </w:r>
    </w:p>
    <w:p w:rsidRPr="00E541CA" w:rsidR="00E541CA" w:rsidP="00E541CA" w:rsidRDefault="00E541CA" w14:paraId="45AAFD2B" w14:textId="297B884E">
      <w:pPr>
        <w:ind w:firstLine="720"/>
      </w:pPr>
      <w:r w:rsidRPr="00E541CA">
        <w:t xml:space="preserve">எகிப்தின் மார்க் என்ற துறவி, முப்பது ஆண்டுகள் தனது குகையை விட்டு வெளியேறாமல் இருந்ததாகக் கூறப்படுகிறது. ஒரு மூப்பர் அவரிடம் வந்து, தெய்வீக ஆராதனையை நடத்தி, அவருக்குப் புனித நற்கருணை வழங்குவது வழக்கமாக இருந்தது. ஆனால், அந்த முனிவரின் நற்பண்புகளையும் பொறுமையையும் பொறாமைப்பட்ட பிசாசு, அவரைச் சோதனையில் சிக்கவைக்க விரும்பினான்; மேலும், பிரார்த்தனை மற்றும் ஆசீர்வாதம் பெறுவதைப் போல, தீய ஆவலால் பிடிக்கப்பட்ட ஒரு மனிதனை அவரிடம் கொண்டு வந்தான்; ஆனால், சாத்தானால் அறிவுறுத்தப்பட்ட அந்த மனிதன், முதலில் அந்த முனிவரிடம் சொன்னான்: 'உங்கள் குரு எல்லா விதமான பாவக் கசடுகளாலும் நிறைந்தவர்; அவரை இனி உங்களை நெருங்க விடாதீர்கள்.' ஆனால், கடவுளால் உந்தப்பட்ட மார்க் என்பவர் அவனிடம், 'என் பிள்ளாய்! எல்லா மக்களும் அசுத்தத்தை வெளியேற்றுகிறார்கள்; நீயோ என்னிடம் வந்திருக்கிறாய்; மேலும் எழுதப்பட்டிருக்கிறது: "நீங்கள் தீர்ப்பளிக்கப்படாதபடி தீர்ப்பளிக்காதிருங்கள்"; ஆனாலும் அவன் ஒரு பாவியாக இருந்தாலும், கடவுள் அவனை இரட்சிப்பார். ஏனெனில் எழுதப்பட்டிருக்கிறது: "நீங்கள் ஒருவருக்கொருவர் ஜெபம்பண்ணுங்கள், அப்பொழுது குணமடைவீர்கள்."' என்றார். இதைச் சொன்ன பிறகு, அந்த மூப்பர் ஒரு பிரார்த்தனை செய்து, அந்த மனிதனிலிருந்து பிசாசை வெளியேற்றி, அவனை நல்ல ஆரோக்கியத்துடன் அனுப்பிவிட்டார். மேலும், அந்தப் பாதிரியார் வந்தபோது, அந்த மூப்பர் அவரை மகிழ்ச்சியுடன் வரவேற்றார். அந்த நல்ல கடவுள், மூப்பரின் கருணையைக் கண்டு, அவருக்கு ஒரு அடையாளத்தைக் காட்டினார்; ஏனெனில், அந்தப் பெரியவர் பரிசுத்த பீடத்திற்கு முன்பாக நிற்கவிருந்தபோது, அந்த முதியவர் கர்த்தருடைய தூதனை வானத்திலிருந்து இறங்கி வருவதைக் கண்டார்; மேலும் அவர் அந்தப் பெரியவரின் தலையின் மீது கை வைத்தபோது, அந்தப் பெரியவர் உடனடியாக அக்கினித் தூணாக மாற்றப்பட்டார். அந்த முதியவர் அந்தத் தரிசனத்தைக் கண்டு வியந்தபோது, ஒரு குரல் அவரிடம் பேசி, 'ஓ மனிதனே! இதற்கு ஏன் வியக்கிறாய்? ஏனெனில், ஒரு பூமியான மன்னன் தன் பிரபுக்கள் அசுத்த நிலையில் தன்னெதிரே தோன்றுவதை விரும்பாமல், மாறாகத் தூய்மையோடும் பெரும் மகிமையோடும் தோன்றுவதை விரும்பும்போது, வானக மன்னன் திருக்கடவுச்செயல்களில் ஊழியம் செய்து அவனது சிம்மாசனத்திற்கு முன்பாக நிற்கிறவர்களை எவ்வளவு அதிகமாகத் தூய்மைப்படுத்துவார்? உண்மையாகவே அவர் அவர்களைத் தூய்மைப்படுத்தி, பரலோக மகிமையால் ஒளிமயமாக்குவார். இதைக் கண்ட, போற்றத்தக்க மார்க், ஒரு குருவின் பாவத்திற்காக யாரும் அவரைக் கண்டிக்கக்கூடாது என்று அனைவரிடமும் கூறினார்; ஏனெனில் குருக்கள் கடவுளின் பரிந்துரையாளர்களாகவும், தேவதூதர்களுடன் இணைந்து ஊழியம் செய்பவர்களாகவும் இருக்கிறார்கள்.</w:t>
      </w:r>
    </w:p>
    <w:p w:rsidRPr="00E541CA" w:rsidR="00E541CA" w:rsidP="00E541CA" w:rsidRDefault="00E541CA" w14:paraId="54DF7A05" w14:textId="2224311A">
      <w:pPr>
        <w:ind w:firstLine="720"/>
      </w:pPr>
      <w:r w:rsidRPr="00E541CA">
        <w:t xml:space="preserve">இதேபோன்ற ஒரு நிகழ்வு *ஸ்கெட்டாவின் பேட்டரிகானில்*, அத்தியாயம் 9-ல் காணப்படுகிறது: மடாலயத்தைச் சேர்ந்த ஒரு முதியவர், எந்தவொரு துறவிக்கும் புனித மர்மங்களை வழங்குவதற்காக அவரைச் சந்திக்கச் செல்வார். ஆனால், ஒரு குறிப்பிட்ட மனிதன், துறவியிடம் வந்து, அந்த முதியவரைப் பாவி என்று கூறி அவதூறு செய்தான். பழக்கப்படி திருவருட்சாதனங்களை வழங்க அந்தப் பெரியார் வந்தபோது, அவரைத் தகுதியற்றவர் என்று கருதி அந்தத் துறவி அவருக்குக் கதவைத் திறக்கவில்லை, அதனால் அந்தப் பெரியார் திரும்பிச் சென்றார். அப்போது வானத்திலிருந்து ஒரு குரல் அந்தத் துறவியை நோக்கி, 'மனிதர்கள் என் தீர்ப்பை எடுத்துக்கொண்டார்கள்' என்று கூறியது. மேலும் அந்தத் துறவி ஒருவித பரவச நிலையில் இருந்தார்; அவர் ஒரு அழகான நீரூற்றையும், ஒரு தங்கக் குவளையையும், ஒரு தங்கக் குழாயையும், மிகவும் தூய்மையான நீரையும் கண்டார்; மேலும் ஒரு குஷ்டரோகி அந்த நீரூற்றிலிருந்து அந்தத் தங்கக் குவளையால் தண்ணீர் எடுத்து ஊற்றுவதையும் கண்டார். இதைக் கண்டதும் அவர் குடிக்க விரும்பினாலும், குடிக்கவில்லை; ஏனெனில் தண்ணீர் எடுப்பவர் ஒரு குஷ்டரோகி. இதோ, மீண்டும் ஒரு குரல் அவனிடம் பேசியது: 'இந்த நல்ல நீரை ஏன் குடிக்கக்கூடாது? இதை இழுக்கும் குஷ்டரோகியில் என்ன பாவம் இருக்கிறது?' அப்போது அந்தத் துறவி சுயநினைவு பெற்றார், மேலும் அந்தத் தரிசனத்தின் வல்லமையை உணர்ந்து, முன்போலவே புனித பலியை நிறைவேற்றுமாறு முதியவரை அழைத்தார், மேலும் அவரிடமிருந்து மிகவும் தூய்மையான மர்மங்களைப் பெற்றார்.</w:t>
      </w:r>
    </w:p>
    <w:p w:rsidRPr="00E541CA" w:rsidR="00E541CA" w:rsidP="00E541CA" w:rsidRDefault="00E541CA" w14:paraId="7D6A3460" w14:textId="6E684700">
      <w:pPr>
        <w:ind w:firstLine="720"/>
      </w:pPr>
      <w:r w:rsidRPr="00E541CA">
        <w:t xml:space="preserve">இந்த வாதங்களிலிருந்தும் சாட்சியங்களிலிருந்தும், புனித பரிசுத்த ஆவியானவர் புனிதப் பொருட்களின் மீது இறங்கி அவற்றை பரிபூரணமாக்கும் அருளுக்கு, ஒரு சீர்கெட்ட குருத்துவ வாழ்க்கை ஒரு தடையாக இல்லை என்பது தெளிவாகிறது.</w:t>
      </w:r>
    </w:p>
    <w:p w:rsidRPr="00E541CA" w:rsidR="00E541CA" w:rsidP="00E541CA" w:rsidRDefault="00E541CA" w14:paraId="7FD97580" w14:textId="547DA270">
      <w:pPr>
        <w:ind w:firstLine="720"/>
      </w:pPr>
      <w:r w:rsidRPr="00E541CA">
        <w:t xml:space="preserve">மிகவும் தூய தெய்வீக மர்மங்கள் குறித்து நாம் உண்மையில் ஒரு முழுமையான விசாரணையை நடத்தி, இதனைக் கண்டறிந்துள்ளோம்:</w:t>
      </w:r>
    </w:p>
    <w:p w:rsidRPr="00E541CA" w:rsidR="00E541CA" w:rsidP="00E541CA" w:rsidRDefault="00E541CA" w14:paraId="53DDEE4C" w14:textId="040BAA29">
      <w:pPr>
        <w:ind w:firstLine="720"/>
      </w:pPr>
      <w:r w:rsidRPr="00E541CA">
        <w:t xml:space="preserve">புரோஸ்போராவில் அச்சிடப்பட்ட நான்கு முனைக் சிலுவையும் அல்ல,</w:t>
      </w:r>
    </w:p>
    <w:p w:rsidRPr="00E541CA" w:rsidR="00E541CA" w:rsidP="00E541CA" w:rsidRDefault="00E541CA" w14:paraId="5E320EB9" w14:textId="416BBBB4">
      <w:pPr>
        <w:ind w:firstLine="720"/>
      </w:pPr>
      <w:r w:rsidRPr="00E541CA">
        <w:t xml:space="preserve">அல்லது புதிதாக வெளியிடப்பட்ட வழிபாட்டுப் புத்தகங்கள்,</w:t>
      </w:r>
    </w:p>
    <w:p w:rsidRPr="00E541CA" w:rsidR="00E541CA" w:rsidP="00E541CA" w:rsidRDefault="00E541CA" w14:paraId="4D9B2212" w14:textId="5376EB53">
      <w:pPr>
        <w:ind w:firstLine="720"/>
      </w:pPr>
      <w:r w:rsidRPr="00E541CA">
        <w:lastRenderedPageBreak/>
      </w:r>
      <w:r w:rsidRPr="00E541CA">
        <w:t xml:space="preserve">குருத்துவப் பதவிக்கான நிர்ணயிக்கப்பட்ட கட்டணமும் அல்ல.</w:t>
      </w:r>
    </w:p>
    <w:p w:rsidRPr="00E541CA" w:rsidR="00E541CA" w:rsidP="00E541CA" w:rsidRDefault="00E541CA" w14:paraId="5BCB58D1" w14:textId="231B30E1">
      <w:pPr>
        <w:ind w:firstLine="720"/>
      </w:pPr>
      <w:r w:rsidRPr="00E541CA">
        <w:t xml:space="preserve">அர்ப்பணிக்கப்பட்ட பலியின் மீது புனித ஆவியின் வருகையை ஒரு குருவின் ஒழுக்கக்கேடான வாழ்க்கையும் தடுக்காது.</w:t>
      </w:r>
    </w:p>
    <w:p w:rsidRPr="00E541CA" w:rsidR="00E541CA" w:rsidP="00E541CA" w:rsidRDefault="00E541CA" w14:paraId="54E9B8A1" w14:textId="255CE1EA">
      <w:pPr>
        <w:ind w:firstLine="720"/>
      </w:pPr>
      <w:r w:rsidRPr="00E541CA">
        <w:t xml:space="preserve">ஏனெனில் பிளவுவாதிகள் மிகவும் தூய தெய்வீக மர்மங்களைப் பயனற்று நிந்திக்கிறார்கள், மேலும் அவை ஏதோ ஒரு அசுத்தம்போல வெறுக்கப்படுகின்றன.</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அத்தியாயம் 30. உண்ணப்படவும் பலியிடப்படவும் வேண்டிய பரிசுத்த ஆட்டுக்குட்டி</w:t>
      </w:r>
      <w:bookmarkEnd w:id="69"/>
    </w:p>
    <w:p w:rsidRPr="00E541CA" w:rsidR="00E541CA" w:rsidP="00E541CA" w:rsidRDefault="00E541CA" w14:paraId="30D2B1AC" w14:textId="4C49B361">
      <w:pPr>
        <w:ind w:firstLine="720"/>
      </w:pPr>
      <w:r w:rsidRPr="00E541CA">
        <w:t xml:space="preserve">அவர்களின் பிளவுபடுத்தும் சுருள், தெய்வீக இரகசியங்களையும் நாம் செலுத்தும் இரத்தமில்லாத பலியையும் இகழ்கிறது, மேலும், 'தேவ ஆட்டுக்குட்டி உண்ணப்படுகிறது' என்று கூறி, நாம் அப்பம் என்ற ஆட்டுக்குட்டியை வெட்டிப் பலியிடும் திருநிலைப்பாட்டையும் நிந்திக்கிறது. மேலும்: 'போர்வீரர்களில் ஒருவன் தனது ஈட்டியால் அவருடைய விலாவைத் துளைத்தான்,' என்று தொடர்கிறது. இந்தச் செயலைக் கேலி செய்து, அவர்களுடைய அந்தப் பாவிச் சுருள் இவ்வாறு எழுதுகிறது: 'கர்த்தர் (அவர்கள் கூறுவதன்படி) சிலுவையில் ஒருமுறை விலாவில் ஈட்டியால் துளைக்கப்பட்டார், அதனால் இரத்தமும் நீரும் வழிந்தன; ஏனெனில் இயேசு சிலுவையில் மரணத்தைச் சுவைத்தார், மேலும் சிலுவையில், அதாவது விலாவில் துளையிடப்பட்டார். இதைப் புரிந்துகொள்ளுங்கள்: எந்த மனிதனையும் இரண்டு முறையோ அல்லது அதற்கு மேற்பட்ட முறையோ கொல்லுவது சாத்தியமற்றது; ஒவ்வொரு மனிதனும் மரணத்தை ஒரே ஒரு முறை மட்டுமே சுவைக்கிறான். மேலும் கீழே: 'ஏனெனில், ஏற்கனவே பலமுறை கொல்லப்பட்ட ஒரு மனிதனை உண்மையில் யார் கொல்ல முடியும்?' இத்துடன் அந்தச் சுருள் முடிகிறது.</w:t>
      </w:r>
    </w:p>
    <w:p w:rsidRPr="00E541CA" w:rsidR="00E541CA" w:rsidP="00E541CA" w:rsidRDefault="00E541CA" w14:paraId="63A1D171" w14:textId="01FF1283">
      <w:pPr>
        <w:ind w:firstLine="720"/>
      </w:pPr>
      <w:r w:rsidRPr="00E541CA">
        <w:t xml:space="preserve">ஒவ்வொரு உண்மையுள்ள விசுவாசியும் இதைக் கவனிக்கட்டும், மேலும் பிளவுபடுத்தும், பைத்தியக்கார மனதோடு எந்த ஆவியின் மூலமாக, எந்த எண்ணத்தின் மூலமாக அவர்கள் இந்த வார்த்தைகளைப் பேசுகிறார்கள் என்பதை ஆராய்ந்து அறிந்துகொள்ளட்டும். நாம் செலுத்தி கொண்டாடும் பலியிலே கிறிஸ்துவின் உண்மையான சரீரம் இருக்கக்கூடாது என்பதற்காக, அவர்கள் ஒரு மதவிரோத ஆவியில் பகுத்தறியவில்லையா? கிறிஸ்து சிலுவையில் ஒருமுறை பலியிடப்பட்டு ஈட்டியால் துளையிடப்பட்ட பிறகு, உலகின் இரட்சிப்புக்காக இனிமேல் பலியிடப்படுவதில்லை என்றும்; ஆசாரியர்கள் செய்யும் பலியானது ஒரு பலியே அல்ல என்றும் சொல்வது போல.</w:t>
      </w:r>
    </w:p>
    <w:p w:rsidRPr="00E541CA" w:rsidR="00E541CA" w:rsidP="00E541CA" w:rsidRDefault="00E541CA" w14:paraId="11298A4B" w14:textId="353A3C49">
      <w:pPr>
        <w:ind w:firstLine="720"/>
      </w:pPr>
      <w:r w:rsidRPr="00E541CA">
        <w:t xml:space="preserve">அவர்களின் முட்டாள்தனமான பகுத்தறிவுக்கு நான் விரிவாகப் பதிலளிக்க விரும்பவில்லை, ஏனெனில் அது தகுதியற்றது; ஏனெனில், 'உங்கள் இரகசியங்களை உங்கள் எதிரிகளுக்கிடையில் நான் வெளிப்படுத்த மாட்டேன்' என்று எழுதப்பட்டுள்ளது. ஆயினும், அவர்களால் உச்சரிக்கப்பட்ட தெய்வீக மர்மங்களுக்கு எதிரான அந்தக் கொடிய இறை நிந்தனை, என்னை ஆர்வம் கொள்ளச் செய்கிறது; மேலும், ஒரு ஆயரின் பணி, நான் மௌனமாக இருக்கக் கூடாது என்றும், மிகவும் புனிதமான மர்மத்தின் மாண்பைப் பாதுகாக்க வேண்டும் என்றும் என்னைக் கட்டளையிடுகிறது. அவர்களுடைய பொல்லாத இறை நிந்தனை மறுதலிக்கப்படட்டும், அவர்கள் வெட்கமடையட்டும்; நான் விரும்பாத போதிலும் (ஏனெனில் தேவை சட்டம் மீதும் மேலோங்கி நிற்கிறது), அவர்கள் கேட்கவோ அறியவோ தகுதியற்ற சில இறைப்பலியில் நிகழும் மர்மங்களை அவர்களுக்குச் சுருக்கமாக விளக்க நான் கட்டாயப்படுத்தப்படுகிறேன். இருப்பினும், சூனியக்காரனும் உருவ வழிபாட்டாளனுமான பிலேயாம்கூட, கையிலிருந்த நோக்கத்திற்காக அது அவசியமாக இருந்தபோதிலும், தேவதூதனின் தோற்றத்திற்குத் தகுதியற்றவனாக இருந்தான் என்பதை அவர்கள் அறிந்துகொள்ளட்டும்; இஸ்ரவேலை நிந்தித்து சபிக்க அவன் முயன்றபோது அவனது வாயை மூட்டுவதற்காக: கர்த்தருடைய தூதன் உருவிய வாளுடன் அவனுக்குத் தோன்றி, இஸ்ரவேலை நிந்திக்கவோ சபிக்கவோ அவனைத் தடுத்தார்</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இங்குள்ள, கர்த்தராகிய கிறிஸ்துவின் மிகவும் பரிசுத்தமான மர்மங்களில் அவரைத் தூஷிக்கும், நிந்தனை பேசும், பிளவுபடுத்தும் வாய்களும் மௌனிக்கப்படட்டும்: அவர்களுக்கான நமது பதிலாக, அவர்களுடைய மதவிரோத நிந்தனையைத் தாக்கி வெட்டும் வாளாக, தெய்வீக பலியின் மர்மத்தின் வெளிப்பாடு இருக்கட்டும்.</w:t>
      </w:r>
    </w:p>
    <w:p w:rsidRPr="00E541CA" w:rsidR="00E541CA" w:rsidP="00E541CA" w:rsidRDefault="00E541CA" w14:paraId="766ACEC2" w14:textId="7A8AED19">
      <w:pPr>
        <w:ind w:firstLine="720"/>
        <w:rPr>
          <w:i/>
        </w:rPr>
      </w:pPr>
      <w:r w:rsidRPr="00E541CA">
        <w:t xml:space="preserve">1) </w:t>
      </w:r>
      <w:r w:rsidRPr="00E541CA">
        <w:rPr>
          <w:i/>
        </w:rPr>
        <w:t xml:space="preserve">தெய்வீகப் பலியின் மர்மம்.</w:t>
      </w:r>
    </w:p>
    <w:p w:rsidRPr="00E541CA" w:rsidR="00E541CA" w:rsidP="00E541CA" w:rsidRDefault="00E541CA" w14:paraId="04BFDADC" w14:textId="7EF5F014">
      <w:pPr>
        <w:ind w:firstLine="720"/>
      </w:pPr>
      <w:r w:rsidRPr="00E541CA">
        <w:t xml:space="preserve">புனித சடங்கின் மூலம் நிகழ்த்தப்படும் தெய்வீக பலியானது, பரலோகத்தில் மகிமைப்படுத்தப்பட்டு, பிதாவோடு நித்தியமாக மாம்சத்தில் ஆட்சி செய்யும், அழிவற்றவரான நம் கடவுளாகிய கிறிஸ்துவின் கொலை அல்லது உண்மையான மரணமாகாது; அவரைப் பற்றித் திருத்தூதர் கூறுகிறார்: </w:t>
      </w:r>
      <w:r w:rsidRPr="00E541CA">
        <w:rPr>
          <w:i/>
        </w:rPr>
        <w:t xml:space="preserve">'கிறிஸ்து மரித்தோரிலிருந்து உயிர்த்தெழுந்தார், இனி ஒருபோதும் மரிக்கமாட்டார்; இறப்பு </w:t>
      </w:r>
      <w:r w:rsidRPr="00E541CA">
        <w:rPr>
          <w:i/>
        </w:rPr>
        <w:t xml:space="preserve">இனிமேல்</w:t>
      </w:r>
      <w:r w:rsidRPr="00E541CA">
        <w:t xml:space="preserve"> அவர் </w:t>
      </w:r>
      <w:r w:rsidRPr="00E541CA">
        <w:rPr>
          <w:i/>
        </w:rPr>
        <w:t xml:space="preserve">மீது ஆதிக்கம் செலுத்தாது</w:t>
      </w:r>
      <w:r w:rsidRPr="00E541CA">
        <w:rPr>
          <w:rStyle w:val="FootnoteReference"/>
          <w:i/>
        </w:rPr>
        <w:footnoteReference w:id="619"/>
      </w:r>
      <w:r w:rsidRPr="00E541CA">
        <w:t xml:space="preserve"> ; ஆனால் அது அவருடைய முந்தைய படுகொலை மற்றும் மரணத்தின் நினைவுகூர்தல் ஆகும். மேலும், புரோஸ்போராவில் இருந்து எடுக்கப்பட்டு, ஆட்டுக்குட்டி என்று அழைக்கப்படும், கிறிஸ்துவின் உடலின் சாயலில் உள்ள ஒரு பகுதி திருவிருந்தில் உண்ணப்படும்போது, அது நமக்காக சிலுவையில் தியாகம் செய்யப்பட்ட கடவுளின் ஆட்டுக்குட்டியான கிறிஸ்துவின் நினைவாக உண்ணப்படுகிறது. மேலும், 'ஆட்டுக்குட்டி' என்று அழைக்கப்படும் ஒரு பகுதி தட்டில் ஈட்டியால் குத்தப்படும்போது, அது நமக்காக சிலுவையில் ஈட்டியால் விலாவில் குத்தப்பட்ட தேவ ஆட்டுக்குட்டியான கிறிஸ்துவின் நினைவாகக் குத்தப்படுகிறது. </w:t>
      </w:r>
      <w:r w:rsidRPr="00E541CA">
        <w:rPr>
          <w:i/>
        </w:rPr>
        <w:t xml:space="preserve">'என் நினைவாக </w:t>
      </w:r>
      <w:r w:rsidRPr="00E541CA">
        <w:rPr>
          <w:i/>
        </w:rPr>
        <w:t xml:space="preserve">இதை</w:t>
      </w:r>
      <w:r w:rsidRPr="00E541CA">
        <w:rPr>
          <w:i/>
        </w:rPr>
        <w:t xml:space="preserve">ச் செய்யுங்கள்</w:t>
      </w:r>
      <w:r w:rsidRPr="00E541CA">
        <w:t xml:space="preserve">' என்று கூறி, இறைவனாகிய கிறிஸ்துவே புனிதத் திருத்தூதர்களுக்கு இதைச் செய்யக் கட்டளையிட்டார்</w:t>
      </w:r>
      <w:r w:rsidRPr="00E541CA">
        <w:rPr>
          <w:rStyle w:val="FootnoteReference"/>
          <w:i/>
        </w:rPr>
        <w:footnoteReference w:id="620"/>
      </w:r>
      <w:r w:rsidRPr="00E541CA">
        <w:t xml:space="preserve"> . அவதூறாளர்களே, கேளுங்கள், கர்த்தர் சொல்வதைக் கவனியுங்கள்: அவர், 'என் இரண்டாவது கொலை, என் படுகொலையை நினைவுகூர்ந்து இதைச் செய்யுங்கள்' என்று சொல்லவில்லை, மாறாக 'என்னை நினைவுகூர்ந்து' என்றார்—அதாவது, என் விருப்பப்பூர்வமான பாடுபடும் மரணத்தையும், யூதர்களின் கைகளால் முன்பு நான் கொல்லப்பட்டதையும் படுகொலை செய்யப்பட்டதையும் நினைவுகூர்ந்து. இந்தக் காரணத்திற்காக, புனித பேஸ்கி பெரியார், தனது திருப்பலியில், கிறிஸ்துவின் சார்பாகப் பேசுகிறார்: 'இதை எனக்காக நினைவுகூர்வதற்காகச் செய்யுங்கள்'; ஏனெனில், நீங்கள் இந்த அப்பத்தை உண்ணும்போதெல்லாம், இந்தக் கோப்பையைக் குடிக்கும்போதெல்லாம், என் மரணத்தை அறிவிக்கிறீர்கள், என் உயிர்த்தெழுதலை அறிக்கையிடுகிறீர்கள். மேலும் புனித கிரிசோஸ்தோம், தனது திருப்பலியில் கிறிஸ்துவிற்கு வேண்டி, கூறுகிறார்: 'ஏனெனில் நாங்கள் இந்த மீட்பளிக்கும் கட்டளையையும், எங்களுக்கு </w:t>
      </w:r>
      <w:r w:rsidRPr="00E541CA">
        <w:t xml:space="preserve">நேர்ந்த</w:t>
      </w:r>
      <w:r w:rsidRPr="00E541CA">
        <w:t xml:space="preserve"> அனைத்தையும் நினைவுகூர்கிறோம்</w:t>
      </w:r>
      <w:r w:rsidRPr="00E541CA">
        <w:lastRenderedPageBreak/>
      </w:r>
      <w:r w:rsidRPr="00E541CA">
        <w:t xml:space="preserve"> : சிலுவை, கல்லறை, மூன்றாம் நாள் உயிர்த்தெழுதல், மற்றும் பல.' ஆகவே, நீங்களே இழிந்த இறை நிந்தனையாளர்களே, நாம் செலுத்தும் தெய்வீகப் பலியானது கிறிஸ்துவைக் கொல்லவில்லை, மாறாக யூதர்களின் கைகளால் அவர் முன்னர் கொல்லப்பட்டதை நினைவுகூர்கிறது என்பதைக் காணுங்கள்.</w:t>
      </w:r>
    </w:p>
    <w:p w:rsidRPr="00E541CA" w:rsidR="00E541CA" w:rsidP="00E541CA" w:rsidRDefault="00E541CA" w14:paraId="4E37A550" w14:textId="33C204DA">
      <w:pPr>
        <w:ind w:firstLine="720"/>
        <w:rPr>
          <w:i/>
        </w:rPr>
      </w:pPr>
      <w:r w:rsidRPr="00E541CA">
        <w:t xml:space="preserve">2) </w:t>
      </w:r>
      <w:r w:rsidRPr="00E541CA">
        <w:rPr>
          <w:i/>
        </w:rPr>
        <w:t xml:space="preserve">தெய்வீகப் பலியின் மர்மம்.</w:t>
      </w:r>
    </w:p>
    <w:p w:rsidRPr="00E541CA" w:rsidR="00E541CA" w:rsidP="00E541CA" w:rsidRDefault="00E541CA" w14:paraId="190BF208" w14:textId="2C966465">
      <w:pPr>
        <w:ind w:firstLine="720"/>
      </w:pPr>
      <w:r w:rsidRPr="00E541CA">
        <w:t xml:space="preserve">ப்ரோஸ்கோமெட்ரியாவின் தொடக்கத்தில், ப்ரோஸ்போராவிலிருந்து எடுக்கப்படும் அந்தப் பகுதி, மற்றும் ஆட்டுக்குட்டி என்று அழைக்கப்பட்டு, கிறிஸ்துவின் உடலின் சாயலில் புனிதத் தட்டில் வைக்கப்படுகிறது; அது வெட்டப்பட்டு பலி செய்யப்படும்போது, வெட்டப்பட்டு பலி செய்யப்படுவது கிறிஸ்துவின் உண்மையான உடலே அல்ல, மாறாக கிறிஸ்துவின் உடலின் சாயலாக மட்டுமே இருக்கும், இன்னும் கிறிஸ்துவின் உடலாக மாறாத வெறும் ரொட்டியே ஆகும். இப்போது, ஒருவரின் உருவம் ஒன்றின் மீது வரையப்பட்டு, அந்த உருவம் வெட்டப்பட்டு பலி செய்யப்படும்போது, வரையப்பட்ட தனது உருவத்தின் வெட்டப்படுவதாலும் பலி செய்யப்படுவதாலும், உயிருடன் இருக்கும் அந்த நபர் தனது உடலில் துன்பப்படுகிறாரா? எந்த வகையிலும் இல்லை. அதுபோலவே, ஆண்டவராகிய கிறிஸ்து, தம் மகிமைப்படுத்தப்பட்ட உடலுடன்—அது இனி எந்தத் துன்பத்திற்கும் உட்படாததும் அழிவற்றதுமான—போது, ப்ரோஸ்கோமிடியாவின் போது, தம் உடலின் உருவமான அப்ப ஆட்டுக்குட்டியின் உருவம் வெட்டப்பட்டு பலி செய்யப்படும்போது, அவர் எதுவும் துன்புறவில்லை, அல்லது இறக்கவும் இல்லை.</w:t>
      </w:r>
    </w:p>
    <w:p w:rsidRPr="00E541CA" w:rsidR="00E541CA" w:rsidP="00E541CA" w:rsidRDefault="00E541CA" w14:paraId="3D2CD62A" w14:textId="7C20CCD7">
      <w:pPr>
        <w:ind w:firstLine="720"/>
        <w:rPr>
          <w:i/>
        </w:rPr>
      </w:pPr>
      <w:r w:rsidRPr="00E541CA">
        <w:t xml:space="preserve">3) </w:t>
      </w:r>
      <w:r w:rsidRPr="00E541CA">
        <w:rPr>
          <w:i/>
        </w:rPr>
        <w:t xml:space="preserve">தெய்வீகத் தியாகத்தின் மர்மம்.</w:t>
      </w:r>
    </w:p>
    <w:p w:rsidRPr="00E541CA" w:rsidR="00E541CA" w:rsidP="00E541CA" w:rsidRDefault="00E541CA" w14:paraId="1046770E" w14:textId="273B4037">
      <w:pPr>
        <w:ind w:firstLine="720"/>
      </w:pPr>
      <w:r w:rsidRPr="00E541CA">
        <w:t xml:space="preserve">பேடனில் வைக்கப்பட்ட ரொட்டி கிறிஸ்துவின் சரீரமாக மாறும் முன்மாற்றத்திற்கு முன்பே, கிறிஸ்து அதில் தம்முடைய சொந்த உருவமாகக் காணப்பட்டு, வெட்டப்பட்டு, பலியிடப்படுவதால் எந்த வகையிலும் துன்புறுவதில்லை; ஆனால் அந்த அப்பம் ஏற்கனவே பரிசுத்த ஆவியின் கிரியையால் உருமாற்றப்பட்டு, அப்பமாக இல்லாமல், அப்பத்தின் தோற்றத்தில் கிறிஸ்துவின் உண்மையான உடலாக இருப்பதால், அது உடைக்கப்பட்டு உண்ணப்படும்போது கிறிஸ்து எந்தத் துன்பத்தையும் அனுபவிப்பதில்லை. ஏனெனில், அவர் சிலுவையில் நமக்காகத் தம் மாம்சத்தில் ஒருமுறை மட்டுமே பாடுபட்டார்; ஆனால் தம் உயிர்த்தெழுதலுக்குப் பிறகு, அவர் இனி துன்பத்திற்கு உட்பட்டவர் அல்ல. அப்படியே, அவருடைய தன்னிச்சையான பாடுகளின் காலத்திலும், அவருடன் எப்போதும் இருந்த அவருடைய தெய்வீகம் எதையும் துன்பப்படாதது போலவே, இப்போது, அழிவற்ற தன்மையாலும் அमरத்துவத்தாலும் மகிமைப்படுத்தப்பட்ட அவருடைய மனித இயல்பும், நிகழ்த்தப்படும் தெய்வீகத் திருப்பலியில் எதையும் துன்பப்படுவதில்லை; ஏனெனில், நாம் நிகழ்த்தும் கிறிஸ்துவின் தெய்வீகத் திருப்பலி, அவரை இரண்டாவது முறையாகக் கொல்வதோ அல்லது அழிப்பதோ அல்ல.</w:t>
      </w:r>
    </w:p>
    <w:p w:rsidRPr="00E541CA" w:rsidR="00E541CA" w:rsidP="00E541CA" w:rsidRDefault="00E541CA" w14:paraId="5DB49417" w14:textId="73A2258C">
      <w:pPr>
        <w:ind w:firstLine="720"/>
        <w:rPr>
          <w:i/>
        </w:rPr>
      </w:pPr>
      <w:r w:rsidRPr="00E541CA">
        <w:t xml:space="preserve">4) </w:t>
      </w:r>
      <w:r w:rsidRPr="00E541CA">
        <w:rPr>
          <w:i/>
        </w:rPr>
        <w:t xml:space="preserve">தெய்வீகப் பலியின் மர்மம்</w:t>
      </w:r>
    </w:p>
    <w:p w:rsidRPr="00E541CA" w:rsidR="00E541CA" w:rsidP="00E541CA" w:rsidRDefault="00E541CA" w14:paraId="19BA110C" w14:textId="0A725971">
      <w:pPr>
        <w:ind w:firstLine="720"/>
      </w:pPr>
      <w:r w:rsidRPr="00E541CA">
        <w:t xml:space="preserve">நாம் செலுத்தும் தெய்வீகத் திருப்பலியிலும், புனித சடங்கின் வழியாக அது நிகழும்போதும், நமது ஆண்டவராகிய கிறிஸ்து தம் மாம்சத்தில் துன்பப்படாமலும், மரணத்திற்கு உள்ளாகாமலும் இருக்கிறார்; ஆயினும், பண்டைக் காலப் புனிதத் தந்தையருக்குத் தெய்வீகத் தரிசனங்கள் மூலம் வெளிப்படுத்தப்பட்டது போல, அவர் துளையிடப்பட்டு, கொல்லப்படுகிறார், மேலும் அவருடைய இரத்தம் அவருடைய பக்கம் எந்தத் துன்பமும் இன்றி சிந்தப்படுகிறது. இறைமறைகள் குறித்து வெளிப்பாடு பெற்ற ஒரு முதியவரைப் பற்றி, போற்றத்தக்க எஃப்ரேம் தனது 86வது அருளுரையில் என்ன எழுதியுள்ளார் என்பதைக் கேளுங்கள்</w:t>
      </w:r>
      <w:r w:rsidRPr="00E541CA">
        <w:t xml:space="preserve">:</w:t>
      </w:r>
      <w:r w:rsidRPr="00E541CA">
        <w:rPr>
          <w:rStyle w:val="FootnoteReference"/>
        </w:rPr>
        <w:footnoteReference w:id="621"/>
      </w:r>
      <w:r w:rsidRPr="00E541CA">
        <w:t xml:space="preserve"> : 'நான் கண்டேன்,' என்கிறார் அந்த முனிவர், 'வானங்கள் திறக்கப்படுவதையும், புனித தேவதையின் திரள் உடன் நெருப்பு இறங்குவதையும்; மேலும் அவர்களுக்கு மேலே இரண்டு அழகான முகங்கள் இருந்தன, அவற்றின் நன்மையை விவரிக்க முடியாது, ஏனெனில் அவற்றின் ஒளி மின்னலைப் போல இருந்தது; மேலும் அந்த இரண்டு முகங்களுக்கும் நடுவில் ஒரு சிறு குழந்தை இருந்தது.' ஏனெனில், தேவதூதர்கள் பரிசுத்த மேஜையைச் சுற்றி நிற்க, அந்த இரண்டு முகங்களும் பரிசுத்த மேஜைக்கு மேலே இருந்தன, மேலும் அந்தக் குழந்தை அவர்கள் நடுவில் இருந்தது. மேலும், தெய்வீக மர்மங்களின் கொண்டாட்டம் முடிவடையும் தறுவாயில் இருந்தபோது, மற்றும் பரிசேயர்கள் காணிக்கையின் அப்பத்தைப் பிரிக்க நெருங்கியபோது, நான் (மூப்பர் கூறுகிறார்) புனித மேஜைக்கு மேலே இரண்டு முகங்களைக் கண்டேன். அவர்கள் தங்களுக்கு மேலே இருந்த சிறுவனின் கைகளையும் கால்களையும் கட்டிவிட்டார்கள்; மேலும் அவர்கள் ஒரு கத்தியை எடுத்து, சிறுவனைக் கொன்று, அவனது இரத்தத்தை திருவுணவ மேடையில் இருந்த ஒரு திருத்தம்பலத்தில் ஊற்றினர்; மேலும் அவனது உடலை வெட்டி, அதை அப்பத்தின் மீது வைத்தனர், அப்பம் அவனது உடலாக மாறியது. மேலும் அங்கிருந்து, புனித திருப்பலி நிறைவடைந்ததும், அந்த தெய்வீக சக்திகள் வானத்திற்கு ஏறுவதைக் கண்டதாகவும், அந்தச் சிறுவன் இறக்காமல் உயிருடன் அவர்களுக்கு மத்தியில் இருந்ததாகவும் எழுதப்பட்டுள்ள பகுதி வரை வாசிக்கவும். அதேபோல், போற்றத்தக்க பெரிய அர்சேனியஸின் வாழ்க்கை வரலாற்றில் எழுதப்பட்டுள்ளது</w:t>
      </w:r>
      <w:r w:rsidRPr="00E541CA">
        <w:rPr>
          <w:rStyle w:val="FootnoteReference"/>
        </w:rPr>
        <w:footnoteReference w:id="622"/>
      </w:r>
      <w:r w:rsidRPr="00E541CA">
        <w:t xml:space="preserve"> : தெய்வீக மர்மங்களைப் பற்றி சந்தேகம் கொண்ட ஒரு சகோதரனுக்கு, இரண்டு பெரிய முனிவர்கள் அவனுக்காக </w:t>
      </w:r>
      <w:r w:rsidRPr="00E541CA">
        <w:t xml:space="preserve">ஒரு வாரம் </w:t>
      </w:r>
      <w:r w:rsidRPr="00E541CA">
        <w:t xml:space="preserve">முழுவதும் </w:t>
      </w:r>
      <w:r w:rsidRPr="00E541CA">
        <w:t xml:space="preserve">நோன்பு இருந்து கடவுளிடம் ஜெபித்தார்கள்; தெய்வீக ஆராதனையின் போது அவர்கள் அவனுடன் தேவாலயத்தில் ஒரே இடத்தில் நின்றபோது, அவர்களுடைய கண்கள் திறக்கப்பட்டன, மேலும் புனித மேசையில் அப்பம் வைக்கப்பட்டபோது, அவர்கள் ஒரு சிறிய குழந்தையைக் கண்டார்கள்; ஆனால், குரு மறையின்றி பிரிக்கத் தன் கையை நீட்டியபோது, அவர்கள் கையில் கத்தியைப் பிடித்தபடி பரலோகத்திலிருந்து இறங்கி வரும் கர்த்தருடைய ஒரு தூதனைக் கண்டார்கள்; அவன் அந்தச் சிறுவனைக் கொன்று, அவனது இரத்தத்தைத் திருத்தட்டில் ஊற்றினான்; குரு மறையின்றி பிரித்துக் கொண்டிருந்தபோது, அந்தத் தூதன் உடலைத் துண்டுகளாகக் கிழித்துக் கொண்டிருந்தான். மேலும் சகோதரர்கள் புனித இரகசியங்களில் பங்குகொள்ள வந்தபோது, ஒரு விசுவாசமற்ற சகோதரனும் வந்தான், அவன் தன் கையில் பச்சையான இரத்தம் தோய்ந்த மாமிசத்தை எடுத்து, கிண்ணத்திலும் இரத்தத்தைக் கண்டான்; பயத்தால் நிறைந்து, அவன் கூப்பிட்டு, 'கர்த்தரே, இந்த அப்பம் உமது உடலும், இந்த திராட்சை ரசம் உமது இரத்தமும் என்று நான் விசுவாசிக்கிறேன்' என்றான். உடனடியாக அந்த இறைச்சி அப்பமாகவும், இரத்தம் திராட்சை ரசமாகவும் மாறியது, மேலும் அவன் மிகுந்த அச்சத்துடனும் ஆழ்ந்த உணர்வுடனும் திருவருட்சாதனத்தைப் பெற்றான். இத்தகைய வெளிப்பாடு கடவுளின் சித்தத்தின்படி தகுதியுள்ளவர்களுக்கும் தகுதியற்றவர்களுக்கும் நிகழ்ந்தது. நவம்பர் மாதத்தின் 26 ஆம் தேதியான அறிமுக உரையில், டியோஸ்போலிஸ் நகரில், சாராசின் மன்னன் நுனெர்மியாவின் சகோதரர் புனித ஜார்ஜ் தேவாலயத்திற்குள் நுழைந்து, புனித திருப்பலி நடத்திக்கொண்டிருந்த குரு, ஒரு ஆட்டுக்குட்டியை அறுத்து, அதன் இரத்தத்தை திருத்தூலத்தில் ஊற்றி, அதன் இறைச்சியை திருத்தட்டில் உடைப்பதைக் கண்டார் என்று எழுதப்பட்டுள்ளது; மேலும், வழிபாடு முடிந்த பிறகு, மக்கள் அனைவரும் அந்த மாமிசத்தை உண்டு, இரத்தத்தைக் குடித்தனர். அதேபோல், </w:t>
      </w:r>
      <w:r w:rsidRPr="00E541CA">
        <w:t xml:space="preserve">*</w:t>
      </w:r>
      <w:r w:rsidRPr="00E541CA">
        <w:lastRenderedPageBreak/>
      </w:r>
      <w:r w:rsidRPr="00E541CA">
        <w:t xml:space="preserve"> *</w:t>
      </w:r>
      <w:r w:rsidRPr="00E541CA">
        <w:t xml:space="preserve"> (</w:t>
      </w:r>
      <w:r w:rsidRPr="00E541CA">
        <w:t xml:space="preserve">புனித கிரகோரி மகானின் வாழ்க்கை</w:t>
      </w:r>
      <w:r w:rsidRPr="00E541CA">
        <w:t xml:space="preserve">) என்பதில்</w:t>
      </w:r>
      <w:r w:rsidRPr="00E541CA">
        <w:t xml:space="preserve">,</w:t>
      </w:r>
      <w:r w:rsidRPr="00E541CA">
        <w:rPr>
          <w:rStyle w:val="FootnoteReference"/>
        </w:rPr>
        <w:footnoteReference w:id="623"/>
      </w:r>
      <w:r w:rsidRPr="00E541CA">
        <w:t xml:space="preserve"> என்று</w:t>
      </w:r>
      <w:r w:rsidRPr="00E541CA">
        <w:t xml:space="preserve"> எழுதப்பட்டுள்ளது</w:t>
      </w:r>
      <w:r w:rsidRPr="00E541CA">
        <w:t xml:space="preserve">: அவர் தெய்வீக திருப்பலி செய்து கொண்டிருந்தபோது, ஒரு யூதன், ஒரு கிறிஸ்தவருக்குப் பதிலாக புனித இரகசியங்களைப் பற்றி அறிந்து கொள்ள விரும்பிக் கொண்டு, விசுவாசிகளுடன் கலந்து தேவாலயத்திற்குள் நுழைந்தான்; மேலும், புனித கிரகோரி மகான் ஒரு குழந்தையைத் தன் கையில் பிடித்து அதை உடைப்பதை அவன் கண்டான்; புனிதரின் கையிலிருந்து விசுவாசிகள் திருவருட்சாதனத்தைப் பெற்றுக்கொண்டிருந்தபோது, அந்த யூதன் நெருங்கினான், மற்ற கிறிஸ்தவர்களுக்குக் கொடுத்தது போலவே புனிதரும் அவனுக்கும் திருவருட்சாதனத்தின் ஒரு பகுதியைக் கொடுத்தார்; அந்த யூதன் அதைத் தன் கையில் எடுத்து, அது உண்மையிலேயே மாம்சம்தான் என்பதைக் கண்டான்; பின்னர், திருத்தூணைக்கு அருகில் சென்றபோது, அதற்குள் உண்மையான இரத்தம் இருப்பதைக் கண்டான்.</w:t>
      </w:r>
    </w:p>
    <w:p w:rsidRPr="00E541CA" w:rsidR="00E541CA" w:rsidP="00E541CA" w:rsidRDefault="00E541CA" w14:paraId="17C3B96E" w14:textId="5641D569">
      <w:pPr>
        <w:ind w:firstLine="720"/>
      </w:pPr>
      <w:r w:rsidRPr="00E541CA">
        <w:t xml:space="preserve">பார், நீங்களோ இழிந்த இறை மறுப்பாளர்களே, நம் ஆண்டவராகிய கிறிஸ்து, தம் தெய்வீக மறைபொருட்களில், அப்பம் மற்றும் திராட்சைப் பழத்தின் தோற்றத்தின் கீழ் உண்மையாகவே இருக்கிறார்</w:t>
      </w:r>
      <w:r w:rsidRPr="00E541CA">
        <w:t xml:space="preserve">—நமது இரட்சிப்பிற்காக </w:t>
      </w:r>
      <w:r w:rsidRPr="00E541CA">
        <w:t xml:space="preserve">உடைக்கப்பட்டு, கொல்லப்பட்டு, </w:t>
      </w:r>
      <w:r w:rsidRPr="00E541CA">
        <w:t xml:space="preserve">தம்முடைய இரத்தத்தைச் சிந்துகிறார்; ஆயினும் அவர் துன்பத்திற்கு உட்பட்டவர் அல்ல, கொல்லப்படவும் இல்லை, மரணத்திற்குள்ளாகவும் இல்லை, ஆனால் எக்காலமும் வாழ்பவர், நஞ்சினால் ஒருபோதும் அழிபடாதவர். ஆக, இவையே தெய்வீகப் பலியின் இரகசியங்கள்—அவை எண்ணிக்கையில் குறைவாகவும், உங்களுக்குச் சுருக்கமாக விளக்கப்பட்டாலும்—ஓ அறிவற்ற பிளவுபடுத்தும் கும்பலே, உங்கள் இறை நிந்தனை மற்றும் பிளவுபடுத்தும் வாய்களை இவை மௌனித்துவிடும், நாங்கள் கிறிஸ்துவை இரண்டாவது முறையாகவோ அல்லது பலமுறைகளாகவோ துளைத்து, கொன்று, அழிக்கும் நோக்கத்துடன் திருவருட்சாட்சியைக் கொண்டாடுகிறோம் என்பது போல அவதூறு பேசுகிறீர்கள்; மேலும் எங்களையும்—உண்மையில் திருவருட்சாட்சியில் கிறிஸ்துவையும்—இழிவுபடுத்தி, 'ஏற்கனவே ஒருமுறை கொல்லப்பட்ட ஒரு மனிதனை மீண்டும் பலமுறை கொல்வது எப்படி சாத்தியம்?' என்று கேட்கிறீர்கள். குறுக்கு மரத்தில் ஒருமுறை பலியிடப்பட்டு, ஈட்டியால் துளைக்கப்பட்ட கிறிஸ்து, உலகின் இரட்சிப்புக்காக மீண்டும் பலியிடப்படவில்லை என்பது போன்ற உங்கள் பிளவுவாதத்தை என்ன வார்த்தைகளால் வெளிப்படுத்துகிறீர்கள்? மேலும், இது உண்மையாக இருந்தால், உங்கள் முட்டாள்தனமான பிதற்றல் பகுத்தறிவின்படி, 'இதை எனக்கு நினைவாகச் செய்யுங்கள்' என்று கூறி, கிறிஸ்து புனித அப்போஸ்தலர்களுக்கு ஏன் கட்டளையிட்டிருக்க வேண்டும்? ஏன், தேவனுடைய சகோதரரான புனித யாக்கோபு, மாபெரும் புனித பசிலி, மற்றும் புனித யோவான் கிறிசோஸ்தோம் (அவர்களுடைய விசுவாசத்தில் நீங்களே விசுவாசிக்கிறீர்கள்) ஆகியோர் தங்களுக்கெனத் தனி வழிபாட்டு முறைகளை இயற்ற வேண்டும்? ஆனால், அறிவற்றவர்களே, நீங்கள் சத்தியத்தின் பாதையிலிருந்து முற்றிலும் விலகி அழிந்து போகிறீர்கள், ஆனாலும் உங்கள் அழிவைக் காண மறுக்கிறீர்கள்.</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அத்தியாயம் 31. தெய்வீக மர்மங்களுக்கு எதிரான மேலும் ஒரு பிளவுவாத இறை நிந்தனை</w:t>
      </w:r>
      <w:bookmarkEnd w:id="70"/>
    </w:p>
    <w:p w:rsidRPr="00E541CA" w:rsidR="00E541CA" w:rsidP="00E541CA" w:rsidRDefault="00E541CA" w14:paraId="42A27A33" w14:textId="5C1096E4">
      <w:pPr>
        <w:ind w:firstLine="720"/>
      </w:pPr>
      <w:r w:rsidRPr="00E541CA">
        <w:rPr>
          <w:rStyle w:val="FootnoteReference"/>
        </w:rPr>
        <w:footnoteReference w:id="625"/>
      </w:r>
      <w:r w:rsidRPr="00E541CA">
        <w:t xml:space="preserve">இது தெய்வீக மர்மங்களுக்கு எதிரான ஒரு பெரிய பிளவுபடுத்தும் இறை நிந்தனை, அது எங்கள் காதுகளை வந்தடைகிறது, மேலும் அவர்கள் அதை 'அழிவின் அருவருப்பு' என்று அழைப்பதற்கும் கூடத் தயங்குவதில்லை. மேலும், ஏற்கனவே, அவர்களின் பைத்தியக்காரத்தனமான பகுத்தறிவில், அவர்கள் ஒரு பாழாக்கலின் அருவருப்பை மட்டுமல்ல, நான்கு முனைக் சிலுவையையும், நமது புனித ஆலயங்களையும், உண்மையில் தெய்வீக இரகசியங்களையும் கூட 'பாழாக்கலின் அருவருப்புகள்' என்று அழைக்கின்றனர். ஏனெனில், ஆலயங்களுக்கு எதிராகவும் நான்கு முனைக் சிலுவைக்கு எதிராகவும் செலுத்தப்பட்ட அவர்களின் முதல் இறை நிந்தனைகளை நாம் ஏற்கனவே போதுமான அளவு மறுத்துவிட்டோம். திருவருட்சாதனங்களுக்கு எதிரான இந்தக் கடுமையான மற்றும் தெய்வ நிந்தனைகள் குறித்து, நாங்கள் பதிலளிக்கத் தயாராக இருக்கிறோம். ஆனால் முதலில், அவர்கள் திருவருட்சாதனங்களை 'அழிவின் அருவருப்பு' என்று ஏன் அழைக்கிறார்கள் என்ற காரணத்தை அவர்களிடமிருந்து கேட்க விரும்புகிறோம்; ஏனெனில், தெளிவுபடுத்தப்படாத ஒரு பிழையை ஒருவரால் எப்படித் தீர்ப்பது? முதலில் அவர்கள், தெய்வீக மர்மங்கள் ஏன் பாழாக்கப்பட்ட அருவருப்பு என்று இவ்வளவு அருவருக்கத்தக்க முறையில் கண்டிக்கிறார்கள் என்பதை எங்களுக்குச் சொல்லட்டும். இது உண்மையிலேயே கிறிஸ்துவின் ஸ்தாபனமல்லவா, அது அவராலேயே புனிதத் திருத்தூதர்களுக்கும், விசுவாசிகள் அனைவருக்கும் கையளிக்கப்பட்டு</w:t>
      </w:r>
      <w:r w:rsidRPr="00E541CA">
        <w:t xml:space="preserve">, '</w:t>
      </w:r>
      <w:r w:rsidRPr="00E541CA">
        <w:rPr>
          <w:rStyle w:val="FootnoteReference"/>
          <w:i/>
        </w:rPr>
        <w:footnoteReference w:id="624"/>
      </w:r>
      <w:r w:rsidRPr="00E541CA">
        <w:t xml:space="preserve"> ' </w:t>
      </w:r>
      <w:r w:rsidRPr="00E541CA">
        <w:rPr>
          <w:i/>
        </w:rPr>
        <w:t xml:space="preserve">வரும் வரை </w:t>
      </w:r>
      <w:r w:rsidRPr="00E541CA">
        <w:t xml:space="preserve">நிறைவேற்றப்பட வேண்டியது அல்லவா? தேவனுடைய வல்லமை தோற்றுவிட்டதா, பரிசுத்த ஆவியானவர் செயல்படுவதை நிறுத்திவிட்டாரா? கிரைசோஸ்டம், </w:t>
      </w:r>
      <w:r w:rsidRPr="00E541CA">
        <w:t xml:space="preserve">'பலி அதுவே, கிறிஸ்து தம்முடைய சீடர்களுக்குக் கொடுத்ததும், இப்போது குருக்கள் நிறைவேற்றுவதும் அதுவே; மேலும் அது எந்த வகையிலும் அதனிடம் தாழ்ந்தது அல்ல, ஏனெனில் இதுவும் மனிதர்களால் அல்ல, ஆனால் அதையும் பரிசுத்தப்படுத்தியவரால் பரிசுத்தப்படுத்தப்பட்டது; மேலும், நாம் முன்பே சொன்னது போல்' என்று</w:t>
      </w:r>
      <w:r w:rsidRPr="00E541CA">
        <w:t xml:space="preserve"> கூறியபோது பொய் </w:t>
      </w:r>
      <w:r w:rsidRPr="00E541CA">
        <w:t xml:space="preserve">சொன்னாரா? ஆனால் அந்தப் பரிதாபகரமானவர்களால் அப்படி எதுவும் சொல்ல முடியாது, மேலும் ஒரு பொய்யான மற்றும் இறை நிந்தனையான குற்றத்தைத் தவிர வேறு எந்த உண்மையான குற்றத்தையும் அவர்களால் கண்டுபிடிக்க முடியாது, ஏனெனில் அவர்கள் பொய் சொல்வதற்கும், இறை நிந்தனை செய்வதற்கும், தெய்வீக ஆலயத்தை வெறிநாய்களைப் போலக் குரைப்பதற்கும் பழகிவிட்டார்கள். ஏனெனில் நமது கடவுளாகிய கிறிஸ்துவே, தமது பரிசுத்தமான தெய்வீக மறைபொருட்களில், உண்மையுள்ளவர், அவர்கள் அவரை மிகவும் இழிவுபடுத்தும்போதும்; யூதர்கள் தாம் குத்திக்கொன்றவரின் மீது பார்வையிடும்போதும், அந்த தெய்வீக இரகசியங்களில் அவரை 'பாழாக்கலின் அருவருப்பு' என்று அழைத்து இழிவுபடுத்தி நிந்தித்த இந்த பிளவுவாதிகள் அவரைப் பார்க்கும்போதும், அந்த நேரத்தில் அவர் தம்முடைய நிந்தனையாளன் மூலமாகவே அவர்களுக்குப் பதிலளிப்பார்.</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அத்தியாயம் 32. ஆயர் பதவிக்கு எதிரான அவர்களின் இறை நிந்தனை</w:t>
      </w:r>
      <w:bookmarkEnd w:id="71"/>
    </w:p>
    <w:p w:rsidRPr="00E541CA" w:rsidR="00E541CA" w:rsidP="00E541CA" w:rsidRDefault="00E541CA" w14:paraId="764FB627" w14:textId="6B0BFF36">
      <w:pPr>
        <w:ind w:firstLine="720"/>
        <w:rPr>
          <w:i/>
        </w:rPr>
      </w:pPr>
      <w:r w:rsidRPr="00E541CA">
        <w:rPr>
          <w:i/>
        </w:rPr>
        <w:t xml:space="preserve">மேலும், பிளவுபடுத்தியவர்கள் ஆயர் பதவியை இகழ்கின்றனர்; ஆயர்கள் தங்களுக்காகத் தங்கள் புனிதப் பதவியை விலைக்கு வாங்குவது போலப் புறஞ்சொல்லுகின்றனர்.</w:t>
      </w:r>
    </w:p>
    <w:p w:rsidRPr="00E541CA" w:rsidR="00E541CA" w:rsidP="00E541CA" w:rsidRDefault="00E541CA" w14:paraId="3775CF82" w14:textId="3DA68525">
      <w:pPr>
        <w:ind w:firstLine="720"/>
        <w:rPr>
          <w:i/>
        </w:rPr>
      </w:pPr>
      <w:r w:rsidRPr="00E541CA">
        <w:rPr>
          <w:i/>
        </w:rPr>
        <w:t xml:space="preserve">நான் பதிலளிக்கிறேன்:</w:t>
      </w:r>
    </w:p>
    <w:p w:rsidRPr="00E541CA" w:rsidR="00E541CA" w:rsidP="00E541CA" w:rsidRDefault="00E541CA" w14:paraId="3CFECD7C" w14:textId="7EC5F144">
      <w:pPr>
        <w:ind w:firstLine="720"/>
      </w:pPr>
      <w:r w:rsidRPr="00E541CA">
        <w:lastRenderedPageBreak/>
      </w:r>
      <w:r w:rsidRPr="00E541CA">
        <w:t xml:space="preserve">முந்தைய காலங்களில், மாஸ்கோ பேரரசு நகரத்தில் வழக்கமாக இருந்தது போல, நாங்கள், கியூவ் நாடுகளிலிருந்து அழைக்கப்பட்டவர்கள், இதைப் பற்றி எதையும் அறியோம், எங்களுக்குச் சம்பந்தமில்லாத விஷயங்களையும் நாங்கள் விசாரிப்பதில்லை. இருப்பினும், இப்போதெல்லாம், ஆளுகையாளர்களும், </w:t>
      </w:r>
      <w:r w:rsidRPr="00E541CA">
        <w:t xml:space="preserve">பேராயர்களும், அதிகாரிகளும் பேராயர் பதவிக்கு உயர்த்தப்படுபவர்களிடமிருந்து எந்தப் பணமும் கேட்பதாகக்</w:t>
      </w:r>
      <w:r w:rsidRPr="00E541CA">
        <w:t xml:space="preserve"> கேட்பதில்லை</w:t>
      </w:r>
      <w:r w:rsidRPr="00E541CA">
        <w:t xml:space="preserve">; ஆனால் கடவுளின் அருளால், ஒவ்வொருவரும் தங்கள் சொந்தத் தகுதியின்படி தங்கள் பதவியைப் பெறுகிறார்கள். மேலும் நானோ, ஒரு பாவியாக, இந்தப் புனிதமான ஆயப் பண்புக்குத் தகுதியற்றவனாக இருந்தாலும், கடவுளின் சித்தத்தின்படி தகுதியுள்ளவனாகக் கருதப்பட்டுள்ளேன். நான் தகுதியுள்ளவனாகக் கருதப்பட்டேன்; அது என் சொந்த விருப்பத்தினாலோ, என் சொந்த தேடலினாலோ, அல்லது ஒரு கட்டணத்திற்காகவோ </w:t>
      </w:r>
      <w:r w:rsidRPr="00E541CA">
        <w:rPr>
          <w:i/>
        </w:rPr>
        <w:t xml:space="preserve">அல்ல—தேவன் என் சாட்சி </w:t>
      </w:r>
      <w:r w:rsidRPr="00E541CA">
        <w:t xml:space="preserve">(மேலும் நான் அப்போஸ்தலனுடன் கூறுகிறேன்), </w:t>
      </w:r>
      <w:r w:rsidRPr="00E541CA">
        <w:rPr>
          <w:i/>
        </w:rPr>
        <w:t xml:space="preserve">அவருக்கு நான் என் ஆவியில் ஊழியம் செய்கிறேன்</w:t>
      </w:r>
      <w:r w:rsidRPr="00E541CA">
        <w:rPr>
          <w:rStyle w:val="FootnoteReference"/>
          <w:i/>
        </w:rPr>
        <w:footnoteReference w:id="626"/>
      </w:r>
      <w:r w:rsidRPr="00E541CA">
        <w:t xml:space="preserve"> —மாறாக, மாபெரும் ஆளுகையாளரின் கட்டளையால் அழைக்கப்பட்ட, தேவனுடைய முன்னறிவாலும் திட்டத்தினாலுமே </w:t>
      </w:r>
      <w:r w:rsidRPr="00E541CA">
        <w:rPr>
          <w:i/>
        </w:rPr>
        <w:t xml:space="preserve">இது நிகழ்ந்தது</w:t>
      </w:r>
      <w:r w:rsidRPr="00E541CA">
        <w:t xml:space="preserve">. மேலும் நான் என்னைப் பற்றிப் பேசும்போது, அவர்களைப் போலவே அங்கிருந்து அழைக்கப்பட்டு ஆயர் பதவிக்கு உயர்த்தப்பட்ட எனது சக ஆயர்களையும் பற்றிப் பேசுகிறேன்; அவர்களும் எந்த ஊதியத்திற்காகவும் அல்லாமல், தங்கள் சொந்தத் தகுதிக்கேற்ப, கடவுளின் திருவுளப்படியும் பேரரசரின் ஆணையப்படியும் ஆயர் பதவியைப் பெற்றார்கள் என்பது அனைவருக்கும் தெரியும். </w:t>
      </w:r>
      <w:r w:rsidRPr="00E541CA">
        <w:t xml:space="preserve">ஆனால், எங்களுக்கு முன் அமர்ந்திருக்கும் அவர்களில் யாராவது லஞ்சம் பெற்று அதிகாரம் தேடியிருந்தால், அது எங்களுக்கு என்ன கவலை? நாங்கள் எங்களைப் பற்றி மட்டுமே சிந்திக்கிறோம். மேலும், விலைமாது பாவத்தைச் செய்த ஒரு அல்லது இரண்டு தனிநபர்களுக்காக, கிறிஸ்துவின் முழு திருச்சபையும் சிதைந்து போவதோ அல்லது வீழ்ந்து போவதோ இல்லை என்பதையும் நாங்கள் அறிவோம். மேலும், கிறிஸ்துவுடன் இருந்த திருத்தூதர்களிடையே துரோகியான யூதா இருந்தான்; ஆயினும், அந்தக் காரணத்திற்காகத் திருத்தூதர் சபை அழிக்கப்படவில்லை. அதுபோலவே, கதிர் வயலில் இருக்கும்போதும், அறுக்கப்படாதபோதும், அதில் களைகள் காணப்படுவது தவிர்க்க முடியாதது: ஆயினும், கதிர் கதிராகவே இருக்கிறது, அதனுள் காணப்படும் சில களைகளின் காரணமாக அதன் உரிமையாளரால் ஒதுக்கப்படவில்லை, ஆனால் அறுவடை வரை விடப்படுகிறது; அப்போது, அறுப்பவர்கள் கதிர்களைத் தன் களஞ்சியத்தில் சேகரித்து, களைகளை நெருப்பில் எறியும்படி எஜமான் கட்டளையிடுவார். அதுபோலவே, துயரமான இந்த உலகில் கதிர் போல இருக்கும் புனித திருச்சபையில், நல்லவர்களுடன் தீயவர்களைக் காணாமல் இருப்பது சாத்தியமற்றது. இருப்பினும், அவர்களுக்காக, கர்த்தராகிய கிறிஸ்து தம்முடைய திருச்சபையைக் கைவிடுவதில்லை; யுகத்தின் முடிவு வரை கூட அதைக் கைவிடமாட்டார், ஏனெனில் அவர், </w:t>
      </w:r>
      <w:r w:rsidRPr="00E541CA">
        <w:rPr>
          <w:i/>
        </w:rPr>
        <w:t xml:space="preserve">'நான் யுகத்தின் முடிவுமட்டும் எப்பொழுதும் உங்களுடனே இருக்கிறேன்</w:t>
      </w:r>
      <w:r w:rsidRPr="00E541CA">
        <w:t xml:space="preserve">' </w:t>
      </w:r>
      <w:r w:rsidRPr="00E541CA">
        <w:t xml:space="preserve">(</w:t>
      </w:r>
      <w:r w:rsidRPr="00E541CA">
        <w:rPr>
          <w:rStyle w:val="FootnoteReference"/>
          <w:i/>
        </w:rPr>
        <w:footnoteReference w:id="627"/>
      </w:r>
      <w:r w:rsidRPr="00E541CA">
        <w:t xml:space="preserve"> )</w:t>
      </w:r>
      <w:r w:rsidRPr="00E541CA">
        <w:t xml:space="preserve"> என்று வாக்குறுதியளித்துள்ளார்</w:t>
      </w:r>
      <w:r w:rsidRPr="00E541CA">
        <w:t xml:space="preserve">. அறுவடையைப் போல, அச்சமூட்டும் நியாயத்தீர்ப்பு வரும்போது, களைகள் கோதுமையிலிருந்து பிரிக்கப்படுவதைப் போல, அப்போது அவர் தீயவர்களை நல்லவர்களிலிருந்து பிரித்துவிடுவார். இருப்பினும், நாம் எச்சரிக்கையாக இருப்போமாக: துன்மார்க்கர் நீதிமான்களுக்கு மத்தியில் காணப்பட்டாலும், கிறிஸ்துவே தம் திருச்சபையைக் கைவிடாதபோது; ஆதலால், ஆதாயத்திற்காகத் தங்கள் பதவியை நாடிய, நமக்குத் தெரியாதவும், அறிய விரும்பாதவும் சில முன்னாள் ஆயர்கள் காரணமாக, ஒரு விசுவாசமுள்ள கிறிஸ்தவர் புனித திருச்சபையிலிருந்து தன்னைப் பிரித்துக்கொள்வது எவ்வளவு பொருத்தமற்றது. அதுபோலவே, பாவம் செய்த சில ஆயர்கள் காரணமாக யாரும் ஆயர் பதவியை நிந்திக்கக் கூடாது. திருத்தூதர்கள் மத்தியில் இருந்த யூதாஸ் காரணமாக, யாராவது திருத்தூதர் பதவியை நிந்திக்கிறார்களா?</w:t>
      </w:r>
    </w:p>
    <w:p w:rsidRPr="00E541CA" w:rsidR="00E541CA" w:rsidP="00E541CA" w:rsidRDefault="00E541CA" w14:paraId="03214D80" w14:textId="5DEA22BC">
      <w:pPr>
        <w:ind w:firstLine="720"/>
      </w:pPr>
      <w:r w:rsidRPr="00E541CA">
        <w:t xml:space="preserve">பிளவுவாத நூலில், ஆயர் பதவியை இகழ்ந்து நிந்திக்கிறவர்கள், ஆயர் தடியைப் பிடித்திருக்கும் பேய்களின் முகங்களைச் சித்தரித்துள்ளனர்; இது, இப்போதைய காலங்களில் கிறிஸ்துவின் திருச்சபையை மேய்ப்பவர்கள் உண்மையான மேய்ப்பர்கள் அல்ல, மாறாகப் பேய்கள் என்ற தோற்றத்தை அளிக்கிறது. அத்தகைய சூழ்ச்சிகளால், தங்கள் உண்மையான மேய்ப்பர்களான பேய்களை வெளிப்படுத்த விரும்பாமல், அவர்கள் தங்கள் மடாலயங்களில் தங்கள் மந்தையை நித்திய ஜீவனுக்கு அல்ல, நித்திய மரணத்திற்கு வழிநடத்துகிறார்கள். ஏனெனில், தத்தமது தனிப்பட்ட விசுவாசத்தைக் கடைப்பிடிக்கும் அவற்றின் பிளவுபட்ட மடங்கள் ஒவ்வொன்றும் சாத்தானின் கூட்டமாகும், மேலும் அவற்றுக்கெனத் தனிப்பட்ட மேய்ப்பன் ஒருவன் இருக்கிறான்—அவன் ஒரு பேயன். அவர்கள் எங்கள் மீது நிந்தனையைக் கொண்டுவர முயன்றதால், அதன் மூலம் அவர்கள் தங்களைத்தானே அம்பலப்படுத்திக் கொண்டார்கள்.</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அத்தியாயம் 33. திருச்சபைக்கு எதிராகப் பிளவுபடுத்தினரின் இரண்டு முக்கியத் தூஷணங்கள் மறுக்கப்படுகின்றன</w:t>
      </w:r>
      <w:bookmarkEnd w:id="72"/>
    </w:p>
    <w:p w:rsidRPr="00E541CA" w:rsidR="00E541CA" w:rsidP="00E541CA" w:rsidRDefault="00E541CA" w14:paraId="14CC4FF9" w14:textId="7D24B488">
      <w:pPr>
        <w:ind w:firstLine="720"/>
      </w:pPr>
      <w:r w:rsidRPr="00E541CA">
        <w:t xml:space="preserve">ஆனால், அவர்களின் எல்லாப் புறக்கணிப்புகளுக்கும் நமது பதில்களை நீட்டிக்க வேண்டாம்; மற்றவற்றைப் பதிலளிக்கத் தகுதியற்றவையாகப் புறக்கணிப்போம். இதை மட்டுமே நாம் மேலும் சேர்ப்போம்: தேவனுடைய திருச்சபைக்கு எதிரான அவர்களின் எல்லாத் தூஷணைகளிலும், மிகவும் கடுமையானவை இரண்டு:</w:t>
      </w:r>
    </w:p>
    <w:p w:rsidRPr="00E541CA" w:rsidR="00E541CA" w:rsidP="00E541CA" w:rsidRDefault="00E541CA" w14:paraId="113A652E" w14:textId="08483F86">
      <w:pPr>
        <w:ind w:firstLine="720"/>
        <w:rPr>
          <w:i/>
        </w:rPr>
      </w:pPr>
      <w:r w:rsidRPr="00E541CA">
        <w:rPr>
          <w:i/>
        </w:rPr>
        <w:t xml:space="preserve">1) தேவனுடைய கிருபை சபையிலிருந்து திரும்பப் பெறப்பட்டது போலவும், அது இப்போது தேவனுடைய கிருபையின்றி இருப்பது போலவும்;</w:t>
      </w:r>
    </w:p>
    <w:p w:rsidRPr="00E541CA" w:rsidR="00E541CA" w:rsidP="00E541CA" w:rsidRDefault="00E541CA" w14:paraId="2DF317AB" w14:textId="61DFBF61">
      <w:pPr>
        <w:ind w:firstLine="720"/>
        <w:rPr>
          <w:i/>
        </w:rPr>
      </w:pPr>
      <w:r w:rsidRPr="00E541CA">
        <w:rPr>
          <w:i/>
        </w:rPr>
        <w:t xml:space="preserve">2) மேலும் அது மதபோதங்களால் நிரம்பியுள்ளது போலவும் உள்ளது.</w:t>
      </w:r>
    </w:p>
    <w:p w:rsidRPr="00E541CA" w:rsidR="00E541CA" w:rsidP="00E541CA" w:rsidRDefault="00E541CA" w14:paraId="111F3F84" w14:textId="76D45A01">
      <w:pPr>
        <w:ind w:firstLine="720"/>
        <w:rPr>
          <w:i/>
        </w:rPr>
      </w:pPr>
      <w:r w:rsidRPr="00E541CA">
        <w:rPr>
          <w:i/>
        </w:rPr>
        <w:t xml:space="preserve">இதற்கு நான் சுருக்கமாகப் பதிலளிக்கிறேன்:</w:t>
      </w:r>
    </w:p>
    <w:p w:rsidRPr="00E541CA" w:rsidR="00E541CA" w:rsidP="00E541CA" w:rsidRDefault="00E541CA" w14:paraId="1C217FC5" w14:textId="4C2F67A8">
      <w:pPr>
        <w:ind w:firstLine="720"/>
        <w:rPr>
          <w:i/>
        </w:rPr>
      </w:pPr>
      <w:r w:rsidRPr="00E541CA">
        <w:t xml:space="preserve">புனித திருச்சபையிலிருந்து தேவனுடைய கிருபை நீங்கிவிட்டது என்றால், அவருடைய பரிசுத்தமான உதடுகளால் உரைக்கப்பட்ட, </w:t>
      </w:r>
      <w:r w:rsidRPr="00E541CA">
        <w:rPr>
          <w:i/>
        </w:rPr>
        <w:t xml:space="preserve">'நான் யுகத்தின் முடிவுமட்டும் எப்போதும் உங்களுடன் இருக்கிறேன்</w:t>
      </w:r>
      <w:r w:rsidRPr="00E541CA">
        <w:t xml:space="preserve">' என்ற நமது தேவனாகிய கிறிஸ்துவின் உண்மையான வார்த்தைகள் எங்கே</w:t>
      </w:r>
      <w:r w:rsidRPr="00E541CA">
        <w:rPr>
          <w:i/>
        </w:rPr>
        <w:t xml:space="preserve">?</w:t>
      </w:r>
    </w:p>
    <w:p w:rsidRPr="00E541CA" w:rsidR="00E541CA" w:rsidP="00E541CA" w:rsidRDefault="00E541CA" w14:paraId="45CF0D90" w14:textId="33482F3F">
      <w:pPr>
        <w:ind w:firstLine="720"/>
      </w:pPr>
      <w:r w:rsidRPr="00E541CA">
        <w:t xml:space="preserve">மீண்டும்:</w:t>
      </w:r>
    </w:p>
    <w:p w:rsidRPr="00E541CA" w:rsidR="00E541CA" w:rsidP="00E541CA" w:rsidRDefault="00E541CA" w14:paraId="5D30C1AF" w14:textId="28FEEC04">
      <w:pPr>
        <w:ind w:firstLine="720"/>
      </w:pPr>
      <w:r w:rsidRPr="00E541CA">
        <w:t xml:space="preserve">திருச்சபை இப்போது மதப்பிழைகளால் நிரம்பியுள்ளது என்றால், கிறிஸ்து உயிர்த்தேவனுடைய குமாரன் என்று அறிக்கையிட்ட புனித பேதுருவிடம், </w:t>
      </w:r>
      <w:r w:rsidRPr="00E541CA">
        <w:rPr>
          <w:i/>
        </w:rPr>
        <w:t xml:space="preserve">'இந்தக் பாறையின்மேல் என் திருச்சபையைக் கட்டுவேன், பாதாளத்தின் வாயில்கள் അതിனெதிராக வலிமை பெறாது</w:t>
      </w:r>
      <w:r w:rsidRPr="00E541CA">
        <w:t xml:space="preserve">' (</w:t>
      </w:r>
      <w:r w:rsidRPr="00E541CA">
        <w:rPr>
          <w:rStyle w:val="FootnoteReference"/>
          <w:i/>
        </w:rPr>
        <w:footnoteReference w:id="628"/>
      </w:r>
      <w:r w:rsidRPr="00E541CA">
        <w:t xml:space="preserve"> )</w:t>
      </w:r>
      <w:r w:rsidRPr="00E541CA">
        <w:rPr>
          <w:i/>
        </w:rPr>
        <w:t xml:space="preserve"> என்று</w:t>
      </w:r>
      <w:r w:rsidRPr="00E541CA">
        <w:t xml:space="preserve"> கிறிஸ்து சொன்ன வார்த்தைகள் எங்கே</w:t>
      </w:r>
      <w:r w:rsidRPr="00E541CA">
        <w:t xml:space="preserve">?</w:t>
      </w:r>
    </w:p>
    <w:p w:rsidRPr="00E541CA" w:rsidR="00E541CA" w:rsidP="00E541CA" w:rsidRDefault="00E541CA" w14:paraId="50D57BE5" w14:textId="12B867F6">
      <w:pPr>
        <w:ind w:firstLine="720"/>
        <w:rPr>
          <w:i/>
        </w:rPr>
      </w:pPr>
      <w:r w:rsidRPr="00E541CA">
        <w:rPr>
          <w:i/>
        </w:rPr>
        <w:t xml:space="preserve">இதைச் சொன்ன பிறகு, நான் கேட்கிறேன்:</w:t>
      </w:r>
    </w:p>
    <w:p w:rsidRPr="00E541CA" w:rsidR="00E541CA" w:rsidP="00E541CA" w:rsidRDefault="00E541CA" w14:paraId="06D2A59C" w14:textId="410D6A73">
      <w:pPr>
        <w:ind w:firstLine="720"/>
      </w:pPr>
      <w:r w:rsidRPr="00E541CA">
        <w:lastRenderedPageBreak/>
      </w:r>
      <w:r w:rsidRPr="00E541CA">
        <w:t xml:space="preserve">கிறிஸ்துவின் வார்த்தைகள் பொய்யானவையா, இல்லையா? உண்மையாகவே, அவை பொய்யானவை அல்ல. </w:t>
      </w:r>
      <w:r w:rsidRPr="00E541CA">
        <w:rPr>
          <w:i/>
        </w:rPr>
        <w:t xml:space="preserve">கர்த்தர் தம்முடைய வார்த்தைகள் அனைத்திலும் உண்மையுள்ளவர்</w:t>
      </w:r>
      <w:r w:rsidRPr="00E541CA">
        <w:rPr>
          <w:rStyle w:val="FootnoteReference"/>
          <w:i/>
        </w:rPr>
        <w:footnoteReference w:id="629"/>
      </w:r>
      <w:r w:rsidRPr="00E541CA">
        <w:t xml:space="preserve"> . </w:t>
      </w:r>
      <w:r w:rsidRPr="00E541CA">
        <w:rPr>
          <w:i/>
        </w:rPr>
        <w:t xml:space="preserve">வானமும் பூமியும் கடந்துபோகும், </w:t>
      </w:r>
      <w:r w:rsidRPr="00E541CA">
        <w:t xml:space="preserve">ஆனால் </w:t>
      </w:r>
      <w:r w:rsidRPr="00E541CA">
        <w:rPr>
          <w:i/>
        </w:rPr>
        <w:t xml:space="preserve">கர்த்தருடைய வார்த்தைகள் கடந்துபோகாதவை</w:t>
      </w:r>
      <w:r w:rsidRPr="00E541CA">
        <w:rPr>
          <w:rStyle w:val="FootnoteReference"/>
          <w:i/>
        </w:rPr>
        <w:footnoteReference w:id="630"/>
      </w:r>
      <w:r w:rsidRPr="00E541CA">
        <w:t xml:space="preserve"> ; அவை தோல்வியுறாது.</w:t>
      </w:r>
    </w:p>
    <w:p w:rsidRPr="00E541CA" w:rsidR="00E541CA" w:rsidP="00E541CA" w:rsidRDefault="00E541CA" w14:paraId="0303C199" w14:textId="3455FD7B">
      <w:pPr>
        <w:ind w:firstLine="720"/>
      </w:pPr>
      <w:r w:rsidRPr="00E541CA">
        <w:t xml:space="preserve">ஏனெனில், கிறிஸ்து யுகத்தின் முடிவு வரை இருக்கும் திருச்சபையிலிருந்து கர்த்தருடைய கிருபை நீங்கவில்லை: கிறிஸ்து எங்கிருக்கிறாரோ, அங்கே அவருடைய கிருபையும் இருக்கிறது.</w:t>
      </w:r>
    </w:p>
    <w:p w:rsidRPr="00E541CA" w:rsidR="00E541CA" w:rsidP="00E541CA" w:rsidRDefault="00E541CA" w14:paraId="6FD6DAB8" w14:textId="1EEDF588">
      <w:pPr>
        <w:ind w:firstLine="720"/>
      </w:pPr>
      <w:r w:rsidRPr="00E541CA">
        <w:t xml:space="preserve">ஏனெனில் திருச்சபை பிளவுகள் நிறைந்ததாக இல்லை, நரகத்தின் வாயில்கள் அதன்மேல் மேலோங்காது. ஏனெனில், அது தன்னுள் ஏதேனும் பிளவுகளைக் கொண்டிருந்தால், நரகத்தின் வாயில்கள் அதன்மேல் ஏற்கெனவே மேலோங்கியிருக்கும், மேலும் கிறிஸ்துவின் வார்த்தைகள் உண்மையாக இராது. ஆனால், அப்போஸ்தலர் கூறுவது போல், அவர் தம் திருச்சபைக்கு உறுதியான தவறற்ற தன்மையை வழங்கியுள்ளார்: </w:t>
      </w:r>
      <w:r w:rsidRPr="00E541CA">
        <w:rPr>
          <w:i/>
        </w:rPr>
        <w:t xml:space="preserve">'உயிருள்ள கடவுளின் திருச்சபை, சத்தியத்தின் தூணும் அஸ்திவாரம்' </w:t>
      </w:r>
      <w:r w:rsidRPr="00E541CA">
        <w:t xml:space="preserve">(</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ஆனால் அந்தப் பரிதாபகரமான பிரைனியன்கள், அந்தப் பிளவுபடுத்தும் பிரிவினர், கிறிஸ்துவின் வார்த்தைகளைப் பொய்களாகத் திரிப்பதற்குத் தயங்குவதில்லை—கடவுளின் வார்த்தைகள், உண்மையின் வார்த்தைகள்; மேலும் அவர்கள் தங்கள் சொந்த மதவிரோதத் தூற்றல்களையும் பொய்களையும் கிறிஸ்துவின் வார்த்தைகளுக்கு மேலாக உயர்த்துகிறார்கள்: அவை உண்மையானவை என்பது போல, கிறிஸ்து, தேவனுடைய குமாரன் மற்றும் நம் தேவன் என்பதை விட, மண், புழுதி, மண், சாம்பல் மற்றும் புழுதிக்கு அவர்கள் முன்னுரிமை அளிக்கிறார்கள்; மேலும், தேவனுடைய பெலனையும் ஞானத்தையும் விட, தங்கள் முட்டாள்தனமான, கிராமப்புற விவசாயி போன்ற பகுத்தறிவை எளிய மக்களுக்கு ஒரு திடமான நம்பிக்கையாகக் காட்ட அவர்கள் முயற்சி செய்கிறார்கள். மேலும், அவர்களுடைய முட்டாள்தனத்தைக் கண்டு சிரிக்காதவர் யார்? மேலும், நரகத்தின் பாதாளத்திலிருந்து வருவது போல, அவர்களுடைய சீர்கெட்ட மனங்களிலிருந்தும் வாய்களிலிருந்தும் பாயும் தேவனுடைய திருச்சபைக்கு எதிரான கொடிய இறை நிந்தனைகளைக் கண்டு துயரப்படாதவர் யார்? மேலும், வஞ்சிப்பவர்களும் வஞ்சிக்கப்பட்டவர்களும், தங்களுடைய சொந்த வஞ்சிக்கப்படுதலுக்கும் அழிவுக்கும் துயரப்படாதவர் யார்? ஏனெனில் திருச்சபை கடலின் நடுவில் உள்ள உயர்ந்த பாறை போல நிற்கிறது; இரவும் பகலும் அலைகளால் மோதினாலும் அது பழுதடையாமல் இருக்கிறது; ஆனால் நிந்தனையாளர்கள், பாறையின் மீது மோதும் அலைகளைப் போல, தடமின்றி மறைந்து போகிறார்கள். அவள் மகிமைப்படுத்தப்படுவாள், ஆனால் அவர்கள் வெட்கப்படுத்தப்படுவார்கள்; அவள் கிறிஸ்துவைத் தன் தலைவராகக் கொண்டு ஆட்சி செய்வாள், ஆனால் அவர்கள், பிசாசைத் தங்கள் தலைவராகக் கொண்டு, கென்னாவின் பாதாளத்தில் எறியப்படுவார்கள்; அவள் பரலோகத்தில் என்றென்றும் வெற்றி பெறுவாள், ஆனால் அவர்கள் நரகத்தின் பாதாள அறைகளில் என்றென்றும் அழுது புலம்புவார்கள். மேலும், புனித திருச்சபை, குருக்கள் மற்றும் ஒவ்வொரு திருத்தலத்தின் மீதும் அவர்கள் அவிழ்த்து விடும் எண்ணற்ற இறை நிந்தனைகளை முழுமையாக மறுத்து அம்பலப்படுத்த யாரால் முடியும்? அவர்கள் சாத்தானிடமிருந்து கடன் வாங்கிய பொய்கள், மதவிரோதக் கருத்துக்கள் மற்றும் தீய எண்ணங்களை வெளிப்படுத்த மேற்கூறியவை போதுமானதாகட்டும்.</w:t>
      </w:r>
    </w:p>
    <w:p w:rsidRPr="00E541CA" w:rsidR="00E541CA" w:rsidP="00E541CA" w:rsidRDefault="00E541CA" w14:paraId="001B72D4" w14:textId="3810CC50">
      <w:pPr>
        <w:ind w:firstLine="720"/>
      </w:pPr>
      <w:r w:rsidRPr="00E541CA">
        <w:t xml:space="preserve">பார்வீர், அன்பான ஆர்த்தடாக்ஸ் மக்களே, கிறிஸ்துவின் மந்தையின் உண்மையான ஆடுகளே, மற்றும் அவருடைய திருச்சபையின் உண்மையான பிள்ளைகளே, நாங்கள், சரியான பகுத்தறிவு மற்றும் பிரின் தோட்டத்தின் பழம், அதாவது அவர்களின் போதனைகள் ஆகியவற்றின் மூலம் ஆராய்ந்து, உண்மையான விசாரணை மூலம், இந்த மூன்று விஷயங்களை உறுதிப்படுத்தியுள்ளோம்:</w:t>
      </w:r>
    </w:p>
    <w:p w:rsidRPr="00E541CA" w:rsidR="00E541CA" w:rsidP="00E541CA" w:rsidRDefault="00E541CA" w14:paraId="42E5068E" w14:textId="67394349">
      <w:pPr>
        <w:ind w:firstLine="720"/>
        <w:rPr>
          <w:i/>
        </w:rPr>
      </w:pPr>
      <w:r w:rsidRPr="00E541CA">
        <w:rPr>
          <w:i/>
        </w:rPr>
        <w:t xml:space="preserve">1) அவர்களின் போதனை பொய்யானது அல்லவா?</w:t>
      </w:r>
    </w:p>
    <w:p w:rsidRPr="00E541CA" w:rsidR="00E541CA" w:rsidP="00E541CA" w:rsidRDefault="00E541CA" w14:paraId="4C3B602B" w14:textId="1CE52FE2">
      <w:pPr>
        <w:ind w:firstLine="720"/>
        <w:rPr>
          <w:i/>
        </w:rPr>
      </w:pPr>
      <w:r w:rsidRPr="00E541CA">
        <w:rPr>
          <w:i/>
        </w:rPr>
        <w:t xml:space="preserve">2) அவர்களின் போதனை பிளவுவாதமானது அல்லவா?</w:t>
      </w:r>
    </w:p>
    <w:p w:rsidRPr="00E541CA" w:rsidR="00E541CA" w:rsidP="00E541CA" w:rsidRDefault="00E541CA" w14:paraId="5C1E3212" w14:textId="0D73C0DF">
      <w:pPr>
        <w:ind w:firstLine="720"/>
        <w:rPr>
          <w:i/>
        </w:rPr>
      </w:pPr>
      <w:r w:rsidRPr="00E541CA">
        <w:rPr>
          <w:i/>
        </w:rPr>
        <w:t xml:space="preserve">3) அவர்களின் போதனைகளில் புனிதமானவைகளுக்கு எதிரான நிந்தனை இல்லையா?</w:t>
      </w:r>
    </w:p>
    <w:p w:rsidRPr="00E541CA" w:rsidR="00E541CA" w:rsidP="00E541CA" w:rsidRDefault="00E541CA" w14:paraId="193544BB" w14:textId="2B9A6FE2">
      <w:pPr>
        <w:ind w:firstLine="720"/>
      </w:pPr>
      <w:r w:rsidRPr="00E541CA">
        <w:t xml:space="preserve">மேலும் அந்தப் பழத்தில், சோதோமின் செந்நிறப் பழத்தைப் போலவே, இனிமையான சுவையை அல்ல, மாறாக அருவருப்பான தூசியையும் சாம்பலையும் கண்டோம்; நான் கூறுகிறேன், அவர்களின் போதனை</w:t>
      </w:r>
    </w:p>
    <w:p w:rsidRPr="00E541CA" w:rsidR="00E541CA" w:rsidP="00E541CA" w:rsidRDefault="00E541CA" w14:paraId="7A459FB4" w14:textId="5C0CBD57">
      <w:pPr>
        <w:ind w:firstLine="720"/>
        <w:rPr>
          <w:i/>
        </w:rPr>
      </w:pPr>
      <w:r w:rsidRPr="00E541CA">
        <w:rPr>
          <w:i/>
        </w:rPr>
        <w:t xml:space="preserve">பொய்யானது.</w:t>
      </w:r>
    </w:p>
    <w:p w:rsidRPr="00E541CA" w:rsidR="00E541CA" w:rsidP="00E541CA" w:rsidRDefault="00E541CA" w14:paraId="7F3BDAFE" w14:textId="364D367D">
      <w:pPr>
        <w:ind w:firstLine="720"/>
        <w:rPr>
          <w:i/>
        </w:rPr>
      </w:pPr>
      <w:r w:rsidRPr="00E541CA">
        <w:rPr>
          <w:i/>
        </w:rPr>
        <w:t xml:space="preserve">பிளவுவாதமானது,</w:t>
      </w:r>
    </w:p>
    <w:p w:rsidRPr="00E541CA" w:rsidR="00E541CA" w:rsidP="00E541CA" w:rsidRDefault="00E541CA" w14:paraId="11988208" w14:textId="22C1216F">
      <w:pPr>
        <w:ind w:firstLine="720"/>
        <w:rPr>
          <w:i/>
        </w:rPr>
      </w:pPr>
      <w:r w:rsidRPr="00E541CA">
        <w:rPr>
          <w:i/>
        </w:rPr>
        <w:t xml:space="preserve">தூஷணத்தால் நிறைந்தது.</w:t>
      </w:r>
    </w:p>
    <w:p w:rsidRPr="00E541CA" w:rsidR="00E541CA" w:rsidP="00E541CA" w:rsidRDefault="00E541CA" w14:paraId="4F571E4A" w14:textId="5C31D05A">
      <w:pPr>
        <w:ind w:firstLine="720"/>
        <w:rPr>
          <w:i/>
        </w:rPr>
      </w:pPr>
      <w:r w:rsidRPr="00E541CA">
        <w:rPr>
          <w:i/>
        </w:rPr>
        <w:t xml:space="preserve">ஏனெனில், அவர்களுடைய போதனைகள் ஆன்மாவுக்குப் பயனுள்ளவையாக இல்லை, மாறாக தீங்கு விளைவிப்பவையாக இருக்கின்றன.</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பகுதி III. பிளவுபடுத்தும் விஷயங்கள் குறித்து</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பிளவுவாத வழக்குகளின் கடுமை குறித்து</w:t>
      </w:r>
      <w:bookmarkEnd w:id="74"/>
    </w:p>
    <w:p w:rsidRPr="00E541CA" w:rsidR="00E541CA" w:rsidP="00E541CA" w:rsidRDefault="00E541CA" w14:paraId="452629E4" w14:textId="6421F26F">
      <w:pPr>
        <w:ind w:firstLine="720"/>
        <w:rPr>
          <w:i/>
        </w:rPr>
      </w:pPr>
      <w:r w:rsidRPr="00E541CA">
        <w:rPr>
          <w:i/>
        </w:rPr>
        <w:t xml:space="preserve">பிளவுவாத விஷயங்களின் விசாரணை.</w:t>
      </w:r>
    </w:p>
    <w:p w:rsidRPr="00E541CA" w:rsidR="00E541CA" w:rsidP="00E541CA" w:rsidRDefault="00E541CA" w14:paraId="11BBA859" w14:textId="6E792714">
      <w:pPr>
        <w:ind w:firstLine="720"/>
      </w:pPr>
      <w:r w:rsidRPr="00E541CA">
        <w:t xml:space="preserve">கிறிஸ்துவின் திருச்சபையில் சண்டையை ஏற்படுத்தாத, பலவீனம் மூலமாகவோ அல்லது அறியாமை மூலமாகவோ செய்யப்பட்ட இரகசியமான மற்றும் அறியப்படாத மனித விவகாரங்கள் பற்றியோ நான் இங்கு பேச விரும்பவில்லை. </w:t>
      </w:r>
      <w:r w:rsidRPr="00E541CA">
        <w:t xml:space="preserve">அத்தகைய </w:t>
      </w:r>
      <w:r w:rsidRPr="00E541CA">
        <w:rPr>
          <w:i/>
        </w:rPr>
        <w:t xml:space="preserve">மனித விவகாரங்களைப் </w:t>
      </w:r>
      <w:r w:rsidRPr="00E541CA">
        <w:t xml:space="preserve">பற்றி</w:t>
      </w:r>
      <w:r w:rsidRPr="00E541CA">
        <w:rPr>
          <w:i/>
        </w:rPr>
        <w:t xml:space="preserve"> என் உதடுகள் </w:t>
      </w:r>
      <w:r w:rsidRPr="00E541CA">
        <w:t xml:space="preserve">பேசட்டும்</w:t>
      </w:r>
      <w:r w:rsidRPr="00E541CA">
        <w:rPr>
          <w:rStyle w:val="FootnoteReference"/>
          <w:i/>
        </w:rPr>
        <w:footnoteReference w:id="632"/>
      </w:r>
      <w:r w:rsidRPr="00E541CA">
        <w:t xml:space="preserve"> ;</w:t>
      </w:r>
      <w:r w:rsidRPr="00E541CA">
        <w:t xml:space="preserve"> ஏனெனில், </w:t>
      </w:r>
      <w:r w:rsidRPr="00E541CA">
        <w:t xml:space="preserve">அவற்றுக்கு மேலாக என்னை நடுவராக நியமித்தது யார்? ஏனெனில் நானும் ஒரு பாவி, மனித பலவீனத்திற்கு உட்பட்டவன்; ஏனெனில் புனித </w:t>
      </w:r>
      <w:r w:rsidRPr="00E541CA">
        <w:rPr>
          <w:i/>
        </w:rPr>
        <w:t xml:space="preserve">எலியா</w:t>
      </w:r>
      <w:r w:rsidRPr="00E541CA">
        <w:t xml:space="preserve"> கூட </w:t>
      </w:r>
      <w:r w:rsidRPr="00E541CA">
        <w:t xml:space="preserve">(ஜேக்கப்பின் வார்த்தைகளின்படி) </w:t>
      </w:r>
      <w:r w:rsidRPr="00E541CA">
        <w:rPr>
          <w:i/>
        </w:rPr>
        <w:t xml:space="preserve">நம்மைப் போன்றே அதே பலவீனங்களுக்கு உட்பட்ட மனிதராக இருந்தார்</w:t>
      </w:r>
      <w:r w:rsidRPr="00E541CA">
        <w:rPr>
          <w:rStyle w:val="FootnoteReference"/>
          <w:i/>
        </w:rPr>
        <w:footnoteReference w:id="633"/>
      </w:r>
      <w:r w:rsidRPr="00E541CA">
        <w:t xml:space="preserve"> ;</w:t>
      </w:r>
      <w:r w:rsidRPr="00E541CA">
        <w:lastRenderedPageBreak/>
      </w:r>
      <w:r w:rsidRPr="00E541CA">
        <w:t xml:space="preserve"> பாவிகளாகிய நாம் எவ்வளவு அதிகம். ஒவ்வொருவரும் தங்கள் சொந்தப் பாவங்களைக் கருத்தில் கொள்வது போதும்; அனைவருக்கும் ஒரே நீதிபதி ஒருவர் இருக்கிறார், நம் ஆண்டவர், அவர் வாழ்பவர்களையும் மரித்தவர்களையும் நியாயந்தீர்ப்பார்.</w:t>
      </w:r>
    </w:p>
    <w:p w:rsidRPr="00E541CA" w:rsidR="00E541CA" w:rsidP="00E541CA" w:rsidRDefault="00E541CA" w14:paraId="6B509C04" w14:textId="3750CB49">
      <w:pPr>
        <w:ind w:firstLine="720"/>
      </w:pPr>
      <w:r w:rsidRPr="00E541CA">
        <w:t xml:space="preserve">ஆனால் நான் பேசுவது, கிறிஸ்துவின் பரிசுத்த சபைக்கு எதிராக வெளிப்படையாகச் செய்யப்படும் செயல்களைப் பற்றியது. அவை பலவீனத்தினாலோ, அல்லது அறியாமையினாலோ செய்யப்படுவதில்லை; மாறாக, சாத்தானின் பொறாமையினாலும், வேண்டுமென்றே பிடிவாதத்தினாலும் செய்யப்படுகின்றன; அத்தகைய செயல்களைப் பற்றியே நாம் பேச வேண்டும்.</w:t>
      </w:r>
    </w:p>
    <w:p w:rsidRPr="00E541CA" w:rsidR="00E541CA" w:rsidP="00E541CA" w:rsidRDefault="00E541CA" w14:paraId="039C2503" w14:textId="1ADEE2B2">
      <w:pPr>
        <w:ind w:firstLine="720"/>
      </w:pPr>
      <w:r w:rsidRPr="00E541CA">
        <w:t xml:space="preserve">நாம் கேட்பது போல, இவற்றின் சாராம்சம் மனிதப் பார்வையில் நல்ல செயல்களில் அடங்கியுள்ளது: பல பாவமன்னிப்புச் செயல்கள், நீண்ட ஜெபங்கள், ஏராளமான நமஸ்காரங்கள், மது அருந்துவதையும், இறைச்சி மற்றும் மீன் உண்பதையும் தவிர்த்தல், மேலும் (புனித பிதாக்களைப் பின்பற்றுவது போல) அவர்களின் பாலைவன வாழ்க்கை மற்றும் பிற வீரச் செயல்கள் மற்றும் உழைப்புகள், இவை கடவுளுக்குப் பிரியமானவை என்று அவர்கள் நம்புகிறார்கள்—இவற்றை நாங்கள் கண்டிக்கவில்லை—ஆனால், அனைத்தையும் காணும் கடவுளே இவையனைத்தையும் தீர்ப்பிடுவாராக.</w:t>
      </w:r>
    </w:p>
    <w:p w:rsidRPr="00E541CA" w:rsidR="00E541CA" w:rsidP="00E541CA" w:rsidRDefault="00E541CA" w14:paraId="152BC0BC" w14:textId="5EEBAAF7">
      <w:pPr>
        <w:ind w:firstLine="720"/>
      </w:pPr>
      <w:r w:rsidRPr="00E541CA">
        <w:t xml:space="preserve">ஆனால், அவர்கள் தங்கள் துறவு முயற்சிகளையும், ஜெபம் மற்றும் நோன்பின் உழைப்புகளையும் பெருமையடித்துக் கொண்டு, தங்களை கிறிஸ்துவின் திருச்சபைக்கு மேலாக உயர்த்திக் கொள்கிறார்கள் என்றும், அதே சமயம், நாங்கள் சாப்பிடுவதையும் குடிப்பதையும் பற்றியும், பாவிகளாகிய எங்கள் முழு வாழ்க்கை முறையையும் கண்டிக்கிறார்கள் என்றும், தங்களைத் தாங்களே புனிதர்களாகக் கருதுகிறார்கள் என்றும் எங்கள் காதுகளுக்கு வந்திருப்பதால்: ஆகவே, அவர்களின் நற்செயல்களையும் தீச்செயல்களையும் நாம் ஆராய்வது அவசியம்: ஏனெனில், அவர்கள் தங்கள் தீச்செயல்களால் புனித கிறிஸ்துவின் திருச்சபையை வெளிப்படையாக எதிர்க்கிறார்கள், அதே சமயம் தங்கள் சொந்தச் செயல்களை நல்லவை எனக் கருதுகிறார்கள்; இவ்வாறு, மூக்கால் கிளறும் பன்றிகளைப் போல, அவர்கள் திருச்சபையை அடியோடு அழித்து, தங்கள் பாசாங்குத்தனத்தால் சாதாரண மக்களில் பலரை ஏமாற்றுகிறார்கள்.</w:t>
      </w:r>
    </w:p>
    <w:p w:rsidRPr="00E541CA" w:rsidR="00E541CA" w:rsidP="00E541CA" w:rsidRDefault="00E541CA" w14:paraId="3E89BF57" w14:textId="457E2F97">
      <w:pPr>
        <w:ind w:firstLine="720"/>
      </w:pPr>
      <w:r w:rsidRPr="00E541CA">
        <w:t xml:space="preserve">செயல்களைப் பற்றிப் பொதுவாக, தீமை மற்றும் நன்மை ஆகிய இரண்டையும் பற்றி, நாம் ஒரு விசாரணை செய்வோம்.</w:t>
      </w:r>
    </w:p>
    <w:p w:rsidRPr="00E541CA" w:rsidR="00E541CA" w:rsidP="00E541CA" w:rsidRDefault="00E541CA" w14:paraId="0725DDBC" w14:textId="52B81DFB">
      <w:pPr>
        <w:ind w:firstLine="720"/>
      </w:pPr>
      <w:r w:rsidRPr="00E541CA">
        <w:t xml:space="preserve">மனிதர்களின் செயல்கள் பொதுவாக இரண்டு வகைப்படும்: சில நல்லவை, சில தீயவை.</w:t>
      </w:r>
    </w:p>
    <w:p w:rsidRPr="00E541CA" w:rsidR="00E541CA" w:rsidP="00E541CA" w:rsidRDefault="00E541CA" w14:paraId="00A52E15" w14:textId="5BE59A58">
      <w:pPr>
        <w:ind w:firstLine="720"/>
      </w:pPr>
      <w:r w:rsidRPr="00E541CA">
        <w:t xml:space="preserve">தீச்செயல்கள் எப்போதும் தீமையானவை; அவை ஒருபோதும் நல்லவையாக மாறாது, கரி புகையாக மாற முடியாதது போல, சேறு தங்கமாக மாற முடியாதது போல, அல்லது பித்தநீர் தேனாக மாற முடியாதது போல.</w:t>
      </w:r>
    </w:p>
    <w:p w:rsidRPr="00E541CA" w:rsidR="00E541CA" w:rsidP="00E541CA" w:rsidRDefault="00E541CA" w14:paraId="611FEF23" w14:textId="2125E9C2">
      <w:pPr>
        <w:ind w:firstLine="720"/>
        <w:rPr>
          <w:i/>
        </w:rPr>
      </w:pPr>
      <w:r w:rsidRPr="00E541CA">
        <w:rPr>
          <w:i/>
        </w:rPr>
        <w:t xml:space="preserve">நல்ல செயல்களைப் பொறுத்தவரை:</w:t>
      </w:r>
    </w:p>
    <w:p w:rsidRPr="00E541CA" w:rsidR="00E541CA" w:rsidP="00E541CA" w:rsidRDefault="00E541CA" w14:paraId="09DA67FE" w14:textId="1AD44083">
      <w:pPr>
        <w:ind w:firstLine="720"/>
      </w:pPr>
      <w:r w:rsidRPr="00E541CA">
        <w:t xml:space="preserve">i) சில சமயங்களில் அவை முற்றிலும் நல்லதாகத் தோன்றினாலும், அவை கடவுளை மகிழ்விக்கின்றனவா என்பது அறியப்படாது.</w:t>
      </w:r>
    </w:p>
    <w:p w:rsidRPr="00E541CA" w:rsidR="00E541CA" w:rsidP="00E541CA" w:rsidRDefault="00E541CA" w14:paraId="456109B6" w14:textId="36BE6568">
      <w:pPr>
        <w:ind w:firstLine="720"/>
      </w:pPr>
      <w:r w:rsidRPr="00E541CA">
        <w:t xml:space="preserve">2) சில சமயங்களில், நல்லதாகத் தோன்றினாலும், அவை உண்மையில் மிகவும் தீமையானவை மற்றும் கடவுளுக்குப் பிடிக்காதவை.</w:t>
      </w:r>
    </w:p>
    <w:p w:rsidRPr="00E541CA" w:rsidR="00E541CA" w:rsidP="00E541CA" w:rsidRDefault="00E541CA" w14:paraId="134C2D96" w14:textId="6C7D7D99">
      <w:pPr>
        <w:ind w:firstLine="720"/>
      </w:pPr>
      <w:r w:rsidRPr="00E541CA">
        <w:t xml:space="preserve">3) சில சமயங்களில், அவை உண்மையிலேயே நல்லவையாக இருந்தாலும், அவை பலனற்றவையாகவும், ஒருவரின் சொந்த இரட்சிப்புக்குத் தகுதியற்றவையாகவும் இருக்கின்றன.</w:t>
      </w:r>
    </w:p>
    <w:p w:rsidRPr="00E541CA" w:rsidR="00E541CA" w:rsidP="00E541CA" w:rsidRDefault="00E541CA" w14:paraId="63AEE955" w14:textId="483A54F8">
      <w:pPr>
        <w:ind w:firstLine="720"/>
      </w:pPr>
      <w:r w:rsidRPr="00E541CA">
        <w:t xml:space="preserve">முதலில் நற்செயல்களைச் சுருக்கமாக ஆராய்வோம்.</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கட்டுரை ஒன்று</w:t>
      </w:r>
      <w:bookmarkEnd w:id="75"/>
    </w:p>
    <w:p w:rsidRPr="00E541CA" w:rsidR="00E541CA" w:rsidP="00E541CA" w:rsidRDefault="00E541CA" w14:paraId="5901BDC9" w14:textId="32DAB6EA">
      <w:pPr>
        <w:ind w:firstLine="720"/>
        <w:rPr>
          <w:i/>
        </w:rPr>
      </w:pPr>
      <w:r w:rsidRPr="00E541CA">
        <w:rPr>
          <w:i/>
        </w:rPr>
        <w:t xml:space="preserve">நல்ல செயல்கள் குறித்து.</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அத்தியாயம் 2. நல்லதாகத் தோன்றும், ஆனால் கடவுளுக்குப் பிரியமானவை என்று அறியப்படாத செயல்கள்</w:t>
      </w:r>
      <w:bookmarkEnd w:id="76"/>
    </w:p>
    <w:p w:rsidRPr="00E541CA" w:rsidR="00E541CA" w:rsidP="00E541CA" w:rsidRDefault="00E541CA" w14:paraId="0C0727D9" w14:textId="09906CFA">
      <w:pPr>
        <w:ind w:firstLine="720"/>
        <w:rPr>
          <w:i/>
        </w:rPr>
      </w:pPr>
      <w:r w:rsidRPr="00E541CA">
        <w:rPr>
          <w:i/>
        </w:rPr>
        <w:t xml:space="preserve">1) நல்லதாகத் தோன்றும், ஆனால் கடவுளால் ஏற்றுக்கொள்ளப்பட்டனவா என்பது அறியப்படாத செயல்கள் பற்றிய ஒரு கலந்துரையாடல்.</w:t>
      </w:r>
    </w:p>
    <w:p w:rsidRPr="00E541CA" w:rsidR="00E541CA" w:rsidP="00E541CA" w:rsidRDefault="00E541CA" w14:paraId="25F034CC" w14:textId="2B63652A">
      <w:pPr>
        <w:ind w:firstLine="720"/>
      </w:pPr>
      <w:r w:rsidRPr="00E541CA">
        <w:rPr>
          <w:rStyle w:val="FootnoteReference"/>
        </w:rPr>
        <w:footnoteReference w:id="640"/>
      </w:r>
      <w:r w:rsidRPr="00E541CA">
        <w:t xml:space="preserve">கடவுளை மகிழ்விக்கும் நற்செயல்கள் தெய்வீக வேதத்தில் கூறப்பட்டுள்ளன: சில கடவுளின் கட்டளைகளிலும், சில நற்செய்தியின் போதனைகளிலும் மற்றும் திருத்தூதர்களின் அறிவுரைகளிலும், மேலும் சில திருச்சபை தந்தையர்கள் மற்றும் துறவிகளின் செயல்களிலும் கூறப்பட்டுள்ளன; மேலும், புனிதர்களின் வாழ்வில் கடவுளுக்குப் பிரியமானவை என்ன என்பதற்கு எண்ணற்ற உதாரணங்கள் நமக்குக் கிடைக்கின்றன; அவர்களை நம்மால் முடிந்தவரை பின்பற்ற வேண்டும், மேலும் நம்மிடையே வாழும் நற்பண்புள்ள மனிதர்களிடமும் அவர்களைக் காணலாம்; ஆயினும்கூட, நாம் செய்வதெல்லாம் கடவுளுக்குப் பிரியமானதா என்பதை நம்மால் உண்மையாக அறிய முடியாது. ஏனெனில், ஒரு மனிதன் தன் செயல்கள் கடவுளுக்குப் பிரியமானவை என்று அறிந்தால், அவன் தன் சொந்த இரட்சிப்பிலும் </w:t>
      </w:r>
      <w:r w:rsidRPr="00E541CA">
        <w:t xml:space="preserve">உறுதியாக </w:t>
      </w:r>
      <w:r w:rsidRPr="00E541CA">
        <w:t xml:space="preserve">இருப்பான்</w:t>
      </w:r>
      <w:r w:rsidRPr="00E541CA">
        <w:t xml:space="preserve">. ஆனால், கடவுளை மகிழ்விப்பதில் இருப்பது போலவே, அவனது சொந்த இரட்சிப்பிலும் யாரும் தாம் உறுதியாக இருப்பதாகப் பெருமையடித்துக் கொள்ள முடியாது. நமது இரட்சிப்பைப் பற்றி நாம் நம்பிக்கையிழக்க வேண்டாம்; அனைவரும் இரட்சிக்கப்பட வேண்டும் என்று விரும்புகிற கடவுளிடம் நமக்கு நம்பிக்கை இருக்கிறது: ஆனாலும் நம்மில் யாரும், 'நான் கடவுளை மகிழ்வித்துவிட்டேன், நான் இரட்சிக்கப்பட்டவர்களில் ஒருவன், என் செயல்கள் நல்லவை மற்றும் ஆண்டவருக்குப் பிரியமானவை' என்று சொல்ல முடியாது. வாசகர் கூறுகிறார்: </w:t>
      </w:r>
      <w:r w:rsidRPr="00E541CA">
        <w:rPr>
          <w:i/>
        </w:rPr>
        <w:t xml:space="preserve">தூய இதயம் கொண்டதாகப் பெருமைப்படுபவர் யார்? அல்லது பாவத்திலிருந்து விடுபட்டதாகக் கூறத் துணிபவர் யார்</w:t>
      </w:r>
      <w:r w:rsidRPr="00E541CA">
        <w:rPr>
          <w:rStyle w:val="FootnoteReference"/>
          <w:i/>
        </w:rPr>
        <w:footnoteReference w:id="634"/>
      </w:r>
      <w:r w:rsidRPr="00E541CA">
        <w:t xml:space="preserve"> ? கடவுளின் கோபத்தைத் தூண்டாதபடி எங்களைக் காத்துக்கொள்ள எங்களால் முடிந்தவரை முயற்சி செய்கிறோம்; கிறிஸ்துவின் திருமுன் ஏற்றுக்கொள்ளத்தக்கவர்களாகத் தோன்றும்படி, கடவுளின் உதவியால் வலுப்பெற்ற எங்கள் பலவீனமான சக்திக்கு எட்டியவரை உழைக்கிறோம். ஆயினும், நாம் கடவுளால் நேசிக்கப்படுகிறோம் என்பதை நமது எல்லா முயற்சிகளும் உழைப்புகளும் நிரூபிக்க முடியாது. திருச்சபைத் தந்தை இது குறித்து அழகாகக் கூறுகிறார்: </w:t>
      </w:r>
      <w:r w:rsidRPr="00E541CA">
        <w:rPr>
          <w:i/>
        </w:rPr>
        <w:t xml:space="preserve">'நீதியுள்ளவர்களும் ஞானிகளும், அவர்களுடைய செயல்களும் கடவுளின் கைகளில் </w:t>
      </w:r>
      <w:r w:rsidRPr="00E541CA">
        <w:rPr>
          <w:i/>
        </w:rPr>
        <w:t xml:space="preserve">இருக்கின்றன</w:t>
      </w:r>
      <w:r w:rsidRPr="00E541CA">
        <w:rPr>
          <w:i/>
        </w:rPr>
        <w:t xml:space="preserve">;</w:t>
      </w:r>
      <w:r w:rsidRPr="00E541CA">
        <w:t xml:space="preserve"> ஆனால் அன்பும் வெறுப்பும் </w:t>
      </w:r>
      <w:r w:rsidRPr="00E541CA">
        <w:rPr>
          <w:i/>
        </w:rPr>
        <w:t xml:space="preserve">மனிதனால் காணப்படவில்லை'</w:t>
      </w:r>
      <w:r w:rsidRPr="00E541CA">
        <w:rPr>
          <w:rStyle w:val="FootnoteReference"/>
          <w:i/>
        </w:rPr>
        <w:footnoteReference w:id="635"/>
      </w:r>
      <w:r w:rsidRPr="00E541CA">
        <w:t xml:space="preserve"> . இந்தப் பகுதி மொழிபெயர்ப்பில் பின்வருமாறு மேலும் தெளிவாக விளக்கப்பட்டுள்ளது: 'நீதியுள்ளவர்களும் ஞானிகளும், அவர்களுடைய செயல்களும், தேவனுடைய கரங்களில் இருக்கின்றன; ஆனாலும், அவன் (தேவனுடைய) அன்புக்குரியவனாக இருக்கிறானோ அல்லது வெறுப்புக்குரியவனாக இருக்கிறானோ என்பதை எந்த மனுஷனும் அறியான்.' நோன்பு ஒரு நல்ல செயல், ஆனால் உடல் சோர்வடையும் வரை நோன்பு நோற்பது கடவுளுக்குப் பிடித்தமானதும் ஏற்றுக்கொள்ளக்கூடியதும் அல்ல; ஏனெனில் கடவுள் சில சமயங்களில் கூறுவார்: </w:t>
      </w:r>
      <w:r w:rsidRPr="00E541CA">
        <w:rPr>
          <w:i/>
        </w:rPr>
        <w:t xml:space="preserve">'அத்தகைய </w:t>
      </w:r>
      <w:r w:rsidRPr="00E541CA">
        <w:rPr>
          <w:i/>
        </w:rPr>
        <w:t xml:space="preserve">நோன்பை நான் தேர்ந்தெடுக்கவில்லை</w:t>
      </w:r>
      <w:r w:rsidRPr="00E541CA">
        <w:rPr>
          <w:i/>
        </w:rPr>
        <w:lastRenderedPageBreak/>
      </w:r>
      <w:r w:rsidRPr="00E541CA">
        <w:t xml:space="preserve"> , அது எனக்குப் பிரியமானதல்ல</w:t>
      </w:r>
      <w:r w:rsidRPr="00E541CA">
        <w:rPr>
          <w:rStyle w:val="FootnoteReference"/>
          <w:i/>
        </w:rPr>
        <w:footnoteReference w:id="636"/>
      </w:r>
      <w:r w:rsidRPr="00E541CA">
        <w:t xml:space="preserve"> .' மேலும் புனித கிரிசோஸ்தோம், தனது 'மார்கரெட்' நூலில், பின்வருமாறு விளக்குகிறார்: </w:t>
      </w:r>
      <w:r w:rsidRPr="00E541CA">
        <w:t xml:space="preserve">'நோன்பை நோற்கும் நோக்கம்</w:t>
      </w:r>
      <w:r w:rsidRPr="00E541CA">
        <w:t xml:space="preserve">,</w:t>
      </w:r>
      <w:r w:rsidRPr="00E541CA">
        <w:t xml:space="preserve"> நோன்பின் நோக்கத்தை </w:t>
      </w:r>
      <w:r w:rsidRPr="00E541CA">
        <w:t xml:space="preserve">நிறைவேற்றுவதே ஆகும்</w:t>
      </w:r>
      <w:r w:rsidRPr="00E541CA">
        <w:rPr>
          <w:rStyle w:val="FootnoteReference"/>
        </w:rPr>
        <w:footnoteReference w:id="637"/>
      </w:r>
      <w:r w:rsidRPr="00E541CA">
        <w:t xml:space="preserve"> .' ஆக, நாம் நோன்பு நோற்றாலும், நோன்பு என்றால் என்ன? நோன்பு என்பது உணவைத் தவிர்ப்பது என்று வரையறுக்கப்படுகிறதா, அல்லது காமத்தைத் தவிர்ப்பது என்று வரையறுக்கப்படுகிறதா? ஏனெனில், நாம் உடல் உணவைத் தவிர்த்துவிட்டு, ஆன்மாவின் இச்சைகள் থেকে விலகவில்லை என்றால், அத்தகைய உணவுத் தவிர்ப்பு எந்த ஆறுதலையும் தராது, மாறாக பொல்லாப்பின் பலனைத் தரும். ஏனெனில், நான் ரொட்டியைத் தவிர்த்துவிட்டு, என் அண்டை வீட்டார் மீதான என் கோபத்தைக் கட்டுப்படுத்தவில்லை என்றால், நான் மனிதனல்ல; ஏனெனில் ஒரு மிருகமும் அதையே செய்கிறது: ஒரு மிருகம் ரொட்டியைச் சாப்பிடாது, ஆனால் மாமிசத்தைச் சாப்பிடுகிறது</w:t>
      </w:r>
      <w:r w:rsidRPr="00E541CA">
        <w:rPr>
          <w:rStyle w:val="FootnoteReference"/>
        </w:rPr>
        <w:footnoteReference w:id="638"/>
      </w:r>
      <w:r w:rsidRPr="00E541CA">
        <w:rPr>
          <w:i/>
        </w:rPr>
        <w:t xml:space="preserve"> . </w:t>
      </w:r>
      <w:r w:rsidRPr="00E541CA">
        <w:t xml:space="preserve">கட்டுப்பாட்டுக்காக போதைப் பானங்களைக் குடிப்பதையும், இறைச்சி அல்லது மீன் உணவையும் உண்ணாமல் இருப்பது ஒரு நல்ல காரியம்; ஆனால், போதைப் பானங்கள் மற்றும் இறைச்சி அல்லது மீன் உணவைத் தவிர்ப்பவர் கடவுளுக்குப் பிடித்தமானவராகவும் ஏற்றுக்கொள்ளப்பட்டவராகவும் இருப்பார் என்பதற்கு எந்த உத்தரவாதமும் இல்லை, ஏனெனில், புனித கிரைசோஸ்டம் கூறுவது போல்: 'யாராவது திராட்சை ரசம் குடிக்காமலும், மாம்சம் உண்ணாமலும் இருந்தால், அதைப் பற்றிப் பெருமையடிக்க வேண்டாம், ஏனெனில் கடவுள் மிருகங்களை விடப் பெரியதாக எதையும் படைக்கவில்லை. ஏனெனில் எந்த விலங்கும் இறைச்சி உண்ணுவதோ அல்லது திராட்சை ரசம் அருந்துவதோ இல்லை—எருதுவோ, கழுதையோ, ஆடோ அல்ல. தன் உடலை அடக்கி ஆள்பவன் சிறிது நேர உறக்கத்திற்காக வெறும் தரையில் படுத்துக்கொள்வது ஒரு நல்ல செயல்; ஆயினும் அத்தகையவன் கடவுளுக்குப் பிரியமானவனோ அல்லது ஏற்றுக்கொள்ளத்தக்கவனோ அல்ல; ஏனெனில் அதே போதகர் அதே பிரசங்கத்தில் அத்தகையவனைப் பற்றி இவ்வாறு கூறுகிறார்: யாராவது ஒரு படுக்கையையோ பாயையோ விரும்பாமல், தன் உடலின் எலும்புகளை மட்டுமே படுக்கையாகக் கொண்டு தரையில் படுத்தால், அவன் மற்ற அனைவரையும் விஞ்சிவிட்டதாக நினைத்து, இதைப் பற்றிப் பெருமையடிக்கவோ அல்லது தற்பெருமை கொள்ளவோ வேண்டாம்; ஏனெனில் இத்தகையவை மிருகங்களின் இயல்பாகும். ஏனெனில் இது எந்த வகையிலும் பாராட்டத்தக்கதல்ல, மாறாக இறை நிந்தனைக்குரியது; ஏனெனில், நாம், வார்த்தையின் பங்காளர்களாக இருந்து, மிருகங்களை விட மோசமாக இருக்கப் போனால், அப்படியானால்... இத்துடன் கிறிசோஸ்தோம் முடிக்கிறார். தொடர்ந்து ஜெபிப்பது ஒரு நல்ல காரியம்; ஆயினும், பல மணிநேரம் தனது ஜெபப் பாடலை நீட்டிப் பாடுவதே கடவுளுக்குப் பிரியமானதும் அருமையானதுமாக இருப்பதில்லை; ஏனெனில், ஆண்டவரே நற்செய்தியில், </w:t>
      </w:r>
      <w:r w:rsidRPr="00E541CA">
        <w:rPr>
          <w:i/>
        </w:rPr>
        <w:t xml:space="preserve">'நீங்கள் பல வார்த்தைகளால் கேட்கப்படமாட்டீர்கள்'</w:t>
      </w:r>
      <w:r w:rsidRPr="00E541CA">
        <w:t xml:space="preserve"> </w:t>
      </w:r>
      <w:r w:rsidRPr="00E541CA">
        <w:t xml:space="preserve">(</w:t>
      </w:r>
      <w:r w:rsidRPr="00E541CA">
        <w:rPr>
          <w:rStyle w:val="FootnoteReference"/>
          <w:i/>
        </w:rPr>
        <w:footnoteReference w:id="639"/>
      </w:r>
      <w:r w:rsidRPr="00E541CA">
        <w:t xml:space="preserve"> )</w:t>
      </w:r>
      <w:r w:rsidRPr="00E541CA">
        <w:t xml:space="preserve"> </w:t>
      </w:r>
      <w:r w:rsidRPr="00E541CA">
        <w:rPr>
          <w:i/>
        </w:rPr>
        <w:t xml:space="preserve">என்று</w:t>
      </w:r>
      <w:r w:rsidRPr="00E541CA">
        <w:t xml:space="preserve"> கூறினார்</w:t>
      </w:r>
      <w:r w:rsidRPr="00E541CA">
        <w:t xml:space="preserve">. மேலும், புனித தெயோஃபிலாக்ட், ஆண்டவரின் இந்த வார்த்தைகளை விளக்குகையில், 'ஜெபங்களை நீட்டிப்பது பொருந்தாது, மாறாக, அடிக்கடி ஜெபித்து, குறைவாகப் பேசுவதே உசிதம்' என்கிறார். மேலும்: (பிரார்த்தனையில்) அளவுக்கு அதிகமாகப் பேசுவது வீண் பேச்சு. ஆனால், திருத்தூதர்களின் நிருபங்கள் மீதான கிரைசோஸ்டத்தின் வியாக்கியானங்களில், பக்கம் 1830-இல், ஓரத்தில் இவ்வாறு எழுதப்பட்டுள்ளது: 'பிரார்த்தனையில் அளவுக்கு அதிகமாகப் பேசுகிறவன் பிரார்த்தனை செய்யவில்லை, மாறாக வீண் பேச்சில் ஈடுபடுகிறான்.' தனக்குத்தானே பல உழைப்புகளை விதித்துக்கொள்வதும், பாலைவன மடாலயங்களில் வசிப்பதும், தன் உடலை எல்லா வகையிலும் அடக்குவதும் ஒரு நல்ல காரியம்; ஆயினும், இத்தகைய காரியங்களைச் செய்வதால் கடவுளை மகிழ்விக்க முடிவதில்லை, எந்த உழைப்பால் அவரை மகிழ்விக்க முடியும் என்பதும் அறியப்படவில்லை. ஏனெனில், தந்தையர்களின் எழுத்துக்களில், உபவாசம், தனிமை மற்றும் கடின உழைப்புடன் வாழ்ந்து, தங்கள் உடல்களை உச்சகட்டமாக அடக்கிய சில மனிதர்கள், தாங்கள் இரட்சிக்கப்பட்டார்களா என்பதை அறியாமலேயே இந்த வாழ்க்கையிலிருந்து பிரிந்து சென்றதை நாம் காண்கிறோம். புனித யோவான் கிளைமாகஸ்</w:t>
      </w:r>
      <w:r w:rsidRPr="00E541CA">
        <w:t xml:space="preserve">,</w:t>
      </w:r>
      <w:r w:rsidRPr="00E541CA">
        <w:t xml:space="preserve"> ஸ்டீபன் </w:t>
      </w:r>
      <w:r w:rsidRPr="00E541CA">
        <w:t xml:space="preserve">என்ற பெயர் கொண்ட </w:t>
      </w:r>
      <w:r w:rsidRPr="00E541CA">
        <w:t xml:space="preserve">ஒரு துறவியின் விதியைக் குறித்து வருந்துகிறார்</w:t>
      </w:r>
      <w:r w:rsidRPr="00E541CA">
        <w:t xml:space="preserve">, அவர் பாலைவனத்தின் கடுமையான உழைப்புகளில் பல ஆண்டுகள் கழித்தார்; காட்டு மிருகங்கள் அவரிடம் பழக்கப்படுத்தப்பட்டிருந்தன, ஏனெனில் அவர் பாலைவனத்தில் தனது சொந்தக் கையால் ஒரு புலிக்கு உணவளிப்பார்: இருப்பினும், அவர் இறக்கும் தறுவாயில், அவருக்குத் தோன்றிய அச்சுறுத்தும் உருவங்களால் ஒரு பயங்கரமான சோதனைக்கு உள்ளானார்; அவர்களால் சித்திரவதை செய்யப்படும்போது, அவர்களின் சில கேள்விகளுக்கு நன்றாகப் பதிலளித்தார், ஆனால் மற்றவற்றுக்கு பதிலளிக்க முடியவில்லை; அது உண்மையிலேயே ஒரு பயங்கரமான மற்றும் திகிலூட்டும் தரிசனமாக இருந்தது, (படிக்கட்டுகள் கூறுகிறது) ஒரு கண்ணுக்குத் தெரியாத மற்றும் மன்னிக்காத சோதனை. ஆச்சரியம்! அந்த மௌனியும் முனிவரும் தம்முடைய சில பாவங்களைப் பற்றி, 'இதற்கு எதிராகச் சொல்ல எனக்கு ஒன்றுமில்லை' என்று கூறினார்கள்; கிட்டத்தட்ட நாற்பது ஆண்டுகள் துறவற வாழ்க்கையில் கழித்த பின், 'ஐயோ, என் பாடு திண்டாட்டம்!' என்று அழுதார்கள். *படிநிலை* நூலின் ஆசிரியர் இந்தக் குறிப்பை இவ்வாறு முடிக்கிறார்: 'இவ்வாறு, சோதிக்கப்பட்ட பிறகு, அவர் இந்த உடலை விட்டுப் பிரிந்து சென்றார்.' அந்தத் தீர்ப்பு என்னவாக இருந்தது, அல்லது அதன் விளைவு என்ன, அல்லது அவரது பதில் என்ன, அல்லது அந்த விசாரணையின் முடிவு என்ன, என்பது வெளிப்படையாகக் கூறப்படவில்லை. இதுவரை படிக்கட்டு நூல்.</w:t>
      </w:r>
    </w:p>
    <w:p w:rsidRPr="00E541CA" w:rsidR="00E541CA" w:rsidP="00E541CA" w:rsidRDefault="00E541CA" w14:paraId="0A53B247" w14:textId="57769A14">
      <w:pPr>
        <w:ind w:firstLine="720"/>
      </w:pPr>
      <w:r w:rsidRPr="00E541CA">
        <w:t xml:space="preserve">இருப்பினும், நமது இரட்சிப்பின் நிச்சயமற்ற தன்மையைப் பற்றி நாம் பயத்துடனும் திகிலுடனும் நிறைந்துள்ளோம், ஏனெனில் நமது என்று கருதப்படும் நற்செயல்கள் கடவுளுக்குப் பிரியமானவையா இல்லையா என்பதும்; நாம் அவருடைய அன்பிற்கோ அல்லது வெறுப்பிற்கோ தகுதியானவர்களா என்பதும் நமக்குத் தெரியாது. சங்கீதங்களில் உள்ள இந்த தேவ வார்த்தை பயங்கரமானது: </w:t>
      </w:r>
      <w:r w:rsidRPr="00E541CA">
        <w:rPr>
          <w:i/>
        </w:rPr>
        <w:t xml:space="preserve">'காலம் வரும்போது, நான் நீதியுடன் நியாயம் தீர்ப்பேன்</w:t>
      </w:r>
      <w:r w:rsidRPr="00E541CA">
        <w:t xml:space="preserve">' (</w:t>
      </w:r>
      <w:r w:rsidRPr="00E541CA">
        <w:rPr>
          <w:rStyle w:val="FootnoteReference"/>
          <w:i/>
        </w:rPr>
        <w:footnoteReference w:id="641"/>
      </w:r>
      <w:r w:rsidRPr="00E541CA">
        <w:t xml:space="preserve"> ). நமது பாவங்கள் தீர்ப்பிடப்படுவது ஆச்சரியமல்ல; ஆனால், நமது பாவங்களைத் தீர்ப்பிட விரும்புவது போலவே, நமது நீதியையும்—அதாவது, நமது நற்செயல்களான நோன்பு, ஜெபம், விரதம், நிதானம், இறைவழிபாடு மற்றும் பல பக்திச் செயல்களையும்—தீர்ப்பிட விரும்புகிறார் என்பது திகிலூட்டுகிறது. இது ஏன்? ஏனெனில், நமது நல்ல செயல்களில் கூட, பெரும்பாலும் ஒரு குறிப்பிட்ட அளவு பாவம் இருக்கிறது; ஏனெனில் யாரும் பரிபூரணமானவர் இல்லை, எல்லாவற்றிற்கும் மேலாக, நமது நல்ல செயல்களுக்கு அடியில், நாம் கடவுளை மகிழ்விப்பதாகவும், ஏற்கனவே நீதியுள்ளவர்களாகவும் புனிதர்களாகவும் இருப்பதாகவும் ஒரு தற்பெருமைக் கருத்தை நாம் கொண்டிருப்பது வழக்கம்; ஒரு கொழுந்துவிட்டெரியும் நெருப்பைப் போல, அது நமது எல்லா உழைப்புகளையும், செயல்களையும், நமது எல்லா புண்ணியங்களையும் அழித்துவிடுகிறது. மேலும், ஒரு பாவி பரலோக ராஜ்யத்திற்குத் தகுதியற்றவராகக் கருதப்படுவது ஆச்சரியமல்ல: இங்கே நீதிமானாகவும் பரிசுத்தராகவும் கருதப்பட்டு, அங்கே பரலோக ராஜ்யத்திலிருந்து வெளியேற்றப்படுவதுதான் ஒருவனுக்கு ஆச்சரியமாக இருக்கும். அகலமான வழியில் நடப்பவன் ஜீவனுக்குள் பிரவேசிக்காதது ஆச்சரியமல்ல: ஆனால், குறுகிய மற்றும் துக்கமான பாதையில் நடப்பவன் ஜீவனுக்குப் பதிலாக மரணத்தைக் காண்பதுதான் ஆச்சரியம். ஒரு குடிகாரனோ அல்லது பேராசை கொண்டவனோ பரலோக ஆசீர்வாதங்களின் மகிழ்ச்சியைப் பெறாதது ஆச்சரியமல்ல: </w:t>
      </w:r>
      <w:r w:rsidRPr="00E541CA">
        <w:t xml:space="preserve">ஆனால், ஒரு நோன்பாளி, யார் ஒருபோதும் போதைப்பொருளைச் சுவைத்ததே இல்லையோ, அவர் பரலோகத்தின் இனிமையிலிருந்து பறிக்கப்படுவத</w:t>
      </w:r>
      <w:r w:rsidRPr="00E541CA">
        <w:lastRenderedPageBreak/>
      </w:r>
      <w:r w:rsidRPr="00E541CA">
        <w:t xml:space="preserve"> தான் ஆச்சரியம். உடல்கொழுப்புடனும், மந்தபுத்தியுடனும், பருமனாகவும் இருக்கும் ஒருவன் பரலோக வாசஸ்தலங்களின் குறுகிய வாசல்வழிச் செல்லத் தவறுவது ஆச்சரியமல்ல: கடுமையான விரதம் மற்றும் உழைப்பின் மூலம் தனது சதைகளை வாடி மெலித்து, எலும்புகள் தோலால் மட்டுமே மூடப்பட்ட ஒருவர், அந்த குறுகிய நுழைவாயிலில் நுழையத் தவறி, பரலோக வாசஸ்தலங்களுக்கு வெளியே தன்னைக் காண்பது விந்தையாக இருக்கிறது. ஏனெனில், நீதியுள்ள நியாயாதிபதி நமது நீதியையும் நமது பாவங்களையும் நியாயந்தீர்க்கத் தொடங்கும் போது, ஒவ்வொரு நீதியுள்ள நபரிடமும் ஒரு குறிப்பிட்ட மறைக்கப்பட்ட வளைவை அவர் அந்தத் தருணத்தில் காண்பார், அதை ஒரு நபரால் தங்களுக்குள் காண முடியாது, அல்லது, காண விரும்பமாட்டார்: </w:t>
      </w:r>
      <w:r w:rsidRPr="00E541CA">
        <w:rPr>
          <w:i/>
        </w:rPr>
        <w:t xml:space="preserve">ஏனெனில், நாம் நம்மைத் தண்டித்தால், </w:t>
      </w:r>
      <w:r w:rsidRPr="00E541CA">
        <w:t xml:space="preserve">(என்கிறார் அப்போஸ்தலர்)</w:t>
      </w:r>
      <w:r w:rsidRPr="00E541CA">
        <w:rPr>
          <w:i/>
        </w:rPr>
        <w:t xml:space="preserve">, </w:t>
      </w:r>
      <w:r w:rsidRPr="00E541CA">
        <w:rPr>
          <w:i/>
        </w:rPr>
        <w:t xml:space="preserve">நாம் தண்டிக்கப்பட மாட்டோம்</w:t>
      </w:r>
      <w:r w:rsidRPr="00E541CA">
        <w:rPr>
          <w:rStyle w:val="FootnoteReference"/>
          <w:i/>
        </w:rPr>
        <w:footnoteReference w:id="642"/>
      </w:r>
      <w:r w:rsidRPr="00E541CA">
        <w:t xml:space="preserve"> . நமது மறைவான கோளாறுகள், நான் கூறுகிறேன், எல்லாம் அறிந்த நீதிபதியின் முன் வெளிப்படுத்தப்படும்; ஏனெனில் அப்போது (அப்போஸ்தலரின் வார்த்தைகளின்படி) </w:t>
      </w:r>
      <w:r w:rsidRPr="00E541CA">
        <w:rPr>
          <w:i/>
        </w:rPr>
        <w:t xml:space="preserve">கர்த்தர் இருளின் மறைவான காரியங்களை வெளிப்படுத்தி, இருதயத்தின் ஆலோசனைகளை வெளிப்படுத்துவார்</w:t>
      </w:r>
      <w:r w:rsidRPr="00E541CA">
        <w:rPr>
          <w:rStyle w:val="FootnoteReference"/>
          <w:i/>
        </w:rPr>
        <w:footnoteReference w:id="643"/>
      </w:r>
      <w:r w:rsidRPr="00E541CA">
        <w:t xml:space="preserve"> . இவை வெளிப்படுத்தப்பட்டவுடன், யாருடைய மீறுதல்கள் காணப்படாது? முழு வளிமண்டலத்தையும் ஒளிரச் செய்யும் சூரியக் கதிர்களை விடத் தூய்மையானது எது? மேலும், ஒரு கோவிலுக்குள் ஜன்னல் அல்லது இடைவெளி வழியாக ஒரு சூரியக் கதிர் நுழையும்போது, அதன் உள்ளே நகரும் எத்தனை தூசித் துகள்கள் வெளிப்படுத்தப்படுகின்றன! அப்படியே, கடைசி நாளில் ஒளிரச் செய்யப்படவிருக்கும் நமது நற்செயல்களில், நமது பலவீனங்களும் குறைபாடுகளும் எத்தனை வெளிப்படுத்தப்படும்! ஏனெனில், செயலில் செய்யப்படாவிட்டாலும், மனதில் விரும்பப்பட்ட பாவங்களிலிருந்து யார் விடுபட முடியும்? மேலும்</w:t>
      </w:r>
      <w:r w:rsidRPr="00E541CA">
        <w:t xml:space="preserve">, (யோபு கூறுவது போல்) </w:t>
      </w:r>
      <w:r w:rsidRPr="00E541CA">
        <w:rPr>
          <w:i/>
        </w:rPr>
        <w:t xml:space="preserve">விண்மீன்களே அசுத்தமானவையாக இருக்கும்போது,</w:t>
      </w:r>
      <w:r w:rsidRPr="00E541CA">
        <w:t xml:space="preserve"> கடவுளுக்கு முன்பாக எப்படி யாராலும் தூய்மையாகத் தோன்ற முடியும்</w:t>
      </w:r>
      <w:r w:rsidRPr="00E541CA">
        <w:rPr>
          <w:i/>
        </w:rPr>
        <w:t xml:space="preserve">? மனிதன் ஒரு மலக்குவியலாகவும், மானுடக்குமாரன் ஒரு worm</w:t>
      </w:r>
      <w:r w:rsidRPr="00E541CA">
        <w:rPr>
          <w:rStyle w:val="FootnoteReference"/>
          <w:i/>
        </w:rPr>
        <w:footnoteReference w:id="644"/>
      </w:r>
      <w:r w:rsidRPr="00E541CA">
        <w:t xml:space="preserve"> </w:t>
      </w:r>
      <w:r w:rsidRPr="00E541CA">
        <w:rPr>
          <w:i/>
        </w:rPr>
        <w:t xml:space="preserve">ஆகவும் இருப்பது எவ்வளவு அதிகம்</w:t>
      </w:r>
      <w:r w:rsidRPr="00E541CA">
        <w:t xml:space="preserve">? பின்பு, நாம் நமது பல நற்செயல்களைப் பற்றிப் பெருமைப்பட்டு, நம்மைப் பரிசுத்தவான்களாகவும் நீதியாளர்களாகவும் கற்பனை செய்துகொண்டோம்; ஆயினும்கூட, நமது பாவங்களைப் போலவே இவைகளும் கடவுளுக்குப் பிரியமற்றதாகவும் அருவருப்பானதாகவும் வெளிப்படுத்தப்படும்: ஏனெனில், ஒரு மனிதன் தனக்குள் மேன்மையாகக் கருதுவது எதுவோ, அது கடவுளுக்கு அருவருப்பாகும். மேலும், பெருமையுடன் செய்யப்பட்ட நமது நீதியனைத்தும் அவருக்கு முன்பாக அழுக்குத் துணிகளைப் போல இருக்கிறது; ஏசாயா தீர்க்கதரிசி, </w:t>
      </w:r>
      <w:r w:rsidRPr="00E541CA">
        <w:rPr>
          <w:i/>
        </w:rPr>
        <w:t xml:space="preserve">'நமது நீதியனைத்தும் அழுக்காக இருக்கிறது</w:t>
      </w:r>
      <w:r w:rsidRPr="00E541CA">
        <w:t xml:space="preserve">' என்று கூறுவதை நாம் கேட்கிறோம்</w:t>
      </w:r>
      <w:r w:rsidRPr="00E541CA">
        <w:rPr>
          <w:rStyle w:val="FootnoteReference"/>
          <w:i/>
        </w:rPr>
        <w:footnoteReference w:id="645"/>
      </w:r>
      <w:r w:rsidRPr="00E541CA">
        <w:t xml:space="preserve"> . ஆகவே, நாம் பெருமையுடன் நம்பிக்கை கொள்ளும் நமது நற்செயல்கள், நமது பாவங்களுடன் சேர்த்துக் கணக்கிடப்பட்டு, தேவனுடைய நீதியான நியாயத்தீர்ப்பின்படி வேதனைக்குத் தள்ளப்படுகின்றன; இந்தக் காரணத்திற்காகவே, அப்போஸ்தலன் ஞானமாக நம்மை எச்சரிக்கிறார், </w:t>
      </w:r>
      <w:r w:rsidRPr="00E541CA">
        <w:rPr>
          <w:i/>
        </w:rPr>
        <w:t xml:space="preserve">'பயபக்தியுடனும் நடுக்கத்துடனும் உங்கள் இரட்சிப்பைச் சாதித்துக் கொள்ளுங்கள்</w:t>
      </w:r>
      <w:r w:rsidRPr="00E541CA">
        <w:t xml:space="preserve">' என்று</w:t>
      </w:r>
      <w:r w:rsidRPr="00E541CA">
        <w:rPr>
          <w:rStyle w:val="FootnoteReference"/>
          <w:i/>
        </w:rPr>
        <w:footnoteReference w:id="646"/>
      </w:r>
      <w:r w:rsidRPr="00E541CA">
        <w:t xml:space="preserve"> . பயத்துடன் மட்டுமல்ல, நடுக்கத்துடனும்: </w:t>
      </w:r>
      <w:r w:rsidRPr="00E541CA">
        <w:rPr>
          <w:i/>
        </w:rPr>
        <w:t xml:space="preserve">'கர்த்தருக்குப் பயபக்தியுடன் </w:t>
      </w:r>
      <w:r w:rsidRPr="00E541CA">
        <w:rPr>
          <w:i/>
        </w:rPr>
        <w:t xml:space="preserve">சேவை செய்யுங்கள்</w:t>
      </w:r>
      <w:r w:rsidRPr="00E541CA">
        <w:t xml:space="preserve">,</w:t>
      </w:r>
      <w:r w:rsidRPr="00E541CA">
        <w:rPr>
          <w:i/>
        </w:rPr>
        <w:t xml:space="preserve">' என்று</w:t>
      </w:r>
      <w:r w:rsidRPr="00E541CA">
        <w:t xml:space="preserve"> அவர் கூறுகிறார்</w:t>
      </w:r>
      <w:r w:rsidRPr="00E541CA">
        <w:rPr>
          <w:i/>
        </w:rPr>
        <w:t xml:space="preserve">, 'நடுக்கத்துடனே அவருக்கு முன்பாகச் சந்தோஷியுங்கள்</w:t>
      </w:r>
      <w:r w:rsidRPr="00E541CA">
        <w:t xml:space="preserve">'</w:t>
      </w:r>
      <w:r w:rsidRPr="00E541CA">
        <w:rPr>
          <w:rStyle w:val="FootnoteReference"/>
          <w:i/>
        </w:rPr>
        <w:footnoteReference w:id="647"/>
      </w:r>
      <w:r w:rsidRPr="00E541CA">
        <w:t xml:space="preserve"> . நீங்கள் இரட்சிப்பின் பாதையில் நிற்கிறீர்கள் என்று உறுதியாக நம்பினாலும், பயப்படுங்கள், ஏனெனில் எழுதப்பட்டிருக்கிறது: </w:t>
      </w:r>
      <w:r w:rsidRPr="00E541CA">
        <w:rPr>
          <w:i/>
        </w:rPr>
        <w:t xml:space="preserve">'நீங்கள் நிலைபெற்றவர்களாய் நிற்கிறீர்கள் என்று எண்ணிக்கொள்ளாதபடிக்கு எச்சரிக்கையாயிருங்கள், விழுந்துபோகாதபடிக்கு'</w:t>
      </w:r>
      <w:r w:rsidRPr="00E541CA">
        <w:rPr>
          <w:rStyle w:val="FootnoteReference"/>
          <w:i/>
        </w:rPr>
        <w:footnoteReference w:id="648"/>
      </w:r>
      <w:r w:rsidRPr="00E541CA">
        <w:t xml:space="preserve"> . உங்கள் உழைப்பின் மூலம், அற்புதங்கள் செய்வதற்கான வரத்தை—அதாவது பேய்களை ஓட்டுதல், எதிர்காலத்தை முன்னறிவித்தல், நோய்களைக் குணப்படுத்துதல்—பெற்றிருந்தாலும், அஞ்சுங்கள்; ஏனெனில் கர்த்தராகிய இயேசு சுவிசேஷத்தில் கூறுகிறார்: </w:t>
      </w:r>
      <w:r w:rsidRPr="00E541CA">
        <w:rPr>
          <w:i/>
        </w:rPr>
        <w:t xml:space="preserve">'அன்றைப் பொழுது அநேகர் என்னிடம்: "கர்த்தாவே, கர்த்தாவே! நாங்கள் உமது நாமத்தில் தீர்க்கதரிசனம் உரை</w:t>
      </w:r>
      <w:r w:rsidRPr="00E541CA">
        <w:rPr>
          <w:i/>
        </w:rPr>
        <w:t xml:space="preserve">க்கவும்</w:t>
      </w:r>
      <w:r w:rsidRPr="00E541CA">
        <w:rPr>
          <w:i/>
        </w:rPr>
        <w:t xml:space="preserve">,</w:t>
      </w:r>
      <w:r w:rsidRPr="00E541CA">
        <w:rPr>
          <w:i/>
        </w:rPr>
        <w:t xml:space="preserve"> உமது நாமத்தில் பேய்களை ஓட்டவும், உமது நாமத்தில் அநேக அற்புதங்களைச் செய்யவும் </w:t>
      </w:r>
      <w:r w:rsidRPr="00E541CA">
        <w:rPr>
          <w:i/>
        </w:rPr>
        <w:t xml:space="preserve">இல்லையோ</w:t>
      </w:r>
      <w:r w:rsidRPr="00E541CA">
        <w:rPr>
          <w:i/>
        </w:rPr>
        <w:t xml:space="preserve">?' அப்பொழுது நான் அவர்களை நோக்கி: 'அநியாயத்தைச் செய்கிறவர்களே, என்னை விட்டுப் போங்கள்; நான் உங்களை ஒருபோதும் அறியாதிருந்தேன்' என்று சொல்வேன்</w:t>
      </w:r>
      <w:r w:rsidRPr="00E541CA">
        <w:rPr>
          <w:rStyle w:val="FootnoteReference"/>
          <w:i/>
        </w:rPr>
        <w:footnoteReference w:id="649"/>
      </w:r>
      <w:r w:rsidRPr="00E541CA">
        <w:t xml:space="preserve"> . ஆண்டவரே, உமது நியாயத்தீர்ப்புகள் எவ்வளவு பயங்கரமானவை! பாவிகளை மட்டுமல்ல, தங்களைப் பரிசுத்தவான்கள் என்று எண்ணிக்கொண்டு, நற்செய்தியைப் பிரசங்கித்து, பிசாசுகளை விரட்டி, பல அற்புதங்களைச் செய்த சில அற்புதக்காரர்களுக்குக்கூட கடவுளிடமிருந்து வரும் இத்தகைய பயங்கரமான பதிலைக் கேட்டு, தங்கள் இதயத்தில் நடுங்காதவர் யார், தங்கள் ஆன்மாவில் திகிலடையாதவர் யார், இவை அனைத்தும் சோம்பலினாலும் மந்தத்தனத்தினாலும் அல்ல, மாறாக மிகுந்த ஜெபம், நோன்பு மற்றும் உழைப்பின் மூலம் பெறப்பட்டன; கர்த்தர் பிசாசுகளை ஓட்டுவது பற்றி சொன்னது போல: </w:t>
      </w:r>
      <w:r w:rsidRPr="00E541CA">
        <w:rPr>
          <w:i/>
        </w:rPr>
        <w:t xml:space="preserve">'இந்த </w:t>
      </w:r>
      <w:r w:rsidRPr="00E541CA">
        <w:rPr>
          <w:i/>
        </w:rPr>
        <w:t xml:space="preserve">வகை ஜெபத்தினாலும் நோன்பினாலும் அன்றிப் போகாதது'</w:t>
      </w:r>
      <w:r w:rsidRPr="00E541CA">
        <w:rPr>
          <w:rStyle w:val="FootnoteReference"/>
          <w:i/>
        </w:rPr>
        <w:footnoteReference w:id="650"/>
      </w:r>
      <w:r w:rsidRPr="00E541CA">
        <w:t xml:space="preserve"> : ஆயினும், நீதியுள்ள நியாயாதிபதி, தாம் விரும்பாதவர்களின் ஜெபங்கள், உபவாசங்கள் மற்றும் பிற முயற்சிகளை ஒரு நற்செயலாகக் கருதத் தவறுவது மட்டுமல்லாமல், அவற்றை சட்டமறுப்பு என்று கூட அழைக்கிறார்; உபவாசித்து, உழைத்து, ஜெபித்தவர்களிடம், 'சட்டமறுப்புச் செயல்களைச் செய்கிறவர்களே, என்னை விட்டுப் போங்கள்' என்று கூறுகிறார். இது ஏன்? இது அவனுக்குள்ளே இருக்கும் ஏதேனும் இரகசியமான, ஆணவக் கருத்துக்களால் அல்லவா? ஆனால் இதை யார் அறிவார்? </w:t>
      </w:r>
      <w:r w:rsidRPr="00E541CA">
        <w:rPr>
          <w:i/>
        </w:rPr>
        <w:t xml:space="preserve">கர்த்தருடைய வழிகள் ஒரு பெரிய ஆழம்</w:t>
      </w:r>
      <w:r w:rsidRPr="00E541CA">
        <w:rPr>
          <w:rStyle w:val="FootnoteReference"/>
          <w:i/>
        </w:rPr>
        <w:footnoteReference w:id="651"/>
      </w:r>
      <w:r w:rsidRPr="00E541CA">
        <w:t xml:space="preserve"> . </w:t>
      </w:r>
      <w:r w:rsidRPr="00E541CA">
        <w:rPr>
          <w:i/>
        </w:rPr>
        <w:t xml:space="preserve">அவருடைய நியாயத்தீர்ப்புகள் ஆராய முடியாதவை, அவருடைய வழிகள் கண்டறிய முடியாதவை. ஏனெனில் கர்த்தருடைய மனதை அறிந்தவன் யார்? அல்லது அவருக்கு ஆலோசகனாக இருந்தவன் யார்</w:t>
      </w:r>
      <w:r w:rsidRPr="00E541CA">
        <w:t xml:space="preserve">?</w:t>
      </w:r>
      <w:r w:rsidRPr="00E541CA">
        <w:rPr>
          <w:rStyle w:val="FootnoteReference"/>
          <w:i/>
        </w:rPr>
        <w:footnoteReference w:id="652"/>
      </w:r>
      <w:r w:rsidRPr="00E541CA">
        <w:t xml:space="preserve"> . இக்காரணத்தினாலே தாவீது, கர்த்தருடைய நியாயத்தீர்ப்புகளிலிருந்து விலகி, அவரிடம் ஜெபம்பண்ணுகிறார்: </w:t>
      </w:r>
      <w:r w:rsidRPr="00E541CA">
        <w:rPr>
          <w:i/>
        </w:rPr>
        <w:t xml:space="preserve">'உமது ஊழியக்காரனுடன் நியாயத்தீர்ப்புக்குள் பிரவேசிக்காதேயும், ஏனெனில் உமதுமுன் ஜீவனாயிருக்கிற எந்த மனுஷனும் நீதிமானென்று தீர்க்கப்படான்'</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ஆகவே, உங்கள் சொந்த நற்பண்புகளைப் பற்றிப் பெருமையடிக்காதீர்கள், அல்லது தன்னைப் பரிசுத்தமானவள் என்று கருதும் பிரைன்யா, கிறிஸ்துவின் திருச்சபைக்கு மேலாக உங்களை உயர்த்திக் கொள்ளாதீர்கள்; உங்கள் செயல்கள் மற்றும் உழைப்புகள், உங்கள் நீண்ட ஜெபங்கள் மற்றும் பல நோன்புகள், தண்ணீர் மற்றும் க்வாஸ் மட்டுமே குடிப்பது ஆகியவற்றைப் பற்றி நீளமாகப் பேசாதீர்கள். ஏனெனில், நீங்கள் நல்லவை என்று சொல்லிக்கொள்ளும் உங்கள் செயல்கள் கடவுளுக்குப் பிடித்தமானவையா, இல்லையா என்பதை நீங்கள் எப்படி அறிவீர்கள்? என்னை மன்னியுங்கள், ஏனெனில் நல்லவை என்று சொல்லப்படும் உங்கள் செயல்களை நான் கண்டிக்கவில்லை; ஆனால் உங்கள் ஆணவத்தையும் தற்பெருமையையும் நான் அங்கீகரிக்கவில்லை: நீங்கள் பூமியிலிருந்து உயரவில்லை, ஆனாலும் உங்களை வானங்களையும் விட உயர்ந்தவர்களாகக் கருதுகிறீர்கள், அதே சமயம் எங்களை நரகத்திற்குள் தள்ளுகிறீர்கள்.</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அத்தியாயம் 3. பாசாங்குத்தனமான செயல்கள் குறித்து</w:t>
      </w:r>
      <w:bookmarkEnd w:id="77"/>
    </w:p>
    <w:p w:rsidRPr="00E541CA" w:rsidR="00E541CA" w:rsidP="00E541CA" w:rsidRDefault="00E541CA" w14:paraId="07ED53FC" w14:textId="36BBADE9">
      <w:pPr>
        <w:ind w:firstLine="720"/>
        <w:rPr>
          <w:i/>
        </w:rPr>
      </w:pPr>
      <w:r w:rsidRPr="00E541CA">
        <w:t xml:space="preserve">2) </w:t>
      </w:r>
      <w:r w:rsidRPr="00E541CA">
        <w:rPr>
          <w:i/>
        </w:rPr>
        <w:t xml:space="preserve">நல்லவை என்று கருதப்படும், ஆனால் உண்மையில் பெரும் தீமைகளாகவும் கடவுளுக்குப் பிரியமற்றவையாகவும் இருக்கும் செயல்களைப் பற்றிய ஒரு சிந்தனை.</w:t>
      </w:r>
    </w:p>
    <w:p w:rsidRPr="00E541CA" w:rsidR="00E541CA" w:rsidP="00E541CA" w:rsidRDefault="00E541CA" w14:paraId="2997BE68" w14:textId="1D0715D3">
      <w:pPr>
        <w:ind w:firstLine="720"/>
      </w:pPr>
      <w:r w:rsidRPr="00E541CA">
        <w:t xml:space="preserve">போலித்தனமாகவும் பாசாங்குடனும் செய்யப்படும் நற்செயல்கள் நல்லவை அல்ல, ஆனால் தீமையானவை: ஆட்டுக்குட்டியின் தோலை அணிந்த ஓநாய் ஆட்டுக்குட்டியாக இருப்பதில்லை, அது வெறுமனே ஆட்டுக்குட்டியின் வடிவத்தை மட்டுமே எடுக்கிறது, ஆனால் அதன் இயல்பிலும் குணத்திலும் அது ஓநாயாகவே இருக்கிறது; அதுபோலவே, அத்தகைய பாசாங்குத்தனமான செயல்கள் புனிதத்தன்மை, பக்தி மற்றும் தெய்வபக்தி போன்ற தோற்றத்தைக் கொண்டிருந்தாலும், உள்ளுக்குள் அவை தீமை, சட்டவிரோதத்தனம் மற்றும் இறை நிந்தனையின் சாராம்சமாகவே இருக்கின்றன.</w:t>
      </w:r>
    </w:p>
    <w:p w:rsidRPr="00E541CA" w:rsidR="00E541CA" w:rsidP="00E541CA" w:rsidRDefault="00E541CA" w14:paraId="42D77794" w14:textId="5F133198">
      <w:pPr>
        <w:ind w:firstLine="720"/>
      </w:pPr>
      <w:r w:rsidRPr="00E541CA">
        <w:t xml:space="preserve">நல்ல செயல்களின் பாசாங்குத்தனமான முகமூடிக்கு அடியில் மறைந்திருக்கும் தீமைகள் யாவை என்பதை இப்போது நான் வெளிப்படுத்துகிறேன்.</w:t>
      </w:r>
    </w:p>
    <w:p w:rsidRPr="00E541CA" w:rsidR="00E541CA" w:rsidP="00E541CA" w:rsidRDefault="00E541CA" w14:paraId="24556265" w14:textId="7AAC82BF">
      <w:pPr>
        <w:ind w:firstLine="720"/>
      </w:pPr>
      <w:r w:rsidRPr="00E541CA">
        <w:t xml:space="preserve">முதல் தீமை பெருமை நிறைந்த வீண் பெருமை.</w:t>
      </w:r>
    </w:p>
    <w:p w:rsidRPr="00E541CA" w:rsidR="00E541CA" w:rsidP="00E541CA" w:rsidRDefault="00E541CA" w14:paraId="5153F2AB" w14:textId="1C917678">
      <w:pPr>
        <w:ind w:firstLine="720"/>
      </w:pPr>
      <w:r w:rsidRPr="00E541CA">
        <w:t xml:space="preserve">மற்றொரு தீமை பயனற்ற உழைப்பு.</w:t>
      </w:r>
    </w:p>
    <w:p w:rsidRPr="00E541CA" w:rsidR="00E541CA" w:rsidP="00E541CA" w:rsidRDefault="00E541CA" w14:paraId="6342D204" w14:textId="157FC17E">
      <w:pPr>
        <w:ind w:firstLine="720"/>
      </w:pPr>
      <w:r w:rsidRPr="00E541CA">
        <w:t xml:space="preserve">மூன்றாவது தீமை மற்றவர்களைத் தீர்ப்பிடுவதாகும்.</w:t>
      </w:r>
    </w:p>
    <w:p w:rsidRPr="00E541CA" w:rsidR="00E541CA" w:rsidP="00E541CA" w:rsidRDefault="00E541CA" w14:paraId="573CB5A3" w14:textId="4F11116B">
      <w:pPr>
        <w:ind w:firstLine="720"/>
      </w:pPr>
      <w:r w:rsidRPr="00E541CA">
        <w:t xml:space="preserve">நான்காவது தீமை மற்றவர்களைப் புகழ்ந்து பேசுவதாகும்.</w:t>
      </w:r>
    </w:p>
    <w:p w:rsidRPr="00E541CA" w:rsidR="00E541CA" w:rsidP="00E541CA" w:rsidRDefault="00E541CA" w14:paraId="1DF9EA34" w14:textId="179A7D39">
      <w:pPr>
        <w:ind w:firstLine="720"/>
      </w:pPr>
      <w:r w:rsidRPr="00E541CA">
        <w:t xml:space="preserve">ஐந்தாவது மற்றும் இறுதித் தீமை என்பது, தன்னைத் தானும் வழிதவறிச் சென்றவர்களையும் கசப்பான அழிவுக்கு உள்ளாக்குவதாகும்.</w:t>
      </w:r>
    </w:p>
    <w:p w:rsidRPr="00E541CA" w:rsidR="00E541CA" w:rsidP="00E541CA" w:rsidRDefault="00E541CA" w14:paraId="737D5D45" w14:textId="2B7004EC">
      <w:pPr>
        <w:ind w:firstLine="720"/>
      </w:pPr>
      <w:r w:rsidRPr="00E541CA">
        <w:t xml:space="preserve">பாவனைச் செயல்களின் போர்வையில் மறைந்திருக்கும் அந்தத் தீமை, ஒருவேளை அற்பமானதா என்று ஒவ்வொருவரும் இங்கே சிந்திக்கட்டும்.</w:t>
      </w:r>
    </w:p>
    <w:p w:rsidRPr="00E541CA" w:rsidR="00E541CA" w:rsidP="00E541CA" w:rsidRDefault="00E541CA" w14:paraId="6ACC99B2" w14:textId="402147E6">
      <w:pPr>
        <w:ind w:firstLine="720"/>
      </w:pPr>
      <w:r w:rsidRPr="00E541CA">
        <w:rPr>
          <w:rStyle w:val="FootnoteReference"/>
          <w:i/>
        </w:rPr>
        <w:footnoteReference w:id="655"/>
      </w:r>
      <w:r w:rsidRPr="00E541CA">
        <w:t xml:space="preserve">நல்ல செயல்களின் வேடத்தின் கீழ் மறைந்திருக்கும் ஒரு பெரிய தீமை உள்ளது: பெருமை கலந்த வீண் பெருமை; ஏனெனில் அது, பெருமையுள்ளவர்களுக்கு எதிர்த்து நிற்கும் தேவனுக்கே எதிரானது. இது எதிர்க்கிறது, ஏனெனில் அது தேவனுடைய மகிமையைத் தேடாமல், தன் சொந்த மகிமையைத் தேடுகிறது; அது தேவனுக்குப் பிரியமளிக்காமல், மனிதர்களுக்குப் பிரியமளிக்கிறது, மேலும் தேவனுக்காகப் பாடுபடாமல், தனக்காகப் பாடுபடுகிறது; அது பரிசுத்தமானது என்று கனப்படுத்தப்படுவதற்காகவும், மனிதர்கள் அதை தேவனுடைய ஒரு பெரிய ஊழியராகப் புகழ வேண்டும் என்பதற்காகவும். அத்தகையவன் நோன்பிருக்கும்போது, தான் நோன்பிருப்பதாகத் தோற்றமளிக்க, தன் முகத்தைச் சுளித்துக்கொள்ளுகிறான்; அவன் ஜெபிக்கும்போது, மக்கள் தன்னை ஜெபிப்பதைக் காணும்படியாக, தன் ஜெபத்தை நீட்டி, வெளிப்படையாக ஜெபிக்கிறான்</w:t>
      </w:r>
      <w:r w:rsidRPr="00E541CA">
        <w:rPr>
          <w:rStyle w:val="FootnoteReference"/>
        </w:rPr>
        <w:footnoteReference w:id="654"/>
      </w:r>
      <w:r w:rsidRPr="00E541CA">
        <w:t xml:space="preserve"> . மேலும், அவன் செய்யும் எந்த நன்மையும் இரகசியமாகச் செய்வதில்லை, மாறாக, மக்கள் தன்னைப் புகழும்படியாக வெளிப்படையாகச் செய்கிறான். ஏனெனில் நமது இரட்சகராகிய கிறிஸ்து, நற்செய்தியில் பாசாங்குக்காரராகிய பரிசேயரிடம் இவ்விதமாகச் சொல்லி</w:t>
      </w:r>
      <w:r w:rsidRPr="00E541CA">
        <w:rPr>
          <w:i/>
        </w:rPr>
        <w:t xml:space="preserve">,</w:t>
      </w:r>
      <w:r w:rsidRPr="00E541CA">
        <w:t xml:space="preserve"> அத்தகைய ஒருவரை வெள்ளையடிக்கப்பட்ட கல்லறைக்கு ஒப்பிடுகிறார்: </w:t>
      </w:r>
      <w:r w:rsidRPr="00E541CA">
        <w:rPr>
          <w:i/>
        </w:rPr>
        <w:t xml:space="preserve">'ஐயோ! உங்களைப் போலவே வெள்ளையடிக்கப்பட்ட கல்லறைகள்! அவை புறம்பாகப் பார்க்க அழகாக இருக்கின்றன, ஆனால் உள்ளே மரித்தவர்களின் எலும்புகளாலும் சகலவித அசுத்தத்தினாலும் நிரம்பியிருக்கின்றன.' அப்படியே நீங்களும்: ஏனெனில் வெளிப்படையாக நீங்கள் நீதியுள்ளவர்களாகத் தோன்றுகிறீர்கள், ஆனால் உள்ளே பாபிகளும், </w:t>
      </w:r>
      <w:r w:rsidRPr="00E541CA">
        <w:t xml:space="preserve">கள்ளத்தனமுள்ளவர்களும், கள்ளத்தனமுள்ளவர்களாகவும்</w:t>
      </w:r>
      <w:r w:rsidRPr="00E541CA">
        <w:rPr>
          <w:i/>
        </w:rPr>
        <w:t xml:space="preserve"> நிறைந்திருக்கிறீர்கள்</w:t>
      </w:r>
      <w:r w:rsidRPr="00E541CA">
        <w:t xml:space="preserve">.</w:t>
      </w:r>
    </w:p>
    <w:p w:rsidRPr="00E541CA" w:rsidR="00E541CA" w:rsidP="00E541CA" w:rsidRDefault="00E541CA" w14:paraId="4E12D4D3" w14:textId="6B587479">
      <w:pPr>
        <w:ind w:firstLine="720"/>
      </w:pPr>
      <w:r w:rsidRPr="00E541CA">
        <w:t xml:space="preserve">பாவனைப் புனிதர்களால் செய்யப்படும் நற்செயல்களின் வடிவில் மறைந்திருக்கும் ஒரு பெரும் தீமை; முயற்சியின் வீண், ஏனெனில் மனிதனால் செய்யப்படும் அனைத்து முயற்சிகளும்—நோன்பு, ஜெபம் அல்லது வேறு எந்த முயற்சியாக இருந்தாலும்—வீணானவை. இங்கு, மனிதப் புகழ்ச்சிக்கு அதன் பலன் கிடைக்கிறது, ஆனால் வரவிருக்கும் யுகத்தில் அது காணப்படாது; புனித யோவான் கிளிமாகஸ் </w:t>
      </w:r>
      <w:r w:rsidRPr="00E541CA">
        <w:t xml:space="preserve">(</w:t>
      </w:r>
      <w:r w:rsidRPr="00E541CA">
        <w:rPr>
          <w:rStyle w:val="FootnoteReference"/>
        </w:rPr>
        <w:footnoteReference w:id="656"/>
      </w:r>
      <w:r w:rsidRPr="00E541CA">
        <w:t xml:space="preserve"> )</w:t>
      </w:r>
      <w:r w:rsidRPr="00E541CA">
        <w:t xml:space="preserve"> அத்தகைய முயற்சிகளின் வீண்தன்மையைத் தெளிவாக வெளிப்படுத்துகிறார்</w:t>
      </w:r>
      <w:r w:rsidRPr="00E541CA">
        <w:t xml:space="preserve">, அவர் கூறுவதாவது: வீண் பெருமை என்பது உழைப்பை வீணடிப்பது, வியர்வையின் அழிவு, செல்வத்திற்கு எதிரான அவதூறு, நம்பிக்கையின்மையின் கோட்டை, இகழ்ச்சிக்கு முன்னோடி, துறைமுகத்தில் ஏற்படும் தீ, களத்தில் உள்ள எறும்பு; ஏனெனில் எறும்புகள் சிறியவை, ஆனாலும் அவை ஒவ்வொரு செயலையும் அதன் பலனையும் அவதூறு செய்கின்றன. தவளை கோதுமை பக்குவப்படுவதற்காகக் காத்திருக்கிறது, வீண் பெருமை (நல்) செல்வம் சேகரிக்கப்படுவதற்காகக் காத்திருக்கிறது; ஏனெனில், தவளை திருடுவதில் மகிழ்ச்சி அடைகிறது, ஆனால் வீண் பெருமை கொண்டவன் சிதறடிக்கையில் மகிழ்ச்சி அடைகிறான். மேலும்: வீண் பெருமை கொண்டவனின் நோன்பு பலனற்றது, அவனது ஜெபமும் பயனற்றது; ஏனெனில், அவன் இரண்டையும் மனிதரின் புகழுக்காகவே செய்கிறான். வீணாக நோன்பிருப்பவன் இரட்டைத் தீமையைச் செய்கிறான், ஏனெனில் அவன் தன் உடலை வாடச் செய்கிறான், ஆனாலும் எந்தப் பலனையும் பெறவில்லை. வீணாகச் செய்பவனைப் பார்த்து யார் சிரிக்க மாட்டார்கள்? இதுவரை படிக்கட்டு-எழுத்தாளர்.</w:t>
      </w:r>
    </w:p>
    <w:p w:rsidRPr="00E541CA" w:rsidR="00E541CA" w:rsidP="00E541CA" w:rsidRDefault="00E541CA" w14:paraId="283DF122" w14:textId="2C02BC49">
      <w:pPr>
        <w:ind w:firstLine="720"/>
      </w:pPr>
      <w:r w:rsidRPr="00E541CA">
        <w:t xml:space="preserve">கபடமாகச் செய்யப்படும் நற்செயல்களின் போர்வையில், மற்றவர்களைக் கண்டிப்பது ஒரு பெரிய தீமை. வரி வசூலிப்பாளனுடன் கோவிலில் ஜெபித்த, வீண் பெருமை கொண்ட பரிசேயனைப் போலவே இதுவும் தெரிகிறது; அவன் கூறினான்: </w:t>
      </w:r>
      <w:r w:rsidRPr="00E541CA">
        <w:rPr>
          <w:i/>
        </w:rPr>
        <w:t xml:space="preserve">'கடவுளே, நான் மற்ற மனிதர்களைப் போலவும், கொள்ளையர்கள், தீயவர்கள், விபச்சாரிகள், அல்லது இந்தக் கட்டண வசூலிப்பாளரைப் போலவும் இல்லை என்பதற்காக உமக்கு நன்றி செலுத்துகிறேன்'</w:t>
      </w:r>
      <w:r w:rsidRPr="00E541CA">
        <w:rPr>
          <w:rStyle w:val="FootnoteReference"/>
          <w:i/>
        </w:rPr>
        <w:footnoteReference w:id="657"/>
      </w:r>
      <w:r w:rsidRPr="00E541CA">
        <w:rPr>
          <w:i/>
        </w:rPr>
        <w:t xml:space="preserve"> .</w:t>
      </w:r>
      <w:r w:rsidRPr="00E541CA">
        <w:lastRenderedPageBreak/>
      </w:r>
      <w:r w:rsidRPr="00E541CA">
        <w:t xml:space="preserve"> ஏனெனில், பரிசேயனால் கண்டிக்கப்பட்ட சுங்கக்காரனோ, தேவனுக்கு முன்பாக நீதிமானாக்கப்பட்டான்; ஆனால் மற்றவர்களைக் கண்டித்த பரிசேயனோ, தன்னைத்தானே கண்டிக்கப்பட்டவனாகப் போனான், அவனுடைய நற்கிரியைகளும் பயனற்றுப் போயின.</w:t>
      </w:r>
    </w:p>
    <w:p w:rsidRPr="00E541CA" w:rsidR="00E541CA" w:rsidP="00E541CA" w:rsidRDefault="00E541CA" w14:paraId="223D7D75" w14:textId="036C5317">
      <w:pPr>
        <w:ind w:firstLine="720"/>
      </w:pPr>
      <w:r w:rsidRPr="00E541CA">
        <w:t xml:space="preserve">பாவனைக்காகச் செய்யப்படும் நற்செயல்களின் போர்வையில், மற்றவர்களை வஞ்சித்து, அவர்களைப் பொய்ச் நம்பிக்கைக்குள் இழுப்பது ஒரு பெரும் தீமை. மேலும், பொய்ச் செயல்களை உண்மையானவை எனக் கருதுவதும், ஒரு பாசாங்குக்காரனைப் புனிதர்களில் புனிதனாகப் போற்றுவதும், அவனது வார்த்தைகளை உண்மையின் வார்த்தைகள் என ஏற்றுக்கொள்வதும், அவனது போதனைகளுக்குக் கீழ்ப்படிவதும் ஆகும். இந்தப் பாசாங்குத்தனமான முறையில், பல மதபோதகர்கள் பலரை ஆர்த்தடாக்ஸ் விசுவாசத்திலிருந்து மதபோதத்திற்கு வழிநடத்திச் சென்றுள்ளனர்; அத்தகையவர் தன்னை </w:t>
      </w:r>
      <w:r w:rsidRPr="00E541CA">
        <w:rPr>
          <w:i/>
        </w:rPr>
        <w:t xml:space="preserve">ஒளிமிகுந்த தூதனாக</w:t>
      </w:r>
      <w:r w:rsidRPr="00E541CA">
        <w:t xml:space="preserve"> மாற்றிக்கொள்ளும் சாத்தானைப் போன்றவர்</w:t>
      </w:r>
      <w:r w:rsidRPr="00E541CA">
        <w:rPr>
          <w:rStyle w:val="FootnoteReference"/>
          <w:i/>
        </w:rPr>
        <w:footnoteReference w:id="658"/>
      </w:r>
      <w:r w:rsidRPr="00E541CA">
        <w:t xml:space="preserve"> ; அவர் மக்களை ஏமாற்றவும், இரட்சிப்பின் பாதையிலிருந்து அவர்களைத் திசை திருப்பவும் ஒளியாகத் தோன்றுகிறார்.</w:t>
      </w:r>
    </w:p>
    <w:p w:rsidRPr="00E541CA" w:rsidR="00E541CA" w:rsidP="00E541CA" w:rsidRDefault="00E541CA" w14:paraId="30067968" w14:textId="267C01EF">
      <w:pPr>
        <w:ind w:firstLine="720"/>
      </w:pPr>
      <w:r w:rsidRPr="00E541CA">
        <w:t xml:space="preserve">இருப்பினும், இறுதி மற்றும் மிகப்பெரிய தீமை நித்திய நாசமே; ஏனெனில், வீண் பெருமைக்காகப் பாசாங்குடன் நற்செயல்களைச் செய்பவன், தீமை செய்பவன் தண்டிக்கப்படுவதைப் போலவே நிச்சயமாகத் தண்டிக்கப்படுவான்; ஏனெனில் பாசாங்குத்தனமும் வீண் பெருமையும் அவற்றுள் தீமைகளாக இருக்கின்றன.</w:t>
      </w:r>
    </w:p>
    <w:p w:rsidRPr="00E541CA" w:rsidR="00E541CA" w:rsidP="00E541CA" w:rsidRDefault="00E541CA" w14:paraId="374100E8" w14:textId="53CC9248">
      <w:pPr>
        <w:ind w:firstLine="720"/>
      </w:pPr>
      <w:r w:rsidRPr="00E541CA">
        <w:t xml:space="preserve">தனது எஜமானால் நம்பிக்கைக்குரியதாக ஒப்படைக்கப்பட்ட செல்வத்தைத் திருடி வீணாகச் செலவழிக்கும் தீய ஊழியனைப் போலவே, பாசாங்குத்தனமான செயல்களில் தனது பலத்தைச் செலவிடுபவனும் கண்டிக்கப்படுவான். ஏனெனில், கடவுளால் தனக்கு வழங்கப்பட்ட வரங்களைக் கடவுளின் மகிமைக்காக அல்லாமல், தனது சொந்தப் புகழுக்காகவே அவன் திருப்புகிறான்.</w:t>
      </w:r>
    </w:p>
    <w:p w:rsidRPr="00E541CA" w:rsidR="00E541CA" w:rsidP="00E541CA" w:rsidRDefault="00E541CA" w14:paraId="36E53B7D" w14:textId="021AF2B6">
      <w:pPr>
        <w:ind w:firstLine="720"/>
      </w:pPr>
      <w:r w:rsidRPr="00E541CA">
        <w:t xml:space="preserve">பிறரைக் கண்டிக்கிறவன் அவனே கிறிஸ்து விரோதி என்று கண்டிக்கப்படுவான். பிதாக்களின் நூல்களில், 'தனது சகோதரனைக் கண்டிக்கிறவன் கிறிஸ்து விரோதி' என்று எழுதப்படவில்லையா? சபேயாவின் யோவான் என்ன பாடுபட்டார், எந்தக் காரணத்திற்காக? ஐயோ, தன் சகோதரனைப் பற்றித் தீர்ப்பளித்ததால், சிலுவையில் அறையப்பட்ட கிறிஸ்து ஆண்டவரால் ஒரு தரிசனத்தில் அவர் வெளியேற்றப்பட்டார், கிறிஸ்துவெறுப்பு என்று அழைக்கப்பட்டார், மேலும் அவருடைய மேலங்கியைக் கழற்றப்பட்டார். விரும்புகிறவர் அக்டோபர் 22 ஆம் தேதி அன்று, அறிமுக உரையில் இதைப் படிக்கலாம்.</w:t>
      </w:r>
    </w:p>
    <w:p w:rsidRPr="00E541CA" w:rsidR="00E541CA" w:rsidP="00E541CA" w:rsidRDefault="00E541CA" w14:paraId="7E9410DE" w14:textId="32293BB9">
      <w:pPr>
        <w:ind w:firstLine="720"/>
        <w:rPr>
          <w:i/>
        </w:rPr>
      </w:pPr>
      <w:r w:rsidRPr="00E541CA">
        <w:t xml:space="preserve">மற்றவர்கள் வழிதவறி, மயக்குபவர்களாகக் கண்டனம் செய்யப்பட்டனர்; அவர்களைப் </w:t>
      </w:r>
      <w:r w:rsidRPr="00E541CA">
        <w:rPr>
          <w:i/>
        </w:rPr>
        <w:t xml:space="preserve">பற்றி</w:t>
      </w:r>
      <w:r w:rsidRPr="00E541CA">
        <w:t xml:space="preserve">, ஆண்டவரின் வார்த்தையின்படி, </w:t>
      </w:r>
      <w:r w:rsidRPr="00E541CA">
        <w:rPr>
          <w:i/>
        </w:rPr>
        <w:t xml:space="preserve">அவர்களுடைய கழுத்தில் ஒரு திரிகைக்கல்லுக் கட்டப்பட்டு, அவர்கள் கடலில் எறியப்படுவார்கள்</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அத்தகையவன் தனியாக அழிந்து போவதில்லை, மாறாக தான் ஏமாற்றியவர்களையும் தன்னுடன் ஒரே அழிவுக்குள் இழுத்துச் செல்கிறான்: இறையியல் அறிஞர் புனித யோவான் வானத்திலிருந்து வீசப்பட்டதைக் கண்ட அந்தப் பாம்பு தனியாக விழவில்லை, </w:t>
      </w:r>
      <w:r w:rsidRPr="00E541CA">
        <w:rPr>
          <w:i/>
        </w:rPr>
        <w:t xml:space="preserve">மாறாக </w:t>
      </w:r>
      <w:r w:rsidRPr="00E541CA">
        <w:rPr>
          <w:i/>
        </w:rPr>
        <w:t xml:space="preserve">வானத்தின் நட்சத்திரங்களில் மூன்றில் ஒரு பங்கையும் </w:t>
      </w:r>
      <w:r w:rsidRPr="00E541CA">
        <w:t xml:space="preserve">தன்னுடன்</w:t>
      </w:r>
      <w:r w:rsidRPr="00E541CA">
        <w:rPr>
          <w:i/>
        </w:rPr>
        <w:t xml:space="preserve"> இழுத்துச் சென்றது </w:t>
      </w:r>
      <w:r w:rsidRPr="00E541CA">
        <w:t xml:space="preserve">போலவே</w:t>
      </w:r>
      <w:r w:rsidRPr="00E541CA">
        <w:rPr>
          <w:rStyle w:val="FootnoteReference"/>
          <w:i/>
        </w:rPr>
        <w:footnoteReference w:id="660"/>
      </w:r>
      <w:r w:rsidRPr="00E541CA">
        <w:t xml:space="preserve"> . ஏமாற்றப்பட்டவர்கள், தங்களை ஏமாற்றியவருடன் சேர்ந்து அழிந்து போவார்கள்; இது புனித கிரிசோஸ்டோம், பிலிப்பியர் திருமுகத்தின் மீதான தனது இரண்டாவது அருளுரையில்</w:t>
      </w:r>
      <w:r w:rsidRPr="00E541CA">
        <w:rPr>
          <w:rStyle w:val="FootnoteReference"/>
        </w:rPr>
        <w:footnoteReference w:id="661"/>
      </w:r>
      <w:r w:rsidRPr="00E541CA">
        <w:t xml:space="preserve"> </w:t>
      </w:r>
      <w:r w:rsidRPr="00E541CA">
        <w:t xml:space="preserve">அறிவிக்கப்படுகிறது</w:t>
      </w:r>
      <w:r w:rsidRPr="00E541CA">
        <w:t xml:space="preserve">, அவர் கூறுவது: அதற்குக் கீழ்ப்படிபவர்களுக்குத் துன்பத்தை ஏற்படுத்தும் நோக்கில் ஒரு பிரசங்கத்தை வகுக்கும் சாத்தானை விட அருவருப்பானது வேறு ஏதேனும் உண்டா? அவன் தன் சொந்த மக்களையே எத்தனை தீமைகளால் துளைக்கிறான் என்பதை நீங்கள் காண்கிறீர்களா? அவன் தன் பிரசங்கங்கள் மற்றும் தன் உழைப்புகள் மூலம் அவர்களுக்குத் துன்பத்தையும் வேதனையையும் ஏற்படுத்துகிறான். இதுவரை கிறிசோஸ்தோம்.</w:t>
      </w:r>
    </w:p>
    <w:p w:rsidRPr="00E541CA" w:rsidR="00E541CA" w:rsidP="00E541CA" w:rsidRDefault="00E541CA" w14:paraId="38D79BB8" w14:textId="4B283188">
      <w:pPr>
        <w:ind w:firstLine="720"/>
      </w:pPr>
      <w:r w:rsidRPr="00E541CA">
        <w:t xml:space="preserve">இத்தகைய பெரிய மற்றும் கொடிய தீமை, பாசாங்குத்தனமாகச் செய்யப்படும் நற்செயல்களின் போர்வையின் கீழ் மறைந்திருக்கிறது.</w:t>
      </w:r>
    </w:p>
    <w:p w:rsidRPr="00E541CA" w:rsidR="00E541CA" w:rsidP="00E541CA" w:rsidRDefault="00E541CA" w14:paraId="254F6BE9" w14:textId="121E282B">
      <w:pPr>
        <w:ind w:firstLine="720"/>
      </w:pPr>
      <w:r w:rsidRPr="00E541CA">
        <w:t xml:space="preserve">இங்கு, கிறிஸ்துவின் திருச்சபையின் எதிரிகள்—தங்களைத் தாங்களே பரிசுத்தவான்கள், நீதியுள்ளவர்கள் மற்றும் மரியாதைக்குரியவர்கள் என்று கற்பனை செய்துகொள்பவர்கள்—அவர்கள் தங்கள் சொந்த மனசாட்சியை ஆராய்ந்து, தங்கள் செயல்களை நுணுக்கமாகப் பரிசோதிக்கட்டும், தங்கள் நற்செயல்களின் போர்வையின் கீழ் அந்த ஐந்துமடங்கு தீமை இருக்கிறதா என்று பார்க்கட்டும். நான் ஒரு பாவியாகிய நான் அவர்களைக் கண்டிக்கவில்லை, ஆனால் என் ஆண்டவராகிய கிறிஸ்து எனக்கு ஒப்படைத்த என் மந்தையை, என் கடமைக்கேற்ப நான் காக்கிறேன்; கிறிஸ்துவின் ஆவிக்குரிய ஆடுகளுக்கு கிறிஸ்துவின் வார்த்தைகளைச் சொல்லி: </w:t>
      </w:r>
      <w:r w:rsidRPr="00E541CA">
        <w:rPr>
          <w:i/>
        </w:rPr>
        <w:t xml:space="preserve">'உங்களைக் குறித்து எச்சரிக்கையாயிருங்கள்; பரிசேயரின் புளிப்பானவைகளாகிய பாபிகரணத்திலிருந்து விலகியிருங்கள்' </w:t>
      </w:r>
      <w:r w:rsidRPr="00E541CA">
        <w:t xml:space="preserve">(</w:t>
      </w:r>
      <w:r w:rsidRPr="00E541CA">
        <w:rPr>
          <w:rStyle w:val="FootnoteReference"/>
          <w:i/>
        </w:rPr>
        <w:footnoteReference w:id="662"/>
      </w:r>
      <w:r w:rsidRPr="00E541CA">
        <w:t xml:space="preserve"> ); உங்களிடம் வரும் பாசாங்குக்காரர்களைக் குறித்து எச்சரிக்கையாயிருங்கள்; அவர்கள் நற்செயல்களின் வெளித்தோற்றத்தால் உங்களை வஞ்சிக்கிறார்கள். </w:t>
      </w:r>
      <w:r w:rsidRPr="00E541CA">
        <w:rPr>
          <w:i/>
        </w:rPr>
        <w:t xml:space="preserve">பிரியமானவர்களே, எல்லா ஆவிகளுக்கும் நம்பிக்கை கொள்ளாதீர்கள், ஆனால் அந்த ஆவிகள் தேவனுடையவைதானா என்று சோதித்துப் பாருங்கள்: ஏனெனில், அநேக கள்ளத்தீர்க்கதரிசிகள் </w:t>
      </w:r>
      <w:r w:rsidRPr="00E541CA">
        <w:t xml:space="preserve">(வஞ்சக போதகர்கள்) </w:t>
      </w:r>
      <w:r w:rsidRPr="00E541CA">
        <w:rPr>
          <w:i/>
        </w:rPr>
        <w:t xml:space="preserve">உலகத்தில் புறப்பட்டுப் போனார்கள்</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அத்தியாயம் 4. சுய-அன்பிலிருந்து எழுவதால் பலனற்ற நற்செயல்கள்</w:t>
      </w:r>
      <w:bookmarkEnd w:id="78"/>
    </w:p>
    <w:p w:rsidRPr="00E541CA" w:rsidR="00E541CA" w:rsidP="00E541CA" w:rsidRDefault="00E541CA" w14:paraId="561A8349" w14:textId="522B5D50">
      <w:pPr>
        <w:ind w:firstLine="720"/>
        <w:rPr>
          <w:i/>
        </w:rPr>
      </w:pPr>
      <w:r w:rsidRPr="00E541CA">
        <w:t xml:space="preserve">3) </w:t>
      </w:r>
      <w:r w:rsidRPr="00E541CA">
        <w:rPr>
          <w:i/>
        </w:rPr>
        <w:t xml:space="preserve">பலனற்ற மற்றும் இரட்சிப்பைப் பெறத் தகுதியற்ற </w:t>
      </w:r>
      <w:r w:rsidRPr="00E541CA">
        <w:rPr>
          <w:i/>
        </w:rPr>
        <w:t xml:space="preserve">நற்செயல்கள் பற்றிய ஒரு கலந்துரையாடல்</w:t>
      </w:r>
      <w:r w:rsidRPr="00E541CA">
        <w:rPr>
          <w:i/>
        </w:rPr>
        <w:t xml:space="preserve">.</w:t>
      </w:r>
    </w:p>
    <w:p w:rsidRPr="00E541CA" w:rsidR="00E541CA" w:rsidP="00E541CA" w:rsidRDefault="00E541CA" w14:paraId="0D8E9404" w14:textId="31D11773">
      <w:pPr>
        <w:ind w:firstLine="720"/>
      </w:pPr>
      <w:r w:rsidRPr="00E541CA">
        <w:t xml:space="preserve">விமோசனப் பலனைத் தராத நற்செயல்கள் என்பவை செய்யப்படுபவை:</w:t>
      </w:r>
    </w:p>
    <w:p w:rsidRPr="00E541CA" w:rsidR="00E541CA" w:rsidP="00E541CA" w:rsidRDefault="00E541CA" w14:paraId="0DFA8A3B" w14:textId="5F95C1E3">
      <w:pPr>
        <w:ind w:firstLine="720"/>
      </w:pPr>
      <w:r w:rsidRPr="00E541CA">
        <w:t xml:space="preserve">அல்லது கடவுள் மீதான அன்பிலிருந்து அல்ல, மாறாக சுய அன்பிலிருந்து செய்யப்படுகின்றன.</w:t>
      </w:r>
    </w:p>
    <w:p w:rsidRPr="00E541CA" w:rsidR="00E541CA" w:rsidP="00E541CA" w:rsidRDefault="00E541CA" w14:paraId="0EDC2634" w14:textId="2EB25CED">
      <w:pPr>
        <w:ind w:firstLine="720"/>
      </w:pPr>
      <w:r w:rsidRPr="00E541CA">
        <w:t xml:space="preserve">அல்லது ஆர்த்தடாக்ஸ் கத்தோலிக்க திருச்சபைக்கு வெளியே செய்யப்படுபவை.</w:t>
      </w:r>
    </w:p>
    <w:p w:rsidRPr="00E541CA" w:rsidR="00E541CA" w:rsidP="00E541CA" w:rsidRDefault="00E541CA" w14:paraId="251F5284" w14:textId="3DAD663F">
      <w:pPr>
        <w:ind w:firstLine="720"/>
      </w:pPr>
      <w:r w:rsidRPr="00E541CA">
        <w:t xml:space="preserve">சுய-அன்பால் தூண்டப்பட்ட நற்செயல்கள் குறித்து</w:t>
      </w:r>
    </w:p>
    <w:p w:rsidRPr="00E541CA" w:rsidR="00E541CA" w:rsidP="00E541CA" w:rsidRDefault="00E541CA" w14:paraId="4EAD725A" w14:textId="6F08BF8F">
      <w:pPr>
        <w:ind w:firstLine="720"/>
      </w:pPr>
      <w:r w:rsidRPr="00E541CA">
        <w:t xml:space="preserve">கடவுள் மீதான அன்பினால் அல்லாமல், சுய-அன்பினால் செய்யப்படும் அந்த நல்ல செயல்கள், பின்வருமாறு ஆராயப்பட வேண்டும்:</w:t>
      </w:r>
    </w:p>
    <w:p w:rsidRPr="00E541CA" w:rsidR="00E541CA" w:rsidP="00E541CA" w:rsidRDefault="00E541CA" w14:paraId="337C7CF0" w14:textId="11AC17A4">
      <w:pPr>
        <w:ind w:firstLine="720"/>
      </w:pPr>
      <w:r w:rsidRPr="00E541CA">
        <w:t xml:space="preserve">ஒருவர் தன்னை விட கடவுளை அதிகமாக நேசிக்கிறாரா, அல்லது கடவுளை விட தன்னை அதிகமாக நேசிக்கிறாரா? தன்னை விட கடவுளை அதிகமாக நேசிப்பவர், தனது செயல்களில் தன்னைத் தேடாமல், கடவுளைத் தேடுகிறார். கடவுளை விட தன்னை அதிகமாக நேசிப்பவர், தனது செயல்களில் கடவுளைத் தேடாமல், தன்னைத் தேடுகிறார். கடவுளை நேசிப்பவர் தனது செயல்களில் கடவுளைத் தேடுகிறார்; அவர் செய்யும் ஒவ்வொரு நற்செயலையும் கடவுளுக்காகவும், தெய்வீக அன்பின் பொருட்டும் செய்கிறார்,</w:t>
      </w:r>
      <w:r w:rsidRPr="00E541CA">
        <w:lastRenderedPageBreak/>
      </w:r>
      <w:r w:rsidRPr="00E541CA">
        <w:t xml:space="preserve"> , தான் நேசிப்பவரை மகிழ்விப்பதற்காக. ஆனால், தன்னை நேசிப்பவர் தனது செயல்களில் தன்னையே தேடுகிறார்; அவர் செய்யும் ஒவ்வொரு செயலையும்—நற்செயல்கள் உட்பட—தனக்காகவே செய்கிறார், தற்கால அல்லது நித்திய நன்மைக்காகவோ தன்னிடம் எந்த நன்மையையும் தேடாமல்.</w:t>
      </w:r>
    </w:p>
    <w:p w:rsidRPr="00E541CA" w:rsidR="00E541CA" w:rsidP="00E541CA" w:rsidRDefault="00E541CA" w14:paraId="19DD3AFD" w14:textId="07DDAD82">
      <w:pPr>
        <w:ind w:firstLine="720"/>
      </w:pPr>
      <w:r w:rsidRPr="00E541CA">
        <w:t xml:space="preserve">சுயநலன் கொண்டவன், வீண் முயற்சி, அவமானம் அல்லது இகழ்ச்சிக்கு ஆளாகாமல் இருப்பதற்காக, இவ்வுலக நன்மைக்காக நல்ல செயல்களைச் செய்கிறான், தீமைக்கான தண்டனை மற்றும் பழிவாங்கலுக்காக; அல்லது அவர் தனது நல்ல செயல்களுக்காக மக்களிடமிருந்து சில நன்மைகள், அல்லது மரியாதை மற்றும் பாராட்டுகளைப் பெறுவதற்காக: தீயவன் துன்பத்தின் பயத்தினால் தீமை செய்யவில்லை, ஆனால் தண்டனை மற்றும் பழிவாங்கல் இல்லாதிருந்தால் எல்லா வகையிலும் தீமை செய்வான். ஒரு நல்லவர் லாபத்திற்காகவோ, அல்லது மற்றவர்களின் மரியாதை மற்றும் பாராட்டுக்காகவோ நல்லது செய்கிறார்; இருப்பினும், பதிலுக்கு மக்களிடமிருந்து சில வெகுமதி, அல்லது மரியாதை மற்றும் பாராட்டை அவர் எதிர்பார்க்கவில்லை என்றால், அவர் எந்த வகையிலும் நல்லது செய்ய மாட்டார். இரண்டும் அடிப்படையில் நல்ல செயல்களே: தண்டனைப் பயத்தில் தீமையைத் தவிர்ப்பவரின் செயலும், பலன் மற்றும் மரியாதைக்காக நன்மை செய்பவரின் செயலும்; இருப்பினும், இவை இரண்டும் கடவுள் மீதான அன்பினால் செய்யப்படாததால், ஆனால் சுய-அன்பினாலும் சொந்த ஆதாயத்திற்காகவும் செய்யப்படுவதால், அந்தக் காரணத்திற்காக அவர்கள் தேவனுக்கு முன்பாகப் பலனற்றவர்களாய் இருக்கிறார்கள், நித்திய இரட்சிப்புக்குத் தகுதியற்றவர்கள், ஆனாலும் அவர்கள் இங்கே தங்கள் பலனையும் நன்மையையும் பெறுகிறார்கள். ஏனெனில், தண்டனையின் பயத்தினால் தீமை செய்யாதவன், தான் தண்டனையை அனுபவிக்கவில்லை என்பதே அவனது வெகுமதியும் ஆதாயமும் ஆகிறது. ஆனால், தன் சொந்த நலனுக்காக நன்மை செய்பவனைப் பொறுத்தவரை, நன்மை செய்யும் செயலே அவனது வெகுமதியாகும்; அவன் எந்த நோக்கத்திற்காக நன்மை செய்கிறானோ, அந்த வெகுமதி, ஆதாயம், கௌரவம் மற்றும் புகழ்ச்சியை அவன் பெறுகிறான்.</w:t>
      </w:r>
    </w:p>
    <w:p w:rsidRPr="00E541CA" w:rsidR="00E541CA" w:rsidP="00E541CA" w:rsidRDefault="00E541CA" w14:paraId="23336FEE" w14:textId="0759C313">
      <w:pPr>
        <w:ind w:firstLine="720"/>
      </w:pPr>
      <w:r w:rsidRPr="00E541CA">
        <w:t xml:space="preserve">ஆனால், நித்திய இரட்சிப்பிற்காக நற்செயல்களைச் செய்யும்வர்கள்கூட, கடவுளை நேசிப்பதை விட தங்களை அதிகமாக நேசித்தால், அவர்கள் தங்கள் முயற்சிகளில் வறண்டவர்களாகவோ அல்லது முற்றிலும் பலனற்றவர்களாகவோ இருக்கிறார்கள்; ஏனெனில், அவர்கள் சிறிதளவே தகுதியுடையவர்கள், அல்லது உண்மையில் இரட்சிப்புக்குத் தகுதியற்றவர்கள், அது பின்வருமாறு விளக்கப்படுகிறது:</w:t>
      </w:r>
    </w:p>
    <w:p w:rsidRPr="00E541CA" w:rsidR="00E541CA" w:rsidP="00E541CA" w:rsidRDefault="00E541CA" w14:paraId="4481C2DA" w14:textId="411D015B">
      <w:pPr>
        <w:ind w:firstLine="720"/>
      </w:pPr>
      <w:r w:rsidRPr="00E541CA">
        <w:t xml:space="preserve">ஒருவன் தனக்கு மோட்சம் விரும்புகிறபடியினாலே, தீமையை விட்டு நன்மையைச் செய்ய அவனுக்கு மூன்று நோக்கங்கள் (காரணங்கள்) உண்டு:</w:t>
      </w:r>
    </w:p>
    <w:p w:rsidRPr="00E541CA" w:rsidR="00E541CA" w:rsidP="00E541CA" w:rsidRDefault="00E541CA" w14:paraId="2D20428D" w14:textId="49A5F510">
      <w:pPr>
        <w:ind w:firstLine="720"/>
      </w:pPr>
      <w:r w:rsidRPr="00E541CA">
        <w:t xml:space="preserve">1) நித்திய தண்டனையின் பயத்தினால்,</w:t>
      </w:r>
    </w:p>
    <w:p w:rsidRPr="00E541CA" w:rsidR="00E541CA" w:rsidP="00E541CA" w:rsidRDefault="00E541CA" w14:paraId="55FEC66F" w14:textId="2A0F84FD">
      <w:pPr>
        <w:ind w:firstLine="720"/>
      </w:pPr>
      <w:r w:rsidRPr="00E541CA">
        <w:rPr>
          <w:i/>
        </w:rPr>
        <w:t xml:space="preserve">2) </w:t>
      </w:r>
      <w:r w:rsidRPr="00E541CA">
        <w:t xml:space="preserve">அல்லது பரலோக ராஜ்யத்தை அடைவதற்காக,</w:t>
      </w:r>
    </w:p>
    <w:p w:rsidRPr="00E541CA" w:rsidR="00E541CA" w:rsidP="00E541CA" w:rsidRDefault="00E541CA" w14:paraId="7B1DFEB4" w14:textId="48C14703">
      <w:pPr>
        <w:ind w:firstLine="720"/>
      </w:pPr>
      <w:r w:rsidRPr="00E541CA">
        <w:t xml:space="preserve">3) அல்லது தெய்வீக அன்பிற்காகவே. நித்திய வேதனையின் பயத்தினால் நன்மை செய்பவன், அடிக்கப்படாமலும் வேதனைப்படுத்தப்படாமலும் இருக்க செயல்படும் ஒரு பணியாளர் அல்லது அடிமை போன்றவன்; அவன் வேதனையைப் பற்றி பயப்படாவிட்டால், நன்மை செய்ய மாட்டான், மாறாக எல்லா வகையிலும் தீமையிலிருந்து விலகிவிடுவான்.</w:t>
      </w:r>
    </w:p>
    <w:p w:rsidRPr="00E541CA" w:rsidR="00E541CA" w:rsidP="00E541CA" w:rsidRDefault="00E541CA" w14:paraId="312B6623" w14:textId="68FA116C">
      <w:pPr>
        <w:ind w:firstLine="720"/>
      </w:pPr>
      <w:r w:rsidRPr="00E541CA">
        <w:t xml:space="preserve">பரலோக ராஜ்யத்திற்காக நன்மை செய்பவன், தனது கூலியைப் பெறுவதற்காக வேலை செய்யும் ஒரு கூலியாளைப் போன்றவன்: ஏனெனில், தனக்கு வெகுமதி கிடைக்கும் என்று அவன் எதிர்பார்க்காவிட்டால், நற்செயல்களைச் செய்வதற்கு அவன் எந்த வகையிலும் தயாராக இருக்க மாட்டான்.</w:t>
      </w:r>
    </w:p>
    <w:p w:rsidRPr="00E541CA" w:rsidR="00E541CA" w:rsidP="00E541CA" w:rsidRDefault="00E541CA" w14:paraId="01150334" w14:textId="15A3AC93">
      <w:pPr>
        <w:ind w:firstLine="720"/>
      </w:pPr>
      <w:r w:rsidRPr="00E541CA">
        <w:t xml:space="preserve">ஆனால், தெய்வீக அன்பிற்காக மட்டுமே நற்செயல்களைச் செய்வது ஒரு மகனின் வழியாகும்; அவன் தண்டனையின் பயத்தினாலோ அல்லது வெகுமதியின் எதிர்பார்ப்பினாலோ செயல்படாமல், தன் தந்தையின் அன்பிற்காக மட்டுமே செயல்படுகிறான். தன் தந்தையைக் கோபமூட்டும் செயலையே ஒரு தண்டனையாகக் கருதுகிறான்; ஆனால் தன் தந்தையை நேசிப்பதும், அவரால் நேசிக்கப்படுவதும் மிகப்பெரிய வெகுமதியையும் செல்வத்தையும் கொண்டிருப்பதாகும். மேலும், அவன் செய்வதெல்லாம் தன் அன்புக்குரிய பிதாவைத் திருப்திப்படுத்தவே செய்கிறான், தன் சொந்த ஆதாயத்திற்காகவோ அல்லது லாபத்திற்காகவோ அல்ல; ஏனெனில், அவன் பிதாவின் அனைத்தையும் தனது சொந்தமானதாகக் கருதுகிறான், மேலும் தனக்குச் சொந்தமான அனைத்தும் பிதாவுடையது என்றும் அறிவிக்கிறான்.</w:t>
      </w:r>
    </w:p>
    <w:p w:rsidRPr="00E541CA" w:rsidR="00E541CA" w:rsidP="00E541CA" w:rsidRDefault="00E541CA" w14:paraId="4837BCB4" w14:textId="0101AB44">
      <w:pPr>
        <w:ind w:firstLine="720"/>
      </w:pPr>
      <w:r w:rsidRPr="00E541CA">
        <w:t xml:space="preserve">ஒரு ஊழியன் நல்லது செய்ததற்காக நிந்திக்கப்படுவதில்லை, ஒரு கூலியாள் நல்ல கிரியைகளில் உழைத்ததற்காக இகழப்படுவதும் இல்லை; ஆனால் குமாரன் அவர்களை விடப் புகழப்பட்டு உயர்த்தப்படுகிறான், ஏனெனில் அவனது நோக்கம் அவர்களுடையதிலிருந்து வேறுபட்டது; முந்தையவர் எல்லாவற்றிலும் தன் தந்தையை மகிழ்விக்கவே விரும்புகிறார், தன்னைப் புறக்கணித்து; பிந்தையவரோ, கடவுளை மகிழ்விப்பதில் சிறிதும் அக்கறை கொள்ளாமல், தங்கள் சொந்த நன்மையையே நாடுகிறார்கள்: அவர்கள் நல்ல செயல்களைச் செய்தாலும், அவர்களின் நோக்கம் பாராட்டத்தக்கதல்ல, ஏனெனில் அவர்கள் கடவுளை மகிழ்விக்கும் இலக்கை நோக்கவில்லை, மாறாக தங்களுக்கு நன்மையைப் பெற்றுக்கொள்வதையே நோக்கமாகக் கொண்டுள்ளனர். ஏனெனில், தண்டனையின் பயம், ஒருவர் தீங்கு அடையாமல் இருப்பதற்காக அவருடைய நேர்மையைப் பாதுகாக்கிறது; ஆனால், பரலோக இராச்சியத்தின் மீதான ஆசை, ஒருவரின் சொந்த நன்மையையும் ஆதாயத்தையும் நாடுகிறது. மேலும், ஒரு கிளை வேர் இல்லாமல் இருப்பது போல, அவர்களும் அன்பற்றவர்களாக இருக்கிறார்கள்; அது பழம் தராமல் வாடி பயனற்றதாகிவிடும். இவ்வாறு புனித கிரிகோரி டயலாகிஸ்ட் ('டயலாகிஸ்ட்') நற்செய்தியைப் பற்றிய தனது 7வது அருளுரையில் இந்த விஷயத்தைப் பற்றிப் போதிக்கிறார்: 'ஒரு மரத்தின் பல கிளைகள் ஒரே வேரிலிருந்து எழுவது போல, பல நற்பண்புகள் ஒரே தெய்வீக அன்பிலிருந்து பிறக்கின்றன. எந்தக் கிளையும்—அதாவது, எந்த நற்செயலும்—அன்பின் வேருடன் இணைந்திருக்காவிட்டால் எந்த வலிமையையும் கொண்டிருக்க முடியாது.' இதுவரை புனித கிரகோரி. அவருடைய இந்த வார்த்தைகளிலிருந்து, எந்தவொரு நற்செயலும் கடவுள் மீதான அன்பால் செய்யப்படாமல், முற்றிலும் தன் சொந்த நலனுக்காகச் செய்யப்படும்போது, அது மரத்திலிருந்து உதிர்ந்த ஒரு கிளை போன்றது என்பது தெளிவாகிறது: அது பழம் தராமல் வாடிவிடுகிறது, மேலும் பயனற்றதாகிவிடுகிறது.</w:t>
      </w:r>
    </w:p>
    <w:p w:rsidRPr="00E541CA" w:rsidR="00E541CA" w:rsidP="00E541CA" w:rsidRDefault="00E541CA" w14:paraId="73632687" w14:textId="087BA289">
      <w:pPr>
        <w:ind w:firstLine="720"/>
      </w:pPr>
      <w:r w:rsidRPr="00E541CA">
        <w:t xml:space="preserve">துன்பத்தைப் பயப்படுவது சரியே, மேலும் துன்பத்தைப் பற்றிய பயத்தினால், நன்மை செய்யும்போது தீமையிலிருந்து தன்னைக் காத்துக் கொள்வதும் சரிதான்; ஆனால் அந்தப் பயம் தெய்வீக அன்பினால் நீக்கப்பட்டால், அந்தக் கிளை அன்பின் வேருடன் இணைந்திருந்தால்—அதாவது, ஒரே நேரத்தில் கடவுளைப் பயந்து நேசிப்பது—அப்படியானால், அத்தகைய ஒருவரின் நற்செயல்கள் அவர்களின் மீட்பின் பழத்திலிருந்து பறிக்கப்படாது.</w:t>
      </w:r>
    </w:p>
    <w:p w:rsidRPr="00E541CA" w:rsidR="00E541CA" w:rsidP="00E541CA" w:rsidRDefault="00E541CA" w14:paraId="358AE18C" w14:textId="6B8D4328">
      <w:pPr>
        <w:ind w:firstLine="720"/>
      </w:pPr>
      <w:r w:rsidRPr="00E541CA">
        <w:t xml:space="preserve">ஆனால் தெய்வீக அன்பு இல்லாமல், வெறும் பயம்—கடவுள் ஒரு கொடிய மிருகம் போல நம்மை விழுங்குவார் என்றோ, அல்லது ஒரு சித்திரவாதை செய்பவர் போல நம்மைக் கொன்றுவிடுவார் என்றோ கொள்ளும் பயம்—அத்தகைய பயம், ஒருவரை நன்மை செய்ய வழிவகுத்தாலும், அது அழித்துவிடுகிறது; ஏனெனில், வேர் இல்லாத அந்தக் கிளை வாடி, கனியைத் தராது: அன்பு இல்லாத பயம் இரட்சிப்பைப் பெற்றுத் தராது.</w:t>
      </w:r>
    </w:p>
    <w:p w:rsidRPr="00E541CA" w:rsidR="00E541CA" w:rsidP="00E541CA" w:rsidRDefault="00E541CA" w14:paraId="7935A0DF" w14:textId="6176EFE0">
      <w:pPr>
        <w:ind w:firstLine="720"/>
      </w:pPr>
      <w:r w:rsidRPr="00E541CA">
        <w:lastRenderedPageBreak/>
      </w:r>
      <w:r w:rsidRPr="00E541CA">
        <w:t xml:space="preserve">பரலோக ராஜ்யத்தை விரும்புவதும், அதை அடைவதற்காக நல்லறங்கள் செய்வதும் நல்லது, ஆனால் அந்த விருப்பம் தெய்வீக அன்பால் நிரப்பப்பட்டிருந்தால் மட்டுமே; மேலும், அந்தக் கிளை அன்பின் வேருடன் இணைந்திருந்து, </w:t>
      </w:r>
      <w:r w:rsidRPr="00E541CA">
        <w:t xml:space="preserve">பரலோக ராஜ்ய</w:t>
      </w:r>
      <w:r w:rsidRPr="00E541CA">
        <w:t xml:space="preserve">த்தில் இருக்க விரும்பினால் மட்டுமே அது நன்மை பயக்கும்</w:t>
      </w:r>
      <w:r w:rsidRPr="00E541CA">
        <w:t xml:space="preserve">. தனது சொந்த ஆறுதலுக்காக அல்லாமல், தேவனுடைய மகிமைக்காக, ஒருவர் அவரை நித்தியமாகத் துதிக்கும்படியாக; அப்போது அத்தகைய நபரின் நற்செயல்கள் அவர்களுடைய இரட்சிப்பின் பலனைப் பெறாமல் போகாது. ஆனால் தெய்வீக அன்பு இல்லாமல், பரலோக ராஜ்யத்திற்கான வெறும் ஆசை என்பது வேரற்ற ஒரு கிளை போன்றது, அது காய்க்காமல் வாடிவிடும்; திருத்தூதர் உறுதிப்படுத்துவது போல: </w:t>
      </w:r>
      <w:r w:rsidRPr="00E541CA">
        <w:rPr>
          <w:i/>
        </w:rPr>
        <w:t xml:space="preserve">'மலைகளை அகற்றும் அளவுக்கு எல்லா விசுவாசமும் எனக்கு இருந்தாலும், அன்பு இல்லையென்றால் நான் ஒன்றுமில்லை. என்னுடைய உடைமைகள் அனைத்தையும் நான் கொடுத்து, என் உடலைத் தகிக்க ஒப்புக்கொடுத்தாலும், அன்பு இல்லையென்றால் அது எனக்குப் பயனளிக்காது'</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அத்தியாயம் 5. பலனற்ற நற்செயல்கள் குறித்து; ஏனெனில் அவை ஆர்த்தடாக்ஸ் திருச்சபைக்கு வெளியே உள்ளன</w:t>
      </w:r>
      <w:bookmarkEnd w:id="79"/>
    </w:p>
    <w:p w:rsidRPr="00E541CA" w:rsidR="00E541CA" w:rsidP="00E541CA" w:rsidRDefault="00E541CA" w14:paraId="7D8A12F5" w14:textId="35064148">
      <w:pPr>
        <w:ind w:firstLine="720"/>
        <w:rPr>
          <w:i/>
        </w:rPr>
      </w:pPr>
      <w:r w:rsidRPr="00E541CA">
        <w:rPr>
          <w:i/>
        </w:rPr>
        <w:t xml:space="preserve">ஆர்த்தடாக்ஸ் திருச்சபைக்கு வெளியே செய்யப்படும் நற்செயல்கள் </w:t>
      </w:r>
      <w:r w:rsidRPr="00E541CA">
        <w:rPr>
          <w:i/>
        </w:rPr>
        <w:t xml:space="preserve">குறித்து</w:t>
      </w:r>
    </w:p>
    <w:p w:rsidRPr="00E541CA" w:rsidR="00E541CA" w:rsidP="00E541CA" w:rsidRDefault="00E541CA" w14:paraId="33B34A61" w14:textId="172660D9">
      <w:pPr>
        <w:ind w:firstLine="720"/>
      </w:pPr>
      <w:r w:rsidRPr="00E541CA">
        <w:rPr>
          <w:rStyle w:val="FootnoteReference"/>
        </w:rPr>
        <w:footnoteReference w:id="668"/>
      </w:r>
      <w:r w:rsidRPr="00E541CA">
        <w:t xml:space="preserve">ஆகவே, ஆர்த்தடாக்ஸ் திருச்சபைக்கு வெளியே செய்யப்படும் நற்செயல்கள், எவ்வளவு நன்மையானவையாக இருந்தாலும், அவை பலனற்றவை மற்றும் இரட்சிப்புக்குத் தகுதியானவை அல்ல; ஏனெனில், அவை கிறிஸ்து தலைவராக இருக்கும் திருச்சபைக்கு வெளியே செய்யப்படுகின்றன, அவர், </w:t>
      </w:r>
      <w:r w:rsidRPr="00E541CA">
        <w:rPr>
          <w:i/>
        </w:rPr>
        <w:t xml:space="preserve">'என்னோடிடாதவன் எனக்கு விரோதமானவன்; என்னோடு சேர்க்காதவன் சிதறடிக்கிறான்'</w:t>
      </w:r>
      <w:r w:rsidRPr="00E541CA">
        <w:rPr>
          <w:rStyle w:val="FootnoteReference"/>
          <w:i/>
        </w:rPr>
        <w:footnoteReference w:id="665"/>
      </w:r>
      <w:r w:rsidRPr="00E541CA">
        <w:t xml:space="preserve"> என்று</w:t>
      </w:r>
      <w:r w:rsidRPr="00E541CA">
        <w:t xml:space="preserve"> கூறினார்</w:t>
      </w:r>
      <w:r w:rsidRPr="00E541CA">
        <w:t xml:space="preserve">. ஏனெனில், கிறிஸ்துவின் திருச்சபையைப் பற்றிக்கொள்ளும் எவரும், தம்மைத் திருச்சபையுடன் உடலாகிய தலையுடன் இணைத்துக்கொண்டு, அதற்குள் இருக்கும் கிறிஸ்துவையே பற்றிக்கொள்கிறார். ஆனால், கிறிஸ்துவின் திருச்சபையிலிருந்து விலகி நிற்கிறவர், திருச்சபையின் தலையாய கிறிஸ்துவிலிருந்து விலகி நிற்கிறார்; கிறிஸ்து இல்லாமல், தாம் இரட்சிப்பிற்காக நற்செயல்களைச் சேகரிக்கிறோம் என்று நினைப்பவர், அவற்றை சேகரிக்காமல், வீணடிக்கிறார், மேலும் தமக்காக இரட்சிப்பைப் பெறத் தகுதியற்றவராகிறார். தலையால் உயிரூட்டப்பட்டு ஆளப்படும் உடலிலிருந்து துண்டிக்கப்பட்ட ஒரு உறுப்பு, உயிருடன் செயல்திறனுடனும் இருக்க முடியுமா? ஒரு திராட்சைக் கொடியிலிருந்து வெட்டப்பட்ட குச்சியாலோ, ஒரு ஆப்பிள் மரத்திலிருந்து உடைந்த கிளையாலோ பழம் காய்க்க முடியுமா? ஒருபோதும் முடியாது. அப்படியே, ஒரு கிறிஸ்தவர், அவர் நற்பண்பு வாழ்க்கையை வாழ்ந்தாலும், கிறிஸ்துவின் ஆர்த்தடாக்ஸ் திருச்சபையின் ஐக்கியத்திலிருந்து தன்னைப் பிரித்துக் கொண்டால், இரட்சிப்பை அடைய முடியாது. கவனமாக இருங்கள், ஏனெனில் அலெக்சாந்திரியாவின் பேராயரான திருத்தந்தை அதாநசியார், தனது விசுவாசப் பிரமாணத்தின் தொடக்கத்தில் கூறுகிறார்: 'மீட்படைய விரும்பும் எவரும், எல்லாவற்றிற்கும் மேலாக, கத்தோலிக்க விசுவாசத்தை உறுதியாகப் பற்றிக்கொள்ள வேண்டும்; ஏனெனில், அதை முழுமையாகவும் கறைபடியாமலும் கடைப்பிடிக்காதவர், சந்தேகத்திற்கு இடமின்றி, நித்தியமாக அழிந்து போவார்.' அதேபோல், இறுதியில் அவர் கூறுகிறார்: 'இதுவே கத்தோலிக்க விசுவாசம்; இதில் உண்மையாகவும் உண்மையுடன் நம்பிக்கை கொள்ளாதவர் இரட்சிக்கப்பட முடியாது.' இதுவரை அதாநசியஸ். அவருடைய இந்த வார்த்தைகளிலிருந்து, ஆர்த்தடாக்ஸ் கத்தோலிக்க திருச்சபைக்கு வெளியே யாராலும் இரட்சிக்கப்பட முடியாது என்பது தெளிவாகிறது; ஏனெனில், நோவாவின் நாட்களில், நோவாவின் பேழையை விட்டு வெளியே காணப்பட்ட எவரும் பெருவெள்ளத்தில் இருந்து இரட்சிக்கப்படவில்லை, ஆனால் பேழைக்குள் நுழைந்தவர்கள் மட்டுமே இரட்சிக்கப்பட்டனர், நுழையாத அனைவரும் அழிந்தனர்: அதுபோலவே நாம் கிறிஸ்துவின் திருச்சபையைப் புரிந்துகொள்ள வேண்டும் (ஏனெனில் அது நோவாவின் பேழையின் முன்னடையாளம்), அதனுள் காணப்படாதவர்களில் ஒருவர்கூட இரட்சிப்பைப் பெறமாட்டார்: ஏனெனில், திருச்சபையைத் தன் தாயாகக் கொண்டிராதவர், கடவுளைத் தன் தந்தையாகக் கொண்டிருக்கத் தகுதியற்றவர் (புனித சிர்பியன் கூறுவது போல)</w:t>
      </w:r>
      <w:r w:rsidRPr="00E541CA">
        <w:rPr>
          <w:rStyle w:val="FootnoteReference"/>
        </w:rPr>
        <w:footnoteReference w:id="666"/>
      </w:r>
      <w:r w:rsidRPr="00E541CA">
        <w:t xml:space="preserve"> . மேலும் நற்செய்தி கூறுகிறது: </w:t>
      </w:r>
      <w:r w:rsidRPr="00E541CA">
        <w:rPr>
          <w:i/>
        </w:rPr>
        <w:t xml:space="preserve">'திருச்சபைக்குக்</w:t>
      </w:r>
      <w:r w:rsidRPr="00E541CA">
        <w:t xml:space="preserve"> கீழ்ப்படியாதவன்</w:t>
      </w:r>
      <w:r w:rsidRPr="00E541CA">
        <w:rPr>
          <w:i/>
        </w:rPr>
        <w:t xml:space="preserve"> ஒருவன் இருந்தால்</w:t>
      </w:r>
      <w:r w:rsidRPr="00E541CA">
        <w:rPr>
          <w:i/>
        </w:rPr>
        <w:t xml:space="preserve">, அவன் உங்களுக்கெல்லாம் ஒரு புறஜாதியாரையும் ஒரு வரி வசூலிப்பவரையும் போல இருக்கக்கடவன்'</w:t>
      </w:r>
      <w:r w:rsidRPr="00E541CA">
        <w:rPr>
          <w:rStyle w:val="FootnoteReference"/>
          <w:i/>
        </w:rPr>
        <w:footnoteReference w:id="667"/>
      </w:r>
      <w:r w:rsidRPr="00E541CA">
        <w:t xml:space="preserve"> . அவன் திருச்சபைக்குக் கீழ்ப்படியாதவனாக இருந்தால், அவனது நற்செயல்களைப் பார்க்காதீர்கள். ஹாகாரியர்களிடையே கூட, சத்தியத்தை நிலைநிறுத்தி, இரக்கம் காட்டி, யாருக்கும் தீங்கு செய்யாமல், தங்கள் சொந்த மக்களிடம் மட்டுமல்லாமல் கிறிஸ்தவர்களிடமும் அன்பையும் கருணையையும் கடைப்பிடிக்கும் பல நற்பண்புள்ள மக்கள் உள்ளனர்; ஆனாலும், இவர்களின் நற்செயல்கள் அவர்களுக்கு இரட்சிப்பைக் கொண்டுவருவதில்லை; ஏனெனில் அவர்கள் கிறிஸ்துக்கும் கிறிஸ்துவின் திருச்சபையிற்கும் அந்நியராயிருக்கிறார்கள். அப்படியே, கிறிஸ்துவின் பெயரைத் தரித்து, தங்களைக் கிறிஸ்தவர்கள் என்று அழைத்துக்கொள்ளும், ஆனாலும் கிறிஸ்துவின் திருச்சபையைப் புறக்கணிப்பவர்கள், தங்களுடைய (ஏதேனும் இருந்தால்) நற்செயல்களுடன் சேர்ந்து அழிந்து போவார்கள். இது புனித கிரிசோஸ்டோம், பவுலின் பிலிப்பியர் திருமுகம், அதிகாரம் 1-க்கு, உரை 2-ல் தெளிவாகக் கற்பிக்கிறார்</w:t>
      </w:r>
      <w:r w:rsidRPr="00E541CA">
        <w:t xml:space="preserve">, அங்கே அவர் கூறுகிறார்: 'எல்லா இடங்களிலும் மக்களின் மீது தனது பயனற்ற உழைப்புகளைத் திணித்து அவர்களைப் பிரித்துவிடும் சாத்தானை விட கொடியவன் வேறு யாருமில்லை.' மேலும், அவர் அவர்களை பரலோகப் பலனைப் பெறுவதிலிருந்து தடுப்பதோடு மட்டுமல்லாமல், அவர்களைத் தண்டனைச் செயல்களைச் செய்யும்படி கட்டாயப்படுத்துகிறார். ஏனெனில், அவர் அத்தகைய பிரசங்கத்தை மட்டுமல்ல, அத்தகைய நோன்பையும் தூய்மையையும் கூட நியமிக்கிறார், அவை அவர்களுடைய வெகுமதியைப் பறிப்பது மட்டுமல்லாமல், அவற்றைக் கடைப்பிடிப்பவர்கள் மீது பெரும் தீமையையும் கொண்டுவரும்; அவர்களைப் பற்றி அவர் மேலும் கூறுகையில்: </w:t>
      </w:r>
      <w:r w:rsidRPr="00E541CA">
        <w:rPr>
          <w:i/>
        </w:rPr>
        <w:t xml:space="preserve">'தங்கள் சொந்த மனசாட்சியால் எரிக்கப்படுகிறார்கள்</w:t>
      </w:r>
      <w:r w:rsidRPr="00E541CA">
        <w:t xml:space="preserve">'</w:t>
      </w:r>
      <w:r w:rsidRPr="00E541CA">
        <w:rPr>
          <w:rStyle w:val="FootnoteReference"/>
          <w:i/>
        </w:rPr>
        <w:footnoteReference w:id="669"/>
      </w:r>
      <w:r w:rsidRPr="00E541CA">
        <w:t xml:space="preserve"> . இதுவரை கிரிசோஸ்டம். இருப்பினும், நாங்கள் கவனிக்கிறோம், நோன்பும் தூய்மையும்—அது கன்னித்தன்மையாக இருந்தாலும் கூட—மேலும் பிளவுபடுத்தினரின் பிரசங்கமும், அவர்களுடைய மற்ற செயல்களும் உழைப்புகளும், அவர்களுக்கு இரட்சிப்பைக் கொண்டுவராமல் இருப்பது மட்டுமல்லாமல், நித்திய வேதனையையும் அவர்கள் மீது கொண்டுவருகின்றன. கிறிசோஸ்டத்தின் உண்மையுள்ள உதடுகள் இதை வெளிப்படுத்தியுள்ளன.</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அத்தியாயம் 6. பாசாங்குத்தனமான போதகர்களின் நடத்தை</w:t>
      </w:r>
      <w:bookmarkEnd w:id="80"/>
    </w:p>
    <w:p w:rsidRPr="00E541CA" w:rsidR="00E541CA" w:rsidP="00E541CA" w:rsidRDefault="00E541CA" w14:paraId="546EB88C" w14:textId="4D81F742">
      <w:pPr>
        <w:ind w:firstLine="720"/>
      </w:pPr>
      <w:r w:rsidRPr="00E541CA">
        <w:t xml:space="preserve">இவ்வாறு, பொய்யாக நல்லவை எனக் கருதப்படும் பிளவுபடுத்தும் செயல்களைப் பற்றி ஆராய்ந்த பிறகு, அவர்களின் பாசாங்குத்தனமான போதகர்களின் குணத்தைப் பற்றி நான் குறிப்பிடத் தவறமாட்டேன்; அவர்களால் நல்லியல்புள்ள மற்றும் எளிய மனமுடைய மக்களின் ஆன்மாக்களை அவர்கள் ஏமாற்றுகிறார்கள்; ஏனெனில், இந்தப் பசியுடன் கூடிய ஓநாய்கள் ஆட்டுரலில் ஆட்டின் தோலணிந்து நுழைவதை நாம் கேட்டிருக்கிறோம்.</w:t>
      </w:r>
    </w:p>
    <w:p w:rsidRPr="00E541CA" w:rsidR="00E541CA" w:rsidP="00E541CA" w:rsidRDefault="00E541CA" w14:paraId="6ABA51E5" w14:textId="4A045EE4">
      <w:pPr>
        <w:ind w:firstLine="720"/>
      </w:pPr>
      <w:r w:rsidRPr="00E541CA">
        <w:t xml:space="preserve">முதலாவதாக, நாம் கேட்டது போல, அவர்கள் வசதியான, செல்வந்தக் குடும்பங்களைத் தேடுகிறார்கள்; ஆனால் ஏழைகள் மற்றும் ஆதரவற்றவர்களின் வீடுகளுக்குள் அவர்கள் நுழைவதில்லை. ஓநாய் கூட அப்படித்தான்: திருட வேட்டையாடப் பொருள் கிடைக்காது என்று நினைக்கும் இடத்திற்கு அது செல்வதில்லை, மாறாக, செம்மறி ஆட்டு மந்திகள் கூடியிருப்பதாகக் கேட்கும் இடத்திற்குத்தான் அது செல்கிறது. மேலும், சாதாரண மக்கள், குறிப்பாகப் பெண்கள் போன்ற, தங்கள் வசியத்தால் எளிதில் மயங்குபவர்களையும் அவர்கள் தேடுகிறார்கள்.</w:t>
      </w:r>
    </w:p>
    <w:p w:rsidRPr="00E541CA" w:rsidR="00E541CA" w:rsidP="00E541CA" w:rsidRDefault="00E541CA" w14:paraId="6D33E479" w14:textId="7AD0F03D">
      <w:pPr>
        <w:ind w:firstLine="720"/>
      </w:pPr>
      <w:r w:rsidRPr="00E541CA">
        <w:t xml:space="preserve">மேலும், ஒரு வீட்டிற்குள் நுழையும்போது, அவர்கள் பெரும் பக்திக்குரியவர்களாகத் தங்களைக் காட்டிக்கொள்கிறார்கள்; வார்த்தையிலும் செயலிலும் தங்களை கடவுளின் ஊழியர்களாகவும், புனிதர்களாகவும், நீதியுள்ளவர்களாகவும், பக்தர்களாகவும் முன்னிறுத்துகிறார்கள்.</w:t>
      </w:r>
    </w:p>
    <w:p w:rsidRPr="00E541CA" w:rsidR="00E541CA" w:rsidP="00E541CA" w:rsidRDefault="00E541CA" w14:paraId="777E6AC6" w14:textId="0C3BB910">
      <w:pPr>
        <w:ind w:firstLine="720"/>
      </w:pPr>
      <w:r w:rsidRPr="00E541CA">
        <w:t xml:space="preserve">அவர்கள் தங்களுக்கென சொந்தமாக ரொட்டியைக் கொண்டு வருகிறார்கள், மேலும் அந்த வீட்டிலிருப்பவர்களைத் தங்கள் தீச்செயல்களுக்குள் வழிமறிக்கும் வரை, தங்களுக்குப் பரிமாறப்பட்ட உணவைச் சுவைக்கவும் மறுக்கிறார்கள். ஏனெனில், அவர்கள் தங்கியிருப்பவர்களின் உணவை உண்பதில்லை; ஒருபுறம் அதை அசுத்தமானது என்று வெறுப்பதாலும், மறுபுறம் தங்கள் நோன்பை வெளிப்படுத்துவதற்காகவும் அவ்வாறு செய்கிறார்கள்; மேலும் அவர்கள் மாலை வரை, அல்லது நாள் முழுவதும், அல்லது அதற்கும் மேலாக நோன்பிருந்து, தாங்கள் கொண்டு வந்த ரொட்டியில் சிறிதளவே உண்கிறார்கள்.</w:t>
      </w:r>
    </w:p>
    <w:p w:rsidRPr="00E541CA" w:rsidR="00E541CA" w:rsidP="00E541CA" w:rsidRDefault="00E541CA" w14:paraId="694FC132" w14:textId="03071B47">
      <w:pPr>
        <w:ind w:firstLine="720"/>
      </w:pPr>
      <w:r w:rsidRPr="00E541CA">
        <w:t xml:space="preserve">மக்கள் தங்களைப் பார்க்க வேண்டும் என்பதற்காக, அவர்கள் தங்கள் தீவிரமான பிரார்த்தனையை பக்தியுடன் தொடர்கிறார்கள்; இத்தகைய வழிபாட்டாளர்களைப் பற்றி கிறிஸ்து நற்செய்தியில் கூறினார்: 'அவர்கள் கைகழுவாமல் நீண்ட நேரம் </w:t>
      </w:r>
      <w:r w:rsidRPr="00E541CA">
        <w:rPr>
          <w:i/>
        </w:rPr>
        <w:t xml:space="preserve">ஜெபிக்கிறார்கள்; இவர்கள் மேலும் கடுமையான நியாயத்தீர்ப்பைப் பெறுவார்கள்</w:t>
      </w:r>
      <w:r w:rsidRPr="00E541CA">
        <w:t xml:space="preserve">'</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rPr>
          <w:rStyle w:val="FootnoteReference"/>
        </w:rPr>
        <w:footnoteReference w:id="671"/>
      </w:r>
      <w:r w:rsidRPr="00E541CA">
        <w:t xml:space="preserve">அவர்கள் வேத வாசிப்புகளை முன்மொழிகிறார்கள், அவற்றிலிருந்து தங்கள் போதனைகளை விளக்குகிறார்கள்; மற்றவர்களுக்கு இரட்சிப்பின் பாதையைக் கற்பிப்பதற்காக அல்ல, மாறாக அவர்களைத் தங்களின் குறுகிய மனப்பான்மை கொண்ட கருத்துக்களுக்கு ஈர்ப்பதற்காக. அவர்கள் தங்கள் கேட்போரிடம் பெருமூச்சுக்கள், ஆழ்ந்த உணர்ச்சி மற்றும் கண்ணீருடன் பேசுகிறார்கள். அவர்கள் புனிதத்தின் ஒவ்வொரு வெளிப்புற தோற்றத்தையும் ஒவ்வொரு பக்திச் செயலையும் வெளிப்படுத்துகிறார்கள், ஆனாலும் ஒரு வஞ்சகமான இயல்பும் ஒரு சூழ்ச்சி நோக்கமும் கொண்டவர்களாக இருக்கிறார்கள், 'இறைவனை நோக்கிய ஏணி'யில் நாம் படிக்கும் உபமானங்களில் உள்ளதைப் போல</w:t>
      </w:r>
      <w:r w:rsidRPr="00E541CA">
        <w:t xml:space="preserve">: நரி தூங்குவது போல் நடிக்கிறது, ஆனால் பேய் பிரம்மச்சரியம் போல் நடிக்கிறது; முந்தையது ஒரு கோழியைப் பிடிக்க முயல்கிறது, பிந்தையது ஆன்மாவை அழிக்க முயல்கிறது. ஆகவே இந்தப் பாசாங்குக்காரர்கள் பிரம்மச்சரியம், புனிதத்துவம், நோன்பு, ஜெபம் மற்றும் பிற நல்ல செயல்கள் எனக் கருதப்படுபவற்றை பாசாங்கு செய்கிறார்கள், ஆனாலும் அனைத்தும் அப்பாவி மக்களை ஏமாற்றுவதற்காகவே பாசாங்குத்தனமாகச் செய்யப்படுகின்றன.</w:t>
      </w:r>
    </w:p>
    <w:p w:rsidRPr="00E541CA" w:rsidR="00E541CA" w:rsidP="00E541CA" w:rsidRDefault="00E541CA" w14:paraId="1A71778B" w14:textId="2FD5D714">
      <w:pPr>
        <w:ind w:firstLine="720"/>
      </w:pPr>
      <w:r w:rsidRPr="00E541CA">
        <w:t xml:space="preserve">ஆனால் மக்கள், எளியவர்களாகவும் அவர்களின் வஞ்சகத்தை அறியாமலும், அவர்களின் வாழ்க்கை முறை, தர்மம், பிரார்த்தனைகள் மற்றும் அவர்களின் மென்மையான குணத்தால் வியப்படைந்து, அவர்களின் போதனைகளை இனிமையான இசை போல திறந்த காதுகளுடன் கேட்பதுடன், அவர்களை கடவுளின் பெரிய ஊழியர்களாகக் கௌரவிக்கின்றனர்.</w:t>
      </w:r>
    </w:p>
    <w:p w:rsidRPr="00E541CA" w:rsidR="00E541CA" w:rsidP="00E541CA" w:rsidRDefault="00E541CA" w14:paraId="225319DA" w14:textId="69138C9F">
      <w:pPr>
        <w:ind w:firstLine="720"/>
      </w:pPr>
      <w:r w:rsidRPr="00E541CA">
        <w:t xml:space="preserve">பின்னர், அறியாமை கொண்ட மக்களின் இதயங்களுக்கு ஏற்கனவே வழியைச் செம்மைப்படுத்திய அவர்கள், தங்கள் மதவிரோதக் கருத்துக்களின் களைகளை விதைக்கத் தொடங்குகிறார்கள். முதலில், தேவாலயத்திற்கு விசுவாசம் இல்லை என்பது போல, அவர்கள் அதை இகழ்கிறார்கள், மேலும் மதகுருமார்களையும், வேதவாக்கியங்களையும், ஒவ்வொரு திருச்சபை புனிதப் பொருளையும், மற்றும் அனைத்து திருவருட்சாதனங்களையும் கண்டிக்கின்றனர்.</w:t>
      </w:r>
    </w:p>
    <w:p w:rsidRPr="00E541CA" w:rsidR="00E541CA" w:rsidP="00E541CA" w:rsidRDefault="00E541CA" w14:paraId="4D6C1883" w14:textId="477817FF">
      <w:pPr>
        <w:ind w:firstLine="720"/>
      </w:pPr>
      <w:r w:rsidRPr="00E541CA">
        <w:t xml:space="preserve">அவர்கள் தங்கள் சொந்த பிரின்ஸ்க் துறவி இல்லங்கள், தங்கள் சபை, தங்கள் நம்பிக்கை மற்றும் தங்கள் வாழ்க்கை முறையை மிக உயர்ந்த புகழ்ச்சியுடன் போற்றுகிறார்கள். அதே நேரத்தில், கிறிஸ்துவின் இரண்டாம் வருகை ஏற்கனவே நெருங்கிவிட்டது என்றும், அதனால் கிறிஸ்து விரோதி ஏற்கனவே உலகில் ஆட்சி செலுத்துகிறார் என்றும் கூறி, அவர்கள் அதைப்பற்றி தீர்க்கதரிசனம் உரைக்கிறார்கள். இவ்விதமாக அவர்கள் அப்பாவி ஆன்மாக்களை ஏமாற்றி, அவர்களைக் கிறிஸ்துவின் சபையிலிருந்து பிரித்து, தங்கள் சொந்த மூடநம்பிக்கைக்குள் வழிநடத்துகிறார்கள்; அவர்களிடமிருந்து அதிகமான தர்மம் பெற்று, திருடப்பட்ட வேட்டையைச் சுமந்து வரும் ஓநாய்களைப் போல, தங்கள் கொள்ளையுடன் தங்கள் இடத்திற்குத் திரும்புகிறார்கள்; மேலும் அவர்கள் சிலரை இரட்சிப்பிற்கு அழைத்துச் செல்வது போல, ஆனால் உண்மையில் அழிவிற்கு அழைத்துச் செல்கிறார்கள்.</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அத்தியாயம் 7. ஒரு நற்பண்புள்ள வாழ்க்கை ஒரு பொய்யான விசுவாசத்தை உறுதிப்படுத்தாது</w:t>
      </w:r>
      <w:bookmarkEnd w:id="81"/>
    </w:p>
    <w:p w:rsidRPr="00E541CA" w:rsidR="00E541CA" w:rsidP="00E541CA" w:rsidRDefault="00E541CA" w14:paraId="1D064FF5" w14:textId="160EAAE6">
      <w:pPr>
        <w:ind w:firstLine="720"/>
      </w:pPr>
      <w:r w:rsidRPr="00E541CA">
        <w:t xml:space="preserve">ஆகவே, கிறிஸ்துவின் ஆடுகளே, இந்த மோசக்காரர்களிடமிருந்தும், </w:t>
      </w:r>
      <w:r w:rsidRPr="00E541CA">
        <w:rPr>
          <w:i/>
        </w:rPr>
        <w:t xml:space="preserve">வெளிப்படையாகத் தெய்வீகத்தைத் தரித்துக்கொண்டு அதன் வல்லமையை மறுத்த இந்தக்</w:t>
      </w:r>
      <w:r w:rsidRPr="00E541CA">
        <w:t xml:space="preserve"> கபட வேஷதாரி 'நீதியுள்ள' மனிதர்களிடமிருந்தும் உங்களைக் காத்துக்கொள்ளுங்கள் என்று நாங்கள் உங்களை அறிவுறுத்தி வேண்டிக்கொள்கிறோம்</w:t>
      </w:r>
      <w:r w:rsidRPr="00E541CA">
        <w:rPr>
          <w:i/>
        </w:rPr>
        <w:t xml:space="preserve">; அவர்களை விட்டு விலகிப் போங்கள்: யானேஸும் யாம்பிரேஸும் மோசேக்கு எதிராய நின்றது போல, இவர்களும் சத்தியத்திற்கு எதிராய நிற்கிறார்கள்—இவர்கள் வக்கிர மனமுள்ளவர்களும் விசுவாசத்தில் திறனற்றவர்களுமாயிருக்கிறார்கள்</w:t>
      </w:r>
      <w:r w:rsidRPr="00E541CA">
        <w:rPr>
          <w:rStyle w:val="FootnoteReference"/>
          <w:i/>
        </w:rPr>
        <w:footnoteReference w:id="672"/>
      </w:r>
      <w:r w:rsidRPr="00E541CA">
        <w:t xml:space="preserve"> . அவர்களுடைய நற்கிரியைகளின் தோற்றத்தினால் வஞ்சிக்கப்படாதிருங்கள், ஏனெனில் ஒரு நற்செயல் பொய்ச் சமயத்தை உறுதிப்படுத்தாது என்பது நன்கு அறியப்பட்டதே. ஏனெனில், சில சமயங்களில் மூடநம்பிக்கை நற்பண்புள்ளவர்களிடையே காணப்படுவது போல, தவறான நம்பிக்கை நற்பண்பற்றவர்களிடையே காணப்படுகிறது; மேலும், ஒரு நற்பண்புள்ள வாழ்க்கை ஒரு பொய்யான நம்பிக்கையை உறுதிப்படுத்தாது என்பது இதிலிருந்து தெளிவாகிறது.</w:t>
      </w:r>
    </w:p>
    <w:p w:rsidRPr="00E541CA" w:rsidR="00E541CA" w:rsidP="00E541CA" w:rsidRDefault="00E541CA" w14:paraId="798FA089" w14:textId="1B60FFCD">
      <w:pPr>
        <w:ind w:firstLine="720"/>
      </w:pPr>
      <w:r w:rsidRPr="00E541CA">
        <w:t xml:space="preserve">அலெக்சாண்ட்ரியாவின் பேராயரான புனித சிரில் அவர்களின் வாழ்க்கை வரலாற்றில்</w:t>
      </w:r>
      <w:r w:rsidRPr="00E541CA">
        <w:rPr>
          <w:rStyle w:val="FootnoteReference"/>
        </w:rPr>
        <w:footnoteReference w:id="673"/>
      </w:r>
      <w:r w:rsidRPr="00E541CA">
        <w:t xml:space="preserve"> , (மேலும் பிப்ரவரி 25 ஆம் தேதிக்கான முன்னுரையிலும்) இவ்வாறு</w:t>
      </w:r>
      <w:r w:rsidRPr="00E541CA">
        <w:t xml:space="preserve"> எழுதப்பட்டுள்ளது</w:t>
      </w:r>
      <w:r w:rsidRPr="00E541CA">
        <w:t xml:space="preserve">; எகிப்தின் கீழ் பகுதிகளில் ஒரு முதியவர் இருந்தார், அவர் தனது வாழ்க்கை முறையில் புனிதராக இருந்தபோதிலும், கரடுமுரடானவராகவும் எளிமையானவராகவும் இருந்தார்; தனது அறியாமையினால், மெல்கிசதெக் கடவுளின் குமாரன் என்று அவர் அறிவித்தார். இது</w:t>
      </w:r>
      <w:r w:rsidRPr="00E541CA">
        <w:lastRenderedPageBreak/>
      </w:r>
      <w:r w:rsidRPr="00E541CA">
        <w:t xml:space="preserve"> பற்றி திருத்தந்தை சிரில் அவர்களுக்கு</w:t>
      </w:r>
      <w:r w:rsidRPr="00E541CA">
        <w:t xml:space="preserve"> அறிவிக்கப்பட்டது</w:t>
      </w:r>
      <w:r w:rsidRPr="00E541CA">
        <w:t xml:space="preserve">, அவர் அந்த முனிவரை வரவழைத்துத் தம்முன் நிறுத்தினார்; அந்த முதியவர் அற்புதங்களைச் செய்தார் என்றும், அவர் கடவுளிடம் எதைக் கேட்டாலும், கடவுள் அதை அவருக்கு வெளிப்படுத்தினார் என்றும் அறிந்திருந்தார், ஆனால் அவர் மெல்கிசதெக்கு பற்றிப் பேசியபோது, அது அறியாமையிலிருந்து பேசப்பட்டது: அந்தப் பெரியவர் அத்தகைய ஞானத்துடன், மென்மையாகப் பேசினார்: 'அப்பா, நான் உங்களை வேண்டிக்கொள்கிறேன், ஏனெனில் ஒரு எண்ணம் மெல்கிசதெக் தேவனுடைய குமாரன் என்று எனக்குச் சொல்கிறது, மற்றொரு எண்ணம், "இல்லை, அவர் ஒரு மனிதர் மற்றும் தேவனுடைய ஆசாரியர்" என்று சொல்கிறது; என் எண்ணங்களில் இது குறித்து சந்தேகம் இருப்பதால், நீங்கள் தேவனிடம் ஜெபித்து எனக்குத் தெரிவிக்க வேண்டும் என்பதற்காகவே உங்களைத் தனியாக அழைத்தேன்.' இருப்பினும், அந்த முதியவர் தனது வாழ்நாள் அனுபவத்தை நம்பி, தைரியமாகக் கூறினார்: 'என் ஆண்டவரே, எனக்குக் குறைந்தது மூன்று நாட்களை அளியும், நான் இதைப் பற்றித் தேவனிடம் விசாரிப்பேன்; மேலும், எனக்கு வெளிப்படுத்தப்படும் அனைத்தையும் உங்களுக்குத் தெரிவிப்பேன்.' ஏனெனில் அந்த முதியவர் தன் அறைக்குச் சென்று, மூன்று நாட்கள் தன்னை அடைத்துக்கொண்டு, மெல்கிசெதெக் பற்றிய உண்மையைத் தமக்கு வெளிப்படுத்தும்படி கடவுளிடம் ஜெபித்தார்; மேலும் அவர் கேட்டது அவருக்குக் கிடைத்தவுடன், அவர் புனித சிரிலிடம் சென்று, 'மெல்கிசெதெக் ஒரு மனிதர், கடவுளின் குமாரன் அல்ல' என்று கூறினார். முதாதை, 'பிதகாரே, இது உங்களுக்கு எப்படித் தெரிந்தது?' என்று கேட்டார். அவர் பதிலளித்தார், 'கடவுள் எனக்கு எல்லா முதாதையரையும் ஒவ்வொன்றாகக் காட்டினார், ஆதாம் முதல் மல்கிசதேக் வரை ஒவ்வொருவரும் எனக்கு முன்னால் கடந்து செல்வதை நான் கண்டேன்; மேலும், தூதர் என்னிடம், "இதோ, இவரே மல்கிசதேக்" என்றார். ஆகவே, என் ஆண்டவரே, இது உண்மையிலேயே அப்படித்தான் என்பதை அறிந்து கொள்ளுங்கள்.' புனித சிரில் மிகவும் மகிழ்ச்சியடைந்தார், ஏனெனில் அவர் அந்த முதியவரின் ஆன்மாவைக் காப்பாற்றியிருந்தார், மேலும் நன்றி செலுத்தி, அவரை வழியனுப்பி வைத்தார். அந்த முதியவர் செல்லும்போது, மெல்கிசெதெக் ஒரு மனிதனே தவிர, கடவுளின் குமாரன் அல்ல என்று அனைவருக்கும் பிரசங்கித்தார்; அத்தகைய ஞானத்துடன், கடவுளின் ஊழியரான சிரில், அறியாத அந்த மனிதனை உண்மையான பாதைக்கு வழிநடத்தினார்.</w:t>
      </w:r>
    </w:p>
    <w:p w:rsidRPr="00E541CA" w:rsidR="00E541CA" w:rsidP="00E541CA" w:rsidRDefault="00E541CA" w14:paraId="60E71016" w14:textId="4EF6C7A8">
      <w:pPr>
        <w:ind w:firstLine="720"/>
      </w:pPr>
      <w:r w:rsidRPr="00E541CA">
        <w:t xml:space="preserve">இருப்பினும், இந்த முதியவர் பரிசுத்தமானவரும், அற்புதங்களைச் செய்பவருமாக இருந்தார் என்பதையும், கடவுளிடம் அவர் கேட்ட அனைத்தையும் பெற்றார் என்பதையும் நாம் காண்கிறோம்; ஆயினும்கூட, அவர் தேவனுடைய குமாரனைப் பற்றிய ஒரு தவறான விசுவாசத்தில் நிலைத்திருந்தார்; மேலும், அந்தப் பிழையான போதனையைப் பற்றிக்கொண்டே இறந்திருந்தால், அவர் எல்லா விதத்திலும் அழிந்து போயிருப்பார். மெல்கிசெதெக்கை தேவனுடைய குமாரன் என்று அழைக்கும் அந்தப் பொய்யான விசுவாசத்தை, அப்படியானால், அவருடைய நற்பண்பான வாழ்க்கை நிலைநிறுத்தியிருக்க முடியுமா? மேலும், *லிமோனார்* நூலின் 37-ஆம் அதிகாரத்தில், ஹியராபோலிஸ் பிராந்தியத்தில் வாழ்ந்த செவெரஸின் மதபோக்கைப் பின்பற்றிய ஒரு தூண் துறவியைப் பற்றி நாம் வாசிக்கிறோம். அவரை, மிகவும் புனிதமான அந்தியோக்கியாவின் பேராயர் எஃப்ரெம், பின்னர் அற்புதமாக உண்மையான விசுவாசத்திற்கு மதம் மாற்றியருளினார். அந்தத் தூண்வாசி செவிரோவின் மதபோதத்திற்குள் இருந்தபோதும், நோன்பும் ஜெபமும் நிறைந்த தனது தூண்வாசியின் புண்ணிய வாழ்க்கையின் மூலம், தான் பற்றிக்கொண்டிருந்த செவிரோவின் மதபோதத்தை அவரால் நிலைநிறுத்தியிருக்க முடியுமா? அப்படியானால், புனித பெரிய வீரர் தியோடோர் டைரான், பெரிய தவக்காலத்தின் முதல் சனிக்கிழமைக்கான சினாக்ஸரியில் எழுதப்பட்டுள்ளபடி, கிறிஸ்தவர்களுக்காக புனித தவக்காலத்தின் போது கொலிவோவைத் தயாரிக்குமாறு கட்டளையிட்டு, கனஸ்டான்டினோபிளின் பேராயர் யூடோக்ஷியஸுக்குத் தோன்றியதைப் பற்றி நாம் என்ன சொல்வது? கிறிஸ்துவுக்காக சிலுவையில் எரிக்கப்பட்ட புனித வீரமரணமடைந்த கெசரியூஸின் மகனான அந்த பேராயர் யூடோக்ஷியஸ், ஒரு புண்ணிய வாழ்க்கையை வாழவில்லையா? இருப்பினும், அவரது நற்பண்பான வாழ்க்கை அவரது பொய்யான விசுவாசத்தை வலுப்படுத்த முடியவில்லை; ஏனெனில் அவர் அரியுஸின் மதபோதத்தை ஆதரித்தார், மேலும் அந்த நிலையில், புனிதத் தந்தையர்களால் கண்டிக்கப்பட்ட மதபோதர்களுடன் சேர்ந்து அவரும் அழிந்து போனார். அதுபோலவே, மிகவும் தூய்மையான கன்னிகையின் ஆடையைக் கடலில் முக்கி, தனது ஜெபங்களால் கான்ஸ்டான்டிநோப்பிளுக்கு அருகே இருந்த ஸ்கைதியன் கப்பல்களைக் கடலில் மூழ்கடித்தவரும், பெரிய நோன்பின் ஐந்தாவது சனிக்கிழமையன்று மிகவும் தூய்மையான கடவுளின் தாய் கன்னிகையைப் போற்றும் அகதிஸ்த் பாடலை இயற்றியவருமான பேராயர் செர்கியஸ், ஒரு நற்பண்புள்ள வாழ்க்கையை வாழவில்லையா? இருப்பினும், அவரது நற்பண்பான வாழ்க்கை அவரது பொய்யான விசுவாசத்தை உறுதிப்படுத்த முடியவில்லை; ஏனெனில் அவர் மோனோத்தெலிஸ்ட் மதபோதையின் தலைவர் ஆவார், இது பற்றி ஜனவரி 21 ஆம் தேதி அன்று, போற்றத்தக்க மாக்சிமஸ் அறிக்கையாளரின் வாழ்க்கை வரலாற்றில் விரிவாக எழுதப்பட்டுள்ளது; மேலும் அந்த மதபோதையில் பேராயர் செர்ஜியஸ் இறந்து, மதபோதகர்களுடன் சேர்க்கப்பட்டு, புனிதத் தந்தையர்களால் கண்டிக்கப்பட்டார். ஒருவரின் நற்பண்பான வாழ்க்கை ஒரு பொய்யான விசுவாசத்தை நிலைநிறுத்த முடியாது என்பதை இது தெளிவாகக் காட்டுகிறது. புனித யோவான் கிறிசோஸ்டத்தின் வார்த்தைகளிலிருந்தும் இது அறியப்படுகிறது</w:t>
      </w:r>
      <w:r w:rsidRPr="00E541CA">
        <w:rPr>
          <w:rStyle w:val="FootnoteReference"/>
        </w:rPr>
        <w:footnoteReference w:id="674"/>
      </w:r>
      <w:r w:rsidRPr="00E541CA">
        <w:t xml:space="preserve"> , அதில் அவர் நற்பண்புடன் வாழ்ந்து பொய்யான போதனையைக் கற்பிக்கும்வர்களிடம் எச்சரிக்கையாக இருக்குமாறு நமக்கு அறிவுறுத்துகிறார், அவர் கூறுவது: 'ஏனெனில், விசுவாசத்தின் போதனை திரிபுபடுத்தப்பட்டால், அவர் ஒரு தூதராக இருந்தாலும் (அவருடைய நடத்தைக்காக) அவருக்குக் கீழ்ப்படியாதிருங்கள்; ஆனால் அவர் சரியாகப் போதித்தால், அவருடைய நடத்தைக்குக் கவனம் செலுத்தாமல், அவருடைய வார்த்தைகளுக்குக் கவனம் செலுத்துங்கள்.' இதுவரை கிரைசோஸ்டம்.</w:t>
      </w:r>
    </w:p>
    <w:p w:rsidRPr="00E541CA" w:rsidR="00E541CA" w:rsidP="00E541CA" w:rsidRDefault="00E541CA" w14:paraId="3CEF9A14" w14:textId="2784E88E">
      <w:pPr>
        <w:ind w:firstLine="720"/>
      </w:pPr>
      <w:r w:rsidRPr="00E541CA">
        <w:t xml:space="preserve">ஏனெனில், பிரைனியன்கள் கூட, தங்கள் வாழ்க்கை முறையின்படி, தங்களை நற்பண்புள்ளவர்களாகக் கூறிக்கொள்ளும் அதே சமயம், தங்கள் பொய்யான நம்பிக்கைகளை நிலைநிறுத்த முடிவதில்லை. நம்பிக்கைகள், நான் கூறுகிறேன், ஒரே விசுவாசம் அல்ல; ஏனெனில் அவர்களுக்குள், (நாம் முன்பே கூறியது போல்) ஒரே விசுவாசம் இல்லை, ஆனால் பல உண்டு. எத்தனை துறவி மடங்கள், அத்தனை நம்பிக்கைகள்; மேலும் ஒவ்வொரு துறவி மடமும் தனது சொந்த நம்பிக்கையை உயர்த்தி, அதை உண்மையானதாக நிறுவ விரும்புகிறது; மேலும் அவர்கள் தங்கள் இரகசியமான, பாசாங்குத்தனமான பிரசங்கிகளையும் போதகர்களையும், கிறிஸ்துவின் அப்போஸ்தலர்கள் போல உலகிற்கு அனுப்புகிறார்கள்; மேலும் இந்தப் போதகர்களே, அப்போஸ்தலர்களின் இந்த வார்த்தைகள் குறிப்பிடுபவர்கள்: </w:t>
      </w:r>
      <w:r w:rsidRPr="00E541CA">
        <w:rPr>
          <w:i/>
        </w:rPr>
        <w:t xml:space="preserve">'கள்ள அப்போஸ்தலர்கள், வஞ்சக கிரியையாற்றும் ஊழியக்காரர்கள், தங்களை கிறிஸ்துவின் அப்போஸ்தலர்கள் என்று பாசாங்கு செய்பவர்கள்</w:t>
      </w:r>
      <w:r w:rsidRPr="00E541CA">
        <w:t xml:space="preserve">' (</w:t>
      </w:r>
      <w:r w:rsidRPr="00E541CA">
        <w:rPr>
          <w:rStyle w:val="FootnoteReference"/>
          <w:i/>
        </w:rPr>
        <w:footnoteReference w:id="675"/>
      </w:r>
      <w:r w:rsidRPr="00E541CA">
        <w:t xml:space="preserve"> ); மேலும் இது ஆச்சரியமல்ல; ஏனெனில் சாத்தானே ஒளிமயமான தூதனாக வேஷமிடுகிறான்; ஆகவே, அவனுடைய ஊழியக்காரர்களும் நீதியின் ஊழியக்காரர்களாக வேஷமிட்டால் ஆச்சரியப்படுவதற்கில்லை, அவர்களுடைய கிரியைகளின்படி அவர்களுடைய முடிவு இருக்கும்.</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அத்தியாயம் இரண்டு</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அத்தியாயம் 8. தீய பிளவுவாதச் செயல்கள் மற்றும் போதகர்கள்</w:t>
      </w:r>
      <w:bookmarkEnd w:id="83"/>
    </w:p>
    <w:p w:rsidRPr="00E541CA" w:rsidR="00E541CA" w:rsidP="00E541CA" w:rsidRDefault="00E541CA" w14:paraId="37379BD2" w14:textId="5742192E">
      <w:pPr>
        <w:ind w:firstLine="720"/>
      </w:pPr>
      <w:r w:rsidRPr="00E541CA">
        <w:t xml:space="preserve">பிரிவினைவாதிகளின் தீச்செயல்கள், அவை புனித திருச்சபைக்கு எதிராகத் தெளிவாகச் செய்யப்படுவதாக நமக்குச் சொல்லப்படுகின்றன, அவை எண்ணற்றவை; அவற்றை விரிவாக எழுதுவதும் பேசுவதும் சாத்தியமற்றது, இருப்பினும் இங்கு மிகவும் குறிப்பிடத்தக்க சிலவற்றை மட்டும் நாம் முன்வைப்போம். நாங்கள் அவற்றை எங்கள் சொந்த விருப்பப்படி முன்வைக்க மாட்டோம், ஏனெனில் நான், ஒரு தாழ்மையானவன் என்பதால், இந்த நாடுகளில் பிறந்தவனோ வளர்ந்தவனோ அல்ல, மேலும் இந்த நாட்டில் நிலவும் பிளவுகளைப் பற்றி நான் ஒருபோதும் கேள்விப்பட்டதில்லை—பிரின் காடுகள், சதுக்கங்கள், அவர்களின் நம்பிக்கையில் உள்ள வேறுபாடுகள் அல்லது அவர்களின் செயல்கள் குறித்தும் கேள்விப்பட்டதில்லை; ஆனால் இப்போது, கடவுளின் சித்தத்தின்படியும் பேரரசரின் ஆணைப்படியும், இங்கு வாழத் தொடங்கியதால், நான் பல அறிக்கைகளின் மூலம் அவர்களைப் பற்றி அறிந்துள்ளேன். எனவே, உண்மையாக அறியப்பட்டதை நாங்கள் முன்வைப்போம்: சிலவற்றை நான் நம்பகமான கதைசொல்லிகளிடமிருந்து கற்றுக்கொண்டேன், மற்றவற்றை நான் நேரில் கண்டவர்களிடமிருந்து கேட்டேன்; இவற்றை நான் எழுத்துப்பூர்வமாகப் பெற்றுள்ளேன்.</w:t>
      </w:r>
    </w:p>
    <w:p w:rsidRPr="00E541CA" w:rsidR="00E541CA" w:rsidP="00E541CA" w:rsidRDefault="00E541CA" w14:paraId="55ABBC18" w14:textId="319931E9">
      <w:pPr>
        <w:ind w:firstLine="720"/>
      </w:pPr>
      <w:r w:rsidRPr="00E541CA">
        <w:t xml:space="preserve">முதலாவதாக, சைபீரியாவின் பேராயர், புனித இஞ்ஞாசியாரின் மூன்று நிருபங்களிலிருந்து சில பகுதிகளை முன்வைப்போம். அவர் சைபீரியாவில் தனது ஆயர் பணியின் போது, பிளவுவாத மதபோதனையின் தீமைகளைக் கண்டித்து, அவற்றை வேரோடு களைந்து, ஆன்மாவுக்குத் தீங்கு விளைவிக்கும் மதபோதனைகளால் விசுவாசிகள் வழிதவறாமல் இருக்க அறிவுறுத்தியும் அவற்றை எழுதினார்.</w:t>
      </w:r>
    </w:p>
    <w:p w:rsidRPr="00E541CA" w:rsidR="00E541CA" w:rsidP="00E541CA" w:rsidRDefault="00E541CA" w14:paraId="2762E922" w14:textId="504692CC">
      <w:pPr>
        <w:ind w:firstLine="720"/>
      </w:pPr>
      <w:r w:rsidRPr="00E541CA">
        <w:t xml:space="preserve">முதல் நிருபத்தில், டியுமென் அருகே உள்ள சைபீரிய நாடுகளில் இருந்த மூன்று பிளவுவாத போதகர்களைப் பற்றி அவர் கூறுகிறார்; அவர்களின் பெயர்கள்: ஓஸ்கா (ஜோசப்), அஸ்தோமன் என்ற புனைப்பெயர் கொண்ட ஒரு போலி துறவி, பிறப்பால் ஆர்மீனியர், காசான் நகரைச் சேர்ந்தவர்; மேலும் யகுன்கா (யாக்கோபு), மதம் மாறியவர், லெபிக்ஹின் என்ற புனைப்பெயர் கொண்டவர்; மற்றும் அவிராம்க்கோ (அவராம்), ஒரு யூதர், ஹங்கேரியன் என்ற புனைப்பெயர் கொண்ட ஒரு போலி துறவி. இந்த மூவரும் மக்களுக்குத் திருச்சபைக்குச் செல்ல வேண்டாம், பாவ அறிக்கை செய்ய வேண்டாம், திருவருட்சாதனத்தைப் பெற வேண்டாம், மேலும் திருச்சபை சடங்கின்படி சட்டப்பூர்வமான திருமணத்தைச் செய்ய வேண்டாம் என்று போதித்தனர்; கிரேக்கர்களிடமிருந்து ஏற்றுக்கொள்ளப்பட்ட பழங்கால வழக்கத்தின்படி தங்களுக்குள் சிலுவை அடையாளம் இட வேண்டாம் என்றும் அவர்கள் போதித்தனர்—வலது கையின் முதல் மூன்று விரல்களால் அல்ல—மாறாக, ஆர்மீனியப் பிதற்றலின் வழக்கத்தின்படி இரண்டு விரல்களால் செய்ய வேண்டும் என்றும் கூறினர். மேலும் அவர்கள், புனித திருச்சபைக்கு முரணானதும் ஆன்மாவுக்குத் தீங்கு விளைவிப்பதும் ஆன மற்ற அபத்தமான போதனைகளை மக்களிடையே பரப்பினர்: இவ்வாறு அவர்கள் தேவாலயத்தைக் துன்புறுத்தி, பலரை ஏமாற்றித் தங்களுக்குப் பின்னால் இழுத்துச் சென்றனர். அந்த மூன்று பிளவுவாத போதகர்களில், அவர்களில் இருவர் தங்கள் பல மதபோதக் கருத்துக்களில் மூன்றாமவருடன் உடன்பட்டிருந்தாலும், இந்த விஷயத்தில் அவர்கள் உடன்படவில்லை: ஏனெனில் ஓஸ்க் மற்றும் யகுன்கா ஆகியோர் மக்களுக்கு, கிறிஸ்துவுக்காக என்பது போல, தங்களைத் தாங்களே தீ வைத்துக் கொள்ளப் போதித்தனர்; அவர்கள் பலரை எரித்து, அவர்களைக் காடுகளுக்கும், வனாந்தரங்களக்கும், பாழடைந்த இடங்களுக்கும் அழைத்துச் சென்றனர்; ஆனால் அவிராம்க்கோ அவர்களின் போதனைகளையும் செயல்களையும் எதிர்த்து, மக்கள் தங்களைத் தாங்களே எரிக்க வேண்டாம் என்று தடுத்து, மாறாக திருச்சபையையும் அதன் திருவருட்சாதனங்களையும் புறக்கணிக்க வேண்டும் என்று மட்டும் கூறினார். மேலும், அவருடைய மேன்மை இஞ்ஞாசியார் தனது மூன்றாவது நிருபத்தின் முடிவில், அவர்களுக்கு இடையே இருந்த மற்றொரு கருத்து வேறுபாட்டைக் குறிப்பிட்டார், அது என்னவென்றால், யகுன்கா லெபிக்ஹின் என்பவர் போலித் தீர்க்கதரிசியும் தலைமைக் குருவுமான அவக்கத்தால் கற்பிக்கப்பட்டிருந்தார், அந்திக்கிறிஸ்துவின் வருகை புலன்களால் உணரக்கூடியதாக இருக்காது என்றும், அது உலகில் மனதில் மட்டுமே இருக்கும் என்றும், உண்மையில் அது ஏற்கெனவே இருப்பது போல இருக்கிறது என்றும் அவர் கூறினார்; ஆனால் அவிராம்க்கோ, அந்திக்கிறிஸ்து தனது காலத்தில் புலன்களால் உணரக்கூடிய வகையில் வருவார் என்றும், உலகை ஆட்சி செய்வார் என்றும் யூதர்களுக்குக் கற்பித்தார்; இவ்வாறு அவரிடமிருந்தும் அவருடைய சீடர்களிடமிருந்தும் பிரிந்த லெபிகினின் பின்பற்றாளர்கள் 'ஆர்த்தடாக்ஸ்கள்' என்றும், அவிரம்கோவின் பின்பற்றாளர்கள் 'புலனின்பவாதிகள்' என்றும் அழைக்கப்பட்டனர். இன்றுவரை பிரின் காடுகளில், 'புலனின்பவாதிகள்' என்று அழைக்கப்படுவோர் ஒரு முனிவர் மடம் உள்ளது. அவர்கள், 'ஹங்கேரியன்' என்ற புனைப்பெயர் கொண்ட, ஒரு போலி துறவியான யூதனான அந்த அவிரம்கோவின் வம்சாவளியினர் என்று நம்பப்படுகிறது.</w:t>
      </w:r>
    </w:p>
    <w:p w:rsidRPr="00E541CA" w:rsidR="00E541CA" w:rsidP="00E541CA" w:rsidRDefault="00E541CA" w14:paraId="79DDEA86" w14:textId="4F9229F1">
      <w:pPr>
        <w:ind w:firstLine="720"/>
      </w:pPr>
      <w:r w:rsidRPr="00E541CA">
        <w:t xml:space="preserve">மேலும், இந்தப் பொய்த்தீர்க்கதாரிகளைப் பற்றி அறியப்பட வேண்டியது என்னவென்றால், உலகின் சிருஷ்டியின் 7168 ஆம் ஆண்டில் (1660), ரஷ்யாவின் முதன்மைப் போப்பாகிய அவவாகுமின் நாடு கடத்தப்பட்ட நான்காம் ஆண்டில், ஒரு ஆர்மீனியரான ஸ்கியா அஸ்டோமன், கசானிலிருந்து சைபீரிய நிலங்களுக்கு நாடு கடத்தப்பட்டார். ஓஸ்கியா முதலில் டியுமெனில் இருந்தார், பின்னர் யெனிசேய்ஸ்கிற்கு அழைத்துச் செல்லப்பட்டார்; நகரங்களிலும் கிராமங்களிலும், அவரது பாதை எங்கு சென்றதோ அங்கெல்லாம், அவரால் ஏமாற்றப்பட்ட மிகவும் எளிய மக்களிடையே தனது பிளவுவாதத்தின் தடயங்களை விட்டுச் சென்றார். யகுன்கா லெபிகினுக்கு, அவர் முன்பு வெர்கோஹுரியில் ஒரு பணியாற்றும் அடமானாக இருந்தார்; அவருக்கு முதல் மனைவி இருந்தார், அவரைக் கொன்றுவிட்டு, பின்னர் மற்றொருவரை மணந்து, அவளுடன் ஒரு மகளைப் பெற்றார்; அவரும் பிளவுபடுத்தும் போதனைகளை நோக்கித் திரும்பினார், தன்னை ஒரு பாதிரியார் என்று அழைத்துக்கொண்டார்—அவருக்குப் பதவி அளிக்கப்படவில்லை என்றாலும்—மேலும் திருப்பலியைத் தவிர மற்ற பாதிரியார் சடங்குகளைச் செய்தார்: பிரார்த்தனை மூலம் பிரசவ வேதனையில் உள்ள பெண்களைத் தூய்மைப்படுத்துவார், குழந்தைகளுக்கு ஞானஸ்நானம் செய்விப்பார், மக்களின் பாவ அறிக்கைகளைக் கேட்பார், மேலும் புனித நற்கருணை வழங்குவார்—அது எப்படிப்பட்ட வழியில் கொண்டு வரப்பட்டது என்பது தெரியாது, தொலைதூரத்திலிருந்து அவரிடம் கொண்டு வரப்பட்டது போல; துறவறம் பூண விரும்புவோரின் சிரசை மழிப்பார்; மேலும் இறந்தவர்களைப் புதைக்கும்போது, அவர்களுக்காகப் பாவமன்னிப்புப் பிரார்த்தனையை ஓதுவார்.</w:t>
      </w:r>
    </w:p>
    <w:p w:rsidRPr="00E541CA" w:rsidR="00E541CA" w:rsidP="00E541CA" w:rsidRDefault="00E541CA" w14:paraId="3C00BE32" w14:textId="74D858AB">
      <w:pPr>
        <w:ind w:firstLine="720"/>
      </w:pPr>
      <w:r w:rsidRPr="00E541CA">
        <w:t xml:space="preserve">அர்மீனியாவைச் சேர்ந்த ௌஸ்கே தியூமெனிலிருந்து யெனிசேய்ஸ்கிற்கு அழைத்துச் செல்லப்பட்டபோது, யகுன்கா மற்றும் ஆப்ரம்கோ அவனுக்குப் பதிலாக அங்கே தங்கியிருந்து, தேவனுடைய மக்களைச் சரியான பாதையிலிருந்து வழிமறித்தனர், மேலும் அவர்கள் தேவாலயத்திற்கு எதிராகப் பல இறை நிந்தனைகளை எழுதினர், அவற்றுள் இதுவும் ஒன்றாகும்: யகுன்கா, அவரே ஒரு உருவப்பட ஓவியர், ஒரு காகிதத்தில் ஒரு தேவாலயத்தையும், அந்தத் தேவாலயத்தைச் சுற்றிப் பாம்பின் வடிவில் வளைந்து, கிறிஸ்துவின் மிகவும் புனிதமான மறைபொருட்களின் மீது தனது அசிங்கமான விஷத்தை உமிழ்ந்து கொண்டிருந்த பிசாசையும் வரைந்தார்; அத்தகைய பல தாட்களில் வரைந்து, அவற்றை மக்களிடையே விநியோகித்து, அண்டைப் பகுதிகளுக்கும் அனுப்பினார், இதன் மூலம் மக்கள் திருச்சபையிடமிருந்து விலகி, கிறிஸ்துவின் மிகவும் புனிதமான மர்மங்களைத் தவிர்க்க வேண்டும் என்பதே அவரது நோக்கமாக இருந்தது.</w:t>
      </w:r>
    </w:p>
    <w:p w:rsidRPr="00E541CA" w:rsidR="00E541CA" w:rsidP="00E541CA" w:rsidRDefault="00E541CA" w14:paraId="53A22F4B" w14:textId="50F95BEB">
      <w:pPr>
        <w:ind w:firstLine="720"/>
      </w:pPr>
      <w:r w:rsidRPr="00E541CA">
        <w:t xml:space="preserve">தனது இரண்டாம் திருமுகத்தில், சைபீரியாவின் பேராயர் அன்புமிக்க இஞ்ஞாசியார் கூறுகையில், தங்களைத் தாங்களே தீ வைத்துக் கொள்ளுமாறு மக்களுக்குக் கற்பித்த அந்தப் பொய்த் தீர்க்கதரிசிகள், சீடர்களையும், தங்களுக்கு ஒத்த எண்ணம் கொண்ட தோழர்களையும், தங்கள் தீச்செயல்களில் துணைபுரிந்தவர்களையும் ஒன்றுகூட்டி, இந்தக் கொடூரமான மற்றும் மனிதாபிமானமற்ற சட்டவிரோதச் செயலையும் சித்திரவதையையும் செய்தனர்: பலரை ஏமாற்றி, </w:t>
      </w:r>
      <w:r w:rsidRPr="00E541CA">
        <w:t xml:space="preserve">மனைவிகளையும், கன்னியாஸ்திரீகளையும், குழந்தைகளையும்</w:t>
      </w:r>
      <w:r w:rsidRPr="00E541CA">
        <w:lastRenderedPageBreak/>
      </w:r>
      <w:r w:rsidRPr="00E541CA">
        <w:t xml:space="preserve"> -இன் வெறுமையான இடங்களுக்கு அழைத்துச் சென்று, முதலில் அவர்கள் அனைவரையும் எல்லாவிதமான விலைமாதுத்தனங்களால் தீட்டுப்படுத்தினர்; பின்னர், காடுகளில் அந்த நோக்கத்திற்காகத் தயாரிக்கப்பட்ட குடிசைகளில் அவர்களை அடைத்து, நுழைவாயிலைப் பூட்டி, தங்களுக்குத் தேவையானவற்றை எடுத்துக்கொண்டே, அவர்களைத் தீ வைத்துக் கொன்றனர். இவ்வாறு, இந்த இரட்டை மரணத்தின் மூலம், அவர்கள் வழிதவறியவர்களை அழித்து, ஆன்மாவையும் உடலையும் கொன்றனர்—ஆன்மாவைப் பாவத்தாலும், உடலை நெருப்பாலும்.</w:t>
      </w:r>
    </w:p>
    <w:p w:rsidRPr="00E541CA" w:rsidR="00E541CA" w:rsidP="00E541CA" w:rsidRDefault="00E541CA" w14:paraId="31EE364F" w14:textId="1AA6543C">
      <w:pPr>
        <w:ind w:firstLine="720"/>
      </w:pPr>
      <w:r w:rsidRPr="00E541CA">
        <w:t xml:space="preserve">திருமணம் இல்லாமல் ஆண்கள் பெண்களுடன் வாழ்வது பொதுவானதாக ஆனபோது, அவர்களிடமிருந்து பிறக்கும் குழந்தைகளுக்கு சாதாரண மனிதர்களால் ஞானஸ்நானம் கொடுக்கப்பட வேண்டும் என்றும், திருமணம், ஞானஸ்நானம் அல்லது எந்த ஆசீர்வாதமும் புனிதப் பதவியில் உள்ளவர்களால் வழங்கப்படக்கூடாது என்றும் அவர்கள் ஆணையிட்டனர்.</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அத்தியாயம் 9. காபிடோ, அவவாகும மற்றும் மற்றவர்கள்</w:t>
      </w:r>
      <w:bookmarkEnd w:id="84"/>
    </w:p>
    <w:p w:rsidRPr="00E541CA" w:rsidR="00E541CA" w:rsidP="00E541CA" w:rsidRDefault="00E541CA" w14:paraId="0A196241" w14:textId="2273D43B">
      <w:pPr>
        <w:ind w:firstLine="720"/>
      </w:pPr>
      <w:r w:rsidRPr="00E541CA">
        <w:t xml:space="preserve">தனது மூன்றாவது நிருபத்தில், சியபீரியாவின் ஆயர், மாண்புமிகு இஞ்ஞாசியார், ஆர்மீனியப் பிளவுவாதத்தை முழுமையாக மறுத்து, யூத மதத்திற்கு மாறியிருந்த வெலிகீ நோவ்கோராடின் முன்னாள் பிளவுவாதிகளைப் பற்றி விவரித்த பிறகு, தற்போதைய பிளவுகள் மற்றும் பிளவுவாதங்கள் பற்றிய தனது விவரணத்தை, கபிடோன் என்ற துறவி என்ற ஒரு குறிப்பிட்ட பிளவுவாதத் தலைவருடன் தொடங்குகிறார், அவர் கோஸ்ட்ரோமா மாவட்டத்தில், கோலெஸ்னிகோவா பாலைவனத்தில் வாழ்ந்து, தன்னைச் சுற்றி சீடர்களைச் சேர்த்திருந்தார். சில கிராம மக்கள், அவரது துறவற வாழ்க்கை முறையைக் கண்டு, அவரிடம் வந்து, அவருடன் வாழ்ந்து, அவரைத் தங்கள் ஆன்மீக வழிகாட்டியாக ஏற்றுக்கொண்டனர். இருப்பினும், அவர் மிகவும் கடுமையான தவ வாழ்க்கையைக் கடைப்பிடித்தார்; கிறிஸ்துவின் பிறப்பு விழாவிலோ அல்லது புனித ஈஸ்டர் பண்டிகையிலோ பாலாடைக்கட்டி, வெண்ணெய் அல்லது மீன் உண்பதற்கு அவர் அனுமதிக்கமாட்டார்; மாறாக, அவரும் அவருடைய சீடர்களும் ரொட்டி, விதைகள், பெர்ரிகள் மற்றும் பிற பூமியின் பழங்களை மட்டுமே உண்டனர். கிறிஸ்துவின் உயிர்த்தெழுதலின் மிகப் பெருமையான திருவிழாவின் போது, சிவப்புச் சாயமிடப்பட்ட முட்டைகளுக்குப் பதிலாக, அவர் சகோதரர்களுக்குச் சிவப்புச் சாயமிடப்பட்ட வெங்காயங்களைக் கொடுப்பார். தன்னை பெரியவர் மற்றும் புனிதர் என்று கருதி, அவர் மதகுருமார்களைப் புறக்கணிக்கத் தொடங்கினார், மேலும் அவர்களிடமிருந்து ஆசீர்வாதங்களைப் பெறுவதை மறுத்துவிட்டார்; அவர் தனது சொந்த திரிபுவாத ஞானத்தின்படி புதிய கோட்பாடுகளையும் நம்பிக்கைகளையும் உருவாக்கத் தொடங்கினார், மேலும் கிறிஸ்துவின் திருச்சபையில் பிளவுகளையும் மோதல்களையும் ஏற்படுத்தினார், மக்கள் திருச்சபை ஒன்றிணைவையும் குருமார்களின் ஆசீர்வாதத்தையும் புறக்கணிக்கும்படி கட்டளையிட்டார்; புதிய புனித உருவங்களை வழிபடக்கூடாது, பழைய உருவங்களை மட்டுமே வழிபட வேண்டும் என்றும்; இரண்டு விரல்களால் ஆர்மீனிய பாணியில் சிலுவை அடையாளம் இட வேண்டும் என்றும் அவர் போதித்தார்; மேலும் அவர் ஆர்த்தடாக்ஸ் கொள்கைகளுக்கு முரணான பிற கருத்துக்களை வெளிப்படுத்தி பலருக்குப் போதித்தார், மேலும் அவருடைய பெயரால் அழைக்கப்பட்ட கபிடான் இயக்கத்தின் நிறுவனராகவும் இருந்தார்.</w:t>
      </w:r>
    </w:p>
    <w:p w:rsidRPr="00E541CA" w:rsidR="00E541CA" w:rsidP="00E541CA" w:rsidRDefault="00E541CA" w14:paraId="63BA525F" w14:textId="05A7703D">
      <w:pPr>
        <w:ind w:firstLine="720"/>
      </w:pPr>
      <w:r w:rsidRPr="00E541CA">
        <w:t xml:space="preserve">மாஸ்கோவின் பேரரசு நகரத்தில், பிளவுவாதிகள் எழுந்தனர்: முதன்மைப் போப்பாய் அவ்பாகுமும், 'நெரோன்' என்ற புனைப்பெயர் கொண்ட முதன்மைப் போப்பாய் கிரிகோரியும் (பின்னர் இவர் மனந்திரும்பி மன்னிக்கப்பட்டார்); மேலும், ஒரு குருவான லசாரும்; 'புஸ்டோஸ்வியாட்' என்ற புனைப்பெயர் கொண்ட குருவான நிக்கிதாவும்; ஒரு சுருபியான ஃபியோடரும்; மற்றும் குருமார், பொதுமக்கள் ஆகியோரிலிருந்து பலரும், சர் நீதிமன்றத்தைச் சேர்ந்த சிலரும்—அர்மேனிய இருவிரல் மதக்கேட்டைப் பாதுகாப்பவர்களாகவும் மற்ற பிளவுகளுக்குத் தூண்டுகோலாகவும் இருந்தனர்.</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அத்தியாயம் 10. ஒரு கன்னியாஸ்திரி உலர் திராட்சையுடன் திருவருட்சாதனத்தைப் பெறுகிறார்</w:t>
      </w:r>
      <w:bookmarkEnd w:id="85"/>
    </w:p>
    <w:p w:rsidRPr="00E541CA" w:rsidR="00E541CA" w:rsidP="00E541CA" w:rsidRDefault="00E541CA" w14:paraId="0085B414" w14:textId="0B401F07">
      <w:pPr>
        <w:ind w:firstLine="720"/>
      </w:pPr>
      <w:r w:rsidRPr="00E541CA">
        <w:t xml:space="preserve">அதே நேரத்தில், கினெஷ்மா, ரெஷ்மா மற்றும் ப்ளெஸ் மாவட்டங்களில், 'போட்ரெஷெத்னிகிகள்' என்று அழைக்கப்பட்ட மற்ற பிளவுவாதிகள் தோன்றினர், கபிடான் என்ற பிளவுபடுத்தியவனைப் பின்பற்றி, போத்ரெஷெட்கோவ் என்று அழைக்கப்பட்ட ஒரு கிராமவாசி, மக்கள் தேவாலயத்திற்குச் செல்ல வேண்டாம், ஆன்மீகத் தந்தையர்களைக் கொண்டிருக்க வேண்டாம், ஒரு பாதிரியாரின் ஆசீர்வாதத்தைப் பெற வேண்டாம், மேலும் தேவாலயத்தின் அனைத்து திருவருட்சாதனங்களையும் புறக்கணிக்க வேண்டும் என்று போதித்ததால், இவர்கள் தங்கள் ஆசிரியரின் பெயரால் அவ்வாறு அழைக்கப்பட்டனர். அர்ச்சகராக நியமிக்கப்படாத போதிலும், இந்த மனிதர்களே தங்கள் வீடுகளில் குருத்துவ சடங்கின்படி சில திருச்சபை ஆராதனைகளை நடத்தினர், மேலும் அவர்கள் குழந்தைகளுக்கு ஞானஸ்நானம் கொடுத்தனர்; அவர்களுடைய திருவருட்சாதனத்தைப் பொறுத்தவரை, அது ரொட்டியாக இல்லாமல், 'உலர் திராட்சைகள்' என்று அழைக்கப்பட்ட, மந்திர சக்தி கொண்ட பழங்களாக இருந்தது; அதை அவர்கள் பின்வரும் முறையில் உட்கொண்டனர்: அவர்கள் தங்களுக்குள் ஒரு கன்னியைத் தேர்ந்தெடுத்து, அவளைக் குடிசையின் அடித்தளத்திற்கு அழைத்துச் சென்று, அவளுக்கு வண்ணமயமான ஆடையை அணிவிப்பார்கள்; பின்னர் அவள் நியமிக்கப்பட்ட நேரத்தில், தலை மீது ஒரு சல்லடை அணிந்து, அதை ஒரு சுத்தமான துணியால் மூடி, அந்தச் சல்லடையில் 'உலர் திராட்சைகள்' இருந்த நிலையில் அடித்தளத்திலிருந்து வெளிவருவாள்; அந்த நேரத்தில் குடிசையில் ஆண்கள், பெண்கள் மற்றும் குழந்தைகள் எனப் பெரும் கூட்டம் கூடியிருக்கும். அந்தப் பெண்ணுறுதி தலைமேல் சல்லடை ஏந்தி பரணிலிருந்து வெளிவந்தபோது, ஒரு பூசாரியைப் போலப் பேசினாள்: 'கர்த்தராகிய தேவன் தம்முடைய ராஜ்யத்தில் உங்களை யாவரையும் நினைவுகூடுவாராக, எப்பொழுதும், இப்பொழுதும், என்றென்றைக்கும்'; அவர்கள் தலைவணங்கி, 'ஆமென்' என்று பதிலளித்தனர்; மேலும் அந்தச் செல்வி இதை மூன்று முறை மீண்டும் கூறுகிறாள், அவர்கள் மூன்று முறை 'ஆமென்' என்று பதிலளிக்கின்றனர். அதற்குப் பிறகு, அந்தச் செல்வி அவர்களுக்குப் புனிதத் திருவருட்சாதனத்திற்குப் பதிலாக அந்தத் தூஷணப் படையலைக் கொடுக்கிறாள்: மேலும் அந்தப் பழங்களைச் சுவைப்பவர்கள் உடனடியாகத் தங்களுக்கு மரணம் வர வேண்டும் என்று விரும்புகிறார்கள், கிறிஸ்துவுக்காகப் போல—எரித்துக் கொல்லப்பட்டோ, தூக்கிலிடப்பட்டோ, அல்லது நீரில் மூழ்கடிக்கப்பட்டோ—அவர்கள் தங்கள் மனதை இழந்தது போல; மேலும் பலர் இவ்வாறு தங்கள் சொந்த அழிவைத் தேடிக்கொண்டனர்.</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அத்தியாயம் 11. தங்களைத் தாங்களே தீ வைத்துக் கொள்ளும்வர்களைப் பார்த்துப் பேய்கள் மகிழ்கின்றன</w:t>
      </w:r>
      <w:bookmarkEnd w:id="86"/>
    </w:p>
    <w:p w:rsidRPr="00E541CA" w:rsidR="00E541CA" w:rsidP="00E541CA" w:rsidRDefault="00E541CA" w14:paraId="4080ED4F" w14:textId="67A8E1FE">
      <w:pPr>
        <w:ind w:firstLine="720"/>
      </w:pPr>
      <w:r w:rsidRPr="00E541CA">
        <w:t xml:space="preserve">நிஸ்னி நோவ்கோராடின் எல்லைகளுக்குள் க்னியாஜினினோ மற்றும் முராஷ்கினோ எனப்படும் அரண்மனைக் கிராமங்கள் உள்ளன; இந்தக் கிராமங்களிலிருந்தும், சுற்றியுள்ள குடியிருப்புகள் மற்றும் குக்கிராமங்களிலிருந்தும், குழந்தைகளுடன் ஏராளமான ஆண்களும் பெண்களும் கூடி, ஒரு களஞ்சியத்தில் உள்ள ஒரு குறிப்பிட்ட களத்தில் தங்களைத் தாங்களே தீ வைத்துக் கொள்ளத் தயாராகினர், மேலும், அவர்களின் மாயாஜாலப் பங்கீட்டை ஏற்றுக்கொண்ட பிறகு, அவர்கள் தங்களை இரண்டு அல்லது மூன்று பேராக மெல்லிய கயிறுகளால் கட்டிக்கொண்டனர், அவர்களுக்குள் இருந்த இரண்டு பேரை</w:t>
      </w:r>
      <w:r w:rsidRPr="00E541CA">
        <w:lastRenderedPageBreak/>
      </w:r>
      <w:r w:rsidRPr="00E541CA">
        <w:t xml:space="preserve"> தீ வைத்து அவர்களை எரிப்பதற்காக</w:t>
      </w:r>
      <w:r w:rsidRPr="00E541CA">
        <w:t xml:space="preserve"> விட்டுவிட்டு</w:t>
      </w:r>
      <w:r w:rsidRPr="00E541CA">
        <w:t xml:space="preserve">. அந்த மனிதர்கள், தங்கள் கைகளில் திருவருட்சாதனத்தை எடுத்துக்கொண்ட போதிலும், அதை உண்ணவில்லை; அவர்கள் கடவுளால் பாதுகாக்கப்பட்டிருந்தனர், இதன் மூலம் அந்த சாபிக்கப்பட்ட பிசாசு போன்ற வீரர்களின் அழிவு வெளிப்படுத்தப்பட வேண்டும் என்பதற்காக. அந்த இருவரும் நெருப்பை மூட்டி, தீப்பொறிகள் அந்தக் கொட்டகை முழுவதையும் ஆட்கொண்டபோது, அந்த இருவரும் தங்களைத் தாங்களே அந்தக் கொழுந்துவிட்டெரியும் நெருப்பில் வீசி எரிந்துகொள்ள இருந்தபோதிலும், அவர்கள் உடனடியாக, புகைக்கு மத்தியில், நெருப்புக்கு மேலே, எத்தியோப்பியர்களைப் போன்ற, காகப்புழுக்களின் (பறக்கும் எலிகள்) இறக்கைகளைக் கொண்டு காற்றில் பறந்து, கைதட்டி மகிழ்ந்து, </w:t>
      </w:r>
      <w:r w:rsidRPr="00E541CA">
        <w:rPr>
          <w:i/>
        </w:rPr>
        <w:t xml:space="preserve">'அவர்கள் எங்களுக்குத்தான், அவர்கள் எங்களுக்குத்தான்</w:t>
      </w:r>
      <w:r w:rsidRPr="00E541CA">
        <w:t xml:space="preserve">!' என்று உரக்கக் கூச்சலிட்டுக் கொண்டிருந்த இரண்டு கறுப்புப் பேய்களைக் கண்டார்கள்</w:t>
      </w:r>
      <w:r w:rsidRPr="00E541CA">
        <w:rPr>
          <w:i/>
        </w:rPr>
        <w:t xml:space="preserve">. </w:t>
      </w:r>
      <w:r w:rsidRPr="00E541CA">
        <w:t xml:space="preserve">அழிந்து கொண்டிருந்தவர்களைக் கண்டு அந்தப் பேய்கள் கொண்டாடுவதைக் கண்ட அந்த இருவரும் நடுங்கி, ஒருவரையொருவர் பார்த்து, 'சபிக்கப்பட்டவனின் போதனைகளால் நாம் எப்படி அழிந்து கொண்டிருக்கிறோம் என்று பார்க்கிறாயா, சகோதரனே?' என்று கூறினர். மேலும் அவர்கள் தங்கள் மீது சிலுவை அடையாளம் இட்டுக்கொண்டு அங்கிருந்து தப்பி ஓடினர். அவர்கள் தங்கள் கிராமத்தின் குருவிடம் வந்தபோது, எல்லாவற்றையும் அவரிடம் அறிக்கை செய்து மனந்திரும்பினர்; மேலும் குருவிடம் மட்டுமல்லாமல், மற்ற அனைவரிடமும், அழிந்தவர்களுக்காக அவர்கள் கண்ட அந்தப் பேயுலகக் கொண்டாட்டத்தை அழுதுகொண்டே கூறி, அந்த அழிவிலிருந்து தங்களைக் காப்பாற்றிய கடவுளுக்கு நன்றி செலுத்தினர்.</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அத்தியாயம் 12. மந்திரத்தால் வெட்டப்பட்ட குழந்தையின் இதயம்</w:t>
      </w:r>
      <w:bookmarkEnd w:id="87"/>
    </w:p>
    <w:p w:rsidRPr="00E541CA" w:rsidR="00E541CA" w:rsidP="00E541CA" w:rsidRDefault="00E541CA" w14:paraId="2A86635D" w14:textId="1F8C0CFF">
      <w:pPr>
        <w:ind w:firstLine="720"/>
      </w:pPr>
      <w:r w:rsidRPr="00E541CA">
        <w:t xml:space="preserve">வோலோக்டா நகரத்திற்கு வெகு தொலைவில் இல்லை, கர்கோபோலுக்குச் செல்லும் சாலையில், கடலுக்கு வெகு தொலைவில் உள்ள ஒரு பிராந்தியத்தில், ஒரு பாழடைந்த இடத்தில், கடவுளின் ஒரு பகைவன், ஒரு மந்திரவாதி மற்றும் சூனியக்காரன் வசித்து வந்தான்; அவன் ஒரு முனிவர் என்ற பெயரைச் சுமந்து, புனிதத்தை நடிப்பதாக இருந்தான்; மேலும், அக்கம்பக்கத்து கிராமவாசிகளால் அவன் புனிதமானவனாகவும் மரியாதைக்குரியவனாகவும் கருதப்பட்டான்; மேலும் பலர் அவரைத் தங்கள் ஆசிரியராகவும் வழிகாட்டியாகவும் கருதி அவருடன் வசிக்க வந்தனர். ஆண்கர்கள் மட்டுமல்ல, பெண்களும் கன்னியர்களும் கூட அந்தப் பாலைநிலத்தை நிரப்பியிருந்தனர்; ஏனெனில், அவருடைய flatteringly போதனைகளாலும் பாசாங்குத்தனமான வாழ்க்கை முறையாலும் ஈர்க்கப்பட்டு, அவர்கள் அவரை ஒரு பெரிய கடவுளின் புனிதரைப் போல அணுகினர். இந்தப் பாழாய்ப்போன, புனிதர் என்று சொல்லப்பட்டவர், இரகசியமாக எல்லோரும் எந்தவிதமான குற்ற உணர்ச்சியுமின்றி விலைமாது உறவில் வாழ வேண்டும் என்றும், பரஸ்பர சம்மதத்துடன் ஏற்படும் உடலுறவு பாவமல்ல, அது அன்பு என்றும் போதித்தார்; ஆனால், அவர்கள் திருமணம் செய்துகொள்ளக் கூடாது, அல்லது திருமண ஆசீர்வாதம் பெறக் கூடாது என்பது மட்டுமே நிபந்தனை. அப்போது, வோலோக்டா நகரத்தைச் சேர்ந்த ஒரு மனிதர் இருந்தார்; அவர் பல பாவங்களின் பாரத்தால் நசுக்கப்பட்டு, உணர்ந்துகொண்டு கடவுளுக்கு முன்பாக மனந்திரும்பினார்; மேலும், தன் வாழ்வின் மீதமுள்ள காலத்தைத் தூய்மையுடன் வாழ்ந்து, பாலைவனத்திற்குச் செல்ல வேண்டும் என்றும், அங்கே மௌனமாக வாழ்ந்து, கடவுளிடமிருந்து தன் பாவங்களுக்கான மன்னிப்பைப் பெற வேண்டும் என்றும் ஒரு பிரார்த்தனை செய்தார். இந்த முனிவரைப் பற்றியும், பலர் அவரிடம் கூடி வனாந்தரத்தில் வாழ்ந்து வருவதையும் கேள்விப்பட்ட அவன், அவர்கள் நடத்தும் இரகசியமான காம வாழ்க்கையை அறியாமல் அங்குச் சென்றான். மேலும் அவர் அந்தத் துறவியிடமும், ஒழுக்கமற்ற பாலைவன வாசிகளுக்குத் தலைவரானவரிடமும் வந்தபோது, மற்றவர்களைப் போலவே தங்களோடு பாலைவனத்தில் வாழ அனுமதிக்குமாறு அவரிடம் கெஞ்சினார்; ஆனால் அவர் அந்தப் பார்வையாளரிடம் கூறினார்: 'அன்புள்ள சகோதரரே, நீங்கள் எங்களிடம் சரியாகவே வந்துள்ளீர்கள், ஏனெனில் இப்பொழுது பூமியில் தேவாலயம் எதுவும் இல்லை; அனைவரும் வழிதவறி சீர்கெட்டுவிட்டனர்; ஏனெனில் திருச்சபைகளில் அவர்கள் புதிய சடங்கின்படி பாடுகிறார்கள், வாசிக்கிறார்கள்; ஆனால் இங்கே தேவனுடைய கிருபை இன்னும் நம்மை மூடுகிறது, நாங்கள் புதுமைகளை ஏற்றுக்கொள்வதில்லை; நாங்கள் ஆசீர்வதிக்கப்பட்ட தியோடோரெட்டின் பாரம்பரியத்தின்படி ஞானஸ்நானம் பெறுகிறோம், நிக்கோனின் பாரம்பரியங்களை நாங்கள் ஏற்றுக்கொள்வதில்லை; நீங்கள் கிறிஸ்துவின் எதிரிடமிருந்து தப்பித்து வந்தது உண்மையிலேயே நல்லது. அப்போது அந்த மனிதன் இதைக் கேட்டு, மிகுந்த உணர்ச்சியுடன் அவனிடம் பேசினான்: 'ஓ, மரியாதைக்குரிய தந்தையே! என்னை இரட்சிப்பின் பாதையில் வழிநடத்துமாறு உங்களை வேண்டிக்கொள்கிறேன்; ஏனெனில், ஆன்மாக்களை நம் தேவனாகிய கிறிஸ்துவிடம் வழிநடத்தக்கூடிய உங்கள் தேவபயந்த வாழ்வைப் பற்றிக் கேட்டு, இந்தக் காரணத்தினாலேயே உங்கள் புனித வாசஸ்தலத்திற்கு வந்துள்ளேன்; ஆகவே, இரட்சிக்கப்பட விரும்பும் என்னை இரட்சிக்கவும்.' ஆனால் அந்தப் பரிதாபகரமான துறவி பதிலளித்து, 'நல்ல பிள்ளையே, உன்னைப் பற்றி கர்த்தராகிய தேவன் எங்களுக்கு என்ன செய்ய வேண்டும் என்று வெளிப்படுத்தும் வரை, நீ சில நாட்கள் உண்ணாமலும் உறிஞ்சாமலும் இருக்க வேண்டும்; அதனால் நீ முதலில் நோன்பால் சோதிக்கப்படுவது பொருத்தமானது. அதன் பிறகு நாங்கள் உன்னை மகிழ்ச்சியுடன் ஏற்றுக்கொள்வோம்,' என்றார். அவரோ, தன் ஆன்மாவின் இரட்சிப்புக்காக, தன்னிடம் கட்டளையிடப்பட்ட அனைத்தையும் தயக்கமின்றி செய்வதாக உறுதியளித்தார். பின்னர் அந்தத் துறவி, தன் குடிலுக்கு அருகிலுள்ள, தான் வசித்த மிக உள்ளான ஒரு சிறிய தேவாலயத்திற்குள் அவனை அழைத்துச் செல்லும்படி கட்டளையிட்டார்; அந்தச் சிறிய தேவாலயத்தில் பாதையை நோக்கியபடி, ஒளியை உள்ளே அனுமதிக்க மட்டுமேயான மிகச் சிறிய, ஒரே ஒரு ஜன்னல் மட்டுமே இருந்தது; இருப்பினும், நுழைவாயில் உறுதியாக மூடப்பட்டிருந்ததால், உள்ளே அடைக்கப்பட்ட எவரும் அதிலிருந்து எந்த வகையிலும் தப்பிக்க முடியாது.</w:t>
      </w:r>
    </w:p>
    <w:p w:rsidRPr="00E541CA" w:rsidR="00E541CA" w:rsidP="00E541CA" w:rsidRDefault="00E541CA" w14:paraId="2E05BFB1" w14:textId="0103D498">
      <w:pPr>
        <w:ind w:firstLine="720"/>
      </w:pPr>
      <w:r w:rsidRPr="00E541CA">
        <w:t xml:space="preserve">அந்த மனிதன் உணவு இல்லாமல் மூன்று நாட்கள் அந்தத் தனிமையில் இருந்தபோது, அவன் அந்தத் துறவியின் குடிலின் சுவரில் ஒரு சிறிய துளையிடத் தொடங்கினான்; மரக்கட்டைகளுக்கு இடையில் இருந்த பாசியைக் கிழித்து, அதைச் செய்த பிறகு, அந்தத் துறவி என்ன செய்கிறார் என்று கவனிக்கத் தொடங்கினான். அவர் அந்தச் சிறிய துளை வழியாகப் பார்த்துக் கொண்டிருந்தபோதே, இரண்டு ஆட்கள் அந்தத் துறவியிடம் வந்து, 'புனிதத் தந்தையே! அந்தக் கர்ப்பிணிப் பெண்ணைக் கடவுள் மன்னித்துவிட்டார்; அவள் ஒரு ஆண் குழந்தையைப் பெற்றெடுத்துள்ளாள். அவனைப் பற்றி நாங்கள் என்ன செய்ய வேண்டும் என்று கட்டளையிடுகிறீர்கள்?' என்று கூறினர். அந்தப் பரிதாபகரமான, புனிதர் என்று சொல்லப்பட்ட முனிவர் அவர்களுக்குப் பதிலளித்தார்: 'அந்தப் பெண் குழந்தை பெற்றெடுக்கும்போது, நீங்கள் கத்தியால் அந்தப் பச்சிளம் குழந்தையின் மார்பைக் கீறி, இதயத்தை அகற்றி, ஒரு தட்டில் எனக்குக் கொண்டு வர வேண்டும் என்று நான் உங்களுக்கு முன்பே சொல்லவில்லையா? அப்படியானால், போங்கள், நான் சொன்னபடியே செய்யுங்கள்.' அவர்கள் உடனடியாகச் சென்று, சிறிது நேரத்திற்குப் பிறகு, மரத் தட்டில் அந்தப் பிறந்த குழந்தை இதயத்தைக் கொண்டு வந்தனர். அது இன்னும் உயிருடன் அசைந்து கொண்டிருந்தது, அவர்கள் அதை அவனிடம் கொடுத்தார்கள்; அவன் ஒரு கத்தியை எடுத்து, அதைத் தன் கைகளாலேயே நான்கு துண்டுகளாக வெட்டி, அவர்களிடம், 'இதை எடுத்து, அடுப்பில் காயவைத்து, பொடியாக்கி அரைத்துக்கொள்ளுங்கள்' என்றான். அந்த சாபம் பெற்ற துறவியின் தீய ஊழியர்கள் சென்று, தங்களுக்குக் கட்டளையிடப்பட்டபடியே செய்து, அந்தக் குழந்தையின் இதயத்தை நன்கு பொடித்த பொடியாக அவனிடம் கொண்டு வந்தனர். இருப்பினும், அந்தச் சந்நியாசி எழுதும் காகிதத்தின் ஒரு தாளை எடுத்து, அதைச் சிறு துண்டுகளாகக் கிழித்தார். அரைத்த இதயத்தின் ஒரு சிறிய பகுதியை அந்தத் துண்டுகள் ஒவ்வொன்றிலும் வைத்து, தனது சில சீடர்களை அழைத்து, அவர்களிடம் கூறினார்: 'புனிதப் பொருளைக் கொண்டிருக்கும் இந்தக் காகிதத் துண்டுகளை எடுத்துக் கொள்ளுங்கள்</w:t>
      </w:r>
      <w:r w:rsidRPr="00E541CA">
        <w:t xml:space="preserve">'</w:t>
      </w:r>
      <w:r w:rsidRPr="00E541CA">
        <w:t xml:space="preserve"> (</w:t>
      </w:r>
      <w:r w:rsidRPr="00E541CA">
        <w:t xml:space="preserve">அவர்</w:t>
      </w:r>
      <w:r w:rsidRPr="00E541CA">
        <w:t xml:space="preserve"> தனது மந்திரத்தை 'புனிதப் பொருள்' </w:t>
      </w:r>
      <w:r w:rsidRPr="00E541CA">
        <w:t xml:space="preserve">என்று அழைத்தார்</w:t>
      </w:r>
      <w:r w:rsidRPr="00E541CA">
        <w:lastRenderedPageBreak/>
      </w:r>
      <w:r w:rsidRPr="00E541CA">
        <w:t xml:space="preserve"> ) 'நகரங்கள், ஊர்கள் மற்றும் கிராமங்களுக்குச் செல்லுங்கள்; நீங்கள் மக்களின் வீடுகளுக்குள் நுழையும்போது, அவர்கள் எந்த வகையிலும் தேவாலயத்திற்குச் செல்லக் கூடாது என்றும், இன்றைய குருமார்களிடமிருந்து ஆசீர்வாதங்களைப் பெறக் கூடாது என்றும், பாவமன்னிப்புக்காக அவர்களிடம் செல்லக் கூடாது என்றும் அவர்களிடம் சொல்லுங்கள், மேலும் எந்தவொரு திருச்சபை திருவருட்சாதனத்திலும் பங்கேற்க வேண்டாம், மாறாக இரண்டு விரல்களால் தங்களுக்குள் சிலுவை அடையாளம் செய்து கொள்ளுங்கள், எந்தச் சூழ்நிலையிலும் மூன்று விரல் அடையாளத்தை ஏற்றுக்கொள்ளாதீர்கள், ஏனெனில் அது கிறிஸ்து விரோதியின் அடையாளம். அவர்கள் உங்களைக் கேட்பார்களோ இல்லையோ, உங்களுக்குக் கொடுக்கப்பட்ட இந்த அறிவுரையை எடுத்து, அதை இரகசியமாக அவர்களின் உணவு அல்லது பானத்தில், அல்லது அவர்கள் வீட்டில் தண்ணீர் வைக்கும் பாத்திரத்தில், அல்லது நீர்த்தொட்டியில் கலந்துவிடுங்கள். அதை அவர்கள் சுவைக்கும்போது, அவர்கள் உண்மையிலேயே நம்மிடம் திரும்பி, உங்கள் வார்த்தைகளை நம்பி, தங்கள் சொந்த விருப்பத்தின் பேரில் வீரமரணம் அடைவார்கள்.</w:t>
      </w:r>
    </w:p>
    <w:p w:rsidRPr="00E541CA" w:rsidR="00E541CA" w:rsidP="00E541CA" w:rsidRDefault="00E541CA" w14:paraId="07615C31" w14:textId="549FD31A">
      <w:pPr>
        <w:ind w:firstLine="720"/>
      </w:pPr>
      <w:r w:rsidRPr="00E541CA">
        <w:t xml:space="preserve">இதைக் கண்டு கேட்டதும், தன் அறையில் அமர்ந்திருந்த அந்த மனிதன் பயத்தால் செயலிழந்து, என்ன செய்வதென்று அறியாமல் இருந்தான். ஆகவே, அவர் அத்தகைய பேரழிவிலிருந்து தப்பிக்க, திருத்தூயத் திருத்திருவொளியில் மகிமைப்படுத்தப்பட்ட கர்த்தராகிய தேவனுக்கு உக்கிரமாக ஜெபிக்கத் தொடங்கினார், மேலும் மூன்று விரல்களால் தனக்குக் குறுசுடுக்கு அடையாளம் இட்டுக்கொள்ளத் தொடங்கினார் (ஏனெனில், முன்பு அந்தத் தீய துறவியால் கற்பிக்கப்பட்டபடியின்படி அவர் இரண்டு விரல்களால் அதைச் செய்துவந்தார்). ஆனால், துன்பங்களில் தம்மை நோக்கி ஜெபிப்பவர்களைக் கேட்கும் தேவன், தனிமையில் இருந்த அந்த மனிதனுக்குப் பின்வரும் விதத்தில் விடுதலையை அனுப்பினார்: அடுத்த நாள் காலையில், சில வியாபாரிகள் சாலையில் அவனது குகையைக் கடந்து சென்றனர்; அந்தச் சந்நியாசி அவர்களைக் கண்டதும், தன் கையால் அவர்களை ஜன்னல் பக்கம் சைகை செய்து, தன்னைப் பற்றியும் அந்தச் சந்நியாசியைப் பற்றியும்—தான் கண்டதும் கேட்டதும்—தனக்குத் தெரிந்த அனைத்தையும் இரகசியமாக அவர்களிடம் கூறினார், மேலும் அங்கிருந்து தன்னைக் காப்பாற்றும்படி அவர்களிடம் கெஞ்சினார். அவரை எப்படி மீட்பது என்பது குறித்து அவர் அவர்களுக்கு அறிவுறுத்தினார்: தங்கள் சொத்துக்களைத் திருடிவிட்டுத் தப்பி ஓடிய தங்கள் ஊழியன் ஒருவன் அங்கே பதுங்கியிருப்பதாகவும், தங்கள் ஊழியனைத் தங்களுக்கு ஒப்படைக்குமாறு அந்தத் துறவியிடம் மன்றாட வேண்டும் என்றும் அவர்கள் கூற வேண்டும். இருப்பினும், சிறைப்படுத்தப்பட்ட அந்த மனிதன் மீது பெருங்கருணை கொண்ட அந்த வணிகர்கள், தங்களிடமிருந்து திருடி ஓடிப்போன தங்கள் வேலைக்காரனைத் தேடுவதாக நடித்தனர்; மேலும், அவன் அந்தப் பாலைவனத்தில் ஒளிந்திருப்பதை அறிந்ததாகவும் நடித்தனர்; மேலும், தங்கள் வேலைக்காரனைத் தங்களுக்கு ஒப்படைக்குமாறு அந்தத் துறவியிடம் மன்றாடினர். இருப்பினும், அந்த முனிவர் அந்த மனிதனைத் தனது குகையிலிருந்து அழைத்து, அவனிடம் கூறினார்: 'சகோதரரே, நீங்கள் என்ன செய்துவிட்டீர்கள்? மೋட்சத்தைத் தேடுவதாகப் பாசாங்கு செய்து, உண்மையில் உங்கள் எஜமானர்களிடமிருந்து திருடிவிட்டு எங்களிடம் தப்பி வந்து எங்களை ஏமாற்றிவிட்டீர்கள்.' ஆனால் அந்த மனிதன் தரையில் விழுந்து, 'பிதாவே, நான் பரலோகத்திற்கும் உமக்கும் எதிராகப் பாவம் செய்தேன்; தீயவர்கள் என்னை இதில் சிக்க வைத்தார்கள்; ஆனால் என் எஜமான்களிடம் என்னை ஒப்படைக்காதபடி உங்களை வேண்டிக்கொள்கிறேன், ஏனெனில் அவர்களிடம் தொடர்ந்து என்னால் வாழ முடியாது' என்றான். அப்போது அந்த முனிவர் கூறினார்: 'சகோதரனே, போ, அவர்களுக்கு ஊழியம் செய், அப்போஸ்தலன் கட்டளையிடுவது போல: "ஊழியக்காரர்களே, உங்கள் எஜமான்களுக்குக் கீழ்ப்படியுங்கள்."' அச்சமயம் அந்தத் துறவி, அந்த மனிதன் தங்கள் சொத்தைத் திருப்பிக் கொடுக்கும் பட்சத்தில், தங்கள் ஊழியருக்குத் தீங்கு செய்ய வேண்டாம் என்று அந்தப் பொய்த் தலைவர்களுக்கு வேண்டிக்கொண்டார். அவர்கள் தங்கள் ஊழியருக்குத் தீங்கு செய்ய மாட்டோம் என்று துறவிக்கு வாக்களித்து, அந்த மனிதனையும் அழைத்துக்கொண்டு புறப்பட்டனர்.</w:t>
      </w:r>
    </w:p>
    <w:p w:rsidRPr="00E541CA" w:rsidR="00E541CA" w:rsidP="00E541CA" w:rsidRDefault="00E541CA" w14:paraId="4988B32A" w14:textId="01D03FBE">
      <w:pPr>
        <w:ind w:firstLine="720"/>
      </w:pPr>
      <w:r w:rsidRPr="00E541CA">
        <w:t xml:space="preserve">அந்த வணிகர்கள் அந்த மனிதனுடன் புறப்பட்ட பிறகு, மடாலயத்தில் இருந்த மனிதனால் அவருடைய இரகசியங்கள் அனைத்தும் அந்த வணிகர்களுக்கு வெளிப்படுத்தப்பட்டதாகத் துறவிக்குத் தெரிவிக்கப்பட்டது. அச்சமணம், தன் ஆண், பெண் சீடர்கள் அனைவரையும் ஒன்றுகூட்டி, அவர்களின் குடில்களை எரித்துவிட்டார்; பின்னர் அவர் வெலிகீ நோவ்கோராடின் புறநகர்ப் பகுதிக்குப் புறப்பட்டு, ஒரு குறிப்பிட்ட ஏரிக்கரையில் உள்ள பாலியோஸ்ட்ரோவ்ஸ்கி மடாலயத்தில் பாலைவனத்தில் குடியேறி, அந்த மடாலயத்தைக் கைப்பற்றினார்; ஏனெனில், சுற்றியுள்ள கிராமங்களிலிருந்து பலர் அவனது புகழ்ச்சிப் போதனைகளால் மயக்கப்பட்டு, அவனது மந்திரவாதத்தால் ஈர்க்கப்பட்டு அவனிடம் திரளத் தொடங்கினர். பெருமைமிகு நவ்கோரடின் மீட்பிரான் கொர்னெலியஸ் அவர்களைப் பற்றிக் கேள்விப்பட்டபோது, திருச்சபையின் போதனைகளின்படி அவர்களை அறிவுறுத்துவதற்காக, திருத்தொண்டர்களிடமிருந்தும் பொது மக்களிடமிருந்தும் கௌரவமான மனிதர்களை அனுப்பினார்; ஆனால் அந்த சீர்கெட்ட துறவிகள், தங்கள் தலைவருடன் சேர்ந்து, அறிவுரைகளுக்குச் செவிசாய்க்காமல், தங்களுக்குத்தானே அழிவைத் தேடிக்கொண்டனர். ஏனெனில், முதலில் அவர்கள் புனித திருச்சபையையும் அனைத்து ஆர்த்தடாக்ஸ் கிறிஸ்தவர்களையும் இகழ்ந்து பேசி, அந்த மடாலயத்திற்குள் தங்களைத் தாங்களே அடைத்துக்கொண்டு, தேவாலயங்கள், அறைகள் மற்றும் சுற்றியுள்ள வேலிகளுக்குத் தீ வைத்து, அவ்வாறு அந்த மடாலயத்துடன் சேர்ந்து எரிந்து அழிந்தனர்.</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அத்தியாயம் 13. எரிக்கப்பட்டவர்கள் பூமிக்கு அடியிலிருந்து கூவுகிறார்கள்: 'ஐயோ, நாங்கள் அழிந்துவிட்டோம்!'</w:t>
      </w:r>
      <w:bookmarkEnd w:id="88"/>
    </w:p>
    <w:p w:rsidRPr="00E541CA" w:rsidR="00E541CA" w:rsidP="00E541CA" w:rsidRDefault="00E541CA" w14:paraId="38D2EE73" w14:textId="346E3AEC">
      <w:pPr>
        <w:ind w:firstLine="720"/>
      </w:pPr>
      <w:r w:rsidRPr="00E541CA">
        <w:lastRenderedPageBreak/>
      </w:r>
      <w:r w:rsidRPr="00E541CA">
        <w:t xml:space="preserve">இந்தத் தற்கொலைப் பழக்கம், நாடு கடத்தப்பட்ட பிளவுவாதிகளால் பரப்பப்பட்டு, சைபீரிய நிலங்கள் வரை பரவியது: ஏனெனில், ஆர்மீனியப் போலித் துறவியான ஸ்க், டியுமெனுக்குக் கொண்டுவரப்பட்டபோது, அவர் டோமெடியன் என்ற ஒரு பாதிரியாரைத் தனது மதப்பிளவுப் போதனைக்கு மயக்கினார்; மேலும், மேற்கூறிய யகுன்கா லெபிகினுடன் சேர்ந்து, அவர்கள் பலரை வஞ்சித்து, அவர்களைப் பாலைவனத்திற்கு அழைத்துச் சென்று, அவர்களைத் தீ வைத்துக் கொன்றனர். ஓஸ்கா யெனிசெய்க்ஸுக்கு அழைத்துச் செல்லப்பட்ட பிறகு, குரு டோமெடியன் வனாந்தரத்திற்குச் சென்றார், அங்கு அவர் இவானிஷ்சா என்ற துறவியைக் கண்டார், அவர் தீயதில் அவருக்குச் சமமானவர்; அவர் அவரிடமிருந்து துறவறையை மேற்கொண்டு, டேனியல் என்று பெயரிடப்பட்டார். அவரது சிகைமுடி வெட்டுதலுக்குப் பிறகு, அந்த இவனிஷ்சா என்ற துறவியை விட்டு வெகு தொலைவில் இல்லாத பாலைவனத்தில் தனக்கென ஒரு தனி இருப்பிடத்தை நிறுவினார்; அவர் உலகிற்கு வெளியே சென்றபோது, தனது மதபோக்கை எல்லா கிராமங்களிலும் பரப்பி, அறியாதவர்களைத் தவறான வழியில் வழிநடத்தினார், இதன் மூலம் அவர்கள் புனித திருச்சபையையும் அனைத்து திருச்சபை புனித இடங்களையும் திருவருட்சாதனங்களையும் புறக்கணிக்க வேண்டும் என்பதற்காக: மேலும், கிறிஸ்துவின் எதிரி ஏற்கெனவே உலகில் ஆட்சி செலுத்தி வருவதாகவும், நியாயத்தீர்ப்பு நாள் நெருங்கிவிட்டதாகவும் அவர்களுக்குச் சொல்லி, அப்பாவி மக்களைப் பயமுறுத்தினார்; மேலும், தன்னைக் கேட்டவர்களைச் சேர்த்துக்கொண்டு, அவர்களை அந்தப் பாலைவனத்தில் உள்ள தனது குடிலுக்கு அழைத்துச் சென்றார். ஆண்கள், பெண்கள் மற்றும் குழந்தைகள் என சுமார் ஆயிரத்து எழுநூறு பேரை ஒன்றுகூட்டிய அவர், அந்தத் துறவி இவானிஷ்சேவுக்கு ஒரு கடிதம் எழுதி, அவருடைய ஆலோசனையைக் கோரினார்: 'அருங்குணமுள்ள ஆண்கள் மற்றும் பெண்கள், கன்னியர்கள் மற்றும் குழந்தைகள்,' என்று அவர் கூறினார், 'பாலைவனத்தில் எனக்கு அருகில் கூடி உள்ளனர், அவர்கள் அனைவரும் தீயினால் இரண்டாவது, களங்கமற்ற ஞானஸ்நானத்தைக் கேட்கிறார்கள்: அப்படியானால், உங்கள் புனிதத்துவம் நான் என்ன செய்ய வேண்டும் என்று கட்டளையிடுகிறது?' ஆனால், சபிக்கப்பட்ட துறவி இவானிஷ்சே அவனுக்குப் பரிகாசத்திற்குரிய ஒரு பதிலை எழுதினான்: 'இந்தச் சிக்கலை நீயே கிளறிவிட்டாய்; இப்போது நீயே அதை உன் விருப்பப்படி சமாளித்துக்கொள்.' டேனியல் என்றும் அழைக்கப்பட்ட டோமிஷியன், அந்தப் பரிதாபகரமான மதம் மாறியவரும், </w:t>
      </w:r>
      <w:r w:rsidRPr="00E541CA">
        <w:t xml:space="preserve">கடுங்கோபக்காரரும், களியாட்டப் பிரியருமானவன், அவர்களை எரிப்பதற்காகத் தயாரிக்கத் தொடங்கினான், மேலும் தடிமனான மரத்தால் குடிசைகளைக் கட்டினான்; இவற்றை ஏற்பாடு செய்த பிறகு, பிசின், பிர்ச் தோல் மற்றும் கஞ்சாவைக் கொண்டுவர உத்தரவிட்டான், மேலும், தீ வைத்துக் கொள்ளும்போது மக்கள் உடனடியாகச் சுடர்களால் சூழப்பட வேண்டும் என்பதற்காக, கந்தகம் மற்றும் வெடிமருந்தையும் அவர் தயாரித்தார். இவ்வாறு, அவர்கள் எரியூட்டுவதற்குத் தயாராகிக் கொண்டிருந்தபோது—அவசரப்படாமல், நெருப்பை விரைவுபடுத்தாமல், மாறாக மேலும் பலரைத் தங்கள் பக்கம் ஈர்த்துக் கொண்டிருந்தபோது—புகழ்பெற்ற பால் (இக்னேஷியஸுக்கு முந்தையவர்), சைபீரியாவின் பேராயர், அழிந்து கொண்டிருந்தவர்களுக்காகத் தம் இதயத்தில் வருந்தி, அவர்களை அறிவுறுத்தி, அந்தத் தீய செயலிலிருந்து விலக்குவதற்காக, குருக்கள் மற்றும் பொதுமக்களிலிருந்து கௌரவமான மற்றும் விவேகமான மனிதர்களை விரைவாக அவர்களிடம் அனுப்பினார். மேலும், தூதர்கள் அவர்களிடம் சென்று கண்டிக்கத் தொடங்கியபோது, அவர்கள் உடனடியாக எரிப்பதற்காகத் தயாரிக்கப்பட்ட குடிசைகளுக்குள் தங்களைப் பூட்டிக்கொண்டனர்; மேலும், திருச்சபையையும் குருமார்களையும் புண்படுத்தும் பல அவதூறுகளை உச்சரித்து, தங்களுக்குத் தாங்களே தீ வைத்துக்கொண்டனர். உடனடியாக, கற்பூரத்தூள், கந்தகம், பிசின், பிர்ச் ஓடு மற்றும் கஞ்சா ஆகியவற்றிலிருந்து ஏற்பட்ட தீயால், அவர்கள் எல்லாப் பக்கங்களிலிருந்தும் சுடர்களால் சூழப்பட்டு உயிருடன் எரிந்தனர். அவர்கள் எரிக்கப்பட்ட அதே இடத்தில், ஒரு பயங்கரமான துர்நாற்றம் நீண்ட காலத்திற்கு நீடித்தது, அதனால் அந்த இடத்தைக் கடந்து சென்ற எவரும் தங்கள் நாசிகளை மூடிக்கொள்ளாமல் கடந்து செல்வது சாத்தியமற்றதாக இருந்தது.</w:t>
      </w:r>
    </w:p>
    <w:p w:rsidRPr="00E541CA" w:rsidR="00E541CA" w:rsidP="00E541CA" w:rsidRDefault="00E541CA" w14:paraId="76031480" w14:textId="1714B28E">
      <w:pPr>
        <w:ind w:firstLine="720"/>
      </w:pPr>
      <w:r w:rsidRPr="00E541CA">
        <w:t xml:space="preserve">இருப்பினும், விடியற்காலையிலோ அல்லது சூரிய அஸ்தமன நேரத்திலோ அந்த இடத்தைக் கடந்து சென்ற பலர், பூமிக்கு அடியிலிருந்து ஒலிப்பது போல, </w:t>
      </w:r>
      <w:r w:rsidRPr="00E541CA">
        <w:rPr>
          <w:i/>
        </w:rPr>
        <w:t xml:space="preserve">'ஐயோ, நாங்கள் தொலைந்துவிட்டோம்! ஐயோ, நாங்கள் தொலைந்துவிட்டோம்!</w:t>
      </w:r>
      <w:r w:rsidRPr="00E541CA">
        <w:t xml:space="preserve">' என்று துயரக் குரல்கள் அங்கே ஒலிப்பதைக் கேட்டனர்.</w:t>
      </w:r>
      <w:r w:rsidRPr="00E541CA">
        <w:rPr>
          <w:i/>
        </w:rPr>
        <w:t xml:space="preserve"> </w:t>
      </w:r>
      <w:r w:rsidRPr="00E541CA">
        <w:t xml:space="preserve">மேலும், பலர் இந்த சோகக் குரல்களுக்குச் சாட்சியமளித்தனர்; அவை, கடவுளின் வெளிப்பாட்டின்படி, வழிதவறியவர்களின் அழிவை அறிவிப்பதாகவும், பிளவுபடுத்தும் பொய்க் கருத்துக்களால் மற்றவர்கள் வழிதவறாதபடி எச்சரிப்பதாகவும் இருந்தன.</w:t>
      </w:r>
    </w:p>
    <w:p w:rsidRPr="00E541CA" w:rsidR="00E541CA" w:rsidP="00E541CA" w:rsidRDefault="00E541CA" w14:paraId="3675A6EF" w14:textId="099EAE79">
      <w:pPr>
        <w:ind w:firstLine="720"/>
      </w:pPr>
      <w:r w:rsidRPr="00E541CA">
        <w:t xml:space="preserve">இதே போன்ற ஒரு சம்பவம் டோம்ஸ்க் மாவட்டத்திலும் நடந்தது: வசியா ஷபோஷ்னிகோவ் என்ற ஒரு மதத்திலிருந்து விலகியவன், பல ஆண்களையும் பெண்களையும் தவறான வழியில் வழிநடத்தி, அவர்களை எரிப்பதற்காக வனாந்தரத்திற்கு அழைத்துச் சென்றான். மேலும், அவன் மூன்று பெரிய மரக் கூடாரங்களைக் கட்டினான், அவை அனைத்தும் உடனடியாக எரிக்கத் தயாராக இருந்தன. டாம்ஸ்க் நகர ஆளுநர், பலர் பாலைவனத்தில் எரிக்கப்படுவதற்காகக் கூடுகிறார்கள் என்பதைக் கேள்விப்பட்டு, தங்களுக்குள் அழிவை வரவழைத்துக் கொள்ள வேண்டாம் என்று அவர்களை அறிவுறுத்த, பாதிரியார்களையும் மற்றவர்களையும் அவர்களிடம் அனுப்பினார். மேலும், இந்த மனிதர்கள் வழிதவறியவர்களிடம் சென்றபோது, வசியா கூடி இருந்த அனைவரையும் தேவாலயத்திற்குள் பூட்டிவிட்டு, அவரே மேல்மாடிக்குச் சென்று வந்தவர்களிடம் இவ்வாறு கூறினார்: 'நாங்கள் இந்த உலகியல் நெருப்பால் எரிக்கப்படுகிறோம், ஆனால் நீங்கள் ஏற்கனவே நித்திய நெருப்பால் எரிக்கப்படுகிறீர்கள், மேலும் அங்கே நீங்கள் தொடர்ந்து எரிக்கப்படுவீர்கள்: இங்கிருந்து அகன்று செல்லுங்கள்; ஏனெனில் நைட்ரேட்டும் வெடிமருந்தும் இந்த மண்டபங்களை இடிக்கத் தொடங்கும் போது, அப்போது உத்திரங்கள் உங்களை வீழ்த்தும்.' இவ்வாறு அந்தப் பரிதாபகரமானவன் பேசினான், வந்திருந்தவர்களை பயமுறுத்தி விரட்டுவதற்காக; ஏனெனில் அவர்களிடம் அதிக வெடிமருந்து அல்லது நைட்ரேட் இல்லை. இதைக் கேட்டதும், வந்திருந்தவர்கள் அந்தக் கோவில்களிலிருந்து வெகு தொலைவுக்குப் பின்வாங்கினர்; ஆனால் வசியா, கோவிலுக்குள் இறங்கி, 'நான் கோவிலின் ஜன்னல் வழியாக வெளியே சென்று, அதைச் சுற்றி சேகரிக்கப்பட்ட விறகுகளுக்குத் தீ வைத்துவிட்டு, பிறகு இங்கே திரும்பி வருகிறேன்' என்றார். ஆனால் ஒரு சிறுமி அவனிடம், 'நீங்களே செல்ல வேண்டாம், தீ வைத்துவிடுவதற்கு ஒரு சிறுமியை அனுப்புங்கள்' என்றாள்; ஏனெனில், தீ வைத்துவிடுவதற்காக மட்டுமே அவனே வெளியே செல்ல விரும்பினான், அதனால் தீ வைத்துவிடும் செயலிலேயே அவர்களை எரித்துவிட்டு, பின்னர் அவனே தப்பிச் செல்லலாம் என்பதற்காக. ஏனெனில், தீ வைத்து எரித்த பிறகு மீந்திருந்த பொருட்களுடன் தப்பிச் செல்வதற்காக, அந்தக் கோவில்களுக்கும் தொலைவில் உள்ள ஒரு நிலத்தடிப் பாதைக்கும் இடையில் ஒரு இரகசியக் குழியை அவர் அமைத்திருந்தார். அதே நோக்கத்திற்காக, அந்தப் பாவி மனிதன் மக்களை ஏமாற்றி அவர்களைத் தீ வைத்து எரித்தான், அதனால் அவனுக்காக அவர்களின் சொத்துக்களைக் கைப்பற்ற முடிந்தது; ஏனெனில், மக்கள் எரியும் போது, அவனோ தப்பி ஓடிவிட்டான். ஆனால் அந்தப் பாவி வசியா தேவாலயத்தை விட்டு வெளியேற முயன்றபோது, அதைத் தீ வைத்துவிடுவது போல, அந்தப் பெண்ணும் மற்றவர்களும் அவனைத் தாக்கிப் பிடித்து, 'நீ எங்களை அழிக்க விரும்புகிறாய், ஆனாலும் நீயே தப்பி ஓட விரும்புகிறாய்' என்று கூச்சலிட்டனர். மேலும், அவர்கள் தயாராக இருந்த விறகிற்கு தீ மூட்டுவதற்காக ஒரு சிறுமியை ஜன்னல் வழியாக வெளியே எறிந்தனர்; அந்தச் சிறுமி அதற்குத் தீ வைத்து, எரிக்கப்பட்டவர்களின் கதியைக் கண்டதும், தூரத்தில் நின்றுகொண்டிருந்த பாதிரியார்களிடம் ஓடிச் சென்று, தேவாலயத்தில் வாசியா எவ்வாறு பிடித்து வைக்கப்பட்டிருந்தான் என்றும், அந்தப் பாவி தான் ஏமாற்றிய அனைவருடனும் சேர்ந்து எப்படி அழிந்தான் என்றும் அனைத்தையும் சொன்னாள். அவர்கள் எரிக்கப்பட்ட பிறகு, அதே டோம்ஸ்க் மாவட்டத்தைச் சேர்ந்த ஒரு கிராமவாசி புலம்பி அழுதார், ஏனெனில் அவருடைய சொந்த வீட்டிலிருந்து அந்த சாபம் பெற்ற மனிதனான வாசியா, எட்டு ஆண்களையும் பெண்களையும் வனாந்தரத்திற்கு அழைத்துச் சென்று, அவர்களை ஏமாற்றி எரித்து அழித்திருந்தான். அந்தக் கிராமவாசி, ஏமாற்றப்பட்டவர்கள் எரிக்கப்பட்ட அதே இடத்திற்கு வந்தபோது, அவர் தன் குடும்பத்தினருக்காக அழுதபடியே சாம்பலின் ஊடே நடந்தார்; உடனடியாக அந்தச் சாம்பலிலிருந்து துயரமான குரல்கள் எழுவதைக் கேட்டார்: </w:t>
      </w:r>
      <w:r w:rsidRPr="00E541CA">
        <w:rPr>
          <w:i/>
        </w:rPr>
        <w:t xml:space="preserve">'ஐயோ, அவர்கள் அழிந்துவிட்டார்கள்! 'ஐயோ, அவர்கள் அழிந்துவிட்டார்கள்!</w:t>
      </w:r>
      <w:r w:rsidRPr="00E541CA">
        <w:t xml:space="preserve">' அந்தக் குரல்களால் அவர் திகிலடைந்தார், மேலும் சிறிது நேரம் அங்கே தங்கிய பிறகு, அவர் விரைவாக அங்கிருந்து புறப்பட்டு, தான் கேட்ட செய்தியை ஊரிலும் கிராமங்களிலும் பரப்பினார். சைபீரியாவின் பேராயர் இக்னேஷியஸின் மூன்று கடிதங்களிலிருந்து இதுவரை.</w:t>
      </w:r>
    </w:p>
    <w:p w:rsidRPr="00E541CA" w:rsidR="00E541CA" w:rsidP="00E541CA" w:rsidRDefault="00E541CA" w14:paraId="11685711" w14:textId="51237773">
      <w:pPr>
        <w:ind w:firstLine="720"/>
      </w:pPr>
      <w:r w:rsidRPr="00E541CA">
        <w:lastRenderedPageBreak/>
      </w:r>
      <w:r w:rsidRPr="00E541CA">
        <w:t xml:space="preserve">அதேபோல், விருந்தோம்பல் நிறைந்த உஸ்த்யுக் நகரத்தின் 'நூற்றுவர்' குழுவில் உறுப்பினராக இருந்த, பைவோவரோவ் என்ற புனைப்பெயர் கொண்ட மாக்சிம் டானிலோவ், 1709 ஆம் ஆண்டில் கிறிஸ்துவின் மகிமையான உயிர்த்தெழுதலின் புனித வாரத்தின் போது, ரோஸ்டோவில் எங்களுடன் இருந்தபோது, பின்வருமாறு கூறினார்: உஸ்த்யுக் நகரின் பெரிய நகரத்தில், பதிவுகள் வைக்கப்படும் நிர்வாக அலுவலகத்தில், இவ்வாறு எழுதப்பட்டுள்ளது: 196 அல்லது 197 ஆம் ஆண்டில் (அது எந்த ஆண்டு என்று என்னால் உறுதியாகக் கூற முடியாது), உஸ்த்யுக் மாவட்டத்தில், செரெபோவ்ஸ்கயா வோலோஸ்டில், உஸ்த்யுக் நகரத்திலிருந்து 120 வெர்ஸ்ட் தொலைவில், காட்டில் சுமார் 300 ஆண்களைக் கொண்ட பிளவுவாதிகள் இருந்தனர்; மேலும், வோலோஸ்ட் நூற்றுக்கணக்கானவர்கள் மற்றும் விவசாயிகளின் அறிக்கைகளின்படி, பிரிவினைவாதிகள் காடுகளில் வசித்து வருவதை வோயிவோட் டிமோஃபி இவனோவிச் ரஸ்ஜெவ்ஸ்கி அறிந்திருந்தார்; மேலும் அந்த வோயிவோட், அந்தப் பிரிவினைவாதிகளை நகரத்திற்கு அழைத்து வருவதற்காக அவர்களிடம் ஆட்களை அனுப்பினார்; ஆனால் அந்தப் பிரிவினைவாதிகள் கீழ்ப்படிய மறுத்துவிட்டனர். அந்தக் காடுகளில், பிளவுவாதிகள் வேலியால் சூழப்பட்ட பெரிய தேவாலயங்களைக் கட்டியிருந்தனர், மேலும் தேவாலயங்களுக்குக் கீழே தரையில் குகைகள் தோண்டப்பட்டிருந்தன. வோயிவோடால் அனுப்பப்பட்ட வீரர்கள் அவர்களைப் பிடிக்க முயன்றபோது, பிளவுவாதிகள் கடுமையான எதிர்ப்பைக் காட்டி சரணடைய மறுத்துவிட்டனர்; அதனால், அவர்கள் தங்கள் கோவில்களைப் பெரும் கூட்டத்தால் சுற்றிவளைத்து, அவற்றை வைக்கோலால் மூடி, தீ வைத்துக் கொளுத்தினர். அதனால், கோவில்களுக்குள் இருந்தவர்கள் உயிருடன் எரித்துக்கொல்லப்பட்டனர்</w:t>
      </w:r>
      <w:r w:rsidRPr="00E541CA">
        <w:t xml:space="preserve">, கோவில்களுக்குக் கீழே இருந்த</w:t>
      </w:r>
      <w:r w:rsidRPr="00E541CA">
        <w:t xml:space="preserve"> குகைகளில் </w:t>
      </w:r>
      <w:r w:rsidRPr="00E541CA">
        <w:t xml:space="preserve">இருந்த</w:t>
      </w:r>
      <w:r w:rsidRPr="00E541CA">
        <w:t xml:space="preserve"> மற்றவர்கள் </w:t>
      </w:r>
      <w:r w:rsidRPr="00E541CA">
        <w:t xml:space="preserve">புகைந்து இறந்தனர். மேலும் பல ஆண்டுகளாக, அவர்கள் எரிக்கப்பட்ட அதே இடத்தில், இரவு முழுவதும் புலம்பும் குரல்கள் கேட்டன: </w:t>
      </w:r>
      <w:r w:rsidRPr="00E541CA">
        <w:rPr>
          <w:i/>
        </w:rPr>
        <w:t xml:space="preserve">'ஐயோ, </w:t>
      </w:r>
      <w:r w:rsidRPr="00E541CA">
        <w:rPr>
          <w:i/>
        </w:rPr>
        <w:t xml:space="preserve">நாங்கள் அழிந்துவிட்டோம்! ஐயோ, நாங்கள் அழிந்துவிட்டோம்!</w:t>
      </w:r>
      <w:r w:rsidRPr="00E541CA">
        <w:t xml:space="preserve">' இன்றும் கூட, அந்த இடத்தில் ஒரு பெரும் துர்நாற்றம் வீசுகிறது.</w:t>
      </w:r>
    </w:p>
    <w:p w:rsidRPr="00E541CA" w:rsidR="00E541CA" w:rsidP="00E541CA" w:rsidRDefault="00E541CA" w14:paraId="17488191" w14:textId="539F5890">
      <w:pPr>
        <w:ind w:firstLine="720"/>
      </w:pPr>
      <w:r w:rsidRPr="00E541CA">
        <w:t xml:space="preserve">பிளவுவாதத் தலைவர்கள், இதற்கு முன்பும் இது நிகழ்ந்ததாக அறியப்பட்டதைப் போலவும், பின்வரும் விவரம் தெளிவாக விளக்குவது போலவும், மக்களை இதுபோன்ற தீக்குளிப்பு மற்றும் அழிவுக்குள் ஈர்க்கிறார்கள்; அவர்கள் கவர்ச்சிகரமான வார்த்தைகளால் மட்டுமல்ல, மந்திரச் சூழ்ச்சிகளாலும் இதைச் செய்கிறார்கள்.</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அத்தியாயம் 14. மந்திரங்கள் குறித்தும், நெருப்புக் குழியில் வீசப்பட்ட குருவைப் பற்றியும்</w:t>
      </w:r>
      <w:bookmarkEnd w:id="89"/>
    </w:p>
    <w:p w:rsidRPr="00E541CA" w:rsidR="00E541CA" w:rsidP="00E541CA" w:rsidRDefault="00E541CA" w14:paraId="09351DA0" w14:textId="7B0DC4A4">
      <w:pPr>
        <w:ind w:firstLine="720"/>
      </w:pPr>
      <w:r w:rsidRPr="00E541CA">
        <w:t xml:space="preserve">தற்போதைய ஆண்டு 1709-ல், பிப்ரவரி மாதத்தின் ஆரம்ப நாட்களில், உக்லெட்ஸ் ரெசரெக்ஷன் மடாலயத்தைச் சேர்ந்த முதிய ஹியரோமன்க் இக்னேஷியஸ், எங்கள் பணிவானவரிடம் வாய்மொழியாகவும் எழுத்து மூலமாகவும் புகாரளித்தார்; 26 ஆண்டுகளுக்கு முன்பு மடாலயப் பிரமாணங்களை மேற்கொண்ட அவர், இவ்வுலகப் பெயர் ஜேக்கப்; அவர் போஷெகோன்ஸ்கி மாவட்டத்தில், பெலோசெல்ஸ்கயா வோலோஸ்டில் வசித்து வந்தார்; அவர் ஏழு ஆண்டுகள் புனித வெள்ளி தேவாலயத்தில் குருவாகப் பணியாற்றியிருந்தார்; மேலும், அவரது திருச்சபையில் இருபாலினரும் அனைத்து வயதினரும் கொண்ட 1,920 பேர் தீ வைத்துக் கொல்லப்பட்டதாக அவர் தெரிவித்தார். பக்கத்து கிராமங்களையும் குக்கிராமங்களையும் கணக்கில் கொள்ளாமல், அங்கு பிளவுபடுத்தும் போதகர்களால் ஏமாற்றப்பட்டு மயக்கமருந்தூட்டப்பட்ட எண்ணற்ற மக்கள் தீ வைத்துக் கொல்லப்பட்டனர்; மேலும் பல நாட்களுக்குக் காற்றில் எரியும் பிணங்களின் நாற்றம் நிறைந்திருந்தது. மந்திரத்தால் மயக்கப்பட்டவர்கள் நெருப்பில் தங்களை ஒப்படைத்ததைப் போலவே, இக்னேஷியஸ் என்ற துறவி இது உண்மைதான் என்று உறுதிப்படுத்தி, எங்களுக்குப் பின்வரும் கடிதத்தை அனுப்பினார்: அந்த நேரத்தில், போஷெகோன்ஸ்கி மாவட்டத்தில் பலர் எரிக்கப்பட்டுக் கொண்டிருந்தபோது, மாஸ்கோவின் இளவரசர் இவான் இவானோவிச் கோலிசின், தனது விவசாயிகளைத் தற்கொலைப் பலி கொடுப்பதை நிறுத்துமாறு வற்புறுத்துவதற்காக, பெலோசெல்ஸ்கயா வோலோஸ்டில் உள்ள தனது எஸ்டேட்டிற்கு, குஸ்மோடெமியான்ஸ்கோய் கிராமத்திற்குப் பயணம் செய்தார். மேலும், அதே போஷெகோன்ஸ்கி மாவட்டத்தில் உள்ள கோல்மா கிராமத்தைச் சேர்ந்த, போயார் இவான் மாக்சிமோவிச் யாஜிகோவின் எஸ்டேட்டில் வசித்த இவான் டெசியாட்டினா என்ற ஒரு விவசாயியின் தீய போதனைகளால் தவறாக வழிநடத்தப்பட்டு, அவருடைய விவசாயிகள் தங்களைத் தாங்களே தீ வைத்துக் கொண்டிருந்தனர். இந்த வஞ்சகமான விவசாயியைப் பற்றி இளவரசர் அறிந்தபோது, அவரைக் கண்டுபிடித்துத் தன்னிடம் அழைத்து வருமாறு உத்தரவிட்டார்; அவருடைய போதனைகள் குறித்து விசாரித்து, அத்தகைய தீச்செயல்களையும் கொலைகளையும் கைவிடுமாறு அவரைக் கேட்டுக்கொண்டார்; ஆனால் அந்தப் விவசாயி, இவான் டெசியாட்டினா, தனது பையில் இருந்து ஒரு குறிப்பிட்ட வகையான மாவினால் செய்யப்பட்ட மூன்று பழங்களை எடுத்தார்; இந்தப் பழங்கள் தோற்றத்தில் கிரான்பெர்ரிகளைப் போல இருந்தன, மேலும் அவர் அவற்றைத் தனது காலால் நசுக்கத் தொடங்கினார். இதைக் கண்ட இளவரசனின் குரு (முதியவர் இக்னேஷியஸுக்கு அந்த குருவின் பெயர் நினைவில் இல்லை), முன்னோக்கி ஓடிவந்து, ஒரு பழத்தைப் பறித்து, அதை உயர்த்தி, தனது விரல்களால் ஒரு ரொட்டித் துண்டின் மீது பிழிந்து, நாய்க்கு வீசினார். அந்தப் பிரம்பை உண்ட நாய், வெளியே ஓடியது; அந்த நேரத்தில், கொல்லைப்புறத்தில் உணவு சமைப்பதற்காக ஒரு நெருப்பு மூட்டப்பட்டிருந்தது; நாய் குரைத்தபடியும் ஊளையிட்டபடியும் நெருப்பை நோக்கி ஓடியபோது, அது நெருப்புத் தீயில் விழுந்து எரிந்துவிட்டது. அந்தப் பாதிரியாரைப் பொறுத்தவரை, அவர் அந்தப் பழத்தை ரொட்டியின் மீது நசுக்கி நாய்க்கு எறிந்த பிறகு, அந்தப் பழத்தை நசுக்கிய தனது விரல்களை, அதன் சுவையைப் பார்ப்பது போலத் தன் உதடுகளுக்குக் கொண்டு வந்தார்; உடனடியாக அவர் தன் மனதை இழந்தார், மேலும் அவரது முகம் மற்றும் கண்கள் மாறின; அவரது திடீர் உருமாற்றத்தையும் திகைப்பையும் கண்டு அனைவரும் வியப்படைந்து, அச்சம் நிறைந்தனர். அரசகுமாரன், அவன் மீது இரக்கப்பட்டு, அவனைக் கீழ்தளத்திற்குக் கொண்டு செல்லும்படி ஆணையிட்டான்; அந்த நேரத்தில், கீழ்தளத்தில் அரசகுமாரனுக்கு உணவு தயாரிப்பதற்காக ஒரு அடுப்பு மூட்டப்பட்டுக் கொண்டிருந்தது; மேலும், அந்தப் பூசாரி பாதாள அறைக்கு அழைத்துச் செல்லப்பட்டு, அடுப்பிலிருந்த நெருப்பைக் கண்டதும், உடனடியாகத் தானாகவே அந்த நெருப்புக் குழியில் பாய்ந்தார்; இளவரசரின் ஆட்கள் விரைவாக அவரது கால்களைப் பிடித்து வெளியே இழுத்திருக்காவிட்டால், அவர் அங்கே கருகிப் போயிருப்பார்; மேலும், அவரது தலை மற்றும் முகம் கருகின, அவரது முடி மற்றும் தாடி கருகின; அவர் ஒரு நாள் முழுவதும் நினைவற்று இருந்தார். பின்னர் அவர் நினைவு திரும்பப் பெற்று, கண்ணீருடன், தன்னை நெருப்பிலிருந்து காப்பாற்றியவர்களுக்கு நன்றி சொல்லத் தொடங்கினார்; மேலும் அவர் இளவரசரிடம், அனைவரிடமும் வெளிப்படையாக அறிவித்துப் பின்வருமாறு கூறினார்: 'அவர்கள் என்னை பாதாளச் சிறைக்குள் அழைத்துச் சென்றபோது, நான் எரியும் சூளையைக் கண்டேன்; அந்தச் சூளை எனக்கு சொர்க்கமாகவும், சூளையின் வாயிற்புறம் சொர்க்கத்தின் வாசலாகவும் தோன்றியது.' மேலும், அந்த நெருப்புக் குழியில், தீச்சுவாலைகளுக்கு மத்தியில், ஒளிமிகுந்த இளைஞர்கள் அமர்ந்திருப்பதைக் கண்டேன்; அவர்கள் என்னை நோக்கி, 'எங்களிடம் வா' என்று அழைத்தனர்; நான் உடனடியாக அவர்களை நோக்கித் திரும்பினேன். பின்னர் அந்தப் பூசாரி, கண்ணீருடன் இளவரசருக்கும் அனைவருக்கும் இதை விவரித்தார்; அந்த நேரத்தில், இதை எங்களுக்குத் தெரிவித்த இஞ்ஞாசியார் என்ற மதகுருவும் அங்கே இருந்தார்—அப்போது அவர் பொதுப் பாதிரியார்கள் மத்தியில் யாக்கோப் என்று அறியப்பட்டார்—மேலும் அவர் அந்த முழு நிகழ்விற்கும் நேரில் கண்ட சாட்சியும் செவிமடுத்த சாட்சியுமாக இருந்தார். அவரும் கண்டபடியும் கேட்டபடியும், தன் குருத்துவ மனசாட்சிக்கு ஏற்ப எங்களுக்கு அறிவித்தார். இப்போது மிகவும் வயதானவரான அவர் மீது நாங்கள் நம்பிக்கை வைக்கிறோம்.</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அத்தியாயம் 15. யூத மற்றும் பிளவுவாத மந்திரவாதம்</w:t>
      </w:r>
      <w:bookmarkEnd w:id="90"/>
    </w:p>
    <w:p w:rsidRPr="00E541CA" w:rsidR="00E541CA" w:rsidP="00E541CA" w:rsidRDefault="00E541CA" w14:paraId="4928D87F" w14:textId="1DA73091">
      <w:pPr>
        <w:ind w:firstLine="720"/>
      </w:pPr>
      <w:r w:rsidRPr="00E541CA">
        <w:t xml:space="preserve">சமீபத்திய ஆண்டுகளில், பேரரசரின் ஆணைப்படி, ஓலோனெட்ஸ் கோட்டைப் பகுதியில் பணியமர்த்தப்பட்டு, அந்தப் பிராந்தியத்தில் இருந்த பிளவுபட்ட ஆசிரியர்களான டேனியல் விகுலின், ஆண்ட்ரேய் டயோனீசவ் மற்றும் அவர்களின் முழு சபையினருக்கும் எழுதிய குரு ஜோசப் என்பவரின் கடிதத்திலிருந்து: அந்த குரு ஜோசப், பிளவுபட்டவர்களை அவர்களின் மந்திரவித்தைக்காகக் கண்டிக்கும்போது, போலந்து இராச்சியத்தில் யூதர்களால் ஒருமுறை செய்யப்பட்ட ஒரு அற்புதமான மந்திரவித்தை செயலை முதலில் விவரிக்கிறார். இது 'போலந்து முடியாட்சியின் கண்ணாடி' என்று அழைக்கப்படும் புத்தகத்தின் ஐந்தாவது அத்தியாயத்திலிருந்து எடுக்கப்பட்டது. அதாவது, யூதர்கள் ஒரு கிறிஸ்தவப் பெண்ணுக்கு கிறிஸ்தவப் பாலை விற்கும்படி அவளைத் தூண்டுவதற்காக ஒரு பெரிய தொகையை வழங்கினர்; மேற்படிப் பெண்மணி இதுபற்றித் தன் கணவனுக்குச் சொல்ல, அவனது அறிவுரைப்படி, மனிதக் கிறிஸ்தவப் பாலைக் கொடுப்பதற்குப் பதிலாகப் பசுவின் பாலை அவர்களுக்கு விற்றாள். யூதர்கள், அந்தப் பாலை மகிழ்ச்சியுடன் ஏற்றுக்கொண்டு, ஒருவனை அமர்த்தி, அந்தத் துரோகி தூக்கிலிடப்பட்டிருந்த தூக்குக் கட்டைக்கு அவனுடன் சென்றனர்,</w:t>
      </w:r>
      <w:r w:rsidRPr="00E541CA">
        <w:lastRenderedPageBreak/>
      </w:r>
      <w:r w:rsidRPr="00E541CA">
        <w:t xml:space="preserve"> அங்கே அந்தப் பாலைக் கொண்டு தங்கள் மந்திரச் மந்திரங்களைச் செய்த பிறகு, அவர்கள் அமர்த்தியிருந்த மனிதனிடம், அவர்கள் மந்திரித்த பாலை, தூக்கிலிடப்பட்ட அந்தக் கொடியவனின் காதில் ஊற்றுமாறு கூறினர், அதே சமயம் அவனோ இறந்த கொடியவனின் காதிற்கு அருகில் தன் காதை வைத்தான். அவன் அவ்வாறு செய்ததும், யூதர்கள் அவனிடம் என்ன கேட்க முடிகிறது என்று கேட்டனர். அவன் பதிலளித்தான்: 'நான் கால்நடைகளின் மிரளல் சத்தத்தைக் கேட்கிறேன்.' இருப்பினும், யூதர்கள் கலக்கமடைந்து கிறிஸ்தவப் பெண்ணின் மனைவியிடம் சென்றனர்; மேலும் அவள் தங்களை ஏமாற்றிவிட்டதாகக் குற்றம் சாட்டினர். அதன்பிறகு, போலந்து இராச்சியம் முழுவதும் கால்நடைகள் மீது ஒரு பெரிய கொள்ளை நோய் தாக்கியது; அந்த கிறிஸ்தவப் பெண் அவர்களுக்கு மனிதக் கிறிஸ்தவப் பாலை விற்றிருந்தால், அந்தக் கொள்ளை நோய் கிறிஸ்தவர்கள் மீதும் வந்திருக்கும். அப்போது அந்தப் பாதிரியார், யோசேப்பு, வந்து பிளவுபடுத்தியவர்களிடம் கூறினார்: 'அதுபோலவே, நீங்கள் பிளவுவாதிகளே, புனிதத்தன்மையிலிருந்து விலகி, யூதர்களைப் போலவே மந்திரவாதத்தைச் செய்து, வீடு வீடாகச் சென்று இருபாலினரையும் மயக்குகிறீர்கள்; உங்கள் சூழ்ச்சிக்கு இணங்காதவர்களை, நம்பகமான சாட்சிகளிடமிருந்து நாங்கள் அறிந்தபடி, உங்கள் மந்திரவாதத்தால் மயக்குகிறீர்கள்.'</w:t>
      </w:r>
    </w:p>
    <w:p w:rsidRPr="00E541CA" w:rsidR="00E541CA" w:rsidP="00E541CA" w:rsidRDefault="00E541CA" w14:paraId="1AA00434" w14:textId="5CEE7A8A">
      <w:pPr>
        <w:ind w:firstLine="720"/>
      </w:pPr>
      <w:r w:rsidRPr="00E541CA">
        <w:t xml:space="preserve">கோலா அதிகார வரம்பிற்குள், வோலோகா நதிக்கரையில் உள்ள பெரெசோவோவில், அந்த இடத்தின் புகழ்பெற்ற குடியிருப்பாளரான ஒரு மனிதர் வாழ்ந்தார்; அவருக்கு வளமான வீடும், மரியாதைக்குரிய குடும்பமும் இருந்தது, மேலும் உங்கள் மயக்கும் தந்திரங்களைப் பற்றி அவர் அறிந்திருந்தார்; அவரது பெயர் கிரிகோரி, அவர் பின்னர் துறவறையை மேற்கொண்டு, பக்திமிக்க வாழ்க்கை வாழ்ந்து, பக்தியில் இறந்தார்; அவர் தன்னைப் பற்றி பின்வருவனவற்றைத் தானே கூறினார்: பிளவுவாதிகள், உங்கள் தலைவர்களுடன் அங்கே கூடி, ஏரியில் உள்ள ஒரு தீவில் ஒரு கோட்டையை அமைத்தபோது: ஒரு குறிப்பிட்ட செல்வந்தரான உள்ளூர்வாசி, அவர்களால் தன் முழு குடும்பத்தினருடன்—சுமார் எழுபது பேர்—அந்தத் தீவில் குடியேறினார். மேலும் பலரும் அவர்களுடன் அங்கு குடியேறினர்; அதன்பிறகு அவர்கள் அந்த கிரிகோரியின் வீட்டிற்கு அடிக்கடி வந்து அவனைத் தங்கள் மதச்சிதைவில் சேரப் பலவிதமாகக் கெடுக்கத் தொடங்கினர். ஆனால், உங்களின் வஞ்சனையை அறிந்திருந்த அவன், அந்தத் தூண்டுதல்களைப் பொருட்படுத்தாமல் தன் குடும்பத்தைக் கவனமாகப் பாதுகாத்தான். சில காலத்திற்குப் பிறகு, ஓலோனெட்டிலிருந்து தங்களுக்கு எதிராக ஒரு இராணுவப் படை விரைவில் அனுப்பப்படவிருக்கிறது என்பதை அந்தத் தீய மனிதர்கள் கேள்விப்பட்டபோது, அவர்கள் கிரிகோரியை மேலும் அடிக்கடி சந்திக்கவும், தங்கள் மதவாதத்தை நோக்கி அவரை எல்லா வகையிலும் கவர்ந்திழுக்கவும் தொடங்கினர்; ஆனால் அவர் உறுதியாக நின்றார், ஏனெனில் ஓலோனெட்டில் இராணுவத்தில் பணியாற்றும் ஒரு சகோதரர் அவருக்கு இருந்தார், மேலும் உங்கள் பொய்க் கருத்துக்களை ஏற்றுக்கொள்ள வேண்டாம் என்று அவர் கடுமையாக எச்சரித்திருந்தார். ஒரு குறிப்பிட்ட நேரத்தில், அந்தப் பிளவுவாதிகள் வந்து கிரிகோரியின் வீட்டில் இரவு தங்கினர்; ஆனால், அவர் அந்த நேரத்தில் தனது இல்லத்தைக் காப்பதில் குறிப்பாக எச்சரிக்கையாக இருந்தார்; மேலும், அந்தப் பரிதாபகரமான மனிதர்கள், உங்கள் கூட்டாளிகளுடன் சேர்ந்து, அவர் தங்கள் சோதனைகளுக்குப் பணியவில்லை என்பதைக் கண்டு, என்ன செய்தார்கள்? அவர்கள் குடிசையிலிருந்து அடிக்கடி கொட்டகைக்குள் செல்லத் தொடங்கினர்; முதலில் அவர் அதைப் பற்றிக் கவலைப்படாமல் இருந்தார், ஆனால் பின்னர் அவர்கள் ஏன் வெளியே செல்கிறார்கள் என்ற எண்ணமே அவரை உறைய வைத்தது; அதனால், அவர்கள் அங்கே எதையாவது மறைத்து வைத்திருக்கிறார்களா என்று பார்க்க அவரே வெளியே சென்று கொட்டகையைத் தேடத் தொடங்கினார், ஆனால் அவருக்கு எதுவும் கிடைக்கவில்லை. பின்னர், அவர்களில் சிலருக்குத் தண்ணீர் தேவைப்பட்டபோது, அவர் மீண்டும் கொட்டகைக்குச் சென்று, தண்ணீர் இருந்த பாத்திரத்தின் மூடியைத் திறந்தார்; தண்ணீரின் மேற்பரப்பில் மாவு போலத் தோன்றுவது மிதப்பதைக் கண்டார்; அதை இன்னும் உன்னிப்பாகப் பரிசோதிக்க ஒரு சிறிய பாத்திரத்தில் சிறிதளவு அள்ளி எடுத்துப் பார்த்தபோது, தண்ணீரில் சில எரிக்கப்பட்ட எலும்புகளைக் கண்டார்; ஆனால் அதற்கு முன்பு, அவரது மனைவி, மருமகள் மற்றும் பல குழந்தைகள் அதே தண்ணீரைக் குடித்துக் கொண்டிருந்தனர். இரவு வந்தபோது, அந்தத் தீய மனிதர்கள் புறப்பட்டுச் சென்றனர், மேலும் விரைவில் ஓலோனெட்ஸிலிருந்து ஒரு இராணுவம் தங்களுக்கு எதிராக வரும் என்று அவர்கள் எதிர்பார்த்தனர்; ஆனால், மந்திரம் செய்யப்பட்ட நீரைக் குடித்துக் கொண்டிருந்த கிரிகோரியின் குடும்பத்தினர், பிரிவினைவாதிகளின் கோட்டைக்குத் தங்களை அழைத்துச் செல்லும்படி அவனிடம் கெஞ்சத் தொடங்கினர், அதே சமயம் அவன் அவர்களைத் தடுத்து நிறுத்த எல்லா வழிகளிலும் கண்ணீருடன் வேண்டிக்கொண்டு, மன்றாடினான்: ஆனால் அவர்களைத் தடுத்து நிறுத்த முடியவில்லை; ஏனெனில் அவர்கள் அவனிடமிருந்து அந்தப் பாவி மக்களிடம் தப்பி ஓடினர். சிறிது நேரத்திற்குப் பிறகு வீரர்கள் வந்தடைந்தனர்; ஆனால் அந்தத் தீய, அழிவை ஏற்படுத்தும் தலைவர்கள் (பிளவுபடுத்தும் போதகர்கள்), தாங்கள் ஏமாற்றிய அனைவரையும் அந்தக் கோட்டையில் அடைத்து, அதற்குத் தீ வைத்துவிட்டுத் தாங்களாகவே தப்பி ஓடிவிட்டனர். அதனால், ஏமாற்றப்பட்ட அனைவரும் அக்கினியில் அழிந்தனர். இதோ, பாவிകളே, (பிதா ஜோசப் பிளவுபடுத்தியவர்களிடம் கூறுகிறார்): இதோ உங்கள் திட்டங்களின் வஞ்சகம்; வார்த்தைகளால் ஏமாற்ற முடியாத இடத்தில், மந்திரம் செய்து மயக்கி அழிக்கிறீர்கள்: இதுதான் உங்கள் 'புனிதத்துவம்'. இவ்வாறு ஜோசப்பின் செய்தி முடிகிறது.</w:t>
      </w:r>
    </w:p>
    <w:p w:rsidRPr="00E541CA" w:rsidR="00E541CA" w:rsidP="00E541CA" w:rsidRDefault="00E541CA" w14:paraId="01630CF9" w14:textId="4FF55EBC">
      <w:pPr>
        <w:ind w:firstLine="720"/>
      </w:pPr>
      <w:r w:rsidRPr="00E541CA">
        <w:t xml:space="preserve">இது எரிப்பு மற்றும் பிளவுவாதிகளின் மந்திரவாதத்தைப் பற்றியது; ஆனால், அவர்கள் தங்களுக்குத் தாங்களே ஏற்படுத்திக்கொண்ட மற்றொரு மரணமும் உள்ளது—சொல்லப்போனால், அவர்கள் பட்டினி கிடந்து தங்களைத் தாங்களே கொன்று கொள்கிறார்கள்—இதை நாங்கள் முழுமையாக நேரில் கண்ட சாட்சிகளிடமிருந்து அறிந்துள்ளோம்.</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அத்தியாயம் 16. மோரெலிட்சிகள் பற்றி</w:t>
      </w:r>
      <w:bookmarkEnd w:id="91"/>
    </w:p>
    <w:p w:rsidRPr="00E541CA" w:rsidR="00E541CA" w:rsidP="00E541CA" w:rsidRDefault="00E541CA" w14:paraId="7451DADF" w14:textId="56C368D6">
      <w:pPr>
        <w:ind w:firstLine="720"/>
      </w:pPr>
      <w:r w:rsidRPr="00E541CA">
        <w:t xml:space="preserve">அவர்களுக்கு 'மோரல்-உண்ணிகள்' என்று அழைக்கப்படும் ஒரு துறவி மடம் உள்ளது; இவர்கள், 'தீக்குளிப்பவர்கள்' போலவே, சாதாரண மக்களை—ஆண்களையும் பெண்களையும்—கிறிஸ்துவுக்காக என்பது போல, நோன்பும் பட்டினியுமாகத் தங்களை ஒதுக்கி வைத்துக்கொண்டு இறந்துவிடத் தூண்டுகிறார்கள்: கிறிஸ்துவை நேசித்த பலர் நோன்பின் மூலம் எப்படி ஒளிர்ந்தார்கள் என்றும், மற்றவர்கள் விசுவாசத்திற்காக நாடு கடத்தப்பட்டும் சிறைகளிலும் பசியாலும் தாகத்தாலும் எப்படி அழிந்தார்கள் என்றும் காட்டி, அவர்கள் புனிதர்களின் வாழ்க்கையை ஒரு உதாரணமாகக் குறிப்பிடுகிறார்கள். மேலும் வேதவாக்கியம் கூறுகிறது: 'நாம் பல பாடுகளின் வழியாக தேவனுடைய ராஜ்யத்தில் பிரவேசிக்க வேண்டும்.' ஆனால் இந்த வாழ்க்கையில் என்ன பயன்? ஏனெனில் பூமியில் உண்மையான விசுவாசம் இல்லை, ஆன்மீகத் தந்தையர்கள் இல்லை; ஆயர்கள் மற்றும் குருக்கள் அனைவரும் ஓநாய்கள், மற்றும் தேவாலயங்கள் குதிரை லாயங்களாகவும் பாழாக்கத்தின் அருவருப்பாகவும் இருக்கின்றன; மேலும் கிறிஸ்து விரோதி ஏற்கனவே உலகில் ஆட்சி செய்கிறான், மற்றும் பயங்கரமான நியாயத்தீர்ப்பு நாள் நெருங்கிவிட்டது. ஆகவே, (அவர்கள் கூறுவது போல்), உண்மையாகவே இரட்சிக்கப்பட விரும்புகிறவர்களுக்கு இங்கே துன்பப்படுவது பொருத்தமானது; மேலும், ஞானசாட்சிகளும் அறிக்கையாளர்களும் இந்தச் சுருக்கமான காலத்தில் பசியாலும் தாகத்தாலும் மடிந்து, நித்திய வேதனைகளிலிருந்து தப்பி, கிறிஸ்துவுடன் ஆட்சி செய்வதற்காக. ஆகவே, உண்மையான விசுவாசத்தை விட்டு விலகியவர்களுடன் நாம் சேர்ந்துவிடாதபடி, இங்கே சிறிது துன்பப்படுவோம்; அவர்களுடைய நிமித்தமாகவே நாம் துன்புறுத்தப்பட்டு வேதனைப்படுத்தப்படுகிறோம். ஏனெனில், அவர்களுடன் நித்திய வேதனைகளுக்குத் தீர்ப்பளிக்கப்படுவதை விட, பசியாலும் தாகத்தாலும் ஒரு குறுகிய காலத்திற்கு வாடி அழிந்து போவது நமக்குச் சிறந்ததாகும். இவ்வாறு சாபத்திற்குரிய வஞ்சகர்கள், மிகுந்த</w:t>
      </w:r>
      <w:r w:rsidRPr="00E541CA">
        <w:lastRenderedPageBreak/>
      </w:r>
      <w:r w:rsidRPr="00E541CA">
        <w:t xml:space="preserve"> உணர்ச்சியுடன், பெருமூச்சு விட்டும் அழுதுகொண்டும் </w:t>
      </w:r>
      <w:r w:rsidRPr="00E541CA">
        <w:t xml:space="preserve">பேசுகிறார்கள்</w:t>
      </w:r>
      <w:r w:rsidRPr="00E541CA">
        <w:t xml:space="preserve">. மேலும் அவர்கள் யாரையாவது ஏமாற்றினால், அவனை ஒரு தனிமையான அறைக்கு அல்லது குகைக்குச் செல்லும்படி தூண்டுகிறார்கள், அங்கு அவன் தனது கடந்த காலப் பாவங்களுக்கு மனந்திரும்பி, ஒரு வீரமரணியாகப் பட்டினிப் பூங்கொட்டையால் முடிசூட்டப்பட வேண்டும். மோரலைட்டுகள் இந்த நோக்கத்திற்காகக் காடுகளில் சிறப்பு இடங்களை ஒதுக்கியுள்ளனர்: சில மரக்குடில்களாகவும், மற்றவை தரையில் தோண்டப்பட்ட குழிகளாகவும் இருக்கின்றன. சில குடிசைகளுக்குச் சிறிய கதவுகள் உள்ளன, அதன் வழியாக அவர்கள் ஏமாற்றப்பட்ட நபரை உள்ளே பூட்டி, அவரை இறுக்கமாக அமைதிப்படுத்தலாம்; மற்றவற்றுக்குக் கதவுகளே இல்லை, ஆனால் அவர்கள் மேலிருந்து அவர்களை உள்ளே அனுமதிக்கிறார்கள். குழிகள் அல்லது குகைகளைப் பொறுத்தவரை, அவை ஆழமானவை, அதிலிருந்து யாரும் தப்பிக்க முடியாது, மேலும் அவை மேலிருந்து மிகவும் உறுதியாக மூடப்பட்டுப் பாதுகாக்கப்படுகின்றன. சில சமயங்களில் அவர்கள் ஒருவரைச் சிறைப்பிடிக்கிறார்கள், சில சமயங்களில் இருவரை, சில சமயங்களில் மூவரை, சில சமயங்களில் பலரை. சிறைக்கைதிகள், ஒருவராக இருந்தாலும், இருவராக இருந்தாலும், மூவராக இருந்தாலும், அல்லது பலராக இருந்தாலும், முதல், இரண்டாம், மூன்றாம் நாட்களிலும்—உண்மையில் பல நாட்களுக்குப் பிறகும்—பசியால் வாதிக்கப்பட்டு, அவர்கள் ஓலமிடுகிறார்கள், அலறுகிறார்கள், அங்கிருந்து விடுவிக்கப்படக் கெஞ்சுகிறார்கள்; ஆனால் அவர்களைக் கேட்க யாரும் இல்லை, அவர்களுக்கு இரக்கம் காட்டவும் யாரும் இல்லை. இன்னும் கொடூரமான விஷயம் என்னவென்றால், இரண்டு அல்லது மூன்று அல்லது பலர் சிறைப்படுத்தப்பட்ட இடங்களில், பசியைத் தாங்க முடியாமல், அவர்கள் உயிருடன் இருக்கும்போதே ஒருவரையொருவர் தின்றுவிடுகிறார்கள், ஒவ்வொன்றும் மற்றொன்றை அடக்க முயற்சிக்கின்றன. மேலும், ஒரு மனிதன் அப்படிப்பட்ட துன்பத்தில் இருக்கும்போது தன்னையே கூட தின்றுவிடுவான் என்பதால், சிறையிலும் பட்டினியிலும் அவர்கள் ஒருவரையொருவர் தின்றுவிடுவார்கள் என்பதை யாரும் நம்ப முடியாதது என்று நினைக்க வேண்டாம். சர் கிராடைச் சேர்ந்த ஜார்ஜி கெட்ரின், தனது *சரிதைகளின் சுருக்கம்* என்ற நூலில், துரதிர்ஷ்டவசமான கிரேக்க மன்னர் ஜினோனைப் பற்றி எழுதுகையில், அவரது அதீத குடிப்பழக்கத்தால் அவர் அடிக்கடி ஒருவித வெறிக்கு ஆளானார் என்றும், தரையில் விழுந்து, இறந்தவர் போல நீண்ட நேரம் கிடந்தார் என்றும் குறிப்பிடுகிறார்; அவரது மனைவி, ராணி அரியாட்னே, அவரை வெறுக்கத் தொடங்கினார், மேலும் அவர் உயிருடன் இருப்பதைக் காண விரும்பாமல், இவ்வாறு அவர் மரணதண்டனை விதித்தார்: ஜினான் பைத்தியம் பிடித்து, தரையில் விழுந்து இறந்துவிட்டது போலக் கிடந்தபோது, ராணி அவரை எடுத்து, பூமிக்குள்ளே ஆழமாக ஒரு சவப்பெட்டியில் கிடத்தினார்; அவர் மீது மண்ணைப் போடாமல், சவப்பெட்டியின் திறப்பின் மீது ஒரு பெரிய கல்லை வைத்து, அங்கே ஒரு காவலரை நியமித்தார். காலப்போக்கில், மன்னர் சினான் தன் சுயநினைவை மீட்டு, விடுவிக்குமாறு கதறத் தொடங்கினார், ஆனால் காவலர்கள் அவரைக் கண்டுகொள்ளவில்லை; ஏனெனில் ராணியின் கட்டளை கடுமையாக இருந்தது. கல்லறையில் மூன்று நாட்கள் உயிருடன் இருந்து, கதறி அழுத பிறகு, அவர் இறந்தார். அவர் இறந்த பிறகு, சவப்பெட்டி திறக்கப்பட்டபோது, பசி காரணமாக அவரது கைகள் தோள்களை நோக்கி அரிக்கப்பட்டிருந்ததை அவர்கள் கண்டனர்; இது கிரேக்க வரலாறுகளில் பதிவு செய்யப்பட்டுள்ளது. பிரின் பகுதியின் மோரெலிட்சிகள் மத்தியில் நடப்பது போலவே, கடுமையான பசியால் உந்தப்பட்டு, மண் அல்லது மர அறைகளில் அடைக்கப்பட்டவர்கள் ஒருவரையொருவர் உண்பது உண்மையில் சாத்தியமே. அது என்ன ஓலம்? என்ன அழுகை? என்ன ஓலம்? என்ன வேதனையும் துக்கமும்? மேலும் அந்த விருப்பமில்லாத வீரமரணத்திலிருந்து என்ன மீட்பு இருக்கிறது? இவ்வாறு, தங்கள் பிறப்பு நாளைச் சபித்து, அவர்கள் உடல் ரீதியாகவும் ஆன்மீக ரீதியாகவும் இரட்டை மரணத்தால் அழிந்து போகிறார்கள்: ஏனெனில், தற்கொலை செய்துகொண்டவர்கள் என்பதால், அவர்களின் ஆன்மாக்கள் பரலோக ராஜ்யத்திற்குச் செல்லாமல், நரகத்தின் சித்திரவதைகளுக்குச் செல்கின்றன. மேலும் அந்தக் கசப்பான மரணத்தினால் அவர்கள் அடையும் பயன் என்ன? ஏனெனில், தங்களைத் தாங்களே அழித்துக் கொள்ளத் தேர்ந்தெடுக்கும் இவர்களுக்கு, அத்தகைய வீரமரணம் கிறிஸ்து ஆண்டவருக்குப் பிரியமானதல்ல, இது கீழே விளக்கப்படும்.</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அத்தியாயம் 17. அவர்கள் விபச்சாரத்தை பாவமாகக் கருதாமல், கிறிஸ்துவின் மீதான அன்பாகக் கருதுகிறார்கள்</w:t>
      </w:r>
      <w:bookmarkEnd w:id="92"/>
    </w:p>
    <w:p w:rsidRPr="00E541CA" w:rsidR="00E541CA" w:rsidP="00E541CA" w:rsidRDefault="00E541CA" w14:paraId="241847CB" w14:textId="224C3F66">
      <w:pPr>
        <w:ind w:firstLine="720"/>
      </w:pPr>
      <w:r w:rsidRPr="00E541CA">
        <w:t xml:space="preserve">இது ஒரு அதிசயம், ஏனெனில் அவர்கள் தங்களைத் தீயின் மூலமாகவோ அல்லது பட்டினியினாலோ, கிறிஸ்துவுக்காக என்பது போல மரணத்திற்கு உட்படுத்துகிறார்கள்; ஆனாலும், கிறிஸ்துவின் உண்மையான ஊழியர் நிச்சயமாகக் கொல்ல வேண்டிய தங்கள் சொந்த மாம்ச இச்சையை அவர்கள் கொல்லாமல், விபச்சாரத்தில் வாழ்கிறார்கள். நான் இது அனைவரையும் பற்றிச் சொல்லவில்லை; ஏனெனில் அவர்களில் பலர் பரிசுத்தமாகவும் கற்புடனும் வாழ்கின்றனர் என்பது அறியப்படுகிறது: ஆயினும் பெரும்பான்மையானவர்கள் விபச்சாரம் செய்கிறார்கள், அதைப் பாவமாகக் கருதுவதில்லை, ஆனால் இந்தத் துரதிர்ஷ்டவசமான ஆன்மாக்கள் அதை கிறிஸ்துவின் அன்பு என்று அழைக்கிறார்கள், அதை நாம் விரைவில் கேட்போம்.</w:t>
      </w:r>
    </w:p>
    <w:p w:rsidRPr="00E541CA" w:rsidR="00E541CA" w:rsidP="00E541CA" w:rsidRDefault="00E541CA" w14:paraId="58F3E976" w14:textId="308804BD">
      <w:pPr>
        <w:ind w:firstLine="720"/>
      </w:pPr>
      <w:r w:rsidRPr="00E541CA">
        <w:t xml:space="preserve">ரோஸ்டோவின் ஆளுநர், திரு. செமயோன் எரெமியெவிச் பாஷ்கோவ், எங்களிடம் கூறினார், 1703 ஆம் ஆண்டில், சார் மன்னரின் ஆணைப்படி, அவர் ஜௌசோல்ஸ்கயா வோலோஸ்டில் உள்ள பாலாக்கான் மாவட்டத்திற்கு ஒரு அலுவல் வேலையாக அனுப்பப்பட்டார்; அவர் அங்கே இருந்தபோது, பிளவுவாத ஆசிரியர்களின் கைகளில் பின்வரும் சம்பவம் நிகழ்ந்தது: புனித நிக்கோலஸின் பெயரால் போர் என்றொரு கிராமம் உள்ளது; அந்தக் கிராமத்தில், குரு சिसோவின் வீட்டில், இரண்டு பிளவுவாதிகள் அவருடைய மனைவியைச் சில பணத்தை எடுத்துக்கொள்ளும்படி வற்புறுத்தி, அவரைக் காப்பாற்றுவது போல பிரின் என்ற பிளவுவாதக் குடியேற்றங்களுக்கு அழைத்துச் சென்றனர். அவர்கள் கெர்செனெட்ஸ் ஆற்றை அடையும் முன்பு, அந்தப் பிளவுவாதிகள் குருவின் மனைவியை ஒரு குறிப்பிட்ட காலியான சிற்றாலயத்திற்கு அழைத்துச் சென்றனர். ஆனால் அவர்கள் வருவதற்கு முன்பு, கடவுளின் திருவுளப்படியே, டோலோகொன்ட்ஸோவ்ஸ்கயா ட்வொர்ட்ஸோவாயா வோலோஸ்ட்டைச் சேர்ந்த இரண்டு தேனீ வளர்ப்பாளர்கள் அங்கு வந்திருந்தனர்; அடுப்பைச் சிறிது மூட்டிய பிறகு, அவர்கள் ஓய்வெடுக்க மேல் அறைக்குச் சென்று உறங்கிவிட்டனர். ஒரு மணி நேரம் கழித்து, அந்தப் பிளவுவாதிகள் பாதிரியாரின் மனைவியுடன் வருவதை உணர்ந்து அவர்கள் விழித்தெழுந்தனர்; ஏனெனில், அந்தப் பாதிரியாரின் கணவர், தந்தை சிசோ, அவர்களுக்கு ஆன்மீகத் தந்தையாக இருந்ததால், அந்தத் தேனீ வளர்ப்பாளர்கள் அவர்களை நன்கு அறிந்திருந்தனர்; மேலும், என்ன நடக்கிறது என்று இரகசியமாகப் பார்க்க, அவர்கள் இருக்கைகளில் அமைதியாக அமர்ந்திருந்தனர். அந்தப் பிளவுவாதிகள், குருவின் மனைவியுடன் உள்ளே நுழைந்து, தேவாலயம் சூடாக இருப்பதைக் கண்டு அமர்ந்தனர்; தேனீ வளர்ப்பவர்கள் இருப்பதை அறியாததால், தேவாலயத்தில் வேறு யாரும் இல்லை என்று நினைத்தனர். அப்போது அவர்கள் குருவின் மனைவியிடம் பேசத் தொடங்கினர்: 'சகோதரி, வாருங்கள், கிறிஸ்துவின் அன்பை எங்களுடன் பகிர்ந்து கொள்ளுங்கள்.' அவள் அவர்களிடம் கேட்டாள்: 'நான் உங்களுடன் எத்தகைய கிறிஸ்துவின் அன்பைப் பகிர்ந்து கொள்ள வேண்டும்?' அவர்கள் அவளிடம் பதிலளித்தனர்: 'உடலுறவில் எங்களுடன் சேருங்கள், ஏனெனில் அதுவே கிறிஸ்துவின் அன்பு.' ஆனால் அவள் திகைத்துப் போய், 'என் கணவனிடமிருந்து என்னைத் தூண்டுவதற்குக் காரணம் இதுதானா?' என்றாள்.</w:t>
      </w:r>
      <w:r w:rsidRPr="00E541CA">
        <w:rPr>
          <w:i/>
        </w:rPr>
        <w:t xml:space="preserve"> </w:t>
      </w:r>
      <w:r w:rsidRPr="00E541CA">
        <w:t xml:space="preserve">'உங்கள் மூலம் என் ஆன்மாவின் இரட்சிப்பைப் பெறுவேன் என்று நம்பினேன், மேலும் உங்களைப் புனிதமான, ஆன்மாவை இரட்சிக்கக்கூடிய வழிகாட்டிகளாகவும் ஆசிரியர்களாகவும் பின்பற்றினேன்; ஆனாலும் நீங்கள் என்னைக் களங்கப்படுத்த முயன்றிருக்கிறீர்கள்.' அவள் அவர்களுடைய பாவத்திற்கு இணங்க மறுத்துவிட்டாள். பிறகு அவர்கள் வலுக்கட்டாயமாக அவளைத் தங்கள் தீச்செயலில் ஈடுபடுத்தத் தொடங்கினர்; அவர்களில் ஒருவன் தன் கையால் அவள் முகத்தில் அறைந்தான். அப்போது, கூரைக் கட்டைகளில் இரகசியமாக அமர்ந்திருந்த தேனீ வளர்ப்பாளர்கள், தோட்டா இல்லாமல் கரும்புள்ளியால் நிரப்பப்பட்ட ஒரு துப்பாக்கியை எடுத்து, அந்த சட்டமில்லாத மனிதர்களின் தலைகளை நோக்கி சுட்டுவிட்டுக் கூச்சலிட்டனர். பிரையனிலிருந்து வந்த அந்தப் பரிதாபகரமான மதபோதகர்கள், </w:t>
      </w:r>
      <w:r w:rsidRPr="00E541CA">
        <w:t xml:space="preserve">பேரச்சம் அடைந்து</w:t>
      </w:r>
      <w:r w:rsidRPr="00E541CA">
        <w:lastRenderedPageBreak/>
      </w:r>
      <w:r w:rsidRPr="00E541CA">
        <w:t xml:space="preserve"> , பாதிரியாரின் மனைவியைப் பணத்துடன் அங்கேயே விட்டுவிட்டு, திருச்சபையிலிருந்து விரைவாகத் தப்பி ஓடினர், அதன் பிறகு அவர்களைப் பற்றி யாரும் கேள்விப்படவில்லை. மேலும், தங்கள் விபச்சாரத்தை 'கிறிஸ்துவின் அன்பு' என்று அழைத்து, தன்னைக் களங்கப்படுத்த முயன்ற அந்த சட்டமில்லாத விபச்சாரிகளின் கைகளிலிருந்து மீட்கப்பட்டதில் பாதிரியாரின் மனைவி மகிழ்ச்சியடைந்தாள். தேனீ வளர்ப்பாளர்கள், அந்தப் பாதிரியாரின் மனைவியைக் காப்பாற்றிய பிறகு, அவளை அவளுடைய கணவரிடமும், தங்களுடைய ஆன்மீகத் தந்தையான ஃபாதர் சிசாவிடமும் கொண்டு சென்று, எந்தக் காயமும் இன்றி, பணத்துடனும் அவளுடைய தூய்மை கெடாமலும் அவரிடம் ஒப்படைத்தனர். பாதிரியார் மிகுந்த மகிழ்ச்சி அடைந்து, தன் மனைவியைத் தன்னிடம் அழைத்து வந்ததற்காகத் தேனீ வளர்ப்பாளர்களுக்குச் சில ரூபிள்களைக் கொடுத்தார்.</w:t>
      </w:r>
    </w:p>
    <w:p w:rsidRPr="00E541CA" w:rsidR="00E541CA" w:rsidP="00E541CA" w:rsidRDefault="00E541CA" w14:paraId="14F4FBDA" w14:textId="2C40CE3C">
      <w:pPr>
        <w:ind w:firstLine="720"/>
      </w:pPr>
      <w:r w:rsidRPr="00E541CA">
        <w:t xml:space="preserve">அதே திரு. செமன் யெரெமியெவிச் மேலும் கூறினார், ஜௌசோல்ஸ்கயா மற்றும் டோலோக்கோன்ட்சோவ்ஸ்கயா வோலோஸ்ட்ஸ் பகுதி விவசாயிகள் தங்கள் மகள்கள், சகோதரிகள் மற்றும் பெண் உறவினர்களை பிரின் காடுகளுக்கு 'புனிதத் தந்தையர்களிடம்' அழைத்துச் செல்கிறார்கள் (ஏனெனில் இந்த பிளவுவாத ஆசிரியர்களை அவர்கள் 'புனிதத் தந்தையர்கள்' என்று அழைக்கிறார்கள்), மற்றும் அவற்றை கிறிஸ்துவின் அன்புக்காக என்று வெளிப்படையாக அங்கு ஒப்படைக்கிறார்கள், ஆனால் உண்மையில் அது விபச்சாரத்திற்காகவே. அந்தப் பாவிகள் அந்தத் துரதிர்ஷ்டசாலிகளின் கண்களைப் பறித்துவிட்டன, அதனால் அவர்கள் விபச்சாரத்தை ஒரு பாவமாகக் கருதுவதில்லை, மாறாக அதை ஒரு நற்பண்பாகக் கருதி, கிறிஸ்துவின் அன்பாகக் கௌரவிக்கிறார்கள்; அதே சமயம் சட்டப்பூர்வமான திருமணத்தை சட்டவிரோதமாகவும், அடிமைத் தொழிலாகவும் அழைக்கிறார்கள். இந்த கன்னியர்கள் கர்ப்பமாகும்போது, பிளவுபட்டவர்கள் அந்த கர்ப்பிணி கன்னியர்களை, அவர்கள் முதலில் எங்கிருந்து கொண்டுவரப்பட்டார்களோ அந்தந்த இடங்களுக்குத் திரும்ப அழைத்துச் செல்கிறார்கள். மேலும், அவர்கள் தங்கள் தந்தையர் வீடுகளிலோ அல்லது உறவினர்களிடத்திலோ குழந்தை பெற்றெடுத்து, பிரசவத்திற்குப் பிறகு ஆறு வாரங்கள் அங்கு வாழ்ந்தவுடன், அவர்கள் மீண்டும் அதே பிரின் காடுகளுக்கு அழைத்துச் செல்லப்படுகிறார்கள்.</w:t>
      </w:r>
    </w:p>
    <w:p w:rsidRPr="00E541CA" w:rsidR="00E541CA" w:rsidP="00E541CA" w:rsidRDefault="00E541CA" w14:paraId="768C13B0" w14:textId="7D1BEBBF">
      <w:pPr>
        <w:ind w:firstLine="720"/>
      </w:pPr>
      <w:r w:rsidRPr="00E541CA">
        <w:t xml:space="preserve">மேற்கூறிய அந்த மனிதரின் அறிக்கையை நாங்கள் அப்படியே ஏற்றுக்கொள்கிறோம்; ஏனெனில், எங்கள் சொந்த மறைமாவட்டத்திலும் இதுபோன்ற நடைமுறைகள் நடப்பதாக நாங்கள் கேட்கிறோம். ரோமானோவ் நகரத்தில் உள்ள சில நகர மக்களைப் பற்றி, குறிப்பாக கணிசமான வசதி படைத்த ஆண்களைப் பற்றி (அவர்களின் பெயர்கள் எனக்கு நினைவில் இல்லை, ஆனால் உள்ளூர்வாசிகளுக்கு அவர்கள் தெரியும்), சமீபத்தில் எங்களுக்கு நம்பத்தகுந்த வகையில் ஒரு தகவல் வந்துள்ளது, அவர்களில் மூவர்: மைல்கோனிக் என்று அழைக்கப்பட்ட இவான் கிரிகோரிவிச் ட்ரூசோவ் மூன்று மகள்களை அனுப்பினார்; மைல்கோனிக் என்று அழைக்கப்பட்ட வாசிலி கிரிகோரிவிச் ட்ரூசோவ் ஒரு மகளை அனுப்பினார்; துராகோவ் என்று அழைக்கப்பட்ட இவான் மிக்கைலோவிச் ஷானின் ஒரு மகளை அனுப்பினார்; ஃபியோடர் ஸ்டீஃபனோவிச் லிகோவ் ஒரு மகளை அனுப்பினார்; ஒவ்வொருவரும் தலா ஒரு மகளை அனுப்பினர்; நான்காவது நபரான மில்னிகோவ், போதுமான பணத்துடன் தனது மூன்று மகள்களை பிரின் காடுகளில் உள்ள ஒரு பெண்மணி சந்நியாச மடத்திற்கு அனுப்பினார், ஆனால் எதற்காக என்பது தெரியவில்லை. ரோஸ்டோவ் மறைமாவட்டத்தில், தங்கள் மகள்களை கிறிஸ்துவுக்கு மணமுடிக்க விரும்பியால், இளம் பெண்களுக்கு மடாலயங்கள் எதுவும் இல்லை என்பது உண்மையல்லவா? அதுபோலவே, இங்கே ரோஸ்டோவில், ஒரு நல்ல மனிதர் என்று பெயர் பெற்ற இவான் மெங்கின் என்பவர், திருமண வயதுடைய தனது மகளை இரகசியமாகப் பிளவுபட்டவர்களின் குடியிருப்புகளுக்கு அனுப்பினார்; எதற்காக என்று கடவுளுக்கு மட்டுமே தெரியும்.</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அத்தியாயம் 18. பிரின்ஸ்க் துறவி இல்லங்கள் குறித்து</w:t>
      </w:r>
      <w:bookmarkEnd w:id="93"/>
    </w:p>
    <w:p w:rsidRPr="00E541CA" w:rsidR="00E541CA" w:rsidP="00E541CA" w:rsidRDefault="00E541CA" w14:paraId="7F744959" w14:textId="2B2ED4F1">
      <w:pPr>
        <w:ind w:firstLine="720"/>
      </w:pPr>
      <w:r w:rsidRPr="00E541CA">
        <w:t xml:space="preserve">கடவுளுக்குப் பிரியமற்றதும், திருச்சபைக்கு முரணானதும் ஆன பிளவுவாதிகளின் செயல்களைத் தெளிவாக விளக்குவதற்காக, அவர்களுடைய சில துறவி இல்லங்கள்—முதல் பகுதியில் சுருக்கமாகக் குறிப்பிடப்பட்டவை—இங்கு சற்று விரிவான விவரங்களுடன் மீண்டும் கொடுக்கப்படுகின்றன.</w:t>
      </w:r>
    </w:p>
    <w:p w:rsidRPr="00E541CA" w:rsidR="00E541CA" w:rsidP="00E541CA" w:rsidRDefault="00E541CA" w14:paraId="65B889EE" w14:textId="058BF048">
      <w:pPr>
        <w:ind w:firstLine="720"/>
      </w:pPr>
      <w:r w:rsidRPr="00E541CA">
        <w:t xml:space="preserve">பிரின் காடுகளில் பிரிவினைவாதிகளின் குடியிருப்புகள் குறிப்பாக 'ஸ்கீட்ஸ்' மற்றும் 'டோல்கி' என்று அழைக்கப்படுகின்றன. அவை 'ஸ்கீட்ஸ்' என்று அழைக்கப்படுகின்றன, ஏனெனில் அவை துறவிகளாக வாழ்ந்த பழங்கால புனிதத் தந்தையர்களைப் பின்பற்றுவது போல, பாலைவனத்தில் அலைந்து திரிகின்றன. 'டோல்கி' என்று அழைக்கப்படுவதற்குக் காரணம், ஒவ்வொரு 'ஸ்கெட்டே'யும் மற்றவர்களைப் பின்பற்றாமல், தனது சொந்த திரிபுபடுத்தப்பட்ட ஞானத்தின்படி புனித வேதாகமங்களை வெவ்வேறு விதமாக விளக்குகிறது; மேலும் அவர்கள் தங்கள் போதனைகளைச் சுற்றியுள்ள கிராமங்கள் மற்றும் குக்கிராமங்கள் முழுவதும் பரப்பி, மிகவும் எளிய மக்களுக்குத் தங்கள் சொந்த விசுவாசத்தைப் போதித்து, அவர்களைத் தங்கள் சொந்த விளக்கத்தின்பால் ஈர்க்கின்றனர்.</w:t>
      </w:r>
    </w:p>
    <w:p w:rsidRPr="00E541CA" w:rsidR="00E541CA" w:rsidP="00E541CA" w:rsidRDefault="00E541CA" w14:paraId="2936FDF1" w14:textId="3DB8C591">
      <w:pPr>
        <w:ind w:firstLine="720"/>
        <w:rPr>
          <w:i/>
        </w:rPr>
      </w:pPr>
      <w:r w:rsidRPr="00E541CA">
        <w:rPr>
          <w:i/>
        </w:rPr>
        <w:t xml:space="preserve">முதலில், 'கிறிஸ்துவைப் பின்பற்றுபவர்கள்' பற்றிச் சொல்லப்படட்டும்.</w:t>
      </w:r>
    </w:p>
    <w:p w:rsidRPr="00E541CA" w:rsidR="00E541CA" w:rsidP="00E541CA" w:rsidRDefault="00E541CA" w14:paraId="71CA7A88" w14:textId="1BD2523F">
      <w:pPr>
        <w:ind w:firstLine="720"/>
      </w:pPr>
      <w:r w:rsidRPr="00E541CA">
        <w:t xml:space="preserve">அந்தத் துறவிக்குலம் அல்லது பிரிவில், அவர்கள் 'கிறிஸ்து' என்று அழைக்கும் மற்றும் கிறிஸ்துவாக வணங்கும் ஒரு குறிப்பிட்ட மனிதன் இருக்கிறான்; மேலும் அவர்கள் சிலுவை அடையாளம் இன்றி அவனுக்கு வணக்கம் செலுத்துகிறார்கள். இந்த 'கிறிஸ்து' நைஜனி கோரோடிற்கு 60 வெர்ஸ்ட் அப்பால், ஓகா ஆற்றின் மீதுள்ள பாவ்லோவ் பெரெவோஸ் என்ற கிராமத்தில் குடியேறியுள்ளார். இந்தப் போலி கிறிஸ்து துருக்கிய வம்சாவளியைச் சேர்ந்தவர் என்று கூறப்படுகிறது; அவர் தனது அருகில் ஒரு வெளிறிய முகமுடைய கன்னியை வைத்திருக்கிறார், அவரை அவர் தனது 'மனைவி' என்று அழைக்கிறார், அதேசமயம் அவரது சீடர்கள் அவளை 'தேவ மாதா' என்று அழைக்கிறார்கள். ஆனால் அந்தப் பெண்ணுக்கு (அல்லது, வெளிப்படையாகச் சொல்வதானால், ஒரு விலைமாது) ரஷ்ய வம்சாவளி உண்டு; அவள் நைட்னி நோவ்கோரோட் மாவட்டத்தில் உள்ள லான்டியுகா கிராமத்தைச் சேர்ந்த, ஒரு நகர அதிகாரியின் மகள். இந்தப் போலி கிறிஸ்துவுக்குப் பன்னிரண்டு சீடர்களும் உள்ளனர்; அவர்கள் கிராமங்களிலும் குக்கிராமங்களிலும் சென்று, கிறிஸ்துவை உண்மையானவர் போலக் கருதி, அப்பாவி ஆண்களுக்கும் பெண்களுக்கும் பிரசங்கித்து, தாங்கள் ஏமாற்றுபவர்களை அவருக்கு ஆராதிக்க அழைத்து வருகிறார்கள். 'கிறிஸ்து வழிபாடு' என்று அழைக்கப்படும் இந்தக் கொள்கை, தேவாலயத்தை இகழ்ந்தாலும், தேவாலயத்திற்குள் நுழைவதையும், புனித உருவங்களையும் சிலுவையையும் வணங்குவதையும், அல்லது குருவின் ஆசீர்வாதத்தைப் பெறுவதையும் தடுக்கவில்லை; ஏனெனில், இந்தப் போலி கிறிஸ்து, பாசாங்குத்தனத்திற்காக, தன்னை நம்புபவர்களுக்கு இத்தகைய காரியங்களை அனுமதிக்கிறான்: 'நீங்கள் அசுத்தப்படுத்தப்படாதபடி, நீங்கள் அடையாளம் காணப்படாதபடி.' இதைப் பற்றி எங்களுக்கு பாச்சோமியஸ் என்ற துறவி கூறினார்; அவர் இதை, தனது சீடர்களில் ஒருவர் வழிபாடு செய்வதற்காக இந்தப் போலி கிறிஸ்துவிடம் கொண்டு வரப்பட்டதை நேரில் கண்ட ஒரு சாட்சியிடமிருந்து கேட்டிருந்தார். அந்த நேரத்தில், அந்தக் கிறிஸ்து வோல்கா ஆற்றின் கரையில், ராபோட்கி என்று அழைக்கப்படும் கிராமத்தில் இருந்தார்; இது வோல்கா ஆற்றிலிருந்து 40 வெர்ஸ்ட் தொலைவில் நைட்னி நோவ்கோராட் அருகே உள்ளது. அந்தக் கிராமத்தில், ஆற்றங்கரையில், சிதிலமடைந்த மற்றும் காலியான தேவாலயம் ஒன்று உள்ளது, மேலும் அவரை நம்பிய மக்கள் அந்த நேரத்தில் அங்கே கூடி அந்தத் தேவாலயத்தில் பிரார்த்தனை செய்தனர்.</w:t>
      </w:r>
    </w:p>
    <w:p w:rsidRPr="00E541CA" w:rsidR="00E541CA" w:rsidP="00E541CA" w:rsidRDefault="00E541CA" w14:paraId="0CD8E188" w14:textId="2DD4F91C">
      <w:pPr>
        <w:ind w:firstLine="720"/>
      </w:pPr>
      <w:r w:rsidRPr="00E541CA">
        <w:t xml:space="preserve">பின்னர் அந்தக் கிறிஸ்து பலிபீடத்திலிருந்து வெளியே வந்து, தேவாலயத்தில் இருந்த மக்களிடமும் மேஜையிடமும் சென்றார். அம்சங்களில் சித்தரிக்கப்பட்டதைப் போல, அவரது தலையில் ஒரு கிரீடம் போன்ற பெரிய உருப்படியைச் சுற்றி வைக்கப்பட்டிருந்ததையும், பறவைகளைப் ஒத்த சில சிறிய சிவப்பு உருவங்கள் அவரது தலைக்குச் சுற்றிப் பறந்து கொண்டிருந்ததையும் அவர்கள் கண்டார்கள்; அவை செருபீன்கள் என்று அவர்கள் கூறுகிறார்கள்; (இருப்பினும், எங்களுக்குத் தோன்றுவது என்னவென்றால், ஒன்று அத்தகைய உருவங்களில் உள்ள பிசாசுகள்</w:t>
      </w:r>
      <w:r w:rsidRPr="00E541CA">
        <w:lastRenderedPageBreak/>
      </w:r>
      <w:r w:rsidRPr="00E541CA">
        <w:t xml:space="preserve"> மக்கள் கனவு போன்ற நிலையில் தோன்றியிருக்கலாம், அல்லது செருபீன்கள் எழுதுவத்தாளில் வண்ணங்களில் வரையப்பட்டு கிரீடம் முழுவதும் ஒட்டப்பட்டிருக்கலாம்.) அவர் அங்கே அமர்ந்திருக்க, அங்கே கூடியிருந்த மக்கள் அனைவரும், அவர் உண்மையான கிறிஸ்து என்பது போல, தரையில் விழுந்து அவருக்கு ஆராதனை செய்தார்கள்; மேலும் அவர்கள் தங்கள் ஜெபங்களால் சோர்வடையும் வரை, பல மணிநேரம் இடைவிடாமல் தலைவணங்கி ஜெபித்தார்கள். அவர்களுடைய ஜெபங்களில், சிலர் அவனை நோக்கி, 'கர்த்தரே, என்மேல் இரக்கம் காட்டும்' என்று அலறினார்கள், மற்றவர்களோ, 'ஓ எங்கள் சிருஷ்டிகரே, எங்கள்மேல் இரக்கம் காட்டும்' என்றார்கள். அவனோ, வரவிருக்கும்—வானிலை மாற்றங்கள் போன்ற—விஷயங்களை முன்னறிவித்து, சந்தேகமின்றி தன்னை நம்பும்படி அவர்களை ஊக்குவித்தான்.</w:t>
      </w:r>
    </w:p>
    <w:p w:rsidRPr="00E541CA" w:rsidR="00E541CA" w:rsidP="00E541CA" w:rsidRDefault="00E541CA" w14:paraId="73BD682B" w14:textId="445235B4">
      <w:pPr>
        <w:ind w:firstLine="720"/>
        <w:rPr>
          <w:i/>
        </w:rPr>
      </w:pPr>
      <w:r w:rsidRPr="00E541CA">
        <w:rPr>
          <w:i/>
        </w:rPr>
        <w:t xml:space="preserve">அனூப்ரியன் பிரிவு, போபோவ்ஷ்சினா என்றும் அழைக்கப்படுகிறது.</w:t>
      </w:r>
    </w:p>
    <w:p w:rsidRPr="00E541CA" w:rsidR="00E541CA" w:rsidP="00E541CA" w:rsidRDefault="00E541CA" w14:paraId="4160FA8E" w14:textId="63FFD56E">
      <w:pPr>
        <w:ind w:firstLine="720"/>
      </w:pPr>
      <w:r w:rsidRPr="00E541CA">
        <w:t xml:space="preserve">அந்த ஸ்கெட்டே, அல்லது பிரிவு, எல்லாவற்றையும் விட மிகவும் பரவலானது, ஏனெனில் அனூஃப்ரியின் தீய நம்பிக்கை பல நகரங்களிலும் மற்றும் நமது மறைமாவட்டம் முழுவதும் பரவி வருகிறது. இந்தக் கோட்பாட்டையும் நம்பிக்கையையும் பின்பற்றுபவர்கள் 'போபோவைட்டுகள்' என்று அழைக்கப்படுகிறார்கள், அதேசமயம் அவர்களின் தலைவர் அனூஃப்ரி ஒரு குரு அல்ல, மாறாக ஒரு சாதாரண முதியவர் என்று கூறப்படுகிறது. போபோவைட்டுகள், பேட்ரியார்க் நிக்கனுக்கு முன்பு நியமிக்கப்பட்டவர்களை மட்டுமே ஏற்றுக்கொள்கிறார்கள், அவர்களில் அதிகமானவர்கள் கிடைப்பதில்லை. தீர்க்கதரிசனத்திற்காகப் புறக்கணிக்கப்பட்டு அழிந்துபோன, பிளவுபடுத்திய முன்னாள் முதன்மைப் பாதிரியார் அவ்கக்கத்தை அவர்கள் ஒரு புனிதராகப் போற்றுகிறார்கள்; அவரை ஒரு புதிய பாடுபட்டவர் என்று அழைக்கிறார்கள்; அவரது உருவத்தை வரைந்து ஒரு புனிதராக வழிபாடு செய்கிறார்கள்; அவருக்கு மரியாதை செலுத்தும் விதமாக ஒரு வழிபாட்டு முறையை இயற்றியுள்ளனர்; அவரது நினைவாக ஒரு திருவிழாவைக் கொண்டாடுகிறார்கள்; மேலும் அந்தப் பிளவுபடுத்தியவரின் எழுத்துக்களைப் பாதுகாத்து வருகிறார்கள், இவ்வாறு அவர்கள் நம்புகிறார்கள், மற்றவர்களையும் இதே வழியில் நம்பும்படி போதிக்கிறார்கள், மேலும் தரிசனத் தேவனை மகிமைப்படுத்துகிறார்கள். மேலும் அவ்பாகுவின் சீடரான ஈரோஃபே ஆண்ட்ரேவ், அவ்பாகுவின் கடிதங்களைப் பற்றி சாட்சி கூறுகிறார்: 'அவ்பாகுவின் கடிதங்கள் சூரியனை விட பிரகாசமானவை, மேலும் அவை அனைத்தும் நல்லவை.' ஒரு மதவெறியன் மற்றொரு மதவெறியனுக்குச் சாட்சி கூறுகிறான்; இருவரும், தங்களின் ஒரே எண்ணம் கொண்ட பின்தொடர்பாளர்களுடன் சேர்ந்து, நரகத்தில் உள்ள தங்கள் உச்சபட்ச ஆசிரியரான சாத்தானிடமிருந்து புகழைப் பெறுகிறார்கள்.</w:t>
      </w:r>
    </w:p>
    <w:p w:rsidRPr="00E541CA" w:rsidR="00E541CA" w:rsidP="00E541CA" w:rsidRDefault="00E541CA" w14:paraId="20373523" w14:textId="00FE3AC3">
      <w:pPr>
        <w:ind w:firstLine="720"/>
        <w:rPr>
          <w:i/>
        </w:rPr>
      </w:pPr>
      <w:r w:rsidRPr="00E541CA">
        <w:rPr>
          <w:i/>
        </w:rPr>
        <w:t xml:space="preserve">மீண்டும், போபோவிசம்.</w:t>
      </w:r>
    </w:p>
    <w:p w:rsidRPr="00E541CA" w:rsidR="00E541CA" w:rsidP="00E541CA" w:rsidRDefault="00E541CA" w14:paraId="718CB24D" w14:textId="6D5D3A7B">
      <w:pPr>
        <w:ind w:firstLine="720"/>
      </w:pPr>
      <w:r w:rsidRPr="00E541CA">
        <w:t xml:space="preserve">தற்காலப் பாதிரிகள் ஆதரிக்கும் மதவாதக் குழுக்கள் அல்லது பிரிவுகள் பின்வருமாறு: பாவ்லினோவ்ஷ்சினா; ஆண்ட்ரேயனோவ்ஷ்சினா; யோசெஃபோவ்ஷ்சினா; மற்றும் அவற்றின் மூடநம்பிக்கையில் இதேபோன்ற பிற. அவர்கள், திருச்சபையிலிருந்து வெளியேற்றப்பட்டவர்களையும், புனித திருச்சபைக்குக் கீழ்ப்படியாதவர்களையும் பாதிரிகளாக ஏற்றுக்கொள்கிறார்கள். அவர்களின் நம்பிக்கையைப் பின்பற்றும் அறுபது வயதுக்குட்பட்டவர்களை அவர்கள் மீண்டும் ஞானஸ்நானம் செய்விக்கிறார்கள்; ஏனெனில் அவர்கள் நமது ஆர்த்தடாக்ஸ் ஞானஸ்நானத்தை 'பிளவுவாத ஞானஸ்நானம்' என்று அழைக்கிறார்கள், மேலும் பிளவுவாத ஞானஸ்நானம் என்பது ஞானஸ்நானமே அல்ல, மாறாக ஒரு புனிதக்குறைவு என்று கூறுகிறார்கள்: அறுபது வயதுக்கு மேற்பட்டவர்களைப் பொறுத்தவரை, அவர்கள் அவர்களை மீண்டும் ஞானஸ்நானம் செய்விப்பதில்லை, ஏனெனில் அவர்கள் உண்மையான ஞானஸ்நானம் பெற்றதாகக் கூறுகிறார்கள்; ஏனெனில் அவர்கள் நிக்கோனின் பேராயத்தத்திற்கு முன்பும், வழிபாட்டுப் புத்தகங்கள் திருத்தப்படுவதற்கு முன்பும் ஞானஸ்நானம் பெற்றவர்கள்; அதேபோல், அவர்கள் துறவிகளை மீண்டும் சிகைமுடி வெட்டுகிறார்கள். அவர்கள் ஏற்றுக்கொள்ளும் தற்போதைய குருமார்களைப் பொறுத்தவரை, அவர்கள் முதலில் தங்கள் குருத்துவப் பதவியையும், அவர்களை நியமித்த ஆயத்தையும் மறுதலிக்குமாறு கோருகிறார்கள். அவர்கள் புனித சடங்குகளைச் செய்வதற்கான அதிகாரத்தையும் அவர்களுக்கு வழங்குகிறார்கள், மேலும் இந்தப் பாதிரியார்களில் சிலர் காலியான தேவாலயங்களில் பழைய வழிபாட்டுப் புத்தகங்களின்படி, ஏழு புரோஸ்போராக்களைப் பயன்படுத்தி இரகசியமாகப் பணியாற்றுகிறார்கள், ஆனால் அடிக்கடி அல்ல; அவர்கள் மீதமுள்ள திருவருட்சாதனத்திற்காக மட்டுமே ஒரு பெரிய புரோஸ்போராவைத் தயாரிக்கிறார்கள், அதனால் அது நீண்ட காலம் நீடிக்கும். இருப்பினும், மற்ற சில பாதிரியார்கள், தங்களிடம் பழைய காணிக்கைப் பொருட்கள் இன்னும் இருப்பதாகக் கூறுகின்றனர், மேலும் அவற்றைப் பயன்படுத்தி திருவருட்சாதனத்தை வழங்குகின்றனர். இந்த விஷயம் உண்மையில் சிரிப்பூட்டுகிறது: கணிசமான தூரத்தில் அமைந்துள்ள சில கிராமங்கள் மற்றும் குக்கிராமங்களில், ஒரு பெண் பிரசவிக்கும்போது, அவர்களுக்கு விரைவாக ஒரு பாதிரியாரை அழைத்து வர முடியாதபோது—சிலர் தூரத்தின் காரணமாகவும், மற்றவர்கள் பாதிரியார் தற்செயலாக மற்றொரு கிராமத்திற்குச் சென்றிருப்பதாலும்—அவர்கள் ஒரு வெள்ளை, சுத்தமான துணியை ஏந்தியபடி ஒரு ஆளை அவசரமாக அவரிடம் அனுப்புகிறார்கள்; பின்னர் குரு, பிரசவ வேதனையில் உள்ள பெண்களுக்காக உரிய பிரார்த்தனையை அந்தத் துணியில் ஓதி, குழந்தைக்குப் பெயரிட்டு, துணியை மடித்து, அதை தூதுவனுக்குக் கொடுக்கிறார். திரும்பி வந்தவுடன், தூதுவன் அந்தத் துணியை விரித்து, பிரசவ வேதனையில் இருக்கும் பெண்ணின் முகத்தின் மீது அதை வீசி, குழந்தையின் பெயரை அறிவிக்கிறான்; இவ்வாறு பிரசவ வேதனையில் இருக்கும் பெண்ணுக்கு ஆசீர்வாதம் செய்யப்படுகிறது. அதேபோல், யாராவது இறந்தபோது, துறவி மன்னிப்புப் பிரார்த்தனையைச் சொல்ல இறந்தவரிடம் வர முடியாத பட்சத்தில்—தூரத்தின் காரணமாகவோ அல்லது வேறு ஏதேனும் காரணத்தினாலோ—; அவர் ஒரு வெள்ளை, சுத்தமான துணியை எடுத்து, அதன் மீது பாவமன்னிப்புப் பிரார்த்தனையை ஓதி, முடித்த பிறகு, அந்தத் துணியை மடித்து, இறந்தவரின் முகத்தின் மீது அசைப்பதற்காக அனுப்புகிறார்; இவ்வாறு, இறந்தவர் தனது எல்லாப் பாவங்களிலிருந்தும் மன்னிக்கப்பட்டவராகப் புதைக்கப்படுகிறார். அந்தப் பைத்தியக்காரப் பிளவுபடுத்தினவர்களின் முட்டாள்தனம்!</w:t>
      </w:r>
    </w:p>
    <w:p w:rsidRPr="00E541CA" w:rsidR="00E541CA" w:rsidP="00E541CA" w:rsidRDefault="00E541CA" w14:paraId="15407541" w14:textId="64DEF037">
      <w:pPr>
        <w:ind w:firstLine="720"/>
      </w:pPr>
      <w:r w:rsidRPr="00E541CA">
        <w:t xml:space="preserve">மேலும் இதுவும் சிரிப்பிற்குரியது: தற்செயலாக அவர்களில் யாராவது நமது ஆர்த்தடாக்ஸ் நம்பிக்கையாளர்களுடன் சாப்பிடுவதோ அல்லது குடிப்பதோ, அல்லது ஒரு தேவாலயத்திற்குள் நுழைவதோ நடந்தால், அசுத்தமான ஒன்று விழுந்த ஒரு பாத்திரத்தின் மீது ஓதப்படும் அதே பிரார்த்தனையை அவர்கள் அந்த நபரின் மீதும் ஓதுகிறார்கள்.</w:t>
      </w:r>
    </w:p>
    <w:p w:rsidRPr="00E541CA" w:rsidR="00E541CA" w:rsidP="00E541CA" w:rsidRDefault="00E541CA" w14:paraId="6EE444AA" w14:textId="462B18FB">
      <w:pPr>
        <w:ind w:firstLine="720"/>
        <w:rPr>
          <w:i/>
        </w:rPr>
      </w:pPr>
      <w:r w:rsidRPr="00E541CA">
        <w:rPr>
          <w:i/>
        </w:rPr>
        <w:t xml:space="preserve">குருத்துவ எதிர்ப்பு இயக்கம்.</w:t>
      </w:r>
    </w:p>
    <w:p w:rsidRPr="00E541CA" w:rsidR="00E541CA" w:rsidP="00E541CA" w:rsidRDefault="00E541CA" w14:paraId="4A334F82" w14:textId="63E76D8A">
      <w:pPr>
        <w:ind w:firstLine="720"/>
      </w:pPr>
      <w:r w:rsidRPr="00E541CA">
        <w:t xml:space="preserve">எந்தப் பாதிரியார்களையும் ஏற்றுக்கொள்ளாத ஸ்கெட்டுகள் அல்லது சபைகள் பின்வருமாறு: வோலோசாடோவைட்டுகள், ஆண்ட்ரீவைட்டுகள், இலாரியோனைட்டுகள், மற்றும் அவர்களது பிளவுகளில் அவர்களுடன் உடன்படும் மற்றவர்கள். அவர்கள் திருநிலைப்படுத்தப்படவில்லை என்றாலும், அவர்கள் சில குருத்துவப் பணிகளைத் தாங்களே செய்கிறார்கள்: அவர்கள் ஞானஸ்நானம் செய்கிறார்கள், பாவ அறிக்கையைக் கேட்கிறார்கள், மற்றும் புதியவர்களைத் தலைமுடி களைகிறார்கள்; அவர்கள் பிரசவ வேதனையில் உள்ள பெண்களுக்காகப் பிரார்த்தனை செய்கிறார்கள் மற்றும் இறந்தவர்களுக்காகப் பாவமன்னிப்புப் பிரார்த்தனையை ஓதுகிறார்கள். மேலும், அவர்களது பெண்களே குழந்தைகளுக்கு ஞானஸ்நானம் கொடுக்கின்றனர், மேலும் *கொர்மச்சாயா*வில் ஞானஸ்நானம் என்ற திருவருட்சாதனத்தை பெண்கள் செய்வதற்கு அனுமதிக்கும் புனிதத் தந்தையர்களின் ஒரு விதி இருப்பது போல அதைக் குறிப்பிடுகின்றனர். ஆயினும் அவர்கள் சட்டபூர்வமான திருமணத்தில் வாழாமல், சட்டவிரோதமான விபச்சாரத்தில் வாழ்கின்றனர்; மேலும் மனைவிகளும், கன்னியாஸ்திரீகளும், கன்னியாஸ்திரீகளும் அவர்களுடன் ஒரே அறைகளில் ஒன்றாக வசிக்கின்றனர், மேலும் அவர்களுக்குள் பொதுவான பாலியல் உறவு நிலவுகிறது. ஏனெனில், திருமணமாகாமல் இருப்பது, பிளவுவாத முறையில் திருமணம் செய்துகொள்வதை விடச் சிறந்ததென்று அவர்களுடைய போதகர்கள் அவர்களுக்குக் கற்பிக்கின்றனர் (அவர்கள் எங்களை ஆர்த்தடாக்ஸ் கிறிஸ்தவர்களை 'பிளவுவாதிகள்' என்று அழைக்கின்றனர்), மேலும் திருச்சபை </w:t>
      </w:r>
      <w:r w:rsidRPr="00E541CA">
        <w:t xml:space="preserve">சடங்கின்படி திருமணம்</w:t>
      </w:r>
      <w:r w:rsidRPr="00E541CA">
        <w:t xml:space="preserve"> செய்துகொண்டவர்களை அவர்கள் இகழ்கின்றனர்</w:t>
      </w:r>
      <w:r w:rsidRPr="00E541CA">
        <w:lastRenderedPageBreak/>
      </w:r>
      <w:r w:rsidRPr="00E541CA">
        <w:t xml:space="preserve"> . மேலும், திருச்சபையின் சடங்குகள் மற்றும் கிறிஸ்தவச் சட்டத்தின்படி திருமணம் செய்துகொண்ட தம்பதியருக்கு ஒரு குழந்தை பிறந்தால், அவர்கள் அந்தக் குழந்தையுடன் சாப்பிடவோ, குடிக்கவோ, பேசவோ அல்லது பிரார்த்தனை செய்யவோ மாட்டார்கள், அவரைப் புறச்சமயத்தவர் போலக் கருதுவார்கள். இந்தக் காரணத்திற்காக, மகள்களைக் கொண்ட தந்தையர்களும் தாய்களும் அவர்களைச் சட்டப்பூர்வ திருமணத்தில் கொடுப்பதில்லை, மாறாக, அவர்கள் விரும்பும் எவருடனும் திருமண விழா இல்லாமல் வாழ அனுமதிக்கிறார்கள். அவர்களின் திருவருட்சாதனப் பங்கீடு ஒரு பழங்கால வழக்கம் என்றும், பேராயர் நிக்கோனுக்கு முன்பே புனிதப்படுத்தப்பட்டதென்றும் அவர்கள் கூறுகிறார்கள்; அந்த திருவருட்சாதனம் தீர்ந்துவிடும்போது, அவர்கள் புளிப்பற்ற மாவைத் தயாரிக்கிறார்கள்; திருவருட்சாதனத்தின் மீதமுள்ள பகுதியை மாவாக அரைத்து, அதை மாவின் மீது தூவி, நீண்ட காலம் நீடிக்கும் வகையில் பெரிய புரோஸ்போராக்களைச் செய்து, அவற்றைச் சுடுகிறார்கள்; மேலும், இது கிறிஸ்துவின் உடம்பு என்று கூறி, அவற்றைத் தங்கள் சொந்த மக்களிடையே விநியோகிக்கிறார்கள். இருப்பினும், அது மீண்டும் தீர்ந்துவிடும்போது, அவர்கள் அதே முறையில் புரோஸ்போரா செய்கிறார்கள், மாவை மசோதாவுக்கு அரைக்கப்பட்ட திருவருட்சாதனத்தின் பகுதியால் தூவி, இதனால் நிக்கோனுக்கு முன்பே அர்ப்பிக்கப்பட்டதைப் போல அவர்களின் பழங்கால திருவருட்சாதனம் ஒருபோதும் குறையாது. இந்த அதே பிரிவினர் தீ வைத்து எரிப்பவர்களாகவும் உள்ளனர்: போமோரியாவின் ஆண்ட்ரூ மூவாயிரம் பேருக்கு மேல் எரித்தார்; தாடி வைத்த முதியவர் இரண்டாயிரத்திற்கும் மேற்பட்டவர்களை எரித்தார். இந்த நோக்கத்திற்காகக் காடுகளில் அவர்கள் பிரத்யேகமான, பிரம்மாண்டமான கோயில்களை எழுப்புகிறார்கள், மேலும் நூறு, இருநூறு அல்லது அதற்கு மேற்பட்ட ஆன்மாக்களை ஒரே கோவிலில் அடைக்கிறார்கள்; சிறு குழந்தைகள் தப்பிச் செல்லாமல் இருப்பதற்காக, அவர்கள் பெஞ்சுகளில் அமர்த்தப்பட்டு, அவர்களைச் சுற்றி அவர்களின் ஆடைகள் ஆணிகளால் உறுதியாகக் குத்தப்படுகின்றன. இவ்வாறு குடிசையை வைக்கோல் மற்றும் புதர் மரக்கட்டைகளால் சுற்றி, அதற்குத் தீ வைத்து, நெருப்பைச் சுற்றி நின்று காவல் காக்கிறார்கள்; யாரும் தீயிலிருந்து தப்பிச் செல்லாமல் பார்த்துக் கொள்கிறார்கள்: தப்பிச் செல்ல முயற்சிப்பவர்களைக் கொன்று, மீண்டும் நெருப்பில் வீசுகிறார்கள். அந்த மக்களை எரித்த பிறகு, அவர்களின் உடைமைகளைத் தங்களுக்கு எடுத்துக் கொள்கிறார்கள்.</w:t>
      </w:r>
    </w:p>
    <w:p w:rsidRPr="00E541CA" w:rsidR="00E541CA" w:rsidP="00E541CA" w:rsidRDefault="00E541CA" w14:paraId="14F00493" w14:textId="56EC2955">
      <w:pPr>
        <w:ind w:firstLine="720"/>
        <w:rPr>
          <w:i/>
        </w:rPr>
      </w:pPr>
      <w:r w:rsidRPr="00E541CA">
        <w:rPr>
          <w:i/>
        </w:rPr>
        <w:t xml:space="preserve">மற்ற துறவி மடங்கள் மற்றும் சமூகங்கள்:</w:t>
      </w:r>
    </w:p>
    <w:p w:rsidRPr="00E541CA" w:rsidR="00E541CA" w:rsidP="00E541CA" w:rsidRDefault="00E541CA" w14:paraId="7265DC9F" w14:textId="1824DA3C">
      <w:pPr>
        <w:ind w:firstLine="720"/>
      </w:pPr>
      <w:r w:rsidRPr="00E541CA">
        <w:rPr>
          <w:i/>
        </w:rPr>
        <w:t xml:space="preserve">செராப்பியோனைட் பிரிவு: </w:t>
      </w:r>
      <w:r w:rsidRPr="00E541CA">
        <w:t xml:space="preserve">பட்டினியால் இறக்க வேண்டும் என்று போதித்த ஒரு பொய்த் தீர்க்கதரிசியான செராப்பியோன் என்ற துறவியின் பெயரால் இது அழைக்கப்பட்டது; அவர் தனது துறவிக்குடிலுக்கு ஏராளமான கன்னியாஸ்திரீகளை ஒன்று திரட்டி, அவர்களின் தலைவரானார். செராப்பியனின் மரணத்திற்குப் பிறகு, அவனது சொந்த சகோதரரான சாமியார் சீமோன் அவனுக்குப் பதிலாக வந்தார்; அவர் அந்த ஸ்கெட்டாவில் இருந்த அனைத்து கன்னியாஸ்திரீகளையும் தொழிலாளர்களையும் தன்னிச்சையான வீரமரணத்திற்குத் தூண்டினார், மேலும் மடாலயத்திற்குள் சுமார் ஐம்பது பேரைப் பட்டினி போட்டுக் கொன்றார், ஆறாவது அபேஸான ஒருவரை மட்டும் விட்டு வைத்தார்; அவர் அவளுடன் கஸானுக்குச் சென்று, அங்கு அவளை மணந்தார்.</w:t>
      </w:r>
    </w:p>
    <w:p w:rsidRPr="00E541CA" w:rsidR="00E541CA" w:rsidP="00E541CA" w:rsidRDefault="00E541CA" w14:paraId="7E6CB491" w14:textId="01EBDE21">
      <w:pPr>
        <w:ind w:firstLine="720"/>
      </w:pPr>
      <w:r w:rsidRPr="00E541CA">
        <w:rPr>
          <w:i/>
        </w:rPr>
        <w:t xml:space="preserve">ஸ்டீஃபனோவ்ஸ்கினா:</w:t>
      </w:r>
      <w:r w:rsidRPr="00E541CA">
        <w:t xml:space="preserve"> ஸ்தேவான் எனும் திருத்தொண்டரின் பெயரால் இது அழைக்கப்பட்டது, அவர் இப்போது இறந்துவிட்டார், இருப்பினும் அவரது மதவிரோதக் கோட்பாடு நீடிக்கிறது. அந்தக் கோட்பாட்டில் (முதல் பகுதியில் குறிப்பிடப்பட்டுள்ள தியோடோசியஸ் பிரிவில் போலவே), திருமணம் விலைமாதுத்தனம் என்று அழைக்கப்படுகிறது, அதே சமயம் அவர்கள் தங்களை கன்னியாஸ்திரீகள் என்று அழைத்துக்கொள்கிறார்கள்; இருப்பினும் அவர்கள் பெண்களுடன் ஒன்றாக வாழ்கிறார்கள் மற்றும் விலைமாதுத்தனம் செய்கிறார்கள், அதை விலைமாதுத்தனம் என்ற பாவமாகக் கருதாமல் அன்பு என்று கருதுகிறார்கள். இருப்பினும், அவர்கள் தூய்மையாக வாழ்வது போல நமது ஆர்த்தடாக்ஸ் விசுவாசிகளிடமிருந்து இதை மறைக்கிறார்கள். ஆனாலும், அவர்கள் தங்கள் மனைவிகளுடன் ஒரே அறைகளில் வசிக்கும் என்பதே அவர்களைக் காட்டிக்கொடுக்கிறது. ஏனெனில், வைக்கோலை நெருப்புடன் எப்படிக் கலக்க முடியும்? அவர்களிடமிருந்து பிறக்கும் குழந்தைகளைப் பொறுத்தவரை, அவர்கள் அந்தக் குழந்தைகளைக் காட்டுக்குள் வெகுதூரம் கொண்டு சென்று அங்கே விட்டுவிடுகிறார்கள்; அந்தக் குழந்தைகள் மிருகங்கள், பறவைகள் அல்லது நாய்களின் உணவாகின்றன. ரோஸ்டோவ் மாவட்டத்தில் உள்ள ஸ்வெரின்ட்ஸா கிராமத்தைச் சேர்ந்தவரும், பிரின்ஸ்க் துறவி மடங்களுக்கு அருகில் பிரிவினைவாதிகளுடன் சுமார் ஐந்து ஆண்டுகள் வாழ்ந்தவருமான மகாரியஸ் என்ற துறவி இதை எங்களிடம் கூறினார். பின்னர் அவர் ஆர்த்தடாக்ஸ் மதத்திற்குத் திரும்பி, அபோட் பிடிரிம் என்பவரால் புதிதாகக் கட்டப்பட்ட டார்மிஷன் மடாலயத்தில் துறவறம் மேற்கொண்டார். 1709 ஆம் ஆண்டில், கிறிஸ்துவின் மகிமையான உயிர்த்தெழுதலின் புனித வாரத்தின் போது, அவர் எங்களுடன் ரோஸ்டோவில் இருந்தபோது, நாங்கள் இங்கே விவரித்ததை எங்களிடம் கூறினார்.</w:t>
      </w:r>
    </w:p>
    <w:p w:rsidRPr="00E541CA" w:rsidR="00E541CA" w:rsidP="00E541CA" w:rsidRDefault="00E541CA" w14:paraId="5789F57B" w14:textId="629B476C">
      <w:pPr>
        <w:ind w:firstLine="720"/>
      </w:pPr>
      <w:r w:rsidRPr="00E541CA">
        <w:rPr>
          <w:i/>
        </w:rPr>
        <w:t xml:space="preserve">கோஸ்மின்ஸ்கினா: </w:t>
      </w:r>
      <w:r w:rsidRPr="00E541CA">
        <w:t xml:space="preserve">அவர்களும் திருமணத்தை 'விபச்சாரம்' என்று அழைக்கிறார்கள்; புனித தேவாலயங்கள், பாதிரிகள் அல்லது புனித திருவருட்சாதனங்களைப் பற்றி பூமியில் எங்கும் குறிப்பிடுவதில்லை; தங்கள் பிரார்த்தனைகளில் </w:t>
      </w:r>
      <w:r w:rsidRPr="00E541CA">
        <w:rPr>
          <w:i/>
        </w:rPr>
        <w:t xml:space="preserve">சார் மன்னருக்காக கடவுளிடம் </w:t>
      </w:r>
      <w:r w:rsidRPr="00E541CA">
        <w:rPr>
          <w:i/>
        </w:rPr>
        <w:t xml:space="preserve">வேண்டுவதும் </w:t>
      </w:r>
      <w:r w:rsidRPr="00E541CA">
        <w:rPr>
          <w:i/>
        </w:rPr>
        <w:t xml:space="preserve">இல்லை</w:t>
      </w:r>
      <w:r w:rsidRPr="00E541CA">
        <w:rPr>
          <w:i/>
        </w:rPr>
        <w:t xml:space="preserve">. </w:t>
      </w:r>
      <w:r w:rsidRPr="00E541CA">
        <w:t xml:space="preserve">மற்ற ஸ்கெட்டுகளுக்கும் இதே நிலைதான்.</w:t>
      </w:r>
    </w:p>
    <w:p w:rsidRPr="00E541CA" w:rsidR="00E541CA" w:rsidP="00E541CA" w:rsidRDefault="00E541CA" w14:paraId="504FA025" w14:textId="5F903244">
      <w:pPr>
        <w:ind w:firstLine="720"/>
      </w:pPr>
      <w:r w:rsidRPr="00E541CA">
        <w:t xml:space="preserve">ரோஸ்டோவ் நகரத்தில் உள்ள ஒரு கன்னியாஸ்திரி மடத்தில், பிரின் காடுகளில் முன்பு வாழ்ந்த, இப்போது வயதான அன்ஃபிசா என்ற கன்னியாஸ்திரி பின்வருமாறு கூறுகிறார்: இருபது ஆண்டுகளுக்கு முன்பு, அவராம் என்ற துறவி கெர்செனெட்ஸ் ஆற்றின் மீது தனக்கென ஒரு மடத்தை கட்டிக்கொண்டார். இந்த அவிராாம், தனது சொந்த விளக்கத்தின்படி, தனது நம்பிக்கையின் ஒரு பிளவுவாத ஆசிரியராக தன்னை நிலைநிறுத்திக் கொண்டார்; அவர் பலரை தனது மதவிரோதத்திற்கு ஈர்த்தார், ஒரு துறவற வாழ்க்கையை வாழ்வது போல் தோற்றமளித்தார்; மேலும், அவரது துறவி மடத்திற்கு வந்தவர்களை மீண்டும் ஞானஸ்நானம் செய்தார். அவர் துறவற சகோதரிகளைத் தன்னிடம் ஒன்று திரட்டி, அவர்களை மீண்டும் ஞானஸ்நானம் செய்து, அவர்களின் தலைமுடியைக் கத்தரித்தார்; அவர்களில், அவர் தன்பால் ஈர்த்துகொண்ட மிகவும் நற்பண்புள்ள இரண்டு கன்னியாஸ்திரீகள் இருந்தனர்: சிலீசியா மற்றும் மத்ரோனா. ஏனெனில், சிலீசியாவுடன் அவர் ஒரு முறையான மனைவியைப் போல வாழ்ந்தார், விபச்சாரத்தை ஆன்மா-காக்கும் அன்பு எனத் தவறாகக் கருதினார்; ஆனால், மத்ரோனாவை ஒரு மகளாக நடத்தினார், மேலும் சிலீசியா மூலம் அவருக்கு ஒரு மகன் பிறந்தான். சில ஆண்டுகளுக்குப் பிறகு, சிலீசியா ஒரு கடுமையான நோயால் பாதிக்கப்பட்டார்; அவர் அவள் இறந்துவிடுவாள் என்று எதிர்பார்த்து, அவளுடைய பாவங்களைத் தானே மன்னித்து, அவளுக்குப் புனித திருவருட்சாதனத்தை வழங்கி, ஒரு ஸ்கீமா-மடாலயத் துறவியைப் போல அவளுடைய தலையை மழித்தார்: ஆனால் சில நாட்களுக்குப் பிறகு, அவள் குணமடையத் தொடங்கி, படுக்கையிலிருந்து எழுந்தாள். அவள் மீண்டும் குணமடைந்ததும், முன்போல் அவனுடன் தனது இவ்வுலகியல் உறவைத் தொடர விரும்பினாள்; ஆனால் அவன், ஒரு துறவறையைச் சேர்ந்த கன்னியாஸ்திரியிடம் இவ்வுலகியல் உறவு கொள்வது அனுமதிக்கப்படாதென்று கூறி மறுத்துவிட்டான்; உண்மையில், அவன் ஏற்கெனவே தனது வருங்கால மனைவியாக இருந்த மத்ரோனாவுடன் விபச்சாரத்தில் வாழத் தொடங்கியிருந்தான். இருப்பினும், சிலீசியா பொறாமைப்பட்டு, கோபமும் சீற்றமும் கொண்டு, மற்றொரு துறவி மடத்திற்கு ஓடிவிட்டாள்; அங்கே அவள் இரண்டு வலிமையான ஆட்களை அமர்த்தி, அவர்களை அவ்ராமியஸைக் கொல்ல அனுப்பினாள்; அவர்கள் சென்று அவனது துறவி மடத்தைத் தாக்கினர். ஆனால் அவிராமியஸ், அவர்களின் தீய நோக்கத்தை உணர்ந்து, அவர்களிடமிருந்து தப்பி ஓடினான்; மேலும் அந்த ஆட்களில் ஒருவன் அவன் மீது ஈட்டியை எறிந்து, அவன் தோளில் தாக்கி காயப்படுத்தினான்; காயமடைந்த போதிலும், அவன் வேகமாக ஓடி தப்பிவிட்டான். அதே சமயம், அவர்கள் மத்ரோனாவை கடுமையாகத் தாக்கி, அவளை உயிர் பிழைத்திருக்கவே விடாமல் தாக்கினர், பின்னர் தங்கள் பொருட்களைச் சேகரித்துக்கொண்டு தங்கள் சொந்த ஊருக்குத் திரும்பினர்.</w:t>
      </w:r>
    </w:p>
    <w:p w:rsidRPr="00E541CA" w:rsidR="00E541CA" w:rsidP="00E541CA" w:rsidRDefault="00E541CA" w14:paraId="2A487CB8" w14:textId="39E571A4">
      <w:pPr>
        <w:ind w:firstLine="720"/>
      </w:pPr>
      <w:r w:rsidRPr="00E541CA">
        <w:lastRenderedPageBreak/>
      </w:r>
      <w:r w:rsidRPr="00E541CA">
        <w:t xml:space="preserve">அதன் பிறகு, அந்த முதியவர் ஆபிராம் மற்றும் மத்ரோனா ஆகியோர் யாரோஸ்லாவ்ல் நகரில் காணப்பட்டனர், அங்கே அவர்கள் எளிய மனமுடைய மக்களுக்கு இரகசியமாகப் போதனை செய்து, தங்கள் மதப்பிளவுப் போதனைகளுக்குள் ஈர்த்தனர். அந்தப் பிளவுபடுத்தும் போதகரிடமிருந்து வந்த தவம் மற்றும் பக்திக்கு என்னவொரு சிறந்த உதாரணம்!</w:t>
      </w:r>
    </w:p>
    <w:p w:rsidRPr="00E541CA" w:rsidR="00E541CA" w:rsidP="00E541CA" w:rsidRDefault="00E541CA" w14:paraId="2CCF9F8E" w14:textId="3A9672D1">
      <w:pPr>
        <w:ind w:firstLine="720"/>
      </w:pPr>
      <w:r w:rsidRPr="00E541CA">
        <w:t xml:space="preserve">உலகின் 7210 ஆம் ஆண்டில், நான் ரோஸ்டோவிற்கு வந்த ஆரம்பத்தில், ஃபெட்கா அல்லது ஃபியோடர் என்ற பெயருடைய, ரோஸ்டோவைச் சேர்ந்த ஒரு குறிப்பிட்ட நாடோடி, பிரின் காடுகளிலிருந்து இரண்டு கவர்ச்சியான கன்னியாஸ்திரீகளுடன் வெளிப்பட்டார். ராஸ்டோவில் உள்ள கன்னியாஸ்திரி மடத்திற்கு வந்தடைந்த அவர், நகரத்தில் இரட்சிப்பு என்பது சாத்தியமற்றது என்றும், அவர்கள் பிரின் காடுகளுக்குத் தப்பிச் சென்று வனாந்தரத்தில் தஞ்சம் புகாவிட்டால் இரட்சிக்கப்பட மாட்டார்கள் என்றும் கூறி, உள்ளூர் கன்னியாஸ்திரிகளை இரகசியமாகத் தூண்டத் தொடங்கினார். அவர் பேசிக்கொண்டே, பிரின் பாலைவனங்களிலிருந்து கொண்டு வந்த க்ரான்பெர்ரிகளை ஆசீர்வாதமாக அவர்களுக்குக் கொடுத்தார்; அவற்றை அவர் ஒரு சல்லடைக்குள் வைத்துக்கொண்டு வந்திருந்தார். அந்தக் க்ரான்பெர்ரிகளை உண்டவர்கள், உடனடியாக பிரின் காடுகளுக்குத் தப்பிச் செல்ல வேண்டும் என்ற பெரும் ஆசையால் பீடிக்கப்பட்டனர்; மேலும் அந்த கன்னியாஸ்திரீகள் அவரைப் பின்தொடர்ந்து தப்பி ஓடினர்: யூப்ரோசினை மற்றும் மாஸ்ட்ரிஜியா; மேலும் இருவர் அவர்களைப் பின்தொடர்ந்தனர். அந்த ஃபெட்காவைப் பொறுத்தவரை, அவன் நகரம் மற்றும் ரோஸ்டோவ் மாவட்டம் முழுவதும் சுற்றித் திரிந்து, பல பெண்களையும் கன்னியாஸ்திரீகளையும் வஞ்சித்தான்; அவர்களின் உடைமைகளைப் பறித்து, அவர்களை பிரின் காடுகளுக்குள் அழைத்துச் சென்றான். தனது துறவி மடத்தை அடைந்ததும், அவன் அவர்களிடமிருந்து அவர்களின் உடைமைகளைப் பறித்து, அவர்களை மற்ற துறவி மடங்களுக்கு அனுப்பிவிட்டான். இது பின்னர், கன்னியாஸ்திரீகளின் ரோஸ்டோவ் மடாலயத்தின் அபேஸ் நத்தாலியா மற்றும் பிற சகோதரிகளால் எங்களுக்கு விவரிக்கப்பட்டது.</w:t>
      </w:r>
    </w:p>
    <w:p w:rsidRPr="00E541CA" w:rsidR="00E541CA" w:rsidP="00E541CA" w:rsidRDefault="00E541CA" w14:paraId="28E9F17D" w14:textId="495D3909">
      <w:pPr>
        <w:ind w:firstLine="720"/>
      </w:pPr>
      <w:r w:rsidRPr="00E541CA">
        <w:t xml:space="preserve">இவற்றின் சாராம்சம் என்னவென்றால், இவை குருமார்களின் மரபையோ அல்லது குருமார்கள் அல்லாதவர்களின் மரபையோ பின்பற்றாத துறவி மடங்கள் அல்லது பிரிவுகளாகும்; அவர்கள் எந்த ஞானஸ்நானத்தையும் செய்யவில்லை, அவர்களில் பலர் ஞானஸ்நானம் பெறாமல் வளர்ந்து, தேவாலயத் திருமணமின்றி திருமணம் செய்து, பிள்ளைகளைப் பெற்று, கிறிஸ்தவ மதத்திற்கு முற்றிலும் அந்நியராக உள்ளனர். ஞானஸ்நானமே இல்லாத ஒரு கிறிஸ்தவ மதத்தை நாம் எப்படிச் சொல்வது!</w:t>
      </w:r>
    </w:p>
    <w:p w:rsidRPr="00E541CA" w:rsidR="00E541CA" w:rsidP="00E541CA" w:rsidRDefault="00E541CA" w14:paraId="0120542E" w14:textId="480DF941">
      <w:pPr>
        <w:ind w:firstLine="720"/>
      </w:pPr>
      <w:r w:rsidRPr="00E541CA">
        <w:t xml:space="preserve">ஆகவே, யூத முறையில் சப்தமத்தை அனுசரிக்கும் சப்தம நாள் அனுசரிப்பாளர்கள் பற்றி நாம் என்ன சொல்வது? மரியாதைக்குரிய வோல்கோலாம்ஸ்கின் அபேட் ஜோசப் காலத்தில், நோவ்கோரோடின் பேராயர் ஜென்னாடியஸ் தலைமையில், ஜான் வாசிலிவிச் மகா இளவரசரின் ஆட்சிக் காலத்தில் வெலிகீ நோவ்கோரோடில் எழுந்த அந்த யூத மதத்தின் வடிவத்தை அவர்கள் மீண்டும் உயிர்ப்பிக்கவில்லையா? ஏனெனில், அந்தக் காலத்தில் பெருநகர நொவ்கோரோடுக்கு வந்திருந்த சில யூதர்களால் மதகுருமார்களும் சாதாரண மக்களும் எனப் பலர் வழிதவறி, சுன்னதப்படுத்தப்படாமலேயே இரகசியமாக யூத மதத்தைக் கடைப்பிடித்தனர்.</w:t>
      </w:r>
    </w:p>
    <w:p w:rsidRPr="00E541CA" w:rsidR="00E541CA" w:rsidP="00E541CA" w:rsidRDefault="00E541CA" w14:paraId="784E0704" w14:textId="3B6967BB">
      <w:pPr>
        <w:ind w:firstLine="720"/>
      </w:pPr>
      <w:r w:rsidRPr="00E541CA">
        <w:t xml:space="preserve">மேலும், பிரின் (Bryn) என்பவரின் ஞானத்திலிருந்து சமீபத்தில் உருவான ரோகோஸ்னிகி அல்லது ரூபிஷ்னிகி என்று அழைக்கப்படும் ஒரு புதிய பிரிவு பற்றிய பேச்சும் உள்ளது. இவர்கள் துணிகளும் வைக்கோல் பாய்களும் அணிந்து உலகம் முழுவதும் சுற்றித் திரிந்து, தாங்கள் புனிதர்கள் என்று கூறிக்கொள்கிறார்கள்; தேவாலய விதிமுறைகள் இத்தகையவர்களை நகரங்களிலிருந்து வெளியேற்ற வேண்டும் என்று கட்டளையிடுகின்றன. கொர்ம்சியா, ஓலை 191, பின்பக்கம், விதி 12.</w:t>
      </w:r>
    </w:p>
    <w:p w:rsidRPr="00E541CA" w:rsidR="00E541CA" w:rsidP="00E541CA" w:rsidRDefault="00E541CA" w14:paraId="5774DBEC" w14:textId="7C33C50F">
      <w:pPr>
        <w:ind w:firstLine="720"/>
      </w:pPr>
      <w:r w:rsidRPr="00E541CA">
        <w:t xml:space="preserve">ஆனால், அவர்களின் பைத்தியக்காரத்தனமான கண்டுபிடிப்புகளையும், அவர்களின் மதவிரோத நம்பிக்கைகளில் உள்ள வேறுபாடுகளையும், அவர்களின் மதவிரோத ஊகங்களையும், மற்றும் கிறிஸ்துவின் திருச்சபையின் உண்மையான பக்திக்கு முரணான அவர்களின் செயல்களையும் யார் பட்டியலிட முடியும்? மேலும், நான் இங்கு பல்வேறு சாட்சியங்களிலிருந்து அவர்களின் செயல்களை நினைவு கூர்ந்திருப்பதால், எளிதாகப் பரிசீலிக்கும் பொருட்டு அவற்றை ஒரு சுருக்கமான பட்டியலாக முன்வைக்கிறேன்.</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அத்தியாயம் 19. அவர்கள் நல்லது என்று கற்பனை செய்யும் பிளவுவாத செயல்களின் பட்டியல்.</w:t>
      </w:r>
      <w:bookmarkEnd w:id="94"/>
    </w:p>
    <w:p w:rsidRPr="00E541CA" w:rsidR="00E541CA" w:rsidP="00E541CA" w:rsidRDefault="00E541CA" w14:paraId="1BE3C3B4" w14:textId="0BD7A37D">
      <w:pPr>
        <w:ind w:firstLine="720"/>
      </w:pPr>
      <w:r w:rsidRPr="00E541CA">
        <w:t xml:space="preserve">1) அவர்கள் மக்களை எரிக்கிறார்கள்.</w:t>
      </w:r>
    </w:p>
    <w:p w:rsidRPr="00E541CA" w:rsidR="00E541CA" w:rsidP="00E541CA" w:rsidRDefault="00E541CA" w14:paraId="3F1A8A0A" w14:textId="782E7480">
      <w:pPr>
        <w:ind w:firstLine="720"/>
      </w:pPr>
      <w:r w:rsidRPr="00E541CA">
        <w:t xml:space="preserve">2) அவர்கள் எரிக்கப்படுகிறார்கள்.</w:t>
      </w:r>
    </w:p>
    <w:p w:rsidRPr="00E541CA" w:rsidR="00E541CA" w:rsidP="00E541CA" w:rsidRDefault="00E541CA" w14:paraId="702E5C1E" w14:textId="3D90E9FA">
      <w:pPr>
        <w:ind w:firstLine="720"/>
      </w:pPr>
      <w:r w:rsidRPr="00E541CA">
        <w:t xml:space="preserve">3) எரிக்கப்படுவதற்கு முன்பு, அவர்கள் விபச்சாரத்தின் மூலம் பெண்களைக் களங்கப்படுத்துகிறார்கள்.</w:t>
      </w:r>
    </w:p>
    <w:p w:rsidRPr="00E541CA" w:rsidR="00E541CA" w:rsidP="00E541CA" w:rsidRDefault="00E541CA" w14:paraId="1E7521EE" w14:textId="0EA37038">
      <w:pPr>
        <w:ind w:firstLine="720"/>
      </w:pPr>
      <w:r w:rsidRPr="00E541CA">
        <w:t xml:space="preserve">4) எரிக்கப்பட்டவர்களின் சொத்துக்களை அவர்கள் பறித்துக் கொள்கிறார்கள்.</w:t>
      </w:r>
    </w:p>
    <w:p w:rsidRPr="00E541CA" w:rsidR="00E541CA" w:rsidP="00E541CA" w:rsidRDefault="00E541CA" w14:paraId="4D679C42" w14:textId="1AE27BE0">
      <w:pPr>
        <w:ind w:firstLine="720"/>
      </w:pPr>
      <w:r w:rsidRPr="00E541CA">
        <w:t xml:space="preserve">5) அவர்கள் மக்களைப் பட்டினி போட்டுக் கொல்கிறார்கள்.</w:t>
      </w:r>
    </w:p>
    <w:p w:rsidRPr="00E541CA" w:rsidR="00E541CA" w:rsidP="00E541CA" w:rsidRDefault="00E541CA" w14:paraId="71F19E9E" w14:textId="5D5F15B3">
      <w:pPr>
        <w:ind w:firstLine="720"/>
      </w:pPr>
      <w:r w:rsidRPr="00E541CA">
        <w:t xml:space="preserve">6) ஒருவருக்கொருவர் குற்றவுணர்வால், அவர்கள் சிறைப்பிடித்து உயிருடன் வைக்கப்படுகிறார்கள்.</w:t>
      </w:r>
    </w:p>
    <w:p w:rsidRPr="00E541CA" w:rsidR="00E541CA" w:rsidP="00E541CA" w:rsidRDefault="00E541CA" w14:paraId="0890179A" w14:textId="1AE61D2E">
      <w:pPr>
        <w:ind w:firstLine="720"/>
      </w:pPr>
      <w:r w:rsidRPr="00E541CA">
        <w:t xml:space="preserve">7) ஒரு கன்னிப் பெண் அவர்களுக்கு மாயாஜால உலர் திராட்சையை உணவளிக்கிறாள்.</w:t>
      </w:r>
    </w:p>
    <w:p w:rsidRPr="00E541CA" w:rsidR="00E541CA" w:rsidP="00E541CA" w:rsidRDefault="00E541CA" w14:paraId="7F425B52" w14:textId="2FB65984">
      <w:pPr>
        <w:ind w:firstLine="720"/>
      </w:pPr>
      <w:r w:rsidRPr="00E541CA">
        <w:t xml:space="preserve">8) அவர்கள் ஒரு குழந்தையைப் பலியிடுகிறார்கள்.</w:t>
      </w:r>
    </w:p>
    <w:p w:rsidRPr="00E541CA" w:rsidR="00E541CA" w:rsidP="00E541CA" w:rsidRDefault="00E541CA" w14:paraId="4B289747" w14:textId="6F406DC3">
      <w:pPr>
        <w:ind w:firstLine="720"/>
      </w:pPr>
      <w:r w:rsidRPr="00E541CA">
        <w:t xml:space="preserve">9) அவர்கள் மக்களைத் தங்களிடம் ஈர்க்க மந்திரம் செய்கிறார்கள்.</w:t>
      </w:r>
    </w:p>
    <w:p w:rsidRPr="00E541CA" w:rsidR="00E541CA" w:rsidP="00E541CA" w:rsidRDefault="00E541CA" w14:paraId="76F02F85" w14:textId="775C0915">
      <w:pPr>
        <w:ind w:firstLine="720"/>
      </w:pPr>
      <w:r w:rsidRPr="00E541CA">
        <w:t xml:space="preserve">10) அவர்கள் சட்டப்பூர்வமான திருமணத்தை விபச்சாரம் என்று அழைக்கிறார்கள்.</w:t>
      </w:r>
    </w:p>
    <w:p w:rsidRPr="00E541CA" w:rsidR="00E541CA" w:rsidP="00E541CA" w:rsidRDefault="00E541CA" w14:paraId="3733B655" w14:textId="55E6AF8C">
      <w:pPr>
        <w:ind w:firstLine="720"/>
      </w:pPr>
      <w:r w:rsidRPr="00E541CA">
        <w:t xml:space="preserve">11) விபச்சாரம் தான் கிறிஸ்துவின் அன்பு என்று அவர்கள் கூறுகிறார்கள்.</w:t>
      </w:r>
    </w:p>
    <w:p w:rsidRPr="00E541CA" w:rsidR="00E541CA" w:rsidP="00E541CA" w:rsidRDefault="00E541CA" w14:paraId="4FB1BEE3" w14:textId="70F4E533">
      <w:pPr>
        <w:ind w:firstLine="720"/>
      </w:pPr>
      <w:r w:rsidRPr="00E541CA">
        <w:t xml:space="preserve">12) அவர்கள் ஒரு மனிதனைக் கிறிஸ்துவாக ஆக்கி, அவர் கிறிஸ்து போலவே அவருக்குத் தலைவணங்குகிறார்கள்.</w:t>
      </w:r>
    </w:p>
    <w:p w:rsidRPr="00E541CA" w:rsidR="00E541CA" w:rsidP="00E541CA" w:rsidRDefault="00E541CA" w14:paraId="5A285AF4" w14:textId="5936235F">
      <w:pPr>
        <w:ind w:firstLine="720"/>
      </w:pPr>
      <w:r w:rsidRPr="00E541CA">
        <w:t xml:space="preserve">13) அவர்கள் பாசாங்குக்காரர்கள்.</w:t>
      </w:r>
    </w:p>
    <w:p w:rsidRPr="00E541CA" w:rsidR="00E541CA" w:rsidP="00E541CA" w:rsidRDefault="00E541CA" w14:paraId="1C6AC664" w14:textId="4749B4A8">
      <w:pPr>
        <w:ind w:firstLine="720"/>
      </w:pPr>
      <w:r w:rsidRPr="00E541CA">
        <w:t xml:space="preserve">14) திருச்சபையிலிருந்து நீக்கப்பட்ட மதபோதகர் அவவாகும், ஒரு புனிதராக வணங்கப்படுகிறார்.</w:t>
      </w:r>
    </w:p>
    <w:p w:rsidRPr="00E541CA" w:rsidR="00E541CA" w:rsidP="00E541CA" w:rsidRDefault="00E541CA" w14:paraId="4CB8B245" w14:textId="649BCE9E">
      <w:pPr>
        <w:ind w:firstLine="720"/>
      </w:pPr>
      <w:r w:rsidRPr="00E541CA">
        <w:t xml:space="preserve">15) அவர்கள் துறவிகளுக்கு மீண்டும் ஞானஸ்நானம் செய்து, மீண்டும் தீட்சை அளிக்கிறார்கள்.</w:t>
      </w:r>
    </w:p>
    <w:p w:rsidRPr="00E541CA" w:rsidR="00E541CA" w:rsidP="00E541CA" w:rsidRDefault="00E541CA" w14:paraId="1ACCDEF7" w14:textId="409260E1">
      <w:pPr>
        <w:ind w:firstLine="720"/>
      </w:pPr>
      <w:r w:rsidRPr="00E541CA">
        <w:t xml:space="preserve">16) அவர்கள் அங்கீகரிக்கும் குருக்கள் இடமாற்றம் செய்யப்படுகிறார்கள்.</w:t>
      </w:r>
    </w:p>
    <w:p w:rsidRPr="00E541CA" w:rsidR="00E541CA" w:rsidP="00E541CA" w:rsidRDefault="00E541CA" w14:paraId="46952121" w14:textId="6224CF92">
      <w:pPr>
        <w:ind w:firstLine="720"/>
      </w:pPr>
      <w:r w:rsidRPr="00E541CA">
        <w:t xml:space="preserve">17) அவர்களின் பூசாரிகள் கட்டணம் பெற்று பிரார்த்தனைகளை வாசிக்கிறார்கள்.</w:t>
      </w:r>
    </w:p>
    <w:p w:rsidRPr="00E541CA" w:rsidR="00E541CA" w:rsidP="00E541CA" w:rsidRDefault="00E541CA" w14:paraId="4BE7F97C" w14:textId="1D5AF9FE">
      <w:pPr>
        <w:ind w:firstLine="720"/>
      </w:pPr>
      <w:r w:rsidRPr="00E541CA">
        <w:t xml:space="preserve">18) பொது மக்கள், சாதாரண மனிதர்கள், குருக்களின் கடமைகளைச் செய்கிறார்கள்.</w:t>
      </w:r>
    </w:p>
    <w:p w:rsidRPr="00E541CA" w:rsidR="00E541CA" w:rsidP="00E541CA" w:rsidRDefault="00E541CA" w14:paraId="04F116DB" w14:textId="300672DA">
      <w:pPr>
        <w:ind w:firstLine="720"/>
      </w:pPr>
      <w:r w:rsidRPr="00E541CA">
        <w:t xml:space="preserve">19) அவர்கள் போலிப் புனிதத் திருவருட்சாதனத்தை வழங்குகிறார்கள்.</w:t>
      </w:r>
    </w:p>
    <w:p w:rsidRPr="00E541CA" w:rsidR="00E541CA" w:rsidP="00E541CA" w:rsidRDefault="00E541CA" w14:paraId="3EFCBB8F" w14:textId="00B426FC">
      <w:pPr>
        <w:ind w:firstLine="720"/>
      </w:pPr>
      <w:r w:rsidRPr="00E541CA">
        <w:t xml:space="preserve">20) அவர்கள் சார் மன்னருக்காக கடவுளிடம் பிரார்த்தனை செய்வதில்லை.</w:t>
      </w:r>
    </w:p>
    <w:p w:rsidRPr="00E541CA" w:rsidR="00E541CA" w:rsidP="00E541CA" w:rsidRDefault="00E541CA" w14:paraId="61E5E4D8" w14:textId="4B890AB2">
      <w:pPr>
        <w:ind w:firstLine="720"/>
      </w:pPr>
      <w:r w:rsidRPr="00E541CA">
        <w:lastRenderedPageBreak/>
      </w:r>
      <w:r w:rsidRPr="00E541CA">
        <w:t xml:space="preserve">21) மற்றவர்கள் ஞானஸ்நானத்தை முற்றிலும் கடைப்பிடிப்பதில்லை.</w:t>
      </w:r>
    </w:p>
    <w:p w:rsidRPr="00E541CA" w:rsidR="00E541CA" w:rsidP="00E541CA" w:rsidRDefault="00E541CA" w14:paraId="498B3551" w14:textId="7C893FD6">
      <w:pPr>
        <w:ind w:firstLine="720"/>
      </w:pPr>
      <w:r w:rsidRPr="00E541CA">
        <w:t xml:space="preserve">22) மற்றவர்கள் யூத முறையில் சப்தமஹாதினத்தைக் கடைப்பிடிக்கிறார்கள்.</w:t>
      </w:r>
    </w:p>
    <w:p w:rsidRPr="00E541CA" w:rsidR="00E541CA" w:rsidP="00E541CA" w:rsidRDefault="00E541CA" w14:paraId="4511540B" w14:textId="44D2070F">
      <w:pPr>
        <w:ind w:firstLine="720"/>
      </w:pPr>
      <w:r w:rsidRPr="00E541CA">
        <w:t xml:space="preserve">நல்லறிவுள்ள ஒவ்வொருவரும் தீர்ப்பிட்டு, இவர்களுடைய இச்செயல்கள் அனைத்தும் நல்லவையா மற்றும் தேவனுக்குப் பிரியமானவையா என்று பார்க்கட்டும்.</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அத்தியாயம் 20. பிளவுபடுத்தினவர்களின் செயல்கள் பற்றிய ஒரு கலந்துரையாடல்</w:t>
      </w:r>
      <w:bookmarkEnd w:id="95"/>
    </w:p>
    <w:p w:rsidRPr="00E541CA" w:rsidR="00E541CA" w:rsidP="00E541CA" w:rsidRDefault="00E541CA" w14:paraId="1FFFB012" w14:textId="03959774">
      <w:pPr>
        <w:ind w:firstLine="720"/>
      </w:pPr>
      <w:r w:rsidRPr="00E541CA">
        <w:t xml:space="preserve">இருபாலினரையும் சேர்ந்த இவ்வளவு பெரிய கூட்டமான மக்களையும், எந்தத் தீங்கும் செய்யாத அப்பாவி குழந்தைகளையும் எரிப்பது ஒரு நல்ல செயலா? இது வெளிப்படையான கொலை அல்லவா? ஏனெனில், ஒருவரை மட்டையாலோ அல்லது வேறு எந்த ஆயுதத்தாலோ கொல்வது எப்படி கொலையோ, அப்படியே அவர்களைத் தீயில் எரிப்பதற்காகத் தள்ளுவதும் கொலையே. மேலும் கடவுளின் கட்டளை ஆணையிடுகிறது: </w:t>
      </w:r>
      <w:r w:rsidRPr="00E541CA">
        <w:rPr>
          <w:i/>
        </w:rPr>
        <w:t xml:space="preserve">'கொல்லாதே' </w:t>
      </w:r>
      <w:r w:rsidRPr="00E541CA">
        <w:rPr>
          <w:i/>
        </w:rPr>
        <w:t xml:space="preserve">(</w:t>
      </w:r>
      <w:r w:rsidRPr="00E541CA">
        <w:rPr>
          <w:rStyle w:val="FootnoteReference"/>
          <w:i/>
        </w:rPr>
        <w:footnoteReference w:id="676"/>
      </w:r>
      <w:r w:rsidRPr="00E541CA">
        <w:rPr>
          <w:i/>
        </w:rPr>
        <w:t xml:space="preserve"> )</w:t>
      </w:r>
      <w:r w:rsidRPr="00E541CA">
        <w:t xml:space="preserve">; நகரத்தின் சட்டங்கள் கொலையாளிகளை மரணத்தால் தண்டிக்கின்றன; ஏனெனில் கடவுள் நோவாவிடமும் கூறினார்: </w:t>
      </w:r>
      <w:r w:rsidRPr="00E541CA">
        <w:rPr>
          <w:i/>
        </w:rPr>
        <w:t xml:space="preserve">'மனித இரத்தம் சிந்துபவன், அவனது இரத்தம் மனிதனால் சிந்தப்படும்</w:t>
      </w:r>
      <w:r w:rsidRPr="00E541CA">
        <w:t xml:space="preserve">' (</w:t>
      </w:r>
      <w:r w:rsidRPr="00E541CA">
        <w:rPr>
          <w:rStyle w:val="FootnoteReference"/>
          <w:i/>
        </w:rPr>
        <w:footnoteReference w:id="677"/>
      </w:r>
      <w:r w:rsidRPr="00E541CA">
        <w:t xml:space="preserve"> ). மேலும் ஒரு தனிப்பட்ட நபரைக் கொல்வது ஒரு பெரிய தீமையாக இருந்தால், பல மற்றும் எண்ணற்ற மக்களை மரணதண்டனைக்கு உட்படுத்துவது எவ்வளவு கொடூரமானது. கிரீஸின் பக்திமான் மன்னரான மௌரிசியஸ், ஒரு நல்லவரும் மிகச் சிறந்தவருமான மனிதராக இருந்தார்; அவர் யாரையும் கொல்லவில்லை, ஆனால் சிறிய விலைக்கு விற்கப்பட்டிருந்த காகனின் கைதிகளை மீட்கத் தவறிய ஒரே காரணத்திற்காக, அவர்களின் படுகொலைக்கு அவர் பொறுப்பாக்கப்பட்டார்: இதற்காக, கடவுளின் நீதியான தீர்ப்பின்படி, சித்திரவதைக்காரனான ஃபோகாஸிடம் அவர் கொல்லப்பட ஒப்படைக்கப்பட்டார்; அவன் முதலில் அவரது கண்முன்னே அவரது மகன்களின் தலையை வெட்டி, பின்னர் அவரே வாளால் அவரது தலையையும் வெட்டினான். அப்படியானால், இத்தனை ஆயிரம் மக்களை எரித்த பிரிவினைவாதத் தலைவர்கள் என்ன தீர்ப்பை எதிர்கொள்வார்கள்? பிப்ரவரி 3 ஆம் தேதி அன்று, ஒரு குறிப்பிட்ட கொள்ளையன், ஒரு அப்பாவி குழந்தையைக் கொன்ற பிறகு மனந்திரும்பி ஒரு துறவியாக மாறினான் என்றும், அவன் ஒன்பது ஆண்டுகள் கடுமையான விரதம் மற்றும் துறவறப் பணிகளில் ஈடுபட்டு, கடவுளின் கருணையை நம்பி தனது பாவங்களுக்கு மன்னிப்பு கிடைக்கும் என்பதில் எந்த சந்தேகமும் கொண்டிருக்கவில்லை என்றும் 'புரோலாக்' நூலில் எழுதப்பட்டுள்ளது. இருப்பினும், அவர் ஒவ்வொரு நாளும் தேவாலயத்திற்குச் செல்லும்போது, அவர் கொன்ற குழந்தை அவருக்குத் தோன்றி, 'ஏன் என்னைக் கொன்றாய்?' என்று கேட்டது. ஒன்பது ஆண்டுகளுக்குப் பிறகு, தனது துறவறையைத் துறந்து சாதாரண வாழ்க்கைக்குத் திரும்பிய அவர், தனது பாவங்களுக்காக நகர நீதிமன்றத்தால் சித்திரவதை செய்யப்படவிருந்தும், தியோஸ்போலிஸ் நகரத்திற்குச் சென்றார்; அங்கு அவர் கொண்டு செல்லப்பட்டதும், ஒரு கொலையாளி என்ற குற்றத்திற்காக மரண தண்டனை பெற்றார். ஆகவே, அத்தகைய ஆயிரக்கணக்கான அப்பாவி குழந்தைகளையும் பாலகர்களையும் நெருப்பு மரணத்திற்குத் தீர்ப்பளித்த பிளவுபடுத்தியவர்கள் என்ன செய்வார்கள்? அவர்கள் கடவுளுக்கு என்ன பதில் சொல்வார்கள்? கடவுளின் பயங்கரமான நியாயத்தீர்ப்பின்போது, அந்தக் குழந்தைகள் 'ஏன் எங்களை எரித்தீர்கள்?' என்று அவர்களிடம் கதறும் போது, அவர்கள் எரித்த அந்தக் குழந்தைகளுக்கு என்ன சொல்வார்கள்? இப்போது எல்லா வயது ஆண்களையும் பெண்களையும் எரியூட்டும் பிளவுவாதிகள், தாங்கள் </w:t>
      </w:r>
      <w:r w:rsidRPr="00E541CA">
        <w:rPr>
          <w:i/>
        </w:rPr>
        <w:t xml:space="preserve">கடவுளுக்கு சேவை செய்வதாகக் </w:t>
      </w:r>
      <w:r w:rsidRPr="00E541CA">
        <w:t xml:space="preserve">கற்பனை செய்கிறார்கள்</w:t>
      </w:r>
      <w:r w:rsidRPr="00E541CA">
        <w:rPr>
          <w:rStyle w:val="FootnoteReference"/>
          <w:i/>
        </w:rPr>
        <w:footnoteReference w:id="678"/>
      </w:r>
      <w:r w:rsidRPr="00E541CA">
        <w:t xml:space="preserve"> , மேலும் எளிய மக்களுக்கு பயப்பட வேண்டாம் என்றும், தங்கள் இரட்சிப்பை சந்தேகிக்காமல், கிறிஸ்துவுக்காக அகிபா போல நெருப்பை எதிர்கொள்ளத் துணிய வேண்டும் என்றும் போதிக்கிறார்கள், ஆனால் உண்மையில் அவர்கள் எந்தக் காரணமும் இல்லாமல் அவ்வாறு செய்கிறார்கள். மேலும், முன்பே குறிப்பிட்ட பிளவுவாத ஆசிரியரான அவவாகும், அவர்களைப் பார்த்து, 'விசுவாசியாகிய ஒவ்வொருவரும், அவர்களைக் கேட்காதீர்கள், தயங்காதீர்கள்; தைரியமாக நெருப்புக்குள் செல்லுங்கள், கர்த்தருக்காகவும், நீதியின் பொருட்டும், பழைய பரிசுத்த புத்தகங்களின் பொருட்டும், இயேசு கிறிஸ்துவின் நல்ல சிப்பாயாக மகிழ்ச்சியுடன் பாடுகளைப் பொறுமையுடன் சகித்துக்கொள்ளுங்கள்' என்று அறிவுறுத்துகிறார். மேலும், தங்கள் சொந்த விருப்பத்தின் பேரில் எரிக்கப்பட்டவர்களை ஆசீர்வதித்து, அவர் கூறினார்: 'கர்த்தருக்</w:t>
      </w:r>
      <w:r w:rsidRPr="00E541CA">
        <w:rPr>
          <w:rStyle w:val="FootnoteReference"/>
        </w:rPr>
        <w:footnoteReference w:id="679"/>
      </w:r>
      <w:r w:rsidRPr="00E541CA">
        <w:t xml:space="preserve"> ஆன</w:t>
      </w:r>
      <w:r w:rsidRPr="00E541CA">
        <w:t xml:space="preserve"> இந்தத் தேர்வு ஆசீர்வதிக்கப்பட்டது</w:t>
      </w:r>
      <w:r w:rsidRPr="00E541CA">
        <w:t xml:space="preserve">.'</w:t>
      </w:r>
    </w:p>
    <w:p w:rsidRPr="00E541CA" w:rsidR="00E541CA" w:rsidP="00E541CA" w:rsidRDefault="00E541CA" w14:paraId="2B835557" w14:textId="0A503C15">
      <w:pPr>
        <w:ind w:firstLine="720"/>
      </w:pPr>
      <w:r w:rsidRPr="00E541CA">
        <w:t xml:space="preserve">ஆனால், ஓ முட்டாளே அபக்கூமே, பொய்த் தீர்க்கதரிசியே—அல்லது, சித்திரவாதியே!—ஆதிமுதல் மனிதர்களைக் கொன்று மகிழும், அவர்களைக் கொல்லப் பாடுபடும் கொலையாளி சாத்தானைப் போல நீ இல்லையா? ஏனெனில், நீங்கள் மக்களுக்குத் தங்களைத் தாங்களே மரணத்திற்கு உட்படுத்திக்கொள்ளவும், உடல் ஆன்மா இரண்டினாலும் அழிந்துபோகவும் போதித்துத் தூண்டுகிறீர்கள். இங்கே அவர்களுடைய உடல்கள் எரிக்கப்படுகின்றன, அங்கே அவர்களுடைய ஆன்மாக்கள் கென்னாவின் நெருப்பினால் அழிந்துபோகின்றன. உங்கள் போதனை மற்றும் ஆலோசனைகளால் அழிந்துபோன அனைவருக்கும், நீதியுள்ள நியாயதிபதியான தேவனுக்கு நீங்கள் என்ன பதிலளிப்பீர்கள்?</w:t>
      </w:r>
    </w:p>
    <w:p w:rsidRPr="00E541CA" w:rsidR="00E541CA" w:rsidP="00E541CA" w:rsidRDefault="00E541CA" w14:paraId="663C4CFC" w14:textId="5AA6C6E5">
      <w:pPr>
        <w:ind w:firstLine="720"/>
      </w:pPr>
      <w:r w:rsidRPr="00E541CA">
        <w:t xml:space="preserve">பிளவுபடுத்தும் போதனைகளையும் ஆலோசனைகளையும் செவிமடுத்தவர்கள், தங்கள் மனைவி பிள்ளைகளுடன் தீயில் உயிருடன் எரிக்கப்பட்டு, தங்கள் சொந்தக் கொலையாളர்களாக மாறி, தங்கள் மரணத்தைத் தாங்களே தேடிக்கொள்வது ஒரு நல்ல செயலா? இது தன் உயிரைத் தானே மாய்த்துக் கொள்வது, எந்த விதத்திலும் தன்னைக் கொல்வது—அது ஆயுதத்தாலோ, கழுத்தை நெரிக்கவோ, நீரிலோ அல்லது நெருப்பிலோ ஆகட்டும்: இவை அனைத்தும் தற்கொலைதான், மேலும் அத்தகைய துன்பத்திற்கு எந்த நோக்கமும் இல்லை, மாறாக அது தீங்கு விளைவிக்கிறது; ஏனெனில், ஒருவர் தன்னைத்தானே கொன்று தன் இரத்தத்தைச் சிந்தினாலும், அந்த இரத்தம் இரட்சிப்பைக் கொண்டுவராது, மாறாகக் கண்டனத்தையே கொண்டுவரும்; மேலும் அத்தகைய 'வீரமரணம்' ஒரு கிரீடத்திற்கு இட்டுச் செல்லாது, மாறாக நரகத்தின் மிகக் கொடிய சித்திரவதைக்கு இட்டுச் செல்லும்; ஏனெனில் தற்கொலை ஒரு பெரிய பாவம், அது கொலையை விடவும் பெரியது. ஒரு மனிதனைக் கொல்வது ஒரு பெரிய பாவம்; ஆனால் தன்னைத்தானே கொல்வது அதைவிடவும் பெரிய பாவமாகும். கலாத்தியருக்கு எழுதிய பவுலின் நிருபத்தின் மீதான தனது அருளுரைகளில், புனித யோவான் கிறிசோஸ்தோம், தூக்குப்போட்டு அல்லது அது போன்ற பிற வழிகளில், வன்முறையான மரணத்தின் மூலம் தங்கள் சொந்த வாழ்க்கையை அழித்துக் கொள்பவர்களைப் பற்றிப் பேசுகையில், இவ்வாறு கூறுகிறார்: கடவுள் இத்தகையவர்களைக் கொலையாளிகளை விடக் கடுமையாகத் தண்டிப்பார், நாம் அனைவரும் அவர்களை வெறுக்கிறோம் (அதாவது, தற்கொலை செய்துகொள்பவர்களை நாம் வெறுக்கிறோம்); உண்மையாகவே, மற்றவர்களைக் கொல்வது தவறென்றால், தன்னைத்தானே கொல்வது அதைவிட மிக மோசமானது</w:t>
      </w:r>
      <w:r w:rsidRPr="00E541CA">
        <w:rPr>
          <w:rStyle w:val="FootnoteReference"/>
        </w:rPr>
        <w:footnoteReference w:id="680"/>
      </w:r>
      <w:r w:rsidRPr="00E541CA">
        <w:t xml:space="preserve"> . மேலும், அதே புனிதர், பிலிப்பியருக்கு எழுதிய திருமுகத்தின் மீதான தனது அருளுரையில் (</w:t>
      </w:r>
      <w:r w:rsidRPr="00E541CA">
        <w:lastRenderedPageBreak/>
      </w:r>
      <w:r w:rsidRPr="00E541CA">
        <w:t xml:space="preserve"> 13</w:t>
      </w:r>
      <w:r w:rsidRPr="00E541CA">
        <w:t xml:space="preserve">),</w:t>
      </w:r>
      <w:r w:rsidRPr="00E541CA">
        <w:t xml:space="preserve"> கூறுகிறார்: 'உங்களைச் சிலுவையில் அறையும்,' நான் கூறுகிறேன், 'ஆனால் உங்களைக் கொல்லாதீர்கள்: அவ்வாறு செய்யாதீர்கள்; ஏனெனில் இது தீயது</w:t>
      </w:r>
      <w:r w:rsidRPr="00E541CA">
        <w:t xml:space="preserve">'</w:t>
      </w:r>
      <w:r w:rsidRPr="00E541CA">
        <w:rPr>
          <w:rStyle w:val="FootnoteReference"/>
        </w:rPr>
        <w:footnoteReference w:id="681"/>
      </w:r>
      <w:r w:rsidRPr="00E541CA">
        <w:t xml:space="preserve"> . இதுவரை கிறிசோஸ்தோம். தங்கள் உயிரை மாய்த்துக் கொள்பவர்களைப் பற்றிப் பேசும்போது, மாபெரும் உலகளாவிய போதகரான புனித யோவான் கிறிசோஸ்தோம் என்ன கூறுகிறார் என்பதைக் கேளுங்கள்: இறந்த பிறகு இறைவன் அத்தகையவர்கள் மீது இரக்கம் காட்டுவதில்லை. ஆனால் அவர் அவர்களை வேதனைப்படுத்துகிறார்; மேலும் அத்தகைய மக்கள் கடவுளுக்கும் மனிதருக்கும் அருவருப்பானவர்கள் என்றும், அத்தகைய செயல் பக்திக்குரியது அல்ல, மாறாக கடவுளுக்கு விரோதமானது என்றும் கூறுகிறார். ஆனால் பிளவுபடுத்தும் போதகர் அவக்காம் தனது சீடர்களுக்குக் கற்பிக்க முயற்சிக்கிறார், மேலும் அத்தகைய செயலைப் பரிந்துரைத்து, 'கர்த்தருக்குள் இதைத் தேர்ந்தெடுக்கும் அவன் பாக்கியவான்' என்று கூறுகிறார். ஆனால் நாம் யாரை நம்ப வேண்டும்: கான்ஸ்டான்டினோபிளின் பேராயரான கிரைசோஸ்டம்களா, அல்லது மாஸ்கோவின் மதவாதியான அவக்கமுமா? உலகின் பழமையான, உண்மையான போதகரா, அல்லது புதிய பிளவுபடுத்தும் பொய்ப் போதகரா? நீங்களே தீர்ப்பு கூறுங்கள்.</w:t>
      </w:r>
    </w:p>
    <w:p w:rsidRPr="00E541CA" w:rsidR="00E541CA" w:rsidP="00E541CA" w:rsidRDefault="00E541CA" w14:paraId="164C3664" w14:textId="0503B55B">
      <w:pPr>
        <w:ind w:firstLine="720"/>
      </w:pPr>
      <w:r w:rsidRPr="00E541CA">
        <w:t xml:space="preserve">பண்டைய காலத்தில் புனித வீரர்கள் கிறிஸ்துவுக்காகத் தாங்களாகவே நெருப்பில் பாய்ந்ததை நாம் அறிவோம்; ஆனால், அவர்கள் தங்கள் சித்திரவதைக்காரர்களால் பிடிக்கப்பட்டு, கிறிஸ்துவுக்காக சித்திரவதை செய்யப்பட்டு, கழுமரத்தில் எரிக்க தண்டிக்கப்பட்டு, நெருப்பிற்கு அருகில் கொண்டு வரப்பட்டபோது, அவர்கள் நெருப்பில் வீசப்படுவதற்காகக் காத்திருக்காமல், தாங்களாகவே நெருப்பில் பாய்ந்தனர்: மேலும் அதுவே கடவுளுக்கு முன்பாகப் பாராட்டத்தக்க அவர்களின் செயலாக இருந்தது. ஆனால், தங்கள் சித்திரவதைக்காரர்களின் கைகளைத் தவிர, அவர்கள் தங்களுக்குத் தாங்களே தீ வைத்துக் கொள்ளவில்லை, அல்லது தங்களைத் தாங்களே நெருப்பில் வீசிக்கொள்ளவும் இல்லை; மாறாக, புறச்சமயத்தார் அவர்களைப் பிடித்து, சித்திரவதை செய்யத் தொடங்கி, அவர்கள் மீது நெருப்பைப் போடும் வரை காத்திருந்தனர். இருப்பினும், இன்றைய நாத்திக 'வீரர்கள்' பிளவுபடுத்துபவர்கள்: கிறிஸ்துவின் நிமித்தமாக எந்தப் பழிவாங்கலும் இல்லாதபோதும், கிறிஸ்துவை மறுதலிக்குமாறு யாரும் அவர்களைக் கட்டாயப்படுத்தாதபோதும், கிறிஸ்துவின் நிமித்தமாக யாரும் அவர்களை வாட்டாதபோதும், அவர்கள் கிறிஸ்துவுக்காகத் துன்புறுவது போல் கற்பனை செய்து, தங்களுக்குள்ளேயே நெருப்பை மூட்டி, தாங்களாகவே தங்களை எரித்துக் கொள்கிறார்கள். ஆனால், அவர்களுடைய நம்பிக்கை வீணானது, அவர்களுடைய எதிர்பார்ப்பு பயனற்றது; ஏனெனில் அவர்கள் கிறிஸ்துவுக்காக அல்ல, தங்கள் சொந்த முரட்டுத்தனத்திற்காகவே துன்புறுகிறார்கள், மேலும் அவர்களுடைய ஆத்துமாக்கள் கிறிஸ்துவிடம் செல்லாமல், சாத்தானிடம் செல்கின்றன: ஏனெனில் அவர்கள் கிறிஸ்துவின் வீரர்கள் அல்ல, மாறாக சாத்தானுடையவர்கள்; ஏனெனில் சாத்தானுக்கும் அவனுக்கென வீரர்கள் உண்டு. ஆகையால், பிசாசின் வீரர்கள் யார்? (நாம் கிரைசோஸ்டமிடம் இருந்து கேட்பது போல), தங்கள் உயிரைத் தாங்களே மாய்த்துக் கொள்பவர்கள். மேலும், எரிக்கப்படும் பிளவுவாதிகள் தங்கள் உயிரைத் தாங்களே மாய்த்துக் கொள்ளும் என்பதால், அவர்கள் கிறிஸ்துவின் வீரர்கள் அல்ல, பிசாசின் வீரர்கள். திருத்தந்தை மரபுகள் அத்தகையவர்களின் நினைவுகூர்தலைத் தடை செய்கின்றன: ஏனெனில், அலெக்சாந்திரியாவின் பேராயரான, பரிசுத்தமான தீமோத்தேயுவின் 14வது விதி கூறுகிறது: 'யாராவது தன்னைத்தானே கொன்றால், அல்லது தன்னைத்தானே குத்திக்கொண்டால், அல்லது தன்னைத்தானே நெரிக்கிக்கொண்டால், அவர் உண்மையில் தனது மனதை அழித்திராவிட்டால் தவிர, அவருக்கு எந்தப் பலியும் செலுத்தப்படக்கூடாது.' இந்த விஷயத்தில் *கொர்மச்சியா* புத்தகத்தில், 270-வது பக்கத்தின் பின்புறத்தில் காண்க. ஏனெனில், தீயினால் தங்களை அழித்துக் கொள்ளும் பிளவுபட்ட சீடர்கள் கூட, தற்கொலை செய்துகொள்பவர்களைப் போலவே, அவர்களின் அழிவுகரமான முடிவு காரணமாக நினைவுகூரத் தகுதியற்றவர்கள். அவர்களுக்காக எந்தப் பலியும் செலுத்தப்படாது. அவர்களின் நினைவு ஒரு கூச்சலுடன் அழிந்துவிடும்.</w:t>
      </w:r>
    </w:p>
    <w:p w:rsidRPr="00E541CA" w:rsidR="00E541CA" w:rsidP="00E541CA" w:rsidRDefault="00E541CA" w14:paraId="169E7650" w14:textId="342910C9">
      <w:pPr>
        <w:ind w:firstLine="720"/>
      </w:pPr>
      <w:r w:rsidRPr="00E541CA">
        <w:t xml:space="preserve">டியுமெனில் நடந்ததைப் போல, எரிக்கப்படுவதற்கு முன்பு வழிமாறிச் சென்ற பெண்கள், கன்னியர்கள் மற்றும் இளைஞர்களை விபச்சாரத்தின் மூலம் களங்கப்படுத்துவது ஒரு நல்ல செயலா? இதுபற்றி, நாம் இந்த மூன்றாவது பிரிவில் மேலே எழுதியுள்ளபடி, ஆசீர்வதிக்கப்பட்ட நினைவுடைய சய்பீரியாவின் பேராயர் இஞ்ஞாசியார் அவர்கள் தனது இரண்டாவது நிருபத்தில் சாட்சி கூறுகிறார். ஏனெனில், ஒரே ஒரு குழந்தையை வஞ்சிப்பதால் ஏற்படும் துக்கம் கடுமையானது, ஆண்டவராகிய கிறிஸ்து நற்செய்தியில் கூறியது போல: </w:t>
      </w:r>
      <w:r w:rsidRPr="00E541CA">
        <w:rPr>
          <w:i/>
        </w:rPr>
        <w:t xml:space="preserve">'என்னிடம் விசுவாசமுள்ள இந்தச் சிறியவர்களில் ஒருவரைத் தடுமாறச் செய்பவனுக்கு, </w:t>
      </w:r>
      <w:r w:rsidRPr="00E541CA">
        <w:rPr>
          <w:i/>
        </w:rPr>
        <w:t xml:space="preserve">கழுத்தில்</w:t>
      </w:r>
      <w:r w:rsidRPr="00E541CA">
        <w:t xml:space="preserve"> ஒரு திரிகைக்கல்லைக்</w:t>
      </w:r>
      <w:r w:rsidRPr="00E541CA">
        <w:rPr>
          <w:i/>
        </w:rPr>
        <w:t xml:space="preserve"> கட்டி</w:t>
      </w:r>
      <w:r w:rsidRPr="00E541CA">
        <w:rPr>
          <w:i/>
        </w:rPr>
        <w:t xml:space="preserve">, கடலின் ஆழத்தில் மூழ்கடிக்கப்படுவது நல்லது'</w:t>
      </w:r>
      <w:r w:rsidRPr="00E541CA">
        <w:t xml:space="preserve"> (</w:t>
      </w:r>
      <w:r w:rsidRPr="00E541CA">
        <w:rPr>
          <w:rStyle w:val="FootnoteReference"/>
          <w:i/>
        </w:rPr>
        <w:footnoteReference w:id="682"/>
      </w:r>
      <w:r w:rsidRPr="00E541CA">
        <w:t xml:space="preserve"> ). மேலும், தீய சீரழிப்பாளனால் விபச்சாரத்தால் களங்கப்படுத்தப்பட்ட பல இளம் சிறுவர்கள், கன்னியர்கள் மற்றும் பெண்களின் சோதனையைப் பற்றிச் சொல்லவே வேண்டாம்; அவர்களில் ஒவ்வொன்றிற்கும், ஒன்றல்ல, அவர்கள் வழிமறித்தவர்களின் எண்ணிக்கைக்கு ஏற்ப, கழுத்தில் ஒரு பெரிய அரவைக் கல் மாட்டப்படும்; மேலும் அவர்கள் நரகத்தில் உள்ள நெருப்புப் பாதாளத்திற்குள் எறியப்படுவார்கள். ஏனெனில், இத்தகைய வஞ்சகர்கள் மிகவும் கொடிய தீங்கைச் செய்கிறார்கள்: அவர்கள் ஆன்மாவையும் உடலையும் அழித்துவிடுகிறார்கள்; ஆன்மாவைப் பாவத்தின் மூலமாகவும், உடலை நெருப்பின் மூலமாகவும் அழித்துவிடுகிறார்கள். இவ்விரண்டிற்கும் அவர்கள் எந்தத் தீர்ப்பை எதிர்கொள்வார்கள் என்பதைக் கருதுவது ஒரு பயங்கரமான எண்ணமாகும்.</w:t>
      </w:r>
    </w:p>
    <w:p w:rsidRPr="00E541CA" w:rsidR="00E541CA" w:rsidP="00E541CA" w:rsidRDefault="00E541CA" w14:paraId="380508A2" w14:textId="2719769F">
      <w:pPr>
        <w:ind w:firstLine="720"/>
      </w:pPr>
      <w:r w:rsidRPr="00E541CA">
        <w:t xml:space="preserve">எரித்துவிடப்பட்டவர்களின் உடைமைகளைப் பறிப்பது ஒரு நல்ல செயலா? தங்கள் உடைமைகளிலிருந்து செல்வம் சேர்ப்பதற்காகவே அவர்கள் அவர்களை ஏமாற்றி எரித்துவிடுவதில்லை? மேலும், இது அவர்களின் உடைமைகளுக்காக மக்களை நெருப்பால் கொன்று கொள்ளையடிக்கும் ஒரு வெளிப்படையான கொள்ளை அல்லவா? உண்மையாகவே, பிளவுபடுத்துபவர்களால் செய்யப்படும் இந்தக் கொள்ளை, சாலையோரக் கொள்ளையர்கள் செய்யும் கொள்ளையை விட மிகவும் கொடூரமானது. ஏனெனில், சாலையில் பதுங்கியிருக்கும் ஒரு கள்வன் ஒருவரின் உடைமைகளைப் பறிக்க மட்டுமே முற்படுகிறான்; ஆனால் ஒரு பிளவுபடுத்தும் மதவாதியோ ஆன்மாவையும் அழிக்க முற்படுகிறான். ஒரு கள்வன் உடலைக் கொல்லலாம், ஆனால் ஆன்மாவைக் கொல்ல முடியாது; ஆனால் ஒரு பிளவுபடுத்தும் மதவாதியோ, ஆன்மாவையும் உடலையும் சேர்த்துக் கொல்கிறான். ஏனெனில், ஒரு மனிதனை ஆன்மாவை அழிக்கும் மதபோதத்திற்குள் வழிநடத்துவதன் மூலம், நீங்கள் உடலை நெருப்பிற்கும் ஆன்மாவை நரகத்திற்கும் ஒப்புக்கொடுக்கிறீர்கள்.</w:t>
      </w:r>
    </w:p>
    <w:p w:rsidRPr="00E541CA" w:rsidR="00E541CA" w:rsidP="00E541CA" w:rsidRDefault="00E541CA" w14:paraId="7165EE71" w14:textId="1CDC2D54">
      <w:pPr>
        <w:ind w:firstLine="720"/>
      </w:pPr>
      <w:r w:rsidRPr="00E541CA">
        <w:t xml:space="preserve">ஏமாற்றப்பட்டவர்களை ஒலிப்புகும் குடிசைகளிலோ அல்லது ஆழமான அடித்தளங்களிலோ பூட்டி, பட்டினி போட்டு அவர்களைச் சாகடிப்பது ஒரு நல்ல செயலா? அதன் மூலம், இந்த பயங்கரமான, பண்டைக் காலத்திலிருந்து கேள்விப்படாத சித்திரவதைக்குக் காரணமாக இருப்பது—அங்கு, பட்டினி கிடந்து சாவதற்காகப் பூட்டப்பட்டும், கடுமையான பசியைத் தாங்க முடியாமலும், யார் யாரை வெல்கிறார்களோ அவர்கள் ஒருவரையொருவர் உயிருடனிருக்கும்போதே தின்றுவிடுகிறார்கள்? இப்படிப்பட்ட சித்திரவதை வானத்தின் கீழ் எங்கே கேள்விப்பட்டதுண்டு? மேலும், பண்டைய காலத்திலிருந்து, கடவுளை மகிழ்விப்பதற்கும் இரட்சிப்பிற்கும் இத்தகைய பாதையை யார் வகுத்துள்ளனர்? உண்மையாகவே, இந்தப் பாதை கடவுளை மகிழ்விப்பதற்கானது அல்ல, மாறாக அவருடைய கோபத்தைத் தூண்டுவதற்கானது; மீட்புக்கானது அல்ல, மாறாக அழிவுக்கானது. மேலும், அத்தகைய பரிதாபகரமான ஆன்மாக்கள் தங்கள் சித்திரவதையை இந்த வாழ்விலேயே தொடங்குகின்றன, அதனுடன் அவை நித்திய தார்தாரஸுக்குள் இறங்குகின்றன. ஓ, கடவுளற்ற கண்டுபிடிப்பே மற்றும் மனிதாபிமானமற்ற சித்திரவதையே!</w:t>
      </w:r>
    </w:p>
    <w:p w:rsidRPr="00E541CA" w:rsidR="00E541CA" w:rsidP="00E541CA" w:rsidRDefault="00E541CA" w14:paraId="006178A5" w14:textId="4E1161EB">
      <w:pPr>
        <w:ind w:firstLine="720"/>
      </w:pPr>
      <w:r w:rsidRPr="00E541CA">
        <w:lastRenderedPageBreak/>
      </w:r>
      <w:r w:rsidRPr="00E541CA">
        <w:t xml:space="preserve">மேலே நாம் குறிப்பிட்டது போல, கினெஷ்மா மற்றும் ரெஷ்மா மாவட்டங்களில் நடந்தது போல, உண்மையான கிறிஸ்தவ ஐக்கியத்திற்குப் பதிலாக, ஒரு கன்னியாஸ்திரீக்கு மந்திரவாதத்துடன் கலந்த உலர் திராட்சையைக் கொடுப்பது ஒரு நல்ல செயலா? இந்த மாயாஜாலப் பங்குகொள்ளலில் பங்கெடுப்பவர்கள், தங்கள் மனதை இழந்து, தங்கள் சொந்த அழிவைத் தருகிறார்கள்—சிலர் நெருப்பால், சிலர் நீரால், மற்றவர்கள் கழுத்தை நெரித்து?</w:t>
      </w:r>
    </w:p>
    <w:p w:rsidRPr="00E541CA" w:rsidR="00E541CA" w:rsidP="00E541CA" w:rsidRDefault="00E541CA" w14:paraId="1D05A2C9" w14:textId="7C42A839">
      <w:pPr>
        <w:ind w:firstLine="720"/>
      </w:pPr>
      <w:r w:rsidRPr="00E541CA">
        <w:t xml:space="preserve">ஒரு புதிதாகப் பிறந்த குழந்தையின் இதயத்தை அகற்றி, அதை உலர்த்தி, தூளாக அரைத்து, அதை மக்கள் உணவிலும் பானத்திலும் இரகசியமாகக் கலப்பது, அல்லது மக்களை மயக்க அதன் தூளைக் கிணறுகளில் தூவுவது, அத்தகைய மந்திரத்தின் மூலம் மக்களைத் தனது மதவிரோத நம்பிக்கை நோக்கி ஈர்ப்பது ஒரு நல்ல செயலா?</w:t>
      </w:r>
    </w:p>
    <w:p w:rsidRPr="00E541CA" w:rsidR="00E541CA" w:rsidP="00E541CA" w:rsidRDefault="00E541CA" w14:paraId="3F9B2BE5" w14:textId="6BDFC7DB">
      <w:pPr>
        <w:ind w:firstLine="720"/>
      </w:pPr>
      <w:r w:rsidRPr="00E541CA">
        <w:t xml:space="preserve">திருச்சபையின் சடங்குகளின்படி திருமணமாகி, சட்டப்பூர்வமான ஒன்றை விபச்சாரம் என்று கருதுவது சரியா? இது கடவுளின் சட்டத்திற்கும் குடிமைச் சட்டங்களுக்கும் முரணாக இல்லையா? நம்பிக்கையற்றவர்களிடையே கூட திருமணச் சட்டம் நிலைநிறுத்தப்படுகிறது, ஆனால் தங்களை விசுவாசிகளாகவும் புனிதர்களாகவும் கூறிக் கொள்ளும் பிளவுபட்டவர்களிடையே அந்த இயற்கைச் சட்டம் அழிக்கப்படுகிறது. ஏனெனில், நற்செய்தியில் கிறிஸ்து கூறிய திருவாசகங்களான திருத்தூதுவரைகளை அவர்கள் எங்கே புறக்கணிக்கிறார்கள்: </w:t>
      </w:r>
      <w:r w:rsidRPr="00E541CA">
        <w:rPr>
          <w:i/>
        </w:rPr>
        <w:t xml:space="preserve">'ஆதிமுதலே படைப்பாளி அவர்களை ஆணும் பெண்ணுமாகப் படைத்தார் என்பதை நீங்கள் படித்ததில்லையா?</w:t>
      </w:r>
      <w:r w:rsidRPr="00E541CA">
        <w:t xml:space="preserve">' என்றும்</w:t>
      </w:r>
      <w:r w:rsidRPr="00E541CA">
        <w:rPr>
          <w:i/>
        </w:rPr>
        <w:t xml:space="preserve">, 'இதனால்தான் ஒருவன் தன் தந்தையையும் தாயையும் விட்டுவிட்டுத் தன் மனைவியுடன் இணைந்து, இருவரும் ஒரே உடலாக மாறுவார்கள்' என்றும்</w:t>
      </w:r>
      <w:r w:rsidRPr="00E541CA">
        <w:t xml:space="preserve"> அவர் கூறினார்</w:t>
      </w:r>
      <w:r w:rsidRPr="00E541CA">
        <w:rPr>
          <w:i/>
        </w:rPr>
        <w:t xml:space="preserve">. ஆகவே, இனி இருவர் அல்ல, ஒரு மாம்சமே: தேவன் இணைத்ததை மனிதன் பிரிக்காதிருப்பானாக</w:t>
      </w:r>
      <w:r w:rsidRPr="00E541CA">
        <w:rPr>
          <w:rStyle w:val="FootnoteReference"/>
          <w:i/>
        </w:rPr>
        <w:footnoteReference w:id="683"/>
      </w:r>
      <w:r w:rsidRPr="00E541CA">
        <w:t xml:space="preserve"> . அப்போஸ்தலரே கூட, </w:t>
      </w:r>
      <w:r w:rsidRPr="00E541CA">
        <w:rPr>
          <w:i/>
        </w:rPr>
        <w:t xml:space="preserve">'திருமணம் எல்லா வகையிலும் கனமுள்ளது, திருமணப் படுக்கை களங்கமற்றது'</w:t>
      </w:r>
      <w:r w:rsidRPr="00E541CA">
        <w:rPr>
          <w:rStyle w:val="FootnoteReference"/>
          <w:i/>
        </w:rPr>
        <w:footnoteReference w:id="684"/>
      </w:r>
      <w:r w:rsidRPr="00E541CA">
        <w:t xml:space="preserve"> </w:t>
      </w:r>
      <w:r w:rsidRPr="00E541CA">
        <w:t xml:space="preserve">என்று சாட்சி கூறும் போது, விசுவாசிகளில் யார் அந்த தேவனுடைய சட்டத்தையும், தேவன் படைத்த இயற்கையின் சட்டத்தையும் விபச்சாரம் என்று அழைக்கத் துணிவார்கள்</w:t>
      </w:r>
      <w:r w:rsidRPr="00E541CA">
        <w:t xml:space="preserve">?</w:t>
      </w:r>
    </w:p>
    <w:p w:rsidRPr="00E541CA" w:rsidR="00E541CA" w:rsidP="00E541CA" w:rsidRDefault="00E541CA" w14:paraId="3D10FDF9" w14:textId="7A76F5D0">
      <w:pPr>
        <w:ind w:firstLine="720"/>
      </w:pPr>
      <w:r w:rsidRPr="00E541CA">
        <w:t xml:space="preserve">வெளிப்படையாக இல்லாமல் இரகசியமாக இருந்தாலும், விபச்சாரம் செய்வதும், அதை 'கிறிஸ்துவின் அன்பு' என்று அழைப்பதும் ஒரு நல்ல செயலா? கிறிஸ்து அத்தகைய அன்பை எங்கே கட்டளையிட்டார்? மேலும், அப்போஸ்தலர்களில், தீர்க்கதரிசிகளில் அல்லது புனிதத் தந்தையரில் யார் விபச்சாரத்தில் நிலைத்திருக்கப் போதிக்கிறார்கள்? அனைவரும் விபச்சார வாழ்க்கையைத் தடுக்கவில்லையா, அதைக் கடுமையாகத் தண்டிக்கவில்லையா, மேலும் சில சமயங்களில் விபச்சாரச் செயல்களுக்காக மக்களைக் கொல்லவும் செய்கிறார்களே? </w:t>
      </w:r>
      <w:r w:rsidRPr="00E541CA">
        <w:rPr>
          <w:i/>
        </w:rPr>
        <w:t xml:space="preserve">விபச்சாரிகள் மற்றும் கள்ளக்காதலர்களைக் கல்லால் அடிக்க வேண்டும் என்று மோசேவின் சட்டத்தில் கட்டளையிடப்படவில்லையா</w:t>
      </w:r>
      <w:r w:rsidRPr="00E541CA">
        <w:rPr>
          <w:rStyle w:val="FootnoteReference"/>
          <w:i/>
        </w:rPr>
        <w:footnoteReference w:id="685"/>
      </w:r>
      <w:r w:rsidRPr="00E541CA">
        <w:t xml:space="preserve"> ? மேலும், அத்தகையவர்களைப் பற்றி புனிதத் திருத்தூதுவர் என்ன கூறுகிறார்? </w:t>
      </w:r>
      <w:r w:rsidRPr="00E541CA">
        <w:rPr>
          <w:i/>
        </w:rPr>
        <w:t xml:space="preserve">'விபச்சாரக்காரனுக்கும் அசுத்தமானவனுக்கும் நம் தேவனாகிய கிறிஸ்துவின் ராஜ்யத்தில் சுதந்தரம் இல்லை'</w:t>
      </w:r>
      <w:r w:rsidRPr="00E541CA">
        <w:rPr>
          <w:rStyle w:val="FootnoteReference"/>
          <w:i/>
        </w:rPr>
        <w:footnoteReference w:id="686"/>
      </w:r>
      <w:r w:rsidRPr="00E541CA">
        <w:t xml:space="preserve"> . மேலும்: </w:t>
      </w:r>
      <w:r w:rsidRPr="00E541CA">
        <w:rPr>
          <w:i/>
        </w:rPr>
        <w:t xml:space="preserve">'தேவன் விபச்சாரக்காரர்களையும் வேசித்தனஞ்செய்கிறவர்களையும் நியாயந்தீர்ப்பார்</w:t>
      </w:r>
      <w:r w:rsidRPr="00E541CA">
        <w:t xml:space="preserve">'</w:t>
      </w:r>
      <w:r w:rsidRPr="00E541CA">
        <w:rPr>
          <w:rStyle w:val="FootnoteReference"/>
          <w:i/>
        </w:rPr>
        <w:footnoteReference w:id="687"/>
      </w:r>
      <w:r w:rsidRPr="00E541CA">
        <w:t xml:space="preserve"> . மிகத் தூய்மையான கன்னிகையிடமிருந்து பிறந்த, மிகத் தூய்மையானவரும் களங்கமற்றவருமான நமது ஆண்டவராகிய கிறிஸ்துவைப் பொறுத்தவரை, வெளிப்படுத்தின விசேஷத்தில் எழுதப்பட்டுள்ளபடி, விபச்சாரம் எவ்வளவு அருவருப்பானது மற்றும் வெறுக்கத்தக்கது என்பது இதிலிருந்து தெளிவாகிறது: நமது ஆண்டவராகிய கிறிஸ்து, தம்முடைய பிரியமான சீடனாகிய யோவானுக்குத் தோன்றி, அவனிடம் கூறினார்: </w:t>
      </w:r>
      <w:r w:rsidRPr="00E541CA">
        <w:rPr>
          <w:i/>
        </w:rPr>
        <w:t xml:space="preserve">பெர்கமோமில் உள்ள சபையின் தூதனுக்கு எழுதுங்கள்: இருமுனை வாளை உடையவர் இவ்வாறு கூறுகிறார்: உங்களிடம் எனக்கு ஒரு குறை இருக்கிறது; ஏனெனில், இஸ்ரவேல் மக்களுக்கு இடறல் போடவும், விக்கிரகங்களுக்குப் பலியிடப்பட்டதை உண்ணவும், வேசித்தனத்தைச் செய்யவும் பிலேயாமின் போதனையைக் கற்றுக் கொடுத்த பிலேயாமின் போதனையைப் பின்பற்றுபவர்கள் உங்களிடம் இருக்கிறார்கள்: ஆகவே, நீங்களும் நான் வெறுக்கிற நிக்கொலாயீத்துவர்களின் போதனையைப் பின்பற்றாதபடி ஜாக்கிரதையாக இருங்கள். மனந்திரும்புங்கள்; இல்லையென்றால், நான் விரைவில் வந்து என் mouth</w:t>
      </w:r>
      <w:r w:rsidRPr="00E541CA">
        <w:rPr>
          <w:rStyle w:val="FootnoteReference"/>
          <w:i/>
        </w:rPr>
        <w:footnoteReference w:id="688"/>
      </w:r>
      <w:r w:rsidRPr="00E541CA">
        <w:rPr>
          <w:i/>
        </w:rPr>
        <w:t xml:space="preserve"> -இன்</w:t>
      </w:r>
      <w:r w:rsidRPr="00E541CA">
        <w:rPr>
          <w:i/>
        </w:rPr>
        <w:t xml:space="preserve"> வாளால் அவர்கள்மேல் யுத்தம் செய்வேன்</w:t>
      </w:r>
      <w:r w:rsidRPr="00E541CA">
        <w:rPr>
          <w:i/>
        </w:rPr>
        <w:t xml:space="preserve">. </w:t>
      </w:r>
      <w:r w:rsidRPr="00E541CA">
        <w:t xml:space="preserve">கிறிஸ்துவின் வார்த்தைகள் இதுவரை. நாம் இதைக் கவனிக்க வேண்டும்; ஏனெனில் கர்த்தராகிய கிறிஸ்து, நிக்கொலாயத்தினரின் போதனையை வெறுக்கிறார், அதை (அவர் சொன்னபடியே) அவர் வெறுக்கிறார். நிக்கொலாயத்தினரின் போதனை என்னவாக இருந்தது? அது பிலேயாமின் போதனையைப் போன்றதே; ஏனெனில், பண்டைக்காலத்தில் பிலேயாம், பாலாக்கிற்கு இஸ்ரவேல் மக்களை விலைமாதுகளால் வழிமறிக்கக் கற்றுக் கொடுத்தது போல, அப்போஸ்தலர்களின் நாட்களில் அன்டியோக்கியாவைச் சேர்ந்த நிக்கோலாஸ், மக்கள் தங்கள் மனைவிகளைப் பகிர்ந்து கொள்ளவும், பயமின்றி அல்லது கட்டுப்பாடின்றி விபச்சாரம் செய்யவும் கற்றுக் கொடுத்தார், ஏனெனில் அவர் இதை ஒரு பாவம் என்று அறிவிக்கவில்லை. ஏனெனில், கர்த்தர் அத்தகைய மக்களுக்கு எதிராகத் தம்முடைய பட்டயத்தை அருத்தி, நிக்கோலாயிருகளின் போதனையை—அதாவது, விபச்சாரத்தை—வெறுப்பதாகவும், விபச்சாரிகளுக்கு எதிராகத் தம்முடைய வாயின் பட்டயத்தால் யுத்தம் செய்ய விரும்புவதாகவும் தெளிவாக அறிவித்துள்ளார். ஆயினும்கூட, அந்தப் பரிதாபகரமான பிளவுபடுத்தினவர்கள் விபச்சாரத்தை 'கிறிஸ்துவின் அன்பு' என்று அழைப்பதில் எந்தத் தயக்கமும் கொள்வதில்லை.</w:t>
      </w:r>
    </w:p>
    <w:p w:rsidRPr="00E541CA" w:rsidR="00E541CA" w:rsidP="00E541CA" w:rsidRDefault="00E541CA" w14:paraId="4312342E" w14:textId="63AAE00D">
      <w:pPr>
        <w:ind w:firstLine="720"/>
      </w:pPr>
      <w:r w:rsidRPr="00E541CA">
        <w:t xml:space="preserve">அவர்கள் கூறுகிறார்கள்: 'எல்லோரும் அப்படிப்பட்டவர்கள் அல்ல; எல்லோரும் விபச்சாரம் செய்வதில்லை, அதை விபச்சாரப் பாவமாகவும் கருதுவதில்லை.' நான் பதிலளிக்கிறேன்: நாங்கள் எல்லோரைப் பற்றியும் பேசவில்லை; ஏனெனில், வேதவாக்கியங்களில், புறஜனங்களிடையே கூட, ஆண்களும் பெண்களும் பலர், சிலை வழிபாட்டைச் செய்துகொண்டே, தங்கள் தூய்மையையும் கன்னித்தன்மையையும் காத்துக்கொண்டிருந்ததைக் காண்கிறோம்; அப்படியானால், பிரைனியானியில் கன்னித்தன்மையிலும் தூய்மையிலும் நிலைத்திருக்கும்வர்கள் எவ்வளவு அதிகமாக இருக்கக்கூடும். இருப்பினும், நாங்கள் கேட்பதையும் பார்ப்பதையும் பற்றிப் பேசுகிறோம். ஏனெனில், கன்னிகள் மற்றும் கன்னியாஸ்திரீகள் எங்கள் மறைமாவட்டத்திலிருந்து அந்த இடத்திற்குத் தப்பிச் செல்வதை நாங்கள் அடிக்கடி கேட்கிறோம்; மேலும் அவர்கள் அங்கிருந்து வீங்கிய வயிற்றுடன் திரும்பி வருவதை நாங்கள் காண்கிறோம்—இதைவிடப் பெரிய சான்று என்ன இருக்க முடியும்?</w:t>
      </w:r>
    </w:p>
    <w:p w:rsidRPr="00E541CA" w:rsidR="00E541CA" w:rsidP="00E541CA" w:rsidRDefault="00E541CA" w14:paraId="2B9373A1" w14:textId="236DB374">
      <w:pPr>
        <w:ind w:firstLine="720"/>
        <w:rPr>
          <w:i/>
        </w:rPr>
      </w:pPr>
      <w:r w:rsidRPr="00E541CA">
        <w:lastRenderedPageBreak/>
      </w:r>
      <w:r w:rsidRPr="00E541CA">
        <w:t xml:space="preserve">ஒரு எளிய விவசாயியை 'கிறிஸ்து' என்று அழைப்பதும், அவரை கிறிஸ்துவாகப் போற்றுவதும், அவரை நோக்கி கிறிஸ்துவைப் போலப் பிரார்த்திப்பதும், அவரை விசுவாசிப்பதும் ஒரு நல்ல செயலா? கிறிஸ்துவே நற்செய்தியில், </w:t>
      </w:r>
      <w:r w:rsidRPr="00E541CA">
        <w:rPr>
          <w:i/>
        </w:rPr>
        <w:t xml:space="preserve">'அப்பொழுது</w:t>
      </w:r>
      <w:r w:rsidRPr="00E541CA">
        <w:t xml:space="preserve">,</w:t>
      </w:r>
      <w:r w:rsidRPr="00E541CA">
        <w:rPr>
          <w:i/>
        </w:rPr>
        <w:t xml:space="preserve"> யாராவது உங்களிடம், "</w:t>
      </w:r>
      <w:r w:rsidRPr="00E541CA">
        <w:t xml:space="preserve">இதோ</w:t>
      </w:r>
      <w:r w:rsidRPr="00E541CA">
        <w:rPr>
          <w:i/>
        </w:rPr>
        <w:t xml:space="preserve">, கிறிஸ்து இங்கே இருக்கிறார்,</w:t>
      </w:r>
      <w:r w:rsidRPr="00E541CA">
        <w:rPr>
          <w:i/>
        </w:rPr>
        <w:t xml:space="preserve">" </w:t>
      </w:r>
      <w:r w:rsidRPr="00E541CA">
        <w:rPr>
          <w:i/>
        </w:rPr>
        <w:t xml:space="preserve">அல்லது "அங்கே இருக்கிறார்</w:t>
      </w:r>
      <w:r w:rsidRPr="00E541CA">
        <w:rPr>
          <w:i/>
        </w:rPr>
        <w:t xml:space="preserve">" என்று சொன்னால்</w:t>
      </w:r>
      <w:r w:rsidRPr="00E541CA">
        <w:rPr>
          <w:i/>
        </w:rPr>
        <w:t xml:space="preserve">, நம்பாதீர்கள்; ஏனெனில், போலிக் கிறிஸ்துகள் எழுவார்கள்' </w:t>
      </w:r>
      <w:r w:rsidRPr="00E541CA">
        <w:t xml:space="preserve">என்று முன்னறிவிக்கவில்லையா</w:t>
      </w:r>
      <w:r w:rsidRPr="00E541CA">
        <w:rPr>
          <w:i/>
        </w:rPr>
        <w:t xml:space="preserve">? </w:t>
      </w:r>
      <w:r w:rsidRPr="00E541CA">
        <w:rPr>
          <w:rStyle w:val="FootnoteReference"/>
          <w:i/>
        </w:rPr>
        <w:footnoteReference w:id="689"/>
      </w:r>
    </w:p>
    <w:p w:rsidRPr="00E541CA" w:rsidR="00E541CA" w:rsidP="00E541CA" w:rsidRDefault="00E541CA" w14:paraId="382FF8EF" w14:textId="5092CB7E">
      <w:pPr>
        <w:ind w:firstLine="720"/>
      </w:pPr>
      <w:r w:rsidRPr="00E541CA">
        <w:t xml:space="preserve">முழுமைக்குறைவானவராக நடித்து, தன்னைப் புனிதமானவர், நீதியுள்ளவர் மற்றும் பக்திமான் என்று காட்டிக் கொள்வது சரியா? ஏனெனில், பாசாங்கு ஒரு நல்ல மனிதனுக்கும் கூட இரட்சிப்பைக் கொண்டுவராது. புனிதத்தின் வேஷத்தில் தீய எண்ணங்களை வளர்க்கும் ஒருவன், மற்றவர்களை ஏமாற்றுவதற்காக ஓநாயின் இயல்பை ஆட்டின் தோலால் மறைப்பவன், இரட்சிப்பைக் கொண்டுவராமல், அழிவைக் கொண்டுவருகிறான்—அதுவும் பாசாங்குக்காரனுக்கு மட்டுமல்ல, அவனால் ஏமாற்றப்பட்டவர்களுக்கும் கூட.</w:t>
      </w:r>
    </w:p>
    <w:p w:rsidRPr="00E541CA" w:rsidR="00E541CA" w:rsidP="00E541CA" w:rsidRDefault="00E541CA" w14:paraId="43C16861" w14:textId="19A7EC52">
      <w:pPr>
        <w:ind w:firstLine="720"/>
      </w:pPr>
      <w:r w:rsidRPr="00E541CA">
        <w:t xml:space="preserve">கிறிஸ்துவின் திருச்சபையிலிருந்து அழுகிய உறுப்பு போலப் புறக்கணிக்கப்பட்டு வெட்டப்பட்ட, சாபத்திற்குள்ளான மதபோதகரான அவவாகுமை வழிபடுவதும், அவரது உருவத்திற்கு ஆராதனை செய்வதும், அவருக்கு விழாக் கொண்டாடுவதும், அவரது மதபோதக நூல்களை ஒழுங்குமுறைக்குட்பட்டவை எனக் கருதுவதும், ஆன்மாவுக்குத் தீங்கு விளைவிக்கும் அவரது போதனைகளைப் பின்பற்றுவதும் நல்ல செயலா?</w:t>
      </w:r>
    </w:p>
    <w:p w:rsidRPr="00E541CA" w:rsidR="00E541CA" w:rsidP="00E541CA" w:rsidRDefault="00E541CA" w14:paraId="5AB63869" w14:textId="77535EA6">
      <w:pPr>
        <w:ind w:firstLine="720"/>
      </w:pPr>
      <w:r w:rsidRPr="00E541CA">
        <w:t xml:space="preserve">ஆர்த்தடாக்ஸ் முறையில் ஞானஸ்நானம் பெற்றவர்களைப் பிளவுவாத மதத்திற்குள் மீண்டும் ஞானஸ்நானம் செய்வது ஒரு நல்ல செயலா? திருத்தூதர் விதிகளும் இதைத் தடுக்கவில்லையா? *கோர்மச்சியா* புத்தகத்தில், பக்கம் 12, பின்பக்கத்தில், விதி 47-இல் காண்க: 'உண்மையான ஞானஸ்நானம் பெற்ற ஒருவரை மீண்டும் ஞானஸ்நானம் செய்பவர் யாராக இருந்தாலும், அவர் திருச்சபையிலிருந்து நீக்கப்படட்டும்</w:t>
      </w:r>
      <w:r w:rsidRPr="00E541CA">
        <w:t xml:space="preserve">.'</w:t>
      </w:r>
      <w:r w:rsidRPr="00E541CA">
        <w:rPr>
          <w:rStyle w:val="FootnoteReference"/>
        </w:rPr>
        <w:footnoteReference w:id="690"/>
      </w:r>
      <w:r w:rsidRPr="00E541CA">
        <w:t xml:space="preserve"> மேலும் புனித கிரிசோஸ்தோம் என்ன கூறுகிறார்? 'நாம் ஞானஸ்நானத்தின் மூலம் அவருடன் (கிறிஸ்துவுடன்) மரணத்திற்குள் அடக்கம் செய்யப்பட்டிருக்கிறோம். கிறிஸ்து இரண்டாவது முறையாக சிலுவையில் அறையப்படாதது போல, நமக்கும் இரண்டாவது ஞானஸ்நானம் இல்லை.' மேலும் அதே பகுதியில் அவர் கூறுகிறார்: 'யார் ஒருவன் தன்னை இரண்டாவது முறையாக ஞானஸ்நானம் செய்கிறானோ, அவன் அவரை (கிறிஸ்துவை) மீண்டும் சிலுவையில் அறைகிறான்.'</w:t>
      </w:r>
    </w:p>
    <w:p w:rsidRPr="00E541CA" w:rsidR="00E541CA" w:rsidP="00E541CA" w:rsidRDefault="00E541CA" w14:paraId="7FA851B4" w14:textId="77CF0336">
      <w:pPr>
        <w:ind w:firstLine="720"/>
      </w:pPr>
      <w:r w:rsidRPr="00E541CA">
        <w:t xml:space="preserve">குருமார்களை ஒரு பதவியிலிருந்து மற்றொரு பதவிக்கு மாற்றுவதும், துறவிகள் சிரைக்கப்படுவதும், குருத்துவப் பதவி பெறாத சாதாரணர்கள் குருவின் கடமைகளைச் செய்யத் துணிந்து, ஞானஸ்நானம் கொடுப்பதும் பாவ அறிக்கைகளைக் கேட்பதும் நல்லதா? குருத்துவ அதிகாரத்தைப் பெறாத ஒரு சாதாரண மனிதன், எப்படி ஒருவரின் பாவங்களிலிருந்து அவரை விடுவிக்க முடியும்?</w:t>
      </w:r>
    </w:p>
    <w:p w:rsidRPr="00E541CA" w:rsidR="00E541CA" w:rsidP="00E541CA" w:rsidRDefault="00E541CA" w14:paraId="336DE92A" w14:textId="1A96B066">
      <w:pPr>
        <w:ind w:firstLine="720"/>
      </w:pPr>
      <w:r w:rsidRPr="00E541CA">
        <w:t xml:space="preserve">ஒரு குரு ஒரு துணியின் மீது மந்திரித்து, அதை பிரசவ வேதனையில் உள்ள பெண்களிடமும் அல்லது இறந்தவர்களிடமும் அவர்களின் முகத்தின் மீது அசைப்பதற்காக அனுப்புவது கேலிக்குரிய விஷயமல்லவா? அத்தகைய பிரார்த்தனை என்ன நன்மையைச் செய்ய முடியும்?</w:t>
      </w:r>
    </w:p>
    <w:p w:rsidRPr="00E541CA" w:rsidR="00E541CA" w:rsidP="00E541CA" w:rsidRDefault="00E541CA" w14:paraId="0EBCCF02" w14:textId="6C59C53D">
      <w:pPr>
        <w:ind w:firstLine="720"/>
      </w:pPr>
      <w:r w:rsidRPr="00E541CA">
        <w:t xml:space="preserve">பதவியேற்காத சாதாரண மனிதர்கள் ஏதோ ஒரு அறியப்படாத முறையில் திருவருட்சாதனத்தை வழங்குவதும், கிறிஸ்துவின் உண்மையான உடலுக்குப் பதிலாக, இந்த வெற்று மற்றும் பொய்யான திருவருட்சாதனத்தை மக்களுக்குக் கொடுப்பதும் ஒரு நல்ல செயலா? மேலும், தங்களைச் சேர்ந்தவர்களிடையே இருந்து தேர்ந்தெடுக்கப்பட்ட ஒரு குரு, பழைய வழிபாட்டுப் புத்தகத்தின்படி, ஏழு புரோஸ்போராக்களைப் பயன்படுத்தி, ஒரு வெற்று தேவாலயத்தில் திருப்பலி நிறைவேற்றினால்: ஆர்த்தடாக்ஸ் திருச்சபையிலிருந்து பிரிந்து, தனது சொந்த குருத்துவ அபிஷேகத்தை சபித்து, தன்னை அபிஷேகம் செய்த ஆயரையும் அனைத்துப் புனிதப் பொருட்களையும் மறுதலித்து, சாதாரண, நியமிக்கப்படாத மனிதர்களிடமிருந்து புனித சடங்குகளைச் செய்வதற்கான அதிகாரத்தை ஏற்றுக்கொண்ட ஒருவரின் ஊழியம் என்ன வகையானது? பரிசுத்த ஆவியானவர் நிந்திக்கப்படும் இடத்தில் பரிசுத்த ஆவியானவரின் வாசம் என்ன வகையானது?</w:t>
      </w:r>
    </w:p>
    <w:p w:rsidRPr="00E541CA" w:rsidR="00E541CA" w:rsidP="00E541CA" w:rsidRDefault="00E541CA" w14:paraId="0C2BC7FC" w14:textId="5A66F6BB">
      <w:pPr>
        <w:ind w:firstLine="720"/>
      </w:pPr>
      <w:r w:rsidRPr="00E541CA">
        <w:t xml:space="preserve">அவர்கள் யாருடைய ஆட்சியின் கீழ் வாழ்கிறார்களோ, அந்த ராஜாவுக்காகத் தேவனுக்கு ஜெபிக்காமல் இருப்பதும், ஜெபத்தில் அவருடைய பெயரை மதவிரோதமானது போலப் புறக்கணிப்பதும் ஒரு நல்ல செயலா? ஆயினும், பரிசுத்த வேதாகமம் நம்பிக்கையற்ற ராஜாக்களுக்காகவும் ஜெபிக்க நம்மைக் கட்டளையிடுகிறது. இவ்வாறு, பரிசுத்த தீர்க்கதரிசியான பாகுக், பாபிலோனிய அடிமைத்தனத்தில் உள்ள தனது சக யூதர்களுக்கு எழுதுகிறார்: 'பாபிலோனின் ராஜாவாகிய நபுகோதோனோஸரின் உயிர்க்காகவும், அவருடைய குமாரனாகிய பெல்ஷாட்சரின் உயிர்க்காகவும் ஜெபியுங்கள், அவர்களுடைய நாட்கள் பூமியில் பரலோக நாட்கள் போலவும், நாங்கள் நபுகோதோனோஸரின் நிழலிலும், அவருடைய குமாரனாகிய பெல்ஷாட்சரின் நிழலிலும் வாழும்படியாகவும்.' நெபுகோதனாவர் யார்? பெல்ஷாட்சார் யார்? அவர்கள் உருவ வழிபாட்டாளர்களும் தீயவர்களும் அல்லவா? ஆயினும், தீர்க்கதரிசி அவர்களுக்காக ஜெபிக்க நமக்குக் கட்டளையிடுகிறார். அதுபோலவே, புனித அப்போஸ்தலனாகிய பவுல்</w:t>
      </w:r>
      <w:r w:rsidRPr="00E541CA">
        <w:rPr>
          <w:i/>
        </w:rPr>
        <w:t xml:space="preserve">, ராஜாவுக்காகவும் அதிகாரத்தில் இருப்பவர்கள் அனைவருக்காகவும் </w:t>
      </w:r>
      <w:r w:rsidRPr="00E541CA">
        <w:t xml:space="preserve">ஜெபிக்க நம்மைக் கற்றுக் கொடுத்தபோது</w:t>
      </w:r>
      <w:r w:rsidRPr="00E541CA">
        <w:rPr>
          <w:rStyle w:val="FootnoteReference"/>
          <w:i/>
        </w:rPr>
        <w:footnoteReference w:id="691"/>
      </w:r>
      <w:r w:rsidRPr="00E541CA">
        <w:t xml:space="preserve"> : அந்த நேரத்தில் யார் ராஜாவாக இருந்தார்? அது கிறிஸ்துவின் திருச்சபையின் பெரிய துன்புறுத்தலாளரும் விசுவாசிகளின் கொடிய சித்திரவதைக்காரருமான, துன்மார்க்கனான சிலை வழிபாட்டாளன் நீரோவாக இல்லையா? ஆயினும், அப்போஸ்தலர் அவனுக்காக ஜெபிக்க நம்மைக் கட்டளையிட்டார். இருப்பினும், பிரைனியன்கள், அனைவரும் அல்ல என்றாலும், அவர்களுடைய பல துறவி மடாலயங்களில், ஒழுக்கமான கிறிஸ்தவ மன்னரைத் தங்கள் பிரார்த்தனைகளிலிருந்து விலக்குகிறார்கள். ஒழுக்கமற்ற உதடுகளிலிருந்து வெளிப்படும் அவர்களின் பிரார்த்தனைகள், ஒழுக்கமான கிறிஸ்தவ மன்னரின் பெயர் அதில் நினைவுகூரப்படுவதற்காக நினைவுகூரப்படத் தகுந்தவையாக இல்லையா? மேலும் புனித கிரிசோஸ்டம் என்ன போதிக்கிறார் என்பதைக் கேளுங்கள்: 'கடவுதியைப் பின்பற்றுங்கள்: அவர் அனைவரும் இரட்சிக்கப்பட வேண்டும் என்று விரும்பினால், அனைவருக்காகவும் ஜெபிப்பது பொருத்தமானது; அவர் அனைவரும் இரட்சிக்கப்பட வேண்டும் என்று விரும்பினால், நீங்களும் அவ்வாறே விரும்ப வேண்டும்; நீங்கள் அவ்வாறு விரும்பினால், ஜெபியுங்கள்: ஏனெனில் இது கடவுதிக்குப் பிரியமானது, மேலும் நாம் இதில் அவரைப் போல இருப்பது போலவே, அவருடைய சித்தத்தையும் நாம் பகிர்ந்து கொள்கிறோம்'</w:t>
      </w:r>
      <w:r w:rsidRPr="00E541CA">
        <w:rPr>
          <w:rStyle w:val="FootnoteReference"/>
        </w:rPr>
        <w:footnoteReference w:id="692"/>
      </w:r>
      <w:r w:rsidRPr="00E541CA">
        <w:t xml:space="preserve"> . கிரேக்கர்களுக்காக ஜெபிப்பதற்குப் பயப்படாதீர்கள்; அவரும் இதை விரும்புகிறார். அவர்களுக்கு எதிராக ஜெபிப்பதற்கு மட்டுமே பயப்படுங்கள், ஏனெனில் அவர் அதை விரும்புவதில்லை. ஆனால் கிரேக்கர்களுக்காக ஜெபிப்பது பொருத்தமானதாக இருந்தால், பிளவுவாதிகளுக்காகவும் ஜெபிப்பது பொருத்தமானது என்பது தெளிவாகிறது; ஏனெனில் எல்லா மக்களுக்காகவும் ஜெபிப்பது சரியானது, அவர்களை ஒதுக்கிவிடக் கூடாது. இதுவரை கிறிசோஸ்தோம். ஏனெனில், இறைவன் அவர்களைப் புனித விசுவாசத்தின் ஒளியால் அறிவூட்ட வேண்டும் என்று நாம் புறச்சமயத்தினருக்காகப் பிரார்த்திக்கிறோம்;</w:t>
      </w:r>
      <w:r w:rsidRPr="00E541CA">
        <w:lastRenderedPageBreak/>
      </w:r>
      <w:r w:rsidRPr="00E541CA">
        <w:t xml:space="preserve"> திருச்சபையிலிருந்து விலகிச் சென்ற பிளவுவாதிகளுக்காக, இறைவன் அவர்களைத் தம்முடைய புனிதத் திருச்சபைக்குத் திரும்பக் கொண்டுவர வேண்டும் என்று நாம் பிரார்த்திக்கிறோம். இருப்பினும், பிரைனியர்கள் ஆர்த்தடாக்ஸர்களுக்காகப் பிரார்த்திக்க விரும்புவதில்லை.</w:t>
      </w:r>
    </w:p>
    <w:p w:rsidRPr="00E541CA" w:rsidR="00E541CA" w:rsidP="00E541CA" w:rsidRDefault="00E541CA" w14:paraId="4754C643" w14:textId="18DD7DE8">
      <w:pPr>
        <w:ind w:firstLine="720"/>
      </w:pPr>
      <w:r w:rsidRPr="00E541CA">
        <w:t xml:space="preserve">திருச்சபையின் சடங்குகளின்படி உண்மையான ஞானஸ்நானம் பெறாமல், அதற்குப் பதிலாக எளிமையான, நியமிக்கப்படாத ஆண்களாலோ பெண்களாலோ தேவையற்று ஞானஸ்நானம் பெற்றாலோ, அல்லது உண்மையில் ஞானஸ்நானமே பெறாமல் இருந்தாலோ, தன்னை ஒரு கிறிஸ்தவர் என்று அழைத்துக் கொள்வது நல்லதா? ஏனெனில், இத்தகைய மக்கள் முன்பே கூறப்பட்டபடி, வளர்ந்து, பிள்ளைகளுக்கும் தந்தையாகிவிட்டனர், ஆனாலும் அவர்களுக்கு ஞானஸ்நானம் இல்லை.</w:t>
      </w:r>
    </w:p>
    <w:p w:rsidRPr="00E541CA" w:rsidR="00E541CA" w:rsidP="00E541CA" w:rsidRDefault="00E541CA" w14:paraId="558FE0A8" w14:textId="0BAA6A3F">
      <w:pPr>
        <w:ind w:firstLine="720"/>
        <w:rPr>
          <w:i/>
        </w:rPr>
      </w:pPr>
      <w:r w:rsidRPr="00E541CA">
        <w:t xml:space="preserve">அவர்களின் சில சமூகங்களில் நடைமுறைப்படுத்தப்படுவதாக வதந்தி பரவியுள்ளபடி, பழைய ஏற்பாட்டின் யூத ஓய்வுநாளை மீண்டும் நிலைநிறுத்துவது சரியா? புனிதர்களின் தந்தையர்கள் இந்த நடைமுறையைத் தடை செய்யவில்லையா? *கோர்மச்சியா* புத்தகத்தைப் பார்க்கவும், ஓலை 14, விதி 53; ஓலை 18, விதி 64; மற்றும் ஓலை 59, விதி 17</w:t>
      </w:r>
      <w:r w:rsidRPr="00E541CA">
        <w:rPr>
          <w:i/>
        </w:rPr>
        <w:t xml:space="preserve">.</w:t>
      </w:r>
    </w:p>
    <w:p w:rsidRPr="00E541CA" w:rsidR="00E541CA" w:rsidP="00E541CA" w:rsidRDefault="00E541CA" w14:paraId="4A53920B" w14:textId="129EAB70">
      <w:pPr>
        <w:ind w:firstLine="720"/>
      </w:pPr>
      <w:r w:rsidRPr="00E541CA">
        <w:t xml:space="preserve">பிரைனியன்கள் கூறுகிறார்கள்: இத்தகைய பழக்கவழக்கங்கள் அனைத்து மடங்களிலும் சமூகங்களிலும் பின்பற்றப்படுவதில்லை. நான் பதிலளிக்கிறேன்: அனைவரும் ஒரே மாதிரியான பழக்கவழக்கங்களைப் பின்பற்றாவிட்டாலும், இருப்பினும் ஒவ்வொரு மடமோ அல்லது சமூகமோ, ஏற்கனவே நிரூபிக்கப்பட்டபடி, ஆர்த்தடாக்ஸ் திருச்சபைக்கு முரணான சில குறிப்பிட்ட செயல்களைச் செய்கின்றன. ஆயினும் அனைவரும், பிளவுபட்டு ஒரே மனதுடனும் ஒரே குரலுடனும் பேசி, கிறிஸ்துவின் திருச்சபையை இறைப்பழிச்சொற்களால் நிந்தித்து, அனைவரும் ஒன்றாக சாத்தானின் வலையில் சிக்கி, அவனது தீய சித்தத்திற்கு ஆளாகி, அனைவரும் ஒன்றாக சாத்தானின் சித்தத்தை நிறைவேற்றுகிறார்கள்.</w:t>
      </w:r>
      <w:r w:rsidRPr="00E541CA">
        <w:rPr>
          <w:rStyle w:val="FootnoteReference"/>
        </w:rPr>
        <w:footnoteReference w:id="693"/>
      </w:r>
      <w:r w:rsidRPr="00E541CA">
        <w:t xml:space="preserve"> ஏனெனில், தேவாலயத்திற்கு எதிரான பிளவுகளிலும் நிந்தனைகளிலும், அவர்கள் பிசாசின் சித்தத்தின்படி ஒருவருக்கொருவர் உடன்படுகிறார்கள்; ஆகையால், அவர்கள் ஒருவருக்கொருவர் தீச்செயல்களில் உடந்தையாக இருக்கிறார்கள், திருத்தூதரின் தீர்ப்பின்படி: </w:t>
      </w:r>
      <w:r w:rsidRPr="00E541CA">
        <w:rPr>
          <w:i/>
        </w:rPr>
        <w:t xml:space="preserve">'ஒரு காரியத்தில் பாவம் செய்பவன் எல்லார் முன்னாலும் குற்றவாளி</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அத்தியாயம் 21. திருச்சபையைப் பிளவுபடுத்துபவனின் எல்லா நற்செயல்களும் தீமையானவை</w:t>
      </w:r>
      <w:bookmarkEnd w:id="96"/>
    </w:p>
    <w:p w:rsidRPr="00E541CA" w:rsidR="00E541CA" w:rsidP="00E541CA" w:rsidRDefault="00E541CA" w14:paraId="5B3962F7" w14:textId="62650154">
      <w:pPr>
        <w:ind w:firstLine="720"/>
        <w:rPr>
          <w:i/>
        </w:rPr>
      </w:pPr>
      <w:r w:rsidRPr="00E541CA">
        <w:t xml:space="preserve">பிளவுபடுத்தும் பிரிவினரிடையே, அடிக்கடி நோன்பு நோற்பது, நீண்ட நேரம் ஜெபிப்பது போன்ற மனிதர்களின் பார்வையில் நல்ல சில செயல்கள் செய்யப்பட்டாலும்; ஆயினும், இவை அனைத்தும் சாராம்சத்தில் தீமையானவை, ஏனெனில் அவை கிறிஸ்துவின் திருச்சபையைப் பிளவுபடுத்துபவர்களால் பிளவுபட்டுச் செய்யப்படுகின்றன; மேலும், அவர்களின் ஒற்றுமையற்ற தன்மையால், திருச்சபையின் தலைவரான கிறிஸ்து பெரிதும் கோபமூட்டப்படுகிறார். தனது அருமையான இரத்தத்தால் மீட்கப்பட்ட திருச்சபைக்கு எதிராக நிற்கும் பிளவு, மற்றும் அரியான்கள் கிறிஸ்துவின் ஆடையை, அல்லது கிறிஸ்துவின் திருச்சபையான அவருடைய உடலையே துண்டித்தது போல விசுவாசிகளுக்குள் ஒற்றுமையின்மையை ஏற்படுத்தும் அது போன்றது வேறு எது நம் இறைவனாகிய கிறிஸ்துவைக் கோபமூட்ட முடியும்? மहान்கிறிஸ்தவ போதகரான புனித யோவான் கிறிசோஸ்தோம் கூறுவதைக் கேளுங்கள்: 'திருச்சபையின் பிளவு போல வேறு எதுவும் கடவுளை அவ்வளவாகக் கோபமூட்டாது; நாம் எண்ணற்ற நற்செயல்களைச் செய்தாலும், அவருடைய உடலைப் பிரிக்கும் நாம், திருச்சபையின் ஒற்றுமையைப் பிரிப்பவர்களை விடக் குறைந்த தண்டனையையே பெறுவோம்'</w:t>
      </w:r>
      <w:r w:rsidRPr="00E541CA">
        <w:rPr>
          <w:rStyle w:val="FootnoteReference"/>
        </w:rPr>
        <w:footnoteReference w:id="695"/>
      </w:r>
      <w:r w:rsidRPr="00E541CA">
        <w:t xml:space="preserve"> . இங்குள்ள அனைவரும் கிரிசோஸ்டத்தின் வார்த்தைகளைக் கவனிக்கட்டும்: 'ஒருவர் எண்ணற்ற நற்செயல்களைச் செய்தாலும், சண்டை மற்றும் பிளவுகள் மூலம் திருச்சபையின் ஒற்றுமையைப் பிரித்தால், அவர் இரட்சிக்கப்படமாட்டார், ஆனால் அழிந்து போவார்; ஏனெனில், அவர் கிறிஸ்துவின் உடலைப் பிரிப்பது போலவே அவருடைய கோபத்தையும் தூண்டுகிறார்.' மேலும், பிளவுகளை உண்டாக்குபவர்களுக்கு ஒரு எச்சரிக்கையாகவும், தனது வார்த்தைகளுக்கு வலு சேர்க்கும் விதமாகவும், இந்த உலகளாவிய ஆசிரியர்</w:t>
      </w:r>
      <w:r w:rsidRPr="00E541CA">
        <w:t xml:space="preserve">, திருச்சபையின் மிகப் பழைமையான ஆசிரியரான, </w:t>
      </w:r>
      <w:r w:rsidRPr="00E541CA">
        <w:t xml:space="preserve">கார்தாஜின் பெயர் தெரியாத புனித வீரமரணமடைந்த ஆயர் சிப்ரியானை மேற்கோள் காட்டுகிறார்</w:t>
      </w:r>
      <w:r w:rsidRPr="00E541CA">
        <w:rPr>
          <w:rStyle w:val="FootnoteReference"/>
        </w:rPr>
        <w:footnoteReference w:id="696"/>
      </w:r>
      <w:r w:rsidRPr="00E541CA">
        <w:t xml:space="preserve"> . ஏனெனில், கிரிசோஸ்டோமுக்கு நூறு ஆண்டுகளுக்கு முன்பே சிப்ரியான் வாழ்ந்தார். கர்த்தேஜைச் சேர்ந்த சிர்பியன், கி.பி. 261-ல் கிறிஸ்துவின் பிறப்புக்குப் பிந்தைய கோடைக்காலத்தில் வீரமரணம் அடைந்தார்; இருப்பினும், கிரிசோஸ்தோம் 382-ஆம் ஆண்டின் கோடைக்காலத்தில் ஆண்டிோக்கியாவில் பேராயர் மெலெடியஸால் ஒரு டிகனாக நியமிக்கப்பட்டார்; ஏனெனில், கிரிசோஸ்தோம் புனித சிர்பியன் பெயர் குறிப்பிடாமல் மேற்கோள் காட்டி கூறுகிறார்: 'ஒரு குறிப்பிட்ட புனிதர் ஒரு பெருமையுடன் கூடியதாகத் தோன்றக்கூடிய ஒன்றைக் கூறினார், ஆனாலும் அது உண்மையே.' 'அப்படியானால் இது என்ன? ஒரு புனிதர் இரத்தம் கூட இந்தப் பாவத்திற்குப் பரிகாரம் செய்ய முடியாது.' அவர் கூறினார்: 'சொல்லுங்கள், எந்தக் காரணத்திற்காக நீங்கள் ஒரு புனிதர் ஆவீர்கள்? அது கிறிஸ்துவின் மகிமைக்காக அல்லவா? கிறிஸ்துவின் பொருட்டு உங்கள் ஆன்மாவை நீங்கள் ஒப்புக்கொடுக்கிறீர்கள், அதேபோல் கிறிஸ்துவும் தம்முடைய ஆன்மாவை ஒப்புக்கொடுத்த திருச்சபையை அழித்தொழிக்க முயன்றார் அல்லவா?' பவுல் கூறுவதைக் கேளுங்கள்: </w:t>
      </w:r>
      <w:r w:rsidRPr="00E541CA">
        <w:rPr>
          <w:i/>
        </w:rPr>
        <w:t xml:space="preserve">'தேவனுடைய சபையைத் துன்புறுத்தி </w:t>
      </w:r>
      <w:r w:rsidRPr="00E541CA">
        <w:t xml:space="preserve">அதை அழிக்க முயன்றபடியினாலே</w:t>
      </w:r>
      <w:r w:rsidRPr="00E541CA">
        <w:rPr>
          <w:i/>
        </w:rPr>
        <w:t xml:space="preserve">, நான் அப்போஸ்தலன் என்று அழைக்கப்படத் தகுதியற்றவன்'</w:t>
      </w:r>
      <w:r w:rsidRPr="00E541CA">
        <w:rPr>
          <w:rStyle w:val="FootnoteReference"/>
        </w:rPr>
        <w:footnoteReference w:id="697"/>
      </w:r>
      <w:r w:rsidRPr="00E541CA">
        <w:t xml:space="preserve"> . இதுவரை கிறிசோஸ்தோம். இங்கே நீங்கள் திருச்சபையின் இரண்டு புனித போதகர்களான சிப்பிரியன் மற்றும் கிறிசோஸ்தோம்களைக் கேட்கிறீர்கள்; புனித திருச்சபையைப் பிளவுபடுத்தும் பிளவுபடுத்தலின் பாவத்தை வீரர்களின் இரத்தம் கழுவ முடியாது என்று அவர்கள் அறிவிக்கின்றனர். ஏனெனில், எல்லாத் தீச்செயல்களிலும், மிகவும் கொடூரமானதும் தீயதும் பிளவுபடுத்தல் ஆகும்; அதுவே கிறிஸ்துவின் திருச்சபையில் அவர்கள் ஏற்படுத்தும் கருத்து வேறுபாடு, அதன் மூலம் (அவர்களில் ஏதேனும் இருந்தால்) அவர்களின் நற்செயல்களும் அழிக்கப்படுகின்றன. பிளவுபடுத்தியவர்களைப் பற்றி, ஆன்மாவின் பிரிவைக் குறித்த தனது трактаட்டில் புனித அலெக்சாந்திரிய சிரில் எழுதிய வார்த்தைகளை நாம் இங்கு குறிப்பிடத் தவறக்கூடாது: 'திருச்சபையிலிருந்தும் திருவிருந்திலிருந்தும் தங்களைப் பிரித்துக் கொண்டவர்கள் கடவுளின் எதிரிகளாகவும் பேய்களின் நண்பர்களாகவும் ஆகிவிடுகிறார்கள்'</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அத்தியாயம் 22. பிளவுவாத நடைமுறைகள் கடவுளுக்குப் பிரியமானவை அல்ல என்பதற்கான ஒரு வெளிப்படையான விவரம்</w:t>
      </w:r>
      <w:bookmarkEnd w:id="97"/>
    </w:p>
    <w:p w:rsidRPr="00E541CA" w:rsidR="00E541CA" w:rsidP="00E541CA" w:rsidRDefault="00E541CA" w14:paraId="40A43084" w14:textId="16D803D3">
      <w:pPr>
        <w:ind w:firstLine="720"/>
        <w:rPr>
          <w:i/>
        </w:rPr>
      </w:pPr>
      <w:r w:rsidRPr="00E541CA">
        <w:t xml:space="preserve">முன்னரே நாம் கேட்டபடி, ஆசீர்வதிக்கப்பட்ட நினைவுடைய சயீபீரியாவின் பேராயர், அவருடைய மேன்மைமிகு இஞ்ஞாசியார், தனது சயீபீரிய மறைமாவட்டத்திற்கு எழுதிய மூன்றாவது திருமுகத்தில், நிஞ்னி நோவ்கோராட் எல்லைகளுக்குள், அரண்மனைக் கிராமங்களில், க்னியாஜினின் மற்றும் முராஷ்கின் மக்களைப் பற்றி, அவர்கள் தங்கள் மனைவிகள் மற்றும் குழந்தைகளுடன் ஒரு களஞ்சியத்தில் உயிருடன் எரிக்கப்பட்டபோது, நெருப்பின் மேலே புகைக்கு மத்தியில், இரண்டு கறுப்பின எத்தியோப்பியர்கள் காற்றில் பறந்து, மகிழ்ச்சியுடன் கைதட்டி, </w:t>
      </w:r>
      <w:r w:rsidRPr="00E541CA">
        <w:rPr>
          <w:i/>
        </w:rPr>
        <w:t xml:space="preserve">'அவர்கள் எங்களுக்குச் சொந்தமானவர்கள், அவர்கள் எங்களுக்குச் சொந்தமானவர்கள்!'</w:t>
      </w:r>
      <w:r w:rsidRPr="00E541CA">
        <w:t xml:space="preserve"> என்று கூச்சலிட்டது காணப்பட்டது</w:t>
      </w:r>
      <w:r w:rsidRPr="00E541CA">
        <w:rPr>
          <w:i/>
        </w:rPr>
        <w:t xml:space="preserve">.</w:t>
      </w:r>
    </w:p>
    <w:p w:rsidRPr="00E541CA" w:rsidR="00E541CA" w:rsidP="00E541CA" w:rsidRDefault="00E541CA" w14:paraId="381A06C7" w14:textId="0B11265F">
      <w:pPr>
        <w:ind w:firstLine="720"/>
      </w:pPr>
      <w:r w:rsidRPr="00E541CA">
        <w:t xml:space="preserve">மேலும், டியுமென் அருகே உள்ள காடுகளில் ஏராளமான மக்கள் தீயில் கருகி இறந்தபோது, அந்த இடத்தில் இரவு முழுவதும் துயரமான அழுகுரல்கள் கேட்டன: </w:t>
      </w:r>
      <w:r w:rsidRPr="00E541CA">
        <w:rPr>
          <w:i/>
        </w:rPr>
        <w:t xml:space="preserve">'ஐயோ, அவர்கள் போய்விட்டார்கள்! ஐயோ, அவர்கள் போய்விட்டார்கள்!' </w:t>
      </w:r>
      <w:r w:rsidRPr="00E541CA">
        <w:t xml:space="preserve">அந்த இடத்திலிருந்து நீண்ட காலத்திற்கு ஒரு பயங்கரமான துர்நாற்றம் வீசியது. முன்பு குறிப்பிட்டது போல, டோம்ஸ்க் மாவட்டத்திலும் இதேபோன்று நடந்தது. நாம் மேலே குறிப்பிட்ட உள்ளூர்வாசியான மாக்சிம் டானிலோவ் என்பவரால் உண்மையாக விவரிக்கப்பட்டபடி, உஸ்த்யுக் மாவட்டத்தில், செரெபோவ்ஸ்க் வோலோஸ்டிலும் இதேபோன்று நடந்தது.</w:t>
      </w:r>
    </w:p>
    <w:p w:rsidRPr="00E541CA" w:rsidR="00E541CA" w:rsidP="00E541CA" w:rsidRDefault="00E541CA" w14:paraId="2A52FE0B" w14:textId="44905E91">
      <w:pPr>
        <w:ind w:firstLine="720"/>
      </w:pPr>
      <w:r w:rsidRPr="00E541CA">
        <w:t xml:space="preserve">தனது மதபோதனையால் மனந்திரும்பிய, ஆனால் மீண்டும் ஒரு பன்றி சேறும் சகதியுமான குழியில் செல்வது போல அதற்குத் திரும்பிய, ஆலயத்தை அசுத்தப்படுத்திய குரு நிக்கிதாவின் மரணத்திலிருந்து, பிளவுபடுத்தும் மதபோதனைகள் மீதான கடவுளின் அதிருப்தியை நன்கு காணலாம்; அவர்களில், அவருடைய மேன்மைமிகு இஞ்ஞாசியார் தனது மூன்றாவது நிருபத்தின் முடிவில், 7190 ஆம் ஆண்டில், கலகக்கார ஸ்ட்ரெல்ட்ஸிகளால் மாஸ்கோவில் ஏற்பட்ட குழப்பத்தின் போது, நிக்கிதா, தனது கூட்டாளிகளுடன் சேர்ந்து—அதற்கு ஒரு வாய்ப்பைக் கண்டறிந்து— மேலும், செம்யோன் டிடோவின் படைப்பிரிவில், யவுஸாவுக்கு அப்பால் அமைந்திருந்த ஸ்டிரெல்ட்ஸி குடியிருப்பில் வசித்த, அரச நகரில் குழப்பத்தை ஏற்படுத்திக் கொண்டிருந்த கிளர்ச்சியாளர்களின் உதவியுடன், அங்கிருந்து செங்கோட்டைக்குச் சென்று, மக்களிடம் மிகுந்த துணிச்சலுடன் உரக்கக் கூச்சலிட்டார்: 'ஓ ஆர்த்தடாக்ஸ் மக்களே, உண்மையான விசுவாசத்திற்காக உறுதியாக நில்லுங்கள்; ஏனெனில், இப்போதைக்குப் பூமியில், ரஷ்யாவிலோ அல்லது கிரேக்கர்களிடையேயோ உண்மையான திருச்சபை இல்லை; நாங்கள் மட்டுமே இன்னும் ஆர்த்தடாக்ஸ் கிறிஸ்தவ விசுவாசத்தைக் கடைப்பிடிக்கிறோம், ஆசீர்வதிக்கப்பட்ட தியோடோரெட் எழுதியது போல, நாங்கள் இரண்டு விரல்களால் ஞானஸ்நானம் பெறுகிறோம், அது தேவனுடைய குமாரனின் தெய்வீகத்தையும் மனிதத்தன்மையையும் குறிக்கிறது: ஆனால் மூன்று விரல்களால் ஞானஸ்நானம் பெறுபவர் கிறிஸ்துவின் எதிரியுடன் நித்திய வேதனையில் இருப்பார், ஏனெனில் அது கிறிஸ்துவின் எதிரியின் முத்திரையாகும், இவ்வாறு இறை நிந்தனையாகப் பேசி, அந்தப் பாவி மனிதன், தற்போதைய தேவாலயங்களுக்குள் நுழைய வேண்டாம் என்றும், திருச்சபையிடமிருந்து எந்தப் புனிதப் பொருட்களையும் ஏற்றுக்கொள்ள வேண்டாம் என்றும் மக்களுக்குக் கற்பித்தார். ஆகவே, பேராயரும் அனைத்து திருச்சபை அதிகாரிகளும் லோப்னோயே இடத்திற்குச் செல்ல வேண்டும் என்றும், அங்கு விசுவாசம் குறித்து ஒரு விவாதம் நடைபெற வேண்டும் என்றும் அவர் கோரினார். மேலும், ஜூலை 5 ஆம் தேதி, அந்த சாபத்திற்குரிய மதபோதகரான நிக்கிதா, தன்னைப் போன்ற சிந்தனை கொண்ட தனது சீடர்களுடன், வெட்கமின்றி சக்கரவர்த்தியின் அரண்மனைகளுக்கு வந்து, பேராயர் மற்றும் ஆயர்களுடன் விசுவாசம் குறித்து விவாதிக்கத் துணிச்சலாகக் கோரினார். அவர்கள் முதன்மை தேவதூதர் தேவாலயத்திற்கு அருகில் அனாሎஜியன்களை அமைத்து, தங்களோடு கொண்டு வந்திருந்த சின்னங்களை அங்கே வைத்தனர். பின்னர், தாங்களே இருக்கைகளின் மீது நின்றுகொண்டு, தேவாலயத்திற்கு எதிராக இறை நிந்தனைகளைக் கூச்சலிட்டனர். அதே நேரத்தில், மக்களை மூன்று விரல்களால் பரிசுத்தத் திருத்தூது வடிவத்தில் சிலுவை அடையாளம் இடுவதற்குப் பதிலாக, ஆர்மீனிய முறைப்படி இரண்டு விரல்களால் தங்களுக்குள் சிலுவை அடையாளம் இடுமாறு கற்பித்தனர். அருள்பணிப் புனிதர் யோக்கீம், நிக்கிதா மற்றும் அவனது கூட்டாளிகளை அத்தகைய தீய செயலைக் கைவிடுமாறு அறிவுறுத்த, மாபெரும் பேராலயத்திலிருந்து இரண்டு பாதிரியார்களை அவர்களிடம் அனுப்பினார். ஆனால் அவர்கள் அந்தப் பாதிரியார்கள் மீது பாய்ந்து அவர்களைக் கடுமையாகத் தாக்கினர், அதனால் அந்தப் பாதிரியார்கள் தங்கள் தாக்குபவர்களின் கைகளிலிருந்து தப்பிப்பதே பெரும்பாடாக இருந்தது. எனவே, மதவிரோத வதந்திகளும் கலகமும் அதிகரித்து வருவதைக் கண்ட பாப்பிரான், புனித திருச்சபையைப் பாதுகாக்குமாறு சரசுகளை அழைத்தார். மிகவும் புகழ்பெற்ற சரசுகள், ஜான் அலெக்செய்விச் மற்றும் பீட்டர் அலெக்செய்விச் ஆகியோர் தங்கள் அரசக் படிகத்தால் அலங்கரிக்கப்பட்ட அறையில் ஒரு மன்றத்தைக் கூட்ட உத்தரவிட்டனர், அதில் அவர்களின் அரசத் தாயார், பக்திமிக்க சரசினா நத்தாலியா கிரில்லோவ்னா, மற்றும் அவர்களின் அரச மாமா, கௌரவப் இளவரசி ததியானா மிகைலோவ்னா, மற்றும் அவர்களின் அரச சகோதரிகள், கௌரவப் இளவரசிகள் சோபியா மற்றும் மரியா அலெக்செய்வ்னா ஆகியோர் தலைமையேற்றனர்; அவர்களுக்கு அருகில் புனிதப் பேரருளாளர் யோக்கீம் மற்றும் ஆயர்கள் அமர்ந்திருந்தனர். மேலும், நிக்கிதா என்ற மதவிரோதி, தன்னுடன் ஒரே எண்ணம் கொண்ட பின்தொடர்பவர்களுடன் நுழைந்தபோது, ​​அவன் ஒரு சுருளை வழங்கினான், அதில் அவனது அனைத்து பைத்தியக்காரத்தனமான உளறல்களும் எழுதப்பட்டிருந்தன. புனித திருச்சபைக்கு எதிரான அனைத்து இறை நிந்தனைகளையும், திருச்சபை சீர்திருத்தங்கள் குறித்து மிகவும் புகழ்பெற்ற ஜார் மன்னர்களிடமிருந்து நியாயமான தீர்ப்பைக் கோரிய ஒரு மனுவுடனும் சமர்ப்பித்தார். புனித வேதாகமங்களை அடிப்படையாகக் கொண்டு ஒரு நீண்ட கண்டன உரையை நிகழ்த்திய பிறகு, தனது அனைத்து மதவிரோத முட்டாள்தனத்திற்காகவும் அம்பலப்படுத்தப்பட்டு அவமானப்படுத்தப்பட்ட நிக்கிதா, தன்னைக் கண்டித்த கோல்மோகோரியின் பேராயர், மாண்புமிகு அதானசியஸின் மீது ஆத்திரமாகப் பாய்ந்து, அவரது மார்பில் தாக்கினான்; இந்தத் துணிச்சலுக்கும் பொறுப்பற்ற செயலுக்கும், நிக்கிதாவும் அவனுடன் இருந்தவர்களும் சார் மன்னரின் ஆணையால் உடனடியாக அரச சபையிலிருந்து நாடு கடத்தப்பட்டனர். அவர்கள் நகரத்தின் வழியாக லோப்னோய் இடத்தை நோக்கிச் சென்றபோது, ஓநாய்களைப் போலக் கத்தியவாறு, உரத்த குரலில், 'நாம் வெற்றி பெற்றோம், நாம் வெற்றி பெற்றோம்!' என்று கூச்சலிட்டனர். ஏனெனில், மன்றத்தில் யாராலும் அவர்களுக்கு எதிராக ஒரு வார்த்தை கூடச் சொல்ல முடியவில்லை. அவர்கள் மரணதண்டனை இடத்திற்கு ஏறி, அங்கே இருந்த மக்களிடம் கூச்சலிட்டபோது, கர்த்தராகிய தேவன் தாமே, தம்முடைய திருச்சபைக்கு எதிரான அவர்களின் நிந்தனையைத் தாங்கமாட்டாமல், ஒரு திடீர் தண்டனை மூலம் அவர்களின் மதவாதத் திட்டங்களை வெளிப்படுத்தினார்: ஏனெனில், ஒரு தீய ஆவி, மதவாதத் தலைவனும் நிந்தனையாளனுமான நிக்கிதாவைத் தாக்கியது, உடனடியாக நிக்கிதா விறைத்து, பிசாசு பிடித்தவனாகத் தரையில் விழுந்தான். அப்போது, மக்கள் அனைவரும் அவர்மேல் கடவுளின் பழிவாங்கலைக் கண்டு, நிக்கிதா ஒரு வெளிப்படையான பிளவுவாதக் கோட்பாட்டாளர், புனித திருச்சபைக்கு இறைவார்த்தைப் புரியாதவர், மற்றும் கடவுளின் எதிரி என்பதை உணர்ந்தனர்; மற்றும் அடுத்த நாள் காலையில், உற்சாகம் கொண்ட அனைத்து காலாட்படைப் பிரிவுகளும், முன்பு தாங்கள் உதவி செய்த அந்த சாபத்திற்குரிய மதபோதகனைப் பிடித்து, அவனைக் கட்டி, குடிமுறை நீதிமன்றத்தின் முன் கொண்டு வந்தனர்; மேலும், ஜார் மன்னரின் ஆணைப்படி, நிக்கிதா ஒரு மதபோதகன் மற்றும் மக்களைத் தூண்டியவன் என்ற குற்றத்திற்காக மரணதண்டனை விதிக்கப்பட்டான்.</w:t>
      </w:r>
    </w:p>
    <w:p w:rsidRPr="00E541CA" w:rsidR="00E541CA" w:rsidP="00E541CA" w:rsidRDefault="00E541CA" w14:paraId="2620235A" w14:textId="1D75CCE6">
      <w:pPr>
        <w:ind w:firstLine="720"/>
      </w:pPr>
      <w:r w:rsidRPr="00E541CA">
        <w:lastRenderedPageBreak/>
      </w:r>
      <w:r w:rsidRPr="00E541CA">
        <w:t xml:space="preserve">இதன் மூலம், பிளவுபடுத்தும் தீய எண்ணத்தின் மீதான கடவுளின் அதிருப்தியை நாம் தெளிவாகக் காணலாம்; ஏனெனில், தேவாலயத்தைக் குறித்து வெளிப்படையாக இறை நிந்தனை செய்த மதகுரு நிதிதா, மாஸ்கோவின் மக்கள் அனைவரின் கண்களுக்கு முன்பாக வெளிப்படையாக சாத்தானின் கைக்கு ஒப்புக்கொடுக்கப்பட்டார். மேலும், நிதிதாவின் பைத்தியக்காரத்தனம், அவருடைய மற்றும் அவருடைய ஒரே மாதிரியான எண்ணம் கொண்ட சீடர்கள் அனைவரின் மதகுருத்துவத்தையும் தெளிவாக அம்பலப்படுத்தியது.</w:t>
      </w:r>
    </w:p>
    <w:p w:rsidRPr="00E541CA" w:rsidR="00E541CA" w:rsidP="00E541CA" w:rsidRDefault="00E541CA" w14:paraId="4BCAEBA0" w14:textId="13AE64D0">
      <w:pPr>
        <w:ind w:firstLine="720"/>
      </w:pPr>
      <w:r w:rsidRPr="00E541CA">
        <w:t xml:space="preserve">மேலும், இந்தக் கட்டுரையின் முதல் பகுதியில் நாம் குறிப்பிட்ட பாச்சோமியஸ் என்ற துறவி இருந்தார், அவர் தனது குழந்தைப் பருவத்தில் போஷெகோன்ஸ்கி மாவட்டத்திலிருந்து அந்தக் காடுகளுக்குக் கொண்டு செல்லப்பட்டு, அங்கே வளர்ந்தார், மேலும் இங்கு அவர் பெற்ற உண்மையான ஞானஸ்நானத்திற்குப் பிறகு பிளவுவாதிகளால் இரண்டு முறை மீண்டும் ஞானஸ்நானம் பெற்றார்: முதலில் அவர்கள் அவரை 'பெஸ்போபோவ்ஷ்சினா' என்ற பிரிவில் மீண்டும் ஞானஸ்நானம் செய்தனர்; மற்றும் இரண்டாவது முறையாக 'போபோவ்ஷ்சினா' என்ற பிரிவில் மீண்டும் ஞானஸ்நானம் பெற்றார், அங்கு அவரது உலகியல் பெயர் பங்கா, அதாவது பந்தேலேயோன் என்பதாகும். புனித திருச்சபையை நோக்கித் திரும்பிய அவர், மேற்கூறிய அபட் பிடிரிம் என்பவரால் துறவியായി முடி திருத்தப்பட்டார்: அந்தத் துறவி, பகோமியஸ், எங்கள் இந்தக் குறிப்பின் காரணமாகும்; இது உண்மையே, ஏனெனில் இந்த நிகழ்வுகள் அவர் பிளவுபடுத்தியவர்களிடையே தங்கியிருந்தபோது நடந்தன.</w:t>
      </w:r>
    </w:p>
    <w:p w:rsidRPr="00E541CA" w:rsidR="00E541CA" w:rsidP="00E541CA" w:rsidRDefault="00E541CA" w14:paraId="4EB322F7" w14:textId="1AC1ACD4">
      <w:pPr>
        <w:ind w:firstLine="720"/>
      </w:pPr>
      <w:r w:rsidRPr="00E541CA">
        <w:t xml:space="preserve">அனுஃப்ரியெவ்ஸ்கி மாவட்டத்தில் மூத்த எலெனாவின் பெண் துறவிகள் மடம் உள்ளது, அதில் நூற்றுக்கும் மேற்பட்ட பெண் துறவிகள் உள்ளனர். இப்போது அவர்களுக்கு மத்தியில் பின்வரும் சம்பவம் நிகழ்ந்தது: சுமார் ஐந்து ஆண்டுகளுக்கு முன்பு, ஒரு வயதான கன்னியாஸ்திரி இறந்து, தங்கள் ஆசிரியரும் ஆன்மீக வழிகாட்டியுமான அனஃப்ரியஸ் வணிகத்திற்காக வெளியில் சென்றிருந்ததால், அவரை எதிர்பார்த்து இரண்டு நாட்கள் புதைக்கப்படாமல் கிடந்தார். மேலும், அனூப்ரியஸ் இறந்தவரை அடக்கம் செய்ய வருவதற்கு முன்பே, அந்த இறந்த மூத்த மதகுரு மீண்டும் உயிர் பெற்று, அவர் கிடந்த அதே இடத்தில் எழுந்து அமர்ந்தார்; மேலும் அவர் அபஸ்ஸை நோக்கி, 'அம்மா! என் அருகே வாருங்கள்' என்று அழைக்கத் தொடங்கினார். அங்கு இருந்த அனைவர் மீதும் பெரும் பயம் ஏற்பட்டது. தலைமைத் துறவி அவளிடம் சென்றார், மேலும் உயிருடன் திரும்பிய அந்தப் பெண், அனைத்துத் துறவிகள் தன்னிடம் கூடிவருமாறு கட்டளையிட்டாள்; மேலும் தன்னிடம் வந்த அனைவரிடமும், 'நாம் அனைவரும் அனூப்ரியஸின் போதனைகளைப் பின்பற்றுவதால், நாம் சொர்க்கத்திற்குச் செல்லாமல், வேதனைக்குச் செல்கிறோம்' என்று கூறினாள். இதைச் சொன்னவுடன், அவள் உடனடியாக மீண்டும் படுத்து இறந்தாள். அப்போது அனைத்து கன்னியாஸ்திரீகளும் பெரும் அச்சம் கொண்டனர், மேலும் பலர் அந்த இடத்தை விட்டு வெளியேறி புனித தேவாலயத்திற்குத் திரும்புவதைப் பற்றி சிந்திக்கத் தொடங்கினர். இதற்கிடையில், அனூஃப்ரி வந்து, நடந்த அற்புதத்தைப் பற்றி அறிந்துகொண்டு, அவர்களைப் பின்வருமாறு சமாதானப்படுத்தத் தொடங்கினார்: 'அது சாத்தான் செய்த வேலை, நீங்கள் கண்டது ஒரு தரிசனம், உண்மையல்ல.'</w:t>
      </w:r>
    </w:p>
    <w:p w:rsidRPr="00E541CA" w:rsidR="00E541CA" w:rsidP="00E541CA" w:rsidRDefault="00E541CA" w14:paraId="6784E789" w14:textId="5E6F182B">
      <w:pPr>
        <w:ind w:firstLine="720"/>
      </w:pPr>
      <w:r w:rsidRPr="00E541CA">
        <w:t xml:space="preserve">பெஸ்போபோவ்ஷ்சினா இயக்கத்தின் பின்தொடர்பவரான இவான் வாசிליевич, யாஸ்விட்ஸியில் (போச்சினோக் எனப்படும் கிராமம்; அங்குள்ள ஷெரெமெடெவ்களின் எஸ்டேட் சுமார் நான்கு ஆண்டுகளுக்கு முன்பு கைவிடப்பட்டிருந்தது, மேலும் உடல் அங்கே ஒரு நாள் கிடந்தது, கழுவப்பட்டு உடை அணிவிக்கப்பட்டிருந்தது) வசித்து வந்தார். அவனது உடல் அருகே அமர்ந்து அழுதுகொண்டிருந்த அவனது தாய், இறந்தவன் உயிர் பெற்று, 'நான் மூழ்குகிறேன், நான் மூழ்குகிறேன்' என்று அலறத் தொடங்குவதைக் கண்டார். அவனுடைய தாய், பயந்து, அவனிடமிருந்து ஓடிவிட்டாள். அவன், எனினும், நினைவு திரும்பப் பெற்று, கண்ணீருடன் தன் தாயை அழைக்கத் தொடங்கினான். அப்போது அவனது தாயும், வீட்டில் இருந்த மற்றவர்களும் அவனிடம் வந்தனர்; மீண்டும் உயிர் பெற்ற அந்த மனிதன், தன் ஆன்மா எங்கே இருந்தது என்றும், தான் என்ன கண்டான் என்றும் விவரிக்கத் தொடங்கினான். 'சில எத்தியோப்பியர்கள் வந்து என்னைப் பிடித்துக் கொண்டனர்,' என்று அவன் சொன்னான், 'என்னை ஒரு பெரிய சதுப்பு நிலத்தில் வீசினர். அதன் பிறகு, நல்ல தோற்றமுடைய ஒரு மனிதர் வந்து, என் கையைப் பிடித்து, பயங்கரமான, நெருப்பு நிறைந்த இடங்கள் வழியாக என்னை அழைத்துச் சென்றார். மேலும், நரகத்தில் சித்திரவதை செய்யப்படும், கடுமையான நெருப்பில் எரியும் ஆன்மாக்களின் அனைத்து துறவி இல்லங்களையும் சபைகளையும் எனக்குக் காட்டினார்—முன்பு உயிருடன் இருந்ததாகவும், இப்போது இறந்துவிட்டதாகவும் நான் அறிந்திருந்தவர்கள்: பல்வேறு துறவி இல்லங்களின் ஆசிரியர்கள் மற்றும் சாதாரண மக்கள்; அவர்கள் அனைவரையும் நான் நெருப்பில் கண்டேன். 'நான் ஒரு இருண்ட வயலையும் கண்டேன்,' என்றார் அவர், 'அங்குதான் கடவுளை அறியாதவர்களுடைய, கிறிஸ்தவ போதனைகளைக் கேட்காதவர்களுடைய ஆன்மாக்கள் இருப்பதாகக் கூறப்பட்டது. ஆகையால், அந்த ஆன்மாக்கள் இருளில் இருக்கின்றன, ஆனால் நெருப்பில் இல்லை.' அப்போது வழிகாட்டி என்னிடம் கேட்டார்: 'நீ மனந்திரும்பி, தேவாலயத்திற்குச் செல்லத் தொடங்குவாயா, மேலும் இங்கு நீ காண்பதை அறிவிக்க எல்லாத் துறவி மடங்களையும் சுற்றிச் செல்வாயா? இல்லையென்றால், உன் எண்ணங்களுடன் உன்னையும் நான் நெருப்பில் வீசுவேன்.' நான் மனந்திரும்புவதாகவும், கட்டளையிடப்பட்ட அனைத்தையும் செய்வதாகவும் உறுதியளித்தேன். அந்த மனிதன், அந்த பயங்கரமான இடங்களிலிருந்து என்னை வெளியேற்றி, ஒரு சேற்றுக் குட்டைக்குக் கொண்டு வந்து என்னை அதில் வீசினான். நான், 'நான் மூழ்குகிறேன், நான் மூழ்குகிறேன்!' என்று அலறினேன், ஆனால் நான் உயிருடன் இருப்பதை உணர்ந்தேன். இறந்தவர்களிலிருந்து உயிர்த்தெழுந்த இவான், இதைத்தான் தன் தாயிடமும், அந்த நேரத்தில் அங்கே இருந்தவர்களிடமும் சொன்னான். பின்னர் அவன் எல்லாத் துறவி மடங்களுக்கும் சென்று, தன்னைப் பற்றியும்—தான் எப்படி இறந்தான், எப்படி சித்திரவதைகள் வழியாகக் கொண்டு செல்லப்பட்டான், என்ன கண்டான், எப்படி மீண்டும் உயிர் பெற்றான்—என்று சொல்லிக்கொண்டு வந்தான். ஆனால் அவர்கள் அவரை நம்பவில்லை; மாறாக, அவரைப் பரிகசித்து நிந்தித்தார்கள். அதன்பிறகு, அவர் தனது தாயுடன் ஒரு குறிப்பிட்ட ஊருக்குச் சென்றார் (பகோமியஸ் அந்த ஊரின் பெயரை நினைவுகூரவில்லை), மேலும் ஆர்த்தடாக்ஸ்கள் மத்தியில் சிறிது காலம் வாழ்ந்த பிறகு, பக்தி நிறைந்த நிலையில் காலமானார்.</w:t>
      </w:r>
    </w:p>
    <w:p w:rsidRPr="00E541CA" w:rsidR="00E541CA" w:rsidP="00E541CA" w:rsidRDefault="00E541CA" w14:paraId="60D2B06D" w14:textId="0DC72283">
      <w:pPr>
        <w:ind w:firstLine="720"/>
      </w:pPr>
      <w:r w:rsidRPr="00E541CA">
        <w:t xml:space="preserve">இத்தகைய வெளிப்படையான விவரங்களிலிருந்து, பிளவுவாதச் செயல்கள் எவ்வாறு கடவுளுக்கு வெறுப்பூட்டுகின்றன என்பதையும், அவை இரட்சிப்பிற்குத் தகுதியற்றவை, தண்டனைக்குரியவை என்பதையும் எவரும் முழுமையாக உணர முடியும்.</w:t>
      </w:r>
    </w:p>
    <w:p w:rsidRPr="00E541CA" w:rsidR="00E541CA" w:rsidP="00E541CA" w:rsidRDefault="00E541CA" w14:paraId="7738E153" w14:textId="404DE6BA">
      <w:pPr>
        <w:ind w:firstLine="720"/>
      </w:pPr>
      <w:r w:rsidRPr="00E541CA">
        <w:t xml:space="preserve">கிறிஸ்துவின் திருச்சபையையும் அதன் உண்மையான மேய்ப்பர்களையும் போதகர்களையும் கைவிட்டு, பிளவுபடுத்தும் பொய்ச் போதகர்களைப் பின்பற்றும் அனைவரும் இதைக் கேளுங்கள்: அவர்கள் எச்சரிக்கையாக இருந்து, யாரைக் கேட்கிறார்கள், யாரிடம் தங்கள் விசுவாசத்தை வைக்கிறார்கள், யாரைப் பின்பற்றுகிறார்கள் என்பதைக் கவனமாகப் பார்க்கட்டும்: கொலையாளிகள், ஆன்மாக்களை அழிப்பவர்கள், சூனியக்காரர்கள், மந்திரவாதிகள், பிளவுவாதிகள், பாசாங்குக்காரர்கள், வேசித்தனக்காரர்கள், சட்டமில்லாதவர்கள், புனித விசுவாசத்திலிருந்து மதம் மாறியவர்கள், தேவனுடைய மிக உயர்ந்த பரிசுத்தமான காரியங்களை இகழ்பவர்கள், பரிசுத்த ஆவியானவரின் கிருபையை மறுதலித்தவர்கள், உண்மையான வழி இகழப்படுவதற்குக் காரணமாக இருப்பவர்கள், எவர்களால் நமது ஆண்டவராகிய கிறிஸ்து தமது மிகவும் பரிசுத்தமான மறைபொருட்களில் அவமதிக்கப்படுகிறாரோ, எவர்களால் கிறிஸ்து என்னும் பெயர் நிந்திக்கப்படுகிறதோ, எவர்களுடைய அழிவில் பேய்கள் மகிழ்ச்சியடைகின்றனவோ,</w:t>
      </w:r>
      <w:r w:rsidRPr="00E541CA">
        <w:lastRenderedPageBreak/>
      </w:r>
      <w:r w:rsidRPr="00E541CA">
        <w:t xml:space="preserve"> எவர்களுடைய ஆன்மாக்கள், மரணத்திற்குப் பிறகு, gehenna நரக நெருப்பில் ஏற்றுக்கொள்ளப்படுகின்றனவோ, அவர்களைப் பின்தொடர்பவர்கள் என்ன இரட்சிப்பை நம்பவோ அல்லது எதிர்பார்க்கவோ முடியும்? நிச்சயமாக, தங்கள் தலைவர்களுக்கு நேரிடும் அதே அழிவைத்தான்.</w:t>
      </w:r>
    </w:p>
    <w:p w:rsidRPr="00E541CA" w:rsidR="00E541CA" w:rsidP="00E541CA" w:rsidRDefault="00E541CA" w14:paraId="1EC853A5" w14:textId="063DAEF2">
      <w:pPr>
        <w:ind w:firstLine="720"/>
      </w:pPr>
      <w:r w:rsidRPr="00E541CA">
        <w:t xml:space="preserve">பார்மின்று, அன்பான ஆர்த்தடாக்ஸ் மக்களே, கிறிஸ்துவின் மந்தையின் உண்மையான ஆடுகளே, மற்றும் அவருடைய பரிசுத்த திருச்சபையின் உண்மையான பிள்ளைகளே! பிரின் தோட்டத்தின் மூன்றாவது கனியான—அவர்களுடைய செயல்களை—நாம் நல்ல பகுத்தறிவுடன் ஆராய்ந்து, முழுமையாக விசாரித்துள்ளோம்:</w:t>
      </w:r>
    </w:p>
    <w:p w:rsidRPr="00E541CA" w:rsidR="00E541CA" w:rsidP="00E541CA" w:rsidRDefault="00E541CA" w14:paraId="02F4812F" w14:textId="790CA177">
      <w:pPr>
        <w:ind w:firstLine="720"/>
      </w:pPr>
      <w:r w:rsidRPr="00E541CA">
        <w:t xml:space="preserve">அவர்களின் செயல்களைப் பொறுத்தவரை, அவை வெறும் நன்மையின் பாசாங்குகளே,</w:t>
      </w:r>
    </w:p>
    <w:p w:rsidRPr="00E541CA" w:rsidR="00E541CA" w:rsidP="00E541CA" w:rsidRDefault="00E541CA" w14:paraId="067F8BF3" w14:textId="6628A5BE">
      <w:pPr>
        <w:ind w:firstLine="720"/>
      </w:pPr>
      <w:r w:rsidRPr="00E541CA">
        <w:t xml:space="preserve">ஆனால் துன்மார்க்கரைப் பொறுத்தவரை, அவர்கள் அவர்களை அங்கீகரிக்கிறார்கள்.</w:t>
      </w:r>
    </w:p>
    <w:p w:rsidRPr="00E541CA" w:rsidR="00E541CA" w:rsidP="00E541CA" w:rsidRDefault="00E541CA" w14:paraId="7172C049" w14:textId="5A47ABB3">
      <w:pPr>
        <w:ind w:firstLine="720"/>
      </w:pPr>
      <w:r w:rsidRPr="00E541CA">
        <w:t xml:space="preserve">மேலும் அந்தப் பழத்தில், சோதோமின் வண்ணமயமான ஆப்பிளைப் போலவே, இனிமையான சுவையைக் காணாமல், துர்நாற்றமடிக்கும் தூசியையும் சாம்பலையும் கண்டோம்; நாங்கள் கண்டது, நான் சொல்கிறேன், அது:</w:t>
      </w:r>
    </w:p>
    <w:p w:rsidRPr="00E541CA" w:rsidR="00E541CA" w:rsidP="00E541CA" w:rsidRDefault="00E541CA" w14:paraId="40302C74" w14:textId="132639A2">
      <w:pPr>
        <w:ind w:firstLine="720"/>
      </w:pPr>
      <w:r w:rsidRPr="00E541CA">
        <w:t xml:space="preserve">அவர்களுடைய நற்செயல்கள் கடவுளுக்குப் பிரியமானவை அல்ல, ஏனெனில் அவை பாசாங்குத்தனமாகச் செய்யப்படுகின்றன. மேலும், அவர்களுடைய எந்தச் செயல்களாவது பாசாங்குத்தனம் இல்லாமல் செய்யப்பட்டாலும், அவை கடவுளுக்குப் பிரியமானவையாக இருப்பதில்லை, அல்லது அவற்றின் மூலம் அவர்கள் இரட்சிப்பைப் பெறுவதில்லை: ஏனெனில், அவை ஆர்த்தடாக்ஸ் கத்தோலிக்க திருச்சபைக்கு வெளியே செய்யப்படுகின்றன, அது இல்லாமல் யாராலும் இரட்சிக்கப்பட முடியாது.</w:t>
      </w:r>
    </w:p>
    <w:p w:rsidRPr="00E541CA" w:rsidR="00E541CA" w:rsidP="00E541CA" w:rsidRDefault="00E541CA" w14:paraId="3B7CE98B" w14:textId="5B32164D">
      <w:pPr>
        <w:ind w:firstLine="720"/>
      </w:pPr>
      <w:r w:rsidRPr="00E541CA">
        <w:t xml:space="preserve">புனித திருச்சபைக்கு எதிராகத் தெளிவாகச் செய்யப்படும் அவர்களின் தீச்செயல்களைப் பொறுத்தவரை, அவற்றை யார் ஒப்புக்கொள்வார்கள்? இருளை ஒளி என்றும், இரவைப் பகல் என்றும், சேற்றைத் தங்கம் என்றும், நெருப்பைத் தண்ணீர் என்றும், கரியைப் பனி என்றும், பித்தையைத் தேன் என்றும் அழைக்க விரும்புகிறவன் மட்டுமே: அத்தகையவன் தீமையை நன்மை என்று அழைப்பான். ஆனால் அத்தகையோருக்கு ஐயோ! என்று ஏசாயா தீர்க்கதரிசி கூறுகிறார்: </w:t>
      </w:r>
      <w:r w:rsidRPr="00E541CA">
        <w:t xml:space="preserve">'தீமையை நன்மையென்றும், நன்மையைத் தீமையென்றும் </w:t>
      </w:r>
      <w:r w:rsidRPr="00E541CA">
        <w:rPr>
          <w:i/>
        </w:rPr>
        <w:t xml:space="preserve">கூப்பிடுபவர்களுக்கு ஐயோ</w:t>
      </w:r>
      <w:r w:rsidRPr="00E541CA">
        <w:t xml:space="preserve">; </w:t>
      </w:r>
      <w:r w:rsidRPr="00E541CA">
        <w:rPr>
          <w:i/>
        </w:rPr>
        <w:t xml:space="preserve">இருளை ஒளியென்றும், ஒளியை இருளென்றும் மாற்றுபவர்களுக்கு; கசப்பை இனிமையென்றும், இனிமையைக் கசப்பென்றும் மாற்றுபவர்களுக்கு </w:t>
      </w:r>
      <w:r w:rsidRPr="00E541CA">
        <w:t xml:space="preserve">ஐயோ'</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அத்தியாயம் 23. புத்தகத்தின் முடிவு, மற்றும் விசுவாசிகளுக்கு ஒரு அறிவுரை</w:t>
      </w:r>
      <w:bookmarkEnd w:id="98"/>
    </w:p>
    <w:p w:rsidRPr="00E541CA" w:rsidR="00E541CA" w:rsidP="00E541CA" w:rsidRDefault="00E541CA" w14:paraId="0CA9688B" w14:textId="5A1C4422">
      <w:pPr>
        <w:ind w:firstLine="720"/>
      </w:pPr>
      <w:r w:rsidRPr="00E541CA">
        <w:t xml:space="preserve">இவ்வாறு முழுமையான ஆய்வின் மூலம் நிறுவப்பட்டுள்ளது:</w:t>
      </w:r>
    </w:p>
    <w:p w:rsidRPr="00E541CA" w:rsidR="00E541CA" w:rsidP="00E541CA" w:rsidRDefault="00E541CA" w14:paraId="756BD1A6" w14:textId="4456D36D">
      <w:pPr>
        <w:ind w:firstLine="720"/>
        <w:rPr>
          <w:i/>
        </w:rPr>
      </w:pPr>
      <w:r w:rsidRPr="00E541CA">
        <w:rPr>
          <w:i/>
        </w:rPr>
        <w:t xml:space="preserve">பிளவுவாத நம்பிக்கை, மற்றும்</w:t>
      </w:r>
    </w:p>
    <w:p w:rsidRPr="00E541CA" w:rsidR="00E541CA" w:rsidP="00E541CA" w:rsidRDefault="00E541CA" w14:paraId="79734F0B" w14:textId="57AC62F0">
      <w:pPr>
        <w:ind w:firstLine="720"/>
        <w:rPr>
          <w:i/>
        </w:rPr>
      </w:pPr>
      <w:r w:rsidRPr="00E541CA">
        <w:rPr>
          <w:i/>
        </w:rPr>
        <w:t xml:space="preserve">அவர்களின் போதனைகள், மற்றும்</w:t>
      </w:r>
    </w:p>
    <w:p w:rsidRPr="00E541CA" w:rsidR="00E541CA" w:rsidP="00E541CA" w:rsidRDefault="00E541CA" w14:paraId="75D2E292" w14:textId="364AF5D9">
      <w:pPr>
        <w:ind w:firstLine="720"/>
        <w:rPr>
          <w:i/>
        </w:rPr>
      </w:pPr>
      <w:r w:rsidRPr="00E541CA">
        <w:rPr>
          <w:i/>
        </w:rPr>
        <w:t xml:space="preserve">அவர்களுடைய செயல்கள்:</w:t>
      </w:r>
    </w:p>
    <w:p w:rsidRPr="00E541CA" w:rsidR="00E541CA" w:rsidP="00E541CA" w:rsidRDefault="00E541CA" w14:paraId="77A7AE4B" w14:textId="76D66F40">
      <w:pPr>
        <w:ind w:firstLine="720"/>
      </w:pPr>
      <w:r w:rsidRPr="00E541CA">
        <w:t xml:space="preserve">மேலும் இது வெளிப்படையாகத் தெரிகிறது: உண்மையில்,</w:t>
      </w:r>
    </w:p>
    <w:p w:rsidRPr="00E541CA" w:rsidR="00E541CA" w:rsidP="00E541CA" w:rsidRDefault="00E541CA" w14:paraId="39D9CF3C" w14:textId="73F01340">
      <w:pPr>
        <w:ind w:firstLine="720"/>
        <w:rPr>
          <w:i/>
        </w:rPr>
      </w:pPr>
      <w:r w:rsidRPr="00E541CA">
        <w:rPr>
          <w:i/>
        </w:rPr>
        <w:t xml:space="preserve">அவர்களின் நம்பிக்கை பொய்யானது,</w:t>
      </w:r>
    </w:p>
    <w:p w:rsidRPr="00E541CA" w:rsidR="00E541CA" w:rsidP="00E541CA" w:rsidRDefault="00E541CA" w14:paraId="3D65CF5B" w14:textId="05D0AFFA">
      <w:pPr>
        <w:ind w:firstLine="720"/>
        <w:rPr>
          <w:i/>
        </w:rPr>
      </w:pPr>
      <w:r w:rsidRPr="00E541CA">
        <w:rPr>
          <w:i/>
        </w:rPr>
        <w:t xml:space="preserve">அவர்களின் போதனைகள் ஆன்மாவுக்குத் தீங்கு விளைவிப்பன, மற்றும்</w:t>
      </w:r>
    </w:p>
    <w:p w:rsidRPr="00E541CA" w:rsidR="00E541CA" w:rsidP="00E541CA" w:rsidRDefault="00E541CA" w14:paraId="216BE05A" w14:textId="428AAB4C">
      <w:pPr>
        <w:ind w:firstLine="720"/>
        <w:rPr>
          <w:i/>
        </w:rPr>
      </w:pPr>
      <w:r w:rsidRPr="00E541CA">
        <w:rPr>
          <w:i/>
        </w:rPr>
        <w:t xml:space="preserve">அவர்களுடைய செயல்கள் கடவுளுக்குப் பிரியமானவை அல்ல.</w:t>
      </w:r>
    </w:p>
    <w:p w:rsidRPr="00E541CA" w:rsidR="00E541CA" w:rsidP="00E541CA" w:rsidRDefault="00E541CA" w14:paraId="3D75F7D7" w14:textId="71B1D5DC">
      <w:pPr>
        <w:ind w:firstLine="720"/>
        <w:rPr>
          <w:b/>
        </w:rPr>
      </w:pPr>
      <w:r w:rsidRPr="00E541CA">
        <w:rPr>
          <w:b/>
        </w:rPr>
        <w:t xml:space="preserve">விசுவாசிகளுக்கு ஒரு அறிவுரை</w:t>
      </w:r>
    </w:p>
    <w:p w:rsidRPr="00E541CA" w:rsidR="00E541CA" w:rsidP="00E541CA" w:rsidRDefault="00E541CA" w14:paraId="440659F2" w14:textId="4C6BB37F">
      <w:pPr>
        <w:ind w:firstLine="720"/>
      </w:pPr>
      <w:r w:rsidRPr="00E541CA">
        <w:t xml:space="preserve">ஆகவே, தேவன் ஜனமே, கவனியுங்கள், பிளவுபடுத்தினவர்களால் உண்டாகும் வஞ்சனையையும் ஆவிக்குரிய தீங்கையும் அறிந்துகொண்டு</w:t>
      </w:r>
      <w:r w:rsidRPr="00E541CA">
        <w:rPr>
          <w:i/>
        </w:rPr>
        <w:t xml:space="preserve">, நாய்களையும், அக்கிரமக்காரர்களையும் எச்சரிக்கைப்படுங்கள்</w:t>
      </w:r>
      <w:r w:rsidRPr="00E541CA">
        <w:rPr>
          <w:rStyle w:val="FootnoteReference"/>
          <w:i/>
        </w:rPr>
        <w:footnoteReference w:id="700"/>
      </w:r>
      <w:r w:rsidRPr="00E541CA">
        <w:t xml:space="preserve"> . பிரின் காடுகளிலிருந்து வெளிவந்து, ஆட்டுத்தோல் போர்த்துக்கொண்டு இரகசியமாக உங்களை அணுகி, பொய்த் தீர்க்கதரிசனங்களாலும் போதனைகளாலும் உங்களை வஞ்சித்து, உங்கள் அழிவுக்கு வழிநடத்த முயற்சிக்கும் ஓநாய்களைக் குறித்து எச்சரிக்கையாக இருங்கள். இவர்கள் உண்மையிலேயே பொய்யான தீர்க்கதரிசிகளும் பொய்யான போதகர்களுமாவார்கள், அவர்களைப் பற்றிப் பரிசுத்த தலைமைத் தூதர் பேதுரு இவ்வாறு முன்னறிவித்தார்: </w:t>
      </w:r>
      <w:r w:rsidRPr="00E541CA">
        <w:rPr>
          <w:i/>
        </w:rPr>
        <w:t xml:space="preserve">'மக்களுக்குள் பொய்யான தீர்க்கதரிசிகள் இருந்தார்கள், அதுபோலவே உங்களுக்கும் பொய்யான போதகர்கள் வருவார்கள்; அவர்கள் அழிவை உண்டாக்கும் பிளவுபடுத்தும் போதனைகளை அறிமுகப்படுத்தி, தங்களை மீட்டெடுத்த ஆண்டவரை நிராகரித்து, தங்களுக்குச் சீக்கிரமான அழிவைக் கொண்டுவருவார்கள்: மேலும் பலர் அவர்களுடைய அநாகரிகத்தைப் பின்பற்றுவார்கள், அவர்களுடைய மூலமாக சத்தியத்தின் வழி நிந்திக்கப்படும்; மேலும் அவர்களுடைய பல தந்திரமான வார்த்தைகளால் உங்களைச் சிக்கவைப்பார்கள்: அவர்களுடைய நியாயத்தீர்ப்பு நீண்ட காலமாகத் தக்கவைக்கப்பட்டிருக்கிறது, அவர்களுடைய அழிவு தாமதமாகவில்லைslumbering</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பரிசுத்தரும் மிகுந்த புகழ்பெற்றவருமான அப்போஸ்தலனாகிய பவுல், இவர்களிடமிருந்து எச்சரிக்கையாக இருக்குமாறு நமக்குக் கட்டளையிடுகிறார்: </w:t>
      </w:r>
      <w:r w:rsidRPr="00E541CA">
        <w:rPr>
          <w:i/>
        </w:rPr>
        <w:t xml:space="preserve">'சகோதரரே, நீங்கள் கற்றுக்கொண்ட போதனைக்கு முரணாகப் பிரிவினைகளையும் தடைகளையும் உண்டாக்குகிறவர்களைக் குறித்து விலகி, அவர்களைத் தவிர்க்கும்படி நான் உங்களை ஊக்குவிக்கிறேன்'</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இவர்களே </w:t>
      </w:r>
      <w:r w:rsidRPr="00E541CA">
        <w:rPr>
          <w:i/>
        </w:rPr>
        <w:t xml:space="preserve">வேறுவிதமாகப் போதிப்பவர்கள், நமது கர்த்தராகிய இயேசு கிறிஸ்துவின் ஆரோக்கியமான வார்த்தைகளையும், ஆரோக்கியமான போதனையின் அடிப்படையிலான உபதேசத்தையும் பின்பற்றுவதில்லை; அவர்கள் பெருமையினால் வீங்கி, ஒன்றும் அறியாதவர்களாய், மூடநம்பிக்கையால் நோய்வாய்ப்பட்டு, வார்த்தைகளுக்காகச் சண்டையிட்டுத் தர்க்கிக்கிறார்கள்</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rPr>
          <w:i/>
        </w:rPr>
        <w:t xml:space="preserve">அவர்களுடைய மனங்கள் சீர்கெட்டு, சத்தியத்திலிருந்து வெறுக்கப்பட்டு, </w:t>
      </w:r>
      <w:r w:rsidRPr="00E541CA">
        <w:t xml:space="preserve">தங்கள் சொந்த </w:t>
      </w:r>
      <w:r w:rsidRPr="00E541CA">
        <w:t xml:space="preserve">பொல்லாத</w:t>
      </w:r>
      <w:r w:rsidRPr="00E541CA">
        <w:rPr>
          <w:i/>
        </w:rPr>
        <w:t xml:space="preserve"> 'பக்தியின்' மூலம் </w:t>
      </w:r>
      <w:r w:rsidRPr="00E541CA">
        <w:rPr>
          <w:i/>
        </w:rPr>
        <w:t xml:space="preserve">ஒரு </w:t>
      </w:r>
      <w:r w:rsidRPr="00E541CA">
        <w:t xml:space="preserve">பொய்யான</w:t>
      </w:r>
      <w:r w:rsidRPr="00E541CA">
        <w:rPr>
          <w:i/>
        </w:rPr>
        <w:t xml:space="preserve"> நற்பெயரைப் பெற முயலும் </w:t>
      </w:r>
      <w:r w:rsidRPr="00E541CA">
        <w:rPr>
          <w:i/>
        </w:rPr>
        <w:t xml:space="preserve">இவர்களிடமிருந்துதான் பொறாமை, சண்டை, அவதூறு மற்றும் தீய திட்டங்கள் வருகின்றன</w:t>
      </w:r>
      <w:r w:rsidRPr="00E541CA">
        <w:rPr>
          <w:rStyle w:val="FootnoteReference"/>
        </w:rPr>
        <w:footnoteReference w:id="704"/>
      </w:r>
      <w:r w:rsidRPr="00E541CA">
        <w:t xml:space="preserve"> . ஏனெனில் அவர்கள் பொல்லாதவர்கள், ஆனாலும் தங்களைப் பத்தர்கள் என்று கற்பனை செய்துகொள்கிறார்கள்; மேலும் மக்களை ஏமாற்றி, </w:t>
      </w:r>
      <w:r w:rsidRPr="00E541CA">
        <w:t xml:space="preserve">தங்களுக்கு</w:t>
      </w:r>
      <w:r w:rsidRPr="00E541CA">
        <w:lastRenderedPageBreak/>
      </w:r>
      <w:r w:rsidRPr="00E541CA">
        <w:t xml:space="preserve"> சொத்துக்களைச் </w:t>
      </w:r>
      <w:r w:rsidRPr="00E541CA">
        <w:t xml:space="preserve">சம்பாதித்து</w:t>
      </w:r>
      <w:r w:rsidRPr="00E541CA">
        <w:t xml:space="preserve">, செல்வந்தர்களின் தர்மங்களிலிருந்து லாபம் பெறுகிறார்கள். உண்மையிலிருந்து வெறுக்கப்பட்டவர்களும், மனதில் சீர்கெட்டவர்களும், தந்திரமான அவதூற்றுக்காரர்களுமான அத்தகைய வஞ்சகர்களிடமிருந்து விலகி இருக்குமாறு பவுல் தீமோத்தேயுவுக்குக் கட்டளையிடுகிறார்:</w:t>
      </w:r>
    </w:p>
    <w:p w:rsidRPr="00E541CA" w:rsidR="00E541CA" w:rsidP="00E541CA" w:rsidRDefault="00E541CA" w14:paraId="044B9C59" w14:textId="62F2C339">
      <w:pPr>
        <w:ind w:firstLine="720"/>
      </w:pPr>
      <w:r w:rsidRPr="00E541CA">
        <w:rPr>
          <w:i/>
        </w:rPr>
        <w:t xml:space="preserve">இவர்களே மக்களின் வீடுகளுக்குள் அத்துமீறி நுழைந்து, பாவங்களின் சுமையால் நொறுங்குண்ட இளம் பெண்களைத் தங்கள் வலைக்குள் சிக்க வைத்து, பல்வேறு விருப்பங்களால் உந்தப்பட்டு, எப்போதும் கற்றுக்கொண்டே இருப்பார்கள், ஆனாலும் ஒருபோதும் சத்தியத்தை அறிந்துகொள்ள இயலாதவர்கள்</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இவர்கள் வஞ்சகரும் மந்திரவாதிகளுமான மனிதர்கள், மேலும் மோசமான காரியங்களை நோக்கி முன்னேறி, வஞ்சித்து வஞ்சிக்கப்பட்டு வருகிறார்கள்</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இவர்களே புனித யோவான் கிறிசோஸ்தோம் அவர்களின் குணாதிசயம் பற்றி விவரிக்கும் நபர்கள். அவர் கூறுகிறார்: அவர்கள் வெறும் ஓநாய்கள் மட்டுமல்ல, தீச்செயல்களைச் செய்பவர்கள், எதிரிகள், பகைவர்கள், அவதூற்றுபவர்கள், இறை நிந்தனையாளர்கள், பாசாங்குக்காரர்கள், திருடர்கள், கொள்ளையர்கள், பொய்த் தீர்க்கதரிசிகள், மேலும் பொய்த் தீர்க்கதரிசிகள், குருடர் வழிகாட்டிகள், வழிதவறச் செய்பவர்கள், கிறிஸ்துவின் தந்திரசாலியான எதிரிகள், முட்டாள்கள், துன்மார்க்கனின் குமாரர்கள், ஆவியோடு போராடுபவர்கள், இவர்கள் பரிசுத்த ஆவியானவரைத் தூஷித்தவர்கள், இவர்களுக்கு இந்த யுகத்திலும் வரும் யுகத்திலும் மன்னிப்பே இராது, ஆனால் உண்மையைத் தூஷிக்க விதிக்கப்பட்டவர்கள் </w:t>
      </w:r>
      <w:r w:rsidRPr="00E541CA">
        <w:t xml:space="preserve">way</w:t>
      </w:r>
      <w:r w:rsidRPr="00E541CA">
        <w:rPr>
          <w:rStyle w:val="FootnoteReference"/>
        </w:rPr>
        <w:footnoteReference w:id="707"/>
      </w:r>
      <w:r w:rsidRPr="00E541CA">
        <w:t xml:space="preserve"> . </w:t>
      </w:r>
      <w:r w:rsidRPr="00E541CA">
        <w:rPr>
          <w:i/>
        </w:rPr>
        <w:t xml:space="preserve">இவர்களும் துன்மார்க்க பிசாசின் பிள்ளைகள், </w:t>
      </w:r>
      <w:r w:rsidRPr="00E541CA">
        <w:t xml:space="preserve">ஆண்டவர் இவர்களுக்குச் சொன்னது போல: </w:t>
      </w:r>
      <w:r w:rsidRPr="00E541CA">
        <w:rPr>
          <w:i/>
        </w:rPr>
        <w:t xml:space="preserve">'நீங்கள் உங்கள் பிதாவாகிய பிசாசுக்குரியவர்கள்'</w:t>
      </w:r>
      <w:r w:rsidRPr="00E541CA">
        <w:rPr>
          <w:rStyle w:val="FootnoteReference"/>
          <w:i/>
        </w:rPr>
        <w:footnoteReference w:id="708"/>
      </w:r>
      <w:r w:rsidRPr="00E541CA">
        <w:t xml:space="preserve"> . மேலும், இறையியலாளர் யோவான் </w:t>
      </w:r>
      <w:r w:rsidRPr="00E541CA">
        <w:t xml:space="preserve">கூறினார்</w:t>
      </w:r>
      <w:r w:rsidRPr="00E541CA">
        <w:t xml:space="preserve">: </w:t>
      </w:r>
      <w:r w:rsidRPr="00E541CA">
        <w:rPr>
          <w:i/>
        </w:rPr>
        <w:t xml:space="preserve">'அவர்கள் பிசாசின் பிள்ளைகள் என்று அ</w:t>
      </w:r>
      <w:r w:rsidRPr="00E541CA">
        <w:rPr>
          <w:i/>
        </w:rPr>
        <w:t xml:space="preserve">றிய</w:t>
      </w:r>
      <w:r w:rsidRPr="00E541CA">
        <w:rPr>
          <w:i/>
        </w:rPr>
        <w:t xml:space="preserve">ப்படுகிறார்கள்.' </w:t>
      </w:r>
      <w:r w:rsidRPr="00E541CA">
        <w:t xml:space="preserve">இதுவரை கிறிசோஸ்தோம்.</w:t>
      </w:r>
    </w:p>
    <w:p w:rsidRPr="00E541CA" w:rsidR="00E541CA" w:rsidP="00E541CA" w:rsidRDefault="00E541CA" w14:paraId="4083F905" w14:textId="72FCE825">
      <w:pPr>
        <w:ind w:firstLine="720"/>
      </w:pPr>
      <w:r w:rsidRPr="00E541CA">
        <w:t xml:space="preserve">அன்பானவர்களே, அத்தகையவர்களைக் குறித்து எச்சரிக்கையாயிருங்கள்! நான் உங்களை வேண்டிக்கொண்டு, அறிவுறுத்துகிறேன்; அவர்களுடைய கட்டுக்கதைகளைக் கவனிக்காதிருங்கள். ஏனெனில் புனித பவுல் தீமோத்தேயுவுக்கு இவ்வாறு அறிவுறுத்தினார்: </w:t>
      </w:r>
      <w:r w:rsidRPr="00E541CA">
        <w:rPr>
          <w:i/>
        </w:rPr>
        <w:t xml:space="preserve">'பரிசுத்தமற்ற மற்றும் கிழவிகளின் கட்டுக்கதைகளை நிராகரிக்கவும்; ஆனால் தேவபக்தியில் உங்களைப் பழக்கப்படுத்திக் </w:t>
      </w:r>
      <w:r w:rsidRPr="00E541CA">
        <w:t xml:space="preserve">கொள்ளுங்கள்'</w:t>
      </w:r>
      <w:r w:rsidRPr="00E541CA">
        <w:rPr>
          <w:rStyle w:val="FootnoteReference"/>
          <w:i/>
        </w:rPr>
        <w:footnoteReference w:id="709"/>
      </w:r>
      <w:r w:rsidRPr="00E541CA">
        <w:t xml:space="preserve"> . அவர்களுடைய சகவாசத்தை எச்சரிக்க; அவர்களுடைய பொய்க் போதனைகளுக்குச் செவிசாய்க்காதீர்கள்; உண்மையில், அவர்களுடைய சகவாசத்திலிருந்து மேலும் ஓடிப்போடுங்கள், மேலும் உங்களை உண்மையான பாதையிலிருந்து வழிதவறச் செய்ய முயற்சிக்கும் அத்தகையவர்களை உங்கள் வீடுகளில் ஏற்றுக்கொள்ளாதீர்கள். திருத்தொழிலறிஞர் புனித யோவான் கூறும் நல்லறிவுரைக்குச் செவிசாயுங்கள்: </w:t>
      </w:r>
      <w:r w:rsidRPr="00E541CA">
        <w:rPr>
          <w:i/>
        </w:rPr>
        <w:t xml:space="preserve">'கிறிஸ்துவின் போதனையை மீறி, அதில் நிலைத்திருக்காதவன் தேவன் இல்லை; ஆனால் கிறிஸ்துவின் போதனையில் நிலைத்திருக்கிறவன் தந்தையையும் மகனையும் உடையவன்'</w:t>
      </w:r>
      <w:r w:rsidRPr="00E541CA">
        <w:rPr>
          <w:rStyle w:val="FootnoteReference"/>
          <w:i/>
        </w:rPr>
        <w:footnoteReference w:id="710"/>
      </w:r>
      <w:r w:rsidRPr="00E541CA">
        <w:t xml:space="preserve"> . யாராவது உங்களிடம் வந்து இந்தப் போதனையைக் கொண்டுவராவிட்டால், அவரை உங்கள் வீட்டில் வரவேற்காதீர்கள், அவருக்கு 'நல்வரவு' கூடச் சொல்லாதீர்கள். ஏனெனில், அவரை வாழ்த்துவதன் மூலம், அவருடைய தீச்செயல்களில் நீங்கள் பங்கு கொள்கிறீர்கள். </w:t>
      </w:r>
      <w:r w:rsidRPr="00E541CA">
        <w:t xml:space="preserve">சிராக் கூறுவது </w:t>
      </w:r>
      <w:r w:rsidRPr="00E541CA">
        <w:rPr>
          <w:i/>
        </w:rPr>
        <w:t xml:space="preserve">போல</w:t>
      </w:r>
      <w:r w:rsidRPr="00E541CA">
        <w:t xml:space="preserve">,</w:t>
      </w:r>
      <w:r w:rsidRPr="00E541CA">
        <w:rPr>
          <w:i/>
        </w:rPr>
        <w:t xml:space="preserve"> கந்தகத்தைத்</w:t>
      </w:r>
      <w:r w:rsidRPr="00E541CA">
        <w:rPr>
          <w:i/>
        </w:rPr>
        <w:t xml:space="preserve"> தொடுபவன் </w:t>
      </w:r>
      <w:r w:rsidRPr="00E541CA">
        <w:t xml:space="preserve">அதனால்</w:t>
      </w:r>
      <w:r w:rsidRPr="00E541CA">
        <w:rPr>
          <w:i/>
        </w:rPr>
        <w:t xml:space="preserve"> அசுத்தப்படுகிறான் </w:t>
      </w:r>
      <w:r w:rsidRPr="00E541CA">
        <w:t xml:space="preserve">(</w:t>
      </w:r>
      <w:r w:rsidRPr="00E541CA">
        <w:rPr>
          <w:rStyle w:val="FootnoteReference"/>
        </w:rPr>
        <w:footnoteReference w:id="711"/>
      </w:r>
      <w:r w:rsidRPr="00E541CA">
        <w:t xml:space="preserve"> </w:t>
      </w:r>
      <w:r w:rsidRPr="00E541CA">
        <w:t xml:space="preserve">)</w:t>
      </w:r>
      <w:r w:rsidRPr="00E541CA">
        <w:t xml:space="preserve">: அப்படியே, பிளவுபடுத்துபவர்களுடன் பழகுகிறவனும் அவர்களால் அசுத்தப்படுவான்.</w:t>
      </w:r>
    </w:p>
    <w:p w:rsidRPr="00E541CA" w:rsidR="00E541CA" w:rsidP="00E541CA" w:rsidRDefault="00E541CA" w14:paraId="25B00145" w14:textId="70A3CD1D">
      <w:pPr>
        <w:ind w:firstLine="720"/>
        <w:rPr>
          <w:i/>
        </w:rPr>
      </w:pPr>
      <w:r w:rsidRPr="00E541CA">
        <w:t xml:space="preserve">ஆகவே, ஓ ஆர்த்தடாக்ஸ் விசுவாசிகளே, கிறிஸ்துவின் திருச்சபையின் எதிரிகளாகிய பிளவுபடுத்துபவர்களை வரவேற்று, அவர்களுடன் நட்புறவு கொண்டு, தங்கள் சொந்த உடைமைகளிலிருந்து அவர்களுக்குத் தர்மம் கொடுப்பவர், தம் திருச்சபையின் தலையாகிய கிறிஸ்துவின் எதிரி என்பதை அறிந்து கொள்ளுங்கள். ஏனெனில், மன்னரின் எதிரியுடன் சேர்ந்து அவருக்கு ஆதரவளிப்பவர் மன்னரின் நண்பராக இல்லாமல், அவருடைய எதிரியாக இருப்பது போலவே, தலைவராகிய கிறிஸ்துவின் உடலாகிய திருச்சபையின் எதிரிகளுடன் சேரும் எவரும் கிறிஸ்துவின் உண்மையுள்ள ஊழியக்காரராக இல்லாமல், அவருக்குப் பகைவராக இருக்கிறார். தனது தந்தையின் எதிரியை நேசிக்கும் ஒரு மகன், உண்மையாகத் தனது தந்தையை நேசிப்பதில்லை; அவ்வாறே அவனது தந்தையின் அன்பிற்கும் அவன் தகுதியற்றவன். அதேபோல, கிறிஸ்துவின் எதிரிகளாகிய பிளவுபடுத்துபவர்களையும் பிழையூட்டிகளையும் நேசிக்கும் ஒரு கிறிஸ்தவன், உண்மையாகக் கிறிஸ்துவை நேசிப்பதில்லை; அவனும் கிறிஸ்துவால் நேசிக்கப்படுவதில்லை; ஏனெனில், கிறிஸ்து தம்மை நேசிப்பவர்களை நேசிக்கிறார். ஆகவே, கிறிஸ்துவின் ஆடையைக் கிழிப்பவர்களோடும், அவருடன் இணைந்திருக்கும் அவருடைய திருஉடலான திருச்சபையைப் பிரித்துவிடுபவர்களோடும் பழகிக்கொண்டு, ஒருவர் எப்படி கிறிஸ்துவை நேசிக்கிறேன் என்று கூற முடியும்? நீங்கள் உண்மையாகவே கிறிஸ்துவை நேசித்தால், கிறிஸ்துவின் திருச்சபையை இகழ்த்துப் பேசுகிறவர்களிடமிருந்தும், நாய்களைப் போல அவளை நோக்கி உறுமுகிறவர்களிடமிருந்தும், ஓநாய்களைப் போல அவளுடைய உறுப்புகளைக் கிழித்து அவளைப் பிளக்கிறவர்களிடமிருந்தும் வெகுதூரம் விலகி இருங்கள். </w:t>
      </w:r>
      <w:r w:rsidRPr="00E541CA">
        <w:rPr>
          <w:i/>
        </w:rPr>
        <w:t xml:space="preserve">'கர்த்தாவே, உம்மைப் பகைக்கிறவர்களை நான் பகைக்கவில்லையா? உமது சத்துருக்களை நான் வெறுக்கவில்லையா? அவர்களை நான் பரிபூரணமாக வெறுத்தேன், அவர்களை என் சத்துருக்களாக எண்ணினேன்'</w:t>
      </w:r>
      <w:r w:rsidRPr="00E541CA">
        <w:t xml:space="preserve"> என்று சொன்ன தாவீதைப் பின்பற்றுவது நல்லது</w:t>
      </w:r>
      <w:r w:rsidRPr="00E541CA">
        <w:rPr>
          <w:i/>
        </w:rPr>
        <w:t xml:space="preserve">.</w:t>
      </w:r>
      <w:r w:rsidRPr="00E541CA">
        <w:rPr>
          <w:rStyle w:val="FootnoteReference"/>
          <w:i/>
        </w:rPr>
        <w:footnoteReference w:id="712"/>
      </w:r>
    </w:p>
    <w:p w:rsidRPr="00E541CA" w:rsidR="00E541CA" w:rsidP="00E541CA" w:rsidRDefault="00E541CA" w14:paraId="33522009" w14:textId="73BAADD0">
      <w:pPr>
        <w:ind w:firstLine="720"/>
      </w:pPr>
      <w:r w:rsidRPr="00E541CA">
        <w:t xml:space="preserve">ஓ விசுவாசிகளே! உங்கள் இந்த அன்பை வெளிப்படுத்தியதால், புனித யோவான் தெயோலோஜியனின் வார்த்தைகளுடன் என் உரையை முடிக்கிறேன்:</w:t>
      </w:r>
    </w:p>
    <w:p w:rsidRPr="00E541CA" w:rsidR="00E541CA" w:rsidP="00E541CA" w:rsidRDefault="00E541CA" w14:paraId="4B6C9EBE" w14:textId="6D34B155">
      <w:pPr>
        <w:ind w:firstLine="720"/>
      </w:pPr>
      <w:r w:rsidRPr="00E541CA">
        <w:rPr>
          <w:i/>
        </w:rPr>
        <w:t xml:space="preserve">'தேவனை அறிந்தவன் நம்மைக் கேட்கிறான்; தேவன் இல்லாதவன் நம்மைக் கேட்பதில்லை: </w:t>
      </w:r>
      <w:r w:rsidRPr="00E541CA">
        <w:rPr>
          <w:i/>
        </w:rPr>
        <w:t xml:space="preserve">இதி</w:t>
      </w:r>
      <w:r w:rsidRPr="00E541CA">
        <w:t xml:space="preserve">னால் </w:t>
      </w:r>
      <w:r w:rsidRPr="00E541CA">
        <w:rPr>
          <w:i/>
        </w:rPr>
        <w:t xml:space="preserve">நாம் சத்திய ஆவியையும் வஞ்சனை ஆவியையும் அறிந்துகொள்கிறோம்</w:t>
      </w:r>
      <w:r w:rsidRPr="00E541CA">
        <w:t xml:space="preserve">'</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கடவுள், தம்முடைய பெரிய இரக்கத்தில், பிளவுகளிலும் சண்டைகளிலும் வழிதவறி, தம்முடைய புனித திருச்சபையிலிருந்து விலகிப்போன பாவிகளின் மரணத்தை விரும்பாமல், தமக்கு உகந்த வழிகளில் அவர்களை மீண்டும் நேர் பாதைக்குத் திருப்புவாராகவும், தம்முடைய புனிதத் தேர்ந்தெடுக்கப்பட்ட மந்தையுடன் அவர்களை மீண்டும் ஒன்றிணைப்பாராகவும்.</w:t>
      </w:r>
    </w:p>
    <w:p w:rsidRPr="00E541CA" w:rsidR="00E541CA" w:rsidP="00E541CA" w:rsidRDefault="00E541CA" w14:paraId="1ACF79BF" w14:textId="247E4A90">
      <w:pPr>
        <w:ind w:firstLine="720"/>
      </w:pPr>
      <w:r w:rsidRPr="00E541CA">
        <w:lastRenderedPageBreak/>
      </w:r>
      <w:r w:rsidRPr="00E541CA">
        <w:t xml:space="preserve">தனது புனித கத்தோலிக்க திருச்சபையைப் பற்றிக்கொண்டு, உண்மை விசுவாசத்தில் நிலைத்திருக்கும் தனது பிள்ளைகளாகிய உங்களை, அவர் உறுதிப்படுத்தி வலுப்படுத்தட்டும். அதன் மூலம் நீங்கள் புனித விசுவாசத்தில் அசைக்கப்படாமல் நிலைத்திருக்கவும், நரகத்தின் வாயில்களால் வெல்லப்படாத தனது திருச்சபையை, காலத்தின் முடிவამდე அவர் பாதுகாக்கவும். ஆமென்.</w:t>
      </w:r>
    </w:p>
    <w:p w:rsidRPr="00E541CA" w:rsidR="00E541CA" w:rsidP="00E541CA" w:rsidRDefault="00E541CA" w14:paraId="1747A264" w14:textId="322D96C5">
      <w:pPr>
        <w:ind w:firstLine="720"/>
      </w:pPr>
      <w:r w:rsidRPr="00E541CA">
        <w:t xml:space="preserve">என் பணிவான உழைப்பின் விளைவான இந்தச் சிறிய நூலை, திருச்சபையின் தீர்ப்புக்கும், அதிவணக்கத்திற்குரிய ஆயர்கள் மற்றும் அனைத்துக் குருக்கள் பெருமக்களின் பார்வைக்கும் சமர்ப்பிக்கிறேன். ஏனெனில், நான் என்னை ஞானமுள்ளவனாகக் கருதிக்கொள்வதில்லை, என் சொந்த அற்பமான புரிதலையும் நம்புவதில்லை. அதில் ஏதேனும் தவறு காணப்பட்டால், அன்பான திருத்தத்தை நான் கோருகிறேன். என் பங்கிற்கு, நான் மிகத் தாழ்மையான உறுப்பினர், மிகத் தாழ்ந்த புதியவர் மற்றும் ஊழியராக இருந்து, திருச்சபையின் கட்டளைகளை எல்லாவற்றிலும் நிறைவேற்றத் தயாராக இருக்கிறேன்.</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32 ஆகஸ்ட், ஃபோலியோ 661, பின்புறத்தில்.</w:t>
      </w:r>
    </w:p>
  </w:footnote>
  <w:footnote w:id="2">
    <w:p w:rsidRPr="00E541CA" w:rsidR="00E541CA" w:rsidRDefault="00E541CA" w14:paraId="32BC7B82" w14:textId="54ECEBD0">
      <w:pPr>
        <w:pStyle w:val="FootnoteText"/>
      </w:pPr>
      <w:r w:rsidRPr="00E541CA">
        <w:rPr>
          <w:rStyle w:val="FootnoteReference"/>
        </w:rPr>
        <w:footnoteRef/>
      </w:r>
      <w:r w:rsidRPr="00E541CA">
        <w:t xml:space="preserve"> திபா.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மத்தேயு, அதிகாரம்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கொரிந்தியர்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அப்போஸ்தலர்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அப்போஸ்தலர்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சங்.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மத்தேயு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தீத்து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மத்.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மத்தேயு 7:10 மற்றும் பல.</w:t>
      </w:r>
    </w:p>
  </w:footnote>
  <w:footnote w:id="12">
    <w:p w:rsidRPr="00E541CA" w:rsidR="00E541CA" w:rsidRDefault="00E541CA" w14:paraId="37A52A14" w14:textId="1C18ECE4">
      <w:pPr>
        <w:pStyle w:val="FootnoteText"/>
      </w:pPr>
      <w:r w:rsidRPr="00E541CA">
        <w:rPr>
          <w:rStyle w:val="FootnoteReference"/>
        </w:rPr>
        <w:footnoteRef/>
      </w:r>
      <w:r w:rsidRPr="00E541CA">
        <w:t xml:space="preserve"> யூதா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புனித ஸ்லாவ். 1 தெசலோனிக்கேயர் 4, பிரசங்கம் 8, கடிதம்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ரோமர்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எபி.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புத்தகம் 4, நம்பிக்கை பற்றிய அதிகாரம் 11.</w:t>
      </w:r>
    </w:p>
  </w:footnote>
  <w:footnote w:id="17">
    <w:p w:rsidRPr="00E541CA" w:rsidR="00E541CA" w:rsidRDefault="00E541CA" w14:paraId="5BAA7C61" w14:textId="2FC502DE">
      <w:pPr>
        <w:pStyle w:val="FootnoteText"/>
      </w:pPr>
      <w:r w:rsidRPr="00E541CA">
        <w:rPr>
          <w:rStyle w:val="FootnoteReference"/>
        </w:rPr>
        <w:footnoteRef/>
      </w:r>
      <w:r w:rsidRPr="00E541CA">
        <w:t xml:space="preserve"> எபிரேயர் நிருபத்திற்கான வியாக்கியானம், சொற்பொழிவு</w:t>
      </w:r>
      <w:r w:rsidRPr="00E541CA">
        <w:rPr>
          <w:i/>
        </w:rPr>
        <w:t xml:space="preserve"> 21, </w:t>
      </w:r>
      <w:r w:rsidRPr="00E541CA">
        <w:t xml:space="preserve">ஃபோலியோ 2978, அதிகாரம்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யோவான்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எபிரேயர்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ரோமர்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கொரிந்தியர் 13:12 மற்றும்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அதே, வசனம்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ஸ்லாட்., 1 கொரி. 13, உரை 34, ஃபோலியோ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ரோமர்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எபிரேயர்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தீமோ.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மத்தேயு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மகத்தான அச்சிடப்பட்ட தொகுப்பு, ஃபோலியோ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325-ஆம் தாளின் பின்புறத்தில்.</w:t>
      </w:r>
    </w:p>
  </w:footnote>
  <w:footnote w:id="30">
    <w:p w:rsidRPr="00E541CA" w:rsidR="00E541CA" w:rsidRDefault="00E541CA" w14:paraId="6F57B7C8" w14:textId="61D07CC7">
      <w:pPr>
        <w:pStyle w:val="FootnoteText"/>
      </w:pPr>
      <w:r w:rsidRPr="00E541CA">
        <w:rPr>
          <w:rStyle w:val="FootnoteReference"/>
        </w:rPr>
        <w:footnoteRef/>
      </w:r>
      <w:r w:rsidRPr="00E541CA">
        <w:t xml:space="preserve"> பெரிய அச்சிடப்பட்ட தொகுப்பு, ஓலை 325, பின்பக்கம்</w:t>
      </w:r>
    </w:p>
  </w:footnote>
  <w:footnote w:id="31">
    <w:p w:rsidRPr="00E541CA" w:rsidR="00E541CA" w:rsidRDefault="00E541CA" w14:paraId="0CB2832A" w14:textId="18634562">
      <w:pPr>
        <w:pStyle w:val="FootnoteText"/>
      </w:pPr>
      <w:r w:rsidRPr="00E541CA">
        <w:rPr>
          <w:rStyle w:val="FootnoteReference"/>
        </w:rPr>
        <w:footnoteRef/>
      </w:r>
      <w:r w:rsidRPr="00E541CA">
        <w:t xml:space="preserve"> இலை 23-இன் பின்புறத்தில்</w:t>
      </w:r>
    </w:p>
  </w:footnote>
  <w:footnote w:id="32">
    <w:p w:rsidRPr="00E541CA" w:rsidR="00E541CA" w:rsidRDefault="00E541CA" w14:paraId="2060CE39" w14:textId="70235672">
      <w:pPr>
        <w:pStyle w:val="FootnoteText"/>
      </w:pPr>
      <w:r w:rsidRPr="00E541CA">
        <w:rPr>
          <w:rStyle w:val="FootnoteReference"/>
        </w:rPr>
        <w:footnoteRef/>
      </w:r>
      <w:r w:rsidRPr="00E541CA">
        <w:t xml:space="preserve"> புனித தாமஸ்கீன், புத்தகம் 4, விசுவாசத்தைப் பற்றி, அதிகாரம்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அதே புத்தகத்தில், அத்தியாயம்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நமது ஆண்டவரின் ஆண்டான 1553-ல்</w:t>
      </w:r>
    </w:p>
  </w:footnote>
  <w:footnote w:id="35">
    <w:p w:rsidRPr="00E541CA" w:rsidR="00E541CA" w:rsidRDefault="00E541CA" w14:paraId="29B6AFA5" w14:textId="6F017CE9">
      <w:pPr>
        <w:pStyle w:val="FootnoteText"/>
      </w:pPr>
      <w:r w:rsidRPr="00E541CA">
        <w:rPr>
          <w:rStyle w:val="FootnoteReference"/>
        </w:rPr>
        <w:footnoteRef/>
      </w:r>
      <w:r w:rsidRPr="00E541CA">
        <w:t xml:space="preserve"> மத்தேயு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கோக், பக்கம் 74, பின்பக்கம்</w:t>
      </w:r>
    </w:p>
  </w:footnote>
  <w:footnote w:id="37">
    <w:p w:rsidRPr="00E541CA" w:rsidR="00E541CA" w:rsidRDefault="00E541CA" w14:paraId="5F4570F4" w14:textId="4C0DA2E9">
      <w:pPr>
        <w:pStyle w:val="FootnoteText"/>
      </w:pPr>
      <w:r w:rsidRPr="00E541CA">
        <w:rPr>
          <w:rStyle w:val="FootnoteReference"/>
        </w:rPr>
        <w:footnoteRef/>
      </w:r>
      <w:r w:rsidRPr="00E541CA">
        <w:t xml:space="preserve"> 'கொர்ம்சிய'யின் பக்கம் 180, பின்பக்கம்.</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தீமோத்தேயு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யூசேபியஸ், புத்தகம் 6, அதிகாரம்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நிக்கேபோரோஸ், புத்தகம் 5, அதிகாரம்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வழிகாட்டியின் பக்கம் 44, மற்றும் பக்கங்கள் 179, 566 மற்றும்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2 அக்டோபர்.</w:t>
      </w:r>
    </w:p>
  </w:footnote>
  <w:footnote w:id="43">
    <w:p w:rsidRPr="00E541CA" w:rsidR="00E541CA" w:rsidRDefault="00E541CA" w14:paraId="46B40C77" w14:textId="03D43A01">
      <w:pPr>
        <w:pStyle w:val="FootnoteText"/>
      </w:pPr>
      <w:r w:rsidRPr="00E541CA">
        <w:rPr>
          <w:rStyle w:val="FootnoteReference"/>
        </w:rPr>
        <w:footnoteRef/>
      </w:r>
      <w:r w:rsidRPr="00E541CA">
        <w:t xml:space="preserve"> 8 அக்டோபர்.</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13 நவம்பர்.</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10 ஜனவரி.</w:t>
      </w:r>
    </w:p>
  </w:footnote>
  <w:footnote w:id="46">
    <w:p w:rsidRPr="00E541CA" w:rsidR="00E541CA" w:rsidRDefault="00E541CA" w14:paraId="0A82A2B1" w14:textId="2961FF11">
      <w:pPr>
        <w:pStyle w:val="FootnoteText"/>
      </w:pPr>
      <w:r w:rsidRPr="00E541CA">
        <w:rPr>
          <w:rStyle w:val="FootnoteReference"/>
        </w:rPr>
        <w:footnoteRef/>
      </w:r>
      <w:r w:rsidRPr="00E541CA">
        <w:t xml:space="preserve"> சுவடி, தாள்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பக்கம்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கல்வெட்டு, ஓலை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வெளி.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சங்.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மத்தேயுவுக்கான முன்னுரையில் தெயோஃபிலாக்ட்.</w:t>
      </w:r>
    </w:p>
  </w:footnote>
  <w:footnote w:id="52">
    <w:p w:rsidRPr="00E541CA" w:rsidR="00E541CA" w:rsidRDefault="00E541CA" w14:paraId="5F498573" w14:textId="15A69651">
      <w:pPr>
        <w:pStyle w:val="FootnoteText"/>
      </w:pPr>
      <w:r w:rsidRPr="00E541CA">
        <w:rPr>
          <w:rStyle w:val="FootnoteReference"/>
        </w:rPr>
        <w:footnoteRef/>
      </w:r>
      <w:r w:rsidRPr="00E541CA">
        <w:t xml:space="preserve"> மத்.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லூக்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மத்.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மாற்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மத்.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மாற்கு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லூக்கா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லூக்கா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மத்.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லூக்கா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லூக்கா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யோவான்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பிலி.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கொரி.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யோவான்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அவருடைய திருநாள் 11 ஆம் தேதி.</w:t>
      </w:r>
    </w:p>
  </w:footnote>
  <w:footnote w:id="68">
    <w:p w:rsidRPr="00E541CA" w:rsidR="00E541CA" w:rsidRDefault="00E541CA" w14:paraId="7AD0E07B" w14:textId="24783530">
      <w:pPr>
        <w:pStyle w:val="FootnoteText"/>
      </w:pPr>
      <w:r w:rsidRPr="00E541CA">
        <w:rPr>
          <w:rStyle w:val="FootnoteReference"/>
        </w:rPr>
        <w:footnoteRef/>
      </w:r>
      <w:r w:rsidRPr="00E541CA">
        <w:t xml:space="preserve"> லூக்கா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கொரி.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மூன்றாம் தொனி, ஏழாம் கீதம், இரண்டாம் பதம், ஞாயிறு, அதிகாலப் பாடலில்</w:t>
      </w:r>
    </w:p>
  </w:footnote>
  <w:footnote w:id="71">
    <w:p w:rsidRPr="00E541CA" w:rsidR="00E541CA" w:rsidRDefault="00E541CA" w14:paraId="7D04B75F" w14:textId="072C3327">
      <w:pPr>
        <w:pStyle w:val="FootnoteText"/>
      </w:pPr>
      <w:r w:rsidRPr="00E541CA">
        <w:rPr>
          <w:rStyle w:val="FootnoteReference"/>
        </w:rPr>
        <w:footnoteRef/>
      </w:r>
      <w:r w:rsidRPr="00E541CA">
        <w:t xml:space="preserve"> மேற்கூறியது, கீழே.</w:t>
      </w:r>
    </w:p>
  </w:footnote>
  <w:footnote w:id="72">
    <w:p w:rsidRPr="00E541CA" w:rsidR="00E541CA" w:rsidRDefault="00E541CA" w14:paraId="539BCD86" w14:textId="75C84E9F">
      <w:pPr>
        <w:pStyle w:val="FootnoteText"/>
      </w:pPr>
      <w:r w:rsidRPr="00E541CA">
        <w:rPr>
          <w:rStyle w:val="FootnoteReference"/>
        </w:rPr>
        <w:footnoteRef/>
      </w:r>
      <w:r w:rsidRPr="00E541CA">
        <w:t xml:space="preserve"> யோவான் 14:8, 9 மற்றும்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விசுவாசம் பற்றிய புத்தகம், அதிகாரம்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லூக்கா 23, வசனம்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ஜெஸ்னரின் ஒனோமாஸ்டிகான்</w:t>
      </w:r>
    </w:p>
  </w:footnote>
  <w:footnote w:id="76">
    <w:p w:rsidRPr="00E541CA" w:rsidR="00E541CA" w:rsidRDefault="00E541CA" w14:paraId="66F38002" w14:textId="61025E27">
      <w:pPr>
        <w:pStyle w:val="FootnoteText"/>
      </w:pPr>
      <w:r w:rsidRPr="00E541CA">
        <w:rPr>
          <w:rStyle w:val="FootnoteReference"/>
        </w:rPr>
        <w:footnoteRef/>
      </w:r>
      <w:r w:rsidRPr="00E541CA">
        <w:t xml:space="preserve"> வெளி. 12:4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கொரிந்தியர்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தெசலோனிக்கேயர்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உரையாடல்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17 ஜனவரி, ஃபோலியோ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பக்கம் 550, பின்பக்கம்.</w:t>
      </w:r>
    </w:p>
  </w:footnote>
  <w:footnote w:id="82">
    <w:p w:rsidRPr="00E541CA" w:rsidR="00E541CA" w:rsidRDefault="00E541CA" w14:paraId="6E9D09D3" w14:textId="0932D67B">
      <w:pPr>
        <w:pStyle w:val="FootnoteText"/>
      </w:pPr>
      <w:r w:rsidRPr="00E541CA">
        <w:rPr>
          <w:rStyle w:val="FootnoteReference"/>
        </w:rPr>
        <w:footnoteRef/>
      </w:r>
      <w:r w:rsidRPr="00E541CA">
        <w:t xml:space="preserve"> கனான் மாபெரும்து; பெரிய நோன்பின் 5வது வாரத்தின் வியாழக்கிழமை, ஓட் 4, மகிமை.</w:t>
      </w:r>
    </w:p>
  </w:footnote>
  <w:footnote w:id="83">
    <w:p w:rsidRPr="00E541CA" w:rsidR="00E541CA" w:rsidRDefault="00E541CA" w14:paraId="02DAD506" w14:textId="578F95C6">
      <w:pPr>
        <w:pStyle w:val="FootnoteText"/>
      </w:pPr>
      <w:r w:rsidRPr="00E541CA">
        <w:rPr>
          <w:rStyle w:val="FootnoteReference"/>
        </w:rPr>
        <w:footnoteRef/>
      </w:r>
      <w:r w:rsidRPr="00E541CA">
        <w:t xml:space="preserve"> அப்போஸ்தலர் 13:2 மற்றும் பின்பகுதி.</w:t>
      </w:r>
    </w:p>
  </w:footnote>
  <w:footnote w:id="84">
    <w:p w:rsidRPr="00E541CA" w:rsidR="00E541CA" w:rsidRDefault="00E541CA" w14:paraId="01CF6131" w14:textId="09F565D8">
      <w:pPr>
        <w:pStyle w:val="FootnoteText"/>
      </w:pPr>
      <w:r w:rsidRPr="00E541CA">
        <w:rPr>
          <w:rStyle w:val="FootnoteReference"/>
        </w:rPr>
        <w:footnoteRef/>
      </w:r>
      <w:r w:rsidRPr="00E541CA">
        <w:t xml:space="preserve"> அப்போஸ்தலர் 15:25 மற்றும் அதற்குப் பின்.</w:t>
      </w:r>
    </w:p>
  </w:footnote>
  <w:footnote w:id="85">
    <w:p w:rsidRPr="00E541CA" w:rsidR="00E541CA" w:rsidRDefault="00E541CA" w14:paraId="0C3C8C99" w14:textId="3888A4F7">
      <w:pPr>
        <w:pStyle w:val="FootnoteText"/>
      </w:pPr>
      <w:r w:rsidRPr="00E541CA">
        <w:rPr>
          <w:rStyle w:val="FootnoteReference"/>
        </w:rPr>
        <w:footnoteRef/>
      </w:r>
      <w:r w:rsidRPr="00E541CA">
        <w:t xml:space="preserve"> எரே.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ரோமர்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மலா.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கொரிந்தியர்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தீமோ.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புனித அனஸ்தாசியஸ், புனித வேதாகமம் குறித்த கேள்வி 78; இது புனித கிரிசோஸ்டோமின் பவுலின் நிருபங்களுக்கான முன்னுரையிலும் காணப்படுகிறது.</w:t>
      </w:r>
    </w:p>
  </w:footnote>
  <w:footnote w:id="91">
    <w:p w:rsidRPr="00E541CA" w:rsidR="00E541CA" w:rsidRDefault="00E541CA" w14:paraId="3D511A4E" w14:textId="2F568AFE">
      <w:pPr>
        <w:pStyle w:val="FootnoteText"/>
      </w:pPr>
      <w:r w:rsidRPr="00E541CA">
        <w:rPr>
          <w:rStyle w:val="FootnoteReference"/>
        </w:rPr>
        <w:footnoteRef/>
      </w:r>
      <w:r w:rsidRPr="00E541CA">
        <w:t xml:space="preserve"> லூக்கா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தீமோ.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அப்போஸ்தலர்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ராஜாக்கள்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திபா.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கொரி.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யோவான்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யோவான்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எரே.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பேதுரு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கைசரியாவின் புனித அந்திரேயர், பிரசங்கங்கள் 18, அதிகாரம் 17, ஃபோலியோ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தெச. 2:3 மற்றும்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மத்.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பிரசங்கம் 106, ஃபோலியோ 268 வெர்சோ.</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ஃபோலியோ 126, பின்பக்கம்.</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எண்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டமாஸ்கஸைச் சேர்ந்த புனித யோவான், புத்தகம் 4</w:t>
      </w:r>
      <w:r w:rsidRPr="00E541CA">
        <w:rPr>
          <w:i/>
        </w:rPr>
        <w:t xml:space="preserve">, </w:t>
      </w:r>
      <w:r w:rsidRPr="00E541CA">
        <w:t xml:space="preserve">அதிகாரம்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ஃபோலியோ 128, பின்பக்கம்.</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யோவான்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ஆதியாகமம்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பக்கம்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ஓலை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புனித ஹிப்பொலிடஸ், பின்பக்கத்தில் 127 மற்றும் 129 பக்கங்கள், மற்றும் புனித ஆண்ட்ரூ, 49 மற்றும் 101 பக்கங்கள்.</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இலைகள் 130 மற்றும்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பக்கம் 130 (பின்பக்கம்).</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ஓலை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தானியேல்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மாற்கு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ஆமோஸ் 5, 1 தெசலோனிக்கேயர் 5 மீதான கிறிசோஸ்தோம். உரை 9, ஃபோலியோ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வசனங்கள் 38 மற்றும்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கொரி.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பிரசங்கம் 106, பின்புறத்தில் ஃபோலியோ 272.</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பக்கம் 133, பின்பக்கம்.</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பக்கம் 265, பின்பக்கம்.</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பக்கம்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பக்கம்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2 தீமோ.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கலா.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கலா.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சங்.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அப்போஸ்தலர்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அப். 7:47–49. ஏசாயா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புத்தகம் 1, அதிகாரம்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கொரிந்தியர்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மத்தேயு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அப்போஸ்தலர்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புறப்படுதல்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லேவியராகமம்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ராஜாக்கள்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ராஜாக்கள்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3 ராஜாக்கள்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மக்காபியர்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ராஜாக்கள்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ராஜாக்கள் 9:3 மற்றும் பின்வரும் வசனங்கள்</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பக்கம்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மத்தேயு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எப்ராயிம், ப. 48, ஓலை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எரே.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மத்தேயு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அப்போஸ்தலர்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அப்போஸ்தலர்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அப்போஸ்தலர் 2:41 மற்றும்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13 நவம்பர், ஃபோலியோ 322, பின்பக்கம். 23 நவம்பர், ஃபோலியோ 397, பின்பக்கம்.</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1 ஏப்ரல், ஃபோலியோ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17 மார்ச்.</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8 மே, ஃபோலியோ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சங்.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கொரி.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லூக்கா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லூக்கா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பக்கம்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மத்.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மத்தேயு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லூக்கா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லூக்கா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மத்தேயு 21:12 மற்றும் பின்வரும் வசனங்கள்</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அதே, ப.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அதே, அதிகாரம் 26, வசனம்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லூக்கா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லூக்கா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யோவான்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யோவான் 8:1 மற்றும்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யோவான் 10:22 மற்றும்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பக்கம்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கீழே.</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தாளம்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தாளம்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பக்கம்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இல்.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தாளம்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வேதம் 18, ஃபோலியோ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ராஜாக்கள்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மத்தேயு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யோவான்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மிகாயா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யோயேல் 3:10 மற்றும்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ஆதியாகமம்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ஆதி. 33 மற்றும்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யோசுவா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லூக்கா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மத்தேயு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மத்தேயு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மத்தேயு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மத்.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யோவான்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மத்தேயு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லூக் 24:51 மற்றும்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வெளி.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தி சமாரிடன் வீக்லி, பக்கங்கள் 114 மற்றும்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சங்.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ரோமர்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எபே.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புறநிலை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திபா.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பக்கம் 200, பின்பக்கம்.</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சங்.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யோவான்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தொகுப்பில், ஃபோலியோ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அத்தியாயம் 5, சொற்பொழிவு 18, ஃபோலியோ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புறப்பாடு 25 மற்றும்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புறநிலை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எபிரேயர்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திவ.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ராஜாக்கள்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கொரிந்தியர்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சங்.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திவ.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சேகரிப்பில், ஃபோலியோ 327, பின்பக்கம்.</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லூக்கா 8, 39-இன் தொடக்கம்.</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பக்கம்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ஓலை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அப்போஸ்தலர்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ஓலை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1 ஏப்ரல், ஃபோலியோ 171, பின்பக்கம்.</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பக்கம்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பக்கம் 228, பின்பக்கம்.</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தாளம்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பக்கம் 425, பின்பக்கம். ஜார்ஜி கெட்ரின்.</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சோபோர்னிக்கில், தாமஸ்கீன், ஓலை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நான்கைந்து நிமிடங்கள், ஓலை 132, பின்பக்கம்.</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சங்.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சங்.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திவ.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நான்கு சிறிய மணி நேரங்கள், ஓவியத்தின் பின்பக்கம் 434.</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யோவான்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புறப்படுதல்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எபிரேயர்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எபிரேயர்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மத்.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மகத்தான சினோடல் பதிப்பில், அச்சிடப்பட்ட தாள் 310, பின்பக்கம்.</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குறைந்தபட்ச வாசிப்புகள், பிப்ரவரி 25, புனித தாராஸின் வாழ்க்கையில், ஃபோலியோ 741, பின்பக்கம்.</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லூக்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எபி.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தி.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திபா.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லூக்கா 16:22 மற்றும்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எண்.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சங். 77:30-31.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உபாகமம் 34:5 மற்றும்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யூதா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எரே.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சங்.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தி.பா.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குறைந்தபட்ச வாசிப்பு. 26 நவம்பர், பின்புறத்தில் உள்ள தாள் 420.</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27 பிப்ரவரி, ஃபோலியோ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19 ஜனவரி, ஃபோலியோ 321, பின்பக்கம்.</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19 ஜனவரி, ஃபோலியோ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4 செப்டம்பர், ஃபோலியோ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9 ஜூன், ஃபோலியோ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2 ஆகஸ்ட், ஃபோலியோ 414 (பின்பக்கம்) மற்றும்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அக்டோபர், பின்புறத்தில் ஃபோலியோ 237 மற்றும் 12 பிப்ரவரி, பின்புறத்தில் ஃபோலியோ 456.</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பேட்டர். பெச்செர்ஸ்க், ஃபோலியோ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குறைந்தபட்சம் சேட். 26 அக்டோபர், பின்பக்கத்தில் ஃபோலியோ 236. 11 ஜூன், ஃபோலியோ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4 அக்டோபர், ஃபோலியோ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அப்போஸ்தலர்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2 ராஜாக்கள்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மக்காபேயர் 15:12. திங்கட்கிழமை, 1 மே, பின்பக்கத்தில் 305 ஆம் தாள்.</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19 அக்டோபர், பின்பக்கத்தில் ஃபோலியோ 206.</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திபா.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ராஜாக்கள்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மத்தேயு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கல்வி அமைச்சகம். வியாழக்கிழமை, 7 ஜனவரி, தாள் 232, பின்பக்கம்.</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குவார்ட்டர்மாஸ்டர் ஜெனரல் அமைச்சகம், தாள் 412, முன்பக்கம்.</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9 மே.</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 நவம்பர்.</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26 அக்டோபர்.</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11 ஜூலை.</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பக்கம்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அதே, ஓலை 116, பின்பக்கம்.</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அப்போஸ்தலர் 1:6 மற்றும்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பிரசங்கி 3:1 மற்றும் பின்வரும் வசனங்கள்.</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கொரி.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தீமோ. 3, வசனங்கள் 1, 2 மற்றும் தொடர்.</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தீமோ.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அதே, வசனம்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கலா.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யோவான்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அதே, வசனம் 4, வசனம்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ஆதி.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சங்.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மத். 24:3, 4 மற்றும் தொடர்.</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மாற்கு 13:6 மற்றும்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லூக்கா 21:8 மற்றும்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பக்கம் 123, பின்பக்கம்.</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சங்கீதம் 106, ஓலை 272, பின்பக்கம்.</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பக்கம் 132, பின்பக்கம்.</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யோவான் 6:69 மற்றும் பின்வரும் வசனங்கள்.</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லூக்கா 21:12 மற்றும்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மத்தேயு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லூக்கா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பக்கம்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அப்போஸ்தலர் 7:55 மற்றும்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புற. 1:13 மற்றும்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அதே. 2:23 மற்றும்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எபிரேயர்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ஏசா.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நீதிமொழிகள்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மாற்கு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லூக்கா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தாளம்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நீதிமொழிகள் 106, ஓலை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பக்கம்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சங்.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ராஜர்கள்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ராஜர்கள்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பக்கம் 132, பின்பக்கம்.</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வெளி.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சங்.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சங்.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சங். 138:7 மற்றும் பின்வரும் வசனங்கள்.</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மத்தேயு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லூக்கா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மத்.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பேதுரு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லூக்கா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பிலி</w:t>
      </w:r>
      <w:r w:rsidRPr="00E541CA">
        <w:rPr>
          <w:i/>
        </w:rPr>
        <w:t xml:space="preserve">.</w:t>
      </w:r>
      <w:r w:rsidRPr="00E541CA">
        <w:t xml:space="preserve"> 4:5,6.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கடிதம்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ரோமர்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லூக்கா 22:31 மற்றும்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லூக்கா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ஆதியாகமம்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இறுதிச் சடங்குப் பாடல்களில்.</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பக்கம் 37 (பின்புறம்) மற்றும்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பக்கம்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மத்தேயு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புனித பேசில் தி கிரேட், ஓலை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கொரி.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அதே சொற்பொழிவில், 38வது பக்கத்தின் கீழே.</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லேவியராகமம்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லேவியராகமம்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லேவியர்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எண்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எரே.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எசே.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பாகுக், அதிகாரம்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லேவியராகமம்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லேவியர்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அதே.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எண்.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எண்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எரே.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அப்படியே.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எசே. 5:1 மற்றும்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லேவியர்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மத்தேயு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உபாகமம்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அதே.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புறநிலை 20:2 மற்றும்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எபிரேயர் 9:12 மற்றும்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எபி.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கோல்டன் லீஃப்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மத்தேயு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ஆதியாகமம்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நவம்பர் 7, ஃபோலியோ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சங். 109:4. எபி.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அப்போஸ்தலர் 15:23, 25, 28 மற்றும்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அப்படியே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அப்போஸ்தலர்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அப்போஸ்தலர்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அப்போஸ்தலர் நடபடிகள், அதிகாரம்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அதே,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பக்கம் 180, பின்பக்கம்.</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பக்கம் 628, பின்பக்கம்.</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அப்போஸ்தலர் நடபடிகள், அதிகாரங்கள் 15 மற்றும்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அப்போஸ்தலர் நடபடிகள், அதிகாரங்கள் 15 மற்றும்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நவம்பர் 28.</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பாரோனியஸ், ஆண்டு 362, பக்கங்கள் 38 மற்றும் 41, பின்பக்கம்.</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கொரிந்தியருக்கு எழுதிய திருமுகம், தாள்கள் 11 மற்றும்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அப்போஸ்தலர் நடபடிகள், அதிகாரம்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ஜான் கிறைசோஸ்டம், ஃபோலியோ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லேவியராகமம்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ராஜாக்கள்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கலாத்தியர்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அப்போஸ்தலர் 15:1 மற்றும்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14 ஏப்ரல்.</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தானியேல், அத்தியாயம்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மத். அத்தியாயம்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யோவான், அதிகாரம்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அதே, அதிகாரம்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புறக்கணிப்பு 10:21 மற்றும்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மத்தேயு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அதே,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மத்தேயு 5:23 மற்றும்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அதே, 6:7, 9, முதலியன.</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வசனம்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வசனம்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அதே. 21:42 மற்றும்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மாற்கு 9:43, 45, 47, 49 மற்றும்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லூக்கா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மத்.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லூக்கா 18:31 மற்றும்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மத். 13:4–24 மற்றும் பிற இடங்களில்.</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அதையே 18:24 மற்றும் பிற இடங்களிலும்.</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லூக்கா 10:30 மற்றும்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அதே, 12:19 மற்றும் பிற.</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அதே, 16:18 மற்றும் பிற.</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அதே, 18:10 மற்றும் பிற.</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மத்தேயு 21:37 மற்றும் பின்வரும் வசனங்கள்</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மத். 22:2 மற்றும் பல</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லூக்கா 14:16 மற்றும் பிற.</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மத்தேயு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லூக்கா 15:11 மற்றும் பிற.</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மத்தேயு 13:31 மற்றும் பிற.</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அப்படியே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யோவான்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மத். 5:44 மற்றும்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மத்.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மத்தேயு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மத்தேயு 5:39 மற்றும் பிற.</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அதே,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அதே, வசனம்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அதே. 16:24 மற்றும்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அதே.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அதே. 20:26 மற்றும்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மத்தேயு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மத்தேயு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அதே,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மாற்கு 16:17 மற்றும்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அதே,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மத்தேயு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அப்படியே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யோவான்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வசனம்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வசனம்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வசனம்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வசனம்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யோவான்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யோவான்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வசனங்கள் 14 மற்றும்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அதே.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வசனம்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மத்தேயு, அதிகாரம்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அத்தியாயம்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மத்தேயு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அதே,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லூக்கா 6:24 மற்றும்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அப்படியே.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மத்தேயு 20:18 மற்றும்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அத்தியாயம் 10:17 மற்றும்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மத்.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லூக்கா 19:43 மற்றும்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மத்தேயு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வசனம்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வசனம்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வசனம்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வசனம்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கொரி.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கலா.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சங்.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உபாகமம் 25:4. 1 கொரிந்தியர்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மத்.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கலா.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மத். 14:13, 14, மற்றும்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மத். 21:4 ஏசா. 62:11. செக்.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பக்கம் 221, பின்பக்கம்.</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யோவான்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மாற்கு 8:18 மற்றும்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யோவான்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அதே. 4:40 மற்றும்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யோவான்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யோவான்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மத்தேயு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யோவான்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அதே.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அப்படியே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மத்தேயு 6:1, 3 மற்றும்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கொரிந்தியர்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ஏசா.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ஏசா.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அதே. 60:1 மற்றும்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கொரி.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கொரிந்தியர்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சீராக்கு 24:14 மற்றும்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அவரது திருநாள் ஆகஸ்ட் 31.</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பல்லெடுத்த பாடல்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யோவான்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திபா.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ஏசா.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ஏசாயா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திபா.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நாளா.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புறஸ்தாபனம்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திபா.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திபா.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3 ஆகஸ்ட்.</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புத்தகம் 4, அதிகாரம்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யோவான்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சென்டென்டியாஸ் 14, பாட்டு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புனித எஃப்ரேம், ஆபிரகாம் மற்றும் ஈசாக்கு மீதான அருளுரை 109.</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ஆதியாகமம்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வகுப்பு 14, பாட்டு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புறப்பாடு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வ.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நடுவர்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யோவான்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நடுவர்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சாமு.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அதே.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ராஜாக்கள் 6:5 மற்றும்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யூதித் 6:10 மற்றும்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எண் 21:8 மற்றும்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எண்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எண்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எண் 21:8 மற்றும்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நினைவு நாள்: ஜூன் 1.</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யோவான்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நீதிமொழிகள்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ஆதியாகமம்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வாக்கியங்கள் 14, அதிகாரம் 2. சிர்பியன் உரைநூல்.</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புறப்பாடு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புறப்பாடு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8-ஆம் தொனி, ஓது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புறப்பாடு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இசை நிலை 4, பாடல்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எண்.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ராஜாக்கள்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சிரில், புத்தகம் 8, யோவான், அத்தியாயம் 17. சிலுவையின் வணக்கத்தைப் பற்றி ஹெர்மன்.</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லூக்கா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மாற்கு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1 பிப்ரவரி, ஃபோலியோ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20 பிப்ரவரி, ஃபோலியோ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எசேக்கியேல் 9:8, ஜூலை 21, பின்புறத்தில் ஃபோலியோ 343.</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சங்.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ஏசா.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சங்.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ஏசா. 33:12 மற்றும் 1 பேது.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எரே.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உபாகமம்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ராஜாக்கள்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டோன் 2, புதன்கிழமை, ஓட் 9, மற்றும் டோன் 3, செடால்னியின் புதன்கிழமை மற்றும் வெள்ளிக்கிழமை.</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கம்பத்தின் புத்தகத்தில், ஃபோலியோ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எபே.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க்ரையசோஸ்டோம், ஃபோலியோ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யோவான்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லூக்கா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அப். 2:22, 23 மற்றும்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சிராக் 24:14, 15 மற்றும்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யோவான்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மத்தேயு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மத்தேயு 24:15 மற்றும் 16. தானியேல்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மத்தேயு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அதே, v.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இந்த முட்டாள்தனம், ஜெருசலேமின் புனித சிரில் எழுதியதாகக் கூறப்படும் ஒரு புத்தகத்தில், 32-வது பக்கத்தில் அச்சிடப்பட்டுள்ளது.</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வெளி.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வெளி. 7:2 மற்றும்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வெளிப்படுத்தினவிசேஷம் 13:16 மற்றும்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அதே,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வெளிப்படுத்தினவிசேஷம் 9:2, 3 மற்றும்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வெளி. 7:2. பக்கங்கள் 31 மற்றும்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எசே.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வெளிப்படுத்தின விசேஷம்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வெளி.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அத்தியாயம் 9, வார்த்தை 9, ஃபோலியோ 41. அவரது நினைவு நாள், 30 ஜனவரி.</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வேதம் 106, ஓலை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வெளி.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வெளிப்படுத்தின விசேஷம் 13:18, ஃபோலியோ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பக்கம் 62, வசனம் 18-இல்.</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மத்.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பக்கம்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லூக்கா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20 செப்டம்பர், ஃபோலியோ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பக்கம்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16 நவம்பர், ஃபோலியோ 352, பின்பக்கம்.</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14 நவம்பர், பின்புறத்தில் உள்ள ஃபோலியோ 341.</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3 அக்டோபர், ஃபோலியோ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24 செப்டம்பர், ஃபோலியோ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அதே, 3, ஃபோலியோ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30 ஜூலை, பின்பக்கத்தில் ஃபோலியோ 404.</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பக்கம்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8 ஜூலை, ஃபோலியோ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17 நவம்பர், ஃபோலியோ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எபிரேயர் 13:4.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2 அக்டோபர், பின்பக்கத்தில் ஃபோலியோ 141.</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2 அக்டோபர், ஓலை 142, பின்பக்கம்.</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19 நவம்பர், ஃபோலியோ 376, பின்பக்கம்.</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அக்டோபர், ஃபோலியோ 213, பின்பக்கம்.</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17 ஜனவரி, ஃபோலியோ 299, பின்பக்கம்</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7 ஜனவரி, </w:t>
      </w:r>
      <w:r w:rsidRPr="00E541CA">
        <w:t xml:space="preserve">பின்பக்கத்தில் </w:t>
      </w:r>
      <w:r w:rsidRPr="00E541CA">
        <w:t xml:space="preserve">ஃபோலியோ 309</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15 ஜனவரி, பின்பக்கத்தில் ஃபோலியோ 287</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12 மே, பின்புறத்தில் ஃபோலியோ 385.</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பக்கம்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19 ஜூலை, பின்புறத்தில் ஃபோலியோ 331 மற்றும்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1 ஏப்ரல், ஃபோலியோ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பக்கம்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பின்பக்கத்தில் பக்கம் 173.</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லிமினார், அத்தியாயம்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அத்தியாயம்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14 மார்ச், ஃபோலியோ 79, பின்பக்கம்.</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செப்டம்பர், ஃபோலியோ 5, பின்பக்கம்.</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1 செப்டம்பர், பின்பக்கத்தில் ஃபோலியோ 131.</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பகுதி 2, பின்பக்கத்தில் 91வது தாள்.</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ஃபோலியோ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புத்தகம் 4, விசுவாசத்தைப் பற்றி, அதிகாரம்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பேதுரு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வெளி.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கொரி.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அப்போஸ்தலர்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அஞ்சல்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தாளம்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கொரி. 9:7, 8, 9 மற்றும்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அதே, ப.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உபாகமம்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கொரி. 9:9, 13 மற்றும்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ஆதியாகமம்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சங்.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இலை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எண்.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ரோமர்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கொரி.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தாளம்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8 மே, தாள்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 ஜனவரி, ஃபோலியோ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கொரிந்தியர்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தீமோத்தேயு 1:1, ஒழுக்கப் போதனை, ஃபோலியோ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ரோமர்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மத்.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மத்தேயு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சங்.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மத்தேயு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தீமோ.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சங்.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யாக்கோபு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நீதிமொழிகள்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பிரசங்கி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ஏசா.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மார்கரிட், சொல் 12, ஃபோலியோ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அதே, பின்புறத்தில்.</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மத்தேயு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பிரசங்கம் 7, ஃபோலியோ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சங்.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கொரி.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அதே.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யோபு 23:5 மற்றும்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ஏசா. 64:6.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பிலி.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சங்.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கொரிந்தியர்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மத்தேயு 7:22 மற்றும்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மாற்கு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சங்.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ரோமர் 11:33 மற்றும்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சங்.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மத்தேயு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மத். 23:27,28.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வேord 22, பக்கங்கள் 180 மற்றும்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லூக்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கொரிந்தியர்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மாற்கு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வெளி.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பக்கம்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லூக்கா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யோவான்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கொரிந்தியர் 13:2 மற்றும்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லூக்கா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திருச்சபையின் ஒற்றுமை பற்றிய புத்தகம்.</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மத்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கடிதம்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தீமோ.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லூக்கா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வேதம் 15, ஓலை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தீமோ. 3:5 மற்றும்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9 ஜூன், ஃபோலியோ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2 தீமோ. 1, அறக்கட்டளை 2, ஃபோலியோ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கொரி.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புறநிலை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ஆதியாகமம்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யோவான்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தவறான போதகரான ஹப்பக்குக்.</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கலாத்தியருக்கு எழுதிய நிருபம், அதிகாரம் 1, வசனம் 4, கடிதம்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கடிதம்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மத்தேயு 18:6; மற்றும் மாற்கு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ஆதியாகமம் 2:24; மற்றும் மத்தேயு 19:4, 5 மற்றும்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எபிரேயர்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எபி. 13:4, மற்றும் யோவான்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எபே.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எபிரேயர்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வெளிப்படுத்தின விசேஷம் 2:12, 14, 15 மற்றும்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மத். 23:23 மற்றும்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எபிரேயர், அதிகாரம் 6, விரிவுரை 9, தாள்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தீமோ.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1 தீமோ. 2:7-இல், விரிவுரை 7, தாள்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தீமோ.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யாக்கோபு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எபேசியர் திருமுகம், அதிகாரம் 4, பாடம் 11, ஃபோலியோ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31 ஆகஸ்ட்.</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கொரிந்தியர்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அலெக்சாண்ட்ரியாவின் கிரிகோரியின், ஆன்மாவின் பிரிவைப் பற்றிய உரையில், ஃபோலியோ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ஏசா.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பிலி.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பேதுரு 2:1, 2 மற்றும்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ரோமர்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தீமோ. 6:3 மற்றும்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தீமோ. 6:4 மற்றும்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தீமோ. 3:6 மற்றும்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அதே, பத்தி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மார்கரிட், பொய்த் தீர்க்கதரிசிகள் பற்றிய 13-ஆம் வார்த்தை, பக்கம்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யோவான்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தீமோ.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யோவான்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சிராக்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சங்.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யோவான்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பழைய சடங்குவாத பிளவு பற்றிய ஆய்வு</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பழைய சடங்குவாத பிளவு பற்றிய ஆய்வு</dc:title>
  <dc:subject>02</dc:subject>
  <dc:creator>ரோஸ்தோவின் புனித திமித்ரி</dc:creator>
  <keywords>ரோஸ்தோவின் திமித்ரி துப்தாலோ, வரலாற்று மற்றும் விவாதப் படைப்புகள், பிளவுவாத, புனிதர்கள், விசுவாசம், கட்டுரை, ஆசிரியர்கள், போதனை, செயல்கள், பிளவுவாதிகளின், விசுவாசத்தில், புனிதர்களின்</keywords>
  <dc:description>«பழைய சடங்குவாத பிளவு பற்றிய ஆய்வு» என்பது ரோஸ்தோவின் புனித திமித்ரி எழுதிய ஒரு விவாத நூல்; இது பழைய சடங்குவாத (ஸ்தரோவேரி) பிளவை ஆராய்வதற்கு அர்ப்பணிக்கப்பட்டது. ஆசிரியர் பிளவுவாதிகளின் விசுவாசம், போதனை மற்றும் நடைமுறைகளை முறையாக ஆராய்ந்து, அவர்களின் கருத்துக்களை ஆர்த்தடாக்ஸ் திருச்சபையின் போதனையுடனும், பரிசுத்த வேதாகமத்துடனும், திருச்சபை மரபுடனும் ஒப்பிடுகிறார். திருச்சபை ஒற்றுமை, சடங்குகள், குருத்துவம், திருமறைநிகழ்வுகள் (புனித மர்மங்கள்) மற்றும் உண்மையான விசுவாசத்தைப் புரிந்துகொள்ளுதல் ஆகிய கேள்விகளுக்கு சிறப்புக் கவனம் செலுத்தப்படுகிறது. புனிதர் தம் எதிராளிகளின் வாதங்களை விரிவாக ஆராய்ந்து, அவற்றின் தவறுகளை மட்டுமல்லாமல், பிளவுவாத உலகப்பார்வையின் உள்முரண்பாடுகளையும் வெளிப்படுத்த முயல்கிறார். நூல் தெளிவாகவும் முறையாகவும் எழுதப்பட்டுள்ளதால், இது பதினெட்டாம் நூற்றாண்டின் தொடக்கத்திலான திருச்சபை விவாதத்தின் நினைவுச்சின்னமாக மட்டுமல்லாமல், ஆர்த்தடாக்ஸ் விசுவாசப் பாதுகாப்பியலின் (அப்பாலஜெடிக்ஸ்) ஒரு மாதிரியாகவும் ஆர்வத்திற்குரியது. ரஷ்யப் பழைய சடங்குவாத பிளவின் காரணங்களையும் தர்க்கத்தையும், அத்துடன் பிரிவினைகளுக்கும் தவறான போதனைகளுக்கும் திருச்சபை அளிக்கும் பதிலின் கொள்கைகளையும் புரிந்துகொள்ள இந்நூல் உதவுகிறது.</dc:description>
  <lastModifiedBy>Dmitri Gropen</lastModifiedBy>
  <revision>3</revision>
  <lastPrinted>1999-03-26T14:36:00.0000000Z</lastPrinted>
  <dcterms:created xsi:type="dcterms:W3CDTF">2026-08-19T17:09:00.0000000Z</dcterms:created>
  <dcterms:modified xsi:type="dcterms:W3CDTF">2026-08-19T17:31:00.0000000Z</dcterms:modified>
  <dc:language>ta</dc:language>
</coreProperties>
</file>