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75FB9" w:rsidR="00F224F5" w:rsidP="00F224F5" w:rsidRDefault="00F224F5" w14:paraId="6DAB8766" w14:textId="77777777">
      <w:pPr>
        <w:jc w:val="center"/>
        <w:rPr>
          <w:color w:val="FF0000"/>
          <w:sz w:val="36"/>
          <w:szCs w:val="32"/>
          <w:lang w:val="ru-RU"/>
        </w:rPr>
      </w:pPr>
      <w:r w:rsidRPr="00FA2D24">
        <w:rPr>
          <w:color w:val="FF0000"/>
          <w:sz w:val="36"/>
          <w:szCs w:val="32"/>
          <w:lang w:val="ru-RU"/>
        </w:rPr>
        <w:t xml:space="preserve">Bulahan nga Handumanan </w:t>
      </w:r>
    </w:p>
    <w:p w:rsidRPr="00FA2D24" w:rsidR="00F224F5" w:rsidP="00F224F5" w:rsidRDefault="00F224F5" w14:paraId="687642F2" w14:textId="77777777">
      <w:pPr>
        <w:jc w:val="center"/>
        <w:rPr>
          <w:color w:val="FF0000"/>
          <w:sz w:val="36"/>
          <w:szCs w:val="32"/>
          <w:lang w:val="ru-RU"/>
        </w:rPr>
      </w:pPr>
      <w:r w:rsidRPr="00FA2D24">
        <w:rPr>
          <w:color w:val="FF0000"/>
          <w:sz w:val="36"/>
          <w:szCs w:val="32"/>
          <w:lang w:val="ru-RU"/>
        </w:rPr>
        <w:t xml:space="preserve">Elder Paisios sa Bukid Athos</w:t>
      </w:r>
    </w:p>
    <w:p w:rsidRPr="00175FB9" w:rsidR="00F224F5" w:rsidP="00F224F5" w:rsidRDefault="00F224F5" w14:paraId="1BF33786" w14:textId="77777777">
      <w:pPr>
        <w:jc w:val="center"/>
        <w:rPr>
          <w:color w:val="FF0000"/>
          <w:sz w:val="36"/>
          <w:szCs w:val="32"/>
          <w:lang w:val="ru-RU"/>
        </w:rPr>
      </w:pPr>
      <w:r w:rsidRPr="00FA2D24">
        <w:rPr>
          <w:color w:val="FF0000"/>
          <w:sz w:val="36"/>
          <w:szCs w:val="32"/>
          <w:lang w:val="ru-RU"/>
        </w:rPr>
        <w:t xml:space="preserve">Mga Pulong</w:t>
      </w:r>
    </w:p>
    <w:p w:rsidRPr="00175FB9" w:rsidR="00F224F5" w:rsidP="00F224F5" w:rsidRDefault="00F224F5" w14:paraId="5CA5E1F3" w14:textId="77777777">
      <w:pPr>
        <w:rPr>
          <w:lang w:val="ru-RU"/>
        </w:rPr>
      </w:pPr>
    </w:p>
    <w:p w:rsidRPr="00347B46" w:rsidR="00F224F5" w:rsidP="00F224F5" w:rsidRDefault="00F224F5" w14:paraId="62DA120C" w14:textId="5669DABF">
      <w:pPr>
        <w:pStyle w:val="Title"/>
        <w:rPr>
          <w:lang w:val="ru-RU"/>
        </w:rPr>
      </w:pPr>
      <w:r w:rsidRPr="00041AE1">
        <w:rPr>
          <w:lang w:val="ru-RU"/>
        </w:rPr>
        <w:t xml:space="preserve">Tomo </w:t>
      </w:r>
      <w:r w:rsidR="00347B46">
        <w:t xml:space="preserve">I</w:t>
      </w:r>
    </w:p>
    <w:p w:rsidRPr="00C84680" w:rsidR="00F224F5" w:rsidP="00F224F5" w:rsidRDefault="00F224F5" w14:paraId="5E02F582" w14:textId="3ED9D0C8">
      <w:pPr>
        <w:pStyle w:val="Title"/>
        <w:rPr>
          <w:lang w:val="ru-RU"/>
        </w:rPr>
      </w:pPr>
      <w:r w:rsidRPr="00C84680">
        <w:rPr>
          <w:lang w:val="ru-RU"/>
        </w:rPr>
        <w:t xml:space="preserve">Uban sa Kasubo ug Gugma</w:t>
      </w:r>
      <w:r w:rsidRPr="00F224F5">
        <w:rPr>
          <w:lang w:val="ru-RU"/>
        </w:rPr>
        <w:t xml:space="preserve"> </w:t>
      </w:r>
      <w:r w:rsidRPr="00F224F5">
        <w:rPr>
          <w:lang w:val="ru-RU"/>
        </w:rPr>
        <w:br/>
      </w:r>
      <w:r w:rsidRPr="00C84680">
        <w:rPr>
          <w:lang w:val="ru-RU"/>
        </w:rPr>
        <w:t xml:space="preserve">Mahitungod sa Modernong Tawo</w:t>
      </w:r>
    </w:p>
    <w:p w:rsidRPr="00175FB9" w:rsidR="00F224F5" w:rsidP="00F224F5" w:rsidRDefault="00F224F5" w14:paraId="2B5E0EB8" w14:textId="77777777">
      <w:pPr>
        <w:jc w:val="center"/>
        <w:rPr>
          <w:color w:val="FF0000"/>
          <w:lang w:val="ru-RU"/>
        </w:rPr>
      </w:pPr>
      <w:r w:rsidRPr="00175FB9">
        <w:rPr>
          <w:i/>
          <w:iCs/>
          <w:color w:val="FF0000"/>
          <w:lang w:val="ru-RU"/>
        </w:rPr>
        <w:t xml:space="preserve">Gihubad gikan sa Griyego</w:t>
      </w:r>
    </w:p>
    <w:p w:rsidRPr="00F224F5" w:rsidR="00F224F5" w:rsidP="00F224F5" w:rsidRDefault="00F224F5" w14:paraId="074498EE" w14:textId="77777777">
      <w:pPr>
        <w:rPr>
          <w:lang w:val="ru-RU"/>
        </w:rPr>
      </w:pPr>
    </w:p>
    <w:p w:rsidRPr="00C84680" w:rsidR="005C3FC8" w:rsidP="00347B46" w:rsidRDefault="005C3FC8" w14:paraId="27B56901" w14:textId="162D3BFD">
      <w:pPr>
        <w:rPr>
          <w:lang w:val="ru-RU"/>
        </w:rPr>
      </w:pPr>
    </w:p>
    <w:p w:rsidRPr="00347B46" w:rsidR="005C3FC8" w:rsidP="00347B46" w:rsidRDefault="005C3FC8" w14:paraId="758A0894" w14:textId="08D768E9">
      <w:pPr>
        <w:rPr>
          <w:lang w:val="ru-RU"/>
        </w:rPr>
      </w:pPr>
    </w:p>
    <w:p w:rsidR="00347B46" w:rsidP="00347B46" w:rsidRDefault="00347B46" w14:paraId="09C31BD8" w14:textId="77777777">
      <w:pPr>
        <w:rPr>
          <w:sz w:val="28"/>
          <w:szCs w:val="24"/>
          <w:lang w:val="ru-RU"/>
        </w:rPr>
      </w:pPr>
      <w:r>
        <w:rPr>
          <w:b/>
          <w:bCs/>
          <w:sz w:val="28"/>
          <w:szCs w:val="24"/>
          <w:lang w:val="ru-RU"/>
        </w:rPr>
        <w:t xml:space="preserve">Sulod</w:t>
      </w:r>
      <w:r>
        <w:rPr>
          <w:sz w:val="28"/>
          <w:szCs w:val="24"/>
          <w:lang w:val="ru-RU"/>
        </w:rPr>
        <w:t xml:space="preserve">:</w:t>
      </w:r>
    </w:p>
    <w:p w:rsidR="00347B46" w:rsidP="00347B46" w:rsidRDefault="00000000" w14:paraId="2BA92349" w14:textId="1D0FDAA7">
      <w:pPr>
        <w:rPr>
          <w:sz w:val="28"/>
          <w:szCs w:val="24"/>
          <w:lang w:val="ru-RU"/>
        </w:rPr>
      </w:pPr>
      <w:r>
        <w:rPr>
          <w:sz w:val="28"/>
          <w:szCs w:val="24"/>
          <w:lang w:val="ru-RU"/>
        </w:rPr>
        <w:pict w14:anchorId="04440074">
          <v:rect id="_x0000_i1025" style="width:0;height:1.5pt" o:hr="t" o:hrstd="t" o:hralign="center" fillcolor="#a0a0a0" stroked="f"/>
        </w:pict>
      </w:r>
    </w:p>
    <w:p w:rsidR="00933FB3" w:rsidRDefault="00933FB3" w14:paraId="25B5443A" w14:textId="56877BA5">
      <w:pPr>
        <w:pStyle w:val="TOC2"/>
        <w:tabs>
          <w:tab w:val="right" w:leader="dot" w:pos="10790"/>
        </w:tabs>
        <w:rPr>
          <w:rFonts w:eastAsiaTheme="minorEastAsia" w:cstheme="minorBidi"/>
          <w:b w:val="0"/>
          <w:bCs w:val="0"/>
          <w:noProof/>
          <w:kern w:val="2"/>
          <w:sz w:val="24"/>
          <w:szCs w:val="24"/>
          <w14:ligatures w14:val="standardContextual"/>
        </w:rPr>
      </w:pPr>
      <w:r>
        <w:fldChar w:fldCharType="begin"/>
      </w:r>
      <w:r>
        <w:instrText xml:space="preserve"> TOC \o "1-4" \h \z \u </w:instrText>
      </w:r>
      <w:r>
        <w:fldChar w:fldCharType="separate"/>
      </w:r>
      <w:hyperlink w:history="1" w:anchor="_Toc225094846">
        <w:r w:rsidRPr="0002665B">
          <w:rPr>
            <w:rStyle w:val="Hyperlink"/>
            <w:noProof/>
            <w:lang w:val="ru-RU"/>
          </w:rPr>
          <w:t xml:space="preserve">Talambatan sa Kinabuhi</w:t>
        </w:r>
        <w:r>
          <w:rPr>
            <w:noProof/>
            <w:webHidden/>
          </w:rPr>
          <w:tab/>
        </w:r>
        <w:r>
          <w:rPr>
            <w:noProof/>
            <w:webHidden/>
          </w:rPr>
          <w:fldChar w:fldCharType="begin"/>
        </w:r>
        <w:r>
          <w:rPr>
            <w:noProof/>
            <w:webHidden/>
          </w:rPr>
          <w:instrText xml:space="preserve"> PAGEREF _Toc225094846 \h </w:instrText>
        </w:r>
        <w:r>
          <w:rPr>
            <w:noProof/>
            <w:webHidden/>
          </w:rPr>
          <w:fldChar w:fldCharType="separate"/>
        </w:r>
        <w:r>
          <w:rPr>
            <w:noProof/>
            <w:webHidden/>
          </w:rPr>
          <w:t>4</w:t>
        </w:r>
        <w:r>
          <w:rPr>
            <w:noProof/>
            <w:webHidden/>
          </w:rPr>
          <w:fldChar w:fldCharType="end"/>
        </w:r>
      </w:hyperlink>
    </w:p>
    <w:p w:rsidR="00933FB3" w:rsidRDefault="00933FB3" w14:paraId="36072FED" w14:textId="4664893E">
      <w:pPr>
        <w:pStyle w:val="TOC2"/>
        <w:tabs>
          <w:tab w:val="right" w:leader="dot" w:pos="10790"/>
        </w:tabs>
        <w:rPr>
          <w:rFonts w:eastAsiaTheme="minorEastAsia" w:cstheme="minorBidi"/>
          <w:b w:val="0"/>
          <w:bCs w:val="0"/>
          <w:noProof/>
          <w:kern w:val="2"/>
          <w:sz w:val="24"/>
          <w:szCs w:val="24"/>
          <w14:ligatures w14:val="standardContextual"/>
        </w:rPr>
      </w:pPr>
      <w:hyperlink w:history="1" w:anchor="_Toc225094847">
        <w:r w:rsidRPr="0002665B">
          <w:rPr>
            <w:rStyle w:val="Hyperlink"/>
            <w:noProof/>
            <w:lang w:val="ru-RU"/>
          </w:rPr>
          <w:t xml:space="preserve">Panimad-on</w:t>
        </w:r>
        <w:r>
          <w:rPr>
            <w:noProof/>
            <w:webHidden/>
          </w:rPr>
          <w:tab/>
        </w:r>
        <w:r>
          <w:rPr>
            <w:noProof/>
            <w:webHidden/>
          </w:rPr>
          <w:fldChar w:fldCharType="begin"/>
        </w:r>
        <w:r>
          <w:rPr>
            <w:noProof/>
            <w:webHidden/>
          </w:rPr>
          <w:instrText xml:space="preserve"> PAGEREF _Toc225094847 \h </w:instrText>
        </w:r>
        <w:r>
          <w:rPr>
            <w:noProof/>
            <w:webHidden/>
          </w:rPr>
          <w:fldChar w:fldCharType="separate"/>
        </w:r>
        <w:r>
          <w:rPr>
            <w:noProof/>
            <w:webHidden/>
          </w:rPr>
          <w:t>5</w:t>
        </w:r>
        <w:r>
          <w:rPr>
            <w:noProof/>
            <w:webHidden/>
          </w:rPr>
          <w:fldChar w:fldCharType="end"/>
        </w:r>
      </w:hyperlink>
    </w:p>
    <w:p w:rsidR="00933FB3" w:rsidRDefault="00933FB3" w14:paraId="4CC65C2E" w14:textId="70F9E1CC">
      <w:pPr>
        <w:pStyle w:val="TOC4"/>
        <w:tabs>
          <w:tab w:val="right" w:leader="dot" w:pos="10790"/>
        </w:tabs>
        <w:rPr>
          <w:rFonts w:eastAsiaTheme="minorEastAsia" w:cstheme="minorBidi"/>
          <w:noProof/>
          <w:kern w:val="2"/>
          <w:sz w:val="24"/>
          <w:szCs w:val="24"/>
          <w14:ligatures w14:val="standardContextual"/>
        </w:rPr>
      </w:pPr>
      <w:hyperlink w:history="1" w:anchor="_Toc225094848">
        <w:r w:rsidRPr="0002665B">
          <w:rPr>
            <w:rStyle w:val="Hyperlink"/>
            <w:noProof/>
            <w:lang w:val="ru-RU"/>
          </w:rPr>
          <w:t xml:space="preserve">Introduksyon (gikan sa mga pulong sa Karaan)</w:t>
        </w:r>
        <w:r>
          <w:rPr>
            <w:noProof/>
            <w:webHidden/>
          </w:rPr>
          <w:tab/>
        </w:r>
        <w:r>
          <w:rPr>
            <w:noProof/>
            <w:webHidden/>
          </w:rPr>
          <w:fldChar w:fldCharType="begin"/>
        </w:r>
        <w:r>
          <w:rPr>
            <w:noProof/>
            <w:webHidden/>
          </w:rPr>
          <w:instrText xml:space="preserve"> PAGEREF _Toc225094848 \h </w:instrText>
        </w:r>
        <w:r>
          <w:rPr>
            <w:noProof/>
            <w:webHidden/>
          </w:rPr>
          <w:fldChar w:fldCharType="separate"/>
        </w:r>
        <w:r>
          <w:rPr>
            <w:noProof/>
            <w:webHidden/>
          </w:rPr>
          <w:t>8</w:t>
        </w:r>
        <w:r>
          <w:rPr>
            <w:noProof/>
            <w:webHidden/>
          </w:rPr>
          <w:fldChar w:fldCharType="end"/>
        </w:r>
      </w:hyperlink>
    </w:p>
    <w:p w:rsidR="00933FB3" w:rsidRDefault="00933FB3" w14:paraId="70CB3CAE" w14:textId="0099B9CC">
      <w:pPr>
        <w:pStyle w:val="TOC4"/>
        <w:tabs>
          <w:tab w:val="right" w:leader="dot" w:pos="10790"/>
        </w:tabs>
        <w:rPr>
          <w:rFonts w:eastAsiaTheme="minorEastAsia" w:cstheme="minorBidi"/>
          <w:noProof/>
          <w:kern w:val="2"/>
          <w:sz w:val="24"/>
          <w:szCs w:val="24"/>
          <w14:ligatures w14:val="standardContextual"/>
        </w:rPr>
      </w:pPr>
      <w:hyperlink w:history="1" w:anchor="_Toc225094849">
        <w:r w:rsidRPr="0002665B">
          <w:rPr>
            <w:rStyle w:val="Hyperlink"/>
            <w:i/>
            <w:iCs/>
            <w:noProof/>
            <w:lang w:val="ru-RU"/>
          </w:rPr>
          <w:t xml:space="preserve">Giunsa Pag-antos sa mga Tawo</w:t>
        </w:r>
        <w:r>
          <w:rPr>
            <w:noProof/>
            <w:webHidden/>
          </w:rPr>
          <w:tab/>
        </w:r>
        <w:r>
          <w:rPr>
            <w:noProof/>
            <w:webHidden/>
          </w:rPr>
          <w:fldChar w:fldCharType="begin"/>
        </w:r>
        <w:r>
          <w:rPr>
            <w:noProof/>
            <w:webHidden/>
          </w:rPr>
          <w:instrText xml:space="preserve"> PAGEREF _Toc225094849 \h </w:instrText>
        </w:r>
        <w:r>
          <w:rPr>
            <w:noProof/>
            <w:webHidden/>
          </w:rPr>
          <w:fldChar w:fldCharType="separate"/>
        </w:r>
        <w:r>
          <w:rPr>
            <w:noProof/>
            <w:webHidden/>
          </w:rPr>
          <w:t>10</w:t>
        </w:r>
        <w:r>
          <w:rPr>
            <w:noProof/>
            <w:webHidden/>
          </w:rPr>
          <w:fldChar w:fldCharType="end"/>
        </w:r>
      </w:hyperlink>
    </w:p>
    <w:p w:rsidR="00933FB3" w:rsidRDefault="00933FB3" w14:paraId="3FE3D599" w14:textId="608F1EA0">
      <w:pPr>
        <w:pStyle w:val="TOC4"/>
        <w:tabs>
          <w:tab w:val="right" w:leader="dot" w:pos="10790"/>
        </w:tabs>
        <w:rPr>
          <w:rFonts w:eastAsiaTheme="minorEastAsia" w:cstheme="minorBidi"/>
          <w:noProof/>
          <w:kern w:val="2"/>
          <w:sz w:val="24"/>
          <w:szCs w:val="24"/>
          <w14:ligatures w14:val="standardContextual"/>
        </w:rPr>
      </w:pPr>
      <w:hyperlink w:history="1" w:anchor="_Toc225094850">
        <w:r w:rsidRPr="0002665B">
          <w:rPr>
            <w:rStyle w:val="Hyperlink"/>
            <w:i/>
            <w:iCs/>
            <w:noProof/>
            <w:lang w:val="ru-RU"/>
          </w:rPr>
          <w:t xml:space="preserve">Seguridad ug Kahuyang</w:t>
        </w:r>
        <w:r>
          <w:rPr>
            <w:noProof/>
            <w:webHidden/>
          </w:rPr>
          <w:tab/>
        </w:r>
        <w:r>
          <w:rPr>
            <w:noProof/>
            <w:webHidden/>
          </w:rPr>
          <w:fldChar w:fldCharType="begin"/>
        </w:r>
        <w:r>
          <w:rPr>
            <w:noProof/>
            <w:webHidden/>
          </w:rPr>
          <w:instrText xml:space="preserve"> PAGEREF _Toc225094850 \h </w:instrText>
        </w:r>
        <w:r>
          <w:rPr>
            <w:noProof/>
            <w:webHidden/>
          </w:rPr>
          <w:fldChar w:fldCharType="separate"/>
        </w:r>
        <w:r>
          <w:rPr>
            <w:noProof/>
            <w:webHidden/>
          </w:rPr>
          <w:t>10</w:t>
        </w:r>
        <w:r>
          <w:rPr>
            <w:noProof/>
            <w:webHidden/>
          </w:rPr>
          <w:fldChar w:fldCharType="end"/>
        </w:r>
      </w:hyperlink>
    </w:p>
    <w:p w:rsidR="00933FB3" w:rsidRDefault="00933FB3" w14:paraId="22862820" w14:textId="4BDA69BF">
      <w:pPr>
        <w:pStyle w:val="TOC4"/>
        <w:tabs>
          <w:tab w:val="right" w:leader="dot" w:pos="10790"/>
        </w:tabs>
        <w:rPr>
          <w:rFonts w:eastAsiaTheme="minorEastAsia" w:cstheme="minorBidi"/>
          <w:noProof/>
          <w:kern w:val="2"/>
          <w:sz w:val="24"/>
          <w:szCs w:val="24"/>
          <w14:ligatures w14:val="standardContextual"/>
        </w:rPr>
      </w:pPr>
      <w:hyperlink w:history="1" w:anchor="_Toc225094851">
        <w:r w:rsidRPr="0002665B">
          <w:rPr>
            <w:rStyle w:val="Hyperlink"/>
            <w:i/>
            <w:iCs/>
            <w:noProof/>
            <w:lang w:val="ru-RU"/>
          </w:rPr>
          <w:t xml:space="preserve">Pangita sa mga Tawo</w:t>
        </w:r>
        <w:r>
          <w:rPr>
            <w:noProof/>
            <w:webHidden/>
          </w:rPr>
          <w:tab/>
        </w:r>
        <w:r>
          <w:rPr>
            <w:noProof/>
            <w:webHidden/>
          </w:rPr>
          <w:fldChar w:fldCharType="begin"/>
        </w:r>
        <w:r>
          <w:rPr>
            <w:noProof/>
            <w:webHidden/>
          </w:rPr>
          <w:instrText xml:space="preserve"> PAGEREF _Toc225094851 \h </w:instrText>
        </w:r>
        <w:r>
          <w:rPr>
            <w:noProof/>
            <w:webHidden/>
          </w:rPr>
          <w:fldChar w:fldCharType="separate"/>
        </w:r>
        <w:r>
          <w:rPr>
            <w:noProof/>
            <w:webHidden/>
          </w:rPr>
          <w:t>11</w:t>
        </w:r>
        <w:r>
          <w:rPr>
            <w:noProof/>
            <w:webHidden/>
          </w:rPr>
          <w:fldChar w:fldCharType="end"/>
        </w:r>
      </w:hyperlink>
    </w:p>
    <w:p w:rsidR="00933FB3" w:rsidRDefault="00933FB3" w14:paraId="0FBE096D" w14:textId="46A7E289">
      <w:pPr>
        <w:pStyle w:val="TOC4"/>
        <w:tabs>
          <w:tab w:val="right" w:leader="dot" w:pos="10790"/>
        </w:tabs>
        <w:rPr>
          <w:rFonts w:eastAsiaTheme="minorEastAsia" w:cstheme="minorBidi"/>
          <w:noProof/>
          <w:kern w:val="2"/>
          <w:sz w:val="24"/>
          <w:szCs w:val="24"/>
          <w14:ligatures w14:val="standardContextual"/>
        </w:rPr>
      </w:pPr>
      <w:hyperlink w:history="1" w:anchor="_Toc225094852">
        <w:r w:rsidRPr="0002665B">
          <w:rPr>
            <w:rStyle w:val="Hyperlink"/>
            <w:i/>
            <w:iCs/>
            <w:noProof/>
            <w:lang w:val="ru-RU"/>
          </w:rPr>
          <w:t xml:space="preserve">Sa atong panahon, kulang ang buhing mga ehemplo</w:t>
        </w:r>
        <w:r>
          <w:rPr>
            <w:noProof/>
            <w:webHidden/>
          </w:rPr>
          <w:tab/>
        </w:r>
        <w:r>
          <w:rPr>
            <w:noProof/>
            <w:webHidden/>
          </w:rPr>
          <w:fldChar w:fldCharType="begin"/>
        </w:r>
        <w:r>
          <w:rPr>
            <w:noProof/>
            <w:webHidden/>
          </w:rPr>
          <w:instrText xml:space="preserve"> PAGEREF _Toc225094852 \h </w:instrText>
        </w:r>
        <w:r>
          <w:rPr>
            <w:noProof/>
            <w:webHidden/>
          </w:rPr>
          <w:fldChar w:fldCharType="separate"/>
        </w:r>
        <w:r>
          <w:rPr>
            <w:noProof/>
            <w:webHidden/>
          </w:rPr>
          <w:t>12</w:t>
        </w:r>
        <w:r>
          <w:rPr>
            <w:noProof/>
            <w:webHidden/>
          </w:rPr>
          <w:fldChar w:fldCharType="end"/>
        </w:r>
      </w:hyperlink>
    </w:p>
    <w:p w:rsidR="00933FB3" w:rsidRDefault="00933FB3" w14:paraId="087C5E1D" w14:textId="735DAC77">
      <w:pPr>
        <w:pStyle w:val="TOC4"/>
        <w:tabs>
          <w:tab w:val="right" w:leader="dot" w:pos="10790"/>
        </w:tabs>
        <w:rPr>
          <w:rFonts w:eastAsiaTheme="minorEastAsia" w:cstheme="minorBidi"/>
          <w:noProof/>
          <w:kern w:val="2"/>
          <w:sz w:val="24"/>
          <w:szCs w:val="24"/>
          <w14:ligatures w14:val="standardContextual"/>
        </w:rPr>
      </w:pPr>
      <w:hyperlink w:history="1" w:anchor="_Toc225094853">
        <w:r w:rsidRPr="0002665B">
          <w:rPr>
            <w:rStyle w:val="Hyperlink"/>
            <w:i/>
            <w:iCs/>
            <w:noProof/>
            <w:lang w:val="ru-RU"/>
          </w:rPr>
          <w:t xml:space="preserve">Sayon ra kaayo ang pagpangita og 'slippery slope' ug paglusot niini</w:t>
        </w:r>
        <w:r>
          <w:rPr>
            <w:noProof/>
            <w:webHidden/>
          </w:rPr>
          <w:tab/>
        </w:r>
        <w:r>
          <w:rPr>
            <w:noProof/>
            <w:webHidden/>
          </w:rPr>
          <w:fldChar w:fldCharType="begin"/>
        </w:r>
        <w:r>
          <w:rPr>
            <w:noProof/>
            <w:webHidden/>
          </w:rPr>
          <w:instrText xml:space="preserve"> PAGEREF _Toc225094853 \h </w:instrText>
        </w:r>
        <w:r>
          <w:rPr>
            <w:noProof/>
            <w:webHidden/>
          </w:rPr>
          <w:fldChar w:fldCharType="separate"/>
        </w:r>
        <w:r>
          <w:rPr>
            <w:noProof/>
            <w:webHidden/>
          </w:rPr>
          <w:t>13</w:t>
        </w:r>
        <w:r>
          <w:rPr>
            <w:noProof/>
            <w:webHidden/>
          </w:rPr>
          <w:fldChar w:fldCharType="end"/>
        </w:r>
      </w:hyperlink>
    </w:p>
    <w:p w:rsidR="00933FB3" w:rsidRDefault="00933FB3" w14:paraId="263324E6" w14:textId="15049449">
      <w:pPr>
        <w:pStyle w:val="TOC4"/>
        <w:tabs>
          <w:tab w:val="right" w:leader="dot" w:pos="10790"/>
        </w:tabs>
        <w:rPr>
          <w:rFonts w:eastAsiaTheme="minorEastAsia" w:cstheme="minorBidi"/>
          <w:noProof/>
          <w:kern w:val="2"/>
          <w:sz w:val="24"/>
          <w:szCs w:val="24"/>
          <w14:ligatures w14:val="standardContextual"/>
        </w:rPr>
      </w:pPr>
      <w:hyperlink w:history="1" w:anchor="_Toc225094854">
        <w:r w:rsidRPr="0002665B">
          <w:rPr>
            <w:rStyle w:val="Hyperlink"/>
            <w:i/>
            <w:iCs/>
            <w:noProof/>
            <w:lang w:val="ru-RU"/>
          </w:rPr>
          <w:t xml:space="preserve">Ang Diyos dili kita biyaan sa mga kapritso sa kapalaran</w:t>
        </w:r>
        <w:r>
          <w:rPr>
            <w:noProof/>
            <w:webHidden/>
          </w:rPr>
          <w:tab/>
        </w:r>
        <w:r>
          <w:rPr>
            <w:noProof/>
            <w:webHidden/>
          </w:rPr>
          <w:fldChar w:fldCharType="begin"/>
        </w:r>
        <w:r>
          <w:rPr>
            <w:noProof/>
            <w:webHidden/>
          </w:rPr>
          <w:instrText xml:space="preserve"> PAGEREF _Toc225094854 \h </w:instrText>
        </w:r>
        <w:r>
          <w:rPr>
            <w:noProof/>
            <w:webHidden/>
          </w:rPr>
          <w:fldChar w:fldCharType="separate"/>
        </w:r>
        <w:r>
          <w:rPr>
            <w:noProof/>
            <w:webHidden/>
          </w:rPr>
          <w:t>14</w:t>
        </w:r>
        <w:r>
          <w:rPr>
            <w:noProof/>
            <w:webHidden/>
          </w:rPr>
          <w:fldChar w:fldCharType="end"/>
        </w:r>
      </w:hyperlink>
    </w:p>
    <w:p w:rsidR="00933FB3" w:rsidRDefault="00933FB3" w14:paraId="131B6566" w14:textId="46EDC43C">
      <w:pPr>
        <w:pStyle w:val="TOC4"/>
        <w:tabs>
          <w:tab w:val="right" w:leader="dot" w:pos="10790"/>
        </w:tabs>
        <w:rPr>
          <w:rFonts w:eastAsiaTheme="minorEastAsia" w:cstheme="minorBidi"/>
          <w:noProof/>
          <w:kern w:val="2"/>
          <w:sz w:val="24"/>
          <w:szCs w:val="24"/>
          <w14:ligatures w14:val="standardContextual"/>
        </w:rPr>
      </w:pPr>
      <w:hyperlink w:history="1" w:anchor="_Toc225094855">
        <w:r w:rsidRPr="0002665B">
          <w:rPr>
            <w:rStyle w:val="Hyperlink"/>
            <w:i/>
            <w:iCs/>
            <w:noProof/>
            <w:lang w:val="ru-RU"/>
          </w:rPr>
          <w:t xml:space="preserve">Adunay lisod nga mga panahon nga nagpaabot</w:t>
        </w:r>
        <w:r>
          <w:rPr>
            <w:noProof/>
            <w:webHidden/>
          </w:rPr>
          <w:tab/>
        </w:r>
        <w:r>
          <w:rPr>
            <w:noProof/>
            <w:webHidden/>
          </w:rPr>
          <w:fldChar w:fldCharType="begin"/>
        </w:r>
        <w:r>
          <w:rPr>
            <w:noProof/>
            <w:webHidden/>
          </w:rPr>
          <w:instrText xml:space="preserve"> PAGEREF _Toc225094855 \h </w:instrText>
        </w:r>
        <w:r>
          <w:rPr>
            <w:noProof/>
            <w:webHidden/>
          </w:rPr>
          <w:fldChar w:fldCharType="separate"/>
        </w:r>
        <w:r>
          <w:rPr>
            <w:noProof/>
            <w:webHidden/>
          </w:rPr>
          <w:t>15</w:t>
        </w:r>
        <w:r>
          <w:rPr>
            <w:noProof/>
            <w:webHidden/>
          </w:rPr>
          <w:fldChar w:fldCharType="end"/>
        </w:r>
      </w:hyperlink>
    </w:p>
    <w:p w:rsidR="00933FB3" w:rsidRDefault="00933FB3" w14:paraId="1D0DA55E" w14:textId="25C04521">
      <w:pPr>
        <w:pStyle w:val="TOC2"/>
        <w:tabs>
          <w:tab w:val="right" w:leader="dot" w:pos="10790"/>
        </w:tabs>
        <w:rPr>
          <w:rFonts w:eastAsiaTheme="minorEastAsia" w:cstheme="minorBidi"/>
          <w:b w:val="0"/>
          <w:bCs w:val="0"/>
          <w:noProof/>
          <w:kern w:val="2"/>
          <w:sz w:val="24"/>
          <w:szCs w:val="24"/>
          <w14:ligatures w14:val="standardContextual"/>
        </w:rPr>
      </w:pPr>
      <w:hyperlink w:history="1" w:anchor="_Toc225094856">
        <w:r w:rsidRPr="0002665B">
          <w:rPr>
            <w:rStyle w:val="Hyperlink"/>
            <w:noProof/>
            <w:lang w:val="ru-RU"/>
          </w:rPr>
          <w:t xml:space="preserve">Bahín 1.  Mahitungod sa Sala ug sa Yawa</w:t>
        </w:r>
        <w:r>
          <w:rPr>
            <w:noProof/>
            <w:webHidden/>
          </w:rPr>
          <w:tab/>
        </w:r>
        <w:r>
          <w:rPr>
            <w:noProof/>
            <w:webHidden/>
          </w:rPr>
          <w:fldChar w:fldCharType="begin"/>
        </w:r>
        <w:r>
          <w:rPr>
            <w:noProof/>
            <w:webHidden/>
          </w:rPr>
          <w:instrText xml:space="preserve"> PAGEREF _Toc225094856 \h </w:instrText>
        </w:r>
        <w:r>
          <w:rPr>
            <w:noProof/>
            <w:webHidden/>
          </w:rPr>
          <w:fldChar w:fldCharType="separate"/>
        </w:r>
        <w:r>
          <w:rPr>
            <w:noProof/>
            <w:webHidden/>
          </w:rPr>
          <w:t>16</w:t>
        </w:r>
        <w:r>
          <w:rPr>
            <w:noProof/>
            <w:webHidden/>
          </w:rPr>
          <w:fldChar w:fldCharType="end"/>
        </w:r>
      </w:hyperlink>
    </w:p>
    <w:p w:rsidR="00933FB3" w:rsidRDefault="00933FB3" w14:paraId="2F8DBA2D" w14:textId="26B2426E">
      <w:pPr>
        <w:pStyle w:val="TOC3"/>
        <w:tabs>
          <w:tab w:val="right" w:leader="dot" w:pos="10790"/>
        </w:tabs>
        <w:rPr>
          <w:rFonts w:eastAsiaTheme="minorEastAsia" w:cstheme="minorBidi"/>
          <w:noProof/>
          <w:kern w:val="2"/>
          <w:sz w:val="24"/>
          <w:szCs w:val="24"/>
          <w14:ligatures w14:val="standardContextual"/>
        </w:rPr>
      </w:pPr>
      <w:hyperlink w:history="1" w:anchor="_Toc225094857">
        <w:r w:rsidRPr="0002665B">
          <w:rPr>
            <w:rStyle w:val="Hyperlink"/>
            <w:noProof/>
            <w:lang w:val="ru-RU"/>
          </w:rPr>
          <w:t xml:space="preserve">Kapitulo 1.  Sa unsaon pagka-uso sa sala</w:t>
        </w:r>
        <w:r>
          <w:rPr>
            <w:noProof/>
            <w:webHidden/>
          </w:rPr>
          <w:tab/>
        </w:r>
        <w:r>
          <w:rPr>
            <w:noProof/>
            <w:webHidden/>
          </w:rPr>
          <w:fldChar w:fldCharType="begin"/>
        </w:r>
        <w:r>
          <w:rPr>
            <w:noProof/>
            <w:webHidden/>
          </w:rPr>
          <w:instrText xml:space="preserve"> PAGEREF _Toc225094857 \h </w:instrText>
        </w:r>
        <w:r>
          <w:rPr>
            <w:noProof/>
            <w:webHidden/>
          </w:rPr>
          <w:fldChar w:fldCharType="separate"/>
        </w:r>
        <w:r>
          <w:rPr>
            <w:noProof/>
            <w:webHidden/>
          </w:rPr>
          <w:t>16</w:t>
        </w:r>
        <w:r>
          <w:rPr>
            <w:noProof/>
            <w:webHidden/>
          </w:rPr>
          <w:fldChar w:fldCharType="end"/>
        </w:r>
      </w:hyperlink>
    </w:p>
    <w:p w:rsidR="00933FB3" w:rsidRDefault="00933FB3" w14:paraId="6B2C1E92" w14:textId="08D3CC26">
      <w:pPr>
        <w:pStyle w:val="TOC4"/>
        <w:tabs>
          <w:tab w:val="right" w:leader="dot" w:pos="10790"/>
        </w:tabs>
        <w:rPr>
          <w:rFonts w:eastAsiaTheme="minorEastAsia" w:cstheme="minorBidi"/>
          <w:noProof/>
          <w:kern w:val="2"/>
          <w:sz w:val="24"/>
          <w:szCs w:val="24"/>
          <w14:ligatures w14:val="standardContextual"/>
        </w:rPr>
      </w:pPr>
      <w:hyperlink w:history="1" w:anchor="_Toc225094858">
        <w:r w:rsidRPr="0002665B">
          <w:rPr>
            <w:rStyle w:val="Hyperlink"/>
            <w:noProof/>
            <w:lang w:val="ru-RU"/>
          </w:rPr>
          <w:t xml:space="preserve">Ang konsensya sa mga tawo nagasaway kanila</w:t>
        </w:r>
        <w:r>
          <w:rPr>
            <w:noProof/>
            <w:webHidden/>
          </w:rPr>
          <w:tab/>
        </w:r>
        <w:r>
          <w:rPr>
            <w:noProof/>
            <w:webHidden/>
          </w:rPr>
          <w:fldChar w:fldCharType="begin"/>
        </w:r>
        <w:r>
          <w:rPr>
            <w:noProof/>
            <w:webHidden/>
          </w:rPr>
          <w:instrText xml:space="preserve"> PAGEREF _Toc225094858 \h </w:instrText>
        </w:r>
        <w:r>
          <w:rPr>
            <w:noProof/>
            <w:webHidden/>
          </w:rPr>
          <w:fldChar w:fldCharType="separate"/>
        </w:r>
        <w:r>
          <w:rPr>
            <w:noProof/>
            <w:webHidden/>
          </w:rPr>
          <w:t>17</w:t>
        </w:r>
        <w:r>
          <w:rPr>
            <w:noProof/>
            <w:webHidden/>
          </w:rPr>
          <w:fldChar w:fldCharType="end"/>
        </w:r>
      </w:hyperlink>
    </w:p>
    <w:p w:rsidR="00933FB3" w:rsidRDefault="00933FB3" w14:paraId="169DB928" w14:textId="2E409B16">
      <w:pPr>
        <w:pStyle w:val="TOC4"/>
        <w:tabs>
          <w:tab w:val="right" w:leader="dot" w:pos="10790"/>
        </w:tabs>
        <w:rPr>
          <w:rFonts w:eastAsiaTheme="minorEastAsia" w:cstheme="minorBidi"/>
          <w:noProof/>
          <w:kern w:val="2"/>
          <w:sz w:val="24"/>
          <w:szCs w:val="24"/>
          <w14:ligatures w14:val="standardContextual"/>
        </w:rPr>
      </w:pPr>
      <w:hyperlink w:history="1" w:anchor="_Toc225094859">
        <w:r w:rsidRPr="0002665B">
          <w:rPr>
            <w:rStyle w:val="Hyperlink"/>
            <w:noProof/>
            <w:lang w:val="ru-RU"/>
          </w:rPr>
          <w:t xml:space="preserve">Kung ang usa ka tawo moliko gikan sa Diyos, makasinati siya og impyernong pag-antos</w:t>
        </w:r>
        <w:r>
          <w:rPr>
            <w:noProof/>
            <w:webHidden/>
          </w:rPr>
          <w:tab/>
        </w:r>
        <w:r>
          <w:rPr>
            <w:noProof/>
            <w:webHidden/>
          </w:rPr>
          <w:fldChar w:fldCharType="begin"/>
        </w:r>
        <w:r>
          <w:rPr>
            <w:noProof/>
            <w:webHidden/>
          </w:rPr>
          <w:instrText xml:space="preserve"> PAGEREF _Toc225094859 \h </w:instrText>
        </w:r>
        <w:r>
          <w:rPr>
            <w:noProof/>
            <w:webHidden/>
          </w:rPr>
          <w:fldChar w:fldCharType="separate"/>
        </w:r>
        <w:r>
          <w:rPr>
            <w:noProof/>
            <w:webHidden/>
          </w:rPr>
          <w:t>17</w:t>
        </w:r>
        <w:r>
          <w:rPr>
            <w:noProof/>
            <w:webHidden/>
          </w:rPr>
          <w:fldChar w:fldCharType="end"/>
        </w:r>
      </w:hyperlink>
    </w:p>
    <w:p w:rsidR="00933FB3" w:rsidRDefault="00933FB3" w14:paraId="3BD4FF96" w14:textId="798F10A4">
      <w:pPr>
        <w:pStyle w:val="TOC4"/>
        <w:tabs>
          <w:tab w:val="right" w:leader="dot" w:pos="10790"/>
        </w:tabs>
        <w:rPr>
          <w:rFonts w:eastAsiaTheme="minorEastAsia" w:cstheme="minorBidi"/>
          <w:noProof/>
          <w:kern w:val="2"/>
          <w:sz w:val="24"/>
          <w:szCs w:val="24"/>
          <w14:ligatures w14:val="standardContextual"/>
        </w:rPr>
      </w:pPr>
      <w:hyperlink w:history="1" w:anchor="_Toc225094860">
        <w:r w:rsidRPr="0002665B">
          <w:rPr>
            <w:rStyle w:val="Hyperlink"/>
            <w:noProof/>
            <w:lang w:val="ru-RU"/>
          </w:rPr>
          <w:t xml:space="preserve">Ang usa ka tawo pagahukman sa agalon nga iyang gitrabahuan</w:t>
        </w:r>
        <w:r>
          <w:rPr>
            <w:noProof/>
            <w:webHidden/>
          </w:rPr>
          <w:tab/>
        </w:r>
        <w:r>
          <w:rPr>
            <w:noProof/>
            <w:webHidden/>
          </w:rPr>
          <w:fldChar w:fldCharType="begin"/>
        </w:r>
        <w:r>
          <w:rPr>
            <w:noProof/>
            <w:webHidden/>
          </w:rPr>
          <w:instrText xml:space="preserve"> PAGEREF _Toc225094860 \h </w:instrText>
        </w:r>
        <w:r>
          <w:rPr>
            <w:noProof/>
            <w:webHidden/>
          </w:rPr>
          <w:fldChar w:fldCharType="separate"/>
        </w:r>
        <w:r>
          <w:rPr>
            <w:noProof/>
            <w:webHidden/>
          </w:rPr>
          <w:t>18</w:t>
        </w:r>
        <w:r>
          <w:rPr>
            <w:noProof/>
            <w:webHidden/>
          </w:rPr>
          <w:fldChar w:fldCharType="end"/>
        </w:r>
      </w:hyperlink>
    </w:p>
    <w:p w:rsidR="00933FB3" w:rsidRDefault="00933FB3" w14:paraId="755DDEFA" w14:textId="090960F6">
      <w:pPr>
        <w:pStyle w:val="TOC3"/>
        <w:tabs>
          <w:tab w:val="right" w:leader="dot" w:pos="10790"/>
        </w:tabs>
        <w:rPr>
          <w:rFonts w:eastAsiaTheme="minorEastAsia" w:cstheme="minorBidi"/>
          <w:noProof/>
          <w:kern w:val="2"/>
          <w:sz w:val="24"/>
          <w:szCs w:val="24"/>
          <w14:ligatures w14:val="standardContextual"/>
        </w:rPr>
      </w:pPr>
      <w:hyperlink w:history="1" w:anchor="_Toc225094861">
        <w:r w:rsidRPr="0002665B">
          <w:rPr>
            <w:rStyle w:val="Hyperlink"/>
            <w:noProof/>
            <w:lang w:val="ru-RU"/>
          </w:rPr>
          <w:t xml:space="preserve">Kabanata 2.  Mahitungod sa unsaon sa tinuod nga pagpanamastamas sa Yawa sa atong panahon</w:t>
        </w:r>
        <w:r>
          <w:rPr>
            <w:noProof/>
            <w:webHidden/>
          </w:rPr>
          <w:tab/>
        </w:r>
        <w:r>
          <w:rPr>
            <w:noProof/>
            <w:webHidden/>
          </w:rPr>
          <w:fldChar w:fldCharType="begin"/>
        </w:r>
        <w:r>
          <w:rPr>
            <w:noProof/>
            <w:webHidden/>
          </w:rPr>
          <w:instrText xml:space="preserve"> PAGEREF _Toc225094861 \h </w:instrText>
        </w:r>
        <w:r>
          <w:rPr>
            <w:noProof/>
            <w:webHidden/>
          </w:rPr>
          <w:fldChar w:fldCharType="separate"/>
        </w:r>
        <w:r>
          <w:rPr>
            <w:noProof/>
            <w:webHidden/>
          </w:rPr>
          <w:t>19</w:t>
        </w:r>
        <w:r>
          <w:rPr>
            <w:noProof/>
            <w:webHidden/>
          </w:rPr>
          <w:fldChar w:fldCharType="end"/>
        </w:r>
      </w:hyperlink>
    </w:p>
    <w:p w:rsidR="00933FB3" w:rsidRDefault="00933FB3" w14:paraId="2D401395" w14:textId="7DFB726C">
      <w:pPr>
        <w:pStyle w:val="TOC4"/>
        <w:tabs>
          <w:tab w:val="right" w:leader="dot" w:pos="10790"/>
        </w:tabs>
        <w:rPr>
          <w:rFonts w:eastAsiaTheme="minorEastAsia" w:cstheme="minorBidi"/>
          <w:noProof/>
          <w:kern w:val="2"/>
          <w:sz w:val="24"/>
          <w:szCs w:val="24"/>
          <w14:ligatures w14:val="standardContextual"/>
        </w:rPr>
      </w:pPr>
      <w:hyperlink w:history="1" w:anchor="_Toc225094862">
        <w:r w:rsidRPr="0002665B">
          <w:rPr>
            <w:rStyle w:val="Hyperlink"/>
            <w:noProof/>
            <w:lang w:val="ru-RU"/>
          </w:rPr>
          <w:t xml:space="preserve">Pinaagi sa atong sala, gihatagan nato ang yawa og gahum ibabaw nato</w:t>
        </w:r>
        <w:r>
          <w:rPr>
            <w:noProof/>
            <w:webHidden/>
          </w:rPr>
          <w:tab/>
        </w:r>
        <w:r>
          <w:rPr>
            <w:noProof/>
            <w:webHidden/>
          </w:rPr>
          <w:fldChar w:fldCharType="begin"/>
        </w:r>
        <w:r>
          <w:rPr>
            <w:noProof/>
            <w:webHidden/>
          </w:rPr>
          <w:instrText xml:space="preserve"> PAGEREF _Toc225094862 \h </w:instrText>
        </w:r>
        <w:r>
          <w:rPr>
            <w:noProof/>
            <w:webHidden/>
          </w:rPr>
          <w:fldChar w:fldCharType="separate"/>
        </w:r>
        <w:r>
          <w:rPr>
            <w:noProof/>
            <w:webHidden/>
          </w:rPr>
          <w:t>19</w:t>
        </w:r>
        <w:r>
          <w:rPr>
            <w:noProof/>
            <w:webHidden/>
          </w:rPr>
          <w:fldChar w:fldCharType="end"/>
        </w:r>
      </w:hyperlink>
    </w:p>
    <w:p w:rsidR="00933FB3" w:rsidRDefault="00933FB3" w14:paraId="0E3C113A" w14:textId="61F83582">
      <w:pPr>
        <w:pStyle w:val="TOC4"/>
        <w:tabs>
          <w:tab w:val="right" w:leader="dot" w:pos="10790"/>
        </w:tabs>
        <w:rPr>
          <w:rFonts w:eastAsiaTheme="minorEastAsia" w:cstheme="minorBidi"/>
          <w:noProof/>
          <w:kern w:val="2"/>
          <w:sz w:val="24"/>
          <w:szCs w:val="24"/>
          <w14:ligatures w14:val="standardContextual"/>
        </w:rPr>
      </w:pPr>
      <w:hyperlink w:history="1" w:anchor="_Toc225094863">
        <w:r w:rsidRPr="0002665B">
          <w:rPr>
            <w:rStyle w:val="Hyperlink"/>
            <w:noProof/>
            <w:lang w:val="ru-RU"/>
          </w:rPr>
          <w:t xml:space="preserve">Ang pag-ikumpisal nagwagtang sa gahum sa yawa ibabaw sa usa ka tawo</w:t>
        </w:r>
        <w:r>
          <w:rPr>
            <w:noProof/>
            <w:webHidden/>
          </w:rPr>
          <w:tab/>
        </w:r>
        <w:r>
          <w:rPr>
            <w:noProof/>
            <w:webHidden/>
          </w:rPr>
          <w:fldChar w:fldCharType="begin"/>
        </w:r>
        <w:r>
          <w:rPr>
            <w:noProof/>
            <w:webHidden/>
          </w:rPr>
          <w:instrText xml:space="preserve"> PAGEREF _Toc225094863 \h </w:instrText>
        </w:r>
        <w:r>
          <w:rPr>
            <w:noProof/>
            <w:webHidden/>
          </w:rPr>
          <w:fldChar w:fldCharType="separate"/>
        </w:r>
        <w:r>
          <w:rPr>
            <w:noProof/>
            <w:webHidden/>
          </w:rPr>
          <w:t>20</w:t>
        </w:r>
        <w:r>
          <w:rPr>
            <w:noProof/>
            <w:webHidden/>
          </w:rPr>
          <w:fldChar w:fldCharType="end"/>
        </w:r>
      </w:hyperlink>
    </w:p>
    <w:p w:rsidR="00933FB3" w:rsidRDefault="00933FB3" w14:paraId="316D863C" w14:textId="7C544EF8">
      <w:pPr>
        <w:pStyle w:val="TOC4"/>
        <w:tabs>
          <w:tab w:val="right" w:leader="dot" w:pos="10790"/>
        </w:tabs>
        <w:rPr>
          <w:rFonts w:eastAsiaTheme="minorEastAsia" w:cstheme="minorBidi"/>
          <w:noProof/>
          <w:kern w:val="2"/>
          <w:sz w:val="24"/>
          <w:szCs w:val="24"/>
          <w14:ligatures w14:val="standardContextual"/>
        </w:rPr>
      </w:pPr>
      <w:hyperlink w:history="1" w:anchor="_Toc225094864">
        <w:r w:rsidRPr="0002665B">
          <w:rPr>
            <w:rStyle w:val="Hyperlink"/>
            <w:noProof/>
            <w:lang w:val="ru-RU"/>
          </w:rPr>
          <w:t xml:space="preserve">Ang yawa dili mosuod sa putli nga binuhat sa Dios</w:t>
        </w:r>
        <w:r>
          <w:rPr>
            <w:noProof/>
            <w:webHidden/>
          </w:rPr>
          <w:tab/>
        </w:r>
        <w:r>
          <w:rPr>
            <w:noProof/>
            <w:webHidden/>
          </w:rPr>
          <w:fldChar w:fldCharType="begin"/>
        </w:r>
        <w:r>
          <w:rPr>
            <w:noProof/>
            <w:webHidden/>
          </w:rPr>
          <w:instrText xml:space="preserve"> PAGEREF _Toc225094864 \h </w:instrText>
        </w:r>
        <w:r>
          <w:rPr>
            <w:noProof/>
            <w:webHidden/>
          </w:rPr>
          <w:fldChar w:fldCharType="separate"/>
        </w:r>
        <w:r>
          <w:rPr>
            <w:noProof/>
            <w:webHidden/>
          </w:rPr>
          <w:t>21</w:t>
        </w:r>
        <w:r>
          <w:rPr>
            <w:noProof/>
            <w:webHidden/>
          </w:rPr>
          <w:fldChar w:fldCharType="end"/>
        </w:r>
      </w:hyperlink>
    </w:p>
    <w:p w:rsidR="00933FB3" w:rsidRDefault="00933FB3" w14:paraId="51C36D0F" w14:textId="7AAE284A">
      <w:pPr>
        <w:pStyle w:val="TOC4"/>
        <w:tabs>
          <w:tab w:val="right" w:leader="dot" w:pos="10790"/>
        </w:tabs>
        <w:rPr>
          <w:rFonts w:eastAsiaTheme="minorEastAsia" w:cstheme="minorBidi"/>
          <w:noProof/>
          <w:kern w:val="2"/>
          <w:sz w:val="24"/>
          <w:szCs w:val="24"/>
          <w14:ligatures w14:val="standardContextual"/>
        </w:rPr>
      </w:pPr>
      <w:hyperlink w:history="1" w:anchor="_Toc225094865">
        <w:r w:rsidRPr="0002665B">
          <w:rPr>
            <w:rStyle w:val="Hyperlink"/>
            <w:noProof/>
            <w:lang w:val="ru-RU"/>
          </w:rPr>
          <w:t xml:space="preserve">Ayaw nato pakig-istorya sa yawa</w:t>
        </w:r>
        <w:r>
          <w:rPr>
            <w:noProof/>
            <w:webHidden/>
          </w:rPr>
          <w:tab/>
        </w:r>
        <w:r>
          <w:rPr>
            <w:noProof/>
            <w:webHidden/>
          </w:rPr>
          <w:fldChar w:fldCharType="begin"/>
        </w:r>
        <w:r>
          <w:rPr>
            <w:noProof/>
            <w:webHidden/>
          </w:rPr>
          <w:instrText xml:space="preserve"> PAGEREF _Toc225094865 \h </w:instrText>
        </w:r>
        <w:r>
          <w:rPr>
            <w:noProof/>
            <w:webHidden/>
          </w:rPr>
          <w:fldChar w:fldCharType="separate"/>
        </w:r>
        <w:r>
          <w:rPr>
            <w:noProof/>
            <w:webHidden/>
          </w:rPr>
          <w:t>22</w:t>
        </w:r>
        <w:r>
          <w:rPr>
            <w:noProof/>
            <w:webHidden/>
          </w:rPr>
          <w:fldChar w:fldCharType="end"/>
        </w:r>
      </w:hyperlink>
    </w:p>
    <w:p w:rsidR="00933FB3" w:rsidRDefault="00933FB3" w14:paraId="513BBA4E" w14:textId="433B0F6E">
      <w:pPr>
        <w:pStyle w:val="TOC4"/>
        <w:tabs>
          <w:tab w:val="right" w:leader="dot" w:pos="10790"/>
        </w:tabs>
        <w:rPr>
          <w:rFonts w:eastAsiaTheme="minorEastAsia" w:cstheme="minorBidi"/>
          <w:noProof/>
          <w:kern w:val="2"/>
          <w:sz w:val="24"/>
          <w:szCs w:val="24"/>
          <w14:ligatures w14:val="standardContextual"/>
        </w:rPr>
      </w:pPr>
      <w:hyperlink w:history="1" w:anchor="_Toc225094866">
        <w:r w:rsidRPr="0002665B">
          <w:rPr>
            <w:rStyle w:val="Hyperlink"/>
            <w:noProof/>
            <w:lang w:val="ru-RU"/>
          </w:rPr>
          <w:t xml:space="preserve">Ang yawa walay gahum</w:t>
        </w:r>
        <w:r>
          <w:rPr>
            <w:noProof/>
            <w:webHidden/>
          </w:rPr>
          <w:tab/>
        </w:r>
        <w:r>
          <w:rPr>
            <w:noProof/>
            <w:webHidden/>
          </w:rPr>
          <w:fldChar w:fldCharType="begin"/>
        </w:r>
        <w:r>
          <w:rPr>
            <w:noProof/>
            <w:webHidden/>
          </w:rPr>
          <w:instrText xml:space="preserve"> PAGEREF _Toc225094866 \h </w:instrText>
        </w:r>
        <w:r>
          <w:rPr>
            <w:noProof/>
            <w:webHidden/>
          </w:rPr>
          <w:fldChar w:fldCharType="separate"/>
        </w:r>
        <w:r>
          <w:rPr>
            <w:noProof/>
            <w:webHidden/>
          </w:rPr>
          <w:t>22</w:t>
        </w:r>
        <w:r>
          <w:rPr>
            <w:noProof/>
            <w:webHidden/>
          </w:rPr>
          <w:fldChar w:fldCharType="end"/>
        </w:r>
      </w:hyperlink>
    </w:p>
    <w:p w:rsidR="00933FB3" w:rsidRDefault="00933FB3" w14:paraId="7B6724B7" w14:textId="60F4F3E6">
      <w:pPr>
        <w:pStyle w:val="TOC4"/>
        <w:tabs>
          <w:tab w:val="right" w:leader="dot" w:pos="10790"/>
        </w:tabs>
        <w:rPr>
          <w:rFonts w:eastAsiaTheme="minorEastAsia" w:cstheme="minorBidi"/>
          <w:noProof/>
          <w:kern w:val="2"/>
          <w:sz w:val="24"/>
          <w:szCs w:val="24"/>
          <w14:ligatures w14:val="standardContextual"/>
        </w:rPr>
      </w:pPr>
      <w:hyperlink w:history="1" w:anchor="_Toc225094867">
        <w:r w:rsidRPr="0002665B">
          <w:rPr>
            <w:rStyle w:val="Hyperlink"/>
            <w:noProof/>
            <w:lang w:val="ru-RU"/>
          </w:rPr>
          <w:t xml:space="preserve">Ang yawa buang</w:t>
        </w:r>
        <w:r>
          <w:rPr>
            <w:noProof/>
            <w:webHidden/>
          </w:rPr>
          <w:tab/>
        </w:r>
        <w:r>
          <w:rPr>
            <w:noProof/>
            <w:webHidden/>
          </w:rPr>
          <w:fldChar w:fldCharType="begin"/>
        </w:r>
        <w:r>
          <w:rPr>
            <w:noProof/>
            <w:webHidden/>
          </w:rPr>
          <w:instrText xml:space="preserve"> PAGEREF _Toc225094867 \h </w:instrText>
        </w:r>
        <w:r>
          <w:rPr>
            <w:noProof/>
            <w:webHidden/>
          </w:rPr>
          <w:fldChar w:fldCharType="separate"/>
        </w:r>
        <w:r>
          <w:rPr>
            <w:noProof/>
            <w:webHidden/>
          </w:rPr>
          <w:t>23</w:t>
        </w:r>
        <w:r>
          <w:rPr>
            <w:noProof/>
            <w:webHidden/>
          </w:rPr>
          <w:fldChar w:fldCharType="end"/>
        </w:r>
      </w:hyperlink>
    </w:p>
    <w:p w:rsidR="00933FB3" w:rsidRDefault="00933FB3" w14:paraId="3EF86D47" w14:textId="46318AAF">
      <w:pPr>
        <w:pStyle w:val="TOC4"/>
        <w:tabs>
          <w:tab w:val="right" w:leader="dot" w:pos="10790"/>
        </w:tabs>
        <w:rPr>
          <w:rFonts w:eastAsiaTheme="minorEastAsia" w:cstheme="minorBidi"/>
          <w:noProof/>
          <w:kern w:val="2"/>
          <w:sz w:val="24"/>
          <w:szCs w:val="24"/>
          <w14:ligatures w14:val="standardContextual"/>
        </w:rPr>
      </w:pPr>
      <w:hyperlink w:history="1" w:anchor="_Toc225094868">
        <w:r w:rsidRPr="0002665B">
          <w:rPr>
            <w:rStyle w:val="Hyperlink"/>
            <w:noProof/>
            <w:lang w:val="ru-RU"/>
          </w:rPr>
          <w:t xml:space="preserve">Ngano man nga gitugotan sa Diyos ang yawa nga mosulay kanato?</w:t>
        </w:r>
        <w:r>
          <w:rPr>
            <w:noProof/>
            <w:webHidden/>
          </w:rPr>
          <w:tab/>
        </w:r>
        <w:r>
          <w:rPr>
            <w:noProof/>
            <w:webHidden/>
          </w:rPr>
          <w:fldChar w:fldCharType="begin"/>
        </w:r>
        <w:r>
          <w:rPr>
            <w:noProof/>
            <w:webHidden/>
          </w:rPr>
          <w:instrText xml:space="preserve"> PAGEREF _Toc225094868 \h </w:instrText>
        </w:r>
        <w:r>
          <w:rPr>
            <w:noProof/>
            <w:webHidden/>
          </w:rPr>
          <w:fldChar w:fldCharType="separate"/>
        </w:r>
        <w:r>
          <w:rPr>
            <w:noProof/>
            <w:webHidden/>
          </w:rPr>
          <w:t>25</w:t>
        </w:r>
        <w:r>
          <w:rPr>
            <w:noProof/>
            <w:webHidden/>
          </w:rPr>
          <w:fldChar w:fldCharType="end"/>
        </w:r>
      </w:hyperlink>
    </w:p>
    <w:p w:rsidR="00933FB3" w:rsidRDefault="00933FB3" w14:paraId="5B850CBD" w14:textId="688F3035">
      <w:pPr>
        <w:pStyle w:val="TOC4"/>
        <w:tabs>
          <w:tab w:val="right" w:leader="dot" w:pos="10790"/>
        </w:tabs>
        <w:rPr>
          <w:rFonts w:eastAsiaTheme="minorEastAsia" w:cstheme="minorBidi"/>
          <w:noProof/>
          <w:kern w:val="2"/>
          <w:sz w:val="24"/>
          <w:szCs w:val="24"/>
          <w14:ligatures w14:val="standardContextual"/>
        </w:rPr>
      </w:pPr>
      <w:hyperlink w:history="1" w:anchor="_Toc225094869">
        <w:r w:rsidRPr="0002665B">
          <w:rPr>
            <w:rStyle w:val="Hyperlink"/>
            <w:noProof/>
            <w:lang w:val="ru-RU"/>
          </w:rPr>
          <w:t xml:space="preserve">Ang yawa dili gustong maghinulsol</w:t>
        </w:r>
        <w:r>
          <w:rPr>
            <w:noProof/>
            <w:webHidden/>
          </w:rPr>
          <w:tab/>
        </w:r>
        <w:r>
          <w:rPr>
            <w:noProof/>
            <w:webHidden/>
          </w:rPr>
          <w:fldChar w:fldCharType="begin"/>
        </w:r>
        <w:r>
          <w:rPr>
            <w:noProof/>
            <w:webHidden/>
          </w:rPr>
          <w:instrText xml:space="preserve"> PAGEREF _Toc225094869 \h </w:instrText>
        </w:r>
        <w:r>
          <w:rPr>
            <w:noProof/>
            <w:webHidden/>
          </w:rPr>
          <w:fldChar w:fldCharType="separate"/>
        </w:r>
        <w:r>
          <w:rPr>
            <w:noProof/>
            <w:webHidden/>
          </w:rPr>
          <w:t>26</w:t>
        </w:r>
        <w:r>
          <w:rPr>
            <w:noProof/>
            <w:webHidden/>
          </w:rPr>
          <w:fldChar w:fldCharType="end"/>
        </w:r>
      </w:hyperlink>
    </w:p>
    <w:p w:rsidR="00933FB3" w:rsidRDefault="00933FB3" w14:paraId="1A46A799" w14:textId="29267C2A">
      <w:pPr>
        <w:pStyle w:val="TOC4"/>
        <w:tabs>
          <w:tab w:val="right" w:leader="dot" w:pos="10790"/>
        </w:tabs>
        <w:rPr>
          <w:rFonts w:eastAsiaTheme="minorEastAsia" w:cstheme="minorBidi"/>
          <w:noProof/>
          <w:kern w:val="2"/>
          <w:sz w:val="24"/>
          <w:szCs w:val="24"/>
          <w14:ligatures w14:val="standardContextual"/>
        </w:rPr>
      </w:pPr>
      <w:hyperlink w:history="1" w:anchor="_Toc225094870">
        <w:r w:rsidRPr="0002665B">
          <w:rPr>
            <w:rStyle w:val="Hyperlink"/>
            <w:noProof/>
            <w:lang w:val="ru-RU"/>
          </w:rPr>
          <w:t xml:space="preserve">Ang pagpaubos nagapakunhod sa yawa ngadto sa abog</w:t>
        </w:r>
        <w:r>
          <w:rPr>
            <w:noProof/>
            <w:webHidden/>
          </w:rPr>
          <w:tab/>
        </w:r>
        <w:r>
          <w:rPr>
            <w:noProof/>
            <w:webHidden/>
          </w:rPr>
          <w:fldChar w:fldCharType="begin"/>
        </w:r>
        <w:r>
          <w:rPr>
            <w:noProof/>
            <w:webHidden/>
          </w:rPr>
          <w:instrText xml:space="preserve"> PAGEREF _Toc225094870 \h </w:instrText>
        </w:r>
        <w:r>
          <w:rPr>
            <w:noProof/>
            <w:webHidden/>
          </w:rPr>
          <w:fldChar w:fldCharType="separate"/>
        </w:r>
        <w:r>
          <w:rPr>
            <w:noProof/>
            <w:webHidden/>
          </w:rPr>
          <w:t>27</w:t>
        </w:r>
        <w:r>
          <w:rPr>
            <w:noProof/>
            <w:webHidden/>
          </w:rPr>
          <w:fldChar w:fldCharType="end"/>
        </w:r>
      </w:hyperlink>
    </w:p>
    <w:p w:rsidR="00933FB3" w:rsidRDefault="00933FB3" w14:paraId="23985281" w14:textId="039CF0E6">
      <w:pPr>
        <w:pStyle w:val="TOC3"/>
        <w:tabs>
          <w:tab w:val="right" w:leader="dot" w:pos="10790"/>
        </w:tabs>
        <w:rPr>
          <w:rFonts w:eastAsiaTheme="minorEastAsia" w:cstheme="minorBidi"/>
          <w:noProof/>
          <w:kern w:val="2"/>
          <w:sz w:val="24"/>
          <w:szCs w:val="24"/>
          <w14:ligatures w14:val="standardContextual"/>
        </w:rPr>
      </w:pPr>
      <w:hyperlink w:history="1" w:anchor="_Toc225094871">
        <w:r w:rsidRPr="0002665B">
          <w:rPr>
            <w:rStyle w:val="Hyperlink"/>
            <w:noProof/>
            <w:lang w:val="ru-RU"/>
          </w:rPr>
          <w:t xml:space="preserve">Kapitulo 3.  Mahitungod sa kalibutanong espiritu</w:t>
        </w:r>
        <w:r>
          <w:rPr>
            <w:noProof/>
            <w:webHidden/>
          </w:rPr>
          <w:tab/>
        </w:r>
        <w:r>
          <w:rPr>
            <w:noProof/>
            <w:webHidden/>
          </w:rPr>
          <w:fldChar w:fldCharType="begin"/>
        </w:r>
        <w:r>
          <w:rPr>
            <w:noProof/>
            <w:webHidden/>
          </w:rPr>
          <w:instrText xml:space="preserve"> PAGEREF _Toc225094871 \h </w:instrText>
        </w:r>
        <w:r>
          <w:rPr>
            <w:noProof/>
            <w:webHidden/>
          </w:rPr>
          <w:fldChar w:fldCharType="separate"/>
        </w:r>
        <w:r>
          <w:rPr>
            <w:noProof/>
            <w:webHidden/>
          </w:rPr>
          <w:t>27</w:t>
        </w:r>
        <w:r>
          <w:rPr>
            <w:noProof/>
            <w:webHidden/>
          </w:rPr>
          <w:fldChar w:fldCharType="end"/>
        </w:r>
      </w:hyperlink>
    </w:p>
    <w:p w:rsidR="00933FB3" w:rsidRDefault="00933FB3" w14:paraId="25A1E200" w14:textId="3E545B14">
      <w:pPr>
        <w:pStyle w:val="TOC4"/>
        <w:tabs>
          <w:tab w:val="right" w:leader="dot" w:pos="10790"/>
        </w:tabs>
        <w:rPr>
          <w:rFonts w:eastAsiaTheme="minorEastAsia" w:cstheme="minorBidi"/>
          <w:noProof/>
          <w:kern w:val="2"/>
          <w:sz w:val="24"/>
          <w:szCs w:val="24"/>
          <w14:ligatures w14:val="standardContextual"/>
        </w:rPr>
      </w:pPr>
      <w:hyperlink w:history="1" w:anchor="_Toc225094872">
        <w:r w:rsidRPr="0002665B">
          <w:rPr>
            <w:rStyle w:val="Hyperlink"/>
            <w:noProof/>
            <w:lang w:val="ru-RU"/>
          </w:rPr>
          <w:t xml:space="preserve">Ang Yawa nagdumala sa pagkamapahitas-on</w:t>
        </w:r>
        <w:r>
          <w:rPr>
            <w:noProof/>
            <w:webHidden/>
          </w:rPr>
          <w:tab/>
        </w:r>
        <w:r>
          <w:rPr>
            <w:noProof/>
            <w:webHidden/>
          </w:rPr>
          <w:fldChar w:fldCharType="begin"/>
        </w:r>
        <w:r>
          <w:rPr>
            <w:noProof/>
            <w:webHidden/>
          </w:rPr>
          <w:instrText xml:space="preserve"> PAGEREF _Toc225094872 \h </w:instrText>
        </w:r>
        <w:r>
          <w:rPr>
            <w:noProof/>
            <w:webHidden/>
          </w:rPr>
          <w:fldChar w:fldCharType="separate"/>
        </w:r>
        <w:r>
          <w:rPr>
            <w:noProof/>
            <w:webHidden/>
          </w:rPr>
          <w:t>27</w:t>
        </w:r>
        <w:r>
          <w:rPr>
            <w:noProof/>
            <w:webHidden/>
          </w:rPr>
          <w:fldChar w:fldCharType="end"/>
        </w:r>
      </w:hyperlink>
    </w:p>
    <w:p w:rsidR="00933FB3" w:rsidRDefault="00933FB3" w14:paraId="4E67EA3F" w14:textId="67B516FE">
      <w:pPr>
        <w:pStyle w:val="TOC4"/>
        <w:tabs>
          <w:tab w:val="right" w:leader="dot" w:pos="10790"/>
        </w:tabs>
        <w:rPr>
          <w:rFonts w:eastAsiaTheme="minorEastAsia" w:cstheme="minorBidi"/>
          <w:noProof/>
          <w:kern w:val="2"/>
          <w:sz w:val="24"/>
          <w:szCs w:val="24"/>
          <w14:ligatures w14:val="standardContextual"/>
        </w:rPr>
      </w:pPr>
      <w:hyperlink w:history="1" w:anchor="_Toc225094873">
        <w:r w:rsidRPr="0002665B">
          <w:rPr>
            <w:rStyle w:val="Hyperlink"/>
            <w:noProof/>
            <w:lang w:val="ru-RU"/>
          </w:rPr>
          <w:t xml:space="preserve">Kinahanglan hatagan ug prayoridad ang katahum sa kalag</w:t>
        </w:r>
        <w:r>
          <w:rPr>
            <w:noProof/>
            <w:webHidden/>
          </w:rPr>
          <w:tab/>
        </w:r>
        <w:r>
          <w:rPr>
            <w:noProof/>
            <w:webHidden/>
          </w:rPr>
          <w:fldChar w:fldCharType="begin"/>
        </w:r>
        <w:r>
          <w:rPr>
            <w:noProof/>
            <w:webHidden/>
          </w:rPr>
          <w:instrText xml:space="preserve"> PAGEREF _Toc225094873 \h </w:instrText>
        </w:r>
        <w:r>
          <w:rPr>
            <w:noProof/>
            <w:webHidden/>
          </w:rPr>
          <w:fldChar w:fldCharType="separate"/>
        </w:r>
        <w:r>
          <w:rPr>
            <w:noProof/>
            <w:webHidden/>
          </w:rPr>
          <w:t>28</w:t>
        </w:r>
        <w:r>
          <w:rPr>
            <w:noProof/>
            <w:webHidden/>
          </w:rPr>
          <w:fldChar w:fldCharType="end"/>
        </w:r>
      </w:hyperlink>
    </w:p>
    <w:p w:rsidR="00933FB3" w:rsidRDefault="00933FB3" w14:paraId="03926156" w14:textId="1938F2D7">
      <w:pPr>
        <w:pStyle w:val="TOC4"/>
        <w:tabs>
          <w:tab w:val="right" w:leader="dot" w:pos="10790"/>
        </w:tabs>
        <w:rPr>
          <w:rFonts w:eastAsiaTheme="minorEastAsia" w:cstheme="minorBidi"/>
          <w:noProof/>
          <w:kern w:val="2"/>
          <w:sz w:val="24"/>
          <w:szCs w:val="24"/>
          <w14:ligatures w14:val="standardContextual"/>
        </w:rPr>
      </w:pPr>
      <w:hyperlink w:history="1" w:anchor="_Toc225094874">
        <w:r w:rsidRPr="0002665B">
          <w:rPr>
            <w:rStyle w:val="Hyperlink"/>
            <w:noProof/>
            <w:lang w:val="ru-RU"/>
          </w:rPr>
          <w:t xml:space="preserve">Makapang-kalibutanong mga tinguha</w:t>
        </w:r>
        <w:r>
          <w:rPr>
            <w:noProof/>
            <w:webHidden/>
          </w:rPr>
          <w:tab/>
        </w:r>
        <w:r>
          <w:rPr>
            <w:noProof/>
            <w:webHidden/>
          </w:rPr>
          <w:fldChar w:fldCharType="begin"/>
        </w:r>
        <w:r>
          <w:rPr>
            <w:noProof/>
            <w:webHidden/>
          </w:rPr>
          <w:instrText xml:space="preserve"> PAGEREF _Toc225094874 \h </w:instrText>
        </w:r>
        <w:r>
          <w:rPr>
            <w:noProof/>
            <w:webHidden/>
          </w:rPr>
          <w:fldChar w:fldCharType="separate"/>
        </w:r>
        <w:r>
          <w:rPr>
            <w:noProof/>
            <w:webHidden/>
          </w:rPr>
          <w:t>29</w:t>
        </w:r>
        <w:r>
          <w:rPr>
            <w:noProof/>
            <w:webHidden/>
          </w:rPr>
          <w:fldChar w:fldCharType="end"/>
        </w:r>
      </w:hyperlink>
    </w:p>
    <w:p w:rsidR="00933FB3" w:rsidRDefault="00933FB3" w14:paraId="21ACC9AE" w14:textId="0DBBEF87">
      <w:pPr>
        <w:pStyle w:val="TOC4"/>
        <w:tabs>
          <w:tab w:val="right" w:leader="dot" w:pos="10790"/>
        </w:tabs>
        <w:rPr>
          <w:rFonts w:eastAsiaTheme="minorEastAsia" w:cstheme="minorBidi"/>
          <w:noProof/>
          <w:kern w:val="2"/>
          <w:sz w:val="24"/>
          <w:szCs w:val="24"/>
          <w14:ligatures w14:val="standardContextual"/>
        </w:rPr>
      </w:pPr>
      <w:hyperlink w:history="1" w:anchor="_Toc225094875">
        <w:r w:rsidRPr="0002665B">
          <w:rPr>
            <w:rStyle w:val="Hyperlink"/>
            <w:noProof/>
            <w:lang w:val="ru-RU"/>
          </w:rPr>
          <w:t xml:space="preserve">Ang kalibutanong kalipay kay materyal nga kalipay</w:t>
        </w:r>
        <w:r>
          <w:rPr>
            <w:noProof/>
            <w:webHidden/>
          </w:rPr>
          <w:tab/>
        </w:r>
        <w:r>
          <w:rPr>
            <w:noProof/>
            <w:webHidden/>
          </w:rPr>
          <w:fldChar w:fldCharType="begin"/>
        </w:r>
        <w:r>
          <w:rPr>
            <w:noProof/>
            <w:webHidden/>
          </w:rPr>
          <w:instrText xml:space="preserve"> PAGEREF _Toc225094875 \h </w:instrText>
        </w:r>
        <w:r>
          <w:rPr>
            <w:noProof/>
            <w:webHidden/>
          </w:rPr>
          <w:fldChar w:fldCharType="separate"/>
        </w:r>
        <w:r>
          <w:rPr>
            <w:noProof/>
            <w:webHidden/>
          </w:rPr>
          <w:t>30</w:t>
        </w:r>
        <w:r>
          <w:rPr>
            <w:noProof/>
            <w:webHidden/>
          </w:rPr>
          <w:fldChar w:fldCharType="end"/>
        </w:r>
      </w:hyperlink>
    </w:p>
    <w:p w:rsidR="00933FB3" w:rsidRDefault="00933FB3" w14:paraId="7CC1DCD8" w14:textId="306D3402">
      <w:pPr>
        <w:pStyle w:val="TOC4"/>
        <w:tabs>
          <w:tab w:val="right" w:leader="dot" w:pos="10790"/>
        </w:tabs>
        <w:rPr>
          <w:rFonts w:eastAsiaTheme="minorEastAsia" w:cstheme="minorBidi"/>
          <w:noProof/>
          <w:kern w:val="2"/>
          <w:sz w:val="24"/>
          <w:szCs w:val="24"/>
          <w14:ligatures w14:val="standardContextual"/>
        </w:rPr>
      </w:pPr>
      <w:hyperlink w:history="1" w:anchor="_Toc225094876">
        <w:r w:rsidRPr="0002665B">
          <w:rPr>
            <w:rStyle w:val="Hyperlink"/>
            <w:noProof/>
            <w:lang w:val="ru-RU"/>
          </w:rPr>
          <w:t xml:space="preserve">Ang kalibutanong espiritu sa espirituhanong kinabuhi</w:t>
        </w:r>
        <w:r>
          <w:rPr>
            <w:noProof/>
            <w:webHidden/>
          </w:rPr>
          <w:tab/>
        </w:r>
        <w:r>
          <w:rPr>
            <w:noProof/>
            <w:webHidden/>
          </w:rPr>
          <w:fldChar w:fldCharType="begin"/>
        </w:r>
        <w:r>
          <w:rPr>
            <w:noProof/>
            <w:webHidden/>
          </w:rPr>
          <w:instrText xml:space="preserve"> PAGEREF _Toc225094876 \h </w:instrText>
        </w:r>
        <w:r>
          <w:rPr>
            <w:noProof/>
            <w:webHidden/>
          </w:rPr>
          <w:fldChar w:fldCharType="separate"/>
        </w:r>
        <w:r>
          <w:rPr>
            <w:noProof/>
            <w:webHidden/>
          </w:rPr>
          <w:t>31</w:t>
        </w:r>
        <w:r>
          <w:rPr>
            <w:noProof/>
            <w:webHidden/>
          </w:rPr>
          <w:fldChar w:fldCharType="end"/>
        </w:r>
      </w:hyperlink>
    </w:p>
    <w:p w:rsidR="00933FB3" w:rsidRDefault="00933FB3" w14:paraId="344232FF" w14:textId="5450271B">
      <w:pPr>
        <w:pStyle w:val="TOC4"/>
        <w:tabs>
          <w:tab w:val="right" w:leader="dot" w:pos="10790"/>
        </w:tabs>
        <w:rPr>
          <w:rFonts w:eastAsiaTheme="minorEastAsia" w:cstheme="minorBidi"/>
          <w:noProof/>
          <w:kern w:val="2"/>
          <w:sz w:val="24"/>
          <w:szCs w:val="24"/>
          <w14:ligatures w14:val="standardContextual"/>
        </w:rPr>
      </w:pPr>
      <w:hyperlink w:history="1" w:anchor="_Toc225094877">
        <w:r w:rsidRPr="0002665B">
          <w:rPr>
            <w:rStyle w:val="Hyperlink"/>
            <w:noProof/>
            <w:lang w:val="ru-RU"/>
          </w:rPr>
          <w:t xml:space="preserve">Ang kalibutanong espiritu sa monastikong kinabuhi</w:t>
        </w:r>
        <w:r>
          <w:rPr>
            <w:noProof/>
            <w:webHidden/>
          </w:rPr>
          <w:tab/>
        </w:r>
        <w:r>
          <w:rPr>
            <w:noProof/>
            <w:webHidden/>
          </w:rPr>
          <w:fldChar w:fldCharType="begin"/>
        </w:r>
        <w:r>
          <w:rPr>
            <w:noProof/>
            <w:webHidden/>
          </w:rPr>
          <w:instrText xml:space="preserve"> PAGEREF _Toc225094877 \h </w:instrText>
        </w:r>
        <w:r>
          <w:rPr>
            <w:noProof/>
            <w:webHidden/>
          </w:rPr>
          <w:fldChar w:fldCharType="separate"/>
        </w:r>
        <w:r>
          <w:rPr>
            <w:noProof/>
            <w:webHidden/>
          </w:rPr>
          <w:t>32</w:t>
        </w:r>
        <w:r>
          <w:rPr>
            <w:noProof/>
            <w:webHidden/>
          </w:rPr>
          <w:fldChar w:fldCharType="end"/>
        </w:r>
      </w:hyperlink>
    </w:p>
    <w:p w:rsidR="00933FB3" w:rsidRDefault="00933FB3" w14:paraId="6AAB2319" w14:textId="6AD843C9">
      <w:pPr>
        <w:pStyle w:val="TOC4"/>
        <w:tabs>
          <w:tab w:val="right" w:leader="dot" w:pos="10790"/>
        </w:tabs>
        <w:rPr>
          <w:rFonts w:eastAsiaTheme="minorEastAsia" w:cstheme="minorBidi"/>
          <w:noProof/>
          <w:kern w:val="2"/>
          <w:sz w:val="24"/>
          <w:szCs w:val="24"/>
          <w14:ligatures w14:val="standardContextual"/>
        </w:rPr>
      </w:pPr>
      <w:hyperlink w:history="1" w:anchor="_Toc225094878">
        <w:r w:rsidRPr="0002665B">
          <w:rPr>
            <w:rStyle w:val="Hyperlink"/>
            <w:noProof/>
            <w:lang w:val="ru-RU"/>
          </w:rPr>
          <w:t xml:space="preserve">Ang kalibutanong espiritu usa ka sakit</w:t>
        </w:r>
        <w:r>
          <w:rPr>
            <w:noProof/>
            <w:webHidden/>
          </w:rPr>
          <w:tab/>
        </w:r>
        <w:r>
          <w:rPr>
            <w:noProof/>
            <w:webHidden/>
          </w:rPr>
          <w:fldChar w:fldCharType="begin"/>
        </w:r>
        <w:r>
          <w:rPr>
            <w:noProof/>
            <w:webHidden/>
          </w:rPr>
          <w:instrText xml:space="preserve"> PAGEREF _Toc225094878 \h </w:instrText>
        </w:r>
        <w:r>
          <w:rPr>
            <w:noProof/>
            <w:webHidden/>
          </w:rPr>
          <w:fldChar w:fldCharType="separate"/>
        </w:r>
        <w:r>
          <w:rPr>
            <w:noProof/>
            <w:webHidden/>
          </w:rPr>
          <w:t>34</w:t>
        </w:r>
        <w:r>
          <w:rPr>
            <w:noProof/>
            <w:webHidden/>
          </w:rPr>
          <w:fldChar w:fldCharType="end"/>
        </w:r>
      </w:hyperlink>
    </w:p>
    <w:p w:rsidR="00933FB3" w:rsidRDefault="00933FB3" w14:paraId="426E5458" w14:textId="67B1DC14">
      <w:pPr>
        <w:pStyle w:val="TOC3"/>
        <w:tabs>
          <w:tab w:val="right" w:leader="dot" w:pos="10790"/>
        </w:tabs>
        <w:rPr>
          <w:rFonts w:eastAsiaTheme="minorEastAsia" w:cstheme="minorBidi"/>
          <w:noProof/>
          <w:kern w:val="2"/>
          <w:sz w:val="24"/>
          <w:szCs w:val="24"/>
          <w14:ligatures w14:val="standardContextual"/>
        </w:rPr>
      </w:pPr>
      <w:hyperlink w:history="1" w:anchor="_Toc225094879">
        <w:r w:rsidRPr="0002665B">
          <w:rPr>
            <w:rStyle w:val="Hyperlink"/>
            <w:noProof/>
            <w:lang w:val="ru-RU"/>
          </w:rPr>
          <w:t xml:space="preserve">Kapitulo 4.  Mahitungod sa dakong sala sa kawalay-katarungan</w:t>
        </w:r>
        <w:r>
          <w:rPr>
            <w:noProof/>
            <w:webHidden/>
          </w:rPr>
          <w:tab/>
        </w:r>
        <w:r>
          <w:rPr>
            <w:noProof/>
            <w:webHidden/>
          </w:rPr>
          <w:fldChar w:fldCharType="begin"/>
        </w:r>
        <w:r>
          <w:rPr>
            <w:noProof/>
            <w:webHidden/>
          </w:rPr>
          <w:instrText xml:space="preserve"> PAGEREF _Toc225094879 \h </w:instrText>
        </w:r>
        <w:r>
          <w:rPr>
            <w:noProof/>
            <w:webHidden/>
          </w:rPr>
          <w:fldChar w:fldCharType="separate"/>
        </w:r>
        <w:r>
          <w:rPr>
            <w:noProof/>
            <w:webHidden/>
          </w:rPr>
          <w:t>35</w:t>
        </w:r>
        <w:r>
          <w:rPr>
            <w:noProof/>
            <w:webHidden/>
          </w:rPr>
          <w:fldChar w:fldCharType="end"/>
        </w:r>
      </w:hyperlink>
    </w:p>
    <w:p w:rsidR="00933FB3" w:rsidRDefault="00933FB3" w14:paraId="1DA67AC7" w14:textId="28AD07E3">
      <w:pPr>
        <w:pStyle w:val="TOC4"/>
        <w:tabs>
          <w:tab w:val="right" w:leader="dot" w:pos="10790"/>
        </w:tabs>
        <w:rPr>
          <w:rFonts w:eastAsiaTheme="minorEastAsia" w:cstheme="minorBidi"/>
          <w:noProof/>
          <w:kern w:val="2"/>
          <w:sz w:val="24"/>
          <w:szCs w:val="24"/>
          <w14:ligatures w14:val="standardContextual"/>
        </w:rPr>
      </w:pPr>
      <w:hyperlink w:history="1" w:anchor="_Toc225094880">
        <w:r w:rsidRPr="0002665B">
          <w:rPr>
            <w:rStyle w:val="Hyperlink"/>
            <w:noProof/>
            <w:lang w:val="ru-RU"/>
          </w:rPr>
          <w:t xml:space="preserve">Ang kawalay hustisya makadani sa kasuko sa Dios</w:t>
        </w:r>
        <w:r>
          <w:rPr>
            <w:noProof/>
            <w:webHidden/>
          </w:rPr>
          <w:tab/>
        </w:r>
        <w:r>
          <w:rPr>
            <w:noProof/>
            <w:webHidden/>
          </w:rPr>
          <w:fldChar w:fldCharType="begin"/>
        </w:r>
        <w:r>
          <w:rPr>
            <w:noProof/>
            <w:webHidden/>
          </w:rPr>
          <w:instrText xml:space="preserve"> PAGEREF _Toc225094880 \h </w:instrText>
        </w:r>
        <w:r>
          <w:rPr>
            <w:noProof/>
            <w:webHidden/>
          </w:rPr>
          <w:fldChar w:fldCharType="separate"/>
        </w:r>
        <w:r>
          <w:rPr>
            <w:noProof/>
            <w:webHidden/>
          </w:rPr>
          <w:t>35</w:t>
        </w:r>
        <w:r>
          <w:rPr>
            <w:noProof/>
            <w:webHidden/>
          </w:rPr>
          <w:fldChar w:fldCharType="end"/>
        </w:r>
      </w:hyperlink>
    </w:p>
    <w:p w:rsidR="00933FB3" w:rsidRDefault="00933FB3" w14:paraId="16C0F0B9" w14:textId="54472778">
      <w:pPr>
        <w:pStyle w:val="TOC4"/>
        <w:tabs>
          <w:tab w:val="right" w:leader="dot" w:pos="10790"/>
        </w:tabs>
        <w:rPr>
          <w:rFonts w:eastAsiaTheme="minorEastAsia" w:cstheme="minorBidi"/>
          <w:noProof/>
          <w:kern w:val="2"/>
          <w:sz w:val="24"/>
          <w:szCs w:val="24"/>
          <w14:ligatures w14:val="standardContextual"/>
        </w:rPr>
      </w:pPr>
      <w:hyperlink w:history="1" w:anchor="_Toc225094881">
        <w:r w:rsidRPr="0002665B">
          <w:rPr>
            <w:rStyle w:val="Hyperlink"/>
            <w:noProof/>
            <w:lang w:val="ru-RU"/>
          </w:rPr>
          <w:t xml:space="preserve">Ang dili matarong nga tawo nag-antos</w:t>
        </w:r>
        <w:r>
          <w:rPr>
            <w:noProof/>
            <w:webHidden/>
          </w:rPr>
          <w:tab/>
        </w:r>
        <w:r>
          <w:rPr>
            <w:noProof/>
            <w:webHidden/>
          </w:rPr>
          <w:fldChar w:fldCharType="begin"/>
        </w:r>
        <w:r>
          <w:rPr>
            <w:noProof/>
            <w:webHidden/>
          </w:rPr>
          <w:instrText xml:space="preserve"> PAGEREF _Toc225094881 \h </w:instrText>
        </w:r>
        <w:r>
          <w:rPr>
            <w:noProof/>
            <w:webHidden/>
          </w:rPr>
          <w:fldChar w:fldCharType="separate"/>
        </w:r>
        <w:r>
          <w:rPr>
            <w:noProof/>
            <w:webHidden/>
          </w:rPr>
          <w:t>35</w:t>
        </w:r>
        <w:r>
          <w:rPr>
            <w:noProof/>
            <w:webHidden/>
          </w:rPr>
          <w:fldChar w:fldCharType="end"/>
        </w:r>
      </w:hyperlink>
    </w:p>
    <w:p w:rsidR="00933FB3" w:rsidRDefault="00933FB3" w14:paraId="02DFA72D" w14:textId="554F973A">
      <w:pPr>
        <w:pStyle w:val="TOC4"/>
        <w:tabs>
          <w:tab w:val="right" w:leader="dot" w:pos="10790"/>
        </w:tabs>
        <w:rPr>
          <w:rFonts w:eastAsiaTheme="minorEastAsia" w:cstheme="minorBidi"/>
          <w:noProof/>
          <w:kern w:val="2"/>
          <w:sz w:val="24"/>
          <w:szCs w:val="24"/>
          <w14:ligatures w14:val="standardContextual"/>
        </w:rPr>
      </w:pPr>
      <w:hyperlink w:history="1" w:anchor="_Toc225094882">
        <w:r w:rsidRPr="0002665B">
          <w:rPr>
            <w:rStyle w:val="Hyperlink"/>
            <w:noProof/>
            <w:lang w:val="ru-RU"/>
          </w:rPr>
          <w:t xml:space="preserve">Ang kawalay-katarungan nagdala og pag-antos bisan sa mga kaliwat</w:t>
        </w:r>
        <w:r>
          <w:rPr>
            <w:noProof/>
            <w:webHidden/>
          </w:rPr>
          <w:tab/>
        </w:r>
        <w:r>
          <w:rPr>
            <w:noProof/>
            <w:webHidden/>
          </w:rPr>
          <w:fldChar w:fldCharType="begin"/>
        </w:r>
        <w:r>
          <w:rPr>
            <w:noProof/>
            <w:webHidden/>
          </w:rPr>
          <w:instrText xml:space="preserve"> PAGEREF _Toc225094882 \h </w:instrText>
        </w:r>
        <w:r>
          <w:rPr>
            <w:noProof/>
            <w:webHidden/>
          </w:rPr>
          <w:fldChar w:fldCharType="separate"/>
        </w:r>
        <w:r>
          <w:rPr>
            <w:noProof/>
            <w:webHidden/>
          </w:rPr>
          <w:t>37</w:t>
        </w:r>
        <w:r>
          <w:rPr>
            <w:noProof/>
            <w:webHidden/>
          </w:rPr>
          <w:fldChar w:fldCharType="end"/>
        </w:r>
      </w:hyperlink>
    </w:p>
    <w:p w:rsidR="00933FB3" w:rsidRDefault="00933FB3" w14:paraId="591D2524" w14:textId="0F5720B4">
      <w:pPr>
        <w:pStyle w:val="TOC4"/>
        <w:tabs>
          <w:tab w:val="right" w:leader="dot" w:pos="10790"/>
        </w:tabs>
        <w:rPr>
          <w:rFonts w:eastAsiaTheme="minorEastAsia" w:cstheme="minorBidi"/>
          <w:noProof/>
          <w:kern w:val="2"/>
          <w:sz w:val="24"/>
          <w:szCs w:val="24"/>
          <w14:ligatures w14:val="standardContextual"/>
        </w:rPr>
      </w:pPr>
      <w:hyperlink w:history="1" w:anchor="_Toc225094883">
        <w:r w:rsidRPr="0002665B">
          <w:rPr>
            <w:rStyle w:val="Hyperlink"/>
            <w:noProof/>
            <w:lang w:val="ru-RU"/>
          </w:rPr>
          <w:t xml:space="preserve">Ang nagtratar kanato nga dili patas nagbuhat kanato og pabor</w:t>
        </w:r>
        <w:r>
          <w:rPr>
            <w:noProof/>
            <w:webHidden/>
          </w:rPr>
          <w:tab/>
        </w:r>
        <w:r>
          <w:rPr>
            <w:noProof/>
            <w:webHidden/>
          </w:rPr>
          <w:fldChar w:fldCharType="begin"/>
        </w:r>
        <w:r>
          <w:rPr>
            <w:noProof/>
            <w:webHidden/>
          </w:rPr>
          <w:instrText xml:space="preserve"> PAGEREF _Toc225094883 \h </w:instrText>
        </w:r>
        <w:r>
          <w:rPr>
            <w:noProof/>
            <w:webHidden/>
          </w:rPr>
          <w:fldChar w:fldCharType="separate"/>
        </w:r>
        <w:r>
          <w:rPr>
            <w:noProof/>
            <w:webHidden/>
          </w:rPr>
          <w:t>38</w:t>
        </w:r>
        <w:r>
          <w:rPr>
            <w:noProof/>
            <w:webHidden/>
          </w:rPr>
          <w:fldChar w:fldCharType="end"/>
        </w:r>
      </w:hyperlink>
    </w:p>
    <w:p w:rsidR="00933FB3" w:rsidRDefault="00933FB3" w14:paraId="4E26ADF9" w14:textId="19BD571C">
      <w:pPr>
        <w:pStyle w:val="TOC4"/>
        <w:tabs>
          <w:tab w:val="right" w:leader="dot" w:pos="10790"/>
        </w:tabs>
        <w:rPr>
          <w:rFonts w:eastAsiaTheme="minorEastAsia" w:cstheme="minorBidi"/>
          <w:noProof/>
          <w:kern w:val="2"/>
          <w:sz w:val="24"/>
          <w:szCs w:val="24"/>
          <w14:ligatures w14:val="standardContextual"/>
        </w:rPr>
      </w:pPr>
      <w:hyperlink w:history="1" w:anchor="_Toc225094884">
        <w:r w:rsidRPr="0002665B">
          <w:rPr>
            <w:rStyle w:val="Hyperlink"/>
            <w:i/>
            <w:iCs/>
            <w:noProof/>
            <w:lang w:val="ru-RU"/>
          </w:rPr>
          <w:t xml:space="preserve">"Ihatag kaniya ang angay kaniya"</w:t>
        </w:r>
        <w:r>
          <w:rPr>
            <w:noProof/>
            <w:webHidden/>
          </w:rPr>
          <w:tab/>
        </w:r>
        <w:r>
          <w:rPr>
            <w:noProof/>
            <w:webHidden/>
          </w:rPr>
          <w:fldChar w:fldCharType="begin"/>
        </w:r>
        <w:r>
          <w:rPr>
            <w:noProof/>
            <w:webHidden/>
          </w:rPr>
          <w:instrText xml:space="preserve"> PAGEREF _Toc225094884 \h </w:instrText>
        </w:r>
        <w:r>
          <w:rPr>
            <w:noProof/>
            <w:webHidden/>
          </w:rPr>
          <w:fldChar w:fldCharType="separate"/>
        </w:r>
        <w:r>
          <w:rPr>
            <w:noProof/>
            <w:webHidden/>
          </w:rPr>
          <w:t>39</w:t>
        </w:r>
        <w:r>
          <w:rPr>
            <w:noProof/>
            <w:webHidden/>
          </w:rPr>
          <w:fldChar w:fldCharType="end"/>
        </w:r>
      </w:hyperlink>
    </w:p>
    <w:p w:rsidR="00933FB3" w:rsidRDefault="00933FB3" w14:paraId="3CECF669" w14:textId="59F4946F">
      <w:pPr>
        <w:pStyle w:val="TOC4"/>
        <w:tabs>
          <w:tab w:val="right" w:leader="dot" w:pos="10790"/>
        </w:tabs>
        <w:rPr>
          <w:rFonts w:eastAsiaTheme="minorEastAsia" w:cstheme="minorBidi"/>
          <w:noProof/>
          <w:kern w:val="2"/>
          <w:sz w:val="24"/>
          <w:szCs w:val="24"/>
          <w14:ligatures w14:val="standardContextual"/>
        </w:rPr>
      </w:pPr>
      <w:hyperlink w:history="1" w:anchor="_Toc225094885">
        <w:r w:rsidRPr="0002665B">
          <w:rPr>
            <w:rStyle w:val="Hyperlink"/>
            <w:noProof/>
            <w:lang w:val="ru-RU"/>
          </w:rPr>
          <w:t xml:space="preserve">Giunsa pagkaligaw sa kalibutan</w:t>
        </w:r>
        <w:r>
          <w:rPr>
            <w:noProof/>
            <w:webHidden/>
          </w:rPr>
          <w:tab/>
        </w:r>
        <w:r>
          <w:rPr>
            <w:noProof/>
            <w:webHidden/>
          </w:rPr>
          <w:fldChar w:fldCharType="begin"/>
        </w:r>
        <w:r>
          <w:rPr>
            <w:noProof/>
            <w:webHidden/>
          </w:rPr>
          <w:instrText xml:space="preserve"> PAGEREF _Toc225094885 \h </w:instrText>
        </w:r>
        <w:r>
          <w:rPr>
            <w:noProof/>
            <w:webHidden/>
          </w:rPr>
          <w:fldChar w:fldCharType="separate"/>
        </w:r>
        <w:r>
          <w:rPr>
            <w:noProof/>
            <w:webHidden/>
          </w:rPr>
          <w:t>40</w:t>
        </w:r>
        <w:r>
          <w:rPr>
            <w:noProof/>
            <w:webHidden/>
          </w:rPr>
          <w:fldChar w:fldCharType="end"/>
        </w:r>
      </w:hyperlink>
    </w:p>
    <w:p w:rsidR="00933FB3" w:rsidRDefault="00933FB3" w14:paraId="69B5E286" w14:textId="73A87AFD">
      <w:pPr>
        <w:pStyle w:val="TOC4"/>
        <w:tabs>
          <w:tab w:val="right" w:leader="dot" w:pos="10790"/>
        </w:tabs>
        <w:rPr>
          <w:rFonts w:eastAsiaTheme="minorEastAsia" w:cstheme="minorBidi"/>
          <w:noProof/>
          <w:kern w:val="2"/>
          <w:sz w:val="24"/>
          <w:szCs w:val="24"/>
          <w14:ligatures w14:val="standardContextual"/>
        </w:rPr>
      </w:pPr>
      <w:hyperlink w:history="1" w:anchor="_Toc225094886">
        <w:r w:rsidRPr="0002665B">
          <w:rPr>
            <w:rStyle w:val="Hyperlink"/>
            <w:noProof/>
            <w:lang w:val="ru-RU"/>
          </w:rPr>
          <w:t xml:space="preserve">Kung matarong ang usa ka tawo, ang Diyos anaa sa iyang kiliran</w:t>
        </w:r>
        <w:r>
          <w:rPr>
            <w:noProof/>
            <w:webHidden/>
          </w:rPr>
          <w:tab/>
        </w:r>
        <w:r>
          <w:rPr>
            <w:noProof/>
            <w:webHidden/>
          </w:rPr>
          <w:fldChar w:fldCharType="begin"/>
        </w:r>
        <w:r>
          <w:rPr>
            <w:noProof/>
            <w:webHidden/>
          </w:rPr>
          <w:instrText xml:space="preserve"> PAGEREF _Toc225094886 \h </w:instrText>
        </w:r>
        <w:r>
          <w:rPr>
            <w:noProof/>
            <w:webHidden/>
          </w:rPr>
          <w:fldChar w:fldCharType="separate"/>
        </w:r>
        <w:r>
          <w:rPr>
            <w:noProof/>
            <w:webHidden/>
          </w:rPr>
          <w:t>41</w:t>
        </w:r>
        <w:r>
          <w:rPr>
            <w:noProof/>
            <w:webHidden/>
          </w:rPr>
          <w:fldChar w:fldCharType="end"/>
        </w:r>
      </w:hyperlink>
    </w:p>
    <w:p w:rsidR="00933FB3" w:rsidRDefault="00933FB3" w14:paraId="01C01A5B" w14:textId="3F10FF76">
      <w:pPr>
        <w:pStyle w:val="TOC4"/>
        <w:tabs>
          <w:tab w:val="right" w:leader="dot" w:pos="10790"/>
        </w:tabs>
        <w:rPr>
          <w:rFonts w:eastAsiaTheme="minorEastAsia" w:cstheme="minorBidi"/>
          <w:noProof/>
          <w:kern w:val="2"/>
          <w:sz w:val="24"/>
          <w:szCs w:val="24"/>
          <w14:ligatures w14:val="standardContextual"/>
        </w:rPr>
      </w:pPr>
      <w:hyperlink w:history="1" w:anchor="_Toc225094887">
        <w:r w:rsidRPr="0002665B">
          <w:rPr>
            <w:rStyle w:val="Hyperlink"/>
            <w:noProof/>
            <w:lang w:val="ru-RU"/>
          </w:rPr>
          <w:t xml:space="preserve">Ang mga matarong makadawat sa ilang ganti bisan pa sa kinabuhi karon</w:t>
        </w:r>
        <w:r>
          <w:rPr>
            <w:noProof/>
            <w:webHidden/>
          </w:rPr>
          <w:tab/>
        </w:r>
        <w:r>
          <w:rPr>
            <w:noProof/>
            <w:webHidden/>
          </w:rPr>
          <w:fldChar w:fldCharType="begin"/>
        </w:r>
        <w:r>
          <w:rPr>
            <w:noProof/>
            <w:webHidden/>
          </w:rPr>
          <w:instrText xml:space="preserve"> PAGEREF _Toc225094887 \h </w:instrText>
        </w:r>
        <w:r>
          <w:rPr>
            <w:noProof/>
            <w:webHidden/>
          </w:rPr>
          <w:fldChar w:fldCharType="separate"/>
        </w:r>
        <w:r>
          <w:rPr>
            <w:noProof/>
            <w:webHidden/>
          </w:rPr>
          <w:t>42</w:t>
        </w:r>
        <w:r>
          <w:rPr>
            <w:noProof/>
            <w:webHidden/>
          </w:rPr>
          <w:fldChar w:fldCharType="end"/>
        </w:r>
      </w:hyperlink>
    </w:p>
    <w:p w:rsidR="00933FB3" w:rsidRDefault="00933FB3" w14:paraId="41BFC935" w14:textId="50831F7C">
      <w:pPr>
        <w:pStyle w:val="TOC3"/>
        <w:tabs>
          <w:tab w:val="right" w:leader="dot" w:pos="10790"/>
        </w:tabs>
        <w:rPr>
          <w:rFonts w:eastAsiaTheme="minorEastAsia" w:cstheme="minorBidi"/>
          <w:noProof/>
          <w:kern w:val="2"/>
          <w:sz w:val="24"/>
          <w:szCs w:val="24"/>
          <w14:ligatures w14:val="standardContextual"/>
        </w:rPr>
      </w:pPr>
      <w:hyperlink w:history="1" w:anchor="_Toc225094888">
        <w:r w:rsidRPr="0002665B">
          <w:rPr>
            <w:rStyle w:val="Hyperlink"/>
            <w:noProof/>
            <w:lang w:val="ru-RU"/>
          </w:rPr>
          <w:t xml:space="preserve">Kabanata 5.  </w:t>
        </w:r>
        <w:r w:rsidRPr="0002665B">
          <w:rPr>
            <w:rStyle w:val="Hyperlink"/>
            <w:i/>
            <w:iCs/>
            <w:noProof/>
            <w:lang w:val="ru-RU"/>
          </w:rPr>
          <w:t xml:space="preserve">"Pagpanalangin, ug ayaw pagpanamastamas..."</w:t>
        </w:r>
        <w:r>
          <w:rPr>
            <w:noProof/>
            <w:webHidden/>
          </w:rPr>
          <w:tab/>
        </w:r>
        <w:r>
          <w:rPr>
            <w:noProof/>
            <w:webHidden/>
          </w:rPr>
          <w:fldChar w:fldCharType="begin"/>
        </w:r>
        <w:r>
          <w:rPr>
            <w:noProof/>
            <w:webHidden/>
          </w:rPr>
          <w:instrText xml:space="preserve"> PAGEREF _Toc225094888 \h </w:instrText>
        </w:r>
        <w:r>
          <w:rPr>
            <w:noProof/>
            <w:webHidden/>
          </w:rPr>
          <w:fldChar w:fldCharType="separate"/>
        </w:r>
        <w:r>
          <w:rPr>
            <w:noProof/>
            <w:webHidden/>
          </w:rPr>
          <w:t>44</w:t>
        </w:r>
        <w:r>
          <w:rPr>
            <w:noProof/>
            <w:webHidden/>
          </w:rPr>
          <w:fldChar w:fldCharType="end"/>
        </w:r>
      </w:hyperlink>
    </w:p>
    <w:p w:rsidR="00933FB3" w:rsidRDefault="00933FB3" w14:paraId="7596E047" w14:textId="454888B3">
      <w:pPr>
        <w:pStyle w:val="TOC4"/>
        <w:tabs>
          <w:tab w:val="right" w:leader="dot" w:pos="10790"/>
        </w:tabs>
        <w:rPr>
          <w:rFonts w:eastAsiaTheme="minorEastAsia" w:cstheme="minorBidi"/>
          <w:noProof/>
          <w:kern w:val="2"/>
          <w:sz w:val="24"/>
          <w:szCs w:val="24"/>
          <w14:ligatures w14:val="standardContextual"/>
        </w:rPr>
      </w:pPr>
      <w:hyperlink w:history="1" w:anchor="_Toc225094889">
        <w:r w:rsidRPr="0002665B">
          <w:rPr>
            <w:rStyle w:val="Hyperlink"/>
            <w:noProof/>
            <w:lang w:val="ru-RU"/>
          </w:rPr>
          <w:t xml:space="preserve">Mga sakit ug aksidente nga resulta sa sumpa</w:t>
        </w:r>
        <w:r>
          <w:rPr>
            <w:noProof/>
            <w:webHidden/>
          </w:rPr>
          <w:tab/>
        </w:r>
        <w:r>
          <w:rPr>
            <w:noProof/>
            <w:webHidden/>
          </w:rPr>
          <w:fldChar w:fldCharType="begin"/>
        </w:r>
        <w:r>
          <w:rPr>
            <w:noProof/>
            <w:webHidden/>
          </w:rPr>
          <w:instrText xml:space="preserve"> PAGEREF _Toc225094889 \h </w:instrText>
        </w:r>
        <w:r>
          <w:rPr>
            <w:noProof/>
            <w:webHidden/>
          </w:rPr>
          <w:fldChar w:fldCharType="separate"/>
        </w:r>
        <w:r>
          <w:rPr>
            <w:noProof/>
            <w:webHidden/>
          </w:rPr>
          <w:t>45</w:t>
        </w:r>
        <w:r>
          <w:rPr>
            <w:noProof/>
            <w:webHidden/>
          </w:rPr>
          <w:fldChar w:fldCharType="end"/>
        </w:r>
      </w:hyperlink>
    </w:p>
    <w:p w:rsidR="00933FB3" w:rsidRDefault="00933FB3" w14:paraId="3826F576" w14:textId="44389451">
      <w:pPr>
        <w:pStyle w:val="TOC4"/>
        <w:tabs>
          <w:tab w:val="right" w:leader="dot" w:pos="10790"/>
        </w:tabs>
        <w:rPr>
          <w:rFonts w:eastAsiaTheme="minorEastAsia" w:cstheme="minorBidi"/>
          <w:noProof/>
          <w:kern w:val="2"/>
          <w:sz w:val="24"/>
          <w:szCs w:val="24"/>
          <w14:ligatures w14:val="standardContextual"/>
        </w:rPr>
      </w:pPr>
      <w:hyperlink w:history="1" w:anchor="_Toc225094890">
        <w:r w:rsidRPr="0002665B">
          <w:rPr>
            <w:rStyle w:val="Hyperlink"/>
            <w:noProof/>
            <w:lang w:val="ru-RU"/>
          </w:rPr>
          <w:t xml:space="preserve">Ang sumpa sa ginikanan kusgan kaayo</w:t>
        </w:r>
        <w:r>
          <w:rPr>
            <w:noProof/>
            <w:webHidden/>
          </w:rPr>
          <w:tab/>
        </w:r>
        <w:r>
          <w:rPr>
            <w:noProof/>
            <w:webHidden/>
          </w:rPr>
          <w:fldChar w:fldCharType="begin"/>
        </w:r>
        <w:r>
          <w:rPr>
            <w:noProof/>
            <w:webHidden/>
          </w:rPr>
          <w:instrText xml:space="preserve"> PAGEREF _Toc225094890 \h </w:instrText>
        </w:r>
        <w:r>
          <w:rPr>
            <w:noProof/>
            <w:webHidden/>
          </w:rPr>
          <w:fldChar w:fldCharType="separate"/>
        </w:r>
        <w:r>
          <w:rPr>
            <w:noProof/>
            <w:webHidden/>
          </w:rPr>
          <w:t>45</w:t>
        </w:r>
        <w:r>
          <w:rPr>
            <w:noProof/>
            <w:webHidden/>
          </w:rPr>
          <w:fldChar w:fldCharType="end"/>
        </w:r>
      </w:hyperlink>
    </w:p>
    <w:p w:rsidR="00933FB3" w:rsidRDefault="00933FB3" w14:paraId="49A37879" w14:textId="67FF1B2E">
      <w:pPr>
        <w:pStyle w:val="TOC4"/>
        <w:tabs>
          <w:tab w:val="right" w:leader="dot" w:pos="10790"/>
        </w:tabs>
        <w:rPr>
          <w:rFonts w:eastAsiaTheme="minorEastAsia" w:cstheme="minorBidi"/>
          <w:noProof/>
          <w:kern w:val="2"/>
          <w:sz w:val="24"/>
          <w:szCs w:val="24"/>
          <w14:ligatures w14:val="standardContextual"/>
        </w:rPr>
      </w:pPr>
      <w:hyperlink w:history="1" w:anchor="_Toc225094891">
        <w:r w:rsidRPr="0002665B">
          <w:rPr>
            <w:rStyle w:val="Hyperlink"/>
            <w:noProof/>
            <w:lang w:val="ru-RU"/>
          </w:rPr>
          <w:t xml:space="preserve">'Usa ka mahimayaong sumpa'</w:t>
        </w:r>
        <w:r>
          <w:rPr>
            <w:noProof/>
            <w:webHidden/>
          </w:rPr>
          <w:tab/>
        </w:r>
        <w:r>
          <w:rPr>
            <w:noProof/>
            <w:webHidden/>
          </w:rPr>
          <w:fldChar w:fldCharType="begin"/>
        </w:r>
        <w:r>
          <w:rPr>
            <w:noProof/>
            <w:webHidden/>
          </w:rPr>
          <w:instrText xml:space="preserve"> PAGEREF _Toc225094891 \h </w:instrText>
        </w:r>
        <w:r>
          <w:rPr>
            <w:noProof/>
            <w:webHidden/>
          </w:rPr>
          <w:fldChar w:fldCharType="separate"/>
        </w:r>
        <w:r>
          <w:rPr>
            <w:noProof/>
            <w:webHidden/>
          </w:rPr>
          <w:t>47</w:t>
        </w:r>
        <w:r>
          <w:rPr>
            <w:noProof/>
            <w:webHidden/>
          </w:rPr>
          <w:fldChar w:fldCharType="end"/>
        </w:r>
      </w:hyperlink>
    </w:p>
    <w:p w:rsidR="00933FB3" w:rsidRDefault="00933FB3" w14:paraId="1F51942C" w14:textId="0338C656">
      <w:pPr>
        <w:pStyle w:val="TOC4"/>
        <w:tabs>
          <w:tab w:val="right" w:leader="dot" w:pos="10790"/>
        </w:tabs>
        <w:rPr>
          <w:rFonts w:eastAsiaTheme="minorEastAsia" w:cstheme="minorBidi"/>
          <w:noProof/>
          <w:kern w:val="2"/>
          <w:sz w:val="24"/>
          <w:szCs w:val="24"/>
          <w14:ligatures w14:val="standardContextual"/>
        </w:rPr>
      </w:pPr>
      <w:hyperlink w:history="1" w:anchor="_Toc225094892">
        <w:r w:rsidRPr="0002665B">
          <w:rPr>
            <w:rStyle w:val="Hyperlink"/>
            <w:noProof/>
            <w:lang w:val="ru-RU"/>
          </w:rPr>
          <w:t xml:space="preserve">Masamok nga mata</w:t>
        </w:r>
        <w:r>
          <w:rPr>
            <w:noProof/>
            <w:webHidden/>
          </w:rPr>
          <w:tab/>
        </w:r>
        <w:r>
          <w:rPr>
            <w:noProof/>
            <w:webHidden/>
          </w:rPr>
          <w:fldChar w:fldCharType="begin"/>
        </w:r>
        <w:r>
          <w:rPr>
            <w:noProof/>
            <w:webHidden/>
          </w:rPr>
          <w:instrText xml:space="preserve"> PAGEREF _Toc225094892 \h </w:instrText>
        </w:r>
        <w:r>
          <w:rPr>
            <w:noProof/>
            <w:webHidden/>
          </w:rPr>
          <w:fldChar w:fldCharType="separate"/>
        </w:r>
        <w:r>
          <w:rPr>
            <w:noProof/>
            <w:webHidden/>
          </w:rPr>
          <w:t>47</w:t>
        </w:r>
        <w:r>
          <w:rPr>
            <w:noProof/>
            <w:webHidden/>
          </w:rPr>
          <w:fldChar w:fldCharType="end"/>
        </w:r>
      </w:hyperlink>
    </w:p>
    <w:p w:rsidR="00933FB3" w:rsidRDefault="00933FB3" w14:paraId="17AE2A23" w14:textId="6D98A013">
      <w:pPr>
        <w:pStyle w:val="TOC4"/>
        <w:tabs>
          <w:tab w:val="right" w:leader="dot" w:pos="10790"/>
        </w:tabs>
        <w:rPr>
          <w:rFonts w:eastAsiaTheme="minorEastAsia" w:cstheme="minorBidi"/>
          <w:noProof/>
          <w:kern w:val="2"/>
          <w:sz w:val="24"/>
          <w:szCs w:val="24"/>
          <w14:ligatures w14:val="standardContextual"/>
        </w:rPr>
      </w:pPr>
      <w:hyperlink w:history="1" w:anchor="_Toc225094893">
        <w:r w:rsidRPr="0002665B">
          <w:rPr>
            <w:rStyle w:val="Hyperlink"/>
            <w:noProof/>
            <w:lang w:val="ru-RU"/>
          </w:rPr>
          <w:t xml:space="preserve">Ang panalangin nga gikan sa kasingkasing usa ka langitnong panalangin</w:t>
        </w:r>
        <w:r>
          <w:rPr>
            <w:noProof/>
            <w:webHidden/>
          </w:rPr>
          <w:tab/>
        </w:r>
        <w:r>
          <w:rPr>
            <w:noProof/>
            <w:webHidden/>
          </w:rPr>
          <w:fldChar w:fldCharType="begin"/>
        </w:r>
        <w:r>
          <w:rPr>
            <w:noProof/>
            <w:webHidden/>
          </w:rPr>
          <w:instrText xml:space="preserve"> PAGEREF _Toc225094893 \h </w:instrText>
        </w:r>
        <w:r>
          <w:rPr>
            <w:noProof/>
            <w:webHidden/>
          </w:rPr>
          <w:fldChar w:fldCharType="separate"/>
        </w:r>
        <w:r>
          <w:rPr>
            <w:noProof/>
            <w:webHidden/>
          </w:rPr>
          <w:t>48</w:t>
        </w:r>
        <w:r>
          <w:rPr>
            <w:noProof/>
            <w:webHidden/>
          </w:rPr>
          <w:fldChar w:fldCharType="end"/>
        </w:r>
      </w:hyperlink>
    </w:p>
    <w:p w:rsidR="00933FB3" w:rsidRDefault="00933FB3" w14:paraId="0F934581" w14:textId="60E241E3">
      <w:pPr>
        <w:pStyle w:val="TOC3"/>
        <w:tabs>
          <w:tab w:val="right" w:leader="dot" w:pos="10790"/>
        </w:tabs>
        <w:rPr>
          <w:rFonts w:eastAsiaTheme="minorEastAsia" w:cstheme="minorBidi"/>
          <w:noProof/>
          <w:kern w:val="2"/>
          <w:sz w:val="24"/>
          <w:szCs w:val="24"/>
          <w14:ligatures w14:val="standardContextual"/>
        </w:rPr>
      </w:pPr>
      <w:hyperlink w:history="1" w:anchor="_Toc225094894">
        <w:r w:rsidRPr="0002665B">
          <w:rPr>
            <w:rStyle w:val="Hyperlink"/>
            <w:noProof/>
            <w:lang w:val="ru-RU"/>
          </w:rPr>
          <w:t xml:space="preserve">Kapitulo 6.  Sa paagi nga ang sala nagdala og kadaut</w:t>
        </w:r>
        <w:r>
          <w:rPr>
            <w:noProof/>
            <w:webHidden/>
          </w:rPr>
          <w:tab/>
        </w:r>
        <w:r>
          <w:rPr>
            <w:noProof/>
            <w:webHidden/>
          </w:rPr>
          <w:fldChar w:fldCharType="begin"/>
        </w:r>
        <w:r>
          <w:rPr>
            <w:noProof/>
            <w:webHidden/>
          </w:rPr>
          <w:instrText xml:space="preserve"> PAGEREF _Toc225094894 \h </w:instrText>
        </w:r>
        <w:r>
          <w:rPr>
            <w:noProof/>
            <w:webHidden/>
          </w:rPr>
          <w:fldChar w:fldCharType="separate"/>
        </w:r>
        <w:r>
          <w:rPr>
            <w:noProof/>
            <w:webHidden/>
          </w:rPr>
          <w:t>49</w:t>
        </w:r>
        <w:r>
          <w:rPr>
            <w:noProof/>
            <w:webHidden/>
          </w:rPr>
          <w:fldChar w:fldCharType="end"/>
        </w:r>
      </w:hyperlink>
    </w:p>
    <w:p w:rsidR="00933FB3" w:rsidRDefault="00933FB3" w14:paraId="1FDE0F9A" w14:textId="0D80F0CF">
      <w:pPr>
        <w:pStyle w:val="TOC4"/>
        <w:tabs>
          <w:tab w:val="right" w:leader="dot" w:pos="10790"/>
        </w:tabs>
        <w:rPr>
          <w:rFonts w:eastAsiaTheme="minorEastAsia" w:cstheme="minorBidi"/>
          <w:noProof/>
          <w:kern w:val="2"/>
          <w:sz w:val="24"/>
          <w:szCs w:val="24"/>
          <w14:ligatures w14:val="standardContextual"/>
        </w:rPr>
      </w:pPr>
      <w:hyperlink w:history="1" w:anchor="_Toc225094895">
        <w:r w:rsidRPr="0002665B">
          <w:rPr>
            <w:rStyle w:val="Hyperlink"/>
            <w:noProof/>
            <w:lang w:val="ru-RU"/>
          </w:rPr>
          <w:t xml:space="preserve">Ang tanan nga gitugotan sa Diyos mao ang alang sa kaayohan sa katawhan</w:t>
        </w:r>
        <w:r>
          <w:rPr>
            <w:noProof/>
            <w:webHidden/>
          </w:rPr>
          <w:tab/>
        </w:r>
        <w:r>
          <w:rPr>
            <w:noProof/>
            <w:webHidden/>
          </w:rPr>
          <w:fldChar w:fldCharType="begin"/>
        </w:r>
        <w:r>
          <w:rPr>
            <w:noProof/>
            <w:webHidden/>
          </w:rPr>
          <w:instrText xml:space="preserve"> PAGEREF _Toc225094895 \h </w:instrText>
        </w:r>
        <w:r>
          <w:rPr>
            <w:noProof/>
            <w:webHidden/>
          </w:rPr>
          <w:fldChar w:fldCharType="separate"/>
        </w:r>
        <w:r>
          <w:rPr>
            <w:noProof/>
            <w:webHidden/>
          </w:rPr>
          <w:t>51</w:t>
        </w:r>
        <w:r>
          <w:rPr>
            <w:noProof/>
            <w:webHidden/>
          </w:rPr>
          <w:fldChar w:fldCharType="end"/>
        </w:r>
      </w:hyperlink>
    </w:p>
    <w:p w:rsidR="00933FB3" w:rsidRDefault="00933FB3" w14:paraId="25094117" w14:textId="5426969D">
      <w:pPr>
        <w:pStyle w:val="TOC4"/>
        <w:tabs>
          <w:tab w:val="right" w:leader="dot" w:pos="10790"/>
        </w:tabs>
        <w:rPr>
          <w:rFonts w:eastAsiaTheme="minorEastAsia" w:cstheme="minorBidi"/>
          <w:noProof/>
          <w:kern w:val="2"/>
          <w:sz w:val="24"/>
          <w:szCs w:val="24"/>
          <w14:ligatures w14:val="standardContextual"/>
        </w:rPr>
      </w:pPr>
      <w:hyperlink w:history="1" w:anchor="_Toc225094896">
        <w:r w:rsidRPr="0002665B">
          <w:rPr>
            <w:rStyle w:val="Hyperlink"/>
            <w:noProof/>
            <w:lang w:val="ru-RU"/>
          </w:rPr>
          <w:t xml:space="preserve">Karong adlawa, gipahimutang ang Diyos sa katapusang puwesto</w:t>
        </w:r>
        <w:r>
          <w:rPr>
            <w:noProof/>
            <w:webHidden/>
          </w:rPr>
          <w:tab/>
        </w:r>
        <w:r>
          <w:rPr>
            <w:noProof/>
            <w:webHidden/>
          </w:rPr>
          <w:fldChar w:fldCharType="begin"/>
        </w:r>
        <w:r>
          <w:rPr>
            <w:noProof/>
            <w:webHidden/>
          </w:rPr>
          <w:instrText xml:space="preserve"> PAGEREF _Toc225094896 \h </w:instrText>
        </w:r>
        <w:r>
          <w:rPr>
            <w:noProof/>
            <w:webHidden/>
          </w:rPr>
          <w:fldChar w:fldCharType="separate"/>
        </w:r>
        <w:r>
          <w:rPr>
            <w:noProof/>
            <w:webHidden/>
          </w:rPr>
          <w:t>52</w:t>
        </w:r>
        <w:r>
          <w:rPr>
            <w:noProof/>
            <w:webHidden/>
          </w:rPr>
          <w:fldChar w:fldCharType="end"/>
        </w:r>
      </w:hyperlink>
    </w:p>
    <w:p w:rsidR="00933FB3" w:rsidRDefault="00933FB3" w14:paraId="6F12E765" w14:textId="556477EB">
      <w:pPr>
        <w:pStyle w:val="TOC4"/>
        <w:tabs>
          <w:tab w:val="right" w:leader="dot" w:pos="10790"/>
        </w:tabs>
        <w:rPr>
          <w:rFonts w:eastAsiaTheme="minorEastAsia" w:cstheme="minorBidi"/>
          <w:noProof/>
          <w:kern w:val="2"/>
          <w:sz w:val="24"/>
          <w:szCs w:val="24"/>
          <w14:ligatures w14:val="standardContextual"/>
        </w:rPr>
      </w:pPr>
      <w:hyperlink w:history="1" w:anchor="_Toc225094897">
        <w:r w:rsidRPr="0002665B">
          <w:rPr>
            <w:rStyle w:val="Hyperlink"/>
            <w:noProof/>
            <w:lang w:val="ru-RU"/>
          </w:rPr>
          <w:t xml:space="preserve">Hinaut nga maluoy ang Dios sa kalibutan ug magpadala kanato og ulan</w:t>
        </w:r>
        <w:r>
          <w:rPr>
            <w:noProof/>
            <w:webHidden/>
          </w:rPr>
          <w:tab/>
        </w:r>
        <w:r>
          <w:rPr>
            <w:noProof/>
            <w:webHidden/>
          </w:rPr>
          <w:fldChar w:fldCharType="begin"/>
        </w:r>
        <w:r>
          <w:rPr>
            <w:noProof/>
            <w:webHidden/>
          </w:rPr>
          <w:instrText xml:space="preserve"> PAGEREF _Toc225094897 \h </w:instrText>
        </w:r>
        <w:r>
          <w:rPr>
            <w:noProof/>
            <w:webHidden/>
          </w:rPr>
          <w:fldChar w:fldCharType="separate"/>
        </w:r>
        <w:r>
          <w:rPr>
            <w:noProof/>
            <w:webHidden/>
          </w:rPr>
          <w:t>54</w:t>
        </w:r>
        <w:r>
          <w:rPr>
            <w:noProof/>
            <w:webHidden/>
          </w:rPr>
          <w:fldChar w:fldCharType="end"/>
        </w:r>
      </w:hyperlink>
    </w:p>
    <w:p w:rsidR="00933FB3" w:rsidRDefault="00933FB3" w14:paraId="4343F7F1" w14:textId="20C48EA9">
      <w:pPr>
        <w:pStyle w:val="TOC4"/>
        <w:tabs>
          <w:tab w:val="right" w:leader="dot" w:pos="10790"/>
        </w:tabs>
        <w:rPr>
          <w:rFonts w:eastAsiaTheme="minorEastAsia" w:cstheme="minorBidi"/>
          <w:noProof/>
          <w:kern w:val="2"/>
          <w:sz w:val="24"/>
          <w:szCs w:val="24"/>
          <w14:ligatures w14:val="standardContextual"/>
        </w:rPr>
      </w:pPr>
      <w:hyperlink w:history="1" w:anchor="_Toc225094898">
        <w:r w:rsidRPr="0002665B">
          <w:rPr>
            <w:rStyle w:val="Hyperlink"/>
            <w:noProof/>
            <w:lang w:val="ru-RU"/>
          </w:rPr>
          <w:t xml:space="preserve">Ampoa nato sa Diyos nga hatagan ang kalibutan og paghinulsol</w:t>
        </w:r>
        <w:r>
          <w:rPr>
            <w:noProof/>
            <w:webHidden/>
          </w:rPr>
          <w:tab/>
        </w:r>
        <w:r>
          <w:rPr>
            <w:noProof/>
            <w:webHidden/>
          </w:rPr>
          <w:fldChar w:fldCharType="begin"/>
        </w:r>
        <w:r>
          <w:rPr>
            <w:noProof/>
            <w:webHidden/>
          </w:rPr>
          <w:instrText xml:space="preserve"> PAGEREF _Toc225094898 \h </w:instrText>
        </w:r>
        <w:r>
          <w:rPr>
            <w:noProof/>
            <w:webHidden/>
          </w:rPr>
          <w:fldChar w:fldCharType="separate"/>
        </w:r>
        <w:r>
          <w:rPr>
            <w:noProof/>
            <w:webHidden/>
          </w:rPr>
          <w:t>55</w:t>
        </w:r>
        <w:r>
          <w:rPr>
            <w:noProof/>
            <w:webHidden/>
          </w:rPr>
          <w:fldChar w:fldCharType="end"/>
        </w:r>
      </w:hyperlink>
    </w:p>
    <w:p w:rsidR="00933FB3" w:rsidRDefault="00933FB3" w14:paraId="218BA1E8" w14:textId="6722BC23">
      <w:pPr>
        <w:pStyle w:val="TOC2"/>
        <w:tabs>
          <w:tab w:val="right" w:leader="dot" w:pos="10790"/>
        </w:tabs>
        <w:rPr>
          <w:rFonts w:eastAsiaTheme="minorEastAsia" w:cstheme="minorBidi"/>
          <w:b w:val="0"/>
          <w:bCs w:val="0"/>
          <w:noProof/>
          <w:kern w:val="2"/>
          <w:sz w:val="24"/>
          <w:szCs w:val="24"/>
          <w14:ligatures w14:val="standardContextual"/>
        </w:rPr>
      </w:pPr>
      <w:hyperlink w:history="1" w:anchor="_Toc225094899">
        <w:r w:rsidRPr="0002665B">
          <w:rPr>
            <w:rStyle w:val="Hyperlink"/>
            <w:noProof/>
            <w:lang w:val="ru-RU"/>
          </w:rPr>
          <w:t xml:space="preserve">Bahín 2.  Mahitungod sa Modernong Kultura</w:t>
        </w:r>
        <w:r>
          <w:rPr>
            <w:noProof/>
            <w:webHidden/>
          </w:rPr>
          <w:tab/>
        </w:r>
        <w:r>
          <w:rPr>
            <w:noProof/>
            <w:webHidden/>
          </w:rPr>
          <w:fldChar w:fldCharType="begin"/>
        </w:r>
        <w:r>
          <w:rPr>
            <w:noProof/>
            <w:webHidden/>
          </w:rPr>
          <w:instrText xml:space="preserve"> PAGEREF _Toc225094899 \h </w:instrText>
        </w:r>
        <w:r>
          <w:rPr>
            <w:noProof/>
            <w:webHidden/>
          </w:rPr>
          <w:fldChar w:fldCharType="separate"/>
        </w:r>
        <w:r>
          <w:rPr>
            <w:noProof/>
            <w:webHidden/>
          </w:rPr>
          <w:t>56</w:t>
        </w:r>
        <w:r>
          <w:rPr>
            <w:noProof/>
            <w:webHidden/>
          </w:rPr>
          <w:fldChar w:fldCharType="end"/>
        </w:r>
      </w:hyperlink>
    </w:p>
    <w:p w:rsidR="00933FB3" w:rsidRDefault="00933FB3" w14:paraId="04CF1475" w14:textId="069AE7A1">
      <w:pPr>
        <w:pStyle w:val="TOC3"/>
        <w:tabs>
          <w:tab w:val="right" w:leader="dot" w:pos="10790"/>
        </w:tabs>
        <w:rPr>
          <w:rFonts w:eastAsiaTheme="minorEastAsia" w:cstheme="minorBidi"/>
          <w:noProof/>
          <w:kern w:val="2"/>
          <w:sz w:val="24"/>
          <w:szCs w:val="24"/>
          <w14:ligatures w14:val="standardContextual"/>
        </w:rPr>
      </w:pPr>
      <w:hyperlink w:history="1" w:anchor="_Toc225094900">
        <w:r w:rsidRPr="0002665B">
          <w:rPr>
            <w:rStyle w:val="Hyperlink"/>
            <w:noProof/>
            <w:lang w:val="ru-RU"/>
          </w:rPr>
          <w:t xml:space="preserve">Kapitulo 1.  Mahitungod sa Kaalam sa Dios ug sa Kalikupan</w:t>
        </w:r>
        <w:r>
          <w:rPr>
            <w:noProof/>
            <w:webHidden/>
          </w:rPr>
          <w:tab/>
        </w:r>
        <w:r>
          <w:rPr>
            <w:noProof/>
            <w:webHidden/>
          </w:rPr>
          <w:fldChar w:fldCharType="begin"/>
        </w:r>
        <w:r>
          <w:rPr>
            <w:noProof/>
            <w:webHidden/>
          </w:rPr>
          <w:instrText xml:space="preserve"> PAGEREF _Toc225094900 \h </w:instrText>
        </w:r>
        <w:r>
          <w:rPr>
            <w:noProof/>
            <w:webHidden/>
          </w:rPr>
          <w:fldChar w:fldCharType="separate"/>
        </w:r>
        <w:r>
          <w:rPr>
            <w:noProof/>
            <w:webHidden/>
          </w:rPr>
          <w:t>56</w:t>
        </w:r>
        <w:r>
          <w:rPr>
            <w:noProof/>
            <w:webHidden/>
          </w:rPr>
          <w:fldChar w:fldCharType="end"/>
        </w:r>
      </w:hyperlink>
    </w:p>
    <w:p w:rsidR="00933FB3" w:rsidRDefault="00933FB3" w14:paraId="17507172" w14:textId="527F4D61">
      <w:pPr>
        <w:pStyle w:val="TOC4"/>
        <w:tabs>
          <w:tab w:val="right" w:leader="dot" w:pos="10790"/>
        </w:tabs>
        <w:rPr>
          <w:rFonts w:eastAsiaTheme="minorEastAsia" w:cstheme="minorBidi"/>
          <w:noProof/>
          <w:kern w:val="2"/>
          <w:sz w:val="24"/>
          <w:szCs w:val="24"/>
          <w14:ligatures w14:val="standardContextual"/>
        </w:rPr>
      </w:pPr>
      <w:hyperlink w:history="1" w:anchor="_Toc225094901">
        <w:r w:rsidRPr="0002665B">
          <w:rPr>
            <w:rStyle w:val="Hyperlink"/>
            <w:i/>
            <w:iCs/>
            <w:noProof/>
            <w:lang w:val="ru-RU"/>
          </w:rPr>
          <w:t xml:space="preserve">"Sa tanang kinaadman imo gihimo…"</w:t>
        </w:r>
        <w:r>
          <w:rPr>
            <w:noProof/>
            <w:webHidden/>
          </w:rPr>
          <w:tab/>
        </w:r>
        <w:r>
          <w:rPr>
            <w:noProof/>
            <w:webHidden/>
          </w:rPr>
          <w:fldChar w:fldCharType="begin"/>
        </w:r>
        <w:r>
          <w:rPr>
            <w:noProof/>
            <w:webHidden/>
          </w:rPr>
          <w:instrText xml:space="preserve"> PAGEREF _Toc225094901 \h </w:instrText>
        </w:r>
        <w:r>
          <w:rPr>
            <w:noProof/>
            <w:webHidden/>
          </w:rPr>
          <w:fldChar w:fldCharType="separate"/>
        </w:r>
        <w:r>
          <w:rPr>
            <w:noProof/>
            <w:webHidden/>
          </w:rPr>
          <w:t>56</w:t>
        </w:r>
        <w:r>
          <w:rPr>
            <w:noProof/>
            <w:webHidden/>
          </w:rPr>
          <w:fldChar w:fldCharType="end"/>
        </w:r>
      </w:hyperlink>
    </w:p>
    <w:p w:rsidR="00933FB3" w:rsidRDefault="00933FB3" w14:paraId="041CEAF3" w14:textId="390E421C">
      <w:pPr>
        <w:pStyle w:val="TOC4"/>
        <w:tabs>
          <w:tab w:val="right" w:leader="dot" w:pos="10790"/>
        </w:tabs>
        <w:rPr>
          <w:rFonts w:eastAsiaTheme="minorEastAsia" w:cstheme="minorBidi"/>
          <w:noProof/>
          <w:kern w:val="2"/>
          <w:sz w:val="24"/>
          <w:szCs w:val="24"/>
          <w14:ligatures w14:val="standardContextual"/>
        </w:rPr>
      </w:pPr>
      <w:hyperlink w:history="1" w:anchor="_Toc225094902">
        <w:r w:rsidRPr="0002665B">
          <w:rPr>
            <w:rStyle w:val="Hyperlink"/>
            <w:noProof/>
            <w:lang w:val="ru-RU"/>
          </w:rPr>
          <w:t xml:space="preserve">Unsa na ang naangkon sa mga tawo karon?</w:t>
        </w:r>
        <w:r>
          <w:rPr>
            <w:noProof/>
            <w:webHidden/>
          </w:rPr>
          <w:tab/>
        </w:r>
        <w:r>
          <w:rPr>
            <w:noProof/>
            <w:webHidden/>
          </w:rPr>
          <w:fldChar w:fldCharType="begin"/>
        </w:r>
        <w:r>
          <w:rPr>
            <w:noProof/>
            <w:webHidden/>
          </w:rPr>
          <w:instrText xml:space="preserve"> PAGEREF _Toc225094902 \h </w:instrText>
        </w:r>
        <w:r>
          <w:rPr>
            <w:noProof/>
            <w:webHidden/>
          </w:rPr>
          <w:fldChar w:fldCharType="separate"/>
        </w:r>
        <w:r>
          <w:rPr>
            <w:noProof/>
            <w:webHidden/>
          </w:rPr>
          <w:t>58</w:t>
        </w:r>
        <w:r>
          <w:rPr>
            <w:noProof/>
            <w:webHidden/>
          </w:rPr>
          <w:fldChar w:fldCharType="end"/>
        </w:r>
      </w:hyperlink>
    </w:p>
    <w:p w:rsidR="00933FB3" w:rsidRDefault="00933FB3" w14:paraId="646E1928" w14:textId="0A9BDFA0">
      <w:pPr>
        <w:pStyle w:val="TOC4"/>
        <w:tabs>
          <w:tab w:val="right" w:leader="dot" w:pos="10790"/>
        </w:tabs>
        <w:rPr>
          <w:rFonts w:eastAsiaTheme="minorEastAsia" w:cstheme="minorBidi"/>
          <w:noProof/>
          <w:kern w:val="2"/>
          <w:sz w:val="24"/>
          <w:szCs w:val="24"/>
          <w14:ligatures w14:val="standardContextual"/>
        </w:rPr>
      </w:pPr>
      <w:hyperlink w:history="1" w:anchor="_Toc225094903">
        <w:r w:rsidRPr="0002665B">
          <w:rPr>
            <w:rStyle w:val="Hyperlink"/>
            <w:noProof/>
            <w:lang w:val="ru-RU"/>
          </w:rPr>
          <w:t xml:space="preserve">Nawala na sa mga tawo ang ilang pasensya</w:t>
        </w:r>
        <w:r>
          <w:rPr>
            <w:noProof/>
            <w:webHidden/>
          </w:rPr>
          <w:tab/>
        </w:r>
        <w:r>
          <w:rPr>
            <w:noProof/>
            <w:webHidden/>
          </w:rPr>
          <w:fldChar w:fldCharType="begin"/>
        </w:r>
        <w:r>
          <w:rPr>
            <w:noProof/>
            <w:webHidden/>
          </w:rPr>
          <w:instrText xml:space="preserve"> PAGEREF _Toc225094903 \h </w:instrText>
        </w:r>
        <w:r>
          <w:rPr>
            <w:noProof/>
            <w:webHidden/>
          </w:rPr>
          <w:fldChar w:fldCharType="separate"/>
        </w:r>
        <w:r>
          <w:rPr>
            <w:noProof/>
            <w:webHidden/>
          </w:rPr>
          <w:t>59</w:t>
        </w:r>
        <w:r>
          <w:rPr>
            <w:noProof/>
            <w:webHidden/>
          </w:rPr>
          <w:fldChar w:fldCharType="end"/>
        </w:r>
      </w:hyperlink>
    </w:p>
    <w:p w:rsidR="00933FB3" w:rsidRDefault="00933FB3" w14:paraId="6EC80C2A" w14:textId="32B3CF69">
      <w:pPr>
        <w:pStyle w:val="TOC4"/>
        <w:tabs>
          <w:tab w:val="right" w:leader="dot" w:pos="10790"/>
        </w:tabs>
        <w:rPr>
          <w:rFonts w:eastAsiaTheme="minorEastAsia" w:cstheme="minorBidi"/>
          <w:noProof/>
          <w:kern w:val="2"/>
          <w:sz w:val="24"/>
          <w:szCs w:val="24"/>
          <w14:ligatures w14:val="standardContextual"/>
        </w:rPr>
      </w:pPr>
      <w:hyperlink w:history="1" w:anchor="_Toc225094904">
        <w:r w:rsidRPr="0002665B">
          <w:rPr>
            <w:rStyle w:val="Hyperlink"/>
            <w:noProof/>
            <w:lang w:val="ru-RU"/>
          </w:rPr>
          <w:t xml:space="preserve">Gihugawan nila ang tibuok atmospera – usa na kana ka butang, apan ang ilang mga bukog nakasamok</w:t>
        </w:r>
        <w:r>
          <w:rPr>
            <w:noProof/>
            <w:webHidden/>
          </w:rPr>
          <w:tab/>
        </w:r>
        <w:r>
          <w:rPr>
            <w:noProof/>
            <w:webHidden/>
          </w:rPr>
          <w:fldChar w:fldCharType="begin"/>
        </w:r>
        <w:r>
          <w:rPr>
            <w:noProof/>
            <w:webHidden/>
          </w:rPr>
          <w:instrText xml:space="preserve"> PAGEREF _Toc225094904 \h </w:instrText>
        </w:r>
        <w:r>
          <w:rPr>
            <w:noProof/>
            <w:webHidden/>
          </w:rPr>
          <w:fldChar w:fldCharType="separate"/>
        </w:r>
        <w:r>
          <w:rPr>
            <w:noProof/>
            <w:webHidden/>
          </w:rPr>
          <w:t>60</w:t>
        </w:r>
        <w:r>
          <w:rPr>
            <w:noProof/>
            <w:webHidden/>
          </w:rPr>
          <w:fldChar w:fldCharType="end"/>
        </w:r>
      </w:hyperlink>
    </w:p>
    <w:p w:rsidR="00933FB3" w:rsidRDefault="00933FB3" w14:paraId="0B879209" w14:textId="31BC0858">
      <w:pPr>
        <w:pStyle w:val="TOC4"/>
        <w:tabs>
          <w:tab w:val="right" w:leader="dot" w:pos="10790"/>
        </w:tabs>
        <w:rPr>
          <w:rFonts w:eastAsiaTheme="minorEastAsia" w:cstheme="minorBidi"/>
          <w:noProof/>
          <w:kern w:val="2"/>
          <w:sz w:val="24"/>
          <w:szCs w:val="24"/>
          <w14:ligatures w14:val="standardContextual"/>
        </w:rPr>
      </w:pPr>
      <w:hyperlink w:history="1" w:anchor="_Toc225094905">
        <w:r w:rsidRPr="0002665B">
          <w:rPr>
            <w:rStyle w:val="Hyperlink"/>
            <w:noProof/>
            <w:lang w:val="ru-RU"/>
          </w:rPr>
          <w:t xml:space="preserve">Polusyon ug pagkaguba sa kalikupan</w:t>
        </w:r>
        <w:r>
          <w:rPr>
            <w:noProof/>
            <w:webHidden/>
          </w:rPr>
          <w:tab/>
        </w:r>
        <w:r>
          <w:rPr>
            <w:noProof/>
            <w:webHidden/>
          </w:rPr>
          <w:fldChar w:fldCharType="begin"/>
        </w:r>
        <w:r>
          <w:rPr>
            <w:noProof/>
            <w:webHidden/>
          </w:rPr>
          <w:instrText xml:space="preserve"> PAGEREF _Toc225094905 \h </w:instrText>
        </w:r>
        <w:r>
          <w:rPr>
            <w:noProof/>
            <w:webHidden/>
          </w:rPr>
          <w:fldChar w:fldCharType="separate"/>
        </w:r>
        <w:r>
          <w:rPr>
            <w:noProof/>
            <w:webHidden/>
          </w:rPr>
          <w:t>61</w:t>
        </w:r>
        <w:r>
          <w:rPr>
            <w:noProof/>
            <w:webHidden/>
          </w:rPr>
          <w:fldChar w:fldCharType="end"/>
        </w:r>
      </w:hyperlink>
    </w:p>
    <w:p w:rsidR="00933FB3" w:rsidRDefault="00933FB3" w14:paraId="6AFA1099" w14:textId="230F1716">
      <w:pPr>
        <w:pStyle w:val="TOC3"/>
        <w:tabs>
          <w:tab w:val="right" w:leader="dot" w:pos="10790"/>
        </w:tabs>
        <w:rPr>
          <w:rFonts w:eastAsiaTheme="minorEastAsia" w:cstheme="minorBidi"/>
          <w:noProof/>
          <w:kern w:val="2"/>
          <w:sz w:val="24"/>
          <w:szCs w:val="24"/>
          <w14:ligatures w14:val="standardContextual"/>
        </w:rPr>
      </w:pPr>
      <w:hyperlink w:history="1" w:anchor="_Toc225094906">
        <w:r w:rsidRPr="0002665B">
          <w:rPr>
            <w:rStyle w:val="Hyperlink"/>
            <w:noProof/>
            <w:lang w:val="ru-RU"/>
          </w:rPr>
          <w:t xml:space="preserve">Kabanata 2.  Mahitungod sa kung giunsa ang usa ka kapanahonan sa daghang kaharuhay katumbas sa usa ka kapanahonan sa daghang mga problema</w:t>
        </w:r>
        <w:r>
          <w:rPr>
            <w:noProof/>
            <w:webHidden/>
          </w:rPr>
          <w:tab/>
        </w:r>
        <w:r>
          <w:rPr>
            <w:noProof/>
            <w:webHidden/>
          </w:rPr>
          <w:fldChar w:fldCharType="begin"/>
        </w:r>
        <w:r>
          <w:rPr>
            <w:noProof/>
            <w:webHidden/>
          </w:rPr>
          <w:instrText xml:space="preserve"> PAGEREF _Toc225094906 \h </w:instrText>
        </w:r>
        <w:r>
          <w:rPr>
            <w:noProof/>
            <w:webHidden/>
          </w:rPr>
          <w:fldChar w:fldCharType="separate"/>
        </w:r>
        <w:r>
          <w:rPr>
            <w:noProof/>
            <w:webHidden/>
          </w:rPr>
          <w:t>64</w:t>
        </w:r>
        <w:r>
          <w:rPr>
            <w:noProof/>
            <w:webHidden/>
          </w:rPr>
          <w:fldChar w:fldCharType="end"/>
        </w:r>
      </w:hyperlink>
    </w:p>
    <w:p w:rsidR="00933FB3" w:rsidRDefault="00933FB3" w14:paraId="165BB9AB" w14:textId="26A49C59">
      <w:pPr>
        <w:pStyle w:val="TOC4"/>
        <w:tabs>
          <w:tab w:val="right" w:leader="dot" w:pos="10790"/>
        </w:tabs>
        <w:rPr>
          <w:rFonts w:eastAsiaTheme="minorEastAsia" w:cstheme="minorBidi"/>
          <w:noProof/>
          <w:kern w:val="2"/>
          <w:sz w:val="24"/>
          <w:szCs w:val="24"/>
          <w14:ligatures w14:val="standardContextual"/>
        </w:rPr>
      </w:pPr>
      <w:hyperlink w:history="1" w:anchor="_Toc225094907">
        <w:r w:rsidRPr="0002665B">
          <w:rPr>
            <w:rStyle w:val="Hyperlink"/>
            <w:noProof/>
            <w:lang w:val="ru-RU"/>
          </w:rPr>
          <w:t xml:space="preserve">Ang mga kasingkasing sa mga tawo nahimong puthaw usab</w:t>
        </w:r>
        <w:r>
          <w:rPr>
            <w:noProof/>
            <w:webHidden/>
          </w:rPr>
          <w:tab/>
        </w:r>
        <w:r>
          <w:rPr>
            <w:noProof/>
            <w:webHidden/>
          </w:rPr>
          <w:fldChar w:fldCharType="begin"/>
        </w:r>
        <w:r>
          <w:rPr>
            <w:noProof/>
            <w:webHidden/>
          </w:rPr>
          <w:instrText xml:space="preserve"> PAGEREF _Toc225094907 \h </w:instrText>
        </w:r>
        <w:r>
          <w:rPr>
            <w:noProof/>
            <w:webHidden/>
          </w:rPr>
          <w:fldChar w:fldCharType="separate"/>
        </w:r>
        <w:r>
          <w:rPr>
            <w:noProof/>
            <w:webHidden/>
          </w:rPr>
          <w:t>64</w:t>
        </w:r>
        <w:r>
          <w:rPr>
            <w:noProof/>
            <w:webHidden/>
          </w:rPr>
          <w:fldChar w:fldCharType="end"/>
        </w:r>
      </w:hyperlink>
    </w:p>
    <w:p w:rsidR="00933FB3" w:rsidRDefault="00933FB3" w14:paraId="57EE80CE" w14:textId="190A56B2">
      <w:pPr>
        <w:pStyle w:val="TOC4"/>
        <w:tabs>
          <w:tab w:val="right" w:leader="dot" w:pos="10790"/>
        </w:tabs>
        <w:rPr>
          <w:rFonts w:eastAsiaTheme="minorEastAsia" w:cstheme="minorBidi"/>
          <w:noProof/>
          <w:kern w:val="2"/>
          <w:sz w:val="24"/>
          <w:szCs w:val="24"/>
          <w14:ligatures w14:val="standardContextual"/>
        </w:rPr>
      </w:pPr>
      <w:hyperlink w:history="1" w:anchor="_Toc225094908">
        <w:r w:rsidRPr="0002665B">
          <w:rPr>
            <w:rStyle w:val="Hyperlink"/>
            <w:noProof/>
            <w:lang w:val="ru-RU"/>
          </w:rPr>
          <w:t xml:space="preserve">Ang mga tawo nahimong buang tungod sa mga sakyanan</w:t>
        </w:r>
        <w:r>
          <w:rPr>
            <w:noProof/>
            <w:webHidden/>
          </w:rPr>
          <w:tab/>
        </w:r>
        <w:r>
          <w:rPr>
            <w:noProof/>
            <w:webHidden/>
          </w:rPr>
          <w:fldChar w:fldCharType="begin"/>
        </w:r>
        <w:r>
          <w:rPr>
            <w:noProof/>
            <w:webHidden/>
          </w:rPr>
          <w:instrText xml:space="preserve"> PAGEREF _Toc225094908 \h </w:instrText>
        </w:r>
        <w:r>
          <w:rPr>
            <w:noProof/>
            <w:webHidden/>
          </w:rPr>
          <w:fldChar w:fldCharType="separate"/>
        </w:r>
        <w:r>
          <w:rPr>
            <w:noProof/>
            <w:webHidden/>
          </w:rPr>
          <w:t>64</w:t>
        </w:r>
        <w:r>
          <w:rPr>
            <w:noProof/>
            <w:webHidden/>
          </w:rPr>
          <w:fldChar w:fldCharType="end"/>
        </w:r>
      </w:hyperlink>
    </w:p>
    <w:p w:rsidR="00933FB3" w:rsidRDefault="00933FB3" w14:paraId="73D034B3" w14:textId="445B66D6">
      <w:pPr>
        <w:pStyle w:val="TOC4"/>
        <w:tabs>
          <w:tab w:val="right" w:leader="dot" w:pos="10790"/>
        </w:tabs>
        <w:rPr>
          <w:rFonts w:eastAsiaTheme="minorEastAsia" w:cstheme="minorBidi"/>
          <w:noProof/>
          <w:kern w:val="2"/>
          <w:sz w:val="24"/>
          <w:szCs w:val="24"/>
          <w14:ligatures w14:val="standardContextual"/>
        </w:rPr>
      </w:pPr>
      <w:hyperlink w:history="1" w:anchor="_Toc225094909">
        <w:r w:rsidRPr="0002665B">
          <w:rPr>
            <w:rStyle w:val="Hyperlink"/>
            <w:noProof/>
            <w:lang w:val="ru-RU"/>
          </w:rPr>
          <w:t xml:space="preserve">Ang telebisyon nakahatag og dakong kadaut sa mga tawo</w:t>
        </w:r>
        <w:r>
          <w:rPr>
            <w:noProof/>
            <w:webHidden/>
          </w:rPr>
          <w:tab/>
        </w:r>
        <w:r>
          <w:rPr>
            <w:noProof/>
            <w:webHidden/>
          </w:rPr>
          <w:fldChar w:fldCharType="begin"/>
        </w:r>
        <w:r>
          <w:rPr>
            <w:noProof/>
            <w:webHidden/>
          </w:rPr>
          <w:instrText xml:space="preserve"> PAGEREF _Toc225094909 \h </w:instrText>
        </w:r>
        <w:r>
          <w:rPr>
            <w:noProof/>
            <w:webHidden/>
          </w:rPr>
          <w:fldChar w:fldCharType="separate"/>
        </w:r>
        <w:r>
          <w:rPr>
            <w:noProof/>
            <w:webHidden/>
          </w:rPr>
          <w:t>65</w:t>
        </w:r>
        <w:r>
          <w:rPr>
            <w:noProof/>
            <w:webHidden/>
          </w:rPr>
          <w:fldChar w:fldCharType="end"/>
        </w:r>
      </w:hyperlink>
    </w:p>
    <w:p w:rsidR="00933FB3" w:rsidRDefault="00933FB3" w14:paraId="1582BD60" w14:textId="6784027C">
      <w:pPr>
        <w:pStyle w:val="TOC4"/>
        <w:tabs>
          <w:tab w:val="right" w:leader="dot" w:pos="10790"/>
        </w:tabs>
        <w:rPr>
          <w:rFonts w:eastAsiaTheme="minorEastAsia" w:cstheme="minorBidi"/>
          <w:noProof/>
          <w:kern w:val="2"/>
          <w:sz w:val="24"/>
          <w:szCs w:val="24"/>
          <w14:ligatures w14:val="standardContextual"/>
        </w:rPr>
      </w:pPr>
      <w:hyperlink w:history="1" w:anchor="_Toc225094910">
        <w:r w:rsidRPr="0002665B">
          <w:rPr>
            <w:rStyle w:val="Hyperlink"/>
            <w:noProof/>
            <w:lang w:val="ru-RU"/>
          </w:rPr>
          <w:t xml:space="preserve">Usa ka monghe ug ang modernong teknolohikal nga kalamboan</w:t>
        </w:r>
        <w:r>
          <w:rPr>
            <w:noProof/>
            <w:webHidden/>
          </w:rPr>
          <w:tab/>
        </w:r>
        <w:r>
          <w:rPr>
            <w:noProof/>
            <w:webHidden/>
          </w:rPr>
          <w:fldChar w:fldCharType="begin"/>
        </w:r>
        <w:r>
          <w:rPr>
            <w:noProof/>
            <w:webHidden/>
          </w:rPr>
          <w:instrText xml:space="preserve"> PAGEREF _Toc225094910 \h </w:instrText>
        </w:r>
        <w:r>
          <w:rPr>
            <w:noProof/>
            <w:webHidden/>
          </w:rPr>
          <w:fldChar w:fldCharType="separate"/>
        </w:r>
        <w:r>
          <w:rPr>
            <w:noProof/>
            <w:webHidden/>
          </w:rPr>
          <w:t>66</w:t>
        </w:r>
        <w:r>
          <w:rPr>
            <w:noProof/>
            <w:webHidden/>
          </w:rPr>
          <w:fldChar w:fldCharType="end"/>
        </w:r>
      </w:hyperlink>
    </w:p>
    <w:p w:rsidR="00933FB3" w:rsidRDefault="00933FB3" w14:paraId="53A7D993" w14:textId="5E9C7518">
      <w:pPr>
        <w:pStyle w:val="TOC4"/>
        <w:tabs>
          <w:tab w:val="right" w:leader="dot" w:pos="10790"/>
        </w:tabs>
        <w:rPr>
          <w:rFonts w:eastAsiaTheme="minorEastAsia" w:cstheme="minorBidi"/>
          <w:noProof/>
          <w:kern w:val="2"/>
          <w:sz w:val="24"/>
          <w:szCs w:val="24"/>
          <w14:ligatures w14:val="standardContextual"/>
        </w:rPr>
      </w:pPr>
      <w:hyperlink w:history="1" w:anchor="_Toc225094911">
        <w:r w:rsidRPr="0002665B">
          <w:rPr>
            <w:rStyle w:val="Hyperlink"/>
            <w:noProof/>
            <w:lang w:val="ru-RU"/>
          </w:rPr>
          <w:t xml:space="preserve">Ang kakulangan mapuslanon kaayo sa mga tawo</w:t>
        </w:r>
        <w:r>
          <w:rPr>
            <w:noProof/>
            <w:webHidden/>
          </w:rPr>
          <w:tab/>
        </w:r>
        <w:r>
          <w:rPr>
            <w:noProof/>
            <w:webHidden/>
          </w:rPr>
          <w:fldChar w:fldCharType="begin"/>
        </w:r>
        <w:r>
          <w:rPr>
            <w:noProof/>
            <w:webHidden/>
          </w:rPr>
          <w:instrText xml:space="preserve"> PAGEREF _Toc225094911 \h </w:instrText>
        </w:r>
        <w:r>
          <w:rPr>
            <w:noProof/>
            <w:webHidden/>
          </w:rPr>
          <w:fldChar w:fldCharType="separate"/>
        </w:r>
        <w:r>
          <w:rPr>
            <w:noProof/>
            <w:webHidden/>
          </w:rPr>
          <w:t>68</w:t>
        </w:r>
        <w:r>
          <w:rPr>
            <w:noProof/>
            <w:webHidden/>
          </w:rPr>
          <w:fldChar w:fldCharType="end"/>
        </w:r>
      </w:hyperlink>
    </w:p>
    <w:p w:rsidR="00933FB3" w:rsidRDefault="00933FB3" w14:paraId="6952C41A" w14:textId="7834DBA0">
      <w:pPr>
        <w:pStyle w:val="TOC4"/>
        <w:tabs>
          <w:tab w:val="right" w:leader="dot" w:pos="10790"/>
        </w:tabs>
        <w:rPr>
          <w:rFonts w:eastAsiaTheme="minorEastAsia" w:cstheme="minorBidi"/>
          <w:noProof/>
          <w:kern w:val="2"/>
          <w:sz w:val="24"/>
          <w:szCs w:val="24"/>
          <w14:ligatures w14:val="standardContextual"/>
        </w:rPr>
      </w:pPr>
      <w:hyperlink w:history="1" w:anchor="_Toc225094912">
        <w:r w:rsidRPr="0002665B">
          <w:rPr>
            <w:rStyle w:val="Hyperlink"/>
            <w:noProof/>
            <w:lang w:val="ru-RU"/>
          </w:rPr>
          <w:t xml:space="preserve">Ang kadagahan sa kahupayan naghimo sa usa ka tawo nga walay pulos</w:t>
        </w:r>
        <w:r>
          <w:rPr>
            <w:noProof/>
            <w:webHidden/>
          </w:rPr>
          <w:tab/>
        </w:r>
        <w:r>
          <w:rPr>
            <w:noProof/>
            <w:webHidden/>
          </w:rPr>
          <w:fldChar w:fldCharType="begin"/>
        </w:r>
        <w:r>
          <w:rPr>
            <w:noProof/>
            <w:webHidden/>
          </w:rPr>
          <w:instrText xml:space="preserve"> PAGEREF _Toc225094912 \h </w:instrText>
        </w:r>
        <w:r>
          <w:rPr>
            <w:noProof/>
            <w:webHidden/>
          </w:rPr>
          <w:fldChar w:fldCharType="separate"/>
        </w:r>
        <w:r>
          <w:rPr>
            <w:noProof/>
            <w:webHidden/>
          </w:rPr>
          <w:t>69</w:t>
        </w:r>
        <w:r>
          <w:rPr>
            <w:noProof/>
            <w:webHidden/>
          </w:rPr>
          <w:fldChar w:fldCharType="end"/>
        </w:r>
      </w:hyperlink>
    </w:p>
    <w:p w:rsidR="00933FB3" w:rsidRDefault="00933FB3" w14:paraId="273A0246" w14:textId="400156C7">
      <w:pPr>
        <w:pStyle w:val="TOC3"/>
        <w:tabs>
          <w:tab w:val="right" w:leader="dot" w:pos="10790"/>
        </w:tabs>
        <w:rPr>
          <w:rFonts w:eastAsiaTheme="minorEastAsia" w:cstheme="minorBidi"/>
          <w:noProof/>
          <w:kern w:val="2"/>
          <w:sz w:val="24"/>
          <w:szCs w:val="24"/>
          <w14:ligatures w14:val="standardContextual"/>
        </w:rPr>
      </w:pPr>
      <w:hyperlink w:history="1" w:anchor="_Toc225094913">
        <w:r w:rsidRPr="0002665B">
          <w:rPr>
            <w:rStyle w:val="Hyperlink"/>
            <w:noProof/>
            <w:lang w:val="ru-RU"/>
          </w:rPr>
          <w:t xml:space="preserve">Kabanata 3.  Mahitungod sa panginahanglan nga pasimplehon ang kinabuhi aron makawala sa mental nga kabalaka</w:t>
        </w:r>
        <w:r>
          <w:rPr>
            <w:noProof/>
            <w:webHidden/>
          </w:rPr>
          <w:tab/>
        </w:r>
        <w:r>
          <w:rPr>
            <w:noProof/>
            <w:webHidden/>
          </w:rPr>
          <w:fldChar w:fldCharType="begin"/>
        </w:r>
        <w:r>
          <w:rPr>
            <w:noProof/>
            <w:webHidden/>
          </w:rPr>
          <w:instrText xml:space="preserve"> PAGEREF _Toc225094913 \h </w:instrText>
        </w:r>
        <w:r>
          <w:rPr>
            <w:noProof/>
            <w:webHidden/>
          </w:rPr>
          <w:fldChar w:fldCharType="separate"/>
        </w:r>
        <w:r>
          <w:rPr>
            <w:noProof/>
            <w:webHidden/>
          </w:rPr>
          <w:t>71</w:t>
        </w:r>
        <w:r>
          <w:rPr>
            <w:noProof/>
            <w:webHidden/>
          </w:rPr>
          <w:fldChar w:fldCharType="end"/>
        </w:r>
      </w:hyperlink>
    </w:p>
    <w:p w:rsidR="00933FB3" w:rsidRDefault="00933FB3" w14:paraId="7775EF53" w14:textId="37C17F39">
      <w:pPr>
        <w:pStyle w:val="TOC4"/>
        <w:tabs>
          <w:tab w:val="right" w:leader="dot" w:pos="10790"/>
        </w:tabs>
        <w:rPr>
          <w:rFonts w:eastAsiaTheme="minorEastAsia" w:cstheme="minorBidi"/>
          <w:noProof/>
          <w:kern w:val="2"/>
          <w:sz w:val="24"/>
          <w:szCs w:val="24"/>
          <w14:ligatures w14:val="standardContextual"/>
        </w:rPr>
      </w:pPr>
      <w:hyperlink w:history="1" w:anchor="_Toc225094914">
        <w:r w:rsidRPr="0002665B">
          <w:rPr>
            <w:rStyle w:val="Hyperlink"/>
            <w:noProof/>
            <w:lang w:val="ru-RU"/>
          </w:rPr>
          <w:t xml:space="preserve">Ang kalibutanong kalampusan nagdala og kalibutanong kabalaka sa kalag</w:t>
        </w:r>
        <w:r>
          <w:rPr>
            <w:noProof/>
            <w:webHidden/>
          </w:rPr>
          <w:tab/>
        </w:r>
        <w:r>
          <w:rPr>
            <w:noProof/>
            <w:webHidden/>
          </w:rPr>
          <w:fldChar w:fldCharType="begin"/>
        </w:r>
        <w:r>
          <w:rPr>
            <w:noProof/>
            <w:webHidden/>
          </w:rPr>
          <w:instrText xml:space="preserve"> PAGEREF _Toc225094914 \h </w:instrText>
        </w:r>
        <w:r>
          <w:rPr>
            <w:noProof/>
            <w:webHidden/>
          </w:rPr>
          <w:fldChar w:fldCharType="separate"/>
        </w:r>
        <w:r>
          <w:rPr>
            <w:noProof/>
            <w:webHidden/>
          </w:rPr>
          <w:t>71</w:t>
        </w:r>
        <w:r>
          <w:rPr>
            <w:noProof/>
            <w:webHidden/>
          </w:rPr>
          <w:fldChar w:fldCharType="end"/>
        </w:r>
      </w:hyperlink>
    </w:p>
    <w:p w:rsidR="00933FB3" w:rsidRDefault="00933FB3" w14:paraId="026B3054" w14:textId="7DB76256">
      <w:pPr>
        <w:pStyle w:val="TOC4"/>
        <w:tabs>
          <w:tab w:val="right" w:leader="dot" w:pos="10790"/>
        </w:tabs>
        <w:rPr>
          <w:rFonts w:eastAsiaTheme="minorEastAsia" w:cstheme="minorBidi"/>
          <w:noProof/>
          <w:kern w:val="2"/>
          <w:sz w:val="24"/>
          <w:szCs w:val="24"/>
          <w14:ligatures w14:val="standardContextual"/>
        </w:rPr>
      </w:pPr>
      <w:hyperlink w:history="1" w:anchor="_Toc225094915">
        <w:r w:rsidRPr="0002665B">
          <w:rPr>
            <w:rStyle w:val="Hyperlink"/>
            <w:noProof/>
            <w:lang w:val="ru-RU"/>
          </w:rPr>
          <w:t xml:space="preserve">Ang modernong kinabuhi, uban sa walay hunong nga lumba sa ilaga, usa ka impyernong pag-antos</w:t>
        </w:r>
        <w:r>
          <w:rPr>
            <w:noProof/>
            <w:webHidden/>
          </w:rPr>
          <w:tab/>
        </w:r>
        <w:r>
          <w:rPr>
            <w:noProof/>
            <w:webHidden/>
          </w:rPr>
          <w:fldChar w:fldCharType="begin"/>
        </w:r>
        <w:r>
          <w:rPr>
            <w:noProof/>
            <w:webHidden/>
          </w:rPr>
          <w:instrText xml:space="preserve"> PAGEREF _Toc225094915 \h </w:instrText>
        </w:r>
        <w:r>
          <w:rPr>
            <w:noProof/>
            <w:webHidden/>
          </w:rPr>
          <w:fldChar w:fldCharType="separate"/>
        </w:r>
        <w:r>
          <w:rPr>
            <w:noProof/>
            <w:webHidden/>
          </w:rPr>
          <w:t>72</w:t>
        </w:r>
        <w:r>
          <w:rPr>
            <w:noProof/>
            <w:webHidden/>
          </w:rPr>
          <w:fldChar w:fldCharType="end"/>
        </w:r>
      </w:hyperlink>
    </w:p>
    <w:p w:rsidR="00933FB3" w:rsidRDefault="00933FB3" w14:paraId="6529ACA7" w14:textId="7EEF8E5D">
      <w:pPr>
        <w:pStyle w:val="TOC4"/>
        <w:tabs>
          <w:tab w:val="right" w:leader="dot" w:pos="10790"/>
        </w:tabs>
        <w:rPr>
          <w:rFonts w:eastAsiaTheme="minorEastAsia" w:cstheme="minorBidi"/>
          <w:noProof/>
          <w:kern w:val="2"/>
          <w:sz w:val="24"/>
          <w:szCs w:val="24"/>
          <w14:ligatures w14:val="standardContextual"/>
        </w:rPr>
      </w:pPr>
      <w:hyperlink w:history="1" w:anchor="_Toc225094916">
        <w:r w:rsidRPr="0002665B">
          <w:rPr>
            <w:rStyle w:val="Hyperlink"/>
            <w:noProof/>
            <w:lang w:val="ru-RU"/>
          </w:rPr>
          <w:t xml:space="preserve">Ang kabalaka naggikan sa yawa</w:t>
        </w:r>
        <w:r>
          <w:rPr>
            <w:noProof/>
            <w:webHidden/>
          </w:rPr>
          <w:tab/>
        </w:r>
        <w:r>
          <w:rPr>
            <w:noProof/>
            <w:webHidden/>
          </w:rPr>
          <w:fldChar w:fldCharType="begin"/>
        </w:r>
        <w:r>
          <w:rPr>
            <w:noProof/>
            <w:webHidden/>
          </w:rPr>
          <w:instrText xml:space="preserve"> PAGEREF _Toc225094916 \h </w:instrText>
        </w:r>
        <w:r>
          <w:rPr>
            <w:noProof/>
            <w:webHidden/>
          </w:rPr>
          <w:fldChar w:fldCharType="separate"/>
        </w:r>
        <w:r>
          <w:rPr>
            <w:noProof/>
            <w:webHidden/>
          </w:rPr>
          <w:t>73</w:t>
        </w:r>
        <w:r>
          <w:rPr>
            <w:noProof/>
            <w:webHidden/>
          </w:rPr>
          <w:fldChar w:fldCharType="end"/>
        </w:r>
      </w:hyperlink>
    </w:p>
    <w:p w:rsidR="00933FB3" w:rsidRDefault="00933FB3" w14:paraId="0AD16DF9" w14:textId="6D95734E">
      <w:pPr>
        <w:pStyle w:val="TOC4"/>
        <w:tabs>
          <w:tab w:val="right" w:leader="dot" w:pos="10790"/>
        </w:tabs>
        <w:rPr>
          <w:rFonts w:eastAsiaTheme="minorEastAsia" w:cstheme="minorBidi"/>
          <w:noProof/>
          <w:kern w:val="2"/>
          <w:sz w:val="24"/>
          <w:szCs w:val="24"/>
          <w14:ligatures w14:val="standardContextual"/>
        </w:rPr>
      </w:pPr>
      <w:hyperlink w:history="1" w:anchor="_Toc225094917">
        <w:r w:rsidRPr="0002665B">
          <w:rPr>
            <w:rStyle w:val="Hyperlink"/>
            <w:noProof/>
            <w:lang w:val="ru-RU"/>
          </w:rPr>
          <w:t xml:space="preserve">Ang pagkasimple dako kaayo og tabang sa kinabuhi sa monghe</w:t>
        </w:r>
        <w:r>
          <w:rPr>
            <w:noProof/>
            <w:webHidden/>
          </w:rPr>
          <w:tab/>
        </w:r>
        <w:r>
          <w:rPr>
            <w:noProof/>
            <w:webHidden/>
          </w:rPr>
          <w:fldChar w:fldCharType="begin"/>
        </w:r>
        <w:r>
          <w:rPr>
            <w:noProof/>
            <w:webHidden/>
          </w:rPr>
          <w:instrText xml:space="preserve"> PAGEREF _Toc225094917 \h </w:instrText>
        </w:r>
        <w:r>
          <w:rPr>
            <w:noProof/>
            <w:webHidden/>
          </w:rPr>
          <w:fldChar w:fldCharType="separate"/>
        </w:r>
        <w:r>
          <w:rPr>
            <w:noProof/>
            <w:webHidden/>
          </w:rPr>
          <w:t>75</w:t>
        </w:r>
        <w:r>
          <w:rPr>
            <w:noProof/>
            <w:webHidden/>
          </w:rPr>
          <w:fldChar w:fldCharType="end"/>
        </w:r>
      </w:hyperlink>
    </w:p>
    <w:p w:rsidR="00933FB3" w:rsidRDefault="00933FB3" w14:paraId="1F7491C5" w14:textId="4B215353">
      <w:pPr>
        <w:pStyle w:val="TOC4"/>
        <w:tabs>
          <w:tab w:val="right" w:leader="dot" w:pos="10790"/>
        </w:tabs>
        <w:rPr>
          <w:rFonts w:eastAsiaTheme="minorEastAsia" w:cstheme="minorBidi"/>
          <w:noProof/>
          <w:kern w:val="2"/>
          <w:sz w:val="24"/>
          <w:szCs w:val="24"/>
          <w14:ligatures w14:val="standardContextual"/>
        </w:rPr>
      </w:pPr>
      <w:hyperlink w:history="1" w:anchor="_Toc225094918">
        <w:r w:rsidRPr="0002665B">
          <w:rPr>
            <w:rStyle w:val="Hyperlink"/>
            <w:noProof/>
            <w:lang w:val="ru-RU"/>
          </w:rPr>
          <w:t xml:space="preserve">Ang maluho nga kalibutan makadaot sa mga monghe</w:t>
        </w:r>
        <w:r>
          <w:rPr>
            <w:noProof/>
            <w:webHidden/>
          </w:rPr>
          <w:tab/>
        </w:r>
        <w:r>
          <w:rPr>
            <w:noProof/>
            <w:webHidden/>
          </w:rPr>
          <w:fldChar w:fldCharType="begin"/>
        </w:r>
        <w:r>
          <w:rPr>
            <w:noProof/>
            <w:webHidden/>
          </w:rPr>
          <w:instrText xml:space="preserve"> PAGEREF _Toc225094918 \h </w:instrText>
        </w:r>
        <w:r>
          <w:rPr>
            <w:noProof/>
            <w:webHidden/>
          </w:rPr>
          <w:fldChar w:fldCharType="separate"/>
        </w:r>
        <w:r>
          <w:rPr>
            <w:noProof/>
            <w:webHidden/>
          </w:rPr>
          <w:t>77</w:t>
        </w:r>
        <w:r>
          <w:rPr>
            <w:noProof/>
            <w:webHidden/>
          </w:rPr>
          <w:fldChar w:fldCharType="end"/>
        </w:r>
      </w:hyperlink>
    </w:p>
    <w:p w:rsidR="00933FB3" w:rsidRDefault="00933FB3" w14:paraId="560901C4" w14:textId="38BDB10A">
      <w:pPr>
        <w:pStyle w:val="TOC4"/>
        <w:tabs>
          <w:tab w:val="right" w:leader="dot" w:pos="10790"/>
        </w:tabs>
        <w:rPr>
          <w:rFonts w:eastAsiaTheme="minorEastAsia" w:cstheme="minorBidi"/>
          <w:noProof/>
          <w:kern w:val="2"/>
          <w:sz w:val="24"/>
          <w:szCs w:val="24"/>
          <w14:ligatures w14:val="standardContextual"/>
        </w:rPr>
      </w:pPr>
      <w:hyperlink w:history="1" w:anchor="_Toc225094919">
        <w:r w:rsidRPr="0002665B">
          <w:rPr>
            <w:rStyle w:val="Hyperlink"/>
            <w:noProof/>
            <w:lang w:val="ru-RU"/>
          </w:rPr>
          <w:t xml:space="preserve">Pasimpleha ang imong kinabuhi</w:t>
        </w:r>
        <w:r>
          <w:rPr>
            <w:noProof/>
            <w:webHidden/>
          </w:rPr>
          <w:tab/>
        </w:r>
        <w:r>
          <w:rPr>
            <w:noProof/>
            <w:webHidden/>
          </w:rPr>
          <w:fldChar w:fldCharType="begin"/>
        </w:r>
        <w:r>
          <w:rPr>
            <w:noProof/>
            <w:webHidden/>
          </w:rPr>
          <w:instrText xml:space="preserve"> PAGEREF _Toc225094919 \h </w:instrText>
        </w:r>
        <w:r>
          <w:rPr>
            <w:noProof/>
            <w:webHidden/>
          </w:rPr>
          <w:fldChar w:fldCharType="separate"/>
        </w:r>
        <w:r>
          <w:rPr>
            <w:noProof/>
            <w:webHidden/>
          </w:rPr>
          <w:t>78</w:t>
        </w:r>
        <w:r>
          <w:rPr>
            <w:noProof/>
            <w:webHidden/>
          </w:rPr>
          <w:fldChar w:fldCharType="end"/>
        </w:r>
      </w:hyperlink>
    </w:p>
    <w:p w:rsidR="00933FB3" w:rsidRDefault="00933FB3" w14:paraId="329595D2" w14:textId="398411FB">
      <w:pPr>
        <w:pStyle w:val="TOC3"/>
        <w:tabs>
          <w:tab w:val="right" w:leader="dot" w:pos="10790"/>
        </w:tabs>
        <w:rPr>
          <w:rFonts w:eastAsiaTheme="minorEastAsia" w:cstheme="minorBidi"/>
          <w:noProof/>
          <w:kern w:val="2"/>
          <w:sz w:val="24"/>
          <w:szCs w:val="24"/>
          <w14:ligatures w14:val="standardContextual"/>
        </w:rPr>
      </w:pPr>
      <w:hyperlink w:history="1" w:anchor="_Toc225094920">
        <w:r w:rsidRPr="0002665B">
          <w:rPr>
            <w:rStyle w:val="Hyperlink"/>
            <w:noProof/>
            <w:lang w:val="ru-RU"/>
          </w:rPr>
          <w:t xml:space="preserve">Kapitulo 4.  Mahitungod sa gawasnong kasaba ug sulodnong kahilom</w:t>
        </w:r>
        <w:r>
          <w:rPr>
            <w:noProof/>
            <w:webHidden/>
          </w:rPr>
          <w:tab/>
        </w:r>
        <w:r>
          <w:rPr>
            <w:noProof/>
            <w:webHidden/>
          </w:rPr>
          <w:fldChar w:fldCharType="begin"/>
        </w:r>
        <w:r>
          <w:rPr>
            <w:noProof/>
            <w:webHidden/>
          </w:rPr>
          <w:instrText xml:space="preserve"> PAGEREF _Toc225094920 \h </w:instrText>
        </w:r>
        <w:r>
          <w:rPr>
            <w:noProof/>
            <w:webHidden/>
          </w:rPr>
          <w:fldChar w:fldCharType="separate"/>
        </w:r>
        <w:r>
          <w:rPr>
            <w:noProof/>
            <w:webHidden/>
          </w:rPr>
          <w:t>81</w:t>
        </w:r>
        <w:r>
          <w:rPr>
            <w:noProof/>
            <w:webHidden/>
          </w:rPr>
          <w:fldChar w:fldCharType="end"/>
        </w:r>
      </w:hyperlink>
    </w:p>
    <w:p w:rsidR="00933FB3" w:rsidRDefault="00933FB3" w14:paraId="2FA1560F" w14:textId="523CEC7F">
      <w:pPr>
        <w:pStyle w:val="TOC4"/>
        <w:tabs>
          <w:tab w:val="right" w:leader="dot" w:pos="10790"/>
        </w:tabs>
        <w:rPr>
          <w:rFonts w:eastAsiaTheme="minorEastAsia" w:cstheme="minorBidi"/>
          <w:noProof/>
          <w:kern w:val="2"/>
          <w:sz w:val="24"/>
          <w:szCs w:val="24"/>
          <w14:ligatures w14:val="standardContextual"/>
        </w:rPr>
      </w:pPr>
      <w:hyperlink w:history="1" w:anchor="_Toc225094921">
        <w:r w:rsidRPr="0002665B">
          <w:rPr>
            <w:rStyle w:val="Hyperlink"/>
            <w:noProof/>
            <w:lang w:val="ru-RU"/>
          </w:rPr>
          <w:t xml:space="preserve">Gibag-o sa mga tawo ang malinawon nga kinaiya sa kalibutan</w:t>
        </w:r>
        <w:r>
          <w:rPr>
            <w:noProof/>
            <w:webHidden/>
          </w:rPr>
          <w:tab/>
        </w:r>
        <w:r>
          <w:rPr>
            <w:noProof/>
            <w:webHidden/>
          </w:rPr>
          <w:fldChar w:fldCharType="begin"/>
        </w:r>
        <w:r>
          <w:rPr>
            <w:noProof/>
            <w:webHidden/>
          </w:rPr>
          <w:instrText xml:space="preserve"> PAGEREF _Toc225094921 \h </w:instrText>
        </w:r>
        <w:r>
          <w:rPr>
            <w:noProof/>
            <w:webHidden/>
          </w:rPr>
          <w:fldChar w:fldCharType="separate"/>
        </w:r>
        <w:r>
          <w:rPr>
            <w:noProof/>
            <w:webHidden/>
          </w:rPr>
          <w:t>81</w:t>
        </w:r>
        <w:r>
          <w:rPr>
            <w:noProof/>
            <w:webHidden/>
          </w:rPr>
          <w:fldChar w:fldCharType="end"/>
        </w:r>
      </w:hyperlink>
    </w:p>
    <w:p w:rsidR="00933FB3" w:rsidRDefault="00933FB3" w14:paraId="5B6F3CD6" w14:textId="54438EB4">
      <w:pPr>
        <w:pStyle w:val="TOC4"/>
        <w:tabs>
          <w:tab w:val="right" w:leader="dot" w:pos="10790"/>
        </w:tabs>
        <w:rPr>
          <w:rFonts w:eastAsiaTheme="minorEastAsia" w:cstheme="minorBidi"/>
          <w:noProof/>
          <w:kern w:val="2"/>
          <w:sz w:val="24"/>
          <w:szCs w:val="24"/>
          <w14:ligatures w14:val="standardContextual"/>
        </w:rPr>
      </w:pPr>
      <w:hyperlink w:history="1" w:anchor="_Toc225094922">
        <w:r w:rsidRPr="0002665B">
          <w:rPr>
            <w:rStyle w:val="Hyperlink"/>
            <w:noProof/>
            <w:lang w:val="ru-RU"/>
          </w:rPr>
          <w:t xml:space="preserve">Gibungkag pa gani sa mga tawo ang mga balaang dapit sa disyerto</w:t>
        </w:r>
        <w:r>
          <w:rPr>
            <w:noProof/>
            <w:webHidden/>
          </w:rPr>
          <w:tab/>
        </w:r>
        <w:r>
          <w:rPr>
            <w:noProof/>
            <w:webHidden/>
          </w:rPr>
          <w:fldChar w:fldCharType="begin"/>
        </w:r>
        <w:r>
          <w:rPr>
            <w:noProof/>
            <w:webHidden/>
          </w:rPr>
          <w:instrText xml:space="preserve"> PAGEREF _Toc225094922 \h </w:instrText>
        </w:r>
        <w:r>
          <w:rPr>
            <w:noProof/>
            <w:webHidden/>
          </w:rPr>
          <w:fldChar w:fldCharType="separate"/>
        </w:r>
        <w:r>
          <w:rPr>
            <w:noProof/>
            <w:webHidden/>
          </w:rPr>
          <w:t>82</w:t>
        </w:r>
        <w:r>
          <w:rPr>
            <w:noProof/>
            <w:webHidden/>
          </w:rPr>
          <w:fldChar w:fldCharType="end"/>
        </w:r>
      </w:hyperlink>
    </w:p>
    <w:p w:rsidR="00933FB3" w:rsidRDefault="00933FB3" w14:paraId="557DD135" w14:textId="5D46E807">
      <w:pPr>
        <w:pStyle w:val="TOC4"/>
        <w:tabs>
          <w:tab w:val="right" w:leader="dot" w:pos="10790"/>
        </w:tabs>
        <w:rPr>
          <w:rFonts w:eastAsiaTheme="minorEastAsia" w:cstheme="minorBidi"/>
          <w:noProof/>
          <w:kern w:val="2"/>
          <w:sz w:val="24"/>
          <w:szCs w:val="24"/>
          <w14:ligatures w14:val="standardContextual"/>
        </w:rPr>
      </w:pPr>
      <w:hyperlink w:history="1" w:anchor="_Toc225094923">
        <w:r w:rsidRPr="0002665B">
          <w:rPr>
            <w:rStyle w:val="Hyperlink"/>
            <w:noProof/>
            <w:lang w:val="ru-RU"/>
          </w:rPr>
          <w:t xml:space="preserve">Ang kahilom usa ka misteryosong pag-ampo</w:t>
        </w:r>
        <w:r>
          <w:rPr>
            <w:noProof/>
            <w:webHidden/>
          </w:rPr>
          <w:tab/>
        </w:r>
        <w:r>
          <w:rPr>
            <w:noProof/>
            <w:webHidden/>
          </w:rPr>
          <w:fldChar w:fldCharType="begin"/>
        </w:r>
        <w:r>
          <w:rPr>
            <w:noProof/>
            <w:webHidden/>
          </w:rPr>
          <w:instrText xml:space="preserve"> PAGEREF _Toc225094923 \h </w:instrText>
        </w:r>
        <w:r>
          <w:rPr>
            <w:noProof/>
            <w:webHidden/>
          </w:rPr>
          <w:fldChar w:fldCharType="separate"/>
        </w:r>
        <w:r>
          <w:rPr>
            <w:noProof/>
            <w:webHidden/>
          </w:rPr>
          <w:t>83</w:t>
        </w:r>
        <w:r>
          <w:rPr>
            <w:noProof/>
            <w:webHidden/>
          </w:rPr>
          <w:fldChar w:fldCharType="end"/>
        </w:r>
      </w:hyperlink>
    </w:p>
    <w:p w:rsidR="00933FB3" w:rsidRDefault="00933FB3" w14:paraId="56CFB492" w14:textId="2CE71B49">
      <w:pPr>
        <w:pStyle w:val="TOC4"/>
        <w:tabs>
          <w:tab w:val="right" w:leader="dot" w:pos="10790"/>
        </w:tabs>
        <w:rPr>
          <w:rFonts w:eastAsiaTheme="minorEastAsia" w:cstheme="minorBidi"/>
          <w:noProof/>
          <w:kern w:val="2"/>
          <w:sz w:val="24"/>
          <w:szCs w:val="24"/>
          <w14:ligatures w14:val="standardContextual"/>
        </w:rPr>
      </w:pPr>
      <w:hyperlink w:history="1" w:anchor="_Toc225094924">
        <w:r w:rsidRPr="0002665B">
          <w:rPr>
            <w:rStyle w:val="Hyperlink"/>
            <w:noProof/>
            <w:lang w:val="ru-RU"/>
          </w:rPr>
          <w:t xml:space="preserve">Kung madungog ba sa usa ka tawo ang kasaba o dili, nagdepende kini sa indibidwal</w:t>
        </w:r>
        <w:r>
          <w:rPr>
            <w:noProof/>
            <w:webHidden/>
          </w:rPr>
          <w:tab/>
        </w:r>
        <w:r>
          <w:rPr>
            <w:noProof/>
            <w:webHidden/>
          </w:rPr>
          <w:fldChar w:fldCharType="begin"/>
        </w:r>
        <w:r>
          <w:rPr>
            <w:noProof/>
            <w:webHidden/>
          </w:rPr>
          <w:instrText xml:space="preserve"> PAGEREF _Toc225094924 \h </w:instrText>
        </w:r>
        <w:r>
          <w:rPr>
            <w:noProof/>
            <w:webHidden/>
          </w:rPr>
          <w:fldChar w:fldCharType="separate"/>
        </w:r>
        <w:r>
          <w:rPr>
            <w:noProof/>
            <w:webHidden/>
          </w:rPr>
          <w:t>84</w:t>
        </w:r>
        <w:r>
          <w:rPr>
            <w:noProof/>
            <w:webHidden/>
          </w:rPr>
          <w:fldChar w:fldCharType="end"/>
        </w:r>
      </w:hyperlink>
    </w:p>
    <w:p w:rsidR="00933FB3" w:rsidRDefault="00933FB3" w14:paraId="794F2877" w14:textId="7C32FD3A">
      <w:pPr>
        <w:pStyle w:val="TOC4"/>
        <w:tabs>
          <w:tab w:val="right" w:leader="dot" w:pos="10790"/>
        </w:tabs>
        <w:rPr>
          <w:rFonts w:eastAsiaTheme="minorEastAsia" w:cstheme="minorBidi"/>
          <w:noProof/>
          <w:kern w:val="2"/>
          <w:sz w:val="24"/>
          <w:szCs w:val="24"/>
          <w14:ligatures w14:val="standardContextual"/>
        </w:rPr>
      </w:pPr>
      <w:hyperlink w:history="1" w:anchor="_Toc225094925">
        <w:r w:rsidRPr="0002665B">
          <w:rPr>
            <w:rStyle w:val="Hyperlink"/>
            <w:noProof/>
            <w:lang w:val="ru-RU"/>
          </w:rPr>
          <w:t xml:space="preserve">Tahura nato ang kahilom sa uban</w:t>
        </w:r>
        <w:r>
          <w:rPr>
            <w:noProof/>
            <w:webHidden/>
          </w:rPr>
          <w:tab/>
        </w:r>
        <w:r>
          <w:rPr>
            <w:noProof/>
            <w:webHidden/>
          </w:rPr>
          <w:fldChar w:fldCharType="begin"/>
        </w:r>
        <w:r>
          <w:rPr>
            <w:noProof/>
            <w:webHidden/>
          </w:rPr>
          <w:instrText xml:space="preserve"> PAGEREF _Toc225094925 \h </w:instrText>
        </w:r>
        <w:r>
          <w:rPr>
            <w:noProof/>
            <w:webHidden/>
          </w:rPr>
          <w:fldChar w:fldCharType="separate"/>
        </w:r>
        <w:r>
          <w:rPr>
            <w:noProof/>
            <w:webHidden/>
          </w:rPr>
          <w:t>85</w:t>
        </w:r>
        <w:r>
          <w:rPr>
            <w:noProof/>
            <w:webHidden/>
          </w:rPr>
          <w:fldChar w:fldCharType="end"/>
        </w:r>
      </w:hyperlink>
    </w:p>
    <w:p w:rsidR="00933FB3" w:rsidRDefault="00933FB3" w14:paraId="6CD05EDB" w14:textId="1310C3A2">
      <w:pPr>
        <w:pStyle w:val="TOC4"/>
        <w:tabs>
          <w:tab w:val="right" w:leader="dot" w:pos="10790"/>
        </w:tabs>
        <w:rPr>
          <w:rFonts w:eastAsiaTheme="minorEastAsia" w:cstheme="minorBidi"/>
          <w:noProof/>
          <w:kern w:val="2"/>
          <w:sz w:val="24"/>
          <w:szCs w:val="24"/>
          <w14:ligatures w14:val="standardContextual"/>
        </w:rPr>
      </w:pPr>
      <w:hyperlink w:history="1" w:anchor="_Toc225094926">
        <w:r w:rsidRPr="0002665B">
          <w:rPr>
            <w:rStyle w:val="Hyperlink"/>
            <w:noProof/>
            <w:lang w:val="ru-RU"/>
          </w:rPr>
          <w:t xml:space="preserve">Ang tambal sa kasaba mao ang mahigalaong hunahuna</w:t>
        </w:r>
        <w:r>
          <w:rPr>
            <w:noProof/>
            <w:webHidden/>
          </w:rPr>
          <w:tab/>
        </w:r>
        <w:r>
          <w:rPr>
            <w:noProof/>
            <w:webHidden/>
          </w:rPr>
          <w:fldChar w:fldCharType="begin"/>
        </w:r>
        <w:r>
          <w:rPr>
            <w:noProof/>
            <w:webHidden/>
          </w:rPr>
          <w:instrText xml:space="preserve"> PAGEREF _Toc225094926 \h </w:instrText>
        </w:r>
        <w:r>
          <w:rPr>
            <w:noProof/>
            <w:webHidden/>
          </w:rPr>
          <w:fldChar w:fldCharType="separate"/>
        </w:r>
        <w:r>
          <w:rPr>
            <w:noProof/>
            <w:webHidden/>
          </w:rPr>
          <w:t>86</w:t>
        </w:r>
        <w:r>
          <w:rPr>
            <w:noProof/>
            <w:webHidden/>
          </w:rPr>
          <w:fldChar w:fldCharType="end"/>
        </w:r>
      </w:hyperlink>
    </w:p>
    <w:p w:rsidR="00933FB3" w:rsidRDefault="00933FB3" w14:paraId="10D3DAB1" w14:textId="4D9E48D4">
      <w:pPr>
        <w:pStyle w:val="TOC4"/>
        <w:tabs>
          <w:tab w:val="right" w:leader="dot" w:pos="10790"/>
        </w:tabs>
        <w:rPr>
          <w:rFonts w:eastAsiaTheme="minorEastAsia" w:cstheme="minorBidi"/>
          <w:noProof/>
          <w:kern w:val="2"/>
          <w:sz w:val="24"/>
          <w:szCs w:val="24"/>
          <w14:ligatures w14:val="standardContextual"/>
        </w:rPr>
      </w:pPr>
      <w:hyperlink w:history="1" w:anchor="_Toc225094927">
        <w:r w:rsidRPr="0002665B">
          <w:rPr>
            <w:rStyle w:val="Hyperlink"/>
            <w:noProof/>
            <w:lang w:val="ru-RU"/>
          </w:rPr>
          <w:t xml:space="preserve">Kinahanglan natong palambuon ang sulod nga kahilom</w:t>
        </w:r>
        <w:r>
          <w:rPr>
            <w:noProof/>
            <w:webHidden/>
          </w:rPr>
          <w:tab/>
        </w:r>
        <w:r>
          <w:rPr>
            <w:noProof/>
            <w:webHidden/>
          </w:rPr>
          <w:fldChar w:fldCharType="begin"/>
        </w:r>
        <w:r>
          <w:rPr>
            <w:noProof/>
            <w:webHidden/>
          </w:rPr>
          <w:instrText xml:space="preserve"> PAGEREF _Toc225094927 \h </w:instrText>
        </w:r>
        <w:r>
          <w:rPr>
            <w:noProof/>
            <w:webHidden/>
          </w:rPr>
          <w:fldChar w:fldCharType="separate"/>
        </w:r>
        <w:r>
          <w:rPr>
            <w:noProof/>
            <w:webHidden/>
          </w:rPr>
          <w:t>87</w:t>
        </w:r>
        <w:r>
          <w:rPr>
            <w:noProof/>
            <w:webHidden/>
          </w:rPr>
          <w:fldChar w:fldCharType="end"/>
        </w:r>
      </w:hyperlink>
    </w:p>
    <w:p w:rsidR="00933FB3" w:rsidRDefault="00933FB3" w14:paraId="2A7977C4" w14:textId="1F1767CB">
      <w:pPr>
        <w:pStyle w:val="TOC3"/>
        <w:tabs>
          <w:tab w:val="right" w:leader="dot" w:pos="10790"/>
        </w:tabs>
        <w:rPr>
          <w:rFonts w:eastAsiaTheme="minorEastAsia" w:cstheme="minorBidi"/>
          <w:noProof/>
          <w:kern w:val="2"/>
          <w:sz w:val="24"/>
          <w:szCs w:val="24"/>
          <w14:ligatures w14:val="standardContextual"/>
        </w:rPr>
      </w:pPr>
      <w:hyperlink w:history="1" w:anchor="_Toc225094928">
        <w:r w:rsidRPr="0002665B">
          <w:rPr>
            <w:rStyle w:val="Hyperlink"/>
            <w:noProof/>
            <w:lang w:val="ru-RU"/>
          </w:rPr>
          <w:t xml:space="preserve">Kabanata 5.  Mahitungod sa kung giunsa sa sobra nga kabalaka pagpalayo sa usa ka tawo gikan sa Diyos</w:t>
        </w:r>
        <w:r>
          <w:rPr>
            <w:noProof/>
            <w:webHidden/>
          </w:rPr>
          <w:tab/>
        </w:r>
        <w:r>
          <w:rPr>
            <w:noProof/>
            <w:webHidden/>
          </w:rPr>
          <w:fldChar w:fldCharType="begin"/>
        </w:r>
        <w:r>
          <w:rPr>
            <w:noProof/>
            <w:webHidden/>
          </w:rPr>
          <w:instrText xml:space="preserve"> PAGEREF _Toc225094928 \h </w:instrText>
        </w:r>
        <w:r>
          <w:rPr>
            <w:noProof/>
            <w:webHidden/>
          </w:rPr>
          <w:fldChar w:fldCharType="separate"/>
        </w:r>
        <w:r>
          <w:rPr>
            <w:noProof/>
            <w:webHidden/>
          </w:rPr>
          <w:t>88</w:t>
        </w:r>
        <w:r>
          <w:rPr>
            <w:noProof/>
            <w:webHidden/>
          </w:rPr>
          <w:fldChar w:fldCharType="end"/>
        </w:r>
      </w:hyperlink>
    </w:p>
    <w:p w:rsidR="00933FB3" w:rsidRDefault="00933FB3" w14:paraId="10F46E47" w14:textId="6A9C14AD">
      <w:pPr>
        <w:pStyle w:val="TOC4"/>
        <w:tabs>
          <w:tab w:val="right" w:leader="dot" w:pos="10790"/>
        </w:tabs>
        <w:rPr>
          <w:rFonts w:eastAsiaTheme="minorEastAsia" w:cstheme="minorBidi"/>
          <w:noProof/>
          <w:kern w:val="2"/>
          <w:sz w:val="24"/>
          <w:szCs w:val="24"/>
          <w14:ligatures w14:val="standardContextual"/>
        </w:rPr>
      </w:pPr>
      <w:hyperlink w:history="1" w:anchor="_Toc225094929">
        <w:r w:rsidRPr="0002665B">
          <w:rPr>
            <w:rStyle w:val="Hyperlink"/>
            <w:noProof/>
            <w:lang w:val="ru-RU"/>
          </w:rPr>
          <w:t xml:space="preserve">Ayaw nato pagkapit sa daghang butang</w:t>
        </w:r>
        <w:r>
          <w:rPr>
            <w:noProof/>
            <w:webHidden/>
          </w:rPr>
          <w:tab/>
        </w:r>
        <w:r>
          <w:rPr>
            <w:noProof/>
            <w:webHidden/>
          </w:rPr>
          <w:fldChar w:fldCharType="begin"/>
        </w:r>
        <w:r>
          <w:rPr>
            <w:noProof/>
            <w:webHidden/>
          </w:rPr>
          <w:instrText xml:space="preserve"> PAGEREF _Toc225094929 \h </w:instrText>
        </w:r>
        <w:r>
          <w:rPr>
            <w:noProof/>
            <w:webHidden/>
          </w:rPr>
          <w:fldChar w:fldCharType="separate"/>
        </w:r>
        <w:r>
          <w:rPr>
            <w:noProof/>
            <w:webHidden/>
          </w:rPr>
          <w:t>88</w:t>
        </w:r>
        <w:r>
          <w:rPr>
            <w:noProof/>
            <w:webHidden/>
          </w:rPr>
          <w:fldChar w:fldCharType="end"/>
        </w:r>
      </w:hyperlink>
    </w:p>
    <w:p w:rsidR="00933FB3" w:rsidRDefault="00933FB3" w14:paraId="0C3745A1" w14:textId="1A4BF5EC">
      <w:pPr>
        <w:pStyle w:val="TOC4"/>
        <w:tabs>
          <w:tab w:val="right" w:leader="dot" w:pos="10790"/>
        </w:tabs>
        <w:rPr>
          <w:rFonts w:eastAsiaTheme="minorEastAsia" w:cstheme="minorBidi"/>
          <w:noProof/>
          <w:kern w:val="2"/>
          <w:sz w:val="24"/>
          <w:szCs w:val="24"/>
          <w14:ligatures w14:val="standardContextual"/>
        </w:rPr>
      </w:pPr>
      <w:hyperlink w:history="1" w:anchor="_Toc225094930">
        <w:r w:rsidRPr="0002665B">
          <w:rPr>
            <w:rStyle w:val="Hyperlink"/>
            <w:noProof/>
            <w:lang w:val="ru-RU"/>
          </w:rPr>
          <w:t xml:space="preserve">Dili nato ihatag ang atong kasingkasing sa materyal nga mga butang</w:t>
        </w:r>
        <w:r>
          <w:rPr>
            <w:noProof/>
            <w:webHidden/>
          </w:rPr>
          <w:tab/>
        </w:r>
        <w:r>
          <w:rPr>
            <w:noProof/>
            <w:webHidden/>
          </w:rPr>
          <w:fldChar w:fldCharType="begin"/>
        </w:r>
        <w:r>
          <w:rPr>
            <w:noProof/>
            <w:webHidden/>
          </w:rPr>
          <w:instrText xml:space="preserve"> PAGEREF _Toc225094930 \h </w:instrText>
        </w:r>
        <w:r>
          <w:rPr>
            <w:noProof/>
            <w:webHidden/>
          </w:rPr>
          <w:fldChar w:fldCharType="separate"/>
        </w:r>
        <w:r>
          <w:rPr>
            <w:noProof/>
            <w:webHidden/>
          </w:rPr>
          <w:t>89</w:t>
        </w:r>
        <w:r>
          <w:rPr>
            <w:noProof/>
            <w:webHidden/>
          </w:rPr>
          <w:fldChar w:fldCharType="end"/>
        </w:r>
      </w:hyperlink>
    </w:p>
    <w:p w:rsidR="00933FB3" w:rsidRDefault="00933FB3" w14:paraId="3F76EEEE" w14:textId="26E26D43">
      <w:pPr>
        <w:pStyle w:val="TOC4"/>
        <w:tabs>
          <w:tab w:val="right" w:leader="dot" w:pos="10790"/>
        </w:tabs>
        <w:rPr>
          <w:rFonts w:eastAsiaTheme="minorEastAsia" w:cstheme="minorBidi"/>
          <w:noProof/>
          <w:kern w:val="2"/>
          <w:sz w:val="24"/>
          <w:szCs w:val="24"/>
          <w14:ligatures w14:val="standardContextual"/>
        </w:rPr>
      </w:pPr>
      <w:hyperlink w:history="1" w:anchor="_Toc225094931">
        <w:r w:rsidRPr="0002665B">
          <w:rPr>
            <w:rStyle w:val="Hyperlink"/>
            <w:noProof/>
            <w:lang w:val="ru-RU"/>
          </w:rPr>
          <w:t xml:space="preserve">Ang buhat nga gihimo uban sa kalinaw sa hunahuna ug pag-ampo gihalad</w:t>
        </w:r>
        <w:r>
          <w:rPr>
            <w:noProof/>
            <w:webHidden/>
          </w:rPr>
          <w:tab/>
        </w:r>
        <w:r>
          <w:rPr>
            <w:noProof/>
            <w:webHidden/>
          </w:rPr>
          <w:fldChar w:fldCharType="begin"/>
        </w:r>
        <w:r>
          <w:rPr>
            <w:noProof/>
            <w:webHidden/>
          </w:rPr>
          <w:instrText xml:space="preserve"> PAGEREF _Toc225094931 \h </w:instrText>
        </w:r>
        <w:r>
          <w:rPr>
            <w:noProof/>
            <w:webHidden/>
          </w:rPr>
          <w:fldChar w:fldCharType="separate"/>
        </w:r>
        <w:r>
          <w:rPr>
            <w:noProof/>
            <w:webHidden/>
          </w:rPr>
          <w:t>89</w:t>
        </w:r>
        <w:r>
          <w:rPr>
            <w:noProof/>
            <w:webHidden/>
          </w:rPr>
          <w:fldChar w:fldCharType="end"/>
        </w:r>
      </w:hyperlink>
    </w:p>
    <w:p w:rsidR="00933FB3" w:rsidRDefault="00933FB3" w14:paraId="50B8F834" w14:textId="59109256">
      <w:pPr>
        <w:pStyle w:val="TOC4"/>
        <w:tabs>
          <w:tab w:val="right" w:leader="dot" w:pos="10790"/>
        </w:tabs>
        <w:rPr>
          <w:rFonts w:eastAsiaTheme="minorEastAsia" w:cstheme="minorBidi"/>
          <w:noProof/>
          <w:kern w:val="2"/>
          <w:sz w:val="24"/>
          <w:szCs w:val="24"/>
          <w14:ligatures w14:val="standardContextual"/>
        </w:rPr>
      </w:pPr>
      <w:hyperlink w:history="1" w:anchor="_Toc225094932">
        <w:r w:rsidRPr="0002665B">
          <w:rPr>
            <w:rStyle w:val="Hyperlink"/>
            <w:noProof/>
            <w:lang w:val="ru-RU"/>
          </w:rPr>
          <w:t xml:space="preserve">Ang sobra nga kabalaka makapahimo sa usa ka tawo nga makalimot sa Diyos</w:t>
        </w:r>
        <w:r>
          <w:rPr>
            <w:noProof/>
            <w:webHidden/>
          </w:rPr>
          <w:tab/>
        </w:r>
        <w:r>
          <w:rPr>
            <w:noProof/>
            <w:webHidden/>
          </w:rPr>
          <w:fldChar w:fldCharType="begin"/>
        </w:r>
        <w:r>
          <w:rPr>
            <w:noProof/>
            <w:webHidden/>
          </w:rPr>
          <w:instrText xml:space="preserve"> PAGEREF _Toc225094932 \h </w:instrText>
        </w:r>
        <w:r>
          <w:rPr>
            <w:noProof/>
            <w:webHidden/>
          </w:rPr>
          <w:fldChar w:fldCharType="separate"/>
        </w:r>
        <w:r>
          <w:rPr>
            <w:noProof/>
            <w:webHidden/>
          </w:rPr>
          <w:t>90</w:t>
        </w:r>
        <w:r>
          <w:rPr>
            <w:noProof/>
            <w:webHidden/>
          </w:rPr>
          <w:fldChar w:fldCharType="end"/>
        </w:r>
      </w:hyperlink>
    </w:p>
    <w:p w:rsidR="00933FB3" w:rsidRDefault="00933FB3" w14:paraId="6316B144" w14:textId="5F102D9B">
      <w:pPr>
        <w:pStyle w:val="TOC4"/>
        <w:tabs>
          <w:tab w:val="right" w:leader="dot" w:pos="10790"/>
        </w:tabs>
        <w:rPr>
          <w:rFonts w:eastAsiaTheme="minorEastAsia" w:cstheme="minorBidi"/>
          <w:noProof/>
          <w:kern w:val="2"/>
          <w:sz w:val="24"/>
          <w:szCs w:val="24"/>
          <w14:ligatures w14:val="standardContextual"/>
        </w:rPr>
      </w:pPr>
      <w:hyperlink w:history="1" w:anchor="_Toc225094933">
        <w:r w:rsidRPr="0002665B">
          <w:rPr>
            <w:rStyle w:val="Hyperlink"/>
            <w:noProof/>
            <w:lang w:val="ru-RU"/>
          </w:rPr>
          <w:t xml:space="preserve">Sobra kaayo nga trabaho ug kabalaka sa kalibutanon sama sa usa ka monghe</w:t>
        </w:r>
        <w:r>
          <w:rPr>
            <w:noProof/>
            <w:webHidden/>
          </w:rPr>
          <w:tab/>
        </w:r>
        <w:r>
          <w:rPr>
            <w:noProof/>
            <w:webHidden/>
          </w:rPr>
          <w:fldChar w:fldCharType="begin"/>
        </w:r>
        <w:r>
          <w:rPr>
            <w:noProof/>
            <w:webHidden/>
          </w:rPr>
          <w:instrText xml:space="preserve"> PAGEREF _Toc225094933 \h </w:instrText>
        </w:r>
        <w:r>
          <w:rPr>
            <w:noProof/>
            <w:webHidden/>
          </w:rPr>
          <w:fldChar w:fldCharType="separate"/>
        </w:r>
        <w:r>
          <w:rPr>
            <w:noProof/>
            <w:webHidden/>
          </w:rPr>
          <w:t>91</w:t>
        </w:r>
        <w:r>
          <w:rPr>
            <w:noProof/>
            <w:webHidden/>
          </w:rPr>
          <w:fldChar w:fldCharType="end"/>
        </w:r>
      </w:hyperlink>
    </w:p>
    <w:p w:rsidR="00933FB3" w:rsidRDefault="00933FB3" w14:paraId="789B5764" w14:textId="7EB26731">
      <w:pPr>
        <w:pStyle w:val="TOC4"/>
        <w:tabs>
          <w:tab w:val="right" w:leader="dot" w:pos="10790"/>
        </w:tabs>
        <w:rPr>
          <w:rFonts w:eastAsiaTheme="minorEastAsia" w:cstheme="minorBidi"/>
          <w:noProof/>
          <w:kern w:val="2"/>
          <w:sz w:val="24"/>
          <w:szCs w:val="24"/>
          <w14:ligatures w14:val="standardContextual"/>
        </w:rPr>
      </w:pPr>
      <w:hyperlink w:history="1" w:anchor="_Toc225094934">
        <w:r w:rsidRPr="0002665B">
          <w:rPr>
            <w:rStyle w:val="Hyperlink"/>
            <w:noProof/>
            <w:lang w:val="ru-RU"/>
          </w:rPr>
          <w:t xml:space="preserve">Kung daghan kaayong kagubot, daghan usab kaayong espirituhanong sagabal</w:t>
        </w:r>
        <w:r>
          <w:rPr>
            <w:noProof/>
            <w:webHidden/>
          </w:rPr>
          <w:tab/>
        </w:r>
        <w:r>
          <w:rPr>
            <w:noProof/>
            <w:webHidden/>
          </w:rPr>
          <w:fldChar w:fldCharType="begin"/>
        </w:r>
        <w:r>
          <w:rPr>
            <w:noProof/>
            <w:webHidden/>
          </w:rPr>
          <w:instrText xml:space="preserve"> PAGEREF _Toc225094934 \h </w:instrText>
        </w:r>
        <w:r>
          <w:rPr>
            <w:noProof/>
            <w:webHidden/>
          </w:rPr>
          <w:fldChar w:fldCharType="separate"/>
        </w:r>
        <w:r>
          <w:rPr>
            <w:noProof/>
            <w:webHidden/>
          </w:rPr>
          <w:t>92</w:t>
        </w:r>
        <w:r>
          <w:rPr>
            <w:noProof/>
            <w:webHidden/>
          </w:rPr>
          <w:fldChar w:fldCharType="end"/>
        </w:r>
      </w:hyperlink>
    </w:p>
    <w:p w:rsidR="00933FB3" w:rsidRDefault="00933FB3" w14:paraId="7A74816C" w14:textId="7E1220F4">
      <w:pPr>
        <w:pStyle w:val="TOC4"/>
        <w:tabs>
          <w:tab w:val="right" w:leader="dot" w:pos="10790"/>
        </w:tabs>
        <w:rPr>
          <w:rFonts w:eastAsiaTheme="minorEastAsia" w:cstheme="minorBidi"/>
          <w:noProof/>
          <w:kern w:val="2"/>
          <w:sz w:val="24"/>
          <w:szCs w:val="24"/>
          <w14:ligatures w14:val="standardContextual"/>
        </w:rPr>
      </w:pPr>
      <w:hyperlink w:history="1" w:anchor="_Toc225094935">
        <w:r w:rsidRPr="0002665B">
          <w:rPr>
            <w:rStyle w:val="Hyperlink"/>
            <w:noProof/>
            <w:lang w:val="ru-RU"/>
          </w:rPr>
          <w:t xml:space="preserve">Kinahanglan natong mag-amuma og espiritu sa mahigugmaong pag-atiman</w:t>
        </w:r>
        <w:r>
          <w:rPr>
            <w:noProof/>
            <w:webHidden/>
          </w:rPr>
          <w:tab/>
        </w:r>
        <w:r>
          <w:rPr>
            <w:noProof/>
            <w:webHidden/>
          </w:rPr>
          <w:fldChar w:fldCharType="begin"/>
        </w:r>
        <w:r>
          <w:rPr>
            <w:noProof/>
            <w:webHidden/>
          </w:rPr>
          <w:instrText xml:space="preserve"> PAGEREF _Toc225094935 \h </w:instrText>
        </w:r>
        <w:r>
          <w:rPr>
            <w:noProof/>
            <w:webHidden/>
          </w:rPr>
          <w:fldChar w:fldCharType="separate"/>
        </w:r>
        <w:r>
          <w:rPr>
            <w:noProof/>
            <w:webHidden/>
          </w:rPr>
          <w:t>94</w:t>
        </w:r>
        <w:r>
          <w:rPr>
            <w:noProof/>
            <w:webHidden/>
          </w:rPr>
          <w:fldChar w:fldCharType="end"/>
        </w:r>
      </w:hyperlink>
    </w:p>
    <w:p w:rsidR="00933FB3" w:rsidRDefault="00933FB3" w14:paraId="6296143A" w14:textId="15610088">
      <w:pPr>
        <w:pStyle w:val="TOC2"/>
        <w:tabs>
          <w:tab w:val="right" w:leader="dot" w:pos="10790"/>
        </w:tabs>
        <w:rPr>
          <w:rFonts w:eastAsiaTheme="minorEastAsia" w:cstheme="minorBidi"/>
          <w:b w:val="0"/>
          <w:bCs w:val="0"/>
          <w:noProof/>
          <w:kern w:val="2"/>
          <w:sz w:val="24"/>
          <w:szCs w:val="24"/>
          <w14:ligatures w14:val="standardContextual"/>
        </w:rPr>
      </w:pPr>
      <w:hyperlink w:history="1" w:anchor="_Toc225094936">
        <w:r w:rsidRPr="0002665B">
          <w:rPr>
            <w:rStyle w:val="Hyperlink"/>
            <w:noProof/>
            <w:lang w:val="ru-RU"/>
          </w:rPr>
          <w:t xml:space="preserve">Bahín 3.  Mahitungod sa Espiritu sa Dios ug sa espiritu niining kalibutan</w:t>
        </w:r>
        <w:r>
          <w:rPr>
            <w:noProof/>
            <w:webHidden/>
          </w:rPr>
          <w:tab/>
        </w:r>
        <w:r>
          <w:rPr>
            <w:noProof/>
            <w:webHidden/>
          </w:rPr>
          <w:fldChar w:fldCharType="begin"/>
        </w:r>
        <w:r>
          <w:rPr>
            <w:noProof/>
            <w:webHidden/>
          </w:rPr>
          <w:instrText xml:space="preserve"> PAGEREF _Toc225094936 \h </w:instrText>
        </w:r>
        <w:r>
          <w:rPr>
            <w:noProof/>
            <w:webHidden/>
          </w:rPr>
          <w:fldChar w:fldCharType="separate"/>
        </w:r>
        <w:r>
          <w:rPr>
            <w:noProof/>
            <w:webHidden/>
          </w:rPr>
          <w:t>94</w:t>
        </w:r>
        <w:r>
          <w:rPr>
            <w:noProof/>
            <w:webHidden/>
          </w:rPr>
          <w:fldChar w:fldCharType="end"/>
        </w:r>
      </w:hyperlink>
    </w:p>
    <w:p w:rsidR="00933FB3" w:rsidRDefault="00933FB3" w14:paraId="3292E8FC" w14:textId="471CFF36">
      <w:pPr>
        <w:pStyle w:val="TOC3"/>
        <w:tabs>
          <w:tab w:val="right" w:leader="dot" w:pos="10790"/>
        </w:tabs>
        <w:rPr>
          <w:rFonts w:eastAsiaTheme="minorEastAsia" w:cstheme="minorBidi"/>
          <w:noProof/>
          <w:kern w:val="2"/>
          <w:sz w:val="24"/>
          <w:szCs w:val="24"/>
          <w14:ligatures w14:val="standardContextual"/>
        </w:rPr>
      </w:pPr>
      <w:hyperlink w:history="1" w:anchor="_Toc225094937">
        <w:r w:rsidRPr="0002665B">
          <w:rPr>
            <w:rStyle w:val="Hyperlink"/>
            <w:noProof/>
            <w:lang w:val="ru-RU"/>
          </w:rPr>
          <w:t xml:space="preserve">Kapitulo 1.  Mahitungod sa kalibutanong edukasyon ug kahibalo</w:t>
        </w:r>
        <w:r>
          <w:rPr>
            <w:noProof/>
            <w:webHidden/>
          </w:rPr>
          <w:tab/>
        </w:r>
        <w:r>
          <w:rPr>
            <w:noProof/>
            <w:webHidden/>
          </w:rPr>
          <w:fldChar w:fldCharType="begin"/>
        </w:r>
        <w:r>
          <w:rPr>
            <w:noProof/>
            <w:webHidden/>
          </w:rPr>
          <w:instrText xml:space="preserve"> PAGEREF _Toc225094937 \h </w:instrText>
        </w:r>
        <w:r>
          <w:rPr>
            <w:noProof/>
            <w:webHidden/>
          </w:rPr>
          <w:fldChar w:fldCharType="separate"/>
        </w:r>
        <w:r>
          <w:rPr>
            <w:noProof/>
            <w:webHidden/>
          </w:rPr>
          <w:t>94</w:t>
        </w:r>
        <w:r>
          <w:rPr>
            <w:noProof/>
            <w:webHidden/>
          </w:rPr>
          <w:fldChar w:fldCharType="end"/>
        </w:r>
      </w:hyperlink>
    </w:p>
    <w:p w:rsidR="00933FB3" w:rsidRDefault="00933FB3" w14:paraId="4900E550" w14:textId="0C000442">
      <w:pPr>
        <w:pStyle w:val="TOC4"/>
        <w:tabs>
          <w:tab w:val="right" w:leader="dot" w:pos="10790"/>
        </w:tabs>
        <w:rPr>
          <w:rFonts w:eastAsiaTheme="minorEastAsia" w:cstheme="minorBidi"/>
          <w:noProof/>
          <w:kern w:val="2"/>
          <w:sz w:val="24"/>
          <w:szCs w:val="24"/>
          <w14:ligatures w14:val="standardContextual"/>
        </w:rPr>
      </w:pPr>
      <w:hyperlink w:history="1" w:anchor="_Toc225094938">
        <w:r w:rsidRPr="0002665B">
          <w:rPr>
            <w:rStyle w:val="Hyperlink"/>
            <w:noProof/>
            <w:lang w:val="ru-RU"/>
          </w:rPr>
          <w:t xml:space="preserve">Ang usa ka maalamon nga tawo mao ang nakapahapsay sa iyang kaugalingon</w:t>
        </w:r>
        <w:r>
          <w:rPr>
            <w:noProof/>
            <w:webHidden/>
          </w:rPr>
          <w:tab/>
        </w:r>
        <w:r>
          <w:rPr>
            <w:noProof/>
            <w:webHidden/>
          </w:rPr>
          <w:fldChar w:fldCharType="begin"/>
        </w:r>
        <w:r>
          <w:rPr>
            <w:noProof/>
            <w:webHidden/>
          </w:rPr>
          <w:instrText xml:space="preserve"> PAGEREF _Toc225094938 \h </w:instrText>
        </w:r>
        <w:r>
          <w:rPr>
            <w:noProof/>
            <w:webHidden/>
          </w:rPr>
          <w:fldChar w:fldCharType="separate"/>
        </w:r>
        <w:r>
          <w:rPr>
            <w:noProof/>
            <w:webHidden/>
          </w:rPr>
          <w:t>95</w:t>
        </w:r>
        <w:r>
          <w:rPr>
            <w:noProof/>
            <w:webHidden/>
          </w:rPr>
          <w:fldChar w:fldCharType="end"/>
        </w:r>
      </w:hyperlink>
    </w:p>
    <w:p w:rsidR="00933FB3" w:rsidRDefault="00933FB3" w14:paraId="4269F8C4" w14:textId="37EAD05B">
      <w:pPr>
        <w:pStyle w:val="TOC4"/>
        <w:tabs>
          <w:tab w:val="right" w:leader="dot" w:pos="10790"/>
        </w:tabs>
        <w:rPr>
          <w:rFonts w:eastAsiaTheme="minorEastAsia" w:cstheme="minorBidi"/>
          <w:noProof/>
          <w:kern w:val="2"/>
          <w:sz w:val="24"/>
          <w:szCs w:val="24"/>
          <w14:ligatures w14:val="standardContextual"/>
        </w:rPr>
      </w:pPr>
      <w:hyperlink w:history="1" w:anchor="_Toc225094939">
        <w:r w:rsidRPr="0002665B">
          <w:rPr>
            <w:rStyle w:val="Hyperlink"/>
            <w:noProof/>
            <w:lang w:val="ru-RU"/>
          </w:rPr>
          <w:t xml:space="preserve">Ang kahibalo nga walay langitnong kahayag usa ka katalagman</w:t>
        </w:r>
        <w:r>
          <w:rPr>
            <w:noProof/>
            <w:webHidden/>
          </w:rPr>
          <w:tab/>
        </w:r>
        <w:r>
          <w:rPr>
            <w:noProof/>
            <w:webHidden/>
          </w:rPr>
          <w:fldChar w:fldCharType="begin"/>
        </w:r>
        <w:r>
          <w:rPr>
            <w:noProof/>
            <w:webHidden/>
          </w:rPr>
          <w:instrText xml:space="preserve"> PAGEREF _Toc225094939 \h </w:instrText>
        </w:r>
        <w:r>
          <w:rPr>
            <w:noProof/>
            <w:webHidden/>
          </w:rPr>
          <w:fldChar w:fldCharType="separate"/>
        </w:r>
        <w:r>
          <w:rPr>
            <w:noProof/>
            <w:webHidden/>
          </w:rPr>
          <w:t>96</w:t>
        </w:r>
        <w:r>
          <w:rPr>
            <w:noProof/>
            <w:webHidden/>
          </w:rPr>
          <w:fldChar w:fldCharType="end"/>
        </w:r>
      </w:hyperlink>
    </w:p>
    <w:p w:rsidR="00933FB3" w:rsidRDefault="00933FB3" w14:paraId="767954B6" w14:textId="54D8E897">
      <w:pPr>
        <w:pStyle w:val="TOC4"/>
        <w:tabs>
          <w:tab w:val="right" w:leader="dot" w:pos="10790"/>
        </w:tabs>
        <w:rPr>
          <w:rFonts w:eastAsiaTheme="minorEastAsia" w:cstheme="minorBidi"/>
          <w:noProof/>
          <w:kern w:val="2"/>
          <w:sz w:val="24"/>
          <w:szCs w:val="24"/>
          <w14:ligatures w14:val="standardContextual"/>
        </w:rPr>
      </w:pPr>
      <w:hyperlink w:history="1" w:anchor="_Toc225094940">
        <w:r w:rsidRPr="0002665B">
          <w:rPr>
            <w:rStyle w:val="Hyperlink"/>
            <w:noProof/>
            <w:lang w:val="ru-RU"/>
          </w:rPr>
          <w:t xml:space="preserve">Kinahanglan gamiton ang siyensya sa espirituhanong kinabuhi</w:t>
        </w:r>
        <w:r>
          <w:rPr>
            <w:noProof/>
            <w:webHidden/>
          </w:rPr>
          <w:tab/>
        </w:r>
        <w:r>
          <w:rPr>
            <w:noProof/>
            <w:webHidden/>
          </w:rPr>
          <w:fldChar w:fldCharType="begin"/>
        </w:r>
        <w:r>
          <w:rPr>
            <w:noProof/>
            <w:webHidden/>
          </w:rPr>
          <w:instrText xml:space="preserve"> PAGEREF _Toc225094940 \h </w:instrText>
        </w:r>
        <w:r>
          <w:rPr>
            <w:noProof/>
            <w:webHidden/>
          </w:rPr>
          <w:fldChar w:fldCharType="separate"/>
        </w:r>
        <w:r>
          <w:rPr>
            <w:noProof/>
            <w:webHidden/>
          </w:rPr>
          <w:t>98</w:t>
        </w:r>
        <w:r>
          <w:rPr>
            <w:noProof/>
            <w:webHidden/>
          </w:rPr>
          <w:fldChar w:fldCharType="end"/>
        </w:r>
      </w:hyperlink>
    </w:p>
    <w:p w:rsidR="00933FB3" w:rsidRDefault="00933FB3" w14:paraId="27B3BE55" w14:textId="137B06D3">
      <w:pPr>
        <w:pStyle w:val="TOC4"/>
        <w:tabs>
          <w:tab w:val="right" w:leader="dot" w:pos="10790"/>
        </w:tabs>
        <w:rPr>
          <w:rFonts w:eastAsiaTheme="minorEastAsia" w:cstheme="minorBidi"/>
          <w:noProof/>
          <w:kern w:val="2"/>
          <w:sz w:val="24"/>
          <w:szCs w:val="24"/>
          <w14:ligatures w14:val="standardContextual"/>
        </w:rPr>
      </w:pPr>
      <w:hyperlink w:history="1" w:anchor="_Toc225094941">
        <w:r w:rsidRPr="0002665B">
          <w:rPr>
            <w:rStyle w:val="Hyperlink"/>
            <w:noProof/>
            <w:lang w:val="ru-RU"/>
          </w:rPr>
          <w:t xml:space="preserve">Ang Espiritu Santo dili moanhi pinaagi sa teknolohiya</w:t>
        </w:r>
        <w:r>
          <w:rPr>
            <w:noProof/>
            <w:webHidden/>
          </w:rPr>
          <w:tab/>
        </w:r>
        <w:r>
          <w:rPr>
            <w:noProof/>
            <w:webHidden/>
          </w:rPr>
          <w:fldChar w:fldCharType="begin"/>
        </w:r>
        <w:r>
          <w:rPr>
            <w:noProof/>
            <w:webHidden/>
          </w:rPr>
          <w:instrText xml:space="preserve"> PAGEREF _Toc225094941 \h </w:instrText>
        </w:r>
        <w:r>
          <w:rPr>
            <w:noProof/>
            <w:webHidden/>
          </w:rPr>
          <w:fldChar w:fldCharType="separate"/>
        </w:r>
        <w:r>
          <w:rPr>
            <w:noProof/>
            <w:webHidden/>
          </w:rPr>
          <w:t>99</w:t>
        </w:r>
        <w:r>
          <w:rPr>
            <w:noProof/>
            <w:webHidden/>
          </w:rPr>
          <w:fldChar w:fldCharType="end"/>
        </w:r>
      </w:hyperlink>
    </w:p>
    <w:p w:rsidR="00933FB3" w:rsidRDefault="00933FB3" w14:paraId="3599923B" w14:textId="277A025E">
      <w:pPr>
        <w:pStyle w:val="TOC4"/>
        <w:tabs>
          <w:tab w:val="right" w:leader="dot" w:pos="10790"/>
        </w:tabs>
        <w:rPr>
          <w:rFonts w:eastAsiaTheme="minorEastAsia" w:cstheme="minorBidi"/>
          <w:noProof/>
          <w:kern w:val="2"/>
          <w:sz w:val="24"/>
          <w:szCs w:val="24"/>
          <w14:ligatures w14:val="standardContextual"/>
        </w:rPr>
      </w:pPr>
      <w:hyperlink w:history="1" w:anchor="_Toc225094942">
        <w:r w:rsidRPr="0002665B">
          <w:rPr>
            <w:rStyle w:val="Hyperlink"/>
            <w:noProof/>
            <w:lang w:val="ru-RU"/>
          </w:rPr>
          <w:t xml:space="preserve">Kinahanglan natong balaanon ang kahibalo</w:t>
        </w:r>
        <w:r>
          <w:rPr>
            <w:noProof/>
            <w:webHidden/>
          </w:rPr>
          <w:tab/>
        </w:r>
        <w:r>
          <w:rPr>
            <w:noProof/>
            <w:webHidden/>
          </w:rPr>
          <w:fldChar w:fldCharType="begin"/>
        </w:r>
        <w:r>
          <w:rPr>
            <w:noProof/>
            <w:webHidden/>
          </w:rPr>
          <w:instrText xml:space="preserve"> PAGEREF _Toc225094942 \h </w:instrText>
        </w:r>
        <w:r>
          <w:rPr>
            <w:noProof/>
            <w:webHidden/>
          </w:rPr>
          <w:fldChar w:fldCharType="separate"/>
        </w:r>
        <w:r>
          <w:rPr>
            <w:noProof/>
            <w:webHidden/>
          </w:rPr>
          <w:t>99</w:t>
        </w:r>
        <w:r>
          <w:rPr>
            <w:noProof/>
            <w:webHidden/>
          </w:rPr>
          <w:fldChar w:fldCharType="end"/>
        </w:r>
      </w:hyperlink>
    </w:p>
    <w:p w:rsidR="00933FB3" w:rsidRDefault="00933FB3" w14:paraId="5F8BA29F" w14:textId="033CA647">
      <w:pPr>
        <w:pStyle w:val="TOC4"/>
        <w:tabs>
          <w:tab w:val="right" w:leader="dot" w:pos="10790"/>
        </w:tabs>
        <w:rPr>
          <w:rFonts w:eastAsiaTheme="minorEastAsia" w:cstheme="minorBidi"/>
          <w:noProof/>
          <w:kern w:val="2"/>
          <w:sz w:val="24"/>
          <w:szCs w:val="24"/>
          <w14:ligatures w14:val="standardContextual"/>
        </w:rPr>
      </w:pPr>
      <w:hyperlink w:history="1" w:anchor="_Toc225094943">
        <w:r w:rsidRPr="0002665B">
          <w:rPr>
            <w:rStyle w:val="Hyperlink"/>
            <w:noProof/>
            <w:lang w:val="ru-RU"/>
          </w:rPr>
          <w:t xml:space="preserve">"Nagapasigarbo ang hunahuna"</w:t>
        </w:r>
        <w:r>
          <w:rPr>
            <w:noProof/>
            <w:webHidden/>
          </w:rPr>
          <w:tab/>
        </w:r>
        <w:r>
          <w:rPr>
            <w:noProof/>
            <w:webHidden/>
          </w:rPr>
          <w:fldChar w:fldCharType="begin"/>
        </w:r>
        <w:r>
          <w:rPr>
            <w:noProof/>
            <w:webHidden/>
          </w:rPr>
          <w:instrText xml:space="preserve"> PAGEREF _Toc225094943 \h </w:instrText>
        </w:r>
        <w:r>
          <w:rPr>
            <w:noProof/>
            <w:webHidden/>
          </w:rPr>
          <w:fldChar w:fldCharType="separate"/>
        </w:r>
        <w:r>
          <w:rPr>
            <w:noProof/>
            <w:webHidden/>
          </w:rPr>
          <w:t>101</w:t>
        </w:r>
        <w:r>
          <w:rPr>
            <w:noProof/>
            <w:webHidden/>
          </w:rPr>
          <w:fldChar w:fldCharType="end"/>
        </w:r>
      </w:hyperlink>
    </w:p>
    <w:p w:rsidR="00933FB3" w:rsidRDefault="00933FB3" w14:paraId="0AEA88A7" w14:textId="13046CA0">
      <w:pPr>
        <w:pStyle w:val="TOC4"/>
        <w:tabs>
          <w:tab w:val="right" w:leader="dot" w:pos="10790"/>
        </w:tabs>
        <w:rPr>
          <w:rFonts w:eastAsiaTheme="minorEastAsia" w:cstheme="minorBidi"/>
          <w:noProof/>
          <w:kern w:val="2"/>
          <w:sz w:val="24"/>
          <w:szCs w:val="24"/>
          <w14:ligatures w14:val="standardContextual"/>
        </w:rPr>
      </w:pPr>
      <w:hyperlink w:history="1" w:anchor="_Toc225094944">
        <w:r w:rsidRPr="0002665B">
          <w:rPr>
            <w:rStyle w:val="Hyperlink"/>
            <w:noProof/>
            <w:lang w:val="ru-RU"/>
          </w:rPr>
          <w:t xml:space="preserve">Gamita nato ang atong hunahuna sa husto</w:t>
        </w:r>
        <w:r>
          <w:rPr>
            <w:noProof/>
            <w:webHidden/>
          </w:rPr>
          <w:tab/>
        </w:r>
        <w:r>
          <w:rPr>
            <w:noProof/>
            <w:webHidden/>
          </w:rPr>
          <w:fldChar w:fldCharType="begin"/>
        </w:r>
        <w:r>
          <w:rPr>
            <w:noProof/>
            <w:webHidden/>
          </w:rPr>
          <w:instrText xml:space="preserve"> PAGEREF _Toc225094944 \h </w:instrText>
        </w:r>
        <w:r>
          <w:rPr>
            <w:noProof/>
            <w:webHidden/>
          </w:rPr>
          <w:fldChar w:fldCharType="separate"/>
        </w:r>
        <w:r>
          <w:rPr>
            <w:noProof/>
            <w:webHidden/>
          </w:rPr>
          <w:t>102</w:t>
        </w:r>
        <w:r>
          <w:rPr>
            <w:noProof/>
            <w:webHidden/>
          </w:rPr>
          <w:fldChar w:fldCharType="end"/>
        </w:r>
      </w:hyperlink>
    </w:p>
    <w:p w:rsidR="00933FB3" w:rsidRDefault="00933FB3" w14:paraId="62892ECE" w14:textId="30E918A4">
      <w:pPr>
        <w:pStyle w:val="TOC3"/>
        <w:tabs>
          <w:tab w:val="right" w:leader="dot" w:pos="10790"/>
        </w:tabs>
        <w:rPr>
          <w:rFonts w:eastAsiaTheme="minorEastAsia" w:cstheme="minorBidi"/>
          <w:noProof/>
          <w:kern w:val="2"/>
          <w:sz w:val="24"/>
          <w:szCs w:val="24"/>
          <w14:ligatures w14:val="standardContextual"/>
        </w:rPr>
      </w:pPr>
      <w:hyperlink w:history="1" w:anchor="_Toc225094945">
        <w:r w:rsidRPr="0002665B">
          <w:rPr>
            <w:rStyle w:val="Hyperlink"/>
            <w:noProof/>
            <w:lang w:val="ru-RU"/>
          </w:rPr>
          <w:t xml:space="preserve">Kapitulo 2.  Mahitungod sa rasyonalismo sa atong panahon</w:t>
        </w:r>
        <w:r>
          <w:rPr>
            <w:noProof/>
            <w:webHidden/>
          </w:rPr>
          <w:tab/>
        </w:r>
        <w:r>
          <w:rPr>
            <w:noProof/>
            <w:webHidden/>
          </w:rPr>
          <w:fldChar w:fldCharType="begin"/>
        </w:r>
        <w:r>
          <w:rPr>
            <w:noProof/>
            <w:webHidden/>
          </w:rPr>
          <w:instrText xml:space="preserve"> PAGEREF _Toc225094945 \h </w:instrText>
        </w:r>
        <w:r>
          <w:rPr>
            <w:noProof/>
            <w:webHidden/>
          </w:rPr>
          <w:fldChar w:fldCharType="separate"/>
        </w:r>
        <w:r>
          <w:rPr>
            <w:noProof/>
            <w:webHidden/>
          </w:rPr>
          <w:t>104</w:t>
        </w:r>
        <w:r>
          <w:rPr>
            <w:noProof/>
            <w:webHidden/>
          </w:rPr>
          <w:fldChar w:fldCharType="end"/>
        </w:r>
      </w:hyperlink>
    </w:p>
    <w:p w:rsidR="00933FB3" w:rsidRDefault="00933FB3" w14:paraId="43D58142" w14:textId="6BF2A7CA">
      <w:pPr>
        <w:pStyle w:val="TOC4"/>
        <w:tabs>
          <w:tab w:val="right" w:leader="dot" w:pos="10790"/>
        </w:tabs>
        <w:rPr>
          <w:rFonts w:eastAsiaTheme="minorEastAsia" w:cstheme="minorBidi"/>
          <w:noProof/>
          <w:kern w:val="2"/>
          <w:sz w:val="24"/>
          <w:szCs w:val="24"/>
          <w14:ligatures w14:val="standardContextual"/>
        </w:rPr>
      </w:pPr>
      <w:hyperlink w:history="1" w:anchor="_Toc225094946">
        <w:r w:rsidRPr="0002665B">
          <w:rPr>
            <w:rStyle w:val="Hyperlink"/>
            <w:noProof/>
            <w:lang w:val="ru-RU"/>
          </w:rPr>
          <w:t xml:space="preserve">Kasagarang paghuna-huna sa espirituhanong kinabuhi</w:t>
        </w:r>
        <w:r>
          <w:rPr>
            <w:noProof/>
            <w:webHidden/>
          </w:rPr>
          <w:tab/>
        </w:r>
        <w:r>
          <w:rPr>
            <w:noProof/>
            <w:webHidden/>
          </w:rPr>
          <w:fldChar w:fldCharType="begin"/>
        </w:r>
        <w:r>
          <w:rPr>
            <w:noProof/>
            <w:webHidden/>
          </w:rPr>
          <w:instrText xml:space="preserve"> PAGEREF _Toc225094946 \h </w:instrText>
        </w:r>
        <w:r>
          <w:rPr>
            <w:noProof/>
            <w:webHidden/>
          </w:rPr>
          <w:fldChar w:fldCharType="separate"/>
        </w:r>
        <w:r>
          <w:rPr>
            <w:noProof/>
            <w:webHidden/>
          </w:rPr>
          <w:t>104</w:t>
        </w:r>
        <w:r>
          <w:rPr>
            <w:noProof/>
            <w:webHidden/>
          </w:rPr>
          <w:fldChar w:fldCharType="end"/>
        </w:r>
      </w:hyperlink>
    </w:p>
    <w:p w:rsidR="00933FB3" w:rsidRDefault="00933FB3" w14:paraId="70CC9472" w14:textId="65318484">
      <w:pPr>
        <w:pStyle w:val="TOC4"/>
        <w:tabs>
          <w:tab w:val="right" w:leader="dot" w:pos="10790"/>
        </w:tabs>
        <w:rPr>
          <w:rFonts w:eastAsiaTheme="minorEastAsia" w:cstheme="minorBidi"/>
          <w:noProof/>
          <w:kern w:val="2"/>
          <w:sz w:val="24"/>
          <w:szCs w:val="24"/>
          <w14:ligatures w14:val="standardContextual"/>
        </w:rPr>
      </w:pPr>
      <w:hyperlink w:history="1" w:anchor="_Toc225094947">
        <w:r w:rsidRPr="0002665B">
          <w:rPr>
            <w:rStyle w:val="Hyperlink"/>
            <w:noProof/>
            <w:lang w:val="ru-RU"/>
          </w:rPr>
          <w:t xml:space="preserve">Ang kalibutanong rasyonalidad nagpahirap sa tawo</w:t>
        </w:r>
        <w:r>
          <w:rPr>
            <w:noProof/>
            <w:webHidden/>
          </w:rPr>
          <w:tab/>
        </w:r>
        <w:r>
          <w:rPr>
            <w:noProof/>
            <w:webHidden/>
          </w:rPr>
          <w:fldChar w:fldCharType="begin"/>
        </w:r>
        <w:r>
          <w:rPr>
            <w:noProof/>
            <w:webHidden/>
          </w:rPr>
          <w:instrText xml:space="preserve"> PAGEREF _Toc225094947 \h </w:instrText>
        </w:r>
        <w:r>
          <w:rPr>
            <w:noProof/>
            <w:webHidden/>
          </w:rPr>
          <w:fldChar w:fldCharType="separate"/>
        </w:r>
        <w:r>
          <w:rPr>
            <w:noProof/>
            <w:webHidden/>
          </w:rPr>
          <w:t>106</w:t>
        </w:r>
        <w:r>
          <w:rPr>
            <w:noProof/>
            <w:webHidden/>
          </w:rPr>
          <w:fldChar w:fldCharType="end"/>
        </w:r>
      </w:hyperlink>
    </w:p>
    <w:p w:rsidR="00933FB3" w:rsidRDefault="00933FB3" w14:paraId="7367C096" w14:textId="4C827B71">
      <w:pPr>
        <w:pStyle w:val="TOC4"/>
        <w:tabs>
          <w:tab w:val="right" w:leader="dot" w:pos="10790"/>
        </w:tabs>
        <w:rPr>
          <w:rFonts w:eastAsiaTheme="minorEastAsia" w:cstheme="minorBidi"/>
          <w:noProof/>
          <w:kern w:val="2"/>
          <w:sz w:val="24"/>
          <w:szCs w:val="24"/>
          <w14:ligatures w14:val="standardContextual"/>
        </w:rPr>
      </w:pPr>
      <w:hyperlink w:history="1" w:anchor="_Toc225094948">
        <w:r w:rsidRPr="0002665B">
          <w:rPr>
            <w:rStyle w:val="Hyperlink"/>
            <w:noProof/>
            <w:lang w:val="ru-RU"/>
          </w:rPr>
          <w:t xml:space="preserve">Ang kalibutanong pang-unawa nagbaliko sa abilidad sa espirituhanong pagbati</w:t>
        </w:r>
        <w:r>
          <w:rPr>
            <w:noProof/>
            <w:webHidden/>
          </w:rPr>
          <w:tab/>
        </w:r>
        <w:r>
          <w:rPr>
            <w:noProof/>
            <w:webHidden/>
          </w:rPr>
          <w:fldChar w:fldCharType="begin"/>
        </w:r>
        <w:r>
          <w:rPr>
            <w:noProof/>
            <w:webHidden/>
          </w:rPr>
          <w:instrText xml:space="preserve"> PAGEREF _Toc225094948 \h </w:instrText>
        </w:r>
        <w:r>
          <w:rPr>
            <w:noProof/>
            <w:webHidden/>
          </w:rPr>
          <w:fldChar w:fldCharType="separate"/>
        </w:r>
        <w:r>
          <w:rPr>
            <w:noProof/>
            <w:webHidden/>
          </w:rPr>
          <w:t>108</w:t>
        </w:r>
        <w:r>
          <w:rPr>
            <w:noProof/>
            <w:webHidden/>
          </w:rPr>
          <w:fldChar w:fldCharType="end"/>
        </w:r>
      </w:hyperlink>
    </w:p>
    <w:p w:rsidR="00933FB3" w:rsidRDefault="00933FB3" w14:paraId="6E543F56" w14:textId="0FEBF53B">
      <w:pPr>
        <w:pStyle w:val="TOC4"/>
        <w:tabs>
          <w:tab w:val="right" w:leader="dot" w:pos="10790"/>
        </w:tabs>
        <w:rPr>
          <w:rFonts w:eastAsiaTheme="minorEastAsia" w:cstheme="minorBidi"/>
          <w:noProof/>
          <w:kern w:val="2"/>
          <w:sz w:val="24"/>
          <w:szCs w:val="24"/>
          <w14:ligatures w14:val="standardContextual"/>
        </w:rPr>
      </w:pPr>
      <w:hyperlink w:history="1" w:anchor="_Toc225094949">
        <w:r w:rsidRPr="0002665B">
          <w:rPr>
            <w:rStyle w:val="Hyperlink"/>
            <w:i/>
            <w:iCs/>
            <w:noProof/>
            <w:lang w:val="ru-RU"/>
          </w:rPr>
          <w:t xml:space="preserve">"Ayaw paghukom base sa hitsura"</w:t>
        </w:r>
        <w:r>
          <w:rPr>
            <w:noProof/>
            <w:webHidden/>
          </w:rPr>
          <w:tab/>
        </w:r>
        <w:r>
          <w:rPr>
            <w:noProof/>
            <w:webHidden/>
          </w:rPr>
          <w:fldChar w:fldCharType="begin"/>
        </w:r>
        <w:r>
          <w:rPr>
            <w:noProof/>
            <w:webHidden/>
          </w:rPr>
          <w:instrText xml:space="preserve"> PAGEREF _Toc225094949 \h </w:instrText>
        </w:r>
        <w:r>
          <w:rPr>
            <w:noProof/>
            <w:webHidden/>
          </w:rPr>
          <w:fldChar w:fldCharType="separate"/>
        </w:r>
        <w:r>
          <w:rPr>
            <w:noProof/>
            <w:webHidden/>
          </w:rPr>
          <w:t>109</w:t>
        </w:r>
        <w:r>
          <w:rPr>
            <w:noProof/>
            <w:webHidden/>
          </w:rPr>
          <w:fldChar w:fldCharType="end"/>
        </w:r>
      </w:hyperlink>
    </w:p>
    <w:p w:rsidR="00933FB3" w:rsidRDefault="00933FB3" w14:paraId="310EC865" w14:textId="26A2B8CA">
      <w:pPr>
        <w:pStyle w:val="TOC3"/>
        <w:tabs>
          <w:tab w:val="right" w:leader="dot" w:pos="10790"/>
        </w:tabs>
        <w:rPr>
          <w:rFonts w:eastAsiaTheme="minorEastAsia" w:cstheme="minorBidi"/>
          <w:noProof/>
          <w:kern w:val="2"/>
          <w:sz w:val="24"/>
          <w:szCs w:val="24"/>
          <w14:ligatures w14:val="standardContextual"/>
        </w:rPr>
      </w:pPr>
      <w:hyperlink w:history="1" w:anchor="_Toc225094950">
        <w:r w:rsidRPr="0002665B">
          <w:rPr>
            <w:rStyle w:val="Hyperlink"/>
            <w:noProof/>
            <w:lang w:val="ru-RU"/>
          </w:rPr>
          <w:t xml:space="preserve">Kapitulo 3. Usa ka Bag-ong Henerasyon</w:t>
        </w:r>
        <w:r>
          <w:rPr>
            <w:noProof/>
            <w:webHidden/>
          </w:rPr>
          <w:tab/>
        </w:r>
        <w:r>
          <w:rPr>
            <w:noProof/>
            <w:webHidden/>
          </w:rPr>
          <w:fldChar w:fldCharType="begin"/>
        </w:r>
        <w:r>
          <w:rPr>
            <w:noProof/>
            <w:webHidden/>
          </w:rPr>
          <w:instrText xml:space="preserve"> PAGEREF _Toc225094950 \h </w:instrText>
        </w:r>
        <w:r>
          <w:rPr>
            <w:noProof/>
            <w:webHidden/>
          </w:rPr>
          <w:fldChar w:fldCharType="separate"/>
        </w:r>
        <w:r>
          <w:rPr>
            <w:noProof/>
            <w:webHidden/>
          </w:rPr>
          <w:t>111</w:t>
        </w:r>
        <w:r>
          <w:rPr>
            <w:noProof/>
            <w:webHidden/>
          </w:rPr>
          <w:fldChar w:fldCharType="end"/>
        </w:r>
      </w:hyperlink>
    </w:p>
    <w:p w:rsidR="00933FB3" w:rsidRDefault="00933FB3" w14:paraId="1F2A91CD" w14:textId="1BF7A54B">
      <w:pPr>
        <w:pStyle w:val="TOC4"/>
        <w:tabs>
          <w:tab w:val="right" w:leader="dot" w:pos="10790"/>
        </w:tabs>
        <w:rPr>
          <w:rFonts w:eastAsiaTheme="minorEastAsia" w:cstheme="minorBidi"/>
          <w:noProof/>
          <w:kern w:val="2"/>
          <w:sz w:val="24"/>
          <w:szCs w:val="24"/>
          <w14:ligatures w14:val="standardContextual"/>
        </w:rPr>
      </w:pPr>
      <w:hyperlink w:history="1" w:anchor="_Toc225094951">
        <w:r w:rsidRPr="0002665B">
          <w:rPr>
            <w:rStyle w:val="Hyperlink"/>
            <w:noProof/>
            <w:lang w:val="ru-RU"/>
          </w:rPr>
          <w:t xml:space="preserve">Ang Pagkunhod sa Espiritu sa Paghalad sa Kaugalingon</w:t>
        </w:r>
        <w:r>
          <w:rPr>
            <w:noProof/>
            <w:webHidden/>
          </w:rPr>
          <w:tab/>
        </w:r>
        <w:r>
          <w:rPr>
            <w:noProof/>
            <w:webHidden/>
          </w:rPr>
          <w:fldChar w:fldCharType="begin"/>
        </w:r>
        <w:r>
          <w:rPr>
            <w:noProof/>
            <w:webHidden/>
          </w:rPr>
          <w:instrText xml:space="preserve"> PAGEREF _Toc225094951 \h </w:instrText>
        </w:r>
        <w:r>
          <w:rPr>
            <w:noProof/>
            <w:webHidden/>
          </w:rPr>
          <w:fldChar w:fldCharType="separate"/>
        </w:r>
        <w:r>
          <w:rPr>
            <w:noProof/>
            <w:webHidden/>
          </w:rPr>
          <w:t>111</w:t>
        </w:r>
        <w:r>
          <w:rPr>
            <w:noProof/>
            <w:webHidden/>
          </w:rPr>
          <w:fldChar w:fldCharType="end"/>
        </w:r>
      </w:hyperlink>
    </w:p>
    <w:p w:rsidR="00933FB3" w:rsidRDefault="00933FB3" w14:paraId="3F282769" w14:textId="66715FBB">
      <w:pPr>
        <w:pStyle w:val="TOC4"/>
        <w:tabs>
          <w:tab w:val="right" w:leader="dot" w:pos="10790"/>
        </w:tabs>
        <w:rPr>
          <w:rFonts w:eastAsiaTheme="minorEastAsia" w:cstheme="minorBidi"/>
          <w:noProof/>
          <w:kern w:val="2"/>
          <w:sz w:val="24"/>
          <w:szCs w:val="24"/>
          <w14:ligatures w14:val="standardContextual"/>
        </w:rPr>
      </w:pPr>
      <w:hyperlink w:history="1" w:anchor="_Toc225094952">
        <w:r w:rsidRPr="0002665B">
          <w:rPr>
            <w:rStyle w:val="Hyperlink"/>
            <w:noProof/>
            <w:lang w:val="ru-RU"/>
          </w:rPr>
          <w:t xml:space="preserve">Ang dili maalamon nga gugma sa ginikanan naghimo sa mga anak nga walay pulos</w:t>
        </w:r>
        <w:r>
          <w:rPr>
            <w:noProof/>
            <w:webHidden/>
          </w:rPr>
          <w:tab/>
        </w:r>
        <w:r>
          <w:rPr>
            <w:noProof/>
            <w:webHidden/>
          </w:rPr>
          <w:fldChar w:fldCharType="begin"/>
        </w:r>
        <w:r>
          <w:rPr>
            <w:noProof/>
            <w:webHidden/>
          </w:rPr>
          <w:instrText xml:space="preserve"> PAGEREF _Toc225094952 \h </w:instrText>
        </w:r>
        <w:r>
          <w:rPr>
            <w:noProof/>
            <w:webHidden/>
          </w:rPr>
          <w:fldChar w:fldCharType="separate"/>
        </w:r>
        <w:r>
          <w:rPr>
            <w:noProof/>
            <w:webHidden/>
          </w:rPr>
          <w:t>114</w:t>
        </w:r>
        <w:r>
          <w:rPr>
            <w:noProof/>
            <w:webHidden/>
          </w:rPr>
          <w:fldChar w:fldCharType="end"/>
        </w:r>
      </w:hyperlink>
    </w:p>
    <w:p w:rsidR="00933FB3" w:rsidRDefault="00933FB3" w14:paraId="027CBAFE" w14:textId="0E88E8FE">
      <w:pPr>
        <w:pStyle w:val="TOC4"/>
        <w:tabs>
          <w:tab w:val="right" w:leader="dot" w:pos="10790"/>
        </w:tabs>
        <w:rPr>
          <w:rFonts w:eastAsiaTheme="minorEastAsia" w:cstheme="minorBidi"/>
          <w:noProof/>
          <w:kern w:val="2"/>
          <w:sz w:val="24"/>
          <w:szCs w:val="24"/>
          <w14:ligatures w14:val="standardContextual"/>
        </w:rPr>
      </w:pPr>
      <w:hyperlink w:history="1" w:anchor="_Toc225094953">
        <w:r w:rsidRPr="0002665B">
          <w:rPr>
            <w:rStyle w:val="Hyperlink"/>
            <w:noProof/>
            <w:lang w:val="ru-RU"/>
          </w:rPr>
          <w:t xml:space="preserve">Ang mga kangitngit nga pwersa nagdala sa mga batan-on paingon sa dautan</w:t>
        </w:r>
        <w:r>
          <w:rPr>
            <w:noProof/>
            <w:webHidden/>
          </w:rPr>
          <w:tab/>
        </w:r>
        <w:r>
          <w:rPr>
            <w:noProof/>
            <w:webHidden/>
          </w:rPr>
          <w:fldChar w:fldCharType="begin"/>
        </w:r>
        <w:r>
          <w:rPr>
            <w:noProof/>
            <w:webHidden/>
          </w:rPr>
          <w:instrText xml:space="preserve"> PAGEREF _Toc225094953 \h </w:instrText>
        </w:r>
        <w:r>
          <w:rPr>
            <w:noProof/>
            <w:webHidden/>
          </w:rPr>
          <w:fldChar w:fldCharType="separate"/>
        </w:r>
        <w:r>
          <w:rPr>
            <w:noProof/>
            <w:webHidden/>
          </w:rPr>
          <w:t>115</w:t>
        </w:r>
        <w:r>
          <w:rPr>
            <w:noProof/>
            <w:webHidden/>
          </w:rPr>
          <w:fldChar w:fldCharType="end"/>
        </w:r>
      </w:hyperlink>
    </w:p>
    <w:p w:rsidR="00933FB3" w:rsidRDefault="00933FB3" w14:paraId="061E5F92" w14:textId="19754062">
      <w:pPr>
        <w:pStyle w:val="TOC4"/>
        <w:tabs>
          <w:tab w:val="right" w:leader="dot" w:pos="10790"/>
        </w:tabs>
        <w:rPr>
          <w:rFonts w:eastAsiaTheme="minorEastAsia" w:cstheme="minorBidi"/>
          <w:noProof/>
          <w:kern w:val="2"/>
          <w:sz w:val="24"/>
          <w:szCs w:val="24"/>
          <w14:ligatures w14:val="standardContextual"/>
        </w:rPr>
      </w:pPr>
      <w:hyperlink w:history="1" w:anchor="_Toc225094954">
        <w:r w:rsidRPr="0002665B">
          <w:rPr>
            <w:rStyle w:val="Hyperlink"/>
            <w:noProof/>
            <w:lang w:val="ru-RU"/>
          </w:rPr>
          <w:t xml:space="preserve">"Ayaw pagdani sa paghikap sa mga bata!"</w:t>
        </w:r>
        <w:r>
          <w:rPr>
            <w:noProof/>
            <w:webHidden/>
          </w:rPr>
          <w:tab/>
        </w:r>
        <w:r>
          <w:rPr>
            <w:noProof/>
            <w:webHidden/>
          </w:rPr>
          <w:fldChar w:fldCharType="begin"/>
        </w:r>
        <w:r>
          <w:rPr>
            <w:noProof/>
            <w:webHidden/>
          </w:rPr>
          <w:instrText xml:space="preserve"> PAGEREF _Toc225094954 \h </w:instrText>
        </w:r>
        <w:r>
          <w:rPr>
            <w:noProof/>
            <w:webHidden/>
          </w:rPr>
          <w:fldChar w:fldCharType="separate"/>
        </w:r>
        <w:r>
          <w:rPr>
            <w:noProof/>
            <w:webHidden/>
          </w:rPr>
          <w:t>117</w:t>
        </w:r>
        <w:r>
          <w:rPr>
            <w:noProof/>
            <w:webHidden/>
          </w:rPr>
          <w:fldChar w:fldCharType="end"/>
        </w:r>
      </w:hyperlink>
    </w:p>
    <w:p w:rsidR="00933FB3" w:rsidRDefault="00933FB3" w14:paraId="5645077B" w14:textId="538256BC">
      <w:pPr>
        <w:pStyle w:val="TOC4"/>
        <w:tabs>
          <w:tab w:val="right" w:leader="dot" w:pos="10790"/>
        </w:tabs>
        <w:rPr>
          <w:rFonts w:eastAsiaTheme="minorEastAsia" w:cstheme="minorBidi"/>
          <w:noProof/>
          <w:kern w:val="2"/>
          <w:sz w:val="24"/>
          <w:szCs w:val="24"/>
          <w14:ligatures w14:val="standardContextual"/>
        </w:rPr>
      </w:pPr>
      <w:hyperlink w:history="1" w:anchor="_Toc225094955">
        <w:r w:rsidRPr="0002665B">
          <w:rPr>
            <w:rStyle w:val="Hyperlink"/>
            <w:noProof/>
            <w:lang w:val="ru-RU"/>
          </w:rPr>
          <w:t xml:space="preserve">Kinahanglan moagi ang mga batan-on sa mga pagsulay sa pagkamakabubut-on</w:t>
        </w:r>
        <w:r>
          <w:rPr>
            <w:noProof/>
            <w:webHidden/>
          </w:rPr>
          <w:tab/>
        </w:r>
        <w:r>
          <w:rPr>
            <w:noProof/>
            <w:webHidden/>
          </w:rPr>
          <w:fldChar w:fldCharType="begin"/>
        </w:r>
        <w:r>
          <w:rPr>
            <w:noProof/>
            <w:webHidden/>
          </w:rPr>
          <w:instrText xml:space="preserve"> PAGEREF _Toc225094955 \h </w:instrText>
        </w:r>
        <w:r>
          <w:rPr>
            <w:noProof/>
            <w:webHidden/>
          </w:rPr>
          <w:fldChar w:fldCharType="separate"/>
        </w:r>
        <w:r>
          <w:rPr>
            <w:noProof/>
            <w:webHidden/>
          </w:rPr>
          <w:t>119</w:t>
        </w:r>
        <w:r>
          <w:rPr>
            <w:noProof/>
            <w:webHidden/>
          </w:rPr>
          <w:fldChar w:fldCharType="end"/>
        </w:r>
      </w:hyperlink>
    </w:p>
    <w:p w:rsidR="00933FB3" w:rsidRDefault="00933FB3" w14:paraId="313CE74C" w14:textId="08B8B5F6">
      <w:pPr>
        <w:pStyle w:val="TOC4"/>
        <w:tabs>
          <w:tab w:val="right" w:leader="dot" w:pos="10790"/>
        </w:tabs>
        <w:rPr>
          <w:rFonts w:eastAsiaTheme="minorEastAsia" w:cstheme="minorBidi"/>
          <w:noProof/>
          <w:kern w:val="2"/>
          <w:sz w:val="24"/>
          <w:szCs w:val="24"/>
          <w14:ligatures w14:val="standardContextual"/>
        </w:rPr>
      </w:pPr>
      <w:hyperlink w:history="1" w:anchor="_Toc225094956">
        <w:r w:rsidRPr="0002665B">
          <w:rPr>
            <w:rStyle w:val="Hyperlink"/>
            <w:noProof/>
            <w:lang w:val="ru-RU"/>
          </w:rPr>
          <w:t xml:space="preserve">Ang tinuod nga gugma nagpadayag sa iyang kaugalingon sa mga batan-on</w:t>
        </w:r>
        <w:r>
          <w:rPr>
            <w:noProof/>
            <w:webHidden/>
          </w:rPr>
          <w:tab/>
        </w:r>
        <w:r>
          <w:rPr>
            <w:noProof/>
            <w:webHidden/>
          </w:rPr>
          <w:fldChar w:fldCharType="begin"/>
        </w:r>
        <w:r>
          <w:rPr>
            <w:noProof/>
            <w:webHidden/>
          </w:rPr>
          <w:instrText xml:space="preserve"> PAGEREF _Toc225094956 \h </w:instrText>
        </w:r>
        <w:r>
          <w:rPr>
            <w:noProof/>
            <w:webHidden/>
          </w:rPr>
          <w:fldChar w:fldCharType="separate"/>
        </w:r>
        <w:r>
          <w:rPr>
            <w:noProof/>
            <w:webHidden/>
          </w:rPr>
          <w:t>122</w:t>
        </w:r>
        <w:r>
          <w:rPr>
            <w:noProof/>
            <w:webHidden/>
          </w:rPr>
          <w:fldChar w:fldCharType="end"/>
        </w:r>
      </w:hyperlink>
    </w:p>
    <w:p w:rsidR="00933FB3" w:rsidRDefault="00933FB3" w14:paraId="08820F34" w14:textId="1BA56114">
      <w:pPr>
        <w:pStyle w:val="TOC3"/>
        <w:tabs>
          <w:tab w:val="right" w:leader="dot" w:pos="10790"/>
        </w:tabs>
        <w:rPr>
          <w:rFonts w:eastAsiaTheme="minorEastAsia" w:cstheme="minorBidi"/>
          <w:noProof/>
          <w:kern w:val="2"/>
          <w:sz w:val="24"/>
          <w:szCs w:val="24"/>
          <w14:ligatures w14:val="standardContextual"/>
        </w:rPr>
      </w:pPr>
      <w:hyperlink w:history="1" w:anchor="_Toc225094957">
        <w:r w:rsidRPr="0002665B">
          <w:rPr>
            <w:rStyle w:val="Hyperlink"/>
            <w:noProof/>
            <w:lang w:val="ru-RU"/>
          </w:rPr>
          <w:t xml:space="preserve">Kabanata 4.  Mahitungod sa kawalay hiya ug kawalay pagtahod</w:t>
        </w:r>
        <w:r>
          <w:rPr>
            <w:noProof/>
            <w:webHidden/>
          </w:rPr>
          <w:tab/>
        </w:r>
        <w:r>
          <w:rPr>
            <w:noProof/>
            <w:webHidden/>
          </w:rPr>
          <w:fldChar w:fldCharType="begin"/>
        </w:r>
        <w:r>
          <w:rPr>
            <w:noProof/>
            <w:webHidden/>
          </w:rPr>
          <w:instrText xml:space="preserve"> PAGEREF _Toc225094957 \h </w:instrText>
        </w:r>
        <w:r>
          <w:rPr>
            <w:noProof/>
            <w:webHidden/>
          </w:rPr>
          <w:fldChar w:fldCharType="separate"/>
        </w:r>
        <w:r>
          <w:rPr>
            <w:noProof/>
            <w:webHidden/>
          </w:rPr>
          <w:t>123</w:t>
        </w:r>
        <w:r>
          <w:rPr>
            <w:noProof/>
            <w:webHidden/>
          </w:rPr>
          <w:fldChar w:fldCharType="end"/>
        </w:r>
      </w:hyperlink>
    </w:p>
    <w:p w:rsidR="00933FB3" w:rsidRDefault="00933FB3" w14:paraId="008DE109" w14:textId="74A490D1">
      <w:pPr>
        <w:pStyle w:val="TOC4"/>
        <w:tabs>
          <w:tab w:val="right" w:leader="dot" w:pos="10790"/>
        </w:tabs>
        <w:rPr>
          <w:rFonts w:eastAsiaTheme="minorEastAsia" w:cstheme="minorBidi"/>
          <w:noProof/>
          <w:kern w:val="2"/>
          <w:sz w:val="24"/>
          <w:szCs w:val="24"/>
          <w14:ligatures w14:val="standardContextual"/>
        </w:rPr>
      </w:pPr>
      <w:hyperlink w:history="1" w:anchor="_Toc225094958">
        <w:r w:rsidRPr="0002665B">
          <w:rPr>
            <w:rStyle w:val="Hyperlink"/>
            <w:noProof/>
            <w:lang w:val="ru-RU"/>
          </w:rPr>
          <w:t xml:space="preserve">Ang walay pormalidad nga pamatasan makapawala sa pagrespeto</w:t>
        </w:r>
        <w:r>
          <w:rPr>
            <w:noProof/>
            <w:webHidden/>
          </w:rPr>
          <w:tab/>
        </w:r>
        <w:r>
          <w:rPr>
            <w:noProof/>
            <w:webHidden/>
          </w:rPr>
          <w:fldChar w:fldCharType="begin"/>
        </w:r>
        <w:r>
          <w:rPr>
            <w:noProof/>
            <w:webHidden/>
          </w:rPr>
          <w:instrText xml:space="preserve"> PAGEREF _Toc225094958 \h </w:instrText>
        </w:r>
        <w:r>
          <w:rPr>
            <w:noProof/>
            <w:webHidden/>
          </w:rPr>
          <w:fldChar w:fldCharType="separate"/>
        </w:r>
        <w:r>
          <w:rPr>
            <w:noProof/>
            <w:webHidden/>
          </w:rPr>
          <w:t>123</w:t>
        </w:r>
        <w:r>
          <w:rPr>
            <w:noProof/>
            <w:webHidden/>
          </w:rPr>
          <w:fldChar w:fldCharType="end"/>
        </w:r>
      </w:hyperlink>
    </w:p>
    <w:p w:rsidR="00933FB3" w:rsidRDefault="00933FB3" w14:paraId="5DFED103" w14:textId="103610AD">
      <w:pPr>
        <w:pStyle w:val="TOC4"/>
        <w:tabs>
          <w:tab w:val="right" w:leader="dot" w:pos="10790"/>
        </w:tabs>
        <w:rPr>
          <w:rFonts w:eastAsiaTheme="minorEastAsia" w:cstheme="minorBidi"/>
          <w:noProof/>
          <w:kern w:val="2"/>
          <w:sz w:val="24"/>
          <w:szCs w:val="24"/>
          <w14:ligatures w14:val="standardContextual"/>
        </w:rPr>
      </w:pPr>
      <w:hyperlink w:history="1" w:anchor="_Toc225094959">
        <w:r w:rsidRPr="0002665B">
          <w:rPr>
            <w:rStyle w:val="Hyperlink"/>
            <w:noProof/>
            <w:lang w:val="ru-RU"/>
          </w:rPr>
          <w:t xml:space="preserve">Pagrespeto sa mga nakatigulang</w:t>
        </w:r>
        <w:r>
          <w:rPr>
            <w:noProof/>
            <w:webHidden/>
          </w:rPr>
          <w:tab/>
        </w:r>
        <w:r>
          <w:rPr>
            <w:noProof/>
            <w:webHidden/>
          </w:rPr>
          <w:fldChar w:fldCharType="begin"/>
        </w:r>
        <w:r>
          <w:rPr>
            <w:noProof/>
            <w:webHidden/>
          </w:rPr>
          <w:instrText xml:space="preserve"> PAGEREF _Toc225094959 \h </w:instrText>
        </w:r>
        <w:r>
          <w:rPr>
            <w:noProof/>
            <w:webHidden/>
          </w:rPr>
          <w:fldChar w:fldCharType="separate"/>
        </w:r>
        <w:r>
          <w:rPr>
            <w:noProof/>
            <w:webHidden/>
          </w:rPr>
          <w:t>124</w:t>
        </w:r>
        <w:r>
          <w:rPr>
            <w:noProof/>
            <w:webHidden/>
          </w:rPr>
          <w:fldChar w:fldCharType="end"/>
        </w:r>
      </w:hyperlink>
    </w:p>
    <w:p w:rsidR="00933FB3" w:rsidRDefault="00933FB3" w14:paraId="13A54985" w14:textId="46DF2070">
      <w:pPr>
        <w:pStyle w:val="TOC4"/>
        <w:tabs>
          <w:tab w:val="right" w:leader="dot" w:pos="10790"/>
        </w:tabs>
        <w:rPr>
          <w:rFonts w:eastAsiaTheme="minorEastAsia" w:cstheme="minorBidi"/>
          <w:noProof/>
          <w:kern w:val="2"/>
          <w:sz w:val="24"/>
          <w:szCs w:val="24"/>
          <w14:ligatures w14:val="standardContextual"/>
        </w:rPr>
      </w:pPr>
      <w:hyperlink w:history="1" w:anchor="_Toc225094960">
        <w:r w:rsidRPr="0002665B">
          <w:rPr>
            <w:rStyle w:val="Hyperlink"/>
            <w:noProof/>
            <w:lang w:val="ru-RU"/>
          </w:rPr>
          <w:t xml:space="preserve">Ang mga tawo karon nakaabot na sa punto nga ila nang gihukman ang Diyos</w:t>
        </w:r>
        <w:r>
          <w:rPr>
            <w:noProof/>
            <w:webHidden/>
          </w:rPr>
          <w:tab/>
        </w:r>
        <w:r>
          <w:rPr>
            <w:noProof/>
            <w:webHidden/>
          </w:rPr>
          <w:fldChar w:fldCharType="begin"/>
        </w:r>
        <w:r>
          <w:rPr>
            <w:noProof/>
            <w:webHidden/>
          </w:rPr>
          <w:instrText xml:space="preserve"> PAGEREF _Toc225094960 \h </w:instrText>
        </w:r>
        <w:r>
          <w:rPr>
            <w:noProof/>
            <w:webHidden/>
          </w:rPr>
          <w:fldChar w:fldCharType="separate"/>
        </w:r>
        <w:r>
          <w:rPr>
            <w:noProof/>
            <w:webHidden/>
          </w:rPr>
          <w:t>127</w:t>
        </w:r>
        <w:r>
          <w:rPr>
            <w:noProof/>
            <w:webHidden/>
          </w:rPr>
          <w:fldChar w:fldCharType="end"/>
        </w:r>
      </w:hyperlink>
    </w:p>
    <w:p w:rsidR="00933FB3" w:rsidRDefault="00933FB3" w14:paraId="470221B2" w14:textId="1B7BDE50">
      <w:pPr>
        <w:pStyle w:val="TOC4"/>
        <w:tabs>
          <w:tab w:val="right" w:leader="dot" w:pos="10790"/>
        </w:tabs>
        <w:rPr>
          <w:rFonts w:eastAsiaTheme="minorEastAsia" w:cstheme="minorBidi"/>
          <w:noProof/>
          <w:kern w:val="2"/>
          <w:sz w:val="24"/>
          <w:szCs w:val="24"/>
          <w14:ligatures w14:val="standardContextual"/>
        </w:rPr>
      </w:pPr>
      <w:hyperlink w:history="1" w:anchor="_Toc225094961">
        <w:r w:rsidRPr="0002665B">
          <w:rPr>
            <w:rStyle w:val="Hyperlink"/>
            <w:noProof/>
            <w:lang w:val="ru-RU"/>
          </w:rPr>
          <w:t xml:space="preserve">Ang kawalay hiya mopalayas sa Banal nga Grasya</w:t>
        </w:r>
        <w:r>
          <w:rPr>
            <w:noProof/>
            <w:webHidden/>
          </w:rPr>
          <w:tab/>
        </w:r>
        <w:r>
          <w:rPr>
            <w:noProof/>
            <w:webHidden/>
          </w:rPr>
          <w:fldChar w:fldCharType="begin"/>
        </w:r>
        <w:r>
          <w:rPr>
            <w:noProof/>
            <w:webHidden/>
          </w:rPr>
          <w:instrText xml:space="preserve"> PAGEREF _Toc225094961 \h </w:instrText>
        </w:r>
        <w:r>
          <w:rPr>
            <w:noProof/>
            <w:webHidden/>
          </w:rPr>
          <w:fldChar w:fldCharType="separate"/>
        </w:r>
        <w:r>
          <w:rPr>
            <w:noProof/>
            <w:webHidden/>
          </w:rPr>
          <w:t>129</w:t>
        </w:r>
        <w:r>
          <w:rPr>
            <w:noProof/>
            <w:webHidden/>
          </w:rPr>
          <w:fldChar w:fldCharType="end"/>
        </w:r>
      </w:hyperlink>
    </w:p>
    <w:p w:rsidR="00933FB3" w:rsidRDefault="00933FB3" w14:paraId="37D39437" w14:textId="466C3D4A">
      <w:pPr>
        <w:pStyle w:val="TOC4"/>
        <w:tabs>
          <w:tab w:val="right" w:leader="dot" w:pos="10790"/>
        </w:tabs>
        <w:rPr>
          <w:rFonts w:eastAsiaTheme="minorEastAsia" w:cstheme="minorBidi"/>
          <w:noProof/>
          <w:kern w:val="2"/>
          <w:sz w:val="24"/>
          <w:szCs w:val="24"/>
          <w14:ligatures w14:val="standardContextual"/>
        </w:rPr>
      </w:pPr>
      <w:hyperlink w:history="1" w:anchor="_Toc225094962">
        <w:r w:rsidRPr="0002665B">
          <w:rPr>
            <w:rStyle w:val="Hyperlink"/>
            <w:i/>
            <w:iCs/>
            <w:noProof/>
            <w:lang w:val="ru-RU"/>
          </w:rPr>
          <w:t xml:space="preserve">"Tahura ang imong amahan ug ang imong inahan"</w:t>
        </w:r>
        <w:r>
          <w:rPr>
            <w:noProof/>
            <w:webHidden/>
          </w:rPr>
          <w:tab/>
        </w:r>
        <w:r>
          <w:rPr>
            <w:noProof/>
            <w:webHidden/>
          </w:rPr>
          <w:fldChar w:fldCharType="begin"/>
        </w:r>
        <w:r>
          <w:rPr>
            <w:noProof/>
            <w:webHidden/>
          </w:rPr>
          <w:instrText xml:space="preserve"> PAGEREF _Toc225094962 \h </w:instrText>
        </w:r>
        <w:r>
          <w:rPr>
            <w:noProof/>
            <w:webHidden/>
          </w:rPr>
          <w:fldChar w:fldCharType="separate"/>
        </w:r>
        <w:r>
          <w:rPr>
            <w:noProof/>
            <w:webHidden/>
          </w:rPr>
          <w:t>130</w:t>
        </w:r>
        <w:r>
          <w:rPr>
            <w:noProof/>
            <w:webHidden/>
          </w:rPr>
          <w:fldChar w:fldCharType="end"/>
        </w:r>
      </w:hyperlink>
    </w:p>
    <w:p w:rsidR="00933FB3" w:rsidRDefault="00933FB3" w14:paraId="4AE9C0B2" w14:textId="34FBBCD9">
      <w:pPr>
        <w:pStyle w:val="TOC4"/>
        <w:tabs>
          <w:tab w:val="right" w:leader="dot" w:pos="10790"/>
        </w:tabs>
        <w:rPr>
          <w:rFonts w:eastAsiaTheme="minorEastAsia" w:cstheme="minorBidi"/>
          <w:noProof/>
          <w:kern w:val="2"/>
          <w:sz w:val="24"/>
          <w:szCs w:val="24"/>
          <w14:ligatures w14:val="standardContextual"/>
        </w:rPr>
      </w:pPr>
      <w:hyperlink w:history="1" w:anchor="_Toc225094963">
        <w:r w:rsidRPr="0002665B">
          <w:rPr>
            <w:rStyle w:val="Hyperlink"/>
            <w:noProof/>
            <w:lang w:val="ru-RU"/>
          </w:rPr>
          <w:t xml:space="preserve">Ang kal-ang sa henerasyon</w:t>
        </w:r>
        <w:r>
          <w:rPr>
            <w:noProof/>
            <w:webHidden/>
          </w:rPr>
          <w:tab/>
        </w:r>
        <w:r>
          <w:rPr>
            <w:noProof/>
            <w:webHidden/>
          </w:rPr>
          <w:fldChar w:fldCharType="begin"/>
        </w:r>
        <w:r>
          <w:rPr>
            <w:noProof/>
            <w:webHidden/>
          </w:rPr>
          <w:instrText xml:space="preserve"> PAGEREF _Toc225094963 \h </w:instrText>
        </w:r>
        <w:r>
          <w:rPr>
            <w:noProof/>
            <w:webHidden/>
          </w:rPr>
          <w:fldChar w:fldCharType="separate"/>
        </w:r>
        <w:r>
          <w:rPr>
            <w:noProof/>
            <w:webHidden/>
          </w:rPr>
          <w:t>130</w:t>
        </w:r>
        <w:r>
          <w:rPr>
            <w:noProof/>
            <w:webHidden/>
          </w:rPr>
          <w:fldChar w:fldCharType="end"/>
        </w:r>
      </w:hyperlink>
    </w:p>
    <w:p w:rsidR="00933FB3" w:rsidRDefault="00933FB3" w14:paraId="049247C8" w14:textId="6E5316CB">
      <w:pPr>
        <w:pStyle w:val="TOC3"/>
        <w:tabs>
          <w:tab w:val="right" w:leader="dot" w:pos="10790"/>
        </w:tabs>
        <w:rPr>
          <w:rFonts w:eastAsiaTheme="minorEastAsia" w:cstheme="minorBidi"/>
          <w:noProof/>
          <w:kern w:val="2"/>
          <w:sz w:val="24"/>
          <w:szCs w:val="24"/>
          <w14:ligatures w14:val="standardContextual"/>
        </w:rPr>
      </w:pPr>
      <w:hyperlink w:history="1" w:anchor="_Toc225094964">
        <w:r w:rsidRPr="0002665B">
          <w:rPr>
            <w:rStyle w:val="Hyperlink"/>
            <w:noProof/>
            <w:lang w:val="ru-RU"/>
          </w:rPr>
          <w:t xml:space="preserve">Kapitulo 5.  Mahitungod sa sulod nga kagubot sa mga tawo ug sa ilang panagway</w:t>
        </w:r>
        <w:r>
          <w:rPr>
            <w:noProof/>
            <w:webHidden/>
          </w:rPr>
          <w:tab/>
        </w:r>
        <w:r>
          <w:rPr>
            <w:noProof/>
            <w:webHidden/>
          </w:rPr>
          <w:fldChar w:fldCharType="begin"/>
        </w:r>
        <w:r>
          <w:rPr>
            <w:noProof/>
            <w:webHidden/>
          </w:rPr>
          <w:instrText xml:space="preserve"> PAGEREF _Toc225094964 \h </w:instrText>
        </w:r>
        <w:r>
          <w:rPr>
            <w:noProof/>
            <w:webHidden/>
          </w:rPr>
          <w:fldChar w:fldCharType="separate"/>
        </w:r>
        <w:r>
          <w:rPr>
            <w:noProof/>
            <w:webHidden/>
          </w:rPr>
          <w:t>131</w:t>
        </w:r>
        <w:r>
          <w:rPr>
            <w:noProof/>
            <w:webHidden/>
          </w:rPr>
          <w:fldChar w:fldCharType="end"/>
        </w:r>
      </w:hyperlink>
    </w:p>
    <w:p w:rsidR="00933FB3" w:rsidRDefault="00933FB3" w14:paraId="7AD87255" w14:textId="47B3164E">
      <w:pPr>
        <w:pStyle w:val="TOC4"/>
        <w:tabs>
          <w:tab w:val="right" w:leader="dot" w:pos="10790"/>
        </w:tabs>
        <w:rPr>
          <w:rFonts w:eastAsiaTheme="minorEastAsia" w:cstheme="minorBidi"/>
          <w:noProof/>
          <w:kern w:val="2"/>
          <w:sz w:val="24"/>
          <w:szCs w:val="24"/>
          <w14:ligatures w14:val="standardContextual"/>
        </w:rPr>
      </w:pPr>
      <w:hyperlink w:history="1" w:anchor="_Toc225094965">
        <w:r w:rsidRPr="0002665B">
          <w:rPr>
            <w:rStyle w:val="Hyperlink"/>
            <w:noProof/>
            <w:lang w:val="ru-RU"/>
          </w:rPr>
          <w:t xml:space="preserve">Ang mga kawawa nga tawo sa kalibutan nagsul-ob sumala sa ilang sulod nga kahimtang</w:t>
        </w:r>
        <w:r>
          <w:rPr>
            <w:noProof/>
            <w:webHidden/>
          </w:rPr>
          <w:tab/>
        </w:r>
        <w:r>
          <w:rPr>
            <w:noProof/>
            <w:webHidden/>
          </w:rPr>
          <w:fldChar w:fldCharType="begin"/>
        </w:r>
        <w:r>
          <w:rPr>
            <w:noProof/>
            <w:webHidden/>
          </w:rPr>
          <w:instrText xml:space="preserve"> PAGEREF _Toc225094965 \h </w:instrText>
        </w:r>
        <w:r>
          <w:rPr>
            <w:noProof/>
            <w:webHidden/>
          </w:rPr>
          <w:fldChar w:fldCharType="separate"/>
        </w:r>
        <w:r>
          <w:rPr>
            <w:noProof/>
            <w:webHidden/>
          </w:rPr>
          <w:t>131</w:t>
        </w:r>
        <w:r>
          <w:rPr>
            <w:noProof/>
            <w:webHidden/>
          </w:rPr>
          <w:fldChar w:fldCharType="end"/>
        </w:r>
      </w:hyperlink>
    </w:p>
    <w:p w:rsidR="00933FB3" w:rsidRDefault="00933FB3" w14:paraId="5CA72D4D" w14:textId="06C97BB3">
      <w:pPr>
        <w:pStyle w:val="TOC4"/>
        <w:tabs>
          <w:tab w:val="right" w:leader="dot" w:pos="10790"/>
        </w:tabs>
        <w:rPr>
          <w:rFonts w:eastAsiaTheme="minorEastAsia" w:cstheme="minorBidi"/>
          <w:noProof/>
          <w:kern w:val="2"/>
          <w:sz w:val="24"/>
          <w:szCs w:val="24"/>
          <w14:ligatures w14:val="standardContextual"/>
        </w:rPr>
      </w:pPr>
      <w:hyperlink w:history="1" w:anchor="_Toc225094966">
        <w:r w:rsidRPr="0002665B">
          <w:rPr>
            <w:rStyle w:val="Hyperlink"/>
            <w:noProof/>
            <w:lang w:val="ru-RU"/>
          </w:rPr>
          <w:t xml:space="preserve">Karong panahona, imposible na nga mailhan ang lalaki gikan sa babaye</w:t>
        </w:r>
        <w:r>
          <w:rPr>
            <w:noProof/>
            <w:webHidden/>
          </w:rPr>
          <w:tab/>
        </w:r>
        <w:r>
          <w:rPr>
            <w:noProof/>
            <w:webHidden/>
          </w:rPr>
          <w:fldChar w:fldCharType="begin"/>
        </w:r>
        <w:r>
          <w:rPr>
            <w:noProof/>
            <w:webHidden/>
          </w:rPr>
          <w:instrText xml:space="preserve"> PAGEREF _Toc225094966 \h </w:instrText>
        </w:r>
        <w:r>
          <w:rPr>
            <w:noProof/>
            <w:webHidden/>
          </w:rPr>
          <w:fldChar w:fldCharType="separate"/>
        </w:r>
        <w:r>
          <w:rPr>
            <w:noProof/>
            <w:webHidden/>
          </w:rPr>
          <w:t>133</w:t>
        </w:r>
        <w:r>
          <w:rPr>
            <w:noProof/>
            <w:webHidden/>
          </w:rPr>
          <w:fldChar w:fldCharType="end"/>
        </w:r>
      </w:hyperlink>
    </w:p>
    <w:p w:rsidR="00933FB3" w:rsidRDefault="00933FB3" w14:paraId="1481B7B8" w14:textId="3209A8E3">
      <w:pPr>
        <w:pStyle w:val="TOC4"/>
        <w:tabs>
          <w:tab w:val="right" w:leader="dot" w:pos="10790"/>
        </w:tabs>
        <w:rPr>
          <w:rFonts w:eastAsiaTheme="minorEastAsia" w:cstheme="minorBidi"/>
          <w:noProof/>
          <w:kern w:val="2"/>
          <w:sz w:val="24"/>
          <w:szCs w:val="24"/>
          <w14:ligatures w14:val="standardContextual"/>
        </w:rPr>
      </w:pPr>
      <w:hyperlink w:history="1" w:anchor="_Toc225094967">
        <w:r w:rsidRPr="0002665B">
          <w:rPr>
            <w:rStyle w:val="Hyperlink"/>
            <w:noProof/>
            <w:lang w:val="ru-RU"/>
          </w:rPr>
          <w:t xml:space="preserve">Ang mga tawo nangandoy sa kasimplehan</w:t>
        </w:r>
        <w:r>
          <w:rPr>
            <w:noProof/>
            <w:webHidden/>
          </w:rPr>
          <w:tab/>
        </w:r>
        <w:r>
          <w:rPr>
            <w:noProof/>
            <w:webHidden/>
          </w:rPr>
          <w:fldChar w:fldCharType="begin"/>
        </w:r>
        <w:r>
          <w:rPr>
            <w:noProof/>
            <w:webHidden/>
          </w:rPr>
          <w:instrText xml:space="preserve"> PAGEREF _Toc225094967 \h </w:instrText>
        </w:r>
        <w:r>
          <w:rPr>
            <w:noProof/>
            <w:webHidden/>
          </w:rPr>
          <w:fldChar w:fldCharType="separate"/>
        </w:r>
        <w:r>
          <w:rPr>
            <w:noProof/>
            <w:webHidden/>
          </w:rPr>
          <w:t>135</w:t>
        </w:r>
        <w:r>
          <w:rPr>
            <w:noProof/>
            <w:webHidden/>
          </w:rPr>
          <w:fldChar w:fldCharType="end"/>
        </w:r>
      </w:hyperlink>
    </w:p>
    <w:p w:rsidR="00933FB3" w:rsidRDefault="00933FB3" w14:paraId="4F71D207" w14:textId="2FFE2F0C">
      <w:pPr>
        <w:pStyle w:val="TOC4"/>
        <w:tabs>
          <w:tab w:val="right" w:leader="dot" w:pos="10790"/>
        </w:tabs>
        <w:rPr>
          <w:rFonts w:eastAsiaTheme="minorEastAsia" w:cstheme="minorBidi"/>
          <w:noProof/>
          <w:kern w:val="2"/>
          <w:sz w:val="24"/>
          <w:szCs w:val="24"/>
          <w14:ligatures w14:val="standardContextual"/>
        </w:rPr>
      </w:pPr>
      <w:hyperlink w:history="1" w:anchor="_Toc225094968">
        <w:r w:rsidRPr="0002665B">
          <w:rPr>
            <w:rStyle w:val="Hyperlink"/>
            <w:noProof/>
            <w:lang w:val="ru-RU"/>
          </w:rPr>
          <w:t xml:space="preserve">"Ang lalaki dili magsul-ob ug bisti sa babaye, ug ang babaye dili usab magsul-ob ug bisti sa lalaki"</w:t>
        </w:r>
        <w:r>
          <w:rPr>
            <w:noProof/>
            <w:webHidden/>
          </w:rPr>
          <w:tab/>
        </w:r>
        <w:r>
          <w:rPr>
            <w:noProof/>
            <w:webHidden/>
          </w:rPr>
          <w:fldChar w:fldCharType="begin"/>
        </w:r>
        <w:r>
          <w:rPr>
            <w:noProof/>
            <w:webHidden/>
          </w:rPr>
          <w:instrText xml:space="preserve"> PAGEREF _Toc225094968 \h </w:instrText>
        </w:r>
        <w:r>
          <w:rPr>
            <w:noProof/>
            <w:webHidden/>
          </w:rPr>
          <w:fldChar w:fldCharType="separate"/>
        </w:r>
        <w:r>
          <w:rPr>
            <w:noProof/>
            <w:webHidden/>
          </w:rPr>
          <w:t>136</w:t>
        </w:r>
        <w:r>
          <w:rPr>
            <w:noProof/>
            <w:webHidden/>
          </w:rPr>
          <w:fldChar w:fldCharType="end"/>
        </w:r>
      </w:hyperlink>
    </w:p>
    <w:p w:rsidR="00933FB3" w:rsidRDefault="00933FB3" w14:paraId="5C933B9F" w14:textId="02FD7A77">
      <w:pPr>
        <w:pStyle w:val="TOC4"/>
        <w:tabs>
          <w:tab w:val="right" w:leader="dot" w:pos="10790"/>
        </w:tabs>
        <w:rPr>
          <w:rFonts w:eastAsiaTheme="minorEastAsia" w:cstheme="minorBidi"/>
          <w:noProof/>
          <w:kern w:val="2"/>
          <w:sz w:val="24"/>
          <w:szCs w:val="24"/>
          <w14:ligatures w14:val="standardContextual"/>
        </w:rPr>
      </w:pPr>
      <w:hyperlink w:history="1" w:anchor="_Toc225094969">
        <w:r w:rsidRPr="0002665B">
          <w:rPr>
            <w:rStyle w:val="Hyperlink"/>
            <w:noProof/>
            <w:lang w:val="ru-RU"/>
          </w:rPr>
          <w:t xml:space="preserve">Kosmetiko — mga mantsa sa hulagway sa Dios</w:t>
        </w:r>
        <w:r>
          <w:rPr>
            <w:noProof/>
            <w:webHidden/>
          </w:rPr>
          <w:tab/>
        </w:r>
        <w:r>
          <w:rPr>
            <w:noProof/>
            <w:webHidden/>
          </w:rPr>
          <w:fldChar w:fldCharType="begin"/>
        </w:r>
        <w:r>
          <w:rPr>
            <w:noProof/>
            <w:webHidden/>
          </w:rPr>
          <w:instrText xml:space="preserve"> PAGEREF _Toc225094969 \h </w:instrText>
        </w:r>
        <w:r>
          <w:rPr>
            <w:noProof/>
            <w:webHidden/>
          </w:rPr>
          <w:fldChar w:fldCharType="separate"/>
        </w:r>
        <w:r>
          <w:rPr>
            <w:noProof/>
            <w:webHidden/>
          </w:rPr>
          <w:t>137</w:t>
        </w:r>
        <w:r>
          <w:rPr>
            <w:noProof/>
            <w:webHidden/>
          </w:rPr>
          <w:fldChar w:fldCharType="end"/>
        </w:r>
      </w:hyperlink>
    </w:p>
    <w:p w:rsidR="00933FB3" w:rsidRDefault="00933FB3" w14:paraId="17631DE1" w14:textId="7D97B9AB">
      <w:pPr>
        <w:pStyle w:val="TOC2"/>
        <w:tabs>
          <w:tab w:val="right" w:leader="dot" w:pos="10790"/>
        </w:tabs>
        <w:rPr>
          <w:rFonts w:eastAsiaTheme="minorEastAsia" w:cstheme="minorBidi"/>
          <w:b w:val="0"/>
          <w:bCs w:val="0"/>
          <w:noProof/>
          <w:kern w:val="2"/>
          <w:sz w:val="24"/>
          <w:szCs w:val="24"/>
          <w14:ligatures w14:val="standardContextual"/>
        </w:rPr>
      </w:pPr>
      <w:hyperlink w:history="1" w:anchor="_Toc225094970">
        <w:r w:rsidRPr="0002665B">
          <w:rPr>
            <w:rStyle w:val="Hyperlink"/>
            <w:noProof/>
            <w:lang w:val="ru-RU"/>
          </w:rPr>
          <w:t xml:space="preserve">Bahín Upat.  Mahitungod sa Simbahan sa atong panahon</w:t>
        </w:r>
        <w:r>
          <w:rPr>
            <w:noProof/>
            <w:webHidden/>
          </w:rPr>
          <w:tab/>
        </w:r>
        <w:r>
          <w:rPr>
            <w:noProof/>
            <w:webHidden/>
          </w:rPr>
          <w:fldChar w:fldCharType="begin"/>
        </w:r>
        <w:r>
          <w:rPr>
            <w:noProof/>
            <w:webHidden/>
          </w:rPr>
          <w:instrText xml:space="preserve"> PAGEREF _Toc225094970 \h </w:instrText>
        </w:r>
        <w:r>
          <w:rPr>
            <w:noProof/>
            <w:webHidden/>
          </w:rPr>
          <w:fldChar w:fldCharType="separate"/>
        </w:r>
        <w:r>
          <w:rPr>
            <w:noProof/>
            <w:webHidden/>
          </w:rPr>
          <w:t>138</w:t>
        </w:r>
        <w:r>
          <w:rPr>
            <w:noProof/>
            <w:webHidden/>
          </w:rPr>
          <w:fldChar w:fldCharType="end"/>
        </w:r>
      </w:hyperlink>
    </w:p>
    <w:p w:rsidR="00933FB3" w:rsidRDefault="00933FB3" w14:paraId="507DEF6B" w14:textId="5AF57E8E">
      <w:pPr>
        <w:pStyle w:val="TOC3"/>
        <w:tabs>
          <w:tab w:val="right" w:leader="dot" w:pos="10790"/>
        </w:tabs>
        <w:rPr>
          <w:rFonts w:eastAsiaTheme="minorEastAsia" w:cstheme="minorBidi"/>
          <w:noProof/>
          <w:kern w:val="2"/>
          <w:sz w:val="24"/>
          <w:szCs w:val="24"/>
          <w14:ligatures w14:val="standardContextual"/>
        </w:rPr>
      </w:pPr>
      <w:hyperlink w:history="1" w:anchor="_Toc225094971">
        <w:r w:rsidRPr="0002665B">
          <w:rPr>
            <w:rStyle w:val="Hyperlink"/>
            <w:noProof/>
            <w:lang w:val="ru-RU"/>
          </w:rPr>
          <w:t xml:space="preserve">Kapitulo 1. Mahitungod sa Edukasyon</w:t>
        </w:r>
        <w:r>
          <w:rPr>
            <w:noProof/>
            <w:webHidden/>
          </w:rPr>
          <w:tab/>
        </w:r>
        <w:r>
          <w:rPr>
            <w:noProof/>
            <w:webHidden/>
          </w:rPr>
          <w:fldChar w:fldCharType="begin"/>
        </w:r>
        <w:r>
          <w:rPr>
            <w:noProof/>
            <w:webHidden/>
          </w:rPr>
          <w:instrText xml:space="preserve"> PAGEREF _Toc225094971 \h </w:instrText>
        </w:r>
        <w:r>
          <w:rPr>
            <w:noProof/>
            <w:webHidden/>
          </w:rPr>
          <w:fldChar w:fldCharType="separate"/>
        </w:r>
        <w:r>
          <w:rPr>
            <w:noProof/>
            <w:webHidden/>
          </w:rPr>
          <w:t>138</w:t>
        </w:r>
        <w:r>
          <w:rPr>
            <w:noProof/>
            <w:webHidden/>
          </w:rPr>
          <w:fldChar w:fldCharType="end"/>
        </w:r>
      </w:hyperlink>
    </w:p>
    <w:p w:rsidR="00933FB3" w:rsidRDefault="00933FB3" w14:paraId="0A56BBEF" w14:textId="34BB94EA">
      <w:pPr>
        <w:pStyle w:val="TOC4"/>
        <w:tabs>
          <w:tab w:val="right" w:leader="dot" w:pos="10790"/>
        </w:tabs>
        <w:rPr>
          <w:rFonts w:eastAsiaTheme="minorEastAsia" w:cstheme="minorBidi"/>
          <w:noProof/>
          <w:kern w:val="2"/>
          <w:sz w:val="24"/>
          <w:szCs w:val="24"/>
          <w14:ligatures w14:val="standardContextual"/>
        </w:rPr>
      </w:pPr>
      <w:hyperlink w:history="1" w:anchor="_Toc225094972">
        <w:r w:rsidRPr="0002665B">
          <w:rPr>
            <w:rStyle w:val="Hyperlink"/>
            <w:noProof/>
            <w:lang w:val="ru-RU"/>
          </w:rPr>
          <w:t xml:space="preserve">Ang Griyegong Pinulongan</w:t>
        </w:r>
        <w:r>
          <w:rPr>
            <w:noProof/>
            <w:webHidden/>
          </w:rPr>
          <w:tab/>
        </w:r>
        <w:r>
          <w:rPr>
            <w:noProof/>
            <w:webHidden/>
          </w:rPr>
          <w:fldChar w:fldCharType="begin"/>
        </w:r>
        <w:r>
          <w:rPr>
            <w:noProof/>
            <w:webHidden/>
          </w:rPr>
          <w:instrText xml:space="preserve"> PAGEREF _Toc225094972 \h </w:instrText>
        </w:r>
        <w:r>
          <w:rPr>
            <w:noProof/>
            <w:webHidden/>
          </w:rPr>
          <w:fldChar w:fldCharType="separate"/>
        </w:r>
        <w:r>
          <w:rPr>
            <w:noProof/>
            <w:webHidden/>
          </w:rPr>
          <w:t>139</w:t>
        </w:r>
        <w:r>
          <w:rPr>
            <w:noProof/>
            <w:webHidden/>
          </w:rPr>
          <w:fldChar w:fldCharType="end"/>
        </w:r>
      </w:hyperlink>
    </w:p>
    <w:p w:rsidR="00933FB3" w:rsidRDefault="00933FB3" w14:paraId="3C746E0E" w14:textId="659506C1">
      <w:pPr>
        <w:pStyle w:val="TOC4"/>
        <w:tabs>
          <w:tab w:val="right" w:leader="dot" w:pos="10790"/>
        </w:tabs>
        <w:rPr>
          <w:rFonts w:eastAsiaTheme="minorEastAsia" w:cstheme="minorBidi"/>
          <w:noProof/>
          <w:kern w:val="2"/>
          <w:sz w:val="24"/>
          <w:szCs w:val="24"/>
          <w14:ligatures w14:val="standardContextual"/>
        </w:rPr>
      </w:pPr>
      <w:hyperlink w:history="1" w:anchor="_Toc225094973">
        <w:r w:rsidRPr="0002665B">
          <w:rPr>
            <w:rStyle w:val="Hyperlink"/>
            <w:noProof/>
            <w:lang w:val="ru-RU"/>
          </w:rPr>
          <w:t xml:space="preserve">Mga Isyu sa Edukasyon</w:t>
        </w:r>
        <w:r>
          <w:rPr>
            <w:noProof/>
            <w:webHidden/>
          </w:rPr>
          <w:tab/>
        </w:r>
        <w:r>
          <w:rPr>
            <w:noProof/>
            <w:webHidden/>
          </w:rPr>
          <w:fldChar w:fldCharType="begin"/>
        </w:r>
        <w:r>
          <w:rPr>
            <w:noProof/>
            <w:webHidden/>
          </w:rPr>
          <w:instrText xml:space="preserve"> PAGEREF _Toc225094973 \h </w:instrText>
        </w:r>
        <w:r>
          <w:rPr>
            <w:noProof/>
            <w:webHidden/>
          </w:rPr>
          <w:fldChar w:fldCharType="separate"/>
        </w:r>
        <w:r>
          <w:rPr>
            <w:noProof/>
            <w:webHidden/>
          </w:rPr>
          <w:t>140</w:t>
        </w:r>
        <w:r>
          <w:rPr>
            <w:noProof/>
            <w:webHidden/>
          </w:rPr>
          <w:fldChar w:fldCharType="end"/>
        </w:r>
      </w:hyperlink>
    </w:p>
    <w:p w:rsidR="00933FB3" w:rsidRDefault="00933FB3" w14:paraId="59AEEBB2" w14:textId="729D94AD">
      <w:pPr>
        <w:pStyle w:val="TOC4"/>
        <w:tabs>
          <w:tab w:val="right" w:leader="dot" w:pos="10790"/>
        </w:tabs>
        <w:rPr>
          <w:rFonts w:eastAsiaTheme="minorEastAsia" w:cstheme="minorBidi"/>
          <w:noProof/>
          <w:kern w:val="2"/>
          <w:sz w:val="24"/>
          <w:szCs w:val="24"/>
          <w14:ligatures w14:val="standardContextual"/>
        </w:rPr>
      </w:pPr>
      <w:hyperlink w:history="1" w:anchor="_Toc225094974">
        <w:r w:rsidRPr="0002665B">
          <w:rPr>
            <w:rStyle w:val="Hyperlink"/>
            <w:noProof/>
            <w:lang w:val="ru-RU"/>
          </w:rPr>
          <w:t xml:space="preserve">Ang Teorya sa Ebolusyon</w:t>
        </w:r>
        <w:r>
          <w:rPr>
            <w:noProof/>
            <w:webHidden/>
          </w:rPr>
          <w:tab/>
        </w:r>
        <w:r>
          <w:rPr>
            <w:noProof/>
            <w:webHidden/>
          </w:rPr>
          <w:fldChar w:fldCharType="begin"/>
        </w:r>
        <w:r>
          <w:rPr>
            <w:noProof/>
            <w:webHidden/>
          </w:rPr>
          <w:instrText xml:space="preserve"> PAGEREF _Toc225094974 \h </w:instrText>
        </w:r>
        <w:r>
          <w:rPr>
            <w:noProof/>
            <w:webHidden/>
          </w:rPr>
          <w:fldChar w:fldCharType="separate"/>
        </w:r>
        <w:r>
          <w:rPr>
            <w:noProof/>
            <w:webHidden/>
          </w:rPr>
          <w:t>141</w:t>
        </w:r>
        <w:r>
          <w:rPr>
            <w:noProof/>
            <w:webHidden/>
          </w:rPr>
          <w:fldChar w:fldCharType="end"/>
        </w:r>
      </w:hyperlink>
    </w:p>
    <w:p w:rsidR="00933FB3" w:rsidRDefault="00933FB3" w14:paraId="2694F8FC" w14:textId="7B2821E3">
      <w:pPr>
        <w:pStyle w:val="TOC4"/>
        <w:tabs>
          <w:tab w:val="right" w:leader="dot" w:pos="10790"/>
        </w:tabs>
        <w:rPr>
          <w:rFonts w:eastAsiaTheme="minorEastAsia" w:cstheme="minorBidi"/>
          <w:noProof/>
          <w:kern w:val="2"/>
          <w:sz w:val="24"/>
          <w:szCs w:val="24"/>
          <w14:ligatures w14:val="standardContextual"/>
        </w:rPr>
      </w:pPr>
      <w:hyperlink w:history="1" w:anchor="_Toc225094975">
        <w:r w:rsidRPr="0002665B">
          <w:rPr>
            <w:rStyle w:val="Hyperlink"/>
            <w:noProof/>
            <w:lang w:val="ru-RU"/>
          </w:rPr>
          <w:t xml:space="preserve">Ang mga bata ginadala palayo sa Simbahan</w:t>
        </w:r>
        <w:r>
          <w:rPr>
            <w:noProof/>
            <w:webHidden/>
          </w:rPr>
          <w:tab/>
        </w:r>
        <w:r>
          <w:rPr>
            <w:noProof/>
            <w:webHidden/>
          </w:rPr>
          <w:fldChar w:fldCharType="begin"/>
        </w:r>
        <w:r>
          <w:rPr>
            <w:noProof/>
            <w:webHidden/>
          </w:rPr>
          <w:instrText xml:space="preserve"> PAGEREF _Toc225094975 \h </w:instrText>
        </w:r>
        <w:r>
          <w:rPr>
            <w:noProof/>
            <w:webHidden/>
          </w:rPr>
          <w:fldChar w:fldCharType="separate"/>
        </w:r>
        <w:r>
          <w:rPr>
            <w:noProof/>
            <w:webHidden/>
          </w:rPr>
          <w:t>142</w:t>
        </w:r>
        <w:r>
          <w:rPr>
            <w:noProof/>
            <w:webHidden/>
          </w:rPr>
          <w:fldChar w:fldCharType="end"/>
        </w:r>
      </w:hyperlink>
    </w:p>
    <w:p w:rsidR="00933FB3" w:rsidRDefault="00933FB3" w14:paraId="3C20B5E9" w14:textId="69415CF7">
      <w:pPr>
        <w:pStyle w:val="TOC4"/>
        <w:tabs>
          <w:tab w:val="right" w:leader="dot" w:pos="10790"/>
        </w:tabs>
        <w:rPr>
          <w:rFonts w:eastAsiaTheme="minorEastAsia" w:cstheme="minorBidi"/>
          <w:noProof/>
          <w:kern w:val="2"/>
          <w:sz w:val="24"/>
          <w:szCs w:val="24"/>
          <w14:ligatures w14:val="standardContextual"/>
        </w:rPr>
      </w:pPr>
      <w:hyperlink w:history="1" w:anchor="_Toc225094976">
        <w:r w:rsidRPr="0002665B">
          <w:rPr>
            <w:rStyle w:val="Hyperlink"/>
            <w:noProof/>
            <w:lang w:val="ru-RU"/>
          </w:rPr>
          <w:t xml:space="preserve">Ang mga bata gipabug-atan</w:t>
        </w:r>
        <w:r>
          <w:rPr>
            <w:noProof/>
            <w:webHidden/>
          </w:rPr>
          <w:tab/>
        </w:r>
        <w:r>
          <w:rPr>
            <w:noProof/>
            <w:webHidden/>
          </w:rPr>
          <w:fldChar w:fldCharType="begin"/>
        </w:r>
        <w:r>
          <w:rPr>
            <w:noProof/>
            <w:webHidden/>
          </w:rPr>
          <w:instrText xml:space="preserve"> PAGEREF _Toc225094976 \h </w:instrText>
        </w:r>
        <w:r>
          <w:rPr>
            <w:noProof/>
            <w:webHidden/>
          </w:rPr>
          <w:fldChar w:fldCharType="separate"/>
        </w:r>
        <w:r>
          <w:rPr>
            <w:noProof/>
            <w:webHidden/>
          </w:rPr>
          <w:t>143</w:t>
        </w:r>
        <w:r>
          <w:rPr>
            <w:noProof/>
            <w:webHidden/>
          </w:rPr>
          <w:fldChar w:fldCharType="end"/>
        </w:r>
      </w:hyperlink>
    </w:p>
    <w:p w:rsidR="00933FB3" w:rsidRDefault="00933FB3" w14:paraId="4DEF87BB" w14:textId="6EB53BE7">
      <w:pPr>
        <w:pStyle w:val="TOC4"/>
        <w:tabs>
          <w:tab w:val="right" w:leader="dot" w:pos="10790"/>
        </w:tabs>
        <w:rPr>
          <w:rFonts w:eastAsiaTheme="minorEastAsia" w:cstheme="minorBidi"/>
          <w:noProof/>
          <w:kern w:val="2"/>
          <w:sz w:val="24"/>
          <w:szCs w:val="24"/>
          <w14:ligatures w14:val="standardContextual"/>
        </w:rPr>
      </w:pPr>
      <w:hyperlink w:history="1" w:anchor="_Toc225094977">
        <w:r w:rsidRPr="0002665B">
          <w:rPr>
            <w:rStyle w:val="Hyperlink"/>
            <w:noProof/>
            <w:lang w:val="ru-RU"/>
          </w:rPr>
          <w:t xml:space="preserve">Balaan ang tawag sa magtutudlo</w:t>
        </w:r>
        <w:r>
          <w:rPr>
            <w:noProof/>
            <w:webHidden/>
          </w:rPr>
          <w:tab/>
        </w:r>
        <w:r>
          <w:rPr>
            <w:noProof/>
            <w:webHidden/>
          </w:rPr>
          <w:fldChar w:fldCharType="begin"/>
        </w:r>
        <w:r>
          <w:rPr>
            <w:noProof/>
            <w:webHidden/>
          </w:rPr>
          <w:instrText xml:space="preserve"> PAGEREF _Toc225094977 \h </w:instrText>
        </w:r>
        <w:r>
          <w:rPr>
            <w:noProof/>
            <w:webHidden/>
          </w:rPr>
          <w:fldChar w:fldCharType="separate"/>
        </w:r>
        <w:r>
          <w:rPr>
            <w:noProof/>
            <w:webHidden/>
          </w:rPr>
          <w:t>145</w:t>
        </w:r>
        <w:r>
          <w:rPr>
            <w:noProof/>
            <w:webHidden/>
          </w:rPr>
          <w:fldChar w:fldCharType="end"/>
        </w:r>
      </w:hyperlink>
    </w:p>
    <w:p w:rsidR="00933FB3" w:rsidRDefault="00933FB3" w14:paraId="7936F3D6" w14:textId="4A0E170C">
      <w:pPr>
        <w:pStyle w:val="TOC3"/>
        <w:tabs>
          <w:tab w:val="right" w:leader="dot" w:pos="10790"/>
        </w:tabs>
        <w:rPr>
          <w:rFonts w:eastAsiaTheme="minorEastAsia" w:cstheme="minorBidi"/>
          <w:noProof/>
          <w:kern w:val="2"/>
          <w:sz w:val="24"/>
          <w:szCs w:val="24"/>
          <w14:ligatures w14:val="standardContextual"/>
        </w:rPr>
      </w:pPr>
      <w:hyperlink w:history="1" w:anchor="_Toc225094978">
        <w:r w:rsidRPr="0002665B">
          <w:rPr>
            <w:rStyle w:val="Hyperlink"/>
            <w:noProof/>
            <w:lang w:val="ru-RU"/>
          </w:rPr>
          <w:t xml:space="preserve">Kabanata 2.  Mahitungod sa Klero ug sa Simbahan</w:t>
        </w:r>
        <w:r>
          <w:rPr>
            <w:noProof/>
            <w:webHidden/>
          </w:rPr>
          <w:tab/>
        </w:r>
        <w:r>
          <w:rPr>
            <w:noProof/>
            <w:webHidden/>
          </w:rPr>
          <w:fldChar w:fldCharType="begin"/>
        </w:r>
        <w:r>
          <w:rPr>
            <w:noProof/>
            <w:webHidden/>
          </w:rPr>
          <w:instrText xml:space="preserve"> PAGEREF _Toc225094978 \h </w:instrText>
        </w:r>
        <w:r>
          <w:rPr>
            <w:noProof/>
            <w:webHidden/>
          </w:rPr>
          <w:fldChar w:fldCharType="separate"/>
        </w:r>
        <w:r>
          <w:rPr>
            <w:noProof/>
            <w:webHidden/>
          </w:rPr>
          <w:t>146</w:t>
        </w:r>
        <w:r>
          <w:rPr>
            <w:noProof/>
            <w:webHidden/>
          </w:rPr>
          <w:fldChar w:fldCharType="end"/>
        </w:r>
      </w:hyperlink>
    </w:p>
    <w:p w:rsidR="00933FB3" w:rsidRDefault="00933FB3" w14:paraId="4C354FF4" w14:textId="507D7A0E">
      <w:pPr>
        <w:pStyle w:val="TOC4"/>
        <w:tabs>
          <w:tab w:val="right" w:leader="dot" w:pos="10790"/>
        </w:tabs>
        <w:rPr>
          <w:rFonts w:eastAsiaTheme="minorEastAsia" w:cstheme="minorBidi"/>
          <w:noProof/>
          <w:kern w:val="2"/>
          <w:sz w:val="24"/>
          <w:szCs w:val="24"/>
          <w14:ligatures w14:val="standardContextual"/>
        </w:rPr>
      </w:pPr>
      <w:hyperlink w:history="1" w:anchor="_Toc225094979">
        <w:r w:rsidRPr="0002665B">
          <w:rPr>
            <w:rStyle w:val="Hyperlink"/>
            <w:noProof/>
            <w:lang w:val="ru-RU"/>
          </w:rPr>
          <w:t xml:space="preserve">Ang usa ka pari nagdala og dakong responsibilidad</w:t>
        </w:r>
        <w:r>
          <w:rPr>
            <w:noProof/>
            <w:webHidden/>
          </w:rPr>
          <w:tab/>
        </w:r>
        <w:r>
          <w:rPr>
            <w:noProof/>
            <w:webHidden/>
          </w:rPr>
          <w:fldChar w:fldCharType="begin"/>
        </w:r>
        <w:r>
          <w:rPr>
            <w:noProof/>
            <w:webHidden/>
          </w:rPr>
          <w:instrText xml:space="preserve"> PAGEREF _Toc225094979 \h </w:instrText>
        </w:r>
        <w:r>
          <w:rPr>
            <w:noProof/>
            <w:webHidden/>
          </w:rPr>
          <w:fldChar w:fldCharType="separate"/>
        </w:r>
        <w:r>
          <w:rPr>
            <w:noProof/>
            <w:webHidden/>
          </w:rPr>
          <w:t>148</w:t>
        </w:r>
        <w:r>
          <w:rPr>
            <w:noProof/>
            <w:webHidden/>
          </w:rPr>
          <w:fldChar w:fldCharType="end"/>
        </w:r>
      </w:hyperlink>
    </w:p>
    <w:p w:rsidR="00933FB3" w:rsidRDefault="00933FB3" w14:paraId="34491D2E" w14:textId="014C7EDB">
      <w:pPr>
        <w:pStyle w:val="TOC4"/>
        <w:tabs>
          <w:tab w:val="right" w:leader="dot" w:pos="10790"/>
        </w:tabs>
        <w:rPr>
          <w:rFonts w:eastAsiaTheme="minorEastAsia" w:cstheme="minorBidi"/>
          <w:noProof/>
          <w:kern w:val="2"/>
          <w:sz w:val="24"/>
          <w:szCs w:val="24"/>
          <w14:ligatures w14:val="standardContextual"/>
        </w:rPr>
      </w:pPr>
      <w:hyperlink w:history="1" w:anchor="_Toc225094980">
        <w:r w:rsidRPr="0002665B">
          <w:rPr>
            <w:rStyle w:val="Hyperlink"/>
            <w:noProof/>
            <w:lang w:val="ru-RU"/>
          </w:rPr>
          <w:t xml:space="preserve">Ang sekularisasyon sa klero</w:t>
        </w:r>
        <w:r>
          <w:rPr>
            <w:noProof/>
            <w:webHidden/>
          </w:rPr>
          <w:tab/>
        </w:r>
        <w:r>
          <w:rPr>
            <w:noProof/>
            <w:webHidden/>
          </w:rPr>
          <w:fldChar w:fldCharType="begin"/>
        </w:r>
        <w:r>
          <w:rPr>
            <w:noProof/>
            <w:webHidden/>
          </w:rPr>
          <w:instrText xml:space="preserve"> PAGEREF _Toc225094980 \h </w:instrText>
        </w:r>
        <w:r>
          <w:rPr>
            <w:noProof/>
            <w:webHidden/>
          </w:rPr>
          <w:fldChar w:fldCharType="separate"/>
        </w:r>
        <w:r>
          <w:rPr>
            <w:noProof/>
            <w:webHidden/>
          </w:rPr>
          <w:t>149</w:t>
        </w:r>
        <w:r>
          <w:rPr>
            <w:noProof/>
            <w:webHidden/>
          </w:rPr>
          <w:fldChar w:fldCharType="end"/>
        </w:r>
      </w:hyperlink>
    </w:p>
    <w:p w:rsidR="00933FB3" w:rsidRDefault="00933FB3" w14:paraId="73F149DF" w14:textId="398A8B0D">
      <w:pPr>
        <w:pStyle w:val="TOC4"/>
        <w:tabs>
          <w:tab w:val="right" w:leader="dot" w:pos="10790"/>
        </w:tabs>
        <w:rPr>
          <w:rFonts w:eastAsiaTheme="minorEastAsia" w:cstheme="minorBidi"/>
          <w:noProof/>
          <w:kern w:val="2"/>
          <w:sz w:val="24"/>
          <w:szCs w:val="24"/>
          <w14:ligatures w14:val="standardContextual"/>
        </w:rPr>
      </w:pPr>
      <w:hyperlink w:history="1" w:anchor="_Toc225094981">
        <w:r w:rsidRPr="0002665B">
          <w:rPr>
            <w:rStyle w:val="Hyperlink"/>
            <w:noProof/>
            <w:lang w:val="ru-RU"/>
          </w:rPr>
          <w:t xml:space="preserve">"Kinsa ang nagpasaka og kaso batok kanako nga nakapasakit?"</w:t>
        </w:r>
        <w:r>
          <w:rPr>
            <w:noProof/>
            <w:webHidden/>
          </w:rPr>
          <w:tab/>
        </w:r>
        <w:r>
          <w:rPr>
            <w:noProof/>
            <w:webHidden/>
          </w:rPr>
          <w:fldChar w:fldCharType="begin"/>
        </w:r>
        <w:r>
          <w:rPr>
            <w:noProof/>
            <w:webHidden/>
          </w:rPr>
          <w:instrText xml:space="preserve"> PAGEREF _Toc225094981 \h </w:instrText>
        </w:r>
        <w:r>
          <w:rPr>
            <w:noProof/>
            <w:webHidden/>
          </w:rPr>
          <w:fldChar w:fldCharType="separate"/>
        </w:r>
        <w:r>
          <w:rPr>
            <w:noProof/>
            <w:webHidden/>
          </w:rPr>
          <w:t>150</w:t>
        </w:r>
        <w:r>
          <w:rPr>
            <w:noProof/>
            <w:webHidden/>
          </w:rPr>
          <w:fldChar w:fldCharType="end"/>
        </w:r>
      </w:hyperlink>
    </w:p>
    <w:p w:rsidR="00933FB3" w:rsidRDefault="00933FB3" w14:paraId="0AABD9E4" w14:textId="4BFA32F3">
      <w:pPr>
        <w:pStyle w:val="TOC4"/>
        <w:tabs>
          <w:tab w:val="right" w:leader="dot" w:pos="10790"/>
        </w:tabs>
        <w:rPr>
          <w:rFonts w:eastAsiaTheme="minorEastAsia" w:cstheme="minorBidi"/>
          <w:noProof/>
          <w:kern w:val="2"/>
          <w:sz w:val="24"/>
          <w:szCs w:val="24"/>
          <w14:ligatures w14:val="standardContextual"/>
        </w:rPr>
      </w:pPr>
      <w:hyperlink w:history="1" w:anchor="_Toc225094982">
        <w:r w:rsidRPr="0002665B">
          <w:rPr>
            <w:rStyle w:val="Hyperlink"/>
            <w:noProof/>
            <w:lang w:val="ru-RU"/>
          </w:rPr>
          <w:t xml:space="preserve">Ang Husto nga Pamaagi sa mga Problema sa Simbahan</w:t>
        </w:r>
        <w:r>
          <w:rPr>
            <w:noProof/>
            <w:webHidden/>
          </w:rPr>
          <w:tab/>
        </w:r>
        <w:r>
          <w:rPr>
            <w:noProof/>
            <w:webHidden/>
          </w:rPr>
          <w:fldChar w:fldCharType="begin"/>
        </w:r>
        <w:r>
          <w:rPr>
            <w:noProof/>
            <w:webHidden/>
          </w:rPr>
          <w:instrText xml:space="preserve"> PAGEREF _Toc225094982 \h </w:instrText>
        </w:r>
        <w:r>
          <w:rPr>
            <w:noProof/>
            <w:webHidden/>
          </w:rPr>
          <w:fldChar w:fldCharType="separate"/>
        </w:r>
        <w:r>
          <w:rPr>
            <w:noProof/>
            <w:webHidden/>
          </w:rPr>
          <w:t>153</w:t>
        </w:r>
        <w:r>
          <w:rPr>
            <w:noProof/>
            <w:webHidden/>
          </w:rPr>
          <w:fldChar w:fldCharType="end"/>
        </w:r>
      </w:hyperlink>
    </w:p>
    <w:p w:rsidR="00933FB3" w:rsidRDefault="00933FB3" w14:paraId="7DD2A643" w14:textId="7BCE5F83">
      <w:pPr>
        <w:pStyle w:val="TOC4"/>
        <w:tabs>
          <w:tab w:val="right" w:leader="dot" w:pos="10790"/>
        </w:tabs>
        <w:rPr>
          <w:rFonts w:eastAsiaTheme="minorEastAsia" w:cstheme="minorBidi"/>
          <w:noProof/>
          <w:kern w:val="2"/>
          <w:sz w:val="24"/>
          <w:szCs w:val="24"/>
          <w14:ligatures w14:val="standardContextual"/>
        </w:rPr>
      </w:pPr>
      <w:hyperlink w:history="1" w:anchor="_Toc225094983">
        <w:r w:rsidRPr="0002665B">
          <w:rPr>
            <w:rStyle w:val="Hyperlink"/>
            <w:noProof/>
            <w:lang w:val="ru-RU"/>
          </w:rPr>
          <w:t xml:space="preserve">Mahitungod sa Halangdong Katungdanan ug Kaluho sa Tawo</w:t>
        </w:r>
        <w:r>
          <w:rPr>
            <w:noProof/>
            <w:webHidden/>
          </w:rPr>
          <w:tab/>
        </w:r>
        <w:r>
          <w:rPr>
            <w:noProof/>
            <w:webHidden/>
          </w:rPr>
          <w:fldChar w:fldCharType="begin"/>
        </w:r>
        <w:r>
          <w:rPr>
            <w:noProof/>
            <w:webHidden/>
          </w:rPr>
          <w:instrText xml:space="preserve"> PAGEREF _Toc225094983 \h </w:instrText>
        </w:r>
        <w:r>
          <w:rPr>
            <w:noProof/>
            <w:webHidden/>
          </w:rPr>
          <w:fldChar w:fldCharType="separate"/>
        </w:r>
        <w:r>
          <w:rPr>
            <w:noProof/>
            <w:webHidden/>
          </w:rPr>
          <w:t>154</w:t>
        </w:r>
        <w:r>
          <w:rPr>
            <w:noProof/>
            <w:webHidden/>
          </w:rPr>
          <w:fldChar w:fldCharType="end"/>
        </w:r>
      </w:hyperlink>
    </w:p>
    <w:p w:rsidR="00933FB3" w:rsidRDefault="00933FB3" w14:paraId="15415F83" w14:textId="3D7C6F7F">
      <w:pPr>
        <w:pStyle w:val="TOC4"/>
        <w:tabs>
          <w:tab w:val="right" w:leader="dot" w:pos="10790"/>
        </w:tabs>
        <w:rPr>
          <w:rFonts w:eastAsiaTheme="minorEastAsia" w:cstheme="minorBidi"/>
          <w:noProof/>
          <w:kern w:val="2"/>
          <w:sz w:val="24"/>
          <w:szCs w:val="24"/>
          <w14:ligatures w14:val="standardContextual"/>
        </w:rPr>
      </w:pPr>
      <w:hyperlink w:history="1" w:anchor="_Toc225094984">
        <w:r w:rsidRPr="0002665B">
          <w:rPr>
            <w:rStyle w:val="Hyperlink"/>
            <w:noProof/>
            <w:lang w:val="ru-RU"/>
          </w:rPr>
          <w:t xml:space="preserve">Giunsa pagdumala ang Simbahan</w:t>
        </w:r>
        <w:r>
          <w:rPr>
            <w:noProof/>
            <w:webHidden/>
          </w:rPr>
          <w:tab/>
        </w:r>
        <w:r>
          <w:rPr>
            <w:noProof/>
            <w:webHidden/>
          </w:rPr>
          <w:fldChar w:fldCharType="begin"/>
        </w:r>
        <w:r>
          <w:rPr>
            <w:noProof/>
            <w:webHidden/>
          </w:rPr>
          <w:instrText xml:space="preserve"> PAGEREF _Toc225094984 \h </w:instrText>
        </w:r>
        <w:r>
          <w:rPr>
            <w:noProof/>
            <w:webHidden/>
          </w:rPr>
          <w:fldChar w:fldCharType="separate"/>
        </w:r>
        <w:r>
          <w:rPr>
            <w:noProof/>
            <w:webHidden/>
          </w:rPr>
          <w:t>156</w:t>
        </w:r>
        <w:r>
          <w:rPr>
            <w:noProof/>
            <w:webHidden/>
          </w:rPr>
          <w:fldChar w:fldCharType="end"/>
        </w:r>
      </w:hyperlink>
    </w:p>
    <w:p w:rsidR="00933FB3" w:rsidRDefault="00933FB3" w14:paraId="07F9F225" w14:textId="275A466A">
      <w:pPr>
        <w:pStyle w:val="TOC4"/>
        <w:tabs>
          <w:tab w:val="right" w:leader="dot" w:pos="10790"/>
        </w:tabs>
        <w:rPr>
          <w:rFonts w:eastAsiaTheme="minorEastAsia" w:cstheme="minorBidi"/>
          <w:noProof/>
          <w:kern w:val="2"/>
          <w:sz w:val="24"/>
          <w:szCs w:val="24"/>
          <w14:ligatures w14:val="standardContextual"/>
        </w:rPr>
      </w:pPr>
      <w:hyperlink w:history="1" w:anchor="_Toc225094985">
        <w:r w:rsidRPr="0002665B">
          <w:rPr>
            <w:rStyle w:val="Hyperlink"/>
            <w:noProof/>
            <w:lang w:val="ru-RU"/>
          </w:rPr>
          <w:t xml:space="preserve">Ang Banal nga Liturhiya</w:t>
        </w:r>
        <w:r>
          <w:rPr>
            <w:noProof/>
            <w:webHidden/>
          </w:rPr>
          <w:tab/>
        </w:r>
        <w:r>
          <w:rPr>
            <w:noProof/>
            <w:webHidden/>
          </w:rPr>
          <w:fldChar w:fldCharType="begin"/>
        </w:r>
        <w:r>
          <w:rPr>
            <w:noProof/>
            <w:webHidden/>
          </w:rPr>
          <w:instrText xml:space="preserve"> PAGEREF _Toc225094985 \h </w:instrText>
        </w:r>
        <w:r>
          <w:rPr>
            <w:noProof/>
            <w:webHidden/>
          </w:rPr>
          <w:fldChar w:fldCharType="separate"/>
        </w:r>
        <w:r>
          <w:rPr>
            <w:noProof/>
            <w:webHidden/>
          </w:rPr>
          <w:t>157</w:t>
        </w:r>
        <w:r>
          <w:rPr>
            <w:noProof/>
            <w:webHidden/>
          </w:rPr>
          <w:fldChar w:fldCharType="end"/>
        </w:r>
      </w:hyperlink>
    </w:p>
    <w:p w:rsidR="00933FB3" w:rsidRDefault="00933FB3" w14:paraId="1ACB28D8" w14:textId="7DA84E02">
      <w:pPr>
        <w:pStyle w:val="TOC3"/>
        <w:tabs>
          <w:tab w:val="right" w:leader="dot" w:pos="10790"/>
        </w:tabs>
        <w:rPr>
          <w:rFonts w:eastAsiaTheme="minorEastAsia" w:cstheme="minorBidi"/>
          <w:noProof/>
          <w:kern w:val="2"/>
          <w:sz w:val="24"/>
          <w:szCs w:val="24"/>
          <w14:ligatures w14:val="standardContextual"/>
        </w:rPr>
      </w:pPr>
      <w:hyperlink w:history="1" w:anchor="_Toc225094986">
        <w:r w:rsidRPr="0002665B">
          <w:rPr>
            <w:rStyle w:val="Hyperlink"/>
            <w:noProof/>
            <w:lang w:val="ru-RU"/>
          </w:rPr>
          <w:t xml:space="preserve">Kapitulo 3.  Mahitungod sa mga Pista ug mga Piyesta Publiko</w:t>
        </w:r>
        <w:r>
          <w:rPr>
            <w:noProof/>
            <w:webHidden/>
          </w:rPr>
          <w:tab/>
        </w:r>
        <w:r>
          <w:rPr>
            <w:noProof/>
            <w:webHidden/>
          </w:rPr>
          <w:fldChar w:fldCharType="begin"/>
        </w:r>
        <w:r>
          <w:rPr>
            <w:noProof/>
            <w:webHidden/>
          </w:rPr>
          <w:instrText xml:space="preserve"> PAGEREF _Toc225094986 \h </w:instrText>
        </w:r>
        <w:r>
          <w:rPr>
            <w:noProof/>
            <w:webHidden/>
          </w:rPr>
          <w:fldChar w:fldCharType="separate"/>
        </w:r>
        <w:r>
          <w:rPr>
            <w:noProof/>
            <w:webHidden/>
          </w:rPr>
          <w:t>159</w:t>
        </w:r>
        <w:r>
          <w:rPr>
            <w:noProof/>
            <w:webHidden/>
          </w:rPr>
          <w:fldChar w:fldCharType="end"/>
        </w:r>
      </w:hyperlink>
    </w:p>
    <w:p w:rsidR="00933FB3" w:rsidRDefault="00933FB3" w14:paraId="7EEAB12B" w14:textId="06DCE135">
      <w:pPr>
        <w:pStyle w:val="TOC4"/>
        <w:tabs>
          <w:tab w:val="right" w:leader="dot" w:pos="10790"/>
        </w:tabs>
        <w:rPr>
          <w:rFonts w:eastAsiaTheme="minorEastAsia" w:cstheme="minorBidi"/>
          <w:noProof/>
          <w:kern w:val="2"/>
          <w:sz w:val="24"/>
          <w:szCs w:val="24"/>
          <w14:ligatures w14:val="standardContextual"/>
        </w:rPr>
      </w:pPr>
      <w:hyperlink w:history="1" w:anchor="_Toc225094987">
        <w:r w:rsidRPr="0002665B">
          <w:rPr>
            <w:rStyle w:val="Hyperlink"/>
            <w:i/>
            <w:iCs/>
            <w:noProof/>
            <w:lang w:val="ru-RU"/>
          </w:rPr>
          <w:t xml:space="preserve">"Kita, ang mga matinud-anon, sa espirituhanong pista magsaulog"</w:t>
        </w:r>
        <w:r>
          <w:rPr>
            <w:noProof/>
            <w:webHidden/>
          </w:rPr>
          <w:tab/>
        </w:r>
        <w:r>
          <w:rPr>
            <w:noProof/>
            <w:webHidden/>
          </w:rPr>
          <w:fldChar w:fldCharType="begin"/>
        </w:r>
        <w:r>
          <w:rPr>
            <w:noProof/>
            <w:webHidden/>
          </w:rPr>
          <w:instrText xml:space="preserve"> PAGEREF _Toc225094987 \h </w:instrText>
        </w:r>
        <w:r>
          <w:rPr>
            <w:noProof/>
            <w:webHidden/>
          </w:rPr>
          <w:fldChar w:fldCharType="separate"/>
        </w:r>
        <w:r>
          <w:rPr>
            <w:noProof/>
            <w:webHidden/>
          </w:rPr>
          <w:t>160</w:t>
        </w:r>
        <w:r>
          <w:rPr>
            <w:noProof/>
            <w:webHidden/>
          </w:rPr>
          <w:fldChar w:fldCharType="end"/>
        </w:r>
      </w:hyperlink>
    </w:p>
    <w:p w:rsidR="00933FB3" w:rsidRDefault="00933FB3" w14:paraId="0C9BC280" w14:textId="55A13F14">
      <w:pPr>
        <w:pStyle w:val="TOC4"/>
        <w:tabs>
          <w:tab w:val="right" w:leader="dot" w:pos="10790"/>
        </w:tabs>
        <w:rPr>
          <w:rFonts w:eastAsiaTheme="minorEastAsia" w:cstheme="minorBidi"/>
          <w:noProof/>
          <w:kern w:val="2"/>
          <w:sz w:val="24"/>
          <w:szCs w:val="24"/>
          <w14:ligatures w14:val="standardContextual"/>
        </w:rPr>
      </w:pPr>
      <w:hyperlink w:history="1" w:anchor="_Toc225094988">
        <w:r w:rsidRPr="0002665B">
          <w:rPr>
            <w:rStyle w:val="Hyperlink"/>
            <w:noProof/>
            <w:lang w:val="ru-RU"/>
          </w:rPr>
          <w:t xml:space="preserve">"Mas maayo ang gamay para sa matarong..."</w:t>
        </w:r>
        <w:r>
          <w:rPr>
            <w:noProof/>
            <w:webHidden/>
          </w:rPr>
          <w:tab/>
        </w:r>
        <w:r>
          <w:rPr>
            <w:noProof/>
            <w:webHidden/>
          </w:rPr>
          <w:fldChar w:fldCharType="begin"/>
        </w:r>
        <w:r>
          <w:rPr>
            <w:noProof/>
            <w:webHidden/>
          </w:rPr>
          <w:instrText xml:space="preserve"> PAGEREF _Toc225094988 \h </w:instrText>
        </w:r>
        <w:r>
          <w:rPr>
            <w:noProof/>
            <w:webHidden/>
          </w:rPr>
          <w:fldChar w:fldCharType="separate"/>
        </w:r>
        <w:r>
          <w:rPr>
            <w:noProof/>
            <w:webHidden/>
          </w:rPr>
          <w:t>161</w:t>
        </w:r>
        <w:r>
          <w:rPr>
            <w:noProof/>
            <w:webHidden/>
          </w:rPr>
          <w:fldChar w:fldCharType="end"/>
        </w:r>
      </w:hyperlink>
    </w:p>
    <w:p w:rsidR="00933FB3" w:rsidRDefault="00933FB3" w14:paraId="4E814FFD" w14:textId="161CDBD5">
      <w:pPr>
        <w:pStyle w:val="TOC4"/>
        <w:tabs>
          <w:tab w:val="right" w:leader="dot" w:pos="10790"/>
        </w:tabs>
        <w:rPr>
          <w:rFonts w:eastAsiaTheme="minorEastAsia" w:cstheme="minorBidi"/>
          <w:noProof/>
          <w:kern w:val="2"/>
          <w:sz w:val="24"/>
          <w:szCs w:val="24"/>
          <w14:ligatures w14:val="standardContextual"/>
        </w:rPr>
      </w:pPr>
      <w:hyperlink w:history="1" w:anchor="_Toc225094989">
        <w:r w:rsidRPr="0002665B">
          <w:rPr>
            <w:rStyle w:val="Hyperlink"/>
            <w:noProof/>
            <w:lang w:val="ru-RU"/>
          </w:rPr>
          <w:t xml:space="preserve">Ang mga tawo nagtrabaho sa Domingo ug sa mga pista, ug mga kalisdanan moabot kanila</w:t>
        </w:r>
        <w:r>
          <w:rPr>
            <w:noProof/>
            <w:webHidden/>
          </w:rPr>
          <w:tab/>
        </w:r>
        <w:r>
          <w:rPr>
            <w:noProof/>
            <w:webHidden/>
          </w:rPr>
          <w:fldChar w:fldCharType="begin"/>
        </w:r>
        <w:r>
          <w:rPr>
            <w:noProof/>
            <w:webHidden/>
          </w:rPr>
          <w:instrText xml:space="preserve"> PAGEREF _Toc225094989 \h </w:instrText>
        </w:r>
        <w:r>
          <w:rPr>
            <w:noProof/>
            <w:webHidden/>
          </w:rPr>
          <w:fldChar w:fldCharType="separate"/>
        </w:r>
        <w:r>
          <w:rPr>
            <w:noProof/>
            <w:webHidden/>
          </w:rPr>
          <w:t>164</w:t>
        </w:r>
        <w:r>
          <w:rPr>
            <w:noProof/>
            <w:webHidden/>
          </w:rPr>
          <w:fldChar w:fldCharType="end"/>
        </w:r>
      </w:hyperlink>
    </w:p>
    <w:p w:rsidR="00933FB3" w:rsidRDefault="00933FB3" w14:paraId="51E66C2F" w14:textId="299297B5">
      <w:pPr>
        <w:pStyle w:val="TOC3"/>
        <w:tabs>
          <w:tab w:val="right" w:leader="dot" w:pos="10790"/>
        </w:tabs>
        <w:rPr>
          <w:rFonts w:eastAsiaTheme="minorEastAsia" w:cstheme="minorBidi"/>
          <w:noProof/>
          <w:kern w:val="2"/>
          <w:sz w:val="24"/>
          <w:szCs w:val="24"/>
          <w14:ligatures w14:val="standardContextual"/>
        </w:rPr>
      </w:pPr>
      <w:hyperlink w:history="1" w:anchor="_Toc225094990">
        <w:r w:rsidRPr="0002665B">
          <w:rPr>
            <w:rStyle w:val="Hyperlink"/>
            <w:noProof/>
            <w:lang w:val="ru-RU"/>
          </w:rPr>
          <w:t xml:space="preserve">Kapitulo 4.  Mahitungod sa Ortodoksong Tradisyon</w:t>
        </w:r>
        <w:r>
          <w:rPr>
            <w:noProof/>
            <w:webHidden/>
          </w:rPr>
          <w:tab/>
        </w:r>
        <w:r>
          <w:rPr>
            <w:noProof/>
            <w:webHidden/>
          </w:rPr>
          <w:fldChar w:fldCharType="begin"/>
        </w:r>
        <w:r>
          <w:rPr>
            <w:noProof/>
            <w:webHidden/>
          </w:rPr>
          <w:instrText xml:space="preserve"> PAGEREF _Toc225094990 \h </w:instrText>
        </w:r>
        <w:r>
          <w:rPr>
            <w:noProof/>
            <w:webHidden/>
          </w:rPr>
          <w:fldChar w:fldCharType="separate"/>
        </w:r>
        <w:r>
          <w:rPr>
            <w:noProof/>
            <w:webHidden/>
          </w:rPr>
          <w:t>164</w:t>
        </w:r>
        <w:r>
          <w:rPr>
            <w:noProof/>
            <w:webHidden/>
          </w:rPr>
          <w:fldChar w:fldCharType="end"/>
        </w:r>
      </w:hyperlink>
    </w:p>
    <w:p w:rsidR="00933FB3" w:rsidRDefault="00933FB3" w14:paraId="0FD127A9" w14:textId="69C60FD8">
      <w:pPr>
        <w:pStyle w:val="TOC4"/>
        <w:tabs>
          <w:tab w:val="right" w:leader="dot" w:pos="10790"/>
        </w:tabs>
        <w:rPr>
          <w:rFonts w:eastAsiaTheme="minorEastAsia" w:cstheme="minorBidi"/>
          <w:noProof/>
          <w:kern w:val="2"/>
          <w:sz w:val="24"/>
          <w:szCs w:val="24"/>
          <w14:ligatures w14:val="standardContextual"/>
        </w:rPr>
      </w:pPr>
      <w:hyperlink w:history="1" w:anchor="_Toc225094991">
        <w:r w:rsidRPr="0002665B">
          <w:rPr>
            <w:rStyle w:val="Hyperlink"/>
            <w:i/>
            <w:iCs/>
            <w:noProof/>
            <w:lang w:val="ru-RU"/>
          </w:rPr>
          <w:t xml:space="preserve">"Si Hesukristo mao gihapon gahapon, karon ug hangtod sa walay katapusan"</w:t>
        </w:r>
        <w:r>
          <w:rPr>
            <w:noProof/>
            <w:webHidden/>
          </w:rPr>
          <w:tab/>
        </w:r>
        <w:r>
          <w:rPr>
            <w:noProof/>
            <w:webHidden/>
          </w:rPr>
          <w:fldChar w:fldCharType="begin"/>
        </w:r>
        <w:r>
          <w:rPr>
            <w:noProof/>
            <w:webHidden/>
          </w:rPr>
          <w:instrText xml:space="preserve"> PAGEREF _Toc225094991 \h </w:instrText>
        </w:r>
        <w:r>
          <w:rPr>
            <w:noProof/>
            <w:webHidden/>
          </w:rPr>
          <w:fldChar w:fldCharType="separate"/>
        </w:r>
        <w:r>
          <w:rPr>
            <w:noProof/>
            <w:webHidden/>
          </w:rPr>
          <w:t>164</w:t>
        </w:r>
        <w:r>
          <w:rPr>
            <w:noProof/>
            <w:webHidden/>
          </w:rPr>
          <w:fldChar w:fldCharType="end"/>
        </w:r>
      </w:hyperlink>
    </w:p>
    <w:p w:rsidR="00933FB3" w:rsidRDefault="00933FB3" w14:paraId="65EB370A" w14:textId="2936B2AE">
      <w:pPr>
        <w:pStyle w:val="TOC4"/>
        <w:tabs>
          <w:tab w:val="right" w:leader="dot" w:pos="10790"/>
        </w:tabs>
        <w:rPr>
          <w:rFonts w:eastAsiaTheme="minorEastAsia" w:cstheme="minorBidi"/>
          <w:noProof/>
          <w:kern w:val="2"/>
          <w:sz w:val="24"/>
          <w:szCs w:val="24"/>
          <w14:ligatures w14:val="standardContextual"/>
        </w:rPr>
      </w:pPr>
      <w:hyperlink w:history="1" w:anchor="_Toc225094992">
        <w:r w:rsidRPr="0002665B">
          <w:rPr>
            <w:rStyle w:val="Hyperlink"/>
            <w:noProof/>
            <w:lang w:val="ru-RU"/>
          </w:rPr>
          <w:t xml:space="preserve">Pagrespeto sa Tradisyon</w:t>
        </w:r>
        <w:r>
          <w:rPr>
            <w:noProof/>
            <w:webHidden/>
          </w:rPr>
          <w:tab/>
        </w:r>
        <w:r>
          <w:rPr>
            <w:noProof/>
            <w:webHidden/>
          </w:rPr>
          <w:fldChar w:fldCharType="begin"/>
        </w:r>
        <w:r>
          <w:rPr>
            <w:noProof/>
            <w:webHidden/>
          </w:rPr>
          <w:instrText xml:space="preserve"> PAGEREF _Toc225094992 \h </w:instrText>
        </w:r>
        <w:r>
          <w:rPr>
            <w:noProof/>
            <w:webHidden/>
          </w:rPr>
          <w:fldChar w:fldCharType="separate"/>
        </w:r>
        <w:r>
          <w:rPr>
            <w:noProof/>
            <w:webHidden/>
          </w:rPr>
          <w:t>165</w:t>
        </w:r>
        <w:r>
          <w:rPr>
            <w:noProof/>
            <w:webHidden/>
          </w:rPr>
          <w:fldChar w:fldCharType="end"/>
        </w:r>
      </w:hyperlink>
    </w:p>
    <w:p w:rsidR="00933FB3" w:rsidRDefault="00933FB3" w14:paraId="0BAB60C3" w14:textId="499D2C54">
      <w:pPr>
        <w:pStyle w:val="TOC4"/>
        <w:tabs>
          <w:tab w:val="right" w:leader="dot" w:pos="10790"/>
        </w:tabs>
        <w:rPr>
          <w:rFonts w:eastAsiaTheme="minorEastAsia" w:cstheme="minorBidi"/>
          <w:noProof/>
          <w:kern w:val="2"/>
          <w:sz w:val="24"/>
          <w:szCs w:val="24"/>
          <w14:ligatures w14:val="standardContextual"/>
        </w:rPr>
      </w:pPr>
      <w:hyperlink w:history="1" w:anchor="_Toc225094993">
        <w:r w:rsidRPr="0002665B">
          <w:rPr>
            <w:rStyle w:val="Hyperlink"/>
            <w:noProof/>
            <w:lang w:val="ru-RU"/>
          </w:rPr>
          <w:t xml:space="preserve">Panalipda nato sa kinabuhi sa monghe ang mga butang nga nasulayan na sa kasinatian</w:t>
        </w:r>
        <w:r>
          <w:rPr>
            <w:noProof/>
            <w:webHidden/>
          </w:rPr>
          <w:tab/>
        </w:r>
        <w:r>
          <w:rPr>
            <w:noProof/>
            <w:webHidden/>
          </w:rPr>
          <w:fldChar w:fldCharType="begin"/>
        </w:r>
        <w:r>
          <w:rPr>
            <w:noProof/>
            <w:webHidden/>
          </w:rPr>
          <w:instrText xml:space="preserve"> PAGEREF _Toc225094993 \h </w:instrText>
        </w:r>
        <w:r>
          <w:rPr>
            <w:noProof/>
            <w:webHidden/>
          </w:rPr>
          <w:fldChar w:fldCharType="separate"/>
        </w:r>
        <w:r>
          <w:rPr>
            <w:noProof/>
            <w:webHidden/>
          </w:rPr>
          <w:t>167</w:t>
        </w:r>
        <w:r>
          <w:rPr>
            <w:noProof/>
            <w:webHidden/>
          </w:rPr>
          <w:fldChar w:fldCharType="end"/>
        </w:r>
      </w:hyperlink>
    </w:p>
    <w:p w:rsidR="00933FB3" w:rsidRDefault="00933FB3" w14:paraId="48ABE26B" w14:textId="624F0293">
      <w:pPr>
        <w:pStyle w:val="TOC4"/>
        <w:tabs>
          <w:tab w:val="right" w:leader="dot" w:pos="10790"/>
        </w:tabs>
        <w:rPr>
          <w:rFonts w:eastAsiaTheme="minorEastAsia" w:cstheme="minorBidi"/>
          <w:noProof/>
          <w:kern w:val="2"/>
          <w:sz w:val="24"/>
          <w:szCs w:val="24"/>
          <w14:ligatures w14:val="standardContextual"/>
        </w:rPr>
      </w:pPr>
      <w:hyperlink w:history="1" w:anchor="_Toc225094994">
        <w:r w:rsidRPr="0002665B">
          <w:rPr>
            <w:rStyle w:val="Hyperlink"/>
            <w:noProof/>
            <w:lang w:val="ru-RU"/>
          </w:rPr>
          <w:t xml:space="preserve">Mobalik ang mga tawo sa karaang mga pamaagi</w:t>
        </w:r>
        <w:r>
          <w:rPr>
            <w:noProof/>
            <w:webHidden/>
          </w:rPr>
          <w:tab/>
        </w:r>
        <w:r>
          <w:rPr>
            <w:noProof/>
            <w:webHidden/>
          </w:rPr>
          <w:fldChar w:fldCharType="begin"/>
        </w:r>
        <w:r>
          <w:rPr>
            <w:noProof/>
            <w:webHidden/>
          </w:rPr>
          <w:instrText xml:space="preserve"> PAGEREF _Toc225094994 \h </w:instrText>
        </w:r>
        <w:r>
          <w:rPr>
            <w:noProof/>
            <w:webHidden/>
          </w:rPr>
          <w:fldChar w:fldCharType="separate"/>
        </w:r>
        <w:r>
          <w:rPr>
            <w:noProof/>
            <w:webHidden/>
          </w:rPr>
          <w:t>169</w:t>
        </w:r>
        <w:r>
          <w:rPr>
            <w:noProof/>
            <w:webHidden/>
          </w:rPr>
          <w:fldChar w:fldCharType="end"/>
        </w:r>
      </w:hyperlink>
    </w:p>
    <w:p w:rsidR="00933FB3" w:rsidRDefault="00933FB3" w14:paraId="051A0AF3" w14:textId="2B563566">
      <w:pPr>
        <w:pStyle w:val="TOC4"/>
        <w:tabs>
          <w:tab w:val="right" w:leader="dot" w:pos="10790"/>
        </w:tabs>
        <w:rPr>
          <w:rFonts w:eastAsiaTheme="minorEastAsia" w:cstheme="minorBidi"/>
          <w:noProof/>
          <w:kern w:val="2"/>
          <w:sz w:val="24"/>
          <w:szCs w:val="24"/>
          <w14:ligatures w14:val="standardContextual"/>
        </w:rPr>
      </w:pPr>
      <w:hyperlink w:history="1" w:anchor="_Toc225094995">
        <w:r w:rsidRPr="0002665B">
          <w:rPr>
            <w:rStyle w:val="Hyperlink"/>
            <w:noProof/>
            <w:lang w:val="ru-RU"/>
          </w:rPr>
          <w:t xml:space="preserve">Kung walay pagtuo, dili makabarog ang kalibutan</w:t>
        </w:r>
        <w:r>
          <w:rPr>
            <w:noProof/>
            <w:webHidden/>
          </w:rPr>
          <w:tab/>
        </w:r>
        <w:r>
          <w:rPr>
            <w:noProof/>
            <w:webHidden/>
          </w:rPr>
          <w:fldChar w:fldCharType="begin"/>
        </w:r>
        <w:r>
          <w:rPr>
            <w:noProof/>
            <w:webHidden/>
          </w:rPr>
          <w:instrText xml:space="preserve"> PAGEREF _Toc225094995 \h </w:instrText>
        </w:r>
        <w:r>
          <w:rPr>
            <w:noProof/>
            <w:webHidden/>
          </w:rPr>
          <w:fldChar w:fldCharType="separate"/>
        </w:r>
        <w:r>
          <w:rPr>
            <w:noProof/>
            <w:webHidden/>
          </w:rPr>
          <w:t>170</w:t>
        </w:r>
        <w:r>
          <w:rPr>
            <w:noProof/>
            <w:webHidden/>
          </w:rPr>
          <w:fldChar w:fldCharType="end"/>
        </w:r>
      </w:hyperlink>
    </w:p>
    <w:p w:rsidR="00933FB3" w:rsidRDefault="00933FB3" w14:paraId="5322CB37" w14:textId="543F0829">
      <w:pPr>
        <w:pStyle w:val="TOC4"/>
        <w:tabs>
          <w:tab w:val="right" w:leader="dot" w:pos="10790"/>
        </w:tabs>
        <w:rPr>
          <w:rFonts w:eastAsiaTheme="minorEastAsia" w:cstheme="minorBidi"/>
          <w:noProof/>
          <w:kern w:val="2"/>
          <w:sz w:val="24"/>
          <w:szCs w:val="24"/>
          <w14:ligatures w14:val="standardContextual"/>
        </w:rPr>
      </w:pPr>
      <w:hyperlink w:history="1" w:anchor="_Toc225094996">
        <w:r w:rsidRPr="0002665B">
          <w:rPr>
            <w:rStyle w:val="Hyperlink"/>
            <w:noProof/>
            <w:lang w:val="ru-RU"/>
          </w:rPr>
          <w:t xml:space="preserve">Kinahanglan nga mobiya kita og lig-on nga Tradisyon</w:t>
        </w:r>
        <w:r>
          <w:rPr>
            <w:noProof/>
            <w:webHidden/>
          </w:rPr>
          <w:tab/>
        </w:r>
        <w:r>
          <w:rPr>
            <w:noProof/>
            <w:webHidden/>
          </w:rPr>
          <w:fldChar w:fldCharType="begin"/>
        </w:r>
        <w:r>
          <w:rPr>
            <w:noProof/>
            <w:webHidden/>
          </w:rPr>
          <w:instrText xml:space="preserve"> PAGEREF _Toc225094996 \h </w:instrText>
        </w:r>
        <w:r>
          <w:rPr>
            <w:noProof/>
            <w:webHidden/>
          </w:rPr>
          <w:fldChar w:fldCharType="separate"/>
        </w:r>
        <w:r>
          <w:rPr>
            <w:noProof/>
            <w:webHidden/>
          </w:rPr>
          <w:t>171</w:t>
        </w:r>
        <w:r>
          <w:rPr>
            <w:noProof/>
            <w:webHidden/>
          </w:rPr>
          <w:fldChar w:fldCharType="end"/>
        </w:r>
      </w:hyperlink>
    </w:p>
    <w:p w:rsidRPr="00347B46" w:rsidR="00347B46" w:rsidP="00347B46" w:rsidRDefault="00933FB3" w14:paraId="032EF8FB" w14:textId="1128F7D2">
      <w:pPr>
        <w:rPr>
          <w:sz w:val="28"/>
          <w:szCs w:val="24"/>
          <w:lang w:val="ru-RU"/>
        </w:rPr>
      </w:pPr>
      <w:r>
        <w:fldChar w:fldCharType="end"/>
      </w:r>
      <w:r w:rsidR="00000000">
        <w:rPr>
          <w:sz w:val="28"/>
          <w:szCs w:val="24"/>
          <w:lang w:val="ru-RU"/>
        </w:rPr>
        <w:pict w14:anchorId="125A4EEC">
          <v:rect id="_x0000_i1034" style="width:0;height:1.5pt" o:hr="t" o:hrstd="t" o:hralign="center" fillcolor="#a0a0a0" stroked="f"/>
        </w:pict>
      </w:r>
    </w:p>
    <w:p w:rsidRPr="00347B46" w:rsidR="00347B46" w:rsidP="00347B46" w:rsidRDefault="00347B46" w14:paraId="3976509C" w14:textId="77777777"/>
    <w:p w:rsidRPr="00C84680" w:rsidR="005C3FC8" w:rsidRDefault="002F08DD" w14:paraId="4B77FEF7" w14:textId="61FF1DDD">
      <w:pPr>
        <w:pStyle w:val="Heading2"/>
        <w:keepNext w:val="0"/>
        <w:spacing w:before="390" w:after="240"/>
        <w:rPr>
          <w:lang w:val="ru-RU"/>
        </w:rPr>
      </w:pPr>
      <w:bookmarkStart w:name="_Toc196745335" w:id="0"/>
      <w:bookmarkStart w:name="_Toc196745492" w:id="1"/>
      <w:bookmarkStart w:name="_Toc225094846" w:id="2"/>
      <w:r w:rsidRPr="00C84680">
        <w:rPr>
          <w:lang w:val="ru-RU"/>
        </w:rPr>
        <w:t xml:space="preserve">Nota sa Biograpiya</w:t>
      </w:r>
      <w:bookmarkEnd w:id="0"/>
      <w:bookmarkEnd w:id="1"/>
      <w:bookmarkEnd w:id="2"/>
    </w:p>
    <w:p w:rsidRPr="00A636D3" w:rsidR="005C3FC8" w:rsidP="00A636D3" w:rsidRDefault="00BF6B1D" w14:paraId="557D2478" w14:textId="01A526AF">
      <w:pPr>
        <w:pStyle w:val="paragraph"/>
        <w:spacing w:before="30" w:after="30"/>
        <w:ind w:start="60" w:end="60" w:firstLine="0"/>
        <w:rPr>
          <w:lang w:val="ru-RU"/>
        </w:rPr>
      </w:pPr>
      <w:r w:rsidRPr="00A636D3">
        <w:rPr>
          <w:lang w:val="ru-RU"/>
        </w:rPr>
        <w:t xml:space="preserve">Ang Banal nga Elder Paisios (nga natawo nga Arsenios Eznipedis) natawo niadtong 25 Hulyo 1924 (sumala sa karaang estilo) sa baryo sa Farasy, sa Kapadokya (Asia Minor). Sa panahon sa Pagbinayloay sa Populasyon</w:t>
      </w:r>
      <w:r w:rsidR="000534FA">
        <w:rPr>
          <w:rStyle w:val="FootnoteReference"/>
          <w:lang w:val="ru-RU"/>
        </w:rPr>
        <w:footnoteReference w:id="1"/>
      </w:r>
      <w:r w:rsidRPr="00A636D3">
        <w:rPr>
          <w:lang w:val="ru-RU"/>
        </w:rPr>
        <w:t xml:space="preserve"> , gidala siya sa Gresya isip usa ka sanggol. Ang iyang mga ginikanan mipuyo sa gamay nga lungsod sa Konitsa, diin nagdako ang umaabot nga Elder ug nakadawat sa iyang unang edukasyon.</w:t>
      </w:r>
    </w:p>
    <w:p w:rsidRPr="00A636D3" w:rsidR="005C3FC8" w:rsidRDefault="00BF6B1D" w14:paraId="3CECE829" w14:textId="3E05533E">
      <w:pPr>
        <w:pStyle w:val="paragraph"/>
        <w:spacing w:before="30" w:after="30"/>
        <w:ind w:start="60" w:end="60"/>
        <w:rPr>
          <w:lang w:val="ru-RU"/>
        </w:rPr>
      </w:pPr>
      <w:r w:rsidR="0087568D">
        <w:rPr>
          <w:rStyle w:val="FootnoteReference"/>
          <w:lang w:val="ru-RU"/>
        </w:rPr>
        <w:footnoteReference w:id="2"/>
      </w:r>
      <w:r w:rsidRPr="00A636D3">
        <w:rPr>
          <w:lang w:val="ru-RU"/>
        </w:rPr>
        <w:t xml:space="preserve">Gikan pa sa iyang pagkabata, nagpuyo si Arsenius isip usa ka asketiko. Nalipay siya sa pagbasa sa Mga Kinabuhi sa mga Santo, naningkamot uban sa dakong kadasig, katingalahang pagkasigasig, ug katingalahang dedikasyon nga walay pagkompromiso aron gayaran ang ilang mga buhat. Gidedeikar niya ang iyang kaugalingon sa walay hunong nga pag-ampo ug, sa samang higayon, naningkamot siya nga tukiron ang gugma ug pagpaubos sa iyang kaugalingon. Sa pagkabatan-on, nakat-on siya sa pagkahoy, nga gusto usab nga sama kang Kristo niini. Sa pagsugod sa Gubat Sibil sa Gresya (1944–1948), </w:t>
      </w:r>
      <w:r w:rsidRPr="00A636D3">
        <w:rPr>
          <w:lang w:val="ru-RU"/>
        </w:rPr>
        <w:t xml:space="preserve">gipatawag si Arsenios Eznepidis sa aktibong kasundalohan, gisagdan isip radio operator ug nagserbisyo sa iyang nasud sulod sa tulo ka tuig ug tunga. Sa kasundalohan, gipadayon niya ang iyang asetikong pamaagi sa kinabuhi, ug napailaila siya tungod sa iyang kaisog, paghalad sa kaugalingon, hataas nga Kristohanong moralidad ug daghang mga talento.</w:t>
      </w:r>
    </w:p>
    <w:p w:rsidRPr="00A636D3" w:rsidR="005C3FC8" w:rsidRDefault="00BF6B1D" w14:paraId="67933B31" w14:textId="77777777">
      <w:pPr>
        <w:pStyle w:val="paragraph"/>
        <w:spacing w:before="30" w:after="30"/>
        <w:ind w:start="60" w:end="60"/>
        <w:rPr>
          <w:lang w:val="ru-RU"/>
        </w:rPr>
      </w:pPr>
      <w:r w:rsidRPr="00A636D3">
        <w:rPr>
          <w:lang w:val="ru-RU"/>
        </w:rPr>
        <w:t xml:space="preserve">Pagkahuman niyang natuman ang iyang katungdanan sa iyang yutang natawhan, misugod si Arsenius sa kinabuhi sa pagka-mona—ang kinabuhi nga iyang gihandom sukad pagkabata. Bisan pa nga layko pa siya, nakasinati na siya og daghang higayon og makalangitnong panagtagbo kang Kristo. Apan sa dihang nahimong monghe siya, labi pang nahimong klaro ang espesyal nga pabor nga gipakita kaniya sa mga Santo, sa Labing Balaang Inahan sa Dios, ug sa Ginoo mismo. Nag-alagad si Amahan Paissios sa Balaang Bukid sa Athos, sa Monasteryo sa Stomion sa Konitsa, ug sa Balaang Bukid sa Sinai. Gipuyo niya ang iyang kinabuhi sa pagkawalay-ilad, gisalig niya ang iyang kaugalingon hingpit sa Dios, Kinsa usab nagpadayag ug gihatag siya sa katawhan. Daghang dili mabilang nga mga tawo ang miadto sa Kuma ug nakakaplag og giya ug kahupayan, pag-ayo ug kalinaw para sa ilang gipang-antos nga mga kalag. Ang balaan nga gugma misobra gikan sa balaan nga kalag sa Kuma, ug ang kahayag sa Balaang Grasya misidlak gikan sa iyang monghe nga nawong. Adlaw-adlaw, nga walay kakapoy, gikuha ni Igsoon Paisios sa Bukid Athos ang kasakit sa mga tawo, samtang nagpakaylap sa langitnong kahupayan sa iyang palibot.</w:t>
      </w:r>
    </w:p>
    <w:p w:rsidRPr="00A636D3" w:rsidR="005C3FC8" w:rsidRDefault="00BF6B1D" w14:paraId="1652BFE3" w14:textId="0333352E">
      <w:pPr>
        <w:pStyle w:val="paragraph"/>
        <w:spacing w:before="30" w:after="30"/>
        <w:ind w:start="60" w:end="60"/>
        <w:rPr>
          <w:lang w:val="ru-RU"/>
        </w:rPr>
      </w:pPr>
      <w:r w:rsidRPr="00A636D3">
        <w:rPr>
          <w:lang w:val="ru-RU"/>
        </w:rPr>
        <w:t xml:space="preserve">Niadtong Hulyo 12, 1994</w:t>
      </w:r>
      <w:r w:rsidRPr="00A636D3">
        <w:rPr>
          <w:lang w:val="ru-RU"/>
        </w:rPr>
        <w:t xml:space="preserve">, si</w:t>
      </w:r>
      <w:r w:rsidR="007E4152">
        <w:rPr>
          <w:rStyle w:val="FootnoteReference"/>
          <w:lang w:val="ru-RU"/>
        </w:rPr>
        <w:footnoteReference w:id="3"/>
      </w:r>
      <w:r w:rsidRPr="00A636D3">
        <w:rPr>
          <w:lang w:val="ru-RU"/>
        </w:rPr>
        <w:t xml:space="preserve"> , human sa tinuod nga pag-antos sama sa usa ka martir nga, sumala sa kaugalingong mga pulong sa Kura, naghatag kaniya og mas dako nga kaayohan kaysa sa mga asetikong paningkamot sa tibuok niyang miaging kinabuhi, natulog siya sa Ginoo. Ang lugar sa iyang bulahan nga pagpanaw mao ang Monasteryo ni San Juan nga Teologo, nga nahimutang duol sa baryo sa Suroti, dili kaayo layo sa Thessaloniki. Didto, sa wala sa altar sa simbahan sa monasteryo nga gihalad kang San Arsenius sa Kapadokya, gilubong si Elder Paisios sa Svyatogor.</w:t>
      </w:r>
    </w:p>
    <w:p w:rsidRPr="00A636D3" w:rsidR="005C3FC8" w:rsidRDefault="00BF6B1D" w14:paraId="7F982F51" w14:textId="77777777">
      <w:pPr>
        <w:pStyle w:val="paragraph"/>
        <w:spacing w:before="30" w:after="30"/>
        <w:ind w:start="60" w:end="60"/>
        <w:rPr>
          <w:lang w:val="ru-RU"/>
        </w:rPr>
      </w:pPr>
      <w:r w:rsidRPr="00A636D3">
        <w:rPr>
          <w:lang w:val="ru-RU"/>
        </w:rPr>
        <w:t xml:space="preserve">Hinaut nga ang iyang panalangin ug mga pag-ampo mag-uban kanato.</w:t>
      </w:r>
    </w:p>
    <w:p w:rsidRPr="00C84680" w:rsidR="005C3FC8" w:rsidRDefault="00BF6B1D" w14:paraId="0C5C3E0D" w14:textId="77777777">
      <w:pPr>
        <w:pStyle w:val="paragraph"/>
        <w:spacing w:before="30" w:after="30"/>
        <w:ind w:start="60" w:end="60"/>
        <w:rPr>
          <w:lang w:val="ru-RU"/>
        </w:rPr>
      </w:pPr>
      <w:r w:rsidRPr="00A636D3">
        <w:rPr>
          <w:lang w:val="ru-RU"/>
        </w:rPr>
        <w:t xml:space="preserve">Amen.</w:t>
      </w:r>
    </w:p>
    <w:p w:rsidRPr="00C84680" w:rsidR="005C3FC8" w:rsidRDefault="005C3FC8" w14:paraId="49C52382" w14:textId="74640A96">
      <w:pPr>
        <w:pStyle w:val="imgDiv"/>
        <w:spacing w:before="75" w:after="75"/>
        <w:rPr>
          <w:lang w:val="ru-RU"/>
        </w:rPr>
      </w:pPr>
    </w:p>
    <w:p w:rsidRPr="00C84680" w:rsidR="005C3FC8" w:rsidRDefault="00734249" w14:paraId="2AF00134" w14:textId="68DEC5DB">
      <w:pPr>
        <w:pStyle w:val="Heading2"/>
        <w:keepNext w:val="0"/>
        <w:spacing w:before="390" w:after="240"/>
        <w:rPr>
          <w:lang w:val="ru-RU"/>
        </w:rPr>
      </w:pPr>
      <w:bookmarkStart w:name="_Toc196745336" w:id="3"/>
      <w:bookmarkStart w:name="_Toc196745493" w:id="4"/>
      <w:bookmarkStart w:name="_Toc225094847" w:id="5"/>
      <w:r w:rsidRPr="00C84680">
        <w:rPr>
          <w:lang w:val="ru-RU"/>
        </w:rPr>
        <w:lastRenderedPageBreak/>
      </w:r>
      <w:r w:rsidRPr="00C84680">
        <w:rPr>
          <w:lang w:val="ru-RU"/>
        </w:rPr>
        <w:t xml:space="preserve">Panimad-ag</w:t>
      </w:r>
      <w:bookmarkEnd w:id="3"/>
      <w:bookmarkEnd w:id="4"/>
      <w:bookmarkEnd w:id="5"/>
    </w:p>
    <w:p w:rsidRPr="00A636D3" w:rsidR="005C3FC8" w:rsidRDefault="00BF6B1D" w14:paraId="546AEC99" w14:textId="44EF0DFB">
      <w:pPr>
        <w:pStyle w:val="paragraph"/>
        <w:spacing w:before="30" w:after="30"/>
        <w:ind w:start="60" w:end="60"/>
        <w:rPr>
          <w:lang w:val="ru-RU"/>
        </w:rPr>
      </w:pPr>
      <w:r w:rsidRPr="00A636D3">
        <w:rPr>
          <w:lang w:val="ru-RU"/>
        </w:rPr>
        <w:t xml:space="preserve">Pagkahuman sa iyang pagpanaw niadtong Hulyo 1994, ang Bulahan nga Kuma Paisios sa Bukid Athos mibiya sa kalibutan og usa ka espirituhanong panulondon—ang iyang mga pagtulon-an. Usa ka yano nga monghe nga nakadawat lang og batakang edukasyon sa elementarya, apan gipanalanginan sa Dios og dakong kinaadman, tinuod gayud niyang gisakripisyo ang iyang kaugalingon alang sa iyang isigkatawo. Ang iyang pagtudlo dili pangangaral o katekismo. Gipuy-an niya mismo ang Ebanghelyo, ug ang iyang mga pagtulon-an naggikan sa iyang kaugalingong kinabuhi, nga ang nag-unang kinaiya mao ang gugma. </w:t>
      </w:r>
      <w:r w:rsidRPr="00A636D3">
        <w:rPr>
          <w:lang w:val="ru-RU"/>
        </w:rPr>
        <w:t xml:space="preserve">Gitudloan</w:t>
      </w:r>
      <w:r w:rsidRPr="00A636D3">
        <w:rPr>
          <w:lang w:val="ru-RU"/>
        </w:rPr>
        <w:t xml:space="preserve"> niya </w:t>
      </w:r>
      <w:r w:rsidRPr="00A636D3" w:rsidR="002F08DD">
        <w:rPr>
          <w:lang w:val="ru-RU"/>
        </w:rPr>
        <w:t xml:space="preserve">ang iyang kaugalingon </w:t>
      </w:r>
      <w:r w:rsidRPr="00A636D3">
        <w:rPr>
          <w:lang w:val="ru-RU"/>
        </w:rPr>
        <w:t xml:space="preserve">sumala sa Ebanghelyo, ug busa gitudloan niya kita una sa tanan pinaagi sa iyang pamatasan, ug pagkahuman pinaagi sa iyang gugma nga gipukaw sa Ebanghelyo ug mga pulong nga gipahibalo sa Diyos. Sa dihang makigkita siya sa mga tawo—nga nagkalainlain kaayo—dili lang siya pasensyosong maminaw sa ilang gisulti kaniya. Pinaagi sa iyang kinaiyahan nga balaan nga pagkamapainubsanon ug pagkamahibalo, nakasulod siya sa kinahiladman sa ilang mga kasingkasing. Gihimo sa Karaan nga iyang kaugalingon ang ilang kasakit, kabalaka, ug kalisud. Ug unya, sa hilom nga paagi, mahitabo ang usa ka milagro—usa ka pagbag-o sa tawo. </w:t>
      </w:r>
      <w:r w:rsidR="009F3FC8">
        <w:rPr>
          <w:lang w:val="ru-RU"/>
        </w:rPr>
        <w:t xml:space="preserve">"</w:t>
      </w:r>
      <w:r w:rsidRPr="00A636D3">
        <w:rPr>
          <w:lang w:val="ru-RU"/>
        </w:rPr>
        <w:t xml:space="preserve">Ang Dios," ingon sa Karaan, "naghimo ug milagro kung atong tinud-anay nga pag-ambit sa kasakit sa uban.</w:t>
      </w:r>
      <w:r w:rsidRPr="00A636D3" w:rsidR="002F08DD">
        <w:rPr>
          <w:lang w:val="ru-RU"/>
        </w:rPr>
        <w:t xml:space="preserve">"</w:t>
      </w:r>
    </w:p>
    <w:p w:rsidRPr="00A636D3" w:rsidR="005C3FC8" w:rsidRDefault="00BF6B1D" w14:paraId="25039914" w14:textId="4990A544">
      <w:pPr>
        <w:pStyle w:val="paragraph"/>
        <w:spacing w:before="30" w:after="30"/>
        <w:ind w:start="60" w:end="60"/>
        <w:rPr>
          <w:lang w:val="ru-RU"/>
        </w:rPr>
      </w:pPr>
      <w:r w:rsidRPr="00A636D3">
        <w:rPr>
          <w:lang w:val="ru-RU"/>
        </w:rPr>
        <w:t xml:space="preserve">Dako kaayo among kalipay sa pagtan-aw sa dakong interes nga gipakita sa pagbasa sa unang mga libro nga gihalad sa kinabuhi ug mga pagtulon-an ni Elder Paissios. Daghang mga tawo ang namulong uban sa katingala kung giunsa nila, pinaagi niining mga libro, nakakaplag og mga tubag sa mga pangutana nga nagpahirap kanila, mga solusyon sa ilang mga problema, ug kahupayan sa ilang mga kasubo. Labi kaming nalipay sa pagtan-aw kung giunsa sa mga tawo nga layo sa Simbahan, pagkahuman mabasa ang bahin sa Kura, nahimong tinuod nga mabalaka ug gibag-o ang ilang kinabuhi. Tungod niini, kanunay kaming nahinumduman sa mga pulong sa usa ka himnograpo sa simbahan nga nagdedikar </w:t>
      </w:r>
      <w:r w:rsidRPr="00A636D3">
        <w:rPr>
          <w:lang w:val="ru-RU"/>
        </w:rPr>
        <w:t xml:space="preserve">kang San Basilio nga Dako: </w:t>
      </w:r>
      <w:r w:rsidRPr="00A636D3">
        <w:rPr>
          <w:lang w:val="ru-RU"/>
        </w:rPr>
        <w:t xml:space="preserve">'Nabuhi siya ug namatay sa Ginoo; nabuhi siya ug anaa uban kanato, samtang nagasulti kanato gikan sa mga libro</w:t>
      </w:r>
      <w:r w:rsidRPr="00A636D3">
        <w:rPr>
          <w:lang w:val="ru-RU"/>
        </w:rPr>
        <w:t xml:space="preserve">.'</w:t>
      </w:r>
      <w:r w:rsidR="00A81295">
        <w:rPr>
          <w:rStyle w:val="FootnoteReference"/>
          <w:lang w:val="ru-RU"/>
        </w:rPr>
        <w:footnoteReference w:id="4"/>
      </w:r>
      <w:r w:rsidRPr="00A636D3">
        <w:rPr>
          <w:lang w:val="ru-RU"/>
        </w:rPr>
        <w:t xml:space="preserve"> Sa samang higayon, sa pagtubag sa padayon nga hangyo sa among mga igsoon kang Kristo, nabati namo ang panginahanglan nga ipahibalo kanila ang mga pulong sa Kura—mga pulong nga among gisulat uban sa dakong pagtahod sukad pa sa pinakaunang mga adlaw sa paglungtad sa among monasteryo ug nga dako kaayo ang nahimo nga kaayohan kanamo.</w:t>
      </w:r>
    </w:p>
    <w:p w:rsidRPr="00A636D3" w:rsidR="005C3FC8" w:rsidRDefault="00BF6B1D" w14:paraId="16145289" w14:textId="04731FC7">
      <w:pPr>
        <w:pStyle w:val="paragraph"/>
        <w:spacing w:before="30" w:after="30"/>
        <w:ind w:start="60" w:end="60"/>
        <w:rPr>
          <w:lang w:val="ru-RU"/>
        </w:rPr>
      </w:pPr>
      <w:r w:rsidRPr="00A636D3">
        <w:rPr>
          <w:lang w:val="ru-RU"/>
        </w:rPr>
        <w:t xml:space="preserve">Pinaagi sa pagdumala sa Maayong Dios, ang among monastikong komunidad nag-angkon sa iyang paglungtad kang Elder Paissios sa Svyatogorsk. Si Amahan Paissios ang nakadawat sa panalangin sa obispo aron itukod ang monasteryo, ug siya usab ang nagpaningkamot aron makaplagan ang usa ka lugar alang sa pagtukod niini. Niadtong 1966, pagkahuman namo siyang masugat si Amahan Paissius sa ospital human sa iyang operasyon sa baga, among gitabangan siya. Sukad niadto, mapasalamaton kaayo siya kanamo sa tibuok niyang mahimayaon ug maloloy-on nga kasingkasing, giisip niya ang iyang kaugalingon nga among maguwang ug miingon nga katungdanan niya ang </w:t>
      </w:r>
      <w:r w:rsidRPr="00A636D3">
        <w:rPr>
          <w:lang w:val="ru-RU"/>
        </w:rPr>
        <w:t xml:space="preserve">'pagpangita og panimalay </w:t>
      </w:r>
      <w:r w:rsidRPr="00A636D3" w:rsidR="002F08DD">
        <w:rPr>
          <w:lang w:val="ru-RU"/>
        </w:rPr>
        <w:t xml:space="preserve">para</w:t>
      </w:r>
      <w:r w:rsidRPr="00A636D3">
        <w:rPr>
          <w:lang w:val="ru-RU"/>
        </w:rPr>
        <w:t xml:space="preserve"> sa iyang mga igsoon </w:t>
      </w:r>
      <w:r w:rsidRPr="00A636D3" w:rsidR="002F08DD">
        <w:rPr>
          <w:lang w:val="ru-RU"/>
        </w:rPr>
        <w:t xml:space="preserve">nga </w:t>
      </w:r>
      <w:r w:rsidRPr="00A636D3">
        <w:rPr>
          <w:lang w:val="ru-RU"/>
        </w:rPr>
        <w:t xml:space="preserve">babaye'—nga nagpasabot sa pagtukod sa kumbento.</w:t>
      </w:r>
    </w:p>
    <w:p w:rsidRPr="00A636D3" w:rsidR="005C3FC8" w:rsidRDefault="00BF6B1D" w14:paraId="24AF0313" w14:textId="65760CB0">
      <w:pPr>
        <w:pStyle w:val="paragraph"/>
        <w:spacing w:before="30" w:after="30"/>
        <w:ind w:start="60" w:end="60"/>
        <w:rPr>
          <w:lang w:val="ru-RU"/>
        </w:rPr>
      </w:pPr>
      <w:r w:rsidRPr="00A636D3">
        <w:rPr>
          <w:lang w:val="ru-RU"/>
        </w:rPr>
        <w:t xml:space="preserve">Niadtong Oktubre 1967, sa dihang ang unang mga madre mipuyo sa monasteryo, miadto si Elder Paisios aron bisitahan kami ug nagpabilin sa komunidad sulod sa duha ka bulan, nga nitabang sa pag-organisar sa komunal nga kinabuhi sa monasteryo. Sa mga katuigan nga misunod, samtang nagpuyo sa Balaang Bukid sa Athos, kasagaran kami bisitahan sa Kuma-amgo kaduha sa usa ka tuig, naghatag sa iyang tambag nga gipangandoy sa Diyos ug nagpakita og personal nga ehemplo aron matabangan ang espirituhanong pagtubo sa tibuok monasteryo ug sa matag igsoon nga babaye tagsa-tagsa. Dugang pa, gikan sa Bukid Athos—nga iyang gitawag nga </w:t>
      </w:r>
      <w:r w:rsidRPr="00A636D3">
        <w:rPr>
          <w:lang w:val="ru-RU"/>
        </w:rPr>
        <w:t xml:space="preserve">'espirituhanong Amerika</w:t>
      </w:r>
      <w:r w:rsidRPr="00A636D3">
        <w:rPr>
          <w:lang w:val="ru-RU"/>
        </w:rPr>
        <w:t xml:space="preserve">'—gisuportahan kami sa Amahan pinaagi sa iyang mga pag-ampo ug sa mga sulat nga iyang gipadala, personal man kini sa matag madre o sa tibuok komunidad.</w:t>
      </w:r>
    </w:p>
    <w:p w:rsidRPr="00A636D3" w:rsidR="005C3FC8" w:rsidRDefault="00BF6B1D" w14:paraId="6915B74F" w14:textId="58BF511D">
      <w:pPr>
        <w:pStyle w:val="paragraph"/>
        <w:spacing w:before="30" w:after="30"/>
        <w:ind w:start="60" w:end="60"/>
        <w:rPr>
          <w:lang w:val="ru-RU"/>
        </w:rPr>
      </w:pPr>
      <w:r w:rsidRPr="00A636D3">
        <w:rPr>
          <w:lang w:val="ru-RU"/>
        </w:rPr>
        <w:t xml:space="preserve">Busa, niadtong 1967, gisugdan ni Amahan Paisios ang pagtukod sa mga basihanan para sa komunal nga kinabuhi sa among monasteryo. Gihisgutan niya pag-ayo ang matag aspeto sa kinabuhi sa monghe — gikan sa labing yano nga adlaw-adlaw nga mga butang hangtod sa labing seryoso ug espirituhanong mga isyu. 43 anyos siya niadtong panahona, apan hingpit na siyang tawo </w:t>
      </w:r>
      <w:r w:rsidRPr="00A636D3">
        <w:rPr>
          <w:lang w:val="ru-RU"/>
        </w:rPr>
        <w:t xml:space="preserve">'sumala sa sukod sa pagkahamtong sa Kristohan</w:t>
      </w:r>
      <w:r w:rsidRPr="00A636D3" w:rsidR="002F08DD">
        <w:rPr>
          <w:lang w:val="ru-RU"/>
        </w:rPr>
        <w:t xml:space="preserve">ong lawas' </w:t>
      </w:r>
      <w:r w:rsidRPr="00A636D3">
        <w:rPr>
          <w:lang w:val="ru-RU"/>
        </w:rPr>
        <w:t xml:space="preserve">(Efe. 4</w:t>
      </w:r>
      <w:r w:rsidRPr="008A75B6" w:rsidR="008A75B6">
        <w:rPr>
          <w:lang w:val="ru-RU"/>
        </w:rPr>
        <w:t xml:space="preserve">:</w:t>
      </w:r>
      <w:r w:rsidRPr="00A636D3">
        <w:rPr>
          <w:lang w:val="ru-RU"/>
        </w:rPr>
        <w:t xml:space="preserve">13). Bisan niadto, si Amahan Paissius adunay kinaadman sa usa ka tinuod nga tigulang. Sukad pa sa pinakaunang mga adlaw sa paglungtad sa monasteryo, kami</w:t>
      </w:r>
      <w:r w:rsidRPr="00A636D3">
        <w:rPr>
          <w:lang w:val="ru-RU"/>
        </w:rPr>
        <w:lastRenderedPageBreak/>
      </w:r>
      <w:r w:rsidRPr="00A636D3">
        <w:rPr>
          <w:lang w:val="ru-RU"/>
        </w:rPr>
        <w:t xml:space="preserve"> </w:t>
      </w:r>
      <w:r w:rsidRPr="00A636D3">
        <w:rPr>
          <w:lang w:val="ru-RU"/>
        </w:rPr>
        <w:t xml:space="preserve">, </w:t>
      </w:r>
      <w:r w:rsidRPr="00A636D3">
        <w:rPr>
          <w:lang w:val="ru-RU"/>
        </w:rPr>
        <w:t xml:space="preserve">gitan-aw namo ang iyang mga pulong ingon nga </w:t>
      </w:r>
      <w:r w:rsidRPr="00A636D3">
        <w:rPr>
          <w:lang w:val="ru-RU"/>
        </w:rPr>
        <w:t xml:space="preserve">'ang mga pulong sa kinabuhi </w:t>
      </w:r>
      <w:r w:rsidRPr="00A636D3" w:rsidR="002F08DD">
        <w:rPr>
          <w:lang w:val="ru-RU"/>
        </w:rPr>
        <w:t xml:space="preserve">nga walay katapusan' </w:t>
      </w:r>
      <w:r w:rsidRPr="00A636D3">
        <w:rPr>
          <w:lang w:val="ru-RU"/>
        </w:rPr>
        <w:t xml:space="preserve">(Juan 6</w:t>
      </w:r>
      <w:r w:rsidRPr="008A75B6" w:rsidR="008A75B6">
        <w:rPr>
          <w:lang w:val="ru-RU"/>
        </w:rPr>
        <w:t xml:space="preserve">:</w:t>
      </w:r>
      <w:r w:rsidRPr="00A636D3">
        <w:rPr>
          <w:lang w:val="ru-RU"/>
        </w:rPr>
        <w:t xml:space="preserve">68) ug nasabtan namo nga kini mao ang batakang ug dili matuyok nga mga kamatuoran diin kinahanglan tukoron ang among adlaw-adlaw nga kinabuhi. Busa, sa kahadlok nga malimtan namo ang gisulti sa Amahan, nagdali kami sa pagsulat sa iyang mga pulong, aron sa umaabot magamit namo kini isip kasaligan nga giya sa among monastikong kinabuhi.</w:t>
      </w:r>
    </w:p>
    <w:p w:rsidRPr="00A636D3" w:rsidR="005C3FC8" w:rsidRDefault="00BF6B1D" w14:paraId="01262F83" w14:textId="11DF436D">
      <w:pPr>
        <w:pStyle w:val="paragraph"/>
        <w:spacing w:before="30" w:after="30"/>
        <w:ind w:start="60" w:end="60"/>
        <w:rPr>
          <w:lang w:val="ru-RU"/>
        </w:rPr>
      </w:pPr>
      <w:r w:rsidRPr="00A636D3">
        <w:rPr>
          <w:lang w:val="ru-RU"/>
        </w:rPr>
        <w:t xml:space="preserve">Sa dihang napuno na ang unang mga libro sa ehersisyo sa among mga nota, among kini gipasa sa Elder uban sa dakong kahadlok alang sa iyang paghukom. Ngano man kahadlok? Tungod kay kanunay gi-emphasize sa Elder ang kahinungdanon sa pagbutang sa mga pagtulon-an sa praktis; tungod kay dili niya gusto nga magtigom lang kami </w:t>
      </w:r>
      <w:r w:rsidRPr="00A636D3">
        <w:rPr>
          <w:lang w:val="ru-RU"/>
        </w:rPr>
        <w:t xml:space="preserve">og 'hilaw </w:t>
      </w:r>
      <w:r w:rsidRPr="00A636D3" w:rsidR="002F08DD">
        <w:rPr>
          <w:lang w:val="ru-RU"/>
        </w:rPr>
        <w:t xml:space="preserve">nga materyal' </w:t>
      </w:r>
      <w:r w:rsidRPr="00A636D3" w:rsidR="002F08DD">
        <w:rPr>
          <w:lang w:val="ru-RU"/>
        </w:rPr>
        <w:t xml:space="preserve">o '</w:t>
      </w:r>
      <w:r w:rsidRPr="00A636D3">
        <w:rPr>
          <w:lang w:val="ru-RU"/>
        </w:rPr>
        <w:t xml:space="preserve">amunisyon</w:t>
      </w:r>
      <w:r w:rsidRPr="00A636D3" w:rsidR="002F08DD">
        <w:rPr>
          <w:lang w:val="ru-RU"/>
        </w:rPr>
        <w:t xml:space="preserve">' </w:t>
      </w:r>
      <w:r w:rsidRPr="00A636D3">
        <w:rPr>
          <w:lang w:val="ru-RU"/>
        </w:rPr>
        <w:t xml:space="preserve">nga wala namo gamita sa praktis ang among nadungog. Gipangayo niya nga maghimo kami og espirituhanong buhat sa among nadungog o nabasa. Miingon ang Karaan nga, kung dili, ang daghang nota ug sinuwat walay pulos kanamo, sama sa daghang armas ug bala nga walay pulos sa usa ka estado nga ang kasundalohan wala'y pagbansay ug dili makagamit niining arsenal.</w:t>
      </w:r>
    </w:p>
    <w:p w:rsidRPr="00A636D3" w:rsidR="005C3FC8" w:rsidRDefault="00BF6B1D" w14:paraId="30F977F4" w14:textId="77777777">
      <w:pPr>
        <w:pStyle w:val="paragraph"/>
        <w:spacing w:before="30" w:after="30"/>
        <w:ind w:start="60" w:end="60"/>
        <w:rPr>
          <w:lang w:val="ru-RU"/>
        </w:rPr>
      </w:pPr>
      <w:r w:rsidRPr="00A636D3">
        <w:rPr>
          <w:lang w:val="ru-RU"/>
        </w:rPr>
        <w:t xml:space="preserve">Sa dihang napugos sa among padayon nga hangyo, miuyon si Amahan Paissius nga susihon ang among mga nota ug, kung kinahanglan (kung nasayop kami pagsabot sa bisan unsang iyang gisulti), maghimo og mga koreksyon ug dugang.</w:t>
      </w:r>
    </w:p>
    <w:p w:rsidRPr="00A636D3" w:rsidR="005C3FC8" w:rsidRDefault="00BF6B1D" w14:paraId="6D7B8A6E" w14:textId="3275FA89">
      <w:pPr>
        <w:pStyle w:val="paragraph"/>
        <w:spacing w:before="30" w:after="30"/>
        <w:ind w:start="60" w:end="60"/>
        <w:rPr>
          <w:lang w:val="ru-RU"/>
        </w:rPr>
      </w:pPr>
      <w:r w:rsidRPr="00A636D3">
        <w:rPr>
          <w:lang w:val="ru-RU"/>
        </w:rPr>
        <w:t xml:space="preserve">Ang Kumaon naghatag og espirituhanong giya sa among monasteryo sulod sa baynte-otso ka tuig. Sa tibuok niining mga katuigan, among gisulat ang iyang mga pulong: sa mga tigum sa tibuok komunidad sa mga monghe, ingon man usab sa mga miting sa Espirituhanong Konseho sa monasteryo, diin siya anaa. Sa sinugdan, ang mga madre nagsulat sa kamot, apan sa miaging mga katuigan gigamit na nila ang tape recorder. Dugang pa, ang matag madre mosulat dayon sa sulod sa iyang personal nga pakighinabi sa Amahan pagkahuman niini. Pagkahibalo ni Amahan Paissius niini tanan, gisaway pa gani kami gamay: </w:t>
      </w:r>
      <w:r w:rsidRPr="00A636D3">
        <w:rPr>
          <w:lang w:val="ru-RU"/>
        </w:rPr>
        <w:t xml:space="preserve">"Ngano man kaha nga ginasulat ninyo kining tanan? Gitagana ba ninyo para sa panahon sa kalisdanan, o unsa? Ang punto mao nga magtrabaho kamo ug ipraktis ang inyong nadungog. Ug kinsa ba kabalo unsay imong gisulat didto! Halayo, dal-a sila nako aron makita nako!</w:t>
      </w:r>
      <w:r w:rsidRPr="00A636D3" w:rsidR="002F08DD">
        <w:rPr>
          <w:lang w:val="ru-RU"/>
        </w:rPr>
        <w:t xml:space="preserve">" </w:t>
      </w:r>
      <w:r w:rsidRPr="00A636D3">
        <w:rPr>
          <w:lang w:val="ru-RU"/>
        </w:rPr>
        <w:t xml:space="preserve">Apan sa dihang gipakita namo kaniya ang usa sa mga nota sa madre, mausab ang iyang dagway; mihilom siya ug misinggit sa kalipay: </w:t>
      </w:r>
      <w:r w:rsidRPr="00A636D3">
        <w:rPr>
          <w:lang w:val="ru-RU"/>
        </w:rPr>
        <w:t xml:space="preserve">"Mao na! Mao na ang paagi, igsoon! Kini nga madre mura'g tape recorder! Gisulat gyud niya eksakto ang akong gisulti!..</w:t>
      </w:r>
      <w:r w:rsidRPr="00A636D3" w:rsidR="002F08DD">
        <w:rPr>
          <w:lang w:val="ru-RU"/>
        </w:rPr>
        <w:t xml:space="preserve">"</w:t>
      </w:r>
    </w:p>
    <w:p w:rsidRPr="00A636D3" w:rsidR="005C3FC8" w:rsidRDefault="00BF6B1D" w14:paraId="377A8B8B" w14:textId="2711CE0A">
      <w:pPr>
        <w:pStyle w:val="paragraph"/>
        <w:spacing w:before="30" w:after="30"/>
        <w:ind w:start="60" w:end="60"/>
        <w:rPr>
          <w:lang w:val="ru-RU"/>
        </w:rPr>
      </w:pPr>
      <w:r w:rsidRPr="00A636D3">
        <w:rPr>
          <w:lang w:val="ru-RU"/>
        </w:rPr>
        <w:t xml:space="preserve">Ang among mga panaghisgot kasagaran naglangkob sa iyang pagtubag sa among mga pangutana. Ang pangunang hilisgutan sa among pribadong pakighinabi sa mga madre mao kanunay ang personal nga espirituhanong paningkamot. Ang mga hilisgutan para sa mga miting sa Espirituhanong Konseho giandam daan. Ipasa namo kang Amahan Paissios alang sa iyang pagtagad ang mga pangutana nga natipon atol sa iyang pagkawala — administratibo ug adlaw-adlaw nga mga butang, espirituhanon ug sosyal nga mga isyu, simbahan ug nasudnong mga kalihokan, ingon man daghan pa kaayong uban pang mga butang. Sa katapusan, atol sa mga kinatibuk-ang asembleya sa monasteryo, gawas sa mga pangutana nga gipangutana sa mga madre, bisan unsa mahimong hinungdan aron magsugod ang Karaan sa paghisgot sa usa ka piho nga topiko: ang dagundong sa usa ka eroplano nga naglabay, ang saba sa makina, ang awit sa langgam, ang kalit-kalit sa pultahan, usa ka pulong nga walay pagtagad nga gisulti sa usa ka tawo — kabalo ang Karaan unsaon pagkuha og espirituhanong kaayohan gikan sa tanan. Bisan unsang gamay o walay pulos nga butang mahimong hinungdan para sa usa ka panaghisgot sa seryosong topiko. Moingon siya: </w:t>
      </w:r>
      <w:r w:rsidR="009F3FC8">
        <w:rPr>
          <w:lang w:val="ru-RU"/>
        </w:rPr>
        <w:t xml:space="preserve">"</w:t>
      </w:r>
      <w:r w:rsidRPr="00A636D3">
        <w:rPr>
          <w:lang w:val="ru-RU"/>
        </w:rPr>
        <w:t xml:space="preserve">Gamiton nako ang tanan aron makig-uban sa langitnong gingharian, sa Langit. "Nasayud ba ka unsang espirituhanong kaayohan ug espirituhanong kasinatian ang makuha sa usa ka tawo kon espirituhanong buhaton niya ang tanan [nga moabot kaniya]?</w:t>
      </w:r>
      <w:r w:rsidRPr="00A636D3" w:rsidR="002F08DD">
        <w:rPr>
          <w:lang w:val="ru-RU"/>
        </w:rPr>
        <w:t xml:space="preserve">"</w:t>
      </w:r>
    </w:p>
    <w:p w:rsidRPr="00A636D3" w:rsidR="005C3FC8" w:rsidRDefault="009F3FC8" w14:paraId="7348332D" w14:textId="6453DB8A">
      <w:pPr>
        <w:pStyle w:val="paragraph"/>
        <w:spacing w:before="30" w:after="30"/>
        <w:ind w:start="60" w:end="60"/>
        <w:rPr>
          <w:lang w:val="ru-RU"/>
        </w:rPr>
      </w:pPr>
      <w:r w:rsidRPr="00A636D3" w:rsidR="002F08DD">
        <w:rPr>
          <w:lang w:val="ru-RU"/>
        </w:rPr>
        <w:t xml:space="preserve">'</w:t>
      </w:r>
      <w:r w:rsidRPr="00A636D3" w:rsidR="00BF6B1D">
        <w:rPr>
          <w:lang w:val="ru-RU"/>
        </w:rPr>
        <w:t xml:space="preserve">Ang Maayong Dios una sa tanan nag-atiman sa atong kinabuhi sa umaabot ug [unya] sa atong kinabuhi dinhi sa yuta</w:t>
      </w:r>
      <w:r w:rsidRPr="00A636D3" w:rsidR="002F08DD">
        <w:rPr>
          <w:lang w:val="ru-RU"/>
        </w:rPr>
        <w:t xml:space="preserve">,' </w:t>
      </w:r>
      <w:r w:rsidRPr="00A636D3" w:rsidR="00BF6B1D">
        <w:rPr>
          <w:lang w:val="ru-RU"/>
        </w:rPr>
        <w:t xml:space="preserve">ingon sa Karaan. Siya mismo, sa iyang pakig-uban sa mga tawo, adunay parehas nga tumong: pinaagi sa pagtabang sa usa ka tawo nga masabtan ang kabubut-on sa Dios ug maghiusa sa iyang Magbubuhat, si Amahan Paisius nag-andam kaniya alang sa Gingharian sa Langit. Sa paghisgot og mga pananglitan gikan sa kahimtang sa kinaiyahan o siyensya, arte o adlaw-adlaw nga kinabuhi sa tawo, ang Karaan wala kini giisip nga abstrakto, nga bulag sa espirituhanong kamatuoran. Gitinguha niya nga matukmod ang kalag sa iyang ka-istorya gikan sa ilang pagkatulog; pinaagi sa mga panultihon, gitabangan niya sila nga masabtan ang labing lawom nga kahulugan sa kinabuhi ug </w:t>
      </w:r>
      <w:r w:rsidRPr="00A636D3" w:rsidR="00BF6B1D">
        <w:rPr>
          <w:lang w:val="ru-RU"/>
        </w:rPr>
        <w:t xml:space="preserve">nga 'mipilit kang Dios</w:t>
      </w:r>
      <w:r w:rsidRPr="00A636D3" w:rsidR="002F08DD">
        <w:rPr>
          <w:lang w:val="ru-RU"/>
        </w:rPr>
        <w:t xml:space="preserve">.'</w:t>
      </w:r>
    </w:p>
    <w:p w:rsidRPr="00A636D3" w:rsidR="005C3FC8" w:rsidRDefault="00BF6B1D" w14:paraId="33E043D4" w14:textId="09879FBA">
      <w:pPr>
        <w:pStyle w:val="paragraph"/>
        <w:spacing w:before="30" w:after="30"/>
        <w:ind w:start="60" w:end="60"/>
        <w:rPr>
          <w:lang w:val="ru-RU"/>
        </w:rPr>
      </w:pPr>
      <w:r w:rsidRPr="00A636D3">
        <w:rPr>
          <w:lang w:val="ru-RU"/>
        </w:rPr>
        <w:t xml:space="preserve">Ang panultihon ni Amahan Paissios gipasiugdahan sa pagkasimple, kaalam, ug usa ka mabuhi, tinuod nga pagbati sa kataw-anan. Nakahimo siya sa pagpahayag sa dagkong kamatuoran sa yano ug malipayon nga paagi. </w:t>
      </w:r>
      <w:r w:rsidRPr="00A636D3">
        <w:rPr>
          <w:lang w:val="ru-RU"/>
        </w:rPr>
        <w:t xml:space="preserve">'Gipainit tika sama sa adlaw</w:t>
      </w:r>
      <w:r w:rsidRPr="00A636D3" w:rsidR="002F08DD">
        <w:rPr>
          <w:lang w:val="ru-RU"/>
        </w:rPr>
        <w:t xml:space="preserve">,</w:t>
      </w:r>
      <w:r w:rsidRPr="00A636D3">
        <w:rPr>
          <w:lang w:val="ru-RU"/>
        </w:rPr>
        <w:t xml:space="preserve">' ingon </w:t>
      </w:r>
      <w:r w:rsidRPr="00A636D3">
        <w:rPr>
          <w:lang w:val="ru-RU"/>
        </w:rPr>
        <w:t xml:space="preserve">sa Karaan</w:t>
      </w:r>
      <w:r w:rsidRPr="00A636D3">
        <w:rPr>
          <w:lang w:val="ru-RU"/>
        </w:rPr>
        <w:lastRenderedPageBreak/>
      </w:r>
      <w:r w:rsidRPr="00A636D3">
        <w:rPr>
          <w:lang w:val="ru-RU"/>
        </w:rPr>
        <w:t xml:space="preserve"> , nga nagpasabot nga sama sa gikinahanglan ang kainit sa adlaw aron mamulak ang mga sampaga, ingon man usab ang malumo nga pag-amuma sa magtutudlo sa kalag makatabang niini nga moabli ug maayohon gikan sa kasakit. Tinuod gayud kini nga ministeryo nga giinspirar sa Diyos. Kasagaran kini nag-andam sa yuta sa kalag aron dawaton ang hugot nga pulong sa kamatuoran sa Ebanghelyo, nga dili makigkompromiso. Busa, bisan ang labing hugot nga mga pulong ni Elder Paissios gidawat sa kasingkasing ingon hamog nga nagahatag kinabuhi. Ug pagkahuman, ang mga kasingkasing nga gipauswag sa pagtudlo sa Elder mibunga og espirituhanong bunga.</w:t>
      </w:r>
    </w:p>
    <w:p w:rsidRPr="00A636D3" w:rsidR="005C3FC8" w:rsidRDefault="00BF6B1D" w14:paraId="3D96E6DF" w14:textId="0CC4E9B5">
      <w:pPr>
        <w:pStyle w:val="paragraph"/>
        <w:spacing w:before="30" w:after="30"/>
        <w:ind w:start="60" w:end="60"/>
        <w:rPr>
          <w:lang w:val="ru-RU"/>
        </w:rPr>
      </w:pPr>
      <w:r w:rsidRPr="00A636D3">
        <w:rPr>
          <w:lang w:val="ru-RU"/>
        </w:rPr>
        <w:t xml:space="preserve">Ang mga nota nga natipon sulod sa baynte-otso ka tuig, ingon man ang mga sulat sa Kuma sa Balaang Bukid, gihan-ay pagkahuman sa iyang pagpanaw. Among gikategorya ang mga materyal sumala sa hilisgutan aron mas sayon kini gamiton sa atong adlaw-adlaw nga kinabuhi. Sa samang higayon, among gihan-ay ang mga sugilanon nga among narekord sa kinabuhi sa Kuma, ingon man ang mga milagrosong hitabo nga iyang nabuhat. Gipadayag kini tanan ni Amahan Paissios kanamo dili aron magpasigarbo sa kaugalingon. Pinaagi sa iyang mga sugilanon bahin sa iyang kaugalingon, tinuod nga nagtanyag siya kanamo og espirituhanong limos. </w:t>
      </w:r>
      <w:r w:rsidRPr="00A636D3">
        <w:rPr>
          <w:lang w:val="ru-RU"/>
        </w:rPr>
        <w:t xml:space="preserve">"Ginasulti nako kaninyo kini tanan," ingon niya, "dili aron hatagan ninyo ko og medalya ug tawgon nga maayong tawo. Kung mosulti ko bahin sa gubat, sa hukbo o bisan unsa pa—bisan pa makalingaw—dili ko kini buhaton nga walay rason. Gusto nako nga ipunting ang inyong pagtagad sa usa ka butang; gusto nako nga masabtan ninyo ang kinauyokan niini. Wala gyud ko mag-ingon og bisan unsang walay sulod o walay pulos.</w:t>
      </w:r>
      <w:r w:rsidRPr="00A636D3" w:rsidR="002F08DD">
        <w:rPr>
          <w:lang w:val="ru-RU"/>
        </w:rPr>
        <w:t xml:space="preserve">" </w:t>
      </w:r>
      <w:r w:rsidRPr="00A636D3">
        <w:rPr>
          <w:lang w:val="ru-RU"/>
        </w:rPr>
        <w:t xml:space="preserve">Sa ingon niini, ang Karaan nahimong </w:t>
      </w:r>
      <w:r w:rsidRPr="00A636D3">
        <w:rPr>
          <w:lang w:val="ru-RU"/>
        </w:rPr>
        <w:t xml:space="preserve">usa ka 'espirituhanong donor</w:t>
      </w:r>
      <w:r w:rsidRPr="00A636D3" w:rsidR="002F08DD">
        <w:rPr>
          <w:lang w:val="ru-RU"/>
        </w:rPr>
        <w:t xml:space="preserve">.'</w:t>
      </w:r>
      <w:r w:rsidRPr="00A636D3">
        <w:rPr>
          <w:lang w:val="ru-RU"/>
        </w:rPr>
        <w:t xml:space="preserve"> Gihatag niya ang iyang kaugalingong dugo aron lig-onon ang among huyang, anemikong pagtuo. Tinuod nga usa ka Hari—usa ka anak sa Dios—ang Tigulang nangita </w:t>
      </w:r>
      <w:r w:rsidR="009F3FC8">
        <w:rPr>
          <w:lang w:val="ru-RU"/>
        </w:rPr>
        <w:t xml:space="preserve">nga </w:t>
      </w:r>
      <w:r w:rsidRPr="00A636D3" w:rsidR="002F08DD">
        <w:rPr>
          <w:lang w:val="ru-RU"/>
        </w:rPr>
        <w:t xml:space="preserve">'pukawon' </w:t>
      </w:r>
      <w:r w:rsidRPr="00A636D3">
        <w:rPr>
          <w:lang w:val="ru-RU"/>
        </w:rPr>
        <w:t xml:space="preserve">ang among gugma sa Dios ug mag-uma og espirituhanong pagkabalaan sa among sulod, aron kami </w:t>
      </w:r>
      <w:r w:rsidRPr="00A636D3">
        <w:rPr>
          <w:lang w:val="ru-RU"/>
        </w:rPr>
        <w:t xml:space="preserve">'mahimong usa ka buo sa Dios</w:t>
      </w:r>
      <w:r w:rsidRPr="00A636D3" w:rsidR="002F08DD">
        <w:rPr>
          <w:lang w:val="ru-RU"/>
        </w:rPr>
        <w:t xml:space="preserve">.'</w:t>
      </w:r>
      <w:r w:rsidRPr="00A636D3">
        <w:rPr>
          <w:lang w:val="ru-RU"/>
        </w:rPr>
        <w:t xml:space="preserve"> </w:t>
      </w:r>
      <w:r w:rsidRPr="00A636D3">
        <w:rPr>
          <w:lang w:val="ru-RU"/>
        </w:rPr>
        <w:t xml:space="preserve">'Gibubo nako ang akong kaugalingon, gibubo nako,' ingon niya, 'apan unsa man ang resulta? Sa katapusan, aron matabangan kamo, napugos ko nga mosulti sa mga butang nga labi ka personal. Nagbuhat ko sa labing dako nga pag-usik—gina-usik nako ang akong espirituhanong reserba! Naa bay pulos ni? Ang pasabot nako, mawala sa akoa ang matag hitabo nga akong isaysay aron lang matabangan ka—bisan pa man kini mahitungod sa pagpadayag sa Pag-atiman sa Diyos sa akong kinabuhi o sa usa ka milagrosong panghitabo. Naa bay bisan gamayng pulos nga makuha ani?</w:t>
      </w:r>
      <w:r w:rsidRPr="00A636D3" w:rsidR="002F08DD">
        <w:rPr>
          <w:lang w:val="ru-RU"/>
        </w:rPr>
        <w:t xml:space="preserve">"</w:t>
      </w:r>
    </w:p>
    <w:p w:rsidRPr="00A636D3" w:rsidR="005C3FC8" w:rsidRDefault="00BF6B1D" w14:paraId="6123BE18" w14:textId="376BAA63">
      <w:pPr>
        <w:pStyle w:val="paragraph"/>
        <w:spacing w:before="30" w:after="30"/>
        <w:ind w:start="60" w:end="60"/>
        <w:rPr>
          <w:lang w:val="ru-RU"/>
        </w:rPr>
      </w:pPr>
      <w:r w:rsidRPr="00A636D3">
        <w:rPr>
          <w:lang w:val="ru-RU"/>
        </w:rPr>
        <w:t xml:space="preserve">Tungod kay lisod kaayo ang mga katuigan nga atong ginaagian karon, among gihukman nga buwagon ang tanang materyal nga naa namo sa lain-laing bolyum base sa hilisgutan, ug sugdan ang pagmantala sa mga hilisgutan nga mas daghan ang interes. Daghan niini nga mga pangutana yano ug ordinaryo ra; apan, kung dili nato kini atubangon sumala sa gikinahanglan sa Ebanghelyo, ang mga sangputanan masubo (kung dili man gani makalaglag) alang sa kinabuhi karon ug sa umaabot. Sa pagpili sa mga materyal sumala sa tema ug pag-andam niini alang sa publikasyon, giinspirar kami sa tibuok kinabuhi nga tinguha ni Elder Paissios nga magsulat og usa ka libro </w:t>
      </w:r>
      <w:r w:rsidRPr="00A636D3">
        <w:rPr>
          <w:lang w:val="ru-RU"/>
        </w:rPr>
        <w:t xml:space="preserve">'mahitungod sa tanan: mga layko, monghe ug klero</w:t>
      </w:r>
      <w:r w:rsidRPr="00A636D3" w:rsidR="002F08DD">
        <w:rPr>
          <w:lang w:val="ru-RU"/>
        </w:rPr>
        <w:t xml:space="preserve">.' </w:t>
      </w:r>
      <w:r w:rsidRPr="00A636D3">
        <w:rPr>
          <w:lang w:val="ru-RU"/>
        </w:rPr>
        <w:t xml:space="preserve">Wala makab-ot sa Elder ang iyang plano, kay iyang gihatag ang tanan niyang oras sa mga tawo nga miadto sa iyang kaliva. Bisan pa sa iyang nagkagamay nga pisikal nga kusog, iyang gihatag ang tibuok iyang kaugalingon sa uban. Sa usa sa iyang mga sulat gikan sa Balaang Bukid, atong mabasa: </w:t>
      </w:r>
      <w:r w:rsidRPr="00A636D3">
        <w:rPr>
          <w:lang w:val="ru-RU"/>
        </w:rPr>
        <w:t xml:space="preserve">'Ug mao kini ang akong balita: daghan kaayong mga tawo, samtang ako gikapoy na ug gikapoy gayud. Nagkadaghan ang mga tawo uban sa ilang mga problema, ug bahin sa akong pisikal nga kusog—maayo nga mag-ampo nga dili kini maminusan. Kinahanglan usab nako nga atimanon gamay ang akong kaugalingon—human sa tanan, wala koy katungod nga moingon </w:t>
      </w:r>
      <w:r w:rsidRPr="00A636D3">
        <w:rPr>
          <w:lang w:val="ru-RU"/>
        </w:rPr>
        <w:t xml:space="preserve">'Dili nako kaya</w:t>
      </w:r>
      <w:r w:rsidRPr="00A636D3" w:rsidR="002F08DD">
        <w:rPr>
          <w:lang w:val="ru-RU"/>
        </w:rPr>
        <w:t xml:space="preserve">.' </w:t>
      </w:r>
      <w:r w:rsidRPr="00A636D3">
        <w:rPr>
          <w:lang w:val="ru-RU"/>
        </w:rPr>
        <w:t xml:space="preserve">Kaya nimo o dili—kinahanglan nga kaya nimo.</w:t>
      </w:r>
      <w:r w:rsidRPr="00A636D3" w:rsidR="002F08DD">
        <w:rPr>
          <w:lang w:val="ru-RU"/>
        </w:rPr>
        <w:t xml:space="preserve">"</w:t>
      </w:r>
    </w:p>
    <w:p w:rsidRPr="00A636D3" w:rsidR="005C3FC8" w:rsidRDefault="00BF6B1D" w14:paraId="33408AB1" w14:textId="77777777">
      <w:pPr>
        <w:pStyle w:val="paragraph"/>
        <w:spacing w:before="30" w:after="30"/>
        <w:ind w:start="60" w:end="60"/>
        <w:rPr>
          <w:lang w:val="ru-RU"/>
        </w:rPr>
      </w:pPr>
      <w:r w:rsidRPr="00A636D3">
        <w:rPr>
          <w:lang w:val="ru-RU"/>
        </w:rPr>
        <w:t xml:space="preserve">Sama sa nahisgutan sa ibabaw, kasagaran si Elder Paisios ang motubag sa among mga pangutana. Busa, napreserbar ang pormat sa dayalogo sa kompilasyon niining basahon. Ang mga tubag sa Karaan gipasiugda pa sa may kalabutan nga mga sipi gikan sa iyang mga sulat ngadto sa monasteryo ug sa lain-laing mga indibidwal, gikan sa mga libro nga siya mismo ang nagsulat, ug gikan sa personal nga mga nota sa mga madre ug uban pa, nga gihimo atol o pagkahuman sa pakighinabi kaniya. Kining mga dugang sa mga tubag sa Karaan sa piho nga mga pangutana gituyo aron masusi pag-ayo ang mga hilisgutan kutob sa mahimo. Gihimo usab ang tanang paningkamot aron masiguro nga ang kabuhi ug malipayong tono sa gisulti sa Karaan dili mawala sa pagbalhin niini sa papel. Wala namo </w:t>
      </w:r>
      <w:r w:rsidRPr="00A636D3">
        <w:rPr>
          <w:lang w:val="ru-RU"/>
        </w:rPr>
        <w:t xml:space="preserve">gi</w:t>
      </w:r>
      <w:r w:rsidRPr="00A636D3">
        <w:rPr>
          <w:lang w:val="ru-RU"/>
        </w:rPr>
        <w:lastRenderedPageBreak/>
      </w:r>
      <w:r w:rsidRPr="00A636D3">
        <w:rPr>
          <w:lang w:val="ru-RU"/>
        </w:rPr>
        <w:t xml:space="preserve"> gipamubo </w:t>
      </w:r>
      <w:r w:rsidRPr="00A636D3">
        <w:rPr>
          <w:lang w:val="ru-RU"/>
        </w:rPr>
        <w:t xml:space="preserve">ang pipila ka pagbalik-balik nga gigamit sa Karaan aron ipasiugda ang usa ka partikular nga punto</w:t>
      </w:r>
      <w:r w:rsidRPr="00A636D3">
        <w:rPr>
          <w:lang w:val="ru-RU"/>
        </w:rPr>
        <w:t xml:space="preserve">. Gipabilin usab namo ang pipila sa mga interaksyon ug pagsinggit nga kanunay makita sa gisulti sa Karaan ug nga pareho usab nagpahayag sa iyang dakong gugma alang sa Dios ug sa katawhan.</w:t>
      </w:r>
    </w:p>
    <w:p w:rsidRPr="00A636D3" w:rsidR="005C3FC8" w:rsidRDefault="00BF6B1D" w14:paraId="4E157853" w14:textId="22F3F9A4">
      <w:pPr>
        <w:pStyle w:val="paragraph"/>
        <w:spacing w:before="30" w:after="30"/>
        <w:ind w:start="60" w:end="60"/>
        <w:rPr>
          <w:lang w:val="ru-RU"/>
        </w:rPr>
      </w:pPr>
      <w:r w:rsidRPr="00A636D3">
        <w:rPr>
          <w:lang w:val="ru-RU"/>
        </w:rPr>
        <w:t xml:space="preserve">Kanunay maghisgot si Elder Paisios bahin sa kinabuhi sa monghe. Ang hinungdan niini dili lang tungod kay ang iyang pakigpulong gitumong sa mga madre. Gusto sa Karaan nga ang matag tawo — monghe man o laiko — mangita niining </w:t>
      </w:r>
      <w:r w:rsidRPr="00A636D3" w:rsidR="002F08DD">
        <w:rPr>
          <w:lang w:val="ru-RU"/>
        </w:rPr>
        <w:t xml:space="preserve">'</w:t>
      </w:r>
      <w:r w:rsidRPr="00A636D3">
        <w:rPr>
          <w:lang w:val="ru-RU"/>
        </w:rPr>
        <w:t xml:space="preserve">kalipay sa </w:t>
      </w:r>
      <w:r w:rsidRPr="00A636D3" w:rsidR="002F08DD">
        <w:rPr>
          <w:lang w:val="ru-RU"/>
        </w:rPr>
        <w:t xml:space="preserve">pagkamonghe', </w:t>
      </w:r>
      <w:r w:rsidRPr="00A636D3">
        <w:rPr>
          <w:lang w:val="ru-RU"/>
        </w:rPr>
        <w:t xml:space="preserve">nga nagagikan sa tibuok kasingkasing nga paghalad sa kaugalingon sa Dios. Sa ingon niini, ang usa ka tawo mapalaya gikan sa pagbati sa kawad-on sa kasiguruhan nga natawo gikan sa pagtuo sa kaugalingong </w:t>
      </w:r>
      <w:r w:rsidRPr="00A636D3" w:rsidR="002F08DD">
        <w:rPr>
          <w:lang w:val="ru-RU"/>
        </w:rPr>
        <w:t xml:space="preserve">'</w:t>
      </w:r>
      <w:r w:rsidRPr="00A636D3">
        <w:rPr>
          <w:lang w:val="ru-RU"/>
        </w:rPr>
        <w:t xml:space="preserve">kaugalingon</w:t>
      </w:r>
      <w:r w:rsidRPr="00A636D3" w:rsidR="002F08DD">
        <w:rPr>
          <w:lang w:val="ru-RU"/>
        </w:rPr>
        <w:t xml:space="preserve">', </w:t>
      </w:r>
      <w:r w:rsidRPr="00A636D3">
        <w:rPr>
          <w:lang w:val="ru-RU"/>
        </w:rPr>
        <w:t xml:space="preserve">ug matilawan ang kalipay sa paraiso bisan pa sa kini nga kinabuhi.</w:t>
      </w:r>
    </w:p>
    <w:p w:rsidRPr="00A636D3" w:rsidR="005C3FC8" w:rsidRDefault="00BF6B1D" w14:paraId="28B5E1B2" w14:textId="26A0E19C">
      <w:pPr>
        <w:pStyle w:val="paragraph"/>
        <w:spacing w:before="30" w:after="30"/>
        <w:ind w:start="60" w:end="60"/>
        <w:rPr>
          <w:lang w:val="ru-RU"/>
        </w:rPr>
      </w:pPr>
      <w:r w:rsidRPr="00A636D3">
        <w:rPr>
          <w:lang w:val="ru-RU"/>
        </w:rPr>
        <w:t xml:space="preserve">Ang libro </w:t>
      </w:r>
      <w:r w:rsidR="009F3FC8">
        <w:rPr>
          <w:lang w:val="ru-RU"/>
        </w:rPr>
        <w:t xml:space="preserve">nga </w:t>
      </w:r>
      <w:r w:rsidRPr="00A636D3">
        <w:rPr>
          <w:lang w:val="ru-RU"/>
        </w:rPr>
        <w:t xml:space="preserve">*With Pain and Love: On Modern </w:t>
      </w:r>
      <w:r w:rsidRPr="00A636D3" w:rsidR="002F08DD">
        <w:rPr>
          <w:lang w:val="ru-RU"/>
        </w:rPr>
        <w:t xml:space="preserve">Man* </w:t>
      </w:r>
      <w:r w:rsidRPr="00A636D3">
        <w:rPr>
          <w:lang w:val="ru-RU"/>
        </w:rPr>
        <w:t xml:space="preserve">mao ang unang bolyum sa serye </w:t>
      </w:r>
      <w:r w:rsidRPr="00A636D3" w:rsidR="002F08DD">
        <w:rPr>
          <w:lang w:val="ru-RU"/>
        </w:rPr>
        <w:t xml:space="preserve">nga *The Words* </w:t>
      </w:r>
      <w:r w:rsidRPr="00A636D3">
        <w:rPr>
          <w:lang w:val="ru-RU"/>
        </w:rPr>
        <w:t xml:space="preserve">ni Elder Paissios sa Bukid Athos. Alang sa kaharuhay sa magbabasa, ang bolyum gibahin sa upat ka tematikong seksyon. Ang matag seksyon, sa baylo, gibahin sa mga kapitulo, ug ang matag kapitulo gibahin sa gagmay nga seksyon nga adunay katugbang nga mga subheading. Ang mga footnote gihatag panguna alang sa mga dili pamilyar sa eklesiastikal ug patristikong terminolohiya.</w:t>
      </w:r>
    </w:p>
    <w:p w:rsidRPr="00A636D3" w:rsidR="005C3FC8" w:rsidRDefault="00BF6B1D" w14:paraId="64A01F76" w14:textId="77777777">
      <w:pPr>
        <w:pStyle w:val="paragraph"/>
        <w:spacing w:before="30" w:after="30"/>
        <w:ind w:start="60" w:end="60"/>
        <w:rPr>
          <w:lang w:val="ru-RU"/>
        </w:rPr>
      </w:pPr>
      <w:r w:rsidRPr="00A636D3">
        <w:rPr>
          <w:lang w:val="ru-RU"/>
        </w:rPr>
        <w:t xml:space="preserve">Sama sa nahisgutan sa ibabaw, kanunay nga nangayo og mga pananglitan ang Karaan gikan sa siyensya, arte, ug uban pang espesyalisadong larangan. Aron malikayan ang mga sayop sa espesyalisadong mga termino ug pagpadayag, nakigsabot kami sa among mga igsoon kang Kristo nga mga eksperto sa may kalabutan nga mga larangan. Gipadayag namo ang among mainitong pagpasalamat kanila alang sa mga koreksyon nga ilang gihimo, nga gipukaw sa ilang espesyal nga pagrespeto kang Elder Paissios. Mapasalamaton usab kami sa among mga magbabasa alang sa bisan unsang tambag o puna.</w:t>
      </w:r>
    </w:p>
    <w:p w:rsidRPr="00A636D3" w:rsidR="005C3FC8" w:rsidRDefault="00BF6B1D" w14:paraId="6DE3DBBD" w14:textId="536458DD">
      <w:pPr>
        <w:pStyle w:val="paragraph"/>
        <w:spacing w:before="30" w:after="30"/>
        <w:ind w:start="60" w:end="60"/>
        <w:rPr>
          <w:lang w:val="ru-RU"/>
        </w:rPr>
      </w:pPr>
      <w:r w:rsidRPr="00A636D3">
        <w:rPr>
          <w:lang w:val="ru-RU"/>
        </w:rPr>
        <w:t xml:space="preserve">Matinud-anon namong gipangamuyo nga ang </w:t>
      </w:r>
      <w:r w:rsidRPr="00A636D3">
        <w:rPr>
          <w:lang w:val="ru-RU"/>
        </w:rPr>
        <w:t xml:space="preserve">'espiritual nga paggasto</w:t>
      </w:r>
      <w:r w:rsidRPr="00A636D3" w:rsidR="002F08DD">
        <w:rPr>
          <w:lang w:val="ru-RU"/>
        </w:rPr>
        <w:t xml:space="preserve">' </w:t>
      </w:r>
      <w:r w:rsidRPr="00A636D3">
        <w:rPr>
          <w:lang w:val="ru-RU"/>
        </w:rPr>
        <w:t xml:space="preserve">nga gihimo ni Elder Paisios tungod sa iyang dakong gugma makahatag og kaayohan sa yano ug maayong kasingkasing nga mga kalag sa atong mga magbabasa, ug nga sila mapuno sa langitnong kinaadman, </w:t>
      </w:r>
      <w:r w:rsidRPr="00A636D3">
        <w:rPr>
          <w:lang w:val="ru-RU"/>
        </w:rPr>
        <w:t xml:space="preserve">'gitago gikan sa maalamon ug intelihente, apan gipadayag sa </w:t>
      </w:r>
      <w:r w:rsidRPr="00A636D3" w:rsidR="002F08DD">
        <w:rPr>
          <w:lang w:val="ru-RU"/>
        </w:rPr>
        <w:t xml:space="preserve">mga gagmayng bata'</w:t>
      </w:r>
      <w:r w:rsidRPr="00A636D3">
        <w:rPr>
          <w:lang w:val="ru-RU"/>
        </w:rPr>
        <w:t xml:space="preserve"> (cf. Lucas 10:21). Amen.</w:t>
      </w:r>
    </w:p>
    <w:p w:rsidRPr="00A636D3" w:rsidR="005C3FC8" w:rsidRDefault="00BF6B1D" w14:paraId="5971D4C0" w14:textId="77777777">
      <w:pPr>
        <w:pStyle w:val="paragraph"/>
        <w:spacing w:before="30" w:after="30"/>
        <w:ind w:start="60" w:end="60"/>
        <w:rPr>
          <w:lang w:val="ru-RU"/>
        </w:rPr>
      </w:pPr>
      <w:r w:rsidRPr="00A636D3">
        <w:rPr>
          <w:lang w:val="ru-RU"/>
        </w:rPr>
        <w:t xml:space="preserve">14 Hunyo 1998</w:t>
      </w:r>
    </w:p>
    <w:p w:rsidRPr="00A636D3" w:rsidR="005C3FC8" w:rsidRDefault="00BF6B1D" w14:paraId="7EFBA396" w14:textId="77777777">
      <w:pPr>
        <w:pStyle w:val="paragraph"/>
        <w:spacing w:before="30" w:after="30"/>
        <w:ind w:start="60" w:end="60"/>
        <w:rPr>
          <w:lang w:val="ru-RU"/>
        </w:rPr>
      </w:pPr>
      <w:r w:rsidRPr="00A636D3">
        <w:rPr>
          <w:lang w:val="ru-RU"/>
        </w:rPr>
        <w:t xml:space="preserve">Linggo sa Tanan nga mga Balaan </w:t>
      </w:r>
    </w:p>
    <w:p w:rsidR="00520386" w:rsidRDefault="00BF6B1D" w14:paraId="59E6114C" w14:textId="77777777">
      <w:pPr>
        <w:pStyle w:val="paragraph"/>
        <w:spacing w:before="30" w:after="30"/>
        <w:ind w:start="60" w:end="60"/>
        <w:rPr>
          <w:lang w:val="ru-RU"/>
        </w:rPr>
      </w:pPr>
      <w:r w:rsidRPr="00A636D3">
        <w:rPr>
          <w:lang w:val="ru-RU"/>
        </w:rPr>
        <w:t xml:space="preserve">Ang Abadesa sa Konbento ni San Juan nga Apostol ug Ebanghelista, ang Teologo, nga si Igsoon Philothea, uban sa iyang mga igsoon sa Kristo.</w:t>
      </w:r>
    </w:p>
    <w:p w:rsidRPr="00C84680" w:rsidR="005C3FC8" w:rsidP="00520386" w:rsidRDefault="00000000" w14:paraId="16BFA988" w14:textId="5AC3518B">
      <w:pPr>
        <w:rPr>
          <w:lang w:val="ru-RU"/>
        </w:rPr>
      </w:pPr>
      <w:r>
        <w:rPr>
          <w:lang w:val="ru-RU"/>
        </w:rPr>
        <w:pict w14:anchorId="5D748947">
          <v:rect id="_x0000_i1035" style="width:0;height:1.5pt" o:hr="t" o:hrstd="t" o:hralign="center" fillcolor="#a0a0a0" stroked="f"/>
        </w:pict>
      </w:r>
    </w:p>
    <w:p w:rsidRPr="00C84680" w:rsidR="005C3FC8" w:rsidP="00A636D3" w:rsidRDefault="005C3FC8" w14:paraId="51D77995" w14:textId="5A368158">
      <w:pPr>
        <w:rPr>
          <w:lang w:val="ru-RU"/>
        </w:rPr>
      </w:pPr>
    </w:p>
    <w:p w:rsidRPr="00C84680" w:rsidR="005C3FC8" w:rsidP="00A636D3" w:rsidRDefault="005C3FC8" w14:paraId="5260254A" w14:textId="77777777">
      <w:pPr>
        <w:rPr>
          <w:lang w:val="ru-RU"/>
        </w:rPr>
      </w:pPr>
    </w:p>
    <w:p w:rsidRPr="00A636D3" w:rsidR="005C3FC8" w:rsidRDefault="00BF6B1D" w14:paraId="4D8371C2" w14:textId="77777777">
      <w:pPr>
        <w:pStyle w:val="paragraph"/>
        <w:spacing w:before="30" w:after="30"/>
        <w:ind w:start="60" w:end="60"/>
        <w:rPr>
          <w:lang w:val="ru-RU"/>
        </w:rPr>
      </w:pPr>
      <w:r w:rsidRPr="00A636D3">
        <w:rPr>
          <w:lang w:val="ru-RU"/>
        </w:rPr>
        <w:t xml:space="preserve">— Sultihi kami og usa ka butang, Geronda.</w:t>
      </w:r>
    </w:p>
    <w:p w:rsidRPr="00A636D3" w:rsidR="005C3FC8" w:rsidRDefault="00BF6B1D" w14:paraId="46AFEC34" w14:textId="77777777">
      <w:pPr>
        <w:pStyle w:val="paragraph"/>
        <w:spacing w:before="30" w:after="30"/>
        <w:ind w:start="60" w:end="60"/>
        <w:rPr>
          <w:lang w:val="ru-RU"/>
        </w:rPr>
      </w:pPr>
      <w:r w:rsidRPr="00A636D3">
        <w:rPr>
          <w:lang w:val="ru-RU"/>
        </w:rPr>
        <w:t xml:space="preserve">— Unsa akong isulti kaninyo?</w:t>
      </w:r>
    </w:p>
    <w:p w:rsidRPr="00A636D3" w:rsidR="005C3FC8" w:rsidRDefault="00BF6B1D" w14:paraId="660560BA" w14:textId="77777777">
      <w:pPr>
        <w:pStyle w:val="paragraph"/>
        <w:spacing w:before="30" w:after="30"/>
        <w:ind w:start="60" w:end="60"/>
        <w:rPr>
          <w:lang w:val="ru-RU"/>
        </w:rPr>
      </w:pPr>
      <w:r w:rsidRPr="00A636D3">
        <w:rPr>
          <w:lang w:val="ru-RU"/>
        </w:rPr>
        <w:t xml:space="preserve">— Buhata ang gisulti sa imong kasingkasing.</w:t>
      </w:r>
    </w:p>
    <w:p w:rsidRPr="00A636D3" w:rsidR="005C3FC8" w:rsidRDefault="00BF6B1D" w14:paraId="775CB79A" w14:textId="043ECE56">
      <w:pPr>
        <w:pStyle w:val="paragraph"/>
        <w:spacing w:before="30" w:after="30"/>
        <w:ind w:start="60" w:end="60"/>
        <w:rPr>
          <w:lang w:val="ru-RU"/>
        </w:rPr>
      </w:pPr>
      <w:r w:rsidRPr="00A636D3">
        <w:rPr>
          <w:lang w:val="ru-RU"/>
        </w:rPr>
        <w:t xml:space="preserve">— Ang akong kasingkasing nagaingon niini: </w:t>
      </w:r>
      <w:r w:rsidRPr="00A636D3">
        <w:rPr>
          <w:lang w:val="ru-RU"/>
        </w:rPr>
        <w:t xml:space="preserve">'Kuhaa ang kutsilyo, hiwaa ko sa mga piraso, ihatag sila sa mga tawo, unya mamatay</w:t>
      </w:r>
      <w:r w:rsidRPr="00A636D3" w:rsidR="002F08DD">
        <w:rPr>
          <w:lang w:val="ru-RU"/>
        </w:rPr>
        <w:t xml:space="preserve">.'</w:t>
      </w:r>
    </w:p>
    <w:p w:rsidRPr="00C84680" w:rsidR="005C3FC8" w:rsidRDefault="005C3FC8" w14:paraId="3AFC8EB3" w14:textId="781867E9">
      <w:pPr>
        <w:pStyle w:val="imgDiv"/>
        <w:spacing w:before="75" w:after="75"/>
        <w:rPr>
          <w:lang w:val="ru-RU"/>
        </w:rPr>
      </w:pPr>
    </w:p>
    <w:p w:rsidRPr="00C84680" w:rsidR="005C3FC8" w:rsidP="002F08DD" w:rsidRDefault="002F08DD" w14:paraId="05FB3755" w14:textId="742E8A35">
      <w:pPr>
        <w:pStyle w:val="Heading4"/>
        <w:rPr>
          <w:lang w:val="ru-RU"/>
        </w:rPr>
      </w:pPr>
      <w:bookmarkStart w:name="_Toc196745337" w:id="6"/>
      <w:bookmarkStart w:name="_Toc196745494" w:id="7"/>
      <w:bookmarkStart w:name="_Toc225094848" w:id="8"/>
      <w:r w:rsidRPr="00C84680">
        <w:rPr>
          <w:lang w:val="ru-RU"/>
        </w:rPr>
        <w:t xml:space="preserve">Introduksyon</w:t>
      </w:r>
      <w:r w:rsidRPr="002F08DD">
        <w:rPr>
          <w:lang w:val="ru-RU"/>
        </w:rPr>
        <w:t xml:space="preserve"> </w:t>
      </w:r>
      <w:r w:rsidRPr="002F08DD">
        <w:rPr>
          <w:lang w:val="ru-RU"/>
        </w:rPr>
        <w:br/>
      </w:r>
      <w:r w:rsidRPr="00C84680" w:rsidR="00BF6B1D">
        <w:rPr>
          <w:lang w:val="ru-RU"/>
        </w:rPr>
        <w:t xml:space="preserve">(gikan sa mga pulong sa Karaan)</w:t>
      </w:r>
      <w:bookmarkEnd w:id="6"/>
      <w:bookmarkEnd w:id="7"/>
      <w:bookmarkEnd w:id="8"/>
    </w:p>
    <w:p w:rsidRPr="00C84680" w:rsidR="005C3FC8" w:rsidRDefault="009F3FC8" w14:paraId="1186643D" w14:textId="243D6A9B">
      <w:pPr>
        <w:pStyle w:val="paragraph"/>
        <w:spacing w:before="30" w:after="30"/>
        <w:ind w:start="60" w:end="60"/>
        <w:rPr>
          <w:lang w:val="ru-RU"/>
        </w:rPr>
      </w:pPr>
      <w:r w:rsidR="002F08DD">
        <w:rPr>
          <w:i/>
          <w:iCs/>
          <w:lang w:val="ru-RU"/>
        </w:rPr>
        <w:t xml:space="preserve">"</w:t>
      </w:r>
      <w:r w:rsidRPr="00C84680" w:rsidR="00BF6B1D">
        <w:rPr>
          <w:i/>
          <w:iCs/>
          <w:lang w:val="ru-RU"/>
        </w:rPr>
        <w:t xml:space="preserve">Ang mga katuigan nga atong ginaagian karon lisod kaayo ug delikado, apan sa katapusan magdaug si Kristo</w:t>
      </w:r>
      <w:r w:rsidR="002F08DD">
        <w:rPr>
          <w:i/>
          <w:iCs/>
          <w:lang w:val="ru-RU"/>
        </w:rPr>
        <w:t xml:space="preserve">."</w:t>
      </w:r>
    </w:p>
    <w:p w:rsidRPr="00C84680" w:rsidR="005C3FC8" w:rsidRDefault="00BF6B1D" w14:paraId="6BC04004" w14:textId="2FFCAB61">
      <w:pPr>
        <w:pStyle w:val="paragraph"/>
        <w:spacing w:before="30" w:after="30"/>
        <w:ind w:start="60" w:end="60"/>
        <w:rPr>
          <w:lang w:val="ru-RU"/>
        </w:rPr>
      </w:pPr>
      <w:r w:rsidRPr="00C84680">
        <w:rPr>
          <w:lang w:val="ru-RU"/>
        </w:rPr>
        <w:lastRenderedPageBreak/>
      </w:r>
      <w:r w:rsidRPr="00C84680">
        <w:rPr>
          <w:lang w:val="ru-RU"/>
        </w:rPr>
        <w:t xml:space="preserve">— Sa atong panahon, kadaghanan sa mga tawo edukado sa kalibutanong paagi ug nagdali-dali sa kalibutanong tulin nga sama sa pagdagan sa kabayo. Apan tungod kay wala silay kahadlok sa Dios (ug </w:t>
      </w:r>
      <w:r w:rsidRPr="00C84680">
        <w:rPr>
          <w:lang w:val="ru-RU"/>
        </w:rPr>
        <w:t xml:space="preserve">'ang kahadlok sa Ginoo mao ang sinugdanan sa </w:t>
      </w:r>
      <w:r w:rsidR="002F08DD">
        <w:rPr>
          <w:lang w:val="ru-RU"/>
        </w:rPr>
        <w:t xml:space="preserve">kinaadman'</w:t>
      </w:r>
      <w:r w:rsidR="008A75B6">
        <w:rPr>
          <w:rStyle w:val="FootnoteReference"/>
          <w:lang w:val="ru-RU"/>
        </w:rPr>
        <w:footnoteReference w:id="5"/>
      </w:r>
      <w:r w:rsidRPr="00C84680">
        <w:rPr>
          <w:lang w:val="ru-RU"/>
        </w:rPr>
        <w:t xml:space="preserve"> ), wala usab silay preno; ug sa ingon nga tulin, nga walay preno, matapos nila ang ilang lumba sa kal-ang. Ang mga tawo lawom kaayo ang pagkabisi sa ilang mga kalisdanan ug, sa kadaghanan, nadala na sila sa kahimtang sa kalibog. Nawala na nila </w:t>
      </w:r>
      <w:r w:rsidRPr="00C84680">
        <w:rPr>
          <w:lang w:val="ru-RU"/>
        </w:rPr>
        <w:t xml:space="preserve">ang ilang direksyon ug hinay-hinay na silang nag-abot sa usa ka kahimtang diin dili na nila makontrol ang ilang kaugalingon. Kung bisan pa gani kadtong moanha sa Balaang Bukid grabe kaayo ang ilang kasubo ug kalibog, puno sa kabalaka, hunahunaa na lang unsa pa kaha ang uban—kadtong layo kaayo sa Diyos ug sa Simbahan! </w:t>
      </w:r>
    </w:p>
    <w:p w:rsidRPr="00C84680" w:rsidR="005C3FC8" w:rsidRDefault="00BF6B1D" w14:paraId="4964BAB6" w14:textId="35153080">
      <w:pPr>
        <w:pStyle w:val="paragraph"/>
        <w:spacing w:before="30" w:after="30"/>
        <w:ind w:start="60" w:end="60"/>
        <w:rPr>
          <w:lang w:val="ru-RU"/>
        </w:rPr>
      </w:pPr>
      <w:r w:rsidRPr="00C84680">
        <w:rPr>
          <w:lang w:val="ru-RU"/>
        </w:rPr>
        <w:t xml:space="preserve">Sa matag nasud makita nimo ang bagyo, dakong kagubot! Ang pobre nga kalibutan — unta ipahaba sa Ginoo ang Iyang kamot! — nagbukal sama sa pressure cooker. Ug tan-awa unsay gibuhat sa mga naa sa gahum! Sila nag-uyog ug nag-uyog, gilabay nila ang tanan sulod sa pressure cooker, ug nagsi-siyag na kini! Mabuto na ang balbula bisan kanus-a! Miingon ko </w:t>
      </w:r>
      <w:r w:rsidRPr="00C84680">
        <w:rPr>
          <w:lang w:val="ru-RU"/>
        </w:rPr>
        <w:t xml:space="preserve">sa</w:t>
      </w:r>
      <w:r w:rsidRPr="00C84680">
        <w:rPr>
          <w:lang w:val="ru-RU"/>
        </w:rPr>
        <w:t xml:space="preserve"> usa ka tawo nga naa sa taas nga posisyon: </w:t>
      </w:r>
      <w:r w:rsidRPr="00C84680">
        <w:rPr>
          <w:lang w:val="ru-RU"/>
        </w:rPr>
        <w:t xml:space="preserve">'Ngano man nga wala ka magtagad sa pipila ka mga butang? Asa man kini padulong?</w:t>
      </w:r>
      <w:r w:rsidR="002F08DD">
        <w:rPr>
          <w:lang w:val="ru-RU"/>
        </w:rPr>
        <w:t xml:space="preserve">' </w:t>
      </w:r>
      <w:r w:rsidRPr="00C84680">
        <w:rPr>
          <w:lang w:val="ru-RU"/>
        </w:rPr>
        <w:t xml:space="preserve">Mitubag siya: </w:t>
      </w:r>
      <w:r w:rsidRPr="00C84680">
        <w:rPr>
          <w:lang w:val="ru-RU"/>
        </w:rPr>
        <w:t xml:space="preserve">'Amahan, sa sinugdan ang dautan sama ra sa gaan nga niyebe, apan karon nahimo na kini nga lahos. Milagro ra ang makatabang</w:t>
      </w:r>
      <w:r w:rsidR="002F08DD">
        <w:rPr>
          <w:lang w:val="ru-RU"/>
        </w:rPr>
        <w:t xml:space="preserve">.' </w:t>
      </w:r>
      <w:r w:rsidRPr="00C84680">
        <w:rPr>
          <w:lang w:val="ru-RU"/>
        </w:rPr>
        <w:t xml:space="preserve">Apan ang uban, nga gustong usbon ang kahimtang, nagpadako pa gayud sa lahos sa dautan. Imbis nga mohimo og espesipikong lakang bahin sa edukasyon ug pagpadako, o sa pag-ayo sa mga butang, ginapalala pa nila ang kahimtang. Wala sila magtagad kung giunsa paghunong ang avalanche, kundili ginadako pa kini. Sa sinugdanan, gamay ra kaayo ang bola sa niebe. Kung molugsong kini sa bakilid, mahimong bola sa niebe. Samtang nagkolekta kini og niyebe, mga kahoy, bato, ug basura, nagkadako kini ug nagkadako hangtod mahimong usa ka lahos. Ingon ana usab ang dautan: hinay-hinay, nahimo na kini nga lahos sa niyebe ug nagpadulong sa ubos. Karon, aron mapapas kini nga lahos sa dautan, kinahanglan og pagbuto sa bomba. </w:t>
      </w:r>
    </w:p>
    <w:p w:rsidRPr="00C84680" w:rsidR="005C3FC8" w:rsidRDefault="00BF6B1D" w14:paraId="385BA944" w14:textId="77777777">
      <w:pPr>
        <w:pStyle w:val="paragraph"/>
        <w:spacing w:before="30" w:after="30"/>
        <w:ind w:start="60" w:end="60"/>
        <w:rPr>
          <w:lang w:val="ru-RU"/>
        </w:rPr>
      </w:pPr>
      <w:r w:rsidRPr="00C84680">
        <w:rPr>
          <w:lang w:val="ru-RU"/>
        </w:rPr>
        <w:t xml:space="preserve">— Geronda, nabalaka ka ba bahin niining tanan? </w:t>
      </w:r>
    </w:p>
    <w:p w:rsidRPr="00C84680" w:rsidR="005C3FC8" w:rsidRDefault="00BF6B1D" w14:paraId="2F7964AE" w14:textId="77777777">
      <w:pPr>
        <w:pStyle w:val="paragraph"/>
        <w:spacing w:before="30" w:after="30"/>
        <w:ind w:start="60" w:end="60"/>
        <w:rPr>
          <w:lang w:val="ru-RU"/>
        </w:rPr>
      </w:pPr>
      <w:r w:rsidRPr="00C84680">
        <w:rPr>
          <w:lang w:val="ru-RU"/>
        </w:rPr>
        <w:t xml:space="preserve">— Ah, ug ngano pa kaha nga nangabuhisan ang akong bungot sa dili pa ang takdang panahon? Nag-antos ko kaduha. Una, sa dihang makamatngon ko sa umaabot ug mosinggit aron pahimangnoan kita batok sa dautang nag-andam. Ug unya, kung walay motagad niini (dili tungod sa pagpasagad), mosikad ang dautang gahum ug magsugod ang mga tawo sa pagpangayo og tabang kanako. Karon nasabtan na nako kung giunsa pag-antos sa mga propeta. Ang mga propeta mao ang labing dagkong martir! Mas labaw pa sila kaysa sa tanang uban nga martir, bisan pa man nga dili tanan kanila namatay isip martir. Kay ang mga martir nag-antos lang sa mubo nga panahon, samtang ang mga propeta nakakita sa pagbuhat sa dautan ug nag-antos kanunay. Padayon silang nagasinggit, samtang ang uban nagpadayon sa ilang kaugalingong mga buluhaton. Ug sa dihang mibuhos ang kasuko sa Dios tungod niining uban, ang mga propeta nag-antos uban kanila. Apan kaniadto, limitado pa ang panghuna-huna sa mga tawo, ug tungod niini mibulag sila sa Dios ug misimba sa mga dios-diosan. Karon, sa dihang ang mga tawo tinuyoang mibulag sa Dios, nagakahitabo ang labing dakong idolotriya. </w:t>
      </w:r>
    </w:p>
    <w:p w:rsidRPr="00C84680" w:rsidR="005C3FC8" w:rsidRDefault="00BF6B1D" w14:paraId="5F182BEB" w14:textId="6623CDCA">
      <w:pPr>
        <w:pStyle w:val="paragraph"/>
        <w:spacing w:before="30" w:after="30"/>
        <w:ind w:start="60" w:end="60"/>
        <w:rPr>
          <w:lang w:val="ru-RU"/>
        </w:rPr>
      </w:pPr>
      <w:r w:rsidRPr="00C84680">
        <w:rPr>
          <w:lang w:val="ru-RU"/>
        </w:rPr>
        <w:t xml:space="preserve">Wala pa nato masabti nga ang yawa nagtinguha sa paglaglag sa mga binuhat sa Dios. Nag-organisar siya </w:t>
      </w:r>
      <w:r w:rsidR="002F08DD">
        <w:rPr>
          <w:lang w:val="ru-RU"/>
        </w:rPr>
        <w:t xml:space="preserve">og '</w:t>
      </w:r>
      <w:r w:rsidRPr="00C84680">
        <w:rPr>
          <w:lang w:val="ru-RU"/>
        </w:rPr>
        <w:t xml:space="preserve">punk </w:t>
      </w:r>
      <w:r w:rsidR="002F08DD">
        <w:rPr>
          <w:lang w:val="ru-RU"/>
        </w:rPr>
        <w:t xml:space="preserve">party'</w:t>
      </w:r>
      <w:r w:rsidRPr="008A75B6" w:rsidR="008A75B6">
        <w:rPr>
          <w:lang w:val="ru-RU"/>
        </w:rPr>
        <w:t xml:space="preserve">,</w:t>
      </w:r>
      <w:r w:rsidR="008A75B6">
        <w:rPr>
          <w:rStyle w:val="FootnoteReference"/>
          <w:lang w:val="ru-RU"/>
        </w:rPr>
        <w:footnoteReference w:id="6"/>
      </w:r>
      <w:r w:rsidRPr="00C84680">
        <w:rPr>
          <w:lang w:val="ru-RU"/>
        </w:rPr>
        <w:t xml:space="preserve"> aron laglagon ang kalibutan; nasuko siya tungod kay nagsugod na og pakita sa kalibutan ang usa ka himsog nga lihok. Nasuko siya tungod kay nahibalo siya nga gamay na lang ang iyang nahibilin nga oras aron molihok.</w:t>
      </w:r>
      <w:r w:rsidR="003326A8">
        <w:rPr>
          <w:rStyle w:val="FootnoteReference"/>
          <w:lang w:val="ru-RU"/>
        </w:rPr>
        <w:footnoteReference w:id="7"/>
      </w:r>
      <w:r w:rsidRPr="00C84680">
        <w:rPr>
          <w:lang w:val="ru-RU"/>
        </w:rPr>
        <w:t xml:space="preserve"> Karon, naglihok siya sama sa usa ka kriminal nga, sa dihang napalibotan, moingon: </w:t>
      </w:r>
      <w:r w:rsidRPr="00C84680">
        <w:rPr>
          <w:lang w:val="ru-RU"/>
        </w:rPr>
        <w:t xml:space="preserve">'Walay makaluwas nako, dakpon ko nila!</w:t>
      </w:r>
      <w:r w:rsidR="002F08DD">
        <w:rPr>
          <w:lang w:val="ru-RU"/>
        </w:rPr>
        <w:t xml:space="preserve">' </w:t>
      </w:r>
      <w:r w:rsidRPr="00C84680">
        <w:rPr>
          <w:lang w:val="ru-RU"/>
        </w:rPr>
        <w:t xml:space="preserve">— ug gibungkag ang tanan sa wala, tuo, ug tunga. O sama sa panahon sa gubat, kung mahurot na ang bala, kuhaon sa mga sundalo ang ilang bayoneta o sable, mosulod sa pakig-away ug — bisan unsa pa man! </w:t>
      </w:r>
      <w:r w:rsidRPr="00C84680">
        <w:rPr>
          <w:lang w:val="ru-RU"/>
        </w:rPr>
        <w:t xml:space="preserve">'Mamatay ra man gud ta,</w:t>
      </w:r>
      <w:r w:rsidR="002F08DD">
        <w:rPr>
          <w:lang w:val="ru-RU"/>
        </w:rPr>
        <w:t xml:space="preserve">'</w:t>
      </w:r>
      <w:r w:rsidRPr="00C84680">
        <w:rPr>
          <w:lang w:val="ru-RU"/>
        </w:rPr>
        <w:t xml:space="preserve"> ingon nila. 'Busa patyon nato kutob sa atong makaya nga mga kaaway!</w:t>
      </w:r>
      <w:r w:rsidR="002F08DD">
        <w:rPr>
          <w:lang w:val="ru-RU"/>
        </w:rPr>
        <w:t xml:space="preserve">' </w:t>
      </w:r>
      <w:r w:rsidRPr="00C84680">
        <w:rPr>
          <w:lang w:val="ru-RU"/>
        </w:rPr>
        <w:t xml:space="preserve">Nagdilaab ang kalibutan! Nabantayan ba nimo kini? Usa ka kusgan nga tukso ang mibutho kanato. Ang Yawa nagpasiga og kalayo nga bisan pa maghiusa ang tanang bombero, dili nila kini mapalong. Usa ka espirituhanong kalayo — walay nahabilin nga dili masunog. Ang nahabilin na lang mao ang pag-ampo nga luwason kita sa Ginoo. Kay kon mosiga ang dakong kalayo ug wala nay mahimo ang mga bombero, mapugos ang mga tawo nga mobalik sa Ginoo ug mangayo Niya og kusog nga ulan aron patyon ang kalayo. Busa, ingon ana usab kining espirituhanong kalayo nga gipanghuyop sa yawa—ang gikinahanglan nato mao ang pag-ampo alang sa tabang sa Ginoo. </w:t>
      </w:r>
    </w:p>
    <w:p w:rsidRPr="002F08DD" w:rsidR="005C3FC8" w:rsidRDefault="00BF6B1D" w14:paraId="3D59C5DD" w14:textId="2F75D103">
      <w:pPr>
        <w:pStyle w:val="paragraph"/>
        <w:spacing w:before="30" w:after="30"/>
        <w:ind w:start="60" w:end="60"/>
        <w:rPr>
          <w:lang w:val="ru-RU"/>
        </w:rPr>
      </w:pPr>
      <w:r w:rsidRPr="00C84680">
        <w:rPr>
          <w:lang w:val="ru-RU"/>
        </w:rPr>
        <w:t xml:space="preserve">Ang tibuok kalibutan padulong sa usa ka butang: hingpit nga pagkahugno. Dili ka makasulti, </w:t>
      </w:r>
      <w:r w:rsidRPr="00C84680">
        <w:rPr>
          <w:lang w:val="ru-RU"/>
        </w:rPr>
        <w:t xml:space="preserve">'Naay gamayng nabungkag nga bintana o laing butang sa balay; pasagdi ko nga ayohon kini</w:t>
      </w:r>
      <w:r w:rsidR="002F08DD">
        <w:rPr>
          <w:lang w:val="ru-RU"/>
        </w:rPr>
        <w:t xml:space="preserve">.' </w:t>
      </w:r>
      <w:r w:rsidRPr="00C84680">
        <w:rPr>
          <w:lang w:val="ru-RU"/>
        </w:rPr>
        <w:t xml:space="preserve">Ang tibuok balay nabungkag na. Ang kalibutan nahimong usa ka guba nga baryo.</w:t>
      </w:r>
      <w:r w:rsidRPr="00C84680">
        <w:rPr>
          <w:lang w:val="ru-RU"/>
        </w:rPr>
        <w:lastRenderedPageBreak/>
      </w:r>
      <w:r w:rsidRPr="00C84680">
        <w:rPr>
          <w:lang w:val="ru-RU"/>
        </w:rPr>
        <w:t xml:space="preserve"> Ang kahimtang milapas na sa kontrol. Karon hingpit na nga nakasalig sa Diyos kung unsa ang Iyang buhaton. Karon naa na sa Diyos ang buhaton: usahay gamit ang screwdriver, usahay gamit ang karot, usahay gamit ang baston, aron matul-id kini tanan. Ang kalibutan adunay samad; kini nahimong dilaw ug hapit na muputok, apan dili pa kini hinog. Ang dautan nagkahinog, sama sa nahitabo kaniadto sa Jerico,</w:t>
      </w:r>
      <w:r w:rsidR="003326A8">
        <w:rPr>
          <w:rStyle w:val="FootnoteReference"/>
          <w:lang w:val="ru-RU"/>
        </w:rPr>
        <w:footnoteReference w:id="8"/>
      </w:r>
      <w:r w:rsidRPr="00C84680">
        <w:rPr>
          <w:lang w:val="ru-RU"/>
        </w:rPr>
        <w:t xml:space="preserve"> nga kinahanglan limpyohan, isailalim </w:t>
      </w:r>
      <w:r w:rsidR="009F3FC8">
        <w:rPr>
          <w:lang w:val="ru-RU"/>
        </w:rPr>
        <w:t xml:space="preserve">sa </w:t>
      </w:r>
      <w:r w:rsidRPr="00C84680">
        <w:rPr>
          <w:lang w:val="ru-RU"/>
        </w:rPr>
        <w:t xml:space="preserve">'disinfection</w:t>
      </w:r>
      <w:r w:rsidR="002F08DD">
        <w:rPr>
          <w:lang w:val="ru-RU"/>
        </w:rPr>
        <w:t xml:space="preserve">.' </w:t>
      </w:r>
    </w:p>
    <w:p w:rsidRPr="002F08DD" w:rsidR="002F08DD" w:rsidP="002F08DD" w:rsidRDefault="002F08DD" w14:paraId="43535D2F" w14:textId="77777777">
      <w:pPr>
        <w:rPr>
          <w:lang w:val="ru-RU"/>
        </w:rPr>
      </w:pPr>
    </w:p>
    <w:p w:rsidRPr="00C84680" w:rsidR="005C3FC8" w:rsidP="002F08DD" w:rsidRDefault="00BF6B1D" w14:paraId="380893EA" w14:textId="77777777">
      <w:pPr>
        <w:pStyle w:val="Heading4"/>
        <w:rPr>
          <w:lang w:val="ru-RU"/>
        </w:rPr>
      </w:pPr>
      <w:bookmarkStart w:name="_Toc196745338" w:id="9"/>
      <w:bookmarkStart w:name="_Toc196745495" w:id="10"/>
      <w:bookmarkStart w:name="_Toc225094849" w:id="11"/>
      <w:r w:rsidRPr="00C84680">
        <w:rPr>
          <w:i/>
          <w:iCs/>
          <w:lang w:val="ru-RU"/>
        </w:rPr>
        <w:t xml:space="preserve">Giunsa pag-antos sa mga tawo</w:t>
      </w:r>
      <w:bookmarkEnd w:id="9"/>
      <w:bookmarkEnd w:id="10"/>
      <w:bookmarkEnd w:id="11"/>
    </w:p>
    <w:p w:rsidRPr="00C84680" w:rsidR="005C3FC8" w:rsidRDefault="00BF6B1D" w14:paraId="3C1F4FAD" w14:textId="77777777">
      <w:pPr>
        <w:pStyle w:val="paragraph"/>
        <w:spacing w:before="30" w:after="30"/>
        <w:ind w:start="60" w:end="60"/>
        <w:rPr>
          <w:lang w:val="ru-RU"/>
        </w:rPr>
      </w:pPr>
      <w:r w:rsidRPr="00C84680">
        <w:rPr>
          <w:lang w:val="ru-RU"/>
        </w:rPr>
        <w:t xml:space="preserve">Walay katapusan ang pag-antos sa mga tawo. Lapnag ang pagkadaut — tibuok pamilya, hamtong, mga bata… Matag adlaw, nagdugo ang akong kasingkasing. Kadaghanan sa mga panimalay puno sa kagubot, kabalaka, ug kaguol. Sa mga panimalay ra diin ang mga tawo nagkinabuhi subay sa kabubut-on sa Diyos makit-an ang kalinaw. Sa uban, bisan pa — adunay diborsyo dinhi, pagkabangkarote didto, sakit sa pipila ka dapit, aksidente sa uban; ang uban nag-inom og mga tambal nga psychotropic, ang uban sa mga narkotiko... Mga pobre nga kalag: ang uban mas grabe ang pag-antos, ang uban gamay ra, apan ang tanan adunay kaugalingong kasakit. Labi na karon — walay trabaho, mga utang, pag-antos; gipugos sa mga bangko ang matag sentimo gikan sa mga tawo, pagpahawa sa mga panimalay — daghan kaayong pag-antos! Ug dili kini bahin lang sa usa o duha ka adlaw! Bisan pa og adunay usa o duha ka lig-on nga mga bata sa ingon nga pamilya, masakit usab sila tungod niining mga kahimtanga. Kung ang mga tawo sa daghang ingon nga mga pamilya makakaplag, bisan sa usa ka adlaw lang, sa walay kabalaka nga pagbiya sa kalibutan sama sa mga monghe, kana unta ang labing maayong Pasko sa Pagkabanhaw para kanila. </w:t>
      </w:r>
    </w:p>
    <w:p w:rsidRPr="00347B46" w:rsidR="005C3FC8" w:rsidRDefault="00BF6B1D" w14:paraId="18406742" w14:textId="118665E7">
      <w:pPr>
        <w:pStyle w:val="paragraph"/>
        <w:spacing w:before="30" w:after="30"/>
        <w:ind w:start="60" w:end="60"/>
        <w:rPr>
          <w:lang w:val="ru-RU"/>
        </w:rPr>
      </w:pPr>
      <w:r w:rsidRPr="00C84680">
        <w:rPr>
          <w:lang w:val="ru-RU"/>
        </w:rPr>
        <w:t xml:space="preserve">Unsa kaha ka trahedya ang kalibutan! Kung mag-antos ka ug mabalaka ka para sa uban imbis sa imong kaugalingon, ang tibuok kalibutan mahimong klaro sama sa X-ray, gisidlak sa espirituhanong mga sinag. Sa dihang mag-ampo ko, kasagaran makita nako ang gagmayng mga bata — mga kabus nga bata — nga naglabay sa akong atubangan sa kasubo ug nangayo og tabang sa Diyos. Ang ilang mga pamilya nag-atubang og mga problema ug kalisud, busa gipang-ampo sila sa ilang mga inahan — aron mangayo og tabang sa Diyos. </w:t>
      </w:r>
      <w:r w:rsidRPr="00C84680">
        <w:rPr>
          <w:lang w:val="ru-RU"/>
        </w:rPr>
        <w:t xml:space="preserve">Nag-uyon</w:t>
      </w:r>
      <w:r w:rsidRPr="00C84680">
        <w:rPr>
          <w:lang w:val="ru-RU"/>
        </w:rPr>
        <w:t xml:space="preserve"> sila </w:t>
      </w:r>
      <w:r w:rsidRPr="00C84680">
        <w:rPr>
          <w:lang w:val="ru-RU"/>
        </w:rPr>
        <w:t xml:space="preserve">sa parehas nga frequency</w:t>
      </w:r>
      <w:r w:rsidR="002F08DD">
        <w:rPr>
          <w:lang w:val="ru-RU"/>
        </w:rPr>
        <w:t xml:space="preserve">, </w:t>
      </w:r>
      <w:r w:rsidRPr="00C84680">
        <w:rPr>
          <w:lang w:val="ru-RU"/>
        </w:rPr>
        <w:t xml:space="preserve">ug mao kana ang paagi nga nakigkomunikar kita kanila. </w:t>
      </w:r>
    </w:p>
    <w:p w:rsidRPr="00347B46" w:rsidR="002F08DD" w:rsidP="003326A8" w:rsidRDefault="002F08DD" w14:paraId="56163D68" w14:textId="77777777">
      <w:pPr>
        <w:rPr>
          <w:lang w:val="ru-RU"/>
        </w:rPr>
      </w:pPr>
    </w:p>
    <w:p w:rsidRPr="00C84680" w:rsidR="005C3FC8" w:rsidP="002F08DD" w:rsidRDefault="00BF6B1D" w14:paraId="79C6066C" w14:textId="77777777">
      <w:pPr>
        <w:pStyle w:val="Heading4"/>
        <w:rPr>
          <w:lang w:val="ru-RU"/>
        </w:rPr>
      </w:pPr>
      <w:bookmarkStart w:name="_Toc196745339" w:id="12"/>
      <w:bookmarkStart w:name="_Toc196745496" w:id="13"/>
      <w:bookmarkStart w:name="_Toc225094850" w:id="14"/>
      <w:r w:rsidRPr="00C84680">
        <w:rPr>
          <w:i/>
          <w:iCs/>
          <w:lang w:val="ru-RU"/>
        </w:rPr>
        <w:t xml:space="preserve">Seguridad ug Pagka-vulnerable</w:t>
      </w:r>
      <w:bookmarkEnd w:id="12"/>
      <w:bookmarkEnd w:id="13"/>
      <w:bookmarkEnd w:id="14"/>
    </w:p>
    <w:p w:rsidRPr="00C84680" w:rsidR="005C3FC8" w:rsidRDefault="00BF6B1D" w14:paraId="3CF146F5" w14:textId="565A7A85">
      <w:pPr>
        <w:pStyle w:val="paragraph"/>
        <w:spacing w:before="30" w:after="30"/>
        <w:ind w:start="60" w:end="60"/>
        <w:rPr>
          <w:lang w:val="ru-RU"/>
        </w:rPr>
      </w:pPr>
      <w:r w:rsidRPr="00C84680">
        <w:rPr>
          <w:lang w:val="ru-RU"/>
        </w:rPr>
        <w:t xml:space="preserve">Ang kalibutan karon gipanalipdan sa tanang matang </w:t>
      </w:r>
      <w:r w:rsidRPr="00C84680">
        <w:rPr>
          <w:lang w:val="ru-RU"/>
        </w:rPr>
        <w:t xml:space="preserve">sa </w:t>
      </w:r>
      <w:r w:rsidR="002F08DD">
        <w:rPr>
          <w:lang w:val="ru-RU"/>
        </w:rPr>
        <w:t xml:space="preserve">'</w:t>
      </w:r>
      <w:r w:rsidRPr="00C84680">
        <w:rPr>
          <w:lang w:val="ru-RU"/>
        </w:rPr>
        <w:t xml:space="preserve">mga panalipod</w:t>
      </w:r>
      <w:r w:rsidR="002F08DD">
        <w:rPr>
          <w:lang w:val="ru-RU"/>
        </w:rPr>
        <w:t xml:space="preserve">', </w:t>
      </w:r>
      <w:r w:rsidRPr="00C84680">
        <w:rPr>
          <w:lang w:val="ru-RU"/>
        </w:rPr>
        <w:t xml:space="preserve">apan, tungod kay layo kini kang Kristo, hingpit kini nga walay depensa. Walay lain kapanahonan nga nakasinati og ingon ana ka dakong kawalay-depensa sama sa kasinatian sa mga tawo karon. Ug, tungod kay wala'y ikatabang kanila ang mga panalipod sa tawo, sila molayas ngadto sa barko sa Simbahan aron mobati og espirituhanong kasiguruhan, kay ilang nakita nga nalunod na ang barko sa kalibutan. Apan, kon makita nila nga misulod usab ang tubig sa barko sa Simbahan, ug ang mga anaa niini nabisi sa espiritu sa kalibutan, samtang wala ang Espiritu Santo, mawala na ang tanang paglaum sa mga tawo, kay human ana wala na silay masaligan. </w:t>
      </w:r>
    </w:p>
    <w:p w:rsidRPr="00C84680" w:rsidR="005C3FC8" w:rsidRDefault="00BF6B1D" w14:paraId="0F3C0A3C" w14:textId="7345BC83">
      <w:pPr>
        <w:pStyle w:val="paragraph"/>
        <w:spacing w:before="30" w:after="30"/>
        <w:ind w:start="60" w:end="60"/>
        <w:rPr>
          <w:lang w:val="ru-RU"/>
        </w:rPr>
      </w:pPr>
      <w:r w:rsidRPr="00C84680">
        <w:rPr>
          <w:lang w:val="ru-RU"/>
        </w:rPr>
        <w:t xml:space="preserve">Ang kalibutan nag-antos, nagalaglag, ug, sa kasubo, napugos ang tanan nga tawo nga mabuhi taliwala niining kalibutanong pag-antos. Kadaghanan mobati og lawom nga pagbati sa pagbayaan ug pagkawalay pagtagad — labi na karon — ug mabati kini bisan asa. Wala nay masandigan ang mga tawo. Sama sa giingon sa panultihon: </w:t>
      </w:r>
      <w:r w:rsidR="002F08DD">
        <w:rPr>
          <w:lang w:val="ru-RU"/>
        </w:rPr>
        <w:t xml:space="preserve">'</w:t>
      </w:r>
      <w:r w:rsidRPr="00C84680">
        <w:rPr>
          <w:lang w:val="ru-RU"/>
        </w:rPr>
        <w:t xml:space="preserve">Ang malumos nga tawo mo-kapot bisan sa dayami</w:t>
      </w:r>
      <w:r w:rsidR="002F08DD">
        <w:rPr>
          <w:lang w:val="ru-RU"/>
        </w:rPr>
        <w:t xml:space="preserve">,' </w:t>
      </w:r>
      <w:r w:rsidRPr="00C84680">
        <w:rPr>
          <w:lang w:val="ru-RU"/>
        </w:rPr>
        <w:t xml:space="preserve">pasabot niini, ang tawo nga malumos mangita og butang nga kapitan, mura'g aron maluwas siya. Nagalunod ang barko, ug ang usa ka tawo, nga gustong maluwas, naningkamot nga mokapot sa mast. Wala nila hunahunaa nga ang mast malunod uban sa barko. Nagkakapot siya sa mast ug nalunod pa gyud siya nga mas paspas. Ang pasabot nako mao nga ang mga tawo nangita og masandigan, og kapuslanan. Ug kung kulang sila sa pagtuo aron masandigan kini, kung wala sila magsalig pag-ayo sa Ginoo aron hingpit nga mosalig kaniya, dili sila makalikay sa pag-antos. Ang pagsalig sa Ginoo usa ka dakong butang. </w:t>
      </w:r>
    </w:p>
    <w:p w:rsidRPr="00347B46" w:rsidR="005C3FC8" w:rsidRDefault="00BF6B1D" w14:paraId="0D61627D" w14:textId="0B39C762">
      <w:pPr>
        <w:pStyle w:val="paragraph"/>
        <w:spacing w:before="30" w:after="30"/>
        <w:ind w:start="60" w:end="60"/>
        <w:rPr>
          <w:lang w:val="ru-RU"/>
        </w:rPr>
      </w:pPr>
      <w:r w:rsidRPr="00C84680">
        <w:rPr>
          <w:lang w:val="ru-RU"/>
        </w:rPr>
        <w:t xml:space="preserve">Ang mga katuigan nga atong ginaagian karon lisod kaayo ug delikado, apan sa katapusan magdaug si Kristo. Makita ninyo kung unsa kadako ang respeto nga ipakita sa mga tawo sa Simbahan — basta kita [mga Kristohanon] magkinabuhi sa husto. Masabtan sa mga tawo nga kung dili, walay maayong mahitabo niini. Nasabtan na sa mga politiko nga kung kinsa man ang makatabang sa mga tawo sa kalibutan nga nahimong usa ka buang-buang, mao kini ang mga tawo sa Simbahan. Oo, ayaw katingala! Giila sa atong mga lider politikal </w:t>
      </w:r>
      <w:r w:rsidRPr="00C84680">
        <w:rPr>
          <w:lang w:val="ru-RU"/>
        </w:rPr>
        <w:t xml:space="preserve">ang ilang k</w:t>
      </w:r>
      <w:r w:rsidRPr="00C84680">
        <w:rPr>
          <w:lang w:val="ru-RU"/>
        </w:rPr>
        <w:lastRenderedPageBreak/>
      </w:r>
      <w:r w:rsidRPr="00C84680">
        <w:rPr>
          <w:lang w:val="ru-RU"/>
        </w:rPr>
        <w:t xml:space="preserve"> g kakulang sa gahum ug gisuko na lang nila ang tanan. Sa usa ka higayon, miadto sa akong selda ang pipila ka mga politiko ug miingon: </w:t>
      </w:r>
      <w:r w:rsidR="009F3FC8">
        <w:rPr>
          <w:lang w:val="ru-RU"/>
        </w:rPr>
        <w:t xml:space="preserve">"</w:t>
      </w:r>
      <w:r w:rsidRPr="00C84680">
        <w:rPr>
          <w:lang w:val="ru-RU"/>
        </w:rPr>
        <w:t xml:space="preserve">Kinahanglan mogawas sa kalibutan ang mga monghe aron mangwali ug maghatag og kahayag sa mga tawo. Wala nay lain pa nga paagi</w:t>
      </w:r>
      <w:r w:rsidR="002F08DD">
        <w:rPr>
          <w:lang w:val="ru-RU"/>
        </w:rPr>
        <w:t xml:space="preserve">." </w:t>
      </w:r>
      <w:r w:rsidRPr="00C84680">
        <w:rPr>
          <w:lang w:val="ru-RU"/>
        </w:rPr>
        <w:t xml:space="preserve">Unsa kaha kalisod ning mga katuigan!… Hinaut unta nga inyong masayran kung unsa na kadako ang among naabtan ug unsa pa ang nagpaabot kanamo!… </w:t>
      </w:r>
    </w:p>
    <w:p w:rsidRPr="00347B46" w:rsidR="005C3DE9" w:rsidP="005C3DE9" w:rsidRDefault="005C3DE9" w14:paraId="01BC2225" w14:textId="77777777">
      <w:pPr>
        <w:rPr>
          <w:lang w:val="ru-RU"/>
        </w:rPr>
      </w:pPr>
    </w:p>
    <w:p w:rsidRPr="00C84680" w:rsidR="005C3FC8" w:rsidP="002F08DD" w:rsidRDefault="00BF6B1D" w14:paraId="6C0BFBD9" w14:textId="77777777">
      <w:pPr>
        <w:pStyle w:val="Heading4"/>
        <w:rPr>
          <w:lang w:val="ru-RU"/>
        </w:rPr>
      </w:pPr>
      <w:bookmarkStart w:name="_Toc196745340" w:id="15"/>
      <w:bookmarkStart w:name="_Toc196745497" w:id="16"/>
      <w:bookmarkStart w:name="_Toc225094851" w:id="17"/>
      <w:r w:rsidRPr="00C84680">
        <w:rPr>
          <w:i/>
          <w:iCs/>
          <w:lang w:val="ru-RU"/>
        </w:rPr>
        <w:t xml:space="preserve">Pangita sa Katawhan</w:t>
      </w:r>
      <w:bookmarkEnd w:id="15"/>
      <w:bookmarkEnd w:id="16"/>
      <w:bookmarkEnd w:id="17"/>
    </w:p>
    <w:p w:rsidRPr="00C84680" w:rsidR="005C3FC8" w:rsidRDefault="00BF6B1D" w14:paraId="22C994A4" w14:textId="77777777">
      <w:pPr>
        <w:pStyle w:val="paragraph"/>
        <w:spacing w:before="30" w:after="30"/>
        <w:ind w:start="60" w:end="60"/>
        <w:rPr>
          <w:lang w:val="ru-RU"/>
        </w:rPr>
      </w:pPr>
      <w:r w:rsidRPr="00C84680">
        <w:rPr>
          <w:lang w:val="ru-RU"/>
        </w:rPr>
        <w:t xml:space="preserve">— Sa usa ka tingtugnaw, miabot sa akong kaliva ang walumpung ka tawo — [lain-laing klase sa mga tawo] gikan sa mga estudyante hangtod sa mga direktor sa teatro. Uban sa luha sa ilang mga mata, nangutana kini nga mga tawo kanako kung pwede ba sila… magtuon og teolohiya! Ang kahimtang sa kalibutan kabuang. Ang tanan nangita og usa ka butang, apan kadaghanan wala kabalo unsa. Ang uban nangita sa kamatuoran sa mga sentro sa kalingawan, samtang ang uban gusto pangitaon si Kristo pinaagi sa pagpaminaw og buang nga musika... </w:t>
      </w:r>
    </w:p>
    <w:p w:rsidRPr="00C84680" w:rsidR="005C3FC8" w:rsidRDefault="00BF6B1D" w14:paraId="2A582521" w14:textId="77777777">
      <w:pPr>
        <w:pStyle w:val="paragraph"/>
        <w:spacing w:before="30" w:after="30"/>
        <w:ind w:start="60" w:end="60"/>
        <w:rPr>
          <w:lang w:val="ru-RU"/>
        </w:rPr>
      </w:pPr>
      <w:r w:rsidRPr="00C84680">
        <w:rPr>
          <w:lang w:val="ru-RU"/>
        </w:rPr>
        <w:t xml:space="preserve">— Tinuod kini, Geronda, unsa kaha ka dako ang gipangita sa mga tawo! Daghan kaayong tawo ang moanha kanimo, ug motindog sila sulod sa daghang oras, naghulat sa ilang turno aron makigkita kanimo. </w:t>
      </w:r>
    </w:p>
    <w:p w:rsidRPr="00C84680" w:rsidR="005C3FC8" w:rsidRDefault="00BF6B1D" w14:paraId="12953CC1" w14:textId="74B275CF">
      <w:pPr>
        <w:pStyle w:val="paragraph"/>
        <w:spacing w:before="30" w:after="30"/>
        <w:ind w:start="60" w:end="60"/>
        <w:rPr>
          <w:lang w:val="ru-RU"/>
        </w:rPr>
      </w:pPr>
      <w:r w:rsidRPr="00C84680">
        <w:rPr>
          <w:lang w:val="ru-RU"/>
        </w:rPr>
        <w:t xml:space="preserve">— Kana usab usa sa mga timailhan sa panahon — nangayo ang mga tawo og tabang bisan pa sa akong pagka-ubos. Wala koy makita nga maayo sa akong kaugalingon ug naghunahuna ko: unsa kaha ang ilang makita sa ako nga nagdani kanila nga muduol nako nga ingon ana ka-dali? Sa tinuod lang, kinsa ba gyud ko? Usa ka kalabasa nga adunay panit sa pakwan. Ug karon nga mga panahon, mokaon pa gani ang mga tawo og kalabasa imbis nga pakwan, tungod kay ang panit niini mura'g panit sa pakwan. Maga-byahe pa gani ang mga tawo aron makita ko gikan sa pikas tumoy sa kalibutan ug wala gani sila kahibalo kung makita ba ko didto o dili. Ug unsaon man nako pagbati? Sa usa ka bahin, gikaligtaan nako ang akong kaugalingon, apan sa pikas bahin—masakit usab sa akong kasingkasing alang niining mga tawo. Unsa na man ni! Nakaabot na gyud ta sa ingon ani! Nagaingon ang propeta Isaias nga moabot ang panahon nga makakita ang mga tawo og usa ka tawo nga nagsul-ob og bado ug moingon kaniya: </w:t>
      </w:r>
      <w:r w:rsidRPr="00C84680">
        <w:rPr>
          <w:lang w:val="ru-RU"/>
        </w:rPr>
        <w:t xml:space="preserve">'Halika, himuon ka namong hari</w:t>
      </w:r>
      <w:r w:rsidR="002F08DD">
        <w:rPr>
          <w:lang w:val="ru-RU"/>
        </w:rPr>
        <w:t xml:space="preserve">.'</w:t>
      </w:r>
      <w:r w:rsidR="007B582E">
        <w:rPr>
          <w:rStyle w:val="FootnoteReference"/>
          <w:lang w:val="ru-RU"/>
        </w:rPr>
        <w:footnoteReference w:id="9"/>
      </w:r>
      <w:r w:rsidRPr="00C84680">
        <w:rPr>
          <w:lang w:val="ru-RU"/>
        </w:rPr>
        <w:t xml:space="preserve"> Hinaut nga maluoy kanato ang Dios! </w:t>
      </w:r>
    </w:p>
    <w:p w:rsidRPr="00C84680" w:rsidR="005C3FC8" w:rsidRDefault="00BF6B1D" w14:paraId="024882D2" w14:textId="420572EF">
      <w:pPr>
        <w:pStyle w:val="paragraph"/>
        <w:spacing w:before="30" w:after="30"/>
        <w:ind w:start="60" w:end="60"/>
        <w:rPr>
          <w:lang w:val="ru-RU"/>
        </w:rPr>
      </w:pPr>
      <w:r w:rsidRPr="00C84680">
        <w:rPr>
          <w:lang w:val="ru-RU"/>
        </w:rPr>
        <w:t xml:space="preserve">Si Santo Arsenius sa Kapadokya mibasa sa ika-28 nga Salmo bahin sa mga nag-atubang sa katalagman sa dagat. Ug samtang ako kini gibasa, moingon ko: </w:t>
      </w:r>
      <w:r w:rsidRPr="00C84680">
        <w:rPr>
          <w:lang w:val="ru-RU"/>
        </w:rPr>
        <w:t xml:space="preserve">'O akong Dios, sigurado gayud nga bisan pa ang uga nga yuta—mao ang tibuok kalibutan—nahimong mas delikado pa kaysa dagat! Ang mga tawo espirituhanong nalunod sa kalibutan</w:t>
      </w:r>
      <w:r w:rsidR="002F08DD">
        <w:rPr>
          <w:lang w:val="ru-RU"/>
        </w:rPr>
        <w:t xml:space="preserve">.'</w:t>
      </w:r>
      <w:r w:rsidRPr="00C84680">
        <w:rPr>
          <w:lang w:val="ru-RU"/>
        </w:rPr>
        <w:t xml:space="preserve"> Sa dihang moanha kanako ang mga tawo nga nawala na ang pagtuo sa kinabuhi, akong gibasa kanila ang ika-siyamnapulo't tulo ug ika-katrenta'y unom nga Salmo: </w:t>
      </w:r>
      <w:r w:rsidRPr="00C84680">
        <w:rPr>
          <w:i/>
          <w:iCs/>
          <w:lang w:val="ru-RU"/>
        </w:rPr>
        <w:t xml:space="preserve">'Ang Dios mao ang Ginoo sa pagpanimalos, ang Dios mao ang Ginoo sa pagpanimalos; dili Siya dili matarong. Baroga, O Hukom sa kalibutan; bayara ang mga hambog... 'Ang Iyang katawhan, O Ginoo, napahiubos, ug ang Iyang panulondon gitamay... Apan ang Ginoo mao ang akong dalangpanan, ug ang akong Dios mao ang tabang sa akong paglaum</w:t>
      </w:r>
      <w:r w:rsidR="002F08DD">
        <w:rPr>
          <w:i/>
          <w:iCs/>
          <w:lang w:val="ru-RU"/>
        </w:rPr>
        <w:t xml:space="preserve">...'"</w:t>
      </w:r>
      <w:r w:rsidRPr="00C84680">
        <w:rPr>
          <w:lang w:val="ru-RU"/>
        </w:rPr>
        <w:t xml:space="preserve"> Kini nga mga balaan nga pulong dakong kahupayan sa kalag. Kung unta ang mga walay swerte motan-aw lang og usa ka tan-aw ngadto sa Langit, daghan unta ang mausab. Apan karon, ang mga tawo wala maghunahuna sa Dios. Busa, ang espirituhanong tabang wala makakita og tubag gikan sa mga tawo mismo; dili ka makab-ot og panag-uyon kanila. </w:t>
      </w:r>
    </w:p>
    <w:p w:rsidRPr="00C84680" w:rsidR="005C3FC8" w:rsidRDefault="00BF6B1D" w14:paraId="32CF6970" w14:textId="4A42ED5B">
      <w:pPr>
        <w:pStyle w:val="paragraph"/>
        <w:spacing w:before="30" w:after="30"/>
        <w:ind w:start="60" w:end="60"/>
        <w:rPr>
          <w:lang w:val="ru-RU"/>
        </w:rPr>
      </w:pPr>
      <w:r w:rsidRPr="00C84680">
        <w:rPr>
          <w:lang w:val="ru-RU"/>
        </w:rPr>
        <w:t xml:space="preserve">Kanunay kong hangyoon ang Dios nga magtindog ug matinud-anong mga tawo, mga Kristohanon, sa kalibutan, aron matabangan nila ang uban. Hinaut nga hatagan sa Dios kining mga Kristohanon og daghang katuigan sa kinabuhi. Manalangin kita nga pasigaon sa Dios ang kalibutan ug nga mogawas ang uban pang mga tawo — dili sama sa mga nagaguba sa kalibutan karon, kondili bag-o ug putli.  Mangayo ta sa Diyos nga mogawas ang bag-ong mga Makabeo.</w:t>
      </w:r>
      <w:r w:rsidR="007B582E">
        <w:rPr>
          <w:rStyle w:val="FootnoteReference"/>
          <w:lang w:val="ru-RU"/>
        </w:rPr>
        <w:footnoteReference w:id="10"/>
      </w:r>
      <w:r w:rsidRPr="00C84680">
        <w:rPr>
          <w:lang w:val="ru-RU"/>
        </w:rPr>
        <w:t xml:space="preserve"> Ang mga batan-on basin kulang sa kasinatian, apan sila walay limbong ug panikas. </w:t>
      </w:r>
    </w:p>
    <w:p w:rsidRPr="00347B46" w:rsidR="005C3FC8" w:rsidRDefault="00BF6B1D" w14:paraId="5A0CBB8A" w14:textId="2976971F">
      <w:pPr>
        <w:pStyle w:val="paragraph"/>
        <w:spacing w:before="30" w:after="30"/>
        <w:ind w:start="60" w:end="60"/>
        <w:rPr>
          <w:lang w:val="ru-RU"/>
        </w:rPr>
      </w:pPr>
      <w:r w:rsidRPr="00C84680">
        <w:rPr>
          <w:lang w:val="ru-RU"/>
        </w:rPr>
        <w:lastRenderedPageBreak/>
      </w:r>
      <w:r w:rsidRPr="00C84680">
        <w:rPr>
          <w:lang w:val="ru-RU"/>
        </w:rPr>
        <w:t xml:space="preserve">Atong hangyoon ang Dios nga pasigaon dili lamang kadtong sakop sa Simbahan, kondili usab kadtong naa sa mga posisyon sa awtoridad, aron sila mahadlok sa Dios ug makahimo sa pagsulti og pulong sa kinaadman. Ang mga naa sa gahum makausab sa kahimtang sa kalibutan sa pagkurap sa mata pinaagi sa usa ka hayag nga pulong, samtang pinaagi sa usa ka buang nga pulong mahimo nilang gub-on ang tibuok estado. Ang usa ka maayong desisyon usa ka panalangin sa kalibutan, samtang ang usa ka dautang desisyon usa ka katalagman niini. Ang kalisod sa mga tawo dili lang naglangkob sa ilang materyal nga panginahanglan, ni sa kamatuoran nga wala silay kan-on ug </w:t>
      </w:r>
      <w:r w:rsidRPr="00C84680">
        <w:rPr>
          <w:lang w:val="ru-RU"/>
        </w:rPr>
        <w:t xml:space="preserve">nag-antos sa kakabus. Ang ilang espirituhanong kalisod mas grabe pa. Ang pag-ampo dako kaayo og tabang aron masiguro nga hatagan ni Kristo ang mga tawo og gamay nga kahayag. Sa katapusan, mao ni ang paagi sa paglihok ni Kristo: Kuhaon niya ang screwdriver, higpitan ang tornilyo kung kinahanglan, luagon kini kung gikinahanglan — ug maayo na ang tanan; kalipay kaayo kini tan-awon — ang tanan moabut sa husto nga lugar. Sa dihang pasidan-an sa Dios ang pipila ka mga tawo, ang dautan mismo hinay-hinay nga mawala ang kaanyag ug walay mosuporta niini. Kay dili ang Dios ang naglaglag sa dautan—dili, kini mismo ang naglaglag sa iyang kaugalingon. Moabot ang panahon nga ang tanan mahimong husto na. Makita nako nga daghan sa mga naa sa taas nga posisyon nakasabot sa nahitabo; kini nakapasakit kanila, ug nakigbatok sila batok sa dautan. Kining tanan nagahatag kanako og dakong kalipay.</w:t>
      </w:r>
    </w:p>
    <w:p w:rsidRPr="00347B46" w:rsidR="005C3DE9" w:rsidP="005C3DE9" w:rsidRDefault="005C3DE9" w14:paraId="4A934603" w14:textId="77777777">
      <w:pPr>
        <w:rPr>
          <w:lang w:val="ru-RU"/>
        </w:rPr>
      </w:pPr>
    </w:p>
    <w:p w:rsidRPr="00C84680" w:rsidR="005C3FC8" w:rsidP="002F08DD" w:rsidRDefault="00BF6B1D" w14:paraId="35838369" w14:textId="77777777">
      <w:pPr>
        <w:pStyle w:val="Heading4"/>
        <w:rPr>
          <w:lang w:val="ru-RU"/>
        </w:rPr>
      </w:pPr>
      <w:bookmarkStart w:name="_Toc196745341" w:id="18"/>
      <w:bookmarkStart w:name="_Toc196745498" w:id="19"/>
      <w:bookmarkStart w:name="_Toc225094852" w:id="20"/>
      <w:r w:rsidRPr="00C84680">
        <w:rPr>
          <w:i/>
          <w:iCs/>
          <w:lang w:val="ru-RU"/>
        </w:rPr>
        <w:t xml:space="preserve">Sa atong panahon, kulang ang buhing mga ehemplo</w:t>
      </w:r>
      <w:bookmarkEnd w:id="18"/>
      <w:bookmarkEnd w:id="19"/>
      <w:bookmarkEnd w:id="20"/>
    </w:p>
    <w:p w:rsidRPr="009948AA" w:rsidR="005C3FC8" w:rsidRDefault="00BF6B1D" w14:paraId="11552AAA" w14:textId="1B83F1D5">
      <w:pPr>
        <w:pStyle w:val="paragraph"/>
        <w:spacing w:before="30" w:after="30"/>
        <w:ind w:start="60" w:end="60"/>
        <w:rPr>
          <w:lang w:val="ru-RU"/>
        </w:rPr>
      </w:pPr>
      <w:r w:rsidRPr="00C84680">
        <w:rPr>
          <w:lang w:val="ru-RU"/>
        </w:rPr>
        <w:t xml:space="preserve">— Geronda, ngano man giingon ni San Cirilo sa Herusalem nga ang mga martir sa katapusang mga adlaw </w:t>
      </w:r>
      <w:r w:rsidRPr="00C84680">
        <w:rPr>
          <w:i/>
          <w:iCs/>
          <w:lang w:val="ru-RU"/>
        </w:rPr>
        <w:t xml:space="preserve">'mas dako pa kaysa sa tanang martir</w:t>
      </w:r>
      <w:r w:rsidR="002F08DD">
        <w:rPr>
          <w:i/>
          <w:iCs/>
          <w:lang w:val="ru-RU"/>
        </w:rPr>
        <w:t xml:space="preserve">'</w:t>
      </w:r>
      <w:r w:rsidRPr="009948AA" w:rsidR="00B74D5F">
        <w:rPr>
          <w:i/>
          <w:iCs/>
          <w:lang w:val="ru-RU"/>
        </w:rPr>
        <w:t xml:space="preserve">?</w:t>
      </w:r>
      <w:r w:rsidR="00B74D5F">
        <w:rPr>
          <w:rStyle w:val="FootnoteReference"/>
          <w:i/>
          <w:iCs/>
          <w:lang w:val="ru-RU"/>
        </w:rPr>
        <w:footnoteReference w:id="11"/>
      </w:r>
    </w:p>
    <w:p w:rsidRPr="00C84680" w:rsidR="005C3FC8" w:rsidRDefault="00BF6B1D" w14:paraId="0B52753B" w14:textId="3BDEA443">
      <w:pPr>
        <w:pStyle w:val="paragraph"/>
        <w:spacing w:before="30" w:after="30"/>
        <w:ind w:start="60" w:end="60"/>
        <w:rPr>
          <w:lang w:val="ru-RU"/>
        </w:rPr>
      </w:pPr>
      <w:r w:rsidRPr="00C84680">
        <w:rPr>
          <w:lang w:val="ru-RU"/>
        </w:rPr>
        <w:t xml:space="preserve">— Kay kaniadto daghan ang mga bayani [sa espiritu]. Apan sa atong panahon karon kulang ang buhing mga ehemplo; sa kinatibuk-an ko karon naghisgot bahin sa Simbahan ug monastisismo. Sa atong panahon, misobra ang mga pulong ug mga libro, apan mikunhod ang tinuod nga mga kasinatian sa kinabuhi. Naghanga lang kita sa mga balaan nga asketiko sa atong Simbahan, nga wala nato masabti kung unsa ka dako ang ilang paningkamot. Aron masabtan kini, kinahanglan maningkamot kita mismo; kinahanglan nato higugmaon ang mga balaan ug, tungod sa gugma </w:t>
      </w:r>
      <w:r w:rsidRPr="00C84680">
        <w:rPr>
          <w:lang w:val="ru-RU"/>
        </w:rPr>
        <w:t xml:space="preserve">kanila</w:t>
      </w:r>
      <w:r w:rsidR="009948AA">
        <w:rPr>
          <w:rStyle w:val="FootnoteReference"/>
          <w:lang w:val="ru-RU"/>
        </w:rPr>
        <w:footnoteReference w:id="12"/>
      </w:r>
      <w:r w:rsidRPr="00C84680">
        <w:rPr>
          <w:lang w:val="ru-RU"/>
        </w:rPr>
        <w:t xml:space="preserve"> , paningkamotan nato nga mahimong sama kanila. Siyempre, ang Maayong Dios magtagad sa mga partikularidad sa atong kapanahonan ug sa mga kahimtang diin kita nagpuyo, ug manumbanan Siya kanato sumala niini. Ug kon makahimo kita bisan sa gamay nga buhat, pagakuroran kita og mas dako nga himaya kaysa sa mga Kristohanon sa karaang panahon. </w:t>
      </w:r>
    </w:p>
    <w:p w:rsidRPr="00C84680" w:rsidR="005C3FC8" w:rsidRDefault="00BF6B1D" w14:paraId="7568181F" w14:textId="77777777">
      <w:pPr>
        <w:pStyle w:val="paragraph"/>
        <w:spacing w:before="30" w:after="30"/>
        <w:ind w:start="60" w:end="60"/>
        <w:rPr>
          <w:lang w:val="ru-RU"/>
        </w:rPr>
      </w:pPr>
      <w:r w:rsidRPr="00C84680">
        <w:rPr>
          <w:lang w:val="ru-RU"/>
        </w:rPr>
        <w:t xml:space="preserve">Sa nangagi nga mga panahon, adunay espiritu sa paghalad sa kaugalingon. Ang tanan naningkamot nga sundon ang maayo. Busa, wala magmalampuson ang dautan o ang katamaran. Adunay kadagahan sa pagkamaayo, adunay espiritu sa paghalad sa kaugalingon, ug busa ang usa ka tapulan dili makapadayon sa iyang katamaran. Gidala sila sa kinatibuk-ang dagan sa pagkamaayo. Nahinumdom ko nga sa usa ka higayon sa Thessaloniki nagpaabot kami sa pag-usab sa suga sa trapiko aron makatawid kami sa dalan. Misiga ang berde nga suga, nagsugod na sa paglihok ang kadaghanan, ug nabati nako nga nadala pud ko uban kanila. Ang buhaton lang nako mao ang padayon nga paghakop sa usa ka tiil sa atubangan sa pikas ug pagpadulong sa pikas kilid sa dalan. Ang pasabot nako mao nga kung ang tanan padulong sa parehas nga direksyon, lisod para sa usa ka tawo nga dili mosunod sa kadaghanan — bisan pa man kung dili niya gusto. Dad-on siya sa uban, dala-dala siya nila. Karon, kung ang usa ka tawo gustong mabuhi nga matinud-anon ug espirituhanon, walay lugar para kaniya sa kalibutan; lisod kaayo ang iyang kahimtang. Ug kung dili siya mag-amping, mosugod siya og dagan paubos; ang agos sa kalibutan modala kaniya palayo. </w:t>
      </w:r>
    </w:p>
    <w:p w:rsidRPr="00C84680" w:rsidR="005C3FC8" w:rsidRDefault="00BF6B1D" w14:paraId="3572463D" w14:textId="77777777">
      <w:pPr>
        <w:pStyle w:val="paragraph"/>
        <w:spacing w:before="30" w:after="30"/>
        <w:ind w:start="60" w:end="60"/>
        <w:rPr>
          <w:lang w:val="ru-RU"/>
        </w:rPr>
      </w:pPr>
      <w:r w:rsidRPr="00C84680">
        <w:rPr>
          <w:lang w:val="ru-RU"/>
        </w:rPr>
        <w:t xml:space="preserve">Sa nangagi nga mga panahon, daghan kaayo ang pagkamaayo, daghan kaayo ang pagkabuotan; daghan kaayong maayong ehemplo, ug nalumos ang dautan sa kadaghanon sa maayo. Ang pipila ka mga kaso sa dili maayong binuhatan nga naa sa kalibutan o sa mga monasteryo wala matagad ug wala makadaot sa mga tawo. Apan unsa man ang nahitabo karon? Daghan kaayong dautang ehemplo, samtang ang gamayng maayo nga nabilin wala gyud biliha. Sa laing pagkasulti, ang sukwahi gayud ang nahitabo karon: ang gamayng maayo nalumos sa kadagahan sa dautan, ug ang dautan na ang nagkontrol. </w:t>
      </w:r>
    </w:p>
    <w:p w:rsidRPr="00347B46" w:rsidR="005C3FC8" w:rsidRDefault="00BF6B1D" w14:paraId="7BFD5811" w14:textId="16C2C12D">
      <w:pPr>
        <w:pStyle w:val="paragraph"/>
        <w:spacing w:before="30" w:after="30"/>
        <w:ind w:start="60" w:end="60"/>
        <w:rPr>
          <w:lang w:val="ru-RU"/>
        </w:rPr>
      </w:pPr>
      <w:r w:rsidRPr="00C84680">
        <w:rPr>
          <w:lang w:val="ru-RU"/>
        </w:rPr>
        <w:lastRenderedPageBreak/>
      </w:r>
      <w:r w:rsidRPr="00C84680">
        <w:rPr>
          <w:lang w:val="ru-RU"/>
        </w:rPr>
        <w:t xml:space="preserve">Kung ang usa ka tawo o pipila ka tawo adunay espiritu sa debosyon, dako kini og tabang sa uban. Kay kung ang usa ka tawo molambo sa espirituhanong paagi, ang kaayohan niini dili lang para kaniya, kondili usab para sa mga nakasaksi niini. Makatuman usab kini sa usa ka tapulan nga tawo—makaimpluwensya sila sa uban. Ug kung ang usa ka tawo, unya lain pa, mahimong tapulan, hinay-hinay, </w:t>
      </w:r>
      <w:r w:rsidRPr="00C84680">
        <w:rPr>
          <w:lang w:val="ru-RU"/>
        </w:rPr>
        <w:t xml:space="preserve">sa</w:t>
      </w:r>
      <w:r w:rsidRPr="00C84680">
        <w:rPr>
          <w:lang w:val="ru-RU"/>
        </w:rPr>
        <w:t xml:space="preserve"> dili </w:t>
      </w:r>
      <w:r w:rsidRPr="00C84680">
        <w:rPr>
          <w:lang w:val="ru-RU"/>
        </w:rPr>
        <w:t xml:space="preserve">matagad nga paagi, walay maayong mabilin sa ilang palibot. Mao nga, taliwala sa naghari nga katapulan, importante kaayo ang espiritu sa paghalad sa kaugalingon. Kinahanglan magbantay gayud kita ani, kay ang mga tawo karon, sa kasubo, nakaabot na sa punto nga nagpasa pa gani sila og mga balaod nga nagpalambo sa kawalay disiplina ug kahilawotan. Bisan pa gani kadtong nagkinabuhi sa pagka-asketa napugos sa pagtuman niining mga balaod. Busa, kadtong nagkinabuhi sa pagka-asketa dili lang kinahanglan mosukol sa impluwensya sa kalibutanong espiritu, kondili kinahanglan usab nga likayan ang pagtandi sa ilang kaugalingon sa mga tawo ning kalibutan.</w:t>
      </w:r>
      <w:r w:rsidR="00700D9B">
        <w:rPr>
          <w:rStyle w:val="FootnoteReference"/>
          <w:lang w:val="ru-RU"/>
        </w:rPr>
        <w:footnoteReference w:id="13"/>
      </w:r>
      <w:r w:rsidRPr="00C84680">
        <w:rPr>
          <w:lang w:val="ru-RU"/>
        </w:rPr>
        <w:t xml:space="preserve"> Pinaagi sa pagtandi sa ilang kaugalingon sa mga tawo sa kalibutan, ang mga Kristohanon magsugod sa pagtan-aw sa ilang kaugalingon nga mga balaan ug mahimong kampante; sa katapusan, mas grabe pa sila kaysa sa mga tawo nga ilang gitandi. Ang mga balaan, dili ang mga tawo sa kalibutan, angay namong mga modelo sa espirituhanong kinabuhi. Maayo nga buhaton ang mosunod nga ehersisyo alang sa matag hiyas: pagpangita og santo nga nailhan tungod niining hiyas, ug pagbasa pag-ayo sa iyang kinabuhi. Unya makita sa usa ka tawo nga wala pa gyud siya makahimo og bisan unsa, ug magpadayon siya sa iyang espirituhanong kinabuhi uban sa pagpaubos. Ang mga mananakbo sa usa ka istadyum dili motan-aw paatras aron tan-awon kung asa ang mga nahibilin. Kay kung motutok sila sa mga naa sa luyo, sila mismo ang mahimong katapusan. Kung maningkamot ko nga sundon ang mga labaw, mapino ang akong konsensya. Apan kung motan-aw ko sa mga nagpabilin sa luyo, makakaplag ko og rason para sa akong kaugalingon, nga nagpasaylo sa akong kaugalingon tungod kay kung itandi sa ilang mga kapakyasan, gamay ra ang akoa. Gipasig-uli nako ang akong kaugalingon sa hunahuna nga aduna pay mas daotan pa kaysa kanako. Sa ingon niini, gipugngan nako ang akong konsensya, o mas tukma pa, ginahimo nako nga walay pagbati ang akong kasingkasing, mura'g natabonan kini og patong sa plastar. </w:t>
      </w:r>
    </w:p>
    <w:p w:rsidRPr="00347B46" w:rsidR="005C3DE9" w:rsidP="005C3DE9" w:rsidRDefault="005C3DE9" w14:paraId="6BEA7F21" w14:textId="77777777">
      <w:pPr>
        <w:rPr>
          <w:lang w:val="ru-RU"/>
        </w:rPr>
      </w:pPr>
    </w:p>
    <w:p w:rsidRPr="00C84680" w:rsidR="005C3FC8" w:rsidP="002F08DD" w:rsidRDefault="00BF6B1D" w14:paraId="41287013" w14:textId="6F981CFB">
      <w:pPr>
        <w:pStyle w:val="Heading4"/>
        <w:rPr>
          <w:lang w:val="ru-RU"/>
        </w:rPr>
      </w:pPr>
      <w:bookmarkStart w:name="_Toc196745342" w:id="21"/>
      <w:bookmarkStart w:name="_Toc196745499" w:id="22"/>
      <w:bookmarkStart w:name="_Toc225094853" w:id="23"/>
      <w:r w:rsidRPr="00C84680">
        <w:rPr>
          <w:i/>
          <w:iCs/>
          <w:lang w:val="ru-RU"/>
        </w:rPr>
        <w:t xml:space="preserve">Sayon ra kaayo ang pagpangita </w:t>
      </w:r>
      <w:r w:rsidRPr="00C84680">
        <w:rPr>
          <w:i/>
          <w:iCs/>
          <w:lang w:val="ru-RU"/>
        </w:rPr>
        <w:t xml:space="preserve">og 'madulas nga </w:t>
      </w:r>
      <w:r w:rsidR="002F08DD">
        <w:rPr>
          <w:i/>
          <w:iCs/>
          <w:lang w:val="ru-RU"/>
        </w:rPr>
        <w:t xml:space="preserve">bakilid' </w:t>
      </w:r>
      <w:r w:rsidRPr="00C84680">
        <w:rPr>
          <w:i/>
          <w:iCs/>
          <w:lang w:val="ru-RU"/>
        </w:rPr>
        <w:t xml:space="preserve">ug paglusot niini</w:t>
      </w:r>
      <w:bookmarkEnd w:id="21"/>
      <w:bookmarkEnd w:id="22"/>
      <w:bookmarkEnd w:id="23"/>
    </w:p>
    <w:p w:rsidRPr="00C84680" w:rsidR="005C3FC8" w:rsidRDefault="00BF6B1D" w14:paraId="476051F5" w14:textId="77777777">
      <w:pPr>
        <w:pStyle w:val="paragraph"/>
        <w:spacing w:before="30" w:after="30"/>
        <w:ind w:start="60" w:end="60"/>
        <w:rPr>
          <w:lang w:val="ru-RU"/>
        </w:rPr>
      </w:pPr>
      <w:r w:rsidRPr="00C84680">
        <w:rPr>
          <w:lang w:val="ru-RU"/>
        </w:rPr>
        <w:t xml:space="preserve">— 'Apan ngano, Geronda, nga lisod kaayo nato buhaton ang maayo, apan sayon ra kaayo nato mahulog sa dautan?' </w:t>
      </w:r>
    </w:p>
    <w:p w:rsidRPr="00C84680" w:rsidR="005C3FC8" w:rsidRDefault="00BF6B1D" w14:paraId="553501AA" w14:textId="3CB4BC98">
      <w:pPr>
        <w:pStyle w:val="paragraph"/>
        <w:spacing w:before="30" w:after="30"/>
        <w:ind w:start="60" w:end="60"/>
        <w:rPr>
          <w:lang w:val="ru-RU"/>
        </w:rPr>
      </w:pPr>
      <w:r w:rsidRPr="00C84680">
        <w:rPr>
          <w:lang w:val="ru-RU"/>
        </w:rPr>
        <w:t xml:space="preserve">— Kay kon sa pagbuhat og maayo, kinahanglan pa sa tawo nga magpaningkamot ug maghago sa iyang kaugalingon, una sa tanan, samtang kon sa dautan, ang yawa ang motabang sa tawo. Labaw pa, ang mga tawo dili mosundog sa pagkamabuotan, ug wala pud silay maayong hunahuna sa ilang kaugalingon. Kanunay nako ihatag sa mga layko ang mosunod nga pananglitan. Atong hunahunaon nga aduna koy sakyanan. Nagsugod ko'g rason: </w:t>
      </w:r>
      <w:r w:rsidRPr="00C84680">
        <w:rPr>
          <w:lang w:val="ru-RU"/>
        </w:rPr>
        <w:t xml:space="preserve">'Unsa man akong gamit niini? Ang usa ka higala nako, nga aduna usab'y sakyanan, makahatod kanako kung kinahanglan ko molakaw-lakaw. Kung kinahanglan, makasakay ko og taxi. Mas maayo nga ihatag nako ning sakyanan sa akong higala, usa ka amahan nga daghan og anak, aron madala niya ang iyang mga kabus nga anak gawas sa lungsod paingon sa mga monasteryo, aron sila makapahulay ug makabawi sa ilang kusog</w:t>
      </w:r>
      <w:r w:rsidRPr="00C84680">
        <w:rPr>
          <w:lang w:val="ru-RU"/>
        </w:rPr>
        <w:t xml:space="preserve">.</w:t>
      </w:r>
      <w:r w:rsidR="002F08DD">
        <w:rPr>
          <w:lang w:val="ru-RU"/>
        </w:rPr>
        <w:t xml:space="preserve">" </w:t>
      </w:r>
      <w:r w:rsidRPr="00C84680">
        <w:rPr>
          <w:lang w:val="ru-RU"/>
        </w:rPr>
        <w:t xml:space="preserve">Busa, kung ihatag nako ang sakyanan sa lain, walay mosunod sa akong ehemplo. Apan, kung ipalitan nako ang akong sakyanan—pareho og klase sa imoha—og mas maayo, unya, makita nimo, dili ka gyud makatulog ana nga gabii, kay mangita ka og paagi nga mapalitan usab nimo ang imong sakyanan og lain, nga mas maayo, sama sa akoa. Dili gani mosulod sa imong hunahuna nga maayo pud diay ang sakyanan nga naa nimo karon. Sa ingon ana, moingon ka: </w:t>
      </w:r>
      <w:r w:rsidRPr="00C84680">
        <w:rPr>
          <w:lang w:val="ru-RU"/>
        </w:rPr>
        <w:t xml:space="preserve">'Magbaligya ko ug butang, manghulam ko, pero ilisan nako ang akong sakyanan</w:t>
      </w:r>
      <w:r w:rsidR="002F08DD">
        <w:rPr>
          <w:lang w:val="ru-RU"/>
        </w:rPr>
        <w:t xml:space="preserve">.' </w:t>
      </w:r>
      <w:r w:rsidRPr="00C84680">
        <w:rPr>
          <w:lang w:val="ru-RU"/>
        </w:rPr>
        <w:t xml:space="preserve">Samtang sa unang kaso, sa pikas bahin, walay mosunod sa akong ehemplo; walay moingon: </w:t>
      </w:r>
      <w:r w:rsidRPr="00C84680">
        <w:rPr>
          <w:lang w:val="ru-RU"/>
        </w:rPr>
        <w:t xml:space="preserve">'Ngano pa man nako ning sakyanan? Mas maayo nga ihatag na lang nako kini sa usa ka tawo nga gyud nanginahanglan niini!</w:t>
      </w:r>
      <w:r w:rsidR="002F08DD">
        <w:rPr>
          <w:lang w:val="ru-RU"/>
        </w:rPr>
        <w:t xml:space="preserve">' </w:t>
      </w:r>
      <w:r w:rsidRPr="00C84680">
        <w:rPr>
          <w:lang w:val="ru-RU"/>
        </w:rPr>
        <w:t xml:space="preserve">Basin moingon pa gani sila nga nabaliw ko. </w:t>
      </w:r>
    </w:p>
    <w:p w:rsidRPr="00347B46" w:rsidR="005C3FC8" w:rsidRDefault="00BF6B1D" w14:paraId="6D8DB28B" w14:textId="361E77DA">
      <w:pPr>
        <w:pStyle w:val="paragraph"/>
        <w:spacing w:before="30" w:after="30"/>
        <w:ind w:start="60" w:end="60"/>
        <w:rPr>
          <w:lang w:val="ru-RU"/>
        </w:rPr>
      </w:pPr>
      <w:r w:rsidRPr="00C84680">
        <w:rPr>
          <w:lang w:val="ru-RU"/>
        </w:rPr>
        <w:t xml:space="preserve">Ang mga tawo dali ra maimpluwensyahan sa dautan. Sa kahiladman, mailhan nila ang pagkamaayo; kini nagpataas sa ilang pagrespeto. Apan dali ra silang madani sa dautan ug madala niini, kay ang dautan gipadagan </w:t>
      </w:r>
      <w:r w:rsidRPr="00C84680">
        <w:rPr>
          <w:lang w:val="ru-RU"/>
        </w:rPr>
        <w:t xml:space="preserve">sa</w:t>
      </w:r>
      <w:r w:rsidR="00A237B1">
        <w:rPr>
          <w:rStyle w:val="FootnoteReference"/>
          <w:lang w:val="ru-RU"/>
        </w:rPr>
        <w:footnoteReference w:id="14"/>
      </w:r>
      <w:r w:rsidRPr="00C84680">
        <w:rPr>
          <w:lang w:val="ru-RU"/>
        </w:rPr>
        <w:t xml:space="preserve"> tangalashka.</w:t>
      </w:r>
      <w:r w:rsidR="00A237B1">
        <w:rPr>
          <w:rStyle w:val="FootnoteReference"/>
          <w:lang w:val="ru-RU"/>
        </w:rPr>
        <w:footnoteReference w:id="15"/>
      </w:r>
      <w:r w:rsidRPr="00C84680">
        <w:rPr>
          <w:lang w:val="ru-RU"/>
        </w:rPr>
        <w:t xml:space="preserve"> </w:t>
      </w:r>
      <w:r w:rsidRPr="00C84680">
        <w:rPr>
          <w:lang w:val="ru-RU"/>
        </w:rPr>
        <w:t xml:space="preserve">Dali ra kaayo </w:t>
      </w:r>
      <w:r w:rsidRPr="00C84680">
        <w:rPr>
          <w:lang w:val="ru-RU"/>
        </w:rPr>
        <w:t xml:space="preserve">pangitaon </w:t>
      </w:r>
      <w:r w:rsidR="002F08DD">
        <w:rPr>
          <w:lang w:val="ru-RU"/>
        </w:rPr>
        <w:t xml:space="preserve">ang '</w:t>
      </w:r>
      <w:r w:rsidRPr="00C84680">
        <w:rPr>
          <w:lang w:val="ru-RU"/>
        </w:rPr>
        <w:t xml:space="preserve">matam-is </w:t>
      </w:r>
      <w:r w:rsidR="002F08DD">
        <w:rPr>
          <w:lang w:val="ru-RU"/>
        </w:rPr>
        <w:t xml:space="preserve">nga </w:t>
      </w:r>
      <w:r w:rsidRPr="00C84680">
        <w:rPr>
          <w:lang w:val="ru-RU"/>
        </w:rPr>
        <w:t xml:space="preserve">katingalahan'—human sa tanan, ang manulaw wala'y lain buhaton kondili itulod ang mga binuhat sa Diyos padulong niini nga katingalahan. Apan si Kristo naglihok </w:t>
      </w:r>
      <w:r w:rsidRPr="00C84680">
        <w:rPr>
          <w:lang w:val="ru-RU"/>
        </w:rPr>
        <w:t xml:space="preserve">uban sa</w:t>
      </w:r>
      <w:r w:rsidRPr="00C84680">
        <w:rPr>
          <w:lang w:val="ru-RU"/>
        </w:rPr>
        <w:t xml:space="preserve"> labing</w:t>
      </w:r>
      <w:r w:rsidRPr="00C84680">
        <w:rPr>
          <w:lang w:val="ru-RU"/>
        </w:rPr>
        <w:lastRenderedPageBreak/>
      </w:r>
      <w:r w:rsidRPr="00C84680">
        <w:rPr>
          <w:lang w:val="ru-RU"/>
        </w:rPr>
        <w:t xml:space="preserve"> nga pagkamakabana.  </w:t>
      </w:r>
      <w:r w:rsidRPr="00C84680">
        <w:rPr>
          <w:lang w:val="ru-RU"/>
        </w:rPr>
        <w:t xml:space="preserve">'Maayo kini,' ingon Siya, </w:t>
      </w:r>
      <w:r w:rsidRPr="00C84680">
        <w:rPr>
          <w:i/>
          <w:iCs/>
          <w:lang w:val="ru-RU"/>
        </w:rPr>
        <w:t xml:space="preserve">'kon kinsa ang gustong </w:t>
      </w:r>
      <w:r w:rsidRPr="00C84680">
        <w:rPr>
          <w:lang w:val="ru-RU"/>
        </w:rPr>
        <w:t xml:space="preserve">mosunod</w:t>
      </w:r>
      <w:r w:rsidRPr="00C84680">
        <w:rPr>
          <w:i/>
          <w:iCs/>
          <w:lang w:val="ru-RU"/>
        </w:rPr>
        <w:t xml:space="preserve"> Kanako</w:t>
      </w:r>
      <w:r w:rsidR="002F08DD">
        <w:rPr>
          <w:i/>
          <w:iCs/>
          <w:lang w:val="ru-RU"/>
        </w:rPr>
        <w:t xml:space="preserve">...'</w:t>
      </w:r>
      <w:r w:rsidR="00E37ACA">
        <w:rPr>
          <w:rStyle w:val="FootnoteReference"/>
          <w:i/>
          <w:iCs/>
          <w:lang w:val="ru-RU"/>
        </w:rPr>
        <w:footnoteReference w:id="16"/>
      </w:r>
      <w:r w:rsidRPr="00C84680">
        <w:rPr>
          <w:lang w:val="ru-RU"/>
        </w:rPr>
        <w:t xml:space="preserve"> Wala Siya magpugos sa bisan kinsa nga moanha Kaniya; wala Siya miingon: </w:t>
      </w:r>
      <w:r w:rsidRPr="00C84680">
        <w:rPr>
          <w:lang w:val="ru-RU"/>
        </w:rPr>
        <w:t xml:space="preserve">'Halina na, padulong mo kanako!</w:t>
      </w:r>
      <w:r w:rsidR="002F08DD">
        <w:rPr>
          <w:lang w:val="ru-RU"/>
        </w:rPr>
        <w:t xml:space="preserve">' </w:t>
      </w:r>
      <w:r w:rsidRPr="00C84680">
        <w:rPr>
          <w:lang w:val="ru-RU"/>
        </w:rPr>
        <w:t xml:space="preserve">Ang Yawa dili matinud-anon. Gibilang niya ang tawo sa kamot ug tiil aron madala siya asa niya gusto. Ang Dios, bisan pa niana, nagtahud sa kagawasan sa tawo. Gihimo Niya ang mga tawo dili ingon mga ulipon, kondili ingon mga anak. Nahibalo Siya nga mahitabo ang Pagkahulog, apan bisan pa niana, wala Niya gihimo ang mga tawo nga Iyang mga ulipon. Gipili Niya imbis nga moubos Siya, nga mahimong unod, nga mag-antos sa Krusipisyon ug sa ingon maluwas ang katawhan. Gihatagan sa Dios ang tawo og kagawasan. Ug bisan pa man magamit kini sa dautan alang sa daghang kadautan, ang kagawasan nga gihatag sa tawo naghatag og paborableng kahigayunan aron masulay ang mga tawo. Mahimong klaro unsa ang gibuhat sa usa ka tawo gikan sa kasingkasing [ug unsa ang dili]. Ug kung ang usa ka tawo puno sa paghigugma sa kaugalingon, makita kaayo kini. </w:t>
      </w:r>
    </w:p>
    <w:p w:rsidRPr="00347B46" w:rsidR="005C3DE9" w:rsidP="005C3DE9" w:rsidRDefault="005C3DE9" w14:paraId="33AE29D8" w14:textId="77777777">
      <w:pPr>
        <w:rPr>
          <w:lang w:val="ru-RU"/>
        </w:rPr>
      </w:pPr>
    </w:p>
    <w:p w:rsidRPr="00C84680" w:rsidR="005C3FC8" w:rsidP="002F08DD" w:rsidRDefault="00BF6B1D" w14:paraId="70076BE4" w14:textId="77777777">
      <w:pPr>
        <w:pStyle w:val="Heading4"/>
        <w:rPr>
          <w:lang w:val="ru-RU"/>
        </w:rPr>
      </w:pPr>
      <w:bookmarkStart w:name="_Toc196745343" w:id="24"/>
      <w:bookmarkStart w:name="_Toc196745500" w:id="25"/>
      <w:bookmarkStart w:name="_Toc225094854" w:id="26"/>
      <w:r w:rsidRPr="00C84680">
        <w:rPr>
          <w:i/>
          <w:iCs/>
          <w:lang w:val="ru-RU"/>
        </w:rPr>
        <w:t xml:space="preserve">Ang Dios dili kita biyaan sa atong kapalaran</w:t>
      </w:r>
      <w:bookmarkEnd w:id="24"/>
      <w:bookmarkEnd w:id="25"/>
      <w:bookmarkEnd w:id="26"/>
    </w:p>
    <w:p w:rsidRPr="00C84680" w:rsidR="005C3FC8" w:rsidRDefault="00BF6B1D" w14:paraId="67C2EB28" w14:textId="626AF09F">
      <w:pPr>
        <w:pStyle w:val="paragraph"/>
        <w:spacing w:before="30" w:after="30"/>
        <w:ind w:start="60" w:end="60"/>
        <w:rPr>
          <w:lang w:val="ru-RU"/>
        </w:rPr>
      </w:pPr>
      <w:r w:rsidRPr="00C84680">
        <w:rPr>
          <w:lang w:val="ru-RU"/>
        </w:rPr>
        <w:t xml:space="preserve">Ang mga tawo, nga nakakaplag sa ilang kaugalingon sa ingon ana ka [grabe] nga kahimtang karon, buhaton nila ang bisan unsa nga ilang ganahan. Ang uban mabuhi sa tambal, ang uban sa droga. Panagsa, tulo o upat ka nalimbong nga kalag magtukod og bag-ong relihiyon. Apan gamay ra kaayo ang mga krimen, aksidente o kalapasan. Ang Diyos motabang sa mga tawo. Nahinumdom ko kaniadto nga misulod sa akong payag ang usa ka batan-on ug nangutana: </w:t>
      </w:r>
      <w:r w:rsidRPr="00C84680">
        <w:rPr>
          <w:lang w:val="ru-RU"/>
        </w:rPr>
        <w:t xml:space="preserve">'Hoy, naa kay gitara?</w:t>
      </w:r>
      <w:r w:rsidR="002F08DD">
        <w:rPr>
          <w:lang w:val="ru-RU"/>
        </w:rPr>
        <w:t xml:space="preserve">' </w:t>
      </w:r>
      <w:r w:rsidRPr="00C84680">
        <w:rPr>
          <w:lang w:val="ru-RU"/>
        </w:rPr>
        <w:t xml:space="preserve">Dili lang siya manigarilyo og hashish, dili lang siya mag-istorya nga walay hunong bisan pa wala man siya mangutana kung gusto ba sa uban nga maminaw kaniya, apan dili — gusto pa gyud niya og gitara! Ang uban gikapoy na sa kinabuhi ug gusto na magpakamatay, o, human makahimo og dautang buhat, magbuhat og kagubot. Dili nato hisgutan kadtong mga tawo nga motumaw kanila ang ingon nga tinguha ingon nga blasphemous nga hunahuna, ug ilang gilabay kini. Ang atong gihisgutan karon mao ang mga tawo nga gikapoy na sa kinabuhi ug wala na silay nahibaw-i unsa ang buhaton. Usa ka ingon ana nga tawo miingon kanako: </w:t>
      </w:r>
      <w:r w:rsidRPr="00C84680">
        <w:rPr>
          <w:lang w:val="ru-RU"/>
        </w:rPr>
        <w:t xml:space="preserve">'Gusto nako nga isulat sa mga peryodiko nga usa ko ka bayani</w:t>
      </w:r>
      <w:r w:rsidR="002F08DD">
        <w:rPr>
          <w:lang w:val="ru-RU"/>
        </w:rPr>
        <w:t xml:space="preserve">.' </w:t>
      </w:r>
      <w:r w:rsidRPr="00C84680">
        <w:rPr>
          <w:lang w:val="ru-RU"/>
        </w:rPr>
        <w:t xml:space="preserve">Kini gayud nga mga tawo ang gipahimuslan sa uban aron makab-ot ang ilang dautang katuyoan. Apan — salamat sa Diyos! — gamay ra gayud ang dautang mahitabo. </w:t>
      </w:r>
    </w:p>
    <w:p w:rsidRPr="00C84680" w:rsidR="005C3FC8" w:rsidRDefault="00BF6B1D" w14:paraId="3BC45BF0" w14:textId="77777777">
      <w:pPr>
        <w:pStyle w:val="paragraph"/>
        <w:spacing w:before="30" w:after="30"/>
        <w:ind w:start="60" w:end="60"/>
        <w:rPr>
          <w:lang w:val="ru-RU"/>
        </w:rPr>
      </w:pPr>
      <w:r w:rsidRPr="00C84680">
        <w:rPr>
          <w:lang w:val="ru-RU"/>
        </w:rPr>
        <w:t xml:space="preserve">Bisan pa sa kamatuoran nga kita mismo ang nagdala sa atong kaugalingon niining kahimtanga, ang Dios dili kita biyaan sa atong kapalaran. Ang Dios nagpanalipod sa karon nga kalibutan gamit ang duha ka kamot, samtang kaniadto usa ra. Karon, kon ang usa ka tawo napalibotan sa daghang katalagman, ang Dios nagpanalipod kaniya, sama sa usa ka inahan nga nagpanalipod sa usa ka bata nga bag-o pa lang nagsugod sa paglakaw. Karon, si Kristo, ang Labing Balaan nga Inahan sa Dios, ug ang mga santo nagatabang kanato labaw pa kaysa kaniadto, apan wala nato kini mabantayi. Ug unsa kaha unta ang kahimtang sa kalibutan kon wala kini nga tabang!… </w:t>
      </w:r>
    </w:p>
    <w:p w:rsidRPr="00C84680" w:rsidR="005C3FC8" w:rsidRDefault="00BF6B1D" w14:paraId="7707CA12" w14:textId="77777777">
      <w:pPr>
        <w:pStyle w:val="paragraph"/>
        <w:spacing w:before="30" w:after="30"/>
        <w:ind w:start="60" w:end="60"/>
        <w:rPr>
          <w:lang w:val="ru-RU"/>
        </w:rPr>
      </w:pPr>
      <w:r w:rsidRPr="00C84680">
        <w:rPr>
          <w:lang w:val="ru-RU"/>
        </w:rPr>
        <w:t xml:space="preserve">Kadaghanan sa mga tawo naa sa ingon ana nga kahimtang nga makalilisang hunahunaon. Ang usa hubog, ang lain nawad-an na ug paglaum sa kinabuhi, ang hunahuna sa ikatulo nabulag-bulag, ug ang ikaupat gilutos sa kasakit ug pag-antos tungod sa kakulang sa tulog. Apan tan-awa nimo kining tanan nga mga tawo nga nagmaneho og sakyanan, nagsakay og motorsiklo, nagbuhat og delikadong trabaho, ug nag-operate og delikadong makinarya. Husto ba gyud ang ilang kahimtang aron buhaton ang ingon ani nga mga butang? Pila kaha ka tawo ang unta naangol sa una pa! Giunsa kita pagpanalipdan sa Diyos, apan wala nato kini mabantayi... </w:t>
      </w:r>
    </w:p>
    <w:p w:rsidRPr="00C84680" w:rsidR="005C3FC8" w:rsidRDefault="00BF6B1D" w14:paraId="00E0041D" w14:textId="77777777">
      <w:pPr>
        <w:pStyle w:val="paragraph"/>
        <w:spacing w:before="30" w:after="30"/>
        <w:ind w:start="60" w:end="60"/>
        <w:rPr>
          <w:lang w:val="ru-RU"/>
        </w:rPr>
      </w:pPr>
      <w:r w:rsidRPr="00C84680">
        <w:rPr>
          <w:lang w:val="ru-RU"/>
        </w:rPr>
        <w:t xml:space="preserve">Nahinumdom ko sa karaang mga panahon nga ang among ginikanan moadto sa uma aron magtrabaho ug biyaan kami sa pag-atiman sa usa ka silingan. Nagdula kami uban sa iyang mga anak. Niadtong panahona, maayong balanse ang mga bata. Ang silingan motan-aw lang kanamo usahay samtang nagpadayon siya sa iyang mga buluhaton sa balay, ug magdula kami nga hilom. Sa samang paagi, si Kristo, ang Inahan sa Dios, ug ang mga santo kaniadto nagbantay lang sa kalibutan. Apan karon, si Kristo, ang Inahan sa Dios, ug ang mga santo kanunay nangadakop sa usa ka tawo paingon sa usa ka dapit o nagpugong sa lain gikan sa usa ka butang, tungod kay ang mga tawo karon dili na balanse. Ang mga butang nga nahitabo karon—Diyos pa nga dili unta kini mahitabo!… Murag usa ka inahan nga daghan og lisod nga mga anak: ang usa medyo buang, ang usa medyo maldito, ug ang ikatulo dili mosunod… Busa anaa siya diha, nagbantay kanila: sa iyang kaugalingon, ug sa silingan usab. Ang usa misaka kaayo ug hapit na mahulog, ang lain nagkuha ug kutsilyo ug gusto mohilas sa iyang tutunlan, ug ang ikatulo nag-andam nga samaran ang ikaupat.</w:t>
      </w:r>
      <w:r w:rsidRPr="00C84680">
        <w:rPr>
          <w:lang w:val="ru-RU"/>
        </w:rPr>
        <w:lastRenderedPageBreak/>
      </w:r>
      <w:r w:rsidRPr="00C84680">
        <w:rPr>
          <w:lang w:val="ru-RU"/>
        </w:rPr>
        <w:t xml:space="preserve"> Dili makapahulay ang inahan, dili siya makatulog bisan usa ka gutlo, nagbantay siya kanila, apan ang mga anak wala masabti ang iyang kabalaka. Sa samang paagi, ang kalibutan wala makamatngon nga ang Dios nagatabang niini. Kung ang Dios wala magatabang, uban sa tanang delikadong modernong teknolohiya, ang kalibutan unta hingpit nang guba sa dugay na kaayo. Apan [sa swerte] aduna kitay mga tigpanalipod: ang atong Amahan—ang Dios, ang atong Inahan—ang Labing Balaan nga Inahan sa Dios, ug ang atong mga igsoon—ang mga santo ug ang mga anghel.  </w:t>
      </w:r>
    </w:p>
    <w:p w:rsidRPr="00C84680" w:rsidR="005C3FC8" w:rsidRDefault="00BF6B1D" w14:paraId="2D0A6B7B" w14:textId="77777777">
      <w:pPr>
        <w:pStyle w:val="paragraph"/>
        <w:spacing w:before="30" w:after="30"/>
        <w:ind w:start="60" w:end="60"/>
        <w:rPr>
          <w:lang w:val="ru-RU"/>
        </w:rPr>
      </w:pPr>
      <w:r w:rsidRPr="00C84680">
        <w:rPr>
          <w:lang w:val="ru-RU"/>
        </w:rPr>
        <w:t xml:space="preserve">Unsa ka dako ang kasuko sa yawa batok sa katawhan! Unsa ka kusgan ang tinguha sa kaaway nga laglagon kita! Apan malimot kita kinsa ang atong gina-away. Kung inyong mahibal-an lang pila na ka beses nga gilukop sa yawa ang kalibutan gamit ang iyang ikog, aron kini laglagon! Apan dili kini tugotan sa Dios; Gikabug-os Niya ang iyang mga plano. Ang Dios nagmugna og maayo bisan pa sa dautan nga gustong ipahinabo sa yawa; nagmugna Siya og dakong kaayohan gikan sa dautan. Ang yawa karon nag-arado sa yuta, apan si Cristo ang sa katapusan magtanum niini. </w:t>
      </w:r>
    </w:p>
    <w:p w:rsidRPr="00347B46" w:rsidR="005C3FC8" w:rsidRDefault="00BF6B1D" w14:paraId="03CA2834" w14:textId="3416474A">
      <w:pPr>
        <w:pStyle w:val="paragraph"/>
        <w:spacing w:before="30" w:after="30"/>
        <w:ind w:start="60" w:end="60"/>
        <w:rPr>
          <w:lang w:val="ru-RU"/>
        </w:rPr>
      </w:pPr>
      <w:r w:rsidRPr="00C84680">
        <w:rPr>
          <w:lang w:val="ru-RU"/>
        </w:rPr>
        <w:t xml:space="preserve">Hunahunaa kini: kay ang Maayong Dios dili gayud motugot nga molungtad ang dagkong pagsulay kapin sa tulo ka henerasyon. Kanunay Siyang magbilin og binhi sa paglaum. Sa wala pa ang pagkaulipon sa Babilonia, gitago sa mga Israelita ang kalayo gikan sa ilang katapusang halad sa usa ka walay sulod nga balon, aron sa ulahi makapahimulok sila og kalayo gikan niini para sa bag-ong mga halad. Ug sa tinuod — kapito-an ka tuig pagkahuman, sa dihang mibalik sila gikan sa pagka-ulipon, ang kalayo para sa unang halad gisiga gikan sa ilang nakaplagan sa balon.</w:t>
      </w:r>
      <w:r w:rsidR="0062293F">
        <w:rPr>
          <w:rStyle w:val="FootnoteReference"/>
          <w:lang w:val="ru-RU"/>
        </w:rPr>
        <w:footnoteReference w:id="17"/>
      </w:r>
      <w:r w:rsidRPr="00C84680">
        <w:rPr>
          <w:lang w:val="ru-RU"/>
        </w:rPr>
        <w:t xml:space="preserve"> Sa bisan unsang lisod nga panahon, dili tanan madani sa dautan. Gipreserba sa Dios ang lebadura para sa umaabot nga mga henerasyon. Ang mga Komunista misukol sulod sa kapito-an ug lima ka tuig, ug nagpadayon sulod sa kapito-an ug lima ka tuig — eksakto tulo ka henerasyon. Apan ang mga Sionista, bisan pa sa ilang dugay nga pagsukol, dili molungtad bisan pito ka tuig.</w:t>
      </w:r>
    </w:p>
    <w:p w:rsidRPr="00347B46" w:rsidR="005C3DE9" w:rsidP="005C3DE9" w:rsidRDefault="005C3DE9" w14:paraId="17A90B9C" w14:textId="77777777">
      <w:pPr>
        <w:rPr>
          <w:lang w:val="ru-RU"/>
        </w:rPr>
      </w:pPr>
    </w:p>
    <w:p w:rsidRPr="00C84680" w:rsidR="005C3FC8" w:rsidP="002F08DD" w:rsidRDefault="00BF6B1D" w14:paraId="7D74FBB0" w14:textId="77777777">
      <w:pPr>
        <w:pStyle w:val="Heading4"/>
        <w:rPr>
          <w:lang w:val="ru-RU"/>
        </w:rPr>
      </w:pPr>
      <w:bookmarkStart w:name="_Toc196745344" w:id="27"/>
      <w:bookmarkStart w:name="_Toc196745501" w:id="28"/>
      <w:bookmarkStart w:name="_Toc225094855" w:id="29"/>
      <w:r w:rsidRPr="00C84680">
        <w:rPr>
          <w:i/>
          <w:iCs/>
          <w:lang w:val="ru-RU"/>
        </w:rPr>
        <w:t xml:space="preserve">Adunay lisod nga mga panahon sa unahan</w:t>
      </w:r>
      <w:bookmarkEnd w:id="27"/>
      <w:bookmarkEnd w:id="28"/>
      <w:bookmarkEnd w:id="29"/>
    </w:p>
    <w:p w:rsidRPr="00C84680" w:rsidR="005C3FC8" w:rsidRDefault="00BF6B1D" w14:paraId="0BE87841" w14:textId="77777777">
      <w:pPr>
        <w:pStyle w:val="paragraph"/>
        <w:spacing w:before="30" w:after="30"/>
        <w:ind w:start="60" w:end="60"/>
        <w:rPr>
          <w:lang w:val="ru-RU"/>
        </w:rPr>
      </w:pPr>
      <w:r w:rsidRPr="00C84680">
        <w:rPr>
          <w:lang w:val="ru-RU"/>
        </w:rPr>
        <w:t xml:space="preserve">Gitugotan karon sa Dios ang usa ka grabeng kagubot nga mahitabo. Nagpaabut ang lisod nga mga panahon. Nagpaabot kanato ang dagkong mga pagsulay. Ato kini seryosohon ug sugdan ang espirituhanong pagpuyo. Gipugos kita sa kahimtang, ug magpadayon kini sa pagpugos kanato, sa pagbuhat sa espirituhanong buhat. Apan, kini nga espirituhanong buhat makahatag lamang ug bili kon buhaton nato kini uban sa kalipay, sa atong kaugalingong kagustuhan, ug dili tungod kay napugos kita sa kasubo. Daghang mga santo ang nangayo unta nga mabuhi sa atong panahon aron makahimo sila ug mga buhat sa pagkamaayo. </w:t>
      </w:r>
    </w:p>
    <w:p w:rsidRPr="00C84680" w:rsidR="005C3FC8" w:rsidRDefault="00BF6B1D" w14:paraId="705A014B" w14:textId="61F241B1">
      <w:pPr>
        <w:pStyle w:val="paragraph"/>
        <w:spacing w:before="30" w:after="30"/>
        <w:ind w:start="60" w:end="60"/>
        <w:rPr>
          <w:lang w:val="ru-RU"/>
        </w:rPr>
      </w:pPr>
      <w:r w:rsidRPr="00C84680">
        <w:rPr>
          <w:lang w:val="ru-RU"/>
        </w:rPr>
        <w:t xml:space="preserve">Malipay ko kung adunay mubantay kanako tungod kay wala ko maghilom ug tungod kay gipugngan nako ang ilang mga plano. Sa gabii, kung madungog nako ang usa ka tawo nga molukso sa bakod paingon sa patyo sa kaliva, ang akong kasingkasing mosugod og pitik sa matam-is nga kalipay. Apan kung mangutana ang mga bisita sa gabii, </w:t>
      </w:r>
      <w:r w:rsidRPr="00C84680">
        <w:rPr>
          <w:lang w:val="ru-RU"/>
        </w:rPr>
        <w:t xml:space="preserve">'Niabot ang telegram; ampinga si kinsa nga masakiton!</w:t>
      </w:r>
      <w:r w:rsidR="002F08DD">
        <w:rPr>
          <w:lang w:val="ru-RU"/>
        </w:rPr>
        <w:t xml:space="preserve">'</w:t>
      </w:r>
      <w:r w:rsidRPr="00C84680">
        <w:rPr>
          <w:lang w:val="ru-RU"/>
        </w:rPr>
        <w:t xml:space="preserve"> — unya moingon ko sa akong kaugalingon: </w:t>
      </w:r>
      <w:r w:rsidRPr="00C84680">
        <w:rPr>
          <w:lang w:val="ru-RU"/>
        </w:rPr>
        <w:t xml:space="preserve">'Ah, mao diay na! Morag napakyas na usab ko!</w:t>
      </w:r>
      <w:r w:rsidR="002F08DD">
        <w:rPr>
          <w:lang w:val="ru-RU"/>
        </w:rPr>
        <w:t xml:space="preserve">..' </w:t>
      </w:r>
      <w:r w:rsidRPr="00C84680">
        <w:rPr>
          <w:lang w:val="ru-RU"/>
        </w:rPr>
        <w:t xml:space="preserve">Giingon ko kini dili tungod kay gikapoy na ko sa pagkinabuhi, kondili tungod kay malipay ko sa paglaum nga mamatay alang kang Kristo. Busa, maglipay kita nga usa ka paborableng kahigayunan ang miabot karon. Usa ka dakong ganti ang nagpaabut sa mga naghandum sa pagkamartir. </w:t>
      </w:r>
    </w:p>
    <w:p w:rsidRPr="00C84680" w:rsidR="005C3FC8" w:rsidRDefault="00BF6B1D" w14:paraId="47F0967A" w14:textId="77777777">
      <w:pPr>
        <w:pStyle w:val="paragraph"/>
        <w:spacing w:before="30" w:after="30"/>
        <w:ind w:start="60" w:end="60"/>
        <w:rPr>
          <w:lang w:val="ru-RU"/>
        </w:rPr>
      </w:pPr>
      <w:r w:rsidRPr="00C84680">
        <w:rPr>
          <w:lang w:val="ru-RU"/>
        </w:rPr>
        <w:t xml:space="preserve">Sa nangagi, sa dihang mosiklab ang gubat, ang usa ka tawo moadto aron makig-away sa kaaway, nga nagdepensa sa iyang Yutang Gikanan ug sa iyang katawhan. Karon, mosulod kita sa gubat dili aron depensahan ang Yutang Gikanan. Moadto kita sa pakig-away dili aron mapugngan ang mga barbaro sa pagsunog sa atong mga panimalay, sa pag-abuso sa atong mga igsoon nga babaye, ug sa pagdaot kanato. Wala kita magpakig-away alang sa nasudnong interes ni alang sa bisan unsang ideolohiya. Karon nakig-away kita sa kiliran ni Kristo o sa kiliran sa yawa. Kinsa ang kinsa nga kiliran — klaro kaayo ang balanse sa gahum. Sa panahon sa okupasyon, bayani ka kung wala ka mag-umol sa mga Aleman. Karon, bayani ka kung dili ka mag-umol sa yawa. </w:t>
      </w:r>
    </w:p>
    <w:p w:rsidRPr="00C84680" w:rsidR="005C3FC8" w:rsidRDefault="00BF6B1D" w14:paraId="73C9A673" w14:textId="3E68D4D8">
      <w:pPr>
        <w:pStyle w:val="paragraph"/>
        <w:spacing w:before="30" w:after="30"/>
        <w:ind w:start="60" w:end="60"/>
        <w:rPr>
          <w:lang w:val="ru-RU"/>
        </w:rPr>
      </w:pPr>
      <w:r w:rsidRPr="00C84680">
        <w:rPr>
          <w:lang w:val="ru-RU"/>
        </w:rPr>
        <w:t xml:space="preserve">Sa bisan unsang paagi, andam na kita sa pag-atubang sa makalilisang nga mga hitabo. Mahitabo ang espirituhanong mga gubat. Ang mga balaan labi pang pagabalaanon, samtang ang mga hugaw labi pang mahimong dautan.</w:t>
      </w:r>
      <w:r w:rsidR="00A33B0C">
        <w:rPr>
          <w:rStyle w:val="FootnoteReference"/>
          <w:lang w:val="ru-RU"/>
        </w:rPr>
        <w:footnoteReference w:id="18"/>
      </w:r>
      <w:r w:rsidRPr="00C84680">
        <w:rPr>
          <w:lang w:val="ru-RU"/>
        </w:rPr>
        <w:t xml:space="preserve"> Nagpaabot kanato ang usa ka unos, ug </w:t>
      </w:r>
      <w:r w:rsidRPr="00C84680">
        <w:rPr>
          <w:lang w:val="ru-RU"/>
        </w:rPr>
        <w:t xml:space="preserve">ang</w:t>
      </w:r>
      <w:r w:rsidRPr="00C84680">
        <w:rPr>
          <w:lang w:val="ru-RU"/>
        </w:rPr>
        <w:t xml:space="preserve"> atong </w:t>
      </w:r>
      <w:r w:rsidRPr="00C84680">
        <w:rPr>
          <w:lang w:val="ru-RU"/>
        </w:rPr>
        <w:t xml:space="preserve">pakigbisog</w:t>
      </w:r>
      <w:r w:rsidRPr="00C84680">
        <w:rPr>
          <w:lang w:val="ru-RU"/>
        </w:rPr>
        <w:lastRenderedPageBreak/>
      </w:r>
      <w:r w:rsidRPr="00C84680">
        <w:rPr>
          <w:lang w:val="ru-RU"/>
        </w:rPr>
        <w:t xml:space="preserve"> adunay bili, kay karon ang atong kaaway dili si Ali Pasha, ni si Hitler, ni si Mussolini, kondili ang yawa mismo. Ug busa ang atong ganti mahimong langitnon. </w:t>
      </w:r>
    </w:p>
    <w:p w:rsidRPr="00347B46" w:rsidR="005C3FC8" w:rsidRDefault="00BF6B1D" w14:paraId="15135109" w14:textId="6B0C474C">
      <w:pPr>
        <w:pStyle w:val="paragraph"/>
        <w:spacing w:before="30" w:after="30"/>
        <w:ind w:start="60" w:end="60"/>
        <w:rPr>
          <w:i/>
          <w:iCs/>
          <w:lang w:val="ru-RU"/>
        </w:rPr>
      </w:pPr>
      <w:r w:rsidRPr="00C84680">
        <w:rPr>
          <w:i/>
          <w:iCs/>
          <w:lang w:val="ru-RU"/>
        </w:rPr>
        <w:t xml:space="preserve">Hinaut nga ang Dios, isip Maayong Dios, mausab ang dautan ngadto sa maayo. </w:t>
      </w:r>
      <w:r w:rsidRPr="00C84680">
        <w:rPr>
          <w:i/>
          <w:iCs/>
          <w:lang w:val="ru-RU"/>
        </w:rPr>
        <w:t xml:space="preserve">Amen.</w:t>
      </w:r>
    </w:p>
    <w:p w:rsidRPr="00347B46" w:rsidR="005C3DE9" w:rsidP="005C3DE9" w:rsidRDefault="005C3DE9" w14:paraId="61B35DCF" w14:textId="77777777">
      <w:pPr>
        <w:rPr>
          <w:lang w:val="ru-RU"/>
        </w:rPr>
      </w:pPr>
    </w:p>
    <w:p w:rsidRPr="00347B46" w:rsidR="005C3DE9" w:rsidP="005C3DE9" w:rsidRDefault="005C3DE9" w14:paraId="7BD86A78" w14:textId="77777777">
      <w:pPr>
        <w:rPr>
          <w:lang w:val="ru-RU"/>
        </w:rPr>
      </w:pPr>
    </w:p>
    <w:p w:rsidRPr="00C84680" w:rsidR="005C3FC8" w:rsidRDefault="005C3DE9" w14:paraId="2118752D" w14:textId="5D8F64A0">
      <w:pPr>
        <w:pStyle w:val="Heading2"/>
        <w:keepNext w:val="0"/>
        <w:spacing w:before="390" w:after="240"/>
        <w:rPr>
          <w:lang w:val="ru-RU"/>
        </w:rPr>
      </w:pPr>
      <w:bookmarkStart w:name="_Toc196745345" w:id="30"/>
      <w:bookmarkStart w:name="_Toc196745502" w:id="31"/>
      <w:bookmarkStart w:name="_Toc225094856" w:id="32"/>
      <w:r w:rsidRPr="00C84680">
        <w:rPr>
          <w:lang w:val="ru-RU"/>
        </w:rPr>
        <w:t xml:space="preserve">Bahín</w:t>
      </w:r>
      <w:r w:rsidRPr="00347B46">
        <w:rPr>
          <w:lang w:val="ru-RU"/>
        </w:rPr>
        <w:t xml:space="preserve"> 1</w:t>
      </w:r>
      <w:r w:rsidRPr="00C84680">
        <w:rPr>
          <w:lang w:val="ru-RU"/>
        </w:rPr>
        <w:t xml:space="preserve">.</w:t>
      </w:r>
      <w:r w:rsidRPr="005C3DE9">
        <w:rPr>
          <w:lang w:val="ru-RU"/>
        </w:rPr>
        <w:t xml:space="preserve"> </w:t>
      </w:r>
      <w:r w:rsidRPr="00347B46">
        <w:rPr>
          <w:lang w:val="ru-RU"/>
        </w:rPr>
        <w:br/>
      </w:r>
      <w:r w:rsidRPr="00C84680">
        <w:rPr>
          <w:lang w:val="ru-RU"/>
        </w:rPr>
        <w:t xml:space="preserve">Mahitungod sa sala ug sa yawa</w:t>
      </w:r>
      <w:bookmarkEnd w:id="30"/>
      <w:bookmarkEnd w:id="31"/>
      <w:bookmarkEnd w:id="32"/>
    </w:p>
    <w:p w:rsidRPr="00C84680" w:rsidR="005C3FC8" w:rsidRDefault="009F3FC8" w14:paraId="42540DF3" w14:textId="1098A257">
      <w:pPr>
        <w:pStyle w:val="paragraph"/>
        <w:spacing w:before="30" w:after="30"/>
        <w:ind w:start="60" w:end="60"/>
        <w:rPr>
          <w:lang w:val="ru-RU"/>
        </w:rPr>
      </w:pPr>
      <w:r w:rsidRPr="00C84680" w:rsidR="00BF6B1D">
        <w:rPr>
          <w:i/>
          <w:iCs/>
          <w:lang w:val="ru-RU"/>
        </w:rPr>
        <w:t xml:space="preserve">"Sa pagpuyo layo kang Matam-is nga Hesus, nag-inom kita sa mapait nga </w:t>
      </w:r>
      <w:r w:rsidR="002F08DD">
        <w:rPr>
          <w:i/>
          <w:iCs/>
          <w:lang w:val="ru-RU"/>
        </w:rPr>
        <w:t xml:space="preserve">tasa"</w:t>
      </w:r>
    </w:p>
    <w:p w:rsidRPr="00347B46" w:rsidR="005C3FC8" w:rsidP="005C3DE9" w:rsidRDefault="005C3FC8" w14:paraId="2DA7EB82" w14:textId="25A2A2AC">
      <w:pPr>
        <w:rPr>
          <w:lang w:val="ru-RU"/>
        </w:rPr>
      </w:pPr>
    </w:p>
    <w:p w:rsidRPr="00347B46" w:rsidR="005C3DE9" w:rsidP="005C3DE9" w:rsidRDefault="005C3DE9" w14:paraId="24D3AFC7" w14:textId="77777777">
      <w:pPr>
        <w:rPr>
          <w:lang w:val="ru-RU"/>
        </w:rPr>
      </w:pPr>
    </w:p>
    <w:p w:rsidRPr="00C84680" w:rsidR="005C3FC8" w:rsidP="005C3DE9" w:rsidRDefault="005C3DE9" w14:paraId="1E02B7F7" w14:textId="0E3CA1ED">
      <w:pPr>
        <w:pStyle w:val="Heading3"/>
        <w:rPr>
          <w:lang w:val="ru-RU"/>
        </w:rPr>
      </w:pPr>
      <w:bookmarkStart w:name="_Toc196745346" w:id="33"/>
      <w:bookmarkStart w:name="_Toc196745503" w:id="34"/>
      <w:bookmarkStart w:name="_Toc225094857" w:id="35"/>
      <w:r w:rsidRPr="00C84680">
        <w:rPr>
          <w:lang w:val="ru-RU"/>
        </w:rPr>
        <w:t xml:space="preserve">Kapitulo</w:t>
      </w:r>
      <w:r w:rsidRPr="00347B46">
        <w:rPr>
          <w:lang w:val="ru-RU"/>
        </w:rPr>
        <w:t xml:space="preserve"> 1</w:t>
      </w:r>
      <w:r w:rsidRPr="00C84680" w:rsidR="00BF6B1D">
        <w:rPr>
          <w:lang w:val="ru-RU"/>
        </w:rPr>
        <w:t xml:space="preserve">.</w:t>
      </w:r>
      <w:r w:rsidRPr="005C3DE9">
        <w:rPr>
          <w:lang w:val="ru-RU"/>
        </w:rPr>
        <w:t xml:space="preserve"> </w:t>
      </w:r>
      <w:r w:rsidRPr="00347B46">
        <w:rPr>
          <w:lang w:val="ru-RU"/>
        </w:rPr>
        <w:br/>
      </w:r>
      <w:r w:rsidRPr="00C84680" w:rsidR="00BF6B1D">
        <w:rPr>
          <w:lang w:val="ru-RU"/>
        </w:rPr>
        <w:t xml:space="preserve">Mahitungod sa giunsa pagka-uso sa sala</w:t>
      </w:r>
      <w:bookmarkEnd w:id="33"/>
      <w:bookmarkEnd w:id="34"/>
      <w:bookmarkEnd w:id="35"/>
    </w:p>
    <w:p w:rsidRPr="00C84680" w:rsidR="005C3FC8" w:rsidRDefault="00BF6B1D" w14:paraId="69583B1F" w14:textId="77777777">
      <w:pPr>
        <w:pStyle w:val="paragraph"/>
        <w:spacing w:before="30" w:after="30"/>
        <w:ind w:start="60" w:end="60"/>
        <w:rPr>
          <w:lang w:val="ru-RU"/>
        </w:rPr>
      </w:pPr>
      <w:r w:rsidRPr="00C84680">
        <w:rPr>
          <w:lang w:val="ru-RU"/>
        </w:rPr>
        <w:t xml:space="preserve">— Geronda, nadungog namo nga miingon ka sa usa ka tawo nga adunay gubat. Tinuod ba na? </w:t>
      </w:r>
    </w:p>
    <w:p w:rsidRPr="00C84680" w:rsidR="005C3FC8" w:rsidRDefault="00BF6B1D" w14:paraId="78E0FD88" w14:textId="77777777">
      <w:pPr>
        <w:pStyle w:val="paragraph"/>
        <w:spacing w:before="30" w:after="30"/>
        <w:ind w:start="60" w:end="60"/>
        <w:rPr>
          <w:lang w:val="ru-RU"/>
        </w:rPr>
      </w:pPr>
      <w:r w:rsidRPr="00C84680">
        <w:rPr>
          <w:lang w:val="ru-RU"/>
        </w:rPr>
        <w:t xml:space="preserve">— Wala ko mag-ingon og bisan unsa, apan ang mga tawo mosulti sa bisan unsa nga ilang ganahan. Ug bisan pa kung nakahibalo ko og usa ka butang — kinsa man akong isultihan?.. </w:t>
      </w:r>
    </w:p>
    <w:p w:rsidRPr="00C84680" w:rsidR="005C3FC8" w:rsidRDefault="00BF6B1D" w14:paraId="6A6B5279" w14:textId="77777777">
      <w:pPr>
        <w:pStyle w:val="paragraph"/>
        <w:spacing w:before="30" w:after="30"/>
        <w:ind w:start="60" w:end="60"/>
        <w:rPr>
          <w:lang w:val="ru-RU"/>
        </w:rPr>
      </w:pPr>
      <w:r w:rsidRPr="00C84680">
        <w:rPr>
          <w:lang w:val="ru-RU"/>
        </w:rPr>
        <w:t xml:space="preserve">— Ang gubat, Geronda, usa ka barbarismo!… </w:t>
      </w:r>
    </w:p>
    <w:p w:rsidRPr="00C84680" w:rsidR="005C3FC8" w:rsidRDefault="00BF6B1D" w14:paraId="3247E6C4" w14:textId="7CDD55BE">
      <w:pPr>
        <w:pStyle w:val="paragraph"/>
        <w:spacing w:before="30" w:after="30"/>
        <w:ind w:start="60" w:end="60"/>
        <w:rPr>
          <w:lang w:val="ru-RU"/>
        </w:rPr>
      </w:pPr>
      <w:r w:rsidRPr="00C84680">
        <w:rPr>
          <w:lang w:val="ru-RU"/>
        </w:rPr>
        <w:t xml:space="preserve">— Kung wala </w:t>
      </w:r>
      <w:r w:rsidR="002F08DD">
        <w:rPr>
          <w:lang w:val="ru-RU"/>
        </w:rPr>
        <w:t xml:space="preserve">gi-"refine"</w:t>
      </w:r>
      <w:r w:rsidRPr="00C84680">
        <w:rPr>
          <w:lang w:val="ru-RU"/>
        </w:rPr>
        <w:t xml:space="preserve"> sa mga tawo </w:t>
      </w:r>
      <w:r w:rsidRPr="00C84680">
        <w:rPr>
          <w:lang w:val="ru-RU"/>
        </w:rPr>
        <w:t xml:space="preserve">ang sala, dili unta sila nakaabot niining lebel sa barbarismo. Apan mas dako pa nga barbarismo mao ang moral nga katalagman. Nagkadaut ang mga tawo sa espiritu ug sa lawas. Usa ka tawo miingon kanako: </w:t>
      </w:r>
      <w:r w:rsidRPr="00C84680">
        <w:rPr>
          <w:lang w:val="ru-RU"/>
        </w:rPr>
        <w:t xml:space="preserve">'Gitawag sa mga tawo ang Athens nga kalasangan, apan tan-awa—wala gyud bisan kinsa nga mobiya niining kalasangan. Ang tanan moingon, </w:t>
      </w:r>
      <w:r w:rsidRPr="00C84680">
        <w:rPr>
          <w:lang w:val="ru-RU"/>
        </w:rPr>
        <w:t xml:space="preserve">'Ang kalasangan!</w:t>
      </w:r>
      <w:r w:rsidR="002F08DD">
        <w:rPr>
          <w:lang w:val="ru-RU"/>
        </w:rPr>
        <w:t xml:space="preserve">' </w:t>
      </w:r>
      <w:r w:rsidRPr="00C84680">
        <w:rPr>
          <w:lang w:val="ru-RU"/>
        </w:rPr>
        <w:t xml:space="preserve">— ug ang tanan moburot paingon niining kalasangan</w:t>
      </w:r>
      <w:r w:rsidR="002F08DD">
        <w:rPr>
          <w:lang w:val="ru-RU"/>
        </w:rPr>
        <w:t xml:space="preserve">." </w:t>
      </w:r>
      <w:r w:rsidRPr="00C84680">
        <w:rPr>
          <w:lang w:val="ru-RU"/>
        </w:rPr>
        <w:t xml:space="preserve">Unsa na man kaha ang nahimo sa mga tawo! Paingon sa kahimtang sa mga hayop. Kabalo ka unsaon sa mga hayop: una mosulod sila sa sabnitan, magdumi, mag-ihi; unya ang abono magsugod og pagkabulok ug pag-asok, ug mobati sila og kainit. Ganahan sila sa sabnitan ug dili gusto mobiya niini. Ang pasabot nako mao nga ang mga tawo, sama usab, mabati </w:t>
      </w:r>
      <w:r w:rsidR="002F08DD">
        <w:rPr>
          <w:lang w:val="ru-RU"/>
        </w:rPr>
        <w:t xml:space="preserve">ang 'kainit' </w:t>
      </w:r>
      <w:r w:rsidRPr="00C84680">
        <w:rPr>
          <w:lang w:val="ru-RU"/>
        </w:rPr>
        <w:t xml:space="preserve">sa sala ug dili gustong mobiya. Masamdan nila ang baho, apan dili sila gustong mobiya sa kainit. Kung mosulod ang usa ka bag-ong tawo sa kamalig, dili niya makaya ang baho. Apan ang usa ka tawo nga naanad na niini; nagpuyo siya sa kamalig sa tibuok panahon, ug dili na siya kabalaka sa baho. </w:t>
      </w:r>
    </w:p>
    <w:p w:rsidRPr="00C84680" w:rsidR="005C3FC8" w:rsidRDefault="00BF6B1D" w14:paraId="0B6CBBE2" w14:textId="7D157B48">
      <w:pPr>
        <w:pStyle w:val="paragraph"/>
        <w:spacing w:before="30" w:after="30"/>
        <w:ind w:start="60" w:end="60"/>
        <w:rPr>
          <w:lang w:val="ru-RU"/>
        </w:rPr>
      </w:pPr>
      <w:r w:rsidRPr="00C84680">
        <w:rPr>
          <w:lang w:val="ru-RU"/>
        </w:rPr>
        <w:t xml:space="preserve">— Ug ang uban, Geronda, nagpangatarungan sa ilang kaugalingon pinaagi sa pag-ingon nga ang ingon nga makasasalaon nga kinabuhi wala magsugod sa atong panahon. </w:t>
      </w:r>
      <w:r w:rsidRPr="00C84680">
        <w:rPr>
          <w:lang w:val="ru-RU"/>
        </w:rPr>
        <w:t xml:space="preserve">'Tan-awa,' ingon nila, 'ang nahitabo sa karaang Roma!</w:t>
      </w:r>
      <w:r w:rsidR="002F08DD">
        <w:rPr>
          <w:lang w:val="ru-RU"/>
        </w:rPr>
        <w:t xml:space="preserve">..' </w:t>
      </w:r>
    </w:p>
    <w:p w:rsidRPr="00C84680" w:rsidR="005C3FC8" w:rsidRDefault="00BF6B1D" w14:paraId="657075EF" w14:textId="01DE576E">
      <w:pPr>
        <w:pStyle w:val="paragraph"/>
        <w:spacing w:before="30" w:after="30"/>
        <w:ind w:start="60" w:end="60"/>
        <w:rPr>
          <w:lang w:val="ru-RU"/>
        </w:rPr>
      </w:pPr>
      <w:r w:rsidRPr="00C84680">
        <w:rPr>
          <w:lang w:val="ru-RU"/>
        </w:rPr>
        <w:t xml:space="preserve">— Oo, apan sa Roma ang mga tawo nagsimba sa mga idolo; mga pagano sila. Ug ang Apostol Pablo [sa iyang Epistula ngadto sa mga taga-Roma] mitagad sa mga pagano nga nakadawat sa Balaang Bunyag apan wala pa nila biyai ang ilang dautang mga batasan.</w:t>
      </w:r>
      <w:r w:rsidR="00A33B0C">
        <w:rPr>
          <w:rStyle w:val="FootnoteReference"/>
          <w:lang w:val="ru-RU"/>
        </w:rPr>
        <w:footnoteReference w:id="19"/>
      </w:r>
      <w:r w:rsidRPr="00C84680">
        <w:rPr>
          <w:lang w:val="ru-RU"/>
        </w:rPr>
        <w:t xml:space="preserve"> Dili nato kuhaon nga modelo ang mga ehemplo sa labing dakong moral nga pagkahugno sa matag kapanahonan. Karon, gihimong uso ang sala. Hunahunaa lang — kita man gud mga Ortodokso, apan tan-awa na lang unsa na ang nahitabo kanato! Ug bahin sa ubang nasud, way pulos isulti pa... Apan ang labing dautan sa tanan mao nga karon, ang mga tawo nga nahigugma sa sala sa tibuok kalibutan, kon makakita sila nga adunay usa ka tawo nga dili mosunod sa dagan, dili makasala, ug adunay gamayng pagkamatinud-anon, ilang itawag kana nga tawo nga atrasado o reaksyunaryo. Makapahasol sa ingon nga mga tawo nga adunay usa ka tawo nga dili makasala. Gitan-aw nila ang sala ingon kalamboan. Ug kana mao ang pinakagrabe sa tanan. Kung ang mga tawo karon, nga nagkinabuhi sa sala, moangkon lang unta nga [nagkinabuhi sila sa sala], unya maluoy ang Dios kanila. Apan gipangatarungan nila ang dili na angay ikatung-an ug gidayeg nila ang sala. Ug ang pagtan-aw sa sala ingon nga kalamboan ug ang pag-angkon nga ang moralidad lipas na mao, sa uban pang mga butang, ang labing makalilisang nga pagpanamastamas batok sa Espiritu Santo. Busa, kung ang usa ka tawo, samtang nagpuyo sa kalibutan, naningkamot nga maputli ang iyang kinabuhi, kini adunay dakong bili. Usa ka dakong ganti nagpaabut sa ingon nga mga tawo. </w:t>
      </w:r>
    </w:p>
    <w:p w:rsidRPr="00347B46" w:rsidR="005C3FC8" w:rsidRDefault="00BF6B1D" w14:paraId="266951CE" w14:textId="4EC40E7C">
      <w:pPr>
        <w:pStyle w:val="paragraph"/>
        <w:spacing w:before="30" w:after="30"/>
        <w:ind w:start="60" w:end="60"/>
        <w:rPr>
          <w:lang w:val="ru-RU"/>
        </w:rPr>
      </w:pPr>
      <w:r w:rsidRPr="00C84680">
        <w:rPr>
          <w:lang w:val="ru-RU"/>
        </w:rPr>
        <w:lastRenderedPageBreak/>
      </w:r>
      <w:r w:rsidRPr="00C84680">
        <w:rPr>
          <w:lang w:val="ru-RU"/>
        </w:rPr>
        <w:t xml:space="preserve">Sa karaang panahon, ang usa ka maluoy nga tawo o hubog dili gani makasugakod moadto sa merkado, kay pagataw-anan siya sa mga tawo. Ug kung ang usa ka babaye malibog, mahadlok siya nga mogawas gani sa balay. Ug, masulti nato, kini nagsilbi nga usa ka pwersa nga nagpugong sa sala. Apan karon, kung ang usa ka tawo magkinabuhi sa matarong—kung, pananglitan, ang usa ka batan-ong babaye magkinabuhi sa usa ka matinud-anong kinabuhi—ingon sa mga tawo kaniya: </w:t>
      </w:r>
      <w:r w:rsidRPr="00C84680">
        <w:rPr>
          <w:lang w:val="ru-RU"/>
        </w:rPr>
        <w:t xml:space="preserve">'Gikan ba siya sa bulan o unsa man?</w:t>
      </w:r>
      <w:r w:rsidR="002F08DD">
        <w:rPr>
          <w:lang w:val="ru-RU"/>
        </w:rPr>
        <w:t xml:space="preserve">' </w:t>
      </w:r>
      <w:r w:rsidRPr="00C84680">
        <w:rPr>
          <w:lang w:val="ru-RU"/>
        </w:rPr>
        <w:t xml:space="preserve">Ug sa kinatibuk-an, kaniadto, kung ang mga tawo sa kalibutan makasala, sila—mga pobre nga kalag—mabati ang kabug-aton sa ilang pagkasalawayon ug mahimong mas mapainubsanon. Dili nila giyagaan ang mga tawo nga nagkinabuhi sa espirituhanong paagi; sa baylo, ilang gidayeg pa gani sila. Apan karon, ang mga makasasala wala'y pagbati sa sala. Wala pud sila'y respeto sa uban. Ang tanan gihulog sa parehas nga lebel. Kung ang usa ka tawo dili magkinabuhi sa kalibutanong paagi, ginahimo siya sa mga makasasala nga kataw-anan. </w:t>
      </w:r>
    </w:p>
    <w:p w:rsidRPr="00347B46" w:rsidR="00975770" w:rsidP="00975770" w:rsidRDefault="00975770" w14:paraId="0AE25B0E" w14:textId="77777777">
      <w:pPr>
        <w:rPr>
          <w:lang w:val="ru-RU"/>
        </w:rPr>
      </w:pPr>
    </w:p>
    <w:p w:rsidRPr="00C84680" w:rsidR="005C3FC8" w:rsidP="00975770" w:rsidRDefault="00BF6B1D" w14:paraId="3174089B" w14:textId="77777777">
      <w:pPr>
        <w:pStyle w:val="Heading4"/>
        <w:rPr>
          <w:lang w:val="ru-RU"/>
        </w:rPr>
      </w:pPr>
      <w:bookmarkStart w:name="_Toc196745347" w:id="36"/>
      <w:bookmarkStart w:name="_Toc196745504" w:id="37"/>
      <w:bookmarkStart w:name="_Toc225094858" w:id="38"/>
      <w:r w:rsidRPr="00C84680">
        <w:rPr>
          <w:lang w:val="ru-RU"/>
        </w:rPr>
        <w:t xml:space="preserve">Gikondena sa ilang konsensya ang ilang mga sala</w:t>
      </w:r>
      <w:bookmarkEnd w:id="36"/>
      <w:bookmarkEnd w:id="37"/>
      <w:bookmarkEnd w:id="38"/>
    </w:p>
    <w:p w:rsidRPr="00C84680" w:rsidR="005C3FC8" w:rsidRDefault="00BF6B1D" w14:paraId="4B7AE1B3" w14:textId="030974A3">
      <w:pPr>
        <w:pStyle w:val="paragraph"/>
        <w:spacing w:before="30" w:after="30"/>
        <w:ind w:start="60" w:end="60"/>
        <w:rPr>
          <w:lang w:val="ru-RU"/>
        </w:rPr>
      </w:pPr>
      <w:r w:rsidRPr="00C84680">
        <w:rPr>
          <w:lang w:val="ru-RU"/>
        </w:rPr>
        <w:t xml:space="preserve">Ang Pransya dili lang bisan unsang nag-uswag nga nasud; nanguna kini sa daghan pa. Bisan pa niana, sa miaging mga tuig</w:t>
      </w:r>
      <w:r w:rsidRPr="00C84680">
        <w:rPr>
          <w:lang w:val="ru-RU"/>
        </w:rPr>
        <w:t xml:space="preserve">,</w:t>
      </w:r>
      <w:r w:rsidR="00A33B0C">
        <w:rPr>
          <w:rStyle w:val="FootnoteReference"/>
          <w:lang w:val="ru-RU"/>
        </w:rPr>
        <w:footnoteReference w:id="20"/>
      </w:r>
      <w:r w:rsidRPr="00C84680">
        <w:rPr>
          <w:lang w:val="ru-RU"/>
        </w:rPr>
        <w:t xml:space="preserve"> gatus ka libo ka mga Pranses ang mibali sa Islam. Ngano? Kay nahimong uso ang pagpakasala sa ilang taliwala, apan ang ilang konsensya nagasaway kanila ug gusto nila kini pahupayon. Ang karaang mga Griyego, nga gustong pasanginlan ang ilang mga tinguha, naghimo og dose ka diyos para sa ilang kaugalingon. Sa susama, ang mga Pranses nangita og relihiyon nga makapasanginlan sa ilang mga tinguha, aron kini nga isyu dili na sila samokan. Ang Islam, masulti nato, haom kaayo kanila: pwede ka magkuha og pila ka asawa ang gusto nimo, ug sa kinabuhi sa unahan nagsaad kini nga pagtuo og walay katapusang suplay sa pilaf, daghang-daghang sour cream, ug usa ka tinuod nga dagat sa dugos. Ug kung ang namatay hugasan og init nga tubig pagkahuman sa kamatayon, siya [gituohan] nga nahugasan sa iyang mga sala—bisan unsa pa kadaghan kini. Moadto sila kang Allah nga limpyo! Unsa pa man ang gustoon? Hapsay kaayo tanan! Apan ang mga Pranses dili makakaplag og kalinaw. Naghandum sila og kalinaw sa sulod, apan dili nila kini makaplagan, tungod kay walay pagpasar alang sa ilang mga pagbati. </w:t>
      </w:r>
    </w:p>
    <w:p w:rsidRPr="00347B46" w:rsidR="005C3FC8" w:rsidRDefault="00BF6B1D" w14:paraId="44315D21" w14:textId="6DAF7429">
      <w:pPr>
        <w:pStyle w:val="paragraph"/>
        <w:spacing w:before="30" w:after="30"/>
        <w:ind w:start="60" w:end="60"/>
        <w:rPr>
          <w:lang w:val="ru-RU"/>
        </w:rPr>
      </w:pPr>
      <w:r w:rsidRPr="00C84680">
        <w:rPr>
          <w:lang w:val="ru-RU"/>
        </w:rPr>
        <w:t xml:space="preserve">Bisan unsa pa ang ilang buhaton, bisan unsa pa ang kabangis nga ilang itago sa luyo — dili gihapon sila makakaplag og kalinaw. Sa ilang paningkamot nga ipangatarungan ang dili na matarung, ang ilang mga kalag gipang-antos. Nabahin-bahin sila sa sulod. Mao nga kining mga kalag nga walay paglaum nangita og mga kalingawan, naglibot-libot sa mga bar ug nightclub, magbuang-buang, motan-aw og telebisyon… Sa laing pagkasulti, giakusahan sila sa ilang konsensya, ug aron lang mapalayo ang ilang hunahuna niini, mopalihok sila sa mga binuang. Ug bisan pa sa dihang natulog sila—sa imong hunahuna, malinaw ba ang ilang hunahuna? Ang tawo adunay konsensya. Ang konsensya mao ang pinakaunang Balaang Kasulatan nga gihatag sa Dios sa unang mga tawo. </w:t>
      </w:r>
      <w:r w:rsidR="002F08DD">
        <w:rPr>
          <w:lang w:val="ru-RU"/>
        </w:rPr>
        <w:t xml:space="preserve">Ginapanunod</w:t>
      </w:r>
      <w:r w:rsidRPr="00C84680">
        <w:rPr>
          <w:lang w:val="ru-RU"/>
        </w:rPr>
        <w:t xml:space="preserve"> nato </w:t>
      </w:r>
      <w:r w:rsidRPr="00C84680">
        <w:rPr>
          <w:lang w:val="ru-RU"/>
        </w:rPr>
        <w:t xml:space="preserve">ang atong konsensya gikan sa atong mga ginikanan, sama sa usa ka kopya. Bisan pa unsa ka daghan nga paglapas sa usa ka tawo sa iyang konsensya, kini magsilot gihapon kanila gikan sa sulod</w:t>
      </w:r>
      <w:r w:rsidRPr="00C84680">
        <w:rPr>
          <w:lang w:val="ru-RU"/>
        </w:rPr>
        <w:t xml:space="preserve">.</w:t>
      </w:r>
      <w:r w:rsidRPr="00C84680">
        <w:rPr>
          <w:lang w:val="ru-RU"/>
        </w:rPr>
        <w:t xml:space="preserve"> Mao nga ingon sila, </w:t>
      </w:r>
      <w:r w:rsidRPr="00C84680">
        <w:rPr>
          <w:lang w:val="ru-RU"/>
        </w:rPr>
        <w:t xml:space="preserve">'Naay ulod nga nagatunaw kaniya</w:t>
      </w:r>
      <w:r w:rsidR="002F08DD">
        <w:rPr>
          <w:lang w:val="ru-RU"/>
        </w:rPr>
        <w:t xml:space="preserve">.' </w:t>
      </w:r>
      <w:r w:rsidRPr="00C84680">
        <w:rPr>
          <w:lang w:val="ru-RU"/>
        </w:rPr>
        <w:t xml:space="preserve">Sa katapusan, walay mas tam-is pa kaysa malinawong ug kalmado nga konsensya. Ang ingon nga tawo mobati og kahayag sa sulod, ug unya molupad siya.</w:t>
      </w:r>
    </w:p>
    <w:p w:rsidRPr="00347B46" w:rsidR="00975770" w:rsidP="00975770" w:rsidRDefault="00975770" w14:paraId="2DAD8C44" w14:textId="77777777">
      <w:pPr>
        <w:rPr>
          <w:lang w:val="ru-RU"/>
        </w:rPr>
      </w:pPr>
    </w:p>
    <w:p w:rsidRPr="00C84680" w:rsidR="005C3FC8" w:rsidP="00975770" w:rsidRDefault="00BF6B1D" w14:paraId="34CE914F" w14:textId="77777777">
      <w:pPr>
        <w:pStyle w:val="Heading4"/>
        <w:rPr>
          <w:lang w:val="ru-RU"/>
        </w:rPr>
      </w:pPr>
      <w:bookmarkStart w:name="_Toc196745348" w:id="39"/>
      <w:bookmarkStart w:name="_Toc196745505" w:id="40"/>
      <w:bookmarkStart w:name="_Toc225094859" w:id="41"/>
      <w:r w:rsidRPr="00C84680">
        <w:rPr>
          <w:lang w:val="ru-RU"/>
        </w:rPr>
        <w:t xml:space="preserve">Kung ang usa ka tawo moliko gikan sa Diyos, makasinati siya og impyernong pag-antos</w:t>
      </w:r>
      <w:bookmarkEnd w:id="39"/>
      <w:bookmarkEnd w:id="40"/>
      <w:bookmarkEnd w:id="41"/>
    </w:p>
    <w:p w:rsidRPr="00C84680" w:rsidR="005C3FC8" w:rsidRDefault="00BF6B1D" w14:paraId="73A940C3" w14:textId="7A3CE019">
      <w:pPr>
        <w:pStyle w:val="paragraph"/>
        <w:spacing w:before="30" w:after="30"/>
        <w:ind w:start="60" w:end="60"/>
        <w:rPr>
          <w:lang w:val="ru-RU"/>
        </w:rPr>
      </w:pPr>
      <w:r w:rsidRPr="00C84680">
        <w:rPr>
          <w:lang w:val="ru-RU"/>
        </w:rPr>
        <w:t xml:space="preserve">Dili ko mahinumdom bisan usa ka adlaw nga wala ko makasinati sa langitnong kahupayan. Usahay, adunay mga kahilom, ug sa ingon ana nga mga panahon mobati ko nga dili ko maayo. Busa, nasabtan nako kung unsa ka miserableng kinabuhi sa kadaghanan sa mga tawo. Niliko sila gikan sa Dios ug busa wala sila makasinati sa langitnong kahupayan. Mas molayo ang usa ka tawo sa Dios, mas lisod ang kinabuhi para kaniya. Apan kung naa sa usa ka tawo ang Diyos, dili na niya kinahanglan pa ang bisan unsa ug wala nay lain pang gustong makab-ot. Mao kana ang tibuok punto. Sa laing bahin, kung ang usa ka tawo adunay tanan apan kulang siya sa Diyos, makasinati siya og sulod nga pag-antos. Busa, kutob sa mahimo, kinahanglan kitang moduol sa Diyos. Sa presensya lamang sa Diyos makakaplag ang usa ka tawo og kalipay—tinuod, walay katapusan nga kalipay. Kon magpuyo kita layo kang Matam-is nga Hesus, mag-inom kita gikan sa pait nga tasa. Sa dihang ang daang tawo mahimong usa ka tawo—usa ka anak sa Hari—magpanghimagas siya sa langitnong kalipay, langitnong katam-is, ug makasinati sa kalipay sa paraiso; bisan pa sa kini nga kinabuhi, nabati na niya, sa pipila ka bahin, ang kalipay sa paraiso. Gikan sa mas gamay nga kalipay sa langit, ang usa ka tawo mosaka matag adlaw ngadto sa mas dako ug mas dako nga kalipay. Mangutana siya sa iyang kaugalingon: </w:t>
      </w:r>
      <w:r w:rsidRPr="00C84680">
        <w:rPr>
          <w:lang w:val="ru-RU"/>
        </w:rPr>
        <w:t xml:space="preserve">'Sigurado, </w:t>
      </w:r>
      <w:r w:rsidRPr="00C84680">
        <w:rPr>
          <w:lang w:val="ru-RU"/>
        </w:rPr>
        <w:t xml:space="preserve">W</w:t>
      </w:r>
      <w:r w:rsidRPr="00C84680">
        <w:rPr>
          <w:lang w:val="ru-RU"/>
        </w:rPr>
        <w:lastRenderedPageBreak/>
      </w:r>
      <w:r w:rsidRPr="00C84680">
        <w:rPr>
          <w:lang w:val="ru-RU"/>
        </w:rPr>
        <w:t xml:space="preserve"> , aduna pa bay mas labaw pa sa Paraiso kaysa sa akong nasinati karon?</w:t>
      </w:r>
      <w:r w:rsidR="002F08DD">
        <w:rPr>
          <w:lang w:val="ru-RU"/>
        </w:rPr>
        <w:t xml:space="preserve">' </w:t>
      </w:r>
      <w:r w:rsidRPr="00C84680">
        <w:rPr>
          <w:lang w:val="ru-RU"/>
        </w:rPr>
        <w:t xml:space="preserve">Masinati niya ang ingon ana nga kahimtang nga dili na siya makatagad sa bisan unsang buluhaton. Gikan sa maong Banal nga kainit ug katam-is, nangurog ang iyang mga tuhod sama sa kandila. Ang iyang kasingkasing napuno sa kalipay, nangurog sa kalipay; nangandoy kini nga mubuto aron makagawas sa nipis nga puthaw sa iyang dughan ug molupad palayo—kay ang yuta ug tanang butang sa kalibutan daw walay pulos nga gagmayng butang sa iyang kasingkasing. </w:t>
      </w:r>
    </w:p>
    <w:p w:rsidRPr="00C84680" w:rsidR="005C3FC8" w:rsidRDefault="00BF6B1D" w14:paraId="3F267A77" w14:textId="5D44E3D5">
      <w:pPr>
        <w:pStyle w:val="paragraph"/>
        <w:spacing w:before="30" w:after="30"/>
        <w:ind w:start="60" w:end="60"/>
        <w:rPr>
          <w:lang w:val="ru-RU"/>
        </w:rPr>
      </w:pPr>
      <w:r w:rsidRPr="00C84680">
        <w:rPr>
          <w:lang w:val="ru-RU"/>
        </w:rPr>
        <w:t xml:space="preserve">Sa sinugdan, ang tawo anaa sa pakig-uban sa Dios. Apan, sa ulahi, mibulag siya sa Dios ug misugod siya og pagbati nga daw kaniadto siya nagpuyo sa usa ka palasyo, apan karon, nga nakit-an niya ang iyang kaugalingon nga walay katapusan nga naa sa gawas sa ganghaan sa palasyo, nagtutok sa palasyo gikan sa gilay-on ug nagahilak. Sama sa pag-antos sa usa ka bata kon mabulag kini sa iyang inahan, mao usab ang pag-antos ug pag-agonyar sa usa ka tawo nga mibulag sa Dios. Pinaagi sa pagtalikod sa Diyos, ang tawo makasinati og impyernong pag-antos. Malampuson ang Yawa sa pagdala sa tawo nga layo kaayo sa Diyos, nga ang mga tawo nagsugod na sa pagsimba sa mga dios-diosan ug paghalad sa ilang mga anak kanila. Ka makalilisang ni! Ug unya anaa pa ang mga demonyo: asa kaha sa kalibutan sila manghukay og ingon kadaghan </w:t>
      </w:r>
      <w:r w:rsidR="002F08DD">
        <w:rPr>
          <w:lang w:val="ru-RU"/>
        </w:rPr>
        <w:t xml:space="preserve">niining mga 'diyos'</w:t>
      </w:r>
      <w:r w:rsidRPr="00C84680">
        <w:rPr>
          <w:lang w:val="ru-RU"/>
        </w:rPr>
        <w:t xml:space="preserve">? </w:t>
      </w:r>
      <w:r w:rsidR="002F08DD">
        <w:rPr>
          <w:lang w:val="ru-RU"/>
        </w:rPr>
        <w:t xml:space="preserve">'Diyos' </w:t>
      </w:r>
      <w:r w:rsidRPr="00C84680">
        <w:rPr>
          <w:lang w:val="ru-RU"/>
        </w:rPr>
        <w:t xml:space="preserve">Khamos!..</w:t>
      </w:r>
      <w:r w:rsidR="00A33B0C">
        <w:rPr>
          <w:rStyle w:val="FootnoteReference"/>
          <w:lang w:val="ru-RU"/>
        </w:rPr>
        <w:footnoteReference w:id="21"/>
      </w:r>
      <w:r w:rsidRPr="00C84680">
        <w:rPr>
          <w:lang w:val="ru-RU"/>
        </w:rPr>
        <w:t xml:space="preserve"> Pati ang pagdungog lang sa usa niini nga mga ngalan igo na! Apan si Satanas mismo ang labing nag-antos — kay siya ang labing layo nga nalayo sa Diyos ug sa gugma. Apan kung molayas ang gugma, magsugod ang impyernong pag-antos. Unsa ang supak sa gugma? Daot. Ug ang daot ug pag-antos usa ra ka butang. </w:t>
      </w:r>
    </w:p>
    <w:p w:rsidRPr="00347B46" w:rsidR="005C3FC8" w:rsidRDefault="00BF6B1D" w14:paraId="42350A5C" w14:textId="683C0A16">
      <w:pPr>
        <w:pStyle w:val="paragraph"/>
        <w:spacing w:before="30" w:after="30"/>
        <w:ind w:start="60" w:end="60"/>
        <w:rPr>
          <w:lang w:val="ru-RU"/>
        </w:rPr>
      </w:pPr>
      <w:r w:rsidRPr="00C84680">
        <w:rPr>
          <w:lang w:val="ru-RU"/>
        </w:rPr>
        <w:t xml:space="preserve">Ang nakalayo sa Diyos anaa sa impluwensya sa demonyo, samtang ang nagpuyo uban sa Diyos makadawat sa Banal nga Grasya. Ang Grasya sa Diyos ihatag sa bisan kinsa nga nagbaton niini. Ug kung ang usa ka tawo adunay gamay nga Grasya apan dili kini tratuhon uban sa angay nga pagrespeto, bisan kana gamay nga iyang gipanag-iya kuhaon gikan kaniya.</w:t>
      </w:r>
      <w:r w:rsidR="00746EE6">
        <w:rPr>
          <w:rStyle w:val="FootnoteReference"/>
          <w:lang w:val="ru-RU"/>
        </w:rPr>
        <w:footnoteReference w:id="22"/>
      </w:r>
      <w:r w:rsidRPr="00C84680">
        <w:rPr>
          <w:lang w:val="ru-RU"/>
        </w:rPr>
        <w:t xml:space="preserve"> Ang mga tawo karon kulang sa Grasya sa Diyos tungod kay, pinaagi sa pagpakasala, ilang gilabay bisan pa ang mga tipik sa Grasya nga ilang gipanag-iya. Ug sa diha nga mohawa ang Balaang Grasya, ang tanang demonyo kusog mosulod sa usa ka tawo. Sa kadako nga ang mga tawo milayo sa Diyos, sa ingon ana kadako usab sila makasinati og kasubo niining kinabuhi. Sa umaabot nga kinabuhi, masinati nila ang walay katapusang kasubo. Sa kadako nga ang usa ka tawo magkinabuhi subay sa kabubut-on sa Dios, sa ingon ana nga kadako — bisan pa sa karong kinabuhi — matilawan nila, sa pipila ka bahin, ang tam-is sa Paraiso.  O kasinatian nato ang pipila sa kalipay sa Paraiso dinhi sa kinabuhi ug magpadayon gikan dinhi paingon sa Paraiso, o kasinatian nato ang pipila sa mga pag-antos sa Impyerno ug — dili unta pasagdan sa Ginoo — matapos sa Impyerno. Ang Paraiso mao ang kinauyokan sa maayo; ang mga pag-antos sa Impyerno mao ang kinauyokan sa dautan. Pinaagi sa pagbuhat og maayo, makasinati ang usa ka tawo og kalipay. Sa pagbuhat og sala, nag-antos sila. Mas daghan ang maayong buhaton sa usa ka tawo, mas dako ang iyang kalipay; mas daghan ang dautan nga iyang buhaton, mas nag-antos ang iyang kalag. Makasinati ba og kalipay ang usa ka kawatan? Unsa may kalipay ana? Sa katapusan, kadtong nagbuhat og maayong buhat ang makasinati og kalipay. Bisan dinhi, kung makakita ka ug butang sa dalan ug kuhaon nimo kini, nga nag-ingon sa imong kaugalingon nga imo kini, dali ra kaayo mawala ang kalinaw sa imong hunahuna. Wala mailhi sa nakakita kung kinsa ang nawalaan sa butang; wala man siya makasala o nangawat bisan kinsa, apan mawala gihapon ang kalinaw sa iyang hunahuna. Ug unsa pa kaha ang masulti bahin sa usa ka kawatan! Bisan pa kon ang usa ka tawo modawat lang og butang gikan sa lain, dili niya mabati ang kalipay nga iyang masinati kon siya mismo ang mohatag. Ug unsa kaha kalipay ang makuha sa pagpangawat ug pagpangdaot sa uban! Busa tan-awa kadtong mangdaot ug manglimbong sa uban: unsa ka kahadlukan ilang mga nawong, unsa ka bati ilang pagngisi! </w:t>
      </w:r>
    </w:p>
    <w:p w:rsidRPr="00347B46" w:rsidR="00975770" w:rsidP="00975770" w:rsidRDefault="00975770" w14:paraId="050210D8" w14:textId="77777777">
      <w:pPr>
        <w:rPr>
          <w:lang w:val="ru-RU"/>
        </w:rPr>
      </w:pPr>
    </w:p>
    <w:p w:rsidRPr="00C84680" w:rsidR="005C3FC8" w:rsidP="00975770" w:rsidRDefault="00BF6B1D" w14:paraId="07DB512E" w14:textId="77777777">
      <w:pPr>
        <w:pStyle w:val="Heading4"/>
        <w:rPr>
          <w:lang w:val="ru-RU"/>
        </w:rPr>
      </w:pPr>
      <w:bookmarkStart w:name="_Toc196745349" w:id="42"/>
      <w:bookmarkStart w:name="_Toc196745506" w:id="43"/>
      <w:bookmarkStart w:name="_Toc225094860" w:id="44"/>
      <w:r w:rsidRPr="00C84680">
        <w:rPr>
          <w:lang w:val="ru-RU"/>
        </w:rPr>
        <w:t xml:space="preserve">Ang usa ka tawo bayaran sa amo nga iyang gitrabahuan</w:t>
      </w:r>
      <w:bookmarkEnd w:id="42"/>
      <w:bookmarkEnd w:id="43"/>
      <w:bookmarkEnd w:id="44"/>
    </w:p>
    <w:p w:rsidRPr="00C84680" w:rsidR="005C3FC8" w:rsidRDefault="00BF6B1D" w14:paraId="03C5F874" w14:textId="158B87C4">
      <w:pPr>
        <w:pStyle w:val="paragraph"/>
        <w:spacing w:before="30" w:after="30"/>
        <w:ind w:start="60" w:end="60"/>
        <w:rPr>
          <w:lang w:val="ru-RU"/>
        </w:rPr>
      </w:pPr>
      <w:r w:rsidRPr="00C84680">
        <w:rPr>
          <w:lang w:val="ru-RU"/>
        </w:rPr>
        <w:t xml:space="preserve">Ang mga tawo nga mibali gikan sa Diyos dili gyud makakaplag og kahupayan ug mas nag-antos pa. Ang bisan kinsa nga dili motuo sa Diyos ug sa kinabuhi pagkahuman sa kamatayon dili lang walay kahupayan, apan gikondena usab nila ang ilang kaugalingon sa walay katapusang pag-antos. Ang usa ka tawo gantihan sa agalon nga iyang gitrabahuan. Kung magtrabaho ka para sa usa ka dautang amo, himuon niya nga kalisod ang imong kinabuhi bisan pa dinhi sa kalibutan. Kung magtrabaho ka para sa sala, kuhaon sa yawa ang angay niya gikan kanimo. Kung mag-amuma ka sa pagkamaayo, ganti-an ka ni Kristo. Ug </w:t>
      </w:r>
      <w:r w:rsidRPr="00C84680">
        <w:rPr>
          <w:lang w:val="ru-RU"/>
        </w:rPr>
        <w:t xml:space="preserve">sa mas daghan nga</w:t>
      </w:r>
      <w:r w:rsidRPr="00C84680">
        <w:rPr>
          <w:lang w:val="ru-RU"/>
        </w:rPr>
        <w:lastRenderedPageBreak/>
      </w:r>
      <w:r w:rsidRPr="00C84680">
        <w:rPr>
          <w:lang w:val="ru-RU"/>
        </w:rPr>
        <w:t xml:space="preserve"> nga magtrabaho ka para kang Kristo, mas mahimong hayag ug malipayon ka. Apan ingon kita: </w:t>
      </w:r>
      <w:r w:rsidRPr="00C84680">
        <w:rPr>
          <w:lang w:val="ru-RU"/>
        </w:rPr>
        <w:t xml:space="preserve">'Magtrabaho para kang Kristo? Buang ba kita?</w:t>
      </w:r>
      <w:r w:rsidR="002F08DD">
        <w:rPr>
          <w:lang w:val="ru-RU"/>
        </w:rPr>
        <w:t xml:space="preserve">' </w:t>
      </w:r>
      <w:r w:rsidRPr="00C84680">
        <w:rPr>
          <w:lang w:val="ru-RU"/>
        </w:rPr>
        <w:t xml:space="preserve">Ka-kahadlok! Ang mapakyas sa pag-ila sa Halad ni Kristo alang sa katawhan! Gidala ni Kristo ang Pagpapakasakitan aron tubson kita gikan sa sala, aron ang tibuok katawhan mapahimakas. Unsa man ang gibuhat ni Kristo para kanato, ug unsa man ang atong gibuhat para Niya?.. </w:t>
      </w:r>
    </w:p>
    <w:p w:rsidRPr="00C84680" w:rsidR="005C3FC8" w:rsidRDefault="00BF6B1D" w14:paraId="5CD92A18" w14:textId="5F5EC1DB">
      <w:pPr>
        <w:pStyle w:val="paragraph"/>
        <w:spacing w:before="30" w:after="30"/>
        <w:ind w:start="60" w:end="60"/>
        <w:rPr>
          <w:lang w:val="ru-RU"/>
        </w:rPr>
      </w:pPr>
      <w:r w:rsidRPr="00C84680">
        <w:rPr>
          <w:lang w:val="ru-RU"/>
        </w:rPr>
        <w:t xml:space="preserve">Gusto sa mga tawo nga makasala ug adunay usa ka malumo nga Dios. Usa ka Dios nga magpasaylo kanato samtang nagpadayon kita sa pagpakasala. Sa laing pagkasulti, aron buhaton nato ang bisan unsang gusto nato, ug pasayloon kita Niya; aron pasayloon kita Niya nga walay hunong, samtang nagpadayon kita sa pagbuhat sa atong gusto. Ang mga tawo dili motuo, ug tungod niini, ilang gisulod ang ilang kaugalingon sa sala nga walay puas. Gikan niini—mao, sa kawalay pagtuo—nagsugod ang tanang dautan. Ang mga tawo dili motuo sa lain nga kinabuhi ug busa wala silay pagtagad sa bisan unsa. Nagapasakit ug nagalinlang sila sa usag usa, gibyaan nila ang ilang mga anak... Nanghitabo ang mga butang nga lisod isaysay. Kini mga grabeng sala. Sala nga sobra ka bug-at nga bisan ang mga Balaang Amahan wala makamatngon og susama niini sa mga Balaang Kanon. Sama sa giingon sa Dios bahin sa Sodom ug Gomora: </w:t>
      </w:r>
      <w:r w:rsidRPr="00C84680">
        <w:rPr>
          <w:lang w:val="ru-RU"/>
        </w:rPr>
        <w:t xml:space="preserve">'Dili ko katuo; tinuod ba nga ginabuhat gayud ang ingon ani nga mga sala? Moadto ko ug tan-awon sa akong </w:t>
      </w:r>
      <w:r w:rsidR="002F08DD">
        <w:rPr>
          <w:lang w:val="ru-RU"/>
        </w:rPr>
        <w:t xml:space="preserve">kaugaling</w:t>
      </w:r>
      <w:r w:rsidR="002F08DD">
        <w:rPr>
          <w:lang w:val="ru-RU"/>
        </w:rPr>
        <w:t xml:space="preserve">on.'</w:t>
      </w:r>
      <w:r w:rsidR="00746EE6">
        <w:rPr>
          <w:rStyle w:val="FootnoteReference"/>
          <w:lang w:val="ru-RU"/>
        </w:rPr>
        <w:footnoteReference w:id="23"/>
      </w:r>
      <w:r w:rsidRPr="00C84680">
        <w:rPr>
          <w:lang w:val="ru-RU"/>
        </w:rPr>
        <w:t xml:space="preserve"> </w:t>
      </w:r>
    </w:p>
    <w:p w:rsidRPr="00C84680" w:rsidR="005C3FC8" w:rsidRDefault="00BF6B1D" w14:paraId="1230BE27" w14:textId="77777777">
      <w:pPr>
        <w:pStyle w:val="paragraph"/>
        <w:spacing w:before="30" w:after="30"/>
        <w:ind w:start="60" w:end="60"/>
        <w:rPr>
          <w:lang w:val="ru-RU"/>
        </w:rPr>
      </w:pPr>
      <w:r w:rsidRPr="00C84680">
        <w:rPr>
          <w:lang w:val="ru-RU"/>
        </w:rPr>
        <w:t xml:space="preserve">Kung ang mga tawo dili maghinulsol ug mobalik sa Diyos, mawala nila ang kinabuhi nga walay katapusan. Kinahanglan tabangan sa usa ka tawo ang iyang kaugalingon aron madiskubre ang labing lawom nga kahulugan sa kinabuhi. Kinahanglan nga magpahimangno sila aron matilawan ang langitnong kahupayan. Ang tumong mao nga ang usa ka tawo motubo sa espirituhanong paagi, dili lang aron malikayan ang sala. </w:t>
      </w:r>
    </w:p>
    <w:p w:rsidRPr="00C84680" w:rsidR="005C3FC8" w:rsidP="00975770" w:rsidRDefault="005C3FC8" w14:paraId="72FB9311" w14:textId="77777777">
      <w:pPr>
        <w:rPr>
          <w:lang w:val="ru-RU"/>
        </w:rPr>
      </w:pPr>
    </w:p>
    <w:p w:rsidRPr="00C84680" w:rsidR="005C3FC8" w:rsidP="00975770" w:rsidRDefault="005C3FC8" w14:paraId="3845D628" w14:textId="692805CA">
      <w:pPr>
        <w:rPr>
          <w:lang w:val="ru-RU"/>
        </w:rPr>
      </w:pPr>
    </w:p>
    <w:p w:rsidRPr="00347B46" w:rsidR="005C3FC8" w:rsidP="00975770" w:rsidRDefault="00975770" w14:paraId="6A35946B" w14:textId="61E0A785">
      <w:pPr>
        <w:pStyle w:val="Heading3"/>
        <w:rPr>
          <w:lang w:val="ru-RU"/>
        </w:rPr>
      </w:pPr>
      <w:bookmarkStart w:name="_Toc196745350" w:id="45"/>
      <w:bookmarkStart w:name="_Toc196745507" w:id="46"/>
      <w:bookmarkStart w:name="_Toc225094861" w:id="47"/>
      <w:r w:rsidRPr="00C84680">
        <w:rPr>
          <w:lang w:val="ru-RU"/>
        </w:rPr>
        <w:t xml:space="preserve">Kabanata</w:t>
      </w:r>
      <w:r w:rsidRPr="00347B46">
        <w:rPr>
          <w:lang w:val="ru-RU"/>
        </w:rPr>
        <w:t xml:space="preserve"> 2</w:t>
      </w:r>
      <w:r w:rsidRPr="00C84680" w:rsidR="00BF6B1D">
        <w:rPr>
          <w:lang w:val="ru-RU"/>
        </w:rPr>
        <w:t xml:space="preserve">.</w:t>
      </w:r>
      <w:r w:rsidRPr="00975770">
        <w:rPr>
          <w:lang w:val="ru-RU"/>
        </w:rPr>
        <w:t xml:space="preserve"> </w:t>
      </w:r>
      <w:r w:rsidRPr="00347B46">
        <w:rPr>
          <w:lang w:val="ru-RU"/>
        </w:rPr>
        <w:br/>
      </w:r>
      <w:r w:rsidRPr="00C84680" w:rsidR="00BF6B1D">
        <w:rPr>
          <w:lang w:val="ru-RU"/>
        </w:rPr>
        <w:t xml:space="preserve">Sa paagi nga naghari-hari ang yawa karon</w:t>
      </w:r>
      <w:bookmarkEnd w:id="45"/>
      <w:bookmarkEnd w:id="46"/>
      <w:bookmarkEnd w:id="47"/>
    </w:p>
    <w:p w:rsidRPr="00347B46" w:rsidR="00975770" w:rsidP="00975770" w:rsidRDefault="00975770" w14:paraId="257887BE" w14:textId="77777777">
      <w:pPr>
        <w:rPr>
          <w:lang w:val="ru-RU"/>
        </w:rPr>
      </w:pPr>
    </w:p>
    <w:p w:rsidRPr="00C84680" w:rsidR="005C3FC8" w:rsidP="00975770" w:rsidRDefault="00BF6B1D" w14:paraId="248BCF8C" w14:textId="77777777">
      <w:pPr>
        <w:pStyle w:val="Heading4"/>
        <w:rPr>
          <w:lang w:val="ru-RU"/>
        </w:rPr>
      </w:pPr>
      <w:bookmarkStart w:name="_Toc196745351" w:id="48"/>
      <w:bookmarkStart w:name="_Toc196745508" w:id="49"/>
      <w:bookmarkStart w:name="_Toc225094862" w:id="50"/>
      <w:r w:rsidRPr="00C84680">
        <w:rPr>
          <w:lang w:val="ru-RU"/>
        </w:rPr>
        <w:t xml:space="preserve">Pinaagi sa atong sala, gihatagan nato ang yawa og gahum ibabaw nato</w:t>
      </w:r>
      <w:bookmarkEnd w:id="48"/>
      <w:bookmarkEnd w:id="49"/>
      <w:bookmarkEnd w:id="50"/>
    </w:p>
    <w:p w:rsidRPr="00C84680" w:rsidR="005C3FC8" w:rsidRDefault="00BF6B1D" w14:paraId="22A5FF4F" w14:textId="31C18564">
      <w:pPr>
        <w:pStyle w:val="paragraph"/>
        <w:spacing w:before="30" w:after="30"/>
        <w:ind w:start="60" w:end="60"/>
        <w:rPr>
          <w:lang w:val="ru-RU"/>
        </w:rPr>
      </w:pPr>
      <w:r w:rsidRPr="00C84680">
        <w:rPr>
          <w:lang w:val="ru-RU"/>
        </w:rPr>
        <w:t xml:space="preserve">— Daghan kaayo og demonyo nga nagpanag-iya sa mga tawo karon sa kalibutan. Ang yawa nagbuhat og kagubot gayud, tungod kay gihatagan siya sa mga tawo karon og daghang gahum. Ang mga tawo napailawom sa makalilisang nga impluwensya sa demonyo. Usa ka tawo ang nagpatin-aw niini sa tukma kaayo nga paagi: </w:t>
      </w:r>
      <w:r w:rsidRPr="00C84680">
        <w:rPr>
          <w:lang w:val="ru-RU"/>
        </w:rPr>
        <w:t xml:space="preserve">'Sa nangagi, ang yawa manghilabot sa mga tawo, apan karon dili na. Gidala niya sila sa iyang dalan ug gipahawa, nga nag-ingon</w:t>
      </w:r>
      <w:r w:rsidRPr="00C84680">
        <w:rPr>
          <w:lang w:val="ru-RU"/>
        </w:rPr>
        <w:t xml:space="preserve">, "Maayo, maayong suerte!" Ug ang mga tawo nagalibot-libot sa maong dalan sa ilang kaugalingon</w:t>
      </w:r>
      <w:r w:rsidR="002F08DD">
        <w:rPr>
          <w:lang w:val="ru-RU"/>
        </w:rPr>
        <w:t xml:space="preserve">.' </w:t>
      </w:r>
      <w:r w:rsidRPr="00C84680">
        <w:rPr>
          <w:lang w:val="ru-RU"/>
        </w:rPr>
        <w:t xml:space="preserve">Makalilisang kini. Hunahunaa kini: ang mga demonyo sa yuta sa mga Gadarenes</w:t>
      </w:r>
      <w:r w:rsidR="00746EE6">
        <w:rPr>
          <w:rStyle w:val="FootnoteReference"/>
          <w:lang w:val="ru-RU"/>
        </w:rPr>
        <w:footnoteReference w:id="24"/>
      </w:r>
      <w:r w:rsidRPr="00C84680">
        <w:rPr>
          <w:lang w:val="ru-RU"/>
        </w:rPr>
        <w:t xml:space="preserve"> nangayo kang Kristo og pagtugot nga mosulod sa mga baboy, kay ang mga baboy wala maghatag sa yawa og bisan unsang awtoridad ibabaw kanila ug wala siyay katungod nga mosulod kanila kung walay pagtugot. Gitagaan siya ni Kristo og ingon nga pagtugot aron silotan ang mga Israelita, tungod kay ang balaod nagdili kanila sa pagkaon og karne sa baboy. </w:t>
      </w:r>
    </w:p>
    <w:p w:rsidRPr="00C84680" w:rsidR="005C3FC8" w:rsidRDefault="00BF6B1D" w14:paraId="55403E2F" w14:textId="77777777">
      <w:pPr>
        <w:pStyle w:val="paragraph"/>
        <w:spacing w:before="30" w:after="30"/>
        <w:ind w:start="60" w:end="60"/>
        <w:rPr>
          <w:lang w:val="ru-RU"/>
        </w:rPr>
      </w:pPr>
      <w:r w:rsidRPr="00C84680">
        <w:rPr>
          <w:lang w:val="ru-RU"/>
        </w:rPr>
        <w:t xml:space="preserve">— Ug ang uban, Geronda, nagaingon nga wala'y diyablo. </w:t>
      </w:r>
    </w:p>
    <w:p w:rsidRPr="00C84680" w:rsidR="005C3FC8" w:rsidRDefault="00BF6B1D" w14:paraId="1C9E6BAA" w14:textId="70F36AD9">
      <w:pPr>
        <w:pStyle w:val="paragraph"/>
        <w:spacing w:before="30" w:after="30"/>
        <w:ind w:start="60" w:end="60"/>
        <w:rPr>
          <w:lang w:val="ru-RU"/>
        </w:rPr>
      </w:pPr>
      <w:r w:rsidRPr="00C84680">
        <w:rPr>
          <w:lang w:val="ru-RU"/>
        </w:rPr>
        <w:t xml:space="preserve">— Oo, usa ka tawo usab ang nagtambag kanako nga tangtangon gikan sa Pranses nga hubad sa libro </w:t>
      </w:r>
      <w:r w:rsidRPr="00C84680">
        <w:rPr>
          <w:lang w:val="ru-RU"/>
        </w:rPr>
        <w:t xml:space="preserve">*Ang Kagalang-galang Arsenius </w:t>
      </w:r>
      <w:r w:rsidR="002F08DD">
        <w:rPr>
          <w:lang w:val="ru-RU"/>
        </w:rPr>
        <w:t xml:space="preserve">sa Cappadocia*</w:t>
      </w:r>
      <w:r w:rsidR="00746EE6">
        <w:rPr>
          <w:rStyle w:val="FootnoteReference"/>
          <w:lang w:val="ru-RU"/>
        </w:rPr>
        <w:footnoteReference w:id="25"/>
      </w:r>
      <w:r w:rsidRPr="00C84680">
        <w:rPr>
          <w:lang w:val="ru-RU"/>
        </w:rPr>
        <w:t xml:space="preserve"> kadtong mga bahin nga naghisgot sa mga gipanag-iya. </w:t>
      </w:r>
      <w:r w:rsidRPr="00C84680">
        <w:rPr>
          <w:lang w:val="ru-RU"/>
        </w:rPr>
        <w:t xml:space="preserve">'Ang mga Europeo,' ingon niya, 'dili kini masabtan. Wala sila motuo nga naglungtad ang yawa</w:t>
      </w:r>
      <w:r w:rsidR="002F08DD">
        <w:rPr>
          <w:lang w:val="ru-RU"/>
        </w:rPr>
        <w:t xml:space="preserve">.' </w:t>
      </w:r>
      <w:r w:rsidRPr="00C84680">
        <w:rPr>
          <w:lang w:val="ru-RU"/>
        </w:rPr>
        <w:t xml:space="preserve">Makita nimo unsaon: ilang ipasabut ang tanan pinaagi sa sikolohiya. Kung ang mga tawo nga gihupayan sa Ebanghelyo napadangat sa kamot sa mga psychiatrist, gipailawom sila sa electroconvulsive therapy! Gikuha ni Kristo sa yawa ang katungod sa pagbuhat og dautan. Makabuhat ra siya og dautan kung ang tawo mismo ang mohatag kaniya niining katungod. Pinaagi sa dili pag-apil sa mga Sakramento sa Simbahan, gihatagan sa tawo ang dautang espiritu niining mga katungod ug nahimong mahuyang sa impluwensya sa demonyo. </w:t>
      </w:r>
    </w:p>
    <w:p w:rsidRPr="00C84680" w:rsidR="005C3FC8" w:rsidRDefault="00BF6B1D" w14:paraId="04952364" w14:textId="77777777">
      <w:pPr>
        <w:pStyle w:val="paragraph"/>
        <w:spacing w:before="30" w:after="30"/>
        <w:ind w:start="60" w:end="60"/>
        <w:rPr>
          <w:lang w:val="ru-RU"/>
        </w:rPr>
      </w:pPr>
      <w:r w:rsidRPr="00C84680">
        <w:rPr>
          <w:lang w:val="ru-RU"/>
        </w:rPr>
        <w:t xml:space="preserve">— Geronda, sa unsang ubang paagi makahatag ang usa ka tawo sa yawa og ingon ana nga katungod? </w:t>
      </w:r>
    </w:p>
    <w:p w:rsidRPr="00C84680" w:rsidR="005C3FC8" w:rsidRDefault="00BF6B1D" w14:paraId="687B6381" w14:textId="1E1F4F8A">
      <w:pPr>
        <w:pStyle w:val="paragraph"/>
        <w:spacing w:before="30" w:after="30"/>
        <w:ind w:start="60" w:end="60"/>
        <w:rPr>
          <w:lang w:val="ru-RU"/>
        </w:rPr>
      </w:pPr>
      <w:r w:rsidRPr="00C84680">
        <w:rPr>
          <w:lang w:val="ru-RU"/>
        </w:rPr>
        <w:t xml:space="preserve">— Lòhika,</w:t>
      </w:r>
      <w:r w:rsidR="00746EE6">
        <w:rPr>
          <w:rStyle w:val="FootnoteReference"/>
          <w:lang w:val="ru-RU"/>
        </w:rPr>
        <w:footnoteReference w:id="26"/>
      </w:r>
      <w:r w:rsidRPr="00C84680">
        <w:rPr>
          <w:lang w:val="ru-RU"/>
        </w:rPr>
        <w:t xml:space="preserve"> , pagka-argumentatibo, pagkasukì, pagkamakasarili, pagsuway, kawalay-hiya — kining tanan mao ang talagsaong kinaiya sa yawa. Ang usa ka tawo mahimong dali maimpluwensyahan sa demonyo</w:t>
      </w:r>
      <w:r w:rsidRPr="00C84680">
        <w:rPr>
          <w:lang w:val="ru-RU"/>
        </w:rPr>
        <w:lastRenderedPageBreak/>
      </w:r>
      <w:r w:rsidRPr="00C84680">
        <w:rPr>
          <w:lang w:val="ru-RU"/>
        </w:rPr>
        <w:t xml:space="preserve"> kutob sa iyang pagpanag-iya sa mga kinaiya nga gilista sa ibabaw. Apan, kon ang kalag sa usa ka tawo mapalimpyo, ang Espiritu Santo magpuyo sa sulod kaniya ug mapuno siya sa Grasya. Kung ang usa ka tawo magpadungit sa iyang kaugalingon sa makamatay nga mga sala, usa ka hugaw nga espiritu ang mopuyo sa sulod niya. Apan kung ang mga sala nga iyang gihimo dili makamatay, naa siya sa ilawom sa impluwensya sa usa ka dautang espiritu gikan sa gawas. </w:t>
      </w:r>
    </w:p>
    <w:p w:rsidRPr="00C84680" w:rsidR="005C3FC8" w:rsidRDefault="00BF6B1D" w14:paraId="60A54432" w14:textId="77777777">
      <w:pPr>
        <w:pStyle w:val="paragraph"/>
        <w:spacing w:before="30" w:after="30"/>
        <w:ind w:start="60" w:end="60"/>
        <w:rPr>
          <w:lang w:val="ru-RU"/>
        </w:rPr>
      </w:pPr>
      <w:r w:rsidRPr="00C84680">
        <w:rPr>
          <w:lang w:val="ru-RU"/>
        </w:rPr>
        <w:t xml:space="preserve">Sa kasubo, sa atong panahon, dili andam ang mga tawo nga putlon ang ilang mga kahiligon ug kaugalingong kabubut-on. Dili sila modawat og tambag gikan sa uban. Human ana, magsugod sila og pakigsalita nga walay hiya ug pahawaon ang Grasya sa Dios gikan sa ilang kaugalingon. Ug unya, bisan asa sila mulingi, dili sila molampos, tungod kay nahimong dali silang maimpluwensyahan sa demonyo. Ang usa ka tawo dili na makontrolar ang iyang kaugalingon, kay ginamandoan siya sa diyablo gikan sa gawas. Ang diyablo wala sa sulod niya—dili unta! Apan bisan pa gikan sa gawas, makamando siya sa usa ka tawo. </w:t>
      </w:r>
    </w:p>
    <w:p w:rsidRPr="00347B46" w:rsidR="005C3FC8" w:rsidRDefault="00BF6B1D" w14:paraId="3F36276D" w14:textId="1BFC4D29">
      <w:pPr>
        <w:pStyle w:val="paragraph"/>
        <w:spacing w:before="30" w:after="30"/>
        <w:ind w:start="60" w:end="60"/>
        <w:rPr>
          <w:lang w:val="ru-RU"/>
        </w:rPr>
      </w:pPr>
      <w:r w:rsidRPr="00C84680">
        <w:rPr>
          <w:lang w:val="ru-RU"/>
        </w:rPr>
        <w:t xml:space="preserve">Ang usa ka tawo nga gibyaan sa Grasya mas grabe pa kaysa sa yawa. Kay ang yawa dili man siya mismo ang nagbuhat sa tanan, kundili ginadani niya ang mga tawo sa dautan. Pananglitan, dili siya mismo ang nagbuhat og krimen, kundili ginapangumbinsi niya ang mga tawo nga buhaton kini. Ug tungod niini, ang mga tawo mabihag sa demonyo.</w:t>
      </w:r>
    </w:p>
    <w:p w:rsidRPr="00347B46" w:rsidR="00975770" w:rsidP="00975770" w:rsidRDefault="00975770" w14:paraId="6D45A312" w14:textId="77777777">
      <w:pPr>
        <w:rPr>
          <w:lang w:val="ru-RU"/>
        </w:rPr>
      </w:pPr>
    </w:p>
    <w:p w:rsidRPr="00C84680" w:rsidR="005C3FC8" w:rsidP="00975770" w:rsidRDefault="00BF6B1D" w14:paraId="1B9364B4" w14:textId="77777777">
      <w:pPr>
        <w:pStyle w:val="Heading4"/>
        <w:rPr>
          <w:lang w:val="ru-RU"/>
        </w:rPr>
      </w:pPr>
      <w:bookmarkStart w:name="_Toc196745352" w:id="51"/>
      <w:bookmarkStart w:name="_Toc196745509" w:id="52"/>
      <w:bookmarkStart w:name="_Toc225094863" w:id="53"/>
      <w:r w:rsidRPr="00C84680">
        <w:rPr>
          <w:lang w:val="ru-RU"/>
        </w:rPr>
        <w:t xml:space="preserve">Ang kumpisal mopahawa sa gahum sa yawa ibabaw sa usa ka tawo</w:t>
      </w:r>
      <w:bookmarkEnd w:id="51"/>
      <w:bookmarkEnd w:id="52"/>
      <w:bookmarkEnd w:id="53"/>
    </w:p>
    <w:p w:rsidRPr="00C84680" w:rsidR="005C3FC8" w:rsidRDefault="00BF6B1D" w14:paraId="008B1AA5" w14:textId="37C69295">
      <w:pPr>
        <w:pStyle w:val="paragraph"/>
        <w:spacing w:before="30" w:after="30"/>
        <w:ind w:start="60" w:end="60"/>
        <w:rPr>
          <w:lang w:val="ru-RU"/>
        </w:rPr>
      </w:pPr>
      <w:r w:rsidRPr="00C84680">
        <w:rPr>
          <w:lang w:val="ru-RU"/>
        </w:rPr>
        <w:t xml:space="preserve">Kung ang mga tawo moadto lang unta sa usa ka espirituhanong amahan ug magkumpisal, mawala ang impluwensya sa demonyo ug makahuna-huna na usab sila og klaro. Kay karon, tungod sa impluwensya sa demonyo, dili na gani nila makahuna-huna para sa ilang kaugalingon. Ang paghinulsol ug kumpisal nagwagtang sa gahum sa demonyo ibabaw sa usa ka tawo. Bag-ohay </w:t>
      </w:r>
      <w:r w:rsidRPr="00C84680">
        <w:rPr>
          <w:lang w:val="ru-RU"/>
        </w:rPr>
        <w:t xml:space="preserve">lang, usa ka salamangkero nga si</w:t>
      </w:r>
      <w:r w:rsidR="005F4357">
        <w:rPr>
          <w:rStyle w:val="FootnoteReference"/>
          <w:lang w:val="ru-RU"/>
        </w:rPr>
        <w:footnoteReference w:id="27"/>
      </w:r>
      <w:r w:rsidRPr="00C84680">
        <w:rPr>
          <w:lang w:val="ru-RU"/>
        </w:rPr>
        <w:t xml:space="preserve"> miabot sa Balaang Bukid. Pinaagi sa pipila ka matang sa mahiwagang mga tiso ug lambat, iyang gibabagan ang tibuok agianan padulong sa akong kaliva sa usa ka dapit. Kung ang usa ka tawo nga wala pa makumpisal sa iyang mga sala moagi didto, mag-antos siya, nga wala gani kahibalo sa hinungdan. Sa dihang nakita nako kining mga mahiwagang lambong sa dalan, dali dayon ko nga naghimo og tanda sa krus ug nilakaw ko diretso ibabaw niini — gisi-gisi nako kini tanan. Unya ang salamangkero mismo miadto sa kaliva. Gisultihan ko niya ang tanan niyang mga pakana ug gisunog niya ang iyang mga libro. </w:t>
      </w:r>
    </w:p>
    <w:p w:rsidRPr="00C84680" w:rsidR="005C3FC8" w:rsidRDefault="00BF6B1D" w14:paraId="7389E9D4" w14:textId="77777777">
      <w:pPr>
        <w:pStyle w:val="paragraph"/>
        <w:spacing w:before="30" w:after="30"/>
        <w:ind w:start="60" w:end="60"/>
        <w:rPr>
          <w:lang w:val="ru-RU"/>
        </w:rPr>
      </w:pPr>
      <w:r w:rsidRPr="00C84680">
        <w:rPr>
          <w:lang w:val="ru-RU"/>
        </w:rPr>
        <w:t xml:space="preserve">Ang Yawa walay gahum o awtoridad batok sa usa ka magtutuo nga moadto sa simbahan, magkumpisal ug modawat sa Balaang Komunyon. Ang Yawa mosinggit lang sa ingon nga tawo, sama sa iro nga walay ngipon. Apan, dako kaayo ang gahum niya batok sa dili motuo nga nagtugot kaniya sa pagdumala sa iyang kaugalingon. Mahimo pa gani sa Yawa nga putlon-putlon ang ingon nga tawo — sa niini nga kaso, adunay siya'y ngipon ug gigamit kini aron pag-antos sa malas nga kalag. Ang Yawa adunay gahum sa kalag subay sa mga katungod nga gihatag kaniya niini. </w:t>
      </w:r>
    </w:p>
    <w:p w:rsidRPr="00C84680" w:rsidR="005C3FC8" w:rsidRDefault="00BF6B1D" w14:paraId="0CDC6B92" w14:textId="77777777">
      <w:pPr>
        <w:pStyle w:val="paragraph"/>
        <w:spacing w:before="30" w:after="30"/>
        <w:ind w:start="60" w:end="60"/>
        <w:rPr>
          <w:lang w:val="ru-RU"/>
        </w:rPr>
      </w:pPr>
      <w:r w:rsidRPr="00C84680">
        <w:rPr>
          <w:lang w:val="ru-RU"/>
        </w:rPr>
        <w:t xml:space="preserve">Kung mamatay ang usa ka tawo nga hapsay ang espirituhanong kahimtang, ang pag-alsa sa iyang kalag paingon sa Langit sama sa usa ka paspas kaayong tren. Ang mga iro nga nag-ugak misunod dayon sa tren, nagkakulbaan sa ilang kaugalingong pag-ugak, naningkamot nga makalabaw, samtang ang tren nagpadayon lang sa pagdagan ug pagdagan—mahimo pa gani nga mabunggo niini ang usa ka iro nga naglayas ug maputol sa duha ka bahin. Apan kon mamatay ang usa ka tawo nga ang espirituhanong kahimtang kulang pa sa gikinahanglan, ang iyang kalag mura'g naa sa tren nga hinay kaayo ang pag-uswag. Dili kini makalihok og paspas tungod kay depektibo ang mga ligid. Ang mga iro mosulod sa nagbukas nga pultahan sa karwahe ug mokagat sa mga pasahero. </w:t>
      </w:r>
    </w:p>
    <w:p w:rsidRPr="00347B46" w:rsidR="005C3FC8" w:rsidRDefault="00BF6B1D" w14:paraId="7F17814C" w14:textId="73CEA8C4">
      <w:pPr>
        <w:pStyle w:val="paragraph"/>
        <w:spacing w:before="30" w:after="30"/>
        <w:ind w:start="60" w:end="60"/>
        <w:rPr>
          <w:lang w:val="ru-RU"/>
        </w:rPr>
      </w:pPr>
      <w:r w:rsidRPr="00C84680">
        <w:rPr>
          <w:lang w:val="ru-RU"/>
        </w:rPr>
        <w:t xml:space="preserve">Kung ang yawa nakab-ot na og dakong gahum sa usa ka tawo ug nakapangibabaw na, kinahanglan maila ang hinungdan sa nahitabo aron tangtangon ang yawa sa iyang mga gahum. Kung dili, bisan unsa pa kadaghan ang pag-ampo sa uban alang niining tawoha, dili molakaw ang kaaway. Gipangpilay niya ang tawo. Ang mga pari kanunay siyang gisaway,</w:t>
      </w:r>
      <w:r w:rsidR="00F03977">
        <w:rPr>
          <w:rStyle w:val="FootnoteReference"/>
          <w:lang w:val="ru-RU"/>
        </w:rPr>
        <w:footnoteReference w:id="28"/>
      </w:r>
      <w:r w:rsidRPr="00C84680">
        <w:rPr>
          <w:lang w:val="ru-RU"/>
        </w:rPr>
        <w:t xml:space="preserve"> apan sa katapusan ang pobre nga kalag mas </w:t>
      </w:r>
      <w:r w:rsidRPr="00C84680">
        <w:rPr>
          <w:lang w:val="ru-RU"/>
        </w:rPr>
        <w:t xml:space="preserve">grabe </w:t>
      </w:r>
      <w:r w:rsidRPr="00C84680">
        <w:rPr>
          <w:lang w:val="ru-RU"/>
        </w:rPr>
        <w:t xml:space="preserve">pa </w:t>
      </w:r>
      <w:r w:rsidRPr="00C84680">
        <w:rPr>
          <w:lang w:val="ru-RU"/>
        </w:rPr>
        <w:t xml:space="preserve">ang kahimtang</w:t>
      </w:r>
      <w:r w:rsidRPr="00C84680">
        <w:rPr>
          <w:lang w:val="ru-RU"/>
        </w:rPr>
        <w:lastRenderedPageBreak/>
      </w:r>
      <w:r w:rsidRPr="00C84680">
        <w:rPr>
          <w:lang w:val="ru-RU"/>
        </w:rPr>
        <w:t xml:space="preserve"> , tungod kay gilutos siya sa yawa nga labaw pa kaysa kaniadto. Kinahanglan maghinulsol ang tawo, moadto sa kumpisal, ug kuhaon ang gahum nga iyang gihatag sa yawa. Sa ingon ana lang molakaw ang yawa; kung dili, magpadayon ang pag-antos sa tawo. Mahimo nimo siyang pasanginlan sulod sa tibuok adlaw, o duha ka adlaw, o bisan mga semana, bulan ug tuig — ang yawa gihapon adunay gahum ibabaw sa maong kalag ug dili molakaw.</w:t>
      </w:r>
    </w:p>
    <w:p w:rsidRPr="00347B46" w:rsidR="00975770" w:rsidP="00975770" w:rsidRDefault="00975770" w14:paraId="65F124BF" w14:textId="77777777">
      <w:pPr>
        <w:rPr>
          <w:lang w:val="ru-RU"/>
        </w:rPr>
      </w:pPr>
    </w:p>
    <w:p w:rsidRPr="00C84680" w:rsidR="005C3FC8" w:rsidP="00975770" w:rsidRDefault="00BF6B1D" w14:paraId="43C848D4" w14:textId="77777777">
      <w:pPr>
        <w:pStyle w:val="Heading4"/>
        <w:rPr>
          <w:lang w:val="ru-RU"/>
        </w:rPr>
      </w:pPr>
      <w:bookmarkStart w:name="_Toc196745353" w:id="54"/>
      <w:bookmarkStart w:name="_Toc196745510" w:id="55"/>
      <w:bookmarkStart w:name="_Toc225094864" w:id="56"/>
      <w:r w:rsidRPr="00C84680">
        <w:rPr>
          <w:lang w:val="ru-RU"/>
        </w:rPr>
        <w:t xml:space="preserve">Ang yawa dili mosuod sa putli nga binuhat sa Diyos</w:t>
      </w:r>
      <w:bookmarkEnd w:id="54"/>
      <w:bookmarkEnd w:id="55"/>
      <w:bookmarkEnd w:id="56"/>
    </w:p>
    <w:p w:rsidRPr="00C84680" w:rsidR="005C3FC8" w:rsidRDefault="00BF6B1D" w14:paraId="759ECF8B" w14:textId="77777777">
      <w:pPr>
        <w:pStyle w:val="paragraph"/>
        <w:spacing w:before="30" w:after="30"/>
        <w:ind w:start="60" w:end="60"/>
        <w:rPr>
          <w:lang w:val="ru-RU"/>
        </w:rPr>
      </w:pPr>
      <w:r w:rsidRPr="00C84680">
        <w:rPr>
          <w:lang w:val="ru-RU"/>
        </w:rPr>
        <w:t xml:space="preserve">— Geronda, unsaon man nako nga nabihag ko sa akong mga tinguha? </w:t>
      </w:r>
    </w:p>
    <w:p w:rsidRPr="00C84680" w:rsidR="005C3FC8" w:rsidRDefault="00BF6B1D" w14:paraId="688D023A" w14:textId="37CBEC53">
      <w:pPr>
        <w:pStyle w:val="paragraph"/>
        <w:spacing w:before="30" w:after="30"/>
        <w:ind w:start="60" w:end="60"/>
        <w:rPr>
          <w:lang w:val="ru-RU"/>
        </w:rPr>
      </w:pPr>
      <w:r w:rsidRPr="00C84680">
        <w:rPr>
          <w:lang w:val="ru-RU"/>
        </w:rPr>
        <w:t xml:space="preserve">— Ang usa ka tawo mahimong ulipon sa mga kahiligon pinaagi sa paghatag sa yawa og gahum ibabaw kaniya. Ibutang ang tanan nimong kahiligon sa nawong sa yawa. Mao kini ang gusto sa Dios, ug kini usab alang sa imong kaugalingong kaayohan. Sa laing pagkasulti, gamita ang kasuko, pagkamatarug ug uban pang susamang kahiligon batok sa kaaway. O, mas maayo pa, ipamaligya ang imong mga pagbati sa yawa, ug gamita ang kuwarta nga imong makuha aron mopalit og mga bato ug ihagis kini kaniya aron dili na siya mosuod pa nimo. Kasagaran, kita mga tawo, tungod sa kawalay pag-amping o mapahitas-on nga hunahuna, nagtugot sa kaaway nga makadaot kanato. Ang yawa makapahimulos bisan sa usa ka hunahuna o pulong. Nahinumdom ko nga adunay usa ka pamilya — nga suod kaayo ang panag-uban. Sa usa ka higayon, ang bana nangatawa sa </w:t>
      </w:r>
      <w:r w:rsidRPr="00C84680">
        <w:rPr>
          <w:lang w:val="ru-RU"/>
        </w:rPr>
        <w:t xml:space="preserve">iyang</w:t>
      </w:r>
      <w:r w:rsidRPr="00C84680">
        <w:rPr>
          <w:lang w:val="ru-RU"/>
        </w:rPr>
        <w:t xml:space="preserve"> asawa: </w:t>
      </w:r>
      <w:r w:rsidRPr="00C84680">
        <w:rPr>
          <w:lang w:val="ru-RU"/>
        </w:rPr>
        <w:t xml:space="preserve">'Oh, magbulag ko nimo!</w:t>
      </w:r>
      <w:r w:rsidR="002F08DD">
        <w:rPr>
          <w:lang w:val="ru-RU"/>
        </w:rPr>
        <w:t xml:space="preserve">' </w:t>
      </w:r>
      <w:r w:rsidRPr="00C84680">
        <w:rPr>
          <w:lang w:val="ru-RU"/>
        </w:rPr>
        <w:t xml:space="preserve">— ug ang asawa mitubag usab sa pagdula: </w:t>
      </w:r>
      <w:r w:rsidRPr="00C84680">
        <w:rPr>
          <w:lang w:val="ru-RU"/>
        </w:rPr>
        <w:t xml:space="preserve">'Dili, ako ang mohunong sa kaminyoon!</w:t>
      </w:r>
      <w:r w:rsidR="002F08DD">
        <w:rPr>
          <w:lang w:val="ru-RU"/>
        </w:rPr>
        <w:t xml:space="preserve">' </w:t>
      </w:r>
      <w:r w:rsidRPr="00C84680">
        <w:rPr>
          <w:lang w:val="ru-RU"/>
        </w:rPr>
        <w:t xml:space="preserve">Nag-istorya lang sila ingon ana, nga walay tinago nga tuyo, apan gidala nila ang binuang nga sobra kaayo nga ang yawa nakapahimulos niini. Gipahinabo niya kanila ang gamay nga kalisdanan, ug andam na gyud sila nga magbulag — wala na nila gihunahuna ang mga anak o bisan unsa pa. Maayo na lang, miabot ang usa ka espirituhanong amahan ug nakigstorya kanila. </w:t>
      </w:r>
      <w:r w:rsidRPr="00C84680">
        <w:rPr>
          <w:lang w:val="ru-RU"/>
        </w:rPr>
        <w:t xml:space="preserve">'Unsa man kaha,' ingon niya, 'nga magbulag mo tungod sa ingon ana ka binuang nga butang?</w:t>
      </w:r>
      <w:r w:rsidR="002F08DD">
        <w:rPr>
          <w:lang w:val="ru-RU"/>
        </w:rPr>
        <w:t xml:space="preserve">' </w:t>
      </w:r>
    </w:p>
    <w:p w:rsidRPr="00C84680" w:rsidR="005C3FC8" w:rsidRDefault="00BF6B1D" w14:paraId="049B594B" w14:textId="655DAEC7">
      <w:pPr>
        <w:pStyle w:val="paragraph"/>
        <w:spacing w:before="30" w:after="30"/>
        <w:ind w:start="60" w:end="60"/>
        <w:rPr>
          <w:lang w:val="ru-RU"/>
        </w:rPr>
      </w:pPr>
      <w:r w:rsidRPr="00C84680">
        <w:rPr>
          <w:lang w:val="ru-RU"/>
        </w:rPr>
        <w:t xml:space="preserve">Kung ang usa ka tawo molapas sa mga sugo sa Diyos, mapildi siya sa iyang mga tinguha. Ug kung tugotan sa usa ka tawo nga mamando ang iyang mga tinguha, dili na gani kinahanglan pa ang yawa. Sa katapusan, ang mga demonyo adunay usab ilang kaugalingong </w:t>
      </w:r>
      <w:r w:rsidRPr="00C84680">
        <w:rPr>
          <w:lang w:val="ru-RU"/>
        </w:rPr>
        <w:t xml:space="preserve">'espesyalisasyon</w:t>
      </w:r>
      <w:r w:rsidR="002F08DD">
        <w:rPr>
          <w:lang w:val="ru-RU"/>
        </w:rPr>
        <w:t xml:space="preserve">'. </w:t>
      </w:r>
      <w:r w:rsidRPr="00C84680">
        <w:rPr>
          <w:lang w:val="ru-RU"/>
        </w:rPr>
        <w:t xml:space="preserve">Sila mosulay sa usa ka tawo, pagpangita kung asa siya </w:t>
      </w:r>
      <w:r w:rsidR="002F08DD">
        <w:rPr>
          <w:lang w:val="ru-RU"/>
        </w:rPr>
        <w:t xml:space="preserve">'</w:t>
      </w:r>
      <w:r w:rsidRPr="00C84680">
        <w:rPr>
          <w:lang w:val="ru-RU"/>
        </w:rPr>
        <w:t xml:space="preserve">mahuyang</w:t>
      </w:r>
      <w:r w:rsidR="002F08DD">
        <w:rPr>
          <w:lang w:val="ru-RU"/>
        </w:rPr>
        <w:t xml:space="preserve">', </w:t>
      </w:r>
      <w:r w:rsidRPr="00C84680">
        <w:rPr>
          <w:lang w:val="ru-RU"/>
        </w:rPr>
        <w:t xml:space="preserve">naningkamot nga ipadayag ang iyang kahuyang ug busa mapildi siya. Kinahanglan magbantay kita, pagsira sa mga bintana ug pultahan—mao kana, ang atong mga pagbati. Dili nato pasagdan nga adunay bisan gamay nga liki para sa dautan, ni tugotan siya nga mosulod niini. Kini nga mga liki ug agwat mao ang atong mga huyang nga dapit. Kung magbilin kita bisan sa pinakagamay nga liki para sa kaaway, makasiksik siya aron makasulod ug makahimo og kadaut. Ang yawa mosulod sa usa ka tawo nga ang kasingkasing napuno sa hugaw. Ang yawa dili mosuod sa usa ka putli nga binuhat sa Dios. Kung ang kasingkasing sa usa ka tawo malimpyo gikan sa hugaw, ang kaaway molayas ug mobalik si Kristo. Sama sa usa ka baboy, nga kung makakita nga walay hugaw, mosinggit ug molakaw, ingon ana usab ang yawa nga dili mosuod sa usa ka kasingkasing nga walay hugaw. Ug unsa may iyang pabilinan sa usa ka putli ug mapainubuson nga kasingkasing? Busa, kung makita nato nga ang atong panimalay—ang atong kasingkasing—nahimong lungib sa kaaway—usa ka payag nga walay lig-on nga saligan—kinahanglan nga bungkagon nato kini dayon, aron ang tangalashka—ang atong dautang parupa—makahawa. Kay kung ang sala nagpuyo sulod sa dugay nga panahon sa usa ka tawo, natural lang nga makab-ot sa yawa ang mas dako nga awtoridad ibabaw niadtong tawo. </w:t>
      </w:r>
    </w:p>
    <w:p w:rsidRPr="00C84680" w:rsidR="005C3FC8" w:rsidRDefault="00BF6B1D" w14:paraId="56BD4D24" w14:textId="77777777">
      <w:pPr>
        <w:pStyle w:val="paragraph"/>
        <w:spacing w:before="30" w:after="30"/>
        <w:ind w:start="60" w:end="60"/>
        <w:rPr>
          <w:lang w:val="ru-RU"/>
        </w:rPr>
      </w:pPr>
      <w:r w:rsidRPr="00C84680">
        <w:rPr>
          <w:lang w:val="ru-RU"/>
        </w:rPr>
        <w:t xml:space="preserve">— Geronda, unsa kaha kung ang usa ka tawo kaniadto nagpuyo nga walay pag-amping ug busa gihatagan ang manulaw og gahum ibabaw kaniya, apan karon gusto na siyang magbag-o ug magsugod sa pagpuyo nga matin-aw—makig-away ba ang 'tangalashka' batok kaniya? </w:t>
      </w:r>
    </w:p>
    <w:p w:rsidRPr="00347B46" w:rsidR="005C3FC8" w:rsidRDefault="00BF6B1D" w14:paraId="37452F14" w14:textId="6F1B9CA9">
      <w:pPr>
        <w:pStyle w:val="paragraph"/>
        <w:spacing w:before="30" w:after="30"/>
        <w:ind w:start="60" w:end="60"/>
        <w:rPr>
          <w:lang w:val="ru-RU"/>
        </w:rPr>
      </w:pPr>
      <w:r w:rsidRPr="00C84680">
        <w:rPr>
          <w:lang w:val="ru-RU"/>
        </w:rPr>
        <w:lastRenderedPageBreak/>
      </w:r>
      <w:r w:rsidRPr="00C84680">
        <w:rPr>
          <w:lang w:val="ru-RU"/>
        </w:rPr>
        <w:t xml:space="preserve">Sa dihang ang usa ka tawo motunong sa Ginoo, makadawat siya gikan Niya sa kusog, kahayag, ug kahupayan nga gikinahanglan sa pagsugod sa panaw. Apan sa diha nga magsugod na ang tawo sa espirituhanong pakigbisog, ang kaaway mopahigayon og mabangis nga pakig-away batok kaniya. Mao kana gyud ang panahon nga kinahanglan magpakita og gamay nga paglahutay. Kon dili, giunsa man pagtangtang ang mga pagka-ambaw? Giunsa man pagbiya sa daang pagkatawo? Unsaon pagbaliwala sa garbo? Sa ingon niini, masabtan sa usa ka tawo nga sa iyang kaugalingon, wala siyay mahimo. Mapainubsanon siyang mangayo sa kaluoy sa Dios, ug madawat niya ang pagka-mapainubsanon. Parehas nga butang ang mahitabo kung gusto sa usa ka tawo nga undangan ang dautang batasan, sama sa pagpanigarilyo, paggamit og droga o pagkalasing. Sa sinugdanan, mobati siya og kalipay ug mubiya sa batasan. Unya makakita sila og uban nga nagpanigarilyo, naggamit og droga o nag-inom, ug makasinati sila og kusog nga panagbangi </w:t>
      </w:r>
      <w:r w:rsidRPr="00C84680">
        <w:rPr>
          <w:lang w:val="ru-RU"/>
        </w:rPr>
        <w:t xml:space="preserve">sa sulod</w:t>
      </w:r>
      <w:r w:rsidRPr="00C84680">
        <w:rPr>
          <w:lang w:val="ru-RU"/>
        </w:rPr>
        <w:t xml:space="preserve">. Kung mapildi sa usa ka tawo kini nga panagbangi, </w:t>
      </w:r>
      <w:r w:rsidRPr="00C84680">
        <w:rPr>
          <w:lang w:val="ru-RU"/>
        </w:rPr>
        <w:t xml:space="preserve">dili na lisod para kaniya nga isalikway ang maong hilig ug talikdan kini. Kinahanglan maningkamot gamay ug makigbisog. Ang 'tangalashka' gibuhat ang iyang trabaho — busa nganong dili nato buhaton ang atong bahin?</w:t>
      </w:r>
    </w:p>
    <w:p w:rsidRPr="00347B46" w:rsidR="00975770" w:rsidP="00975770" w:rsidRDefault="00975770" w14:paraId="26A976E4" w14:textId="77777777">
      <w:pPr>
        <w:rPr>
          <w:lang w:val="ru-RU"/>
        </w:rPr>
      </w:pPr>
    </w:p>
    <w:p w:rsidRPr="00C84680" w:rsidR="005C3FC8" w:rsidP="00975770" w:rsidRDefault="00BF6B1D" w14:paraId="742BD34D" w14:textId="77777777">
      <w:pPr>
        <w:pStyle w:val="Heading4"/>
        <w:rPr>
          <w:lang w:val="ru-RU"/>
        </w:rPr>
      </w:pPr>
      <w:bookmarkStart w:name="_Toc196745354" w:id="57"/>
      <w:bookmarkStart w:name="_Toc196745511" w:id="58"/>
      <w:bookmarkStart w:name="_Toc225094865" w:id="59"/>
      <w:r w:rsidRPr="00C84680">
        <w:rPr>
          <w:lang w:val="ru-RU"/>
        </w:rPr>
        <w:t xml:space="preserve">Ayaw nato pakig-istorya sa tangalashka</w:t>
      </w:r>
      <w:bookmarkEnd w:id="57"/>
      <w:bookmarkEnd w:id="58"/>
      <w:bookmarkEnd w:id="59"/>
    </w:p>
    <w:p w:rsidRPr="00C84680" w:rsidR="005C3FC8" w:rsidRDefault="00BF6B1D" w14:paraId="50562449" w14:textId="77777777">
      <w:pPr>
        <w:pStyle w:val="paragraph"/>
        <w:spacing w:before="30" w:after="30"/>
        <w:ind w:start="60" w:end="60"/>
        <w:rPr>
          <w:lang w:val="ru-RU"/>
        </w:rPr>
      </w:pPr>
      <w:r w:rsidRPr="00C84680">
        <w:rPr>
          <w:lang w:val="ru-RU"/>
        </w:rPr>
        <w:t xml:space="preserve">Tanan kita adunay mga tinamdan nga hilig, apan sa ilang kaugalingon dili kini makadaot kanato. Sama ra kini sa usa ka tawo nga natawo, pananglitan, nga adunay batik sa nawong, nga naghatag kaniya og espesyal nga katahum. Apan kung hikapon kana nga batik, mahimo kining motubo nga bukol sa kanser. Dili nato tugotan ang yawa nga hikason ang atong mga kahuyang. Kung tugotan nato siya nga hikason kini, mag-uswag kita og [espirituhanong] kanser. </w:t>
      </w:r>
    </w:p>
    <w:p w:rsidRPr="00C84680" w:rsidR="005C3FC8" w:rsidRDefault="00BF6B1D" w14:paraId="13BAF357" w14:textId="6123C3C3">
      <w:pPr>
        <w:pStyle w:val="paragraph"/>
        <w:spacing w:before="30" w:after="30"/>
        <w:ind w:start="60" w:end="60"/>
        <w:rPr>
          <w:lang w:val="ru-RU"/>
        </w:rPr>
      </w:pPr>
      <w:r w:rsidRPr="00C84680">
        <w:rPr>
          <w:lang w:val="ru-RU"/>
        </w:rPr>
        <w:t xml:space="preserve">Kinahanglan aduna kitay espirituhanong kaisog, pagdumti ang yawa ug ang tanan niyang malimbungong </w:t>
      </w:r>
      <w:r w:rsidRPr="00C84680">
        <w:rPr>
          <w:lang w:val="ru-RU"/>
        </w:rPr>
        <w:t xml:space="preserve">hunahuna—ang iyang 'telegramo</w:t>
      </w:r>
      <w:r w:rsidRPr="00C84680">
        <w:rPr>
          <w:lang w:val="ru-RU"/>
        </w:rPr>
        <w:t xml:space="preserve">'. Ayaw kita makig-istorya sa manulagtag; pinaagi niini, maputol nato ang tanang relasyon kaniya ug malikayan ang tukso. Pananglitan, adunay nahitabo kanato: gitagad kita nga dili patas, o gisultohan kita og daotan. Ayaw pakig-istorya sa manulaw; pinaagi niini maputol nimo ang inyong relasyon ug malikayan ang tukso. Pananglitan, adunay nahitabo kanato: gitagad kita nga dili patas, o gisal-ut kita. Susihon nato kung kita ba mismo ang salarin niini. Kung dili kita ang salarin, nan nagpaabut kanato ang ganti. Kinahanglan mohunong na kita didto: dili na kinahanglan pang susihon pa. Kung magpadayon ang usa ka tawo sa pakig-istorya sa manulaw, sa ulahi makahimo siya og ingon ana ka daghang bakak,</w:t>
      </w:r>
      <w:r w:rsidR="00FF5B02">
        <w:rPr>
          <w:rStyle w:val="FootnoteReference"/>
          <w:lang w:val="ru-RU"/>
        </w:rPr>
        <w:footnoteReference w:id="29"/>
      </w:r>
      <w:r w:rsidRPr="00C84680">
        <w:rPr>
          <w:lang w:val="ru-RU"/>
        </w:rPr>
        <w:t xml:space="preserve"> , ug makahimo og ingon ana ka kataw-anan nga pasundayag... Ang manulaw mopugos sa usa ka tawo nga susihon ang nahitabo subay sa iyang kaugalingong balaod </w:t>
      </w:r>
      <w:r w:rsidR="002F08DD">
        <w:rPr>
          <w:lang w:val="ru-RU"/>
        </w:rPr>
        <w:t xml:space="preserve">sa 'kamatuoran' </w:t>
      </w:r>
      <w:r w:rsidRPr="00C84680">
        <w:rPr>
          <w:lang w:val="ru-RU"/>
        </w:rPr>
        <w:t xml:space="preserve">ug magdala sa tawo ngadto sa kapaitan. </w:t>
      </w:r>
    </w:p>
    <w:p w:rsidRPr="00C84680" w:rsidR="005C3FC8" w:rsidRDefault="00BF6B1D" w14:paraId="06161CE3" w14:textId="77777777">
      <w:pPr>
        <w:pStyle w:val="paragraph"/>
        <w:spacing w:before="30" w:after="30"/>
        <w:ind w:start="60" w:end="60"/>
        <w:rPr>
          <w:lang w:val="ru-RU"/>
        </w:rPr>
      </w:pPr>
      <w:r w:rsidRPr="00C84680">
        <w:rPr>
          <w:lang w:val="ru-RU"/>
        </w:rPr>
        <w:t xml:space="preserve">Nahinumdom ko nga sa dihang mitikaw ang mga tropang Italyano gikan sa Gresya, mibiya sila og mga tolda nga puno sa daghang granada. Ug aduna usab daghang pulbos sa baril nga mibiya. Gikuha sa mga tawo kining mga tolda para sa ilang kaugalingon, kauban ang bisan unsa nga naa sa sulod. Nagdula ang mga bata sa mga granada, ug kabalo ka pila sa mga pobre nga namatay! </w:t>
      </w:r>
    </w:p>
    <w:p w:rsidRPr="00C84680" w:rsidR="005C3FC8" w:rsidRDefault="00BF6B1D" w14:paraId="195EE07F" w14:textId="77777777">
      <w:pPr>
        <w:pStyle w:val="paragraph"/>
        <w:spacing w:before="30" w:after="30"/>
        <w:ind w:start="60" w:end="60"/>
        <w:rPr>
          <w:lang w:val="ru-RU"/>
        </w:rPr>
      </w:pPr>
      <w:r w:rsidRPr="00C84680">
        <w:rPr>
          <w:lang w:val="ru-RU"/>
        </w:rPr>
        <w:t xml:space="preserve">Unsaon man pagdula sa granada! Pareho ra man sa ato — magdula ba gyud ta sa yawa? </w:t>
      </w:r>
    </w:p>
    <w:p w:rsidRPr="00347B46" w:rsidR="00975770" w:rsidP="00975770" w:rsidRDefault="00975770" w14:paraId="75523F0F" w14:textId="77777777">
      <w:pPr>
        <w:rPr>
          <w:lang w:val="ru-RU"/>
        </w:rPr>
      </w:pPr>
    </w:p>
    <w:p w:rsidRPr="00C84680" w:rsidR="005C3FC8" w:rsidP="00975770" w:rsidRDefault="00BF6B1D" w14:paraId="67D72C2B" w14:textId="4E42D781">
      <w:pPr>
        <w:pStyle w:val="Heading4"/>
        <w:rPr>
          <w:lang w:val="ru-RU"/>
        </w:rPr>
      </w:pPr>
      <w:bookmarkStart w:name="_Toc196745355" w:id="60"/>
      <w:bookmarkStart w:name="_Toc196745512" w:id="61"/>
      <w:bookmarkStart w:name="_Toc225094866" w:id="62"/>
      <w:r w:rsidRPr="00C84680">
        <w:rPr>
          <w:lang w:val="ru-RU"/>
        </w:rPr>
        <w:t xml:space="preserve">Ang yawa walay gahum</w:t>
      </w:r>
      <w:bookmarkEnd w:id="60"/>
      <w:bookmarkEnd w:id="61"/>
      <w:bookmarkEnd w:id="62"/>
    </w:p>
    <w:p w:rsidRPr="00C84680" w:rsidR="005C3FC8" w:rsidRDefault="00BF6B1D" w14:paraId="44C66B20" w14:textId="77777777">
      <w:pPr>
        <w:pStyle w:val="paragraph"/>
        <w:spacing w:before="30" w:after="30"/>
        <w:ind w:start="60" w:end="60"/>
        <w:rPr>
          <w:lang w:val="ru-RU"/>
        </w:rPr>
      </w:pPr>
      <w:r w:rsidRPr="00C84680">
        <w:rPr>
          <w:lang w:val="ru-RU"/>
        </w:rPr>
        <w:t xml:space="preserve">— Geronda, naisip nako nga ang yawa adunay dakong gahum, labi na sa atong panahon karon. </w:t>
      </w:r>
    </w:p>
    <w:p w:rsidRPr="00C84680" w:rsidR="005C3FC8" w:rsidRDefault="00BF6B1D" w14:paraId="0B088DFC" w14:textId="77777777">
      <w:pPr>
        <w:pStyle w:val="paragraph"/>
        <w:spacing w:before="30" w:after="30"/>
        <w:ind w:start="60" w:end="60"/>
        <w:rPr>
          <w:lang w:val="ru-RU"/>
        </w:rPr>
      </w:pPr>
      <w:r w:rsidRPr="00C84680">
        <w:rPr>
          <w:lang w:val="ru-RU"/>
        </w:rPr>
        <w:t xml:space="preserve">— Ang yawa wala'y gahum, kondili dautan ug kasina. Ang gugma sa Dios mao ang labaw sa tanan nga gahum. Nagpakaaron-ingnon si Satanas nga labaw sa tanan ang iyang gahum, apan dili niya kini makaya. Morag kusgan siya, apan sa tinuod hingpit siyang walay gahum. Daghan sa iyang mga makaguba nga plano ang mapukan pa sa wala pa gani kini masugdan. Sigurado, usa ka amahan—usa ka maayo ug buotan—dili gyud tugotan nga paluon sa bisan kinsa nga salbahis ang iyang mga anak? </w:t>
      </w:r>
    </w:p>
    <w:p w:rsidRPr="00C84680" w:rsidR="005C3FC8" w:rsidRDefault="00BF6B1D" w14:paraId="623BAA7A" w14:textId="77777777">
      <w:pPr>
        <w:pStyle w:val="paragraph"/>
        <w:spacing w:before="30" w:after="30"/>
        <w:ind w:start="60" w:end="60"/>
        <w:rPr>
          <w:lang w:val="ru-RU"/>
        </w:rPr>
      </w:pPr>
      <w:r w:rsidRPr="00C84680">
        <w:rPr>
          <w:lang w:val="ru-RU"/>
        </w:rPr>
        <w:t xml:space="preserve">— Apan ako, Geronda, nahadlok ko sa tangalashki. </w:t>
      </w:r>
    </w:p>
    <w:p w:rsidRPr="00C84680" w:rsidR="005C3FC8" w:rsidRDefault="00BF6B1D" w14:paraId="2607F16C" w14:textId="77777777">
      <w:pPr>
        <w:pStyle w:val="paragraph"/>
        <w:spacing w:before="30" w:after="30"/>
        <w:ind w:start="60" w:end="60"/>
        <w:rPr>
          <w:lang w:val="ru-RU"/>
        </w:rPr>
      </w:pPr>
      <w:r w:rsidRPr="00C84680">
        <w:rPr>
          <w:lang w:val="ru-RU"/>
        </w:rPr>
        <w:t xml:space="preserve">— Ngano man nga mahadlok ka kanila? Ang mga tangalashki walay gahum bisan gamay. Ang Kristo mao ang tanang-gahum, samtang ang yawa wala'y lain kondili pagkabulok. Wala ba kay dala nga krus? Ang mga armas sa yawa walay gahum. Ang Kristo nag-armas kanato sa Iyang Krus. Ang kaaway adunay gahum lamang kung kita mismo ang mopahawa sa atong espirituhanong armas. Aduna'y usa ka kaso diin usa ka Ortodoksong pari nagpakita og gamay nga krus sa usa ka salamangkero ug pinaagi niini nakapahadlok sa demonyo nga gitawag sa salamangkero pinaagi sa iyang salamangka. </w:t>
      </w:r>
    </w:p>
    <w:p w:rsidRPr="00C84680" w:rsidR="005C3FC8" w:rsidRDefault="00BF6B1D" w14:paraId="19C593AE" w14:textId="77777777">
      <w:pPr>
        <w:pStyle w:val="paragraph"/>
        <w:spacing w:before="30" w:after="30"/>
        <w:ind w:start="60" w:end="60"/>
        <w:rPr>
          <w:lang w:val="ru-RU"/>
        </w:rPr>
      </w:pPr>
      <w:r w:rsidRPr="00C84680">
        <w:rPr>
          <w:lang w:val="ru-RU"/>
        </w:rPr>
        <w:t xml:space="preserve">— 'Ug ngano man kaayo siya nahadlok sa Krus?' </w:t>
      </w:r>
    </w:p>
    <w:p w:rsidRPr="00C84680" w:rsidR="005C3FC8" w:rsidRDefault="00BF6B1D" w14:paraId="4BBF2CB6" w14:textId="6598D6AB">
      <w:pPr>
        <w:pStyle w:val="paragraph"/>
        <w:spacing w:before="30" w:after="30"/>
        <w:ind w:start="60" w:end="60"/>
        <w:rPr>
          <w:lang w:val="ru-RU"/>
        </w:rPr>
      </w:pPr>
      <w:r w:rsidRPr="00C84680">
        <w:rPr>
          <w:lang w:val="ru-RU"/>
        </w:rPr>
        <w:t xml:space="preserve">'Kay sa dihang gisagubang ni Kristo ang pagbuga sa laway, pagpanamastamas ug pagpanakit, napukan ang gingharian ug gahum sa yawa. Ka-talagsaon nga paagi aron mapildi ni Kristo siya! </w:t>
      </w:r>
      <w:r w:rsidR="002F08DD">
        <w:rPr>
          <w:lang w:val="ru-RU"/>
        </w:rPr>
        <w:t xml:space="preserve">'</w:t>
      </w:r>
      <w:r w:rsidRPr="00C84680">
        <w:rPr>
          <w:lang w:val="ru-RU"/>
        </w:rPr>
        <w:t xml:space="preserve">Ang gingharian sa yawa gipukan sa usa ka tubo</w:t>
      </w:r>
      <w:r w:rsidR="002F08DD">
        <w:rPr>
          <w:lang w:val="ru-RU"/>
        </w:rPr>
        <w:t xml:space="preserve">,' </w:t>
      </w:r>
      <w:r w:rsidRPr="00C84680">
        <w:rPr>
          <w:lang w:val="ru-RU"/>
        </w:rPr>
        <w:t xml:space="preserve">ingon sa usa ka balaan. Pasabot niini, ang gahum sa yawa napukan sa dihang nadawat ni Kristo ang katapusang hampak sa Iyang ulo gamit ang tubo. Busa,</w:t>
      </w:r>
      <w:r w:rsidRPr="00C84680">
        <w:rPr>
          <w:lang w:val="ru-RU"/>
        </w:rPr>
        <w:lastRenderedPageBreak/>
      </w:r>
      <w:r w:rsidRPr="00C84680">
        <w:rPr>
          <w:lang w:val="ru-RU"/>
        </w:rPr>
        <w:t xml:space="preserve"> , ang depensibong espirituhanong tambal batok sa yawa mao ang pagkamapailubon, ug ang labing gamhanang armas batok kaniya mao ang pagka-mapainubuson. Ang pagdaug sa yawa mao ang labing tambal nga makapaayo, nga gibubo ni Kristo atol sa Iyang Sakripisyo sa Krus. Human sa pagkapako ni Kristo sa krus, ang yawa sama sa bitin nga gikuhaan sa hilo, sama sa iro nga gipunit ang mga ngipon. Gikuhaan na ang diyablo sa iyang makahilo nga gahum; ang mga iro—mao ang mga demonyo—gikuhaan na og ngipon. Wala na silay armas, samtang kita armado sa Krus. Wala'y mahimo ang mga demonyo batok sa mga binuhat sa Diyos gawas kon itugot nato kanila ang katungod nga buhaton kini. Ang ilang mahimo lang mao ang magbuhat og kagubot—kay wala silay awtoridad. </w:t>
      </w:r>
    </w:p>
    <w:p w:rsidRPr="00C84680" w:rsidR="005C3FC8" w:rsidRDefault="00BF6B1D" w14:paraId="00232C4B" w14:textId="0B1FE246">
      <w:pPr>
        <w:pStyle w:val="paragraph"/>
        <w:spacing w:before="30" w:after="30"/>
        <w:ind w:start="60" w:end="60"/>
        <w:rPr>
          <w:lang w:val="ru-RU"/>
        </w:rPr>
      </w:pPr>
      <w:r w:rsidRPr="00C84680">
        <w:rPr>
          <w:lang w:val="ru-RU"/>
        </w:rPr>
        <w:t xml:space="preserve">Sa usa ka higayon, samtang nagpuyo ko sa ermitahan sa Banal nga Krus, mitambong ko sa usa ka katingalahang Pagbantay Tibuok Gabii! Sa tibuok gabii, daghang mga demonyo ang nagtigum sa loft. Sa sinugdan, ilang gipukpok gamit ang martilyo ang usa ka butang sa ilang tibuok kusog, unya nagsugod sila og kasaba, mura'g nag-roll sila og dagkong troso ug puno sa kahoy sa loft. Gihimo </w:t>
      </w:r>
      <w:r w:rsidRPr="00C84680">
        <w:rPr>
          <w:lang w:val="ru-RU"/>
        </w:rPr>
        <w:t xml:space="preserve">nako</w:t>
      </w:r>
      <w:r w:rsidRPr="00C84680">
        <w:rPr>
          <w:lang w:val="ru-RU"/>
        </w:rPr>
        <w:t xml:space="preserve"> ang tanda sa krus paingon sa kisame ug nag-awit ko: </w:t>
      </w:r>
      <w:r w:rsidR="002F08DD">
        <w:rPr>
          <w:lang w:val="ru-RU"/>
        </w:rPr>
        <w:t xml:space="preserve">"</w:t>
      </w:r>
      <w:r w:rsidRPr="00C84680">
        <w:rPr>
          <w:i/>
          <w:iCs/>
          <w:lang w:val="ru-RU"/>
        </w:rPr>
        <w:t xml:space="preserve">Nagluhod kami sa atubangan sa Imong Krus, O Ginoo…</w:t>
      </w:r>
      <w:r w:rsidR="002F08DD">
        <w:rPr>
          <w:lang w:val="ru-RU"/>
        </w:rPr>
        <w:t xml:space="preserve">"</w:t>
      </w:r>
      <w:r w:rsidR="009E16AE">
        <w:rPr>
          <w:rStyle w:val="FootnoteReference"/>
          <w:lang w:val="ru-RU"/>
        </w:rPr>
        <w:footnoteReference w:id="30"/>
      </w:r>
      <w:r w:rsidRPr="00C84680">
        <w:rPr>
          <w:lang w:val="ru-RU"/>
        </w:rPr>
        <w:t xml:space="preserve"> Pagkahuman nako sa pag-awit, nagsugod na usab sila sa pag-uyog sa mga troso. </w:t>
      </w:r>
      <w:r w:rsidR="009F3FC8">
        <w:rPr>
          <w:lang w:val="ru-RU"/>
        </w:rPr>
        <w:t xml:space="preserve">"</w:t>
      </w:r>
      <w:r w:rsidRPr="00C84680">
        <w:rPr>
          <w:lang w:val="ru-RU"/>
        </w:rPr>
        <w:t xml:space="preserve">Sige," ingon nako kanila, "atong bahinon sa duha ka koro. Ikaw ang mag-roll sa mga troso sa taas nga koro, samtang ako mag-awit dinhi sa ubos nga koro</w:t>
      </w:r>
      <w:r w:rsidRPr="00C84680">
        <w:rPr>
          <w:lang w:val="ru-RU"/>
        </w:rPr>
        <w:t xml:space="preserve">.</w:t>
      </w:r>
      <w:r w:rsidR="002F08DD">
        <w:rPr>
          <w:lang w:val="ru-RU"/>
        </w:rPr>
        <w:t xml:space="preserve">" </w:t>
      </w:r>
      <w:r w:rsidRPr="00C84680">
        <w:rPr>
          <w:lang w:val="ru-RU"/>
        </w:rPr>
        <w:t xml:space="preserve">Sa dihang nagsugod ko og kanta, mihunong sila. Nag-awit ko </w:t>
      </w:r>
      <w:r w:rsidRPr="00C84680">
        <w:rPr>
          <w:i/>
          <w:iCs/>
          <w:lang w:val="ru-RU"/>
        </w:rPr>
        <w:t xml:space="preserve">nga mag-ilis-ilis sa</w:t>
      </w:r>
      <w:r w:rsidRPr="00C84680">
        <w:rPr>
          <w:i/>
          <w:iCs/>
          <w:lang w:val="ru-RU"/>
        </w:rPr>
        <w:t xml:space="preserve"> </w:t>
      </w:r>
      <w:r w:rsidR="002F08DD">
        <w:rPr>
          <w:i/>
          <w:iCs/>
          <w:lang w:val="ru-RU"/>
        </w:rPr>
        <w:t xml:space="preserve">"Nagluhod kami sa at</w:t>
      </w:r>
      <w:r w:rsidRPr="00C84680">
        <w:rPr>
          <w:i/>
          <w:iCs/>
          <w:lang w:val="ru-RU"/>
        </w:rPr>
        <w:t xml:space="preserve">ubangan sa Imong </w:t>
      </w:r>
      <w:r w:rsidR="002F08DD">
        <w:rPr>
          <w:i/>
          <w:iCs/>
          <w:lang w:val="ru-RU"/>
        </w:rPr>
        <w:t xml:space="preserve">Krus…</w:t>
      </w:r>
      <w:r w:rsidR="009F3FC8">
        <w:rPr>
          <w:i/>
          <w:iCs/>
          <w:lang w:val="ru-RU"/>
        </w:rPr>
        <w:t xml:space="preserve">" ug "</w:t>
      </w:r>
      <w:r w:rsidRPr="00C84680">
        <w:rPr>
          <w:i/>
          <w:iCs/>
          <w:lang w:val="ru-RU"/>
        </w:rPr>
        <w:t xml:space="preserve">O Ginoo, gihatag Nimo kanamo ang Imong Krus ingon armas batok sa </w:t>
      </w:r>
      <w:r w:rsidR="002F08DD">
        <w:rPr>
          <w:lang w:val="ru-RU"/>
        </w:rPr>
        <w:t xml:space="preserve">yawa…"</w:t>
      </w:r>
      <w:r w:rsidR="00AF4476">
        <w:rPr>
          <w:rStyle w:val="FootnoteReference"/>
          <w:lang w:val="ru-RU"/>
        </w:rPr>
        <w:footnoteReference w:id="31"/>
      </w:r>
      <w:r w:rsidRPr="00C84680">
        <w:rPr>
          <w:lang w:val="ru-RU"/>
        </w:rPr>
        <w:t xml:space="preserve"> Nalingaw kaayo ko sa usa ka gabii nga nag-awit og mga salmo. Paghilom nako, magpadayon sila sa paglingaw kanako. Ug unsa kadako ilang repertoire! Naa silay bag-ong gipanghimo matag higayon!.. </w:t>
      </w:r>
    </w:p>
    <w:p w:rsidRPr="00C84680" w:rsidR="005C3FC8" w:rsidRDefault="00BF6B1D" w14:paraId="6066FB7B" w14:textId="77777777">
      <w:pPr>
        <w:pStyle w:val="paragraph"/>
        <w:spacing w:before="30" w:after="30"/>
        <w:ind w:start="60" w:end="60"/>
        <w:rPr>
          <w:lang w:val="ru-RU"/>
        </w:rPr>
      </w:pPr>
      <w:r w:rsidRPr="00C84680">
        <w:rPr>
          <w:lang w:val="ru-RU"/>
        </w:rPr>
        <w:t xml:space="preserve">— Ug sa dihang nagsugod ka og kanta sa troparion sa unang higayon, wala ba sila nilakaw? </w:t>
      </w:r>
    </w:p>
    <w:p w:rsidRPr="00C84680" w:rsidR="005C3FC8" w:rsidRDefault="00BF6B1D" w14:paraId="69CA8D67" w14:textId="77777777">
      <w:pPr>
        <w:pStyle w:val="paragraph"/>
        <w:spacing w:before="30" w:after="30"/>
        <w:ind w:start="60" w:end="60"/>
        <w:rPr>
          <w:lang w:val="ru-RU"/>
        </w:rPr>
      </w:pPr>
      <w:r w:rsidRPr="00C84680">
        <w:rPr>
          <w:lang w:val="ru-RU"/>
        </w:rPr>
        <w:t xml:space="preserve">— Dili. Pagkahuman nako, misalmot na sila. Morag unta kinahanglan unta namo nga mag-awit sa vigil uban sa duha ka koro. Nindot kaayo nga vigil. Nag-awit ko uban sa pagbati! Katingalahan kaayo nga mga adlaw... </w:t>
      </w:r>
    </w:p>
    <w:p w:rsidRPr="00C84680" w:rsidR="005C3FC8" w:rsidRDefault="00BF6B1D" w14:paraId="1A9F89FA" w14:textId="77777777">
      <w:pPr>
        <w:pStyle w:val="paragraph"/>
        <w:spacing w:before="30" w:after="30"/>
        <w:ind w:start="60" w:end="60"/>
        <w:rPr>
          <w:lang w:val="ru-RU"/>
        </w:rPr>
      </w:pPr>
      <w:r w:rsidRPr="00C84680">
        <w:rPr>
          <w:lang w:val="ru-RU"/>
        </w:rPr>
        <w:t xml:space="preserve">— Geronda, unsa man ang dagway sa yawa? </w:t>
      </w:r>
    </w:p>
    <w:p w:rsidRPr="00C84680" w:rsidR="005C3FC8" w:rsidRDefault="00BF6B1D" w14:paraId="757D0253" w14:textId="6D9455FE">
      <w:pPr>
        <w:pStyle w:val="paragraph"/>
        <w:spacing w:before="30" w:after="30"/>
        <w:ind w:start="60" w:end="60"/>
        <w:rPr>
          <w:lang w:val="ru-RU"/>
        </w:rPr>
      </w:pPr>
      <w:r w:rsidRPr="00C84680">
        <w:rPr>
          <w:lang w:val="ru-RU"/>
        </w:rPr>
        <w:t xml:space="preserve">— Kabalo ka unsa siya </w:t>
      </w:r>
      <w:r w:rsidR="002F08DD">
        <w:rPr>
          <w:lang w:val="ru-RU"/>
        </w:rPr>
        <w:t xml:space="preserve">ka gwapo</w:t>
      </w:r>
      <w:r w:rsidRPr="00C84680">
        <w:rPr>
          <w:lang w:val="ru-RU"/>
        </w:rPr>
        <w:t xml:space="preserve">? Dili gyud kini mailhan sa pulong, bisan sa sugilanon o sa sinulat! Kung makita ra unta nimo siya!.. Unsa ka [maalamon] nga gipugngan sa gugma sa Diyos ang tawo nga makakita sa yawa! Kung makita nila siya, kadaghanan mamatay sa kahadlok. Hunahuna-a lang, kung makita sa mga tawo kung giunsa niya paglihok, kung makita lang nila kung unsa siya </w:t>
      </w:r>
      <w:r w:rsidR="002F08DD">
        <w:rPr>
          <w:lang w:val="ru-RU"/>
        </w:rPr>
        <w:t xml:space="preserve">ka 'gwapo' </w:t>
      </w:r>
      <w:r w:rsidRPr="00C84680">
        <w:rPr>
          <w:lang w:val="ru-RU"/>
        </w:rPr>
        <w:t xml:space="preserve">sa tinuod!.. Tinuod, ang uban himuon kini nga kalingawan para sa ilang kaugalingon. Kalimot na ko unsa ang tawag </w:t>
      </w:r>
      <w:r w:rsidR="002F08DD">
        <w:rPr>
          <w:lang w:val="ru-RU"/>
        </w:rPr>
        <w:t xml:space="preserve">ana… 'Sinehan', </w:t>
      </w:r>
      <w:r w:rsidRPr="00C84680">
        <w:rPr>
          <w:lang w:val="ru-RU"/>
        </w:rPr>
        <w:t xml:space="preserve">tingali?… Apan</w:t>
      </w:r>
      <w:r w:rsidRPr="00C84680">
        <w:rPr>
          <w:lang w:val="ru-RU"/>
        </w:rPr>
        <w:t xml:space="preserve">,</w:t>
      </w:r>
      <w:r w:rsidRPr="00C84680">
        <w:rPr>
          <w:lang w:val="ru-RU"/>
        </w:rPr>
        <w:t xml:space="preserve"> ang ingon nga </w:t>
      </w:r>
      <w:r w:rsidR="002F08DD">
        <w:rPr>
          <w:lang w:val="ru-RU"/>
        </w:rPr>
        <w:t xml:space="preserve">'pagtan-aw sa sine' </w:t>
      </w:r>
      <w:r w:rsidRPr="00C84680">
        <w:rPr>
          <w:lang w:val="ru-RU"/>
        </w:rPr>
        <w:t xml:space="preserve">mahal kaayo ang bayad, ug bisan pa sa taas nga gasto, dili gihapon sayon makakita og ingon ana. </w:t>
      </w:r>
    </w:p>
    <w:p w:rsidRPr="00C84680" w:rsidR="005C3FC8" w:rsidRDefault="00BF6B1D" w14:paraId="57CF276E" w14:textId="77777777">
      <w:pPr>
        <w:pStyle w:val="paragraph"/>
        <w:spacing w:before="30" w:after="30"/>
        <w:ind w:start="60" w:end="60"/>
        <w:rPr>
          <w:lang w:val="ru-RU"/>
        </w:rPr>
      </w:pPr>
      <w:r w:rsidRPr="00C84680">
        <w:rPr>
          <w:lang w:val="ru-RU"/>
        </w:rPr>
        <w:t xml:space="preserve">— Aduna bay sungay ug ikog ang yawa? </w:t>
      </w:r>
    </w:p>
    <w:p w:rsidRPr="00C84680" w:rsidR="005C3FC8" w:rsidRDefault="00BF6B1D" w14:paraId="41289BC6" w14:textId="77777777">
      <w:pPr>
        <w:pStyle w:val="paragraph"/>
        <w:spacing w:before="30" w:after="30"/>
        <w:ind w:start="60" w:end="60"/>
        <w:rPr>
          <w:lang w:val="ru-RU"/>
        </w:rPr>
      </w:pPr>
      <w:r w:rsidRPr="00C84680">
        <w:rPr>
          <w:lang w:val="ru-RU"/>
        </w:rPr>
        <w:t xml:space="preserve">— Oo, naa siya. Mga sungay, ikog, ug tanang palamuti! </w:t>
      </w:r>
    </w:p>
    <w:p w:rsidRPr="00C84680" w:rsidR="005C3FC8" w:rsidRDefault="00BF6B1D" w14:paraId="4DECDB96" w14:textId="77777777">
      <w:pPr>
        <w:pStyle w:val="paragraph"/>
        <w:spacing w:before="30" w:after="30"/>
        <w:ind w:start="60" w:end="60"/>
        <w:rPr>
          <w:lang w:val="ru-RU"/>
        </w:rPr>
      </w:pPr>
      <w:r w:rsidRPr="00C84680">
        <w:rPr>
          <w:lang w:val="ru-RU"/>
        </w:rPr>
        <w:t xml:space="preserve">— Geronda, nahimong ingon ana ka kahadlukan nga mga binuhat ba ang mga demonyo pagkahuman sa ilang pagkahulog, pagkahuman silang nahimong demonyo gikan sa mga anghel? </w:t>
      </w:r>
    </w:p>
    <w:p w:rsidRPr="00C84680" w:rsidR="005C3FC8" w:rsidRDefault="00BF6B1D" w14:paraId="12B0EF79" w14:textId="07AE2DCC">
      <w:pPr>
        <w:pStyle w:val="paragraph"/>
        <w:spacing w:before="30" w:after="30"/>
        <w:ind w:start="60" w:end="60"/>
        <w:rPr>
          <w:lang w:val="ru-RU"/>
        </w:rPr>
      </w:pPr>
      <w:r w:rsidRPr="00C84680">
        <w:rPr>
          <w:lang w:val="ru-RU"/>
        </w:rPr>
        <w:t xml:space="preserve">— Siyempre. Ingon ana na sila karon, mura'g gisunog sa kilat. Kung matandog sa kilat ang kahoy, dili ba kini mahimong uling sa usa ka kurap sa mata? Mao gyud na sila karon—mura'g gisunog sa kilat. Naa'y panahon nga moingon ko sa yawa: </w:t>
      </w:r>
      <w:r w:rsidRPr="00C84680">
        <w:rPr>
          <w:lang w:val="ru-RU"/>
        </w:rPr>
        <w:t xml:space="preserve">'Duol diri, aron makita tika ug dili ko mahulog sa imong kamot! Karon, nagtan-aw ra ko nimo, ug makita na gyud nako kung unsa ka malupigon ka! Ug kung mahulog ko sa imong mga kamot—oh, maimagine na nako unsay nagpaabot nako unya!</w:t>
      </w:r>
      <w:r w:rsidR="002F08DD">
        <w:rPr>
          <w:lang w:val="ru-RU"/>
        </w:rPr>
        <w:t xml:space="preserve">" </w:t>
      </w:r>
    </w:p>
    <w:p w:rsidRPr="00347B46" w:rsidR="00975770" w:rsidP="00975770" w:rsidRDefault="00975770" w14:paraId="0A1792BB" w14:textId="77777777">
      <w:pPr>
        <w:rPr>
          <w:lang w:val="ru-RU"/>
        </w:rPr>
      </w:pPr>
    </w:p>
    <w:p w:rsidRPr="00C84680" w:rsidR="005C3FC8" w:rsidP="00975770" w:rsidRDefault="00BF6B1D" w14:paraId="28DFB09A" w14:textId="6F4A226D">
      <w:pPr>
        <w:pStyle w:val="Heading4"/>
        <w:rPr>
          <w:lang w:val="ru-RU"/>
        </w:rPr>
      </w:pPr>
      <w:bookmarkStart w:name="_Toc196745356" w:id="63"/>
      <w:bookmarkStart w:name="_Toc196745513" w:id="64"/>
      <w:bookmarkStart w:name="_Toc225094867" w:id="65"/>
      <w:r w:rsidRPr="00C84680">
        <w:rPr>
          <w:lang w:val="ru-RU"/>
        </w:rPr>
        <w:t xml:space="preserve">Buang ang Yawa</w:t>
      </w:r>
      <w:bookmarkEnd w:id="63"/>
      <w:bookmarkEnd w:id="64"/>
      <w:bookmarkEnd w:id="65"/>
    </w:p>
    <w:p w:rsidRPr="00C84680" w:rsidR="005C3FC8" w:rsidRDefault="00BF6B1D" w14:paraId="2886CDE7" w14:textId="77777777">
      <w:pPr>
        <w:pStyle w:val="paragraph"/>
        <w:spacing w:before="30" w:after="30"/>
        <w:ind w:start="60" w:end="60"/>
        <w:rPr>
          <w:lang w:val="ru-RU"/>
        </w:rPr>
      </w:pPr>
      <w:r w:rsidRPr="00C84680">
        <w:rPr>
          <w:lang w:val="ru-RU"/>
        </w:rPr>
        <w:t xml:space="preserve">— Geronda, kahibalo ba ang yawa unsa ang naa sa atong mga kasingkasing? </w:t>
      </w:r>
    </w:p>
    <w:p w:rsidRPr="00C84680" w:rsidR="005C3FC8" w:rsidRDefault="00BF6B1D" w14:paraId="5695D51B" w14:textId="77777777">
      <w:pPr>
        <w:pStyle w:val="paragraph"/>
        <w:spacing w:before="30" w:after="30"/>
        <w:ind w:start="60" w:end="60"/>
        <w:rPr>
          <w:lang w:val="ru-RU"/>
        </w:rPr>
      </w:pPr>
      <w:r w:rsidRPr="00C84680">
        <w:rPr>
          <w:lang w:val="ru-RU"/>
        </w:rPr>
        <w:t xml:space="preserve">— Wala'y tsansa! Murag mahibalo pa siya unsay naa sa kasingkasing sa mga tawo. Ang Diyos ra ang nakahibalo sa mga kasingkasing. Ug sa Iyang mga tawo ra usahay Iya ipadayag, alang sa atong kaayohan, unsay naa sa atong kasingkasing. Ang gamay nga yawa nakahibalo lang sa limbong ug dautang buot, nga siya mismo ang nagtudlo niini sa mga nag-alagad kaniya. </w:t>
      </w:r>
      <w:r w:rsidRPr="00C84680">
        <w:rPr>
          <w:lang w:val="ru-RU"/>
        </w:rPr>
        <w:t xml:space="preserve">Wala siyay nahibaloan bahin sa</w:t>
      </w:r>
      <w:r w:rsidRPr="00C84680">
        <w:rPr>
          <w:lang w:val="ru-RU"/>
        </w:rPr>
        <w:t xml:space="preserve"> atong maayong </w:t>
      </w:r>
      <w:r w:rsidRPr="00C84680">
        <w:rPr>
          <w:lang w:val="ru-RU"/>
        </w:rPr>
        <w:t xml:space="preserve">mga hunahuna</w:t>
      </w:r>
      <w:r w:rsidRPr="00C84680">
        <w:rPr>
          <w:lang w:val="ru-RU"/>
        </w:rPr>
        <w:lastRenderedPageBreak/>
      </w:r>
      <w:r w:rsidRPr="00C84680">
        <w:rPr>
          <w:lang w:val="ru-RU"/>
        </w:rPr>
        <w:t xml:space="preserve"> . Usahay lang niya kini matagna pinaagi sa kasinatian, apan bisan pa niana, sa kadaghanan sa mga kaso, sayop gihapon siya! </w:t>
      </w:r>
    </w:p>
    <w:p w:rsidRPr="00C84680" w:rsidR="005C3FC8" w:rsidRDefault="00BF6B1D" w14:paraId="4D1D63DF" w14:textId="33E6E4F5">
      <w:pPr>
        <w:pStyle w:val="paragraph"/>
        <w:spacing w:before="30" w:after="30"/>
        <w:ind w:start="60" w:end="60"/>
        <w:rPr>
          <w:lang w:val="ru-RU"/>
        </w:rPr>
      </w:pPr>
      <w:r w:rsidRPr="00C84680">
        <w:rPr>
          <w:lang w:val="ru-RU"/>
        </w:rPr>
        <w:t xml:space="preserve">Ug kung dili tugotan sa Dios nga masabtan sa yawa bisan unsa, magpadayon siyang masayop sa tanan. Kay ang yawa hingpit nga kangitngit! </w:t>
      </w:r>
      <w:r w:rsidR="00EF3186">
        <w:rPr>
          <w:lang w:val="ru-RU"/>
        </w:rPr>
        <w:t xml:space="preserve">"</w:t>
      </w:r>
      <w:r w:rsidRPr="00C84680">
        <w:rPr>
          <w:lang w:val="ru-RU"/>
        </w:rPr>
        <w:t xml:space="preserve">Kakita — zero</w:t>
      </w:r>
      <w:r w:rsidR="00EF3186">
        <w:rPr>
          <w:lang w:val="ru-RU"/>
        </w:rPr>
        <w:t xml:space="preserve">!" </w:t>
      </w:r>
      <w:r w:rsidRPr="00C84680">
        <w:rPr>
          <w:lang w:val="ru-RU"/>
        </w:rPr>
        <w:t xml:space="preserve">Hunahunaa nga aduna koy maayong hunahuna. Wala'y nahibalo ang yawa bahin niini. Kung aduna koy dautang hunahuna, nahibalo ang yawa niini, kay siya mismo ang nagpanginabuhi niini kanako. Kung karon gusto ko moadto sa usa ka lugar ug buhaton ang usa ka maayong buhat, pananglitan aron luwason ang usa ka tawo, wala'y kahibalo ang yawa bahin niini. Apan kon ang yawa mismo mosugyot sa usa ka tawo: </w:t>
      </w:r>
      <w:r w:rsidRPr="00C84680">
        <w:rPr>
          <w:lang w:val="ru-RU"/>
        </w:rPr>
        <w:t xml:space="preserve">'Adto ug luwasa si kinsa </w:t>
      </w:r>
      <w:r w:rsidR="002F08DD">
        <w:rPr>
          <w:lang w:val="ru-RU"/>
        </w:rPr>
        <w:t xml:space="preserve">man</w:t>
      </w:r>
      <w:r w:rsidRPr="00C84680">
        <w:rPr>
          <w:lang w:val="ru-RU"/>
        </w:rPr>
        <w:t xml:space="preserve">'—mao kana, itanom niya ang ingon nga hunahuna sa ilang huna-huna—unya siya mismo ang mopukaw sa ilang garbo ug busa mahibalo siya unsay naa sa kasingkasing sa maong tawo. </w:t>
      </w:r>
    </w:p>
    <w:p w:rsidRPr="00C84680" w:rsidR="005C3FC8" w:rsidRDefault="00BF6B1D" w14:paraId="7B8D2D89" w14:textId="2E432E0C">
      <w:pPr>
        <w:pStyle w:val="paragraph"/>
        <w:spacing w:before="30" w:after="30"/>
        <w:ind w:start="60" w:end="60"/>
        <w:rPr>
          <w:lang w:val="ru-RU"/>
        </w:rPr>
      </w:pPr>
      <w:r w:rsidRPr="00C84680">
        <w:rPr>
          <w:lang w:val="ru-RU"/>
        </w:rPr>
        <w:t xml:space="preserve">Pinong-pino kaayo kini tanan. Nahinumdom ka ba sa sugilanon ni Abba Macarius?</w:t>
      </w:r>
      <w:r w:rsidR="00AF4476">
        <w:rPr>
          <w:rStyle w:val="FootnoteReference"/>
          <w:lang w:val="ru-RU"/>
        </w:rPr>
        <w:footnoteReference w:id="32"/>
      </w:r>
      <w:r w:rsidRPr="00C84680">
        <w:rPr>
          <w:lang w:val="ru-RU"/>
        </w:rPr>
        <w:t xml:space="preserve"> Sa usa ka higayon nakasugat siya sa yawa nga nagbalik gikan sa duol nga disyerto. Miadto didto ang yawa aron tuksuhon ang mga monghe nga nagpuyo didto. Miingon ang yawa kang Abba Macarius: </w:t>
      </w:r>
      <w:r w:rsidR="009F3FC8">
        <w:rPr>
          <w:lang w:val="ru-RU"/>
        </w:rPr>
        <w:t xml:space="preserve">"Ang </w:t>
      </w:r>
      <w:r w:rsidRPr="00C84680">
        <w:rPr>
          <w:lang w:val="ru-RU"/>
        </w:rPr>
        <w:t xml:space="preserve">tanang mga igsoon grabe kaayo ang pagdumot kanako, gawas lang sa usa ka higala nako nga mosunod kanako ug, sa diha nga makita ko niya, moliko-liko sama sa gilingan</w:t>
      </w:r>
      <w:r w:rsidR="002F08DD">
        <w:rPr>
          <w:lang w:val="ru-RU"/>
        </w:rPr>
        <w:t xml:space="preserve">." </w:t>
      </w:r>
      <w:r w:rsidRPr="00C84680">
        <w:rPr>
          <w:lang w:val="ru-RU"/>
        </w:rPr>
        <w:t xml:space="preserve">— </w:t>
      </w:r>
      <w:r w:rsidR="009F3FC8">
        <w:rPr>
          <w:lang w:val="ru-RU"/>
        </w:rPr>
        <w:t xml:space="preserve">"</w:t>
      </w:r>
      <w:r w:rsidRPr="00C84680">
        <w:rPr>
          <w:lang w:val="ru-RU"/>
        </w:rPr>
        <w:t xml:space="preserve">Kinsa kining igsoon?</w:t>
      </w:r>
      <w:r w:rsidR="002F08DD">
        <w:rPr>
          <w:lang w:val="ru-RU"/>
        </w:rPr>
        <w:t xml:space="preserve">" </w:t>
      </w:r>
      <w:r w:rsidRPr="00C84680">
        <w:rPr>
          <w:lang w:val="ru-RU"/>
        </w:rPr>
        <w:t xml:space="preserve">— nangutana si Abba Macarius. </w:t>
      </w:r>
      <w:r w:rsidR="009F3FC8">
        <w:rPr>
          <w:lang w:val="ru-RU"/>
        </w:rPr>
        <w:t xml:space="preserve">"</w:t>
      </w:r>
      <w:r w:rsidRPr="00C84680">
        <w:rPr>
          <w:lang w:val="ru-RU"/>
        </w:rPr>
        <w:t xml:space="preserve">Ang iyang ngalan kay Theopemptus</w:t>
      </w:r>
      <w:r w:rsidR="002F08DD">
        <w:rPr>
          <w:lang w:val="ru-RU"/>
        </w:rPr>
        <w:t xml:space="preserve">," </w:t>
      </w:r>
      <w:r w:rsidRPr="00C84680">
        <w:rPr>
          <w:lang w:val="ru-RU"/>
        </w:rPr>
        <w:t xml:space="preserve">— tubag sa yawa. Misulod ang reverendo sa disyerto ug nakit-an niya kini nga igsoon. Pinaagi sa maampingong pamaagi, gidala niya siya sa pag-ikumpisal sa iyang mga hunahuna ug gitabangan siya sa espirituhanong paagi. Sa pagkita pag-usab niya sa yawa, gipangutana siya ni Abba Macarius bahin sa mga igsoon nga nagpuyo sa disyerto. </w:t>
      </w:r>
      <w:r w:rsidR="009F3FC8">
        <w:rPr>
          <w:lang w:val="ru-RU"/>
        </w:rPr>
        <w:t xml:space="preserve">"</w:t>
      </w:r>
      <w:r w:rsidRPr="00C84680">
        <w:rPr>
          <w:lang w:val="ru-RU"/>
        </w:rPr>
        <w:t xml:space="preserve">Grabe kaayo sila tanan kanako," tubag sa yawa. "Ug ang labing dautan sa tanan, ang kaniadto akong amigo—wala ko kahibalo nganong—nausab na, ug karon siya na ang pinakagrabe sa tanan</w:t>
      </w:r>
      <w:r w:rsidR="002F08DD">
        <w:rPr>
          <w:lang w:val="ru-RU"/>
        </w:rPr>
        <w:t xml:space="preserve">." </w:t>
      </w:r>
      <w:r w:rsidRPr="00C84680">
        <w:rPr>
          <w:lang w:val="ru-RU"/>
        </w:rPr>
        <w:t xml:space="preserve">Wala kahibalo ang yawa nga miadto si Abba Macarius sa igsoon ug gitul-id siya, kay ang balaan nga amahan naglihok nga mapainubuson, tungod sa gugma. Walay katungod ang yawa sa maayong tuyo sa abá. Apan kon ang reverendo nahimong hambog, iyang gipahawa ang Grasya sa Diyos gikan sa iyang kaugalingon, ug nakuha sa yawa kana nga gahum. Unya nahibalo siya sa tuyo sa reverendo, kay sa ingon ana nga kaso, ang yawa mismo ang nagpukaw sa iyang garbo. </w:t>
      </w:r>
    </w:p>
    <w:p w:rsidRPr="00C84680" w:rsidR="005C3FC8" w:rsidRDefault="00BF6B1D" w14:paraId="7218E491" w14:textId="77777777">
      <w:pPr>
        <w:pStyle w:val="paragraph"/>
        <w:spacing w:before="30" w:after="30"/>
        <w:ind w:start="60" w:end="60"/>
        <w:rPr>
          <w:lang w:val="ru-RU"/>
        </w:rPr>
      </w:pPr>
      <w:r w:rsidRPr="00C84680">
        <w:rPr>
          <w:lang w:val="ru-RU"/>
        </w:rPr>
        <w:t xml:space="preserve">— Ug kon ang usa ka tawo nagpahayag og maayong hunahuna sa bisan asa, mahimo ba nga mamati ang yawa niini ug dayon tuksuhon ang maong tawo? </w:t>
      </w:r>
    </w:p>
    <w:p w:rsidRPr="00C84680" w:rsidR="005C3FC8" w:rsidRDefault="00BF6B1D" w14:paraId="40057BFF" w14:textId="47A2B197">
      <w:pPr>
        <w:pStyle w:val="paragraph"/>
        <w:spacing w:before="30" w:after="30"/>
        <w:ind w:start="60" w:end="60"/>
        <w:rPr>
          <w:lang w:val="ru-RU"/>
        </w:rPr>
      </w:pPr>
      <w:r w:rsidRPr="00C84680">
        <w:rPr>
          <w:lang w:val="ru-RU"/>
        </w:rPr>
        <w:t xml:space="preserve">— Unsaon man niya pagpaminaw kung walay bahin sa yawa sa gisulti? Apan, kung ang usa ka tawo nagpahayag sa iyang hunahuna aron magpasigarbo, nan mosulod ang yawa. Sa laing pagkasulti, kung ang usa ka tawo adunay hilig sa garbo ug mapahitas-on nga nagdeklara, </w:t>
      </w:r>
      <w:r w:rsidRPr="00C84680">
        <w:rPr>
          <w:lang w:val="ru-RU"/>
        </w:rPr>
        <w:t xml:space="preserve">'Moadto ko ug luwason si kinsa man!</w:t>
      </w:r>
      <w:r w:rsidR="002F08DD">
        <w:rPr>
          <w:lang w:val="ru-RU"/>
        </w:rPr>
        <w:t xml:space="preserve">' </w:t>
      </w:r>
      <w:r w:rsidRPr="00C84680">
        <w:rPr>
          <w:lang w:val="ru-RU"/>
        </w:rPr>
        <w:t xml:space="preserve">— nan apil ang yawa. Niining maong kahimtanga, mahibalo ang yawa sa tuyo sa tawo, apan kung ang tawo gipalihok sa gugma ug molihok nga mapainubuson, wala kini damha sa yawa. Kinahanglan mag-amping. Delikado kaayo kini nga butang. Dili katingad-an nga gitawag sa mga Balaang Amahan ang espirituhanong kinabuhi </w:t>
      </w:r>
      <w:r w:rsidRPr="00C84680">
        <w:rPr>
          <w:lang w:val="ru-RU"/>
        </w:rPr>
        <w:t xml:space="preserve">nga 'siyensya sa mga siyensya</w:t>
      </w:r>
      <w:r w:rsidR="002F08DD">
        <w:rPr>
          <w:lang w:val="ru-RU"/>
        </w:rPr>
        <w:t xml:space="preserve">.' </w:t>
      </w:r>
    </w:p>
    <w:p w:rsidRPr="00C84680" w:rsidR="005C3FC8" w:rsidRDefault="00BF6B1D" w14:paraId="2D72C014" w14:textId="77777777">
      <w:pPr>
        <w:pStyle w:val="paragraph"/>
        <w:spacing w:before="30" w:after="30"/>
        <w:ind w:start="60" w:end="60"/>
        <w:rPr>
          <w:lang w:val="ru-RU"/>
        </w:rPr>
      </w:pPr>
      <w:r w:rsidRPr="00C84680">
        <w:rPr>
          <w:lang w:val="ru-RU"/>
        </w:rPr>
        <w:t xml:space="preserve">— Geronda, bisan pa, aduna'y mga higayon nga ang usa ka salamangkero magpanagna, pananglitan, sa tulo ka batan-ong babaye nga ang usa magminyo, ang usa usab apan dili malipayon, ug ang ikatulo magpabilin nga dili magminyo—ug matinuod kini. Ngano man? </w:t>
      </w:r>
    </w:p>
    <w:p w:rsidRPr="00C84680" w:rsidR="005C3FC8" w:rsidRDefault="00BF6B1D" w14:paraId="263F7BF6" w14:textId="77777777">
      <w:pPr>
        <w:pStyle w:val="paragraph"/>
        <w:spacing w:before="30" w:after="30"/>
        <w:ind w:start="60" w:end="60"/>
        <w:rPr>
          <w:lang w:val="ru-RU"/>
        </w:rPr>
      </w:pPr>
      <w:r w:rsidRPr="00C84680">
        <w:rPr>
          <w:lang w:val="ru-RU"/>
        </w:rPr>
        <w:t xml:space="preserve">— Ang yawa adunay kasinatian. Pananglitan, ang usa ka inhenyero, sa diha nga makakita og balay nga nagkaguba na, makahibalo pila pa ka dugay kini magbarug. Sa samang paagi, makita sa yawa kung giunsa pagkinabuhi sa usa ka tawo ug, gikan sa kasinatian, masuta niya kung unsaon kini pagtapos. </w:t>
      </w:r>
    </w:p>
    <w:p w:rsidRPr="00347B46" w:rsidR="005C3FC8" w:rsidRDefault="00BF6B1D" w14:paraId="6C8344C9" w14:textId="4564CF66">
      <w:pPr>
        <w:pStyle w:val="paragraph"/>
        <w:spacing w:before="30" w:after="30"/>
        <w:ind w:start="60" w:end="60"/>
        <w:rPr>
          <w:lang w:val="ru-RU"/>
        </w:rPr>
      </w:pPr>
      <w:r w:rsidRPr="00C84680">
        <w:rPr>
          <w:lang w:val="ru-RU"/>
        </w:rPr>
        <w:t xml:space="preserve">Ang yawa kulang sa talas sa panghuna-huna; buang kaayo siya. Siya usa ka dakong gubot; walay katapusan niini. Ug usahay molihok siya sama sa usa ka maalamon nga tawo, usahay sama sa usa ka buang. Kulang sa pagka-hapsay ang iyang mga limbong. Gihimo kini sa Diyos sa ingon ani aron makita nato siya. Kinahanglan tinuod nga nabutaan sa garbo ang usa ka tawo aron dili niya makita ang limbong sa yawa. Pinaagi sa pagpaubos, maila nato ang mga bitag sa yawa, kay pinaagi sa pagpaubos ang tawo mapahimakas ug mahimong usa ka buo uban sa Dios. Ang pagpaubos maoy nakapahuyang sa yawa.</w:t>
      </w:r>
    </w:p>
    <w:p w:rsidRPr="00347B46" w:rsidR="00975770" w:rsidP="00975770" w:rsidRDefault="00975770" w14:paraId="7A8FADD1" w14:textId="77777777">
      <w:pPr>
        <w:rPr>
          <w:lang w:val="ru-RU"/>
        </w:rPr>
      </w:pPr>
    </w:p>
    <w:p w:rsidRPr="00C84680" w:rsidR="005C3FC8" w:rsidP="00975770" w:rsidRDefault="00BF6B1D" w14:paraId="02F2CA9C" w14:textId="77777777">
      <w:pPr>
        <w:pStyle w:val="Heading4"/>
        <w:rPr>
          <w:lang w:val="ru-RU"/>
        </w:rPr>
      </w:pPr>
      <w:bookmarkStart w:name="_Toc196745357" w:id="66"/>
      <w:bookmarkStart w:name="_Toc196745514" w:id="67"/>
      <w:bookmarkStart w:name="_Toc225094868" w:id="68"/>
      <w:r w:rsidRPr="00C84680">
        <w:rPr>
          <w:lang w:val="ru-RU"/>
        </w:rPr>
        <w:t xml:space="preserve">Ngano man gitugotan sa Diyos ang yawa nga mosulay kanato?</w:t>
      </w:r>
      <w:bookmarkEnd w:id="66"/>
      <w:bookmarkEnd w:id="67"/>
      <w:bookmarkEnd w:id="68"/>
    </w:p>
    <w:p w:rsidRPr="00C84680" w:rsidR="005C3FC8" w:rsidRDefault="00BF6B1D" w14:paraId="37537241" w14:textId="77777777">
      <w:pPr>
        <w:pStyle w:val="paragraph"/>
        <w:spacing w:before="30" w:after="30"/>
        <w:ind w:start="60" w:end="60"/>
        <w:rPr>
          <w:lang w:val="ru-RU"/>
        </w:rPr>
      </w:pPr>
      <w:r w:rsidRPr="00C84680">
        <w:rPr>
          <w:lang w:val="ru-RU"/>
        </w:rPr>
        <w:t xml:space="preserve">— Amahan, ingna ko, nganong gitugotan sa Dios ang yawa nga mosulay kanato? </w:t>
      </w:r>
    </w:p>
    <w:p w:rsidRPr="00C84680" w:rsidR="005C3FC8" w:rsidRDefault="00BF6B1D" w14:paraId="1752E835" w14:textId="28036D25">
      <w:pPr>
        <w:pStyle w:val="paragraph"/>
        <w:spacing w:before="30" w:after="30"/>
        <w:ind w:start="60" w:end="60"/>
        <w:rPr>
          <w:lang w:val="ru-RU"/>
        </w:rPr>
      </w:pPr>
      <w:r w:rsidRPr="00C84680">
        <w:rPr>
          <w:lang w:val="ru-RU"/>
        </w:rPr>
        <w:t xml:space="preserve">— Aron mabalik Niya ang Iyang mga anak. </w:t>
      </w:r>
      <w:r w:rsidR="002F08DD">
        <w:rPr>
          <w:lang w:val="ru-RU"/>
        </w:rPr>
        <w:t xml:space="preserve">'</w:t>
      </w:r>
      <w:r w:rsidRPr="00C84680">
        <w:rPr>
          <w:lang w:val="ru-RU"/>
        </w:rPr>
        <w:t xml:space="preserve">Buhaton nimo ang bisan unsa nga gusto nimo, diyablo,</w:t>
      </w:r>
      <w:r w:rsidR="002F08DD">
        <w:rPr>
          <w:lang w:val="ru-RU"/>
        </w:rPr>
        <w:t xml:space="preserve">' </w:t>
      </w:r>
      <w:r w:rsidRPr="00C84680">
        <w:rPr>
          <w:lang w:val="ru-RU"/>
        </w:rPr>
        <w:t xml:space="preserve">ingon sa Dios. Kay bisan unsa pa ang buhaton sa diyablo, sa katapusan mapukan gihapon siya sa batong pang-sukwanan—si Kristo. Ug kung motuo kita nga si Kristo mao ang batong pang-sukwanan, nan wala kitay angay kahadlukan. </w:t>
      </w:r>
    </w:p>
    <w:p w:rsidRPr="00C84680" w:rsidR="005C3FC8" w:rsidRDefault="00BF6B1D" w14:paraId="62A2F365" w14:textId="77777777">
      <w:pPr>
        <w:pStyle w:val="paragraph"/>
        <w:spacing w:before="30" w:after="30"/>
        <w:ind w:start="60" w:end="60"/>
        <w:rPr>
          <w:lang w:val="ru-RU"/>
        </w:rPr>
      </w:pPr>
      <w:r w:rsidRPr="00C84680">
        <w:rPr>
          <w:lang w:val="ru-RU"/>
        </w:rPr>
        <w:t xml:space="preserve">Dili magtugot ang Dios og pagsulay gawas kung adunay maayong mabuhat niini. Tungod kay mas dako ang maayong mabuhat kaysa sa dautan, gitugotan sa Dios ang yawa sa pagbuhat sa iyang buluhaton. Nahinumdom ka ba kang Herodes? Gipatay niya ang napulo'g upat ka libong mga bata ug nagdugang og napulo'g upat ka libong anghel nga martir sa langitnong panon. Nakakita na ba ka og anghel nga martir? Napakyas ang yawa! Si Diocletian, pinaagi sa malupit nga pagpanlupig sa mga Kristohanon, usa ka kauban sa yawa. Bisan pa niana, nga wala niya tuyoa, nakahatag siya og pabor sa Simbahan ni Cristo pinaagi sa pagpadato niini sa mga balaan. Abi niya nga wagtangon niya ang tanang Kristohanon, apan wala siya makab-ot og bisan unsa—nabilin lang kanato ang daghang balaang relikya nga atong pagadayegon ug napadato ang Simbahan ni Cristo. </w:t>
      </w:r>
    </w:p>
    <w:p w:rsidRPr="00C84680" w:rsidR="005C3FC8" w:rsidRDefault="00BF6B1D" w14:paraId="20606819" w14:textId="77777777">
      <w:pPr>
        <w:pStyle w:val="paragraph"/>
        <w:spacing w:before="30" w:after="30"/>
        <w:ind w:start="60" w:end="60"/>
        <w:rPr>
          <w:lang w:val="ru-RU"/>
        </w:rPr>
      </w:pPr>
      <w:r w:rsidRPr="00C84680">
        <w:rPr>
          <w:lang w:val="ru-RU"/>
        </w:rPr>
        <w:t xml:space="preserve">Mahimo unta sa Dios nga atubangon ang yawa sa una pa kaayo, kay Siya man ang Dios. Ug bisan karon, kung Iyang gusto, mahimo Niya nga balikoan ang mga sungay sa yawa ug ipadala siya sa impyernong pag-antos [alang sa walay katapusang panahon]. Apan ang Dios wala magbuhat niini alang sa atong kaayohan. Tinuod ba gayud nga tugotan Niya ang yawa nga mag-antos ug magpaka-antos sa Iyang binuhat? Apan, sa usa ka partikular nga sukod, sa pipila ka panahon, gitugotan Niya kini, aron ang yawa makatabang kanato pinaagi sa iyang dautang buot, aron matintal kita ug kita mobalik sa Dios. Gitugotan sa Dios ang yawa nga matintal kita kon kini magdala og kaayohan. Kung dili kini mosangpot sa maayo, dili Niya kini tugotan. Gitugotan sa Diyos ang tanan alang sa atong kaayohan. Kinahanglan nato kining tuohan. Gitugotan sa Diyos ang yawa nga magbuhat og dautan aron makigbisog ang tawo. Sa katapusan, kung dili nimo i-masa ang harina, dili ka makahimo og tinapay. Kung dili kita tuksuhon sa yawa, basin magpasigarbo kita, nga magtuo nga mga balaan kita. Ug mao kana nga gitugotan sa Diyos nga samaran kita sa iyang dautang buot. Kay, sa paghampak kanato, gipapahawa sa yawa ang tanang dayami sa atong hugaw nga kalag, ug kini mahimong mas putli. O kaha, gitugotan siya sa Diyos nga lusotan kita ug kagat-on, aron kita mobalik sa Iya alang sa tabang. Kanunay kita gitawag sa Diyos ngadto kaniya, apan kasagaran moliko kita gikan kaniya ug mobalik lamang kaniya kung naa na kita sa katalagman. Kung ang usa ka tawo hiusa sa Diyos, wala nay luna ang dautan aron makasulod. Apan, gawas niini, wala'y rason ang Dios nga tugotan ang yawa nga tuksuhon ang ingon nga tawo; sa tinuod, gitugotan Niya kini aron ang gitukso mapugos nga mobalik Kaniya. Bisan pa niana, sa usa ka paagi o sa lain, ang dautan nagabuhat ug maayo kanato—gitabangan kita niya nga mahimong balaan. Tungod niini nga rason, gitugotan siya sa Dios. </w:t>
      </w:r>
    </w:p>
    <w:p w:rsidRPr="00347B46" w:rsidR="005C3FC8" w:rsidRDefault="00BF6B1D" w14:paraId="2D864AF8" w14:textId="6E757E47">
      <w:pPr>
        <w:pStyle w:val="paragraph"/>
        <w:spacing w:before="30" w:after="30"/>
        <w:ind w:start="60" w:end="60"/>
        <w:rPr>
          <w:lang w:val="ru-RU"/>
        </w:rPr>
      </w:pPr>
      <w:r w:rsidRPr="00C84680">
        <w:rPr>
          <w:lang w:val="ru-RU"/>
        </w:rPr>
        <w:t xml:space="preserve">Gibilin sa Dios nga gawas dili lang ang mga tawo kondili pati ang mga demonyo, kay wala man sila'y kadaut nga ginabuhat, ni dili nila madaut ang kalag sa usa ka tawo, gawas lang kon ang tawo mismo ang gustong makadaut sa iyang kaugalingong kalag. Sa pikas bahin, ang mga daotan o padaladala nga mga tawo — nga bisan wala nila tuyoa makadaut kanato — mao ang nag-andam sa atong ganti. </w:t>
      </w:r>
      <w:r w:rsidR="002F08DD">
        <w:rPr>
          <w:lang w:val="ru-RU"/>
        </w:rPr>
        <w:t xml:space="preserve">'</w:t>
      </w:r>
      <w:r w:rsidRPr="00C84680">
        <w:rPr>
          <w:lang w:val="ru-RU"/>
        </w:rPr>
        <w:t xml:space="preserve">Kung wala ang mga tukso, walay bisan kinsa nga maluwas</w:t>
      </w:r>
      <w:r w:rsidRPr="00AF4476" w:rsidR="00AF4476">
        <w:rPr>
          <w:lang w:val="ru-RU"/>
        </w:rPr>
        <w:t xml:space="preserve">,</w:t>
      </w:r>
      <w:r w:rsidR="002F08DD">
        <w:rPr>
          <w:lang w:val="ru-RU"/>
        </w:rPr>
        <w:t xml:space="preserve">'</w:t>
      </w:r>
      <w:r w:rsidR="00AF4476">
        <w:rPr>
          <w:rStyle w:val="FootnoteReference"/>
          <w:lang w:val="ru-RU"/>
        </w:rPr>
        <w:footnoteReference w:id="33"/>
      </w:r>
      <w:r w:rsidRPr="00C84680">
        <w:rPr>
          <w:lang w:val="ru-RU"/>
        </w:rPr>
        <w:t xml:space="preserve"> — ingon sa usa ka Abba. Ngano man niya kini giingon? Tungod kay daghang kaayohan ang makuha gikan sa mga tukso. Dili tungod kay ang yawa gayud makahimo og maayo—dili, dautan siya. Gusto niya nga durugon ang among ulo ug mihaboy ug bato kanamo, apan ang Maayong Dios… gikuptan Niya kana nga bato ug gibutang kini sa among kamot. Ug sa palad sa among pikas kamot, nagbubo Siya ug mga mani para kanamo, aron among mapikas kini gamit kana nga bato ug kan-on! Sa laing pagkasulti, gitugotan sa Dios ang mga tukso dili aron pagahakapon kita sa yawa. Dili, gitugotan Niya siya nga tuksuhon kita aron, sa ingon niini, makalusot kita sa mga pagsulay alang sa pagsulod sa sunod nga kinabuhi ug walay basihanan sa pagreklamo sa Ikaduhang Pag-abot ni Kristo. Kinahanglan natong masabtan pag-ayo nga kita naa sa gubat batok mismo sa yawa ug magpadayon kita sa pakig-away kaniya hangtod kita mobiya sa</w:t>
      </w:r>
      <w:r w:rsidRPr="00C84680">
        <w:rPr>
          <w:lang w:val="ru-RU"/>
        </w:rPr>
        <w:lastRenderedPageBreak/>
      </w:r>
      <w:r w:rsidRPr="00C84680">
        <w:rPr>
          <w:lang w:val="ru-RU"/>
        </w:rPr>
        <w:t xml:space="preserve"> ning kinabuhi. Samtang buhi pa ang usa ka tawo, daghan siya'g buhaton aron mapaayo ang iyang kalag. Samtang buhi pa siya, aduna siya'y katungod nga mosalmot sa espirituhanong eksaminasyon. Apan kon mamatay ang usa ka tawo ug mapakyas, tangtangon siya sa listahan sa mga eksaminado. Wala nay ikaduhang higayon.</w:t>
      </w:r>
    </w:p>
    <w:p w:rsidRPr="00347B46" w:rsidR="00975770" w:rsidP="00975770" w:rsidRDefault="00975770" w14:paraId="556DCA51" w14:textId="77777777">
      <w:pPr>
        <w:rPr>
          <w:lang w:val="ru-RU"/>
        </w:rPr>
      </w:pPr>
    </w:p>
    <w:p w:rsidRPr="00C84680" w:rsidR="005C3FC8" w:rsidP="00975770" w:rsidRDefault="00BF6B1D" w14:paraId="13F6D54D" w14:textId="77777777">
      <w:pPr>
        <w:pStyle w:val="Heading4"/>
        <w:rPr>
          <w:lang w:val="ru-RU"/>
        </w:rPr>
      </w:pPr>
      <w:bookmarkStart w:name="_Toc196745358" w:id="69"/>
      <w:bookmarkStart w:name="_Toc196745515" w:id="70"/>
      <w:bookmarkStart w:name="_Toc225094869" w:id="71"/>
      <w:r w:rsidRPr="00C84680">
        <w:rPr>
          <w:lang w:val="ru-RU"/>
        </w:rPr>
        <w:t xml:space="preserve">Ang Yawa dili mosugot nga maghinulsol</w:t>
      </w:r>
      <w:bookmarkEnd w:id="69"/>
      <w:bookmarkEnd w:id="70"/>
      <w:bookmarkEnd w:id="71"/>
    </w:p>
    <w:p w:rsidRPr="00C84680" w:rsidR="005C3FC8" w:rsidRDefault="00BF6B1D" w14:paraId="7F61B034" w14:textId="36644566">
      <w:pPr>
        <w:pStyle w:val="paragraph"/>
        <w:spacing w:before="30" w:after="30"/>
        <w:ind w:start="60" w:end="60"/>
        <w:rPr>
          <w:lang w:val="ru-RU"/>
        </w:rPr>
      </w:pPr>
      <w:r w:rsidRPr="00C84680">
        <w:rPr>
          <w:lang w:val="ru-RU"/>
        </w:rPr>
        <w:t xml:space="preserve">Ang Maayong Dios nagmugna sa mga Anghel. Apan, tungod sa garbo, ang uban kanila nahulog ug nahimong mga demonyo. Ang Dios nagmugna og hingpit nga binuhat — ang tawo — aron siya makapuli sa nahulog nga han-ay sa mga anghel. Mao nga ang Yawa masuko kaayo sa tawo — ang binuhat sa Dios. Ang mga demonyo mosinggit: </w:t>
      </w:r>
      <w:r w:rsidRPr="00C84680">
        <w:rPr>
          <w:lang w:val="ru-RU"/>
        </w:rPr>
        <w:t xml:space="preserve">'Nakahimo kami og usa ka sala, unya ginadiktadoran Mo kami, apan imo gani pasayloon ang mga tawo nga daghan kaayong sala ang nahimo</w:t>
      </w:r>
      <w:r w:rsidR="002F08DD">
        <w:rPr>
          <w:lang w:val="ru-RU"/>
        </w:rPr>
        <w:t xml:space="preserve">.' </w:t>
      </w:r>
      <w:r w:rsidRPr="00C84680">
        <w:rPr>
          <w:lang w:val="ru-RU"/>
        </w:rPr>
        <w:t xml:space="preserve">Oo, pasayloon Niya, apan ang mga tawo maghinulsol, samtang ang mga kanhing anghel nahulog na kaayo nga nahimong mga demonyo, ug imbis nga maghinulsol, mas nahimong malimbungon ug mas daotan pa gayud sila. Sa kasuko, ilang gisugdan ang paglaglag sa mga binuhat sa Dios. Si Lucifer mao ang labing hayag sa han-ay sa mga anghel! Ug tan-awa unsa na ang nahitabo kaniya… Tungod sa garbo, ang mga demonyo misalikway sa Dios liboan na ka tuig ang milabay, ug tungod sa garbo, nagpadayon gihapon sila sa pagsalikway kaniya ug nagpabilin nga dili maghinulsol. Kung unta usa lang ka butang ilang gisulti: </w:t>
      </w:r>
      <w:r w:rsidRPr="00C84680">
        <w:rPr>
          <w:i/>
          <w:iCs/>
          <w:lang w:val="ru-RU"/>
        </w:rPr>
        <w:t xml:space="preserve">'Ginoo, kalooy-a kami</w:t>
      </w:r>
      <w:r w:rsidR="002F08DD">
        <w:rPr>
          <w:i/>
          <w:iCs/>
          <w:lang w:val="ru-RU"/>
        </w:rPr>
        <w:t xml:space="preserve">,' </w:t>
      </w:r>
      <w:r w:rsidRPr="00C84680">
        <w:rPr>
          <w:lang w:val="ru-RU"/>
        </w:rPr>
        <w:t xml:space="preserve">unya ang Dios unta makakaplag og paagi [aron silang luwason]. Kung unta ilang gisulti </w:t>
      </w:r>
      <w:r w:rsidRPr="00C84680">
        <w:rPr>
          <w:i/>
          <w:iCs/>
          <w:lang w:val="ru-RU"/>
        </w:rPr>
        <w:t xml:space="preserve">'Nakasala ako</w:t>
      </w:r>
      <w:r w:rsidR="002F08DD">
        <w:rPr>
          <w:i/>
          <w:iCs/>
          <w:lang w:val="ru-RU"/>
        </w:rPr>
        <w:t xml:space="preserve">,' </w:t>
      </w:r>
      <w:r w:rsidRPr="00C84680">
        <w:rPr>
          <w:lang w:val="ru-RU"/>
        </w:rPr>
        <w:t xml:space="preserve">apan wala nila kini gisulti. Kung gisulti unta niya </w:t>
      </w:r>
      <w:r w:rsidRPr="00C84680">
        <w:rPr>
          <w:i/>
          <w:iCs/>
          <w:lang w:val="ru-RU"/>
        </w:rPr>
        <w:t xml:space="preserve">'Nakasala ako</w:t>
      </w:r>
      <w:r w:rsidR="002F08DD">
        <w:rPr>
          <w:i/>
          <w:iCs/>
          <w:lang w:val="ru-RU"/>
        </w:rPr>
        <w:t xml:space="preserve">,' </w:t>
      </w:r>
      <w:r w:rsidRPr="00C84680">
        <w:rPr>
          <w:lang w:val="ru-RU"/>
        </w:rPr>
        <w:t xml:space="preserve">ang yawa unta nahimong anghel pag-usab. Walay kinutuban ang gugma sa Diyos. Apan ang yawa gipanag-iya sa mapugos nga kabubut-on, pagkapugos ug pagkahakog. Dili siya gustong mosugot; dili siya gustong maluwas. Makalilisang kini. Sa katapusan, kaniadto usa siya ka anghel! </w:t>
      </w:r>
    </w:p>
    <w:p w:rsidRPr="00C84680" w:rsidR="005C3FC8" w:rsidRDefault="00BF6B1D" w14:paraId="61B1B4CC" w14:textId="77777777">
      <w:pPr>
        <w:pStyle w:val="paragraph"/>
        <w:spacing w:before="30" w:after="30"/>
        <w:ind w:start="60" w:end="60"/>
        <w:rPr>
          <w:lang w:val="ru-RU"/>
        </w:rPr>
      </w:pPr>
      <w:r w:rsidRPr="00C84680">
        <w:rPr>
          <w:lang w:val="ru-RU"/>
        </w:rPr>
        <w:t xml:space="preserve">— Geronda, sultihi ko, nahinumduman pa ba sa yawa ang iyang kaniadto nga kahimtang? </w:t>
      </w:r>
    </w:p>
    <w:p w:rsidRPr="00C84680" w:rsidR="005C3FC8" w:rsidRDefault="00BF6B1D" w14:paraId="7971E453" w14:textId="77777777">
      <w:pPr>
        <w:pStyle w:val="paragraph"/>
        <w:spacing w:before="30" w:after="30"/>
        <w:ind w:start="60" w:end="60"/>
        <w:rPr>
          <w:lang w:val="ru-RU"/>
        </w:rPr>
      </w:pPr>
      <w:r w:rsidRPr="00C84680">
        <w:rPr>
          <w:lang w:val="ru-RU"/>
        </w:rPr>
        <w:t xml:space="preserve">— Nagapangutana pa ka! Siya puro kalayo ug kasuko, kay dili niya gusto nga ang uban—kadtong mopuli sa iyang kaniadto nga kahimtang—mahimong mga anghel. Ug samtang nagpadayon kini, mas grabe pa siya. Gikupot siya sa dautang buot ug selos. Oh, unta lang mabati sa usa ka tawo ang kahimtang sa yawa! Maghilak siya adlaw ug gabii. Bisan pa kon ang usa ka maayong tawo mausab ug mahimong kriminal, makabati gihapon ka og dakong kaluoy kaniya. Unsa kaha kaha ang masulti sa usa ka tawo kon masaksihan niya ang pagkahugno sa usa ka Anghel! </w:t>
      </w:r>
    </w:p>
    <w:p w:rsidRPr="00C84680" w:rsidR="005C3FC8" w:rsidRDefault="00BF6B1D" w14:paraId="21514BC6" w14:textId="54D46FC1">
      <w:pPr>
        <w:pStyle w:val="paragraph"/>
        <w:spacing w:before="30" w:after="30"/>
        <w:ind w:start="60" w:end="60"/>
        <w:rPr>
          <w:lang w:val="ru-RU"/>
        </w:rPr>
      </w:pPr>
      <w:r w:rsidRPr="00C84680">
        <w:rPr>
          <w:lang w:val="ru-RU"/>
        </w:rPr>
        <w:t xml:space="preserve">Sa usa ka higayon, usa ka monghe </w:t>
      </w:r>
      <w:r w:rsidRPr="00C84680">
        <w:rPr>
          <w:lang w:val="ru-RU"/>
        </w:rPr>
        <w:t xml:space="preserve">nga si E</w:t>
      </w:r>
      <w:r w:rsidR="00AF4476">
        <w:rPr>
          <w:rStyle w:val="FootnoteReference"/>
          <w:lang w:val="ru-RU"/>
        </w:rPr>
        <w:footnoteReference w:id="34"/>
      </w:r>
      <w:r w:rsidRPr="00C84680">
        <w:rPr>
          <w:lang w:val="ru-RU"/>
        </w:rPr>
        <w:t xml:space="preserve"> , nabati og dakong kasubo alang sa mga demonyo. Nitungko ug mipahapa siya, ug nag-ampo sa Dios gamit ang mosunod nga mga pulong: </w:t>
      </w:r>
      <w:r w:rsidRPr="00C84680">
        <w:rPr>
          <w:lang w:val="ru-RU"/>
        </w:rPr>
        <w:t xml:space="preserve">"Ikaw ang Dios, ug kon imo gustong buhaton, makakaplag ka og paagi aron maluwas bisan kining mga dautang demonyo, nga kaniadto adunay dakong himaya, apan karon napuno sa tanang dautang buot ug limbong sa kalibutan; ug kon dili tungod sa Imong pag-ampo, ilang laglagon ang tibuok katawhan</w:t>
      </w:r>
      <w:r w:rsidR="002F08DD">
        <w:rPr>
          <w:lang w:val="ru-RU"/>
        </w:rPr>
        <w:t xml:space="preserve">." </w:t>
      </w:r>
      <w:r w:rsidRPr="00C84680">
        <w:rPr>
          <w:lang w:val="ru-RU"/>
        </w:rPr>
        <w:t xml:space="preserve">Nag-ampo ang monghe uban sa dakong kasubo. Samtang gisulti niya kini nga mga pulong, nakita niya sa iyang kiliran ang nguso sa usa ka iro, nga nagbitay ang dila kaniya ug nag-uyon-uyon kaniya. Morag gitugotan kini sa Dios nga mahitabo, aron ipahibalo sa monghe nga Andam Niya nga dawaton ang mga demonyo, basta maghinulsol sila. Apan sila mismo wala maghandum sa ilang kaugalingong kaluwasan. Hunahuna-a kini: Ang pagkahulog ni Adan napasig-uli pinaagi sa pag-anhi sa Dios sa yuta, pinaagi sa Inkarnasyon. Apan ang pagkahulog sa yawa dili mapasig-uli sa bisan unsa gawas sa iyang kaugalingong pagpaubos. Ang yawa dili magbag-o tungod kay siya mismo wala magbuot nga buhaton kini. Nasayud ka ba kung unsa ka dako ang kalipay ni Kristo kung gusto unta magbag-o ang yawa! Ug ang usa ka tawo dili magbag-o kung dili kini iyang kaugalingong tinguha. </w:t>
      </w:r>
    </w:p>
    <w:p w:rsidRPr="00C84680" w:rsidR="005C3FC8" w:rsidRDefault="00BF6B1D" w14:paraId="46D4BC14" w14:textId="77777777">
      <w:pPr>
        <w:pStyle w:val="paragraph"/>
        <w:spacing w:before="30" w:after="30"/>
        <w:ind w:start="60" w:end="60"/>
        <w:rPr>
          <w:lang w:val="ru-RU"/>
        </w:rPr>
      </w:pPr>
      <w:r w:rsidRPr="00C84680">
        <w:rPr>
          <w:lang w:val="ru-RU"/>
        </w:rPr>
        <w:t xml:space="preserve">— Geronda, unsa man kaha unya? Nahibalo ba ang yawa nga ang Dios Gugma, nahibalo nga gihigugma Siya siya, apan bisan pa niana, magpadayon gihapon siya sama sa kaniadto? </w:t>
      </w:r>
    </w:p>
    <w:p w:rsidRPr="00347B46" w:rsidR="005C3FC8" w:rsidRDefault="00BF6B1D" w14:paraId="6A401A3D" w14:textId="5CA81D91">
      <w:pPr>
        <w:pStyle w:val="paragraph"/>
        <w:spacing w:before="30" w:after="30"/>
        <w:ind w:start="60" w:end="60"/>
        <w:rPr>
          <w:lang w:val="ru-RU"/>
        </w:rPr>
      </w:pPr>
      <w:r w:rsidRPr="00C84680">
        <w:rPr>
          <w:lang w:val="ru-RU"/>
        </w:rPr>
        <w:t xml:space="preserve">— Syempre kabalo siya! Pero tugotan kaha siya sa iyang garbo nga moubos sa kaugalingon? Labaw pa, maalamon usab siya. Karon</w:t>
      </w:r>
      <w:r w:rsidRPr="00C84680">
        <w:rPr>
          <w:lang w:val="ru-RU"/>
        </w:rPr>
        <w:t xml:space="preserve">,</w:t>
      </w:r>
      <w:r w:rsidRPr="00C84680">
        <w:rPr>
          <w:lang w:val="ru-RU"/>
        </w:rPr>
        <w:t xml:space="preserve"> naningkamot siya nga sakopon ang tibuok kalibutan. </w:t>
      </w:r>
      <w:r w:rsidRPr="00C84680">
        <w:rPr>
          <w:lang w:val="ru-RU"/>
        </w:rPr>
        <w:t xml:space="preserve">'Kung daghan pa kog sumusunod,' ingon niya, 'sa katapusan mapugos ang Dios nga pasayloon ang tanan Niyang binuhat, ug apil usab ako ana nga plano!</w:t>
      </w:r>
      <w:r w:rsidR="002F08DD">
        <w:rPr>
          <w:lang w:val="ru-RU"/>
        </w:rPr>
        <w:t xml:space="preserve">'</w:t>
      </w:r>
      <w:r w:rsidRPr="00C84680">
        <w:rPr>
          <w:lang w:val="ru-RU"/>
        </w:rPr>
        <w:t xml:space="preserve"> Mao kana iyang gituohan. Mao nga gusto niya nga makuha </w:t>
      </w:r>
      <w:r w:rsidRPr="00C84680">
        <w:rPr>
          <w:lang w:val="ru-RU"/>
        </w:rPr>
        <w:t xml:space="preserve">ang daghang tawo </w:t>
      </w:r>
      <w:r w:rsidRPr="00C84680">
        <w:rPr>
          <w:lang w:val="ru-RU"/>
        </w:rPr>
        <w:t xml:space="preserve">kutob </w:t>
      </w:r>
      <w:r w:rsidRPr="00C84680">
        <w:rPr>
          <w:lang w:val="ru-RU"/>
        </w:rPr>
        <w:t xml:space="preserve">sa mahimo</w:t>
      </w:r>
      <w:r w:rsidRPr="00C84680">
        <w:rPr>
          <w:lang w:val="ru-RU"/>
        </w:rPr>
        <w:lastRenderedPageBreak/>
      </w:r>
      <w:r w:rsidRPr="00C84680">
        <w:rPr>
          <w:lang w:val="ru-RU"/>
        </w:rPr>
        <w:t xml:space="preserve"> </w:t>
      </w:r>
      <w:r w:rsidRPr="00C84680">
        <w:rPr>
          <w:lang w:val="ru-RU"/>
        </w:rPr>
        <w:t xml:space="preserve">sa iyang kiliran</w:t>
      </w:r>
      <w:r w:rsidRPr="00C84680">
        <w:rPr>
          <w:lang w:val="ru-RU"/>
        </w:rPr>
        <w:t xml:space="preserve">. Nakita ba nimo asa siya padulong? </w:t>
      </w:r>
      <w:r w:rsidRPr="00C84680">
        <w:rPr>
          <w:lang w:val="ru-RU"/>
        </w:rPr>
        <w:t xml:space="preserve">'Daghan kaayo ang mga tawo,' ingon niya, 'sa akong kiliran! Mapugos ang Dios nga magpakita usab og kaluoy kanako!</w:t>
      </w:r>
      <w:r w:rsidR="002F08DD">
        <w:rPr>
          <w:lang w:val="ru-RU"/>
        </w:rPr>
        <w:t xml:space="preserve">'</w:t>
      </w:r>
      <w:r w:rsidRPr="00C84680">
        <w:rPr>
          <w:lang w:val="ru-RU"/>
        </w:rPr>
        <w:t xml:space="preserve"> [Gusto siyang maluwas] nga walay paghinulsol! Ug dili ba mao gihapon kana ang gibuhat ni Hudas? Nahibalo siya nga luwason ni Kristo ang mga patay gikan sa impyerno. </w:t>
      </w:r>
      <w:r w:rsidRPr="00C84680">
        <w:rPr>
          <w:lang w:val="ru-RU"/>
        </w:rPr>
        <w:t xml:space="preserve">"Moadto ko sa impyerno una pa ni Kristo," miingon si Hudas, "aron luwason usab ko Niya!</w:t>
      </w:r>
      <w:r w:rsidR="002F08DD">
        <w:rPr>
          <w:lang w:val="ru-RU"/>
        </w:rPr>
        <w:t xml:space="preserve">" </w:t>
      </w:r>
      <w:r w:rsidRPr="00C84680">
        <w:rPr>
          <w:lang w:val="ru-RU"/>
        </w:rPr>
        <w:t xml:space="preserve">Nakita ba nimo kung unsa ka salbahis nga plano kana? Imbis nga mangayo og pasaylo kang Kristo, iyang gisulod ang iyang ulo sa lubid. Ug tan-awa, ang kaluoy sa Dios mipakurba sa kahoy nga igos diin siya nagbitay, apan si Hudas [nga dili gustong mabuhi] gisulod ang iyang mga tiil sa ilawom aron kini dili makahikap sa yuta. Ug tanan niini aron lang dili siya makasulti og bisan usa ka </w:t>
      </w:r>
      <w:r w:rsidRPr="00C84680">
        <w:rPr>
          <w:lang w:val="ru-RU"/>
        </w:rPr>
        <w:t xml:space="preserve">'pasayloa ko</w:t>
      </w:r>
      <w:r w:rsidR="002F08DD">
        <w:rPr>
          <w:lang w:val="ru-RU"/>
        </w:rPr>
        <w:t xml:space="preserve">.'</w:t>
      </w:r>
      <w:r w:rsidRPr="00C84680">
        <w:rPr>
          <w:lang w:val="ru-RU"/>
        </w:rPr>
        <w:t xml:space="preserve"> Ka makalilisang! Bisan ang yawa, ang tinuod nga hulagway sa pagkamakasarili, wala mag-ingon </w:t>
      </w:r>
      <w:r w:rsidRPr="00C84680">
        <w:rPr>
          <w:lang w:val="ru-RU"/>
        </w:rPr>
        <w:t xml:space="preserve">'Nakasala ko</w:t>
      </w:r>
      <w:r w:rsidR="002F08DD">
        <w:rPr>
          <w:lang w:val="ru-RU"/>
        </w:rPr>
        <w:t xml:space="preserve">,' </w:t>
      </w:r>
      <w:r w:rsidRPr="00C84680">
        <w:rPr>
          <w:lang w:val="ru-RU"/>
        </w:rPr>
        <w:t xml:space="preserve">kundili nagpaningkamot nga walay hunong sa pagdani sa daghang mga tawo kutob sa mahimo ngadto sa iyang kiliran.</w:t>
      </w:r>
    </w:p>
    <w:p w:rsidRPr="00347B46" w:rsidR="00975770" w:rsidP="00975770" w:rsidRDefault="00975770" w14:paraId="696D9B5A" w14:textId="77777777">
      <w:pPr>
        <w:rPr>
          <w:lang w:val="ru-RU"/>
        </w:rPr>
      </w:pPr>
    </w:p>
    <w:p w:rsidRPr="00C84680" w:rsidR="005C3FC8" w:rsidP="00975770" w:rsidRDefault="00BF6B1D" w14:paraId="383B813C" w14:textId="77777777">
      <w:pPr>
        <w:pStyle w:val="Heading4"/>
        <w:rPr>
          <w:lang w:val="ru-RU"/>
        </w:rPr>
      </w:pPr>
      <w:bookmarkStart w:name="_Toc196745359" w:id="72"/>
      <w:bookmarkStart w:name="_Toc196745516" w:id="73"/>
      <w:bookmarkStart w:name="_Toc225094870" w:id="74"/>
      <w:r w:rsidRPr="00C84680">
        <w:rPr>
          <w:lang w:val="ru-RU"/>
        </w:rPr>
        <w:t xml:space="preserve">Ang pagpaubos nagapakapino sa yawa ngadto sa abog</w:t>
      </w:r>
      <w:bookmarkEnd w:id="72"/>
      <w:bookmarkEnd w:id="73"/>
      <w:bookmarkEnd w:id="74"/>
    </w:p>
    <w:p w:rsidRPr="00C84680" w:rsidR="005C3FC8" w:rsidRDefault="00BF6B1D" w14:paraId="5DD9A3ED" w14:textId="247B4D40">
      <w:pPr>
        <w:pStyle w:val="paragraph"/>
        <w:spacing w:before="30" w:after="30"/>
        <w:ind w:start="60" w:end="60"/>
        <w:rPr>
          <w:lang w:val="ru-RU"/>
        </w:rPr>
      </w:pPr>
      <w:r w:rsidRPr="00C84680">
        <w:rPr>
          <w:lang w:val="ru-RU"/>
        </w:rPr>
        <w:t xml:space="preserve">Ang pagpaubos adunay dakong gahum. Ang pagpaubos nagapakunhod sa yawa ngadto sa abog. Mao kini ang labing gamhanang hampak sa yawa. Kung asa adunay pagpaubos, wala'y lugar ang yawa. Ug kung wala'y lugar ang yawa, nan wala usab'y mga tukso. Sa usa ka higayon, usa ka asketiko ang nagpugos sa usa ka tangalashka nga moingon</w:t>
      </w:r>
      <w:r w:rsidR="002F08DD">
        <w:rPr>
          <w:i/>
          <w:iCs/>
          <w:lang w:val="ru-RU"/>
        </w:rPr>
        <w:t xml:space="preserve">,</w:t>
      </w:r>
      <w:r w:rsidRPr="00C84680">
        <w:rPr>
          <w:i/>
          <w:iCs/>
          <w:lang w:val="ru-RU"/>
        </w:rPr>
        <w:t xml:space="preserve"> 'Balaan nga </w:t>
      </w:r>
      <w:r w:rsidR="002F08DD">
        <w:rPr>
          <w:i/>
          <w:iCs/>
          <w:lang w:val="ru-RU"/>
        </w:rPr>
        <w:t xml:space="preserve">Dios…' </w:t>
      </w:r>
      <w:r w:rsidRPr="00C84680">
        <w:rPr>
          <w:i/>
          <w:iCs/>
          <w:lang w:val="ru-RU"/>
        </w:rPr>
        <w:t xml:space="preserve">'Balaan nga Dios, Balaan nga Gamhanan, Balaan nga Imortal!</w:t>
      </w:r>
      <w:r w:rsidR="002F08DD">
        <w:rPr>
          <w:i/>
          <w:iCs/>
          <w:lang w:val="ru-RU"/>
        </w:rPr>
        <w:t xml:space="preserve">' </w:t>
      </w:r>
      <w:r w:rsidRPr="00C84680">
        <w:rPr>
          <w:lang w:val="ru-RU"/>
        </w:rPr>
        <w:t xml:space="preserve">— gipaspas sa tangalashka ang paglitok niini, ug didto na lang mihunong; </w:t>
      </w:r>
      <w:r w:rsidRPr="00C84680">
        <w:rPr>
          <w:lang w:val="ru-RU"/>
        </w:rPr>
        <w:t xml:space="preserve">wala niya giingon ang</w:t>
      </w:r>
      <w:r w:rsidRPr="00C84680">
        <w:rPr>
          <w:lang w:val="ru-RU"/>
        </w:rPr>
        <w:t xml:space="preserve"> 'kaluy-i kami</w:t>
      </w:r>
      <w:r w:rsidRPr="00C84680">
        <w:rPr>
          <w:lang w:val="ru-RU"/>
        </w:rPr>
        <w:t xml:space="preserve">'. </w:t>
      </w:r>
      <w:r w:rsidRPr="00C84680">
        <w:rPr>
          <w:lang w:val="ru-RU"/>
        </w:rPr>
        <w:t xml:space="preserve">'Ingna: </w:t>
      </w:r>
      <w:r w:rsidR="002F08DD">
        <w:rPr>
          <w:lang w:val="ru-RU"/>
        </w:rPr>
        <w:t xml:space="preserve">"</w:t>
      </w:r>
      <w:r w:rsidRPr="00C84680">
        <w:rPr>
          <w:i/>
          <w:iCs/>
          <w:lang w:val="ru-RU"/>
        </w:rPr>
        <w:t xml:space="preserve">Kaluy-i kami</w:t>
      </w:r>
      <w:r w:rsidRPr="00C84680">
        <w:rPr>
          <w:lang w:val="ru-RU"/>
        </w:rPr>
        <w:t xml:space="preserve">!</w:t>
      </w:r>
      <w:r w:rsidR="002F08DD">
        <w:rPr>
          <w:lang w:val="ru-RU"/>
        </w:rPr>
        <w:t xml:space="preserve">"' </w:t>
      </w:r>
      <w:r w:rsidRPr="00C84680">
        <w:rPr>
          <w:lang w:val="ru-RU"/>
        </w:rPr>
        <w:t xml:space="preserve">Wala'y tsansa! Kung iyang gisulti kana nga mga pulong, nahimo na unta siyang Anghel. Ang usa ka tangalashka makasulti og bisan unsa nga gusto nimo, gawas lang sa </w:t>
      </w:r>
      <w:r w:rsidRPr="00C84680">
        <w:rPr>
          <w:i/>
          <w:iCs/>
          <w:lang w:val="ru-RU"/>
        </w:rPr>
        <w:t xml:space="preserve">'kaluy-i kami</w:t>
      </w:r>
      <w:r w:rsidR="002F08DD">
        <w:rPr>
          <w:i/>
          <w:iCs/>
          <w:lang w:val="ru-RU"/>
        </w:rPr>
        <w:t xml:space="preserve">,' </w:t>
      </w:r>
      <w:r w:rsidRPr="00C84680">
        <w:rPr>
          <w:lang w:val="ru-RU"/>
        </w:rPr>
        <w:t xml:space="preserve">kay gikinahanglan ang pagpaubos aron masulti kana nga mga pulong. </w:t>
      </w:r>
      <w:r w:rsidRPr="00C84680">
        <w:rPr>
          <w:lang w:val="ru-RU"/>
        </w:rPr>
        <w:t xml:space="preserve">Adunay pagpaubos </w:t>
      </w:r>
      <w:r w:rsidRPr="00C84680">
        <w:rPr>
          <w:lang w:val="ru-RU"/>
        </w:rPr>
        <w:t xml:space="preserve">sa paghangyo </w:t>
      </w:r>
      <w:r w:rsidRPr="00C84680">
        <w:rPr>
          <w:i/>
          <w:iCs/>
          <w:lang w:val="ru-RU"/>
        </w:rPr>
        <w:t xml:space="preserve">nga 'kaluy-i </w:t>
      </w:r>
      <w:r w:rsidR="002F08DD">
        <w:rPr>
          <w:i/>
          <w:iCs/>
          <w:lang w:val="ru-RU"/>
        </w:rPr>
        <w:t xml:space="preserve">kami' </w:t>
      </w:r>
      <w:r w:rsidRPr="00C84680">
        <w:rPr>
          <w:lang w:val="ru-RU"/>
        </w:rPr>
        <w:t xml:space="preserve">— ug ang kalag nga mangayo sa dakong kaluoy sa Dios makadawat sa iyang gipangayo. </w:t>
      </w:r>
    </w:p>
    <w:p w:rsidRPr="00C84680" w:rsidR="005C3FC8" w:rsidRDefault="00BF6B1D" w14:paraId="01729FBB" w14:textId="77777777">
      <w:pPr>
        <w:pStyle w:val="paragraph"/>
        <w:spacing w:before="30" w:after="30"/>
        <w:ind w:start="60" w:end="60"/>
        <w:rPr>
          <w:lang w:val="ru-RU"/>
        </w:rPr>
      </w:pPr>
      <w:r w:rsidRPr="00C84680">
        <w:rPr>
          <w:lang w:val="ru-RU"/>
        </w:rPr>
        <w:t xml:space="preserve">Bisan unsa pa ang atong buhaton, importante kaayo ang pagpaubos, gugma, ug pagkamatinahuron. Sa katapusan, yano ra kaayo kini — kita mismo ang nagkomplikar sa atong espirituhanong kinabuhi. Buhaton nato, kutob sa atong makaya, nga lisod ang kinabuhi para sa yawa ug mas sayon para sa tawo. Ang gugma ug pagpaubos lisod para sa yawa ug sayon para sa tawo. Bisan pa ang usa ka huyang, masakiton nga tawo, nga walay kusog para sa pag-ascetismo, makadaog sa yawa pinaagi sa pagpaubos. Ang usa ka tawo mahimong, sa usa ka gutlo lang, mahimong anghel o mahimong yawa. Unsaon? Pinaagi sa pagpaubos o garbo. Nagdugay ba si Lucifer sa pagbag-o gikan sa anghel ngadto sa yawa? Ang iyang pagkahulog nahitabo sa pipila ka gutlo. Ang labing sayon nga paagi aron maluwas mao ang pinaagi sa gugma ug pagpaubos. Busa, kinahanglan magsugod kita sa gugma ug pagpaubos, ug unya lang molihok sa uban pa. </w:t>
      </w:r>
    </w:p>
    <w:p w:rsidRPr="00C84680" w:rsidR="005C3FC8" w:rsidRDefault="00BF6B1D" w14:paraId="25667A3D" w14:textId="77777777">
      <w:pPr>
        <w:pStyle w:val="paragraph"/>
        <w:spacing w:before="30" w:after="30"/>
        <w:ind w:start="60" w:end="60"/>
        <w:rPr>
          <w:lang w:val="ru-RU"/>
        </w:rPr>
      </w:pPr>
      <w:r w:rsidRPr="00C84680">
        <w:rPr>
          <w:lang w:val="ru-RU"/>
        </w:rPr>
        <w:t xml:space="preserve">Pag-ampo kang Kristo aron kanunay nato Siyang malipay ug mapasuko ang yawa, kay hilig kaayo siya sa impyernong pag-antos ug dili mosugot nga maghinulsol. </w:t>
      </w:r>
    </w:p>
    <w:p w:rsidRPr="00C84680" w:rsidR="005C3FC8" w:rsidP="00E00740" w:rsidRDefault="005C3FC8" w14:paraId="676C3D91" w14:textId="77777777">
      <w:pPr>
        <w:rPr>
          <w:lang w:val="ru-RU"/>
        </w:rPr>
      </w:pPr>
    </w:p>
    <w:p w:rsidRPr="00C84680" w:rsidR="005C3FC8" w:rsidP="00E00740" w:rsidRDefault="005C3FC8" w14:paraId="3E82CCFD" w14:textId="700DC6E8">
      <w:pPr>
        <w:rPr>
          <w:lang w:val="ru-RU"/>
        </w:rPr>
      </w:pPr>
    </w:p>
    <w:p w:rsidRPr="00347B46" w:rsidR="005C3FC8" w:rsidP="00975770" w:rsidRDefault="00975770" w14:paraId="3AFED7E2" w14:textId="63117EDB">
      <w:pPr>
        <w:pStyle w:val="Heading3"/>
        <w:rPr>
          <w:lang w:val="ru-RU"/>
        </w:rPr>
      </w:pPr>
      <w:bookmarkStart w:name="_Toc196745360" w:id="75"/>
      <w:bookmarkStart w:name="_Toc196745517" w:id="76"/>
      <w:bookmarkStart w:name="_Toc225094871" w:id="77"/>
      <w:r w:rsidRPr="00C84680">
        <w:rPr>
          <w:lang w:val="ru-RU"/>
        </w:rPr>
        <w:t xml:space="preserve">Kapitulo</w:t>
      </w:r>
      <w:r w:rsidRPr="00347B46">
        <w:rPr>
          <w:lang w:val="ru-RU"/>
        </w:rPr>
        <w:t xml:space="preserve"> 3</w:t>
      </w:r>
      <w:r w:rsidRPr="00C84680" w:rsidR="00BF6B1D">
        <w:rPr>
          <w:lang w:val="ru-RU"/>
        </w:rPr>
        <w:t xml:space="preserve">.</w:t>
      </w:r>
      <w:r w:rsidRPr="00347B46">
        <w:rPr>
          <w:lang w:val="ru-RU"/>
        </w:rPr>
        <w:t xml:space="preserve"> </w:t>
      </w:r>
      <w:r w:rsidRPr="00347B46">
        <w:rPr>
          <w:lang w:val="ru-RU"/>
        </w:rPr>
        <w:br/>
      </w:r>
      <w:r w:rsidRPr="00C84680" w:rsidR="00BF6B1D">
        <w:rPr>
          <w:lang w:val="ru-RU"/>
        </w:rPr>
        <w:t xml:space="preserve">Mahitungod sa kalibutanong espiritu</w:t>
      </w:r>
      <w:bookmarkEnd w:id="75"/>
      <w:bookmarkEnd w:id="76"/>
      <w:bookmarkEnd w:id="77"/>
    </w:p>
    <w:p w:rsidRPr="00347B46" w:rsidR="00975770" w:rsidP="00975770" w:rsidRDefault="00975770" w14:paraId="7AED78A6" w14:textId="77777777">
      <w:pPr>
        <w:rPr>
          <w:lang w:val="ru-RU"/>
        </w:rPr>
      </w:pPr>
    </w:p>
    <w:p w:rsidRPr="00C84680" w:rsidR="005C3FC8" w:rsidP="00975770" w:rsidRDefault="00BF6B1D" w14:paraId="5DACC800" w14:textId="77777777">
      <w:pPr>
        <w:pStyle w:val="Heading4"/>
        <w:rPr>
          <w:lang w:val="ru-RU"/>
        </w:rPr>
      </w:pPr>
      <w:bookmarkStart w:name="_Toc196745361" w:id="78"/>
      <w:bookmarkStart w:name="_Toc196745518" w:id="79"/>
      <w:bookmarkStart w:name="_Toc225094872" w:id="80"/>
      <w:r w:rsidRPr="00C84680">
        <w:rPr>
          <w:lang w:val="ru-RU"/>
        </w:rPr>
        <w:t xml:space="preserve">Ang yawa nagdumala sa kahambog</w:t>
      </w:r>
      <w:bookmarkEnd w:id="78"/>
      <w:bookmarkEnd w:id="79"/>
      <w:bookmarkEnd w:id="80"/>
    </w:p>
    <w:p w:rsidRPr="00C84680" w:rsidR="005C3FC8" w:rsidRDefault="00BF6B1D" w14:paraId="48818C1B" w14:textId="6397E934">
      <w:pPr>
        <w:pStyle w:val="paragraph"/>
        <w:spacing w:before="30" w:after="30"/>
        <w:ind w:start="60" w:end="60"/>
        <w:rPr>
          <w:lang w:val="ru-RU"/>
        </w:rPr>
      </w:pPr>
      <w:r w:rsidRPr="00C84680">
        <w:rPr>
          <w:lang w:val="ru-RU"/>
        </w:rPr>
        <w:t xml:space="preserve">— Geronda, ngano gitawag ang yawa </w:t>
      </w:r>
      <w:r w:rsidR="002F08DD">
        <w:rPr>
          <w:lang w:val="ru-RU"/>
        </w:rPr>
        <w:t xml:space="preserve">nga 'ginoo niining kalibutan'</w:t>
      </w:r>
      <w:r w:rsidRPr="00C84680">
        <w:rPr>
          <w:lang w:val="ru-RU"/>
        </w:rPr>
        <w:t xml:space="preserve">? Naghari ba gyud siya sa kalibutan? </w:t>
      </w:r>
    </w:p>
    <w:p w:rsidRPr="00C84680" w:rsidR="005C3FC8" w:rsidRDefault="00BF6B1D" w14:paraId="2CE8B510" w14:textId="39093F49">
      <w:pPr>
        <w:pStyle w:val="paragraph"/>
        <w:spacing w:before="30" w:after="30"/>
        <w:ind w:start="60" w:end="60"/>
        <w:rPr>
          <w:lang w:val="ru-RU"/>
        </w:rPr>
      </w:pPr>
      <w:r w:rsidRPr="00C84680">
        <w:rPr>
          <w:lang w:val="ru-RU"/>
        </w:rPr>
        <w:t xml:space="preserve">— Mao kana ang katapusan nga butang nga atong gikinahanglan—ang yawa nga magdumala sa kalibutan! Sa dihang gitawag </w:t>
      </w:r>
      <w:r w:rsidRPr="00C84680">
        <w:rPr>
          <w:lang w:val="ru-RU"/>
        </w:rPr>
        <w:t xml:space="preserve">ni Kristo</w:t>
      </w:r>
      <w:r w:rsidRPr="00C84680">
        <w:rPr>
          <w:lang w:val="ru-RU"/>
        </w:rPr>
        <w:t xml:space="preserve"> ang yawa </w:t>
      </w:r>
      <w:r w:rsidRPr="00C84680">
        <w:rPr>
          <w:lang w:val="ru-RU"/>
        </w:rPr>
        <w:t xml:space="preserve">nga 'prinsipe niining kalibutan</w:t>
      </w:r>
      <w:r w:rsidR="002F08DD">
        <w:rPr>
          <w:lang w:val="ru-RU"/>
        </w:rPr>
        <w:t xml:space="preserve">' </w:t>
      </w:r>
      <w:r w:rsidRPr="00C84680">
        <w:rPr>
          <w:lang w:val="ru-RU"/>
        </w:rPr>
        <w:t xml:space="preserve">(</w:t>
      </w:r>
      <w:r w:rsidR="00E00740">
        <w:rPr>
          <w:rStyle w:val="FootnoteReference"/>
          <w:lang w:val="ru-RU"/>
        </w:rPr>
        <w:footnoteReference w:id="35"/>
      </w:r>
      <w:r w:rsidRPr="00C84680">
        <w:rPr>
          <w:lang w:val="ru-RU"/>
        </w:rPr>
        <w:t xml:space="preserve"> ), wala Niya pasabot nga siya ang maghuhari sa kalibutan, kondili naghari siya pinaagi sa pagka-walay pulos ug bakak. Apan unsaon man ni! Tugotan ba gayud sa Dios nga ang yawa maghari sa kalibutan? Apan, kadtong ang ilang kasingkasing</w:t>
      </w:r>
      <w:r w:rsidRPr="00C84680">
        <w:rPr>
          <w:lang w:val="ru-RU"/>
        </w:rPr>
        <w:lastRenderedPageBreak/>
      </w:r>
      <w:r w:rsidRPr="00C84680">
        <w:rPr>
          <w:lang w:val="ru-RU"/>
        </w:rPr>
        <w:t xml:space="preserve"> gipahinungod sa kawalay pulos ug sa kalibutanon nagpuyo ilawom sa awtoridad </w:t>
      </w:r>
      <w:r w:rsidRPr="00C84680">
        <w:rPr>
          <w:lang w:val="ru-RU"/>
        </w:rPr>
        <w:t xml:space="preserve">sa 'hari niining panahona</w:t>
      </w:r>
      <w:r w:rsidR="002F08DD">
        <w:rPr>
          <w:lang w:val="ru-RU"/>
        </w:rPr>
        <w:t xml:space="preserve">'.</w:t>
      </w:r>
      <w:r w:rsidR="00A748AE">
        <w:rPr>
          <w:rStyle w:val="FootnoteReference"/>
          <w:lang w:val="ru-RU"/>
        </w:rPr>
        <w:footnoteReference w:id="36"/>
      </w:r>
      <w:r w:rsidRPr="00C84680">
        <w:rPr>
          <w:lang w:val="ru-RU"/>
        </w:rPr>
        <w:t xml:space="preserve"> Sa laing pagkasulti, ang yawa naghari sa pagkamapahitas-on ug sa mga ulipon sa pagkamapahitas-on ug sa kalibutan. Sa katapusan, unsa man ang kahulugan sa pulong </w:t>
      </w:r>
      <w:r w:rsidR="002F08DD">
        <w:rPr>
          <w:lang w:val="ru-RU"/>
        </w:rPr>
        <w:t xml:space="preserve">nga 'kalibutan'</w:t>
      </w:r>
      <w:r w:rsidRPr="00C84680">
        <w:rPr>
          <w:lang w:val="ru-RU"/>
        </w:rPr>
        <w:t xml:space="preserve">? Palamuti, mga walay pulos nga gamit, dili ba?</w:t>
      </w:r>
      <w:r w:rsidR="00A748AE">
        <w:rPr>
          <w:rStyle w:val="FootnoteReference"/>
          <w:lang w:val="ru-RU"/>
        </w:rPr>
        <w:footnoteReference w:id="37"/>
      </w:r>
      <w:r w:rsidRPr="00C84680">
        <w:rPr>
          <w:lang w:val="ru-RU"/>
        </w:rPr>
        <w:t xml:space="preserve"> Busa, bisan kinsa nga napailalom sa garbo anaa sa gahum sa yawa. Ang kasingkasing nga nabihag sa walay pulos nga kalibutan nagpabilin nga walay pag-uswag ang kalag ug nagpabilin nga nangitngit ang hunahuna. Ug unya, ang usa ka tawo mura'g tawo lang; sa tinuod, usa siya ka espirituhanong pagkakuhaan.  </w:t>
      </w:r>
    </w:p>
    <w:p w:rsidRPr="00C84680" w:rsidR="005C3FC8" w:rsidRDefault="00BF6B1D" w14:paraId="7676E4B3" w14:textId="77777777">
      <w:pPr>
        <w:pStyle w:val="paragraph"/>
        <w:spacing w:before="30" w:after="30"/>
        <w:ind w:start="60" w:end="60"/>
        <w:rPr>
          <w:lang w:val="ru-RU"/>
        </w:rPr>
      </w:pPr>
      <w:r w:rsidRPr="00C84680">
        <w:rPr>
          <w:lang w:val="ru-RU"/>
        </w:rPr>
        <w:t xml:space="preserve">Ang akong hunahuna nag-ingon nga ang labing dakong kaaway sa atong kalag, usa ka kaaway nga mas dako pa kaysa sa yawa, mao ang kalibutanong espiritu. Gidani kita niini pinaagi sa matam-is nga mga tukso ug biyaan kita niini sa kapait hangtod sa walay katapusan. Apan kon makita nato ang diyablo mismo, malukop kita sa kahadlok; mapugos kita nga mobalik sa Diyos ug walay duhaduha nga makaadto kita sa Paraiso. Sa atong panahon, daghan nga butang sa kalibutan ang misulod sa kalibutan, daghan sa espiritu niining kalibutan. Kining pagka-kalibutanon maoy makaguba sa kalibutan. Pinaagi sa pagdawat niining kalibutan sa ilang kaugalingon [nga nahimong kalibutanon gikan sa sulod], gipahawa sa mga tawo si Kristo gikan sa ilang kaugalingon. </w:t>
      </w:r>
    </w:p>
    <w:p w:rsidRPr="00C84680" w:rsidR="005C3FC8" w:rsidRDefault="00BF6B1D" w14:paraId="4A30A894" w14:textId="77777777">
      <w:pPr>
        <w:pStyle w:val="paragraph"/>
        <w:spacing w:before="30" w:after="30"/>
        <w:ind w:start="60" w:end="60"/>
        <w:rPr>
          <w:lang w:val="ru-RU"/>
        </w:rPr>
      </w:pPr>
      <w:r w:rsidRPr="00C84680">
        <w:rPr>
          <w:lang w:val="ru-RU"/>
        </w:rPr>
        <w:t xml:space="preserve">— Geronda, ngano man nga dili nato mabantayan kung unsa kadako sa dautan ang gidala sa kalibutanong espiritu, apan gihapon kita nadani niini? </w:t>
      </w:r>
    </w:p>
    <w:p w:rsidRPr="00347B46" w:rsidR="005C3FC8" w:rsidRDefault="00BF6B1D" w14:paraId="47C011DA" w14:textId="2BC07809">
      <w:pPr>
        <w:pStyle w:val="paragraph"/>
        <w:spacing w:before="30" w:after="30"/>
        <w:ind w:start="60" w:end="60"/>
        <w:rPr>
          <w:lang w:val="ru-RU"/>
        </w:rPr>
      </w:pPr>
      <w:r w:rsidRPr="00C84680">
        <w:rPr>
          <w:lang w:val="ru-RU"/>
        </w:rPr>
        <w:t xml:space="preserve">— Kay ang espiritu sa kalibutan hinay-hinay mosulod sa atong kinabuhi. Sama sa paglusot sa pagong sa gamay nga balay sa kuneho: una, nangayo kini og pagtugot sa kuneho nga isulod ang ulo aron dili kini mabasa sa ulan. Unya gisulod niya ang usa ka tiil sa sulod, dayon ang pikas, ug sa katapusan gipugos niya ang tibuok niyang lawas aron makasulod, gamit ang iyang mga tinik aron mapahawa ang kuneho gikan sa iyang puloy-anan. Sa samang paagi, ang kinaadman sa kalibutan naglimbong kanato pinaagi sa gagmay nga pagtugot ug hinay-hinay kitang gikontrol. Ang dautan molambo nga hilom. Kung molukso kini kalit, dili kita malimbong. Kung ang mga malikot nga bata magpasuso sa usa ka tukak, hinay-hinay nilang ibubo ang nagbukal nga tubig patak-patak sa ibabaw niini. Kung ibubo nila tanan sa usa ka higayon, molukso kini ug modagan aron makalikay sa katalagman. Apan kung magbubo ka lang ug gamay nga nagbukal nga tubig niini, sa sinugdan hikapon lang niini ug dayon mohilom. Kung padayon nimo kining ibubo hinay-hinay, sa sinugdan hikapon niini pag-usab ang pipila, apan hinay-hinay kini mapaso nga wala gani kini masayri. </w:t>
      </w:r>
      <w:r w:rsidRPr="00C84680">
        <w:rPr>
          <w:lang w:val="ru-RU"/>
        </w:rPr>
        <w:t xml:space="preserve">'Sige na, gamay nga tukak! Sa diha nga mabuhian ka og nagbukal nga tubig, lukso ug dagan!</w:t>
      </w:r>
      <w:r w:rsidR="002F08DD">
        <w:rPr>
          <w:lang w:val="ru-RU"/>
        </w:rPr>
        <w:t xml:space="preserve">" </w:t>
      </w:r>
      <w:r w:rsidRPr="00C84680">
        <w:rPr>
          <w:lang w:val="ru-RU"/>
        </w:rPr>
        <w:t xml:space="preserve">Dili, dili kini modagan. Mopahubo kini sa kaugalingon, mopahubo kini sa kaugalingon, ug unya masunog. Ang yawa nagbuhat usab sa susama — </w:t>
      </w:r>
      <w:r w:rsidRPr="00C84680">
        <w:rPr>
          <w:lang w:val="ru-RU"/>
        </w:rPr>
        <w:t xml:space="preserve">ginabuhian kita </w:t>
      </w:r>
      <w:r w:rsidRPr="00C84680">
        <w:rPr>
          <w:lang w:val="ru-RU"/>
        </w:rPr>
        <w:t xml:space="preserve">niya </w:t>
      </w:r>
      <w:r w:rsidR="002F08DD">
        <w:rPr>
          <w:lang w:val="ru-RU"/>
        </w:rPr>
        <w:t xml:space="preserve">og</w:t>
      </w:r>
      <w:r w:rsidRPr="00C84680">
        <w:rPr>
          <w:lang w:val="ru-RU"/>
        </w:rPr>
        <w:t xml:space="preserve"> nagbukal nga </w:t>
      </w:r>
      <w:r w:rsidRPr="00C84680">
        <w:rPr>
          <w:lang w:val="ru-RU"/>
        </w:rPr>
        <w:t xml:space="preserve">tubig patak-patak, ug sa katapusan, nga wala nato mabantayi, makit-an nato </w:t>
      </w:r>
      <w:r w:rsidR="002F08DD">
        <w:rPr>
          <w:lang w:val="ru-RU"/>
        </w:rPr>
        <w:t xml:space="preserve">nga</w:t>
      </w:r>
      <w:r w:rsidR="009F3FC8">
        <w:rPr>
          <w:lang w:val="ru-RU"/>
        </w:rPr>
        <w:t xml:space="preserve"> </w:t>
      </w:r>
      <w:r w:rsidRPr="00C84680">
        <w:rPr>
          <w:lang w:val="ru-RU"/>
        </w:rPr>
        <w:t xml:space="preserve">nasunog</w:t>
      </w:r>
      <w:r w:rsidR="009F3FC8">
        <w:rPr>
          <w:lang w:val="ru-RU"/>
        </w:rPr>
        <w:t xml:space="preserve"> na</w:t>
      </w:r>
      <w:r w:rsidRPr="00C84680">
        <w:rPr>
          <w:lang w:val="ru-RU"/>
        </w:rPr>
        <w:t xml:space="preserve"> kita</w:t>
      </w:r>
      <w:r w:rsidR="002F08DD">
        <w:rPr>
          <w:lang w:val="ru-RU"/>
        </w:rPr>
        <w:t xml:space="preserve">.</w:t>
      </w:r>
      <w:r w:rsidR="00A748AE">
        <w:rPr>
          <w:rStyle w:val="FootnoteReference"/>
          <w:lang w:val="ru-RU"/>
        </w:rPr>
        <w:footnoteReference w:id="38"/>
      </w:r>
    </w:p>
    <w:p w:rsidRPr="00347B46" w:rsidR="00975770" w:rsidP="00975770" w:rsidRDefault="00975770" w14:paraId="00C2072A" w14:textId="77777777">
      <w:pPr>
        <w:rPr>
          <w:lang w:val="ru-RU"/>
        </w:rPr>
      </w:pPr>
    </w:p>
    <w:p w:rsidRPr="00C84680" w:rsidR="005C3FC8" w:rsidP="00975770" w:rsidRDefault="00BF6B1D" w14:paraId="2E79BB1A" w14:textId="77777777">
      <w:pPr>
        <w:pStyle w:val="Heading4"/>
        <w:rPr>
          <w:lang w:val="ru-RU"/>
        </w:rPr>
      </w:pPr>
      <w:bookmarkStart w:name="_Toc196745362" w:id="81"/>
      <w:bookmarkStart w:name="_Toc196745519" w:id="82"/>
      <w:bookmarkStart w:name="_Toc225094873" w:id="83"/>
      <w:r w:rsidRPr="00C84680">
        <w:rPr>
          <w:lang w:val="ru-RU"/>
        </w:rPr>
        <w:t xml:space="preserve">Kinahanglan hatagan ug prayoridad ang katahum sa kalag</w:t>
      </w:r>
      <w:bookmarkEnd w:id="81"/>
      <w:bookmarkEnd w:id="82"/>
      <w:bookmarkEnd w:id="83"/>
    </w:p>
    <w:p w:rsidRPr="00C84680" w:rsidR="005C3FC8" w:rsidRDefault="00BF6B1D" w14:paraId="0F0BA54C" w14:textId="77777777">
      <w:pPr>
        <w:pStyle w:val="paragraph"/>
        <w:spacing w:before="30" w:after="30"/>
        <w:ind w:start="60" w:end="60"/>
        <w:rPr>
          <w:lang w:val="ru-RU"/>
        </w:rPr>
      </w:pPr>
      <w:r w:rsidRPr="00C84680">
        <w:rPr>
          <w:lang w:val="ru-RU"/>
        </w:rPr>
        <w:t xml:space="preserve">Ang kalag nga nabihag sa mga katahum sa materyal nga kalibutan nagpamatuod nga adunay walay pulos nga kalibutan nga nagpuyo sa sulod niini. Busa, kini nabihag dili sa Magbubuhat — kondili sa binuhat, dili sa Dios — kondili sa luwad. Ang kamatuoran nga kini nga luwad putli ug walay sala nga hugaw wala'y pulos. Napahimuot sa mga kaanyag sa kalibutan, nga bisan dili makasasala, nagpabilin gihapon nga walay pulos, ang kasingkasing makasinati og malipayon nga kalipay—kalipay nga walay langitnong kahupayan ug sulod nga inspirasyon nga dala sa espirituhanong pagdayeg. Apan kon ang usa ka tawo mahigugma sa espirituhanong kaanyag, mapuno ug mahimong matahum ang iyang kalag. </w:t>
      </w:r>
    </w:p>
    <w:p w:rsidRPr="00A748AE" w:rsidR="005C3FC8" w:rsidRDefault="00BF6B1D" w14:paraId="4CD107B6" w14:textId="75DA055D">
      <w:pPr>
        <w:pStyle w:val="paragraph"/>
        <w:spacing w:before="30" w:after="30"/>
        <w:ind w:start="60" w:end="60"/>
        <w:rPr>
          <w:lang w:val="ru-RU"/>
        </w:rPr>
      </w:pPr>
      <w:r w:rsidRPr="00C84680">
        <w:rPr>
          <w:lang w:val="ru-RU"/>
        </w:rPr>
        <w:t xml:space="preserve">Kung ang usa ka tawo—ilabi na ang monghe—makahibalo sa ilang sulod nga kapintas, dili na sila magdagan sa gawasnong katahum. Ang kalag hugaw kaayo, hugaw kaayo, apan kita magtagad pa, pananglitan, sa atong sinina? Naga-hugas ug plantsa kita sa atong sinina, ug sa gawas limpyo kita, apan kung unsa kita sa sulod—mas maayo nga dili na pangutan-on. Busa, pinaagi sa pagtagad sa sulod nga espirituhanong kahugaw sa usa ka tawo, dili na siya mag-usik sa panahon sa hugot nga paglimpyo sa iyang sinina hangtod </w:t>
      </w:r>
      <w:r w:rsidRPr="00C84680">
        <w:rPr>
          <w:lang w:val="ru-RU"/>
        </w:rPr>
        <w:t xml:space="preserve">sa katapusang hugaw</w:t>
      </w:r>
      <w:r w:rsidRPr="00C84680">
        <w:rPr>
          <w:lang w:val="ru-RU"/>
        </w:rPr>
        <w:lastRenderedPageBreak/>
      </w:r>
      <w:r w:rsidRPr="00C84680">
        <w:rPr>
          <w:lang w:val="ru-RU"/>
        </w:rPr>
        <w:t xml:space="preserve"> — kay ang sinina libo ka beses nga mas limpyo kaysa sa iyang kalag. Apan, samtang gipasagdan ang espirituhanong basura nga natipon sa sulod kanila, ang usa ka tawo magpaningkamot pag-ayo sa pagtangtang bisan sa pinakagamay nga hugaw sa iyang sinina. Ang tanan natong pagtagad angay nga itutok sa espirituhanong pagkabalaan, sa sulod nga kaanyag imbis sa panagway sa gawas. Dili ang walay pulos nga kaanyag ang angay unahon, kondili ang kaanyag sa kalag, ang espirituhanong kaanyag. Kay ang atong Ginoo mismo miingon nga ang tibuok kalibutan dili makatupong sa bili sa usa ka kalag</w:t>
      </w:r>
      <w:r w:rsidRPr="00A748AE" w:rsidR="00A748AE">
        <w:rPr>
          <w:lang w:val="ru-RU"/>
        </w:rPr>
        <w:t xml:space="preserve">.</w:t>
      </w:r>
      <w:r w:rsidR="00A748AE">
        <w:rPr>
          <w:rStyle w:val="FootnoteReference"/>
          <w:lang w:val="ru-RU"/>
        </w:rPr>
        <w:footnoteReference w:id="39"/>
      </w:r>
    </w:p>
    <w:p w:rsidRPr="00347B46" w:rsidR="00975770" w:rsidP="00975770" w:rsidRDefault="00975770" w14:paraId="01861DFB" w14:textId="77777777">
      <w:pPr>
        <w:rPr>
          <w:lang w:val="ru-RU"/>
        </w:rPr>
      </w:pPr>
    </w:p>
    <w:p w:rsidRPr="00C84680" w:rsidR="005C3FC8" w:rsidP="00975770" w:rsidRDefault="00BF6B1D" w14:paraId="0A21A650" w14:textId="77777777">
      <w:pPr>
        <w:pStyle w:val="Heading4"/>
        <w:rPr>
          <w:lang w:val="ru-RU"/>
        </w:rPr>
      </w:pPr>
      <w:bookmarkStart w:name="_Toc196745363" w:id="84"/>
      <w:bookmarkStart w:name="_Toc196745520" w:id="85"/>
      <w:bookmarkStart w:name="_Toc225094874" w:id="86"/>
      <w:r w:rsidRPr="00C84680">
        <w:rPr>
          <w:lang w:val="ru-RU"/>
        </w:rPr>
        <w:t xml:space="preserve">Makapang-kalibutanong mga tinguha</w:t>
      </w:r>
      <w:bookmarkEnd w:id="84"/>
      <w:bookmarkEnd w:id="85"/>
      <w:bookmarkEnd w:id="86"/>
    </w:p>
    <w:p w:rsidRPr="00C84680" w:rsidR="005C3FC8" w:rsidRDefault="00BF6B1D" w14:paraId="47F612B2" w14:textId="77777777">
      <w:pPr>
        <w:pStyle w:val="paragraph"/>
        <w:spacing w:before="30" w:after="30"/>
        <w:ind w:start="60" w:end="60"/>
        <w:rPr>
          <w:lang w:val="ru-RU"/>
        </w:rPr>
      </w:pPr>
      <w:r w:rsidRPr="00C84680">
        <w:rPr>
          <w:lang w:val="ru-RU"/>
        </w:rPr>
        <w:t xml:space="preserve">Kadtong dili makontrol sa ilang kasingkasing, nga naghandum sa ingon ana nga materyal nga mga tinguha nga dili man gikinahanglan (labina pa ang mga kahilambigit sa unod), ug kadtong dili magtipon sa ilang hunahuna ngadto sa ilang kasingkasing aron isumite kini sa Dios kauban ang ilang mga kalag — nagpaabot kanila ang usa ka labing grabeng kasakit. </w:t>
      </w:r>
    </w:p>
    <w:p w:rsidRPr="00C84680" w:rsidR="005C3FC8" w:rsidRDefault="00BF6B1D" w14:paraId="46380304" w14:textId="77777777">
      <w:pPr>
        <w:pStyle w:val="paragraph"/>
        <w:spacing w:before="30" w:after="30"/>
        <w:ind w:start="60" w:end="60"/>
        <w:rPr>
          <w:lang w:val="ru-RU"/>
        </w:rPr>
      </w:pPr>
      <w:r w:rsidRPr="00C84680">
        <w:rPr>
          <w:lang w:val="ru-RU"/>
        </w:rPr>
        <w:t xml:space="preserve">— Geronda, sayop ba gayud ang paghandum og usa ka butang? </w:t>
      </w:r>
    </w:p>
    <w:p w:rsidRPr="00C84680" w:rsidR="005C3FC8" w:rsidRDefault="00BF6B1D" w14:paraId="6DD88DD0" w14:textId="03375D3B">
      <w:pPr>
        <w:pStyle w:val="paragraph"/>
        <w:spacing w:before="30" w:after="30"/>
        <w:ind w:start="60" w:end="60"/>
        <w:rPr>
          <w:lang w:val="ru-RU"/>
        </w:rPr>
      </w:pPr>
      <w:r w:rsidRPr="00C84680">
        <w:rPr>
          <w:lang w:val="ru-RU"/>
        </w:rPr>
        <w:t xml:space="preserve">— Dili, ang tinguha nga gikan sa kasingkasing dili dautan sa iyang kaugalingon. Apan ang mga butang, bisan dili kini makasasala, pinaagi sa pagdakop sa usa ka bahin sa akong kasingkasing, nagpakunhod sa akong gugma kang Kristo. Ug ang ingon nga dili-makasasala nga tinguha mahimong dautan usab, kay pinaagi niini mapugngan sa kaaway ang akong gugma kang Kristo. Kung gusto nakong makakuha og usa ka mapuslanong butang, pananglitan usa ka libro, ug kini nga mapuslanong butang makakuha og bahin sa akong kasingkasing, nan ang ingon nga tinguha dili maayo. Ngano man nga ang usa ka libro makakuha og bahin sa akong kasingkasing? Unsa may mas maayo — ang paghandum og libro o ang paghandum kang Kristo? Bisan unsang tinguha sa tawo — bisan pa og unsa ka maayo kini tan-awon — ubos gihapon kini kang Kristo o sa Labing Balaan nga Inahan sa Dios. Mapakyas ba ang Dios sa paghatag kanako sa Iyang tibuok Kaugalingon kon ihatag Niya ang akong kasingkasing? Ang Dios nangita sa kasingkasing sa tawo. </w:t>
      </w:r>
      <w:r w:rsidR="009F3FC8">
        <w:rPr>
          <w:i/>
          <w:iCs/>
          <w:lang w:val="ru-RU"/>
        </w:rPr>
        <w:t xml:space="preserve">"</w:t>
      </w:r>
      <w:r w:rsidRPr="00C84680">
        <w:rPr>
          <w:i/>
          <w:iCs/>
          <w:lang w:val="ru-RU"/>
        </w:rPr>
        <w:t xml:space="preserve">Ihatag Nimo kanako, akong anak, ang imong kasingkasing</w:t>
      </w:r>
      <w:r w:rsidR="002F08DD">
        <w:rPr>
          <w:i/>
          <w:iCs/>
          <w:lang w:val="ru-RU"/>
        </w:rPr>
        <w:t xml:space="preserve">."</w:t>
      </w:r>
      <w:r w:rsidR="00A748AE">
        <w:rPr>
          <w:rStyle w:val="FootnoteReference"/>
          <w:i/>
          <w:iCs/>
          <w:lang w:val="ru-RU"/>
        </w:rPr>
        <w:footnoteReference w:id="40"/>
      </w:r>
      <w:r w:rsidRPr="00C84680">
        <w:rPr>
          <w:lang w:val="ru-RU"/>
        </w:rPr>
        <w:t xml:space="preserve"> Ug kon ihatag sa usa ka tawo ang iyang kasingkasing Niya, panalanginan siya sa Dios sa tinguha sa iyang kasingkasing, basta kini dili makadaot kaniya. Ang kasingkasing masayang lang sa walay pulos kon kini dili ihatag kang Kristo. Ug sa Kristo ra makaplagan sa usa ka tawo, niining kinabuhi, ang katumanan sa Balaang gugma, ug sa umaabot nga kinabuhi, ang walay katapusang kinabuhi—ang Balaang kalipay. </w:t>
      </w:r>
    </w:p>
    <w:p w:rsidRPr="00C84680" w:rsidR="005C3FC8" w:rsidRDefault="00BF6B1D" w14:paraId="27C54AD7" w14:textId="6D1029C8">
      <w:pPr>
        <w:pStyle w:val="paragraph"/>
        <w:spacing w:before="30" w:after="30"/>
        <w:ind w:start="60" w:end="60"/>
        <w:rPr>
          <w:lang w:val="ru-RU"/>
        </w:rPr>
      </w:pPr>
      <w:r w:rsidRPr="00C84680">
        <w:rPr>
          <w:lang w:val="ru-RU"/>
        </w:rPr>
        <w:t xml:space="preserve">Kinahanglan likayan nato ang mga butang sa kalibutan aron dili kini makadani sa atong kasingkasing. Gamita nato ang yano nga mga butang nga makatagbaw lang sa atong mga panginahanglan. Apan siguroha nato nga kasaligan ang mga butang nga atong gigamit. Kung gusto nakong gamiton ang usa ka matahum nga butang, ihatag nako ang tibuok nakong kasingkasing sa maong katahum. Unya, wala nay luna sa kasingkasing para sa Dios. Pananglitan, sa paglabay nimo sa usa ka balay, makakita ka og maluho nga dekorasyon, marmol ug maayong pagkahuman; mamangha ka sa mga bato ug ladrilyo ug mabilin ang imong kasingkasing taliwala niini tanan. O makakita ka og matahum nga pares sa frame sa salamin sa tindahan, ug gusto nimo kini paliton. Kung dili nimo kini paliton, mabilin ang imong kasingkasing sa maong tindahan. Apan kung mapalit nimo kini ug isuot, ang imong kasingkasing ipahimutang sa maong frame ug didto na kini mapilit. Ang mga babaye, labi na gayud, dali ra kaayo mapukan niini nga limbong. Gamay ra kaayo ang mga babaye nga dili mag-usik sa ilang kasingkasing sa mga walay pulos ug hambog nga butang. Ang pasabot nako mao nga ginakawatan sa yawa ang ilang manggaranon nga kasingkasing pinaagi sa tabang sa tanang butang nga kalibutanon, makulay, ug nagdan-ag. Kung ang usa ka babaye nanginahanglan ug plato, maningkamot siya pagpangita ug usa nga adunay bulak. Murag mawala ang lami sa iyang luto kung dili kini mosulod sa plato nga walay bulak! Ug ang uban nga espirituhanong babaye mapukan sa seryosong mga disenyo — sama sa duha-ka-ulohan nga agila [Byzantine] ug uban pa. Ug unya mangutana sila: </w:t>
      </w:r>
      <w:r w:rsidRPr="00C84680">
        <w:rPr>
          <w:lang w:val="ru-RU"/>
        </w:rPr>
        <w:t xml:space="preserve">'Ngano man nga dili kita sensitibo sa espirituhanong mga butang?</w:t>
      </w:r>
      <w:r w:rsidR="002F08DD">
        <w:rPr>
          <w:lang w:val="ru-RU"/>
        </w:rPr>
        <w:t xml:space="preserve">' </w:t>
      </w:r>
      <w:r w:rsidRPr="00C84680">
        <w:rPr>
          <w:lang w:val="ru-RU"/>
        </w:rPr>
        <w:t xml:space="preserve">Apan unsaon man nimo pagka-sensitibo kung ang imong kasingkasing nagkawalat sa mga aparador ug pinggan? Wala kay kasingkasing, usa ra ka piraso sa unod—ang kaunoran sa kasingkasing nga mutiktik sa imong dughan sama sa orasan. Ug ang ingon ana nga mekanikal nga trabaho sa kasingkasing igo ra aron mapalihok ang imong mga tiil. Kay gamay sa kasingkasing para sa usa ka butang, gamay para sa lain, ug walay nahabilin para kang Kristo. </w:t>
      </w:r>
    </w:p>
    <w:p w:rsidRPr="00C84680" w:rsidR="005C3FC8" w:rsidRDefault="00BF6B1D" w14:paraId="56D4F1B2" w14:textId="77777777">
      <w:pPr>
        <w:pStyle w:val="paragraph"/>
        <w:spacing w:before="30" w:after="30"/>
        <w:ind w:start="60" w:end="60"/>
        <w:rPr>
          <w:lang w:val="ru-RU"/>
        </w:rPr>
      </w:pPr>
      <w:r w:rsidRPr="00C84680">
        <w:rPr>
          <w:lang w:val="ru-RU"/>
        </w:rPr>
        <w:lastRenderedPageBreak/>
      </w:r>
      <w:r w:rsidRPr="00C84680">
        <w:rPr>
          <w:lang w:val="ru-RU"/>
        </w:rPr>
        <w:t xml:space="preserve">— Geronda, nagpasabot ba kana nga bisan ang ingon ana ka yano nga mga tinguha makasasala? </w:t>
      </w:r>
    </w:p>
    <w:p w:rsidRPr="00C84680" w:rsidR="005C3FC8" w:rsidRDefault="00BF6B1D" w14:paraId="42492077" w14:textId="09AD5322">
      <w:pPr>
        <w:pStyle w:val="paragraph"/>
        <w:spacing w:before="30" w:after="30"/>
        <w:ind w:start="60" w:end="60"/>
        <w:rPr>
          <w:lang w:val="ru-RU"/>
        </w:rPr>
      </w:pPr>
      <w:r w:rsidRPr="00C84680">
        <w:rPr>
          <w:lang w:val="ru-RU"/>
        </w:rPr>
        <w:t xml:space="preserve">— Kining mga tinguha, bisan unsa pa ka walay sala, mas grabe pa kaysa makasasala nga mga tinguha. Kay ang makasasala nga kahilambigit sa ulahi mailhan sa usa ka tawo nga sala — sa paglabay sa panahon, masinati nila ang kasakit sa konsensya ug maningkamot sila nga usbon ang ilang mga binuhatan. Maghinulsol siya, nga nagaingon: </w:t>
      </w:r>
      <w:r w:rsidRPr="00C84680">
        <w:rPr>
          <w:lang w:val="ru-RU"/>
        </w:rPr>
        <w:t xml:space="preserve">'Nakasala </w:t>
      </w:r>
      <w:r w:rsidRPr="00C84680">
        <w:rPr>
          <w:lang w:val="ru-RU"/>
        </w:rPr>
        <w:t xml:space="preserve">ako</w:t>
      </w:r>
      <w:r w:rsidRPr="00C84680">
        <w:rPr>
          <w:lang w:val="ru-RU"/>
        </w:rPr>
        <w:t xml:space="preserve">, O akong Dios</w:t>
      </w:r>
      <w:r w:rsidR="002F08DD">
        <w:rPr>
          <w:lang w:val="ru-RU"/>
        </w:rPr>
        <w:t xml:space="preserve">.' </w:t>
      </w:r>
      <w:r w:rsidRPr="00C84680">
        <w:rPr>
          <w:lang w:val="ru-RU"/>
        </w:rPr>
        <w:t xml:space="preserve">Samtang kining </w:t>
      </w:r>
      <w:r w:rsidRPr="00C84680">
        <w:rPr>
          <w:lang w:val="ru-RU"/>
        </w:rPr>
        <w:t xml:space="preserve">mga</w:t>
      </w:r>
      <w:r w:rsidR="002F08DD">
        <w:rPr>
          <w:lang w:val="ru-RU"/>
        </w:rPr>
        <w:t xml:space="preserve"> 'maayong' </w:t>
      </w:r>
      <w:r w:rsidRPr="00C84680">
        <w:rPr>
          <w:lang w:val="ru-RU"/>
        </w:rPr>
        <w:t xml:space="preserve">tinguha, sa pikas bahin, dili siya kabalak-an; nagtuo ang tawo nga husto ang tanan. </w:t>
      </w:r>
      <w:r w:rsidRPr="00C84680">
        <w:rPr>
          <w:lang w:val="ru-RU"/>
        </w:rPr>
        <w:t xml:space="preserve">'Ako,' ingon niya, 'gihigugma nako ang tanan nga maayo, ang tanan nga matahum. Pagkahuman sa tanan, ang Dios usab ang nagmugna sa tanang matahum</w:t>
      </w:r>
      <w:r w:rsidR="002F08DD">
        <w:rPr>
          <w:lang w:val="ru-RU"/>
        </w:rPr>
        <w:t xml:space="preserve">.'</w:t>
      </w:r>
      <w:r w:rsidRPr="00C84680">
        <w:rPr>
          <w:lang w:val="ru-RU"/>
        </w:rPr>
        <w:t xml:space="preserve"> Oo, tinuod kana, apan ang gugma sa ingon nga tawo dili paingon sa Magbubuhat, kondili paingon sa binuhat. Busa, maayo nga putlon nato ang matag ingon nga tinguha. Kung ang usa ka tawo maningkamot alang kang Cristo, isakripisyo ang iyang gihigugma — bisan unsa pa kini ka maayo — ug buhaton ang iyang dili gihigugma, ang Dios magahatag kaniya og mas dako nga kalinaw. </w:t>
      </w:r>
    </w:p>
    <w:p w:rsidRPr="00C84680" w:rsidR="005C3FC8" w:rsidRDefault="00BF6B1D" w14:paraId="0A6F572A" w14:textId="77777777">
      <w:pPr>
        <w:pStyle w:val="paragraph"/>
        <w:spacing w:before="30" w:after="30"/>
        <w:ind w:start="60" w:end="60"/>
        <w:rPr>
          <w:lang w:val="ru-RU"/>
        </w:rPr>
      </w:pPr>
      <w:r w:rsidRPr="00C84680">
        <w:rPr>
          <w:lang w:val="ru-RU"/>
        </w:rPr>
        <w:t xml:space="preserve">Sa wala pa maputli ang kasingkasing, nagpuyo niini ang mga tinguha sa kalibutan, ug kini nagahatag niini og kalipay. Apan sa diha nga maputli na, ang kasingkasing masubo tungod sa mga tinguha sa kalibutan ug makabati kini og pagdumot batok niini. Ug unya ang kasingkasing malipay sa espirituhanong mga butang. Sa ingon niini, pinaagi sa pagdumot sa mga tinguha sa kalibutan, ang kasingkasing mahimong putli. Kung ang kasingkasing dili mobati og pagdumot sa niining mga tinguha, madala kini niini. Apan tan-awa unsa ang mahitabo: dili nato gusto pugngan bisan gamay ang atong daang kaugalingon, kondili gusto nato tumanon ang iyang mga kapritso. Unsaon man nato pagkahimong tighisama kang Kristo? </w:t>
      </w:r>
    </w:p>
    <w:p w:rsidRPr="00C84680" w:rsidR="005C3FC8" w:rsidRDefault="00BF6B1D" w14:paraId="6C6FA93E" w14:textId="77777777">
      <w:pPr>
        <w:pStyle w:val="paragraph"/>
        <w:spacing w:before="30" w:after="30"/>
        <w:ind w:start="60" w:end="60"/>
        <w:rPr>
          <w:lang w:val="ru-RU"/>
        </w:rPr>
      </w:pPr>
      <w:r w:rsidRPr="00C84680">
        <w:rPr>
          <w:lang w:val="ru-RU"/>
        </w:rPr>
        <w:t xml:space="preserve">— Geronda, kung lisod kaayo para nako nga putlon ang usa ka tinguha, kinahanglan ba gihapon ko magpadayon sa pakigbisog? </w:t>
      </w:r>
    </w:p>
    <w:p w:rsidRPr="00347B46" w:rsidR="005C3FC8" w:rsidRDefault="00BF6B1D" w14:paraId="12BC9834" w14:textId="1138E188">
      <w:pPr>
        <w:pStyle w:val="paragraph"/>
        <w:spacing w:before="30" w:after="30"/>
        <w:ind w:start="60" w:end="60"/>
        <w:rPr>
          <w:lang w:val="ru-RU"/>
        </w:rPr>
      </w:pPr>
      <w:r w:rsidRPr="00C84680">
        <w:rPr>
          <w:lang w:val="ru-RU"/>
        </w:rPr>
        <w:t xml:space="preserve">— Oo. Bisan pa og masubo ang imong kasingkasing tungod kay dili ka mosugot niini ug buhaton ang gipangandoy niini, dili nimo kini sundon; kay kung buhaton nimo, unang masinati nimo ang kalibutanong kalipay, ug pagkahuman, ang kalibutanong kabalaka. Apan kung dili ka mosunod sa imong kasingkasing ug kini masubo nga wala ka mosugot niini, samtang ikaw mismo malipay niini, unya moabot ang Balaang Grasya. Ug ang pag-angkon sa Balaang Grasya mao ang atong buluhaton. Sa ato pa, aron maangkon ang Balaang Grasya, kinahanglan putlon ang mga tinguha—bisan pa ang mga maayo—ug kinahanglan putlon ang kaugalingong kabubut-on. Unya ang tawo mahimong mapainubuson. Ug sa dihang mahimong mapainubuson sila, moabot ang Balaang Grasya. Tungod kay nangabugnaw na ang kasingkasing sa mga butang sa kalibutan, malipay kini sa espirituhanong paagi. Kinahanglan nato, kutob sa mahimo, nga makat-on sa paglikay sa kalibutanong kahupayan ug magpaningkamot sa sulod nga espirituhanong buhat aron makab-ot ang espirituhanong kahupayan.</w:t>
      </w:r>
    </w:p>
    <w:p w:rsidRPr="00347B46" w:rsidR="00975770" w:rsidP="00975770" w:rsidRDefault="00975770" w14:paraId="4121B196" w14:textId="77777777">
      <w:pPr>
        <w:rPr>
          <w:lang w:val="ru-RU"/>
        </w:rPr>
      </w:pPr>
    </w:p>
    <w:p w:rsidRPr="00C84680" w:rsidR="005C3FC8" w:rsidP="00975770" w:rsidRDefault="00BF6B1D" w14:paraId="6827ACEC" w14:textId="77777777">
      <w:pPr>
        <w:pStyle w:val="Heading4"/>
        <w:rPr>
          <w:lang w:val="ru-RU"/>
        </w:rPr>
      </w:pPr>
      <w:bookmarkStart w:name="_Toc196745364" w:id="87"/>
      <w:bookmarkStart w:name="_Toc196745521" w:id="88"/>
      <w:bookmarkStart w:name="_Toc225094875" w:id="89"/>
      <w:r w:rsidRPr="00C84680">
        <w:rPr>
          <w:lang w:val="ru-RU"/>
        </w:rPr>
        <w:t xml:space="preserve">Ang kalibutanong kalipay kay materyal nga kalipay.</w:t>
      </w:r>
      <w:bookmarkEnd w:id="87"/>
      <w:bookmarkEnd w:id="88"/>
      <w:bookmarkEnd w:id="89"/>
    </w:p>
    <w:p w:rsidRPr="00C84680" w:rsidR="005C3FC8" w:rsidRDefault="00BF6B1D" w14:paraId="5521D61D" w14:textId="77777777">
      <w:pPr>
        <w:pStyle w:val="paragraph"/>
        <w:spacing w:before="30" w:after="30"/>
        <w:ind w:start="60" w:end="60"/>
        <w:rPr>
          <w:lang w:val="ru-RU"/>
        </w:rPr>
      </w:pPr>
      <w:r w:rsidRPr="00C84680">
        <w:rPr>
          <w:lang w:val="ru-RU"/>
        </w:rPr>
        <w:t xml:space="preserve">— Geronda, kasagaran moingon ang mga tawo sa kalibutan nga, bisan pa nga naa sila sa tanang kahupayan sa kinabuhi, mobati gihapon sila og kahaw-ang. </w:t>
      </w:r>
    </w:p>
    <w:p w:rsidRPr="00C84680" w:rsidR="005C3FC8" w:rsidRDefault="00BF6B1D" w14:paraId="0E200475" w14:textId="77777777">
      <w:pPr>
        <w:pStyle w:val="paragraph"/>
        <w:spacing w:before="30" w:after="30"/>
        <w:ind w:start="60" w:end="60"/>
        <w:rPr>
          <w:lang w:val="ru-RU"/>
        </w:rPr>
      </w:pPr>
      <w:r w:rsidRPr="00C84680">
        <w:rPr>
          <w:lang w:val="ru-RU"/>
        </w:rPr>
        <w:t xml:space="preserve">— Tinuod, makaplagan ang tinuod ug putli nga kalipay sa Kristo. Pinaagi sa paghiusa sa imong kaugalingon Kaniya sa pag-ampo, mapuno ang imong kalag. Ang mga tawo ning kalibutan nangita og kalipay sa mga kalingawan. Ang uban nga espirituhanon nangita og kalipay sa mga teolohikal nga debate, diskusyon ug uban pa. Apan sa dihang mahuman na ang ilang mga teolohikal nga diskusyon, mobati sila og kawalay sulod ug mangutana sa ilang kaugalingon unsa ang sunod nilang buhaton. Bisan unsa pa ang ilang ginabuhat—makasasala man o neutral—pareho ra gihapon ang resulta. Mas maayo pa nga matulog na lang sila aron makatrabaho sila sa buntag nga klaro ang hunahuna. </w:t>
      </w:r>
    </w:p>
    <w:p w:rsidRPr="00C84680" w:rsidR="005C3FC8" w:rsidRDefault="00BF6B1D" w14:paraId="7D57C1E2" w14:textId="432B3213">
      <w:pPr>
        <w:pStyle w:val="paragraph"/>
        <w:spacing w:before="30" w:after="30"/>
        <w:ind w:start="60" w:end="60"/>
        <w:rPr>
          <w:lang w:val="ru-RU"/>
        </w:rPr>
      </w:pPr>
      <w:r w:rsidRPr="00C84680">
        <w:rPr>
          <w:lang w:val="ru-RU"/>
        </w:rPr>
        <w:t xml:space="preserve">Ang espirituhanong kalipay dili moabot sa mga tawo nga nagatugot sa kalibutanong tinguha sa ilang kasingkasing. Ang ingon nga mga tawo gipanglutos sa kawalay-pahulay. Ang mga espirituhanong tawo mobati og kakulba sa kalibutanong kalipay. Ang kalibutanong kalipay dili malungtaron ni tinuod. Kini usa ka pansamantala, dali ra mawala nga kalipay—usa ka materyal, dili espirituhanong kalipay. Ang kalibutanong kalipay dili </w:t>
      </w:r>
      <w:r w:rsidR="002F08DD">
        <w:rPr>
          <w:lang w:val="ru-RU"/>
        </w:rPr>
        <w:t xml:space="preserve">magpalig-on </w:t>
      </w:r>
      <w:r w:rsidRPr="00C84680">
        <w:rPr>
          <w:lang w:val="ru-RU"/>
        </w:rPr>
        <w:t xml:space="preserve">sa kalag sa tawo, kundili magpunô lang sa kalibog. Sa diha nga masinati nato ang espirituhanong kalipay, dili na nato pangandoyon ang materyal nga kalipay. </w:t>
      </w:r>
      <w:r w:rsidRPr="00C84680">
        <w:rPr>
          <w:i/>
          <w:iCs/>
          <w:lang w:val="ru-RU"/>
        </w:rPr>
        <w:t xml:space="preserve">'Mapahimutang ako sa diha nga makita nako ang imong himaya</w:t>
      </w:r>
      <w:r w:rsidR="002F08DD">
        <w:rPr>
          <w:i/>
          <w:iCs/>
          <w:lang w:val="ru-RU"/>
        </w:rPr>
        <w:t xml:space="preserve">.'</w:t>
      </w:r>
      <w:r w:rsidR="00A748AE">
        <w:rPr>
          <w:rStyle w:val="FootnoteReference"/>
          <w:i/>
          <w:iCs/>
          <w:lang w:val="ru-RU"/>
        </w:rPr>
        <w:footnoteReference w:id="41"/>
      </w:r>
      <w:r w:rsidRPr="00C84680">
        <w:rPr>
          <w:lang w:val="ru-RU"/>
        </w:rPr>
        <w:t xml:space="preserve"> Ang kalibutanong kalipay dili magpahiuli, kundili magpahuyang sa kusog</w:t>
      </w:r>
      <w:r w:rsidRPr="00C84680">
        <w:rPr>
          <w:lang w:val="ru-RU"/>
        </w:rPr>
        <w:lastRenderedPageBreak/>
      </w:r>
      <w:r w:rsidRPr="00C84680">
        <w:rPr>
          <w:lang w:val="ru-RU"/>
        </w:rPr>
        <w:t xml:space="preserve"> sa espirituhanong tawo. Ibutang ang usa ka espirituhanong tawo sa usa ka kalibutanong apartment — dili siya makakaplag og pahulay didto. Ug bahin sa usa ka kalibutanong tawo: magtuo ra siya nga nagapahulay siya, apan sa tinuod gipanglutos siya. Sa gawas maglipay siya, apan kini dili maghatag kaniya og sulod nga katagbawan, ug mag-antos siya. </w:t>
      </w:r>
    </w:p>
    <w:p w:rsidRPr="00C84680" w:rsidR="005C3FC8" w:rsidRDefault="00BF6B1D" w14:paraId="2AB602F3" w14:textId="77777777">
      <w:pPr>
        <w:pStyle w:val="paragraph"/>
        <w:spacing w:before="30" w:after="30"/>
        <w:ind w:start="60" w:end="60"/>
        <w:rPr>
          <w:lang w:val="ru-RU"/>
        </w:rPr>
      </w:pPr>
      <w:r w:rsidRPr="00C84680">
        <w:rPr>
          <w:lang w:val="ru-RU"/>
        </w:rPr>
        <w:t xml:space="preserve">— Geronda, lisod kaayo pagginhawa sa taliwala sa kalibutanong mga pamaagi! </w:t>
      </w:r>
    </w:p>
    <w:p w:rsidRPr="00C84680" w:rsidR="005C3FC8" w:rsidRDefault="00BF6B1D" w14:paraId="239BE3E5" w14:textId="77777777">
      <w:pPr>
        <w:pStyle w:val="paragraph"/>
        <w:spacing w:before="30" w:after="30"/>
        <w:ind w:start="60" w:end="60"/>
        <w:rPr>
          <w:lang w:val="ru-RU"/>
        </w:rPr>
      </w:pPr>
      <w:r w:rsidRPr="00C84680">
        <w:rPr>
          <w:lang w:val="ru-RU"/>
        </w:rPr>
        <w:t xml:space="preserve">— Makasikop kini sa mga tawo, apan sila mismo ang gustong makulong! Sama sa usa ka palaka — kay mosulod man gani kini sa baba sa bitin sa kaugalingon niini. Ang bitin nagpaabot sa daplin sa linaw ug naglantaw pag-ayo sa palaka. Naglantaw sa bitin ug nawala ang kontrol sa kaugalingon, ang palaka, mura'g nabihag, midagan nga nagkukurakot paingon sa ngabil niini. Gihilo kini sa bitin aron dili na kini makasukol. Mungirit ang palaka, apan bisan pa kon naay motabang ug mopalayas sa bitin, mamatay gihapon ang palaka kay nahilo na kini. </w:t>
      </w:r>
    </w:p>
    <w:p w:rsidRPr="00C84680" w:rsidR="005C3FC8" w:rsidRDefault="00BF6B1D" w14:paraId="2E8283D6" w14:textId="77777777">
      <w:pPr>
        <w:pStyle w:val="paragraph"/>
        <w:spacing w:before="30" w:after="30"/>
        <w:ind w:start="60" w:end="60"/>
        <w:rPr>
          <w:lang w:val="ru-RU"/>
        </w:rPr>
      </w:pPr>
      <w:r w:rsidRPr="00C84680">
        <w:rPr>
          <w:lang w:val="ru-RU"/>
        </w:rPr>
        <w:t xml:space="preserve">— Geronda, ngano man nga malingaw ang mga tawo sa mga butang sa kalibutan? </w:t>
      </w:r>
    </w:p>
    <w:p w:rsidRPr="00347B46" w:rsidR="005C3FC8" w:rsidRDefault="00BF6B1D" w14:paraId="600872B2" w14:textId="67713FA5">
      <w:pPr>
        <w:pStyle w:val="paragraph"/>
        <w:spacing w:before="30" w:after="30"/>
        <w:ind w:start="60" w:end="60"/>
        <w:rPr>
          <w:lang w:val="ru-RU"/>
        </w:rPr>
      </w:pPr>
      <w:r w:rsidRPr="00C84680">
        <w:rPr>
          <w:lang w:val="ru-RU"/>
        </w:rPr>
        <w:t xml:space="preserve">— Ang mga tawo karon wala maghunahuna sa walay katapusan. Ang paghigugma sa kaugalingon makatabang kanila nga makalimot nga mawala kanila ang tanan. Wala pa nila masabti ang labing lawom nga kahulugan sa kinabuhi, ni nasinati ang ubang langitnong kalipay. Ang kasingkasing sa niining mga tawo wala maghandum sa malipayong paagi sa bisan unsang mas labaw. Pananglitan, hatagan nimo ang usa ka tawo og kalabasa. </w:t>
      </w:r>
      <w:r w:rsidRPr="00C84680">
        <w:rPr>
          <w:lang w:val="ru-RU"/>
        </w:rPr>
        <w:t xml:space="preserve">'Nindot kaayo ning kalabasa!</w:t>
      </w:r>
      <w:r w:rsidRPr="00C84680">
        <w:rPr>
          <w:lang w:val="ru-RU"/>
        </w:rPr>
        <w:t xml:space="preserve">' ingon niya. Ihatag nimo kaniya ang pinya. </w:t>
      </w:r>
      <w:r w:rsidRPr="00C84680">
        <w:rPr>
          <w:lang w:val="ru-RU"/>
        </w:rPr>
        <w:t xml:space="preserve">'Aw, tan-awa ang mga mata sa pinya!</w:t>
      </w:r>
      <w:r w:rsidR="002F08DD">
        <w:rPr>
          <w:lang w:val="ru-RU"/>
        </w:rPr>
        <w:t xml:space="preserve">' </w:t>
      </w:r>
      <w:r w:rsidRPr="00C84680">
        <w:rPr>
          <w:lang w:val="ru-RU"/>
        </w:rPr>
        <w:t xml:space="preserve">ingon niya, ug ilabay niya ang pinya, kay wala pa gyud siya makatilaw niini. O ingna ang ilaga sa yuta, </w:t>
      </w:r>
      <w:r w:rsidRPr="00C84680">
        <w:rPr>
          <w:lang w:val="ru-RU"/>
        </w:rPr>
        <w:t xml:space="preserve">'Nindot kaayo ang adlaw!</w:t>
      </w:r>
      <w:r w:rsidR="002F08DD">
        <w:rPr>
          <w:lang w:val="ru-RU"/>
        </w:rPr>
        <w:t xml:space="preserve">' </w:t>
      </w:r>
      <w:r w:rsidRPr="00C84680">
        <w:rPr>
          <w:lang w:val="ru-RU"/>
        </w:rPr>
        <w:t xml:space="preserve">— ug muboslob siya pagbalik sa ilawom sa yuta. Ang mga kontento sa materyal nga kalibutan sama sa mga buang nga sisiw nga naglingkod lang og hilom sa ilang itlog, wala magpaningkamot nga mabungkag ang panit aron mogawas ug malipay sa kahayag sa adlaw—kadtong langitnong paglupad paingon sa kinabuhi sa paraiso—apan, tungod kay nagpabilin lang silang walay lihok, mamatay sila sa sulod sa panit sa itlog.</w:t>
      </w:r>
    </w:p>
    <w:p w:rsidRPr="00347B46" w:rsidR="00975770" w:rsidP="00975770" w:rsidRDefault="00975770" w14:paraId="1DC3E5D2" w14:textId="77777777">
      <w:pPr>
        <w:rPr>
          <w:lang w:val="ru-RU"/>
        </w:rPr>
      </w:pPr>
    </w:p>
    <w:p w:rsidRPr="00C84680" w:rsidR="005C3FC8" w:rsidP="00975770" w:rsidRDefault="00BF6B1D" w14:paraId="3F24FB38" w14:textId="77777777">
      <w:pPr>
        <w:pStyle w:val="Heading4"/>
        <w:rPr>
          <w:lang w:val="ru-RU"/>
        </w:rPr>
      </w:pPr>
      <w:bookmarkStart w:name="_Toc196745365" w:id="90"/>
      <w:bookmarkStart w:name="_Toc196745522" w:id="91"/>
      <w:bookmarkStart w:name="_Toc225094876" w:id="92"/>
      <w:r w:rsidRPr="00C84680">
        <w:rPr>
          <w:lang w:val="ru-RU"/>
        </w:rPr>
        <w:t xml:space="preserve">Ang kalibutanong espiritu sa espirituhanong kinabuhi</w:t>
      </w:r>
      <w:bookmarkEnd w:id="90"/>
      <w:bookmarkEnd w:id="91"/>
      <w:bookmarkEnd w:id="92"/>
    </w:p>
    <w:p w:rsidRPr="00C84680" w:rsidR="005C3FC8" w:rsidRDefault="00BF6B1D" w14:paraId="08C6640C" w14:textId="77777777">
      <w:pPr>
        <w:pStyle w:val="paragraph"/>
        <w:spacing w:before="30" w:after="30"/>
        <w:ind w:start="60" w:end="60"/>
        <w:rPr>
          <w:lang w:val="ru-RU"/>
        </w:rPr>
      </w:pPr>
      <w:r w:rsidRPr="00C84680">
        <w:rPr>
          <w:lang w:val="ru-RU"/>
        </w:rPr>
        <w:t xml:space="preserve">— Geronda, usahay moingon ka nga ang ingon-ana nga tawo nagtan-aw pinaagi sa lente sa Europeo imbis pinaagi sa lente sa espiritu sa Sidlakan. Unsa man ang imong pasabot ana? </w:t>
      </w:r>
    </w:p>
    <w:p w:rsidRPr="00C84680" w:rsidR="005C3FC8" w:rsidRDefault="00BF6B1D" w14:paraId="3DF8C586" w14:textId="77777777">
      <w:pPr>
        <w:pStyle w:val="paragraph"/>
        <w:spacing w:before="30" w:after="30"/>
        <w:ind w:start="60" w:end="60"/>
        <w:rPr>
          <w:lang w:val="ru-RU"/>
        </w:rPr>
      </w:pPr>
      <w:r w:rsidRPr="00C84680">
        <w:rPr>
          <w:lang w:val="ru-RU"/>
        </w:rPr>
        <w:t xml:space="preserve">— Pasabot nako, nagtan-aw sila pinaagi sa mga mata sa Europeo, uban sa lohika sa Europeo, walay pagtuo, sa makatawo nga paagi. </w:t>
      </w:r>
    </w:p>
    <w:p w:rsidRPr="00C84680" w:rsidR="005C3FC8" w:rsidRDefault="00BF6B1D" w14:paraId="0BBE831E" w14:textId="77777777">
      <w:pPr>
        <w:pStyle w:val="paragraph"/>
        <w:spacing w:before="30" w:after="30"/>
        <w:ind w:start="60" w:end="60"/>
        <w:rPr>
          <w:lang w:val="ru-RU"/>
        </w:rPr>
      </w:pPr>
      <w:r w:rsidRPr="00C84680">
        <w:rPr>
          <w:lang w:val="ru-RU"/>
        </w:rPr>
        <w:t xml:space="preserve">— Ug unsa man ang espiritu sa Sidlakan? </w:t>
      </w:r>
    </w:p>
    <w:p w:rsidRPr="00C84680" w:rsidR="005C3FC8" w:rsidRDefault="00BF6B1D" w14:paraId="26B8DCC8" w14:textId="62890BE0">
      <w:pPr>
        <w:pStyle w:val="paragraph"/>
        <w:spacing w:before="30" w:after="30"/>
        <w:ind w:start="60" w:end="60"/>
        <w:rPr>
          <w:lang w:val="ru-RU"/>
        </w:rPr>
      </w:pPr>
      <w:r w:rsidRPr="00C84680">
        <w:rPr>
          <w:lang w:val="ru-RU"/>
        </w:rPr>
        <w:t xml:space="preserve">— </w:t>
      </w:r>
      <w:r w:rsidR="009F3FC8">
        <w:rPr>
          <w:i/>
          <w:iCs/>
          <w:lang w:val="ru-RU"/>
        </w:rPr>
        <w:t xml:space="preserve">'</w:t>
      </w:r>
      <w:r w:rsidRPr="00C84680">
        <w:rPr>
          <w:i/>
          <w:iCs/>
          <w:lang w:val="ru-RU"/>
        </w:rPr>
        <w:t xml:space="preserve">...Ang Sidlakan sa Sidlakan, ug kadtong nagpuyo sa kangitngit ug landong</w:t>
      </w:r>
      <w:r w:rsidR="002F08DD">
        <w:rPr>
          <w:i/>
          <w:iCs/>
          <w:lang w:val="ru-RU"/>
        </w:rPr>
        <w:t xml:space="preserve">...'</w:t>
      </w:r>
      <w:r w:rsidR="00752125">
        <w:rPr>
          <w:rStyle w:val="FootnoteReference"/>
          <w:i/>
          <w:iCs/>
          <w:lang w:val="ru-RU"/>
        </w:rPr>
        <w:footnoteReference w:id="42"/>
      </w:r>
      <w:r w:rsidRPr="00C84680" w:rsidR="00752125">
        <w:rPr>
          <w:lang w:val="ru-RU"/>
        </w:rPr>
        <w:t xml:space="preserve"> </w:t>
      </w:r>
    </w:p>
    <w:p w:rsidRPr="00C84680" w:rsidR="005C3FC8" w:rsidRDefault="00BF6B1D" w14:paraId="1CFAB80E" w14:textId="77777777">
      <w:pPr>
        <w:pStyle w:val="paragraph"/>
        <w:spacing w:before="30" w:after="30"/>
        <w:ind w:start="60" w:end="60"/>
        <w:rPr>
          <w:lang w:val="ru-RU"/>
        </w:rPr>
      </w:pPr>
      <w:r w:rsidRPr="00C84680">
        <w:rPr>
          <w:lang w:val="ru-RU"/>
        </w:rPr>
        <w:t xml:space="preserve">— Unsa man ang pasabot nimo ana? </w:t>
      </w:r>
    </w:p>
    <w:p w:rsidRPr="00C84680" w:rsidR="005C3FC8" w:rsidRDefault="00BF6B1D" w14:paraId="5973AAEE" w14:textId="209D79DC">
      <w:pPr>
        <w:pStyle w:val="paragraph"/>
        <w:spacing w:before="30" w:after="30"/>
        <w:ind w:start="60" w:end="60"/>
        <w:rPr>
          <w:lang w:val="ru-RU"/>
        </w:rPr>
      </w:pPr>
      <w:r w:rsidRPr="00C84680">
        <w:rPr>
          <w:lang w:val="ru-RU"/>
        </w:rPr>
        <w:t xml:space="preserve">— Kung moingon ko nga ang usa ka tawo midawat sa espiritu sa Sidlakan ug gibyaan ang espiritu sa Europa, pasabot nako nga, pinaagi sa pagbiya sa lohika ug rasionalismo, gidawat niya ang pagkamapasimple ug pagkamaranggara. Kay ang pagkamapasimple ug pagkamaranggara mao ang kinauyokan sa espiritu sa Ortodoksiya, diin nagpuyo si Kristo. Karon, ang mga espirituhanong tawo kasagaran kulang sa pagkamapasimple — kana nga balaan nga pagkamapasimple nga nagpahiuli sa kusog sa kalag. Kung dili isalikway sa usa ka tawo ang espiritu sa kalibutan ug magsugod sa paglihok nga yano—sa ato pa, nga walay kabalaka kung unsaon ka pagtan-aw sa uban o unsa ilang isulti bahin kanimo—dili siya mosulod sa pakig-uban sa Dios o sa mga balaan. Aron makasulod sa ingon nga pakig-uban, kinahanglan magsugod ang usa ka tawo sa pagpuyo sa espirituhanong gingharian. Mas yano ang pamatasan sa usa ka tawo—labi na sa usa ka monastikong komunidad—mas hapsay, </w:t>
      </w:r>
      <w:r w:rsidRPr="00C84680">
        <w:rPr>
          <w:lang w:val="ru-RU"/>
        </w:rPr>
        <w:t xml:space="preserve">mas</w:t>
      </w:r>
      <w:r w:rsidR="002F08DD">
        <w:rPr>
          <w:lang w:val="ru-RU"/>
        </w:rPr>
        <w:t xml:space="preserve"> 'hinapsay' </w:t>
      </w:r>
      <w:r w:rsidRPr="00C84680">
        <w:rPr>
          <w:lang w:val="ru-RU"/>
        </w:rPr>
        <w:t xml:space="preserve">sila, tungod kay ang magubot nga bahin sa ilang mga pagbati mapino. Kung dili kini mahitabo, naningkamot sila nga himuon ang ilang kaugalingon nga usa ka bakak nga tawo. Busa, aron mahimong sama sa mga Anghel, paningkamotan nato nga tangtangon ang mga kostyum sa kalibutanong karnabal. </w:t>
      </w:r>
    </w:p>
    <w:p w:rsidRPr="00C84680" w:rsidR="005C3FC8" w:rsidRDefault="00BF6B1D" w14:paraId="45714EFE" w14:textId="6855EBFB">
      <w:pPr>
        <w:pStyle w:val="paragraph"/>
        <w:spacing w:before="30" w:after="30"/>
        <w:ind w:start="60" w:end="60"/>
        <w:rPr>
          <w:lang w:val="ru-RU"/>
        </w:rPr>
      </w:pPr>
      <w:r w:rsidRPr="00C84680">
        <w:rPr>
          <w:lang w:val="ru-RU"/>
        </w:rPr>
        <w:lastRenderedPageBreak/>
      </w:r>
      <w:r w:rsidRPr="00C84680">
        <w:rPr>
          <w:lang w:val="ru-RU"/>
        </w:rPr>
        <w:t xml:space="preserve">Nasayud ba ka unsa ang kalainan sa mga tawo nga kalibutanon ug sa mga tawo nga espirituhanon? Ang mga tawo nga kalibutanon nagpasiguro nga limpyo ang ilang bakuran. Wala silay interes kung hugaw ba ang sulod sa ilang balay. Gihawan nila ang bakuran ug </w:t>
      </w:r>
      <w:r w:rsidRPr="00C84680">
        <w:rPr>
          <w:lang w:val="ru-RU"/>
        </w:rPr>
        <w:t xml:space="preserve">gihuyop nila ang hugaw paingon sa sulod sa balay. </w:t>
      </w:r>
      <w:r w:rsidRPr="00C84680">
        <w:rPr>
          <w:lang w:val="ru-RU"/>
        </w:rPr>
        <w:t xml:space="preserve">'Makita sa mga tawo ang bakuran,' ingon nila, 'dili nila makita ang sulod sa balay</w:t>
      </w:r>
      <w:r w:rsidR="002F08DD">
        <w:rPr>
          <w:lang w:val="ru-RU"/>
        </w:rPr>
        <w:t xml:space="preserve">.'</w:t>
      </w:r>
      <w:r w:rsidRPr="00C84680">
        <w:rPr>
          <w:lang w:val="ru-RU"/>
        </w:rPr>
        <w:t xml:space="preserve"> Sa laing pagkasulti, tugoti nga magubot ko sa sulod, apan dili sa gawas. Gusto nila nga dayegon sila sa uban. Ang mga espirituhanong tawo, sa laing bahin, nagasiguro nga limpyo ang sulod sa balay. Wala silay paki unsay isulti sa uban bahin kanila, kay si Kristo nagpuyo sa sulod sa balay—sa kasingkasing, dili sa patyo. </w:t>
      </w:r>
    </w:p>
    <w:p w:rsidRPr="00C84680" w:rsidR="005C3FC8" w:rsidRDefault="00BF6B1D" w14:paraId="26F03AA5" w14:textId="77777777">
      <w:pPr>
        <w:pStyle w:val="paragraph"/>
        <w:spacing w:before="30" w:after="30"/>
        <w:ind w:start="60" w:end="60"/>
        <w:rPr>
          <w:lang w:val="ru-RU"/>
        </w:rPr>
      </w:pPr>
      <w:r w:rsidRPr="00C84680">
        <w:rPr>
          <w:lang w:val="ru-RU"/>
        </w:rPr>
        <w:t xml:space="preserve">Apan, mahitabo usab nga bisan ang mga espirituhanong tawo magpakitang-gilas, sa kalibutanong paagi ug, aron mas direkta, sa Pariseohanong estilo. Ang ingon nga mga tawo wala maghunahuna kung giunsa pagsulod sa Langit, ngadto sa Dios, kondili kung giunsa pagpakita nga maayo sila dinhi sa kinabuhi. Gipugngan nila ang ilang kaugalingon sa tanang espirituhanong kalipay, bisan pa nga mahimo unta nilang masinati ang langitnong kahimtang dinhi mismo. Busa nagpabilin silang mga tawo sa kalibutan. Naningkamot sila nga magkinabuhi nga espirituhanon subay sa mga batasan sa kalibutan. Apan sa sulod, walay sulod sila—ang Dios wala sa ilang sulod. </w:t>
      </w:r>
    </w:p>
    <w:p w:rsidRPr="00347B46" w:rsidR="005C3FC8" w:rsidRDefault="00BF6B1D" w14:paraId="690693A5" w14:textId="2D45C4B6">
      <w:pPr>
        <w:pStyle w:val="paragraph"/>
        <w:spacing w:before="30" w:after="30"/>
        <w:ind w:start="60" w:end="60"/>
        <w:rPr>
          <w:lang w:val="ru-RU"/>
        </w:rPr>
      </w:pPr>
      <w:r w:rsidRPr="00C84680">
        <w:rPr>
          <w:lang w:val="ru-RU"/>
        </w:rPr>
        <w:t xml:space="preserve">Sa kasubo, ang kalibutanong espiritu nakapekto pag-ayo bisan sa mga espirituhanong tawo. Ug kung ang mga espirituhanong tawo molihok ug maghunahuna sa kalibutanong paagi, unsa na lang kaha ang mabilin para sa mga kalibutanong tawo nga buhaton ug hunahunaon? Sa dihang nangayo ko og tabang sa pipila ka mga tawo aron tabangan ang mga batan-ong adik sa droga, mitubag sila: </w:t>
      </w:r>
      <w:r w:rsidRPr="00C84680">
        <w:rPr>
          <w:lang w:val="ru-RU"/>
        </w:rPr>
        <w:t xml:space="preserve">'Kung magtukod kami og usa ka silungan para sa mga adik sa droga, walay gustong mohatag og donasyon para sa maong hinungdan. Mas maayo pa tingali nga magtukod ta og balay-atiman para sa mga tigulang</w:t>
      </w:r>
      <w:r w:rsidR="002F08DD">
        <w:rPr>
          <w:lang w:val="ru-RU"/>
        </w:rPr>
        <w:t xml:space="preserve">.' </w:t>
      </w:r>
      <w:r w:rsidRPr="00C84680">
        <w:rPr>
          <w:lang w:val="ru-RU"/>
        </w:rPr>
        <w:t xml:space="preserve">Dili ko nagpasabot nga dili kinahanglan ang mga balay-atiman para sa mga tigulang—kinahanglan gyud kini. Apan kung magpadayon kita base sa ingon nga panghunahuna, mapakyas ang atong buhat nga kalooy. Dili masabtan sa mga tawo nga ang kalampusan sa kalibutan mao ang kapakyasan sa espirituwal.</w:t>
      </w:r>
    </w:p>
    <w:p w:rsidRPr="00347B46" w:rsidR="00975770" w:rsidP="00975770" w:rsidRDefault="00975770" w14:paraId="040B96BE" w14:textId="77777777">
      <w:pPr>
        <w:rPr>
          <w:lang w:val="ru-RU"/>
        </w:rPr>
      </w:pPr>
    </w:p>
    <w:p w:rsidRPr="00C84680" w:rsidR="005C3FC8" w:rsidP="00975770" w:rsidRDefault="00BF6B1D" w14:paraId="3C5B1AA0" w14:textId="77777777">
      <w:pPr>
        <w:pStyle w:val="Heading4"/>
        <w:rPr>
          <w:lang w:val="ru-RU"/>
        </w:rPr>
      </w:pPr>
      <w:bookmarkStart w:name="_Toc196745366" w:id="93"/>
      <w:bookmarkStart w:name="_Toc196745523" w:id="94"/>
      <w:bookmarkStart w:name="_Toc225094877" w:id="95"/>
      <w:r w:rsidRPr="00C84680">
        <w:rPr>
          <w:lang w:val="ru-RU"/>
        </w:rPr>
        <w:t xml:space="preserve">Ang kalibutanong espiritu sa kinabuhi sa monghe</w:t>
      </w:r>
      <w:bookmarkEnd w:id="93"/>
      <w:bookmarkEnd w:id="94"/>
      <w:bookmarkEnd w:id="95"/>
    </w:p>
    <w:p w:rsidRPr="00C84680" w:rsidR="005C3FC8" w:rsidRDefault="00BF6B1D" w14:paraId="0E19455E" w14:textId="321126C5">
      <w:pPr>
        <w:pStyle w:val="paragraph"/>
        <w:spacing w:before="30" w:after="30"/>
        <w:ind w:start="60" w:end="60"/>
        <w:rPr>
          <w:lang w:val="ru-RU"/>
        </w:rPr>
      </w:pPr>
      <w:r w:rsidRPr="00C84680">
        <w:rPr>
          <w:lang w:val="ru-RU"/>
        </w:rPr>
        <w:t xml:space="preserve">— </w:t>
      </w:r>
      <w:r w:rsidRPr="00C84680">
        <w:rPr>
          <w:lang w:val="ru-RU"/>
        </w:rPr>
        <w:t xml:space="preserve">Geronda, daghang mga tawo ang moingon kanamo: </w:t>
      </w:r>
      <w:r w:rsidRPr="00C84680">
        <w:rPr>
          <w:lang w:val="ru-RU"/>
        </w:rPr>
        <w:t xml:space="preserve">'Nagpuyo kamo dinhi nga daw sa Paraiso</w:t>
      </w:r>
      <w:r w:rsidR="002F08DD">
        <w:rPr>
          <w:lang w:val="ru-RU"/>
        </w:rPr>
        <w:t xml:space="preserve">.' </w:t>
      </w:r>
    </w:p>
    <w:p w:rsidRPr="00C84680" w:rsidR="005C3FC8" w:rsidRDefault="00BF6B1D" w14:paraId="7A86E76F" w14:textId="77777777">
      <w:pPr>
        <w:pStyle w:val="paragraph"/>
        <w:spacing w:before="30" w:after="30"/>
        <w:ind w:start="60" w:end="60"/>
        <w:rPr>
          <w:lang w:val="ru-RU"/>
        </w:rPr>
      </w:pPr>
      <w:r w:rsidRPr="00C84680">
        <w:rPr>
          <w:lang w:val="ru-RU"/>
        </w:rPr>
        <w:t xml:space="preserve">— </w:t>
      </w:r>
      <w:r w:rsidRPr="00C84680">
        <w:rPr>
          <w:lang w:val="ru-RU"/>
        </w:rPr>
        <w:t xml:space="preserve">Pag-ampo nga dili kamo mahimong walay ikaduhang Paraiso. Malipay ko kung ang inyong espirituhanong pag-uswag makahatag ug impresyon sa mga tawo sa kalibutan, apan kamo mismo — tungod gayud niining pag-uswag — dili ninyo mabantayan ang impresyon nga inyong gihimo sa uban, ug dili usab kamo mangita nga makahatag ug bisan unsang impresyon; pasagdi nga kini internal ug natural, nga motumaw sa kaugalingon. Likayi nga mawala kamo sa kawalay pulos—kay kung dili, mawala usab kaninyo si Kristo. Paningkamoti nga mahimong monastiko kutob sa mahimo ang inyong konsensya. Magkinabuhi kamo sa espirituhanong paagi, sama sa mga madre. Ayaw kalimti si Kristo, aron hinumduman usab kamo Niya. Ang akong tuyo dili aron masakitan kamo, kondili aron matabangan ug mapalig-on kamo. Ang espiritu sa kalibutan, kon mosulod kini sa kinabuhi sa monghe, makapasubo kang Kristo mismo. Paningkamoti nga mailhan kini nga langyaw nga espiritu ug palagsaa kini. </w:t>
      </w:r>
    </w:p>
    <w:p w:rsidRPr="00C84680" w:rsidR="005C3FC8" w:rsidRDefault="00BF6B1D" w14:paraId="246987AF" w14:textId="14AFD103">
      <w:pPr>
        <w:pStyle w:val="paragraph"/>
        <w:spacing w:before="30" w:after="30"/>
        <w:ind w:start="60" w:end="60"/>
        <w:rPr>
          <w:lang w:val="ru-RU"/>
        </w:rPr>
      </w:pPr>
      <w:r w:rsidRPr="00C84680">
        <w:rPr>
          <w:lang w:val="ru-RU"/>
        </w:rPr>
        <w:t xml:space="preserve">Sa kasubo, ang makalibutanong espiritu misulod na gikan sa gawas sa daghang mga monasteryo. Ang hinungdan niini mao nga sa atong panahon, ang pipila ka espirituhanong magtutudlo nagpadala sa kinabuhi sa mga monghe sa makalibutanong dalan, ug ang mga kalag sa mga monghe wala nag-agos paingon sa grasya-puno nga espiritu sa mga Balaang Amahan. Nakita nako nga karon naghari sa mga monasteryo ang espiritu nga supak sa espiritu sa mga Balaang Amahan. Dili dawaton sa mga monghe ang maayong espiritu sa mga Balaang Amahan. Sa ato pa, dili sila nagkinabuhi sa espirituhanong paagi. Sa ngalan sa pagsunod ug pagpailawom sa ilang kaugalingong kabubut-on, ilang giubos ang espirituhanong kahitas-an ngadto sa lebel sa yuta ug nagbuhat sila sa kalibutanong pagbuot sa kaugalingon. Sa pagkinabuhi sa ingon niini, dili sila molambo, kay </w:t>
      </w:r>
      <w:r w:rsidRPr="00C84680">
        <w:rPr>
          <w:lang w:val="ru-RU"/>
        </w:rPr>
        <w:t xml:space="preserve">ang manulaw, ang espiritu sa kalibutan, </w:t>
      </w:r>
      <w:r w:rsidR="002F08DD">
        <w:rPr>
          <w:lang w:val="ru-RU"/>
        </w:rPr>
        <w:t xml:space="preserve">'nagpaningkamot'</w:t>
      </w:r>
      <w:r w:rsidRPr="00C84680">
        <w:rPr>
          <w:lang w:val="ru-RU"/>
        </w:rPr>
        <w:t xml:space="preserve"> uban kanila sa monasteryo</w:t>
      </w:r>
      <w:r w:rsidRPr="00C84680">
        <w:rPr>
          <w:lang w:val="ru-RU"/>
        </w:rPr>
        <w:t xml:space="preserve">. Wala kita'y katungod sa paghubad sa mga sugo sa Diyos sumala sa atong gusto. Walay katungod kita nga ipakita ang monastisismo sumala sa atong gusto. Ang pag-ila sa atong mga kakulang ug ang mapainubuson nga pagpangayo sa kaluoy sa Dios lain kaayo nga butang. Ang labing dakong dautan, sa akong panan-aw, mao nga ang uban nagtan-aw niining kalibutanong espiritu ingon kalamboan. Dapat natong ilhon kini nga espiritu ingon usa ka pagkahulog ug ipahawa kini sa atong kaugalingon, aron kita mahimong espirituhanong matin-aw. Ug unya moanha dayon ang Espiritu Santo, nga nagasantos, nagahatag kahayag, ug nagalig-on sa mga kalag. </w:t>
      </w:r>
    </w:p>
    <w:p w:rsidRPr="00C84680" w:rsidR="005C3FC8" w:rsidRDefault="00BF6B1D" w14:paraId="7F870FE0" w14:textId="5B6444AD">
      <w:pPr>
        <w:pStyle w:val="paragraph"/>
        <w:spacing w:before="30" w:after="30"/>
        <w:ind w:start="60" w:end="60"/>
        <w:rPr>
          <w:lang w:val="ru-RU"/>
        </w:rPr>
      </w:pPr>
      <w:r w:rsidRPr="00C84680">
        <w:rPr>
          <w:lang w:val="ru-RU"/>
        </w:rPr>
        <w:lastRenderedPageBreak/>
      </w:r>
      <w:r w:rsidRPr="00C84680">
        <w:rPr>
          <w:lang w:val="ru-RU"/>
        </w:rPr>
        <w:t xml:space="preserve">Ug aduna usab uban nga mga monghe nga moingon: </w:t>
      </w:r>
      <w:r w:rsidRPr="00C84680">
        <w:rPr>
          <w:lang w:val="ru-RU"/>
        </w:rPr>
        <w:t xml:space="preserve">'Kinahanglan ipadayag nato ang atong kultura</w:t>
      </w:r>
      <w:r w:rsidR="002F08DD">
        <w:rPr>
          <w:lang w:val="ru-RU"/>
        </w:rPr>
        <w:t xml:space="preserve">.' </w:t>
      </w:r>
      <w:r w:rsidRPr="00C84680">
        <w:rPr>
          <w:lang w:val="ru-RU"/>
        </w:rPr>
        <w:t xml:space="preserve">Unsang kultura? Ang kalibutanon? Natural ra unta kung kita, isip mga monghe, ipadayag nato ang atong espirituhanong kultura, ang atong espirituhanong pag-uswag. Unsa nga matang sa espirituhanong kalamboan? Kini nga matang: dili pagsulay sa paglabaw </w:t>
      </w:r>
      <w:r w:rsidRPr="00C84680">
        <w:rPr>
          <w:lang w:val="ru-RU"/>
        </w:rPr>
        <w:t xml:space="preserve">sa mga kalibutanong laiko sa kalibutanong kalamboan, kay kini nga kalibutanong kalamboan nagpahirap bisan kanila, labi na gayud sa mga monghe. Ang atong espirituhanong tulin angay nga taas kaayo nga bisan ang mga tawo sa kalibutan madani sa pagsunod sa atong mga tiil. Kung kita nga mga monghe mubuhat sa parehas nga mga butang sama sa pipila ka labing espirituhanong laiko, kini, usab, walay kapuslanan sa mga laiko, tungod kay naa na sila'y ehemplo sa usa ka labing espirituhanong laiko bisan wala pa kita. Ang atong kinabuhi kinahanglan nga mas labaw pa kaysa sa kinabuhi sa mga espirituhanong laiko. Ang usa ka monghe dili angay magtinguha nga ipakita sa uban ang bisan unsang matang sa kalibutanong kalamboan. Kini usa ka pagdaot sa monastisismo. Ang monghe nga naghunahuna sa kalibutanong paagi nagpakita nga siya naliso gikan sa dalan — misugod siya sa dalan alang kang Kristo, apan ang iyang kalag naghandum sa kalibutan. Pinaagi sa kalibutanong kalamboan, nga giisip nga pag-uswag, ang monastisismo nahulog sa espirituhanong pagkadaut. </w:t>
      </w:r>
    </w:p>
    <w:p w:rsidRPr="00C84680" w:rsidR="005C3FC8" w:rsidRDefault="00BF6B1D" w14:paraId="7B78F344" w14:textId="77777777">
      <w:pPr>
        <w:pStyle w:val="paragraph"/>
        <w:spacing w:before="30" w:after="30"/>
        <w:ind w:start="60" w:end="60"/>
        <w:rPr>
          <w:lang w:val="ru-RU"/>
        </w:rPr>
      </w:pPr>
      <w:r w:rsidRPr="00C84680">
        <w:rPr>
          <w:lang w:val="ru-RU"/>
        </w:rPr>
        <w:t xml:space="preserve">Daghan kaayo ang nagkawala sa kinabuhi sa monghe, sama sa dungog ug respeto nga nagkawala sa kalibutan ug gitawag nang mga butang sa nangagi. Mao nga masakit kaayo kini nako nga mura'g gusto ko mosinggit. Nangandoy ko nga makadto sa layo kaayo nga lugar [aron dili na nako makita kini tanan]. Ang bisan kinsa nga wala pa makasinati og mas labaw pa, dili kaayo mabalaka sa iyang espirituhanong kinabuhi, diin iyang gipahimutang ang tanan sumala sa iyang kaugalingong lagda. Apan, nahibalo ka ba unsa ka dakong pag-antos alang sa usa ka tawo nga nakatilaw na sa mas labaw pa nga mabuhi ubos sa ingon nga lagda? Kung itugot unta ko ni Kristo nga mabuhi sumala sa akong gusto, sa usa ka monastikong paagi, ug mamatay nga usa ka bayani, akong ihap kini nga pagkahugno sa pakig-away, sa unahan nga linya. Kini ang ingon nga mga panahon nga takus mamatay, mahimong martir, ug maghalad og sakripisyo, aron lang masiguro nga dili masilotan ang mga balaang amahan. </w:t>
      </w:r>
    </w:p>
    <w:p w:rsidRPr="00C84680" w:rsidR="005C3FC8" w:rsidRDefault="00BF6B1D" w14:paraId="6A19714F" w14:textId="3FC1EA43">
      <w:pPr>
        <w:pStyle w:val="paragraph"/>
        <w:spacing w:before="30" w:after="30"/>
        <w:ind w:start="60" w:end="60"/>
        <w:rPr>
          <w:lang w:val="ru-RU"/>
        </w:rPr>
      </w:pPr>
      <w:r w:rsidRPr="00C84680">
        <w:rPr>
          <w:lang w:val="ru-RU"/>
        </w:rPr>
        <w:t xml:space="preserve">Nagbasa kita og nagbasa bahin sa mga balaang amahan, apan wala kita maghatag bisan gamayng hunahuna kung asa ug giunsa sila nagpuyo. Miingon ang Ginoo: </w:t>
      </w:r>
      <w:r w:rsidRPr="00C84680">
        <w:rPr>
          <w:i/>
          <w:iCs/>
          <w:lang w:val="ru-RU"/>
        </w:rPr>
        <w:t xml:space="preserve">'Ang mga soro adunay lungag, ug ang mga langgam sa kahanginan adunay salag, apan ang Anak sa Tawo walay bisan diin ipahulay sa Iyang ulo</w:t>
      </w:r>
      <w:r w:rsidR="002F08DD">
        <w:rPr>
          <w:i/>
          <w:iCs/>
          <w:lang w:val="ru-RU"/>
        </w:rPr>
        <w:t xml:space="preserve">.'</w:t>
      </w:r>
      <w:r w:rsidR="001148A9">
        <w:rPr>
          <w:rStyle w:val="FootnoteReference"/>
          <w:i/>
          <w:iCs/>
          <w:lang w:val="ru-RU"/>
        </w:rPr>
        <w:footnoteReference w:id="43"/>
      </w:r>
      <w:r w:rsidRPr="00C84680">
        <w:rPr>
          <w:lang w:val="ru-RU"/>
        </w:rPr>
        <w:t xml:space="preserve"> Makapahingangha kini. Ang mga Balaang Amahan naningkamot nga magpuyo sa mga langob ug mahimong sama kang Kristo. Nasinati nila ang kalipay ni Kristo tungod kay gihulad nila Siya sa tanang butang. Mao kana ang ilang bugtong kabalaka. Ang mga Balaang Amahan nagbag-o sa kamingawan ngadto sa usa ka espirituhanong siyudad, samtang karon ginahimo nato kini nga usa ka kalibutanong siyudad. Ang Simbahan ni Kristo milayas ngadto sa kamingawan aron maluwas,</w:t>
      </w:r>
      <w:r w:rsidR="0069701B">
        <w:rPr>
          <w:rStyle w:val="FootnoteReference"/>
          <w:lang w:val="ru-RU"/>
        </w:rPr>
        <w:footnoteReference w:id="44"/>
      </w:r>
      <w:r w:rsidRPr="00C84680">
        <w:rPr>
          <w:lang w:val="ru-RU"/>
        </w:rPr>
        <w:t xml:space="preserve"> , samtang kita nagahimo sa kamingawan nga usa ka kalibutanong siyudad. Ug ang mga tawo malimbong niini, biyaan nga walay tabang, ug pagkahuman wala na silay masaligan. Kini gayud ang dakong katalagman nga akong nakita sa lisod nga mga katuigan nga atong nasinati karon. Samtang karon unta magkinabuhi kita sa mas monastikong paagi aron makab-ot ang gahum sa Diyos, kita, sa kasubo, nahulog sa impluwensya sa kalibutanong espiritu; kini nagbag-o kanato ngadto sa mas dautan, ug kita mahimong walay gahum. Sa ato pa, kita mismo ang nagpahawa sa atong espiritu gikan sa atong kaugalingon ug nahimong patay nga lawas. </w:t>
      </w:r>
    </w:p>
    <w:p w:rsidRPr="00C84680" w:rsidR="005C3FC8" w:rsidRDefault="00BF6B1D" w14:paraId="6D1CDC68" w14:textId="77777777">
      <w:pPr>
        <w:pStyle w:val="paragraph"/>
        <w:spacing w:before="30" w:after="30"/>
        <w:ind w:start="60" w:end="60"/>
        <w:rPr>
          <w:lang w:val="ru-RU"/>
        </w:rPr>
      </w:pPr>
      <w:r w:rsidRPr="00C84680">
        <w:rPr>
          <w:lang w:val="ru-RU"/>
        </w:rPr>
        <w:t xml:space="preserve">Aduna karon mga monghe nga nagkinabuhi nga monastiko sa hitsura ra. Dili sila manigarilyo, dili sila makasala sa unod, mobasa sa *The Love of Goodness*, ug mosipi sa mga Balaang Amahan sa matag higayon. Sa sekular nga kalibutan, kining mga bata nga wala magbakak, naghimo sa tanda sa krus, moadto sa simbahan, ug samtang nagdako sila, medyo nag-amping sa ilang pamatasan, giisip nila nga igo na kini. Ang mga tawo sa pipila ka monasteryo nagkinabuhi sa eksaktong parehas nga klase sa kinabuhi, ug kini makadani sa mga layko paingon didto. Apan, sa mas suod nga pagkaila sa ingon nga mga monghe, makita sa mga layko nga wala silay kalainan sa mga tawo ning kalibutan, tungod kay gipadayon nila ang tibuok espiritu sa kalibutan. Ug kon mosigarilyo sila, mobasa og diyaryo, o maghisgot og politika, nan ang mga layko bisan pa man likayan sila isip mga tawo ning kalibutan, ug dili masamdan ang monastisismo. </w:t>
      </w:r>
    </w:p>
    <w:p w:rsidRPr="00C84680" w:rsidR="005C3FC8" w:rsidRDefault="00BF6B1D" w14:paraId="07407387" w14:textId="12B6E0FA">
      <w:pPr>
        <w:pStyle w:val="paragraph"/>
        <w:spacing w:before="30" w:after="30"/>
        <w:ind w:start="60" w:end="60"/>
        <w:rPr>
          <w:lang w:val="ru-RU"/>
        </w:rPr>
      </w:pPr>
      <w:r w:rsidRPr="00C84680">
        <w:rPr>
          <w:lang w:val="ru-RU"/>
        </w:rPr>
        <w:lastRenderedPageBreak/>
      </w:r>
      <w:r w:rsidRPr="00C84680">
        <w:rPr>
          <w:lang w:val="ru-RU"/>
        </w:rPr>
        <w:t xml:space="preserve">Unsaon kaha sa usa ka monghe nga hinuyang ang espiritu paghikap sa kasingkasing sa usa ka tawo sa kalibutan? Kung biyaan nimo ang espiritu sa usa ka abli nga botelya, kini mo-evaporate, mawala ang tanang gahum niini, ug dili na kini makapatay og mikrobyo o makasunog. Ug kung pun-on nimo ang lampara sa espiritu sa ingon nga daang espiritu, madaut pa gyud ang pabilo niini. Ingon ana usab ang usa ka monghe: pinaagi sa kawalay pag-amping, iyang gilay-on gikan sa iyang kaugalingon </w:t>
      </w:r>
      <w:r w:rsidRPr="00C84680">
        <w:rPr>
          <w:lang w:val="ru-RU"/>
        </w:rPr>
        <w:t xml:space="preserve">ang</w:t>
      </w:r>
      <w:r w:rsidRPr="00C84680">
        <w:rPr>
          <w:lang w:val="ru-RU"/>
        </w:rPr>
        <w:t xml:space="preserve"> Balaang </w:t>
      </w:r>
      <w:r w:rsidRPr="00C84680">
        <w:rPr>
          <w:lang w:val="ru-RU"/>
        </w:rPr>
        <w:t xml:space="preserve">Grasya sa Espiritu ug pagkahuman nagpabilin na lang kaniya ang eskema — ang panagway sa usa ka monghe. Siya sama sa daang espiritu ug dili </w:t>
      </w:r>
      <w:r w:rsidR="002F08DD">
        <w:rPr>
          <w:lang w:val="ru-RU"/>
        </w:rPr>
        <w:t xml:space="preserve">makasunog </w:t>
      </w:r>
      <w:r w:rsidRPr="00C84680">
        <w:rPr>
          <w:lang w:val="ru-RU"/>
        </w:rPr>
        <w:t xml:space="preserve">sa yawa. Kay </w:t>
      </w:r>
      <w:r w:rsidRPr="00C84680">
        <w:rPr>
          <w:lang w:val="ru-RU"/>
        </w:rPr>
        <w:t xml:space="preserve">'ang kahayag sa mga monghe mao ang mga Anghel, ug ang kahayag sa mga tawo mao ang mga monghe!</w:t>
      </w:r>
      <w:r w:rsidR="002F08DD">
        <w:rPr>
          <w:lang w:val="ru-RU"/>
        </w:rPr>
        <w:t xml:space="preserve">'</w:t>
      </w:r>
      <w:r w:rsidR="00A7342E">
        <w:rPr>
          <w:rStyle w:val="FootnoteReference"/>
          <w:lang w:val="ru-RU"/>
        </w:rPr>
        <w:footnoteReference w:id="45"/>
      </w:r>
      <w:r w:rsidRPr="00C84680">
        <w:rPr>
          <w:lang w:val="ru-RU"/>
        </w:rPr>
        <w:t xml:space="preserve"> Apan </w:t>
      </w:r>
      <w:r w:rsidRPr="00C84680">
        <w:rPr>
          <w:lang w:val="ru-RU"/>
        </w:rPr>
        <w:t xml:space="preserve">ang mga</w:t>
      </w:r>
      <w:r w:rsidR="002F08DD">
        <w:rPr>
          <w:lang w:val="ru-RU"/>
        </w:rPr>
        <w:t xml:space="preserve"> 'gikapoy' </w:t>
      </w:r>
      <w:r w:rsidRPr="00C84680">
        <w:rPr>
          <w:lang w:val="ru-RU"/>
        </w:rPr>
        <w:t xml:space="preserve">nga monghe dili na kahayag. Nasayud ka ba kung unsa ka makaguba ang panghunahuna sa kalibutan! Kung molayas ang espirituhanong gahum gikan sa kinabuhi sa monghe, wala na'y nahabilin niini. Kay </w:t>
      </w:r>
      <w:r w:rsidRPr="00C84680">
        <w:rPr>
          <w:lang w:val="ru-RU"/>
        </w:rPr>
        <w:t xml:space="preserve">'</w:t>
      </w:r>
      <w:r w:rsidRPr="00C84680">
        <w:rPr>
          <w:lang w:val="ru-RU"/>
        </w:rPr>
        <w:t xml:space="preserve">kung mawala ang alat sa asin</w:t>
      </w:r>
      <w:r w:rsidRPr="00A7342E" w:rsidR="00A7342E">
        <w:rPr>
          <w:lang w:val="ru-RU"/>
        </w:rPr>
        <w:t xml:space="preserve">,</w:t>
      </w:r>
      <w:r w:rsidR="002F08DD">
        <w:rPr>
          <w:lang w:val="ru-RU"/>
        </w:rPr>
        <w:t xml:space="preserve">'</w:t>
      </w:r>
      <w:r w:rsidR="00A7342E">
        <w:rPr>
          <w:rStyle w:val="FootnoteReference"/>
          <w:lang w:val="ru-RU"/>
        </w:rPr>
        <w:footnoteReference w:id="46"/>
      </w:r>
      <w:r w:rsidRPr="00C84680">
        <w:rPr>
          <w:lang w:val="ru-RU"/>
        </w:rPr>
        <w:t xml:space="preserve"> , dili na kini angay pa gani himong abono. Ang hugaw ug basura mahimong humus, apan dili ang asin. Kung </w:t>
      </w:r>
      <w:r w:rsidR="002F08DD">
        <w:rPr>
          <w:lang w:val="ru-RU"/>
        </w:rPr>
        <w:t xml:space="preserve">'i-abono' </w:t>
      </w:r>
      <w:r w:rsidRPr="00C84680">
        <w:rPr>
          <w:lang w:val="ru-RU"/>
        </w:rPr>
        <w:t xml:space="preserve">nimo ang tanom gamit ang asin, mapaso kini. Sa panahon nga atong ginaagian karon, ang monastisismo angay mosidlak pag-ayo. Kining tanan nga pagkabulok ug pagkadaut nanginahanglan og asin. Kung walay kalibutanong kinaadman sa mga monasteryo, kung espirituhanon ang ilang kahimtang, nan kini mao ang ilang labing dakong kontribusyon sa katilingban. Dili na nila kinahanglan nga mosulti o buhaton pa ang bisan unsa, kay pinaagi sa ilang kinabuhi mismo sila mosulti. Mao gyud kini ang gikinahanglan sa kalibutan karon. </w:t>
      </w:r>
    </w:p>
    <w:p w:rsidRPr="00C84680" w:rsidR="005C3FC8" w:rsidRDefault="00BF6B1D" w14:paraId="4E9CAB54" w14:textId="0C095255">
      <w:pPr>
        <w:pStyle w:val="paragraph"/>
        <w:spacing w:before="30" w:after="30"/>
        <w:ind w:start="60" w:end="60"/>
        <w:rPr>
          <w:lang w:val="ru-RU"/>
        </w:rPr>
      </w:pPr>
      <w:r w:rsidRPr="00C84680">
        <w:rPr>
          <w:lang w:val="ru-RU"/>
        </w:rPr>
        <w:t xml:space="preserve">Tan-awa ang mga Katoliko — tan-awa lang kung unsa na sila nahimong! Nahinumdom ko, daghang katuigan na ang milabay, sa dihang naa ko sa Monasteryo sa Stomion sa Konitsa, adunay usa ka tawo nga nagdala kanako og usa ka piraso sa diyaryo nga nag-ingon: </w:t>
      </w:r>
      <w:r w:rsidR="009F3FC8">
        <w:rPr>
          <w:lang w:val="ru-RU"/>
        </w:rPr>
        <w:t xml:space="preserve">"</w:t>
      </w:r>
      <w:r w:rsidRPr="00C84680">
        <w:rPr>
          <w:lang w:val="ru-RU"/>
        </w:rPr>
        <w:t xml:space="preserve">Tulo ka gatos ka Katolikong madre ang nagprotesta — una kay wala sila gitugotan nga motan-aw og pelikula sa sinehan, ug unya lain pang protesta — kay ang ilang mga bestida kutob sa bukong-bukong imbis nga kutob sa tuhod</w:t>
      </w:r>
      <w:r w:rsidR="002F08DD">
        <w:rPr>
          <w:lang w:val="ru-RU"/>
        </w:rPr>
        <w:t xml:space="preserve">."</w:t>
      </w:r>
      <w:r w:rsidRPr="00C84680">
        <w:rPr>
          <w:lang w:val="ru-RU"/>
        </w:rPr>
        <w:t xml:space="preserve"> Sa pagbasa nako niini, nasuko kaayo ko nga miingon pa gani ko: </w:t>
      </w:r>
      <w:r w:rsidR="002F08DD">
        <w:rPr>
          <w:lang w:val="ru-RU"/>
        </w:rPr>
        <w:t xml:space="preserve">"</w:t>
      </w:r>
      <w:r w:rsidRPr="00C84680">
        <w:rPr>
          <w:lang w:val="ru-RU"/>
        </w:rPr>
        <w:t xml:space="preserve">Ay, para sa langit, nganong nahimong madre man mo sa sinugdanan?</w:t>
      </w:r>
      <w:r w:rsidR="002F08DD">
        <w:rPr>
          <w:lang w:val="ru-RU"/>
        </w:rPr>
        <w:t xml:space="preserve">" </w:t>
      </w:r>
      <w:r w:rsidRPr="00C84680">
        <w:rPr>
          <w:lang w:val="ru-RU"/>
        </w:rPr>
        <w:t xml:space="preserve">Ug sa katapusan sa artikulo, gisulti nga gikuha na nila ang ilang habol ug mibalik na sila sa sekular nga kalibutan. Apan uban ana nga klase sa panghunahuna, mibalik na gani sila niini sa mas sayo pa. Sa lain nga higayon, nakakita ko og usa ka Katolikong madre nga gituohan nga nagbuhat og misyonaryong buhat ug siya—unsaon nako pagsulti?—aw, sama ra sa ubang kaayo ka-sekular nga mga batan-ong babaye. Wala gyud bisan unsang kalainan! Busa ayaw nato tugoti nga kini nga espiritong Europeo moturok sa atong sulod, basi kita usab mahuman sa parehas nga kahimtang. </w:t>
      </w:r>
    </w:p>
    <w:p w:rsidRPr="00C84680" w:rsidR="005C3FC8" w:rsidRDefault="00BF6B1D" w14:paraId="6B659293" w14:textId="77777777">
      <w:pPr>
        <w:pStyle w:val="paragraph"/>
        <w:spacing w:before="30" w:after="30"/>
        <w:ind w:start="60" w:end="60"/>
        <w:rPr>
          <w:lang w:val="ru-RU"/>
        </w:rPr>
      </w:pPr>
      <w:r w:rsidRPr="00C84680">
        <w:rPr>
          <w:lang w:val="ru-RU"/>
        </w:rPr>
        <w:t xml:space="preserve">— </w:t>
      </w:r>
      <w:r w:rsidRPr="00C84680">
        <w:rPr>
          <w:lang w:val="ru-RU"/>
        </w:rPr>
        <w:t xml:space="preserve">Geronda, ang pagbiya sa makalibutanong panghunahuna daw lisod kaayo nga buluhaton para kanako. </w:t>
      </w:r>
    </w:p>
    <w:p w:rsidRPr="00C84680" w:rsidR="005C3FC8" w:rsidRDefault="00BF6B1D" w14:paraId="32B5022C" w14:textId="3DC4FBDE">
      <w:pPr>
        <w:pStyle w:val="paragraph"/>
        <w:spacing w:before="30" w:after="30"/>
        <w:ind w:start="60" w:end="60"/>
        <w:rPr>
          <w:lang w:val="ru-RU"/>
        </w:rPr>
      </w:pPr>
      <w:r w:rsidRPr="00C84680">
        <w:rPr>
          <w:lang w:val="ru-RU"/>
        </w:rPr>
        <w:t xml:space="preserve">— </w:t>
      </w:r>
      <w:r w:rsidRPr="00C84680">
        <w:rPr>
          <w:lang w:val="ru-RU"/>
        </w:rPr>
        <w:t xml:space="preserve">Dili kini lisod, apan nagkinahanglan kini og pagbantay. Kanunayng hunahunaa ang gisulti ni Arsenius nga Dako: </w:t>
      </w:r>
      <w:r w:rsidRPr="00C84680">
        <w:rPr>
          <w:lang w:val="ru-RU"/>
        </w:rPr>
        <w:t xml:space="preserve">'Tungod sa unsang rason nga gibyaan nimo ang kalibutan?</w:t>
      </w:r>
      <w:r w:rsidR="002F08DD">
        <w:rPr>
          <w:lang w:val="ru-RU"/>
        </w:rPr>
        <w:t xml:space="preserve">..'</w:t>
      </w:r>
      <w:r w:rsidR="00A7342E">
        <w:rPr>
          <w:rStyle w:val="FootnoteReference"/>
          <w:lang w:val="ru-RU"/>
        </w:rPr>
        <w:footnoteReference w:id="47"/>
      </w:r>
      <w:r w:rsidRPr="00C84680">
        <w:rPr>
          <w:lang w:val="ru-RU"/>
        </w:rPr>
        <w:t xml:space="preserve"> Nakalimot kita ngano nga miabot kita sa monasteryo. Bisan maayo o dautan, tanan nagsugod og maayo, apan dili tanan makahuman og maayo, tungod kay makalimot sila ngano nga misulod sila sa monasteryo. </w:t>
      </w:r>
    </w:p>
    <w:p w:rsidRPr="00C84680" w:rsidR="005C3FC8" w:rsidRDefault="00BF6B1D" w14:paraId="652113B2" w14:textId="77777777">
      <w:pPr>
        <w:pStyle w:val="paragraph"/>
        <w:spacing w:before="30" w:after="30"/>
        <w:ind w:start="60" w:end="60"/>
        <w:rPr>
          <w:lang w:val="ru-RU"/>
        </w:rPr>
      </w:pPr>
      <w:r w:rsidRPr="00C84680">
        <w:rPr>
          <w:lang w:val="ru-RU"/>
        </w:rPr>
        <w:t xml:space="preserve">— </w:t>
      </w:r>
      <w:r w:rsidRPr="00C84680">
        <w:rPr>
          <w:lang w:val="ru-RU"/>
        </w:rPr>
        <w:t xml:space="preserve">Geronda, imong giingon nga ang espiritu niining kalibutan misulod sa kinabuhi sa mga monghe ug ang espirituhanong mga pamantayan niini ginaubos. Magpadayon pa ba ang tinuod nga espiritu sa monastisismo? </w:t>
      </w:r>
    </w:p>
    <w:p w:rsidRPr="00C84680" w:rsidR="005C3FC8" w:rsidRDefault="00BF6B1D" w14:paraId="40FD78F8" w14:textId="77777777">
      <w:pPr>
        <w:pStyle w:val="paragraph"/>
        <w:spacing w:before="30" w:after="30"/>
        <w:ind w:start="60" w:end="60"/>
        <w:rPr>
          <w:lang w:val="ru-RU"/>
        </w:rPr>
      </w:pPr>
      <w:r w:rsidRPr="00C84680">
        <w:rPr>
          <w:lang w:val="ru-RU"/>
        </w:rPr>
        <w:t xml:space="preserve">— </w:t>
      </w:r>
      <w:r w:rsidRPr="00C84680">
        <w:rPr>
          <w:lang w:val="ru-RU"/>
        </w:rPr>
        <w:t xml:space="preserve">Niabot na kini nga bagyo, apan dili kita biyaan sa Diyos. </w:t>
      </w:r>
    </w:p>
    <w:p w:rsidRPr="00C84680" w:rsidR="005C3FC8" w:rsidRDefault="00BF6B1D" w14:paraId="57168BBF" w14:textId="0518C86A">
      <w:pPr>
        <w:pStyle w:val="paragraph"/>
        <w:spacing w:before="30" w:after="30"/>
        <w:ind w:start="60" w:end="60"/>
        <w:rPr>
          <w:lang w:val="ru-RU"/>
        </w:rPr>
      </w:pPr>
      <w:r w:rsidRPr="00C84680">
        <w:rPr>
          <w:lang w:val="ru-RU"/>
        </w:rPr>
        <w:t xml:space="preserve">— </w:t>
      </w:r>
      <w:r w:rsidRPr="00C84680">
        <w:rPr>
          <w:lang w:val="ru-RU"/>
        </w:rPr>
        <w:t xml:space="preserve">Geronda, naisip nako: </w:t>
      </w:r>
      <w:r w:rsidRPr="00C84680">
        <w:rPr>
          <w:lang w:val="ru-RU"/>
        </w:rPr>
        <w:t xml:space="preserve">'Aduna pa bay mga monastikong kapatiran nga espirituhanon ang kinaiya?</w:t>
      </w:r>
      <w:r w:rsidR="002F08DD">
        <w:rPr>
          <w:lang w:val="ru-RU"/>
        </w:rPr>
        <w:t xml:space="preserve">' </w:t>
      </w:r>
    </w:p>
    <w:p w:rsidRPr="00347B46" w:rsidR="005C3FC8" w:rsidRDefault="00BF6B1D" w14:paraId="16FC0D6F" w14:textId="365CC365">
      <w:pPr>
        <w:pStyle w:val="paragraph"/>
        <w:spacing w:before="30" w:after="30"/>
        <w:ind w:start="60" w:end="60"/>
        <w:rPr>
          <w:lang w:val="ru-RU"/>
        </w:rPr>
      </w:pPr>
      <w:r w:rsidRPr="00C84680">
        <w:rPr>
          <w:lang w:val="ru-RU"/>
        </w:rPr>
        <w:t xml:space="preserve">— </w:t>
      </w:r>
      <w:r w:rsidRPr="00C84680">
        <w:rPr>
          <w:lang w:val="ru-RU"/>
        </w:rPr>
        <w:t xml:space="preserve">Murag dili pa man gani igo ang kadaghan nila! Kung dili pa gani, ang Inahan sa Dios magpadala sa tibuok natong </w:t>
      </w:r>
      <w:r w:rsidR="002F08DD">
        <w:rPr>
          <w:lang w:val="ru-RU"/>
        </w:rPr>
        <w:t xml:space="preserve">'pagkapatiran'</w:t>
      </w:r>
      <w:r w:rsidRPr="00C84680">
        <w:rPr>
          <w:lang w:val="ru-RU"/>
        </w:rPr>
        <w:t xml:space="preserve"> uban sa eskorta </w:t>
      </w:r>
      <w:r w:rsidRPr="00C84680">
        <w:rPr>
          <w:lang w:val="ru-RU"/>
        </w:rPr>
        <w:t xml:space="preserve">ngadto sa mga lugar nga dili kaayo layo!.. Aduna'y mga monghe nga nagpuyo nga espirituhanon kaayo, nga walay pasigarbo. Makaplagan ang ingon nga mga kalag sa matag monasteryo, sa matag diyosesis. Kining talagsaong mga kalag maoy nakapukaw sa kaluoy sa Dios, ug mao kana nga ginapailob-an kita Niya.</w:t>
      </w:r>
    </w:p>
    <w:p w:rsidRPr="00347B46" w:rsidR="00975770" w:rsidP="00975770" w:rsidRDefault="00975770" w14:paraId="1FBE862B" w14:textId="77777777">
      <w:pPr>
        <w:rPr>
          <w:lang w:val="ru-RU"/>
        </w:rPr>
      </w:pPr>
    </w:p>
    <w:p w:rsidRPr="00C84680" w:rsidR="005C3FC8" w:rsidP="00975770" w:rsidRDefault="00BF6B1D" w14:paraId="5E9C1624" w14:textId="77777777">
      <w:pPr>
        <w:pStyle w:val="Heading4"/>
        <w:rPr>
          <w:lang w:val="ru-RU"/>
        </w:rPr>
      </w:pPr>
      <w:bookmarkStart w:name="_Toc196745367" w:id="96"/>
      <w:bookmarkStart w:name="_Toc196745524" w:id="97"/>
      <w:bookmarkStart w:name="_Toc225094878" w:id="98"/>
      <w:r w:rsidRPr="00C84680">
        <w:rPr>
          <w:lang w:val="ru-RU"/>
        </w:rPr>
        <w:t xml:space="preserve">Ang espiritu sa kalibutan usa ka sakit</w:t>
      </w:r>
      <w:bookmarkEnd w:id="96"/>
      <w:bookmarkEnd w:id="97"/>
      <w:bookmarkEnd w:id="98"/>
    </w:p>
    <w:p w:rsidRPr="00C84680" w:rsidR="005C3FC8" w:rsidRDefault="00BF6B1D" w14:paraId="250A5379" w14:textId="77777777">
      <w:pPr>
        <w:pStyle w:val="paragraph"/>
        <w:spacing w:before="30" w:after="30"/>
        <w:ind w:start="60" w:end="60"/>
        <w:rPr>
          <w:lang w:val="ru-RU"/>
        </w:rPr>
      </w:pPr>
      <w:r w:rsidRPr="00C84680">
        <w:rPr>
          <w:lang w:val="ru-RU"/>
        </w:rPr>
        <w:t xml:space="preserve">Ang labing importante karon mao ang dili pag-uyon niining kalibutanong espiritu. Ang ingon nga dili pag-uyon usa ka pagpanghimatuud kang Kristo. Paningkamotan nato, kutob sa mahimo, nga dili pasagdan </w:t>
      </w:r>
      <w:r w:rsidRPr="00C84680">
        <w:rPr>
          <w:lang w:val="ru-RU"/>
        </w:rPr>
        <w:t xml:space="preserve">nga ang k</w:t>
      </w:r>
      <w:r w:rsidRPr="00C84680">
        <w:rPr>
          <w:lang w:val="ru-RU"/>
        </w:rPr>
        <w:lastRenderedPageBreak/>
      </w:r>
      <w:r w:rsidRPr="00C84680">
        <w:rPr>
          <w:lang w:val="ru-RU"/>
        </w:rPr>
        <w:t xml:space="preserve"> g karon modala kanato ug ibugsay sa kalibutanong agos. Ang maalamon nga isda dili madakpan sa kawit. Makita niini ang pain, masabtan unsa kini, molangoy palayo sa maong dapit ug magpabiling dili madakpan. Apan ang lain nga isda makakita sa pain, muduol dayon aron lunokon kini ug madakpan dayon sa kawit. Ingon usab sa kalibutan—naa kini'y pain, ug gigamit kini aron madakpan ang mga tawo. Ang mga tawo madani sa espiritu sa kalibutan ug dayon madakpan sa iyang lambong. </w:t>
      </w:r>
    </w:p>
    <w:p w:rsidRPr="00C84680" w:rsidR="005C3FC8" w:rsidRDefault="00BF6B1D" w14:paraId="18310E1E" w14:textId="77777777">
      <w:pPr>
        <w:pStyle w:val="paragraph"/>
        <w:spacing w:before="30" w:after="30"/>
        <w:ind w:start="60" w:end="60"/>
        <w:rPr>
          <w:lang w:val="ru-RU"/>
        </w:rPr>
      </w:pPr>
      <w:r w:rsidRPr="00C84680">
        <w:rPr>
          <w:lang w:val="ru-RU"/>
        </w:rPr>
        <w:t xml:space="preserve">Ang kinaadman sa kalibutan usa ka sakit. Sama sa paningkamot sa usa ka tawo nga dili makakuha og bisan unsang sakit, kinahanglan usab niyang paningkamotan nga dili maimpeksyon sa kinaadman sa kalibutan—bisan unsa pa ang porma niini. Aron motubo sa espirituhanong paagi ug magpabiling himsog, aron malipay sa kalipay sa mga anghel, ang usa ka tawo dili angay makig-uban sa espiritu sa kalibutan. </w:t>
      </w:r>
    </w:p>
    <w:p w:rsidRPr="00C84680" w:rsidR="005C3FC8" w:rsidP="00881766" w:rsidRDefault="005C3FC8" w14:paraId="2CF7617A" w14:textId="77777777">
      <w:pPr>
        <w:rPr>
          <w:lang w:val="ru-RU"/>
        </w:rPr>
      </w:pPr>
    </w:p>
    <w:p w:rsidRPr="00C84680" w:rsidR="005C3FC8" w:rsidP="00881766" w:rsidRDefault="005C3FC8" w14:paraId="29635139" w14:textId="490B7CCE">
      <w:pPr>
        <w:rPr>
          <w:lang w:val="ru-RU"/>
        </w:rPr>
      </w:pPr>
    </w:p>
    <w:p w:rsidRPr="00347B46" w:rsidR="005C3FC8" w:rsidP="00874CA3" w:rsidRDefault="00874CA3" w14:paraId="622FD19F" w14:textId="284767F6">
      <w:pPr>
        <w:pStyle w:val="Heading3"/>
        <w:rPr>
          <w:lang w:val="ru-RU"/>
        </w:rPr>
      </w:pPr>
      <w:bookmarkStart w:name="_Toc196745368" w:id="99"/>
      <w:bookmarkStart w:name="_Toc196745525" w:id="100"/>
      <w:bookmarkStart w:name="_Toc225094879" w:id="101"/>
      <w:r w:rsidRPr="00C84680">
        <w:rPr>
          <w:lang w:val="ru-RU"/>
        </w:rPr>
        <w:t xml:space="preserve">Kapitulo</w:t>
      </w:r>
      <w:r w:rsidRPr="00874CA3" w:rsidR="00975770">
        <w:rPr>
          <w:lang w:val="ru-RU"/>
        </w:rPr>
        <w:t xml:space="preserve"> 4.</w:t>
      </w:r>
      <w:r w:rsidRPr="00975770" w:rsidR="00975770">
        <w:rPr>
          <w:lang w:val="ru-RU"/>
        </w:rPr>
        <w:t xml:space="preserve"> </w:t>
      </w:r>
      <w:r w:rsidRPr="00874CA3" w:rsidR="00975770">
        <w:rPr>
          <w:lang w:val="ru-RU"/>
        </w:rPr>
        <w:br/>
      </w:r>
      <w:r w:rsidRPr="00C84680" w:rsidR="00BF6B1D">
        <w:rPr>
          <w:lang w:val="ru-RU"/>
        </w:rPr>
        <w:t xml:space="preserve">Mahitungod sa Dakong Sala sa Dili Pagkamatarong</w:t>
      </w:r>
      <w:bookmarkEnd w:id="99"/>
      <w:bookmarkEnd w:id="100"/>
      <w:bookmarkEnd w:id="101"/>
    </w:p>
    <w:p w:rsidRPr="00347B46" w:rsidR="00874CA3" w:rsidP="00874CA3" w:rsidRDefault="00874CA3" w14:paraId="0D5D9D72" w14:textId="77777777">
      <w:pPr>
        <w:rPr>
          <w:lang w:val="ru-RU"/>
        </w:rPr>
      </w:pPr>
    </w:p>
    <w:p w:rsidRPr="00C84680" w:rsidR="005C3FC8" w:rsidP="00874CA3" w:rsidRDefault="00BF6B1D" w14:paraId="5F899966" w14:textId="77777777">
      <w:pPr>
        <w:pStyle w:val="Heading4"/>
        <w:rPr>
          <w:lang w:val="ru-RU"/>
        </w:rPr>
      </w:pPr>
      <w:bookmarkStart w:name="_Toc196745369" w:id="102"/>
      <w:bookmarkStart w:name="_Toc196745526" w:id="103"/>
      <w:bookmarkStart w:name="_Toc225094880" w:id="104"/>
      <w:r w:rsidRPr="00C84680">
        <w:rPr>
          <w:lang w:val="ru-RU"/>
        </w:rPr>
        <w:t xml:space="preserve">Ang kawalay-hustisya makadani sa kasuko sa Dios</w:t>
      </w:r>
      <w:bookmarkEnd w:id="102"/>
      <w:bookmarkEnd w:id="103"/>
      <w:bookmarkEnd w:id="104"/>
    </w:p>
    <w:p w:rsidRPr="00347B46" w:rsidR="005C3FC8" w:rsidRDefault="00BF6B1D" w14:paraId="3CCED9B0" w14:textId="5B6DE1EC">
      <w:pPr>
        <w:pStyle w:val="paragraph"/>
        <w:spacing w:before="30" w:after="30"/>
        <w:ind w:start="60" w:end="60"/>
        <w:rPr>
          <w:lang w:val="ru-RU"/>
        </w:rPr>
      </w:pPr>
      <w:r w:rsidRPr="00C84680">
        <w:rPr>
          <w:lang w:val="ru-RU"/>
        </w:rPr>
        <w:t xml:space="preserve">Kung ang usa ka tawo adunay panalangin sa Dios, dakong butang kana. Tinuod nga bahandi kana! Ang gipanalanginan molungtad ug dili madaut. Ang walay panalangin dili molungtad. Ang kawalay-hustisya usa ka dakong sala. Aduna'y mga kahimtang nga makapakunhod sa silot sa tanang sala, apan dili sa kawalay-hustisya—kini nagpukaw sa kasuko sa Dios. Ka-kahadlok niini! Ang mga nagbuhat og kawalay-hustisya sa uban nagdala og kalayo sa ilang kaugalingong ulo. Ang mga tawo magbuhat og kawalay-hustisya, unya mamatay ang ilang mga hinigugma, apan dili nila masabtan ang hinungdan niini. Apan giunsa kaha pag-asenso sa mga tawo nga nagbuhat og daghang mga dautang buhat? Pinaagi sa pagbuhat niini, gihatagan nila ang yawa og gahum ibabaw nila, ug unya moabot kanila ang mga kalisdanan, sakit, ug uban pang mga katalagman… Ug [kung wala nila masabti ang espirituhanong hinungdan niining mga kalisdanan] mangayo sila nimo nga mag-ampo ka para sa ilang pagkaayo.</w:t>
      </w:r>
    </w:p>
    <w:p w:rsidRPr="00D743EF" w:rsidR="005C3FC8" w:rsidRDefault="00BF6B1D" w14:paraId="66820389" w14:textId="1C30F30C">
      <w:pPr>
        <w:pStyle w:val="paragraph"/>
        <w:spacing w:before="30" w:after="30"/>
        <w:ind w:start="60" w:end="60"/>
        <w:rPr>
          <w:lang w:val="ru-RU"/>
        </w:rPr>
      </w:pPr>
      <w:r w:rsidRPr="00C84680">
        <w:rPr>
          <w:lang w:val="ru-RU"/>
        </w:rPr>
        <w:t xml:space="preserve">Kadaghanan sa mga kalisdanan naggikan sa kawalay-hustisya. Pananglitan, kung ang mga tawo makatigom og bahandi pinaagi sa kawalay-hustisya, mahimo silang mabuhi nga maluho sulod sa pipila ka tuig, apan unya ilang gastohon ang tanan nilang nakuha sa dili matarong alang sa mga doktor. Sa katapusan, ingon sa gisulat sa Salmo: </w:t>
      </w:r>
      <w:r w:rsidRPr="00C84680">
        <w:rPr>
          <w:lang w:val="ru-RU"/>
        </w:rPr>
        <w:t xml:space="preserve">'Mas maayo ang gamay alang sa matarong kaysa sa dagkong bahandi sa daotan</w:t>
      </w:r>
      <w:r w:rsidR="002F08DD">
        <w:rPr>
          <w:lang w:val="ru-RU"/>
        </w:rPr>
        <w:t xml:space="preserve">.'</w:t>
      </w:r>
      <w:r w:rsidR="00881766">
        <w:rPr>
          <w:rStyle w:val="FootnoteReference"/>
          <w:lang w:val="ru-RU"/>
        </w:rPr>
        <w:footnoteReference w:id="48"/>
      </w:r>
      <w:r w:rsidRPr="00C84680">
        <w:rPr>
          <w:lang w:val="ru-RU"/>
        </w:rPr>
        <w:t xml:space="preserve"> </w:t>
      </w:r>
      <w:r w:rsidR="002F08DD">
        <w:rPr>
          <w:lang w:val="ru-RU"/>
        </w:rPr>
        <w:t xml:space="preserve">'</w:t>
      </w:r>
      <w:r w:rsidRPr="00C84680">
        <w:rPr>
          <w:lang w:val="ru-RU"/>
        </w:rPr>
        <w:t xml:space="preserve">Ang dautang nakuha sama sa hangin</w:t>
      </w:r>
      <w:r w:rsidR="002F08DD">
        <w:rPr>
          <w:lang w:val="ru-RU"/>
        </w:rPr>
        <w:t xml:space="preserve">,' </w:t>
      </w:r>
      <w:r w:rsidRPr="00C84680">
        <w:rPr>
          <w:lang w:val="ru-RU"/>
        </w:rPr>
        <w:t xml:space="preserve">ingon sa panultihon. Ang tanan nga natigom pinaagi sa limbong mawala, magkawalat sa hangin. Ang sakit, pagkabangkarote, ug uban pang mga kalisdanan, nga mahitabo isip mga pagsulay gikan sa Dios, talagsa ra ug pipila ra gayud ang makaagi niini.  Ang ingon nga mga tawo makadawat og putli nga ganti gikan sa Dios, ug kasagaran sila mas manggaranon pagkahuman, sama ni Job.</w:t>
      </w:r>
      <w:r w:rsidR="006C5A24">
        <w:rPr>
          <w:rStyle w:val="FootnoteReference"/>
          <w:lang w:val="ru-RU"/>
        </w:rPr>
        <w:footnoteReference w:id="49"/>
      </w:r>
      <w:r w:rsidRPr="00C84680">
        <w:rPr>
          <w:lang w:val="ru-RU"/>
        </w:rPr>
        <w:t xml:space="preserve"> Dugang pa, ang mga lawas sa daghang namatay nagpabilin nga dili mabulok sa yuta tungod niini — sa ilang kinabuhi, nakahimo sila og pipila ka dili matarong. </w:t>
      </w:r>
      <w:r w:rsidR="00D743EF">
        <w:rPr>
          <w:rStyle w:val="FootnoteReference"/>
          <w:lang w:val="ru-RU"/>
        </w:rPr>
        <w:footnoteReference w:id="50"/>
      </w:r>
    </w:p>
    <w:p w:rsidRPr="00347B46" w:rsidR="00874CA3" w:rsidP="006C5A24" w:rsidRDefault="00874CA3" w14:paraId="6EFC317D" w14:textId="77777777">
      <w:pPr>
        <w:rPr>
          <w:lang w:val="ru-RU"/>
        </w:rPr>
      </w:pPr>
    </w:p>
    <w:p w:rsidRPr="00C84680" w:rsidR="005C3FC8" w:rsidP="00874CA3" w:rsidRDefault="00BF6B1D" w14:paraId="24CE8D5E" w14:textId="77777777">
      <w:pPr>
        <w:pStyle w:val="Heading4"/>
        <w:rPr>
          <w:lang w:val="ru-RU"/>
        </w:rPr>
      </w:pPr>
      <w:bookmarkStart w:name="_Toc196745370" w:id="105"/>
      <w:bookmarkStart w:name="_Toc196745527" w:id="106"/>
      <w:bookmarkStart w:name="_Toc225094881" w:id="107"/>
      <w:r w:rsidRPr="00C84680">
        <w:rPr>
          <w:lang w:val="ru-RU"/>
        </w:rPr>
        <w:t xml:space="preserve">Ang mga dili matarong nag-antos</w:t>
      </w:r>
      <w:bookmarkEnd w:id="105"/>
      <w:bookmarkEnd w:id="106"/>
      <w:bookmarkEnd w:id="107"/>
    </w:p>
    <w:p w:rsidRPr="00C84680" w:rsidR="005C3FC8" w:rsidRDefault="00BF6B1D" w14:paraId="23120686" w14:textId="77777777">
      <w:pPr>
        <w:pStyle w:val="paragraph"/>
        <w:spacing w:before="30" w:after="30"/>
        <w:ind w:start="60" w:end="60"/>
        <w:rPr>
          <w:lang w:val="ru-RU"/>
        </w:rPr>
      </w:pPr>
      <w:r w:rsidRPr="00C84680">
        <w:rPr>
          <w:lang w:val="ru-RU"/>
        </w:rPr>
        <w:lastRenderedPageBreak/>
      </w:r>
      <w:r w:rsidRPr="00C84680">
        <w:rPr>
          <w:lang w:val="ru-RU"/>
        </w:rPr>
        <w:t xml:space="preserve">Ang usa ka dili matarong nga tawo — sa tinuod, bisan kinsa nga nakasala batok sa uban sa bisan unsang paagi ug wala mangayo og pasaylo — gipanglutos sa kasakit sa iyang kaugalingong konsensya, ug labi pa, sa kasuko sa tawo nga iyang gisakitan. Kay kung ang usa ka tawo nga gilapas dili magpasaylo sa iyang nagpasipala ug magpadayon sa pagbati og kasuko batok kaniya, magsugod na siyang makasinati og grabeng </w:t>
      </w:r>
      <w:r w:rsidRPr="00C84680">
        <w:rPr>
          <w:lang w:val="ru-RU"/>
        </w:rPr>
        <w:t xml:space="preserve">kasakit sa konsensya ug pag-antos. Dili na siya makatulog; mobati siya nga daw gilukso-lukso siya sa kusog nga balud. Dili masukod kung unsa ka lawom ang iyang pagbati sa kasuko sa tawo nga iyang gipaka-sakit! Kung ang usa ka tawo nagmahal sa lain ug naghunahuna kaniya, mabati sa ikaduha ang maong gugma. Susama usab kini nga mahitabo sa kaso sa nakasala. Oh, unya ang kasuko sa tawo nga iyang gipasipala mubungkag sa iyang kalag! Bisan pa man siya layo — sa Australia man o Johannesburg — kung ang kalag sa usa ka tawo masuko tungod kaniya, dili siya makakaplag og kalinaw. </w:t>
      </w:r>
    </w:p>
    <w:p w:rsidRPr="00C84680" w:rsidR="005C3FC8" w:rsidRDefault="00BF6B1D" w14:paraId="0590FF13" w14:textId="77777777">
      <w:pPr>
        <w:pStyle w:val="paragraph"/>
        <w:spacing w:before="30" w:after="30"/>
        <w:ind w:start="60" w:end="60"/>
        <w:rPr>
          <w:lang w:val="ru-RU"/>
        </w:rPr>
      </w:pPr>
      <w:r w:rsidRPr="00C84680">
        <w:rPr>
          <w:lang w:val="ru-RU"/>
        </w:rPr>
        <w:t xml:space="preserve">— </w:t>
      </w:r>
      <w:r w:rsidRPr="00C84680">
        <w:rPr>
          <w:lang w:val="ru-RU"/>
        </w:rPr>
        <w:t xml:space="preserve">Apan unsa kaha </w:t>
      </w:r>
      <w:r w:rsidRPr="00C84680">
        <w:rPr>
          <w:lang w:val="ru-RU"/>
        </w:rPr>
        <w:t xml:space="preserve">kung walay pagbati siya? </w:t>
      </w:r>
    </w:p>
    <w:p w:rsidRPr="00C84680" w:rsidR="005C3FC8" w:rsidRDefault="00BF6B1D" w14:paraId="26963ED1" w14:textId="2A79C1E6">
      <w:pPr>
        <w:pStyle w:val="paragraph"/>
        <w:spacing w:before="30" w:after="30"/>
        <w:ind w:start="60" w:end="60"/>
        <w:rPr>
          <w:lang w:val="ru-RU"/>
        </w:rPr>
      </w:pPr>
      <w:r w:rsidRPr="00C84680">
        <w:rPr>
          <w:lang w:val="ru-RU"/>
        </w:rPr>
        <w:t xml:space="preserve">— </w:t>
      </w:r>
      <w:r w:rsidRPr="00C84680">
        <w:rPr>
          <w:lang w:val="ru-RU"/>
        </w:rPr>
        <w:t xml:space="preserve">Sa imong hunahuna, ang mga walay pagbati dili ba mag-antos? Nag-antos pud sila, apan ilang gipanglibang ang ilang kaugalingon pinaagi sa kalingawan aron malimtan kini. Mahimo usab nga ang usa ka tawo nga dili matarong nga gisakitan nakapasaylo na sa nakasala, apan aduna gihapon gamay nga kasuko nga nagpabilin sa iyang kasingkasing. Unya sila mismo mag-antos sa pipila ka bahin, apan ang tawo nga responsable sa ilang kasuko mag-antos kaayo. Apan, kung ang nakasala mangayo og pasaylo ug ang nabiktima dili siya pasayloon, nanagsugod na usab ang nabiktima sa pag-antos. Walay kalayo nga mas kusog pa kay sa sulod nga pagsunog sa kalag nga dala sa kasakit sa konsensya. Ang konsensya sa ingon nga tawo gipanglutos bisan pa sa kini nga kinabuhi; walay hunong kini gakaon sa sulod nga ulod. Apan walay duhaduha nga sa umaabot, walay katapusang kinabuhi</w:t>
      </w:r>
      <w:r w:rsidR="002F08DD">
        <w:rPr>
          <w:i/>
          <w:iCs/>
          <w:lang w:val="ru-RU"/>
        </w:rPr>
        <w:t xml:space="preserve">, ang '</w:t>
      </w:r>
      <w:r w:rsidRPr="00C84680">
        <w:rPr>
          <w:i/>
          <w:iCs/>
          <w:lang w:val="ru-RU"/>
        </w:rPr>
        <w:t xml:space="preserve">ulod </w:t>
      </w:r>
      <w:r w:rsidR="002F08DD">
        <w:rPr>
          <w:i/>
          <w:iCs/>
          <w:lang w:val="ru-RU"/>
        </w:rPr>
        <w:t xml:space="preserve">nga dili matulog' </w:t>
      </w:r>
      <w:r w:rsidRPr="00C84680">
        <w:rPr>
          <w:lang w:val="ru-RU"/>
        </w:rPr>
        <w:t xml:space="preserve">moliki pa gayud sa iyang konsensya nga mas kusog pa, kon sa kining kinabuhi ang tawo dili maghinulsol ug dili ibalik sa iyang silingan ang iyang dili matarong nga gikuha gikan kanila — bisan pa pinaagi sa iyang kaugalingong maayong kabubut-on, kon dili na kini mahimo sa bisan unsang paagi. </w:t>
      </w:r>
    </w:p>
    <w:p w:rsidRPr="00C84680" w:rsidR="005C3FC8" w:rsidRDefault="00BF6B1D" w14:paraId="6CF49344" w14:textId="77777777">
      <w:pPr>
        <w:pStyle w:val="paragraph"/>
        <w:spacing w:before="30" w:after="30"/>
        <w:ind w:start="60" w:end="60"/>
        <w:rPr>
          <w:lang w:val="ru-RU"/>
        </w:rPr>
      </w:pPr>
      <w:r w:rsidRPr="00C84680">
        <w:rPr>
          <w:lang w:val="ru-RU"/>
        </w:rPr>
        <w:t xml:space="preserve">Nahinumdom ko sa usa ka abogado nga nagbuhat og daghang dili matarong batok sa mga tawo. Unsa kaha iyang pag-antos sa katapusan sa iyang kinabuhi! Sa distrito diin nahimutang ang iyang opisina sa abogado, daghan ang mga mag-uuma sa hayop, busa dili na katingad-an ang mga kaso sa hayop nga nakadaut sa mga tanom ug parang. Ang mga magbalantay nga responsable sa kadaut moadto niining abogado aron mangayo og tabang, ug siya, pinaagi sa iyang limbong, iyang giusab ang kaso sa paagi nga iyang napakombinsi ang agronomista ug ang magistrado sa ilang pagka-inosente, samtang ang mga pobre nga mag-uuma dili lang wala makab-ot ang hustisya kondili nadala pa gayud nila ang problema sa ilang kaugalingon. Kabalo ang tanan nga usa ka hingpit nga salbahis kini nga abogado, ug walay matinud-anon nga tawo nga mosuod kaniya. Karon paminawa ang tambag nga gihatag sa usa ka magtatambag sa espirituhanong sensitibo nga magbalantay nga nagpuyo niadtong mga dapit. </w:t>
      </w:r>
    </w:p>
    <w:p w:rsidRPr="00C84680" w:rsidR="005C3FC8" w:rsidRDefault="00BF6B1D" w14:paraId="7DC29282" w14:textId="3837E61D">
      <w:pPr>
        <w:pStyle w:val="paragraph"/>
        <w:spacing w:before="30" w:after="30"/>
        <w:ind w:start="60" w:end="60"/>
        <w:rPr>
          <w:lang w:val="ru-RU"/>
        </w:rPr>
      </w:pPr>
      <w:r w:rsidRPr="00C84680">
        <w:rPr>
          <w:lang w:val="ru-RU"/>
        </w:rPr>
        <w:t xml:space="preserve">Kining magbalantay adunay gamay nga kawan sa karnero ug usa ka iro. Usa ka adlaw, nanganak ang iro, ug gihatag sa magbalantay ang tanang tuta. Sa hapit parehas nga panahon, nawala ang usa ka gamay nga karnero nga babaye, nga nabilin ang usa ka kordero nga nagasuso pa. Tungod kay wala niya makita ang iyang inahan, misunod ang kordero sa iro ug naanad sa pag-inom sa iyang gatas. Nabati sa iro ang kahupayan. Nakaangay kaayo ang duha ka hayop niini nga magpangita gyud sila sa usag usa. Bisan unsa pa ka paningkamot sa pobre nga magbalantoy sa pagbulag kanila, mobalik gihapon sila sa usag usa. Ang magbalantoy, nga usa ka sensitibo sa espirituhanong butang nga tawo, wala kahibalo kon tugot ba ang pagkaon sa unod sa niining kordero, ug nakahukom siya nga pangutan-on ang iyang magtatuo bahin niini. Ang magtatug-an, nga nakahibalo nga kabus ang magbalantay, naghunahuna sa usa ka gutlo ug miingon: </w:t>
      </w:r>
      <w:r w:rsidRPr="00C84680">
        <w:rPr>
          <w:lang w:val="ru-RU"/>
        </w:rPr>
        <w:t xml:space="preserve">'Dili, anak ko, dili nimo kaunon ang unod niining kordero, kay kini gipadako sa gatas sa iro. Buhata kining puli: dad-a kini nga kordero isip regalo sa atong abogado, kay ang ubang magbalantay nagdala usab kaniya og mga kordero ug keso. Pasagdi siya nga mokaon niini nga karne; kay siya ra man ang adunay panalangin niini: kabalo man ang tanan unsa siya ka-dili matarong.</w:t>
      </w:r>
      <w:r w:rsidR="002F08DD">
        <w:rPr>
          <w:lang w:val="ru-RU"/>
        </w:rPr>
        <w:t xml:space="preserve">" </w:t>
      </w:r>
    </w:p>
    <w:p w:rsidRPr="00C84680" w:rsidR="005C3FC8" w:rsidRDefault="00BF6B1D" w14:paraId="2C7B7A57" w14:textId="7E448DE4">
      <w:pPr>
        <w:pStyle w:val="paragraph"/>
        <w:spacing w:before="30" w:after="30"/>
        <w:ind w:start="60" w:end="60"/>
        <w:rPr>
          <w:lang w:val="ru-RU"/>
        </w:rPr>
      </w:pPr>
      <w:r w:rsidRPr="00C84680">
        <w:rPr>
          <w:lang w:val="ru-RU"/>
        </w:rPr>
        <w:t xml:space="preserve">Karon tigulang na ug naghigda sa higdaanan, ang dautang abogado gipanglutos sa mga bangungot ug dili makatulog. Nagpadayon kini sulod sa daghang katuigan. Aron mas makagrabe pa, naigo siya sa paralisis ug dili makasulti. Ang iyang kumbesor misulay sa pagdani kaniya nga isulat lang sa papel ang iyang mga sala, apan ang pobre nga tawo hingpit nang nawala ang kontrol sa iyang kaugalingon. Napugos ang pari nga basahon kaniya ang pag-ampo </w:t>
      </w:r>
      <w:r w:rsidR="002F08DD">
        <w:rPr>
          <w:lang w:val="ru-RU"/>
        </w:rPr>
        <w:t xml:space="preserve">nga '</w:t>
      </w:r>
      <w:r w:rsidRPr="00C84680">
        <w:rPr>
          <w:lang w:val="ru-RU"/>
        </w:rPr>
        <w:t xml:space="preserve">sa Pito ka Batan-on alang sa mga masakiton ug dili </w:t>
      </w:r>
      <w:r w:rsidR="002F08DD">
        <w:rPr>
          <w:lang w:val="ru-RU"/>
        </w:rPr>
        <w:t xml:space="preserve">makatulog'</w:t>
      </w:r>
      <w:r w:rsidRPr="00B61DC3" w:rsidR="00B61DC3">
        <w:rPr>
          <w:lang w:val="ru-RU"/>
        </w:rPr>
        <w:t xml:space="preserve">,</w:t>
      </w:r>
      <w:r w:rsidR="00B61DC3">
        <w:rPr>
          <w:rStyle w:val="FootnoteReference"/>
          <w:lang w:val="ru-RU"/>
        </w:rPr>
        <w:footnoteReference w:id="51"/>
      </w:r>
      <w:r w:rsidRPr="00C84680">
        <w:rPr>
          <w:lang w:val="ru-RU"/>
        </w:rPr>
        <w:t xml:space="preserve"> , aron makatulog siya bisan gamay, ingon man usab ang mga incantatory prayers aron mapagaan ang iyang kahimtang sa pipila ka paagi. Sa ingon niana, namatay ang abogado, ug karon ang nahabilin na lang mao ang pag-ampo sa Diyos nga Ihatag sa iyang kalag ang tinuod nga pahulay. </w:t>
      </w:r>
    </w:p>
    <w:p w:rsidRPr="00C84680" w:rsidR="005C3FC8" w:rsidRDefault="00BF6B1D" w14:paraId="181131DA" w14:textId="77777777">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Geronda, daghang mga tawo ang nagtuo nga gisumpa sila sa salamangka. Makadaot ba ang sumpa sa usa ka tawo? </w:t>
      </w:r>
    </w:p>
    <w:p w:rsidRPr="00C84680" w:rsidR="005C3FC8" w:rsidRDefault="00BF6B1D" w14:paraId="66B22E4B" w14:textId="77777777">
      <w:pPr>
        <w:pStyle w:val="paragraph"/>
        <w:spacing w:before="30" w:after="30"/>
        <w:ind w:start="60" w:end="60"/>
        <w:rPr>
          <w:lang w:val="ru-RU"/>
        </w:rPr>
      </w:pPr>
      <w:r w:rsidRPr="00C84680">
        <w:rPr>
          <w:lang w:val="ru-RU"/>
        </w:rPr>
        <w:t xml:space="preserve">— </w:t>
      </w:r>
      <w:r w:rsidRPr="00C84680">
        <w:rPr>
          <w:lang w:val="ru-RU"/>
        </w:rPr>
        <w:t xml:space="preserve">Kung ang usa ka tawo maghinulsol ug moadto sa kumpisal, dili, dili kini makadaot. Aron makadaot ang sumpa sa usa ka tawo, kinahanglan nga sa pipila ka paagi siya mismo ang mohatag og gahum [sa yawa] batok kaniya. Pananglitan, ang usa ka tawo molihok nga dili matarong batok sa uban, manikas sa usa ka batan-ong babaye pinaagi sa limbong, o mohimo og lain pang susamang buhat. Niining maong kaso, kinahanglan sila maghinulsol sa ilang nabuhat, mangayo og pasaylo sa tawo nga ilang nasakitan, moadto sa kumpisal, ug magbayad-sala sa ilang mga binuhatan. Kung dili — bisan pa magtigom pa ang tanang pari aron pagsawayon sila — ang sumpa sa kulto dili mawala. Sa tinuod, bisan pa og walay gisugo nga sumpa batok kaniya, ang kasuko lang sa kalag nga iyang gisakitan igo na aron siya pasakitan. </w:t>
      </w:r>
    </w:p>
    <w:p w:rsidRPr="00C84680" w:rsidR="005C3FC8" w:rsidRDefault="00BF6B1D" w14:paraId="5CA6D2A1" w14:textId="6EBD95CE">
      <w:pPr>
        <w:pStyle w:val="paragraph"/>
        <w:spacing w:before="30" w:after="30"/>
        <w:ind w:start="60" w:end="60"/>
        <w:rPr>
          <w:lang w:val="ru-RU"/>
        </w:rPr>
      </w:pPr>
      <w:r w:rsidRPr="00C84680">
        <w:rPr>
          <w:lang w:val="ru-RU"/>
        </w:rPr>
        <w:t xml:space="preserve">Duha ka matang sa kawalay-hustisya: materyal ug moral. Ang materyal nga kawalay-hustisya mao kung ang usa ka tawo magtratar sa lain nga dili patas sa materyal, makita nga paagi. Ang moral nga kawalay-hustisya mao kung ang usa ka tawo, pananglitan, makapahilawom sa hunahuna sa usa ka batan-ong babaye ug madala siya sa sayop nga dalan. Ug kon ang nadani nga babaye usa usab ka ulila, nan ang nakadani kaniya nagpabayat sa iyang kalag og lima ka beses. Kabalo ka kung unsa kadali makit-an sa bala ang ingon ana ka-immoral nga mga tawo sa gubat? Sa gubat, labi ka hayag makita ang hustisyang langitnon ug ang pag-atiman sa Diyos alang sa mga tawo. Ang gubat dili mosugot sa kawalay dungog — dali ra makit-an sa bala ang daotan nga tawo. Sa usa ka higayon, ang among duha ka kompanya gitudlo nga mopuli sa usa ka batalyon sa unahan nga linya nga mibulag aron magpahulay. Sa panahon sa pagbalhin sa mando, giatake kami sa mga Komunista, ug misidlak ang gubat. Usa ka sundalo gikan sa moboang batalyon nakahimo og dautang buhat sa dili pagrespeto sa miaging adlaw — gipanglugos niya ang usa ka dili swerte nga buntis nga babaye. Ug unsa may nahitabo? Niadtong maong gubat, siya ra ang napatay! Dili ba makalilisang? Ang tanan miingon pagkahuman: </w:t>
      </w:r>
      <w:r w:rsidRPr="00C84680">
        <w:rPr>
          <w:lang w:val="ru-RU"/>
        </w:rPr>
        <w:t xml:space="preserve">'Mao na gyud ang angay para anang hayopa — nakuha niya ang iyang angay madawat</w:t>
      </w:r>
      <w:r w:rsidR="002F08DD">
        <w:rPr>
          <w:lang w:val="ru-RU"/>
        </w:rPr>
        <w:t xml:space="preserve">.' </w:t>
      </w:r>
    </w:p>
    <w:p w:rsidRPr="00C84680" w:rsidR="005C3FC8" w:rsidRDefault="00BF6B1D" w14:paraId="06EB4D19" w14:textId="77777777">
      <w:pPr>
        <w:pStyle w:val="paragraph"/>
        <w:spacing w:before="30" w:after="30"/>
        <w:ind w:start="60" w:end="60"/>
        <w:rPr>
          <w:lang w:val="ru-RU"/>
        </w:rPr>
      </w:pPr>
      <w:r w:rsidRPr="00C84680">
        <w:rPr>
          <w:lang w:val="ru-RU"/>
        </w:rPr>
        <w:t xml:space="preserve">Ug mahitabo usab kini sa mga limbongon, nga mosulay pag-ikyas o pag-ikyas sa ilang katungdanan — sa katapusan, sila gayud ang mamatay. Ang mga adunay lig-on nga pagtuo, siyempre, magkinabuhi nga matinud-anon, sa Kristohanong paagi. Ug mao ni ang naobserbahan: ginabantayan sa ingon nga mga tawo ang dungog sa ilang lawas, ug kini nagpanalipod kanila gikan sa bala sa kaaway ug sa mga piraso sa metal nga mas epektibo pa kaysa sa pagsul-ob og piraso sa Balaang Krus sa Ginoo. </w:t>
      </w:r>
    </w:p>
    <w:p w:rsidRPr="00347B46" w:rsidR="00874CA3" w:rsidP="0092581F" w:rsidRDefault="00874CA3" w14:paraId="0D636EF5" w14:textId="77777777">
      <w:pPr>
        <w:rPr>
          <w:lang w:val="ru-RU"/>
        </w:rPr>
      </w:pPr>
    </w:p>
    <w:p w:rsidRPr="00C84680" w:rsidR="005C3FC8" w:rsidP="00874CA3" w:rsidRDefault="00BF6B1D" w14:paraId="0BF96D0F" w14:textId="5C038072">
      <w:pPr>
        <w:pStyle w:val="Heading4"/>
        <w:rPr>
          <w:lang w:val="ru-RU"/>
        </w:rPr>
      </w:pPr>
      <w:bookmarkStart w:name="_Toc196745371" w:id="108"/>
      <w:bookmarkStart w:name="_Toc196745528" w:id="109"/>
      <w:bookmarkStart w:name="_Toc225094882" w:id="110"/>
      <w:r w:rsidRPr="00C84680">
        <w:rPr>
          <w:lang w:val="ru-RU"/>
        </w:rPr>
        <w:t xml:space="preserve">Ang kawalay-hustisya nagdala og pag-antos bisan pa sa mga kaliwat</w:t>
      </w:r>
      <w:bookmarkEnd w:id="108"/>
      <w:bookmarkEnd w:id="109"/>
      <w:bookmarkEnd w:id="110"/>
    </w:p>
    <w:p w:rsidRPr="00C84680" w:rsidR="005C3FC8" w:rsidRDefault="00BF6B1D" w14:paraId="7AD99C08" w14:textId="77777777">
      <w:pPr>
        <w:pStyle w:val="paragraph"/>
        <w:spacing w:before="30" w:after="30"/>
        <w:ind w:start="60" w:end="60"/>
        <w:rPr>
          <w:lang w:val="ru-RU"/>
        </w:rPr>
      </w:pPr>
      <w:r w:rsidRPr="00C84680">
        <w:rPr>
          <w:lang w:val="ru-RU"/>
        </w:rPr>
        <w:t xml:space="preserve">— </w:t>
      </w:r>
      <w:r w:rsidRPr="00C84680">
        <w:rPr>
          <w:lang w:val="ru-RU"/>
        </w:rPr>
        <w:t xml:space="preserve">Geronda, sa dihang nahimong madre ko, dili patas ang pagtratar sa akong pamilya kanako. Mahimo ba nako karon pangayoon gikan kanila ang akong katungod subay sa balaod? </w:t>
      </w:r>
    </w:p>
    <w:p w:rsidRPr="00C84680" w:rsidR="005C3FC8" w:rsidRDefault="00BF6B1D" w14:paraId="0943D8F8" w14:textId="77777777">
      <w:pPr>
        <w:pStyle w:val="paragraph"/>
        <w:spacing w:before="30" w:after="30"/>
        <w:ind w:start="60" w:end="60"/>
        <w:rPr>
          <w:lang w:val="ru-RU"/>
        </w:rPr>
      </w:pPr>
      <w:r w:rsidRPr="00C84680">
        <w:rPr>
          <w:lang w:val="ru-RU"/>
        </w:rPr>
        <w:t xml:space="preserve">— </w:t>
      </w:r>
      <w:r w:rsidRPr="00C84680">
        <w:rPr>
          <w:lang w:val="ru-RU"/>
        </w:rPr>
        <w:t xml:space="preserve">Dili, sayop kana. </w:t>
      </w:r>
    </w:p>
    <w:p w:rsidRPr="00C84680" w:rsidR="005C3FC8" w:rsidRDefault="00BF6B1D" w14:paraId="0AE75187" w14:textId="77777777">
      <w:pPr>
        <w:pStyle w:val="paragraph"/>
        <w:spacing w:before="30" w:after="30"/>
        <w:ind w:start="60" w:end="60"/>
        <w:rPr>
          <w:lang w:val="ru-RU"/>
        </w:rPr>
      </w:pPr>
      <w:r w:rsidRPr="00C84680">
        <w:rPr>
          <w:lang w:val="ru-RU"/>
        </w:rPr>
        <w:t xml:space="preserve">— </w:t>
      </w:r>
      <w:r w:rsidRPr="00C84680">
        <w:rPr>
          <w:lang w:val="ru-RU"/>
        </w:rPr>
        <w:t xml:space="preserve">Oo, apan nahadlok ko nga basin dunay dautang mahitabo kanila tungod sa dili pagkamatarong nga ilang nabuhat. </w:t>
      </w:r>
    </w:p>
    <w:p w:rsidRPr="00C84680" w:rsidR="005C3FC8" w:rsidRDefault="00BF6B1D" w14:paraId="672F5AB1" w14:textId="10D6BE1C">
      <w:pPr>
        <w:pStyle w:val="paragraph"/>
        <w:spacing w:before="30" w:after="30"/>
        <w:ind w:start="60" w:end="60"/>
        <w:rPr>
          <w:lang w:val="ru-RU"/>
        </w:rPr>
      </w:pPr>
      <w:r w:rsidRPr="00C84680">
        <w:rPr>
          <w:lang w:val="ru-RU"/>
        </w:rPr>
        <w:t xml:space="preserve">— </w:t>
      </w:r>
      <w:r w:rsidRPr="00C84680">
        <w:rPr>
          <w:lang w:val="ru-RU"/>
        </w:rPr>
        <w:t xml:space="preserve">Tan-awa lang pila ka kaugalingong gugma ang naa nimo! Kung ako unta ang naa sa imong lugar, ingon ani akong isulti kanila: </w:t>
      </w:r>
      <w:r w:rsidRPr="00C84680">
        <w:rPr>
          <w:lang w:val="ru-RU"/>
        </w:rPr>
        <w:t xml:space="preserve">'Wala koy gikinahanglan para sa akong kaugalingon. Apan, gusto nako nga kamo mismo ang mohatag sa inyong mga kamot sa bahin sa panulondon nga ako ang tag-iya ngadto sa mga kabus. Ug labaw sa tanan, tabangi ang atong mga kabus nga paryente. Ginasulti ko kini aron dili mahulog ang kasuko sa Dios sa imong mga anak</w:t>
      </w:r>
      <w:r w:rsidRPr="00C84680">
        <w:rPr>
          <w:lang w:val="ru-RU"/>
        </w:rPr>
        <w:t xml:space="preserve">.' Kay usahay mahitabo nga ang usa ka amahan maghatag og limos sa mga estranghero alang sa kalinaw sa iyang kalag — pananglitan, pagdonar og kuwarta sa pipila ka kawanggawa nga institusyon — apan wala siyay biyaan para sa iyang kaugalingong mga anak. </w:t>
      </w:r>
    </w:p>
    <w:p w:rsidRPr="00347B46" w:rsidR="005C3FC8" w:rsidRDefault="00BF6B1D" w14:paraId="1EB7306A" w14:textId="25E4C6CE">
      <w:pPr>
        <w:pStyle w:val="paragraph"/>
        <w:spacing w:before="30" w:after="30"/>
        <w:ind w:start="60" w:end="60"/>
        <w:rPr>
          <w:lang w:val="ru-RU"/>
        </w:rPr>
      </w:pPr>
      <w:r w:rsidRPr="00C84680">
        <w:rPr>
          <w:lang w:val="ru-RU"/>
        </w:rPr>
        <w:t xml:space="preserve">Mahitabo nga sa usa ka pamilya, ang lolo o lola nakahimo og dili matarong nga mga buhat, apan wala kini nakaapekto kanila mismo. Bisan pa, ang silot moabot sa ilang mga anak o apo, nga masakiton ug mapugos sa paggasto sa doktor sa kuwarta nga nakuha sa dili matarong, aron mabayran ang mga utang sa ilang mga katigulangan. Nahinumdom ko sa usa ka pamilya nga nabutang sa daghang kasakit. Una</w:t>
      </w:r>
      <w:r w:rsidRPr="00C84680">
        <w:rPr>
          <w:lang w:val="ru-RU"/>
        </w:rPr>
        <w:t xml:space="preserve">,</w:t>
      </w:r>
      <w:r w:rsidRPr="00C84680">
        <w:rPr>
          <w:lang w:val="ru-RU"/>
        </w:rPr>
        <w:t xml:space="preserve"> ang ulo sa pamilya naigo sa grabe nga sakit: </w:t>
      </w:r>
      <w:r w:rsidRPr="00C84680">
        <w:rPr>
          <w:lang w:val="ru-RU"/>
        </w:rPr>
        <w:t xml:space="preserve">nag-antos siya sulod sa </w:t>
      </w:r>
      <w:r w:rsidRPr="00C84680">
        <w:rPr>
          <w:lang w:val="ru-RU"/>
        </w:rPr>
        <w:t xml:space="preserve">pipila </w:t>
      </w:r>
      <w:r w:rsidRPr="00C84680">
        <w:rPr>
          <w:lang w:val="ru-RU"/>
        </w:rPr>
        <w:t xml:space="preserve">ka tuig nga</w:t>
      </w:r>
      <w:r w:rsidRPr="00C84680">
        <w:rPr>
          <w:lang w:val="ru-RU"/>
        </w:rPr>
        <w:lastRenderedPageBreak/>
      </w:r>
      <w:r w:rsidRPr="00C84680">
        <w:rPr>
          <w:lang w:val="ru-RU"/>
        </w:rPr>
        <w:t xml:space="preserve"> , nakagapos sa higdaanan, unya namatay. Dayon namatay usab ang iyang asawa ug mga anak — sunod-sunod. Bag-ohay lang, namatay usab ang katapusan kanila—ang ikalima nga anak. Kaniadto, dato kaayo ning pamilya, apan napugos silang mahimong kabus tungod kay, aron mabayran ang mga doktor ug matubag ang lain-laing gasto, ilang gibaligya ang tanan nilang kabtangan sa gamay ra kaayo nga kantidad. </w:t>
      </w:r>
      <w:r w:rsidRPr="00C84680">
        <w:rPr>
          <w:lang w:val="ru-RU"/>
        </w:rPr>
        <w:t xml:space="preserve">'Ngano kaha nga daghan kaayong mga sakit ug kasakit ang nag-abot kanila?</w:t>
      </w:r>
      <w:r w:rsidR="002F08DD">
        <w:rPr>
          <w:lang w:val="ru-RU"/>
        </w:rPr>
        <w:t xml:space="preserve">' </w:t>
      </w:r>
      <w:r w:rsidRPr="00C84680">
        <w:rPr>
          <w:lang w:val="ru-RU"/>
        </w:rPr>
        <w:t xml:space="preserve">pangutana nako sa akong kaugalingon. Kaila ko sa pipila ka miyembro niining pamilya. Klaro gikan kanila nga ang ilang kasakit ug kamalasan walay labot sa mga panalangin nga pagsulay nga ginapadala sa Diyos sa Iyang mga pinili. </w:t>
      </w:r>
      <w:r w:rsidR="009F3FC8">
        <w:rPr>
          <w:lang w:val="ru-RU"/>
        </w:rPr>
        <w:t xml:space="preserve">"</w:t>
      </w:r>
      <w:r w:rsidRPr="00C84680">
        <w:rPr>
          <w:lang w:val="ru-RU"/>
        </w:rPr>
        <w:t xml:space="preserve">Lagmit," huna-huna nako, "nga ang espirituhanong mga balaod sa Diyos ang naglihok sa ilang kahimtang</w:t>
      </w:r>
      <w:r w:rsidRPr="00C84680">
        <w:rPr>
          <w:lang w:val="ru-RU"/>
        </w:rPr>
        <w:t xml:space="preserve">.</w:t>
      </w:r>
      <w:r w:rsidR="002F08DD">
        <w:rPr>
          <w:lang w:val="ru-RU"/>
        </w:rPr>
        <w:t xml:space="preserve">"</w:t>
      </w:r>
      <w:r w:rsidRPr="00C84680">
        <w:rPr>
          <w:lang w:val="ru-RU"/>
        </w:rPr>
        <w:t xml:space="preserve"> Aron matangtang ang akong pagduha-duha, nangutana ko sa pipila ka kasaligan nga tigulang—ang ilang mga ka-baryo—mahitungod sa ilang pamilya, ug mao kini ilang gisulti nako. Ang ulo sa maong pamilya nakadawat og panulondon gikan sa iyang amahan ug gipadako kini pinaagi sa pagbuhat og lain-laing dili matarong nga mga buhat. Pananglitan, usa ka balo nangayo kaniya og utang aron mapangasawahan ang iyang anak nga babaye. Ibayad unta niya ang utang pagkahuman sa pag-ani ug pag-uyog sa humay. Apan, gihatagan siya niini og kuwarta sa kondisyon nga ibalhin niya ang pagpanag-iya sa iyang luna sa yuta ngadto sa ngalan niini alang sa pagtukod og balay. Tungod kay nagkalisod kaayo, gihatag sa maalamat nga babaye kaniya ang tanan niyang gipangayo. Usa pa ka lalaki nanghulam og kuwarta aron mabayran ang utang niya sa bangko. Ibayad unta niya ang kuwarta pagkahuman sa pag-ani sa bulak, apan ang dili matarong nga ulo sa panimalay misalikway ug nangayo og tibuok uma isip baylo. Tungod sa kahadlok nga pasipalahon siya sa bangko, gihatag sa pobre nga lalaki ang iyang uma. Usa pa ka ikatulong lalaki nanghulam og gamay nga kuwarta aron bayran ang mga doktor, ug ang dautang maniningil nangayo og usa ka baka gikan kaniya. Gihatagan siya sa pobre sa iyang gipangayo. Sa ingon niini, nakatigom kining tawo og dako kaayong bahandi. Apan, ang tanang kasakit sa mga naantos wala lang mibagsak kaniya ug sa iyang asawa, kondili pati na sa ilang mga anak. Busa, misulod ang espirituhanong mga balaod, ug ang mismong mga miyembro sa pamilya sa dili matarong nga adunahan nakasinati sa kahimtang sa mga iyang gipaka-inana. Busa, aron mabayran ang mga doktor ug uban pang gasto nga may kalabotan sa mga sakit, aksidente, ug uban pang kalisdanan, ilang gibaligya ang tanan nilang kabtangan sa gamay ra kaayo nga kantidad. Gikan sa pagka-adunahan, nahimong mga pulubi sila, ug namatay silang tanan—sunod-sunod. Siyempre, pagahukman sila sa Dios subay sa Iyang dakong gugma ug hustisya. Alang sa mga tawo nga sa ilang panahon sa panginahanglan napugos sa pagbaligya sa ilang katapusang kabtangan aron mabayran ang mga doktor o uban pa, ug tungod niini nahugno sa kakabus, sila makadawat sa ilang bayad subay sa kawalay-katarungan nga ilang nasinati. Apan ang mga dili matarong, pinaagi sa pag-antos sa ingon nga mga kalisdanan, nagabayad sa ilang mga utang sa Diyos.</w:t>
      </w:r>
    </w:p>
    <w:p w:rsidRPr="00347B46" w:rsidR="00874CA3" w:rsidP="00874CA3" w:rsidRDefault="00874CA3" w14:paraId="796AEF0E" w14:textId="77777777">
      <w:pPr>
        <w:rPr>
          <w:lang w:val="ru-RU"/>
        </w:rPr>
      </w:pPr>
    </w:p>
    <w:p w:rsidRPr="00C84680" w:rsidR="005C3FC8" w:rsidP="00874CA3" w:rsidRDefault="00BF6B1D" w14:paraId="74C90C80" w14:textId="77777777">
      <w:pPr>
        <w:pStyle w:val="Heading4"/>
        <w:rPr>
          <w:lang w:val="ru-RU"/>
        </w:rPr>
      </w:pPr>
      <w:bookmarkStart w:name="_Toc196745372" w:id="111"/>
      <w:bookmarkStart w:name="_Toc196745529" w:id="112"/>
      <w:bookmarkStart w:name="_Toc225094883" w:id="113"/>
      <w:r w:rsidRPr="00C84680">
        <w:rPr>
          <w:lang w:val="ru-RU"/>
        </w:rPr>
        <w:t xml:space="preserve">'Ang nagbuhat kanato og dili patas, nagbuhat kanato og pabor'</w:t>
      </w:r>
      <w:bookmarkEnd w:id="111"/>
      <w:bookmarkEnd w:id="112"/>
      <w:bookmarkEnd w:id="113"/>
    </w:p>
    <w:p w:rsidRPr="00C84680" w:rsidR="005C3FC8" w:rsidRDefault="00BF6B1D" w14:paraId="5FF17AF7" w14:textId="77777777">
      <w:pPr>
        <w:pStyle w:val="paragraph"/>
        <w:spacing w:before="30" w:after="30"/>
        <w:ind w:start="60" w:end="60"/>
        <w:rPr>
          <w:lang w:val="ru-RU"/>
        </w:rPr>
      </w:pPr>
      <w:r w:rsidRPr="00C84680">
        <w:rPr>
          <w:lang w:val="ru-RU"/>
        </w:rPr>
        <w:t xml:space="preserve">— </w:t>
      </w:r>
      <w:r w:rsidRPr="00C84680">
        <w:rPr>
          <w:lang w:val="ru-RU"/>
        </w:rPr>
        <w:t xml:space="preserve">Geronda, unsaon nato pagtratar ang usa ka tawo nga dili patas kanato? </w:t>
      </w:r>
    </w:p>
    <w:p w:rsidRPr="00C84680" w:rsidR="005C3FC8" w:rsidRDefault="00BF6B1D" w14:paraId="4E07484C" w14:textId="77777777">
      <w:pPr>
        <w:pStyle w:val="paragraph"/>
        <w:spacing w:before="30" w:after="30"/>
        <w:ind w:start="60" w:end="60"/>
        <w:rPr>
          <w:lang w:val="ru-RU"/>
        </w:rPr>
      </w:pPr>
      <w:r w:rsidRPr="00C84680">
        <w:rPr>
          <w:lang w:val="ru-RU"/>
        </w:rPr>
        <w:t xml:space="preserve">— </w:t>
      </w:r>
      <w:r w:rsidRPr="00C84680">
        <w:rPr>
          <w:lang w:val="ru-RU"/>
        </w:rPr>
        <w:t xml:space="preserve">Unsaon nato sila pagtan-aw? Ingon sa atong dakong manug-amuma, nga nagdeposito sa atong ngalan sa bangko sa Dios. Ang ingon nga tawo nagapahimutang kanato sa kadato alang sa walay katapusan. Dili ba kini igo? Dili ba nato higugmaon ang mga nagabuhat ug maayo kanato, dili ba nato ipadayag ang atong pagpasalamat kanila? Sa eksaktong parehas nga paagi, kinahanglan nato nga higugmaon ug pasalamatan ang mga nagtratar kanato nga dili patas, kay naghatag sila kanato og pabor alang sa walay katapusan. Sama sa pagka-walay katapusan nga gipahimulag sa mga daotan ang pag-angkon sa pagkamatarong, ingon usab, ang mga malipayon nga midawat sa dili pagkamatarong makadawat sa walay katapusang pagkamatarong. </w:t>
      </w:r>
    </w:p>
    <w:p w:rsidRPr="00C84680" w:rsidR="005C3FC8" w:rsidRDefault="00BF6B1D" w14:paraId="086D5B09" w14:textId="61C7BAC9">
      <w:pPr>
        <w:pStyle w:val="paragraph"/>
        <w:spacing w:before="30" w:after="30"/>
        <w:ind w:start="60" w:end="60"/>
        <w:rPr>
          <w:lang w:val="ru-RU"/>
        </w:rPr>
      </w:pPr>
      <w:r w:rsidRPr="00C84680">
        <w:rPr>
          <w:lang w:val="ru-RU"/>
        </w:rPr>
        <w:t xml:space="preserve">Usa ka matinud-anon nga tawo, ang ulo sa iyang panimalay, nakasinati og daghang dili patas nga mga butang sa trabaho. Apan siya usa ka buhing buotan, ug gidala niya kining tanan nga mga kawalay-katarungan nga walay pagreklamo. Usa ka adlaw miabot siya sa Bukid Athos, mibisita kanako sa akong selda ug, pagkahuman niyang isulti ang iyang mga pagsulay, nangutana: </w:t>
      </w:r>
      <w:r w:rsidRPr="00C84680">
        <w:rPr>
          <w:lang w:val="ru-RU"/>
        </w:rPr>
        <w:t xml:space="preserve">'Unsa man imong tambag nga buhaton nako?</w:t>
      </w:r>
      <w:r w:rsidRPr="00C84680">
        <w:rPr>
          <w:lang w:val="ru-RU"/>
        </w:rPr>
        <w:t xml:space="preserve">' </w:t>
      </w:r>
      <w:r w:rsidRPr="00C84680">
        <w:rPr>
          <w:lang w:val="ru-RU"/>
        </w:rPr>
        <w:t xml:space="preserve">'Padayon lang sa imong gibuhat,' tubag nako. — Salig sa hustisya sa Diyos ug sa ganti Niya, ug paglahutay. [Sa Diyos] walay mawala. Pinaagi niini, imong gibutang ang imong bahandi sa bangko sa Diyos. Walay duhaduha nga sa </w:t>
      </w:r>
      <w:r w:rsidRPr="00C84680">
        <w:rPr>
          <w:lang w:val="ru-RU"/>
        </w:rPr>
        <w:t xml:space="preserve">e</w:t>
      </w:r>
      <w:r w:rsidRPr="00C84680">
        <w:rPr>
          <w:lang w:val="ru-RU"/>
        </w:rPr>
        <w:lastRenderedPageBreak/>
      </w:r>
      <w:r w:rsidRPr="00C84680">
        <w:rPr>
          <w:lang w:val="ru-RU"/>
        </w:rPr>
        <w:t xml:space="preserve"> , sa umaabot nga kinabuhi, madawat nimo ang ganti alang sa mga pagsulay nga nahitabo kanimo. Apan, gawas niini, hibaloa usab nga ang Maayong Dios mopahatag ug ganti sa usa ka tawo nga dili matarong nga gilapas bisan pa sa kini nga kinabuhi; kung dili man kanunay sa maong tawo mismo, sigurado gayud sa iyang mga anak. Ang Dios nag-atiman sa Iyang binuhat; Siya nahibalo [unsaon sila paghatagan ug ganti].</w:t>
      </w:r>
      <w:r w:rsidR="002F08DD">
        <w:rPr>
          <w:lang w:val="ru-RU"/>
        </w:rPr>
        <w:t xml:space="preserve">" </w:t>
      </w:r>
    </w:p>
    <w:p w:rsidRPr="00C84680" w:rsidR="005C3FC8" w:rsidRDefault="00BF6B1D" w14:paraId="664A306C" w14:textId="5A9D4D04">
      <w:pPr>
        <w:pStyle w:val="paragraph"/>
        <w:spacing w:before="30" w:after="30"/>
        <w:ind w:start="60" w:end="60"/>
        <w:rPr>
          <w:lang w:val="ru-RU"/>
        </w:rPr>
      </w:pPr>
      <w:r w:rsidRPr="00C84680">
        <w:rPr>
          <w:lang w:val="ru-RU"/>
        </w:rPr>
        <w:t xml:space="preserve">Kung ang usa ka tawo mapailubon, ang tanan moabut sa husto nga panahon. Ang Dios maoy nag-andam sa tanan. Apan gikinahanglan ang pagkamapailubon—usa ka pagkamapailubon nga walay rason. Tungod kay ang Dios nakakita sa tanan ug nagbantay sa tanang butang, kinahanglan hingpit nga isalig sa Siya ang kaugalingon. Tan-awa si Jose </w:t>
      </w:r>
      <w:r w:rsidRPr="00C84680">
        <w:rPr>
          <w:lang w:val="ru-RU"/>
        </w:rPr>
        <w:t xml:space="preserve">sa</w:t>
      </w:r>
      <w:r w:rsidR="0092581F">
        <w:rPr>
          <w:rStyle w:val="FootnoteReference"/>
          <w:lang w:val="ru-RU"/>
        </w:rPr>
        <w:footnoteReference w:id="52"/>
      </w:r>
      <w:r w:rsidRPr="00C84680">
        <w:rPr>
          <w:lang w:val="ru-RU"/>
        </w:rPr>
        <w:t xml:space="preserve"> —sa katapusan, nagpabilin siyang hilom sa dihang gibaligya siya sa iyang mga igsoon isip ulipon. Mahimo unta niyang giingon: </w:t>
      </w:r>
      <w:r w:rsidR="002F08DD">
        <w:rPr>
          <w:lang w:val="ru-RU"/>
        </w:rPr>
        <w:t xml:space="preserve">"</w:t>
      </w:r>
      <w:r w:rsidRPr="00C84680">
        <w:rPr>
          <w:lang w:val="ru-RU"/>
        </w:rPr>
        <w:t xml:space="preserve">Ako ang ilang igsoon</w:t>
      </w:r>
      <w:r w:rsidR="002F08DD">
        <w:rPr>
          <w:lang w:val="ru-RU"/>
        </w:rPr>
        <w:t xml:space="preserve">," </w:t>
      </w:r>
      <w:r w:rsidRPr="00C84680">
        <w:rPr>
          <w:lang w:val="ru-RU"/>
        </w:rPr>
        <w:t xml:space="preserve">apan wala siya'y gisulti nga bisan usa ka pulong — apan sa ulahi misulti ang Dios sa Iyang pulong ug gihimo Siya nga magmamando. Apan kon ang usa ka tawo kulang sa pagkamapailubon, ang iyang kinabuhi mahimong pag-antos — gusto nila nga mahitabo ang tanan sumala sa ilang gusto, aron sila mobati og komportable. Apan, siyempre, wala sila makakaplag og kalinaw, ug ang mga butang dili molihok sumala sa ilang gipangandoy. </w:t>
      </w:r>
    </w:p>
    <w:p w:rsidRPr="00347B46" w:rsidR="005C3FC8" w:rsidRDefault="00BF6B1D" w14:paraId="47309C5D" w14:textId="77777777">
      <w:pPr>
        <w:pStyle w:val="paragraph"/>
        <w:spacing w:before="30" w:after="30"/>
        <w:ind w:start="60" w:end="60"/>
        <w:rPr>
          <w:lang w:val="ru-RU"/>
        </w:rPr>
      </w:pPr>
      <w:r w:rsidRPr="00C84680">
        <w:rPr>
          <w:lang w:val="ru-RU"/>
        </w:rPr>
        <w:t xml:space="preserve">Kung ang usa ka tawo nakasinati og kawalay-hustisya niining kinabuhi sa kamot sa mga tawo o demonyo, dili kini makabalaka sa Dios, kay ang kalag sa maong tawo makabenepisyo niini. Apan, kasagaran nato isulti nga adunay nagtratar kanato nga dili patas, samtang sa tinuod kita mismo ang dili patas sa uban. Sa ingon ani nga mga kaso, kinahanglan magmatngon kita ug masabtan nga kita mismo ang angay basulon. </w:t>
      </w:r>
    </w:p>
    <w:p w:rsidRPr="00347B46" w:rsidR="00874CA3" w:rsidP="00874CA3" w:rsidRDefault="00874CA3" w14:paraId="45B2A4A1" w14:textId="77777777">
      <w:pPr>
        <w:rPr>
          <w:lang w:val="ru-RU"/>
        </w:rPr>
      </w:pPr>
    </w:p>
    <w:p w:rsidRPr="00C84680" w:rsidR="005C3FC8" w:rsidP="00874CA3" w:rsidRDefault="009F3FC8" w14:paraId="2EEB82AA" w14:textId="29615FAB">
      <w:pPr>
        <w:pStyle w:val="Heading4"/>
        <w:rPr>
          <w:lang w:val="ru-RU"/>
        </w:rPr>
      </w:pPr>
      <w:bookmarkStart w:name="_Toc196745373" w:id="114"/>
      <w:bookmarkStart w:name="_Toc196745530" w:id="115"/>
      <w:bookmarkStart w:name="_Toc225094884" w:id="116"/>
      <w:r w:rsidRPr="00C84680" w:rsidR="00BF6B1D">
        <w:rPr>
          <w:i/>
          <w:iCs/>
          <w:lang w:val="ru-RU"/>
        </w:rPr>
        <w:t xml:space="preserve">"Ihatag sa Cesar ang mga butang nga iya sa Cesar</w:t>
      </w:r>
      <w:r w:rsidR="002F08DD">
        <w:rPr>
          <w:i/>
          <w:iCs/>
          <w:lang w:val="ru-RU"/>
        </w:rPr>
        <w:t xml:space="preserve">"</w:t>
      </w:r>
      <w:r w:rsidR="00936B08">
        <w:rPr>
          <w:rStyle w:val="FootnoteReference"/>
          <w:i/>
          <w:iCs/>
          <w:lang w:val="ru-RU"/>
        </w:rPr>
        <w:footnoteReference w:id="53"/>
      </w:r>
      <w:bookmarkEnd w:id="114"/>
      <w:bookmarkEnd w:id="115"/>
      <w:bookmarkEnd w:id="116"/>
    </w:p>
    <w:p w:rsidRPr="00C84680" w:rsidR="005C3FC8" w:rsidRDefault="00BF6B1D" w14:paraId="1C00764C" w14:textId="105EC1D0">
      <w:pPr>
        <w:pStyle w:val="paragraph"/>
        <w:spacing w:before="30" w:after="30"/>
        <w:ind w:start="60" w:end="60"/>
        <w:rPr>
          <w:lang w:val="ru-RU"/>
        </w:rPr>
      </w:pPr>
      <w:r w:rsidRPr="00C84680">
        <w:rPr>
          <w:lang w:val="ru-RU"/>
        </w:rPr>
        <w:t xml:space="preserve">— </w:t>
      </w:r>
      <w:r w:rsidRPr="00C84680">
        <w:rPr>
          <w:lang w:val="ru-RU"/>
        </w:rPr>
        <w:t xml:space="preserve">Geronda, kung mopalit kami og butang para sa monasteryo, ang uban mamaligya dili mosugot nga hatagan kami og resibo.</w:t>
      </w:r>
      <w:r w:rsidR="00936B08">
        <w:rPr>
          <w:rStyle w:val="FootnoteReference"/>
          <w:lang w:val="ru-RU"/>
        </w:rPr>
        <w:footnoteReference w:id="54"/>
      </w:r>
      <w:r w:rsidRPr="00C84680">
        <w:rPr>
          <w:lang w:val="ru-RU"/>
        </w:rPr>
        <w:t xml:space="preserve"> Unsaon man namo pagbuhat sa ingon ana nga mga kaso? </w:t>
      </w:r>
    </w:p>
    <w:p w:rsidRPr="00C84680" w:rsidR="005C3FC8" w:rsidRDefault="00BF6B1D" w14:paraId="58C70079" w14:textId="3AE4CCCD">
      <w:pPr>
        <w:pStyle w:val="paragraph"/>
        <w:spacing w:before="30" w:after="30"/>
        <w:ind w:start="60" w:end="60"/>
        <w:rPr>
          <w:lang w:val="ru-RU"/>
        </w:rPr>
      </w:pPr>
      <w:r w:rsidRPr="00C84680">
        <w:rPr>
          <w:lang w:val="ru-RU"/>
        </w:rPr>
        <w:t xml:space="preserve">— </w:t>
      </w:r>
      <w:r w:rsidRPr="00C84680">
        <w:rPr>
          <w:lang w:val="ru-RU"/>
        </w:rPr>
        <w:t xml:space="preserve">Kinahanglan kanunay nga ihatag nila kanimo ang resibo, apan gawas niini, kamo mismo ang kinahanglan maglimitar sa inyong mga hangyo. Limitar ang inyong mga panginahanglan sa gikinahanglan lang; ayaw paghimo og dili kinahanglan nga pagtukod o pag-ayo. Kung ako ang naa sa inyong posisyon, mao gyud kana akong buhaton. Ug bisan unsa pa ang gikinahanglan, ang Diyos ang maghatag.  Pinaagi sa pagpangayo nga dili kami singlon, kami—isip mga monghe—nag-awhag sa uban sa pagpakasala, nga </w:t>
      </w:r>
      <w:r w:rsidRPr="00C84680">
        <w:rPr>
          <w:lang w:val="ru-RU"/>
        </w:rPr>
        <w:t xml:space="preserve">tingali</w:t>
      </w:r>
      <w:r w:rsidRPr="00C84680">
        <w:rPr>
          <w:lang w:val="ru-RU"/>
        </w:rPr>
        <w:t xml:space="preserve"> moingon: </w:t>
      </w:r>
      <w:r w:rsidRPr="00C84680">
        <w:rPr>
          <w:lang w:val="ru-RU"/>
        </w:rPr>
        <w:t xml:space="preserve">'Kung bisan ang mga monasteryo naglihok ingon </w:t>
      </w:r>
      <w:r w:rsidR="002F08DD">
        <w:rPr>
          <w:lang w:val="ru-RU"/>
        </w:rPr>
        <w:t xml:space="preserve">ani…' </w:t>
      </w:r>
      <w:r w:rsidRPr="00C84680">
        <w:rPr>
          <w:lang w:val="ru-RU"/>
        </w:rPr>
        <w:t xml:space="preserve">Nasayud ba ka nga kita—mga tawo nga naningkamot sa pagtuman sa mga sugo sa Dios—nag-awhag sa uban sa pagpakasala kung maglihok kita ingon ani? </w:t>
      </w:r>
      <w:r w:rsidR="002F08DD">
        <w:rPr>
          <w:i/>
          <w:iCs/>
          <w:lang w:val="ru-RU"/>
        </w:rPr>
        <w:t xml:space="preserve">'</w:t>
      </w:r>
      <w:r w:rsidRPr="00C84680">
        <w:rPr>
          <w:i/>
          <w:iCs/>
          <w:lang w:val="ru-RU"/>
        </w:rPr>
        <w:t xml:space="preserve">Ihatag sa Cesar ang mga butang nga iya sa Cesar</w:t>
      </w:r>
      <w:r w:rsidR="002F08DD">
        <w:rPr>
          <w:i/>
          <w:iCs/>
          <w:lang w:val="ru-RU"/>
        </w:rPr>
        <w:t xml:space="preserve">,' </w:t>
      </w:r>
      <w:r w:rsidRPr="00C84680">
        <w:rPr>
          <w:lang w:val="ru-RU"/>
        </w:rPr>
        <w:t xml:space="preserve">ingon sa Balaang Kasulatan. Kung magpadala ko og mga sulat dili pinaagi sa koreo kondili pinaagi sa usa ka mensahero, magbutang gihapon ko og selyo sa sobre. Ang mga tawo sa kalibutan mangita og rason para sa ilang kaugalingon sa ingon ani nga mga butang, apan kung ang mga monasteryo mubuhat sa parehas nga paagi, nagpakita kini sa ilang kawalay pagkamatinud-anon ug nga ang Ebanghelyo nahimong ikaduha para kanila. </w:t>
      </w:r>
      <w:r w:rsidRPr="00C84680">
        <w:rPr>
          <w:lang w:val="ru-RU"/>
        </w:rPr>
        <w:t xml:space="preserve">Pinaagi sa</w:t>
      </w:r>
      <w:r w:rsidRPr="00C84680">
        <w:rPr>
          <w:lang w:val="ru-RU"/>
        </w:rPr>
        <w:t xml:space="preserve"> dili paghatag sa materyal, makita nga mga butang (sama sa gisugo sa Ebanghelyo</w:t>
      </w:r>
      <w:r w:rsidR="009F3FC8">
        <w:rPr>
          <w:lang w:val="ru-RU"/>
        </w:rPr>
        <w:t xml:space="preserve">: </w:t>
      </w:r>
      <w:r w:rsidRPr="00C84680">
        <w:rPr>
          <w:lang w:val="ru-RU"/>
        </w:rPr>
        <w:t xml:space="preserve">'Kung gusto sa bisan kinsa nga kuhaon ang imong sinina, ihatag usab kaniya </w:t>
      </w:r>
      <w:r w:rsidR="002F08DD">
        <w:rPr>
          <w:lang w:val="ru-RU"/>
        </w:rPr>
        <w:t xml:space="preserve">ang</w:t>
      </w:r>
      <w:r w:rsidRPr="00C84680">
        <w:rPr>
          <w:lang w:val="ru-RU"/>
        </w:rPr>
        <w:t xml:space="preserve"> imong </w:t>
      </w:r>
      <w:r w:rsidR="002F08DD">
        <w:rPr>
          <w:lang w:val="ru-RU"/>
        </w:rPr>
        <w:t xml:space="preserve">amerikana'</w:t>
      </w:r>
      <w:r w:rsidR="000D1CF1">
        <w:rPr>
          <w:rStyle w:val="FootnoteReference"/>
          <w:lang w:val="ru-RU"/>
        </w:rPr>
        <w:footnoteReference w:id="55"/>
      </w:r>
      <w:r w:rsidRPr="00C84680">
        <w:rPr>
          <w:lang w:val="ru-RU"/>
        </w:rPr>
        <w:t xml:space="preserve"> ), naghatag kita og dautang ehemplo, ug pagkahuman ang mga tawo sa kalibutan magpasangil sa ilang mga kapakyasan, naningkamot sa pagpangita og mga rason aron mapagaan ang ilang konsensya. Kinahanglan mag-amping kita, kay sa Adlaw sa Paghukom wala kitay depensa. Ang atong buluhaton mao ang pag-angkon, labaw sa tanan, sa espirituhanong kaayohan kaysa sa materyal nga kaayohan lang. Ug kung, sa bisan unsang rason, dili ka hatagan og resibo, kinahanglan nimo hunahunaon nga nakasinati ka og espirituhanong kawad-on. </w:t>
      </w:r>
    </w:p>
    <w:p w:rsidRPr="00C84680" w:rsidR="005C3FC8" w:rsidRDefault="00BF6B1D" w14:paraId="656A0B01" w14:textId="77777777">
      <w:pPr>
        <w:pStyle w:val="paragraph"/>
        <w:spacing w:before="30" w:after="30"/>
        <w:ind w:start="60" w:end="60"/>
        <w:rPr>
          <w:lang w:val="ru-RU"/>
        </w:rPr>
      </w:pPr>
      <w:r w:rsidRPr="00C84680">
        <w:rPr>
          <w:lang w:val="ru-RU"/>
        </w:rPr>
        <w:t xml:space="preserve">— </w:t>
      </w:r>
      <w:r w:rsidRPr="00C84680">
        <w:rPr>
          <w:lang w:val="ru-RU"/>
        </w:rPr>
        <w:t xml:space="preserve">Ug usahay, Geronda, mahitabo kini: ang usa ka tawo mohatag og gamay nga kantidad sa kwarta sa monasteryo ug mangayo og resibo nga nag-ingon nga mas dako pa ang iyang gihatag. Unsa man ang angay buhaton sa ingon ani nga mga kaso? </w:t>
      </w:r>
    </w:p>
    <w:p w:rsidRPr="00C84680" w:rsidR="005C3FC8" w:rsidRDefault="00BF6B1D" w14:paraId="30351888" w14:textId="4BB9BD2D">
      <w:pPr>
        <w:pStyle w:val="paragraph"/>
        <w:spacing w:before="30" w:after="30"/>
        <w:ind w:start="60" w:end="60"/>
        <w:rPr>
          <w:lang w:val="ru-RU"/>
        </w:rPr>
      </w:pPr>
      <w:r w:rsidRPr="00C84680">
        <w:rPr>
          <w:lang w:val="ru-RU"/>
        </w:rPr>
        <w:t xml:space="preserve">— </w:t>
      </w:r>
      <w:r w:rsidRPr="00C84680">
        <w:rPr>
          <w:lang w:val="ru-RU"/>
        </w:rPr>
        <w:t xml:space="preserve">Sultihi siya: </w:t>
      </w:r>
      <w:r w:rsidRPr="00C84680">
        <w:rPr>
          <w:lang w:val="ru-RU"/>
        </w:rPr>
        <w:t xml:space="preserve">'Dili kami mag-isyu og resibo para sa dagkong kantidad. Kung dili kana angay kanimo, ibalik namo ang imong kuwarta; basin matuman ang imong gusto sa lain nga dapit</w:t>
      </w:r>
      <w:r w:rsidR="002F08DD">
        <w:rPr>
          <w:lang w:val="ru-RU"/>
        </w:rPr>
        <w:t xml:space="preserve">.' </w:t>
      </w:r>
      <w:r w:rsidRPr="00C84680">
        <w:rPr>
          <w:lang w:val="ru-RU"/>
        </w:rPr>
        <w:t xml:space="preserve">Pag-amping nga dili ka maimpeksyonan niining matang sa sakit. </w:t>
      </w:r>
    </w:p>
    <w:p w:rsidRPr="00C84680" w:rsidR="005C3FC8" w:rsidRDefault="00BF6B1D" w14:paraId="7FFAD3D9" w14:textId="77777777">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Usa ka artesano, Geronda, nangayo kanamo nga pahawaon siya sa monasteryo aron makakuha siya og benepisyo sa kawalay trabaho, unya mobalik siya sa pagtrabaho para namo. </w:t>
      </w:r>
    </w:p>
    <w:p w:rsidRPr="00C84680" w:rsidR="005C3FC8" w:rsidRDefault="00BF6B1D" w14:paraId="549E1FBF" w14:textId="77777777">
      <w:pPr>
        <w:pStyle w:val="paragraph"/>
        <w:spacing w:before="30" w:after="30"/>
        <w:ind w:start="60" w:end="60"/>
        <w:rPr>
          <w:lang w:val="ru-RU"/>
        </w:rPr>
      </w:pPr>
      <w:r w:rsidRPr="00C84680">
        <w:rPr>
          <w:lang w:val="ru-RU"/>
        </w:rPr>
        <w:t xml:space="preserve">— </w:t>
      </w:r>
      <w:r w:rsidRPr="00C84680">
        <w:rPr>
          <w:lang w:val="ru-RU"/>
        </w:rPr>
        <w:t xml:space="preserve">Dili, igsoon ko, dili na husto na! Kung ang usa ka tawo adunay bisan gamayng konsensya, dili siya mosugot sa ingon ana nga butang. Dili angay nga buhaton ang ingon ana nga mga butang sa usa ka monasteryo. Mas maayo nga bayaran siya og doble—bisan pa og walay kuwarta ang monasteryo—basta dili na lang siya mosalig sa ingon ana nga limbong. Sa katapusan, usa kini ka grabeng sala! Ang panalangin magdala og panalangin, samtang ang bakak magdala og pagkaguba. Pag-amping kaayo niini. Ug ayaw paglalis sa bayad sa mga nagtrabaho sa monasteryo, kay kini mahimong hinungdan sa kalayo ug pagkaguba sa mga monasteryo. </w:t>
      </w:r>
    </w:p>
    <w:p w:rsidRPr="00C84680" w:rsidR="005C3FC8" w:rsidRDefault="00BF6B1D" w14:paraId="5134BC3A" w14:textId="3D4F23B3">
      <w:pPr>
        <w:pStyle w:val="paragraph"/>
        <w:spacing w:before="30" w:after="30"/>
        <w:ind w:start="60" w:end="60"/>
        <w:rPr>
          <w:lang w:val="ru-RU"/>
        </w:rPr>
      </w:pPr>
      <w:r w:rsidRPr="00C84680">
        <w:rPr>
          <w:lang w:val="ru-RU"/>
        </w:rPr>
        <w:t xml:space="preserve">Ang usa ka kawani sa gobyerno manumpa nga buhaton niya ang iyang mga katungdanan sa matinud-anon</w:t>
      </w:r>
      <w:r w:rsidRPr="00C84680">
        <w:rPr>
          <w:lang w:val="ru-RU"/>
        </w:rPr>
        <w:t xml:space="preserve">.</w:t>
      </w:r>
      <w:r w:rsidR="000D1CF1">
        <w:rPr>
          <w:rStyle w:val="FootnoteReference"/>
          <w:lang w:val="ru-RU"/>
        </w:rPr>
        <w:footnoteReference w:id="56"/>
      </w:r>
      <w:r w:rsidRPr="00C84680">
        <w:rPr>
          <w:lang w:val="ru-RU"/>
        </w:rPr>
        <w:t xml:space="preserve"> Kami nga mga monghe wala maghimo og ingon ana nga panumpa, apan usa ka panumpa nga doble ang kadako: usa kami ka espirituhanong panumpa, ug kung mabali namo kini, doble usab ang kadako sa among sala. Paninguhaa nga mapadayon ang balanse, aron mapreserbar sulod sa kinabuhi sa monastiko ang usa ka lahi nga [dili kalibutanon] kaayohan. Makita nako ang pig-ot nga nagbaga. Muputok kini ug malimpyo. Alang sa mga naa sa espirituhanong sayop nga kahimtang, ang Diyos dili mohatag sa Iyang Grasya — kay kon dili, sama ra sa pagtabang Niya sa yawa. Paninguhaa ang pagkamatinud-anon ug pagkamatarong. Ang nahitabo karon sama sa kahimtang sa usa ka hubog nga halos dili na makabarog. Molungtad ba og dugay ang ingon nga kahimtang? Mupakita ang kasuko sa Dios. Atubangon nato ang usa ka pagsulay. Sa unang hugna, pagabulagon ang basurahon gikan sa bulawan; sa ikaduha, mahibal-an kon pila ka karat nga bulawan ang naa sa matag-usa kanato. </w:t>
      </w:r>
    </w:p>
    <w:p w:rsidRPr="00347B46" w:rsidR="005C3FC8" w:rsidRDefault="00BF6B1D" w14:paraId="6F25CEBD" w14:textId="512753F5">
      <w:pPr>
        <w:pStyle w:val="paragraph"/>
        <w:spacing w:before="30" w:after="30"/>
        <w:ind w:start="60" w:end="60"/>
        <w:rPr>
          <w:lang w:val="ru-RU"/>
        </w:rPr>
      </w:pPr>
      <w:r w:rsidRPr="00C84680">
        <w:rPr>
          <w:lang w:val="ru-RU"/>
        </w:rPr>
        <w:t xml:space="preserve">Ang kalibutan nahimong sapaw sa mga bakak. Ang mga tawo nahimong mga bakakon; naghimo sila og laing konsensya para sa ilang kaugalingon. Apan dili ko mahimong bakakon; dili ko matikas </w:t>
      </w:r>
      <w:r w:rsidR="002F08DD">
        <w:rPr>
          <w:lang w:val="ru-RU"/>
        </w:rPr>
        <w:t xml:space="preserve">ang</w:t>
      </w:r>
      <w:r w:rsidRPr="00C84680">
        <w:rPr>
          <w:lang w:val="ru-RU"/>
        </w:rPr>
        <w:t xml:space="preserve"> akong </w:t>
      </w:r>
      <w:r w:rsidR="002F08DD">
        <w:rPr>
          <w:lang w:val="ru-RU"/>
        </w:rPr>
        <w:t xml:space="preserve">tinuod nga kaugalingon </w:t>
      </w:r>
      <w:r w:rsidRPr="00C84680">
        <w:rPr>
          <w:lang w:val="ru-RU"/>
        </w:rPr>
        <w:t xml:space="preserve">tungod lang kay gipangayo kini sa katilingban. Mas gusto ko nga mag-antos. Kinahanglan mag-amping aron dili mahulog sa kalibutanong rut. Apan ang kasamtangang sistema sa ekonomiya wala magdasig sa mga tawo nga magmatinuoron. Napugos sila sa pag-report og mas gamay nga kita sa mga awtoridad sa buhis ug sa pagbuhat og uban pang susamang limbong. Gisaway pa gani nako ang pipila ka tax inspector nga akong kaila—mga tawo nga relihiyoso. </w:t>
      </w:r>
      <w:r w:rsidRPr="00C84680">
        <w:rPr>
          <w:lang w:val="ru-RU"/>
        </w:rPr>
        <w:t xml:space="preserve">'Unsa man inyong gibuhat dinhi sa yuta?' ingon nako kanila. 'Paningkamoti nga magpabilin bisan gamay lang ang inyong konsensya!' Kabalo ka pila ka tawo ang nagreklamo ninyo? Moabot ang usa ka tawo sa buhatan sa buhis ug moingon, </w:t>
      </w:r>
      <w:r w:rsidRPr="00C84680">
        <w:rPr>
          <w:lang w:val="ru-RU"/>
        </w:rPr>
        <w:t xml:space="preserve">'Usa ka milyon ang akong kita</w:t>
      </w:r>
      <w:r w:rsidR="002F08DD">
        <w:rPr>
          <w:lang w:val="ru-RU"/>
        </w:rPr>
        <w:t xml:space="preserve">,' </w:t>
      </w:r>
      <w:r w:rsidRPr="00C84680">
        <w:rPr>
          <w:lang w:val="ru-RU"/>
        </w:rPr>
        <w:t xml:space="preserve">unya isulat sa inspektor nga tulo ka milyon ang iyang kita. Ang uban nagdeklara lang sa ikatulo sa ilang kita, busa giisip sa mga inspektor nga manikas ang tanan ug pareho na lang ilang pagtratar sa tanan. Apan kung ang usa ka tawo nga may konsensya moanha kanimo, pinaagi sa pagpataw kaniya og buhis nga tulo ka beses nga mas dako, gipugos nimo siya nga mahimong usa ka kawatan. Sa laing pagkasulti, imbis nga makahatag bisan gamayng positibong epekto sa kinatibuk-ang kahimtang, kabaliktaran gayud ang imong gibuhat.</w:t>
      </w:r>
      <w:r w:rsidR="002F08DD">
        <w:rPr>
          <w:lang w:val="ru-RU"/>
        </w:rPr>
        <w:t xml:space="preserve">"</w:t>
      </w:r>
      <w:r w:rsidRPr="00C84680">
        <w:rPr>
          <w:lang w:val="ru-RU"/>
        </w:rPr>
        <w:t xml:space="preserve"> Isip tubag niini, giingon nila nako nga dili na nila mailhan kung tinuod ba ang ilang gisultihan o bakak. </w:t>
      </w:r>
      <w:r w:rsidR="009F3FC8">
        <w:rPr>
          <w:lang w:val="ru-RU"/>
        </w:rPr>
        <w:t xml:space="preserve">"</w:t>
      </w:r>
      <w:r w:rsidRPr="00C84680">
        <w:rPr>
          <w:lang w:val="ru-RU"/>
        </w:rPr>
        <w:t xml:space="preserve">Mailhan nimo ang kalainan," ingon nako, "kung magkinabuhi ka sa espirituhanong paagi. Unya, mailhan nimo ang tinuod gikan sa bakak. Ipadayag kini kanimo sa Dios, ug mahimong klaro kini kanimo.</w:t>
      </w:r>
      <w:r w:rsidR="002F08DD">
        <w:rPr>
          <w:lang w:val="ru-RU"/>
        </w:rPr>
        <w:t xml:space="preserve">"</w:t>
      </w:r>
    </w:p>
    <w:p w:rsidRPr="00347B46" w:rsidR="00874CA3" w:rsidP="00874CA3" w:rsidRDefault="00874CA3" w14:paraId="6DE44D63" w14:textId="77777777">
      <w:pPr>
        <w:rPr>
          <w:lang w:val="ru-RU"/>
        </w:rPr>
      </w:pPr>
    </w:p>
    <w:p w:rsidRPr="00C84680" w:rsidR="005C3FC8" w:rsidP="00874CA3" w:rsidRDefault="00BF6B1D" w14:paraId="1879286A" w14:textId="77777777">
      <w:pPr>
        <w:pStyle w:val="Heading4"/>
        <w:rPr>
          <w:lang w:val="ru-RU"/>
        </w:rPr>
      </w:pPr>
      <w:bookmarkStart w:name="_Toc196745374" w:id="117"/>
      <w:bookmarkStart w:name="_Toc196745531" w:id="118"/>
      <w:bookmarkStart w:name="_Toc225094885" w:id="119"/>
      <w:r w:rsidRPr="00C84680">
        <w:rPr>
          <w:lang w:val="ru-RU"/>
        </w:rPr>
        <w:t xml:space="preserve">Giunsa kaha ka limbong ang kalibutan</w:t>
      </w:r>
      <w:bookmarkEnd w:id="117"/>
      <w:bookmarkEnd w:id="118"/>
      <w:bookmarkEnd w:id="119"/>
    </w:p>
    <w:p w:rsidRPr="00C84680" w:rsidR="005C3FC8" w:rsidRDefault="00BF6B1D" w14:paraId="7B1038CE" w14:textId="77777777">
      <w:pPr>
        <w:pStyle w:val="paragraph"/>
        <w:spacing w:before="30" w:after="30"/>
        <w:ind w:start="60" w:end="60"/>
        <w:rPr>
          <w:lang w:val="ru-RU"/>
        </w:rPr>
      </w:pPr>
      <w:r w:rsidRPr="00C84680">
        <w:rPr>
          <w:lang w:val="ru-RU"/>
        </w:rPr>
        <w:t xml:space="preserve">Ang dautang buot sa mga tawo milapas na sa tanang utlanan. Naningkamot ang mga tawo nga limbongan ang usag usa ug giisip nila ang limbong nga usa ka kalampusan. Sa tinuod, nahimong dapit sa mga bakak ang kalibutan! Ang tanan ginabuhat nga walay pagkamatinud-anon ug paspas-paspas, apan mas mahal pa ang ilang gipangayo kaysa kaniadto. Ug sa kinatibuk-an, bisan unsa pa imong tan-awon, nahimong bakak ug peke ang tanan. Sa usa ka higayon, gidala ko sa usa ka tawo og mga tanom nga kamatis. Ang matag tanom gitanom sa usa ka gamay nga cellophane nga bag, nga puno sa mga bug-at sa yuta nga gisagol sa itom nga abono ug dagkong balas, aron dili makagawas ang kahumok sa bag. Sa laing pagkasulti, lisod kaayo pag-ayo pag-uyog sa mga tanom! Wala'y abono ang sagol — gamay ra kaayo ang gisabwag sa ibabaw — pero mura ra gihapon kini'g paminta! Pagkuha nako sa mga tanom gikan sa mga bag, nasuta nga </w:t>
      </w:r>
      <w:r w:rsidRPr="00C84680">
        <w:rPr>
          <w:lang w:val="ru-RU"/>
        </w:rPr>
        <w:t xml:space="preserve">nangalot </w:t>
      </w:r>
      <w:r w:rsidRPr="00C84680">
        <w:rPr>
          <w:lang w:val="ru-RU"/>
        </w:rPr>
        <w:t xml:space="preserve">ang tanang gamot</w:t>
      </w:r>
      <w:r w:rsidRPr="00C84680">
        <w:rPr>
          <w:lang w:val="ru-RU"/>
        </w:rPr>
        <w:lastRenderedPageBreak/>
      </w:r>
      <w:r w:rsidRPr="00C84680">
        <w:rPr>
          <w:lang w:val="ru-RU"/>
        </w:rPr>
        <w:t xml:space="preserve"> . Kinahanglan nako nga tabunan pag-ayo ang mga tanom sa yuta sa pipila ka panahon aron makahimo sila og bag-ong gamot. </w:t>
      </w:r>
    </w:p>
    <w:p w:rsidRPr="00C84680" w:rsidR="005C3FC8" w:rsidRDefault="00BF6B1D" w14:paraId="38602FEC" w14:textId="1E6B3ADC">
      <w:pPr>
        <w:pStyle w:val="paragraph"/>
        <w:spacing w:before="30" w:after="30"/>
        <w:ind w:start="60" w:end="60"/>
        <w:rPr>
          <w:lang w:val="ru-RU"/>
        </w:rPr>
      </w:pPr>
      <w:r w:rsidRPr="00C84680">
        <w:rPr>
          <w:lang w:val="ru-RU"/>
        </w:rPr>
        <w:t xml:space="preserve">Ay, unsa sila ka mapang-uyaw sa uban! Naay usa ka tawo nga nagdala nako og dako nga kahon sa kendi. Wala nako kini giablihan ug naghulat ko nga moabot ang daghang grupo sa mga peregrino. </w:t>
      </w:r>
      <w:r w:rsidRPr="00C84680">
        <w:rPr>
          <w:lang w:val="ru-RU"/>
        </w:rPr>
        <w:t xml:space="preserve">'Kung dili,' huna-huna nako, 'dili mokaon ang mga kendi ug madaut kini sa mga hulmigas sa kahon nga walay takup</w:t>
      </w:r>
      <w:r w:rsidR="002F08DD">
        <w:rPr>
          <w:lang w:val="ru-RU"/>
        </w:rPr>
        <w:t xml:space="preserve">.'</w:t>
      </w:r>
      <w:r w:rsidRPr="00C84680">
        <w:rPr>
          <w:lang w:val="ru-RU"/>
        </w:rPr>
        <w:t xml:space="preserve"> Usa ka adlaw, sa dihang nagtigom na ang daghang katawo, akong gihuna-huna nga igo pa ang mga kendi sa kahon para sa tanan, ug adunay sobra pa gani. Sa pag-abli nako sa kahon, nakita nako nga halos puno kini sa polystyrene, ug gamay ra kaayo ang luna sa tunga para sa mga kendi — sa laing pagkasulti, halos walay sulod diay ang kahon! Sa lain nga higayon, gihatagan ko og matahum nga kahon nga regalo nga adunay Turkish delight, nga gitali og ribbon. </w:t>
      </w:r>
      <w:r w:rsidR="002F08DD">
        <w:rPr>
          <w:lang w:val="ru-RU"/>
        </w:rPr>
        <w:t xml:space="preserve">"</w:t>
      </w:r>
      <w:r w:rsidRPr="00C84680">
        <w:rPr>
          <w:lang w:val="ru-RU"/>
        </w:rPr>
        <w:t xml:space="preserve">Itipig nako kini para sa mga bata sa Afonia</w:t>
      </w:r>
      <w:r w:rsidRPr="000D1CF1" w:rsidR="000D1CF1">
        <w:rPr>
          <w:lang w:val="ru-RU"/>
        </w:rPr>
        <w:t xml:space="preserve">,</w:t>
      </w:r>
      <w:r w:rsidR="002F08DD">
        <w:rPr>
          <w:lang w:val="ru-RU"/>
        </w:rPr>
        <w:t xml:space="preserve">"</w:t>
      </w:r>
      <w:r w:rsidR="000D1CF1">
        <w:rPr>
          <w:rStyle w:val="FootnoteReference"/>
          <w:lang w:val="ru-RU"/>
        </w:rPr>
        <w:footnoteReference w:id="57"/>
      </w:r>
      <w:r w:rsidRPr="00C84680">
        <w:rPr>
          <w:lang w:val="ru-RU"/>
        </w:rPr>
        <w:t xml:space="preserve"> — mao ang akong gihukom. Apan sa pag-abli nako niini, nasuta nga ang Turkish delight daan na ug hugot na kaayo. Dili man ko mohatag og ingon ka hugot nga Turkish delight sa mga tawo — mopili ko og mas humok. </w:t>
      </w:r>
    </w:p>
    <w:p w:rsidRPr="00C84680" w:rsidR="005C3FC8" w:rsidRDefault="00BF6B1D" w14:paraId="5D1B3897" w14:textId="77777777">
      <w:pPr>
        <w:pStyle w:val="paragraph"/>
        <w:spacing w:before="30" w:after="30"/>
        <w:ind w:start="60" w:end="60"/>
        <w:rPr>
          <w:lang w:val="ru-RU"/>
        </w:rPr>
      </w:pPr>
      <w:r w:rsidRPr="00C84680">
        <w:rPr>
          <w:lang w:val="ru-RU"/>
        </w:rPr>
        <w:t xml:space="preserve">— </w:t>
      </w:r>
      <w:r w:rsidRPr="00C84680">
        <w:rPr>
          <w:lang w:val="ru-RU"/>
        </w:rPr>
        <w:t xml:space="preserve">Geronda, wala ba'y nakahibalo nga dili kini tinuod? </w:t>
      </w:r>
    </w:p>
    <w:p w:rsidRPr="00347B46" w:rsidR="005C3FC8" w:rsidRDefault="00BF6B1D" w14:paraId="7856DA1C" w14:textId="14A77D43">
      <w:pPr>
        <w:pStyle w:val="paragraph"/>
        <w:spacing w:before="30" w:after="30"/>
        <w:ind w:start="60" w:end="60"/>
        <w:rPr>
          <w:lang w:val="ru-RU"/>
        </w:rPr>
      </w:pPr>
      <w:r w:rsidRPr="00C84680">
        <w:rPr>
          <w:lang w:val="ru-RU"/>
        </w:rPr>
        <w:t xml:space="preserve">— </w:t>
      </w:r>
      <w:r w:rsidRPr="00C84680">
        <w:rPr>
          <w:lang w:val="ru-RU"/>
        </w:rPr>
        <w:t xml:space="preserve">Gitan-aw nila kini nga usa ka kalampusan, kay sa atong panahon ang sala nahimong uso ug ang bakak giisip nga kaalam sa pagpanginabuhi. Sa kasubo, ang espiritu sa kalibutan nagahasa sa hunahuna sa pagkamaut-ut, ug bisan kinsa nga magtratar sa iyang silingan sa dili matarong giisip kini nga usa ka kalampusan. Mas grabe pa, ingon sa mga tawo kaniya: </w:t>
      </w:r>
      <w:r w:rsidRPr="00C84680">
        <w:rPr>
          <w:lang w:val="ru-RU"/>
        </w:rPr>
        <w:t xml:space="preserve">'Tan-awa kana nga malimbungon, sama gyud siya sa diyablo mismo!</w:t>
      </w:r>
      <w:r w:rsidR="002F08DD">
        <w:rPr>
          <w:lang w:val="ru-RU"/>
        </w:rPr>
        <w:t xml:space="preserve">' </w:t>
      </w:r>
      <w:r w:rsidRPr="00C84680">
        <w:rPr>
          <w:lang w:val="ru-RU"/>
        </w:rPr>
        <w:t xml:space="preserve">— samtang sa sulod, kini nga tawo gilutos sa mga pagpasangil sa iyang konsensya, nga nakatilaw og gamay nga pag-antos sama sa impyerno.</w:t>
      </w:r>
    </w:p>
    <w:p w:rsidRPr="00347B46" w:rsidR="00874CA3" w:rsidP="00874CA3" w:rsidRDefault="00874CA3" w14:paraId="538DBF98" w14:textId="77777777">
      <w:pPr>
        <w:rPr>
          <w:lang w:val="ru-RU"/>
        </w:rPr>
      </w:pPr>
    </w:p>
    <w:p w:rsidRPr="00C84680" w:rsidR="005C3FC8" w:rsidP="00874CA3" w:rsidRDefault="00BF6B1D" w14:paraId="36FA5B89" w14:textId="77777777">
      <w:pPr>
        <w:pStyle w:val="Heading4"/>
        <w:rPr>
          <w:lang w:val="ru-RU"/>
        </w:rPr>
      </w:pPr>
      <w:bookmarkStart w:name="_Toc196745375" w:id="120"/>
      <w:bookmarkStart w:name="_Toc196745532" w:id="121"/>
      <w:bookmarkStart w:name="_Toc225094886" w:id="122"/>
      <w:r w:rsidRPr="00C84680">
        <w:rPr>
          <w:lang w:val="ru-RU"/>
        </w:rPr>
        <w:t xml:space="preserve">Kung matarong ang usa ka tawo, anaa ang Diyos sa iyang kiliran</w:t>
      </w:r>
      <w:bookmarkEnd w:id="120"/>
      <w:bookmarkEnd w:id="121"/>
      <w:bookmarkEnd w:id="122"/>
    </w:p>
    <w:p w:rsidRPr="00C84680" w:rsidR="005C3FC8" w:rsidRDefault="00BF6B1D" w14:paraId="3D9657E2" w14:textId="77777777">
      <w:pPr>
        <w:pStyle w:val="paragraph"/>
        <w:spacing w:before="30" w:after="30"/>
        <w:ind w:start="60" w:end="60"/>
        <w:rPr>
          <w:lang w:val="ru-RU"/>
        </w:rPr>
      </w:pPr>
      <w:r w:rsidRPr="00C84680">
        <w:rPr>
          <w:lang w:val="ru-RU"/>
        </w:rPr>
        <w:t xml:space="preserve">Karon, wala na'y igo nga luna sa kalibutan para sa tanan. Kung ang usa ka tawo gustong mabuhi nga matinud-anon ug espirituhanon, wala siyay luna sa kalibutan. </w:t>
      </w:r>
    </w:p>
    <w:p w:rsidRPr="00C84680" w:rsidR="005C3FC8" w:rsidRDefault="00BF6B1D" w14:paraId="4BB64D05" w14:textId="77777777">
      <w:pPr>
        <w:pStyle w:val="paragraph"/>
        <w:spacing w:before="30" w:after="30"/>
        <w:ind w:start="60" w:end="60"/>
        <w:rPr>
          <w:lang w:val="ru-RU"/>
        </w:rPr>
      </w:pPr>
      <w:r w:rsidRPr="00C84680">
        <w:rPr>
          <w:lang w:val="ru-RU"/>
        </w:rPr>
        <w:t xml:space="preserve">— </w:t>
      </w:r>
      <w:r w:rsidRPr="00C84680">
        <w:rPr>
          <w:lang w:val="ru-RU"/>
        </w:rPr>
        <w:t xml:space="preserve">Apan ngano, Geronda, wala nay lugar para kanila? </w:t>
      </w:r>
    </w:p>
    <w:p w:rsidRPr="00C84680" w:rsidR="005C3FC8" w:rsidRDefault="00BF6B1D" w14:paraId="2BB5A371" w14:textId="77D348BA">
      <w:pPr>
        <w:pStyle w:val="paragraph"/>
        <w:spacing w:before="30" w:after="30"/>
        <w:ind w:start="60" w:end="60"/>
        <w:rPr>
          <w:lang w:val="ru-RU"/>
        </w:rPr>
      </w:pPr>
      <w:r w:rsidRPr="00C84680">
        <w:rPr>
          <w:lang w:val="ru-RU"/>
        </w:rPr>
        <w:t xml:space="preserve">— </w:t>
      </w:r>
      <w:r w:rsidRPr="00C84680">
        <w:rPr>
          <w:lang w:val="ru-RU"/>
        </w:rPr>
        <w:t xml:space="preserve">Kung ang usa ka sensitibo ug pinong tawo makit-an ang iyang kaugalingon sa taliwala sa kalupigan ug kawalay-kasingkasing, ug ang iyang kinabuhi nahimong walay paglaum, unsaon niya pag-antos niini? O kinahanglan ba nga siya, sama sa uban, mahimong bastos mosulti, mosunod sa uban sa tanan nga butang, o molakaw na lang? Apan dili pud siya makalakaw, kay kinahanglan man siya magpanginabuhi. Pananglitan, ang usa ka tigbaligya og dayami miingon sa iyang trabahante: </w:t>
      </w:r>
      <w:r w:rsidRPr="00C84680">
        <w:rPr>
          <w:lang w:val="ru-RU"/>
        </w:rPr>
        <w:t xml:space="preserve">'Nagasalig ko nimo kay dili ka man mangawat. Apan kinahanglan nimong isagol ang pipila ka bulok nga dayami sa maayong dayami. Sa pag-karga sa clover, kinahanglan nimo isagol ang pipila ka sobra nga hinog nga bungkos sa taliwala sa mga maayong bungkos</w:t>
      </w:r>
      <w:r w:rsidR="002F08DD">
        <w:rPr>
          <w:lang w:val="ru-RU"/>
        </w:rPr>
        <w:t xml:space="preserve">." </w:t>
      </w:r>
      <w:r w:rsidRPr="00C84680">
        <w:rPr>
          <w:lang w:val="ru-RU"/>
        </w:rPr>
        <w:t xml:space="preserve">Aron mapabilin ang matinud-anong trabahante, ginahimo siya sa amo nga usa ka klase nga foreman, apan napugos siya sa pagbuhat sa gisulti sa amo — kung dili, ipahawa siya. Unya ang pobre nga tawo dili na makatulog ug magsugod na sa pag-inom og tambal. Kabalo ka ba unsa kaayo pag-antos sa mga pobre nga tawo! Kabalo ka ba unsang kalisod, unsang pag-abuso ang ilang ginasagubang sa trabaho gikan sa ilang mga amo? Ang ilang kinabuhi nahimong hingpit nga walay paglaum. Ug unsa man ang ilang buhaton? Mibiya ba sila sa trabaho? Naa man silay pamilya. Magpabilin ba? Pagpahirap kini. Walay gawas nga dalan nga murag wala nay laing buhaton. Sama sa usa ka liso sa trigo nga naipit sa duha ka gilingan — mas maayo pa nga magsinggit ka na lang hangtud mawad-an ka og tingog. Kinahanglan nimo kini pag-antus, pakigbisog. </w:t>
      </w:r>
    </w:p>
    <w:p w:rsidRPr="00C84680" w:rsidR="005C3FC8" w:rsidRDefault="00BF6B1D" w14:paraId="724BEBBB" w14:textId="536E0592">
      <w:pPr>
        <w:pStyle w:val="paragraph"/>
        <w:spacing w:before="30" w:after="30"/>
        <w:ind w:start="60" w:end="60"/>
        <w:rPr>
          <w:lang w:val="ru-RU"/>
        </w:rPr>
      </w:pPr>
      <w:r w:rsidRPr="00C84680">
        <w:rPr>
          <w:lang w:val="ru-RU"/>
        </w:rPr>
        <w:t xml:space="preserve">Usahay ingon ani: tanan nga trabaho ipahamtang sa usa ka tawo, samtang ang iyang kauban moanha lang aron kuhaon ang iyang sweldo. Naa koy kaila nga ingon ana; siya ang manager sa usa ka organisasyon. Human sa eleksyon, gikuha siya sa iyang puwesto ug gipulihan sa lain – usa ka miyembro sa partido nga nakadaog. Kining bag-ong manager wala gani'y edukasyon sa hayskul. Gihimo siyang manager, apan wala siya kahibalo sa trabaho, busa dili nila ma-transfer ang iyang nauna sa lain nga posisyon. Unsa man ang ilang solusyon?</w:t>
      </w:r>
      <w:r w:rsidRPr="00C84680">
        <w:rPr>
          <w:lang w:val="ru-RU"/>
        </w:rPr>
        <w:lastRenderedPageBreak/>
      </w:r>
      <w:r w:rsidRPr="00C84680">
        <w:rPr>
          <w:lang w:val="ru-RU"/>
        </w:rPr>
        <w:t xml:space="preserve"> Mao ni: nagbutang sila ug lain nga lamesa sa opisina sa manager! Ang daang manager ang nagbuhat sa tanang trabaho, samtang ang bag-o naglingkod lang didto nga walay buhat: sigarilyo, kape, walay pulos nga istorya… Walay hiya, walay konsensya! Ug aron makadugang pa, dili pud siya hinoon usa ka henyo — nagbuga siya og tanang klase sa binuang, samtang ang tanang responsibilidad nahulog sa daang manager. Miabot na sa punto nga napugos ang pobre nga lalaki nga mobiya. </w:t>
      </w:r>
      <w:r w:rsidR="009F3FC8">
        <w:rPr>
          <w:lang w:val="ru-RU"/>
        </w:rPr>
        <w:t xml:space="preserve">"</w:t>
      </w:r>
      <w:r w:rsidRPr="00C84680">
        <w:rPr>
          <w:lang w:val="ru-RU"/>
        </w:rPr>
        <w:t xml:space="preserve">Paminawa," ingon niya sa bag-o, "murag molakaw na lang ko. Mura'g masiksik ang among opisina—hapit na lang gyud walay luna para sa duha ka lamesa. Mas maayo </w:t>
      </w:r>
      <w:r w:rsidRPr="00C84680">
        <w:rPr>
          <w:lang w:val="ru-RU"/>
        </w:rPr>
        <w:t xml:space="preserve">pa siguro kung</w:t>
      </w:r>
      <w:r w:rsidRPr="00C84680">
        <w:rPr>
          <w:lang w:val="ru-RU"/>
        </w:rPr>
        <w:t xml:space="preserve"> ikaw ra mag-inusara</w:t>
      </w:r>
      <w:r w:rsidRPr="00C84680">
        <w:rPr>
          <w:lang w:val="ru-RU"/>
        </w:rPr>
        <w:t xml:space="preserve">.</w:t>
      </w:r>
      <w:r w:rsidR="002F08DD">
        <w:rPr>
          <w:lang w:val="ru-RU"/>
        </w:rPr>
        <w:t xml:space="preserve">" </w:t>
      </w:r>
      <w:r w:rsidRPr="00C84680">
        <w:rPr>
          <w:lang w:val="ru-RU"/>
        </w:rPr>
        <w:t xml:space="preserve">Ug nilakaw na gyud siya, kay gipabuhi man siya sa lain nga murag impyerno. Ug dili lang kini sa usa o duha ka adlaw, kondili matag adlaw naa kay kauban nga ingon ana nga nagbantay pirmi nimo—torture gyud na! </w:t>
      </w:r>
    </w:p>
    <w:p w:rsidRPr="00C84680" w:rsidR="005C3FC8" w:rsidRDefault="00BF6B1D" w14:paraId="659F6249" w14:textId="17E4E119">
      <w:pPr>
        <w:pStyle w:val="paragraph"/>
        <w:spacing w:before="30" w:after="30"/>
        <w:ind w:start="60" w:end="60"/>
        <w:rPr>
          <w:lang w:val="ru-RU"/>
        </w:rPr>
      </w:pPr>
      <w:r w:rsidRPr="00C84680">
        <w:rPr>
          <w:lang w:val="ru-RU"/>
        </w:rPr>
        <w:t xml:space="preserve">Ang usa ka matarong nga tawo kasagaran itulak sa uban paingon sa pinakailad sa pila, o usahay biyaan gani sa tanan. Ang ingon nga mga tawo ginatratar sa dili patas; ginahimo silang banig sa tiilan, ug ang uban, sumala sa panultihon, nagalakaw sa ibabaw nila. Apan sa mas kusog nga pagpugos sa mga tawo kanila, mas ubos pa gyud ang ilang pagduso kanila, mas taas ug mas kusgan ang pag-alsa sa Diyos kanila — sama sa tubig nga nagpalutaw sa balsa paingon sa taas. Apan, gikinahanglan ang dakong pagkamapailubon. Pinaagi sa pagkamapailubon, daghang butang ang moabut sa husto nga lugar. Bisan kinsa nga gustong mabuhi nga matinud-anon ug matarong sa ilang trabaho—bisan pa man sila trabahante, negosyante o bisan kinsa pa—kinahanglan nga andam sa kamatuoran nga, sa pagsugod nila og trabaho nga matinud-anon, mahimo silang moabot sa punto nga, pananglitan, dili na nila makaya nga mobayad sa ilang abang—kung, pananglitan, nagpadagan sila og tindahan. Apan sa ingon niini nga paagi, moabot kanila ang panalangin sa Diyos. Apan, dili angay mangita [pinaagi sa pagkamatinud-anon ug ubos nga presyo] aron makadani og daghang kustomer ug kliyente kutob sa mahimo. Dili kana ang tumong [sa pagkamatinud-anon]—sa ingon ana, wala'y ihatag ang Dios. Dili biyaan sa Ginoo ang usa ka tawo nga moingon: </w:t>
      </w:r>
      <w:r w:rsidRPr="00C84680">
        <w:rPr>
          <w:lang w:val="ru-RU"/>
        </w:rPr>
        <w:t xml:space="preserve">'Mabuhi ako subay sa kabubut-on sa Ginoo. Dili ko magbuhat og dili matarong batok sa bisan kinsa. Isulti nako ang tinuod nga presyo sa matag butang: pananglitan, kini nagkantidad og lima ka pulo ka drachma, ug kana duha ka gatus</w:t>
      </w:r>
      <w:r w:rsidR="002F08DD">
        <w:rPr>
          <w:lang w:val="ru-RU"/>
        </w:rPr>
        <w:t xml:space="preserve">.'</w:t>
      </w:r>
      <w:r w:rsidRPr="00C84680">
        <w:rPr>
          <w:lang w:val="ru-RU"/>
        </w:rPr>
        <w:t xml:space="preserve"> Mubuhat siya niini, samtang sa samang higayon ang usa ka mangingnegosyo mobaligya sa parehas nga butang, nga nagkantidad og lima ka pulo ka drachma, sa lima ka gatus — ug mamakadato. Apan sa katapusan, masuta ang manloloko, ug moabot siya sa punto nga kinahanglan na niyang isira ang iyang tindahan, kay dili na gani niya mabayran ang abang. Ang matinud-anong negosyante, sa laing bahin, hinay-hinay moabot sa punto nga punô na siya sa mga kustomer, ug aron makasabay sa kadaghan, mapugos siya nga kanunay magkuha pa ug daghang mga tigbaligya! Apan una, kinahanglan pa niyang moagi sa mga pagsulay. Masulayan ang usa ka maayong tawo sa dihang moagi siya sa kamot sa daotan — sama sa lana nga giagi sa makina sa pagkamot. </w:t>
      </w:r>
    </w:p>
    <w:p w:rsidRPr="00347B46" w:rsidR="005C3FC8" w:rsidRDefault="00BF6B1D" w14:paraId="2E8A8661" w14:textId="7FFC0D58">
      <w:pPr>
        <w:pStyle w:val="paragraph"/>
        <w:spacing w:before="30" w:after="30"/>
        <w:ind w:start="60" w:end="60"/>
        <w:rPr>
          <w:lang w:val="ru-RU"/>
        </w:rPr>
      </w:pPr>
      <w:r w:rsidRPr="00C84680">
        <w:rPr>
          <w:lang w:val="ru-RU"/>
        </w:rPr>
        <w:t xml:space="preserve">Kung ang usa ka tawo maminaw sa yawa ug mabuhi pinaagi sa limbong ug panikas, dili panalanginan sa Diyos ang iyang mga paningkamot. Bisan unsa pa ang buhaton sa mga tawo pinaagi sa panikas, dili kini molampos. Tingali daw molambo ang mga kalihokan sa mga tawo nga mananikas, apan sa katapusan mabangkarote gihapon sila. Sa bisan unsang paningkamot, ang labing importante mao ang pagsugod niini uban ang pagpangayo sa panalangin sa Dios. Kung ang usa ka tawo magkinabuhi sa pagkamatarung, ang Dios ana sa iyang kiliran. Ug kung, labaw pa, aduna siya bisan gamayng kaisog sa atubangan sa Dios, mahitabo ang mga milagro. Pinaagi sa pagpuyo sumala sa Ebanghelyo, ang usa ka tawo nagpuyo uban ni Kristo ug may katungod sa tabang gikan sa Diyos. Unsaon man kaha nga dili ingon ana? Human sa tanan, katungod man kini nila. Mao kini gayud ang basihanan sa tanan. Kung anaa kini, walay angay kahadlukan. Ang importante mao nga ang matag usa sa atong mga lihok angay makapahimuot kang Kristo, sa Inahan sa Dios, ug sa mga balaan. Unya ang panalangin ni Kristo, sa Inahan sa Dios, ug sa mga balaan magpuyo kanato, ug ang Espiritu Santo magpuyo sa sulod nato. Ang pagkamatinud-anon sa usa ka tawo mao ang labing maayong 'Kahoy sa Pagkamatinud-anon'. Kung ang usa ka tawo dili matinud-anon ug nagbitbit og piraso sa Kahoy sa Pagkamatinud-anon, mura'g wala gyud siyay dala. Apan bisan pa kon ang usa ka matinud-anon nga tawo walay piraso sa Kahoy sa Pagkamatinud-anon, makadawat gihapon siya og tabang gikan sa langit. Hunahuna-a lang kon, gawas sa ilang pagkamatinud-anon, nagpanag-iya pa sila og piraso sa Kahoy sa Pagkamatinud-anon!…</w:t>
      </w:r>
    </w:p>
    <w:p w:rsidRPr="00347B46" w:rsidR="00874CA3" w:rsidP="00874CA3" w:rsidRDefault="00874CA3" w14:paraId="1DFF1A3F" w14:textId="77777777">
      <w:pPr>
        <w:rPr>
          <w:lang w:val="ru-RU"/>
        </w:rPr>
      </w:pPr>
    </w:p>
    <w:p w:rsidRPr="00C84680" w:rsidR="005C3FC8" w:rsidP="00874CA3" w:rsidRDefault="00BF6B1D" w14:paraId="1351F462" w14:textId="77777777">
      <w:pPr>
        <w:pStyle w:val="Heading4"/>
        <w:rPr>
          <w:lang w:val="ru-RU"/>
        </w:rPr>
      </w:pPr>
      <w:bookmarkStart w:name="_Toc196745376" w:id="123"/>
      <w:bookmarkStart w:name="_Toc196745533" w:id="124"/>
      <w:bookmarkStart w:name="_Toc225094887" w:id="125"/>
      <w:r w:rsidRPr="00C84680">
        <w:rPr>
          <w:lang w:val="ru-RU"/>
        </w:rPr>
        <w:t xml:space="preserve">Ang matarong makadawat sa iyang ganti bisan pa dinhi sa kinabuhi</w:t>
      </w:r>
      <w:bookmarkEnd w:id="123"/>
      <w:bookmarkEnd w:id="124"/>
      <w:bookmarkEnd w:id="125"/>
    </w:p>
    <w:p w:rsidRPr="00C84680" w:rsidR="005C3FC8" w:rsidRDefault="00BF6B1D" w14:paraId="4A190F78" w14:textId="6865EE9E">
      <w:pPr>
        <w:pStyle w:val="paragraph"/>
        <w:spacing w:before="30" w:after="30"/>
        <w:ind w:start="60" w:end="60"/>
        <w:rPr>
          <w:lang w:val="ru-RU"/>
        </w:rPr>
      </w:pPr>
      <w:r w:rsidRPr="00C84680">
        <w:rPr>
          <w:lang w:val="ru-RU"/>
        </w:rPr>
        <w:t xml:space="preserve">Nakita nako ang mga kalag nga, bisan pa nga sila gilapas sa dili matarong, nag-antos sa dili matarong uban sa maayong tuyo, ug ang Grasya mibuhos kanila niining kinabuhi. Daghang katuigan na ang milabay, gibisita ako </w:t>
      </w:r>
      <w:r w:rsidRPr="00C84680">
        <w:rPr>
          <w:lang w:val="ru-RU"/>
        </w:rPr>
        <w:t xml:space="preserve">sa usa k</w:t>
      </w:r>
      <w:r w:rsidRPr="00C84680">
        <w:rPr>
          <w:lang w:val="ru-RU"/>
        </w:rPr>
        <w:lastRenderedPageBreak/>
      </w:r>
      <w:r w:rsidRPr="00C84680">
        <w:rPr>
          <w:lang w:val="ru-RU"/>
        </w:rPr>
        <w:t xml:space="preserve"> ka matinud-anong Kristohanon—usa ka yano ug buotan nga tawo. Gipangayo niya nga ipangamuyo nako ang iyang mga anak, aron pasigaon sila ni Kristo ug, sa pagdako nila, dili sila masuko sa ilang mga paryente tungod sa dakong kawalay-hustisya nga ilang nabuhat kanila. Dayon niya gisulti kanako ang hinungdan, ug nasabtan nako nga tinuod gayud siya nga usa ka tawo sa Ginoo. Siya ang panganay sa lima ka anak sa iyang amahan, ug pagkahuman sa kalit nga kamatayon sa iyang amahan, siya ang mipuli sa amahan alang sa iyang mga igsoon nga lalaki ug babaye. Sama sa usa ka mahigugmaong amahan, siya nagpaningkamot nga walay kapoy, nakapalit og mga kabtangan ug yuta, ug nag-atiman sa pamilya. Gipa-minyo niya ang duha niyang igsoon nga babaye. Ang iyang mga manghud nga lalaki nagminyo usab, ug ilang gikuha ang tanang maayong umahan, tanoman sa oliba, ug uban pa para sa ilang kaugalingon, samtang gibyaan siya sa mga walay bunga, baren, ug mabuhangin nga yuta. Sa katapusan, nagminyo usab siya ug nanganak og tulo. Dili na siya batan-on ug nabalaka nga samtang motubo ang iyang mga anak, mahibal-an nila nga dili patas ang pagtratar kanila ug magsugod sila og reklamo. </w:t>
      </w:r>
      <w:r w:rsidRPr="00C84680">
        <w:rPr>
          <w:lang w:val="ru-RU"/>
        </w:rPr>
        <w:t xml:space="preserve">'Dili ko masuko niining kawalay hustisya,' ingon niya kanako, 'kay nagbasa ko sa Salmo. Usa ka kathisma sa gabii ug duha sa wala pa kaagahon. Halos nahibal-an na nako sa kasingkasing ang Tibuok Salmo, ug walay bisan usa ka salmo nga nagaingon nga molambo ang mga daotan, apan nagaingon kini nga ang Dios mag-atiman sa mga matarong. Amahan, dili ko magmasubo tungod sa mga yuta nga nawala nako—nagmasubo ko alang sa akong mga igsoon nga nagaguba sa ilang mga kalag.</w:t>
      </w:r>
      <w:r w:rsidR="002F08DD">
        <w:rPr>
          <w:lang w:val="ru-RU"/>
        </w:rPr>
        <w:t xml:space="preserve">"</w:t>
      </w:r>
      <w:r w:rsidRPr="00C84680">
        <w:rPr>
          <w:lang w:val="ru-RU"/>
        </w:rPr>
        <w:t xml:space="preserve"> Mibiya na ang maong bulahan. Mibisita siya pag-usab kanako mga napulo ka tuig ang nilabay. Pag-abot niya, malipayon kaayo siya ug nangutana, </w:t>
      </w:r>
      <w:r w:rsidRPr="00C84680">
        <w:rPr>
          <w:lang w:val="ru-RU"/>
        </w:rPr>
        <w:t xml:space="preserve">'Nahinumdom pa ba ka nako, Amahan, nahinumdom ba ka?</w:t>
      </w:r>
      <w:r w:rsidR="002F08DD">
        <w:rPr>
          <w:lang w:val="ru-RU"/>
        </w:rPr>
        <w:t xml:space="preserve">' </w:t>
      </w:r>
      <w:r w:rsidRPr="00C84680">
        <w:rPr>
          <w:lang w:val="ru-RU"/>
        </w:rPr>
        <w:t xml:space="preserve">— </w:t>
      </w:r>
      <w:r w:rsidRPr="00C84680">
        <w:rPr>
          <w:lang w:val="ru-RU"/>
        </w:rPr>
        <w:t xml:space="preserve">'Oo</w:t>
      </w:r>
      <w:r w:rsidR="002F08DD">
        <w:rPr>
          <w:lang w:val="ru-RU"/>
        </w:rPr>
        <w:t xml:space="preserve">,' </w:t>
      </w:r>
      <w:r w:rsidRPr="00C84680">
        <w:rPr>
          <w:lang w:val="ru-RU"/>
        </w:rPr>
        <w:t xml:space="preserve">akong tubag, ug nangutana ko kung kumusta na siya. </w:t>
      </w:r>
      <w:r w:rsidR="002F08DD">
        <w:rPr>
          <w:lang w:val="ru-RU"/>
        </w:rPr>
        <w:t xml:space="preserve">"</w:t>
      </w:r>
      <w:r w:rsidRPr="00C84680">
        <w:rPr>
          <w:lang w:val="ru-RU"/>
        </w:rPr>
        <w:t xml:space="preserve">Karon," ingon niya, "nadato na ko!</w:t>
      </w:r>
      <w:r w:rsidR="002F08DD">
        <w:rPr>
          <w:lang w:val="ru-RU"/>
        </w:rPr>
        <w:t xml:space="preserve">" </w:t>
      </w:r>
      <w:r w:rsidRPr="00C84680">
        <w:rPr>
          <w:lang w:val="ru-RU"/>
        </w:rPr>
        <w:t xml:space="preserve">— </w:t>
      </w:r>
      <w:r w:rsidRPr="00C84680">
        <w:rPr>
          <w:lang w:val="ru-RU"/>
        </w:rPr>
        <w:t xml:space="preserve">"Unsaon man diay, igsoon, nga nadato ka?</w:t>
      </w:r>
      <w:r w:rsidR="002F08DD">
        <w:rPr>
          <w:lang w:val="ru-RU"/>
        </w:rPr>
        <w:t xml:space="preserve">" </w:t>
      </w:r>
      <w:r w:rsidRPr="00C84680">
        <w:rPr>
          <w:lang w:val="ru-RU"/>
        </w:rPr>
        <w:t xml:space="preserve">— </w:t>
      </w:r>
      <w:r w:rsidRPr="00C84680">
        <w:rPr>
          <w:lang w:val="ru-RU"/>
        </w:rPr>
        <w:t xml:space="preserve">"Mao ni: ang mga walay bili nga yutang balas nga naa kanako sauna misaka kaayo ang bili, kay naa man kini daplin sa dagat. Daghan na kog kuwarta karon, ug miadto ko nimo aron mangutana unsa ang angay nakong buhaton niini.</w:t>
      </w:r>
      <w:r w:rsidR="009F3FC8">
        <w:rPr>
          <w:lang w:val="ru-RU"/>
        </w:rPr>
        <w:t xml:space="preserve">"</w:t>
      </w:r>
      <w:r w:rsidRPr="00C84680">
        <w:rPr>
          <w:lang w:val="ru-RU"/>
        </w:rPr>
        <w:t xml:space="preserve"> — </w:t>
      </w:r>
      <w:r w:rsidR="009F3FC8">
        <w:rPr>
          <w:lang w:val="ru-RU"/>
        </w:rPr>
        <w:t xml:space="preserve">"</w:t>
      </w:r>
      <w:r w:rsidRPr="00C84680">
        <w:rPr>
          <w:lang w:val="ru-RU"/>
        </w:rPr>
        <w:t xml:space="preserve">Tukod," ingon ko, "ug gamay nga balay para sa imong mga anak ug itigom ang pipila ka kuwarta para sa ilang edukasyon — hangtod makatindog na sila sa ilang kaugalingong tiil.</w:t>
      </w:r>
      <w:r w:rsidR="002F08DD">
        <w:rPr>
          <w:lang w:val="ru-RU"/>
        </w:rPr>
        <w:t xml:space="preserve">"</w:t>
      </w:r>
      <w:r w:rsidRPr="00C84680">
        <w:rPr>
          <w:lang w:val="ru-RU"/>
        </w:rPr>
        <w:t xml:space="preserve"> — </w:t>
      </w:r>
      <w:r w:rsidR="009F3FC8">
        <w:rPr>
          <w:lang w:val="ru-RU"/>
        </w:rPr>
        <w:t xml:space="preserve">"</w:t>
      </w:r>
      <w:r w:rsidRPr="00C84680">
        <w:rPr>
          <w:lang w:val="ru-RU"/>
        </w:rPr>
        <w:t xml:space="preserve">Nagtigom na ko ug pipila para sa mga anak," ingon niya, "pero daghan pa gihapon ang nahabilin.</w:t>
      </w:r>
      <w:r w:rsidR="002F08DD">
        <w:rPr>
          <w:lang w:val="ru-RU"/>
        </w:rPr>
        <w:t xml:space="preserve">" </w:t>
      </w:r>
      <w:r w:rsidRPr="00C84680">
        <w:rPr>
          <w:lang w:val="ru-RU"/>
        </w:rPr>
        <w:t xml:space="preserve">— </w:t>
      </w:r>
      <w:r w:rsidR="009F3FC8">
        <w:rPr>
          <w:lang w:val="ru-RU"/>
        </w:rPr>
        <w:t xml:space="preserve">"</w:t>
      </w:r>
      <w:r w:rsidRPr="00C84680">
        <w:rPr>
          <w:lang w:val="ru-RU"/>
        </w:rPr>
        <w:t xml:space="preserve">Ingon ana, tabangi ang mga kabus — una ang imong mga paryente, unya ang uban</w:t>
      </w:r>
      <w:r w:rsidR="002F08DD">
        <w:rPr>
          <w:lang w:val="ru-RU"/>
        </w:rPr>
        <w:t xml:space="preserve">." </w:t>
      </w:r>
      <w:r w:rsidRPr="00C84680">
        <w:rPr>
          <w:lang w:val="ru-RU"/>
        </w:rPr>
        <w:t xml:space="preserve">— </w:t>
      </w:r>
      <w:r w:rsidR="009F3FC8">
        <w:rPr>
          <w:lang w:val="ru-RU"/>
        </w:rPr>
        <w:t xml:space="preserve">"</w:t>
      </w:r>
      <w:r w:rsidRPr="00C84680">
        <w:rPr>
          <w:lang w:val="ru-RU"/>
        </w:rPr>
        <w:t xml:space="preserve">Natabangan na nako sila, Amahan, pero daghan pa gihapon ang nahabilin!</w:t>
      </w:r>
      <w:r w:rsidR="002F08DD">
        <w:rPr>
          <w:lang w:val="ru-RU"/>
        </w:rPr>
        <w:t xml:space="preserve">" </w:t>
      </w:r>
      <w:r w:rsidRPr="00C84680">
        <w:rPr>
          <w:lang w:val="ru-RU"/>
        </w:rPr>
        <w:t xml:space="preserve">— </w:t>
      </w:r>
      <w:r w:rsidR="009F3FC8">
        <w:rPr>
          <w:lang w:val="ru-RU"/>
        </w:rPr>
        <w:t xml:space="preserve">"</w:t>
      </w:r>
      <w:r w:rsidRPr="00C84680">
        <w:rPr>
          <w:lang w:val="ru-RU"/>
        </w:rPr>
        <w:t xml:space="preserve">Ihatag ang kuwarta alang sa pagtukod ug simbahan ug mga kapilya sa inyong baryo</w:t>
      </w:r>
      <w:r w:rsidR="002F08DD">
        <w:rPr>
          <w:lang w:val="ru-RU"/>
        </w:rPr>
        <w:t xml:space="preserve">."</w:t>
      </w:r>
      <w:r w:rsidRPr="00C84680">
        <w:rPr>
          <w:lang w:val="ru-RU"/>
        </w:rPr>
        <w:t xml:space="preserve"> — </w:t>
      </w:r>
      <w:r w:rsidR="002F08DD">
        <w:rPr>
          <w:lang w:val="ru-RU"/>
        </w:rPr>
        <w:t xml:space="preserve">"</w:t>
      </w:r>
      <w:r w:rsidRPr="00C84680">
        <w:rPr>
          <w:lang w:val="ru-RU"/>
        </w:rPr>
        <w:t xml:space="preserve">Niadto pud ko, pero sobra pa gihapon!</w:t>
      </w:r>
      <w:r w:rsidR="002F08DD">
        <w:rPr>
          <w:lang w:val="ru-RU"/>
        </w:rPr>
        <w:t xml:space="preserve">" </w:t>
      </w:r>
      <w:r w:rsidRPr="00C84680">
        <w:rPr>
          <w:lang w:val="ru-RU"/>
        </w:rPr>
        <w:t xml:space="preserve">Busa gisultihan nako siya nga mag-ampo ko nga pasidan-an siya ni Kristo aron makahimo siya og maayo diin kini labing gikinahanglan. Unya nangutana ko: </w:t>
      </w:r>
      <w:r w:rsidRPr="00C84680">
        <w:rPr>
          <w:lang w:val="ru-RU"/>
        </w:rPr>
        <w:t xml:space="preserve">"Unsa na man ang kahimtang sa imong mga igsoon? Asa man sila?</w:t>
      </w:r>
      <w:r w:rsidR="002F08DD">
        <w:rPr>
          <w:lang w:val="ru-RU"/>
        </w:rPr>
        <w:t xml:space="preserve">"</w:t>
      </w:r>
      <w:r w:rsidRPr="00C84680">
        <w:rPr>
          <w:lang w:val="ru-RU"/>
        </w:rPr>
        <w:t xml:space="preserve"> Nihilak siya og kusog ug samtang nagahilak miingon </w:t>
      </w:r>
      <w:r w:rsidRPr="00C84680">
        <w:rPr>
          <w:lang w:val="ru-RU"/>
        </w:rPr>
        <w:t xml:space="preserve">siya</w:t>
      </w:r>
      <w:r w:rsidRPr="00C84680">
        <w:rPr>
          <w:lang w:val="ru-RU"/>
        </w:rPr>
        <w:t xml:space="preserve">: </w:t>
      </w:r>
      <w:r w:rsidR="009F3FC8">
        <w:rPr>
          <w:lang w:val="ru-RU"/>
        </w:rPr>
        <w:t xml:space="preserve">"</w:t>
      </w:r>
      <w:r w:rsidRPr="00C84680">
        <w:rPr>
          <w:lang w:val="ru-RU"/>
        </w:rPr>
        <w:t xml:space="preserve">Wala ko kahibalo, Amahan; nawala na gani ang ilang mga bakas. Gibaligya nila ang ilang mga lote sa baryo, ang ilang mga tanoman og oliba ug ang ilang mga umahan. Asa na sila karon — wala gyud ko kahibalo. Una sila miadto sa Alemanya, unya sa Australia, ug karon wala na gyud ko'y balita gikan kanila.</w:t>
      </w:r>
      <w:r w:rsidR="002F08DD">
        <w:rPr>
          <w:lang w:val="ru-RU"/>
        </w:rPr>
        <w:t xml:space="preserve">"</w:t>
      </w:r>
      <w:r w:rsidRPr="00C84680">
        <w:rPr>
          <w:lang w:val="ru-RU"/>
        </w:rPr>
        <w:t xml:space="preserve"> Wala nako damha nga masubo siya kaayo bahin sa iyang mga igsoon, ug nagmahay ko nga gipangutana pa nako siya bahin niini. Pagkahuman, gipahupay nako siya, ug nilakaw siya nga malinaw. Miingon ko kaniya, </w:t>
      </w:r>
      <w:r w:rsidR="009F3FC8">
        <w:rPr>
          <w:lang w:val="ru-RU"/>
        </w:rPr>
        <w:t xml:space="preserve">"</w:t>
      </w:r>
      <w:r w:rsidRPr="00C84680">
        <w:rPr>
          <w:lang w:val="ru-RU"/>
        </w:rPr>
        <w:t xml:space="preserve">Mag-ampo ta aron makadawat usab kita og maayong balita bahin kanila.</w:t>
      </w:r>
      <w:r w:rsidR="002F08DD">
        <w:rPr>
          <w:lang w:val="ru-RU"/>
        </w:rPr>
        <w:t xml:space="preserve">"</w:t>
      </w:r>
      <w:r w:rsidRPr="00C84680">
        <w:rPr>
          <w:lang w:val="ru-RU"/>
        </w:rPr>
        <w:t xml:space="preserve"> Unya nahuna-huna nako ang mosunod nga salmo: </w:t>
      </w:r>
      <w:r w:rsidR="009F3FC8">
        <w:rPr>
          <w:i/>
          <w:iCs/>
          <w:lang w:val="ru-RU"/>
        </w:rPr>
        <w:t xml:space="preserve">"</w:t>
      </w:r>
      <w:r w:rsidRPr="00C84680">
        <w:rPr>
          <w:i/>
          <w:iCs/>
          <w:lang w:val="ru-RU"/>
        </w:rPr>
        <w:t xml:space="preserve">Nakita nako ang daotan nga nagpasigarbo ug nagtindog sama sa mga sedro sa Lebanon; apan sa akong paglabay, wala na siya; gipangita nako siya, apan wala nako siya kaplagan</w:t>
      </w:r>
      <w:r w:rsidR="002F08DD">
        <w:rPr>
          <w:i/>
          <w:iCs/>
          <w:lang w:val="ru-RU"/>
        </w:rPr>
        <w:t xml:space="preserve">."</w:t>
      </w:r>
      <w:r w:rsidR="000D1CF1">
        <w:rPr>
          <w:rStyle w:val="FootnoteReference"/>
          <w:i/>
          <w:iCs/>
          <w:lang w:val="ru-RU"/>
        </w:rPr>
        <w:footnoteReference w:id="58"/>
      </w:r>
      <w:r w:rsidRPr="00C84680">
        <w:rPr>
          <w:lang w:val="ru-RU"/>
        </w:rPr>
        <w:t xml:space="preserve"> Mao gyud kini ang nahitabo sa iyang mga dili swerte nga igsoon. </w:t>
      </w:r>
    </w:p>
    <w:p w:rsidRPr="00C84680" w:rsidR="005C3FC8" w:rsidRDefault="00BF6B1D" w14:paraId="3E734D74" w14:textId="77777777">
      <w:pPr>
        <w:pStyle w:val="paragraph"/>
        <w:spacing w:before="30" w:after="30"/>
        <w:ind w:start="60" w:end="60"/>
        <w:rPr>
          <w:lang w:val="ru-RU"/>
        </w:rPr>
      </w:pPr>
      <w:r w:rsidRPr="00C84680">
        <w:rPr>
          <w:lang w:val="ru-RU"/>
        </w:rPr>
        <w:t xml:space="preserve">Busa, walay mas grabe pa kay sa kawalay hustisya. Busa, paningkamoti nga makuha nimo ang panalangin sa Dios sa bisan unsang imong buhaton. </w:t>
      </w:r>
    </w:p>
    <w:p w:rsidRPr="00C84680" w:rsidR="005C3FC8" w:rsidP="002F08DD" w:rsidRDefault="005C3FC8" w14:paraId="686F3354" w14:textId="77777777">
      <w:pPr>
        <w:pStyle w:val="Heading4"/>
        <w:rPr>
          <w:lang w:val="ru-RU"/>
        </w:rPr>
      </w:pPr>
    </w:p>
    <w:p w:rsidRPr="00C84680" w:rsidR="005C3FC8" w:rsidRDefault="005C3FC8" w14:paraId="0D1115B4" w14:textId="44454317">
      <w:pPr>
        <w:pStyle w:val="imgDiv"/>
        <w:spacing w:before="75" w:after="75"/>
        <w:rPr>
          <w:lang w:val="ru-RU"/>
        </w:rPr>
      </w:pPr>
    </w:p>
    <w:p w:rsidRPr="00C84680" w:rsidR="005C3FC8" w:rsidP="00874CA3" w:rsidRDefault="00874CA3" w14:paraId="637A5B5A" w14:textId="2F64D059">
      <w:pPr>
        <w:pStyle w:val="Heading3"/>
        <w:rPr>
          <w:lang w:val="ru-RU"/>
        </w:rPr>
      </w:pPr>
      <w:bookmarkStart w:name="_Toc196745377" w:id="126"/>
      <w:bookmarkStart w:name="_Toc196745534" w:id="127"/>
      <w:bookmarkStart w:name="_Toc225094888" w:id="128"/>
      <w:r w:rsidRPr="00C84680">
        <w:rPr>
          <w:lang w:val="ru-RU"/>
        </w:rPr>
        <w:lastRenderedPageBreak/>
      </w:r>
      <w:r w:rsidRPr="00C84680">
        <w:rPr>
          <w:lang w:val="ru-RU"/>
        </w:rPr>
        <w:t xml:space="preserve">Kapitulo</w:t>
      </w:r>
      <w:r w:rsidRPr="00347B46">
        <w:rPr>
          <w:lang w:val="ru-RU"/>
        </w:rPr>
        <w:t xml:space="preserve"> 5</w:t>
      </w:r>
      <w:r w:rsidRPr="00C84680" w:rsidR="00BF6B1D">
        <w:rPr>
          <w:lang w:val="ru-RU"/>
        </w:rPr>
        <w:t xml:space="preserve">.</w:t>
      </w:r>
      <w:r w:rsidRPr="00874CA3">
        <w:rPr>
          <w:lang w:val="ru-RU"/>
        </w:rPr>
        <w:t xml:space="preserve"> </w:t>
      </w:r>
      <w:r w:rsidRPr="00347B46">
        <w:rPr>
          <w:lang w:val="ru-RU"/>
        </w:rPr>
        <w:br/>
      </w:r>
      <w:r w:rsidR="009F3FC8">
        <w:rPr>
          <w:i/>
          <w:iCs/>
          <w:lang w:val="ru-RU"/>
        </w:rPr>
        <w:t xml:space="preserve">"</w:t>
      </w:r>
      <w:r w:rsidRPr="00C84680" w:rsidR="00BF6B1D">
        <w:rPr>
          <w:i/>
          <w:iCs/>
          <w:lang w:val="ru-RU"/>
        </w:rPr>
        <w:t xml:space="preserve">Pagpanalangin, ug ayaw pagpanamastamas...</w:t>
      </w:r>
      <w:r w:rsidR="002F08DD">
        <w:rPr>
          <w:i/>
          <w:iCs/>
          <w:lang w:val="ru-RU"/>
        </w:rPr>
        <w:t xml:space="preserve">"</w:t>
      </w:r>
      <w:r w:rsidR="001D2A75">
        <w:rPr>
          <w:rStyle w:val="FootnoteReference"/>
          <w:i/>
          <w:iCs/>
          <w:lang w:val="ru-RU"/>
        </w:rPr>
        <w:footnoteReference w:id="59"/>
      </w:r>
      <w:bookmarkEnd w:id="126"/>
      <w:bookmarkEnd w:id="127"/>
      <w:bookmarkEnd w:id="128"/>
      <w:r w:rsidRPr="00C84680" w:rsidR="001D2A75">
        <w:rPr>
          <w:lang w:val="ru-RU"/>
        </w:rPr>
        <w:t xml:space="preserve"> </w:t>
      </w:r>
    </w:p>
    <w:p w:rsidRPr="00C84680" w:rsidR="005C3FC8" w:rsidRDefault="00BF6B1D" w14:paraId="680F780A" w14:textId="7AF16DCB">
      <w:pPr>
        <w:pStyle w:val="paragraph"/>
        <w:spacing w:before="30" w:after="30"/>
        <w:ind w:start="60" w:end="60"/>
        <w:rPr>
          <w:lang w:val="ru-RU"/>
        </w:rPr>
      </w:pPr>
      <w:r w:rsidRPr="00C84680">
        <w:rPr>
          <w:lang w:val="ru-RU"/>
        </w:rPr>
        <w:t xml:space="preserve">Usa ka tawo nangutana kanako: </w:t>
      </w:r>
      <w:r w:rsidR="009F3FC8">
        <w:rPr>
          <w:lang w:val="ru-RU"/>
        </w:rPr>
        <w:t xml:space="preserve">"</w:t>
      </w:r>
      <w:r w:rsidRPr="00C84680">
        <w:rPr>
          <w:lang w:val="ru-RU"/>
        </w:rPr>
        <w:t xml:space="preserve">Ngano man nga sa panahon sa Dakong Kuwaresma nag-awit kita: </w:t>
      </w:r>
      <w:r w:rsidRPr="00C84680">
        <w:rPr>
          <w:lang w:val="ru-RU"/>
        </w:rPr>
        <w:t xml:space="preserve">'Idala ang kadaut kanila, O Ginoo, idala ang kadaut sa mga himaya sa yuta</w:t>
      </w:r>
      <w:r w:rsidR="002F08DD">
        <w:rPr>
          <w:lang w:val="ru-RU"/>
        </w:rPr>
        <w:t xml:space="preserve">.'</w:t>
      </w:r>
      <w:r w:rsidR="00CF5E4F">
        <w:rPr>
          <w:rStyle w:val="FootnoteReference"/>
          <w:lang w:val="ru-RU"/>
        </w:rPr>
        <w:footnoteReference w:id="60"/>
      </w:r>
      <w:r w:rsidRPr="00C84680">
        <w:rPr>
          <w:lang w:val="ru-RU"/>
        </w:rPr>
        <w:t xml:space="preserve"> Sigurado gayud nga kini usa ka panumpa</w:t>
      </w:r>
      <w:r w:rsidR="002F08DD">
        <w:rPr>
          <w:lang w:val="ru-RU"/>
        </w:rPr>
        <w:t xml:space="preserve">."</w:t>
      </w:r>
      <w:r w:rsidRPr="00C84680">
        <w:rPr>
          <w:lang w:val="ru-RU"/>
        </w:rPr>
        <w:t xml:space="preserve"> Mitubag ko kaniya: </w:t>
      </w:r>
      <w:r w:rsidRPr="00C84680">
        <w:rPr>
          <w:lang w:val="ru-RU"/>
        </w:rPr>
        <w:t xml:space="preserve">"Kung ang mga barbaro, nga walay maayong rason, mosulong sa gubat batok sa usa ka katawhan aron laglagon sila, ug ang katawhan mag-ampo nga dautan ang moabut kanila — nga mabungkag ang ilang mga karwahe, masakiton ang ilang mga kabayo, nga adunay makababag kanila — maayo ba kini o dautan? Mao gyud kini ang gipasabot sa Balaang Kasulatan — nga sila makasugat og babag sa ilang agianan. Dili kini usa ka sumpa.</w:t>
      </w:r>
      <w:r w:rsidR="002F08DD">
        <w:rPr>
          <w:lang w:val="ru-RU"/>
        </w:rPr>
        <w:t xml:space="preserve">" </w:t>
      </w:r>
    </w:p>
    <w:p w:rsidRPr="00C84680" w:rsidR="005C3FC8" w:rsidRDefault="00BF6B1D" w14:paraId="347D0A80" w14:textId="77777777">
      <w:pPr>
        <w:pStyle w:val="paragraph"/>
        <w:spacing w:before="30" w:after="30"/>
        <w:ind w:start="60" w:end="60"/>
        <w:rPr>
          <w:lang w:val="ru-RU"/>
        </w:rPr>
      </w:pPr>
      <w:r w:rsidRPr="00C84680">
        <w:rPr>
          <w:lang w:val="ru-RU"/>
        </w:rPr>
        <w:t xml:space="preserve">— </w:t>
      </w:r>
      <w:r w:rsidRPr="00C84680">
        <w:rPr>
          <w:lang w:val="ru-RU"/>
        </w:rPr>
        <w:t xml:space="preserve">Geronda, kanus-a man mosugod og epekto ang usa ka sumpa? </w:t>
      </w:r>
    </w:p>
    <w:p w:rsidRPr="00C84680" w:rsidR="005C3FC8" w:rsidRDefault="00BF6B1D" w14:paraId="3C08956F" w14:textId="77777777">
      <w:pPr>
        <w:pStyle w:val="paragraph"/>
        <w:spacing w:before="30" w:after="30"/>
        <w:ind w:start="60" w:end="60"/>
        <w:rPr>
          <w:lang w:val="ru-RU"/>
        </w:rPr>
      </w:pPr>
      <w:r w:rsidRPr="00C84680">
        <w:rPr>
          <w:lang w:val="ru-RU"/>
        </w:rPr>
        <w:t xml:space="preserve">— </w:t>
      </w:r>
      <w:r w:rsidRPr="00C84680">
        <w:rPr>
          <w:lang w:val="ru-RU"/>
        </w:rPr>
        <w:t xml:space="preserve">Ang sumpa molihok kung kini usa ka reaksyon sa kawalay-hustisya. Pananglitan, kung ang usa ka babaye mag-insulto sa lain — nga nag-antos — o magbuhat ug kadaut kaniya, ug ang biktima mosumpa kaniya, nan, maputol ang kaliwatan sa nakabuhat sa dili matarong. Sa laing pagkasulti, kung makadaot ko sa usa ka tawo ug siya magpanumpa kanako, motumaw ang iyang panumpa. Gitugotan sa Dios nga motumaw ang mga panumpa, sama sa Iyang pagtugot, pananglitan, nga usa ka tawo makapatay sa lain. Apan, kung walay kawalay-hustisya, mobalik ang panumpa sa nagpangibabaw niini. </w:t>
      </w:r>
    </w:p>
    <w:p w:rsidRPr="00C84680" w:rsidR="005C3FC8" w:rsidRDefault="00BF6B1D" w14:paraId="3059A15C" w14:textId="77777777">
      <w:pPr>
        <w:pStyle w:val="paragraph"/>
        <w:spacing w:before="30" w:after="30"/>
        <w:ind w:start="60" w:end="60"/>
        <w:rPr>
          <w:lang w:val="ru-RU"/>
        </w:rPr>
      </w:pPr>
      <w:r w:rsidRPr="00C84680">
        <w:rPr>
          <w:lang w:val="ru-RU"/>
        </w:rPr>
        <w:t xml:space="preserve">— </w:t>
      </w:r>
      <w:r w:rsidRPr="00C84680">
        <w:rPr>
          <w:lang w:val="ru-RU"/>
        </w:rPr>
        <w:t xml:space="preserve">Ug giunsa man pag-angkon og kagawasan gikan sa sumpa? </w:t>
      </w:r>
    </w:p>
    <w:p w:rsidRPr="00C84680" w:rsidR="005C3FC8" w:rsidRDefault="00BF6B1D" w14:paraId="79901EAF" w14:textId="0481A8C9">
      <w:pPr>
        <w:pStyle w:val="paragraph"/>
        <w:spacing w:before="30" w:after="30"/>
        <w:ind w:start="60" w:end="60"/>
        <w:rPr>
          <w:lang w:val="ru-RU"/>
        </w:rPr>
      </w:pPr>
      <w:r w:rsidRPr="00C84680">
        <w:rPr>
          <w:lang w:val="ru-RU"/>
        </w:rPr>
        <w:t xml:space="preserve">— </w:t>
      </w:r>
      <w:r w:rsidRPr="00C84680">
        <w:rPr>
          <w:lang w:val="ru-RU"/>
        </w:rPr>
        <w:t xml:space="preserve">Pinaagi sa paghinulsol ug pag-ikumpisal. Nakaila ko og daghang ingon ani nga mga kaso. Ang mga tawo nga nakasinati og sumpa, sa dihang nasabtan nila nga gisumpa sila tungod kay sila ang nakasala sa pipila ka paagi, naghinulsol, nag-ikumpisal, ug mihunong ang tanan nilang kasamok. Kung ang nakasala moingon: </w:t>
      </w:r>
      <w:r w:rsidRPr="00C84680">
        <w:rPr>
          <w:lang w:val="ru-RU"/>
        </w:rPr>
        <w:t xml:space="preserve">'Ginoo ko, nakahimo ko og ing-ani nga dili matarong. Pasayloa ko!</w:t>
      </w:r>
      <w:r w:rsidR="002F08DD">
        <w:rPr>
          <w:lang w:val="ru-RU"/>
        </w:rPr>
        <w:t xml:space="preserve">' </w:t>
      </w:r>
      <w:r w:rsidRPr="00C84680">
        <w:rPr>
          <w:lang w:val="ru-RU"/>
        </w:rPr>
        <w:t xml:space="preserve">— ug isugilon niya ang iyang mga sala sa pari sa kumpisal uban sa pagmahay ug pagkamatinud-anon, nan pasayloon siya sa Dios, kay Siya mao ang Dios. </w:t>
      </w:r>
    </w:p>
    <w:p w:rsidRPr="00C84680" w:rsidR="005C3FC8" w:rsidRDefault="00BF6B1D" w14:paraId="28F61EBB" w14:textId="77777777">
      <w:pPr>
        <w:pStyle w:val="paragraph"/>
        <w:spacing w:before="30" w:after="30"/>
        <w:ind w:start="60" w:end="60"/>
        <w:rPr>
          <w:lang w:val="ru-RU"/>
        </w:rPr>
      </w:pPr>
      <w:r w:rsidRPr="00C84680">
        <w:rPr>
          <w:lang w:val="ru-RU"/>
        </w:rPr>
        <w:t xml:space="preserve">— </w:t>
      </w:r>
      <w:r w:rsidRPr="00C84680">
        <w:rPr>
          <w:lang w:val="ru-RU"/>
        </w:rPr>
        <w:t xml:space="preserve">Ang silot ba mahulog lamang sa tawo nga gitumong sa sumpa, o usab sa tawo nga gigikanan niini? </w:t>
      </w:r>
    </w:p>
    <w:p w:rsidRPr="00C84680" w:rsidR="005C3FC8" w:rsidRDefault="00BF6B1D" w14:paraId="0505A8DB" w14:textId="77777777">
      <w:pPr>
        <w:pStyle w:val="paragraph"/>
        <w:spacing w:before="30" w:after="30"/>
        <w:ind w:start="60" w:end="60"/>
        <w:rPr>
          <w:lang w:val="ru-RU"/>
        </w:rPr>
      </w:pPr>
      <w:r w:rsidRPr="00C84680">
        <w:rPr>
          <w:lang w:val="ru-RU"/>
        </w:rPr>
        <w:t xml:space="preserve">— </w:t>
      </w:r>
      <w:r w:rsidRPr="00C84680">
        <w:rPr>
          <w:lang w:val="ru-RU"/>
        </w:rPr>
        <w:t xml:space="preserve">Ang tawo nga gipunting sa panamastamas mag-antos dinhi sa kinabuhi. Apan, ang tawo nga gigikanan sa panamastamas mag-antos dinhi sa kinabuhi ug mag-antos usab sa umaabot nga kinabuhi, kay kung dili siya maghinulsol ug magkumpisal, silotan siya didto sa Dios ingon usa ka kriminal. Sige, tingali adunay tinuod nga nakasala kanimo sa pipila ka paagi. Apan pinaagi sa pagpanumpa sa tawo nga nakasala kanimo, mura'g nagkuha ka og pusil ug nagapatay kanila. Sa unsang katungod ka naglihok ingon ani? Bisan unsa pa man ang nabuhat kanimo sa nakasala, wala kay katungod nga patyon siya. Kung ang usa ka tawo magpanumpa sa usa ka tawo, nagpasabot kini nga adunay dautang tuyo sa iyang sulod. Ang usa ka tawo magpanumpa sa lain kung, uban sa kasuko ug paglagot, iyang gipangandoy nga makadaot kaniya. </w:t>
      </w:r>
    </w:p>
    <w:p w:rsidRPr="00347B46" w:rsidR="005C3FC8" w:rsidRDefault="00BF6B1D" w14:paraId="452B8085" w14:textId="2232E049">
      <w:pPr>
        <w:pStyle w:val="paragraph"/>
        <w:spacing w:before="30" w:after="30"/>
        <w:ind w:start="60" w:end="60"/>
        <w:rPr>
          <w:lang w:val="ru-RU"/>
        </w:rPr>
      </w:pPr>
      <w:r w:rsidRPr="00C84680">
        <w:rPr>
          <w:lang w:val="ru-RU"/>
        </w:rPr>
        <w:t xml:space="preserve">Ang sumpa nga gipagawas sa usa ka tawo nga husto adunay dakong gahum. Labi na gayud nga kusgan ang sumpa sa usa ka biyuda. Nahinumdom ko sa usa ka tigulang nga babaye nga adunay gamay nga kabayo; iyang pasagdan kini nga magpastol sa daplin sa lasang, ug tungod kay dili malipay ang kabayo, iyang gitali kini gamit ang lig-on nga pisi. Usa ka adlaw, tulo ka silingan gikan sa maong baryo ang misulod sa lasang aron magputol og kahoy. Ang usa dato, ang usa biyuda, ug ang ikatulo ulila ug pobre kaayo. Sa ilang pagkakita sa kabayo nga nakagapos, miingon sila, </w:t>
      </w:r>
      <w:r w:rsidRPr="00C84680">
        <w:rPr>
          <w:lang w:val="ru-RU"/>
        </w:rPr>
        <w:t xml:space="preserve">'Kuhaon nato ang lubid ug gamiton aron paghigot sa mga hugpong sa kahoy</w:t>
      </w:r>
      <w:r w:rsidR="002F08DD">
        <w:rPr>
          <w:lang w:val="ru-RU"/>
        </w:rPr>
        <w:t xml:space="preserve">.'</w:t>
      </w:r>
      <w:r w:rsidRPr="00C84680">
        <w:rPr>
          <w:lang w:val="ru-RU"/>
        </w:rPr>
        <w:t xml:space="preserve"> Giputol nila ang lubid sa tulo ka piraso, ug ang matag-usa nagkuha og usa ka bahin aron igapos sa ilang mga hugpong sa kahoy. Samtang naglibot-libot ang kabayo, ang tigulang babaye mibalik, wala niya makita ang kabayo, ug nasuko siya. Nangita siya bisan asa—sa dihang nakit-an na niya kini, hingpit na siyang gikapoy. Sa katapusan, pagkakita niya niini, miingon siya nga nasuko: </w:t>
      </w:r>
      <w:r w:rsidRPr="00C84680">
        <w:rPr>
          <w:lang w:val="ru-RU"/>
        </w:rPr>
        <w:t xml:space="preserve">'Hila-a kinsa man ang nakakuha niini aron madani siya sa maong lubid!</w:t>
      </w:r>
      <w:r w:rsidR="002F08DD">
        <w:rPr>
          <w:lang w:val="ru-RU"/>
        </w:rPr>
        <w:t xml:space="preserve">' </w:t>
      </w:r>
      <w:r w:rsidRPr="00C84680">
        <w:rPr>
          <w:lang w:val="ru-RU"/>
        </w:rPr>
        <w:t xml:space="preserve">Paglabay sa pipila ka panahon, usa ka adlaw ang igsuon sa usa ka adunahan nga silingan nagdula-dula sa pusil (nga gibyaan sa mga Italyano) — nagtuo nga wala kini'y bala. Apan napuno diay kini; mibuto ang usa ka pusil, </w:t>
      </w:r>
      <w:r w:rsidRPr="00C84680">
        <w:rPr>
          <w:lang w:val="ru-RU"/>
        </w:rPr>
        <w:t xml:space="preserve">ug</w:t>
      </w:r>
      <w:r w:rsidRPr="00C84680">
        <w:rPr>
          <w:lang w:val="ru-RU"/>
        </w:rPr>
        <w:lastRenderedPageBreak/>
      </w:r>
      <w:r w:rsidRPr="00C84680">
        <w:rPr>
          <w:lang w:val="ru-RU"/>
        </w:rPr>
        <w:t xml:space="preserve"> ang bala mitama sa babaeng adunahan sa liog. Kinahanglan siya dalhon sa ospital. Nagdesisyon sila nga dalhon siya paubos sa kahoy nga hagdanan sama sa usa ka stretcher, ug aron dili mahulog ang samdan nga babaye, gikinahanglan nila siyang gapuson sa hagdanan. Nakita nila kana nga gipangawat nga lubid, apan dili kini igo nga taas. Midagan sila sa silingan, mibalik og duha pa ka gipangawat nga piraso, gitali ang pobre nga babaye sa hagdanan ug gidala siya sa ospital. Busa natuman ang sumpa sa tigulang nga babaye: siya usab </w:t>
      </w:r>
      <w:r w:rsidRPr="00C84680">
        <w:rPr>
          <w:lang w:val="ru-RU"/>
        </w:rPr>
        <w:t xml:space="preserve">'gihaboy uban sa maong lubid</w:t>
      </w:r>
      <w:r w:rsidR="002F08DD">
        <w:rPr>
          <w:lang w:val="ru-RU"/>
        </w:rPr>
        <w:t xml:space="preserve">'.</w:t>
      </w:r>
      <w:r w:rsidRPr="00C84680">
        <w:rPr>
          <w:lang w:val="ru-RU"/>
        </w:rPr>
        <w:t xml:space="preserve"> Sa katapusan, namatay ang pobre nga babaye—pahulaya sa Ginoo ang iyang kalag. Makita nimo, ang sumpa nahulog sa dato nga babaye, nga wala man gani'y kakulang sa materyal nga butang. Ang uban nga duha ka babaye pobre ug busa adunay pipila ka mga hinungdan nga nakapamenos sa silot.</w:t>
      </w:r>
    </w:p>
    <w:p w:rsidRPr="00347B46" w:rsidR="00874CA3" w:rsidP="00874CA3" w:rsidRDefault="00874CA3" w14:paraId="2F16F29A" w14:textId="77777777">
      <w:pPr>
        <w:rPr>
          <w:lang w:val="ru-RU"/>
        </w:rPr>
      </w:pPr>
    </w:p>
    <w:p w:rsidRPr="00C84680" w:rsidR="005C3FC8" w:rsidP="00874CA3" w:rsidRDefault="00BF6B1D" w14:paraId="30EE598A" w14:textId="77777777">
      <w:pPr>
        <w:pStyle w:val="Heading4"/>
        <w:rPr>
          <w:lang w:val="ru-RU"/>
        </w:rPr>
      </w:pPr>
      <w:bookmarkStart w:name="_Toc196745378" w:id="129"/>
      <w:bookmarkStart w:name="_Toc196745535" w:id="130"/>
      <w:bookmarkStart w:name="_Toc225094889" w:id="131"/>
      <w:r w:rsidRPr="00C84680">
        <w:rPr>
          <w:lang w:val="ru-RU"/>
        </w:rPr>
        <w:t xml:space="preserve">Mga sakit ug kamalasan nga naggikan sa sumpa</w:t>
      </w:r>
      <w:bookmarkEnd w:id="129"/>
      <w:bookmarkEnd w:id="130"/>
      <w:bookmarkEnd w:id="131"/>
    </w:p>
    <w:p w:rsidRPr="00C84680" w:rsidR="005C3FC8" w:rsidRDefault="00BF6B1D" w14:paraId="42EDDA33" w14:textId="24B3EA35">
      <w:pPr>
        <w:pStyle w:val="paragraph"/>
        <w:spacing w:before="30" w:after="30"/>
        <w:ind w:start="60" w:end="60"/>
        <w:rPr>
          <w:lang w:val="ru-RU"/>
        </w:rPr>
      </w:pPr>
      <w:r w:rsidRPr="00C84680">
        <w:rPr>
          <w:lang w:val="ru-RU"/>
        </w:rPr>
        <w:t xml:space="preserve">Daghang mga sakit, nga ang hinungdan dili makita sa mga doktor, posible nga gikan sa usa ka sumpa. Ug unsa kaha ang mga doktor—makamatikod ba gyud sila og sumpa? Sa usa ka higayon, gidala sa akong payag ang usa ka paralisadong lalaki. Lig-on siya nga tawo, apan dili gani siya makalingkod! Dili mabaliko ang iyang lawas; katig-a sama sa kahoy. Usa ka lalaki ang nagbitbit kaniya sa iyang likod, samtang ang usa pa nagasuporta kaniya sa likod. Gibutangan nako siya og duha ka troso, ug nakapahimutang siya niini sa iyang makaya. Gisultihan ko sa iyang mga kauban nga naa na siya niining kahimtanga sukad siya napulo'g lima anyos pa ug nag-antos na sulod sa napulo'g walo ka tuig. </w:t>
      </w:r>
      <w:r w:rsidRPr="00C84680">
        <w:rPr>
          <w:lang w:val="ru-RU"/>
        </w:rPr>
        <w:t xml:space="preserve">"Pero mahimo ba nga kalit lang ni mahitabo nga walay hinungdan?" miingon ko sa akong hunahuna. "Dili na tingali; naay sigurong tinago nga rason</w:t>
      </w:r>
      <w:r w:rsidR="002F08DD">
        <w:rPr>
          <w:lang w:val="ru-RU"/>
        </w:rPr>
        <w:t xml:space="preserve">." </w:t>
      </w:r>
      <w:r w:rsidRPr="00C84680">
        <w:rPr>
          <w:lang w:val="ru-RU"/>
        </w:rPr>
        <w:t xml:space="preserve">Nagsugod ko og pangutana ug nahibaloan nako nga naay usa ka tawo nga nagpanumpa niining batan-on. Unsa man ang nahitabo? Mao ni ang nahitabo: usa ka adlaw, samtang paingon siya sa eskwelahan, misakay siya sa bus ug kalit lang nga natumba sa lingkoranan. Sa usa ka hunonganan</w:t>
      </w:r>
      <w:r w:rsidRPr="00C84680">
        <w:rPr>
          <w:lang w:val="ru-RU"/>
        </w:rPr>
        <w:t xml:space="preserve">,</w:t>
      </w:r>
      <w:r w:rsidRPr="00C84680">
        <w:rPr>
          <w:lang w:val="ru-RU"/>
        </w:rPr>
        <w:t xml:space="preserve"> misakay sa bus ang usa ka tigulang nga pari ug usa ka tigulang nga lalaki ug mitindog tupad kaniya. </w:t>
      </w:r>
      <w:r w:rsidR="009F3FC8">
        <w:rPr>
          <w:lang w:val="ru-RU"/>
        </w:rPr>
        <w:t xml:space="preserve">"</w:t>
      </w:r>
      <w:r w:rsidRPr="00C84680">
        <w:rPr>
          <w:lang w:val="ru-RU"/>
        </w:rPr>
        <w:t xml:space="preserve">Tindog," ingon sa usa ka tawo kaniya, "ihatag nimo ang imong lingkoranan sa mga tigulang</w:t>
      </w:r>
      <w:r w:rsidRPr="00C84680">
        <w:rPr>
          <w:lang w:val="ru-RU"/>
        </w:rPr>
        <w:t xml:space="preserve">.</w:t>
      </w:r>
      <w:r w:rsidR="002F08DD">
        <w:rPr>
          <w:lang w:val="ru-RU"/>
        </w:rPr>
        <w:t xml:space="preserve">" </w:t>
      </w:r>
      <w:r w:rsidRPr="00C84680">
        <w:rPr>
          <w:lang w:val="ru-RU"/>
        </w:rPr>
        <w:t xml:space="preserve">Apan siya, nga wala magtagad sa bisan kinsa, milingkod pa gyud og mas lawom. Unya ang tigulang nga lalaki nga nagtindog tupad kaniya miingon kaniya: </w:t>
      </w:r>
      <w:r w:rsidRPr="00C84680">
        <w:rPr>
          <w:lang w:val="ru-RU"/>
        </w:rPr>
        <w:t xml:space="preserve">'Magpabilin kang ingon ana nga nakayap hangtod sa kahangturan — dili na ka makalingkod</w:t>
      </w:r>
      <w:r w:rsidR="002F08DD">
        <w:rPr>
          <w:lang w:val="ru-RU"/>
        </w:rPr>
        <w:t xml:space="preserve">.' </w:t>
      </w:r>
      <w:r w:rsidRPr="00C84680">
        <w:rPr>
          <w:lang w:val="ru-RU"/>
        </w:rPr>
        <w:t xml:space="preserve">Ug mituod ang maong sumpa. Makita nimo, maldita kaayo ang bata. </w:t>
      </w:r>
      <w:r w:rsidRPr="00C84680">
        <w:rPr>
          <w:lang w:val="ru-RU"/>
        </w:rPr>
        <w:t xml:space="preserve">'Ngano man,' ingon niya, 'nga kinahanglan ko mobangon? Nibayad man ko para sa akong lingkoranan</w:t>
      </w:r>
      <w:r w:rsidR="002F08DD">
        <w:rPr>
          <w:lang w:val="ru-RU"/>
        </w:rPr>
        <w:t xml:space="preserve">.' </w:t>
      </w:r>
      <w:r w:rsidRPr="00C84680">
        <w:rPr>
          <w:lang w:val="ru-RU"/>
        </w:rPr>
        <w:t xml:space="preserve">Oo, apan nibayad pud ang laing tawo para sa iyang lingkoranan. Ana'y usa ka tigulang nga respetado nga tawo nga nagbarog didto, ug ikaw — usa ka 15-anyos nga batang lalaki — nagkalat kaayo</w:t>
      </w:r>
      <w:r w:rsidRPr="00C84680">
        <w:rPr>
          <w:lang w:val="ru-RU"/>
        </w:rPr>
        <w:t xml:space="preserve">.</w:t>
      </w:r>
      <w:r w:rsidRPr="00C84680">
        <w:rPr>
          <w:lang w:val="ru-RU"/>
        </w:rPr>
        <w:t xml:space="preserve"> </w:t>
      </w:r>
      <w:r w:rsidR="009F3FC8">
        <w:rPr>
          <w:lang w:val="ru-RU"/>
        </w:rPr>
        <w:t xml:space="preserve">"</w:t>
      </w:r>
      <w:r w:rsidRPr="00C84680">
        <w:rPr>
          <w:lang w:val="ru-RU"/>
        </w:rPr>
        <w:t xml:space="preserve">Mao gyud na ang hinungdan nganong nahitabo kini tanan," ingon nako kaniya. "Aron kaayo ka maayo, paningkamoti nga maghinulsol. Kinahanglan ka maghinulsol</w:t>
      </w:r>
      <w:r w:rsidR="002F08DD">
        <w:rPr>
          <w:lang w:val="ru-RU"/>
        </w:rPr>
        <w:t xml:space="preserve">." </w:t>
      </w:r>
      <w:r w:rsidRPr="00C84680">
        <w:rPr>
          <w:lang w:val="ru-RU"/>
        </w:rPr>
        <w:t xml:space="preserve">Ug sa diha-diha nga nasabtan sa pobre nga batang lalaki ug nabati niya ang iyang sala, dali ra siyang nabalik ang iyang panglawas. </w:t>
      </w:r>
    </w:p>
    <w:p w:rsidRPr="00C84680" w:rsidR="005C3FC8" w:rsidRDefault="00BF6B1D" w14:paraId="39D8B2EA" w14:textId="5D28CD9D">
      <w:pPr>
        <w:pStyle w:val="paragraph"/>
        <w:spacing w:before="30" w:after="30"/>
        <w:ind w:start="60" w:end="60"/>
        <w:rPr>
          <w:lang w:val="ru-RU"/>
        </w:rPr>
      </w:pPr>
      <w:r w:rsidRPr="00C84680">
        <w:rPr>
          <w:lang w:val="ru-RU"/>
        </w:rPr>
        <w:t xml:space="preserve">Ug pila kaha sa mga kasakit karon ang naggikan sa mga sumpa ug kasuko! Hibal-i kini: kung daghan ang mamatay sa usa ka pamilya, o kung ang tibuok pamilya malaglag, ang hinungdan mao ang kawalay hustisya, o ang salamangka, o ang sumpa. Aduna'y usa ka amahan nga ang iyang anak pirmi molayas sa balay ug molakaw ngadto sa kinsa pa kabalo asa. Usa ka adlaw, sa kalagot, miingon ang iyang amahan kaniya: </w:t>
      </w:r>
      <w:r w:rsidRPr="00C84680">
        <w:rPr>
          <w:lang w:val="ru-RU"/>
        </w:rPr>
        <w:t xml:space="preserve">'Gipapahugno na ko nimo — pauli na gayud karon!</w:t>
      </w:r>
      <w:r w:rsidR="002F08DD">
        <w:rPr>
          <w:lang w:val="ru-RU"/>
        </w:rPr>
        <w:t xml:space="preserve">' </w:t>
      </w:r>
      <w:r w:rsidRPr="00C84680">
        <w:rPr>
          <w:lang w:val="ru-RU"/>
        </w:rPr>
        <w:t xml:space="preserve">Ug niadtong gabii mismo, samtang nagpauli ang batan-on, nabangga siya sa usa ka sakyanan sa atubangan gayud sa ilang pultahan ug namatay. Nahulog siya ug namatay didto; pagkahuman, gikuha sa iyang mga higala ang iyang lawas ug gidala siya pauli. Human ana, ang iyang amahan mibyahe paingon sa Balaang Bukid ug miadto aron makita ko sa akong kalibera. Nihilak siya ug miingon, </w:t>
      </w:r>
      <w:r w:rsidRPr="00C84680">
        <w:rPr>
          <w:lang w:val="ru-RU"/>
        </w:rPr>
        <w:t xml:space="preserve">'Ang akong anak napatay mismo sa atubangan sa pultahan sa akong balay</w:t>
      </w:r>
      <w:r w:rsidR="002F08DD">
        <w:rPr>
          <w:lang w:val="ru-RU"/>
        </w:rPr>
        <w:t xml:space="preserve">.' </w:t>
      </w:r>
      <w:r w:rsidRPr="00C84680">
        <w:rPr>
          <w:lang w:val="ru-RU"/>
        </w:rPr>
        <w:t xml:space="preserve">Nagsugod siya sa pagsaysay sa iyang istorya, ug unya miingon: </w:t>
      </w:r>
      <w:r w:rsidRPr="00C84680">
        <w:rPr>
          <w:lang w:val="ru-RU"/>
        </w:rPr>
        <w:t xml:space="preserve">'Nakasulti ko ug usa ka butang kaniya sa dili pa kana</w:t>
      </w:r>
      <w:r w:rsidR="002F08DD">
        <w:rPr>
          <w:lang w:val="ru-RU"/>
        </w:rPr>
        <w:t xml:space="preserve">.' </w:t>
      </w:r>
      <w:r w:rsidRPr="00C84680">
        <w:rPr>
          <w:lang w:val="ru-RU"/>
        </w:rPr>
        <w:t xml:space="preserve">— </w:t>
      </w:r>
      <w:r w:rsidRPr="00C84680">
        <w:rPr>
          <w:lang w:val="ru-RU"/>
        </w:rPr>
        <w:t xml:space="preserve">'Unsa man diay imong gisulti kaniya?</w:t>
      </w:r>
      <w:r w:rsidR="002F08DD">
        <w:rPr>
          <w:lang w:val="ru-RU"/>
        </w:rPr>
        <w:t xml:space="preserve">' </w:t>
      </w:r>
      <w:r w:rsidRPr="00C84680">
        <w:rPr>
          <w:lang w:val="ru-RU"/>
        </w:rPr>
        <w:t xml:space="preserve">— </w:t>
      </w:r>
      <w:r w:rsidRPr="00C84680">
        <w:rPr>
          <w:lang w:val="ru-RU"/>
        </w:rPr>
        <w:t xml:space="preserve">'Manglibot-libot siya sa gabii, Diyos ra ang nakahibalo asa; nasuko ko ug gisultihan nako siya: </w:t>
      </w:r>
      <w:r w:rsidR="002F08DD">
        <w:rPr>
          <w:lang w:val="ru-RU"/>
        </w:rPr>
        <w:t xml:space="preserve">"</w:t>
      </w:r>
      <w:r w:rsidRPr="00C84680">
        <w:rPr>
          <w:lang w:val="ru-RU"/>
        </w:rPr>
        <w:t xml:space="preserve">Mobalik ka sa balay nako karon na gayud!</w:t>
      </w:r>
      <w:r w:rsidR="002F08DD">
        <w:rPr>
          <w:lang w:val="ru-RU"/>
        </w:rPr>
        <w:t xml:space="preserve">" </w:t>
      </w:r>
      <w:r w:rsidRPr="00C84680">
        <w:rPr>
          <w:lang w:val="ru-RU"/>
        </w:rPr>
        <w:t xml:space="preserve">Tingali kana ang hinungdan niining trahedya?</w:t>
      </w:r>
      <w:r w:rsidR="002F08DD">
        <w:rPr>
          <w:lang w:val="ru-RU"/>
        </w:rPr>
        <w:t xml:space="preserve">' </w:t>
      </w:r>
      <w:r w:rsidRPr="00C84680">
        <w:rPr>
          <w:lang w:val="ru-RU"/>
        </w:rPr>
        <w:t xml:space="preserve">— </w:t>
      </w:r>
      <w:r w:rsidRPr="00C84680">
        <w:rPr>
          <w:lang w:val="ru-RU"/>
        </w:rPr>
        <w:t xml:space="preserve">'Aw, unsa pa kaha?' tubag nako. — </w:t>
      </w:r>
      <w:r w:rsidR="002F08DD">
        <w:rPr>
          <w:lang w:val="ru-RU"/>
        </w:rPr>
        <w:t xml:space="preserve">'</w:t>
      </w:r>
      <w:r w:rsidRPr="00C84680">
        <w:rPr>
          <w:lang w:val="ru-RU"/>
        </w:rPr>
        <w:t xml:space="preserve">Paninguhaa nga maghinulsol ug moadto sa kumpisal</w:t>
      </w:r>
      <w:r w:rsidR="002F08DD">
        <w:rPr>
          <w:lang w:val="ru-RU"/>
        </w:rPr>
        <w:t xml:space="preserve">.' </w:t>
      </w:r>
      <w:r w:rsidRPr="00C84680">
        <w:rPr>
          <w:lang w:val="ru-RU"/>
        </w:rPr>
        <w:t xml:space="preserve">Makita nimo unsaon: moingon siya, 'Karon, mobalik ka na gayud hangtod sa kahangturan' — unya ang anak ibalik nga patay na. Ug unya magsugod ang amahan og gisi-gisi sa iyang buhok ug maghilak... </w:t>
      </w:r>
    </w:p>
    <w:p w:rsidRPr="00347B46" w:rsidR="00874CA3" w:rsidP="00874CA3" w:rsidRDefault="00874CA3" w14:paraId="41C3E655" w14:textId="77777777">
      <w:pPr>
        <w:rPr>
          <w:lang w:val="ru-RU"/>
        </w:rPr>
      </w:pPr>
    </w:p>
    <w:p w:rsidRPr="00C84680" w:rsidR="005C3FC8" w:rsidP="00874CA3" w:rsidRDefault="00BF6B1D" w14:paraId="4954936C" w14:textId="1E65C85A">
      <w:pPr>
        <w:pStyle w:val="Heading4"/>
        <w:rPr>
          <w:lang w:val="ru-RU"/>
        </w:rPr>
      </w:pPr>
      <w:bookmarkStart w:name="_Toc196745379" w:id="132"/>
      <w:bookmarkStart w:name="_Toc196745536" w:id="133"/>
      <w:bookmarkStart w:name="_Toc225094890" w:id="134"/>
      <w:r w:rsidRPr="00C84680">
        <w:rPr>
          <w:lang w:val="ru-RU"/>
        </w:rPr>
        <w:t xml:space="preserve">Ang sumpa sa ginikanan kusgan kaayo</w:t>
      </w:r>
      <w:bookmarkEnd w:id="132"/>
      <w:bookmarkEnd w:id="133"/>
      <w:bookmarkEnd w:id="134"/>
    </w:p>
    <w:p w:rsidRPr="00C84680" w:rsidR="005C3FC8" w:rsidRDefault="00BF6B1D" w14:paraId="4CA87CF6" w14:textId="180C7543">
      <w:pPr>
        <w:pStyle w:val="paragraph"/>
        <w:spacing w:before="30" w:after="30"/>
        <w:ind w:start="60" w:end="60"/>
        <w:rPr>
          <w:lang w:val="ru-RU"/>
        </w:rPr>
      </w:pPr>
      <w:r w:rsidRPr="00C84680">
        <w:rPr>
          <w:lang w:val="ru-RU"/>
        </w:rPr>
        <w:lastRenderedPageBreak/>
      </w:r>
      <w:r w:rsidRPr="00C84680">
        <w:rPr>
          <w:lang w:val="ru-RU"/>
        </w:rPr>
        <w:t xml:space="preserve">Pag-amping nga ang usa ka sumpa, ug bisan pa ang kasuko sa mga ginikanan, adunay kusgan kaayo nga epekto. Ug bisan pa kon ang mga ginikanan wala mosumpa sa ilang mga anak, apan nasuko lang tungod kanila, nan </w:t>
      </w:r>
      <w:r w:rsidRPr="00C84680">
        <w:rPr>
          <w:lang w:val="ru-RU"/>
        </w:rPr>
        <w:t xml:space="preserve">ang mga anak wala nay usa ka malipayong adlaw pagkahuman: ang tibuok nilang kinabuhi usa ka padayon nga pag-antos. Ang ingon nga mga anak mag-antos pag-ayo sa tibuok nilang kinabuhi dinhi sa yuta. Siyempre, mas sayon ang ilang kinabuhi sa umaabot, kay pinaagi sa ilang pag-antos nabayran nila ang pipila sa ilang mga utang dinhi sa yuta. Ang mahitabo </w:t>
      </w:r>
      <w:r w:rsidRPr="00C84680">
        <w:rPr>
          <w:lang w:val="ru-RU"/>
        </w:rPr>
        <w:t xml:space="preserve">mao</w:t>
      </w:r>
      <w:r w:rsidRPr="00C84680">
        <w:rPr>
          <w:lang w:val="ru-RU"/>
        </w:rPr>
        <w:t xml:space="preserve"> ang gihisgutan ni Santo Isaac: </w:t>
      </w:r>
      <w:r w:rsidRPr="00C84680">
        <w:rPr>
          <w:lang w:val="ru-RU"/>
        </w:rPr>
        <w:t xml:space="preserve">'Matilawan niya ang iyang kaugalingong Gehenna</w:t>
      </w:r>
      <w:r w:rsidRPr="00675EA3" w:rsidR="00675EA3">
        <w:rPr>
          <w:lang w:val="ru-RU"/>
        </w:rPr>
        <w:t xml:space="preserve">,</w:t>
      </w:r>
      <w:r w:rsidR="002F08DD">
        <w:rPr>
          <w:lang w:val="ru-RU"/>
        </w:rPr>
        <w:t xml:space="preserve">'</w:t>
      </w:r>
      <w:r w:rsidR="00675EA3">
        <w:rPr>
          <w:rStyle w:val="FootnoteReference"/>
          <w:lang w:val="ru-RU"/>
        </w:rPr>
        <w:footnoteReference w:id="61"/>
      </w:r>
      <w:r w:rsidRPr="00C84680">
        <w:rPr>
          <w:lang w:val="ru-RU"/>
        </w:rPr>
        <w:t xml:space="preserve"> sa ato pa, pinaagi sa pag-antos dinhi, niining kinabuhi, mapakunhod sa usa ka tawo ang iyang pag-antos sa impyerno, tungod kay ang pag-antos niining kinabuhi usa ka paunang tilaw sa pag-antos sa impyerno. Sa laing pagkasulti, sa diha nga magamit na ang espirituhanong mga balaod, ang usa ka tawo makab-ot og pipila ka kagawasan gikan sa Gehenna, gikan sa pag-antos. </w:t>
      </w:r>
    </w:p>
    <w:p w:rsidRPr="00C84680" w:rsidR="005C3FC8" w:rsidRDefault="00BF6B1D" w14:paraId="76CEC454" w14:textId="27CD0AEF">
      <w:pPr>
        <w:pStyle w:val="paragraph"/>
        <w:spacing w:before="30" w:after="30"/>
        <w:ind w:start="60" w:end="60"/>
        <w:rPr>
          <w:lang w:val="ru-RU"/>
        </w:rPr>
      </w:pPr>
      <w:r w:rsidRPr="00C84680">
        <w:rPr>
          <w:lang w:val="ru-RU"/>
        </w:rPr>
        <w:t xml:space="preserve">Apan bisan pa ang mga ginikanan nga, pinaagi sa ilang mga pulong</w:t>
      </w:r>
      <w:r w:rsidRPr="00C84680">
        <w:rPr>
          <w:lang w:val="ru-RU"/>
        </w:rPr>
        <w:t xml:space="preserve">,</w:t>
      </w:r>
      <w:r w:rsidR="002F08DD">
        <w:rPr>
          <w:lang w:val="ru-RU"/>
        </w:rPr>
        <w:t xml:space="preserve"> 'naga-padala' </w:t>
      </w:r>
      <w:r w:rsidRPr="00C84680">
        <w:rPr>
          <w:lang w:val="ru-RU"/>
        </w:rPr>
        <w:t xml:space="preserve">sa ilang mga anak ngadto sa yawa, </w:t>
      </w:r>
      <w:r w:rsidR="002F08DD">
        <w:rPr>
          <w:lang w:val="ru-RU"/>
        </w:rPr>
        <w:t xml:space="preserve">'gipahinungod' </w:t>
      </w:r>
      <w:r w:rsidRPr="00C84680">
        <w:rPr>
          <w:lang w:val="ru-RU"/>
        </w:rPr>
        <w:t xml:space="preserve">sila kaniya. Human niini, ang yawa adunay katungod sa ingon nga mga anak; moingon siya: </w:t>
      </w:r>
      <w:r w:rsidRPr="00C84680">
        <w:rPr>
          <w:lang w:val="ru-RU"/>
        </w:rPr>
        <w:t xml:space="preserve">'Gipahinungod ninyo sila kanako</w:t>
      </w:r>
      <w:r w:rsidR="002F08DD">
        <w:rPr>
          <w:lang w:val="ru-RU"/>
        </w:rPr>
        <w:t xml:space="preserve">.' </w:t>
      </w:r>
      <w:r w:rsidRPr="00C84680">
        <w:rPr>
          <w:lang w:val="ru-RU"/>
        </w:rPr>
        <w:t xml:space="preserve">Sa </w:t>
      </w:r>
      <w:r w:rsidRPr="00C84680">
        <w:rPr>
          <w:lang w:val="ru-RU"/>
        </w:rPr>
        <w:t xml:space="preserve">Faras</w:t>
      </w:r>
      <w:r w:rsidR="004B6B79">
        <w:rPr>
          <w:rStyle w:val="FootnoteReference"/>
          <w:lang w:val="ru-RU"/>
        </w:rPr>
        <w:footnoteReference w:id="62"/>
      </w:r>
      <w:r w:rsidRPr="00C84680">
        <w:rPr>
          <w:lang w:val="ru-RU"/>
        </w:rPr>
        <w:t xml:space="preserve"> , nagpuyo ang usa ka magtiayon. Ang ilang anak bug-at kaayo atimanon, ug ang amahan kanunayng moingon: </w:t>
      </w:r>
      <w:r w:rsidRPr="00C84680">
        <w:rPr>
          <w:lang w:val="ru-RU"/>
        </w:rPr>
        <w:t xml:space="preserve">'Kuhaa ka sa hugaw!</w:t>
      </w:r>
      <w:r w:rsidR="002F08DD">
        <w:rPr>
          <w:lang w:val="ru-RU"/>
        </w:rPr>
        <w:t xml:space="preserve">'</w:t>
      </w:r>
      <w:r w:rsidRPr="00C84680">
        <w:rPr>
          <w:lang w:val="ru-RU"/>
        </w:rPr>
        <w:t xml:space="preserve"> Ug mao kini ang nahitabo: ang amahan misulti ingon niini sa bata, ug sa pagtugot sa Dios, ang bata misugod sa pagkawala gikan sa iyang duyan. Unya ang nabalaka nga inahan moadto kang Hajjefendi.</w:t>
      </w:r>
      <w:r w:rsidR="004B6B79">
        <w:rPr>
          <w:rStyle w:val="FootnoteReference"/>
          <w:lang w:val="ru-RU"/>
        </w:rPr>
        <w:footnoteReference w:id="63"/>
      </w:r>
      <w:r w:rsidRPr="00C84680">
        <w:rPr>
          <w:lang w:val="ru-RU"/>
        </w:rPr>
        <w:t xml:space="preserve"> </w:t>
      </w:r>
      <w:r w:rsidR="009F3FC8">
        <w:rPr>
          <w:lang w:val="ru-RU"/>
        </w:rPr>
        <w:t xml:space="preserve">"</w:t>
      </w:r>
      <w:r w:rsidRPr="00C84680">
        <w:rPr>
          <w:lang w:val="ru-RU"/>
        </w:rPr>
        <w:t xml:space="preserve">Panalangini kami, Hajjefendi! Gidukot sa mga demonyo ang akong anak</w:t>
      </w:r>
      <w:r w:rsidR="002F08DD">
        <w:rPr>
          <w:lang w:val="ru-RU"/>
        </w:rPr>
        <w:t xml:space="preserve">." </w:t>
      </w:r>
      <w:r w:rsidRPr="00C84680">
        <w:rPr>
          <w:lang w:val="ru-RU"/>
        </w:rPr>
        <w:t xml:space="preserve">Moadto si Hajj Efendi sa ilang balay, mobalik-basa og mga pag-ampo ibabaw sa duyan, ug mobalik ang bata. Ug nagpadayon kini nga walay katapusan. </w:t>
      </w:r>
      <w:r w:rsidR="002F08DD">
        <w:rPr>
          <w:lang w:val="ru-RU"/>
        </w:rPr>
        <w:t xml:space="preserve">"</w:t>
      </w:r>
      <w:r w:rsidRPr="00C84680">
        <w:rPr>
          <w:lang w:val="ru-RU"/>
        </w:rPr>
        <w:t xml:space="preserve">Hajj Efendi, panalangini siya!</w:t>
      </w:r>
      <w:r w:rsidRPr="00C84680">
        <w:rPr>
          <w:lang w:val="ru-RU"/>
        </w:rPr>
        <w:t xml:space="preserve">" balik-balik nga moingon ang nag-antos nga babaye, ug mangutana: </w:t>
      </w:r>
      <w:r w:rsidR="009F3FC8">
        <w:rPr>
          <w:lang w:val="ru-RU"/>
        </w:rPr>
        <w:t xml:space="preserve">"</w:t>
      </w:r>
      <w:r w:rsidRPr="00C84680">
        <w:rPr>
          <w:lang w:val="ru-RU"/>
        </w:rPr>
        <w:t xml:space="preserve">Unsaon man paghuman niini tanan?</w:t>
      </w:r>
      <w:r w:rsidR="002F08DD">
        <w:rPr>
          <w:lang w:val="ru-RU"/>
        </w:rPr>
        <w:t xml:space="preserve">"</w:t>
      </w:r>
      <w:r w:rsidRPr="00C84680">
        <w:rPr>
          <w:lang w:val="ru-RU"/>
        </w:rPr>
        <w:t xml:space="preserve"> — </w:t>
      </w:r>
      <w:r w:rsidRPr="00C84680">
        <w:rPr>
          <w:lang w:val="ru-RU"/>
        </w:rPr>
        <w:t xml:space="preserve">"Para kanako," tubag sa santo, "dili kini kalisud ang pag-anhi kaninyo. Ug dili ba gayud lisod para kaninyo ang moanha ug motawag kanako? Busa, sa usa ka adlaw kapoy na ang yawa niini, ug biyaan niya ang inyong anak nga malinawon</w:t>
      </w:r>
      <w:r w:rsidR="002F08DD">
        <w:rPr>
          <w:lang w:val="ru-RU"/>
        </w:rPr>
        <w:t xml:space="preserve">." </w:t>
      </w:r>
      <w:r w:rsidRPr="00C84680">
        <w:rPr>
          <w:lang w:val="ru-RU"/>
        </w:rPr>
        <w:t xml:space="preserve">Sukad niadtong adlawa, wala na nawala ang bata. Apan sa dihang mitubo siya, gitawag siya nila </w:t>
      </w:r>
      <w:r w:rsidR="009F3FC8">
        <w:rPr>
          <w:lang w:val="ru-RU"/>
        </w:rPr>
        <w:t xml:space="preserve">og </w:t>
      </w:r>
      <w:r w:rsidRPr="00C84680">
        <w:rPr>
          <w:lang w:val="ru-RU"/>
        </w:rPr>
        <w:t xml:space="preserve">'anak sa yawa</w:t>
      </w:r>
      <w:r w:rsidR="002F08DD">
        <w:rPr>
          <w:lang w:val="ru-RU"/>
        </w:rPr>
        <w:t xml:space="preserve">'.</w:t>
      </w:r>
      <w:r w:rsidRPr="00C84680">
        <w:rPr>
          <w:lang w:val="ru-RU"/>
        </w:rPr>
        <w:t xml:space="preserve"> Nagpamanghinaot siya og kagubot sa tibuok baryo — wala gyud siyay gihatagan og kalinaw. Grabe kaayo ang pag-antos sa akong amahan tungod niini!</w:t>
      </w:r>
      <w:r w:rsidR="004B6B79">
        <w:rPr>
          <w:rStyle w:val="FootnoteReference"/>
          <w:lang w:val="ru-RU"/>
        </w:rPr>
        <w:footnoteReference w:id="64"/>
      </w:r>
      <w:r w:rsidRPr="00C84680">
        <w:rPr>
          <w:lang w:val="ru-RU"/>
        </w:rPr>
        <w:t xml:space="preserve"> Una, moadto ang bata sa usa ka lumolupyo ug moingon, </w:t>
      </w:r>
      <w:r w:rsidRPr="00C84680">
        <w:rPr>
          <w:lang w:val="ru-RU"/>
        </w:rPr>
        <w:t xml:space="preserve">'Si kinsa-kinsa miingon ing-ani bahin nimo</w:t>
      </w:r>
      <w:r w:rsidR="002F08DD">
        <w:rPr>
          <w:lang w:val="ru-RU"/>
        </w:rPr>
        <w:t xml:space="preserve">,' </w:t>
      </w:r>
      <w:r w:rsidRPr="00C84680">
        <w:rPr>
          <w:lang w:val="ru-RU"/>
        </w:rPr>
        <w:t xml:space="preserve">unya moadto siya sa lain ug isulti usab ang parehas nga butang. Nagkasuway-suway ang mga tawo; misangpot pa gani sa panag-away. Unya, sa dihang nakamatikod sila nga bakak nga mga pasangil ang gipahamtang batok kanila, nagkasabot sila nga dakpon ang manlalapas sa dungog ug atubangon siya. Apan nakahimo siya og paagi aron baliktaron ang dagan sa panghitabo, ug sa katapusan pareho silang nangayo sa iyang pasaylo! Ingon ana kaayo ang iyang kahanas sa limbong! Tinuod </w:t>
      </w:r>
      <w:r w:rsidR="00EF3186">
        <w:rPr>
          <w:lang w:val="ru-RU"/>
        </w:rPr>
        <w:t xml:space="preserve">nga '</w:t>
      </w:r>
      <w:r w:rsidRPr="00C84680">
        <w:rPr>
          <w:lang w:val="ru-RU"/>
        </w:rPr>
        <w:t xml:space="preserve">anak sa </w:t>
      </w:r>
      <w:r w:rsidR="00EF3186">
        <w:rPr>
          <w:lang w:val="ru-RU"/>
        </w:rPr>
        <w:t xml:space="preserve">yawa'! </w:t>
      </w:r>
      <w:r w:rsidRPr="00C84680">
        <w:rPr>
          <w:lang w:val="ru-RU"/>
        </w:rPr>
        <w:t xml:space="preserve">Gitugotan kini sa Ginoo aron, sa diha nga makita sa mga tawo kung giunsa pagpadayag sa istorya sa pagkawala sa bata, sila maghunahuna, magpugong sa ilang kaugalingon ug mag-amping pag-ayo. Dili nato hisgutan dinhi kung giunsa sa Ginoo paghukom niining tawoha. Klaro nga daghan siya'g mga hinungdan nga makapakunhod sa iyang silot. </w:t>
      </w:r>
    </w:p>
    <w:p w:rsidRPr="00C84680" w:rsidR="005C3FC8" w:rsidRDefault="00BF6B1D" w14:paraId="754EB7FC" w14:textId="4F23842C">
      <w:pPr>
        <w:pStyle w:val="paragraph"/>
        <w:spacing w:before="30" w:after="30"/>
        <w:ind w:start="60" w:end="60"/>
        <w:rPr>
          <w:lang w:val="ru-RU"/>
        </w:rPr>
      </w:pPr>
      <w:r w:rsidRPr="00C84680">
        <w:rPr>
          <w:lang w:val="ru-RU"/>
        </w:rPr>
        <w:t xml:space="preserve">Ang labing dako nga bahandi alang sa mga tawo nga nagpuyo sa kalibutan mao ang panalangin sa ilang mga ginikanan. Sama sa kinabuhi sa monastiko, ang labing dako nga panalangin mao ang gihatag kanimo sa imong espirituhanong amahan. Mao nga ingon nila: </w:t>
      </w:r>
      <w:r w:rsidRPr="00C84680">
        <w:rPr>
          <w:lang w:val="ru-RU"/>
        </w:rPr>
        <w:t xml:space="preserve">'Ayaw kalimti ang panalangin sa imong mga ginikanan</w:t>
      </w:r>
      <w:r w:rsidR="002F08DD">
        <w:rPr>
          <w:lang w:val="ru-RU"/>
        </w:rPr>
        <w:t xml:space="preserve">.' </w:t>
      </w:r>
      <w:r w:rsidRPr="00C84680">
        <w:rPr>
          <w:lang w:val="ru-RU"/>
        </w:rPr>
        <w:t xml:space="preserve">Nahinumdom ko sa usa ka inahan nga adunay upat ka anak. Walay usa kanila ang nakigminyo. Ang inahan mihilak: </w:t>
      </w:r>
      <w:r w:rsidRPr="00C84680">
        <w:rPr>
          <w:lang w:val="ru-RU"/>
        </w:rPr>
        <w:t xml:space="preserve">'Mamatay ko sa kasubo,' ingon niya, 'wala'y usa sa akong mga anak nga nakigminyo. Amo silang pag-ampo</w:t>
      </w:r>
      <w:r w:rsidR="002F08DD">
        <w:rPr>
          <w:lang w:val="ru-RU"/>
        </w:rPr>
        <w:t xml:space="preserve">.' </w:t>
      </w:r>
      <w:r w:rsidRPr="00C84680">
        <w:rPr>
          <w:lang w:val="ru-RU"/>
        </w:rPr>
        <w:t xml:space="preserve">Balo siya; mga ulila ang iyang mga anak. Naluoy kaayo ko kanila. Nag-ampo ko ug nag-ampo, apan walay kapuslanan. </w:t>
      </w:r>
      <w:r w:rsidRPr="00C84680">
        <w:rPr>
          <w:lang w:val="ru-RU"/>
        </w:rPr>
        <w:t xml:space="preserve">'Naay sayop dinhi</w:t>
      </w:r>
      <w:r w:rsidR="002F08DD">
        <w:rPr>
          <w:lang w:val="ru-RU"/>
        </w:rPr>
        <w:t xml:space="preserve">,' </w:t>
      </w:r>
      <w:r w:rsidRPr="00C84680">
        <w:rPr>
          <w:lang w:val="ru-RU"/>
        </w:rPr>
        <w:t xml:space="preserve">huna-huna nako. </w:t>
      </w:r>
      <w:r w:rsidRPr="00C84680">
        <w:rPr>
          <w:lang w:val="ru-RU"/>
        </w:rPr>
        <w:t xml:space="preserve">'Naay usa ka tawo,' ingon sa iyang mga anak, 'nga nagpanghimaraot kanamo</w:t>
      </w:r>
      <w:r w:rsidRPr="00C84680">
        <w:rPr>
          <w:lang w:val="ru-RU"/>
        </w:rPr>
        <w:t xml:space="preserve">.' </w:t>
      </w:r>
      <w:r w:rsidRPr="00C84680">
        <w:rPr>
          <w:lang w:val="ru-RU"/>
        </w:rPr>
        <w:t xml:space="preserve">'Dili,' ingon nako, 'dili kini panghimaraot; klaro kaayo ang panghimaraot… Tingali ang inyong inahan maoy nagpanghimaraot kaninyo?</w:t>
      </w:r>
      <w:r w:rsidR="002F08DD">
        <w:rPr>
          <w:lang w:val="ru-RU"/>
        </w:rPr>
        <w:t xml:space="preserve">'</w:t>
      </w:r>
      <w:r w:rsidRPr="00C84680">
        <w:rPr>
          <w:lang w:val="ru-RU"/>
        </w:rPr>
        <w:t xml:space="preserve"> — </w:t>
      </w:r>
      <w:r w:rsidRPr="00C84680">
        <w:rPr>
          <w:lang w:val="ru-RU"/>
        </w:rPr>
        <w:t xml:space="preserve">"Sakto ka, Amahan," ilang tubag, "sobra mi ka daotan sauna pagkabata, ug pirmi niya mi gisultihan gikan buntag hangtod gabii: </w:t>
      </w:r>
      <w:r w:rsidRPr="00C84680">
        <w:rPr>
          <w:lang w:val="ru-RU"/>
        </w:rPr>
        <w:t xml:space="preserve">'Kutob na kamo!</w:t>
      </w:r>
      <w:r w:rsidR="002F08DD">
        <w:rPr>
          <w:lang w:val="ru-RU"/>
        </w:rPr>
        <w:t xml:space="preserve">'" </w:t>
      </w:r>
      <w:r w:rsidRPr="00C84680">
        <w:rPr>
          <w:lang w:val="ru-RU"/>
        </w:rPr>
        <w:t xml:space="preserve">— </w:t>
      </w:r>
      <w:r w:rsidRPr="00C84680">
        <w:rPr>
          <w:lang w:val="ru-RU"/>
        </w:rPr>
        <w:t xml:space="preserve">"Lakaw," ingon ko, "adto kamo sa inyong inahan ug sultihi siya sa tinuod nga hinungdan sa inyong malas, aron siya makabawi sa iyang hunahuna. Sultihi siya nga maghinulsol, moadto sa kumpisal, ug sugod karon, nga walay hunong, panalangini kamo</w:t>
      </w:r>
      <w:r w:rsidR="002F08DD">
        <w:rPr>
          <w:lang w:val="ru-RU"/>
        </w:rPr>
        <w:t xml:space="preserve">." </w:t>
      </w:r>
      <w:r w:rsidRPr="00C84680">
        <w:rPr>
          <w:lang w:val="ru-RU"/>
        </w:rPr>
        <w:t xml:space="preserve">Ug sulod sa usa ka tuig ug tunga, ang upat kanila nakapundar na og pamilya! Morag kining pobre nga babaye dili lang biyuda, </w:t>
      </w:r>
      <w:r w:rsidRPr="00C84680">
        <w:rPr>
          <w:lang w:val="ru-RU"/>
        </w:rPr>
        <w:t xml:space="preserve">k</w:t>
      </w:r>
      <w:r w:rsidRPr="00C84680">
        <w:rPr>
          <w:lang w:val="ru-RU"/>
        </w:rPr>
        <w:lastRenderedPageBreak/>
      </w:r>
      <w:r w:rsidRPr="00C84680">
        <w:rPr>
          <w:lang w:val="ru-RU"/>
        </w:rPr>
        <w:t xml:space="preserve"> dali ra siyang masuko ug mawad-an ug paglaum. Ang mga malikot nga bata nakapahasol kaayo kaniya, mao nga gisumpa niya sila. </w:t>
      </w:r>
    </w:p>
    <w:p w:rsidRPr="00C84680" w:rsidR="005C3FC8" w:rsidRDefault="00BF6B1D" w14:paraId="67F526EB" w14:textId="77777777">
      <w:pPr>
        <w:pStyle w:val="paragraph"/>
        <w:spacing w:before="30" w:after="30"/>
        <w:ind w:start="60" w:end="60"/>
        <w:rPr>
          <w:lang w:val="ru-RU"/>
        </w:rPr>
      </w:pPr>
      <w:r w:rsidRPr="00C84680">
        <w:rPr>
          <w:lang w:val="ru-RU"/>
        </w:rPr>
        <w:t xml:space="preserve">— </w:t>
      </w:r>
      <w:r w:rsidRPr="00C84680">
        <w:rPr>
          <w:lang w:val="ru-RU"/>
        </w:rPr>
        <w:t xml:space="preserve">Ug kung ang ginikanan mosumpa sa ilang mga anak unya mamatay, giunsa man sa mga anak pagwagtang sa sumpa sa ilang ginikanan? </w:t>
      </w:r>
    </w:p>
    <w:p w:rsidRPr="00C84680" w:rsidR="005C3FC8" w:rsidRDefault="00BF6B1D" w14:paraId="42E3069F" w14:textId="77777777">
      <w:pPr>
        <w:pStyle w:val="paragraph"/>
        <w:spacing w:before="30" w:after="30"/>
        <w:ind w:start="60" w:end="60"/>
        <w:rPr>
          <w:lang w:val="ru-RU"/>
        </w:rPr>
      </w:pPr>
      <w:r w:rsidRPr="00C84680">
        <w:rPr>
          <w:lang w:val="ru-RU"/>
        </w:rPr>
        <w:t xml:space="preserve">'</w:t>
      </w:r>
      <w:r w:rsidRPr="00C84680">
        <w:rPr>
          <w:lang w:val="ru-RU"/>
        </w:rPr>
        <w:t xml:space="preserve">Sa dihang motan-aw sila pag-ayo sa ilang kaugalingon, lagmit mouyon sila nga sa ilang panahon nakahatag sila og kasamok ug gipaka-antos ang ilang mga ginikanan, ug mao kana ang hinungdan nganong gisumpa sila sa ilang mga ginikanan. Kung ila kining maila nga sala, tinud-anay nga maghinulsol ug mosugid sa ilang mga sala, nan mahimo nga maayo ang tanan para kanila. Pinaagi sa pag-uswag sa espirituhanong paagi, matabangan usab nila ang ilang mga ginikanan nga namatay na.' </w:t>
      </w:r>
    </w:p>
    <w:p w:rsidRPr="00C84680" w:rsidR="005C3FC8" w:rsidRDefault="00BF6B1D" w14:paraId="1A81E844" w14:textId="77777777">
      <w:pPr>
        <w:pStyle w:val="paragraph"/>
        <w:spacing w:before="30" w:after="30"/>
        <w:ind w:start="60" w:end="60"/>
        <w:rPr>
          <w:lang w:val="ru-RU"/>
        </w:rPr>
      </w:pPr>
      <w:r w:rsidRPr="00C84680">
        <w:rPr>
          <w:lang w:val="ru-RU"/>
        </w:rPr>
        <w:t xml:space="preserve">— </w:t>
      </w:r>
      <w:r w:rsidRPr="00C84680">
        <w:rPr>
          <w:lang w:val="ru-RU"/>
        </w:rPr>
        <w:t xml:space="preserve">Geronda, sa dihang misulod ko sa kumbento, gisumpa usab ko sa akong mga ginikanan... </w:t>
      </w:r>
    </w:p>
    <w:p w:rsidRPr="00347B46" w:rsidR="005C3FC8" w:rsidRDefault="00BF6B1D" w14:paraId="04B83EC4" w14:textId="13682937">
      <w:pPr>
        <w:pStyle w:val="paragraph"/>
        <w:spacing w:before="30" w:after="30"/>
        <w:ind w:start="60" w:end="60"/>
        <w:rPr>
          <w:lang w:val="ru-RU"/>
        </w:rPr>
      </w:pPr>
      <w:r w:rsidRPr="00C84680">
        <w:rPr>
          <w:lang w:val="ru-RU"/>
        </w:rPr>
        <w:t xml:space="preserve">— </w:t>
      </w:r>
      <w:r w:rsidRPr="00C84680">
        <w:rPr>
          <w:lang w:val="ru-RU"/>
        </w:rPr>
        <w:t xml:space="preserve">Ang ingon nga mga panalangin — ug kini ra gayud — mahimong panalangin.</w:t>
      </w:r>
    </w:p>
    <w:p w:rsidRPr="00347B46" w:rsidR="00874CA3" w:rsidP="00874CA3" w:rsidRDefault="00874CA3" w14:paraId="4B7E0AC8" w14:textId="77777777">
      <w:pPr>
        <w:rPr>
          <w:lang w:val="ru-RU"/>
        </w:rPr>
      </w:pPr>
    </w:p>
    <w:p w:rsidRPr="00C84680" w:rsidR="005C3FC8" w:rsidP="00874CA3" w:rsidRDefault="009F3FC8" w14:paraId="2B4C9250" w14:textId="2D5E8A0C">
      <w:pPr>
        <w:pStyle w:val="Heading4"/>
        <w:rPr>
          <w:lang w:val="ru-RU"/>
        </w:rPr>
      </w:pPr>
      <w:bookmarkStart w:name="_Toc196745380" w:id="135"/>
      <w:bookmarkStart w:name="_Toc196745537" w:id="136"/>
      <w:bookmarkStart w:name="_Toc225094891" w:id="137"/>
      <w:r w:rsidRPr="00C84680" w:rsidR="00BF6B1D">
        <w:rPr>
          <w:lang w:val="ru-RU"/>
        </w:rPr>
        <w:t xml:space="preserve">'Ang Marangal</w:t>
      </w:r>
      <w:r>
        <w:rPr>
          <w:lang w:val="ru-RU"/>
        </w:rPr>
        <w:t xml:space="preserve"> nga </w:t>
      </w:r>
      <w:r w:rsidR="002F08DD">
        <w:rPr>
          <w:lang w:val="ru-RU"/>
        </w:rPr>
        <w:t xml:space="preserve">Panalangin'</w:t>
      </w:r>
      <w:bookmarkEnd w:id="135"/>
      <w:bookmarkEnd w:id="136"/>
      <w:bookmarkEnd w:id="137"/>
    </w:p>
    <w:p w:rsidRPr="00C84680" w:rsidR="005C3FC8" w:rsidRDefault="00BF6B1D" w14:paraId="3395C7E0" w14:textId="7B277537">
      <w:pPr>
        <w:pStyle w:val="paragraph"/>
        <w:spacing w:before="30" w:after="30"/>
        <w:ind w:start="60" w:end="60"/>
        <w:rPr>
          <w:lang w:val="ru-RU"/>
        </w:rPr>
      </w:pPr>
      <w:r w:rsidRPr="00C84680">
        <w:rPr>
          <w:lang w:val="ru-RU"/>
        </w:rPr>
        <w:t xml:space="preserve">— </w:t>
      </w:r>
      <w:r w:rsidRPr="00C84680">
        <w:rPr>
          <w:lang w:val="ru-RU"/>
        </w:rPr>
        <w:t xml:space="preserve">Geronda, husto ba, kon naay nakasala nato, nga moingon kita bahin sa nakasala: </w:t>
      </w:r>
      <w:r w:rsidRPr="00C84680">
        <w:rPr>
          <w:lang w:val="ru-RU"/>
        </w:rPr>
        <w:t xml:space="preserve">'Bayaran siya sa Diyos sa iyang </w:t>
      </w:r>
      <w:r w:rsidR="002F08DD">
        <w:rPr>
          <w:lang w:val="ru-RU"/>
        </w:rPr>
        <w:t xml:space="preserve">dautan'</w:t>
      </w:r>
      <w:r w:rsidRPr="00C84680">
        <w:rPr>
          <w:lang w:val="ru-RU"/>
        </w:rPr>
        <w:t xml:space="preserve">? </w:t>
      </w:r>
    </w:p>
    <w:p w:rsidRPr="00C84680" w:rsidR="005C3FC8" w:rsidRDefault="00BF6B1D" w14:paraId="1421BACA" w14:textId="1169F143">
      <w:pPr>
        <w:pStyle w:val="paragraph"/>
        <w:spacing w:before="30" w:after="30"/>
        <w:ind w:start="60" w:end="60"/>
        <w:rPr>
          <w:lang w:val="ru-RU"/>
        </w:rPr>
      </w:pPr>
      <w:r w:rsidRPr="00C84680">
        <w:rPr>
          <w:lang w:val="ru-RU"/>
        </w:rPr>
        <w:t xml:space="preserve">— </w:t>
      </w:r>
      <w:r w:rsidRPr="00C84680">
        <w:rPr>
          <w:lang w:val="ru-RU"/>
        </w:rPr>
        <w:t xml:space="preserve">Ang bisan kinsa nga mosulti ingon ana ginahimo ang iyang kaugalingon nga kataw-anan sa Dautang Usa. Wala masabti sa ingon nga tawo nga, pinaagi sa pag-ingon ingon ana, </w:t>
      </w:r>
      <w:r w:rsidR="002F08DD">
        <w:rPr>
          <w:lang w:val="ru-RU"/>
        </w:rPr>
        <w:t xml:space="preserve">'maharlika'</w:t>
      </w:r>
      <w:r w:rsidRPr="00C84680">
        <w:rPr>
          <w:lang w:val="ru-RU"/>
        </w:rPr>
        <w:t xml:space="preserve"> nilang </w:t>
      </w:r>
      <w:r w:rsidRPr="00C84680">
        <w:rPr>
          <w:lang w:val="ru-RU"/>
        </w:rPr>
        <w:t xml:space="preserve">gisumpa ang uban. Ang uban naghulagway sa ilang kaugalingon nga sensitibo, mahigugmaon, ug matinahuron, ug nag-antos sa mga kawalay-hustisya nga gihimo kanila sa uban. Apan sa samang higayon, moingon sila bahin sa mga nakapasakit kanila: </w:t>
      </w:r>
      <w:r w:rsidRPr="00C84680">
        <w:rPr>
          <w:lang w:val="ru-RU"/>
        </w:rPr>
        <w:t xml:space="preserve">'Hinaut nga bayaran sila sa Diyos sa ilang dautan</w:t>
      </w:r>
      <w:r w:rsidR="002F08DD">
        <w:rPr>
          <w:lang w:val="ru-RU"/>
        </w:rPr>
        <w:t xml:space="preserve">.' </w:t>
      </w:r>
      <w:r w:rsidRPr="00C84680">
        <w:rPr>
          <w:lang w:val="ru-RU"/>
        </w:rPr>
        <w:t xml:space="preserve">Niining kinabuhi, ang tanan nga tawo nag-eksamen aron makalusot sa lain, nga mao ang walay katapusang kinabuhi — sa Paraiso. Ang akong konsensya nagasulti kanako nga ang ingon nga </w:t>
      </w:r>
      <w:r w:rsidRPr="00C84680">
        <w:rPr>
          <w:lang w:val="ru-RU"/>
        </w:rPr>
        <w:t xml:space="preserve">'marangal nga </w:t>
      </w:r>
      <w:r w:rsidR="002F08DD">
        <w:rPr>
          <w:lang w:val="ru-RU"/>
        </w:rPr>
        <w:t xml:space="preserve">panalangin' </w:t>
      </w:r>
      <w:r w:rsidRPr="00C84680">
        <w:rPr>
          <w:lang w:val="ru-RU"/>
        </w:rPr>
        <w:t xml:space="preserve">nahulog ubos sa espirituhanong marka sa pagkapasa ug dili tugotan alang sa usa ka Kristohanon. Sa katapusan, wala man itudlo kanato ni Kristo ang ingon ani nga gugma. </w:t>
      </w:r>
      <w:r w:rsidRPr="00C84680">
        <w:rPr>
          <w:i/>
          <w:iCs/>
          <w:lang w:val="ru-RU"/>
        </w:rPr>
        <w:t xml:space="preserve">'Amahan, pasayloa sila, kay wala sila kahibalo sa ilang </w:t>
      </w:r>
      <w:r w:rsidR="002F08DD">
        <w:rPr>
          <w:i/>
          <w:iCs/>
          <w:lang w:val="ru-RU"/>
        </w:rPr>
        <w:t xml:space="preserve">gibuhat' </w:t>
      </w:r>
      <w:r w:rsidRPr="00C84680">
        <w:rPr>
          <w:lang w:val="ru-RU"/>
        </w:rPr>
        <w:t xml:space="preserve">(</w:t>
      </w:r>
      <w:r w:rsidR="00A327EF">
        <w:rPr>
          <w:rStyle w:val="FootnoteReference"/>
          <w:i/>
          <w:iCs/>
          <w:lang w:val="ru-RU"/>
        </w:rPr>
        <w:footnoteReference w:id="65"/>
      </w:r>
      <w:r w:rsidRPr="00C84680">
        <w:rPr>
          <w:lang w:val="ru-RU"/>
        </w:rPr>
        <w:t xml:space="preserve"> ) — mao kini ang klase sa gugma nga Iyang gitudlo. Labaw pa, ang labing dako nga panalangin sa tanan mao kung kita gisumpa sa dili matarong, ug dawaton nato kini nga hilom ug malumo. </w:t>
      </w:r>
    </w:p>
    <w:p w:rsidRPr="00347B46" w:rsidR="005C3FC8" w:rsidRDefault="00BF6B1D" w14:paraId="6D0785C3" w14:textId="06EB0AD5">
      <w:pPr>
        <w:pStyle w:val="paragraph"/>
        <w:spacing w:before="30" w:after="30"/>
        <w:ind w:start="60" w:end="60"/>
        <w:rPr>
          <w:lang w:val="ru-RU"/>
        </w:rPr>
      </w:pPr>
      <w:r w:rsidRPr="00C84680">
        <w:rPr>
          <w:lang w:val="ru-RU"/>
        </w:rPr>
        <w:t xml:space="preserve">Kung ang mga tawo nga walay lalom nga paghunahuna o mapanikas — kadtong nagatago og dautang buot ug nagabaliko sa kamatuoran — mosilot kanato o magtratar kanato nga dili patas, paningkamotan nato, kon mahimo, nga dili mangita og pagpanghimatuud para sa atong kaugalingon kung kita mismo ang apektado sa maong kawalay-katarongan. Ug </w:t>
      </w:r>
      <w:r w:rsidRPr="00C84680">
        <w:rPr>
          <w:lang w:val="ru-RU"/>
        </w:rPr>
        <w:t xml:space="preserve">dili nato isulti,</w:t>
      </w:r>
      <w:r w:rsidRPr="00C84680">
        <w:rPr>
          <w:lang w:val="ru-RU"/>
        </w:rPr>
        <w:t xml:space="preserve"> </w:t>
      </w:r>
      <w:r w:rsidRPr="00C84680">
        <w:rPr>
          <w:lang w:val="ru-RU"/>
        </w:rPr>
        <w:t xml:space="preserve">'Buhi-i sila </w:t>
      </w:r>
      <w:r w:rsidR="002F08DD">
        <w:rPr>
          <w:lang w:val="ru-RU"/>
        </w:rPr>
        <w:t xml:space="preserve">sa Diyos'</w:t>
      </w:r>
      <w:r w:rsidRPr="00C84680">
        <w:rPr>
          <w:lang w:val="ru-RU"/>
        </w:rPr>
        <w:t xml:space="preserve">, kay panalangin usab kana. Maayo kung pasayloon nato sa tibuok natong kasingkasing ang nakasala kanato, mangayo ta sa Dios nga lig-onon kita aron madala nato ang kabug-aton sa panamastamas, ug ipadayon nato ang atong espirituhanong kinabuhi nga kutob sa mahimo nga hilum. Ug pasagdi nato ang mga tawo nga batasan ang paghukom ug pagpanamastamas sa uban nga magtratar kanato nga dili matarong—kay pinaagi niini, walay kapoy sila sa pag-andam og bulawanong korona para kanato alang sa tinuod nga kinabuhi. Siyempre, ang mga tawo nga nagpuyo uban sa Dios dili gayud magpanumpa sa uban, kay walay dautang tuyo sa ilang sulod, puro lang kaayo. Ang dautang gipanglabay sa uban batok niining mga balaan nga tawo gi-balaan usab—bisan unsa pa ang porma niini. Samtang ang mga nagpuyo uban sa Dios nakasinati og dakong kalipay, nga dili makita sa uban.</w:t>
      </w:r>
    </w:p>
    <w:p w:rsidRPr="00347B46" w:rsidR="00874CA3" w:rsidP="00874CA3" w:rsidRDefault="00874CA3" w14:paraId="74C4C1BB" w14:textId="77777777">
      <w:pPr>
        <w:rPr>
          <w:lang w:val="ru-RU"/>
        </w:rPr>
      </w:pPr>
    </w:p>
    <w:p w:rsidRPr="00C84680" w:rsidR="005C3FC8" w:rsidP="00874CA3" w:rsidRDefault="00BF6B1D" w14:paraId="54A37463" w14:textId="77777777">
      <w:pPr>
        <w:pStyle w:val="Heading4"/>
        <w:rPr>
          <w:lang w:val="ru-RU"/>
        </w:rPr>
      </w:pPr>
      <w:bookmarkStart w:name="_Toc196745381" w:id="138"/>
      <w:bookmarkStart w:name="_Toc196745538" w:id="139"/>
      <w:bookmarkStart w:name="_Toc225094892" w:id="140"/>
      <w:r w:rsidRPr="00C84680">
        <w:rPr>
          <w:lang w:val="ru-RU"/>
        </w:rPr>
        <w:t xml:space="preserve">Ang Daotang Mata</w:t>
      </w:r>
      <w:bookmarkEnd w:id="138"/>
      <w:bookmarkEnd w:id="139"/>
      <w:bookmarkEnd w:id="140"/>
    </w:p>
    <w:p w:rsidRPr="00C84680" w:rsidR="005C3FC8" w:rsidRDefault="00BF6B1D" w14:paraId="1DB4DF32" w14:textId="77777777">
      <w:pPr>
        <w:pStyle w:val="paragraph"/>
        <w:spacing w:before="30" w:after="30"/>
        <w:ind w:start="60" w:end="60"/>
        <w:rPr>
          <w:lang w:val="ru-RU"/>
        </w:rPr>
      </w:pPr>
      <w:r w:rsidRPr="00C84680">
        <w:rPr>
          <w:lang w:val="ru-RU"/>
        </w:rPr>
        <w:t xml:space="preserve">Ang pagka-inggit, nga nagbitbit og dautang tuyo, makadaot sa uban. Mao kini ang dautang mata—usa ka buhat sa demonyo. </w:t>
      </w:r>
    </w:p>
    <w:p w:rsidRPr="00C84680" w:rsidR="005C3FC8" w:rsidRDefault="00BF6B1D" w14:paraId="3EE343DA" w14:textId="77777777">
      <w:pPr>
        <w:pStyle w:val="paragraph"/>
        <w:spacing w:before="30" w:after="30"/>
        <w:ind w:start="60" w:end="60"/>
        <w:rPr>
          <w:lang w:val="ru-RU"/>
        </w:rPr>
      </w:pPr>
      <w:r w:rsidRPr="00C84680">
        <w:rPr>
          <w:lang w:val="ru-RU"/>
        </w:rPr>
        <w:t xml:space="preserve">— </w:t>
      </w:r>
      <w:r w:rsidRPr="00C84680">
        <w:rPr>
          <w:lang w:val="ru-RU"/>
        </w:rPr>
        <w:t xml:space="preserve">Geronda, giila ba sa Simbahan ang masamang mata? </w:t>
      </w:r>
    </w:p>
    <w:p w:rsidRPr="00C84680" w:rsidR="005C3FC8" w:rsidRDefault="00BF6B1D" w14:paraId="2FAECF00" w14:textId="40B5E51F">
      <w:pPr>
        <w:pStyle w:val="paragraph"/>
        <w:spacing w:before="30" w:after="30"/>
        <w:ind w:start="60" w:end="60"/>
        <w:rPr>
          <w:lang w:val="ru-RU"/>
        </w:rPr>
      </w:pPr>
      <w:r w:rsidRPr="00C84680">
        <w:rPr>
          <w:lang w:val="ru-RU"/>
        </w:rPr>
        <w:t xml:space="preserve">— </w:t>
      </w:r>
      <w:r w:rsidRPr="00C84680">
        <w:rPr>
          <w:lang w:val="ru-RU"/>
        </w:rPr>
        <w:t xml:space="preserve">Oo, aduna pa gani usa ka espesyal nga pag-ampo</w:t>
      </w:r>
      <w:r w:rsidR="009F3FC8">
        <w:rPr>
          <w:lang w:val="ru-RU"/>
        </w:rPr>
        <w:t xml:space="preserve">: </w:t>
      </w:r>
      <w:r w:rsidRPr="00C84680">
        <w:rPr>
          <w:lang w:val="ru-RU"/>
        </w:rPr>
        <w:t xml:space="preserve">'Batok sa </w:t>
      </w:r>
      <w:r w:rsidRPr="00C84680">
        <w:rPr>
          <w:lang w:val="ru-RU"/>
        </w:rPr>
        <w:t xml:space="preserve">dautang</w:t>
      </w:r>
      <w:r w:rsidRPr="00C84680">
        <w:rPr>
          <w:lang w:val="ru-RU"/>
        </w:rPr>
        <w:t xml:space="preserve"> </w:t>
      </w:r>
      <w:r w:rsidR="002F08DD">
        <w:rPr>
          <w:lang w:val="ru-RU"/>
        </w:rPr>
        <w:t xml:space="preserve">mata.'</w:t>
      </w:r>
      <w:r w:rsidR="0044412C">
        <w:rPr>
          <w:rStyle w:val="FootnoteReference"/>
          <w:lang w:val="ru-RU"/>
        </w:rPr>
        <w:footnoteReference w:id="66"/>
      </w:r>
      <w:r w:rsidRPr="00C84680">
        <w:rPr>
          <w:lang w:val="ru-RU"/>
        </w:rPr>
        <w:t xml:space="preserve"> </w:t>
      </w:r>
      <w:r w:rsidR="002F08DD">
        <w:rPr>
          <w:lang w:val="ru-RU"/>
        </w:rPr>
        <w:t xml:space="preserve">Ang '</w:t>
      </w:r>
      <w:r w:rsidRPr="00C84680">
        <w:rPr>
          <w:lang w:val="ru-RU"/>
        </w:rPr>
        <w:t xml:space="preserve">dautang </w:t>
      </w:r>
      <w:r w:rsidRPr="00C84680">
        <w:rPr>
          <w:lang w:val="ru-RU"/>
        </w:rPr>
        <w:t xml:space="preserve">mata</w:t>
      </w:r>
      <w:r w:rsidR="002F08DD">
        <w:rPr>
          <w:lang w:val="ru-RU"/>
        </w:rPr>
        <w:t xml:space="preserve">'</w:t>
      </w:r>
      <w:r w:rsidRPr="00C84680">
        <w:rPr>
          <w:lang w:val="ru-RU"/>
        </w:rPr>
        <w:t xml:space="preserve"> makadaot sa uban kung ang usa ka tawo mosulti uban sa pagpanukmod. </w:t>
      </w:r>
    </w:p>
    <w:p w:rsidRPr="00C84680" w:rsidR="005C3FC8" w:rsidRDefault="00BF6B1D" w14:paraId="6047ED71" w14:textId="77777777">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Geronda, daghang mga tawo ang nangayo kanamo og amulet aron mapanalipdan ang mga bata gikan sa mata sa dautan. Tugot ba nga magsul-ob og ingon ana nga amulet? </w:t>
      </w:r>
    </w:p>
    <w:p w:rsidRPr="00C84680" w:rsidR="005C3FC8" w:rsidRDefault="00BF6B1D" w14:paraId="426CFBF7" w14:textId="77777777">
      <w:pPr>
        <w:pStyle w:val="paragraph"/>
        <w:spacing w:before="30" w:after="30"/>
        <w:ind w:start="60" w:end="60"/>
        <w:rPr>
          <w:lang w:val="ru-RU"/>
        </w:rPr>
      </w:pPr>
      <w:r w:rsidRPr="00C84680">
        <w:rPr>
          <w:lang w:val="ru-RU"/>
        </w:rPr>
        <w:t xml:space="preserve">— </w:t>
      </w:r>
      <w:r w:rsidRPr="00C84680">
        <w:rPr>
          <w:lang w:val="ru-RU"/>
        </w:rPr>
        <w:t xml:space="preserve">Dili, dili nila kini buhaton. Sultihi ang mga inahan nga magbutang og krus sa ilang mga anak. </w:t>
      </w:r>
    </w:p>
    <w:p w:rsidRPr="00C84680" w:rsidR="005C3FC8" w:rsidRDefault="00BF6B1D" w14:paraId="6A0B0C7E" w14:textId="77777777">
      <w:pPr>
        <w:pStyle w:val="paragraph"/>
        <w:spacing w:before="30" w:after="30"/>
        <w:ind w:start="60" w:end="60"/>
        <w:rPr>
          <w:lang w:val="ru-RU"/>
        </w:rPr>
      </w:pPr>
      <w:r w:rsidRPr="00C84680">
        <w:rPr>
          <w:lang w:val="ru-RU"/>
        </w:rPr>
        <w:t xml:space="preserve">— </w:t>
      </w:r>
      <w:r w:rsidRPr="00C84680">
        <w:rPr>
          <w:lang w:val="ru-RU"/>
        </w:rPr>
        <w:t xml:space="preserve">Geronda, unsa kaha kung ang usa ka tawo makabuhat ug katingalahang butang, dayegon siya sa lain, dawaton sa unang tawo ang dayeg uban sa hambog nga hunahuna, unya madaot kana nga butang sa pipila ka paagi—mao ba kana ang masamok nga mata? </w:t>
      </w:r>
    </w:p>
    <w:p w:rsidRPr="00C84680" w:rsidR="005C3FC8" w:rsidRDefault="00BF6B1D" w14:paraId="44EB2ED7" w14:textId="7B2F2DC6">
      <w:pPr>
        <w:pStyle w:val="paragraph"/>
        <w:spacing w:before="30" w:after="30"/>
        <w:ind w:start="60" w:end="60"/>
        <w:rPr>
          <w:lang w:val="ru-RU"/>
        </w:rPr>
      </w:pPr>
      <w:r w:rsidRPr="00C84680">
        <w:rPr>
          <w:lang w:val="ru-RU"/>
        </w:rPr>
        <w:t xml:space="preserve">— </w:t>
      </w:r>
      <w:r w:rsidRPr="00C84680">
        <w:rPr>
          <w:lang w:val="ru-RU"/>
        </w:rPr>
        <w:t xml:space="preserve">Dili, dili kini ang masamok nga mata. Niining kasoha, ang espirituhanong mga balaod ang mosulod. Ang Diyos mubawi sa Iyang Grasya gikan sa tawo, ug mao kana ang hinungdan nga naay kadaut nga mahitabo. Ang masamok nga mata mahitabo lamang sa talagsaong mga kaso. Labi na, ang mga tawo nga nagpuyo sa dautang pag-inggit — ug pipila ra kaayo ang ingon ana — makahatag og masamok nga mata sa uban. Pananglitan, ang usa ka mapaninggit nga babaye makakita og inahan nga adunay gwapong gamay nga bata ug malisyosong moingon, </w:t>
      </w:r>
      <w:r w:rsidRPr="00C84680">
        <w:rPr>
          <w:lang w:val="ru-RU"/>
        </w:rPr>
        <w:t xml:space="preserve">'Ngano man nga wala koy anak nga ingon ana? Ngano man gihatagan siya niini sa Ginoo?</w:t>
      </w:r>
      <w:r w:rsidR="002F08DD">
        <w:rPr>
          <w:lang w:val="ru-RU"/>
        </w:rPr>
        <w:t xml:space="preserve">' </w:t>
      </w:r>
      <w:r w:rsidRPr="00C84680">
        <w:rPr>
          <w:lang w:val="ru-RU"/>
        </w:rPr>
        <w:t xml:space="preserve">Sa ingon ani nga kaso, ang bata mahimong mag-antos: dili na kini makatulog, mosugod og paghilak, ug magkasakit, tungod kay giingon niya kini uban sa malisya. Ug kung masakit ug mamatay kana nga bata, malipay ang ingon ana ka maldito ug masina nga babaye. Pananglitan, ang usa ka babaye makakita sa bisiro sa lain, gusto kaayo niya nga iya kini, ug sa dili madugay mamatay ang hayop. </w:t>
      </w:r>
    </w:p>
    <w:p w:rsidRPr="00347B46" w:rsidR="005C3FC8" w:rsidRDefault="00BF6B1D" w14:paraId="0D70CB9F" w14:textId="6CEDCBA6">
      <w:pPr>
        <w:pStyle w:val="paragraph"/>
        <w:spacing w:before="30" w:after="30"/>
        <w:ind w:start="60" w:end="60"/>
        <w:rPr>
          <w:lang w:val="ru-RU"/>
        </w:rPr>
      </w:pPr>
      <w:r w:rsidRPr="00C84680">
        <w:rPr>
          <w:lang w:val="ru-RU"/>
        </w:rPr>
        <w:t xml:space="preserve">Apan kasagaran ang inahan mismo ang masakpan sa kasakit sa iyang anak. Pananglitan, makakita ang usa ka inahan og payat nga bata sa uban ug moingon: </w:t>
      </w:r>
      <w:r w:rsidRPr="00C84680">
        <w:rPr>
          <w:lang w:val="ru-RU"/>
        </w:rPr>
        <w:t xml:space="preserve">'Payat kaayo ning bata!' Panit ug bukog na lang gyud!</w:t>
      </w:r>
      <w:r w:rsidR="002F08DD">
        <w:rPr>
          <w:lang w:val="ru-RU"/>
        </w:rPr>
        <w:t xml:space="preserve">' </w:t>
      </w:r>
      <w:r w:rsidRPr="00C84680">
        <w:rPr>
          <w:lang w:val="ru-RU"/>
        </w:rPr>
        <w:t xml:space="preserve">Natingala siya sa iyang kaugalingong anak, apan giubos niya ang tan-aw sa anak sa uban. Apan ang mga pulong nga gisulti uban sa dautang tuyo bahin sa anak sa uban motama sa iyang kaugalingong anak. Ug ang bata, nga walay sala, nag-antos tungod sa iyang inahan. Ang pobre nga bata nagkahuyang sa atubangan nato — ingon silot sa inahan, aron masabtan niya ang iyang sala. Apan, siyempre, ang bata mismo giisip nga usa sa mga martir niini nga kaso. Dili masukod ang paghukom sa Diyos.</w:t>
      </w:r>
    </w:p>
    <w:p w:rsidRPr="00347B46" w:rsidR="00874CA3" w:rsidP="00874CA3" w:rsidRDefault="00874CA3" w14:paraId="4345D7E2" w14:textId="77777777">
      <w:pPr>
        <w:rPr>
          <w:lang w:val="ru-RU"/>
        </w:rPr>
      </w:pPr>
    </w:p>
    <w:p w:rsidRPr="00C84680" w:rsidR="005C3FC8" w:rsidP="00874CA3" w:rsidRDefault="00BF6B1D" w14:paraId="3B403A40" w14:textId="77777777">
      <w:pPr>
        <w:pStyle w:val="Heading4"/>
        <w:rPr>
          <w:lang w:val="ru-RU"/>
        </w:rPr>
      </w:pPr>
      <w:bookmarkStart w:name="_Toc196745382" w:id="141"/>
      <w:bookmarkStart w:name="_Toc196745539" w:id="142"/>
      <w:bookmarkStart w:name="_Toc225094893" w:id="143"/>
      <w:r w:rsidRPr="00C84680">
        <w:rPr>
          <w:lang w:val="ru-RU"/>
        </w:rPr>
        <w:t xml:space="preserve">Ang panalangin nga gikan sa kasingkasing usa ka langitnong panalangin</w:t>
      </w:r>
      <w:bookmarkEnd w:id="141"/>
      <w:bookmarkEnd w:id="142"/>
      <w:bookmarkEnd w:id="143"/>
    </w:p>
    <w:p w:rsidRPr="00C84680" w:rsidR="005C3FC8" w:rsidRDefault="00BF6B1D" w14:paraId="2A077887" w14:textId="45E5C730">
      <w:pPr>
        <w:pStyle w:val="paragraph"/>
        <w:spacing w:before="30" w:after="30"/>
        <w:ind w:start="60" w:end="60"/>
        <w:rPr>
          <w:lang w:val="ru-RU"/>
        </w:rPr>
      </w:pPr>
      <w:r w:rsidRPr="00C84680">
        <w:rPr>
          <w:lang w:val="ru-RU"/>
        </w:rPr>
        <w:t xml:space="preserve">...Aw, ug karon ako usab </w:t>
      </w:r>
      <w:r w:rsidRPr="00C84680">
        <w:rPr>
          <w:lang w:val="ru-RU"/>
        </w:rPr>
        <w:t xml:space="preserve">'maghukom kaninyo sa usa ka sumpa</w:t>
      </w:r>
      <w:r w:rsidR="00EF3186">
        <w:rPr>
          <w:lang w:val="ru-RU"/>
        </w:rPr>
        <w:t xml:space="preserve">!'</w:t>
      </w:r>
      <w:r w:rsidRPr="00C84680">
        <w:rPr>
          <w:lang w:val="ru-RU"/>
        </w:rPr>
        <w:t xml:space="preserve"> Aniay kini: </w:t>
      </w:r>
      <w:r w:rsidRPr="00C84680">
        <w:rPr>
          <w:lang w:val="ru-RU"/>
        </w:rPr>
        <w:t xml:space="preserve">'Hinaut nga pun-on sa Dios ang inyong mga kasingkasing sa Iyang kaayo ug sa Iyang daghang gugma hangtud nga mabuang kamo, aron ang inyong hunahuna mapahawa gikan sa yuta ug magpuyo na gayud duol Niya sa Langit. Busa, buang kamo sa balaan nga kabuang sa gugma sa Dios! Pasigaon sa Ginoo ang inyong mga kasingkasing sa Iyang gugma!</w:t>
      </w:r>
      <w:r w:rsidR="002F08DD">
        <w:rPr>
          <w:lang w:val="ru-RU"/>
        </w:rPr>
        <w:t xml:space="preserve">.." </w:t>
      </w:r>
      <w:r w:rsidRPr="00C84680">
        <w:rPr>
          <w:lang w:val="ru-RU"/>
        </w:rPr>
        <w:t xml:space="preserve">Mao kini ang klase </w:t>
      </w:r>
      <w:r w:rsidR="002F08DD">
        <w:rPr>
          <w:lang w:val="ru-RU"/>
        </w:rPr>
        <w:t xml:space="preserve">sa "sumpa"</w:t>
      </w:r>
      <w:r w:rsidRPr="00C84680">
        <w:rPr>
          <w:lang w:val="ru-RU"/>
        </w:rPr>
        <w:t xml:space="preserve"> </w:t>
      </w:r>
      <w:r w:rsidRPr="00C84680">
        <w:rPr>
          <w:lang w:val="ru-RU"/>
        </w:rPr>
        <w:t xml:space="preserve">nga akong gipahamtang kaninyo, ug ayaw ninyo ko pugson nga usbon kini — kay </w:t>
      </w:r>
      <w:r w:rsidRPr="00C84680">
        <w:rPr>
          <w:lang w:val="ru-RU"/>
        </w:rPr>
        <w:t xml:space="preserve">ang</w:t>
      </w:r>
      <w:r w:rsidRPr="00C84680">
        <w:rPr>
          <w:lang w:val="ru-RU"/>
        </w:rPr>
        <w:t xml:space="preserve"> akong buotan nga </w:t>
      </w:r>
      <w:r w:rsidR="002F08DD">
        <w:rPr>
          <w:lang w:val="ru-RU"/>
        </w:rPr>
        <w:t xml:space="preserve">"sumpa" </w:t>
      </w:r>
      <w:r w:rsidRPr="00C84680">
        <w:rPr>
          <w:lang w:val="ru-RU"/>
        </w:rPr>
        <w:t xml:space="preserve">naggikan sa akong kasingkasing ug busa adunay gahum. Bisan pa sa dihang naa pa </w:t>
      </w:r>
      <w:r w:rsidRPr="00C84680">
        <w:rPr>
          <w:lang w:val="ru-RU"/>
        </w:rPr>
        <w:t xml:space="preserve">ko</w:t>
      </w:r>
      <w:r w:rsidRPr="00C84680">
        <w:rPr>
          <w:lang w:val="ru-RU"/>
        </w:rPr>
        <w:t xml:space="preserve"> sa sanatorium,</w:t>
      </w:r>
      <w:r w:rsidR="00611B65">
        <w:rPr>
          <w:rStyle w:val="FootnoteReference"/>
          <w:lang w:val="ru-RU"/>
        </w:rPr>
        <w:footnoteReference w:id="67"/>
      </w:r>
      <w:r w:rsidRPr="00C84680">
        <w:rPr>
          <w:lang w:val="ru-RU"/>
        </w:rPr>
        <w:t xml:space="preserve"> , nakaluoy ko kaninyo. Ang uban kaninyo nagpaabot na sulod sa walo ka tuig, nag-ingon, </w:t>
      </w:r>
      <w:r w:rsidRPr="00C84680">
        <w:rPr>
          <w:lang w:val="ru-RU"/>
        </w:rPr>
        <w:t xml:space="preserve">'Magpatukod kami og monasteryo</w:t>
      </w:r>
      <w:r w:rsidR="002F08DD">
        <w:rPr>
          <w:lang w:val="ru-RU"/>
        </w:rPr>
        <w:t xml:space="preserve">,' </w:t>
      </w:r>
      <w:r w:rsidRPr="00C84680">
        <w:rPr>
          <w:lang w:val="ru-RU"/>
        </w:rPr>
        <w:t xml:space="preserve">apan wala gyud makita ang monasteryo. Kamo nga mga kalag gikapoy na kaayo! Unya miingon ko kaninyo: </w:t>
      </w:r>
      <w:r w:rsidRPr="00C84680">
        <w:rPr>
          <w:lang w:val="ru-RU"/>
        </w:rPr>
        <w:t xml:space="preserve">'Sa diha nga makagawas na ko sa ospital, moturok dayon ang monasteryo, sama sa paspas nga pagturok sa mga oong human sa ulan. </w:t>
      </w:r>
      <w:r w:rsidR="002F08DD">
        <w:rPr>
          <w:lang w:val="ru-RU"/>
        </w:rPr>
        <w:t xml:space="preserve">'</w:t>
      </w:r>
      <w:r w:rsidRPr="00C84680">
        <w:rPr>
          <w:lang w:val="ru-RU"/>
        </w:rPr>
        <w:t xml:space="preserve">Sulod sa usa ka tuig, naa na mo sa monasteryo!</w:t>
      </w:r>
      <w:r w:rsidRPr="00C84680">
        <w:rPr>
          <w:lang w:val="ru-RU"/>
        </w:rPr>
        <w:t xml:space="preserve">' Ug tinuod gayud: sulod sa usa ka tuig, natukod ang monasteryo. Niadto sa sanatorium, nagsulti ko gikan sa kasingkasing, ug maayo ang inyong pagdawat, mao nga wala kamo biyai sa Ginoo. Wala koy lain nga makaplagan nga pagpasabot niini. </w:t>
      </w:r>
    </w:p>
    <w:p w:rsidRPr="00C84680" w:rsidR="005C3FC8" w:rsidRDefault="00BF6B1D" w14:paraId="7BA78D42" w14:textId="5823B18D">
      <w:pPr>
        <w:pStyle w:val="paragraph"/>
        <w:spacing w:before="30" w:after="30"/>
        <w:ind w:start="60" w:end="60"/>
        <w:rPr>
          <w:lang w:val="ru-RU"/>
        </w:rPr>
      </w:pPr>
      <w:r w:rsidRPr="00C84680">
        <w:rPr>
          <w:lang w:val="ru-RU"/>
        </w:rPr>
        <w:t xml:space="preserve">Kung mobati ka og kalooy sa usa ka tawo nga mapainubuson ug naghangyo kanimo gikan sa kasingkasing nga mag-ampo, pananglitan, aron siya makagawas sa pipila ka pagka-adik nga nagpahirap kaniya, ug moingon ka kaniya, </w:t>
      </w:r>
      <w:r w:rsidRPr="00C84680">
        <w:rPr>
          <w:lang w:val="ru-RU"/>
        </w:rPr>
        <w:t xml:space="preserve">'Ayaw kahadlok, maayo ra ka</w:t>
      </w:r>
      <w:r w:rsidR="002F08DD">
        <w:rPr>
          <w:lang w:val="ru-RU"/>
        </w:rPr>
        <w:t xml:space="preserve">,' </w:t>
      </w:r>
      <w:r w:rsidRPr="00C84680">
        <w:rPr>
          <w:lang w:val="ru-RU"/>
        </w:rPr>
        <w:t xml:space="preserve">nan [pinaagi niini] imo siyang hatagan og usa ka langitnong panalangin. Daghang gugma ug daghang kasakit ang naa niining maayong panghinaut, ug mao kana ang hinungdan nga kini adunay gahum. Kini makapahimuot sa Dios, ug Tumanon Niya ang panalangin. Busa, ang kasakit mismo nga gibati sa usa ka tawo alang sa lain, sa iyang kaugalingon, katumbas na sa usa ka panalangin. </w:t>
      </w:r>
    </w:p>
    <w:p w:rsidRPr="00C84680" w:rsidR="005C3FC8" w:rsidRDefault="00BF6B1D" w14:paraId="65E32259" w14:textId="6645D0F8">
      <w:pPr>
        <w:pStyle w:val="paragraph"/>
        <w:spacing w:before="30" w:after="30"/>
        <w:ind w:start="60" w:end="60"/>
        <w:rPr>
          <w:lang w:val="ru-RU"/>
        </w:rPr>
      </w:pPr>
      <w:r w:rsidRPr="00C84680">
        <w:rPr>
          <w:lang w:val="ru-RU"/>
        </w:rPr>
        <w:t xml:space="preserve">Sa usa ka higayon, sa dihang usa ko ka sundalo, gisugo ko sa among kumander aron tumanon ang usa ka saad nga among gihimo kang San Juan Bautista human siya mitabang kanamo sa gubat. Nisaaran kami nga mopalit og duha ka dagkong kandelabro para sa usa ka gamay nga simbahan nga gihalad kang San Juan Bautista. Busa, kinahanglan nako nga </w:t>
      </w:r>
      <w:r w:rsidRPr="00C84680">
        <w:rPr>
          <w:lang w:val="ru-RU"/>
        </w:rPr>
        <w:t xml:space="preserve">mopalit sa kandelabro sa</w:t>
      </w:r>
      <w:r w:rsidRPr="00C84680">
        <w:rPr>
          <w:lang w:val="ru-RU"/>
        </w:rPr>
        <w:lastRenderedPageBreak/>
      </w:r>
      <w:r w:rsidRPr="00C84680">
        <w:rPr>
          <w:lang w:val="ru-RU"/>
        </w:rPr>
        <w:t xml:space="preserve"> , ug sa samang higayon i-eskort ang usa sa among kauban paingon sa lungsod sa Nafpaktos</w:t>
      </w:r>
      <w:r w:rsidR="000C7550">
        <w:rPr>
          <w:rStyle w:val="FootnoteReference"/>
          <w:lang w:val="ru-RU"/>
        </w:rPr>
        <w:footnoteReference w:id="68"/>
      </w:r>
      <w:r w:rsidRPr="00C84680">
        <w:rPr>
          <w:lang w:val="ru-RU"/>
        </w:rPr>
        <w:t xml:space="preserve"> aron siya ihatud sa militar nga tribunal. Nahinumdom ko nga ang ubang opisyal miingon sa kumander: </w:t>
      </w:r>
      <w:r w:rsidR="002F08DD">
        <w:rPr>
          <w:lang w:val="ru-RU"/>
        </w:rPr>
        <w:t xml:space="preserve">"</w:t>
      </w:r>
      <w:r w:rsidRPr="00C84680">
        <w:rPr>
          <w:lang w:val="ru-RU"/>
        </w:rPr>
        <w:t xml:space="preserve">Aw, unsa ka maayo nga eskort ang imong nakaplagan para kaniya!</w:t>
      </w:r>
      <w:r w:rsidR="002F08DD">
        <w:rPr>
          <w:lang w:val="ru-RU"/>
        </w:rPr>
        <w:t xml:space="preserve">" </w:t>
      </w:r>
      <w:r w:rsidRPr="00C84680">
        <w:rPr>
          <w:lang w:val="ru-RU"/>
        </w:rPr>
        <w:t xml:space="preserve">Ang pobre nga lalaki</w:t>
      </w:r>
      <w:r w:rsidRPr="00C84680">
        <w:rPr>
          <w:lang w:val="ru-RU"/>
        </w:rPr>
        <w:t xml:space="preserve"> nga akong gi-eskort lumad sa Epirus,</w:t>
      </w:r>
      <w:r w:rsidR="000C7550">
        <w:rPr>
          <w:rStyle w:val="FootnoteReference"/>
          <w:lang w:val="ru-RU"/>
        </w:rPr>
        <w:footnoteReference w:id="69"/>
      </w:r>
      <w:r w:rsidRPr="00C84680">
        <w:rPr>
          <w:lang w:val="ru-RU"/>
        </w:rPr>
        <w:t xml:space="preserve"> musikero sa propesyon, pobre, minyo ug adunay mga anak. Giakusahan siya og paghimo og kadaut sa iyang kaugalingon, mao ang paghatag og kadaut sa iyang lawas aron siya ipadala sa likod.  </w:t>
      </w:r>
      <w:r w:rsidR="009F3FC8">
        <w:rPr>
          <w:lang w:val="ru-RU"/>
        </w:rPr>
        <w:t xml:space="preserve">"</w:t>
      </w:r>
      <w:r w:rsidRPr="00C84680">
        <w:rPr>
          <w:lang w:val="ru-RU"/>
        </w:rPr>
        <w:t xml:space="preserve">Mas maayo," iyang rason, "nga mabuhi nga usa ka tiil kaysa mapatay.</w:t>
      </w:r>
      <w:r w:rsidR="002F08DD">
        <w:rPr>
          <w:lang w:val="ru-RU"/>
        </w:rPr>
        <w:t xml:space="preserve">" </w:t>
      </w:r>
      <w:r w:rsidRPr="00C84680">
        <w:rPr>
          <w:lang w:val="ru-RU"/>
        </w:rPr>
        <w:t xml:space="preserve">Una, nibyahe kami pa-Agrinio,</w:t>
      </w:r>
      <w:r w:rsidR="000C7550">
        <w:rPr>
          <w:rStyle w:val="FootnoteReference"/>
          <w:lang w:val="ru-RU"/>
        </w:rPr>
        <w:footnoteReference w:id="70"/>
      </w:r>
      <w:r w:rsidRPr="00C84680">
        <w:rPr>
          <w:lang w:val="ru-RU"/>
        </w:rPr>
        <w:t xml:space="preserve"> diin naa siyay pipila ka kaila. </w:t>
      </w:r>
      <w:r w:rsidR="009F3FC8">
        <w:rPr>
          <w:lang w:val="ru-RU"/>
        </w:rPr>
        <w:t xml:space="preserve">"</w:t>
      </w:r>
      <w:r w:rsidRPr="00C84680">
        <w:rPr>
          <w:lang w:val="ru-RU"/>
        </w:rPr>
        <w:t xml:space="preserve">Amo," ingon niya, </w:t>
      </w:r>
      <w:r w:rsidR="002F08DD">
        <w:rPr>
          <w:lang w:val="ru-RU"/>
        </w:rPr>
        <w:t xml:space="preserve">"nga</w:t>
      </w:r>
      <w:r w:rsidRPr="00C84680">
        <w:rPr>
          <w:lang w:val="ru-RU"/>
        </w:rPr>
        <w:t xml:space="preserve"> adto ta ug bisitaha sila</w:t>
      </w:r>
      <w:r w:rsidR="002F08DD">
        <w:rPr>
          <w:lang w:val="ru-RU"/>
        </w:rPr>
        <w:t xml:space="preserve">.</w:t>
      </w:r>
      <w:r w:rsidR="009F3FC8">
        <w:rPr>
          <w:lang w:val="ru-RU"/>
        </w:rPr>
        <w:t xml:space="preserve">" "</w:t>
      </w:r>
      <w:r w:rsidRPr="00C84680">
        <w:rPr>
          <w:lang w:val="ru-RU"/>
        </w:rPr>
        <w:t xml:space="preserve">Sige," tubag nako, "adto ta.</w:t>
      </w:r>
      <w:r w:rsidR="002F08DD">
        <w:rPr>
          <w:lang w:val="ru-RU"/>
        </w:rPr>
        <w:t xml:space="preserve">"</w:t>
      </w:r>
      <w:r w:rsidRPr="00C84680">
        <w:rPr>
          <w:lang w:val="ru-RU"/>
        </w:rPr>
        <w:t xml:space="preserve"> </w:t>
      </w:r>
      <w:r w:rsidR="002F08DD">
        <w:rPr>
          <w:lang w:val="ru-RU"/>
        </w:rPr>
        <w:t xml:space="preserve">'</w:t>
      </w:r>
      <w:r w:rsidRPr="00C84680">
        <w:rPr>
          <w:lang w:val="ru-RU"/>
        </w:rPr>
        <w:t xml:space="preserve">Munta ta dinhi, munta ta </w:t>
      </w:r>
      <w:r w:rsidRPr="00C84680">
        <w:rPr>
          <w:lang w:val="ru-RU"/>
        </w:rPr>
        <w:t xml:space="preserve">didto'—unsaon man nako? Kinahanglan ko mosunod kaniya bisan asa. Oh, unsa ka lisod! Labaw pa niana, dili niya gusto nga ipasa ko siya sa hukmanang militar. Apan naluoy ko sa pobre nga tawo; nabati gyud nako siya pag-ayo, ug miingon ko kaniya: </w:t>
      </w:r>
      <w:r w:rsidRPr="00C84680">
        <w:rPr>
          <w:lang w:val="ru-RU"/>
        </w:rPr>
        <w:t xml:space="preserve">"Makita nimo — molampos ang tanan para nimo ug mas maayo pa ang imong kahimtang kaysa sa bisan kinsa! Ang atong kumander magpadala ug sulat nga pasabot bahin sa imong kaso, ug i-assign ka nila sa usa ka hilom nga lugar — aron matabangan nimo ang imong mga anak, ug luwas na ang imong kinabuhi</w:t>
      </w:r>
      <w:r w:rsidR="002F08DD">
        <w:rPr>
          <w:lang w:val="ru-RU"/>
        </w:rPr>
        <w:t xml:space="preserve">."</w:t>
      </w:r>
      <w:r w:rsidRPr="00C84680">
        <w:rPr>
          <w:lang w:val="ru-RU"/>
        </w:rPr>
        <w:t xml:space="preserve"> Pag-abot namo sa Nafpaktos, nahibaloan namo nga naabot na sa tribunal ang sulat gikan sa kumander ug gisirado na ang kaso batok sa among aksidenteng mamumusil. Bisan pa, nag-atubang siya sa pagbitay — panahon sa gubat man na, lisod kaayo nga mga panahon. Naluoy ang kumander kaniya, kay siya man ang ulo sa pamilya, ug gitudlo siya nga kusinero sa Recruit Distribution Centre. Nibalhin ang iyang pamilya duol niining Sentro, ug nakalabang siya sa gubat nga mas maayo kaysa sa uban; ug tungod kay usahay dili moanha ang mga sundalo sa kantina para sa paniudto, naa siyay nahibilin nga pagkaon, nga iyang gigamit aron pakaonon ang iyang mga anak. Pagkahuman sa gubat, tanan miingon kaniya: </w:t>
      </w:r>
      <w:r w:rsidRPr="00C84680">
        <w:rPr>
          <w:lang w:val="ru-RU"/>
        </w:rPr>
        <w:t xml:space="preserve">'Mas maayo pa gyud ang nahitabo nimo kaysa sa bisan kinsa!</w:t>
      </w:r>
      <w:r w:rsidR="002F08DD">
        <w:rPr>
          <w:lang w:val="ru-RU"/>
        </w:rPr>
        <w:t xml:space="preserve">' </w:t>
      </w:r>
      <w:r w:rsidRPr="00C84680">
        <w:rPr>
          <w:lang w:val="ru-RU"/>
        </w:rPr>
        <w:t xml:space="preserve">Kay naipit man mi sa kabukiran, sa niebe. Ang akong gipangayo para kaniya nakalipay sa Ginoo, kay gisulti ko kini uban sa kasakit, gikan sa kasingkasing. Mao nga gihatag sa Ginoo kini nga panalangin. </w:t>
      </w:r>
    </w:p>
    <w:p w:rsidRPr="00C84680" w:rsidR="005C3FC8" w:rsidRDefault="00BF6B1D" w14:paraId="55A99675" w14:textId="59AA849C">
      <w:pPr>
        <w:pStyle w:val="paragraph"/>
        <w:spacing w:before="30" w:after="30"/>
        <w:ind w:start="60" w:end="60"/>
        <w:rPr>
          <w:lang w:val="ru-RU"/>
        </w:rPr>
      </w:pPr>
      <w:r w:rsidRPr="00C84680">
        <w:rPr>
          <w:lang w:val="ru-RU"/>
        </w:rPr>
        <w:t xml:space="preserve">Nahinumdom ko sa laing susamang panghitabo — sa panahon nako sa Konitsa, sa Monasteryo sa Stomion. Niadtong 8 sa Septyembre, gisaulog sa monasteryo ang pista sa patron — ang Pagkahimugso sa Labing Balaang Inahan sa Dios. Human sa pista, gibyaan sa mga peregrino ang lugar nga hugaw kaayo. Nagsugod ko sa hilom nga paglimpyo. Nakabantay ko nga ang akong igsoon nga babaye ug usa pa ka batan-ong babaye nagpabilin aron motabang nako. Kining ikaduhang batan-ong babaye adunay duha ka igsoon nga babaye – usa ang mas tigulang, ang usa pa mas bata. Pareho nang minyo ang duha ka igsoon, samtang siya mismo wala pa minyo. Unsa ka mapainubsanon niyang espiritu! Nagpabilin siya aron motabang, ug pagkahuman namo paglimpyo ug pag-ayo sa tanan, miingon siya: </w:t>
      </w:r>
      <w:r w:rsidR="009F3FC8">
        <w:rPr>
          <w:lang w:val="ru-RU"/>
        </w:rPr>
        <w:t xml:space="preserve">"</w:t>
      </w:r>
      <w:r w:rsidRPr="00C84680">
        <w:rPr>
          <w:lang w:val="ru-RU"/>
        </w:rPr>
        <w:t xml:space="preserve">Amahan, kung aduna pay lain nga buhaton, magpabilin kami ug buhaton namo bisan unsa ang gikinahanglan</w:t>
      </w:r>
      <w:r w:rsidR="002F08DD">
        <w:rPr>
          <w:lang w:val="ru-RU"/>
        </w:rPr>
        <w:t xml:space="preserve">.</w:t>
      </w:r>
      <w:r w:rsidRPr="00C84680">
        <w:rPr>
          <w:lang w:val="ru-RU"/>
        </w:rPr>
        <w:t xml:space="preserve">" — </w:t>
      </w:r>
      <w:r w:rsidRPr="00C84680">
        <w:rPr>
          <w:lang w:val="ru-RU"/>
        </w:rPr>
        <w:t xml:space="preserve">"Unsa ka buotan nga espiritu!</w:t>
      </w:r>
      <w:r w:rsidR="002F08DD">
        <w:rPr>
          <w:lang w:val="ru-RU"/>
        </w:rPr>
        <w:t xml:space="preserve">" </w:t>
      </w:r>
      <w:r w:rsidRPr="00C84680">
        <w:rPr>
          <w:lang w:val="ru-RU"/>
        </w:rPr>
        <w:t xml:space="preserve">— huna-huna ko sa akong kaugalingon. Misulod ko sa simbahan ug miingon gikan sa kalalum sa akong kasingkasing: </w:t>
      </w:r>
      <w:r w:rsidR="009F3FC8">
        <w:rPr>
          <w:lang w:val="ru-RU"/>
        </w:rPr>
        <w:t xml:space="preserve">"</w:t>
      </w:r>
      <w:r w:rsidRPr="00C84680">
        <w:rPr>
          <w:lang w:val="ru-RU"/>
        </w:rPr>
        <w:t xml:space="preserve">Labing Balaan nga Inahan sa Dios, ikaw na lang ang mag-atiman kaniya. Wala koy ihatag kaniya.</w:t>
      </w:r>
      <w:r w:rsidR="002F08DD">
        <w:rPr>
          <w:lang w:val="ru-RU"/>
        </w:rPr>
        <w:t xml:space="preserve">" </w:t>
      </w:r>
      <w:r w:rsidRPr="00C84680">
        <w:rPr>
          <w:lang w:val="ru-RU"/>
        </w:rPr>
        <w:t xml:space="preserve">Apan bisan pa unta og aduna koy ihatag, dili gihapon siya modawat og bisan unsa. Ug unsa man ang nahitabo? Mibalik siya sa ilang balay, ug didto nagpaabot kaniya ang usa sa akong kaniadto nga kauban sa trabaho — dili lang usa ka batan-on, kondili usa ka tinuod nga hiyas, usa ka maayong tawo nga gikan sa maayong pamilya. Nagminyo sila ug nagpuyo nga malipayon hangtod sa kahangturan. Nakita nimo kung giunsa siya pagpanalanginan sa Labawng Balaang Inahan sa Dios! </w:t>
      </w:r>
    </w:p>
    <w:p w:rsidRPr="00C84680" w:rsidR="005C3FC8" w:rsidP="00F96B85" w:rsidRDefault="005C3FC8" w14:paraId="65FDF672" w14:textId="77777777">
      <w:pPr>
        <w:rPr>
          <w:lang w:val="ru-RU"/>
        </w:rPr>
      </w:pPr>
    </w:p>
    <w:p w:rsidRPr="00C84680" w:rsidR="005C3FC8" w:rsidP="00F96B85" w:rsidRDefault="005C3FC8" w14:paraId="5AE45B7D" w14:textId="1D198B9C">
      <w:pPr>
        <w:rPr>
          <w:lang w:val="ru-RU"/>
        </w:rPr>
      </w:pPr>
    </w:p>
    <w:p w:rsidRPr="00C84680" w:rsidR="005C3FC8" w:rsidP="00874CA3" w:rsidRDefault="00874CA3" w14:paraId="0596AFB8" w14:textId="072E0BCF">
      <w:pPr>
        <w:pStyle w:val="Heading3"/>
        <w:rPr>
          <w:lang w:val="ru-RU"/>
        </w:rPr>
      </w:pPr>
      <w:bookmarkStart w:name="_Toc196745383" w:id="144"/>
      <w:bookmarkStart w:name="_Toc196745540" w:id="145"/>
      <w:bookmarkStart w:name="_Toc225094894" w:id="146"/>
      <w:r w:rsidRPr="00C84680">
        <w:rPr>
          <w:lang w:val="ru-RU"/>
        </w:rPr>
        <w:t xml:space="preserve">Kapitulo</w:t>
      </w:r>
      <w:r w:rsidRPr="00347B46">
        <w:rPr>
          <w:lang w:val="ru-RU"/>
        </w:rPr>
        <w:t xml:space="preserve"> 6</w:t>
      </w:r>
      <w:r w:rsidRPr="00C84680" w:rsidR="00BF6B1D">
        <w:rPr>
          <w:lang w:val="ru-RU"/>
        </w:rPr>
        <w:t xml:space="preserve">.</w:t>
      </w:r>
      <w:r w:rsidRPr="00874CA3">
        <w:rPr>
          <w:lang w:val="ru-RU"/>
        </w:rPr>
        <w:t xml:space="preserve"> </w:t>
      </w:r>
      <w:r w:rsidRPr="00347B46">
        <w:rPr>
          <w:lang w:val="ru-RU"/>
        </w:rPr>
        <w:br/>
      </w:r>
      <w:r w:rsidRPr="00C84680" w:rsidR="00BF6B1D">
        <w:rPr>
          <w:lang w:val="ru-RU"/>
        </w:rPr>
        <w:t xml:space="preserve">Sa paagi nga ang sala nagdala og kasamok</w:t>
      </w:r>
      <w:bookmarkEnd w:id="144"/>
      <w:bookmarkEnd w:id="145"/>
      <w:bookmarkEnd w:id="146"/>
    </w:p>
    <w:p w:rsidRPr="00C84680" w:rsidR="005C3FC8" w:rsidRDefault="00BF6B1D" w14:paraId="00DFC924" w14:textId="77777777">
      <w:pPr>
        <w:pStyle w:val="paragraph"/>
        <w:spacing w:before="30" w:after="30"/>
        <w:ind w:start="60" w:end="60"/>
        <w:rPr>
          <w:lang w:val="ru-RU"/>
        </w:rPr>
      </w:pPr>
      <w:r w:rsidRPr="00C84680">
        <w:rPr>
          <w:lang w:val="ru-RU"/>
        </w:rPr>
        <w:t xml:space="preserve">— Gisprayan ba nimo og insecticide ang mga kahoy aron mawala ang mga ulod? </w:t>
      </w:r>
    </w:p>
    <w:p w:rsidRPr="00C84680" w:rsidR="005C3FC8" w:rsidRDefault="00BF6B1D" w14:paraId="24340C66" w14:textId="77777777">
      <w:pPr>
        <w:pStyle w:val="paragraph"/>
        <w:spacing w:before="30" w:after="30"/>
        <w:ind w:start="60" w:end="60"/>
        <w:rPr>
          <w:lang w:val="ru-RU"/>
        </w:rPr>
      </w:pPr>
      <w:r w:rsidRPr="00C84680">
        <w:rPr>
          <w:lang w:val="ru-RU"/>
        </w:rPr>
        <w:t xml:space="preserve">— Gibuhat nako, Geronda. </w:t>
      </w:r>
    </w:p>
    <w:p w:rsidRPr="00C84680" w:rsidR="005C3FC8" w:rsidRDefault="00BF6B1D" w14:paraId="7BCC5FDF" w14:textId="67FDBA4D">
      <w:pPr>
        <w:pStyle w:val="paragraph"/>
        <w:spacing w:before="30" w:after="30"/>
        <w:ind w:start="60" w:end="60"/>
        <w:rPr>
          <w:lang w:val="ru-RU"/>
        </w:rPr>
      </w:pPr>
      <w:r w:rsidRPr="00C84680">
        <w:rPr>
          <w:lang w:val="ru-RU"/>
        </w:rPr>
        <w:t xml:space="preserve">— Daghan kaayo mo nga mga madre, apan dili gani mo makapatay og pipila ka ulod! Sa dihang misalakay ang mga tipaklong sa mga uma atol sa okupasyon, dinhi sa Chalkidiki,</w:t>
      </w:r>
      <w:r w:rsidR="00F96B85">
        <w:rPr>
          <w:rStyle w:val="FootnoteReference"/>
          <w:lang w:val="ru-RU"/>
        </w:rPr>
        <w:footnoteReference w:id="71"/>
      </w:r>
      <w:r w:rsidRPr="00C84680">
        <w:rPr>
          <w:lang w:val="ru-RU"/>
        </w:rPr>
        <w:t xml:space="preserve"> gidala nila </w:t>
      </w:r>
      <w:r w:rsidRPr="00C84680">
        <w:rPr>
          <w:lang w:val="ru-RU"/>
        </w:rPr>
        <w:t xml:space="preserve">ang balaan nga sinturon sa Labing Balaang Inahan sa Dios</w:t>
      </w:r>
      <w:r w:rsidRPr="00C84680">
        <w:rPr>
          <w:lang w:val="ru-RU"/>
        </w:rPr>
        <w:lastRenderedPageBreak/>
      </w:r>
      <w:r w:rsidRPr="00C84680">
        <w:rPr>
          <w:lang w:val="ru-RU"/>
        </w:rPr>
        <w:t xml:space="preserve"> </w:t>
      </w:r>
      <w:r w:rsidRPr="00C84680">
        <w:rPr>
          <w:lang w:val="ru-RU"/>
        </w:rPr>
        <w:t xml:space="preserve">gikan sa Monasteryo sa Vatopedi</w:t>
      </w:r>
      <w:r w:rsidRPr="00C84680">
        <w:rPr>
          <w:lang w:val="ru-RU"/>
        </w:rPr>
        <w:t xml:space="preserve"> </w:t>
      </w:r>
      <w:r w:rsidR="008F7988">
        <w:rPr>
          <w:rStyle w:val="FootnoteReference"/>
          <w:lang w:val="ru-RU"/>
        </w:rPr>
        <w:footnoteReference w:id="72"/>
      </w:r>
      <w:r w:rsidRPr="00C84680">
        <w:rPr>
          <w:lang w:val="ru-RU"/>
        </w:rPr>
        <w:t xml:space="preserve"> — ug ang mga tipaklong nahulog sa dagat sa tibuok panon. Ug sa Epirus, nahinumduman nako, natabonan nila ang mga uma sama sa niyebe. Mibiyahe kami tanan paingon sa mga uma niadto — gipangkolekta namo ang mga tipaklong gamit ang mga habol ug gidala namo palayo. Ug unsa kaha kalala ang gutom niadto! Mas maayo nga dili na nimo pangutan-on… Nibangon pag-usab ang trigo pagkahuman sa mga tipaklong, apan grabe na kaayo kini kahuyang. </w:t>
      </w:r>
    </w:p>
    <w:p w:rsidRPr="00C84680" w:rsidR="005C3FC8" w:rsidRDefault="00BF6B1D" w14:paraId="6A86E9E7" w14:textId="77777777">
      <w:pPr>
        <w:pStyle w:val="paragraph"/>
        <w:spacing w:before="30" w:after="30"/>
        <w:ind w:start="60" w:end="60"/>
        <w:rPr>
          <w:lang w:val="ru-RU"/>
        </w:rPr>
      </w:pPr>
      <w:r w:rsidRPr="00C84680">
        <w:rPr>
          <w:lang w:val="ru-RU"/>
        </w:rPr>
        <w:t xml:space="preserve">Salot sa tipaklong, mga gubat, kalamidad, mga sakit — kini mga silot. Ug dili nga gusto sa Dios nga silotan ang katawhan sa ingon ani nga paagi; dili, kining mga kasakit resulta sa pagkahilayo sa katawhan gikan sa Dios. Tanan kini mahitabo tungod kay ang mga tawo molikay sa Dios. Ug moabot ang paglagot sa Dios — aron hinumduman sa mga tawo ang Dios ug mangayo sa Iyang tabang. Dili nga ang Dios mao ang nagplano niini tanan ug nagmando nga usa ka kalamidad o lain pa mahulog sa mga tawo. Dili, apan ang Dios, sa pagtan-aw sa kalawom sa pagkadautan sa mga tawo ug sa kahibalo nga dili sila mausab, nagtugot nga mahitabo ang kalamidad — aron mapukaw sila sa ilang hunahuna. Dili kini nagpasabot nga ang Dios mismo ang nagplano niini tanan. </w:t>
      </w:r>
    </w:p>
    <w:p w:rsidRPr="00C84680" w:rsidR="005C3FC8" w:rsidRDefault="00BF6B1D" w14:paraId="54C83D20" w14:textId="200434B3">
      <w:pPr>
        <w:pStyle w:val="paragraph"/>
        <w:spacing w:before="30" w:after="30"/>
        <w:ind w:start="60" w:end="60"/>
        <w:rPr>
          <w:lang w:val="ru-RU"/>
        </w:rPr>
      </w:pPr>
      <w:r w:rsidRPr="00C84680">
        <w:rPr>
          <w:lang w:val="ru-RU"/>
        </w:rPr>
        <w:t xml:space="preserve">Gisugo ni Dios </w:t>
      </w:r>
      <w:r w:rsidRPr="00C84680">
        <w:rPr>
          <w:lang w:val="ru-RU"/>
        </w:rPr>
        <w:t xml:space="preserve">si Josue </w:t>
      </w:r>
      <w:r w:rsidRPr="00C84680">
        <w:rPr>
          <w:lang w:val="ru-RU"/>
        </w:rPr>
        <w:t xml:space="preserve">(</w:t>
      </w:r>
      <w:r w:rsidR="008F7988">
        <w:rPr>
          <w:rStyle w:val="FootnoteReference"/>
          <w:lang w:val="ru-RU"/>
        </w:rPr>
        <w:footnoteReference w:id="73"/>
      </w:r>
      <w:r w:rsidRPr="00C84680">
        <w:rPr>
          <w:lang w:val="ru-RU"/>
        </w:rPr>
        <w:t xml:space="preserve"> ) nga dili niya laglagon ang usa ka pagano nga tribo—ang mga Filisteo—aron, sa dihang makalimot ang mga Hudiyo kang Dios, mahimong silot kanila ang mga Filisteo. Busa, sa dihang mibulag ang mga Hudiyo sa Dios, gipanghimatuud sa yawa ang iyang awtoridad, gipukaw </w:t>
      </w:r>
      <w:r w:rsidRPr="00C84680">
        <w:rPr>
          <w:lang w:val="ru-RU"/>
        </w:rPr>
        <w:t xml:space="preserve">ang</w:t>
      </w:r>
      <w:r w:rsidRPr="00C84680">
        <w:rPr>
          <w:lang w:val="ru-RU"/>
        </w:rPr>
        <w:t xml:space="preserve"> iyang </w:t>
      </w:r>
      <w:r w:rsidR="002F08DD">
        <w:rPr>
          <w:lang w:val="ru-RU"/>
        </w:rPr>
        <w:t xml:space="preserve">'mga </w:t>
      </w:r>
      <w:r w:rsidRPr="00C84680">
        <w:rPr>
          <w:lang w:val="ru-RU"/>
        </w:rPr>
        <w:t xml:space="preserve">igsoon'—ang mga Filisteo—ug nakig-away sila batok sa mga Hudiyo. Gikuha nila ang mga sanggol nga Hudiyo ug gipangbunggo sa mga bato aron mapapas silang tanan. Apan sa dihang ang mga kaaway misulong sa Israel bisan walay sala ang mga Hudiyo, ang Dios mismo nakig-away sa kiliran sa mga Hudiyo. Gihampak sa Dios ang mga pagano sa ulan sa bato</w:t>
      </w:r>
      <w:r w:rsidR="008F7988">
        <w:rPr>
          <w:rStyle w:val="FootnoteReference"/>
          <w:lang w:val="ru-RU"/>
        </w:rPr>
        <w:footnoteReference w:id="74"/>
      </w:r>
      <w:r w:rsidRPr="00C84680">
        <w:rPr>
          <w:lang w:val="ru-RU"/>
        </w:rPr>
        <w:t xml:space="preserve"> ug gilaglag sila, tungod kay sa maong higayon ang mga Israelita may katungod sa langitnong interbensyon. </w:t>
      </w:r>
    </w:p>
    <w:p w:rsidRPr="00C84680" w:rsidR="005C3FC8" w:rsidRDefault="00BF6B1D" w14:paraId="20DDD848" w14:textId="654C2C44">
      <w:pPr>
        <w:pStyle w:val="paragraph"/>
        <w:spacing w:before="30" w:after="30"/>
        <w:ind w:start="60" w:end="60"/>
        <w:rPr>
          <w:lang w:val="ru-RU"/>
        </w:rPr>
      </w:pPr>
      <w:r w:rsidRPr="00C84680">
        <w:rPr>
          <w:lang w:val="ru-RU"/>
        </w:rPr>
        <w:t xml:space="preserve">Unsa kaha kadaghan sa mga saad ang gihimo sa Dios mahitungod sa Templo ni Solomon! Apan, pila kaha ka beses nga gisunog ug gipaguba kana nga Templo! Sa dihang ang katawhan sa Israel miliko gikan sa Dios, ang mga propeta misugod sa pagtawag sa katawhan ug pag-awhag kanila nga maghinulsol, apan walay pulos ang ilang paningkamot: sama kini sa paglabay og gisantes batok sa pader. Ang mga tawo nagpahupay sa ilang kaugalingon pinaagi sa hunahuna nga: </w:t>
      </w:r>
      <w:r w:rsidRPr="00C84680">
        <w:rPr>
          <w:lang w:val="ru-RU"/>
        </w:rPr>
        <w:t xml:space="preserve">'Sa pagtukod ni Solomon sa Templo, gipanalanginan kini sa Dios og daghang panalangin ug miingon nga gikan niini nga dapit panalanginan ug balaanon ang tanang katawhan.</w:t>
      </w:r>
      <w:r w:rsidR="0057582F">
        <w:rPr>
          <w:rStyle w:val="FootnoteReference"/>
          <w:lang w:val="ru-RU"/>
        </w:rPr>
        <w:footnoteReference w:id="75"/>
      </w:r>
      <w:r w:rsidRPr="00C84680">
        <w:rPr>
          <w:lang w:val="ru-RU"/>
        </w:rPr>
        <w:t xml:space="preserve"> Busa, kini tanan magpabilin nga dili madaut — ang among mga pader ug ang among Templo. Naghimo ang Dios og ingon nga saad</w:t>
      </w:r>
      <w:r w:rsidR="002F08DD">
        <w:rPr>
          <w:lang w:val="ru-RU"/>
        </w:rPr>
        <w:t xml:space="preserve">.'</w:t>
      </w:r>
      <w:r w:rsidRPr="00C84680">
        <w:rPr>
          <w:lang w:val="ru-RU"/>
        </w:rPr>
        <w:t xml:space="preserve"> Oo, naghimo gayud ang Dios og ingon nga saad, apan sa kondisyon nga ang mga Israelinhon mismo magkinabuhi sa matarong. Gihatagan sa Dios og grasya ang Templo ni Solomon, apan sa dihang mihunong ang mga Israelinhon sa pagtuman sa mga sugo, pinaagi sa Iyang pagtugot, ang Templo gisunog o gipaguba. Apan sa diha nga sila mibawi, gitukod pag-usab sa mga Israelita ang Templo. Pananglitan, sa dihang mibulag sila sa Dios sa panahon ni Haring Sedekias, miabot si Nebukadnezer, gisunog ang Templo, gipaguba ang mga pader sa Jerusalem, ug gidala ang mga Hudiyo nga nakadena ngadto sa pagka-alipin sa Babilonia.</w:t>
      </w:r>
      <w:r w:rsidR="0057582F">
        <w:rPr>
          <w:rStyle w:val="FootnoteReference"/>
          <w:lang w:val="ru-RU"/>
        </w:rPr>
        <w:footnoteReference w:id="76"/>
      </w:r>
      <w:r w:rsidRPr="00C84680">
        <w:rPr>
          <w:lang w:val="ru-RU"/>
        </w:rPr>
        <w:t xml:space="preserve"> Siyempre, gidala usab sa pagka-bihag ang mga inosente, apan nakadawat kini nga mga tawo og husto nga bayad. Ang mga dako og sala mitubos niini. Ug ang mga nag-antos, nga dili kaayo dako ang sala, nakadawat og mas gamay nga bayad. Kung ang usa ka tawo makapukaw sa kasuko sa Dios ug ang mga inosente mapasakop usab sa pag-antos, bisan pa nga nagpaabut ang ganti alang sa mga inosenteng nag-antos, ang may sala sa ilang pag-antos nagpabilin nga kriminal; kay ang mga [inosente] unta makapanunod sa Gingharian sa Langit nga walay pag-antos, apan karon nag-antos na sila. </w:t>
      </w:r>
    </w:p>
    <w:p w:rsidRPr="00C84680" w:rsidR="005C3FC8" w:rsidRDefault="00BF6B1D" w14:paraId="79BF0BF5" w14:textId="7C9F169B">
      <w:pPr>
        <w:pStyle w:val="paragraph"/>
        <w:spacing w:before="30" w:after="30"/>
        <w:ind w:start="60" w:end="60"/>
        <w:rPr>
          <w:lang w:val="ru-RU"/>
        </w:rPr>
      </w:pPr>
      <w:r w:rsidRPr="00C84680">
        <w:rPr>
          <w:lang w:val="ru-RU"/>
        </w:rPr>
        <w:t xml:space="preserve">Kinahanglan natong masabtan nga ang mga magtutuo nga nagbantay sa mga sugo sa Dios makadawat sa grasya sa Dios, ug ang Dios — unsaon pa kaha pag-ingon — </w:t>
      </w:r>
      <w:r w:rsidRPr="00C84680">
        <w:rPr>
          <w:lang w:val="ru-RU"/>
        </w:rPr>
        <w:t xml:space="preserve">'walay </w:t>
      </w:r>
      <w:r w:rsidR="002F08DD">
        <w:rPr>
          <w:lang w:val="ru-RU"/>
        </w:rPr>
        <w:t xml:space="preserve">kapakyasan' </w:t>
      </w:r>
      <w:r w:rsidRPr="00C84680">
        <w:rPr>
          <w:lang w:val="ru-RU"/>
        </w:rPr>
        <w:t xml:space="preserve">motabang kanila sa niining lisod nga mga panahon. Nakadungog ko nga usa ka bag-ong sakit ang mitumaw sa Amerika.</w:t>
      </w:r>
      <w:r w:rsidR="0057582F">
        <w:rPr>
          <w:rStyle w:val="FootnoteReference"/>
          <w:lang w:val="ru-RU"/>
        </w:rPr>
        <w:footnoteReference w:id="77"/>
      </w:r>
      <w:r w:rsidRPr="00C84680">
        <w:rPr>
          <w:lang w:val="ru-RU"/>
        </w:rPr>
        <w:t xml:space="preserve"> Daghan sa mga nagkinabuhi sa dili natural ug makasasala nga mga paagi ang nakakuha niini ug namatay. Ug karon nahibaloan nako nga mitumaw usab dinhi kini nga sakit. Tan-awa, dili ang Dios ang nagaguba sa mga tawo—ang mga tawo mismo </w:t>
      </w:r>
      <w:r w:rsidRPr="00C84680">
        <w:rPr>
          <w:lang w:val="ru-RU"/>
        </w:rPr>
        <w:t xml:space="preserve">ang</w:t>
      </w:r>
      <w:r w:rsidRPr="00C84680">
        <w:rPr>
          <w:lang w:val="ru-RU"/>
        </w:rPr>
        <w:t xml:space="preserve"> nagaguba </w:t>
      </w:r>
      <w:r w:rsidRPr="00C84680">
        <w:rPr>
          <w:lang w:val="ru-RU"/>
        </w:rPr>
        <w:t xml:space="preserve">sa</w:t>
      </w:r>
      <w:r w:rsidRPr="00C84680">
        <w:rPr>
          <w:lang w:val="ru-RU"/>
        </w:rPr>
        <w:t xml:space="preserve"> ilang </w:t>
      </w:r>
      <w:r w:rsidRPr="00C84680">
        <w:rPr>
          <w:lang w:val="ru-RU"/>
        </w:rPr>
        <w:t xml:space="preserve">kaugalingong lahi</w:t>
      </w:r>
      <w:r w:rsidRPr="00C84680">
        <w:rPr>
          <w:lang w:val="ru-RU"/>
        </w:rPr>
        <w:lastRenderedPageBreak/>
      </w:r>
      <w:r w:rsidRPr="00C84680">
        <w:rPr>
          <w:lang w:val="ru-RU"/>
        </w:rPr>
        <w:t xml:space="preserve"> , nagaguba sa ilang kaugalingon. Sa laing pagkasulti, dili ang Dios ang nagasilot kanila, kondili pinaagi sa ilang makasasala nga kinabuhi sila mismo ang nagdala sa ilang kaugalingong silot. Ug klaro nga ang mga tawo nga walay kahulugan ang kinabuhi ginapapas. </w:t>
      </w:r>
    </w:p>
    <w:p w:rsidRPr="00C84680" w:rsidR="005C3FC8" w:rsidRDefault="00BF6B1D" w14:paraId="313AB2FC" w14:textId="77777777">
      <w:pPr>
        <w:pStyle w:val="paragraph"/>
        <w:spacing w:before="30" w:after="30"/>
        <w:ind w:start="60" w:end="60"/>
        <w:rPr>
          <w:lang w:val="ru-RU"/>
        </w:rPr>
      </w:pPr>
      <w:r w:rsidRPr="00C84680">
        <w:rPr>
          <w:lang w:val="ru-RU"/>
        </w:rPr>
        <w:t xml:space="preserve">— Geronda, ngano dili nila makit-an ang tambal sa kanser? Wala ba kini gitugotan sa Diyos, o ang mga tawo mismo ang napakyas sa pagpangayo og tabang gikan sa Diyos? </w:t>
      </w:r>
    </w:p>
    <w:p w:rsidRPr="00347B46" w:rsidR="005C3FC8" w:rsidRDefault="00BF6B1D" w14:paraId="33F1467D" w14:textId="0C87A8B1">
      <w:pPr>
        <w:pStyle w:val="paragraph"/>
        <w:spacing w:before="30" w:after="30"/>
        <w:ind w:start="60" w:end="60"/>
        <w:rPr>
          <w:lang w:val="ru-RU"/>
        </w:rPr>
      </w:pPr>
      <w:r w:rsidRPr="00C84680">
        <w:rPr>
          <w:lang w:val="ru-RU"/>
        </w:rPr>
        <w:t xml:space="preserve">— Ang problema mao nga bisan pa kon makit-an ang tambal sa kanser, mosulpot na dayon ang lain nga sakit. Sa sinugdan, tuberculosis — nakit-an ang tambal sa tuberculosis — unya misulpot ang kanser. Ug kon tabangan kita sa Diyos nga mapildi ang kanser, mosulpot na usab ang lain nga sakit. Ang mga tawo mismo ang hinungdan sa paglitaw sa bag-ong mga sakit, ug walay katapusan kini.</w:t>
      </w:r>
    </w:p>
    <w:p w:rsidRPr="00347B46" w:rsidR="00874CA3" w:rsidP="00874CA3" w:rsidRDefault="00874CA3" w14:paraId="230EC293" w14:textId="77777777">
      <w:pPr>
        <w:rPr>
          <w:lang w:val="ru-RU"/>
        </w:rPr>
      </w:pPr>
    </w:p>
    <w:p w:rsidRPr="00C84680" w:rsidR="005C3FC8" w:rsidP="00874CA3" w:rsidRDefault="00BF6B1D" w14:paraId="4A29F430" w14:textId="77777777">
      <w:pPr>
        <w:pStyle w:val="Heading4"/>
        <w:rPr>
          <w:lang w:val="ru-RU"/>
        </w:rPr>
      </w:pPr>
      <w:bookmarkStart w:name="_Toc196745384" w:id="147"/>
      <w:bookmarkStart w:name="_Toc196745541" w:id="148"/>
      <w:bookmarkStart w:name="_Toc225094895" w:id="149"/>
      <w:r w:rsidRPr="00C84680">
        <w:rPr>
          <w:lang w:val="ru-RU"/>
        </w:rPr>
        <w:t xml:space="preserve">Ang tanan nga gitugotan sa Ginoo mao ang alang sa kaayohan sa katawhan</w:t>
      </w:r>
      <w:bookmarkEnd w:id="147"/>
      <w:bookmarkEnd w:id="148"/>
      <w:bookmarkEnd w:id="149"/>
    </w:p>
    <w:p w:rsidRPr="00C84680" w:rsidR="005C3FC8" w:rsidRDefault="00BF6B1D" w14:paraId="4689B9EB" w14:textId="77777777">
      <w:pPr>
        <w:pStyle w:val="paragraph"/>
        <w:spacing w:before="30" w:after="30"/>
        <w:ind w:start="60" w:end="60"/>
        <w:rPr>
          <w:lang w:val="ru-RU"/>
        </w:rPr>
      </w:pPr>
      <w:r w:rsidRPr="00C84680">
        <w:rPr>
          <w:lang w:val="ru-RU"/>
        </w:rPr>
        <w:t xml:space="preserve">— Geronda, ngano man gitugotan sa Diyos nga mahitabo ang pipila ka kasakit? </w:t>
      </w:r>
    </w:p>
    <w:p w:rsidRPr="00C84680" w:rsidR="005C3FC8" w:rsidRDefault="00BF6B1D" w14:paraId="2CAE361A" w14:textId="187FF505">
      <w:pPr>
        <w:pStyle w:val="paragraph"/>
        <w:spacing w:before="30" w:after="30"/>
        <w:ind w:start="60" w:end="60"/>
        <w:rPr>
          <w:lang w:val="ru-RU"/>
        </w:rPr>
      </w:pPr>
      <w:r w:rsidRPr="00C84680">
        <w:rPr>
          <w:lang w:val="ru-RU"/>
        </w:rPr>
        <w:t xml:space="preserve">— Aduna'y daghang rason niini. Sa pipila ka mga kaso, gitugotan sa Diyos nga mahitabo ang kalisdanan aron usa ka mas maayong butang ang mogawas niini; sa uban, alang sa </w:t>
      </w:r>
      <w:r w:rsidR="002F08DD">
        <w:rPr>
          <w:lang w:val="ru-RU"/>
        </w:rPr>
        <w:t xml:space="preserve">'edukasyonal' </w:t>
      </w:r>
      <w:r w:rsidRPr="00C84680">
        <w:rPr>
          <w:lang w:val="ru-RU"/>
        </w:rPr>
        <w:t xml:space="preserve">nga katuyoan. Ang uban makadawat sa ilang hustong ganti, samtang ang uban mobayad sa ilang mga sala — walay masayang. Hibal-i nga ang tanan nga gitugotan sa Dios gihimo tungod sa gugma alang sa katawhan, bisan pa, pananglitan, ang kamatayon sa mga tawo. Kay ang Dios </w:t>
      </w:r>
      <w:r w:rsidRPr="00C84680">
        <w:rPr>
          <w:lang w:val="ru-RU"/>
        </w:rPr>
        <w:t xml:space="preserve">'maloloy-on</w:t>
      </w:r>
      <w:r w:rsidR="002F08DD">
        <w:rPr>
          <w:lang w:val="ru-RU"/>
        </w:rPr>
        <w:t xml:space="preserve">'. </w:t>
      </w:r>
      <w:r w:rsidRPr="00C84680">
        <w:rPr>
          <w:lang w:val="ru-RU"/>
        </w:rPr>
        <w:t xml:space="preserve">Hinumdumi pila ang gipatay sa propeta Elias?</w:t>
      </w:r>
      <w:r w:rsidR="007F50CA">
        <w:rPr>
          <w:rStyle w:val="FootnoteReference"/>
          <w:lang w:val="ru-RU"/>
        </w:rPr>
        <w:footnoteReference w:id="78"/>
      </w:r>
      <w:r w:rsidRPr="00C84680">
        <w:rPr>
          <w:lang w:val="ru-RU"/>
        </w:rPr>
        <w:t xml:space="preserve"> Tulo ka gatus ka mga pari ni Baal! Miingon siya kanila: </w:t>
      </w:r>
      <w:r w:rsidRPr="00C84680">
        <w:rPr>
          <w:lang w:val="ru-RU"/>
        </w:rPr>
        <w:t xml:space="preserve">'Amo kamo mag-ampo, ug ako usab mag-ampo.' 'Ang kalayo nga mosiga sa iyang kaugalingon, mao kana ang tinuod nga Dios</w:t>
      </w:r>
      <w:r w:rsidR="002F08DD">
        <w:rPr>
          <w:lang w:val="ru-RU"/>
        </w:rPr>
        <w:t xml:space="preserve">.' </w:t>
      </w:r>
      <w:r w:rsidRPr="00C84680">
        <w:rPr>
          <w:lang w:val="ru-RU"/>
        </w:rPr>
        <w:t xml:space="preserve">Unya misinggit ang mga pari ni Baal: </w:t>
      </w:r>
      <w:r w:rsidRPr="00C84680">
        <w:rPr>
          <w:i/>
          <w:iCs/>
          <w:lang w:val="ru-RU"/>
        </w:rPr>
        <w:t xml:space="preserve">'Paminawa kami, among dios nga si Baal, paminawa kami!</w:t>
      </w:r>
      <w:r w:rsidR="002F08DD">
        <w:rPr>
          <w:i/>
          <w:iCs/>
          <w:lang w:val="ru-RU"/>
        </w:rPr>
        <w:t xml:space="preserve">' </w:t>
      </w:r>
      <w:r w:rsidRPr="00C84680">
        <w:rPr>
          <w:lang w:val="ru-RU"/>
        </w:rPr>
        <w:t xml:space="preserve">Wala'y bisan usa ka pulong nga tubag. </w:t>
      </w:r>
      <w:r w:rsidRPr="00C84680">
        <w:rPr>
          <w:lang w:val="ru-RU"/>
        </w:rPr>
        <w:t xml:space="preserve">'Ang inyong dios,' miingon ang propeta Elias kanila, 'naa sa lain nga butang ug dili kamo madungog. </w:t>
      </w:r>
      <w:r w:rsidR="002F08DD">
        <w:rPr>
          <w:lang w:val="ru-RU"/>
        </w:rPr>
        <w:t xml:space="preserve">'</w:t>
      </w:r>
      <w:r w:rsidRPr="00C84680">
        <w:rPr>
          <w:lang w:val="ru-RU"/>
        </w:rPr>
        <w:t xml:space="preserve">Sige, inggisi pa gyud ninyo ang inyong mga tingog!</w:t>
      </w:r>
      <w:r w:rsidR="002F08DD">
        <w:rPr>
          <w:lang w:val="ru-RU"/>
        </w:rPr>
        <w:t xml:space="preserve">' </w:t>
      </w:r>
      <w:r w:rsidRPr="00C84680">
        <w:rPr>
          <w:lang w:val="ru-RU"/>
        </w:rPr>
        <w:t xml:space="preserve">Nagpadayon sila sa pag-inggisi ug, sumala sa ilang batasan, gilakitan nila ang ilang mga lawas gamit ang mga kutsilyo aron ang kasakit makapahugot sa ilang mga pag-inggisi ug madungog sila ni Baal. Sa katapusan, sa dihang wala sila'y nakab-ot, miingon ang propeta Elias, </w:t>
      </w:r>
      <w:r w:rsidRPr="00C84680">
        <w:rPr>
          <w:lang w:val="ru-RU"/>
        </w:rPr>
        <w:t xml:space="preserve">'Baslona pag-ayo ang akong kahoy</w:t>
      </w:r>
      <w:r w:rsidR="002F08DD">
        <w:rPr>
          <w:lang w:val="ru-RU"/>
        </w:rPr>
        <w:t xml:space="preserve">,' </w:t>
      </w:r>
      <w:r w:rsidRPr="00C84680">
        <w:rPr>
          <w:lang w:val="ru-RU"/>
        </w:rPr>
        <w:t xml:space="preserve">unya gisugo sila, </w:t>
      </w:r>
      <w:r w:rsidRPr="00C84680">
        <w:rPr>
          <w:i/>
          <w:iCs/>
          <w:lang w:val="ru-RU"/>
        </w:rPr>
        <w:t xml:space="preserve">'Buhaton ninyo kini tulo ka beses</w:t>
      </w:r>
      <w:r w:rsidR="002F08DD">
        <w:rPr>
          <w:i/>
          <w:iCs/>
          <w:lang w:val="ru-RU"/>
        </w:rPr>
        <w:t xml:space="preserve">.'</w:t>
      </w:r>
      <w:r w:rsidRPr="00C84680">
        <w:rPr>
          <w:lang w:val="ru-RU"/>
        </w:rPr>
        <w:t xml:space="preserve"> Gibubo nila ang tubig ibabaw sa kahoy ug sa halad—usa ka beses, unya usab, ug usab! Grabe ka daghan ang ilang gibubo nga nabasa pag-ayo ang kahoy ug ang tubig misabwag palibot sa halaran. Sa diha nga nahuman sa pag-ampo si propeta Elias, misidlak ang kalayo gikan sa langit ug gilunok ang tanan nga gibutang sa halaran alang sa halad—uban na ang halaran mismo! </w:t>
      </w:r>
      <w:r w:rsidRPr="00C84680">
        <w:rPr>
          <w:lang w:val="ru-RU"/>
        </w:rPr>
        <w:t xml:space="preserve">'Dakpa ninyo ang mga pari,' miingon ang propeta sa katawhan, 'kay ginadala nila ang katawhan sa pagsimba sa diyos-diyosan</w:t>
      </w:r>
      <w:r w:rsidR="002F08DD">
        <w:rPr>
          <w:lang w:val="ru-RU"/>
        </w:rPr>
        <w:t xml:space="preserve">.' </w:t>
      </w:r>
      <w:r w:rsidRPr="00C84680">
        <w:rPr>
          <w:lang w:val="ru-RU"/>
        </w:rPr>
        <w:t xml:space="preserve">Ug dayon gipatay niya ang tanang bakak nga propeta. </w:t>
      </w:r>
    </w:p>
    <w:p w:rsidRPr="00C84680" w:rsidR="005C3FC8" w:rsidRDefault="00BF6B1D" w14:paraId="325E5318" w14:textId="6C8ABCBF">
      <w:pPr>
        <w:pStyle w:val="paragraph"/>
        <w:spacing w:before="30" w:after="30"/>
        <w:ind w:start="60" w:end="60"/>
        <w:rPr>
          <w:lang w:val="ru-RU"/>
        </w:rPr>
      </w:pPr>
      <w:r w:rsidRPr="00C84680">
        <w:rPr>
          <w:lang w:val="ru-RU"/>
        </w:rPr>
        <w:t xml:space="preserve">Daghang moingon: </w:t>
      </w:r>
      <w:r w:rsidRPr="00C84680">
        <w:rPr>
          <w:lang w:val="ru-RU"/>
        </w:rPr>
        <w:t xml:space="preserve">'Pasayloa ko, apan giunsa kaha sa propeta Elias pagpatay sa daghang mga tawo?</w:t>
      </w:r>
      <w:r w:rsidR="002F08DD">
        <w:rPr>
          <w:lang w:val="ru-RU"/>
        </w:rPr>
        <w:t xml:space="preserve">' </w:t>
      </w:r>
      <w:r w:rsidRPr="00C84680">
        <w:rPr>
          <w:lang w:val="ru-RU"/>
        </w:rPr>
        <w:t xml:space="preserve">Walay kalupigan sa Dios, ni sa propeta. Apan, niadtong panahona, gidala na sa daan nga pagsimba sa diyos-diyosan ang tibuok nasud. Miabot na sa punto nga napugos ang propeta sa pag-ingon nga siya na lang ang nahabilin nga nag-inusara! Hunahunaa lang! Apan, labaw pa, ang mga pari sa pag-idolo mas nakasinati og kasakit gikan sa ilang kaugalingong samad kaysa sa espada ni propeta Elias, nga maoy nagtapos sa ilang pag-antos. Mas grabe ang kasakit nga ilang nabati tungod sa ilang kaugalingong pagpanakit. Tan-awa: ang tanan nga gitugotan sa Dios mao tungod sa gugma alang sa katawhan, samtang ang mga samad nga ilang gihimo sa ilang kaugalingon naghatag kanila og grabeng kasakit. </w:t>
      </w:r>
    </w:p>
    <w:p w:rsidRPr="00C84680" w:rsidR="005C3FC8" w:rsidRDefault="00BF6B1D" w14:paraId="67A69CC7" w14:textId="77777777">
      <w:pPr>
        <w:pStyle w:val="paragraph"/>
        <w:spacing w:before="30" w:after="30"/>
        <w:ind w:start="60" w:end="60"/>
        <w:rPr>
          <w:lang w:val="ru-RU"/>
        </w:rPr>
      </w:pPr>
      <w:r w:rsidRPr="00C84680">
        <w:rPr>
          <w:lang w:val="ru-RU"/>
        </w:rPr>
        <w:t xml:space="preserve">— Ug ngano, Geronda, nga dali kaayo miabot ang silot sa Dios sa Daan nga Tugon? </w:t>
      </w:r>
    </w:p>
    <w:p w:rsidRPr="00347B46" w:rsidR="005C3FC8" w:rsidRDefault="00BF6B1D" w14:paraId="7DD96F0E" w14:textId="1648CCE5">
      <w:pPr>
        <w:pStyle w:val="paragraph"/>
        <w:spacing w:before="30" w:after="30"/>
        <w:ind w:start="60" w:end="60"/>
        <w:rPr>
          <w:lang w:val="ru-RU"/>
        </w:rPr>
      </w:pPr>
      <w:r w:rsidRPr="00C84680">
        <w:rPr>
          <w:lang w:val="ru-RU"/>
        </w:rPr>
        <w:t xml:space="preserve">— Nasabtan sa mga tawo sa Daan nga Tugon kana nga pinulongan, kana nga balaod. Pareho ra ang Dios kaniadto ug karon, apan ang balaod sa Daan nga Tugon gituyo para sa mga tawo niadtong panahona, kay dili nila kini masabtan sa lain nga paagi. Ayaw tugoti nga ang balaod sa Daan nga Tugon daw malupigon kanimo o lahi sa Ebanghelyo. Kay niadtong panahona, mapuslanon kana nga balaod. Dili ang balaod ang malupigon; ang maong kaliwatan ang malupigon. Ang mga tawo karon, siyempre, makahimo pa gani og mas dagkong binuhatan sa kalupigan, apan karon makasabot na sila niini. Karon, igo na lang nga mosidlak-sidlak ang suga, ug mapuno na dayon ang mga tawo sa katingala! Apan kaniadto, nagbuhat ang Dios og tanang matang sa mga butang! Hunahunaa kini: Gihampak Niya si Paraon sa napulo ka salot aron madala ang mga Israelita gikan sa Ehipto; gibahin Niya </w:t>
      </w:r>
      <w:r w:rsidRPr="00C84680">
        <w:rPr>
          <w:lang w:val="ru-RU"/>
        </w:rPr>
        <w:t xml:space="preserve">ang Dagat </w:t>
      </w:r>
      <w:r w:rsidRPr="00C84680">
        <w:rPr>
          <w:lang w:val="ru-RU"/>
        </w:rPr>
        <w:t xml:space="preserve">nga Pula</w:t>
      </w:r>
      <w:r w:rsidRPr="00C84680">
        <w:rPr>
          <w:lang w:val="ru-RU"/>
        </w:rPr>
        <w:lastRenderedPageBreak/>
      </w:r>
      <w:r w:rsidRPr="00C84680">
        <w:rPr>
          <w:lang w:val="ru-RU"/>
        </w:rPr>
        <w:t xml:space="preserve"> aron makalabang sila niini. Sa adlaw gihatagan Niya sila og panganod nga nagpanalipod kanila gikan sa nagdilaab nga adlaw, ug sa gabii usa ka haligi sa kalayo aron magiya kanila sa ilang dalan. Ug pagkahuman sa tanang mga milagro, miadto pa </w:t>
      </w:r>
      <w:r w:rsidRPr="00C84680">
        <w:rPr>
          <w:lang w:val="ru-RU"/>
        </w:rPr>
        <w:t xml:space="preserve">gani</w:t>
      </w:r>
      <w:r w:rsidRPr="00C84680">
        <w:rPr>
          <w:lang w:val="ru-RU"/>
        </w:rPr>
        <w:t xml:space="preserve"> sila sa pagpangayo nga buhaton alang kanila ang usa ka bulawanong baka ug nagsugod sa pagsimba niini ingon nga Dios!</w:t>
      </w:r>
      <w:r w:rsidR="005C5CA3">
        <w:rPr>
          <w:rStyle w:val="FootnoteReference"/>
          <w:lang w:val="ru-RU"/>
        </w:rPr>
        <w:footnoteReference w:id="79"/>
      </w:r>
      <w:r w:rsidRPr="00C84680">
        <w:rPr>
          <w:lang w:val="ru-RU"/>
        </w:rPr>
        <w:t xml:space="preserve"> Ang mga tawo karon dili gyud mosulti bisan pa sa milyon ka tuig nga ang bisan unsang baka makadala kanila sa Yutang Saad.</w:t>
      </w:r>
    </w:p>
    <w:p w:rsidRPr="00347B46" w:rsidR="00874CA3" w:rsidP="00874CA3" w:rsidRDefault="00874CA3" w14:paraId="5695C6E0" w14:textId="77777777">
      <w:pPr>
        <w:rPr>
          <w:lang w:val="ru-RU"/>
        </w:rPr>
      </w:pPr>
    </w:p>
    <w:p w:rsidRPr="00C84680" w:rsidR="005C3FC8" w:rsidP="00874CA3" w:rsidRDefault="00BF6B1D" w14:paraId="19867A74" w14:textId="77777777">
      <w:pPr>
        <w:pStyle w:val="Heading4"/>
        <w:rPr>
          <w:lang w:val="ru-RU"/>
        </w:rPr>
      </w:pPr>
      <w:bookmarkStart w:name="_Toc196745385" w:id="150"/>
      <w:bookmarkStart w:name="_Toc196745542" w:id="151"/>
      <w:bookmarkStart w:name="_Toc225094896" w:id="152"/>
      <w:r w:rsidRPr="00C84680">
        <w:rPr>
          <w:lang w:val="ru-RU"/>
        </w:rPr>
        <w:t xml:space="preserve">Karong panahona, gipahimutang ang Dios sa katapusang puwesto</w:t>
      </w:r>
      <w:bookmarkEnd w:id="150"/>
      <w:bookmarkEnd w:id="151"/>
      <w:bookmarkEnd w:id="152"/>
    </w:p>
    <w:p w:rsidRPr="00C84680" w:rsidR="005C3FC8" w:rsidRDefault="00BF6B1D" w14:paraId="57146C1C" w14:textId="4C86DFD8">
      <w:pPr>
        <w:pStyle w:val="paragraph"/>
        <w:spacing w:before="30" w:after="30"/>
        <w:ind w:start="60" w:end="60"/>
        <w:rPr>
          <w:lang w:val="ru-RU"/>
        </w:rPr>
      </w:pPr>
      <w:r w:rsidRPr="00C84680">
        <w:rPr>
          <w:lang w:val="ru-RU"/>
        </w:rPr>
        <w:t xml:space="preserve">Ang Maayong Dios naghatag kanato sa Iyang daghang panalangin. Ayaw kita pagpakita og kawalay pagpasalamat ug ayaw nato pasuk-a ang Iyang kasuko, kay </w:t>
      </w:r>
      <w:r w:rsidRPr="00C84680">
        <w:rPr>
          <w:i/>
          <w:iCs/>
          <w:lang w:val="ru-RU"/>
        </w:rPr>
        <w:t xml:space="preserve">'ang kasuko sa Dios moabot sa mga anak sa pagsuway</w:t>
      </w:r>
      <w:r w:rsidR="002F08DD">
        <w:rPr>
          <w:lang w:val="ru-RU"/>
        </w:rPr>
        <w:t xml:space="preserve">.'</w:t>
      </w:r>
      <w:r w:rsidR="005C5CA3">
        <w:rPr>
          <w:rStyle w:val="FootnoteReference"/>
          <w:lang w:val="ru-RU"/>
        </w:rPr>
        <w:footnoteReference w:id="80"/>
      </w:r>
      <w:r w:rsidRPr="00C84680">
        <w:rPr>
          <w:lang w:val="ru-RU"/>
        </w:rPr>
        <w:t xml:space="preserve"> Ayaw nato paghimong ingon ana nga mga anak. Ang mga tawo sa atong panahon wala pa makasinati og gubat o gutom. </w:t>
      </w:r>
      <w:r w:rsidRPr="00C84680">
        <w:rPr>
          <w:lang w:val="ru-RU"/>
        </w:rPr>
        <w:t xml:space="preserve">'Ug dili pud namo kinahanglan ang Dios,</w:t>
      </w:r>
      <w:r w:rsidR="002F08DD">
        <w:rPr>
          <w:lang w:val="ru-RU"/>
        </w:rPr>
        <w:t xml:space="preserve">'</w:t>
      </w:r>
      <w:r w:rsidRPr="00C84680">
        <w:rPr>
          <w:lang w:val="ru-RU"/>
        </w:rPr>
        <w:t xml:space="preserve"> ingon nila</w:t>
      </w:r>
      <w:r w:rsidRPr="00C84680">
        <w:rPr>
          <w:lang w:val="ru-RU"/>
        </w:rPr>
        <w:t xml:space="preserve">. Naa silay tanan ug busa wala silay bilihon. Apan, kon moabot ang lisod nga panahon—gutom o susamang butang—ug wala silay mokaon, unya masabtan gyud nila ang bili sa usa ka yano nga tinapay, sa yano nga jam, ug sa tanan nga ilang mawad-an. Kung dili nato himayaon ang Dios, tugotan Niya nga moabot ang usa ka pagsulay kanato—aron nato mapahalagahan ang atong naa. Apan kung mapahalagahan nato ang atong naa, dili tugotan sa Dios nga adunay dautan nga mahitabo kanato. </w:t>
      </w:r>
    </w:p>
    <w:p w:rsidRPr="00C84680" w:rsidR="005C3FC8" w:rsidRDefault="00BF6B1D" w14:paraId="45846250" w14:textId="659DEB09">
      <w:pPr>
        <w:pStyle w:val="paragraph"/>
        <w:spacing w:before="30" w:after="30"/>
        <w:ind w:start="60" w:end="60"/>
        <w:rPr>
          <w:lang w:val="ru-RU"/>
        </w:rPr>
      </w:pPr>
      <w:r w:rsidRPr="00C84680">
        <w:rPr>
          <w:lang w:val="ru-RU"/>
        </w:rPr>
        <w:t xml:space="preserve">Sa nangagi nga mga panahon, sa wala pa niining daghang kaharuhayan, sa wala pa nakab-ot sa siyensya ang ingon nga dakong kalamboan, napugos ang mga tawo nga mobalik sa Diyos sa tanang kalisdanan, ug gitabangan sila sa Diyos. Apan karon nga nakab-ot na sa siyensya ang dagkong kalampusan, ginapahiluna ang Diyos sa luyo. Karon, ang mga tawo nagkinabuhi nga walay Diyos, nagplano sa lain-laing butang, nagbutang sa ilang paglaum sa serbisyo sa bumbero, sa mga bubon, sa niini ug kana… Apan unsa may mabuhat sa mga tawo nga walay Diyos? Magdala lang sila sa kasuko sa Diyos sa ilang kaugalingon. Makita nimo unsaon: kung walay ulan, ang mga tawo dili moingon, </w:t>
      </w:r>
      <w:r w:rsidRPr="00C84680">
        <w:rPr>
          <w:lang w:val="ru-RU"/>
        </w:rPr>
        <w:t xml:space="preserve">'Mag-ampo ta sa Diyos</w:t>
      </w:r>
      <w:r w:rsidR="002F08DD">
        <w:rPr>
          <w:lang w:val="ru-RU"/>
        </w:rPr>
        <w:t xml:space="preserve">,' </w:t>
      </w:r>
      <w:r w:rsidRPr="00C84680">
        <w:rPr>
          <w:lang w:val="ru-RU"/>
        </w:rPr>
        <w:t xml:space="preserve">kundili moingon, </w:t>
      </w:r>
      <w:r w:rsidRPr="00C84680">
        <w:rPr>
          <w:lang w:val="ru-RU"/>
        </w:rPr>
        <w:t xml:space="preserve">'Magburot ta ug mga </w:t>
      </w:r>
      <w:r w:rsidR="002F08DD">
        <w:rPr>
          <w:lang w:val="ru-RU"/>
        </w:rPr>
        <w:t xml:space="preserve">balon.' </w:t>
      </w:r>
      <w:r w:rsidRPr="00C84680">
        <w:rPr>
          <w:lang w:val="ru-RU"/>
        </w:rPr>
        <w:t xml:space="preserve">Ang problema mao nga, tungod sa tanang teknikal nga kalamboan, dili lang ang mga dili motuo ang naghunahuna ingon ani, apan pati na ang mga motuo — ug hinay-hinay na silang nagsugod sa pagkalimot sa gahum sa Diyos. Maayo na lang, mapailubon ang Dios kanato. Apan ang mga tawo wala gani makamatngon nga ang Dios nag-atiman kanila. </w:t>
      </w:r>
    </w:p>
    <w:p w:rsidRPr="00C84680" w:rsidR="005C3FC8" w:rsidRDefault="00BF6B1D" w14:paraId="02BC5F5F" w14:textId="14B213FD">
      <w:pPr>
        <w:pStyle w:val="paragraph"/>
        <w:spacing w:before="30" w:after="30"/>
        <w:ind w:start="60" w:end="60"/>
        <w:rPr>
          <w:lang w:val="ru-RU"/>
        </w:rPr>
      </w:pPr>
      <w:r w:rsidRPr="00C84680">
        <w:rPr>
          <w:lang w:val="ru-RU"/>
        </w:rPr>
        <w:t xml:space="preserve">Sa usa ka higayon, miadto kanako ang pipila ka mga tawo ug nagsugod og ingon: </w:t>
      </w:r>
      <w:r w:rsidRPr="00C84680">
        <w:rPr>
          <w:lang w:val="ru-RU"/>
        </w:rPr>
        <w:t xml:space="preserve">'Dili na nato kinahanglan ang Diyos: naa man tay artesianong balon</w:t>
      </w:r>
      <w:r w:rsidR="002F08DD">
        <w:rPr>
          <w:lang w:val="ru-RU"/>
        </w:rPr>
        <w:t xml:space="preserve">.' </w:t>
      </w:r>
      <w:r w:rsidRPr="00C84680">
        <w:rPr>
          <w:lang w:val="ru-RU"/>
        </w:rPr>
        <w:t xml:space="preserve">Ug kini nahitabo sa panahon nga, labaw pa kaysa kaniadto, kinahanglan nato nga hangyoon ang Diyos nga buhaton ang tinuod nga milagro — tungod kay gisamok na sa mga tawo ang kinaiyahan pinaagi sa buhat sa ilang kaugalingong mga kamot. Sa usa ka higayon, nagtan-aw ko sa mga panganod—gidala sila sa hangin dinhi ug didto; magtapok sila sa usa ka dapit, unya molarga sa lain, unya mosaka, unya mahulog... Mosamot ang hangin ug magsugod sa pagkatibulaag sa mga panganod nga mag-ulan, ug ang mga tawo, imbis nga moingon</w:t>
      </w:r>
      <w:r w:rsidRPr="00C84680">
        <w:rPr>
          <w:lang w:val="ru-RU"/>
        </w:rPr>
        <w:t xml:space="preserve">, 'Karon kinahanglan gyud nga maghimo og tinuod nga milagro ang Dios aron mapugngan kini</w:t>
      </w:r>
      <w:r w:rsidR="002F08DD">
        <w:rPr>
          <w:lang w:val="ru-RU"/>
        </w:rPr>
        <w:t xml:space="preserve">,' </w:t>
      </w:r>
      <w:r w:rsidRPr="00C84680">
        <w:rPr>
          <w:lang w:val="ru-RU"/>
        </w:rPr>
        <w:t xml:space="preserve">moingon hinuon, </w:t>
      </w:r>
      <w:r w:rsidRPr="00C84680">
        <w:rPr>
          <w:lang w:val="ru-RU"/>
        </w:rPr>
        <w:t xml:space="preserve">'Dili nato kinahanglan ang Dios</w:t>
      </w:r>
      <w:r w:rsidR="002F08DD">
        <w:rPr>
          <w:lang w:val="ru-RU"/>
        </w:rPr>
        <w:t xml:space="preserve">.' </w:t>
      </w:r>
      <w:r w:rsidRPr="00C84680">
        <w:rPr>
          <w:lang w:val="ru-RU"/>
        </w:rPr>
        <w:t xml:space="preserve">Maayo na lang, dili seryosohon sa Dios ang atong mga pulong; kung dili, naa na gyud kita sa dakong kalisod. </w:t>
      </w:r>
    </w:p>
    <w:p w:rsidRPr="00C84680" w:rsidR="005C3FC8" w:rsidRDefault="00BF6B1D" w14:paraId="0FA37DDB" w14:textId="2D47A0AB">
      <w:pPr>
        <w:pStyle w:val="paragraph"/>
        <w:spacing w:before="30" w:after="30"/>
        <w:ind w:start="60" w:end="60"/>
        <w:rPr>
          <w:lang w:val="ru-RU"/>
        </w:rPr>
      </w:pPr>
      <w:r w:rsidRPr="00C84680">
        <w:rPr>
          <w:lang w:val="ru-RU"/>
        </w:rPr>
        <w:t xml:space="preserve">Sa ilang pagpangita og tubig, ang mga tawo nagaburot og artesianong balon nga moabot sa giladmon nga 100–150 metros, apan wala sila makakita og tubig. Sa Nafplio</w:t>
      </w:r>
      <w:r w:rsidR="0027456B">
        <w:rPr>
          <w:rStyle w:val="FootnoteReference"/>
          <w:lang w:val="ru-RU"/>
        </w:rPr>
        <w:footnoteReference w:id="81"/>
      </w:r>
      <w:r w:rsidRPr="00C84680">
        <w:rPr>
          <w:lang w:val="ru-RU"/>
        </w:rPr>
        <w:t xml:space="preserve"> , giburot ang usa ka balon hangtod sa giladmon nga 180 metros — ug imbis nga tubig-tabang, tubig-dagat ang ilang nakaplagan. Ang uban nakahukom </w:t>
      </w:r>
      <w:r w:rsidRPr="00C84680">
        <w:rPr>
          <w:lang w:val="ru-RU"/>
        </w:rPr>
        <w:t xml:space="preserve">nga</w:t>
      </w:r>
      <w:r w:rsidRPr="00C84680">
        <w:rPr>
          <w:lang w:val="ru-RU"/>
        </w:rPr>
        <w:t xml:space="preserve"> ibalhin ang Suba sa Elenos</w:t>
      </w:r>
      <w:r w:rsidR="0027456B">
        <w:rPr>
          <w:rStyle w:val="FootnoteReference"/>
          <w:lang w:val="ru-RU"/>
        </w:rPr>
        <w:footnoteReference w:id="82"/>
      </w:r>
      <w:r w:rsidRPr="009F3FC8" w:rsidR="0027456B">
        <w:rPr>
          <w:lang w:val="ru-RU"/>
        </w:rPr>
        <w:t xml:space="preserve"> </w:t>
      </w:r>
      <w:r w:rsidRPr="00C84680">
        <w:rPr>
          <w:lang w:val="ru-RU"/>
        </w:rPr>
        <w:t xml:space="preserve">paingon sa Athens. Apan aron ibalhin kini paingon sa Athens, magkinahanglan kini og napulo ka tuig nga trabaho ug dako kaayong gasto, ug bisan pa niana, sa ulahi mahurot gihapon kini nga tubig. Wala mag-ingon ang mga tawo</w:t>
      </w:r>
      <w:r w:rsidR="009F3FC8">
        <w:rPr>
          <w:lang w:val="ru-RU"/>
        </w:rPr>
        <w:t xml:space="preserve">, </w:t>
      </w:r>
      <w:r w:rsidRPr="00C84680">
        <w:rPr>
          <w:i/>
          <w:iCs/>
          <w:lang w:val="ru-RU"/>
        </w:rPr>
        <w:t xml:space="preserve">'Nakasala kami</w:t>
      </w:r>
      <w:r w:rsidR="002F08DD">
        <w:rPr>
          <w:lang w:val="ru-RU"/>
        </w:rPr>
        <w:t xml:space="preserve">.'</w:t>
      </w:r>
      <w:r w:rsidRPr="00C84680">
        <w:rPr>
          <w:lang w:val="ru-RU"/>
        </w:rPr>
        <w:t xml:space="preserve"> Bag-ohay lang, atol sa uga, </w:t>
      </w:r>
      <w:r w:rsidRPr="00C84680">
        <w:rPr>
          <w:lang w:val="ru-RU"/>
        </w:rPr>
        <w:t xml:space="preserve">m</w:t>
      </w:r>
      <w:r w:rsidR="0027456B">
        <w:rPr>
          <w:rStyle w:val="FootnoteReference"/>
          <w:lang w:val="ru-RU"/>
        </w:rPr>
        <w:footnoteReference w:id="83"/>
      </w:r>
      <w:r w:rsidRPr="00C84680">
        <w:rPr>
          <w:lang w:val="ru-RU"/>
        </w:rPr>
        <w:t xml:space="preserve"> usa ka politiko nga miadto sa usa ka hilit nga baryo ug gisultihan ang mga lumolupyo nga ipahimutang ang usa ka sistema sa pagtambal sa hugaw nga tubig sa ilang baryo — aron adunay sila'y tubig nga imnon. Ug gituohan pa gyud nila kining plano nga katingalahan! Apan </w:t>
      </w:r>
      <w:r w:rsidRPr="00C84680">
        <w:rPr>
          <w:lang w:val="ru-RU"/>
        </w:rPr>
        <w:t xml:space="preserve">dili man gani angay hunahunaon ang ingon ani nga</w:t>
      </w:r>
      <w:r w:rsidRPr="00C84680">
        <w:rPr>
          <w:lang w:val="ru-RU"/>
        </w:rPr>
        <w:t xml:space="preserve"> butang </w:t>
      </w:r>
      <w:r w:rsidRPr="00C84680">
        <w:rPr>
          <w:lang w:val="ru-RU"/>
        </w:rPr>
        <w:t xml:space="preserve">—</w:t>
      </w:r>
      <w:r w:rsidRPr="00C84680">
        <w:rPr>
          <w:lang w:val="ru-RU"/>
        </w:rPr>
        <w:lastRenderedPageBreak/>
      </w:r>
      <w:r w:rsidRPr="00C84680">
        <w:rPr>
          <w:lang w:val="ru-RU"/>
        </w:rPr>
        <w:t xml:space="preserve"> ! Tan-awa lang kung unsa na ang nahimo sa mga tawo—nag-inom, pasayloa ko sa akong pulong, sa ilang kaugalingong ihi! Kung mahitabo kini sa usa ka dakong siyudad, diin ang mga tawo nangilagpas sa [tinuod] nga dalan, aw, maayo pa, aduna pay bisan gamay nga rason, kay sa siyudad nadala sila sa mga kalibutanong pamaagi. Apan kung ang mga lumolupyo sa usa ka hilit nga baryo gitanyagang solusyon sa pagpanglimpyo ug pag-inom sa ilang kaugalingong ihi, ug sila (imbes nga itutok ang ilang panan-aw sa Dios, mosulti lang ug usa ka pulong </w:t>
      </w:r>
      <w:r w:rsidR="002F08DD">
        <w:rPr>
          <w:i/>
          <w:iCs/>
          <w:lang w:val="ru-RU"/>
        </w:rPr>
        <w:t xml:space="preserve">– 'Nakasala ako' – </w:t>
      </w:r>
      <w:r w:rsidRPr="00C84680">
        <w:rPr>
          <w:lang w:val="ru-RU"/>
        </w:rPr>
        <w:t xml:space="preserve">ug modawat ug tubig gikan Niya) giisip ang maong sugyot nga usa ka seryosong buhat – makalilisang kana. </w:t>
      </w:r>
    </w:p>
    <w:p w:rsidRPr="00C84680" w:rsidR="005C3FC8" w:rsidRDefault="00BF6B1D" w14:paraId="0E1FF2D6" w14:textId="77777777">
      <w:pPr>
        <w:pStyle w:val="paragraph"/>
        <w:spacing w:before="30" w:after="30"/>
        <w:ind w:start="60" w:end="60"/>
        <w:rPr>
          <w:lang w:val="ru-RU"/>
        </w:rPr>
      </w:pPr>
      <w:r w:rsidRPr="00C84680">
        <w:rPr>
          <w:lang w:val="ru-RU"/>
        </w:rPr>
        <w:t xml:space="preserve">Ug sa usa ka monasteryo sa Balaang Bukid, nakahunahuna sila sa pagtanom og mga kahoy nga pino aron ibaligya sa industriya sa papel. Ug gisilotan sila sa Dios — nangalaga ang tanang tanom nilang gitanom. Unsa man kaha, igsoon, nga ang Balaang Bukid mahimong tighimo og mga napkin ug papel de banyo? Nasabtan ba nimo unsay nahitabo? Busa naningkamot sila, nagtanum og mga kahoy, ug nangalot ang tanan nilang gitamnan. Ang pagsilot sa Ginoo!… </w:t>
      </w:r>
    </w:p>
    <w:p w:rsidRPr="00C84680" w:rsidR="005C3FC8" w:rsidRDefault="00BF6B1D" w14:paraId="7AB3AFAA" w14:textId="77777777">
      <w:pPr>
        <w:pStyle w:val="paragraph"/>
        <w:spacing w:before="30" w:after="30"/>
        <w:ind w:start="60" w:end="60"/>
        <w:rPr>
          <w:lang w:val="ru-RU"/>
        </w:rPr>
      </w:pPr>
      <w:r w:rsidRPr="00C84680">
        <w:rPr>
          <w:lang w:val="ru-RU"/>
        </w:rPr>
        <w:t xml:space="preserve">— Geronda, nasabtan ba nila ang ilang sayop? </w:t>
      </w:r>
    </w:p>
    <w:p w:rsidRPr="00C84680" w:rsidR="005C3FC8" w:rsidRDefault="00BF6B1D" w14:paraId="5A67083D" w14:textId="77777777">
      <w:pPr>
        <w:pStyle w:val="paragraph"/>
        <w:spacing w:before="30" w:after="30"/>
        <w:ind w:start="60" w:end="60"/>
        <w:rPr>
          <w:lang w:val="ru-RU"/>
        </w:rPr>
      </w:pPr>
      <w:r w:rsidRPr="00C84680">
        <w:rPr>
          <w:lang w:val="ru-RU"/>
        </w:rPr>
        <w:t xml:space="preserve">— Ah, mao na gyud ang punto—wala sila makamatngon! Pagkahuman ana, nagdala sila og mga drilling rig gikan sa Alemanya aron magbomba og tubig gikan sa lawom sa ilawom sa yuta. Ingon nga resulta, nawala gani ang tubig nga naa didto sauna. Nakita nimo asa mosangpot ang usa ka mercenaryong pamaagi sa mga butang kung mawala ang espirituhanong pagkasensitibo! Maong hinay-hinay nang mawala ang pagrespeto sa kinabuhi sa mga monghe. Wala nila masabti nga kung walay ulan, walay makatabang — bisan pa ang tubig nga nabilin sa mga reservoir mawala. Ang mga tawo nagsalig lang sa lohika, samtang gibutang ang Diyos sa katapusang puwesto. </w:t>
      </w:r>
    </w:p>
    <w:p w:rsidRPr="00C84680" w:rsidR="005C3FC8" w:rsidRDefault="00BF6B1D" w14:paraId="3DB3F330" w14:textId="05C89E84">
      <w:pPr>
        <w:pStyle w:val="paragraph"/>
        <w:spacing w:before="30" w:after="30"/>
        <w:ind w:start="60" w:end="60"/>
        <w:rPr>
          <w:lang w:val="ru-RU"/>
        </w:rPr>
      </w:pPr>
      <w:r w:rsidRPr="00C84680">
        <w:rPr>
          <w:lang w:val="ru-RU"/>
        </w:rPr>
        <w:t xml:space="preserve">Gihulagway sa Daang Tugon ang susamang panghitabo.</w:t>
      </w:r>
      <w:r w:rsidR="00CC0B82">
        <w:rPr>
          <w:rStyle w:val="FootnoteReference"/>
          <w:lang w:val="ru-RU"/>
        </w:rPr>
        <w:footnoteReference w:id="84"/>
      </w:r>
      <w:r w:rsidRPr="00C84680">
        <w:rPr>
          <w:lang w:val="ru-RU"/>
        </w:rPr>
        <w:t xml:space="preserve"> Sa pag-atake sa Samaria sa mga Siryano, nahurot gani ang tubig sa siyudad. Misunod ang makalilisang nga kalamidad: miigo ang gutom, nangamatay ang mga hayop, ug ang mga inahan napugos nga kan-on ang ilang kaugalingong mga anak. Ang propeta Elisha miadto sa katiwala ni Haring Joram ug miingon kaniya, </w:t>
      </w:r>
      <w:r w:rsidRPr="00C84680">
        <w:rPr>
          <w:lang w:val="ru-RU"/>
        </w:rPr>
        <w:t xml:space="preserve">'Ang mga hayop nangamatay na, ang mga tawo nagakagutom na, apan ang Dios magpadala kanato sa Iyang tabang</w:t>
      </w:r>
      <w:r w:rsidR="002F08DD">
        <w:rPr>
          <w:lang w:val="ru-RU"/>
        </w:rPr>
        <w:t xml:space="preserve">.' </w:t>
      </w:r>
      <w:r w:rsidRPr="00C84680">
        <w:rPr>
          <w:lang w:val="ru-RU"/>
        </w:rPr>
        <w:t xml:space="preserve">Ang katiwala mitan-aw sa tanan gikan sa lohikal nga panan-aw. </w:t>
      </w:r>
      <w:r w:rsidRPr="00C84680">
        <w:rPr>
          <w:lang w:val="ru-RU"/>
        </w:rPr>
        <w:t xml:space="preserve">'Unsaon Niya pagtabang?' pangutana niya sa propeta. </w:t>
      </w:r>
      <w:r w:rsidR="002F08DD">
        <w:rPr>
          <w:lang w:val="ru-RU"/>
        </w:rPr>
        <w:t xml:space="preserve">'</w:t>
      </w:r>
      <w:r w:rsidRPr="00C84680">
        <w:rPr>
          <w:lang w:val="ru-RU"/>
        </w:rPr>
        <w:t xml:space="preserve">Magpadala ba </w:t>
      </w:r>
      <w:r w:rsidRPr="00C84680">
        <w:rPr>
          <w:lang w:val="ru-RU"/>
        </w:rPr>
        <w:t xml:space="preserve">Siya</w:t>
      </w:r>
      <w:r w:rsidRPr="00C84680">
        <w:rPr>
          <w:lang w:val="ru-RU"/>
        </w:rPr>
        <w:t xml:space="preserve"> niini gikan sa langit, tingali?</w:t>
      </w:r>
      <w:r w:rsidR="009F3FC8">
        <w:rPr>
          <w:lang w:val="ru-RU"/>
        </w:rPr>
        <w:t xml:space="preserve">' </w:t>
      </w:r>
      <w:r w:rsidRPr="00C84680">
        <w:rPr>
          <w:lang w:val="ru-RU"/>
        </w:rPr>
        <w:t xml:space="preserve">'Ugma,' mitubag ang propeta, 'magpadala ang Ginoo ug tabang kanato, apan dili ikaw ang malipay niini</w:t>
      </w:r>
      <w:r w:rsidR="002F08DD">
        <w:rPr>
          <w:lang w:val="ru-RU"/>
        </w:rPr>
        <w:t xml:space="preserve">.' </w:t>
      </w:r>
      <w:r w:rsidRPr="00C84680">
        <w:rPr>
          <w:lang w:val="ru-RU"/>
        </w:rPr>
        <w:t xml:space="preserve">Ug sa tinuod, sa sunod adlaw gayud, gidala sa Ginoo ang dakong kahadlok sa kampo sa kaaway. Nadungog sa mga Siryano ang kusog nga pagtakbo sa kuko sa kabayo ug ang kalingkusan sa mga karwahe; nag-uyog ang ilang mga dalunggan, ug nagtuo sila nga ang mga Ehipsiyo miabot aron motabang sa mga Israelita. Nipahawa sila, gibyaan ang tanan nilang butang—mga tolda, pagkaon, ug mga armas—sa kampo. Ug pag-abot nila sa ilang yutang natawhan, ang manulaw naghatag kanila og ingon ka grabe nga kalibog nga usa ka gatus ug walumpulu ka libo ka lalaki ang nagpamatay sa usag usa. Samtang ang upat ka ketuso nga naglingkod sa ganghaan sa Samaria miingon sa usag usa: </w:t>
      </w:r>
      <w:r w:rsidRPr="00C84680">
        <w:rPr>
          <w:lang w:val="ru-RU"/>
        </w:rPr>
        <w:t xml:space="preserve">'Dili ba kita mosulod sa kampo sa kaaway—tingali makakaplag kita og pagkaon? </w:t>
      </w:r>
      <w:r w:rsidR="002F08DD">
        <w:rPr>
          <w:lang w:val="ru-RU"/>
        </w:rPr>
        <w:t xml:space="preserve">"</w:t>
      </w:r>
      <w:r w:rsidRPr="00C84680">
        <w:rPr>
          <w:lang w:val="ru-RU"/>
        </w:rPr>
        <w:t xml:space="preserve">Sa katapusan, mamatay ra man gihapon ta bisan unsaon</w:t>
      </w:r>
      <w:r w:rsidRPr="00C84680">
        <w:rPr>
          <w:lang w:val="ru-RU"/>
        </w:rPr>
        <w:t xml:space="preserve">.</w:t>
      </w:r>
      <w:r w:rsidR="002F08DD">
        <w:rPr>
          <w:lang w:val="ru-RU"/>
        </w:rPr>
        <w:t xml:space="preserve">" </w:t>
      </w:r>
      <w:r w:rsidRPr="00C84680">
        <w:rPr>
          <w:lang w:val="ru-RU"/>
        </w:rPr>
        <w:t xml:space="preserve">Miduol sila sa usa ka tolda – walay tawo didto. Miduol sila sa lain – walay tawo usab! Wala gyud silay nakita nga kaaway! Nagtigom sila og pagkaon ug suplay – napuno nila ang tibuok sako. Unya mibalik sila sa siyudad ug gisultihan ang mga Israelinhon nga mihawa na ang kaaway sa palibot sa siyudad. Apan ang mga Israelinhon nagtuo nga kini usa ka limbong sa militar. </w:t>
      </w:r>
      <w:r w:rsidR="009F3FC8">
        <w:rPr>
          <w:lang w:val="ru-RU"/>
        </w:rPr>
        <w:t xml:space="preserve">"</w:t>
      </w:r>
      <w:r w:rsidRPr="00C84680">
        <w:rPr>
          <w:lang w:val="ru-RU"/>
        </w:rPr>
        <w:t xml:space="preserve">Ang kaaway nangtago," ingon nila, "aron pugson kita sa pag-abli sa mga ganghaan aron makasulod sila sa siyudad</w:t>
      </w:r>
      <w:r w:rsidR="002F08DD">
        <w:rPr>
          <w:lang w:val="ru-RU"/>
        </w:rPr>
        <w:t xml:space="preserve">." </w:t>
      </w:r>
      <w:r w:rsidRPr="00C84680">
        <w:rPr>
          <w:lang w:val="ru-RU"/>
        </w:rPr>
        <w:t xml:space="preserve">Unya usa sa mga kumander misugyot: </w:t>
      </w:r>
      <w:r w:rsidR="009F3FC8">
        <w:rPr>
          <w:lang w:val="ru-RU"/>
        </w:rPr>
        <w:t xml:space="preserve">"</w:t>
      </w:r>
      <w:r w:rsidRPr="00C84680">
        <w:rPr>
          <w:lang w:val="ru-RU"/>
        </w:rPr>
        <w:t xml:space="preserve">Naa pa tay lima ka kabayo. Tingali magpadala ta og pipila ka sundalo sa usa ka misyon sa pag-ila aron makita unsay nahitabo?</w:t>
      </w:r>
      <w:r w:rsidR="002F08DD">
        <w:rPr>
          <w:lang w:val="ru-RU"/>
        </w:rPr>
        <w:t xml:space="preserve">"</w:t>
      </w:r>
      <w:r w:rsidRPr="00C84680">
        <w:rPr>
          <w:lang w:val="ru-RU"/>
        </w:rPr>
        <w:t xml:space="preserve"> Mibiyahe ang mga sundalo sa lain-laing direksyon ug, pagbalik nila, mitaho sila: </w:t>
      </w:r>
      <w:r w:rsidRPr="00C84680">
        <w:rPr>
          <w:lang w:val="ru-RU"/>
        </w:rPr>
        <w:t xml:space="preserve">'Ang kaaway nanglaglag sa kahadlok, gibyaan nila ang tanan nilang butang</w:t>
      </w:r>
      <w:r w:rsidR="002F08DD">
        <w:rPr>
          <w:lang w:val="ru-RU"/>
        </w:rPr>
        <w:t xml:space="preserve">.' </w:t>
      </w:r>
      <w:r w:rsidRPr="00C84680">
        <w:rPr>
          <w:lang w:val="ru-RU"/>
        </w:rPr>
        <w:t xml:space="preserve">Unya ang tanan nga Israelinhon midali sa ganghaan sa siyudad aron mogawas sa siyudad ug mangolekta og pagkaon ug lain-laing mga butang gikan sa kampo sa kaaway. Samtang, ang katiwala nagtindog sa ganghaan sa siyudad, naningkamot nga ibalik ang kahusay didto. Busa, ang daghang tawo nga nagdali-dali sa pagsulod sa ganghaan gipyatpat siya sa ilang mga tiil. Nahitabo gayud ang tanan sumala sa gipahayag sa propeta Eliseo: nakita sa gobernador ang tabang sa Dios, apan wala siyay higayon nga malipay niini. Nakita ba nimo kung giunsa sa Dios paghan-ay sa tanan? </w:t>
      </w:r>
    </w:p>
    <w:p w:rsidRPr="00347B46" w:rsidR="00C63AB0" w:rsidP="00C63AB0" w:rsidRDefault="00C63AB0" w14:paraId="6D71E428" w14:textId="77777777">
      <w:pPr>
        <w:rPr>
          <w:lang w:val="ru-RU"/>
        </w:rPr>
      </w:pPr>
    </w:p>
    <w:p w:rsidRPr="00C84680" w:rsidR="005C3FC8" w:rsidP="00C63AB0" w:rsidRDefault="00BF6B1D" w14:paraId="3B8548E9" w14:textId="342E409F">
      <w:pPr>
        <w:pStyle w:val="Heading4"/>
        <w:rPr>
          <w:lang w:val="ru-RU"/>
        </w:rPr>
      </w:pPr>
      <w:bookmarkStart w:name="_Toc196745386" w:id="153"/>
      <w:bookmarkStart w:name="_Toc196745543" w:id="154"/>
      <w:bookmarkStart w:name="_Toc225094897" w:id="155"/>
      <w:r w:rsidRPr="00C84680">
        <w:rPr>
          <w:lang w:val="ru-RU"/>
        </w:rPr>
        <w:lastRenderedPageBreak/>
      </w:r>
      <w:r w:rsidRPr="00C84680">
        <w:rPr>
          <w:lang w:val="ru-RU"/>
        </w:rPr>
        <w:t xml:space="preserve">Hinaut nga maluoy ang Dios sa kalibutan ug magpadala Siya ug ulan kanato</w:t>
      </w:r>
      <w:bookmarkEnd w:id="153"/>
      <w:bookmarkEnd w:id="154"/>
      <w:bookmarkEnd w:id="155"/>
    </w:p>
    <w:p w:rsidRPr="00C84680" w:rsidR="005C3FC8" w:rsidRDefault="00BF6B1D" w14:paraId="034AEFA2" w14:textId="00303248">
      <w:pPr>
        <w:pStyle w:val="paragraph"/>
        <w:spacing w:before="30" w:after="30"/>
        <w:ind w:start="60" w:end="60"/>
        <w:rPr>
          <w:lang w:val="ru-RU"/>
        </w:rPr>
      </w:pPr>
      <w:r w:rsidRPr="00C84680">
        <w:rPr>
          <w:lang w:val="ru-RU"/>
        </w:rPr>
        <w:t xml:space="preserve">Ka maalamon nga paghan-ay sa Diyos sa tanan! Natunaw ang niebe — napuno ang mga bukal. Apan karon</w:t>
      </w:r>
      <w:r w:rsidR="008D3CEC">
        <w:rPr>
          <w:rStyle w:val="FootnoteReference"/>
          <w:lang w:val="ru-RU"/>
        </w:rPr>
        <w:footnoteReference w:id="85"/>
      </w:r>
      <w:r w:rsidRPr="00C84680">
        <w:rPr>
          <w:lang w:val="ru-RU"/>
        </w:rPr>
        <w:t xml:space="preserve"> — walay niebe ni ulan. Unsa kaha ang mahitabo niini tanan? Unsa man ang imnon sa mga tawo? Hinaut nga maluoy ang Diyos sa kalibutan, hinaut nga malipay Siya kanato ug magpadala ug ulan. Kay kung magpadayon ang uga, bisan ang mga dahon sa kahoy hinay-hinay nga malaya. Sa mga olibo, dili lang nga walay makita nga berde nga bunga, apan bisan usa ka berde nga dahon. Bisan unsa pa ang itanom sa tawo, kung dili pag-ulanon sa Ginoo ang balaan nga tubig gikan sa ibabaw—mao ang ulan—ang tanan nga gitamnan malaya. Ang ulan mao ang balaan nga tubig. </w:t>
      </w:r>
    </w:p>
    <w:p w:rsidRPr="00C84680" w:rsidR="005C3FC8" w:rsidRDefault="00BF6B1D" w14:paraId="6CD7DD49" w14:textId="77777777">
      <w:pPr>
        <w:pStyle w:val="paragraph"/>
        <w:spacing w:before="30" w:after="30"/>
        <w:ind w:start="60" w:end="60"/>
        <w:rPr>
          <w:lang w:val="ru-RU"/>
        </w:rPr>
      </w:pPr>
      <w:r w:rsidRPr="00C84680">
        <w:rPr>
          <w:lang w:val="ru-RU"/>
        </w:rPr>
        <w:t xml:space="preserve">Mga kabus – unsa kaha ilang buhaton kung magkagamay na ang tubig, nga nasanay na sila sa kadaghan niini? Dili man pugngan sa Ginoo ang tubig tungod sa mga sala, apan makatarungan ra man ta sa tawhanong panan-aw: giunsa kaha nga mag-igo ang tubig kung ginausikan kini sa mga tawo sa sobra ka daghan? Ma-imagine ra nako unsay mahitabo sa mga siyudad! Sa katapusan, ang usa ka cistern sa kasilyas nagkinahanglan pa lang og tibuok lata nga puno sa tubig. Mapuno ang mga siyudad sa mikrobyo; mosiklab ang kolera. Mamamatay ang mga tawo, biyaan nga dili matabunan, samtang ang ilang mga bangkay gisabwag-an og disinfectant nga pulbos. Maayo na lang, wala pa hingpit nga biyaan sa Diyos ang kalibutan ug nag-atiman gihapon Siya niini. </w:t>
      </w:r>
    </w:p>
    <w:p w:rsidRPr="00C84680" w:rsidR="005C3FC8" w:rsidRDefault="00BF6B1D" w14:paraId="305125A5" w14:textId="6743425B">
      <w:pPr>
        <w:pStyle w:val="paragraph"/>
        <w:spacing w:before="30" w:after="30"/>
        <w:ind w:start="60" w:end="60"/>
        <w:rPr>
          <w:lang w:val="ru-RU"/>
        </w:rPr>
      </w:pPr>
      <w:r w:rsidRPr="00C84680">
        <w:rPr>
          <w:lang w:val="ru-RU"/>
        </w:rPr>
        <w:t xml:space="preserve">Nagkinabuhi kita sa mga panahong apokaliptiko. Unsa man imong hunahuna nga hinungdan sa mga uga ug kakulang sa ulan nga atong ginasagubang matag tuig? Naa na bay nahitabo kaniadto nga uga sama niini? Dinhi sa Chalkidiki, uga usab ang suba, nangamatay ang mga isda, ug mikaylap ang baho sa tibuok lugar. Ug sa Thessaloniki, grabe na kaayo ang problema sa tubig. Sa Danaw sa Marathon</w:t>
      </w:r>
      <w:r w:rsidR="005B0CCB">
        <w:rPr>
          <w:rStyle w:val="FootnoteReference"/>
          <w:lang w:val="ru-RU"/>
        </w:rPr>
        <w:footnoteReference w:id="86"/>
      </w:r>
      <w:r w:rsidRPr="00C84680">
        <w:rPr>
          <w:lang w:val="ru-RU"/>
        </w:rPr>
        <w:t xml:space="preserve"> , mikunhod pag-ayo ang lebel sa tubig, ug makita na ang mga uga nga bahin sa yuta. Sa Peneus</w:t>
      </w:r>
      <w:r w:rsidR="007E1F8A">
        <w:rPr>
          <w:rStyle w:val="FootnoteReference"/>
          <w:lang w:val="ru-RU"/>
        </w:rPr>
        <w:footnoteReference w:id="87"/>
      </w:r>
      <w:r w:rsidRPr="00C84680">
        <w:rPr>
          <w:lang w:val="ru-RU"/>
        </w:rPr>
        <w:t xml:space="preserve"> , mikunhod usab ang lebel sa tubig. Sa Evros</w:t>
      </w:r>
      <w:r w:rsidR="007E1F8A">
        <w:rPr>
          <w:rStyle w:val="FootnoteReference"/>
          <w:lang w:val="ru-RU"/>
        </w:rPr>
        <w:footnoteReference w:id="88"/>
      </w:r>
      <w:r w:rsidRPr="00C84680">
        <w:rPr>
          <w:lang w:val="ru-RU"/>
        </w:rPr>
        <w:t xml:space="preserve"> kaniadto adunay bisan gamay nga tubig, apan sa mas sapa paingon sa taas gipugngan kini sa mga Bulgarians pinaagi sa dam, ug kini nahimong uga hingpit. Kung adunay kagubot nga mosugod, dali ra makatawid ang mga tangke sa suba. Ug sa Cyprus — kung walay ulan usab karong tuiga, ang problema sa tubig mahimong grabe kaayo. Ug mao ra ba kana? Daghan pa kaayo… Ang mga kahoy — ang uban nagalanga, ang uban naigo sa sakit… Ang mga tawo nagkasakit ug namatay. Kung ang mga tawo dili maghinulsol, unsang klase nga ulan ang atong maasahan? Hatagan pa ba kini sa Ginoo? Apan nahibalo ka ba unsaon pagbag-o sa tanan kung imong itugyan ang imong pagsalig sa Ginoo? Ang pagbaton sa Dios nga imong kaalyado — mahimo ba kana pasagdan lang? Alang sa Dios, walay imposible nga kahimtang; dili Siya maglisod pagpangita og agianan gikan sa bisan unsang kahimtang. Alang sa Dios, yano ra ang tanan. Dili Siya mogamit og mas dako nga gahum para sa supernatural ug mas gamay nga gahum para sa natural; gigamit Niya ang parehas nga gahum sa tanan. Ang labing importante mao nga ang tawo magpabilin nga nakadikit Niya. </w:t>
      </w:r>
    </w:p>
    <w:p w:rsidRPr="00C84680" w:rsidR="005C3FC8" w:rsidRDefault="00BF6B1D" w14:paraId="341DF98B" w14:textId="5C35C00E">
      <w:pPr>
        <w:pStyle w:val="paragraph"/>
        <w:spacing w:before="30" w:after="30"/>
        <w:ind w:start="60" w:end="60"/>
        <w:rPr>
          <w:lang w:val="ru-RU"/>
        </w:rPr>
      </w:pPr>
      <w:r w:rsidRPr="00C84680">
        <w:rPr>
          <w:lang w:val="ru-RU"/>
        </w:rPr>
        <w:t xml:space="preserve">Nag-ampo ba ka para sa ulan, o wala ba'y labot kini nimo? Karon na gayud ang panahon nga ang mga tawo mag-arado sa yuta ug magsugod sa pagtanum. Ang mga uma unta napangtanum na, apan ang mga tawo wala pa gani makahimo sa pag-arado niini.</w:t>
      </w:r>
      <w:r w:rsidR="000877C2">
        <w:rPr>
          <w:rStyle w:val="FootnoteReference"/>
          <w:lang w:val="ru-RU"/>
        </w:rPr>
        <w:footnoteReference w:id="89"/>
      </w:r>
      <w:r w:rsidRPr="00C84680">
        <w:rPr>
          <w:lang w:val="ru-RU"/>
        </w:rPr>
        <w:t xml:space="preserve"> Kini nga tagtuyot usa ka pagsulay gikan sa Dios. Ug ang pag-ampo atubangan sa ingon nga mga pagsulay mao ang katungdanan sa usa ka monghe. Dili ko itago ang kamatuoran nga ako dili kontento kanimo. Sa miaging uga, sa dihang napugos ang mga tawo sa pagputol sa trigo aron himuon nga dayami tungod sa kakulang sa ulan, wala ka gani mubangon aron mag-ampo. Ngano? Tungod ba kay kamo mismo nagdidilig sa inyong mga tanom nga gulay gamit ang hose? Himoa nga kini na ang katapusang higayon nga mahitabo kini — kinahanglan ninyong mabati ang kasakit sa mga tawo. Kung makadungog kamo sa nahitabo, pag-ampo kamo alang niini. Ug isulat kanako bahin sa nahitabo. Aduna kay umaabot nga mga eksamin. Kung makapasar ka niini — nga mao, kung mag-ulan — unya himoon tika nga kauban nako sa pag-ampo. Ug unsa man ang ihatag kanato sa Pagdumala sa Diyos, pagbahin-bahinon nato kini sa usag usa. </w:t>
      </w:r>
    </w:p>
    <w:p w:rsidRPr="00C84680" w:rsidR="005C3FC8" w:rsidRDefault="00BF6B1D" w14:paraId="7CFB11B9" w14:textId="77777777">
      <w:pPr>
        <w:pStyle w:val="paragraph"/>
        <w:spacing w:before="30" w:after="30"/>
        <w:ind w:start="60" w:end="60"/>
        <w:rPr>
          <w:lang w:val="ru-RU"/>
        </w:rPr>
      </w:pPr>
      <w:r w:rsidRPr="00C84680">
        <w:rPr>
          <w:lang w:val="ru-RU"/>
        </w:rPr>
        <w:t xml:space="preserve">Sa dihang nag-ampo ko alang sa ulan, ug makakita ko bisan usa ka panganod nga motungha sa langit, gidayeg ko ang Dios sa pagpadala niini — bisan pa man dili mag-ulan. Ug ang akong konsensya nagasaway kanako,</w:t>
      </w:r>
      <w:r w:rsidRPr="00C84680">
        <w:rPr>
          <w:lang w:val="ru-RU"/>
        </w:rPr>
        <w:lastRenderedPageBreak/>
      </w:r>
      <w:r w:rsidRPr="00C84680">
        <w:rPr>
          <w:lang w:val="ru-RU"/>
        </w:rPr>
        <w:t xml:space="preserve"> , nga sa sulod nako aduna'y daghang espirituhanong panganod nga nagapahawa sa mga panganod sa Diyos. Kung mapainubuson kita mangayo sa kaluoy sa Diyos, motabang ang Diyos. Sa panahon sa uga, ang pag-ampo sa usa ka mapainubuson nga tawo nagatigom sa mga panganod nga nagadala og ulan. Mag-ampo kita kanunay usab nga ang ulan nga gipadala sa Diyos magdala og espirituhanong epekto, aron mapalong niini ang espirituhanong kalayo nga, pinaagi sa dautang buot sa yawa, nagdilaab sa kalibutan ug nagasunog sa mga kalag sa mga tawo. </w:t>
      </w:r>
    </w:p>
    <w:p w:rsidRPr="00C84680" w:rsidR="005C3FC8" w:rsidRDefault="00BF6B1D" w14:paraId="46E3EA4E" w14:textId="53F0ECA1">
      <w:pPr>
        <w:pStyle w:val="paragraph"/>
        <w:spacing w:before="30" w:after="30"/>
        <w:ind w:start="60" w:end="60"/>
        <w:rPr>
          <w:lang w:val="ru-RU"/>
        </w:rPr>
      </w:pPr>
      <w:r w:rsidRPr="00C84680">
        <w:rPr>
          <w:lang w:val="ru-RU"/>
        </w:rPr>
        <w:t xml:space="preserve">Nalipay ko sa pagkadungog sa pipila ka tawo nga miingon: </w:t>
      </w:r>
      <w:r w:rsidRPr="00C84680">
        <w:rPr>
          <w:lang w:val="ru-RU"/>
        </w:rPr>
        <w:t xml:space="preserve">'Dili kami takus, apan kaluoy na usab ang Dios kanamo: Gihatagan niya kami og gamay nga ulan ug niebe</w:t>
      </w:r>
      <w:r w:rsidR="002F08DD">
        <w:rPr>
          <w:lang w:val="ru-RU"/>
        </w:rPr>
        <w:t xml:space="preserve">.' </w:t>
      </w:r>
      <w:r w:rsidRPr="00C84680">
        <w:rPr>
          <w:lang w:val="ru-RU"/>
        </w:rPr>
        <w:t xml:space="preserve">Kung magpuyo kita og ingon ana ka mapainubuson nga hunahuna, magahatag pa gayud ang Dios kanato og labaw pa. Sa labing gamay, ang pag-ila sa kaugalingong kakulang sa pagka-takus usa na ka paghinulsol. Maayo na lang, aduna pay gamay nga lebadura nga nahabilin. Hangyoa ang Dios nga kuhaon Niya ang screwdriver ug higpitan ang mga tornilyo sa hunahuna sa mga tawo. Makita nako nga ang uban sa mga naa sa taas nga posisyon maayo ang pagtan-aw. Nasabtan nila kung asa kita padulong. </w:t>
      </w:r>
    </w:p>
    <w:p w:rsidRPr="00347B46" w:rsidR="00C63AB0" w:rsidP="00C63AB0" w:rsidRDefault="00C63AB0" w14:paraId="61F0AE90" w14:textId="77777777">
      <w:pPr>
        <w:rPr>
          <w:lang w:val="ru-RU"/>
        </w:rPr>
      </w:pPr>
    </w:p>
    <w:p w:rsidRPr="00C84680" w:rsidR="005C3FC8" w:rsidP="00C63AB0" w:rsidRDefault="00BF6B1D" w14:paraId="30A0952B" w14:textId="454ACEEA">
      <w:pPr>
        <w:pStyle w:val="Heading4"/>
        <w:rPr>
          <w:lang w:val="ru-RU"/>
        </w:rPr>
      </w:pPr>
      <w:bookmarkStart w:name="_Toc196745387" w:id="156"/>
      <w:bookmarkStart w:name="_Toc196745544" w:id="157"/>
      <w:bookmarkStart w:name="_Toc225094898" w:id="158"/>
      <w:r w:rsidRPr="00C84680">
        <w:rPr>
          <w:lang w:val="ru-RU"/>
        </w:rPr>
        <w:t xml:space="preserve">Pangayoon nato sa Diyos nga hatagan ang kalibutan og paghinulsol</w:t>
      </w:r>
      <w:bookmarkEnd w:id="156"/>
      <w:bookmarkEnd w:id="157"/>
      <w:bookmarkEnd w:id="158"/>
    </w:p>
    <w:p w:rsidRPr="00C84680" w:rsidR="005C3FC8" w:rsidRDefault="00BF6B1D" w14:paraId="1B875C81" w14:textId="31063D4D">
      <w:pPr>
        <w:pStyle w:val="paragraph"/>
        <w:spacing w:before="30" w:after="30"/>
        <w:ind w:start="60" w:end="60"/>
        <w:rPr>
          <w:lang w:val="ru-RU"/>
        </w:rPr>
      </w:pPr>
      <w:r w:rsidRPr="00C84680">
        <w:rPr>
          <w:lang w:val="ru-RU"/>
        </w:rPr>
        <w:t xml:space="preserve">Oh, unta makamatngon kita sa taas nga pagkamapailubon sa Dios! Milungtad og usa ka gatus ka tuig ang pagtukod sa arka ni Noe.</w:t>
      </w:r>
      <w:r w:rsidR="000877C2">
        <w:rPr>
          <w:rStyle w:val="FootnoteReference"/>
          <w:lang w:val="ru-RU"/>
        </w:rPr>
        <w:footnoteReference w:id="90"/>
      </w:r>
      <w:r w:rsidRPr="00C84680">
        <w:rPr>
          <w:lang w:val="ru-RU"/>
        </w:rPr>
        <w:t xml:space="preserve"> Nagtuo ba ka nga dili unta makahimo ang Dios og arka sa dali ra? Siyempre mahimo unta Niya, apan gitugotan Niya si Noe nga mag-antos sulod sa usa ka gatus ka tuig aron makamatngon usab ang uban sa unay nga nagpaabot kanila ug maghinulsol. </w:t>
      </w:r>
      <w:r w:rsidR="002F08DD">
        <w:rPr>
          <w:lang w:val="ru-RU"/>
        </w:rPr>
        <w:t xml:space="preserve">"</w:t>
      </w:r>
      <w:r w:rsidRPr="00C84680">
        <w:rPr>
          <w:lang w:val="ru-RU"/>
        </w:rPr>
        <w:t xml:space="preserve">Tan-awa," ingon ni Noe sa mga tawo, "naay pagbaha! Maghinulsol kamo!</w:t>
      </w:r>
      <w:r w:rsidR="002F08DD">
        <w:rPr>
          <w:lang w:val="ru-RU"/>
        </w:rPr>
        <w:t xml:space="preserve">" </w:t>
      </w:r>
      <w:r w:rsidRPr="00C84680">
        <w:rPr>
          <w:lang w:val="ru-RU"/>
        </w:rPr>
        <w:t xml:space="preserve">Apan nagkatawa ra sila kaniya. </w:t>
      </w:r>
      <w:r w:rsidR="002F08DD">
        <w:rPr>
          <w:lang w:val="ru-RU"/>
        </w:rPr>
        <w:t xml:space="preserve">"</w:t>
      </w:r>
      <w:r w:rsidRPr="00C84680">
        <w:rPr>
          <w:lang w:val="ru-RU"/>
        </w:rPr>
        <w:t xml:space="preserve">Unsa kaha nga kahon ang iyang gitukod?</w:t>
      </w:r>
      <w:r w:rsidR="002F08DD">
        <w:rPr>
          <w:lang w:val="ru-RU"/>
        </w:rPr>
        <w:t xml:space="preserve">" </w:t>
      </w:r>
      <w:r w:rsidRPr="00C84680">
        <w:rPr>
          <w:lang w:val="ru-RU"/>
        </w:rPr>
        <w:t xml:space="preserve">pang-insulto sa mga kaubanan ni Noe, ug nagpadayon sila sa ilang naandan. Ug bisan karon, mahimo sa Dios nga ig-uyog ang tibuok kalibutan sulod sa duha ka minuto ug pugson kini nga mausab — aron ang tanan mahimong mga magtutuo, o bisan </w:t>
      </w:r>
      <w:r w:rsidRPr="00C84680">
        <w:rPr>
          <w:lang w:val="ru-RU"/>
        </w:rPr>
        <w:t xml:space="preserve">'super-magtutuo</w:t>
      </w:r>
      <w:r w:rsidR="002F08DD">
        <w:rPr>
          <w:lang w:val="ru-RU"/>
        </w:rPr>
        <w:t xml:space="preserve">'." </w:t>
      </w:r>
      <w:r w:rsidRPr="00C84680">
        <w:rPr>
          <w:lang w:val="ru-RU"/>
        </w:rPr>
        <w:t xml:space="preserve">Giunsa? Aw, ingani: kung Iyang i-flip ang switch ngadto </w:t>
      </w:r>
      <w:r w:rsidR="002F08DD">
        <w:rPr>
          <w:lang w:val="ru-RU"/>
        </w:rPr>
        <w:t xml:space="preserve">sa 'linog' </w:t>
      </w:r>
      <w:r w:rsidRPr="00C84680">
        <w:rPr>
          <w:lang w:val="ru-RU"/>
        </w:rPr>
        <w:t xml:space="preserve">ug hilom nga i-turn ang knob sa amplifier: una sa </w:t>
      </w:r>
      <w:r w:rsidRPr="00C84680">
        <w:rPr>
          <w:lang w:val="ru-RU"/>
        </w:rPr>
        <w:t xml:space="preserve">'5 sa Richter scale</w:t>
      </w:r>
      <w:r w:rsidR="002F08DD">
        <w:rPr>
          <w:lang w:val="ru-RU"/>
        </w:rPr>
        <w:t xml:space="preserve">,' </w:t>
      </w:r>
      <w:r w:rsidRPr="00C84680">
        <w:rPr>
          <w:lang w:val="ru-RU"/>
        </w:rPr>
        <w:t xml:space="preserve">unya sa </w:t>
      </w:r>
      <w:r w:rsidRPr="00C84680">
        <w:rPr>
          <w:lang w:val="ru-RU"/>
        </w:rPr>
        <w:t xml:space="preserve">'6</w:t>
      </w:r>
      <w:r w:rsidR="002F08DD">
        <w:rPr>
          <w:lang w:val="ru-RU"/>
        </w:rPr>
        <w:t xml:space="preserve">,' </w:t>
      </w:r>
      <w:r w:rsidRPr="00C84680">
        <w:rPr>
          <w:lang w:val="ru-RU"/>
        </w:rPr>
        <w:t xml:space="preserve">unya sa </w:t>
      </w:r>
      <w:r w:rsidR="002F08DD">
        <w:rPr>
          <w:lang w:val="ru-RU"/>
        </w:rPr>
        <w:t xml:space="preserve">'7'</w:t>
      </w:r>
      <w:r w:rsidRPr="00C84680">
        <w:rPr>
          <w:lang w:val="ru-RU"/>
        </w:rPr>
        <w:t xml:space="preserve">... Sa </w:t>
      </w:r>
      <w:r w:rsidR="002F08DD">
        <w:rPr>
          <w:lang w:val="ru-RU"/>
        </w:rPr>
        <w:t xml:space="preserve">'walo', </w:t>
      </w:r>
      <w:r w:rsidRPr="00C84680">
        <w:rPr>
          <w:lang w:val="ru-RU"/>
        </w:rPr>
        <w:t xml:space="preserve">ang mga taas nga building mosugod og guyod-guyod sama sa hubog ug magbanggaay. Sa </w:t>
      </w:r>
      <w:r w:rsidR="002F08DD">
        <w:rPr>
          <w:lang w:val="ru-RU"/>
        </w:rPr>
        <w:t xml:space="preserve">'siyam', </w:t>
      </w:r>
      <w:r w:rsidRPr="00C84680">
        <w:rPr>
          <w:lang w:val="ru-RU"/>
        </w:rPr>
        <w:t xml:space="preserve">ang tanan moingon: </w:t>
      </w:r>
      <w:r w:rsidRPr="00C84680">
        <w:rPr>
          <w:lang w:val="ru-RU"/>
        </w:rPr>
        <w:t xml:space="preserve">'Nakasala kami! Ginasuwayan ka namo, luwasa kami!</w:t>
      </w:r>
      <w:r w:rsidR="002F08DD">
        <w:rPr>
          <w:lang w:val="ru-RU"/>
        </w:rPr>
        <w:t xml:space="preserve">' </w:t>
      </w:r>
      <w:r w:rsidRPr="00C84680">
        <w:rPr>
          <w:lang w:val="ru-RU"/>
        </w:rPr>
        <w:t xml:space="preserve">Ug tingali ang mga tawo mosumpa pa gani nga mahimong monghe — ang matag usa kanila! Apan sa diha nga mahuman na ang linog—bisan pa man mag-uyog-uyog pa gamay ang mga tawo, makabarog gihapon sila—modagan dayon sila pabalik sa mga bar ug diskoteka! Kay sa ingon ana nga pagbalik sa Diyos, walay tinuod nga paghinulsol; mosulti lang sila og mga pulong sa paghinulsol sa gawasnon, aron lang maluwas sila sa dautan. </w:t>
      </w:r>
    </w:p>
    <w:p w:rsidRPr="00C84680" w:rsidR="005C3FC8" w:rsidRDefault="00BF6B1D" w14:paraId="32F47816" w14:textId="77777777">
      <w:pPr>
        <w:pStyle w:val="paragraph"/>
        <w:spacing w:before="30" w:after="30"/>
        <w:ind w:start="60" w:end="60"/>
        <w:rPr>
          <w:lang w:val="ru-RU"/>
        </w:rPr>
      </w:pPr>
      <w:r w:rsidRPr="00C84680">
        <w:rPr>
          <w:lang w:val="ru-RU"/>
        </w:rPr>
        <w:t xml:space="preserve">— Geronda, unsa kaha kung, pananglitan, moigo ang usa ka natural nga katalagman isip silot sa Ginoo ug ang mga matarong mag-ampo sa Ginoo alang sa kaluoy—paminawon ba sa Ginoo ang ilang mga pag-ampo? </w:t>
      </w:r>
    </w:p>
    <w:p w:rsidRPr="00C84680" w:rsidR="005C3FC8" w:rsidRDefault="00BF6B1D" w14:paraId="67AFB8CF" w14:textId="33C222E4">
      <w:pPr>
        <w:pStyle w:val="paragraph"/>
        <w:spacing w:before="30" w:after="30"/>
        <w:ind w:start="60" w:end="60"/>
        <w:rPr>
          <w:lang w:val="ru-RU"/>
        </w:rPr>
      </w:pPr>
      <w:r w:rsidRPr="00C84680">
        <w:rPr>
          <w:lang w:val="ru-RU"/>
        </w:rPr>
        <w:t xml:space="preserve">— Kabalo ka unsa ang problema dinhi? Ang mga tawo walay paghinulsol, ug mao kana nga ang Dios dili maminaw sa pag-ampo sa mga matarong. Kung, human nato masuko ang Dios, atong i-angkon ang atong sala, lain na kana nga hisgutanan — unya malinaw na ang Dios kanato ug motabang Siya kanato. Apan kung ang usa ka tawo dili mosugot nga nakapasuko siya sa Dios ug magpadayon nga murag walay nahitabo, giunsa kaha sa Dios pagdungog ang mga pag-ampo sa mga matarong? Aron pasayloon sa Dios ang usa ka tawo nga nakasala, kinahanglan masayud una ang tawo nga nakasala gyud siya. Labaw pa, kung ang mga espirituhanong tawo makasala, wala silay bisan unsang makapamenos sa ilang sala. </w:t>
      </w:r>
      <w:r w:rsidRPr="00C84680">
        <w:rPr>
          <w:i/>
          <w:iCs/>
          <w:lang w:val="ru-RU"/>
        </w:rPr>
        <w:t xml:space="preserve">'Tungod sa atong mga sala ug sa kawalay-hibalo sa tawo</w:t>
      </w:r>
      <w:r w:rsidR="002F08DD">
        <w:rPr>
          <w:i/>
          <w:iCs/>
          <w:lang w:val="ru-RU"/>
        </w:rPr>
        <w:t xml:space="preserve">'</w:t>
      </w:r>
      <w:r w:rsidR="008A44D7">
        <w:rPr>
          <w:rStyle w:val="FootnoteReference"/>
          <w:i/>
          <w:iCs/>
          <w:lang w:val="ru-RU"/>
        </w:rPr>
        <w:footnoteReference w:id="91"/>
      </w:r>
      <w:r w:rsidRPr="00C84680">
        <w:rPr>
          <w:lang w:val="ru-RU"/>
        </w:rPr>
        <w:t xml:space="preserve"> — ingon sa giingon sa usa ka pag-ampo. Kung ang mga kalapasan sa mga ordinaryong tawo nga walay swerte gitawag nga </w:t>
      </w:r>
      <w:r w:rsidR="002F08DD">
        <w:rPr>
          <w:lang w:val="ru-RU"/>
        </w:rPr>
        <w:t xml:space="preserve">'</w:t>
      </w:r>
      <w:r w:rsidRPr="00C84680">
        <w:rPr>
          <w:lang w:val="ru-RU"/>
        </w:rPr>
        <w:t xml:space="preserve">ignoransiya</w:t>
      </w:r>
      <w:r w:rsidR="002F08DD">
        <w:rPr>
          <w:lang w:val="ru-RU"/>
        </w:rPr>
        <w:t xml:space="preserve">', </w:t>
      </w:r>
      <w:r w:rsidRPr="00C84680">
        <w:rPr>
          <w:lang w:val="ru-RU"/>
        </w:rPr>
        <w:t xml:space="preserve">nan ang mga kalapasan sa mga espirituhanong tawo gitawag nang </w:t>
      </w:r>
      <w:r w:rsidRPr="00C84680">
        <w:rPr>
          <w:lang w:val="ru-RU"/>
        </w:rPr>
        <w:t xml:space="preserve">'mga sala</w:t>
      </w:r>
      <w:r w:rsidR="002F08DD">
        <w:rPr>
          <w:lang w:val="ru-RU"/>
        </w:rPr>
        <w:t xml:space="preserve">'. </w:t>
      </w:r>
      <w:r w:rsidRPr="00C84680">
        <w:rPr>
          <w:lang w:val="ru-RU"/>
        </w:rPr>
        <w:t xml:space="preserve">Busa, kung ang mga espirituhanong tawo makabuhat og kalapasan, dili kini angay kataw-anan. Ang mga ordinaryong tawo adunay mga hinungdan nga makapakunhod sa silot. </w:t>
      </w:r>
    </w:p>
    <w:p w:rsidRPr="00C84680" w:rsidR="005C3FC8" w:rsidRDefault="00BF6B1D" w14:paraId="5B51CEB7" w14:textId="4831B0A0">
      <w:pPr>
        <w:pStyle w:val="paragraph"/>
        <w:spacing w:before="30" w:after="30"/>
        <w:ind w:start="60" w:end="60"/>
        <w:rPr>
          <w:lang w:val="ru-RU"/>
        </w:rPr>
      </w:pPr>
      <w:r w:rsidRPr="00C84680">
        <w:rPr>
          <w:lang w:val="ru-RU"/>
        </w:rPr>
        <w:t xml:space="preserve">Niining tuiga,</w:t>
      </w:r>
      <w:r w:rsidR="008A44D7">
        <w:rPr>
          <w:rStyle w:val="FootnoteReference"/>
          <w:lang w:val="ru-RU"/>
        </w:rPr>
        <w:footnoteReference w:id="92"/>
      </w:r>
      <w:r w:rsidRPr="00C84680">
        <w:rPr>
          <w:lang w:val="ru-RU"/>
        </w:rPr>
        <w:t xml:space="preserve"> , sa dihang misiga ang kalayo sa Balaang Bukid atol sa Pag-ayuno sa Dormition, usa ka makalilisang nga panghitabo ang nagakahitabo. Tanan nga labing maayo nga bombero mitigom sa Athos, apan wala'y bisan usa kanila ang makahimo og bisan unsa; ang ilang nahimo lang mao ang pagtan-aw samtang naglagot ang kalayo. Ang eroplano </w:t>
      </w:r>
      <w:r w:rsidRPr="00C84680">
        <w:rPr>
          <w:lang w:val="ru-RU"/>
        </w:rPr>
        <w:t xml:space="preserve">sa serbisyo </w:t>
      </w:r>
      <w:r w:rsidRPr="00C84680">
        <w:rPr>
          <w:lang w:val="ru-RU"/>
        </w:rPr>
        <w:t xml:space="preserve">sa bumbero </w:t>
      </w:r>
      <w:r w:rsidRPr="00C84680">
        <w:rPr>
          <w:lang w:val="ru-RU"/>
        </w:rPr>
        <w:t xml:space="preserve">nga</w:t>
      </w:r>
      <w:r w:rsidRPr="00C84680">
        <w:rPr>
          <w:lang w:val="ru-RU"/>
        </w:rPr>
        <w:lastRenderedPageBreak/>
      </w:r>
      <w:r w:rsidRPr="00C84680">
        <w:rPr>
          <w:lang w:val="ru-RU"/>
        </w:rPr>
        <w:t xml:space="preserve"> mura'g nagpalala pa ug nagpahuyop pa gayud sa kalayo. Usa ka monasteryo gipalibotan sa espesyal nga firebreaks aron mapugngan ang paglapad sa kalayo, apan ang kalayo — nga misupak sa tanang firebreaks — misulod sa monasteryo — sa archondariki — diin walay nagdahom niini. Nagpadayon </w:t>
      </w:r>
      <w:r w:rsidRPr="00C84680">
        <w:rPr>
          <w:lang w:val="ru-RU"/>
        </w:rPr>
        <w:t xml:space="preserve">ang kalayo</w:t>
      </w:r>
      <w:r w:rsidRPr="00C84680">
        <w:rPr>
          <w:lang w:val="ru-RU"/>
        </w:rPr>
        <w:t xml:space="preserve"> sa Balaang Bukid sulod sa kinse ka adlaw — ug niadtong 15 Agosto</w:t>
      </w:r>
      <w:r w:rsidR="00FD7F94">
        <w:rPr>
          <w:rStyle w:val="FootnoteReference"/>
          <w:lang w:val="ru-RU"/>
        </w:rPr>
        <w:footnoteReference w:id="93"/>
      </w:r>
      <w:r w:rsidRPr="00C84680">
        <w:rPr>
          <w:lang w:val="ru-RU"/>
        </w:rPr>
        <w:t xml:space="preserve"> , namatay ang kalayo sa kaugalingon niini. Miingon ang uban: </w:t>
      </w:r>
      <w:r w:rsidRPr="00C84680">
        <w:rPr>
          <w:lang w:val="ru-RU"/>
        </w:rPr>
        <w:t xml:space="preserve">'Ngano man nga dili kini patyon sa Inahan sa Dios?</w:t>
      </w:r>
      <w:r w:rsidR="002F08DD">
        <w:rPr>
          <w:lang w:val="ru-RU"/>
        </w:rPr>
        <w:t xml:space="preserve">' </w:t>
      </w:r>
      <w:r w:rsidRPr="00C84680">
        <w:rPr>
          <w:lang w:val="ru-RU"/>
        </w:rPr>
        <w:t xml:space="preserve">Nagpasabot kini nga nakaabot na kita sa punto nga nagsugod na kita sa pagpanamastamas sa ngalan sa Dios. Apan unya, unom ka adlaw pagkahuman, nibuto pag-usab ang kalayo—niining higayona sa lain nga bahin sa Balaang Bukid—dali dayon nga misugod ang ulan ug napalong ang tanan. Napalong ang usa ka kalayo, apan ang usa wala. Dili ba gyud klaro ngano? </w:t>
      </w:r>
    </w:p>
    <w:p w:rsidRPr="00C84680" w:rsidR="005C3FC8" w:rsidRDefault="00BF6B1D" w14:paraId="6C74236F" w14:textId="153E6734">
      <w:pPr>
        <w:pStyle w:val="paragraph"/>
        <w:spacing w:before="30" w:after="30"/>
        <w:ind w:start="60" w:end="60"/>
        <w:rPr>
          <w:lang w:val="ru-RU"/>
        </w:rPr>
      </w:pPr>
      <w:r w:rsidRPr="00C84680">
        <w:rPr>
          <w:lang w:val="ru-RU"/>
        </w:rPr>
        <w:t xml:space="preserve">Ang uban, nga wala mahibalo sa espirituhanong balaod nga naglihok, nag-ampo nga puno sa kasakit apan wala paminawa, kay ang kalamidad nga miigo kanila mao ang paglagot sa Dios. Ang uban, bisan pa, sa dihang atubang sila sa kalamidad, dili gyud mag-ampo—bisan usa ka rosaryo—tungod kay ilang giila ang pagkamatarong sa paglagot sa Dios, nga ang tuyo niini mao ang paghatag og pagsabot sa mga tawo. Hinaut nga hatagan kita sa Diyos, mga monghe, og mas dako nga kahayag, kay kadaghanan kanato mga 'balaan nga buang' (</w:t>
      </w:r>
      <w:r w:rsidR="00FD7F94">
        <w:rPr>
          <w:rStyle w:val="FootnoteReference"/>
          <w:lang w:val="ru-RU"/>
        </w:rPr>
        <w:footnoteReference w:id="94"/>
      </w:r>
      <w:r w:rsidRPr="00C84680">
        <w:rPr>
          <w:lang w:val="ru-RU"/>
        </w:rPr>
        <w:t xml:space="preserve"> ) ug ang atong mga lampara napuno sa tubig—ang pabilo ra ang medyo nababad sa lana. Bisan pa niana, nagdahom ang mga tawo sa kalibutan nga suglon namo ang ilang dalan aron dili sila matumba! </w:t>
      </w:r>
    </w:p>
    <w:p w:rsidRPr="00347B46" w:rsidR="005C3FC8" w:rsidRDefault="00BF6B1D" w14:paraId="3E805B2D" w14:textId="77777777">
      <w:pPr>
        <w:pStyle w:val="paragraph"/>
        <w:spacing w:before="30" w:after="30"/>
        <w:ind w:start="60" w:end="60"/>
        <w:rPr>
          <w:lang w:val="ru-RU"/>
        </w:rPr>
      </w:pPr>
      <w:r w:rsidRPr="00C84680">
        <w:rPr>
          <w:lang w:val="ru-RU"/>
        </w:rPr>
        <w:t xml:space="preserve">Busa mag-ampo kita sa Dios nga Iya unta ikahatag sa kalibutan ang paghinulsol, ug aron kita makalikay sa Iyang matarong nga kasuko. Ang umaabot nga kasuko sa Dios dili malikayan gawas sa paghinulsol ug sa pagtuman sa mga sugo sa Dios. </w:t>
      </w:r>
    </w:p>
    <w:p w:rsidRPr="00347B46" w:rsidR="00C63AB0" w:rsidP="00C63AB0" w:rsidRDefault="00C63AB0" w14:paraId="7E063EED" w14:textId="77777777">
      <w:pPr>
        <w:rPr>
          <w:lang w:val="ru-RU"/>
        </w:rPr>
      </w:pPr>
    </w:p>
    <w:p w:rsidRPr="00347B46" w:rsidR="00C63AB0" w:rsidP="00A70494" w:rsidRDefault="00C63AB0" w14:paraId="6B8A46F9" w14:textId="77777777">
      <w:pPr>
        <w:rPr>
          <w:lang w:val="ru-RU"/>
        </w:rPr>
      </w:pPr>
    </w:p>
    <w:p w:rsidRPr="00C84680" w:rsidR="005C3FC8" w:rsidRDefault="00C63AB0" w14:paraId="5D369EF1" w14:textId="787ADB49">
      <w:pPr>
        <w:pStyle w:val="Heading2"/>
        <w:keepNext w:val="0"/>
        <w:spacing w:before="390" w:after="240"/>
        <w:rPr>
          <w:lang w:val="ru-RU"/>
        </w:rPr>
      </w:pPr>
      <w:bookmarkStart w:name="_Toc196745388" w:id="159"/>
      <w:bookmarkStart w:name="_Toc196745545" w:id="160"/>
      <w:bookmarkStart w:name="_Toc225094899" w:id="161"/>
      <w:r w:rsidRPr="00C84680">
        <w:rPr>
          <w:lang w:val="ru-RU"/>
        </w:rPr>
        <w:t xml:space="preserve">Ikaduhang </w:t>
      </w:r>
      <w:r w:rsidRPr="00347B46">
        <w:rPr>
          <w:lang w:val="ru-RU"/>
        </w:rPr>
        <w:t xml:space="preserve">Bahin</w:t>
      </w:r>
      <w:r w:rsidRPr="00C84680">
        <w:rPr>
          <w:lang w:val="ru-RU"/>
        </w:rPr>
        <w:t xml:space="preserve">.</w:t>
      </w:r>
      <w:r w:rsidRPr="00C63AB0">
        <w:rPr>
          <w:lang w:val="ru-RU"/>
        </w:rPr>
        <w:t xml:space="preserve"> </w:t>
      </w:r>
      <w:r w:rsidRPr="00347B46">
        <w:rPr>
          <w:lang w:val="ru-RU"/>
        </w:rPr>
        <w:br/>
      </w:r>
      <w:r w:rsidRPr="00C84680">
        <w:rPr>
          <w:lang w:val="ru-RU"/>
        </w:rPr>
        <w:t xml:space="preserve">Mahitungod sa kasamtangang kultura</w:t>
      </w:r>
      <w:bookmarkEnd w:id="159"/>
      <w:bookmarkEnd w:id="160"/>
      <w:bookmarkEnd w:id="161"/>
    </w:p>
    <w:p w:rsidRPr="00C84680" w:rsidR="005C3FC8" w:rsidP="00A70494" w:rsidRDefault="009F3FC8" w14:paraId="137C7C57" w14:textId="4D6DFF47">
      <w:pPr>
        <w:pStyle w:val="paragraph"/>
        <w:spacing w:before="30" w:after="30"/>
        <w:ind w:start="60" w:end="60" w:firstLine="0"/>
        <w:rPr>
          <w:lang w:val="ru-RU"/>
        </w:rPr>
      </w:pPr>
      <w:r w:rsidRPr="00C84680" w:rsidR="00BF6B1D">
        <w:rPr>
          <w:i/>
          <w:iCs/>
          <w:lang w:val="ru-RU"/>
        </w:rPr>
        <w:t xml:space="preserve">Maayo man ang kultura, apan aron kini makahatag og benepisyo, kinahanglan </w:t>
      </w:r>
      <w:r w:rsidRPr="00C84680" w:rsidR="00BF6B1D">
        <w:rPr>
          <w:i/>
          <w:iCs/>
          <w:lang w:val="ru-RU"/>
        </w:rPr>
        <w:t xml:space="preserve">usab nga </w:t>
      </w:r>
      <w:r w:rsidR="002F08DD">
        <w:rPr>
          <w:i/>
          <w:iCs/>
          <w:lang w:val="ru-RU"/>
        </w:rPr>
        <w:t xml:space="preserve">'mapalambo' </w:t>
      </w:r>
      <w:r w:rsidRPr="00C84680" w:rsidR="00BF6B1D">
        <w:rPr>
          <w:i/>
          <w:iCs/>
          <w:lang w:val="ru-RU"/>
        </w:rPr>
        <w:t xml:space="preserve">ang </w:t>
      </w:r>
      <w:r w:rsidR="002F08DD">
        <w:rPr>
          <w:i/>
          <w:iCs/>
          <w:lang w:val="ru-RU"/>
        </w:rPr>
        <w:t xml:space="preserve">kalag.</w:t>
      </w:r>
    </w:p>
    <w:p w:rsidRPr="00347B46" w:rsidR="005C3FC8" w:rsidP="00C63AB0" w:rsidRDefault="005C3FC8" w14:paraId="29BAC197" w14:textId="58597B72">
      <w:pPr>
        <w:rPr>
          <w:lang w:val="ru-RU"/>
        </w:rPr>
      </w:pPr>
    </w:p>
    <w:p w:rsidRPr="00347B46" w:rsidR="00C63AB0" w:rsidP="00C63AB0" w:rsidRDefault="00C63AB0" w14:paraId="314D4502" w14:textId="77777777">
      <w:pPr>
        <w:rPr>
          <w:lang w:val="ru-RU"/>
        </w:rPr>
      </w:pPr>
    </w:p>
    <w:p w:rsidRPr="00347B46" w:rsidR="005C3FC8" w:rsidP="00C63AB0" w:rsidRDefault="00C63AB0" w14:paraId="7CA1893B" w14:textId="4D3063B6">
      <w:pPr>
        <w:pStyle w:val="Heading3"/>
        <w:rPr>
          <w:lang w:val="ru-RU"/>
        </w:rPr>
      </w:pPr>
      <w:bookmarkStart w:name="_Toc196745389" w:id="162"/>
      <w:bookmarkStart w:name="_Toc196745546" w:id="163"/>
      <w:bookmarkStart w:name="_Toc225094900" w:id="164"/>
      <w:r w:rsidRPr="00C84680">
        <w:rPr>
          <w:lang w:val="ru-RU"/>
        </w:rPr>
        <w:t xml:space="preserve">Kapitulo</w:t>
      </w:r>
      <w:r w:rsidRPr="00347B46">
        <w:rPr>
          <w:lang w:val="ru-RU"/>
        </w:rPr>
        <w:t xml:space="preserve"> 1</w:t>
      </w:r>
      <w:r w:rsidRPr="00C84680" w:rsidR="00BF6B1D">
        <w:rPr>
          <w:lang w:val="ru-RU"/>
        </w:rPr>
        <w:t xml:space="preserve">.</w:t>
      </w:r>
      <w:r w:rsidRPr="00347B46">
        <w:rPr>
          <w:lang w:val="ru-RU"/>
        </w:rPr>
        <w:t xml:space="preserve"> </w:t>
      </w:r>
      <w:r w:rsidRPr="00347B46">
        <w:rPr>
          <w:lang w:val="ru-RU"/>
        </w:rPr>
        <w:br/>
      </w:r>
      <w:r w:rsidRPr="00C84680" w:rsidR="00BF6B1D">
        <w:rPr>
          <w:lang w:val="ru-RU"/>
        </w:rPr>
        <w:t xml:space="preserve">Mahitungod sa Kaalam sa Dios ug sa Kalikupan</w:t>
      </w:r>
      <w:bookmarkEnd w:id="162"/>
      <w:bookmarkEnd w:id="163"/>
      <w:bookmarkEnd w:id="164"/>
    </w:p>
    <w:p w:rsidRPr="00347B46" w:rsidR="00C63AB0" w:rsidP="00C63AB0" w:rsidRDefault="00C63AB0" w14:paraId="1D991082" w14:textId="77777777">
      <w:pPr>
        <w:rPr>
          <w:lang w:val="ru-RU"/>
        </w:rPr>
      </w:pPr>
    </w:p>
    <w:p w:rsidRPr="00C84680" w:rsidR="005C3FC8" w:rsidP="00C63AB0" w:rsidRDefault="009F3FC8" w14:paraId="5C1A924B" w14:textId="2FC20533">
      <w:pPr>
        <w:pStyle w:val="Heading4"/>
        <w:rPr>
          <w:lang w:val="ru-RU"/>
        </w:rPr>
      </w:pPr>
      <w:bookmarkStart w:name="_Toc196745390" w:id="165"/>
      <w:bookmarkStart w:name="_Toc196745547" w:id="166"/>
      <w:bookmarkStart w:name="_Toc225094901" w:id="167"/>
      <w:r>
        <w:rPr>
          <w:i/>
          <w:iCs/>
          <w:lang w:val="ru-RU"/>
        </w:rPr>
        <w:t xml:space="preserve">"</w:t>
      </w:r>
      <w:r w:rsidRPr="00C84680" w:rsidR="00BF6B1D">
        <w:rPr>
          <w:i/>
          <w:iCs/>
          <w:lang w:val="ru-RU"/>
        </w:rPr>
        <w:t xml:space="preserve">Sa tanang kinaadman imo </w:t>
      </w:r>
      <w:r w:rsidR="002F08DD">
        <w:rPr>
          <w:i/>
          <w:iCs/>
          <w:lang w:val="ru-RU"/>
        </w:rPr>
        <w:t xml:space="preserve">gihimo…"</w:t>
      </w:r>
      <w:r w:rsidR="00A70494">
        <w:rPr>
          <w:rStyle w:val="FootnoteReference"/>
          <w:i/>
          <w:iCs/>
          <w:lang w:val="ru-RU"/>
        </w:rPr>
        <w:footnoteReference w:id="95"/>
      </w:r>
      <w:bookmarkEnd w:id="165"/>
      <w:bookmarkEnd w:id="166"/>
      <w:bookmarkEnd w:id="167"/>
      <w:r w:rsidRPr="00C84680" w:rsidR="00A70494">
        <w:rPr>
          <w:lang w:val="ru-RU"/>
        </w:rPr>
        <w:t xml:space="preserve"> </w:t>
      </w:r>
    </w:p>
    <w:p w:rsidRPr="00C84680" w:rsidR="005C3FC8" w:rsidRDefault="00BF6B1D" w14:paraId="026B3CD0" w14:textId="77777777">
      <w:pPr>
        <w:pStyle w:val="paragraph"/>
        <w:spacing w:before="30" w:after="30"/>
        <w:ind w:start="60" w:end="60"/>
        <w:rPr>
          <w:lang w:val="ru-RU"/>
        </w:rPr>
      </w:pPr>
      <w:r w:rsidRPr="00C84680">
        <w:rPr>
          <w:lang w:val="ru-RU"/>
        </w:rPr>
        <w:t xml:space="preserve">— </w:t>
      </w:r>
      <w:r w:rsidRPr="00C84680">
        <w:rPr>
          <w:lang w:val="ru-RU"/>
        </w:rPr>
        <w:t xml:space="preserve">Geronda, pwede ba namo laglagon ang mga salag sa lawin? Ang mga lawin nagkatag og hugaw, ug didto magtapok ang mga kutis. </w:t>
      </w:r>
    </w:p>
    <w:p w:rsidRPr="00C84680" w:rsidR="005C3FC8" w:rsidRDefault="00BF6B1D" w14:paraId="6708AAD0" w14:textId="00400407">
      <w:pPr>
        <w:pStyle w:val="paragraph"/>
        <w:spacing w:before="30" w:after="30"/>
        <w:ind w:start="60" w:end="60"/>
        <w:rPr>
          <w:lang w:val="ru-RU"/>
        </w:rPr>
      </w:pPr>
      <w:r w:rsidRPr="00C84680">
        <w:rPr>
          <w:lang w:val="ru-RU"/>
        </w:rPr>
        <w:t xml:space="preserve">— </w:t>
      </w:r>
      <w:r w:rsidRPr="00C84680">
        <w:rPr>
          <w:lang w:val="ru-RU"/>
        </w:rPr>
        <w:t xml:space="preserve">Makahimo ka ba sa bisan usa ka gamay nga pugad sa salampati? Ah, unsa ka matahum ang gimugna sa Dios sa usa lang ka pulong! Unsa ka panaghiusa, unsa ka lainlain! Bisan asa ka motan-aw, makita nimo ang kinaadman ug kadako sa Ginoo sa tanang butang. Tan-awa ang mga langitnong lawas, ang mga bitoon — unsa ka yano nga gipanglapas kini sa Iyang Banal nga kamot! Wala Siya mogamit og plumb line o spirit level nga gigamit sa mga magmamugna. Ug giunsa pagbag-o sa espiritu sa tawo samtang nagtutok sa kalangitan nga puno sa mga bitoon! Samtang ang tawo mapoy kaayo sa mga suga sa kalibutan nga gipahimutang sa han-ay nga han-ay. Sa unsang panaghiusa gihan-ay sa Dios ang tanan! Tan-awa lang ang mga kakahoyan nga gitamnan sa tawo: ang mga kahoy nagtindog sa han-ay sama sa militar—sama sa mga kompanya sa mga sundalo. Ug unsaon man </w:t>
      </w:r>
      <w:r w:rsidRPr="00C84680">
        <w:rPr>
          <w:lang w:val="ru-RU"/>
        </w:rPr>
        <w:t xml:space="preserve">sa</w:t>
      </w:r>
      <w:r w:rsidRPr="00C84680">
        <w:rPr>
          <w:lang w:val="ru-RU"/>
        </w:rPr>
        <w:t xml:space="preserve"> tinuod </w:t>
      </w:r>
      <w:r w:rsidRPr="00C84680">
        <w:rPr>
          <w:lang w:val="ru-RU"/>
        </w:rPr>
        <w:t xml:space="preserve">nga kalasangan—</w:t>
      </w:r>
      <w:r w:rsidRPr="00C84680">
        <w:rPr>
          <w:lang w:val="ru-RU"/>
        </w:rPr>
        <w:t xml:space="preserve">dili </w:t>
      </w:r>
      <w:r w:rsidRPr="00C84680">
        <w:rPr>
          <w:lang w:val="ru-RU"/>
        </w:rPr>
        <w:t xml:space="preserve">ang artipisyal</w:t>
      </w:r>
      <w:r w:rsidRPr="00C84680">
        <w:rPr>
          <w:lang w:val="ru-RU"/>
        </w:rPr>
        <w:lastRenderedPageBreak/>
      </w:r>
      <w:r w:rsidRPr="00C84680">
        <w:rPr>
          <w:lang w:val="ru-RU"/>
        </w:rPr>
        <w:t xml:space="preserve"> </w:t>
      </w:r>
      <w:r w:rsidRPr="00C84680">
        <w:rPr>
          <w:lang w:val="ru-RU"/>
        </w:rPr>
        <w:t xml:space="preserve">—pagpabaskog sa usa ka tawo</w:t>
      </w:r>
      <w:r w:rsidRPr="00C84680">
        <w:rPr>
          <w:lang w:val="ru-RU"/>
        </w:rPr>
        <w:t xml:space="preserve">! Ang uban nga punla gagmay, ang uban dako; ang matag kahoy lahi sa sunod, bisan pa sa kolor. Usa ka gamayng bulak sa grasya sa Dios naggunit og mas daghang grasya kaysa tibuok bukton nga puno sa artipisyal nga papel nga mga bulak. Nagkalahi-lahi sila sama sa pagkalain sa Espiritu gikan sa mga espiritu.</w:t>
      </w:r>
      <w:r w:rsidR="00FE7F6D">
        <w:rPr>
          <w:rStyle w:val="FootnoteReference"/>
          <w:lang w:val="ru-RU"/>
        </w:rPr>
        <w:footnoteReference w:id="96"/>
      </w:r>
      <w:r w:rsidRPr="00C84680">
        <w:rPr>
          <w:lang w:val="ru-RU"/>
        </w:rPr>
        <w:t xml:space="preserve"> </w:t>
      </w:r>
    </w:p>
    <w:p w:rsidRPr="00C84680" w:rsidR="005C3FC8" w:rsidRDefault="00BF6B1D" w14:paraId="528DD0B2" w14:textId="6B428639">
      <w:pPr>
        <w:pStyle w:val="paragraph"/>
        <w:spacing w:before="30" w:after="30"/>
        <w:ind w:start="60" w:end="60"/>
        <w:rPr>
          <w:lang w:val="ru-RU"/>
        </w:rPr>
      </w:pPr>
      <w:r w:rsidRPr="00C84680">
        <w:rPr>
          <w:lang w:val="ru-RU"/>
        </w:rPr>
        <w:t xml:space="preserve">Katingalahan ang tanan nga gimugna sa Dios. Kuhaa ang lawas sa tawo, pananglitan – usa kini ka tibuok nga paningkamot sa iyang kaugalingon. Maalamon nga gihatagan sa Dios og tukmang lugar ang tanan – ang kasingkasing, ang atay, ang baga. Ug ang mga tanom – unsa ka maalamon Niya kini gihan-ay! Sa panahon sa okupasyo</w:t>
      </w:r>
      <w:r w:rsidR="00FE7F6D">
        <w:rPr>
          <w:rStyle w:val="FootnoteReference"/>
          <w:lang w:val="ru-RU"/>
        </w:rPr>
        <w:footnoteReference w:id="97"/>
      </w:r>
      <w:r w:rsidRPr="00C84680">
        <w:rPr>
          <w:lang w:val="ru-RU"/>
        </w:rPr>
        <w:t xml:space="preserve"> , nagtanum kami og lima ka strems</w:t>
      </w:r>
      <w:r w:rsidR="00FE7F6D">
        <w:rPr>
          <w:rStyle w:val="FootnoteReference"/>
          <w:lang w:val="ru-RU"/>
        </w:rPr>
        <w:footnoteReference w:id="98"/>
      </w:r>
      <w:r w:rsidRPr="00C84680">
        <w:rPr>
          <w:lang w:val="ru-RU"/>
        </w:rPr>
        <w:t xml:space="preserve"> nga melon ug gihigot namo kini. Usa ka adlaw, sa pagtuo nga husto akong gibuhat aron mapaayo ang mga melon, giputol nako ang dagkong dahon duol sa gamot. Apan nasuta nga kining dagkong dahon naglihok sama sa </w:t>
      </w:r>
      <w:r w:rsidRPr="00C84680">
        <w:rPr>
          <w:lang w:val="ru-RU"/>
        </w:rPr>
        <w:t xml:space="preserve">usa ka </w:t>
      </w:r>
      <w:r w:rsidR="002F08DD">
        <w:rPr>
          <w:lang w:val="ru-RU"/>
        </w:rPr>
        <w:t xml:space="preserve">'filter' </w:t>
      </w:r>
      <w:r w:rsidRPr="00C84680">
        <w:rPr>
          <w:lang w:val="ru-RU"/>
        </w:rPr>
        <w:t xml:space="preserve">o </w:t>
      </w:r>
      <w:r w:rsidR="002F08DD">
        <w:rPr>
          <w:lang w:val="ru-RU"/>
        </w:rPr>
        <w:t xml:space="preserve">'bato' </w:t>
      </w:r>
      <w:r w:rsidRPr="00C84680">
        <w:rPr>
          <w:lang w:val="ru-RU"/>
        </w:rPr>
        <w:t xml:space="preserve">para sa tanom, nga misuhop sa tanang kapait. Oh, unsa kadako ug ka-lami sa mga melon sauna! Mopa-sunog gyud sa imong dila!.. </w:t>
      </w:r>
    </w:p>
    <w:p w:rsidRPr="00C84680" w:rsidR="005C3FC8" w:rsidRDefault="00BF6B1D" w14:paraId="258C130F" w14:textId="77777777">
      <w:pPr>
        <w:pStyle w:val="paragraph"/>
        <w:spacing w:before="30" w:after="30"/>
        <w:ind w:start="60" w:end="60"/>
        <w:rPr>
          <w:lang w:val="ru-RU"/>
        </w:rPr>
      </w:pPr>
      <w:r w:rsidRPr="00C84680">
        <w:rPr>
          <w:lang w:val="ru-RU"/>
        </w:rPr>
        <w:t xml:space="preserve">— </w:t>
      </w:r>
      <w:r w:rsidRPr="00C84680">
        <w:rPr>
          <w:lang w:val="ru-RU"/>
        </w:rPr>
        <w:t xml:space="preserve">Makabantay gyud ka sa tanan, Geronda!… </w:t>
      </w:r>
    </w:p>
    <w:p w:rsidRPr="00C84680" w:rsidR="005C3FC8" w:rsidRDefault="00BF6B1D" w14:paraId="09C3EA7D" w14:textId="703E101E">
      <w:pPr>
        <w:pStyle w:val="paragraph"/>
        <w:spacing w:before="30" w:after="30"/>
        <w:ind w:start="60" w:end="60"/>
        <w:rPr>
          <w:lang w:val="ru-RU"/>
        </w:rPr>
      </w:pPr>
      <w:r w:rsidRPr="00C84680">
        <w:rPr>
          <w:lang w:val="ru-RU"/>
        </w:rPr>
        <w:t xml:space="preserve">— </w:t>
      </w:r>
      <w:r w:rsidRPr="00C84680">
        <w:rPr>
          <w:lang w:val="ru-RU"/>
        </w:rPr>
        <w:t xml:space="preserve">Aw, makita gyud nako ang Diyos sa tanang butang! Sa mga tanom, sa mga hayop — sa tanang butang. Ug kinsa bay dili mahibulong! Usa ka gamayng langgam mibiyahe, nakaabot paingon sa Aprika, unya — nga walay kompas — mibalik ug nakit-an ang iyang gamayng salag! Apan ang mga tawo — bisan pa adunay mga mapa ug mga karatula — mawala gihapon sila sa dalan. Ug sa katapusan, ang mga langgam molarga sa kalangitan, dili sa yuta — busa wala silay biyai nga bakas. Molupad sila og taas kaayo, ibabaw sa dagat! Aw, sultihi ko, palihug, asa man ka magbilin ug imong marka? Ug naa pa gani'y gagmay kaayong langgam nga moupo sa likod sa mga estork—sama ra sa eroplano! Tinuod nga pasahero sa eroplano! Ang mga langgam nga molupad ibabaw sa dagat mopahulay sa usa ka isla o sa lain pa. Sa usa ka higayon, samtang nagpuyo ko sa baryo sa Holy Cross, nakakita ko og mga langgam nga milupad gikan sa sidlakan, nga susama sa mga langgam-panghud, apan mas dako ug mas matahum. Tibuok kawan sila. Apan upat o lima kanila, lagmit, nahurot na ang kusog ug dili na makalupad pa. Unya, mga napulo'g lima pa ka langgam ang mibulag gikan sa kawan — ang uban nagpadayon sa ilang pagbiyahe — ug mitindog sa usa ka kahoy tupad sa mga gikapoy nga langgam. Nipungko sila didto sa pila ka gutlo, nagpahulay gamay, unya naglupad silang tanan pag-usab sa langit ug nagpadayon sa ilang paglupad. Ug ang pinakaunang gibuhat nila mao ang paglupad pataas kaayo aron makaplagan nila ang direksyon ug makasabay sa uban. Natingala ko nga ang kawan wala biyai ang mga gikapoy nga langgam, kundili gihatagan pa sila og napulo'g lima ka kauban — </w:t>
      </w:r>
      <w:r w:rsidRPr="00C84680">
        <w:rPr>
          <w:lang w:val="ru-RU"/>
        </w:rPr>
        <w:t xml:space="preserve">usa ka 'support group</w:t>
      </w:r>
      <w:r w:rsidR="002F08DD">
        <w:rPr>
          <w:lang w:val="ru-RU"/>
        </w:rPr>
        <w:t xml:space="preserve">'. </w:t>
      </w:r>
    </w:p>
    <w:p w:rsidRPr="00C84680" w:rsidR="005C3FC8" w:rsidRDefault="00BF6B1D" w14:paraId="3C076E30" w14:textId="4B62731C">
      <w:pPr>
        <w:pStyle w:val="paragraph"/>
        <w:spacing w:before="30" w:after="30"/>
        <w:ind w:start="60" w:end="60"/>
        <w:rPr>
          <w:lang w:val="ru-RU"/>
        </w:rPr>
      </w:pPr>
      <w:r w:rsidRPr="00C84680">
        <w:rPr>
          <w:lang w:val="ru-RU"/>
        </w:rPr>
        <w:t xml:space="preserve">Kaanyag sa paglalang sa Diyos sa tanang butang! Tan-awa lang ang mga kuting: unsa sila ka-kolor! Ug unsa ka nindot ilang mga balhibo! Dapat kita mga tawo manghinaut sa balhibo sa mga hayop! Bisan ang reyna mismo wala magsul-ob og balhibo nga amerikana nga ingon ana! Bisan asa ka motan-aw, makita nimo ang kinaadman sa Diyos sa tanang butang. Ug unsa kaha ka matahum sauna, sa dihang natural pa ang tanan! Tan-awa kana gamay nga tandang—magtingog siya bisan unsa pa ang panahon. Motindog siya sa usa ka tiil, ug sa diha nga manhid na kini, motingog </w:t>
      </w:r>
      <w:r w:rsidR="002F08DD">
        <w:rPr>
          <w:lang w:val="ru-RU"/>
        </w:rPr>
        <w:t xml:space="preserve">siya og,</w:t>
      </w:r>
      <w:r w:rsidRPr="00C84680">
        <w:rPr>
          <w:lang w:val="ru-RU"/>
        </w:rPr>
        <w:t xml:space="preserve"> </w:t>
      </w:r>
      <w:r w:rsidRPr="00C84680">
        <w:rPr>
          <w:lang w:val="ru-RU"/>
        </w:rPr>
        <w:t xml:space="preserve">'Kok-a-kuro-kuro!</w:t>
      </w:r>
      <w:r w:rsidRPr="00C84680">
        <w:rPr>
          <w:lang w:val="ru-RU"/>
        </w:rPr>
        <w:t xml:space="preserve">'—'Daghan na kaayong oras ang nilabay,</w:t>
      </w:r>
      <w:r w:rsidR="002F08DD">
        <w:rPr>
          <w:lang w:val="ru-RU"/>
        </w:rPr>
        <w:t xml:space="preserve">'</w:t>
      </w:r>
      <w:r w:rsidRPr="00C84680">
        <w:rPr>
          <w:lang w:val="ru-RU"/>
        </w:rPr>
        <w:t xml:space="preserve"> ingon niya.</w:t>
      </w:r>
      <w:r w:rsidRPr="00C84680">
        <w:rPr>
          <w:lang w:val="ru-RU"/>
        </w:rPr>
        <w:t xml:space="preserve"> Unya motindog siya sa pikas tiil, ug kung manhid na pud kana—usab: </w:t>
      </w:r>
      <w:r w:rsidRPr="00C84680">
        <w:rPr>
          <w:lang w:val="ru-RU"/>
        </w:rPr>
        <w:t xml:space="preserve">'Kukurung-kung!</w:t>
      </w:r>
      <w:r w:rsidR="002F08DD">
        <w:rPr>
          <w:lang w:val="ru-RU"/>
        </w:rPr>
        <w:t xml:space="preserve">' </w:t>
      </w:r>
      <w:r w:rsidRPr="00C84680">
        <w:rPr>
          <w:lang w:val="ru-RU"/>
        </w:rPr>
        <w:t xml:space="preserve">Tan-awa, mokukuraw siya sa tungang gabii, sa alas tres ug alas sais sa buntag. Pirme matag tulo ka oras. Bisan pa, ang tandang wala'y alarm clock o baterya. Ug dili na pud siya kinahanglan i-winden... </w:t>
      </w:r>
    </w:p>
    <w:p w:rsidRPr="00347B46" w:rsidR="005C3FC8" w:rsidRDefault="00BF6B1D" w14:paraId="041B0ACC" w14:textId="07B0EF66">
      <w:pPr>
        <w:pStyle w:val="paragraph"/>
        <w:spacing w:before="30" w:after="30"/>
        <w:ind w:start="60" w:end="60"/>
        <w:rPr>
          <w:lang w:val="ru-RU"/>
        </w:rPr>
      </w:pPr>
      <w:r w:rsidRPr="00C84680">
        <w:rPr>
          <w:lang w:val="ru-RU"/>
        </w:rPr>
        <w:t xml:space="preserve">Gamita ang tanan nimong makita ug madungog isip paagi sa pakigkomunikar sa Langitnong Gingharian. Ang tanan kinahanglan magdala kanimo paingon sa Langit. Sa ingon niini, gikan sa paglalang, ang tawo hinay-hinay nga mosaka paingon sa Magbubuhat. Ang mga Amerikano, pagkahuman sa ilang paglupad paingon sa Bulan, nagbilin man lang og usa ka plake didto nga may nakasulat nga mga pulong: </w:t>
      </w:r>
      <w:r w:rsidRPr="00C84680">
        <w:rPr>
          <w:i/>
          <w:iCs/>
          <w:lang w:val="ru-RU"/>
        </w:rPr>
        <w:t xml:space="preserve">'Ang langit nagpahayag sa himaya sa Dios</w:t>
      </w:r>
      <w:r w:rsidR="002F08DD">
        <w:rPr>
          <w:i/>
          <w:iCs/>
          <w:lang w:val="ru-RU"/>
        </w:rPr>
        <w:t xml:space="preserve">.'</w:t>
      </w:r>
      <w:r w:rsidR="00FE7F6D">
        <w:rPr>
          <w:rStyle w:val="FootnoteReference"/>
          <w:i/>
          <w:iCs/>
          <w:lang w:val="ru-RU"/>
        </w:rPr>
        <w:footnoteReference w:id="99"/>
      </w:r>
      <w:r w:rsidRPr="00C84680">
        <w:rPr>
          <w:lang w:val="ru-RU"/>
        </w:rPr>
        <w:t xml:space="preserve"> Ang mga Ruso nakalupad usab sa kalawakan, apan si Gagarin miingon nga wala niya makita ang Diyos. Sakto man—unsaon man nimo Siya makita? Wala man ka naglupad nga nakataas ang imong mga kamot paingon sa langit, kundili ang imong </w:t>
      </w:r>
      <w:r w:rsidRPr="00C84680">
        <w:rPr>
          <w:lang w:val="ru-RU"/>
        </w:rPr>
        <w:t xml:space="preserve">mga tiil </w:t>
      </w:r>
      <w:r w:rsidRPr="00C84680">
        <w:rPr>
          <w:lang w:val="ru-RU"/>
        </w:rPr>
        <w:t xml:space="preserve">nga nagtindog diretso</w:t>
      </w:r>
      <w:r w:rsidRPr="00C84680">
        <w:rPr>
          <w:lang w:val="ru-RU"/>
        </w:rPr>
        <w:lastRenderedPageBreak/>
      </w:r>
      <w:r w:rsidRPr="00C84680">
        <w:rPr>
          <w:lang w:val="ru-RU"/>
        </w:rPr>
        <w:t xml:space="preserve"> ... Ug unya, gikan niini tanan, moingon sila: </w:t>
      </w:r>
      <w:r w:rsidRPr="00C84680">
        <w:rPr>
          <w:lang w:val="ru-RU"/>
        </w:rPr>
        <w:t xml:space="preserve">'Ang kinaiyahan maoy nagmugna sa uniberso</w:t>
      </w:r>
      <w:r w:rsidR="002F08DD">
        <w:rPr>
          <w:lang w:val="ru-RU"/>
        </w:rPr>
        <w:t xml:space="preserve">.' </w:t>
      </w:r>
      <w:r w:rsidRPr="00C84680">
        <w:rPr>
          <w:lang w:val="ru-RU"/>
        </w:rPr>
        <w:t xml:space="preserve">Ang tibuok uniberso... Unsa man imong hunahuna ana? Aw, dinhi, kung adunay daan nga sakyanan nga madaut, daghang mekaniko ug espesyalista ang magkatigum aron ayohon kini. Maghunahuna sila, paningkamotan gyud nila ang ilang makakaya — ug para ra kana sa usa ka daan nga sakyanan. Samtang si Dios, nga walay bisan unsang kuryente, ginapadagan ang tibuok kalibutan, ug dili mahurot ang baterya ni mihunong ang makina. Sa unsang tulin Niya kini ginapadagan—ug dili gani kini mapansin sa mga tawo! Katingalahan! Kung mas hinay pa ang pag-ikot sa Yuta, magkatumba-tumba ang mga tawo. Ang Yuta nag-ikot sa ingon ana ka dako nga tulin, apan ang tubig sa dagat dili mogawas, bisan pa sa kadaghan niini. Ug ang mga bitoon, nga dako kaayo, naglihok sa makapahilo nga tulin, apan dili sila magtagbo; sa tinuod, gikan sa gilay-on dili nila tugotan nga moduol ang ubang bitoon kanila. Ug ang tawo, nga nakahimo og matang sa eroplano, namangha niini ug mapasigarbohon siya niini. Apan sa diha nga ang iyang hunahuna malabo bisan gamay, magsugod siya og sulti og tanang klase sa walay pulos nga mga butang nga wala gani niya mabantayi.</w:t>
      </w:r>
    </w:p>
    <w:p w:rsidRPr="009F3FC8" w:rsidR="00CB3646" w:rsidP="00CB3646" w:rsidRDefault="00CB3646" w14:paraId="13A1C755" w14:textId="77777777">
      <w:pPr>
        <w:rPr>
          <w:lang w:val="ru-RU"/>
        </w:rPr>
      </w:pPr>
    </w:p>
    <w:p w:rsidRPr="00C84680" w:rsidR="005C3FC8" w:rsidP="00C63AB0" w:rsidRDefault="00BF6B1D" w14:paraId="1C79E20B" w14:textId="690C3031">
      <w:pPr>
        <w:pStyle w:val="Heading4"/>
        <w:rPr>
          <w:lang w:val="ru-RU"/>
        </w:rPr>
      </w:pPr>
      <w:bookmarkStart w:name="_Toc196745391" w:id="168"/>
      <w:bookmarkStart w:name="_Toc196745548" w:id="169"/>
      <w:bookmarkStart w:name="_Toc225094902" w:id="170"/>
      <w:r w:rsidRPr="00C84680">
        <w:rPr>
          <w:lang w:val="ru-RU"/>
        </w:rPr>
        <w:t xml:space="preserve">Unsa na ang naangkon sa katawhan karon?</w:t>
      </w:r>
      <w:bookmarkEnd w:id="168"/>
      <w:bookmarkEnd w:id="169"/>
      <w:bookmarkEnd w:id="170"/>
    </w:p>
    <w:p w:rsidRPr="00C84680" w:rsidR="005C3FC8" w:rsidRDefault="00BF6B1D" w14:paraId="0AE180BD" w14:textId="6EF88E28">
      <w:pPr>
        <w:pStyle w:val="paragraph"/>
        <w:spacing w:before="30" w:after="30"/>
        <w:ind w:start="60" w:end="60"/>
        <w:rPr>
          <w:lang w:val="ru-RU"/>
        </w:rPr>
      </w:pPr>
      <w:r w:rsidRPr="00C84680">
        <w:rPr>
          <w:lang w:val="ru-RU"/>
        </w:rPr>
        <w:t xml:space="preserve">Ang kultura usa ka maayong butang, apan aron kini makahatag og benepisyo, kinahanglan </w:t>
      </w:r>
      <w:r w:rsidRPr="00C84680">
        <w:rPr>
          <w:lang w:val="ru-RU"/>
        </w:rPr>
        <w:t xml:space="preserve">usab nga</w:t>
      </w:r>
      <w:r w:rsidR="002F08DD">
        <w:rPr>
          <w:lang w:val="ru-RU"/>
        </w:rPr>
        <w:t xml:space="preserve"> 'mapalambo' </w:t>
      </w:r>
      <w:r w:rsidRPr="00C84680">
        <w:rPr>
          <w:lang w:val="ru-RU"/>
        </w:rPr>
        <w:t xml:space="preserve">ang kalag. Kung dili, ang kultura matapos sa katalagman. </w:t>
      </w:r>
      <w:r w:rsidRPr="00C84680">
        <w:rPr>
          <w:lang w:val="ru-RU"/>
        </w:rPr>
        <w:t xml:space="preserve">'Ang dautan,' ingon ni San Cosmas sa Aetolia, 'mugikan sa mga edukadong tawo</w:t>
      </w:r>
      <w:r w:rsidR="002F08DD">
        <w:rPr>
          <w:lang w:val="ru-RU"/>
        </w:rPr>
        <w:t xml:space="preserve">.'</w:t>
      </w:r>
      <w:r w:rsidR="00FE7F6D">
        <w:rPr>
          <w:rStyle w:val="FootnoteReference"/>
          <w:lang w:val="ru-RU"/>
        </w:rPr>
        <w:footnoteReference w:id="100"/>
      </w:r>
      <w:r w:rsidRPr="00C84680">
        <w:rPr>
          <w:lang w:val="ru-RU"/>
        </w:rPr>
        <w:t xml:space="preserve"> Bisan pa sa kamatuoran nga ang siyensya naka-uswag na kaayo ug nakab-ot na ang dagkong kalampusan, ang mga tawo, sa ilang tinguha nga matabangan ang kalibutan, nagbuhat niini sa paagi nga nagaguba niini, nga wala nila mabantayi. Gitugotan sa Diyos ang tawo nga buhaton ang tanan sumala sa iyang kaugalingong pagsabot, apan tungod kay wala maminaw sa Diyos, ang tawo nagaguba sa iyang kaugalingon. Ang tawo nagaguba sa iyang kaugalingon pinaagi sa iyang mga gimugna. </w:t>
      </w:r>
    </w:p>
    <w:p w:rsidRPr="00C84680" w:rsidR="005C3FC8" w:rsidRDefault="00BF6B1D" w14:paraId="081483BE" w14:textId="77777777">
      <w:pPr>
        <w:pStyle w:val="paragraph"/>
        <w:spacing w:before="30" w:after="30"/>
        <w:ind w:start="60" w:end="60"/>
        <w:rPr>
          <w:lang w:val="ru-RU"/>
        </w:rPr>
      </w:pPr>
      <w:r w:rsidRPr="00C84680">
        <w:rPr>
          <w:lang w:val="ru-RU"/>
        </w:rPr>
        <w:t xml:space="preserve">Ang mga tawo sa ika-20 nga siglo — unsa kaha ilang nakab-ot sa ilang kultura ug sibilisasyon! Gipabuang nila ang kalibutan, gipahugawan nila ang atmospera, gipaguba nila ang tanan ilawom sa adlaw. Kung ang ligid mohawa sa iyang aksis, magpadayon kini sa pag-ikot nga walay direksyon. Ingon usab sa mga tawo — tungod kay nangilagpas sila gikan sa aksis sa panaghiusa sa Diyos, nag-antos sila. Sa karaang panahon, ang mga tawo nag-antos tungod sa gubat; karon nag-antos sila tungod sa sibilisasyon. Kaniadto, tungod sa gubat, ang mga tawo mibalhin gikan sa mga siyudad paingon sa mga baryo ug nagpuyo sa gamay nga tanoman. Apan karon, dili na makapuyo ang mga tawo sa mga siyudad ug mobiya sila niini tungod sa pagsalakay sa sibilisasyon. Kaniadto, ang gubat nagdala og kamatayon sa mga tawo; karon ang sibilisasyon nagdala kanila og sakit. </w:t>
      </w:r>
    </w:p>
    <w:p w:rsidRPr="00C84680" w:rsidR="005C3FC8" w:rsidRDefault="00BF6B1D" w14:paraId="160EC287" w14:textId="77777777">
      <w:pPr>
        <w:pStyle w:val="paragraph"/>
        <w:spacing w:before="30" w:after="30"/>
        <w:ind w:start="60" w:end="60"/>
        <w:rPr>
          <w:lang w:val="ru-RU"/>
        </w:rPr>
      </w:pPr>
      <w:r w:rsidRPr="00C84680">
        <w:rPr>
          <w:lang w:val="ru-RU"/>
        </w:rPr>
        <w:t xml:space="preserve">— </w:t>
      </w:r>
      <w:r w:rsidRPr="00C84680">
        <w:rPr>
          <w:lang w:val="ru-RU"/>
        </w:rPr>
        <w:t xml:space="preserve">Geronda, ngano nga laganap kaayo ang kanser? </w:t>
      </w:r>
    </w:p>
    <w:p w:rsidRPr="00C84680" w:rsidR="005C3FC8" w:rsidRDefault="00BF6B1D" w14:paraId="4F4978DA" w14:textId="6E1CA2A3">
      <w:pPr>
        <w:pStyle w:val="paragraph"/>
        <w:spacing w:before="30" w:after="30"/>
        <w:ind w:start="60" w:end="60"/>
        <w:rPr>
          <w:lang w:val="ru-RU"/>
        </w:rPr>
      </w:pPr>
      <w:r w:rsidRPr="00C84680">
        <w:rPr>
          <w:lang w:val="ru-RU"/>
        </w:rPr>
        <w:t xml:space="preserve">— </w:t>
      </w:r>
      <w:r w:rsidRPr="00C84680">
        <w:rPr>
          <w:lang w:val="ru-RU"/>
        </w:rPr>
        <w:t xml:space="preserve">Ang Chernobyl ug tanang susamang mga butang—nagtuo ka ba nga kini milabay nga walay bakas? Didto man kini tanan nagsugod. Tan-awa ang mga tawo—ang tanan niini bunga sa ilang kaugalingong binuhatan... Grabe kaayo ang pagkapilo sa dagway sa mga tawo. Ni unsang kapanahonan man nga daghan kaayo ang masakiton? Sa karaang panahon, dili ingon ana ang mga tawo. Apan karon, bisan unsang sulat nga akong ablihan gikan sa mga gipadala kanako, siguradong makit-an nako nga may kanser, o sakit sa pangisip, o stroke, o nabungkag nga pamilya. Talagsa ra kaniadto ang kanser. Kay natural pa man ang kinabuhi sauna. Dili man nato hisgutan dinhi kung unsay gitugotan sa Ginoo. Mokaon ang mga tawo og natural nga pagkaon ug maayo kaayo ang ilang panglawas. Binuotan ang tanan: prutas, sibuyas, kamatis. Apan karon, bisan ang natural nga pagkaon nakadaot na sa mga tawo. Ang mga nagkinabuhi lang sa prutas ug gulay mas grabe pa ang kadaut nga ilang masinati, kay kontaminado na ang tanan. Kung ingon ani unta kaniadto, namatay na unta ko sa sayo pa nga edad, kay sa akong kinabuhi isip monghe, mokaon ko sa gihatag sa tanaman: leeks, letsugas, </w:t>
      </w:r>
      <w:r w:rsidRPr="00C84680">
        <w:rPr>
          <w:lang w:val="ru-RU"/>
        </w:rPr>
        <w:t xml:space="preserve">e</w:t>
      </w:r>
      <w:r w:rsidR="00CB3646">
        <w:rPr>
          <w:rStyle w:val="FootnoteReference"/>
          <w:lang w:val="ru-RU"/>
        </w:rPr>
        <w:footnoteReference w:id="101"/>
      </w:r>
      <w:r w:rsidRPr="00C84680">
        <w:rPr>
          <w:lang w:val="ru-RU"/>
        </w:rPr>
        <w:t xml:space="preserve"> , ordinaryong sibuyas, repolyo ug uban pa — ug maayo ra kaayo ko pagbati. Apan karon — naggamit sila og abono, nagwisik og pestisidyo… Hunahunaa lang — unsa ang gikaon sa mga tawo karon!… Kaguliyang sa hunahuna, mga artipisyal nga kapuli sa pagkaon — kining tanan nagdala og sakit sa usa ka tawo. Pinaagi sa paggamit sa siyensya nga walay paghusay, gipahimulosan sa mga tawo ang ilang kaugalingon. </w:t>
      </w:r>
    </w:p>
    <w:p w:rsidRPr="00C84680" w:rsidR="005C3FC8" w:rsidRDefault="00BF6B1D" w14:paraId="50AE2BCB" w14:textId="77777777">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Geronda, ngano kaha nga kaniadto mas lig-on ang mga tawo sa ilang pagka-asketa ug mas maayong panglawas kaysa karon? Naa bay kalainan ang ilang gikaon? </w:t>
      </w:r>
    </w:p>
    <w:p w:rsidRPr="00C84680" w:rsidR="005C3FC8" w:rsidRDefault="00BF6B1D" w14:paraId="44D2FA77" w14:textId="77777777">
      <w:pPr>
        <w:pStyle w:val="paragraph"/>
        <w:spacing w:before="30" w:after="30"/>
        <w:ind w:start="60" w:end="60"/>
        <w:rPr>
          <w:lang w:val="ru-RU"/>
        </w:rPr>
      </w:pPr>
      <w:r w:rsidRPr="00C84680">
        <w:rPr>
          <w:lang w:val="ru-RU"/>
        </w:rPr>
        <w:t xml:space="preserve">— </w:t>
      </w:r>
      <w:r w:rsidRPr="00C84680">
        <w:rPr>
          <w:lang w:val="ru-RU"/>
        </w:rPr>
        <w:t xml:space="preserve">Oo, kay sa kanang mga panahona limpyo pa ang pagkaon. Sa akong panan-aw, klaro kaayo na. Tibuok hinog ang tanan nga gikaon sa mga tawo. Apan karon, aron dili madaut ang mga prutas ug gulay, putlon sila nga dili pa hinog ug itago sa pridyider. Gipamutol nila ang dili pa hinog, berde nga prutas gikan sa kahoy ug gibyaan kini nga mohinog sa sulod sa mga kahon. Sa nangagi, sa diha nga hinog na ang prutas, kini mahulog sa kahoy sa iyang kaugalingon o mabungkag gikan sa sanga sa diha nga imo lang kini hikapon sa imong kamot. Kaniadto, ang mga bata mokaon og tinapay nga adunay mantikilya o gatas, ug kini nagpabilin silang himsog. Apan ang mga tawo, gawas sa pagkaon og maayong pagkaon nga makahimsog, naggamit usab sa ilang hunahuna; ug kung masakit sila, masulti nila kung tungod kini sa ilang pagkaon o dili. Karon, bisan pa, dili na natural ang pagkaon ug ang mga tawo dili na naggamit sa ilang hunahuna. </w:t>
      </w:r>
    </w:p>
    <w:p w:rsidRPr="00347B46" w:rsidR="005C3FC8" w:rsidRDefault="00BF6B1D" w14:paraId="6CDF7A66" w14:textId="69082557">
      <w:pPr>
        <w:pStyle w:val="paragraph"/>
        <w:spacing w:before="30" w:after="30"/>
        <w:ind w:start="60" w:end="60"/>
        <w:rPr>
          <w:lang w:val="ru-RU"/>
        </w:rPr>
      </w:pPr>
      <w:r w:rsidRPr="00C84680">
        <w:rPr>
          <w:lang w:val="ru-RU"/>
        </w:rPr>
        <w:t xml:space="preserve">Hunahunaa lang ang tanang bati nga mga produkto nga gihimo sa mga tawo karon! Hinay-hinay na nga gipahunong ang paggamit sa lana sa karnero. Lisod kaayo mangita og vest nga lana nga makatabang sa pagpahawa sa singot. Sa diha nga mosul-ob ko og vest, dali ra nako mabantayan kung adunay kini sintetik nga hibla. Kung mao, dili ko makaginhawa og tarong; masamok kaayo ko ug mag-antos ko pag-ayo! Ug bisan pa niana, nagtuo sila nga mas lig-on ug mas maayo pa kining mga vest kaysa natural. Gihunahuna nila nga kini usa ka kalamboan! Apan maayo ba kini para sa imong panglawas? Dili, sa kasukwahi, pinaagi sa paghimo og ingon ani nga mga butang, ginasamdan sa mga tawo ang ilang kaugalingong panglawas. Ug ibutang nila ang etiketa: </w:t>
      </w:r>
      <w:r w:rsidRPr="00C84680">
        <w:rPr>
          <w:lang w:val="ru-RU"/>
        </w:rPr>
        <w:t xml:space="preserve">'Gihimo gikan sa virgin wool</w:t>
      </w:r>
      <w:r w:rsidR="00EF3186">
        <w:rPr>
          <w:lang w:val="ru-RU"/>
        </w:rPr>
        <w:t xml:space="preserve">!'</w:t>
      </w:r>
      <w:r w:rsidRPr="00C84680">
        <w:rPr>
          <w:lang w:val="ru-RU"/>
        </w:rPr>
        <w:t xml:space="preserve"> Oo, siguro mangita pa sila og lain pang mga porma nga pulong para sa ilang mga patalastas — mas porma pa gani! Karon, ginatineran na lang nato ang mga karnero para sa ilang karne, kay ginahimo na nato ang lana gikan sa lana. Ug ang mga ulod sa seda moingon: </w:t>
      </w:r>
      <w:r w:rsidRPr="00C84680">
        <w:rPr>
          <w:lang w:val="ru-RU"/>
        </w:rPr>
        <w:t xml:space="preserve">'Aw, kung gusto mo og seda nga mas maayo pa kaysa amo, kamo na lang ang maghimo!</w:t>
      </w:r>
      <w:r w:rsidR="002F08DD">
        <w:rPr>
          <w:lang w:val="ru-RU"/>
        </w:rPr>
        <w:t xml:space="preserve">..'</w:t>
      </w:r>
    </w:p>
    <w:p w:rsidRPr="00347B46" w:rsidR="00C63AB0" w:rsidP="00C63AB0" w:rsidRDefault="00C63AB0" w14:paraId="7E9CF001" w14:textId="77777777">
      <w:pPr>
        <w:rPr>
          <w:lang w:val="ru-RU"/>
        </w:rPr>
      </w:pPr>
    </w:p>
    <w:p w:rsidRPr="00C84680" w:rsidR="005C3FC8" w:rsidP="00C63AB0" w:rsidRDefault="00BF6B1D" w14:paraId="54678CB8" w14:textId="77777777">
      <w:pPr>
        <w:pStyle w:val="Heading4"/>
        <w:rPr>
          <w:lang w:val="ru-RU"/>
        </w:rPr>
      </w:pPr>
      <w:bookmarkStart w:name="_Toc196745392" w:id="171"/>
      <w:bookmarkStart w:name="_Toc196745549" w:id="172"/>
      <w:bookmarkStart w:name="_Toc225094903" w:id="173"/>
      <w:r w:rsidRPr="00C84680">
        <w:rPr>
          <w:lang w:val="ru-RU"/>
        </w:rPr>
        <w:t xml:space="preserve">Naubos na ang pasensya sa mga tawo</w:t>
      </w:r>
      <w:bookmarkEnd w:id="171"/>
      <w:bookmarkEnd w:id="172"/>
      <w:bookmarkEnd w:id="173"/>
    </w:p>
    <w:p w:rsidRPr="00C84680" w:rsidR="005C3FC8" w:rsidRDefault="00BF6B1D" w14:paraId="238E5DD1" w14:textId="77777777">
      <w:pPr>
        <w:pStyle w:val="paragraph"/>
        <w:spacing w:before="30" w:after="30"/>
        <w:ind w:start="60" w:end="60"/>
        <w:rPr>
          <w:lang w:val="ru-RU"/>
        </w:rPr>
      </w:pPr>
      <w:r w:rsidRPr="00C84680">
        <w:rPr>
          <w:lang w:val="ru-RU"/>
        </w:rPr>
        <w:t xml:space="preserve">— </w:t>
      </w:r>
      <w:r w:rsidRPr="00C84680">
        <w:rPr>
          <w:lang w:val="ru-RU"/>
        </w:rPr>
        <w:t xml:space="preserve">Geronda, ngano man nga kulang na ta og pasensya karon? </w:t>
      </w:r>
    </w:p>
    <w:p w:rsidRPr="00C84680" w:rsidR="005C3FC8" w:rsidRDefault="00BF6B1D" w14:paraId="27B1CEC7" w14:textId="77777777">
      <w:pPr>
        <w:pStyle w:val="paragraph"/>
        <w:spacing w:before="30" w:after="30"/>
        <w:ind w:start="60" w:end="60"/>
        <w:rPr>
          <w:lang w:val="ru-RU"/>
        </w:rPr>
      </w:pPr>
      <w:r w:rsidRPr="00C84680">
        <w:rPr>
          <w:lang w:val="ru-RU"/>
        </w:rPr>
        <w:t xml:space="preserve">— </w:t>
      </w:r>
      <w:r w:rsidRPr="00C84680">
        <w:rPr>
          <w:lang w:val="ru-RU"/>
        </w:rPr>
        <w:t xml:space="preserve">Ang tanan nga nahitabo karon dili alang sa kaayohan sa mga tawo. Sa nangagi, malinawon ang kinabuhi ug ang mga tawo mismo malinawon, lig-on kaayo — makasukol sa kalisdanan. Karon, kining tibuok pagdali nga misakop sa kalibutan nagpahimo sa mga tawo nga walay pasensya. Sa karaang panahon, kahibalo ang mga tawo nga magsugod sila og kaon og kamatis sa katapusan sa Hunyo. Dili gyud mosulod sa ilang hunahuna nga mokaon og kamatis sa dili pa ang takdang panahon. Naghulat ang mga tawo hangtod Agosto aron mokaon og pakwan; kahibalo sila kung kanus-a ang panahon sa pagkaon og igos, ug kung kanus-a para sa mga melon. Apan unsa kaha karon? Ang mga negosyante mobiyahe paingon sa Ehipto ug mopalit didto og kamatis bisan wala pa kini sa panahon, bisan pa nga samtang nagahamtong pa ang mga kamatis, adunay mga kahel sa Gresya — nga eksaktong pareho ang bitamina. Dili, makita nimo, dili man gusto sa mga tawo ang kahel! Sige na, higala, paghulat lang og gamay ug kaon na lang og lain samtang naghulat ka! Dili—bisan unsa pa man ang mahitabo, moadto sila sa Ehipto ug mobalik nga nagdala og kamatis. Sa Crete, gitan-aw nila pag-ayo kini nga kahimtang ug nagsugod sila pagtukod og mga greenhouse aron mas sayo usab mamunga ang ilang mga kamatis. Ug sa katapusan, natukod ang mga greenhouse sa tibuok Gresya aron makakaon sila og kamatis bisan pa sa tingtugnaw. Nagpaningkamot gyud sila pag-ayo sa pagtukod og mga greenhouse para sa tanang klase sa gulay, aron bisan unsang oras sa tuig, makuha nila sa lamisa ang bisan unsa nga ilang gusto, nga dili na kinahanglan maghulat sa natural nga panahon. </w:t>
      </w:r>
    </w:p>
    <w:p w:rsidRPr="00C84680" w:rsidR="005C3FC8" w:rsidRDefault="00BF6B1D" w14:paraId="6B567671" w14:textId="276ACF54">
      <w:pPr>
        <w:pStyle w:val="paragraph"/>
        <w:spacing w:before="30" w:after="30"/>
        <w:ind w:start="60" w:end="60"/>
        <w:rPr>
          <w:lang w:val="ru-RU"/>
        </w:rPr>
      </w:pPr>
      <w:r w:rsidRPr="00C84680">
        <w:rPr>
          <w:lang w:val="ru-RU"/>
        </w:rPr>
        <w:t xml:space="preserve">Igo na unta kana, kung tan-awon ang tanan. Apan gipadayon pa gyud nila kini. Ang kamatis berde pa sa gabii, unya sa buntag gidala na dayon sa mga tindahan—pula ug tambok! Nakig-istorya pa gani ko sa usa ka ministro bahin niini. </w:t>
      </w:r>
      <w:r w:rsidR="009F3FC8">
        <w:rPr>
          <w:lang w:val="ru-RU"/>
        </w:rPr>
        <w:t xml:space="preserve">"</w:t>
      </w:r>
      <w:r w:rsidRPr="00C84680">
        <w:rPr>
          <w:lang w:val="ru-RU"/>
        </w:rPr>
        <w:t xml:space="preserve">Ang mga greenhouse," ingon nako, "lain na nga istorya, ug maayo ra man na. Apan ang prutas, kamatis, ug uban pang mga tanom ginapadako gamit ang mga hormone! Ang prutas motubo sulod lang sa usa ka gabii, apan wala ba silay pagtagad sa mga pobre nga kalag nga sobra ka sensitibo sa hormonal nga preparasyon? Pasagdi lang ba sila nga masakit, ha…?</w:t>
      </w:r>
      <w:r w:rsidR="002F08DD">
        <w:rPr>
          <w:lang w:val="ru-RU"/>
        </w:rPr>
        <w:t xml:space="preserve">" </w:t>
      </w:r>
      <w:r w:rsidRPr="00C84680">
        <w:rPr>
          <w:lang w:val="ru-RU"/>
        </w:rPr>
        <w:t xml:space="preserve">Guba pud nila ang mga hayop. Kuhaa ang manok, pananglitan, o ang mga baka nga anak pa. Ang mga sisiw nga 40 ka adlaw pa lang gipunoan og hormones hangtod moabot sila sa gibug-aton sa mga sisiw nga unom ka bulan na. Mokaon ang mga tawo sa ilang karne, apan unsa man ang benepisyo nga ilang makuha gikan niini? Aron makaproduce ug mas daghang gatas ang mga baka, gipuno usab sila og hormones. Makaproduce gyud ug mas daghang gatas ang mga baka, apan dili na kini mabaligya sa mga producer! Mosugod ang mga welga, mubagsak ang presyo sa gatas, ibubo kini sa dalan, ug ang mga tawo moinom ug </w:t>
      </w:r>
      <w:r w:rsidRPr="00C84680">
        <w:rPr>
          <w:lang w:val="ru-RU"/>
        </w:rPr>
        <w:t xml:space="preserve">gatas—</w:t>
      </w:r>
      <w:r w:rsidRPr="00C84680">
        <w:rPr>
          <w:lang w:val="ru-RU"/>
        </w:rPr>
        <w:lastRenderedPageBreak/>
      </w:r>
      <w:r w:rsidRPr="00C84680">
        <w:rPr>
          <w:lang w:val="ru-RU"/>
        </w:rPr>
        <w:t xml:space="preserve"> —nga puno kaayo sa hormones! Apan kung gibyaan lang nila ang tanan sumala sa tuyo sa Diyos, ang tanan unta moagi sa husto nga paagi ug ang mga tawo unta nag-inom og putli, presko nga gatas! Ug gawas pa niana, kining mga iniksyon naghimo sa tanan nga walay lami. Walay lami nga pagkaon, walay lami nga mga tawo — ang tanan nahimong walay lami. Bisan ang kinabuhi mismo nawalaan na og lami para sa mga tawo. Mangutana ka sa mga batan-on, </w:t>
      </w:r>
      <w:r w:rsidRPr="00C84680">
        <w:rPr>
          <w:lang w:val="ru-RU"/>
        </w:rPr>
        <w:t xml:space="preserve">'Unsa man inyong ganahan?</w:t>
      </w:r>
      <w:r w:rsidR="002F08DD">
        <w:rPr>
          <w:lang w:val="ru-RU"/>
        </w:rPr>
        <w:t xml:space="preserve">' </w:t>
      </w:r>
      <w:r w:rsidRPr="00C84680">
        <w:rPr>
          <w:lang w:val="ru-RU"/>
        </w:rPr>
        <w:t xml:space="preserve">— </w:t>
      </w:r>
      <w:r w:rsidRPr="00C84680">
        <w:rPr>
          <w:lang w:val="ru-RU"/>
        </w:rPr>
        <w:t xml:space="preserve">'Wala</w:t>
      </w:r>
      <w:r w:rsidR="002F08DD">
        <w:rPr>
          <w:lang w:val="ru-RU"/>
        </w:rPr>
        <w:t xml:space="preserve">,' </w:t>
      </w:r>
      <w:r w:rsidRPr="00C84680">
        <w:rPr>
          <w:lang w:val="ru-RU"/>
        </w:rPr>
        <w:t xml:space="preserve">ilang tubag. Ug pila man ni sila ka kusgan nga mga batan-on! </w:t>
      </w:r>
      <w:r w:rsidRPr="00C84680">
        <w:rPr>
          <w:lang w:val="ru-RU"/>
        </w:rPr>
        <w:t xml:space="preserve">'Aw, sultihi man ninyo ko unsa inyong ganahan buhaton?</w:t>
      </w:r>
      <w:r w:rsidR="002F08DD">
        <w:rPr>
          <w:lang w:val="ru-RU"/>
        </w:rPr>
        <w:t xml:space="preserve">' </w:t>
      </w:r>
      <w:r w:rsidRPr="00C84680">
        <w:rPr>
          <w:lang w:val="ru-RU"/>
        </w:rPr>
        <w:t xml:space="preserve">— </w:t>
      </w:r>
      <w:r w:rsidRPr="00C84680">
        <w:rPr>
          <w:lang w:val="ru-RU"/>
        </w:rPr>
        <w:t xml:space="preserve">'Wala</w:t>
      </w:r>
      <w:r w:rsidR="002F08DD">
        <w:rPr>
          <w:lang w:val="ru-RU"/>
        </w:rPr>
        <w:t xml:space="preserve">.' </w:t>
      </w:r>
      <w:r w:rsidRPr="00C84680">
        <w:rPr>
          <w:lang w:val="ru-RU"/>
        </w:rPr>
        <w:t xml:space="preserve">Mao na ni ang nahimo sa mga tawo! Pinaagi sa buhat sa ilang kaugalingong mga kamot, nagtuo sila nga </w:t>
      </w:r>
      <w:r w:rsidRPr="00C84680">
        <w:rPr>
          <w:lang w:val="ru-RU"/>
        </w:rPr>
        <w:t xml:space="preserve">mahimo nilang 'itama </w:t>
      </w:r>
      <w:r w:rsidR="002F08DD">
        <w:rPr>
          <w:lang w:val="ru-RU"/>
        </w:rPr>
        <w:t xml:space="preserve">ang mga sayop </w:t>
      </w:r>
      <w:r w:rsidRPr="00C84680">
        <w:rPr>
          <w:lang w:val="ru-RU"/>
        </w:rPr>
        <w:t xml:space="preserve">sa Diyos'. Aron pugson ang mga manok sa pag-itlog, ilang gihimong adlaw ang gabii. Nakakita na ba ka sa mga itlog nga giitlog sa ingon ana nga mga manok? Sa katapusan, kung gihimo sa Diyos nga mosidlak ang bulan sama sa adlaw, siguro nangabuang na ang mga tawo. Gihimo sa Diyos ang gabii aron makapahulay ang mga tawo, apan tan-awa na lang kung unsa na ang nahimo nila karon! </w:t>
      </w:r>
    </w:p>
    <w:p w:rsidRPr="00347B46" w:rsidR="005C3FC8" w:rsidRDefault="00BF6B1D" w14:paraId="6F0AB832" w14:textId="2C4B532B">
      <w:pPr>
        <w:pStyle w:val="paragraph"/>
        <w:spacing w:before="30" w:after="30"/>
        <w:ind w:start="60" w:end="60"/>
        <w:rPr>
          <w:lang w:val="ru-RU"/>
        </w:rPr>
      </w:pPr>
      <w:r w:rsidRPr="00C84680">
        <w:rPr>
          <w:lang w:val="ru-RU"/>
        </w:rPr>
        <w:t xml:space="preserve">Nawala na sa mga tawo ang ilang kalinaw. Ang tanang greenhouse, mga suplemento sa gulay ug uban pa nakapahimo usab sa mga tawo nga walay pasensya. Sa karaang panahon, kahibalo ang mga tawo nga molungtad kini og pipila ka oras aron molakaw gikan sa usa ka lugar paingon sa lain. Kung kinsa may mas kusgan ang mga bitiis, makaabot siya didto nga mas dali gamay. Unya ilang giimbento ang kariton, dayon ang awto, dayon ang eroplano, ug uban pa. Kanunay silang nangita og bag-o ug mas paspas nga paagi sa transportasyon. Nakahimo sila og eroplano nga makalupad gikan sa Pransya paingon sa Amerika sa tulo ka oras.</w:t>
      </w:r>
      <w:r w:rsidR="006B1C75">
        <w:rPr>
          <w:rStyle w:val="FootnoteReference"/>
          <w:lang w:val="ru-RU"/>
        </w:rPr>
        <w:footnoteReference w:id="102"/>
      </w:r>
      <w:r w:rsidRPr="00C84680">
        <w:rPr>
          <w:lang w:val="ru-RU"/>
        </w:rPr>
        <w:t xml:space="preserve"> Apan kung ang usa ka tawo molupad gikan sa usa ka klima paingon sa lain sa ingon ka kusog nga tulin, ang kalit nga pagbag-o sa klima makadaot kaniya. Usa ra kini ka buang nga pagdali, buang nga pagdali… Sa dili madugay, moabot kita sa punto nga mosaka ang tawo sa usa ka naglupad nga proyekto, unya — usa ka pagbuto, usa ka paglupad, usa ka bangga, usa ka pagsabog — ug usa ka nalibog nga biyahero ang motungha sa atubangan sa publiko. Unsa man imong gipaabot? Moabot gyud sa ingon ana. Tinood nga buanglan!</w:t>
      </w:r>
    </w:p>
    <w:p w:rsidRPr="00347B46" w:rsidR="00C63AB0" w:rsidP="006F66D9" w:rsidRDefault="00C63AB0" w14:paraId="4ED2CC6D" w14:textId="77777777">
      <w:pPr>
        <w:rPr>
          <w:lang w:val="ru-RU"/>
        </w:rPr>
      </w:pPr>
    </w:p>
    <w:p w:rsidRPr="00C84680" w:rsidR="005C3FC8" w:rsidP="00C63AB0" w:rsidRDefault="00BF6B1D" w14:paraId="09494CC7" w14:textId="77777777">
      <w:pPr>
        <w:pStyle w:val="Heading4"/>
        <w:rPr>
          <w:lang w:val="ru-RU"/>
        </w:rPr>
      </w:pPr>
      <w:bookmarkStart w:name="_Toc196745393" w:id="174"/>
      <w:bookmarkStart w:name="_Toc196745550" w:id="175"/>
      <w:bookmarkStart w:name="_Toc225094904" w:id="176"/>
      <w:r w:rsidRPr="00C84680">
        <w:rPr>
          <w:lang w:val="ru-RU"/>
        </w:rPr>
        <w:t xml:space="preserve">Gihugawan nila ang tibuok atmospera – usa na kana ka butang, apan ang ilang mga bukog nakasamok na</w:t>
      </w:r>
      <w:bookmarkEnd w:id="174"/>
      <w:bookmarkEnd w:id="175"/>
      <w:bookmarkEnd w:id="176"/>
    </w:p>
    <w:p w:rsidRPr="00C84680" w:rsidR="005C3FC8" w:rsidRDefault="00BF6B1D" w14:paraId="5C133673" w14:textId="7620E8D3">
      <w:pPr>
        <w:pStyle w:val="paragraph"/>
        <w:spacing w:before="30" w:after="30"/>
        <w:ind w:start="60" w:end="60"/>
        <w:rPr>
          <w:lang w:val="ru-RU"/>
        </w:rPr>
      </w:pPr>
      <w:r w:rsidRPr="00C84680">
        <w:rPr>
          <w:lang w:val="ru-RU"/>
        </w:rPr>
        <w:t xml:space="preserve">— </w:t>
      </w:r>
      <w:r w:rsidRPr="00C84680">
        <w:rPr>
          <w:lang w:val="ru-RU"/>
        </w:rPr>
        <w:t xml:space="preserve">Geronda, nadungog nako nga nagplano sila nga pasunogon ang mga patay — ingon pa nila, </w:t>
      </w:r>
      <w:r w:rsidRPr="00C84680">
        <w:rPr>
          <w:lang w:val="ru-RU"/>
        </w:rPr>
        <w:t xml:space="preserve">'tungod sa mga rason sa kahinlo ug aron makatipid og luna</w:t>
      </w:r>
      <w:r w:rsidR="002F08DD">
        <w:rPr>
          <w:lang w:val="ru-RU"/>
        </w:rPr>
        <w:t xml:space="preserve">.' </w:t>
      </w:r>
    </w:p>
    <w:p w:rsidRPr="00C84680" w:rsidR="005C3FC8" w:rsidRDefault="00BF6B1D" w14:paraId="681CB08B" w14:textId="3DDE06C1">
      <w:pPr>
        <w:pStyle w:val="paragraph"/>
        <w:spacing w:before="30" w:after="30"/>
        <w:ind w:start="60" w:end="60"/>
        <w:rPr>
          <w:lang w:val="ru-RU"/>
        </w:rPr>
      </w:pPr>
      <w:r w:rsidRPr="00C84680">
        <w:rPr>
          <w:lang w:val="ru-RU"/>
        </w:rPr>
        <w:t xml:space="preserve">— </w:t>
      </w:r>
      <w:r w:rsidRPr="00C84680">
        <w:rPr>
          <w:lang w:val="ru-RU"/>
        </w:rPr>
        <w:t xml:space="preserve">Tungod sa rason sa kahinlo? Paminawa lang na! Wala ba sila'y kaulaw mosulti og ingon ana? Lain na gani nga guba nila ang tibuok kahimtang, apan ang mga bukog, nakita nimo, mao pa gyud ang nakasamok nila! Apan ang mga nahabilin, gawas pa sa tanan, gihugas pa gyud. Ug bahin </w:t>
      </w:r>
      <w:r w:rsidR="002F08DD">
        <w:rPr>
          <w:lang w:val="ru-RU"/>
        </w:rPr>
        <w:t xml:space="preserve">sa</w:t>
      </w:r>
      <w:r w:rsidRPr="00C84680">
        <w:rPr>
          <w:lang w:val="ru-RU"/>
        </w:rPr>
        <w:t xml:space="preserve"> 'pag-tipig </w:t>
      </w:r>
      <w:r w:rsidR="002F08DD">
        <w:rPr>
          <w:lang w:val="ru-RU"/>
        </w:rPr>
        <w:t xml:space="preserve">sa </w:t>
      </w:r>
      <w:r w:rsidRPr="00C84680">
        <w:rPr>
          <w:lang w:val="ru-RU"/>
        </w:rPr>
        <w:t xml:space="preserve">yuta'—dili ba gyud sila makakita ug lugar para sa mga sementeryo sa tibuok Gresya, uban sa tanang lasang niini? Nagsulti ko ug pipila ka buotan nga pulong sa usa ka propesor sa unibersidad bahin niini tanan. Unsaon man nga makakita sila ug daghang luna para sa basura, apan wala'y bisan gamay para sa balaan nga mga nahabilin? Kulang ba gyud ug yuta, o unsa man? Ug pila kaha ka mga relikya sa mga santo ang mahimong ibutang sa mga sementeryo? Wala ba sila maghunahuna ana? </w:t>
      </w:r>
    </w:p>
    <w:p w:rsidRPr="00C84680" w:rsidR="005C3FC8" w:rsidRDefault="00BF6B1D" w14:paraId="2FADAB60" w14:textId="77777777">
      <w:pPr>
        <w:pStyle w:val="paragraph"/>
        <w:spacing w:before="30" w:after="30"/>
        <w:ind w:start="60" w:end="60"/>
        <w:rPr>
          <w:lang w:val="ru-RU"/>
        </w:rPr>
      </w:pPr>
      <w:r w:rsidRPr="00C84680">
        <w:rPr>
          <w:lang w:val="ru-RU"/>
        </w:rPr>
        <w:t xml:space="preserve">Sa Europa, ginasunog nila ang mga patay dili tungod kay wala nay lugar para ilubong sila, kondili tungod kay ang kremasyon giisip nga usa ka progresibong praktis. Imbis nga putlon ang usa ka gamay nga kakahoyan aron makabuhat og luna para sa mga patay, mas gusto pa nila nga sila mismo ang maglimpyo sa luna sa mga patay, pinaagi sa pagsunog kanila ug paghimo kanila nga abo. Unya, ilang ibutang kini nga abo sa usa ka gamay kaayong kahon ug giisip ang tibuok butang nga usa ka progresibong buhat. Gipasiga ang mga patay tungod kay gusto sa mga nihilista nga bungkagon ang tanan—apil na ang tawo. Gusto nilang masiguro nga walay mabilin nga makapahinumdom sa usa ka tawo sa iyang ginikanan, sa iyang mga apohan, o sa kinabuhi sa iyang mga katigulangan. Gusto nilang putlon ang koneksyon sa mga tawo sa Tradisyon; gusto nilang pugson sila nga kalimtan ang umaabot nga kinabuhi ug ibutang sila sa kinabuhi dinhi. </w:t>
      </w:r>
    </w:p>
    <w:p w:rsidRPr="00C84680" w:rsidR="005C3FC8" w:rsidRDefault="00BF6B1D" w14:paraId="3494446A" w14:textId="77777777">
      <w:pPr>
        <w:pStyle w:val="paragraph"/>
        <w:spacing w:before="30" w:after="30"/>
        <w:ind w:start="60" w:end="60"/>
        <w:rPr>
          <w:lang w:val="ru-RU"/>
        </w:rPr>
      </w:pPr>
      <w:r w:rsidRPr="00C84680">
        <w:rPr>
          <w:lang w:val="ru-RU"/>
        </w:rPr>
        <w:t xml:space="preserve">— </w:t>
      </w:r>
      <w:r w:rsidRPr="00C84680">
        <w:rPr>
          <w:lang w:val="ru-RU"/>
        </w:rPr>
        <w:t xml:space="preserve">Bisan pa, Geronda, ingon nila nga sa pipila ka munisipalidad sa Athens, mitumaw gayud ang ingon nga problema—wala nay lugar diin paglubong sa mga patay. </w:t>
      </w:r>
    </w:p>
    <w:p w:rsidRPr="00C84680" w:rsidR="005C3FC8" w:rsidRDefault="00BF6B1D" w14:paraId="37115560" w14:textId="17CAEC69">
      <w:pPr>
        <w:pStyle w:val="paragraph"/>
        <w:spacing w:before="30" w:after="30"/>
        <w:ind w:start="60" w:end="60"/>
        <w:rPr>
          <w:lang w:val="ru-RU"/>
        </w:rPr>
      </w:pPr>
      <w:r w:rsidRPr="00C84680">
        <w:rPr>
          <w:lang w:val="ru-RU"/>
        </w:rPr>
        <w:t xml:space="preserve">— </w:t>
      </w:r>
      <w:r w:rsidRPr="00C84680">
        <w:rPr>
          <w:lang w:val="ru-RU"/>
        </w:rPr>
        <w:t xml:space="preserve">Pero daghan kaayo og bakanteng luna! Sigurado ko nga makakita sila og gamay nga yuta? Daghan kaayong bakanteng lote sa palibot sa Athens nga iya sa siyudad. Ug kaila ko og mga tawo sa gobyerno nga daghan kaayong yuta sa mga suburb sa Athens. Unsa man, dili ba sila makatukod og sementeryo didto? Gawas pa,</w:t>
      </w:r>
      <w:r w:rsidRPr="00C84680">
        <w:rPr>
          <w:lang w:val="ru-RU"/>
        </w:rPr>
        <w:lastRenderedPageBreak/>
      </w:r>
      <w:r w:rsidRPr="00C84680">
        <w:rPr>
          <w:lang w:val="ru-RU"/>
        </w:rPr>
        <w:t xml:space="preserve"> kadaghanan sa mga residente sa Athens taga-probinsya man diay sa sinugdanan. Ngano dili na lang dalhon pabalik sa ilang mga lungsod ug baryo ang mga namatay aron ilubong? Pasagdi nga madala ang matag usa sa ilang yutang natawhan ug ilubong didto. Didto sa mga probinsya, dili mahal ang lubong; kinahanglan lang nimo bayaran ang transportasyon sa bangkay. Ipahibalo nga kadtong mibalhin sa Athens sa miaging mga tuig, sa dihang mamatay sila, ilubong sila sa ilang gigikanan. Kana gayud ang labing maayo. Alang sa mga pamilya nga nagpuyo sa kapital sulod sa labing menos tulo ka henerasyon, kinahanglan makapangita og lugar para kanila sulod sa siyudad.  Sa dihang, tulo ka tuig human sa lubong, kuhaon pag-usab ang mga nahabilin, ipahimutang kini sa mas lawom nga komunal nga lubnganan.</w:t>
      </w:r>
      <w:r w:rsidR="006F66D9">
        <w:rPr>
          <w:rStyle w:val="FootnoteReference"/>
          <w:lang w:val="ru-RU"/>
        </w:rPr>
        <w:footnoteReference w:id="103"/>
      </w:r>
      <w:r w:rsidRPr="00C84680">
        <w:rPr>
          <w:lang w:val="ru-RU"/>
        </w:rPr>
        <w:t xml:space="preserve"> Dili ba gyud kana lisod? Tan-awa kung unsa ka lawom ang paghukay sa mga tawo sa yuta aron makuha ang uling. Paburong sila og dako nga tipanan para sa mga nahabilin ug itipig kini tanan didto.  </w:t>
      </w:r>
    </w:p>
    <w:p w:rsidRPr="00C84680" w:rsidR="005C3FC8" w:rsidRDefault="00BF6B1D" w14:paraId="2F050690" w14:textId="2603364E">
      <w:pPr>
        <w:pStyle w:val="paragraph"/>
        <w:spacing w:before="30" w:after="30"/>
        <w:ind w:start="60" w:end="60"/>
        <w:rPr>
          <w:lang w:val="ru-RU"/>
        </w:rPr>
      </w:pPr>
      <w:r w:rsidRPr="00C84680">
        <w:rPr>
          <w:lang w:val="ru-RU"/>
        </w:rPr>
        <w:t xml:space="preserve">Nawala na gyud ang respeto. Tan-awa lang unsay nahitabo karon! Ang mga bata gani nagbutang sa ilang kaugalingong ginikanan sa mga care home! Sa karaang panahon, gitan-aw pa gani nila ang mga tigulang nga baka; dili nila kini patyon, kundili moingon sila: </w:t>
      </w:r>
      <w:r w:rsidRPr="00C84680">
        <w:rPr>
          <w:lang w:val="ru-RU"/>
        </w:rPr>
        <w:t xml:space="preserve">'Human sa tanan, sila man ang among tigpanginabuhi</w:t>
      </w:r>
      <w:r w:rsidR="002F08DD">
        <w:rPr>
          <w:lang w:val="ru-RU"/>
        </w:rPr>
        <w:t xml:space="preserve">.' </w:t>
      </w:r>
      <w:r w:rsidRPr="00C84680">
        <w:rPr>
          <w:lang w:val="ru-RU"/>
        </w:rPr>
        <w:t xml:space="preserve">Ug unsaon ba nila pagpasidungog sa mga patay!… Nahinumdom ko sa gubat: ang mga risgo nga among giatubang aron ilubong ang mga nahulog! Ang pari, siyempre, obligado nga moadto. Apan misunod ang mga sundalo kaniya — aron dalhon ang mga lawas sa ilang mga kauban nga nahulog — sa tunga sa mga tumpok sa niyebe, sa katugnaw nga makapabugnaw sa kalag, ilawom sa ulan sa bala. Sa panahon sa Gubat Sibil niadtong 1945, sa wala pa ko gitawag sa serbisyo militar, mitabang ko sa tag-atiman sa among simbahan sa pagtipon ug paglubong sa mga nahulog. Ang pari ang nanguna nga nagbitbit sa turibulo. Sa diha nga makadungog kami sa huni sa bala, mopanaug dayon kami sa yuta. Unya mobangon kami. Nisitsit pag-usab ang lain nga bala – mibalik mi sa yuta pag-usab. Sa ulahi, sa dihang sundalo na ko ug naglingkod kami nga walay sapin sa tiil sa niyebe, gisultihan kami nga bisan kinsa nga gustong makakuha sa sapatos sa mga patay pwede moadto ug kuhaon kini. Wala gyud bisan kinsa ang mibangon gikan sa ilang puwesto. Ah, maayong mga karaan nga adlaw kana! </w:t>
      </w:r>
    </w:p>
    <w:p w:rsidRPr="00347B46" w:rsidR="005C3FC8" w:rsidRDefault="00BF6B1D" w14:paraId="6ED98F1D" w14:textId="77777777">
      <w:pPr>
        <w:pStyle w:val="paragraph"/>
        <w:spacing w:before="30" w:after="30"/>
        <w:ind w:start="60" w:end="60"/>
        <w:rPr>
          <w:lang w:val="ru-RU"/>
        </w:rPr>
      </w:pPr>
      <w:r w:rsidRPr="00C84680">
        <w:rPr>
          <w:lang w:val="ru-RU"/>
        </w:rPr>
        <w:t xml:space="preserve">Ang problema mao nga ang mga naa sa gahum nagpabilin nga hilom ug mouyon sa nahitabo. Sa dihang mitungha pa lang ning problema bahin sa mga minatay, unta ang Simbahan mipadayag dayon og klarong baruganan aron masulbad ang maong problema, kay [pinaagi sa iyang pagkawalay-ingon] ang Simbahan naghatag sa mga tawo ning kalibutan og higayon nga manghilabot sa espirituhanong mga butang ug mosulti bisan unsa ang ilang gusto. Apan kini kawalay Diyos. Ug giunsa kaha pagdawat sa kalibutan karon sa panalangin sa Diyos? Asa na kita niabot! Hinay-hinay, gusto nilang kuhaon ang dignidad sa usa ka tawo. Ah, mao nga daghan na karon ang mga lugar para sa mga patay, sobra pa gani... </w:t>
      </w:r>
    </w:p>
    <w:p w:rsidRPr="00347B46" w:rsidR="006D11AF" w:rsidP="006D11AF" w:rsidRDefault="006D11AF" w14:paraId="4CA3CEEA" w14:textId="77777777">
      <w:pPr>
        <w:rPr>
          <w:lang w:val="ru-RU"/>
        </w:rPr>
      </w:pPr>
    </w:p>
    <w:p w:rsidRPr="00C84680" w:rsidR="005C3FC8" w:rsidP="006D11AF" w:rsidRDefault="00BF6B1D" w14:paraId="2B542C58" w14:textId="77777777">
      <w:pPr>
        <w:pStyle w:val="Heading4"/>
        <w:rPr>
          <w:lang w:val="ru-RU"/>
        </w:rPr>
      </w:pPr>
      <w:bookmarkStart w:name="_Toc196745394" w:id="177"/>
      <w:bookmarkStart w:name="_Toc196745551" w:id="178"/>
      <w:bookmarkStart w:name="_Toc225094905" w:id="179"/>
      <w:r w:rsidRPr="00C84680">
        <w:rPr>
          <w:lang w:val="ru-RU"/>
        </w:rPr>
        <w:t xml:space="preserve">Polusyon sa kalikupan ug pagkaguba niini</w:t>
      </w:r>
      <w:bookmarkEnd w:id="177"/>
      <w:bookmarkEnd w:id="178"/>
      <w:bookmarkEnd w:id="179"/>
    </w:p>
    <w:p w:rsidRPr="00C84680" w:rsidR="005C3FC8" w:rsidRDefault="00BF6B1D" w14:paraId="5735F985" w14:textId="77777777">
      <w:pPr>
        <w:pStyle w:val="paragraph"/>
        <w:spacing w:before="30" w:after="30"/>
        <w:ind w:start="60" w:end="60"/>
        <w:rPr>
          <w:lang w:val="ru-RU"/>
        </w:rPr>
      </w:pPr>
      <w:r w:rsidRPr="00C84680">
        <w:rPr>
          <w:lang w:val="ru-RU"/>
        </w:rPr>
        <w:t xml:space="preserve">Ang adlaw nagatunong og kusog sama sa sa Bukid Sinai — bisan pa sa tingtugnaw, tungod kay nabuksan ang mga lungag sa ozone sa atmospera. Kung walay hangin gikan sa amihanan, imposible nga motindog sa ilawom sa adlaw. </w:t>
      </w:r>
    </w:p>
    <w:p w:rsidRPr="00C84680" w:rsidR="005C3FC8" w:rsidRDefault="00BF6B1D" w14:paraId="4CB23D14" w14:textId="77777777">
      <w:pPr>
        <w:pStyle w:val="paragraph"/>
        <w:spacing w:before="30" w:after="30"/>
        <w:ind w:start="60" w:end="60"/>
        <w:rPr>
          <w:lang w:val="ru-RU"/>
        </w:rPr>
      </w:pPr>
      <w:r w:rsidRPr="00C84680">
        <w:rPr>
          <w:lang w:val="ru-RU"/>
        </w:rPr>
        <w:t xml:space="preserve">— </w:t>
      </w:r>
      <w:r w:rsidRPr="00C84680">
        <w:rPr>
          <w:lang w:val="ru-RU"/>
        </w:rPr>
        <w:t xml:space="preserve">Geronda, unsaon man paghuman ning problema sa ozone? </w:t>
      </w:r>
    </w:p>
    <w:p w:rsidRPr="00C84680" w:rsidR="005C3FC8" w:rsidRDefault="00BF6B1D" w14:paraId="6CDE1954" w14:textId="50866924">
      <w:pPr>
        <w:pStyle w:val="paragraph"/>
        <w:spacing w:before="30" w:after="30"/>
        <w:ind w:start="60" w:end="60"/>
        <w:rPr>
          <w:lang w:val="ru-RU"/>
        </w:rPr>
      </w:pPr>
      <w:r w:rsidRPr="00C84680">
        <w:rPr>
          <w:lang w:val="ru-RU"/>
        </w:rPr>
        <w:t xml:space="preserve">— </w:t>
      </w:r>
      <w:r w:rsidRPr="00C84680">
        <w:rPr>
          <w:lang w:val="ru-RU"/>
        </w:rPr>
        <w:t xml:space="preserve">Magpasensya na lang ta sa pipila ka panahon, hangtod makakuha ang mga siyentista og lima ka kilo nga pampuno ug tapuson ang lungag! Oo, oo, pasagdi sila nga moadto ug iselyohan ang mga lungag sa ozone sa atmospera. Makita nila nga ang Dios nagmugna sa tanan uban sa dakong kinaadman ug hingpit nga panag-uyon, ug moingon sila: </w:t>
      </w:r>
      <w:r w:rsidRPr="00C84680">
        <w:rPr>
          <w:lang w:val="ru-RU"/>
        </w:rPr>
        <w:t xml:space="preserve">'Nagpasaylo kami sa among pagsamok sa tanan</w:t>
      </w:r>
      <w:r w:rsidR="002F08DD">
        <w:rPr>
          <w:lang w:val="ru-RU"/>
        </w:rPr>
        <w:t xml:space="preserve">.' </w:t>
      </w:r>
      <w:r w:rsidRPr="00C84680">
        <w:rPr>
          <w:lang w:val="ru-RU"/>
        </w:rPr>
        <w:t xml:space="preserve">Mahitungod niining lungag sa atmospera — pag-ampo nga kini mosira. Makita nimo, usa sa </w:t>
      </w:r>
      <w:r w:rsidR="002F08DD">
        <w:rPr>
          <w:lang w:val="ru-RU"/>
        </w:rPr>
        <w:t xml:space="preserve">mga 'sangko'</w:t>
      </w:r>
      <w:r w:rsidR="00500617">
        <w:rPr>
          <w:rStyle w:val="FootnoteReference"/>
          <w:lang w:val="ru-RU"/>
        </w:rPr>
        <w:footnoteReference w:id="104"/>
      </w:r>
      <w:r w:rsidRPr="00C84680">
        <w:rPr>
          <w:lang w:val="ru-RU"/>
        </w:rPr>
        <w:t xml:space="preserve"> nagbukas usab didto. Ang mga kahoy ug tanom nagalanga. Bisan pa, ang Dios makapahimo pag-usab sa tanan. </w:t>
      </w:r>
    </w:p>
    <w:p w:rsidRPr="00C84680" w:rsidR="005C3FC8" w:rsidRDefault="00BF6B1D" w14:paraId="1F7EAF64" w14:textId="4787EAAE">
      <w:pPr>
        <w:pStyle w:val="paragraph"/>
        <w:spacing w:before="30" w:after="30"/>
        <w:ind w:start="60" w:end="60"/>
        <w:rPr>
          <w:lang w:val="ru-RU"/>
        </w:rPr>
      </w:pPr>
      <w:r w:rsidRPr="00C84680">
        <w:rPr>
          <w:lang w:val="ru-RU"/>
        </w:rPr>
        <w:t xml:space="preserve">Tan-awa lang kung unsa ka malimbungon ang uban niining mga charlatans, nga naglimbong sa mga dato nga wala nay lain pa nga kapilian sa paggasto sa ilang kuwarta. </w:t>
      </w:r>
      <w:r w:rsidRPr="00C84680">
        <w:rPr>
          <w:lang w:val="ru-RU"/>
        </w:rPr>
        <w:t xml:space="preserve">'Usa ka lungag sa ozone,' ingon nila, 'ang nabuksan sa atmospera. Mawala ang kalibutan. Unsaon nato pagluwas sa kalibutan? Mao ni ang paagi — ang siyensya nag-andam og mga plano para sa lawom nga mga minahan ug sa pagbalhin sa mga tawo ilawom sa yuta aron maprotektahan sila gikan sa adlaw</w:t>
      </w:r>
      <w:r w:rsidR="002F08DD">
        <w:rPr>
          <w:lang w:val="ru-RU"/>
        </w:rPr>
        <w:t xml:space="preserve">." </w:t>
      </w:r>
      <w:r w:rsidRPr="00C84680">
        <w:rPr>
          <w:lang w:val="ru-RU"/>
        </w:rPr>
        <w:t xml:space="preserve">Sa katapusan, sa dihang nahimong </w:t>
      </w:r>
      <w:r w:rsidRPr="00C84680">
        <w:rPr>
          <w:lang w:val="ru-RU"/>
        </w:rPr>
        <w:t xml:space="preserve">klaro sa</w:t>
      </w:r>
      <w:r w:rsidRPr="00C84680">
        <w:rPr>
          <w:lang w:val="ru-RU"/>
        </w:rPr>
        <w:lastRenderedPageBreak/>
      </w:r>
      <w:r w:rsidRPr="00C84680">
        <w:rPr>
          <w:lang w:val="ru-RU"/>
        </w:rPr>
        <w:t xml:space="preserve"> nga </w:t>
      </w:r>
      <w:r w:rsidRPr="00C84680">
        <w:rPr>
          <w:lang w:val="ru-RU"/>
        </w:rPr>
        <w:t xml:space="preserve">imposible </w:t>
      </w:r>
      <w:r w:rsidRPr="00C84680">
        <w:rPr>
          <w:lang w:val="ru-RU"/>
        </w:rPr>
        <w:t xml:space="preserve">ang 'pagbalhin ilawom sa </w:t>
      </w:r>
      <w:r w:rsidR="002F08DD">
        <w:rPr>
          <w:lang w:val="ru-RU"/>
        </w:rPr>
        <w:t xml:space="preserve">yuta'</w:t>
      </w:r>
      <w:r w:rsidRPr="00C84680">
        <w:rPr>
          <w:lang w:val="ru-RU"/>
        </w:rPr>
        <w:t xml:space="preserve">, nagsugod sila og lain nga gisulti: </w:t>
      </w:r>
      <w:r w:rsidRPr="00C84680">
        <w:rPr>
          <w:lang w:val="ru-RU"/>
        </w:rPr>
        <w:t xml:space="preserve">'Magpatukod og mga puy-anan sa Bulan, nga adunay mga restawran, hotel, ug mga balay, ug mobalhin didto ang mga tawo. Ang mga gustong moadto sa Bulan nga adunay garantiya gihangyo nga maghatag og kontribusyon!</w:t>
      </w:r>
      <w:r w:rsidR="002F08DD">
        <w:rPr>
          <w:lang w:val="ru-RU"/>
        </w:rPr>
        <w:t xml:space="preserve">" </w:t>
      </w:r>
      <w:r w:rsidRPr="00C84680">
        <w:rPr>
          <w:lang w:val="ru-RU"/>
        </w:rPr>
        <w:t xml:space="preserve">Apan sa tanan niini, sa tinuod, walay bisan gamay nga kamatuoran! Unsa kaha klase nga </w:t>
      </w:r>
      <w:r w:rsidR="002F08DD">
        <w:rPr>
          <w:lang w:val="ru-RU"/>
        </w:rPr>
        <w:t xml:space="preserve">"</w:t>
      </w:r>
      <w:r w:rsidRPr="00C84680">
        <w:rPr>
          <w:lang w:val="ru-RU"/>
        </w:rPr>
        <w:t xml:space="preserve">pagpang-develop sa pabahay</w:t>
      </w:r>
      <w:r w:rsidR="002F08DD">
        <w:rPr>
          <w:lang w:val="ru-RU"/>
        </w:rPr>
        <w:t xml:space="preserve">" ni, </w:t>
      </w:r>
      <w:r w:rsidRPr="00C84680">
        <w:rPr>
          <w:lang w:val="ru-RU"/>
        </w:rPr>
        <w:t xml:space="preserve">kung ang mga tawo dili gani makapuyo didto! Aw, pipila ka tawo misulod sa </w:t>
      </w:r>
      <w:r w:rsidR="002F08DD">
        <w:rPr>
          <w:lang w:val="ru-RU"/>
        </w:rPr>
        <w:t xml:space="preserve">"</w:t>
      </w:r>
      <w:r w:rsidRPr="00C84680">
        <w:rPr>
          <w:lang w:val="ru-RU"/>
        </w:rPr>
        <w:t xml:space="preserve">tin cans</w:t>
      </w:r>
      <w:r w:rsidR="002F08DD">
        <w:rPr>
          <w:lang w:val="ru-RU"/>
        </w:rPr>
        <w:t xml:space="preserve">", </w:t>
      </w:r>
      <w:r w:rsidRPr="00C84680">
        <w:rPr>
          <w:lang w:val="ru-RU"/>
        </w:rPr>
        <w:t xml:space="preserve">nilupad paingon didto ug nibalik. Ug ang uban motuo aning tanan nga mga sugilanon ug ihatag pa gyud ang ilang kuwarta. </w:t>
      </w:r>
    </w:p>
    <w:p w:rsidRPr="00C84680" w:rsidR="005C3FC8" w:rsidRDefault="00BF6B1D" w14:paraId="5A1B5D2D" w14:textId="77777777">
      <w:pPr>
        <w:pStyle w:val="paragraph"/>
        <w:spacing w:before="30" w:after="30"/>
        <w:ind w:start="60" w:end="60"/>
        <w:rPr>
          <w:lang w:val="ru-RU"/>
        </w:rPr>
      </w:pPr>
      <w:r w:rsidRPr="00C84680">
        <w:rPr>
          <w:lang w:val="ru-RU"/>
        </w:rPr>
        <w:t xml:space="preserve">— </w:t>
      </w:r>
      <w:r w:rsidRPr="00C84680">
        <w:rPr>
          <w:lang w:val="ru-RU"/>
        </w:rPr>
        <w:t xml:space="preserve">Geronda, daghang mga tawo ang nabalaka bahin sa aso sa tambutso ug sa mga emisyon sa industriya. </w:t>
      </w:r>
    </w:p>
    <w:p w:rsidRPr="00C84680" w:rsidR="005C3FC8" w:rsidRDefault="00BF6B1D" w14:paraId="66D27CFC" w14:textId="77777777">
      <w:pPr>
        <w:pStyle w:val="paragraph"/>
        <w:spacing w:before="30" w:after="30"/>
        <w:ind w:start="60" w:end="60"/>
        <w:rPr>
          <w:lang w:val="ru-RU"/>
        </w:rPr>
      </w:pPr>
      <w:r w:rsidRPr="00C84680">
        <w:rPr>
          <w:lang w:val="ru-RU"/>
        </w:rPr>
        <w:t xml:space="preserve">— </w:t>
      </w:r>
      <w:r w:rsidRPr="00C84680">
        <w:rPr>
          <w:lang w:val="ru-RU"/>
        </w:rPr>
        <w:t xml:space="preserve">Kinahanglan masiguro nato nga ang pipila ka mga direktor sa pabrika magbutang og mga filter sa pagpanglimpyo sa aso sa ilang mga chimenea, aron ang mga tawo nga nagkalumos sa aso sa industriya makaginhawa bisan gamay nga mas sayon. Imbis nga maghatag og suhol sa mga miyembro sa parlamento ug mag-atiman lang sa ilang kaugalingong interes, tugoti nga ang matag direktor sa pabrika mogasto og dugang gamay nga kuwarta ug mopalit og sistema sa pagpanglimpyo. Sa karaang panahon, wala pay ingon ana nga mikrobyo, wala pay ingon ana nga aso. Apan karon gipanglaglag na nila ang tanan ug giingon gihapon nila nga kalamboan kini. Ug asa man padulong ang ingon ana nga 'kalamboan'? Gikaguba niini ang mga tawo. Mogawas ka sa kadalanan, baho sa aso ang hangin. Moupo ka sa balay, ug sa diha nga ablihan nimo gamay ang bintana, mosulod ang uling gikan sa kadalanan. Ug kung maghugas ka sa imong kamot, dili kini matangtang; sa laing pagkasulti, dili kini walay kadaut. Ang uling gikan sa kalan walay lana, busa sa diha-diha nga mokohog ka, mogawas kini diretso gikan sa imong baga. Apan kining industrial nga uling dili mogawas sa imong baga—mobitay kini niini. </w:t>
      </w:r>
    </w:p>
    <w:p w:rsidRPr="00C84680" w:rsidR="005C3FC8" w:rsidRDefault="00BF6B1D" w14:paraId="3411B021" w14:textId="108701C6">
      <w:pPr>
        <w:pStyle w:val="paragraph"/>
        <w:spacing w:before="30" w:after="30"/>
        <w:ind w:start="60" w:end="60"/>
        <w:rPr>
          <w:lang w:val="ru-RU"/>
        </w:rPr>
      </w:pPr>
      <w:r w:rsidRPr="00C84680">
        <w:rPr>
          <w:lang w:val="ru-RU"/>
        </w:rPr>
        <w:t xml:space="preserve">Sa mga taas nga building, nagkasiksikan ang mga tawo sama sa mga herring sa bariles — nag-atop-atop. Kung mosipa ang usa ka tawo sa iyang alpombra sa balkonahe, ang tanang abog molupad ngadto sa balkonahe sa iyang silingan sa ubos. Huna-hunaa lang kon unsa kaayo kasakit ang ilang gibati! Ang tanang abog ug basura gikan sa taas nga mga andana molupad paingon kanila. Kung magbitay og labada sa balkonahe ang usa ka tawo o magbukas og bintana, gikan sa ibabaw magsugod sila og pag-uyog sa ilang alpombra nga wala'y hunahuna para kanila. Sa karaang panahon, magtukod sila og prisohan sa ingon ana ka taas nga mga bloke — Iendi-Kule.</w:t>
      </w:r>
      <w:r w:rsidR="00500617">
        <w:rPr>
          <w:rStyle w:val="FootnoteReference"/>
          <w:lang w:val="ru-RU"/>
        </w:rPr>
        <w:footnoteReference w:id="105"/>
      </w:r>
      <w:r w:rsidRPr="00C84680">
        <w:rPr>
          <w:lang w:val="ru-RU"/>
        </w:rPr>
        <w:t xml:space="preserve"> Makalilisang kaayo! Kay sauna, ang mga balay adunay bakuran diin magpastol ang mga hayop, ug duol niini adunay gamay nga tanaman nga puno sa kahoy diin magkatigum ang daghang panon sa mga langgam... </w:t>
      </w:r>
    </w:p>
    <w:p w:rsidRPr="00C84680" w:rsidR="005C3FC8" w:rsidRDefault="00BF6B1D" w14:paraId="259EC100" w14:textId="77777777">
      <w:pPr>
        <w:pStyle w:val="paragraph"/>
        <w:spacing w:before="30" w:after="30"/>
        <w:ind w:start="60" w:end="60"/>
        <w:rPr>
          <w:lang w:val="ru-RU"/>
        </w:rPr>
      </w:pPr>
      <w:r w:rsidRPr="00C84680">
        <w:rPr>
          <w:lang w:val="ru-RU"/>
        </w:rPr>
        <w:t xml:space="preserve">— </w:t>
      </w:r>
      <w:r w:rsidRPr="00C84680">
        <w:rPr>
          <w:lang w:val="ru-RU"/>
        </w:rPr>
        <w:t xml:space="preserve">Apan karon, Geronda, wala na gani makakita ang mga tawo og lawin. </w:t>
      </w:r>
    </w:p>
    <w:p w:rsidRPr="00C84680" w:rsidR="005C3FC8" w:rsidRDefault="00BF6B1D" w14:paraId="565EDCC3" w14:textId="122B1DE0">
      <w:pPr>
        <w:pStyle w:val="paragraph"/>
        <w:spacing w:before="30" w:after="30"/>
        <w:ind w:start="60" w:end="60"/>
        <w:rPr>
          <w:lang w:val="ru-RU"/>
        </w:rPr>
      </w:pPr>
      <w:r w:rsidRPr="00C84680">
        <w:rPr>
          <w:lang w:val="ru-RU"/>
        </w:rPr>
        <w:t xml:space="preserve">— </w:t>
      </w:r>
      <w:r w:rsidRPr="00C84680">
        <w:rPr>
          <w:lang w:val="ru-RU"/>
        </w:rPr>
        <w:t xml:space="preserve">Kalimti na ang mga salampati—nahibalag ba sila nga mosulod sa mga high-rise? Dili madugay moabot na nga dili na gani kabalo ang mga tawo unsa ang salampati. Sa Amerika, sa usa ka unibersidad, adunay departamento diin ang Balaang Kasulatan sa Daang Tugon ug Bag-ong Tugon gitun-an gikan sa historikal nga panan-aw. xml-ph-0000@deepl.internal Busa, aron matabangan ang mga estudyante nga masabtan unsa </w:t>
      </w:r>
      <w:r w:rsidRPr="00C84680">
        <w:rPr>
          <w:lang w:val="ru-RU"/>
        </w:rPr>
        <w:t xml:space="preserve">ang </w:t>
      </w:r>
      <w:r w:rsidR="002F08DD">
        <w:rPr>
          <w:lang w:val="ru-RU"/>
        </w:rPr>
        <w:t xml:space="preserve">'</w:t>
      </w:r>
      <w:r w:rsidRPr="00C84680">
        <w:rPr>
          <w:lang w:val="ru-RU"/>
        </w:rPr>
        <w:t xml:space="preserve">trigo</w:t>
      </w:r>
      <w:r w:rsidR="002F08DD">
        <w:rPr>
          <w:lang w:val="ru-RU"/>
        </w:rPr>
        <w:t xml:space="preserve">', </w:t>
      </w:r>
      <w:r w:rsidRPr="00C84680">
        <w:rPr>
          <w:lang w:val="ru-RU"/>
        </w:rPr>
        <w:t xml:space="preserve">nagtanum sila og uma nga puno sa trigo. Ug aron matabangan sila nga masabtan unsa ang </w:t>
      </w:r>
      <w:r w:rsidR="002F08DD">
        <w:rPr>
          <w:lang w:val="ru-RU"/>
        </w:rPr>
        <w:t xml:space="preserve">'pastol' </w:t>
      </w:r>
      <w:r w:rsidRPr="00C84680">
        <w:rPr>
          <w:lang w:val="ru-RU"/>
        </w:rPr>
        <w:t xml:space="preserve">ug unsa </w:t>
      </w:r>
      <w:r w:rsidRPr="00C84680">
        <w:rPr>
          <w:lang w:val="ru-RU"/>
        </w:rPr>
        <w:t xml:space="preserve">ang mga </w:t>
      </w:r>
      <w:r w:rsidR="002F08DD">
        <w:rPr>
          <w:lang w:val="ru-RU"/>
        </w:rPr>
        <w:t xml:space="preserve">'karnero', </w:t>
      </w:r>
      <w:r w:rsidRPr="00C84680">
        <w:rPr>
          <w:lang w:val="ru-RU"/>
        </w:rPr>
        <w:t xml:space="preserve">aduna silay gamay nga kawan sa karnero ug usa ka pastol nga nagbitbit og pamalo. Ug kini nagpadayon sa usa ka unibersidad! </w:t>
      </w:r>
    </w:p>
    <w:p w:rsidRPr="00C84680" w:rsidR="005C3FC8" w:rsidRDefault="00BF6B1D" w14:paraId="104814C9" w14:textId="77777777">
      <w:pPr>
        <w:pStyle w:val="paragraph"/>
        <w:spacing w:before="30" w:after="30"/>
        <w:ind w:start="60" w:end="60"/>
        <w:rPr>
          <w:lang w:val="ru-RU"/>
        </w:rPr>
      </w:pPr>
      <w:r w:rsidRPr="00C84680">
        <w:rPr>
          <w:lang w:val="ru-RU"/>
        </w:rPr>
        <w:t xml:space="preserve">Napolusyonan na sa mga tawo ang tibuok atmospera. Tingtugnaw karon sa gawas, apan baho gihapon ang hangin tungod sa mga tapunan sa basura. Hunahunaa lang unsa pa kaha sa ting-init! Apan wala gihapon sila magpadala ug eroplano aron i-spray ang mga tapunan sa basura ug disinfectant nga solusyon. Maayo na lang, gimugna sa Dios ang humot nga mga bulak. Kining daghang bulak, dako ug gamay—kining lain-laing matang sa bulak—naga-neutralize sa baho sa basura. Ug unsa kaha unta ang mahitabo kung kining humot sa bulak dili mapakalat sa tibuok atmospera? Pananglitan, kung adunay bangkay sa hayop nga nagkalat—mokaylap ang baho niini sa halayo ug lapad. Unsaon man sa Ginoo pag-atiman kanato! Ug unsa kaha kalain ang atong kinabuhi kung dili Siya mag-atiman kanato! Hunahunaa lang: kung walay mga bulak, walay tanom… Kay ang ilang humot mao man ang nagtabon ug nagpahawa sa baho. </w:t>
      </w:r>
    </w:p>
    <w:p w:rsidRPr="00C84680" w:rsidR="005C3FC8" w:rsidRDefault="00BF6B1D" w14:paraId="385224BC" w14:textId="1FD03994">
      <w:pPr>
        <w:pStyle w:val="paragraph"/>
        <w:spacing w:before="30" w:after="30"/>
        <w:ind w:start="60" w:end="60"/>
        <w:rPr>
          <w:lang w:val="ru-RU"/>
        </w:rPr>
      </w:pPr>
      <w:r w:rsidRPr="00C84680">
        <w:rPr>
          <w:lang w:val="ru-RU"/>
        </w:rPr>
        <w:t xml:space="preserve">Sa usa ka higayon, usa ka dili monghe ang miadto sa akong hermitage ug nangutana: </w:t>
      </w:r>
      <w:r w:rsidRPr="00C84680">
        <w:rPr>
          <w:lang w:val="ru-RU"/>
        </w:rPr>
        <w:t xml:space="preserve">'Paminaw, unsa man imong gibuhat dinhi? Unsa man imong ginabuhat adlaw ug gabii?</w:t>
      </w:r>
      <w:r w:rsidR="002F08DD">
        <w:rPr>
          <w:lang w:val="ru-RU"/>
        </w:rPr>
        <w:t xml:space="preserve">' </w:t>
      </w:r>
      <w:r w:rsidRPr="00C84680">
        <w:rPr>
          <w:lang w:val="ru-RU"/>
        </w:rPr>
        <w:t xml:space="preserve">Ug niadtong takna, namulak ang gagmay nga mga tanom sa palibot, ug ang bakilid nga tupad sa hermitage puno sa mga tanom-tanoman. Humot kaayo ang tanan. </w:t>
      </w:r>
      <w:r w:rsidRPr="00C84680">
        <w:rPr>
          <w:lang w:val="ru-RU"/>
        </w:rPr>
        <w:t xml:space="preserve">"Aw," ingon ko, "wala gani koy oras sa pag-unat sa akong likod! Tibuok adlaw, nagdidilig ko ug nag-atiman sa tanang tanom ug bulak nga imong makita. Ug sa </w:t>
      </w:r>
      <w:r w:rsidRPr="00C84680">
        <w:rPr>
          <w:lang w:val="ru-RU"/>
        </w:rPr>
        <w:t xml:space="preserve">gabii—</w:t>
      </w:r>
      <w:r w:rsidRPr="00C84680">
        <w:rPr>
          <w:lang w:val="ru-RU"/>
        </w:rPr>
        <w:lastRenderedPageBreak/>
      </w:r>
      <w:r w:rsidRPr="00C84680">
        <w:rPr>
          <w:lang w:val="ru-RU"/>
        </w:rPr>
        <w:t xml:space="preserve"> , nakita na ba nimo pila ka gagmay nga suga ang nagdan-ag sa langit? Paningkamoti nga masiga silang tanan!</w:t>
      </w:r>
      <w:r w:rsidR="002F08DD">
        <w:rPr>
          <w:lang w:val="ru-RU"/>
        </w:rPr>
        <w:t xml:space="preserve">" </w:t>
      </w:r>
      <w:r w:rsidRPr="00C84680">
        <w:rPr>
          <w:lang w:val="ru-RU"/>
        </w:rPr>
        <w:t xml:space="preserve">Nagtan-aw siya nako nga medyo katingala, apan nagpadayon ko sa pagpasabot: </w:t>
      </w:r>
      <w:r w:rsidRPr="00C84680">
        <w:rPr>
          <w:lang w:val="ru-RU"/>
        </w:rPr>
        <w:t xml:space="preserve">"Unsa man imong pasabot? Wala ba ka makakita unsaon pagdan-ag sa gagmay nga suga sa langit sa gabii? Aw, ako diay ang nagpasiga niini! Sige, sulayi nga ikaw mismo ang mohimo! Sa imong tan-aw, sayon ba nga i-adjust ang mga float ug pabilo sa daghang lampara, ug pun-on pag-usab og lana…?</w:t>
      </w:r>
      <w:r w:rsidR="002F08DD">
        <w:rPr>
          <w:lang w:val="ru-RU"/>
        </w:rPr>
        <w:t xml:space="preserve">" </w:t>
      </w:r>
      <w:r w:rsidRPr="00C84680">
        <w:rPr>
          <w:lang w:val="ru-RU"/>
        </w:rPr>
        <w:t xml:space="preserve">Pagkadungog niini, nabulabog gyud ang pobre nga lalaki. </w:t>
      </w:r>
    </w:p>
    <w:p w:rsidRPr="00C84680" w:rsidR="005C3FC8" w:rsidRDefault="00BF6B1D" w14:paraId="4257FF3D" w14:textId="608B70C1">
      <w:pPr>
        <w:pStyle w:val="paragraph"/>
        <w:spacing w:before="30" w:after="30"/>
        <w:ind w:start="60" w:end="60"/>
        <w:rPr>
          <w:lang w:val="ru-RU"/>
        </w:rPr>
      </w:pPr>
      <w:r w:rsidRPr="00C84680">
        <w:rPr>
          <w:lang w:val="ru-RU"/>
        </w:rPr>
        <w:t xml:space="preserve">Ug ang pag-spray lason pud. Dili lang mga peste ang mamatay sa spray, apan pati na ang mga pobre nga langgam. Aron tambalan ang mga kahoy sa ilang mga sakit, gispray-an sila og makahilo nga kemikal, ug pagkahuman masakiton ang mga tawo. Gahiloan na ang tanan. Dili ba mas maalamon nga gamiton ang mas gamay nga kemikal ug itabon sa yuta ang mga nabulok nga tanom — imbis nga itabon ang maayong bunga, sama sa ilang ginabuhat karon [aron dili kini moubos ang bili]? Tibuok panganod sa mga toksikong kemikal—walay kadaut ba kana sa tawo? Labi na sa gagmayng bata—alang kanila, kining tanan nga toksikong kemikal makamatay gayud. Mao nga ang mga bata natawo na nga masakiton. Miingon ko sa usa ka agronomista: </w:t>
      </w:r>
      <w:r w:rsidRPr="00C84680">
        <w:rPr>
          <w:lang w:val="ru-RU"/>
        </w:rPr>
        <w:t xml:space="preserve">'Unsa kaha ni nga nahitabo!</w:t>
      </w:r>
      <w:r w:rsidR="009F3FC8">
        <w:rPr>
          <w:lang w:val="ru-RU"/>
        </w:rPr>
        <w:t xml:space="preserve">'</w:t>
      </w:r>
      <w:r w:rsidRPr="00C84680">
        <w:rPr>
          <w:lang w:val="ru-RU"/>
        </w:rPr>
        <w:t xml:space="preserve"> Gipapas ninyo ang mga insekto, ug karon namatay na ang mga tawo</w:t>
      </w:r>
      <w:r w:rsidR="002F08DD">
        <w:rPr>
          <w:lang w:val="ru-RU"/>
        </w:rPr>
        <w:t xml:space="preserve">." </w:t>
      </w:r>
      <w:r w:rsidRPr="00C84680">
        <w:rPr>
          <w:lang w:val="ru-RU"/>
        </w:rPr>
        <w:t xml:space="preserve">Aron patyon ang mga insekto, gispray nila ang mga bulak, ug pagkahuman masakiton ang mga tawo. Ug unya maghimo pa sila og dugang nga mga toksikong kemikal — mas kusgan pa kaysa sa karon — apan unsa may mapahimulos nato ana? </w:t>
      </w:r>
    </w:p>
    <w:p w:rsidRPr="00C84680" w:rsidR="005C3FC8" w:rsidRDefault="00BF6B1D" w14:paraId="44E790D1" w14:textId="77777777">
      <w:pPr>
        <w:pStyle w:val="paragraph"/>
        <w:spacing w:before="30" w:after="30"/>
        <w:ind w:start="60" w:end="60"/>
        <w:rPr>
          <w:lang w:val="ru-RU"/>
        </w:rPr>
      </w:pPr>
      <w:r w:rsidRPr="00C84680">
        <w:rPr>
          <w:lang w:val="ru-RU"/>
        </w:rPr>
        <w:t xml:space="preserve">Napamatud-an na nga ang uban sa mga insekto nga gipatay sa pag-spray mao pa unta ang mangayam sa ubang insekto. Karon, aron mawala ang nahabilin, kinahanglan pa nato nga artipisyal nga parason ang mao gihapon nga mga insekto nga atong gipatay sauna. Ka maalamon man gud sa paghan-ay sa tanan sa Diyos! Kung asa adunay tipaklong, wala'y lamok. Sa usa ka higayon, miabot ang usa ka lalaki sa akong payag ug gipakita kanako ang usa ka gamay nga aparato nga mopalayo sa mga lamok pinaagi sa tunog nga susama sa tingog sa kuliglig, apan mas garuk. Gipamatay sa mga tawo ang mga kuliglig nga naglipay kanato sa ilang musika, ug pagkahuman gusto pa nila nga buhaton pag-usab, gamit ang baterya, ang mismong butang nga gimugna sa Diyos. Gipapas na nato silang tanan—ang mga tipaklong ug mga salampati… Bihira na gani makakita og uwak karon. Sa dili madugay, madakpan na nato ang mga uwak ug ibutang sila sa hawla. </w:t>
      </w:r>
    </w:p>
    <w:p w:rsidRPr="00C84680" w:rsidR="005C3FC8" w:rsidRDefault="00BF6B1D" w14:paraId="02AB6A9C" w14:textId="7C9E799C">
      <w:pPr>
        <w:pStyle w:val="paragraph"/>
        <w:spacing w:before="30" w:after="30"/>
        <w:ind w:start="60" w:end="60"/>
        <w:rPr>
          <w:lang w:val="ru-RU"/>
        </w:rPr>
      </w:pPr>
      <w:r w:rsidRPr="00C84680">
        <w:rPr>
          <w:lang w:val="ru-RU"/>
        </w:rPr>
        <w:t xml:space="preserve">Ug kamo, sa pag-spray sa mga kahoy, biyaan pud ninyo og bahin para sa Diyos, aron tabangan kamo Niya. Ug kung makalaktaw ang kemikal og usa o duha ka dahon, walay kadaut ana. Ang tanang modernong teknikal nga paagi dili makatabang sa usa ka tawo sa iyang pagtuo. Sa usa ka higayon, samtang mibisita ko sa usa ka tawo, nadungog nako ang mga tawo nga nag-ingon: </w:t>
      </w:r>
      <w:r w:rsidRPr="00C84680">
        <w:rPr>
          <w:lang w:val="ru-RU"/>
        </w:rPr>
        <w:t xml:space="preserve">'Nakahimo ba gyud ug bag-ong kemikal para sa ing-ana nga peste? Ug asa? Sa gawas sa nasud?</w:t>
      </w:r>
      <w:r w:rsidR="002F08DD">
        <w:rPr>
          <w:lang w:val="ru-RU"/>
        </w:rPr>
        <w:t xml:space="preserve">' </w:t>
      </w:r>
      <w:r w:rsidRPr="00C84680">
        <w:rPr>
          <w:lang w:val="ru-RU"/>
        </w:rPr>
        <w:t xml:space="preserve">Ug dayon misugod na sila pagtawag-tawag aron mag-order niini. Hinay-hinay, ang mga layko ug mga monghe pareho nga gipahimutang ang Diyos sa katapusang puwesto. Wala gihatagan sa mga tawo og pangunang importansya ang espirituhanong pag-uswag—aron ang tanan mahimong balaan. Ang problema mao nga bisan kita, ang mga monghe, wala maguna sa espirituhanong pag-uswag kumpara sa mga layko. </w:t>
      </w:r>
    </w:p>
    <w:p w:rsidRPr="00C84680" w:rsidR="005C3FC8" w:rsidRDefault="00BF6B1D" w14:paraId="05259D7F" w14:textId="77777777">
      <w:pPr>
        <w:pStyle w:val="paragraph"/>
        <w:spacing w:before="30" w:after="30"/>
        <w:ind w:start="60" w:end="60"/>
        <w:rPr>
          <w:lang w:val="ru-RU"/>
        </w:rPr>
      </w:pPr>
      <w:r w:rsidRPr="00C84680">
        <w:rPr>
          <w:lang w:val="ru-RU"/>
        </w:rPr>
        <w:t xml:space="preserve">— </w:t>
      </w:r>
      <w:r w:rsidRPr="00C84680">
        <w:rPr>
          <w:lang w:val="ru-RU"/>
        </w:rPr>
        <w:t xml:space="preserve">Geronda, apan tinood nga guba gyud sa dakos — ang peste sa oliba — ang mga kahoy sa oliba. </w:t>
      </w:r>
    </w:p>
    <w:p w:rsidRPr="00C84680" w:rsidR="005C3FC8" w:rsidRDefault="00BF6B1D" w14:paraId="0F17B4CF" w14:textId="77777777">
      <w:pPr>
        <w:pStyle w:val="paragraph"/>
        <w:spacing w:before="30" w:after="30"/>
        <w:ind w:start="60" w:end="60"/>
        <w:rPr>
          <w:lang w:val="ru-RU"/>
        </w:rPr>
      </w:pPr>
      <w:r w:rsidRPr="00C84680">
        <w:rPr>
          <w:lang w:val="ru-RU"/>
        </w:rPr>
        <w:t xml:space="preserve">— </w:t>
      </w:r>
      <w:r w:rsidRPr="00C84680">
        <w:rPr>
          <w:lang w:val="ru-RU"/>
        </w:rPr>
        <w:t xml:space="preserve">Pag-ampo gamit ang imong rosaryo aron molayas ang dakos. Ayaw pagpakigbatok sa peste pinaagi lang sa pag-spray; hangyoa usab si Kristo og tabang. Labaw pa, gusto nato nga buhaton ang tanan nga pareho kaayo sa pagbuhat sa mga layko. Nalimtan nato nga ang mga monghe gituyo nga adunay lain nga klase sa kinabuhi. Dili kinahanglan nga paninguhaon nato nga buhaton gayud ang parehas sa mga layko, o bisan pa molabaw pa kanila. Unsa kaha si Kristo—nakalimot na ba kita Kaniya? Dili ko nagaingon nga dili na nato dapat ispray ang mga kahoy, apan ang uban nagahimo og tinuod nga eksperimento gamit kining mga makahilo nga kemikal. Ug kung kinahanglan gyud ispray ang mga kahoy, magsul-ob og respirator. </w:t>
      </w:r>
    </w:p>
    <w:p w:rsidRPr="00C84680" w:rsidR="005C3FC8" w:rsidRDefault="00BF6B1D" w14:paraId="1B801EFE" w14:textId="43B4A30F">
      <w:pPr>
        <w:pStyle w:val="paragraph"/>
        <w:spacing w:before="30" w:after="30"/>
        <w:ind w:start="60" w:end="60"/>
        <w:rPr>
          <w:lang w:val="ru-RU"/>
        </w:rPr>
      </w:pPr>
      <w:r w:rsidRPr="00C84680">
        <w:rPr>
          <w:lang w:val="ru-RU"/>
        </w:rPr>
        <w:t xml:space="preserve">Mas maayo pa ang mokaon og bunga nga gipangkaon gamay sa insekto kaysa sa [bunga nga nindot tan-awon apan] gisprayan og hilo. Ayaw pagpasobra sa pag-spray—pakunhod kini. Pag-ampo uban sa pagrespeto—basaha ang unang salmo</w:t>
      </w:r>
      <w:r w:rsidR="00961A29">
        <w:rPr>
          <w:rStyle w:val="FootnoteReference"/>
          <w:lang w:val="ru-RU"/>
        </w:rPr>
        <w:footnoteReference w:id="106"/>
      </w:r>
      <w:r w:rsidRPr="00C84680">
        <w:rPr>
          <w:lang w:val="ru-RU"/>
        </w:rPr>
        <w:t xml:space="preserve"> ug isprayan ang mga kahoy og balaan nga tubig. Kung magkinabuhi ka sa matarong, unya</w:t>
      </w:r>
      <w:r w:rsidRPr="00C84680">
        <w:rPr>
          <w:lang w:val="ru-RU"/>
        </w:rPr>
        <w:lastRenderedPageBreak/>
      </w:r>
      <w:r w:rsidRPr="00C84680">
        <w:rPr>
          <w:lang w:val="ru-RU"/>
        </w:rPr>
        <w:t xml:space="preserve"> mudagayday ang ulan, ug ang mga ulod</w:t>
      </w:r>
      <w:r w:rsidR="00A8065A">
        <w:rPr>
          <w:rStyle w:val="FootnoteReference"/>
          <w:lang w:val="ru-RU"/>
        </w:rPr>
        <w:footnoteReference w:id="107"/>
      </w:r>
      <w:r w:rsidRPr="00C84680">
        <w:rPr>
          <w:lang w:val="ru-RU"/>
        </w:rPr>
        <w:t xml:space="preserve"> mapatay. Ang Dios mag-atiman kanimo — kinahanglan nga adunay ka pagrespeto ug pagsalig kaniya. </w:t>
      </w:r>
    </w:p>
    <w:p w:rsidRPr="00C84680" w:rsidR="005C3FC8" w:rsidP="006D11AF" w:rsidRDefault="005C3FC8" w14:paraId="1D31AA8A" w14:textId="77777777">
      <w:pPr>
        <w:rPr>
          <w:lang w:val="ru-RU"/>
        </w:rPr>
      </w:pPr>
    </w:p>
    <w:p w:rsidRPr="00C84680" w:rsidR="005C3FC8" w:rsidP="006D11AF" w:rsidRDefault="005C3FC8" w14:paraId="15682B11" w14:textId="6486A34E">
      <w:pPr>
        <w:rPr>
          <w:lang w:val="ru-RU"/>
        </w:rPr>
      </w:pPr>
    </w:p>
    <w:p w:rsidRPr="00347B46" w:rsidR="005C3FC8" w:rsidP="006D11AF" w:rsidRDefault="006D11AF" w14:paraId="5848EC7A" w14:textId="44B4FE00">
      <w:pPr>
        <w:pStyle w:val="Heading3"/>
        <w:rPr>
          <w:lang w:val="ru-RU"/>
        </w:rPr>
      </w:pPr>
      <w:bookmarkStart w:name="_Toc196745395" w:id="180"/>
      <w:bookmarkStart w:name="_Toc196745552" w:id="181"/>
      <w:bookmarkStart w:name="_Toc225094906" w:id="182"/>
      <w:r w:rsidRPr="00C84680">
        <w:rPr>
          <w:lang w:val="ru-RU"/>
        </w:rPr>
        <w:t xml:space="preserve">Kabanata</w:t>
      </w:r>
      <w:r w:rsidRPr="00347B46">
        <w:rPr>
          <w:lang w:val="ru-RU"/>
        </w:rPr>
        <w:t xml:space="preserve"> 2</w:t>
      </w:r>
      <w:r w:rsidRPr="00C84680" w:rsidR="00BF6B1D">
        <w:rPr>
          <w:lang w:val="ru-RU"/>
        </w:rPr>
        <w:t xml:space="preserve">.</w:t>
      </w:r>
      <w:r w:rsidRPr="006D11AF">
        <w:rPr>
          <w:lang w:val="ru-RU"/>
        </w:rPr>
        <w:t xml:space="preserve"> </w:t>
      </w:r>
      <w:r w:rsidRPr="00347B46">
        <w:rPr>
          <w:lang w:val="ru-RU"/>
        </w:rPr>
        <w:br/>
      </w:r>
      <w:r w:rsidRPr="00C84680" w:rsidR="00BF6B1D">
        <w:rPr>
          <w:lang w:val="ru-RU"/>
        </w:rPr>
        <w:t xml:space="preserve">Sa paagi sa usa ka panahon sa daghang kaharuhay </w:t>
      </w:r>
      <w:r w:rsidRPr="00347B46">
        <w:rPr>
          <w:lang w:val="ru-RU"/>
        </w:rPr>
        <w:br/>
      </w:r>
      <w:r w:rsidRPr="00C84680" w:rsidR="00BF6B1D">
        <w:rPr>
          <w:lang w:val="ru-RU"/>
        </w:rPr>
        <w:t xml:space="preserve">katumbas sa usa ka panahon sa daghang mga problema</w:t>
      </w:r>
      <w:r w:rsidR="00562B59">
        <w:rPr>
          <w:rStyle w:val="FootnoteReference"/>
          <w:lang w:val="ru-RU"/>
        </w:rPr>
        <w:footnoteReference w:id="108"/>
      </w:r>
      <w:bookmarkEnd w:id="180"/>
      <w:bookmarkEnd w:id="181"/>
      <w:bookmarkEnd w:id="182"/>
    </w:p>
    <w:p w:rsidRPr="00347B46" w:rsidR="006D11AF" w:rsidP="006D11AF" w:rsidRDefault="006D11AF" w14:paraId="39C9A901" w14:textId="77777777">
      <w:pPr>
        <w:rPr>
          <w:lang w:val="ru-RU"/>
        </w:rPr>
      </w:pPr>
    </w:p>
    <w:p w:rsidRPr="00C84680" w:rsidR="005C3FC8" w:rsidP="006D11AF" w:rsidRDefault="00BF6B1D" w14:paraId="00A4D67C" w14:textId="77777777">
      <w:pPr>
        <w:pStyle w:val="Heading4"/>
        <w:rPr>
          <w:lang w:val="ru-RU"/>
        </w:rPr>
      </w:pPr>
      <w:bookmarkStart w:name="_Toc196745396" w:id="183"/>
      <w:bookmarkStart w:name="_Toc196745553" w:id="184"/>
      <w:bookmarkStart w:name="_Toc225094907" w:id="185"/>
      <w:r w:rsidRPr="00C84680">
        <w:rPr>
          <w:lang w:val="ru-RU"/>
        </w:rPr>
        <w:t xml:space="preserve">Ang kasingkasing sa mga tawo usab nahimong puthaw</w:t>
      </w:r>
      <w:bookmarkEnd w:id="183"/>
      <w:bookmarkEnd w:id="184"/>
      <w:bookmarkEnd w:id="185"/>
    </w:p>
    <w:p w:rsidRPr="00C84680" w:rsidR="005C3FC8" w:rsidRDefault="00BF6B1D" w14:paraId="4EC4F9DC" w14:textId="7C02A892">
      <w:pPr>
        <w:pStyle w:val="paragraph"/>
        <w:spacing w:before="30" w:after="30"/>
        <w:ind w:start="60" w:end="60"/>
        <w:rPr>
          <w:lang w:val="ru-RU"/>
        </w:rPr>
      </w:pPr>
      <w:r w:rsidRPr="00C84680">
        <w:rPr>
          <w:lang w:val="ru-RU"/>
        </w:rPr>
        <w:t xml:space="preserve">Ang mga kahupayan sa tawo milapas na sa tanang utlanan ug nahimong kalisud. Samtang nagkadaghan ang mga makina, nagkadaghan usab ang atong mga problema. Ang mga makina ug mga piraso sa metal karon nagmando sa mga tawo, nga nagahimo kanila nga makina usab. Mao nga ang kasingkasing sa mga tawo nahimong puthaw. Bisan pa sa tanang teknikal nga kapanguhaan nga naa nato, ang konsensya sa tawo nagpabilin nga wala pa natamnan. Sa nangagi, ang mga tawo nagtrabaho uban sa tabang sa mga hayop ug nailhan sila sa ilang kalooy. Kung imo'ng pasakitan ang usa ka pobre nga hayop sa bug-at nga karga nga dili na niya makaya, mopanaug kini sa iyang mga tuhod, ug maluoy ka kaniya. Kung kini gutom ug motan-aw kanimo nga puno sa kaluoy, murag magdugo ang imong kasingkasing. Nahinumdom ko sa among pag-antos sa dihang masakiton ang among baka — giisip namo siya nga miyembro sa among pamilya. Apan karon, ang mga tawo nag-atiman na lang sa mga piraso sa metal, ug ang ilang mga kasingkasing sama ra ka lig-on sa puthaw. Nabutho ba ang piraso sa metal? Dad-on para i-welding. Nabuak ba ang sakyanan? Dad-on sa garahe. Dili na ma-ayo? Dad-a sa scrapyard—wala'y samaan. </w:t>
      </w:r>
      <w:r w:rsidRPr="00C84680">
        <w:rPr>
          <w:lang w:val="ru-RU"/>
        </w:rPr>
        <w:t xml:space="preserve">'Ang metal,' ingon nila, 'metal ra gihapon</w:t>
      </w:r>
      <w:r w:rsidR="002F08DD">
        <w:rPr>
          <w:lang w:val="ru-RU"/>
        </w:rPr>
        <w:t xml:space="preserve">.' </w:t>
      </w:r>
      <w:r w:rsidRPr="00C84680">
        <w:rPr>
          <w:lang w:val="ru-RU"/>
        </w:rPr>
        <w:t xml:space="preserve">Wala gyud maglihok ang kasingkasing sa mga tawo, ug mao kini ang paagi nga moturok sa pagka-mapahambog ug pagka-makasarili sa usa ka tawo. </w:t>
      </w:r>
    </w:p>
    <w:p w:rsidRPr="00347B46" w:rsidR="005C3FC8" w:rsidRDefault="00BF6B1D" w14:paraId="75B24A35" w14:textId="0EB06337">
      <w:pPr>
        <w:pStyle w:val="paragraph"/>
        <w:spacing w:before="30" w:after="30"/>
        <w:ind w:start="60" w:end="60"/>
        <w:rPr>
          <w:lang w:val="ru-RU"/>
        </w:rPr>
      </w:pPr>
      <w:r w:rsidRPr="00C84680">
        <w:rPr>
          <w:lang w:val="ru-RU"/>
        </w:rPr>
        <w:t xml:space="preserve">Karon, dili na maghunahuna ang mga tawo sa usag usa. Sa karaang panahon, [sa wala pa'y pridyider], kung mabilin ang pagkaon para sa sunod adlaw, madaut na kini. Busa maghunahuna ang mga tawo sa mga kabus ug moingon, </w:t>
      </w:r>
      <w:r w:rsidRPr="00C84680">
        <w:rPr>
          <w:lang w:val="ru-RU"/>
        </w:rPr>
        <w:t xml:space="preserve">'Madaut ra man ni, mao nga mas maayo nga dad-on nako kini sa usa ka kabus</w:t>
      </w:r>
      <w:r w:rsidR="002F08DD">
        <w:rPr>
          <w:lang w:val="ru-RU"/>
        </w:rPr>
        <w:t xml:space="preserve">.'</w:t>
      </w:r>
      <w:r w:rsidRPr="00C84680">
        <w:rPr>
          <w:lang w:val="ru-RU"/>
        </w:rPr>
        <w:t xml:space="preserve"> Ug kadtong espirituhanong abante moingon: </w:t>
      </w:r>
      <w:r w:rsidRPr="00C84680">
        <w:rPr>
          <w:lang w:val="ru-RU"/>
        </w:rPr>
        <w:t xml:space="preserve">'Pakauna ang pobre sa pagkaon, unya ako na</w:t>
      </w:r>
      <w:r w:rsidR="002F08DD">
        <w:rPr>
          <w:lang w:val="ru-RU"/>
        </w:rPr>
        <w:t xml:space="preserve">.' </w:t>
      </w:r>
      <w:r w:rsidRPr="00C84680">
        <w:rPr>
          <w:lang w:val="ru-RU"/>
        </w:rPr>
        <w:t xml:space="preserve">Karon, ang nahibilin nga pagkaon ibutang sa pridyider, ug ang mga tawo wala na maghunahuna sa ilang silingan nga nanginahanglan. Nahinumdom ko sauna, sa dihang daghan among ani sa gulay ug uban pang mga produkto, magahatag mi sa among mga silingan — magbahin-bahin mi. Unsaon man namo pagdumala ang kadaghan? Ang sobra madaut ra unta. Karon, ang mga tawo adunay mga pridyider, ug moingon sila: </w:t>
      </w:r>
      <w:r w:rsidR="009F3FC8">
        <w:rPr>
          <w:lang w:val="ru-RU"/>
        </w:rPr>
        <w:t xml:space="preserve">"</w:t>
      </w:r>
      <w:r w:rsidRPr="00C84680">
        <w:rPr>
          <w:lang w:val="ru-RU"/>
        </w:rPr>
        <w:t xml:space="preserve">Ngano man nga ihatag pa nato ang sobra sa uban? Ibutang na lang nato kini sa pridyider ug kita na lang ang mokaon unya</w:t>
      </w:r>
      <w:r w:rsidR="002F08DD">
        <w:rPr>
          <w:lang w:val="ru-RU"/>
        </w:rPr>
        <w:t xml:space="preserve">." </w:t>
      </w:r>
      <w:r w:rsidRPr="00C84680">
        <w:rPr>
          <w:lang w:val="ru-RU"/>
        </w:rPr>
        <w:t xml:space="preserve">Dili pa gani nako hisgutan ang kamatuoran nga daghang tonelada nga pagkaon ang gilabay o gilubong sa yuta — samtang milyon-milyon ka mga tawo ang nagutom sa ubang lugar.</w:t>
      </w:r>
    </w:p>
    <w:p w:rsidRPr="00347B46" w:rsidR="006D11AF" w:rsidP="006D11AF" w:rsidRDefault="006D11AF" w14:paraId="001526B1" w14:textId="77777777">
      <w:pPr>
        <w:rPr>
          <w:lang w:val="ru-RU"/>
        </w:rPr>
      </w:pPr>
    </w:p>
    <w:p w:rsidRPr="00C84680" w:rsidR="005C3FC8" w:rsidP="006D11AF" w:rsidRDefault="00BF6B1D" w14:paraId="53D5BE07" w14:textId="77777777">
      <w:pPr>
        <w:pStyle w:val="Heading4"/>
        <w:rPr>
          <w:lang w:val="ru-RU"/>
        </w:rPr>
      </w:pPr>
      <w:bookmarkStart w:name="_Toc196745397" w:id="186"/>
      <w:bookmarkStart w:name="_Toc196745554" w:id="187"/>
      <w:bookmarkStart w:name="_Toc225094908" w:id="188"/>
      <w:r w:rsidRPr="00C84680">
        <w:rPr>
          <w:lang w:val="ru-RU"/>
        </w:rPr>
        <w:t xml:space="preserve">Nabuang na ang mga tawo tungod sa mga makina</w:t>
      </w:r>
      <w:bookmarkEnd w:id="186"/>
      <w:bookmarkEnd w:id="187"/>
      <w:bookmarkEnd w:id="188"/>
    </w:p>
    <w:p w:rsidRPr="00C84680" w:rsidR="005C3FC8" w:rsidRDefault="00BF6B1D" w14:paraId="49E7E63D" w14:textId="77777777">
      <w:pPr>
        <w:pStyle w:val="paragraph"/>
        <w:spacing w:before="30" w:after="30"/>
        <w:ind w:start="60" w:end="60"/>
        <w:rPr>
          <w:lang w:val="ru-RU"/>
        </w:rPr>
      </w:pPr>
      <w:r w:rsidRPr="00C84680">
        <w:rPr>
          <w:lang w:val="ru-RU"/>
        </w:rPr>
        <w:t xml:space="preserve">Ang modernong teknolohiya nagpadayon lang sa pag-uswag ug pag-uswag — walay katapusan. Mas paspas kini nga motubo kaysa hunahuna sa tawo, kay ang yawa ang nagtabang niini. Sa karaang panahon, nga wala pa niining tanan nga mga gamit, mga telepono, fax machine ug tanan niining daghang mga aparato, ang mga tawo adunay kalinaw ug kasimplehan. </w:t>
      </w:r>
    </w:p>
    <w:p w:rsidRPr="00C84680" w:rsidR="005C3FC8" w:rsidRDefault="00BF6B1D" w14:paraId="607887E0" w14:textId="77777777">
      <w:pPr>
        <w:pStyle w:val="paragraph"/>
        <w:spacing w:before="30" w:after="30"/>
        <w:ind w:start="60" w:end="60"/>
        <w:rPr>
          <w:lang w:val="ru-RU"/>
        </w:rPr>
      </w:pPr>
      <w:r w:rsidRPr="00C84680">
        <w:rPr>
          <w:lang w:val="ru-RU"/>
        </w:rPr>
        <w:t xml:space="preserve">— </w:t>
      </w:r>
      <w:r w:rsidRPr="00C84680">
        <w:rPr>
          <w:lang w:val="ru-RU"/>
        </w:rPr>
        <w:t xml:space="preserve">Geronda, naglipay sila sa kinabuhi! </w:t>
      </w:r>
    </w:p>
    <w:p w:rsidRPr="00C84680" w:rsidR="005C3FC8" w:rsidRDefault="00BF6B1D" w14:paraId="0B0194CA" w14:textId="52B3AD36">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Oo, apan karon, tungod sa mga sakyanan, nangabuang na ang mga tawo. Daghan niini nga mga kaharuhay ang naghatag kanila og kasubo; napuno sila sa kabalaka. Nahinumdom ko sa mga Bedouin nga akong nakaila sa akong panahon sa Sinai,</w:t>
      </w:r>
      <w:r w:rsidR="000C6327">
        <w:rPr>
          <w:rStyle w:val="FootnoteReference"/>
          <w:lang w:val="ru-RU"/>
        </w:rPr>
        <w:footnoteReference w:id="109"/>
      </w:r>
      <w:r w:rsidRPr="00C84680">
        <w:rPr>
          <w:lang w:val="ru-RU"/>
        </w:rPr>
        <w:t xml:space="preserve"> — unsa sila ka malipayon! Usa ra ka tolda ang ilang gipuy-an, ug nagpuyo sila sa yano. Dili gyud sila makabuhi sa Alexandria o Cairo — ang kinabuhi sa tolda sa disyerto mao gyud ang ilang paborito. Kung makainom lang sila og gamay nga tsa, malipay kaayo sila ug magdayeg sa Diyos. Apan karon nakaabot na usab kanila ang sibilisasyon, ug nagsugod na usab sila sa pagkalimot sa Diyos. Bisan ang mga Bedouin naimpluwensyahan na sa espiritu sa mga Europeo! Una, nagtukod ang mga Hudiyo </w:t>
      </w:r>
      <w:r w:rsidRPr="00C84680">
        <w:rPr>
          <w:lang w:val="ru-RU"/>
        </w:rPr>
        <w:t xml:space="preserve">og</w:t>
      </w:r>
      <w:r w:rsidRPr="00C84680">
        <w:rPr>
          <w:lang w:val="ru-RU"/>
        </w:rPr>
        <w:t xml:space="preserve"> payag para sa mga Bedouin, unya gibaligya nila kanila ang daan nga mga sakyanan gikan sa tibuok Israel.</w:t>
      </w:r>
      <w:r w:rsidR="00130AB2">
        <w:rPr>
          <w:rStyle w:val="FootnoteReference"/>
          <w:lang w:val="ru-RU"/>
        </w:rPr>
        <w:footnoteReference w:id="110"/>
      </w:r>
      <w:r w:rsidRPr="00C84680">
        <w:rPr>
          <w:lang w:val="ru-RU"/>
        </w:rPr>
        <w:t xml:space="preserve"> Oh, kana nga mga Hudiyo… Karon, ang matag Bedouin adunay payag, usa ka guba nga sakyanan sa bakuran sa maong payag, ug usa ka kasingkasing nga puno sa kabalaka ug kaguol.  Mabungkag ang mga sakyanan, ug maglisod ang mga Bedouin sa pag-ayo niini. Ug kung hunahunaon gyud nimo, unsa man ilang nakuha ani tanan? Ubos lang sa ulo ug wala nay lain. </w:t>
      </w:r>
    </w:p>
    <w:p w:rsidRPr="00347B46" w:rsidR="005C3FC8" w:rsidRDefault="00BF6B1D" w14:paraId="56B5B8E3" w14:textId="2AFDCEB9">
      <w:pPr>
        <w:pStyle w:val="paragraph"/>
        <w:spacing w:before="30" w:after="30"/>
        <w:ind w:start="60" w:end="60"/>
        <w:rPr>
          <w:lang w:val="ru-RU"/>
        </w:rPr>
      </w:pPr>
      <w:r w:rsidRPr="00C84680">
        <w:rPr>
          <w:lang w:val="ru-RU"/>
        </w:rPr>
        <w:t xml:space="preserve">Sa karaang panahon, lig-on man ang mga butang; molungtad kini og dugay. Apan karon — mubayad ka og dako kaayong kantidad ug mopalit ka og mga butang nga dali ra madaut. Ug kini angay kaayo sa mga kompanya — mosaka ang ilang produksyon ug makaginansya sila og dako. Ug unya mahurot ang kuwarta sa mga tawo, ug sa ilang paningkamot nga makakwarta pa, magtrabaho sila hangtod sa ilang tul-an. Tanan niining mga makina ug mekanismo para lang sa mga Europeo, nga naglingkod lang tibuok adlaw nga nagkupot og screwdriver. Una, maghimo sila, pananglitan, og usa ka takup. Unya, hatagan nila kini og tornilyo, dayon magdugang og buton – padayon nilang gihapsay pa gyud ang pobre nga takup... Sa laing pagkasulti, sige'g pakita ang mga bag-ong makina ug gamit, ug kining mga pobre nga tawo pirmi mangita og mas sopistikado pa. Sa dili pa gani nila mabayri ang daan, mupalit na dayon sila og bag-o, mao nga naa sila sa utang ug kapoy na kaayo. Pananglitan, kuhaa ang usa ka pobre nga tawo: gusto pud siya og sakyanan, mao nga mupalit siya og usa sa labing barato nga modelo. Ug aron mapalit kini, iyang gibaligya ang iyang mga baka ug kabayo — iyang gibaligya ang iyang katapusang mga kabtangan. Padulong kini sa usa ka kahimtang diin sa dili madugay ibutang pa gani nila ang mga asno sa bintana sa tindahan ug maningil sa mga tawo aron lang tan-awon kini! Mao na, ang pobre nga tawo mupalit ug barato nga gamay nga sakyanan. Naguba ang sakyanan. </w:t>
      </w:r>
      <w:r w:rsidRPr="00C84680">
        <w:rPr>
          <w:lang w:val="ru-RU"/>
        </w:rPr>
        <w:t xml:space="preserve">'Ug para sa ingon ana nga sakyanan,</w:t>
      </w:r>
      <w:r w:rsidR="002F08DD">
        <w:rPr>
          <w:lang w:val="ru-RU"/>
        </w:rPr>
        <w:t xml:space="preserve">'</w:t>
      </w:r>
      <w:r w:rsidRPr="00C84680">
        <w:rPr>
          <w:lang w:val="ru-RU"/>
        </w:rPr>
        <w:t xml:space="preserve"> ingon nila kaniya, 'wala nay piyesa</w:t>
      </w:r>
      <w:r w:rsidR="002F08DD">
        <w:rPr>
          <w:lang w:val="ru-RU"/>
        </w:rPr>
        <w:t xml:space="preserve">.' </w:t>
      </w:r>
      <w:r w:rsidRPr="00C84680">
        <w:rPr>
          <w:lang w:val="ru-RU"/>
        </w:rPr>
        <w:t xml:space="preserve">Napugos ang pobre nga tawo nga mupalit og lain nga sakyanan. Apan, ang pinakabag-ong modelo dili niya makaya, busa mupalit siya og usa nga medyo mas maayo gamay kaysa sa una niya, ug gibyaan niya ang daan. Unya nadaut pud ang bag-o, ug sige lang... Kinahanglan mag-amping kita nga dili malumos sa uso sa pagdagan sa pagkahuman sa usa ka butang nga labi pa ka hingpit.</w:t>
      </w:r>
    </w:p>
    <w:p w:rsidRPr="00347B46" w:rsidR="006D11AF" w:rsidP="006D11AF" w:rsidRDefault="006D11AF" w14:paraId="24DD43A3" w14:textId="77777777">
      <w:pPr>
        <w:rPr>
          <w:lang w:val="ru-RU"/>
        </w:rPr>
      </w:pPr>
    </w:p>
    <w:p w:rsidRPr="00C84680" w:rsidR="005C3FC8" w:rsidP="006D11AF" w:rsidRDefault="00BF6B1D" w14:paraId="1482BC73" w14:textId="77777777">
      <w:pPr>
        <w:pStyle w:val="Heading4"/>
        <w:rPr>
          <w:lang w:val="ru-RU"/>
        </w:rPr>
      </w:pPr>
      <w:bookmarkStart w:name="_Toc196745398" w:id="189"/>
      <w:bookmarkStart w:name="_Toc196745555" w:id="190"/>
      <w:bookmarkStart w:name="_Toc225094909" w:id="191"/>
      <w:r w:rsidRPr="00C84680">
        <w:rPr>
          <w:lang w:val="ru-RU"/>
        </w:rPr>
        <w:t xml:space="preserve">Dako kaayo ang kadaut nga gidala sa telebisyon sa mga tawo</w:t>
      </w:r>
      <w:bookmarkEnd w:id="189"/>
      <w:bookmarkEnd w:id="190"/>
      <w:bookmarkEnd w:id="191"/>
    </w:p>
    <w:p w:rsidRPr="00C84680" w:rsidR="005C3FC8" w:rsidRDefault="00BF6B1D" w14:paraId="76845566" w14:textId="77777777">
      <w:pPr>
        <w:pStyle w:val="paragraph"/>
        <w:spacing w:before="30" w:after="30"/>
        <w:ind w:start="60" w:end="60"/>
        <w:rPr>
          <w:lang w:val="ru-RU"/>
        </w:rPr>
      </w:pPr>
      <w:r w:rsidRPr="00C84680">
        <w:rPr>
          <w:lang w:val="ru-RU"/>
        </w:rPr>
        <w:t xml:space="preserve">— </w:t>
      </w:r>
      <w:r w:rsidRPr="00C84680">
        <w:rPr>
          <w:lang w:val="ru-RU"/>
        </w:rPr>
        <w:t xml:space="preserve">Geronda, karon adunay ingon ana nga mga paagi sa komunikasyon sa telebisyon nga makita sa usa ka tawo ang nahitabo sa pikas tumoy sa kalibutan sa samang higayon. </w:t>
      </w:r>
    </w:p>
    <w:p w:rsidRPr="00C84680" w:rsidR="005C3FC8" w:rsidRDefault="00BF6B1D" w14:paraId="4DCD3126" w14:textId="77777777">
      <w:pPr>
        <w:pStyle w:val="paragraph"/>
        <w:spacing w:before="30" w:after="30"/>
        <w:ind w:start="60" w:end="60"/>
        <w:rPr>
          <w:lang w:val="ru-RU"/>
        </w:rPr>
      </w:pPr>
      <w:r w:rsidRPr="00C84680">
        <w:rPr>
          <w:lang w:val="ru-RU"/>
        </w:rPr>
        <w:t xml:space="preserve">— </w:t>
      </w:r>
      <w:r w:rsidRPr="00C84680">
        <w:rPr>
          <w:lang w:val="ru-RU"/>
        </w:rPr>
        <w:t xml:space="preserve">Makita sa mga tawo ang tibuok kalibutan, apan dili nila makita ang ilang kaugalingon. Dili ang Dios ang naglaglag sa mga tawo; dili, karon ang mga tawo mismo ang naglaglag sa ilang kaugalingon pinaagi sa ilang kaugalingong hunahuna. </w:t>
      </w:r>
    </w:p>
    <w:p w:rsidRPr="00C84680" w:rsidR="005C3FC8" w:rsidRDefault="00BF6B1D" w14:paraId="53E36BD3" w14:textId="77777777">
      <w:pPr>
        <w:pStyle w:val="paragraph"/>
        <w:spacing w:before="30" w:after="30"/>
        <w:ind w:start="60" w:end="60"/>
        <w:rPr>
          <w:lang w:val="ru-RU"/>
        </w:rPr>
      </w:pPr>
      <w:r w:rsidRPr="00C84680">
        <w:rPr>
          <w:lang w:val="ru-RU"/>
        </w:rPr>
        <w:t xml:space="preserve">— </w:t>
      </w:r>
      <w:r w:rsidRPr="00C84680">
        <w:rPr>
          <w:lang w:val="ru-RU"/>
        </w:rPr>
        <w:t xml:space="preserve">Geronda, ang telebisyon nagdala og daghang dautan. </w:t>
      </w:r>
    </w:p>
    <w:p w:rsidRPr="00C84680" w:rsidR="005C3FC8" w:rsidRDefault="00BF6B1D" w14:paraId="56AC6281" w14:textId="6381BB65">
      <w:pPr>
        <w:pStyle w:val="paragraph"/>
        <w:spacing w:before="30" w:after="30"/>
        <w:ind w:start="60" w:end="60"/>
        <w:rPr>
          <w:lang w:val="ru-RU"/>
        </w:rPr>
      </w:pPr>
      <w:r w:rsidRPr="00C84680">
        <w:rPr>
          <w:lang w:val="ru-RU"/>
        </w:rPr>
        <w:lastRenderedPageBreak/>
      </w:r>
      <w:r w:rsidRPr="00C84680">
        <w:rPr>
          <w:lang w:val="ru-RU"/>
        </w:rPr>
        <w:t xml:space="preserve">— </w:t>
      </w:r>
      <w:r w:rsidR="002F08DD">
        <w:rPr>
          <w:lang w:val="ru-RU"/>
        </w:rPr>
        <w:t xml:space="preserve">"</w:t>
      </w:r>
      <w:r w:rsidRPr="00C84680">
        <w:rPr>
          <w:lang w:val="ru-RU"/>
        </w:rPr>
        <w:t xml:space="preserve">Dako kaayong kadaut!..</w:t>
      </w:r>
      <w:r w:rsidR="002F08DD">
        <w:rPr>
          <w:lang w:val="ru-RU"/>
        </w:rPr>
        <w:t xml:space="preserve">" </w:t>
      </w:r>
      <w:r w:rsidRPr="00C84680">
        <w:rPr>
          <w:lang w:val="ru-RU"/>
        </w:rPr>
        <w:t xml:space="preserve">Unsa </w:t>
      </w:r>
      <w:r w:rsidRPr="00C84680">
        <w:rPr>
          <w:lang w:val="ru-RU"/>
        </w:rPr>
        <w:t xml:space="preserve">man</w:t>
      </w:r>
      <w:r w:rsidRPr="00C84680">
        <w:rPr>
          <w:lang w:val="ru-RU"/>
        </w:rPr>
        <w:t xml:space="preserve"> diay imong gipasabot!.. Usa ka tawo miingon kanako: </w:t>
      </w:r>
      <w:r w:rsidR="002F08DD">
        <w:rPr>
          <w:lang w:val="ru-RU"/>
        </w:rPr>
        <w:t xml:space="preserve">"</w:t>
      </w:r>
      <w:r w:rsidRPr="00C84680">
        <w:rPr>
          <w:lang w:val="ru-RU"/>
        </w:rPr>
        <w:t xml:space="preserve">Maayo nga butang ang telebisyon, Amahan.</w:t>
      </w:r>
      <w:r w:rsidR="002F08DD">
        <w:rPr>
          <w:lang w:val="ru-RU"/>
        </w:rPr>
        <w:t xml:space="preserve">" </w:t>
      </w:r>
      <w:r w:rsidRPr="00C84680">
        <w:rPr>
          <w:lang w:val="ru-RU"/>
        </w:rPr>
        <w:t xml:space="preserve">— </w:t>
      </w:r>
      <w:r w:rsidRPr="00C84680">
        <w:rPr>
          <w:lang w:val="ru-RU"/>
        </w:rPr>
        <w:t xml:space="preserve">"Ang itlog," akong tubag, "maayo usab nga butang, apan kung isagol nimo kini sa tae sa manok, mahimong hingpit nga walay pulos.</w:t>
      </w:r>
      <w:r w:rsidR="002F08DD">
        <w:rPr>
          <w:lang w:val="ru-RU"/>
        </w:rPr>
        <w:t xml:space="preserve">"</w:t>
      </w:r>
      <w:r w:rsidRPr="00C84680">
        <w:rPr>
          <w:lang w:val="ru-RU"/>
        </w:rPr>
        <w:t xml:space="preserve"> Mao gyud kana ang mahitabo sa telebisyon ug radyo. Karon, kung mosiga ka sa radyo aron maminaw sa balita, kinahanglan nimo dawaton nga, kauban sa balita, maminaw ka usab og lain-laing kanta. Magsugod ang balita sa diha-diha dayon nga mahuman ang kanta. Sa una, lahi pa. Sa nangagi, kahibalo gayud ang mga tawo kung kanus-a gyud ipasalida ang balita sa radyo. Magsugod sila </w:t>
      </w:r>
      <w:r w:rsidRPr="00C84680">
        <w:rPr>
          <w:lang w:val="ru-RU"/>
        </w:rPr>
        <w:t xml:space="preserve">og paminaw sa radyo sa eksaktong oras aron madungog ang pinakabag-ong balita. Apan karon napugos ka nga maminaw usab og kanta, kay kung patyon nimo ang radyo nga dili nimo gusto paminawon kini, ma-miss pud nimo ang balita. </w:t>
      </w:r>
    </w:p>
    <w:p w:rsidRPr="00C84680" w:rsidR="005C3FC8" w:rsidRDefault="00BF6B1D" w14:paraId="2E4BDB70" w14:textId="77777777">
      <w:pPr>
        <w:pStyle w:val="paragraph"/>
        <w:spacing w:before="30" w:after="30"/>
        <w:ind w:start="60" w:end="60"/>
        <w:rPr>
          <w:lang w:val="ru-RU"/>
        </w:rPr>
      </w:pPr>
      <w:r w:rsidRPr="00C84680">
        <w:rPr>
          <w:lang w:val="ru-RU"/>
        </w:rPr>
        <w:t xml:space="preserve">Dako kaayo ang kadaut nga gidala sa telebisyon sa mga tawo. Labi na gayud kini makaguba sa mga batang gagmay. Sa usa ka higayon, usa ka pito-anyos nga batang lalaki ang miadto sa akong kalibidtan uban sa iyang amahan. Nakita nako ang demonyo sa telebisyon nga nagsulti pinaagi sa baba sa bata, sama sa usa ka demonyo nga nagsulti pinaagi sa baba sa mga gihuptan. Murag natawo ang usa ka bata nga adunay ngipon. Karon, dili na ka makakita og normal nga mga bata — nahimong mga halimaw na sila. Ang mga bata dili maghunahuna para sa ilang kaugalingon; ilang balik-balikon lang ang ilang nakita ug nadungog. Pinaagi niini, sa telebisyon, gusto sa pipila ka mga tawo nga hugasan ang utok sa kalibutan. Buot ipasabot niini, [sumala sa ilang mga plano] kinahanglan motuo ang tanan sa ilang nadungog [sa telebisyon] ug molihok sumala niini. </w:t>
      </w:r>
    </w:p>
    <w:p w:rsidRPr="00C84680" w:rsidR="005C3FC8" w:rsidRDefault="00BF6B1D" w14:paraId="2F2E12BB" w14:textId="77777777">
      <w:pPr>
        <w:pStyle w:val="paragraph"/>
        <w:spacing w:before="30" w:after="30"/>
        <w:ind w:start="60" w:end="60"/>
        <w:rPr>
          <w:lang w:val="ru-RU"/>
        </w:rPr>
      </w:pPr>
      <w:r w:rsidRPr="00C84680">
        <w:rPr>
          <w:lang w:val="ru-RU"/>
        </w:rPr>
        <w:t xml:space="preserve">— </w:t>
      </w:r>
      <w:r w:rsidRPr="00C84680">
        <w:rPr>
          <w:lang w:val="ru-RU"/>
        </w:rPr>
        <w:t xml:space="preserve">Geronda, nangutana ang mga inahan kanamo: giunsa nato pagbiya sa mga bata sa telebisyon? </w:t>
      </w:r>
    </w:p>
    <w:p w:rsidRPr="00347B46" w:rsidR="005C3FC8" w:rsidRDefault="00BF6B1D" w14:paraId="15916EDF" w14:textId="04D23AE4">
      <w:pPr>
        <w:pStyle w:val="paragraph"/>
        <w:spacing w:before="30" w:after="30"/>
        <w:ind w:start="60" w:end="60"/>
        <w:rPr>
          <w:lang w:val="ru-RU"/>
        </w:rPr>
      </w:pPr>
      <w:r w:rsidRPr="00C84680">
        <w:rPr>
          <w:lang w:val="ru-RU"/>
        </w:rPr>
        <w:t xml:space="preserve">— </w:t>
      </w:r>
      <w:r w:rsidRPr="00C84680">
        <w:rPr>
          <w:lang w:val="ru-RU"/>
        </w:rPr>
        <w:t xml:space="preserve">Pasagdi sila nga ipatin-aw sa ilang mga anak nga ang pagtan-aw sa telebisyon makapahuyang sa ilang hunahuna ug makawagtang sa ilang abilidad sa paghunahuna. Dili pa gani nako hisgutan ang kamatuoran nga ang telebisyon makadaot sa ilang panan-aw. Ang telebisyon nga atong gihisgutan karon usa ka binuhat sa tawo. Apan aduna pay lain nga klase — espirituhanong telebisyon. Sa dihang malimpyo ang mga mata sa kalag sa usa ka Kristohanon pinaagi sa pagtangtang sa daang kaugalingon, makakita sila og layo bisan walay teknikal nga tabang. Wala ba isulti sa mga inahan sa ilang mga anak bahin niini nga klase sa telebisyon? Mao kini gayud ang kinahanglan masabtan sa mga bata—kini nga espirituhanong telebisyon. Samtang, kung maglingkod </w:t>
      </w:r>
      <w:r w:rsidRPr="00C84680">
        <w:rPr>
          <w:lang w:val="ru-RU"/>
        </w:rPr>
        <w:t xml:space="preserve">lang </w:t>
      </w:r>
      <w:r w:rsidRPr="00C84680">
        <w:rPr>
          <w:lang w:val="ru-RU"/>
        </w:rPr>
        <w:t xml:space="preserve">sa atubangan </w:t>
      </w:r>
      <w:r w:rsidRPr="00C84680">
        <w:rPr>
          <w:lang w:val="ru-RU"/>
        </w:rPr>
        <w:t xml:space="preserve">sa </w:t>
      </w:r>
      <w:r w:rsidR="002F08DD">
        <w:rPr>
          <w:lang w:val="ru-RU"/>
        </w:rPr>
        <w:t xml:space="preserve">'kahon', </w:t>
      </w:r>
      <w:r w:rsidRPr="00C84680">
        <w:rPr>
          <w:lang w:val="ru-RU"/>
        </w:rPr>
        <w:t xml:space="preserve">ang mga bata mahimong tapulan sa pangisip. Ang unang mga tawo adunay gasa sa pag-ila, nga ilang nawala pagkahuman sa Pagkahulog. Apan kon mapadayon sa mga bata ang Grasya nga ilang nadawat sa Bawtismo, sila usab adunay gasa sa pag-ila—ang espirituhanong telebisyon. Kinahanglan magmatngon ug magpaningkamot sa espirituhanong paagi. Ang mga inahan karon nagaguba sa ilang kaugalingon sa kawalay pulos, unya magsugod sila og paghilak: </w:t>
      </w:r>
      <w:r w:rsidRPr="00C84680">
        <w:rPr>
          <w:lang w:val="ru-RU"/>
        </w:rPr>
        <w:t xml:space="preserve">'Unsaon pa nako, Amahan? Nawala na ang akong anak!</w:t>
      </w:r>
      <w:r w:rsidR="002F08DD">
        <w:rPr>
          <w:lang w:val="ru-RU"/>
        </w:rPr>
        <w:t xml:space="preserve">..'</w:t>
      </w:r>
    </w:p>
    <w:p w:rsidRPr="00347B46" w:rsidR="006D11AF" w:rsidP="006D11AF" w:rsidRDefault="006D11AF" w14:paraId="527DADE9" w14:textId="77777777">
      <w:pPr>
        <w:rPr>
          <w:lang w:val="ru-RU"/>
        </w:rPr>
      </w:pPr>
    </w:p>
    <w:p w:rsidRPr="00C84680" w:rsidR="005C3FC8" w:rsidP="006D11AF" w:rsidRDefault="00BF6B1D" w14:paraId="075719D0" w14:textId="77777777">
      <w:pPr>
        <w:pStyle w:val="Heading4"/>
        <w:rPr>
          <w:lang w:val="ru-RU"/>
        </w:rPr>
      </w:pPr>
      <w:bookmarkStart w:name="_Toc196745399" w:id="192"/>
      <w:bookmarkStart w:name="_Toc196745556" w:id="193"/>
      <w:bookmarkStart w:name="_Toc225094910" w:id="194"/>
      <w:r w:rsidRPr="00C84680">
        <w:rPr>
          <w:lang w:val="ru-RU"/>
        </w:rPr>
        <w:t xml:space="preserve">Ang Monghe ug ang Modernong Teknolohikal nga Kalamboan</w:t>
      </w:r>
      <w:bookmarkEnd w:id="192"/>
      <w:bookmarkEnd w:id="193"/>
      <w:bookmarkEnd w:id="194"/>
    </w:p>
    <w:p w:rsidRPr="00C84680" w:rsidR="005C3FC8" w:rsidRDefault="00BF6B1D" w14:paraId="3385E7E7" w14:textId="77777777">
      <w:pPr>
        <w:pStyle w:val="paragraph"/>
        <w:spacing w:before="30" w:after="30"/>
        <w:ind w:start="60" w:end="60"/>
        <w:rPr>
          <w:lang w:val="ru-RU"/>
        </w:rPr>
      </w:pPr>
      <w:r w:rsidRPr="00C84680">
        <w:rPr>
          <w:lang w:val="ru-RU"/>
        </w:rPr>
        <w:t xml:space="preserve">— </w:t>
      </w:r>
      <w:r w:rsidRPr="00C84680">
        <w:rPr>
          <w:lang w:val="ru-RU"/>
        </w:rPr>
        <w:t xml:space="preserve">Geronda, unsaon man sa usa ka monghe ang paggamit sa modernong teknolohiya? </w:t>
      </w:r>
    </w:p>
    <w:p w:rsidRPr="00C84680" w:rsidR="005C3FC8" w:rsidRDefault="00BF6B1D" w14:paraId="331E4A42" w14:textId="77777777">
      <w:pPr>
        <w:pStyle w:val="paragraph"/>
        <w:spacing w:before="30" w:after="30"/>
        <w:ind w:start="60" w:end="60"/>
        <w:rPr>
          <w:lang w:val="ru-RU"/>
        </w:rPr>
      </w:pPr>
      <w:r w:rsidRPr="00C84680">
        <w:rPr>
          <w:lang w:val="ru-RU"/>
        </w:rPr>
        <w:t xml:space="preserve">— </w:t>
      </w:r>
      <w:r w:rsidRPr="00C84680">
        <w:rPr>
          <w:lang w:val="ru-RU"/>
        </w:rPr>
        <w:t xml:space="preserve">Ang usa ka monghe kinahanglan maningkamot nga mas yano ang mga paagi nga iyang gamiton kaysa sa gigamit sa mga layko. Ako, pananglitan, ganahan ko sa kahoy-paning: aron painiton ang kalan, magluto og pagkaon ug pasiga sa kalayo nga gikinahanglan para sa mga gawa sa kamot. Apan, kung magpadayon pa kining tibuok kalakalan sa kahoy sa Athos sa susamang paagi sama karon, ug mahurot o malisod na makuha ang kahoy pangluto, nan mogamit ko og mas yano nga paagi kaysa gigamit sa mga layko. Para sa pagpainit — usa ka paraffin stove o lain pa nga mas barato ug mas yano; para sa mga handicraft — usa ka primus stove, ug uban pa. </w:t>
      </w:r>
    </w:p>
    <w:p w:rsidRPr="00C84680" w:rsidR="005C3FC8" w:rsidRDefault="00BF6B1D" w14:paraId="2C138871" w14:textId="77777777">
      <w:pPr>
        <w:pStyle w:val="paragraph"/>
        <w:spacing w:before="30" w:after="30"/>
        <w:ind w:start="60" w:end="60"/>
        <w:rPr>
          <w:lang w:val="ru-RU"/>
        </w:rPr>
      </w:pPr>
      <w:r w:rsidRPr="00C84680">
        <w:rPr>
          <w:lang w:val="ru-RU"/>
        </w:rPr>
        <w:t xml:space="preserve">— </w:t>
      </w:r>
      <w:r w:rsidRPr="00C84680">
        <w:rPr>
          <w:lang w:val="ru-RU"/>
        </w:rPr>
        <w:t xml:space="preserve">Ug giunsa man pag-ila kung unsa ka gikinahanglan ang usa ka butang sa usa ka komunal nga monasteryo? </w:t>
      </w:r>
    </w:p>
    <w:p w:rsidRPr="00C84680" w:rsidR="005C3FC8" w:rsidRDefault="00BF6B1D" w14:paraId="04660EF4" w14:textId="77777777">
      <w:pPr>
        <w:pStyle w:val="paragraph"/>
        <w:spacing w:before="30" w:after="30"/>
        <w:ind w:start="60" w:end="60"/>
        <w:rPr>
          <w:lang w:val="ru-RU"/>
        </w:rPr>
      </w:pPr>
      <w:r w:rsidRPr="00C84680">
        <w:rPr>
          <w:lang w:val="ru-RU"/>
        </w:rPr>
        <w:t xml:space="preserve">— </w:t>
      </w:r>
      <w:r w:rsidRPr="00C84680">
        <w:rPr>
          <w:lang w:val="ru-RU"/>
        </w:rPr>
        <w:t xml:space="preserve">Kung maghunahuna ka sama sa usa ka monghe, mahibal-an kini. Apan kung dili ka maghunahuna sama sa usa ka monghe, bisan unsa pa ang imong kuhaon mahimong gikinahanglan, ug unya ang monghe mismo mahimong usa ka layko—o mas grabe pa. Kita nga mga monghe angay magpuyo nga mas yano bisan gamay kaysa sa mga layko, o — sa labing gamay — sama sa atong pagkinabuhi sa wala pa mosulod sa monasteryo. Dili nato angay nga magpanag-iya og mas maayong mga butang kaysa sa atong kaniadto nga naa sa balay. Kinahanglan nga mas kabos ang monasteryo kaysa sa balay sa mga layko diin ako gikan. Kini makatabang sa sulod sa monghe ug sa kalibutan. </w:t>
      </w:r>
    </w:p>
    <w:p w:rsidRPr="00C84680" w:rsidR="005C3FC8" w:rsidRDefault="00BF6B1D" w14:paraId="5A584715" w14:textId="76EC1B57">
      <w:pPr>
        <w:pStyle w:val="paragraph"/>
        <w:spacing w:before="30" w:after="30"/>
        <w:ind w:start="60" w:end="60"/>
        <w:rPr>
          <w:lang w:val="ru-RU"/>
        </w:rPr>
      </w:pPr>
      <w:r w:rsidRPr="00C84680">
        <w:rPr>
          <w:lang w:val="ru-RU"/>
        </w:rPr>
        <w:t xml:space="preserve">Giplano sa Diyos ang tanan aron ang mga tawo dili makakaplag og kalinaw sa mga butang nga madunot. Kung kini nga kalibutanong pag-uswag makapahasol bisan sa mga dili monghe, unsa pa kaha sa mga monghe! Kung makit-an ko sa usa ka adunahan nga balay ug pangutan-on ko sa tag-iya: </w:t>
      </w:r>
      <w:r w:rsidRPr="00C84680">
        <w:rPr>
          <w:lang w:val="ru-RU"/>
        </w:rPr>
        <w:t xml:space="preserve">'Asa nako ikaw ipahimutang aron matulog karong gabii? </w:t>
      </w:r>
      <w:r w:rsidR="002F08DD">
        <w:rPr>
          <w:lang w:val="ru-RU"/>
        </w:rPr>
        <w:t xml:space="preserve">'</w:t>
      </w:r>
      <w:r w:rsidRPr="00C84680">
        <w:rPr>
          <w:lang w:val="ru-RU"/>
        </w:rPr>
        <w:t xml:space="preserve">Mahimo ko'g andamon ug higdaanan para kanimo sa maluho nga sala o sa kulungan sa kanding, diin nako gipangkulong ang mga kanding sa gabii. Asa </w:t>
      </w:r>
      <w:r w:rsidRPr="00C84680">
        <w:rPr>
          <w:lang w:val="ru-RU"/>
        </w:rPr>
        <w:t xml:space="preserve">k</w:t>
      </w:r>
      <w:r w:rsidRPr="00C84680">
        <w:rPr>
          <w:lang w:val="ru-RU"/>
        </w:rPr>
        <w:lastRenderedPageBreak/>
      </w:r>
      <w:r w:rsidRPr="00C84680">
        <w:rPr>
          <w:lang w:val="ru-RU"/>
        </w:rPr>
        <w:t xml:space="preserve"> imong pilion?</w:t>
      </w:r>
      <w:r w:rsidRPr="00C84680">
        <w:rPr>
          <w:lang w:val="ru-RU"/>
        </w:rPr>
        <w:t xml:space="preserve">' — Gisaad ko kanimo, mas malinaw ang akong kalag sa kulungan sa kanding. Sa katapusan, sa dihang naghimo ko sa akong mga panata sa pagka-mona, wala ko biyai ang kalibutan aron lang makakita ug mas maayong balay o palasyo para sa akong kaugalingon. Nimongko ako aron makakaplag og mas mapainubsanon nga kinabuhi kaysa sa akong nabati sa kalibutan. Kung dili, wala koy ginabuhat para kang Kristo. Apan ang mga tawo nga nagkinabuhi subay sa balaod sa modernong lohika moingon kanako: </w:t>
      </w:r>
      <w:r w:rsidRPr="00C84680">
        <w:rPr>
          <w:lang w:val="ru-RU"/>
        </w:rPr>
        <w:t xml:space="preserve">'Paminawa karon, unsa may kadaut nga mahimo sa kinabuhi sa usa ka palasyo sa imong kalag? Human sa tanan, baho kaayo didto sa kamalig, samtang sa palasyo humot ang baho, ug makabaton ka pa og mga naggahom kanimo</w:t>
      </w:r>
      <w:r w:rsidR="002F08DD">
        <w:rPr>
          <w:lang w:val="ru-RU"/>
        </w:rPr>
        <w:t xml:space="preserve">.'</w:t>
      </w:r>
      <w:r w:rsidRPr="00C84680">
        <w:rPr>
          <w:lang w:val="ru-RU"/>
        </w:rPr>
        <w:t xml:space="preserve"> Kinahanglan adunay kita'y abilidad sa espirituhanong pagsabot. Sama sa kompas—ang duha ka dagum magnetisado, ug maong ang usa motudlo sa amihanan. Si Kristo </w:t>
      </w:r>
      <w:r w:rsidR="002F08DD">
        <w:rPr>
          <w:lang w:val="ru-RU"/>
        </w:rPr>
        <w:t xml:space="preserve">'magnetisado', </w:t>
      </w:r>
      <w:r w:rsidRPr="00C84680">
        <w:rPr>
          <w:lang w:val="ru-RU"/>
        </w:rPr>
        <w:t xml:space="preserve">apan aron makatuyok kita ngadto kaniya, kinahanglan nga kita usab </w:t>
      </w:r>
      <w:r w:rsidRPr="00C84680">
        <w:rPr>
          <w:lang w:val="ru-RU"/>
        </w:rPr>
        <w:t xml:space="preserve">mahimong</w:t>
      </w:r>
      <w:r w:rsidRPr="00C84680">
        <w:rPr>
          <w:lang w:val="ru-RU"/>
        </w:rPr>
        <w:t xml:space="preserve"> gamayng </w:t>
      </w:r>
      <w:r w:rsidRPr="00C84680">
        <w:rPr>
          <w:lang w:val="ru-RU"/>
        </w:rPr>
        <w:t xml:space="preserve">'magnetisado</w:t>
      </w:r>
      <w:r w:rsidR="002F08DD">
        <w:rPr>
          <w:lang w:val="ru-RU"/>
        </w:rPr>
        <w:t xml:space="preserve">'. </w:t>
      </w:r>
    </w:p>
    <w:p w:rsidRPr="00C84680" w:rsidR="005C3FC8" w:rsidRDefault="00BF6B1D" w14:paraId="07ABE36C" w14:textId="77777777">
      <w:pPr>
        <w:pStyle w:val="paragraph"/>
        <w:spacing w:before="30" w:after="30"/>
        <w:ind w:start="60" w:end="60"/>
        <w:rPr>
          <w:lang w:val="ru-RU"/>
        </w:rPr>
      </w:pPr>
      <w:r w:rsidRPr="00C84680">
        <w:rPr>
          <w:lang w:val="ru-RU"/>
        </w:rPr>
        <w:t xml:space="preserve">Ug unsa pa kaha kadaghan ang kalisod sa mga komunal nga monasteryo! Nahinumdom ko nga adunay usa ka dako kaayong kaldero sa kusina, nga gipataas gamit ang usa ka espesyal nga lever. Ang kalayo para sa pagluto gipabaga gamit ang kahoy. Mosiga ang kalayo unya mokunhod, ug masunog ang pagkaon. Kung masunog ang isda, among gihugasan ang mga tray gamit ang metal nga brush. Unya among kuhaon ang abo gikan sa hurno, pun-on kini sa usa ka dako nga palayok nga adunay lungag sa ilawom, ug ibubo ang tubig ibabaw sa abo. Ang lye mogawas gikan sa lungag sa ilawom, nga among gigamit sa paghugas sa mga pinggan. Ang lye nakasunog sa among mga kamot. Ug among gi-alsa ang tubig paingon sa arkhondarik gamit ang pisi ug pulley. </w:t>
      </w:r>
    </w:p>
    <w:p w:rsidRPr="00C84680" w:rsidR="005C3FC8" w:rsidRDefault="00BF6B1D" w14:paraId="68406433" w14:textId="77777777">
      <w:pPr>
        <w:pStyle w:val="paragraph"/>
        <w:spacing w:before="30" w:after="30"/>
        <w:ind w:start="60" w:end="60"/>
        <w:rPr>
          <w:lang w:val="ru-RU"/>
        </w:rPr>
      </w:pPr>
      <w:r w:rsidRPr="00C84680">
        <w:rPr>
          <w:lang w:val="ru-RU"/>
        </w:rPr>
        <w:t xml:space="preserve">Ang uban sa mga nahitabo karon sa mga monasteryo dili matarung. Nakita nako nga sa usa ka monasteryo, ginahiwa ang pan gamit ang de-kuryenteng bread slicer. Unsa man ni nga binuang? Kung ang maghurno masakiton o huyang ug dili makaputol og pan gamit ang kutsilyo, ug walay lain nga makapuli kaniya, ok ra — makatarunganon pa gamay ang paggamit og electric bread slicer. Pero karon makita na nimo ang usa ka lig-on nga batan-on nga lalaki nga nagputol og tinapay gamit ang circular saw! Murag siya na mismo ang nagtrabaho isip compressor, apan naggamit pa siya og makina sa paghiwa sa pan ug giisip pa gyud kini nga kalampusan!… </w:t>
      </w:r>
    </w:p>
    <w:p w:rsidRPr="00C84680" w:rsidR="005C3FC8" w:rsidRDefault="00BF6B1D" w14:paraId="0950DAB0" w14:textId="217BBAA9">
      <w:pPr>
        <w:pStyle w:val="paragraph"/>
        <w:spacing w:before="30" w:after="30"/>
        <w:ind w:start="60" w:end="60"/>
        <w:rPr>
          <w:lang w:val="ru-RU"/>
        </w:rPr>
      </w:pPr>
      <w:r w:rsidRPr="00C84680">
        <w:rPr>
          <w:lang w:val="ru-RU"/>
        </w:rPr>
        <w:t xml:space="preserve">Paninguha sa espirituhanong pag-uswag. Ayaw paglipay sa tanang makina, kaharuhayan ug uban pa. Kung ang espiritu sa pagka-asketa mobiya sa kinabuhi sa monghe, nan walay pulos ang ilang kinabuhi. Dili kita magmalampuson kung ipahimutang nato ang kaharuhayan labaw sa kinabuhi sa monghe. Ang usa ka monghe naglikay sa kaharuhayan tungod kay, sa espirituhanong pagtan-aw, wala kini makatabang kaniya. Bisan sa sekular nga kinabuhi, gibug-atan sa kadagahan sa kahupayan ang mga tawo. Alang sa usa ka monghe—bisan pa kon makakaplag ang iyang kalag og kalinaw sa mga butang sa kalibutan—ang kahupayan labi pang dili angay. Busa, ayaw nato kini pangitaon. Sa panahon ni Banal Arsenius ang Dako, wala pa'y </w:t>
      </w:r>
      <w:r w:rsidRPr="00C84680">
        <w:rPr>
          <w:lang w:val="ru-RU"/>
        </w:rPr>
        <w:t xml:space="preserve">'luho</w:t>
      </w:r>
      <w:r w:rsidR="002F08DD">
        <w:rPr>
          <w:lang w:val="ru-RU"/>
        </w:rPr>
        <w:t xml:space="preserve">'</w:t>
      </w:r>
      <w:r w:rsidRPr="00C84680">
        <w:rPr>
          <w:lang w:val="ru-RU"/>
        </w:rPr>
        <w:t xml:space="preserve"> nga</w:t>
      </w:r>
      <w:r w:rsidRPr="00C84680">
        <w:rPr>
          <w:lang w:val="ru-RU"/>
        </w:rPr>
        <w:t xml:space="preserve"> kerosene nga lampara</w:t>
      </w:r>
      <w:r w:rsidRPr="00130AB2" w:rsidR="00130AB2">
        <w:rPr>
          <w:lang w:val="ru-RU"/>
        </w:rPr>
        <w:t xml:space="preserve">,</w:t>
      </w:r>
      <w:r w:rsidR="00130AB2">
        <w:rPr>
          <w:rStyle w:val="FootnoteReference"/>
          <w:lang w:val="ru-RU"/>
        </w:rPr>
        <w:footnoteReference w:id="111"/>
      </w:r>
      <w:r w:rsidRPr="00C84680">
        <w:rPr>
          <w:lang w:val="ru-RU"/>
        </w:rPr>
        <w:t xml:space="preserve"> , o bisan unsang lain nga suga. Sa mga palasyo, gigamit ang mga lampara nga gipakaon sa labi ka putli nga lana. Dili ba mahimo kang Arsenius ang Dako nga nagdala og ingon nga lampara uban kaniya paingon sa kamingawan? Mahimo unta niya, apan wala niya kini gibuhat. Sa kamingawan, gigamit niya ang pabilo o usa ka piraso sa bulak nga gisawsaw sa ordinaryong lana sa tanom, ug igo na kana alang sa iyang suga.</w:t>
      </w:r>
      <w:r w:rsidR="008A42AA">
        <w:rPr>
          <w:rStyle w:val="FootnoteReference"/>
          <w:lang w:val="ru-RU"/>
        </w:rPr>
        <w:footnoteReference w:id="112"/>
      </w:r>
      <w:r w:rsidRPr="00C84680">
        <w:rPr>
          <w:lang w:val="ru-RU"/>
        </w:rPr>
        <w:t xml:space="preserve"> </w:t>
      </w:r>
    </w:p>
    <w:p w:rsidRPr="00C84680" w:rsidR="005C3FC8" w:rsidRDefault="00BF6B1D" w14:paraId="7DE24376" w14:textId="77777777">
      <w:pPr>
        <w:pStyle w:val="paragraph"/>
        <w:spacing w:before="30" w:after="30"/>
        <w:ind w:start="60" w:end="60"/>
        <w:rPr>
          <w:lang w:val="ru-RU"/>
        </w:rPr>
      </w:pPr>
      <w:r w:rsidRPr="00C84680">
        <w:rPr>
          <w:lang w:val="ru-RU"/>
        </w:rPr>
        <w:t xml:space="preserve">Sa diha nga adunay kita lain-laing mga aparato, teknikal nga tabang ug uban pang kaharuhayan sa atong pagdumala sa mga katungdanan, kasagaran atong gipangatarungan nga kini tanan gikinahanglan aron dali natong mahuman ang trabaho, ug nga gamiton unta nato ang oras nga makaya nato aron sa espirituhanong mga kalihokan.  Apan sa katapusan, nagkinabuhi kita nga puno sa kabalaka ug kaguliyang sa hunahuna, dili ingon mga monghe, kondili ingon mga tawo ning kalibutan. Sa dihang miabot ang usa ka bag-ong komunidad sa mga batan-ong monghe sa usa ka monasteryo, ang unang gibuhat nila mao ang pagpalit og pressure cooker — aron aduna silay dugang oras sa pagsunod sa lagda sa monastiko.  Pagkahuman, kini nga mga monghe maglingkod lang sulod sa daghang oras nga walay buhat ug mag-istorya sa tanang matang sa pakigpulong. Busa, ang paggamit sa nagkalain-laing kaharuhay</w:t>
      </w:r>
      <w:r w:rsidRPr="00C84680">
        <w:rPr>
          <w:lang w:val="ru-RU"/>
        </w:rPr>
        <w:lastRenderedPageBreak/>
      </w:r>
      <w:r w:rsidRPr="00C84680">
        <w:rPr>
          <w:lang w:val="ru-RU"/>
        </w:rPr>
        <w:t xml:space="preserve"> aron makatipid og oras ug ihatag kini sa espirituhanong mga butang dili molihok. Karon, uban sa tabang niining mga kaharuhay, makakuha og oras ang mga monghe, apan wala na silay oras para sa pag-ampo. </w:t>
      </w:r>
    </w:p>
    <w:p w:rsidRPr="00C84680" w:rsidR="005C3FC8" w:rsidRDefault="00BF6B1D" w14:paraId="6C43088A" w14:textId="3AC389EE">
      <w:pPr>
        <w:pStyle w:val="paragraph"/>
        <w:spacing w:before="30" w:after="30"/>
        <w:ind w:start="60" w:end="60"/>
        <w:rPr>
          <w:lang w:val="ru-RU"/>
        </w:rPr>
      </w:pPr>
      <w:r w:rsidRPr="00C84680">
        <w:rPr>
          <w:lang w:val="ru-RU"/>
        </w:rPr>
        <w:t xml:space="preserve">— </w:t>
      </w:r>
      <w:r w:rsidRPr="00C84680">
        <w:rPr>
          <w:lang w:val="ru-RU"/>
        </w:rPr>
        <w:t xml:space="preserve">Geronda, nadungog nako nga bisan si Kagalang-galang Athanasius sa Bukid Athos</w:t>
      </w:r>
      <w:r w:rsidR="008A42AA">
        <w:rPr>
          <w:rStyle w:val="FootnoteReference"/>
          <w:lang w:val="ru-RU"/>
        </w:rPr>
        <w:footnoteReference w:id="113"/>
      </w:r>
      <w:r w:rsidRPr="00C84680">
        <w:rPr>
          <w:lang w:val="ru-RU"/>
        </w:rPr>
        <w:t xml:space="preserve"> gihulagway isip usa ka tawo nga progresibo ang panan-aw! </w:t>
      </w:r>
    </w:p>
    <w:p w:rsidRPr="00C84680" w:rsidR="005C3FC8" w:rsidRDefault="00BF6B1D" w14:paraId="62AB8DF1" w14:textId="167050FB">
      <w:pPr>
        <w:pStyle w:val="paragraph"/>
        <w:spacing w:before="30" w:after="30"/>
        <w:ind w:start="60" w:end="60"/>
        <w:rPr>
          <w:lang w:val="ru-RU"/>
        </w:rPr>
      </w:pPr>
      <w:r w:rsidRPr="00C84680">
        <w:rPr>
          <w:lang w:val="ru-RU"/>
        </w:rPr>
        <w:t xml:space="preserve">— </w:t>
      </w:r>
      <w:r w:rsidRPr="00C84680">
        <w:rPr>
          <w:lang w:val="ru-RU"/>
        </w:rPr>
        <w:t xml:space="preserve">Oo, progresibo kaayo gyud! Pareho ka-progresibo sa </w:t>
      </w:r>
      <w:r w:rsidRPr="00C84680">
        <w:rPr>
          <w:lang w:val="ru-RU"/>
        </w:rPr>
        <w:t xml:space="preserve">mga 'progresibo'</w:t>
      </w:r>
      <w:r w:rsidRPr="00C84680">
        <w:rPr>
          <w:lang w:val="ru-RU"/>
        </w:rPr>
        <w:t xml:space="preserve"> karon</w:t>
      </w:r>
      <w:r w:rsidR="00EF3186">
        <w:rPr>
          <w:lang w:val="ru-RU"/>
        </w:rPr>
        <w:t xml:space="preserve">!</w:t>
      </w:r>
      <w:r w:rsidRPr="00C84680">
        <w:rPr>
          <w:lang w:val="ru-RU"/>
        </w:rPr>
        <w:t xml:space="preserve">… Kung unta mobasa lang sila bisan gamay sa kinabuhi sa Banal nga Athanasius! Ang gidaghanon sa mga monghe sa iyang monasteryo miabot sa walay gatus, bisan usa ka libo, ug pila pa kaha ka daghan ang uban nga mga tawo nga miadto kaniya aron mangayo og tabang! Pila kaha ka pulubi, pila kaha ka gutom nga mga tawo ang miadto sa Lavra aron mangayo og usa ka piraso nga pan ug mangita og puloy-anan! Busa ang Ginoong Amahan, nga andam motabang sa tanan, mipalit og duha ka baka para sa gilingan sa monasteryo. Paliton usab </w:t>
      </w:r>
      <w:r w:rsidRPr="00C84680">
        <w:rPr>
          <w:lang w:val="ru-RU"/>
        </w:rPr>
        <w:t xml:space="preserve">sa mga 'pioneers'</w:t>
      </w:r>
      <w:r w:rsidRPr="00C84680">
        <w:rPr>
          <w:lang w:val="ru-RU"/>
        </w:rPr>
        <w:t xml:space="preserve"> karon ang ilang kaugalingong mga baka</w:t>
      </w:r>
      <w:r w:rsidR="00EF3186">
        <w:rPr>
          <w:lang w:val="ru-RU"/>
        </w:rPr>
        <w:t xml:space="preserve">! </w:t>
      </w:r>
      <w:r w:rsidRPr="00C84680">
        <w:rPr>
          <w:lang w:val="ru-RU"/>
        </w:rPr>
        <w:t xml:space="preserve">Aron mapakaon sa mga tawo og pan, napugos si San Atanasius sa pagtukod og panaderya sa Lavra — usa ka moderno sumala sa pamantayan niadtong panahona. Gihatagan sa mga Emperador sa Byzantine ang mga monasteryo og kabtangan ug yuta, tungod kay sa kana nga mga panahon nagsilbi usab ang mga monasteryo isip mga institusyon sa kalooy. Ang mga monasteryo gitukod aron motabang sa mga tawo sa espirituhanon ug materyal nga paagi. Mao nga gihatagan sila sa mga emperador og mga gasa. </w:t>
      </w:r>
    </w:p>
    <w:p w:rsidRPr="00347B46" w:rsidR="005C3FC8" w:rsidRDefault="00BF6B1D" w14:paraId="6A714179" w14:textId="3A85AA5F">
      <w:pPr>
        <w:pStyle w:val="paragraph"/>
        <w:spacing w:before="30" w:after="30"/>
        <w:ind w:start="60" w:end="60"/>
        <w:rPr>
          <w:lang w:val="ru-RU"/>
        </w:rPr>
      </w:pPr>
      <w:r w:rsidRPr="00C84680">
        <w:rPr>
          <w:lang w:val="ru-RU"/>
        </w:rPr>
        <w:t xml:space="preserve">Kinahanglan natong masabtan nga ang tanan malabay, ug atubangan nato ang Dios isip mga may utang. Husto nga kita mga monghe gamiton dili ang mga butang nga gisalikway karon sa mga tawo, kondili ang mga butang nga kaniadto gisalikway sa mga adunahan ngadto sa tapok-tapok sa basura isip dili na gusto. Hinumdumi ang duha ka butang: una, nga kita mamatay; ug ikaduha, nga posible kitang mamatay sa bayolenteng paagi. Kinahanglan nga andam ka sa bayolenteng kamatayon. Kung kanunay nimo hinumduman kining duha ka butang, molihok pag-ayo ang tanan—bisan sa espirituhanong aspeto o sa bisan unsang laing bahin—ug ang tanan mosunod sa ilang natural nga dagan.</w:t>
      </w:r>
    </w:p>
    <w:p w:rsidRPr="00347B46" w:rsidR="006D11AF" w:rsidP="006D11AF" w:rsidRDefault="006D11AF" w14:paraId="70D4E46D" w14:textId="77777777">
      <w:pPr>
        <w:rPr>
          <w:lang w:val="ru-RU"/>
        </w:rPr>
      </w:pPr>
    </w:p>
    <w:p w:rsidRPr="00C84680" w:rsidR="005C3FC8" w:rsidP="006D11AF" w:rsidRDefault="00BF6B1D" w14:paraId="15E9A084" w14:textId="77777777">
      <w:pPr>
        <w:pStyle w:val="Heading4"/>
        <w:rPr>
          <w:lang w:val="ru-RU"/>
        </w:rPr>
      </w:pPr>
      <w:bookmarkStart w:name="_Toc196745400" w:id="195"/>
      <w:bookmarkStart w:name="_Toc196745557" w:id="196"/>
      <w:bookmarkStart w:name="_Toc225094911" w:id="197"/>
      <w:r w:rsidRPr="00C84680">
        <w:rPr>
          <w:lang w:val="ru-RU"/>
        </w:rPr>
        <w:t xml:space="preserve">Ang kakulangon mapuslanon kaayo sa mga tawo</w:t>
      </w:r>
      <w:bookmarkEnd w:id="195"/>
      <w:bookmarkEnd w:id="196"/>
      <w:bookmarkEnd w:id="197"/>
    </w:p>
    <w:p w:rsidRPr="00C84680" w:rsidR="005C3FC8" w:rsidRDefault="00BF6B1D" w14:paraId="3EBFAE76" w14:textId="77777777">
      <w:pPr>
        <w:pStyle w:val="paragraph"/>
        <w:spacing w:before="30" w:after="30"/>
        <w:ind w:start="60" w:end="60"/>
        <w:rPr>
          <w:lang w:val="ru-RU"/>
        </w:rPr>
      </w:pPr>
      <w:r w:rsidRPr="00C84680">
        <w:rPr>
          <w:lang w:val="ru-RU"/>
        </w:rPr>
        <w:t xml:space="preserve">— </w:t>
      </w:r>
      <w:r w:rsidRPr="00C84680">
        <w:rPr>
          <w:lang w:val="ru-RU"/>
        </w:rPr>
        <w:t xml:space="preserve">Geronda, ngano man nga daghan kaayo ang nag-antos karon? </w:t>
      </w:r>
    </w:p>
    <w:p w:rsidRPr="00C84680" w:rsidR="005C3FC8" w:rsidRDefault="00BF6B1D" w14:paraId="5A94BBC8" w14:textId="6F414787">
      <w:pPr>
        <w:pStyle w:val="paragraph"/>
        <w:spacing w:before="30" w:after="30"/>
        <w:ind w:start="60" w:end="60"/>
        <w:rPr>
          <w:lang w:val="ru-RU"/>
        </w:rPr>
      </w:pPr>
      <w:r w:rsidRPr="00C84680">
        <w:rPr>
          <w:lang w:val="ru-RU"/>
        </w:rPr>
        <w:t xml:space="preserve">— </w:t>
      </w:r>
      <w:r w:rsidRPr="00C84680">
        <w:rPr>
          <w:lang w:val="ru-RU"/>
        </w:rPr>
        <w:t xml:space="preserve">Kay ginalikayan nila ang pagpaningkamot. Ang kahupayan—mao kana ang nagdala og sakit ug pag-antos sa mga tawo. Niining kapanahonan sa kaharuhay, ang mga tawo nahimong hinay ang hunahuna. Ug ang kalumo ug pagpalambing nagdala uban niini og daghang mga sakit. Kaniadto, unsa kaha kaayo ang pagpaningkamot sa mga tawo sa pag-uyog sa trigo! Unsa ka lisod nga trabaho kana — apan unsa ka tam-is ang pan sauna! Nakakita na ba ka og gipanglabay nga pan bisan asa? Sa dihang makakita sila og tipik sa pan nga nahulog, kuhaon kini sa mga tawo ug halukan. Kadtong nakalahutay sa okupasyon, makakita og sobra nga hiwa sa pan, maampingon nilang itabi kini. Ang uban, bisan pa niana, ilabay ang ilang sobra nga pan—wala nila masabti pila ang bili niini. Wala nila gihatagan bili ang pan—ilabay nila ang tibuok tinapay sa basurahan. Ang Diyos nagahatag sa Iyang panalangin sa mga tawo, apan kadaghanan dili gani moingon, </w:t>
      </w:r>
      <w:r w:rsidRPr="00C84680">
        <w:rPr>
          <w:lang w:val="ru-RU"/>
        </w:rPr>
        <w:t xml:space="preserve">'Kaluoy-an ka, O Diyos</w:t>
      </w:r>
      <w:r w:rsidR="002F08DD">
        <w:rPr>
          <w:lang w:val="ru-RU"/>
        </w:rPr>
        <w:t xml:space="preserve">,'</w:t>
      </w:r>
      <w:r w:rsidRPr="00C84680">
        <w:rPr>
          <w:lang w:val="ru-RU"/>
        </w:rPr>
        <w:t xml:space="preserve"> </w:t>
      </w:r>
      <w:r w:rsidRPr="00C84680">
        <w:rPr>
          <w:lang w:val="ru-RU"/>
        </w:rPr>
        <w:t xml:space="preserve">ingon</w:t>
      </w:r>
      <w:r w:rsidRPr="00C84680">
        <w:rPr>
          <w:lang w:val="ru-RU"/>
        </w:rPr>
        <w:t xml:space="preserve"> tubag</w:t>
      </w:r>
      <w:r w:rsidRPr="00C84680">
        <w:rPr>
          <w:lang w:val="ru-RU"/>
        </w:rPr>
        <w:t xml:space="preserve">. Karon, sayon ra kaayo makuha sa mga tawo ang tanan, nga walay paningkamot. </w:t>
      </w:r>
    </w:p>
    <w:p w:rsidRPr="00C84680" w:rsidR="005C3FC8" w:rsidRDefault="00BF6B1D" w14:paraId="16F4DC79" w14:textId="6A6E0702">
      <w:pPr>
        <w:pStyle w:val="paragraph"/>
        <w:spacing w:before="30" w:after="30"/>
        <w:ind w:start="60" w:end="60"/>
        <w:rPr>
          <w:lang w:val="ru-RU"/>
        </w:rPr>
      </w:pPr>
      <w:r w:rsidRPr="00C84680">
        <w:rPr>
          <w:lang w:val="ru-RU"/>
        </w:rPr>
        <w:t xml:space="preserve">Ang kakulangan dako kaayo og ikatabang sa mga tawo. Pinaagi sa pagkasinati og kakulang sa usa ka butang, pinaagi sa pagka-bawal kanila sa usa ka butang, mahimong mailhan sa mga tawo ang bili sa ilang nawala. Ug kadtong tinuyo, mapinul-an ug mapainubuson nga nagpugong sa ilang kaugalingon sa usa ka butang alang sa gugma ni Kristo makasinati og espirituhanong kalipay. Pananglitan, kung adunay usa ka </w:t>
      </w:r>
      <w:r w:rsidRPr="00C84680">
        <w:rPr>
          <w:lang w:val="ru-RU"/>
        </w:rPr>
        <w:t xml:space="preserve">tawo nga</w:t>
      </w:r>
      <w:r w:rsidRPr="00C84680">
        <w:rPr>
          <w:lang w:val="ru-RU"/>
        </w:rPr>
        <w:t xml:space="preserve"> moingon: </w:t>
      </w:r>
      <w:r w:rsidRPr="00C84680">
        <w:rPr>
          <w:lang w:val="ru-RU"/>
        </w:rPr>
        <w:t xml:space="preserve">'Masakiton si kinsa-kinsa, busa karon dili </w:t>
      </w:r>
      <w:r w:rsidRPr="00C84680">
        <w:rPr>
          <w:lang w:val="ru-RU"/>
        </w:rPr>
        <w:t xml:space="preserve">na</w:t>
      </w:r>
      <w:r w:rsidRPr="00C84680">
        <w:rPr>
          <w:lang w:val="ru-RU"/>
        </w:rPr>
        <w:t xml:space="preserve"> ko moinom og tubig. Ginoo ko, wala na koy mahimo gawas niini</w:t>
      </w:r>
      <w:r w:rsidR="002F08DD">
        <w:rPr>
          <w:lang w:val="ru-RU"/>
        </w:rPr>
        <w:t xml:space="preserve">.' </w:t>
      </w:r>
      <w:r w:rsidRPr="00C84680">
        <w:rPr>
          <w:lang w:val="ru-RU"/>
        </w:rPr>
        <w:t xml:space="preserve">Ug kon buhaton kini sa usa ka tawo, pahupayon sa Diyos ang iyang kauhaw dili pinaagi sa tubig, kondili pinaagi sa usa ka tam-is, makapabugnaw nga ilimnon — usa ka langitnong paglipay. </w:t>
      </w:r>
    </w:p>
    <w:p w:rsidRPr="00C84680" w:rsidR="005C3FC8" w:rsidRDefault="00BF6B1D" w14:paraId="4ABAC840" w14:textId="68CDE5D1">
      <w:pPr>
        <w:pStyle w:val="paragraph"/>
        <w:spacing w:before="30" w:after="30"/>
        <w:ind w:start="60" w:end="60"/>
        <w:rPr>
          <w:lang w:val="ru-RU"/>
        </w:rPr>
      </w:pPr>
      <w:r w:rsidRPr="00C84680">
        <w:rPr>
          <w:lang w:val="ru-RU"/>
        </w:rPr>
        <w:t xml:space="preserve">Ang mga nag-antos mobati og lawom nga pagpasalamat bisan pa sa labing gamay nga tabang nga gihatag kanila. Samtang ang gipahimuslan nga anak sa dato nga ginikanan dili gyud malipay sa bisan unsa — bisan pa kon matuman sa iyang inahan ug amahan ang tanang kapritso niya. Ang ingon nga bata mahimo nga adunay tanan apan </w:t>
      </w:r>
      <w:r w:rsidRPr="00C84680">
        <w:rPr>
          <w:lang w:val="ru-RU"/>
        </w:rPr>
        <w:t xml:space="preserve">mag-</w:t>
      </w:r>
      <w:r w:rsidRPr="00C84680">
        <w:rPr>
          <w:lang w:val="ru-RU"/>
        </w:rPr>
        <w:lastRenderedPageBreak/>
      </w:r>
      <w:r w:rsidRPr="00C84680">
        <w:rPr>
          <w:lang w:val="ru-RU"/>
        </w:rPr>
        <w:t xml:space="preserve"> , mag-antos, mawala ang iyang pagpugong sa kaugalingon, ug mosukod sa dingding. Samtang ang uban nga mga kabus nga bata mobati og dakong pagpasalamat bisan sa labing gamay nga tabang nga ilang madawat. Kung adunay buotan nga tawo nga mobayad sa ilang biyahe paingon sa Mount Athos, unsaon ba nila pagpasalamat sa maong tawo ug kang Kristo! Apan gikan sa daghang anak sa dato madungog nimo: </w:t>
      </w:r>
      <w:r w:rsidRPr="00C84680">
        <w:rPr>
          <w:lang w:val="ru-RU"/>
        </w:rPr>
        <w:t xml:space="preserve">'Naa na namo ang tanan; ngano naa pa namo ang tanan?</w:t>
      </w:r>
      <w:r w:rsidR="002F08DD">
        <w:rPr>
          <w:lang w:val="ru-RU"/>
        </w:rPr>
        <w:t xml:space="preserve">' </w:t>
      </w:r>
      <w:r w:rsidRPr="00C84680">
        <w:rPr>
          <w:lang w:val="ru-RU"/>
        </w:rPr>
        <w:t xml:space="preserve">Wala silay gipanginahanglan, apan magreklamo na lang sila imbis nga magpasalamat sa Ginoo ug motabang sa mga kabus. Kini ang labing dakong kawalay pagpasalamat. Wala silay kulang sa materyal nga butang, ug mao kana nga mobati sila og kawad-on sa ilang sulod. Gihatagan sa mga ginikanan ang ilang mga anak og tanan nga andam na, ug tungod niini, mosukol ang mga anak batok kanila, mobiya sa balay nga may dala lang nga backpack sa ilang likod ug maglibot-libot sa kalibutan. Hatagan pa gani sila sa ilang ginikanan og kuwarta aron makatawag sila sa balay ug moingon nga maayo ra sila, apan wala gyud sila magtagad sa mga hangyo sa ilang ginikanan. Unya, magsugod na ang ginikanan sa pagpangita kanila. Usa ka batan-on nga lalaki adunay tanan, apan walay bisan unsa nga nakahatag kaniya og kalipay. Busa, aron lang makasinati, mibiya siya sa balay ug natulog sa mga tren, bisan pa man nga gikan siya sa maayong pamilya. Samtang kung naa siyay trabaho ug nakakwarta pinaagi sa singot sa iyang nawong, adunay kahulugan ang iyang paningkamot, ug siya mismo makakaplag og kalinaw ug magpasalamat sa Diyos. </w:t>
      </w:r>
    </w:p>
    <w:p w:rsidRPr="00347B46" w:rsidR="005C3FC8" w:rsidRDefault="00BF6B1D" w14:paraId="7AA12539" w14:textId="324C11E6">
      <w:pPr>
        <w:pStyle w:val="paragraph"/>
        <w:spacing w:before="30" w:after="30"/>
        <w:ind w:start="60" w:end="60"/>
        <w:rPr>
          <w:lang w:val="ru-RU"/>
        </w:rPr>
      </w:pPr>
      <w:r w:rsidRPr="00C84680">
        <w:rPr>
          <w:lang w:val="ru-RU"/>
        </w:rPr>
        <w:t xml:space="preserve">Karon, kadaghanan sa mga tawo wala na makasinati og kalisod. Mao kana gyud ang hinungdan nga kulang sila og gugma. Kung ang usa ka tawo dili magpaningkamot, dili niya mapahalagahan ang paningkamot sa uban. Sayon ra kaayo ang mangita og gamay nga trabaho, makakwarta, unya mangita og kalisod – unsa may pulos ana? Kuhaa ang mga Swede, pananglitan, nga nakadawat og benepisyo gikan sa estado para sa tanan nilang gikinahanglan sa kinabuhi ug busa dili sila magtrabaho—[tungod sa katamaran] naglibot-libot lang sila sa kadalanan. Ang tanan nilang paningkamot masayang; dili sila malinawon sa kasingkasing tungod kay nalayo sila sa espirituhanong dalan. Nagpadayon sila nga walay tumong [sa kinabuhi], sama sa usa ka ligid nga nahimulag sa aksis nga nagpadayon sa dalan — hangtod mahulog sila sa kal-ang.</w:t>
      </w:r>
    </w:p>
    <w:p w:rsidRPr="00347B46" w:rsidR="006D11AF" w:rsidP="006D11AF" w:rsidRDefault="006D11AF" w14:paraId="55B2C4B5" w14:textId="77777777">
      <w:pPr>
        <w:rPr>
          <w:lang w:val="ru-RU"/>
        </w:rPr>
      </w:pPr>
    </w:p>
    <w:p w:rsidRPr="00C84680" w:rsidR="005C3FC8" w:rsidP="006D11AF" w:rsidRDefault="00BF6B1D" w14:paraId="131E0414" w14:textId="77777777">
      <w:pPr>
        <w:pStyle w:val="Heading4"/>
        <w:rPr>
          <w:lang w:val="ru-RU"/>
        </w:rPr>
      </w:pPr>
      <w:bookmarkStart w:name="_Toc196745401" w:id="198"/>
      <w:bookmarkStart w:name="_Toc196745558" w:id="199"/>
      <w:bookmarkStart w:name="_Toc225094912" w:id="200"/>
      <w:r w:rsidRPr="00C84680">
        <w:rPr>
          <w:lang w:val="ru-RU"/>
        </w:rPr>
        <w:t xml:space="preserve">Ang kadagahan sa kahupayan naghimo sa usa ka tawo nga walay pulos</w:t>
      </w:r>
      <w:bookmarkEnd w:id="198"/>
      <w:bookmarkEnd w:id="199"/>
      <w:bookmarkEnd w:id="200"/>
    </w:p>
    <w:p w:rsidRPr="00C84680" w:rsidR="005C3FC8" w:rsidRDefault="00BF6B1D" w14:paraId="018F3D39" w14:textId="7D3A4A89">
      <w:pPr>
        <w:pStyle w:val="paragraph"/>
        <w:spacing w:before="30" w:after="30"/>
        <w:ind w:start="60" w:end="60"/>
        <w:rPr>
          <w:lang w:val="ru-RU"/>
        </w:rPr>
      </w:pPr>
      <w:r w:rsidRPr="00C84680">
        <w:rPr>
          <w:lang w:val="ru-RU"/>
        </w:rPr>
        <w:t xml:space="preserve">Karon, naningkamot ang mga tawo alang sa katahum ug nabihag niini. </w:t>
      </w:r>
      <w:r w:rsidRPr="00C84680">
        <w:rPr>
          <w:lang w:val="ru-RU"/>
        </w:rPr>
        <w:t xml:space="preserve">Kini nakapabor sa</w:t>
      </w:r>
      <w:r w:rsidRPr="00C84680">
        <w:rPr>
          <w:lang w:val="ru-RU"/>
        </w:rPr>
        <w:t xml:space="preserve"> mga Europeo</w:t>
      </w:r>
      <w:r w:rsidR="00A70663">
        <w:rPr>
          <w:rStyle w:val="FootnoteReference"/>
          <w:lang w:val="ru-RU"/>
        </w:rPr>
        <w:footnoteReference w:id="114"/>
      </w:r>
      <w:r w:rsidRPr="00C84680">
        <w:rPr>
          <w:lang w:val="ru-RU"/>
        </w:rPr>
        <w:t xml:space="preserve"> — padayon silang nag-ayo gamit ang ilang screwdriver, naghimo og bag-ong butang — matahum ug kuno mas praktikal — aron dili na kinahanglan pa sa mga tawo nga mosaka bisan gamay nga tudlo. Sa karaang panahon, sa paggamit sa tradisyonal nga mga galamiton, ang mga tawo mismo ang nagpalig-on sa ilang kaugalingon. Apan pagkahuman sa paggamit sa mga makina ug gadget karon, kinahanglan na nimo moadto sa physiotherapy ug masahe. Hunahunaa lang – ang mga doktor karon nagahatag na og masahe! Karon, makakita ka og mga anluagi nga sobra ang tiyan nga nagbitay sa ilang pantalon! Pero nakakita na ba ka og anluagi nga sobra ang tiyan sauna pa? Unsaon kaha sa usa ka anluagi nga naggahin og tibuok adlaw sa pag-ihil sa kahoy nga makatigulang og tiyan? </w:t>
      </w:r>
    </w:p>
    <w:p w:rsidRPr="00C84680" w:rsidR="005C3FC8" w:rsidRDefault="00BF6B1D" w14:paraId="6F2C71E5" w14:textId="33BB4A0D">
      <w:pPr>
        <w:pStyle w:val="paragraph"/>
        <w:spacing w:before="30" w:after="30"/>
        <w:ind w:start="60" w:end="60"/>
        <w:rPr>
          <w:lang w:val="ru-RU"/>
        </w:rPr>
      </w:pPr>
      <w:r w:rsidRPr="00C84680">
        <w:rPr>
          <w:lang w:val="ru-RU"/>
        </w:rPr>
        <w:t xml:space="preserve">Kung sobra na kaayo ang kaharuhay, wala na'y pulos ang usa ka tawo. Mahimong tapulan ang usa ka tawo. Basin kaya pa niya baliktaron ang usa ka butang gamit ang iyang kamot</w:t>
      </w:r>
      <w:r w:rsidRPr="00C84680">
        <w:rPr>
          <w:lang w:val="ru-RU"/>
        </w:rPr>
        <w:t xml:space="preserve">,</w:t>
      </w:r>
      <w:r w:rsidRPr="00C84680">
        <w:rPr>
          <w:lang w:val="ru-RU"/>
        </w:rPr>
        <w:t xml:space="preserve"> apan moingon siya: </w:t>
      </w:r>
      <w:r w:rsidRPr="00C84680">
        <w:rPr>
          <w:lang w:val="ru-RU"/>
        </w:rPr>
        <w:t xml:space="preserve">'Dili, mas maayo nga pisliton nalang nako ang buton ug pasagdan nga kini magbaliktad sa iyang kaugalingon!</w:t>
      </w:r>
      <w:r w:rsidR="002F08DD">
        <w:rPr>
          <w:lang w:val="ru-RU"/>
        </w:rPr>
        <w:t xml:space="preserve">' </w:t>
      </w:r>
      <w:r w:rsidRPr="00C84680">
        <w:rPr>
          <w:lang w:val="ru-RU"/>
        </w:rPr>
        <w:t xml:space="preserve">Kung masanay ang usa ka tawo nga sayon ra ang tanan, gusto niya nga sayon ang tanang butang. Ang mga tawo karon gusto magtrabaho og gamay ra kaayo, apan makakwarta og daghan. Ug kung makalusot pa gani sila nga dili gyud magtrabaho, mas maayo pa! Misulod usab kini nga panghunahuna sa atong espirituhanong kinabuhi—gusto nato nga mahimong balaan nga walay bisan unsang paningkamot. </w:t>
      </w:r>
    </w:p>
    <w:p w:rsidRPr="00C84680" w:rsidR="005C3FC8" w:rsidRDefault="00BF6B1D" w14:paraId="171A5542" w14:textId="1CC47CB1">
      <w:pPr>
        <w:pStyle w:val="paragraph"/>
        <w:spacing w:before="30" w:after="30"/>
        <w:ind w:start="60" w:end="60"/>
        <w:rPr>
          <w:lang w:val="ru-RU"/>
        </w:rPr>
      </w:pPr>
      <w:r w:rsidRPr="00C84680">
        <w:rPr>
          <w:lang w:val="ru-RU"/>
        </w:rPr>
        <w:t xml:space="preserve">Ug mao kini gayud ang hinungdan nganong ang kadaghanan sa mga tawo nahimong maluya kaayo—tungod sa ilang sayon nga kinabuhi. Kung mosugod ang gubat, unsaon kaha sa mga tawo pag-antos niini, kay sobra na silang ginapahimuslan? Sa nangagi, ang mga tawo, bisan pa man, lig-on ug makasukol sa kalisud—bisan pa gani ang mga bata. Apan karon—bisan bitamina </w:t>
      </w:r>
      <w:r>
        <w:t xml:space="preserve">B</w:t>
      </w:r>
      <w:r w:rsidRPr="00C84680">
        <w:rPr>
          <w:lang w:val="ru-RU"/>
        </w:rPr>
        <w:t xml:space="preserve">, </w:t>
      </w:r>
      <w:r>
        <w:t xml:space="preserve">C </w:t>
      </w:r>
      <w:r w:rsidRPr="00C84680">
        <w:rPr>
          <w:lang w:val="ru-RU"/>
        </w:rPr>
        <w:t xml:space="preserve">ug</w:t>
      </w:r>
      <w:r w:rsidRPr="00C84680">
        <w:rPr>
          <w:lang w:val="ru-RU"/>
        </w:rPr>
        <w:t xml:space="preserve"> </w:t>
      </w:r>
      <w:r>
        <w:t xml:space="preserve">D</w:t>
      </w:r>
      <w:r w:rsidRPr="00C84680">
        <w:rPr>
          <w:lang w:val="ru-RU"/>
        </w:rPr>
        <w:t xml:space="preserve">, ug </w:t>
      </w:r>
      <w:r w:rsidR="002F08DD">
        <w:rPr>
          <w:lang w:val="ru-RU"/>
        </w:rPr>
        <w:t xml:space="preserve">'Mercedes' nga</w:t>
      </w:r>
      <w:r w:rsidRPr="00C84680">
        <w:rPr>
          <w:lang w:val="ru-RU"/>
        </w:rPr>
        <w:t xml:space="preserve"> limusina </w:t>
      </w:r>
      <w:r w:rsidRPr="00C84680">
        <w:rPr>
          <w:lang w:val="ru-RU"/>
        </w:rPr>
        <w:t xml:space="preserve">pa—dili na makabuhi ang mga tawo kung wala kini. Kuhaa lang ang bisan unsang huyang nga bata, pananglitan—kay kung magtrabaho man gani sila, mosanay ang ilang kaunoran. Daghang ginikanan ang moanha ug mangayo nako og pag-ampo para sa ilang mga anak, nga nag-ingon, </w:t>
      </w:r>
      <w:r w:rsidRPr="00C84680">
        <w:rPr>
          <w:lang w:val="ru-RU"/>
        </w:rPr>
        <w:t xml:space="preserve">"</w:t>
      </w:r>
      <w:r w:rsidRPr="00C84680">
        <w:rPr>
          <w:lang w:val="ru-RU"/>
        </w:rPr>
        <w:lastRenderedPageBreak/>
      </w:r>
      <w:r w:rsidRPr="00C84680">
        <w:rPr>
          <w:lang w:val="ru-RU"/>
        </w:rPr>
        <w:t xml:space="preserve"> " nga paralitiko sila. Apan sa tinuod, dili sila paralisa; aduna lang sila'y kahuyang sa ilang mga bitiis. Ang mga ginikanan padayon lang sa pagpakaon sa maong bata, samtang naglingkod ra siya'g naglingkod. Apan samtang naglingkod siya, mas nagkagamay ang iyang mga bitiis. Ug unya, ipasulod sa mga ginikanan ang bata sa wheelchair ug mangayo sila kanako: </w:t>
      </w:r>
      <w:r w:rsidRPr="00C84680">
        <w:rPr>
          <w:lang w:val="ru-RU"/>
        </w:rPr>
        <w:t xml:space="preserve">'Palihug ampinga; paralisa ang akong anak</w:t>
      </w:r>
      <w:r w:rsidR="002F08DD">
        <w:rPr>
          <w:lang w:val="ru-RU"/>
        </w:rPr>
        <w:t xml:space="preserve">.'</w:t>
      </w:r>
      <w:r w:rsidRPr="00C84680">
        <w:rPr>
          <w:lang w:val="ru-RU"/>
        </w:rPr>
        <w:t xml:space="preserve"> Apan kinsa ba gyud ang naparalisa — ang bata o ang mga ginikanan? Ginasugyot nako sa ingon nga mga ginikanan nga hatagan og gaan nga pagkaon ang ilang anak nga dili makadugang og gibug-aton, ug dasigon siya sa paglakaw hinay-hinay. Hinay-hinay, mokunhod ang gibug-aton niining mga bata, mas natural na ang ilang lihok, ug unya, sa dili pa nimo mabantayi, nagdula na gani sila og football! Alang sa mga bata nga tinuod gayud nga paralitiko, ug nga dili nato matabangan sa makatawo nga paagi, ang Diyos ang motabang kanila. Aduna'y usa ka gamay nga batang lalaki sa Konitsa nga sobra ka dili malipay ug nasamdan sa landmine. Ang iyang bitiis sobra ka baliko nga dili na niya matul-id. Bisan pa, kining kapansanan wala makapahupay sa iyang kaguol. Tungod sa iyang kadasig, kanunay niyang gihuyop-huyop ang iyang pilay nga bitiis; ang mga litid naunat, ug ang iyang bitiis nanghimsog. Ug sa ulahi, miapil pa gani siya sa mga partisano sa yunit ni Zervas.</w:t>
      </w:r>
      <w:r w:rsidR="00A70663">
        <w:rPr>
          <w:rStyle w:val="FootnoteReference"/>
          <w:lang w:val="ru-RU"/>
        </w:rPr>
        <w:footnoteReference w:id="115"/>
      </w:r>
      <w:r w:rsidRPr="00C84680">
        <w:rPr>
          <w:lang w:val="ru-RU"/>
        </w:rPr>
        <w:t xml:space="preserve"> </w:t>
      </w:r>
    </w:p>
    <w:p w:rsidRPr="00C84680" w:rsidR="005C3FC8" w:rsidRDefault="00BF6B1D" w14:paraId="684575C1" w14:textId="76D6BC43">
      <w:pPr>
        <w:pStyle w:val="paragraph"/>
        <w:spacing w:before="30" w:after="30"/>
        <w:ind w:start="60" w:end="60"/>
        <w:rPr>
          <w:lang w:val="ru-RU"/>
        </w:rPr>
      </w:pPr>
      <w:r w:rsidRPr="00C84680">
        <w:rPr>
          <w:lang w:val="ru-RU"/>
        </w:rPr>
        <w:t xml:space="preserve">Ug sa dihang giliko sa sciatica ang akong bitiis,</w:t>
      </w:r>
      <w:r w:rsidR="0006554E">
        <w:rPr>
          <w:rStyle w:val="FootnoteReference"/>
          <w:lang w:val="ru-RU"/>
        </w:rPr>
        <w:footnoteReference w:id="116"/>
      </w:r>
      <w:r w:rsidRPr="00C84680">
        <w:rPr>
          <w:lang w:val="ru-RU"/>
        </w:rPr>
        <w:t xml:space="preserve"> nag-ampo ko gamit ang akong rosaryo, hinay-hinay nga naglakaw-lakaw, ug misugod og kusog ang akong bitiis. Ang paglihok kasagaran maayong butang. Kung masakit ko ug human sa duha o tulo ka adlaw wala pa mawala ang sakit, nga dili na gani ko makalihok, unya mangayo ko sa Diyos: </w:t>
      </w:r>
      <w:r w:rsidR="002F08DD">
        <w:rPr>
          <w:lang w:val="ru-RU"/>
        </w:rPr>
        <w:t xml:space="preserve">"</w:t>
      </w:r>
      <w:r w:rsidRPr="00C84680">
        <w:rPr>
          <w:lang w:val="ru-RU"/>
        </w:rPr>
        <w:t xml:space="preserve">Ginoo ko, tabangi lang ko nga makabangon gamay ug makalihok gikan sa akong nahimutangan, unya makaya na nako ang uban. Moadto ko </w:t>
      </w:r>
      <w:r w:rsidRPr="00C84680">
        <w:rPr>
          <w:lang w:val="ru-RU"/>
        </w:rPr>
        <w:t xml:space="preserve">ug </w:t>
      </w:r>
      <w:r w:rsidRPr="00C84680">
        <w:rPr>
          <w:lang w:val="ru-RU"/>
        </w:rPr>
        <w:t xml:space="preserve">magputol og kahoy</w:t>
      </w:r>
      <w:r w:rsidR="002F08DD">
        <w:rPr>
          <w:lang w:val="ru-RU"/>
        </w:rPr>
        <w:t xml:space="preserve">." </w:t>
      </w:r>
      <w:r w:rsidRPr="00C84680">
        <w:rPr>
          <w:lang w:val="ru-RU"/>
        </w:rPr>
        <w:t xml:space="preserve">Kung magpabilin ko nga naghigda, mas mobati pa gyud ko og bati. Busa, ako magpugos sa akong kaugalingon, bisan pa og sip-on ko, nga mobangon ug moadto magputol og kahoy. Magbisti ko og mainit, magpawis, ug mogawas gyud ang tibuok sip-on. Murag wala ko kahibalo nga mas komportable pa man ang paghigda sa higdaanan! Pero pugson nako ang akong kaugalingon nga mobangon ug—kinsa ba kahay nakahibalo asa na kini tanan moadto! Kung adunay mga bisita, kabalo na ko daan nga kung moupo ko sa puno sa kahoy, mamatngon ang tibuok akong lawas. Syempre, pwede ko maglatag og banig sa lubak sa kahoy, pero kinahanglan pud nako maglatag para sa uban, ug asa kaha ko makakuha og daghang banig? Mao nga sa gabii, maglakaw-lakaw ko sulod sa usa ka oras ug mag-ampo gamit ang akong rosaryo. Unya, iunat nako ang akong mga bitiis sa pila ka gutlo aron dili magtapok ang dugo niini — naa pud koy problema ana. Kung pasagdan lang nako ang akong kaugalingon, kinahanglan pa ko bantayan. Samtang karon, ako na ang nag-alagad sa uban. Nasabtan ba nimo ang akong pasabot? Busa ayaw tugoti nga malingaw ang bisan kinsa sa paghigda sa higdaanan; walay kapuslanan niini. </w:t>
      </w:r>
    </w:p>
    <w:p w:rsidRPr="00C84680" w:rsidR="005C3FC8" w:rsidRDefault="00BF6B1D" w14:paraId="4BC35078" w14:textId="77777777">
      <w:pPr>
        <w:pStyle w:val="paragraph"/>
        <w:spacing w:before="30" w:after="30"/>
        <w:ind w:start="60" w:end="60"/>
        <w:rPr>
          <w:lang w:val="ru-RU"/>
        </w:rPr>
      </w:pPr>
      <w:r w:rsidRPr="00C84680">
        <w:rPr>
          <w:lang w:val="ru-RU"/>
        </w:rPr>
        <w:t xml:space="preserve">— </w:t>
      </w:r>
      <w:r w:rsidRPr="00C84680">
        <w:rPr>
          <w:lang w:val="ru-RU"/>
        </w:rPr>
        <w:t xml:space="preserve">Geronda, makadaot ba ang mga kahupayan ug pisikal nga kahupayan sa usa ka tawo sa tanang kahimtang? </w:t>
      </w:r>
    </w:p>
    <w:p w:rsidRPr="00C84680" w:rsidR="005C3FC8" w:rsidRDefault="00BF6B1D" w14:paraId="1EF2DFE4" w14:textId="77777777">
      <w:pPr>
        <w:pStyle w:val="paragraph"/>
        <w:spacing w:before="30" w:after="30"/>
        <w:ind w:start="60" w:end="60"/>
        <w:rPr>
          <w:lang w:val="ru-RU"/>
        </w:rPr>
      </w:pPr>
      <w:r w:rsidRPr="00C84680">
        <w:rPr>
          <w:lang w:val="ru-RU"/>
        </w:rPr>
        <w:t xml:space="preserve">— </w:t>
      </w:r>
      <w:r w:rsidRPr="00C84680">
        <w:rPr>
          <w:lang w:val="ru-RU"/>
        </w:rPr>
        <w:t xml:space="preserve">Usahay gikinahanglan kini. Pananglitan, kung masakitan ka — ayaw paglingkod sa tabla, kundili sa humok nga butang. Apan ang 'humok' dili nagpasabot og belbede. Ibabaw lang og yano nga piraso sa panapton. Kung aduna kay kaisog, ayaw na gyud og ibabaw bisan unsa. </w:t>
      </w:r>
    </w:p>
    <w:p w:rsidRPr="00C84680" w:rsidR="005C3FC8" w:rsidRDefault="00BF6B1D" w14:paraId="6683EE90" w14:textId="7656E736">
      <w:pPr>
        <w:pStyle w:val="paragraph"/>
        <w:spacing w:before="30" w:after="30"/>
        <w:ind w:start="60" w:end="60"/>
        <w:rPr>
          <w:lang w:val="ru-RU"/>
        </w:rPr>
      </w:pPr>
      <w:r w:rsidRPr="00C84680">
        <w:rPr>
          <w:lang w:val="ru-RU"/>
        </w:rPr>
        <w:t xml:space="preserve">— </w:t>
      </w:r>
      <w:r w:rsidRPr="00C84680">
        <w:rPr>
          <w:lang w:val="ru-RU"/>
        </w:rPr>
        <w:t xml:space="preserve">Geronda, aduna'y mga tawo nga giingon sa uban: </w:t>
      </w:r>
      <w:r w:rsidRPr="00C84680">
        <w:rPr>
          <w:lang w:val="ru-RU"/>
        </w:rPr>
        <w:t xml:space="preserve">'Sikig nga tigulang siya</w:t>
      </w:r>
      <w:r w:rsidR="002F08DD">
        <w:rPr>
          <w:lang w:val="ru-RU"/>
        </w:rPr>
        <w:t xml:space="preserve">.' </w:t>
      </w:r>
    </w:p>
    <w:p w:rsidRPr="00C84680" w:rsidR="005C3FC8" w:rsidRDefault="00BF6B1D" w14:paraId="6E64081D" w14:textId="355BB63A">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Oo, aduna gayud'y ingon ana nga mga tawo. Sa Bukid Athos, dili kaayo layo sa akong kaliva, nagpuyo didto ang usa ka monghe nga taga-Cyprus — si Elder Joseph, nga taga-Karpasia.</w:t>
      </w:r>
      <w:r w:rsidR="0006554E">
        <w:rPr>
          <w:rStyle w:val="FootnoteReference"/>
          <w:lang w:val="ru-RU"/>
        </w:rPr>
        <w:footnoteReference w:id="117"/>
      </w:r>
      <w:r w:rsidRPr="00C84680">
        <w:rPr>
          <w:lang w:val="ru-RU"/>
        </w:rPr>
        <w:t xml:space="preserve"> Si Elder 106 anyos na,</w:t>
      </w:r>
      <w:r w:rsidR="00023ECC">
        <w:rPr>
          <w:rStyle w:val="FootnoteReference"/>
          <w:lang w:val="ru-RU"/>
        </w:rPr>
        <w:footnoteReference w:id="118"/>
      </w:r>
      <w:r w:rsidRPr="00C84680">
        <w:rPr>
          <w:lang w:val="ru-RU"/>
        </w:rPr>
        <w:t xml:space="preserve"> ug siya mismo ang nag-atiman sa iyang kaugalingon. Makita ba nimo ang ingon ana sa sekular nga kalibutan karon? Ang uban karon nga mga pensionado dili na gani makalakaw; nanghuyang na ang ilang mga bitiis, ug tungod sa permi nga paglingkod nagkaluag sila ug walay pulos. Apan kung mapabisi sila sa pipila ka trabaho, makabenepisyo sila og dako kaayo. Sa usa ka higayon, gidala si Elder Joseph sa Monasteryo sa Vatopedi.  Gihugas nila ang tanan niyang sinina, gihilab-an siya, ug gipahimulosan siya sa dakong pag-atiman. Apan miingon siya kanila: </w:t>
      </w:r>
      <w:r w:rsidRPr="00C84680">
        <w:rPr>
          <w:lang w:val="ru-RU"/>
        </w:rPr>
        <w:t xml:space="preserve">'Sa diha nga niabot ko dinhi, nagkasakit ko. Ug tungod kaninyo kini tanan. Balika ko sa akong hermitage aron mamatay</w:t>
      </w:r>
      <w:r w:rsidR="002F08DD">
        <w:rPr>
          <w:lang w:val="ru-RU"/>
        </w:rPr>
        <w:t xml:space="preserve">.' </w:t>
      </w:r>
      <w:r w:rsidRPr="00C84680">
        <w:rPr>
          <w:lang w:val="ru-RU"/>
        </w:rPr>
        <w:t xml:space="preserve">Wala nay lain kapilian; kinahanglan nila siyang ibalik. Usa ka adlaw mibisita ko kaniya. </w:t>
      </w:r>
      <w:r w:rsidRPr="00C84680">
        <w:rPr>
          <w:lang w:val="ru-RU"/>
        </w:rPr>
        <w:t xml:space="preserve">'Aw, mao na,' ingon ko, 'nadungog nako nga nibalhin ka sa monasteryo</w:t>
      </w:r>
      <w:r w:rsidR="009F3FC8">
        <w:rPr>
          <w:lang w:val="ru-RU"/>
        </w:rPr>
        <w:t xml:space="preserve">.' </w:t>
      </w:r>
      <w:r w:rsidRPr="00C84680">
        <w:rPr>
          <w:lang w:val="ru-RU"/>
        </w:rPr>
        <w:t xml:space="preserve">'Oo,' tubag </w:t>
      </w:r>
      <w:r w:rsidRPr="00C84680">
        <w:rPr>
          <w:lang w:val="ru-RU"/>
        </w:rPr>
        <w:t xml:space="preserve">niya</w:t>
      </w:r>
      <w:r w:rsidRPr="00C84680">
        <w:rPr>
          <w:lang w:val="ru-RU"/>
        </w:rPr>
        <w:t xml:space="preserve">, 'sakto ka. Miabot sila sa sakyanan, gidala ko sa Vatopedi, gihugas ko, gipanlimpyo </w:t>
      </w:r>
      <w:r w:rsidRPr="00C84680">
        <w:rPr>
          <w:lang w:val="ru-RU"/>
        </w:rPr>
        <w:t xml:space="preserve">ko, giatiman ko ni Elder Paisius, apan nangmasakit ko ug gisultihan nako sila: </w:t>
      </w:r>
      <w:r w:rsidR="002F08DD">
        <w:rPr>
          <w:lang w:val="ru-RU"/>
        </w:rPr>
        <w:t xml:space="preserve">"</w:t>
      </w:r>
      <w:r w:rsidRPr="00C84680">
        <w:rPr>
          <w:lang w:val="ru-RU"/>
        </w:rPr>
        <w:t xml:space="preserve">Ibalik ko.</w:t>
      </w:r>
      <w:r w:rsidR="002F08DD">
        <w:rPr>
          <w:lang w:val="ru-RU"/>
        </w:rPr>
        <w:t xml:space="preserve">"</w:t>
      </w:r>
      <w:r w:rsidRPr="00C84680">
        <w:rPr>
          <w:lang w:val="ru-RU"/>
        </w:rPr>
        <w:t xml:space="preserve"> Pag-abot pa lang nako, maayo na dayon ko!</w:t>
      </w:r>
      <w:r w:rsidR="002F08DD">
        <w:rPr>
          <w:lang w:val="ru-RU"/>
        </w:rPr>
        <w:t xml:space="preserve">" </w:t>
      </w:r>
      <w:r w:rsidRPr="00C84680">
        <w:rPr>
          <w:lang w:val="ru-RU"/>
        </w:rPr>
        <w:t xml:space="preserve">Dili na niya makita ang iyang kaugalingon, apan siya ang naghimo sa mga rosaryo. Sa usa ka higayon, gipadalaan nako siya og bihon, ug nasuko pa gani siya: </w:t>
      </w:r>
      <w:r w:rsidR="009F3FC8">
        <w:rPr>
          <w:lang w:val="ru-RU"/>
        </w:rPr>
        <w:t xml:space="preserve">"</w:t>
      </w:r>
      <w:r w:rsidRPr="00C84680">
        <w:rPr>
          <w:lang w:val="ru-RU"/>
        </w:rPr>
        <w:t xml:space="preserve">Gituohan ba gyud ko ni Elder Paisios nga anemika, nga padalhan pa ko niya og bihon?</w:t>
      </w:r>
      <w:r w:rsidR="002F08DD">
        <w:rPr>
          <w:lang w:val="ru-RU"/>
        </w:rPr>
        <w:t xml:space="preserve">"</w:t>
      </w:r>
      <w:r w:rsidRPr="00C84680">
        <w:rPr>
          <w:lang w:val="ru-RU"/>
        </w:rPr>
        <w:t xml:space="preserve"> Hunahunaa lang — mokaon siya og beans, broad beans, ug uban pa — maayo kaayo iyang panglawas nga mura ka magtuo nga batan-on pa siya. Naga-lakaw siya gamit ang duha ka tungkod, ug makahimo pa gani siya og pangolekta og mga tanom, nga iyang pakuluan ug kan-on. Motanum siya og sibuyas sa iyang tanoman! Siya mismo ang magbitbit og tubig aron paghugas sa iyang sinina ug paghugas sa iyang buhok! Ug unya siya usab ang nagdumala sa Balaang Liturgiya, siya mismo ang mobasa sa Salmo, mosunod sa iyang monastikong lagda, ug nag-ampo sa Pag-ampo ni Hesus. Nagkuha siya og duha ka mananabong aron bag-ohon ang atop ug, samtang nagkupot sa iyang duha ka tungkod, misaka sa hagdanan aron tan-awon kung unsa na ang ilang nahimo. </w:t>
      </w:r>
      <w:r w:rsidR="002F08DD">
        <w:rPr>
          <w:lang w:val="ru-RU"/>
        </w:rPr>
        <w:t xml:space="preserve">"</w:t>
      </w:r>
      <w:r w:rsidRPr="00C84680">
        <w:rPr>
          <w:lang w:val="ru-RU"/>
        </w:rPr>
        <w:t xml:space="preserve">Baba na ka</w:t>
      </w:r>
      <w:r w:rsidR="002F08DD">
        <w:rPr>
          <w:lang w:val="ru-RU"/>
        </w:rPr>
        <w:t xml:space="preserve">," </w:t>
      </w:r>
      <w:r w:rsidRPr="00C84680">
        <w:rPr>
          <w:lang w:val="ru-RU"/>
        </w:rPr>
        <w:t xml:space="preserve">ingon sa mga mananabong kaniya. </w:t>
      </w:r>
      <w:r w:rsidRPr="00C84680">
        <w:rPr>
          <w:lang w:val="ru-RU"/>
        </w:rPr>
        <w:t xml:space="preserve">'Dili pwede,' matud niya, 'mosaka ko aron tan-awon nako kung giunsa ninyo pagtabon sa </w:t>
      </w:r>
      <w:r w:rsidR="002F08DD">
        <w:rPr>
          <w:lang w:val="ru-RU"/>
        </w:rPr>
        <w:t xml:space="preserve">atop.' </w:t>
      </w:r>
      <w:r w:rsidRPr="00C84680">
        <w:rPr>
          <w:lang w:val="ru-RU"/>
        </w:rPr>
        <w:t xml:space="preserve">Siyempre, nag-antos gyud siya pag-ayo. Apan kabalo ka unsang kalipay ang iyang nabati? Ang iyang kasingkasing mosaka sama sa langgam! Ang uban pang mga monghe tinago nga kuhaon ang iyang mga sinina ug labhan kini. Usa ka beses nangutana ko kaniya, </w:t>
      </w:r>
      <w:r w:rsidR="002F08DD">
        <w:rPr>
          <w:lang w:val="ru-RU"/>
        </w:rPr>
        <w:t xml:space="preserve">"</w:t>
      </w:r>
      <w:r w:rsidRPr="00C84680">
        <w:rPr>
          <w:lang w:val="ru-RU"/>
        </w:rPr>
        <w:t xml:space="preserve">Unsa man imong ginabuhat sa imong mga bado?</w:t>
      </w:r>
      <w:r w:rsidRPr="00C84680">
        <w:rPr>
          <w:lang w:val="ru-RU"/>
        </w:rPr>
        <w:t xml:space="preserve">" </w:t>
      </w:r>
      <w:r w:rsidR="009F3FC8">
        <w:rPr>
          <w:lang w:val="ru-RU"/>
        </w:rPr>
        <w:t xml:space="preserve">"</w:t>
      </w:r>
      <w:r w:rsidRPr="00C84680">
        <w:rPr>
          <w:lang w:val="ru-RU"/>
        </w:rPr>
        <w:t xml:space="preserve">Aw," ingon niya, "kasagaran dad-on nila kini aron labhan—nga wala ko kabalo. Pero ako usab ang naglabho niini: ibutang nako kini sa usa ka palanggana, ibubo nako ang tubig ibabaw niini, unya bug-uson nako </w:t>
      </w:r>
      <w:r w:rsidRPr="00C84680">
        <w:rPr>
          <w:lang w:val="ru-RU"/>
        </w:rPr>
        <w:t xml:space="preserve">kini</w:t>
      </w:r>
      <w:r w:rsidRPr="00C84680">
        <w:rPr>
          <w:lang w:val="ru-RU"/>
        </w:rPr>
        <w:t xml:space="preserve"> pag-</w:t>
      </w:r>
      <w:r w:rsidRPr="00C84680">
        <w:rPr>
          <w:lang w:val="ru-RU"/>
        </w:rPr>
        <w:t xml:space="preserve">ayo gamit ang</w:t>
      </w:r>
      <w:r w:rsidR="002F08DD">
        <w:rPr>
          <w:lang w:val="ru-RU"/>
        </w:rPr>
        <w:t xml:space="preserve"> usa ka 'wedge' </w:t>
      </w:r>
      <w:r w:rsidRPr="00C84680">
        <w:rPr>
          <w:lang w:val="ru-RU"/>
        </w:rPr>
        <w:t xml:space="preserve">sa ibabaw!</w:t>
      </w:r>
      <w:r w:rsidR="009D48F6">
        <w:rPr>
          <w:rStyle w:val="FootnoteReference"/>
          <w:lang w:val="ru-RU"/>
        </w:rPr>
        <w:footnoteReference w:id="119"/>
      </w:r>
      <w:r w:rsidRPr="00C84680">
        <w:rPr>
          <w:lang w:val="ru-RU"/>
        </w:rPr>
        <w:t xml:space="preserve"> Paglabay sa pipila ka adlaw, mogawas sila nga mura'g bag-o!</w:t>
      </w:r>
      <w:r w:rsidR="002F08DD">
        <w:rPr>
          <w:lang w:val="ru-RU"/>
        </w:rPr>
        <w:t xml:space="preserve">" </w:t>
      </w:r>
      <w:r w:rsidRPr="00C84680">
        <w:rPr>
          <w:lang w:val="ru-RU"/>
        </w:rPr>
        <w:t xml:space="preserve">Tan-awa ang iyang pagsalig sa Diyos! Ang uban adunay tanan nga ilang gipangandoy sa kasingkasing, apan sa samang higayon gilutos sila sa kahadlok ug susamang mga butang. Siya, bisan pa, nagkasakit tungod sa kabalaka, apan sa diha nga gihatagan siya og kalinaw, nakabawi siya. </w:t>
      </w:r>
    </w:p>
    <w:p w:rsidRPr="00C84680" w:rsidR="005C3FC8" w:rsidRDefault="00BF6B1D" w14:paraId="0E983FC4" w14:textId="77777777">
      <w:pPr>
        <w:pStyle w:val="paragraph"/>
        <w:spacing w:before="30" w:after="30"/>
        <w:ind w:start="60" w:end="60"/>
        <w:rPr>
          <w:lang w:val="ru-RU"/>
        </w:rPr>
      </w:pPr>
      <w:r w:rsidRPr="00C84680">
        <w:rPr>
          <w:lang w:val="ru-RU"/>
        </w:rPr>
        <w:t xml:space="preserve">Ang sayon nga kinabuhi walay kapuslanan sa usa ka tawo. Ang kahupayan walay lugar alang sa usa ka monghe; ang kahapsay nagdala ug dunggoan sa kamingawan. Tingali napalambing ka sa imong miaging kinabuhi, apan kung himsog ka, kinahanglan nimong lig-onon ang imong kaugalingon. Kung dili, dili ka usa ka monghe. </w:t>
      </w:r>
    </w:p>
    <w:p w:rsidRPr="00C84680" w:rsidR="005C3FC8" w:rsidP="00F01998" w:rsidRDefault="005C3FC8" w14:paraId="01D3062B" w14:textId="77777777">
      <w:pPr>
        <w:rPr>
          <w:lang w:val="ru-RU"/>
        </w:rPr>
      </w:pPr>
    </w:p>
    <w:p w:rsidRPr="00C84680" w:rsidR="005C3FC8" w:rsidP="00F01998" w:rsidRDefault="005C3FC8" w14:paraId="17A0496F" w14:textId="7FB16CF4">
      <w:pPr>
        <w:rPr>
          <w:lang w:val="ru-RU"/>
        </w:rPr>
      </w:pPr>
    </w:p>
    <w:p w:rsidRPr="00347B46" w:rsidR="005C3FC8" w:rsidP="006D11AF" w:rsidRDefault="006D11AF" w14:paraId="7B2DE870" w14:textId="3EFAC265">
      <w:pPr>
        <w:pStyle w:val="Heading3"/>
        <w:rPr>
          <w:lang w:val="ru-RU"/>
        </w:rPr>
      </w:pPr>
      <w:bookmarkStart w:name="_Toc196745402" w:id="201"/>
      <w:bookmarkStart w:name="_Toc196745559" w:id="202"/>
      <w:bookmarkStart w:name="_Toc225094913" w:id="203"/>
      <w:r w:rsidRPr="00C84680">
        <w:rPr>
          <w:lang w:val="ru-RU"/>
        </w:rPr>
        <w:t xml:space="preserve">Kapitulo</w:t>
      </w:r>
      <w:r w:rsidRPr="00347B46">
        <w:rPr>
          <w:lang w:val="ru-RU"/>
        </w:rPr>
        <w:t xml:space="preserve"> 3</w:t>
      </w:r>
      <w:r w:rsidRPr="00C84680" w:rsidR="00BF6B1D">
        <w:rPr>
          <w:lang w:val="ru-RU"/>
        </w:rPr>
        <w:t xml:space="preserve">.</w:t>
      </w:r>
      <w:r w:rsidRPr="00347B46">
        <w:rPr>
          <w:lang w:val="ru-RU"/>
        </w:rPr>
        <w:t xml:space="preserve"> </w:t>
      </w:r>
      <w:r w:rsidRPr="00347B46">
        <w:rPr>
          <w:lang w:val="ru-RU"/>
        </w:rPr>
        <w:br/>
      </w:r>
      <w:r w:rsidRPr="00C84680" w:rsidR="00BF6B1D">
        <w:rPr>
          <w:lang w:val="ru-RU"/>
        </w:rPr>
        <w:t xml:space="preserve">Mahitungod sa panginahanglan sa pagpahapsay sa kinabuhi, </w:t>
      </w:r>
      <w:r w:rsidRPr="00347B46">
        <w:rPr>
          <w:lang w:val="ru-RU"/>
        </w:rPr>
        <w:br/>
      </w:r>
      <w:r w:rsidRPr="00C84680" w:rsidR="00BF6B1D">
        <w:rPr>
          <w:lang w:val="ru-RU"/>
        </w:rPr>
        <w:t xml:space="preserve">aron makawala sa mental nga kabalaka</w:t>
      </w:r>
      <w:bookmarkEnd w:id="201"/>
      <w:bookmarkEnd w:id="202"/>
      <w:bookmarkEnd w:id="203"/>
    </w:p>
    <w:p w:rsidRPr="00347B46" w:rsidR="006D11AF" w:rsidP="006D11AF" w:rsidRDefault="006D11AF" w14:paraId="7629D725" w14:textId="77777777">
      <w:pPr>
        <w:rPr>
          <w:lang w:val="ru-RU"/>
        </w:rPr>
      </w:pPr>
    </w:p>
    <w:p w:rsidRPr="00C84680" w:rsidR="005C3FC8" w:rsidP="006D11AF" w:rsidRDefault="00BF6B1D" w14:paraId="2B3AFB9D" w14:textId="77777777">
      <w:pPr>
        <w:pStyle w:val="Heading4"/>
        <w:rPr>
          <w:lang w:val="ru-RU"/>
        </w:rPr>
      </w:pPr>
      <w:bookmarkStart w:name="_Toc196745403" w:id="204"/>
      <w:bookmarkStart w:name="_Toc196745560" w:id="205"/>
      <w:bookmarkStart w:name="_Toc225094914" w:id="206"/>
      <w:r w:rsidRPr="00C84680">
        <w:rPr>
          <w:lang w:val="ru-RU"/>
        </w:rPr>
        <w:t xml:space="preserve">Ang kalampusan sa kalibutan nagdala og kalibutanong kabalaka sa kalag</w:t>
      </w:r>
      <w:bookmarkEnd w:id="204"/>
      <w:bookmarkEnd w:id="205"/>
      <w:bookmarkEnd w:id="206"/>
    </w:p>
    <w:p w:rsidRPr="00C84680" w:rsidR="005C3FC8" w:rsidRDefault="00BF6B1D" w14:paraId="10D3714F" w14:textId="77777777">
      <w:pPr>
        <w:pStyle w:val="paragraph"/>
        <w:spacing w:before="30" w:after="30"/>
        <w:ind w:start="60" w:end="60"/>
        <w:rPr>
          <w:lang w:val="ru-RU"/>
        </w:rPr>
      </w:pPr>
      <w:r w:rsidRPr="00C84680">
        <w:rPr>
          <w:lang w:val="ru-RU"/>
        </w:rPr>
        <w:t xml:space="preserve">Mas molayo ang mga tawo sa natural ug yano nga kinabuhi ug molambo sa karangyaan, mas motubo ang ilang sulod nga kabalaka. </w:t>
      </w:r>
    </w:p>
    <w:p w:rsidRPr="00C84680" w:rsidR="005C3FC8" w:rsidRDefault="00BF6B1D" w14:paraId="1AAE8AD0" w14:textId="065AE14A">
      <w:pPr>
        <w:pStyle w:val="paragraph"/>
        <w:spacing w:before="30" w:after="30"/>
        <w:ind w:start="60" w:end="60"/>
        <w:rPr>
          <w:lang w:val="ru-RU"/>
        </w:rPr>
      </w:pPr>
      <w:r w:rsidRPr="00C84680">
        <w:rPr>
          <w:lang w:val="ru-RU"/>
        </w:rPr>
        <w:t xml:space="preserve">Ug tungod kay nagkalayo sila sa Diyos, wala silay makaplagan nga kalinaw bisan asa. Mao nga naglibot-libot ang mga tawo nga walay hunong—sama sa drive belt sa makina nga naglibot sa </w:t>
      </w:r>
      <w:r w:rsidRPr="00C84680">
        <w:rPr>
          <w:lang w:val="ru-RU"/>
        </w:rPr>
        <w:t xml:space="preserve">'buang nga ligid</w:t>
      </w:r>
      <w:r w:rsidR="002F08DD">
        <w:rPr>
          <w:lang w:val="ru-RU"/>
        </w:rPr>
        <w:t xml:space="preserve">'.</w:t>
      </w:r>
      <w:r w:rsidR="00F01998">
        <w:rPr>
          <w:rStyle w:val="FootnoteReference"/>
          <w:lang w:val="ru-RU"/>
        </w:rPr>
        <w:footnoteReference w:id="120"/>
      </w:r>
      <w:r w:rsidRPr="00C84680">
        <w:rPr>
          <w:lang w:val="ru-RU"/>
        </w:rPr>
        <w:t xml:space="preserve"> Naglibot na sila sa Bulan, kay dili na masakop sa tibuok Yuta ang ilang dakong kawalay-pahulay. </w:t>
      </w:r>
    </w:p>
    <w:p w:rsidRPr="00C84680" w:rsidR="005C3FC8" w:rsidRDefault="00BF6B1D" w14:paraId="3510205C" w14:textId="77777777">
      <w:pPr>
        <w:pStyle w:val="paragraph"/>
        <w:spacing w:before="30" w:after="30"/>
        <w:ind w:start="60" w:end="60"/>
        <w:rPr>
          <w:lang w:val="ru-RU"/>
        </w:rPr>
      </w:pPr>
      <w:r w:rsidRPr="00C84680">
        <w:rPr>
          <w:lang w:val="ru-RU"/>
        </w:rPr>
        <w:t xml:space="preserve">Ang walay kabalaka nga kinabuhi sa kalibutan ug kalibutanong kalampusan nagdala og kalibutanong kabalaka sa kalag. Ang eksternal nga edukasyon, kauban ang sulod nga kabalaka, nagdala sa gatusan ka mga tawo matag adlaw (bisan ang gagmay nga mga bata nga nawala ang ilang kalinaw sa hunahuna) ngadto sa psychoanalysis ug sa mga psychiatrist. Nagkadaghan ang pagtukod sa mga ospital sa sikyatriko, ug nagpadayon ang mga kurso sa dugang pagbansay para sa mga sikyatrista, samtang daghan niini nga mga sikyatrista wala motuo sa Diyos ug wala mosugot sa paglungtad sa kalag. Unsaon man kaha sa ingon niini nga mga tawo—nga puno sa sulodnong kabalaka—ang pagtabang sa ubang kalag? Unsaon man pagkahupay sa tinuod sa usa ka tawo nga wala motuo sa Dios ug sa tinuod, walay katapusang kinabuhi pagkahuman sa kamatayon? Kung masabtan sa usa ka tawo ang labing lawom nga kahulugan sa tinuod nga kinabuhi, mawala ang tanang kabalaka sa iyang kalag, moabot kaniya ang langitnong kahupayan, ug siya</w:t>
      </w:r>
      <w:r w:rsidRPr="00C84680">
        <w:rPr>
          <w:lang w:val="ru-RU"/>
        </w:rPr>
        <w:lastRenderedPageBreak/>
      </w:r>
      <w:r w:rsidRPr="00C84680">
        <w:rPr>
          <w:lang w:val="ru-RU"/>
        </w:rPr>
        <w:t xml:space="preserve"> maayo na. Kung ang mga sinulat ni Abba Isaac nga taga-Sirya basahon sa mga pasyente sa usa ka ospital sa sikyatriko, ang mga pasyente nga nagtuo sa Diyos mobalik sa maayong panglawas, tungod kay ang labing lawom nga kahulugan sa kinabuhi ipadayag kanila. </w:t>
      </w:r>
    </w:p>
    <w:p w:rsidRPr="00C84680" w:rsidR="005C3FC8" w:rsidRDefault="00BF6B1D" w14:paraId="46B6383F" w14:textId="6F7D62BB">
      <w:pPr>
        <w:pStyle w:val="paragraph"/>
        <w:spacing w:before="30" w:after="30"/>
        <w:ind w:start="60" w:end="60"/>
        <w:rPr>
          <w:lang w:val="ru-RU"/>
        </w:rPr>
      </w:pPr>
      <w:r w:rsidRPr="00C84680">
        <w:rPr>
          <w:lang w:val="ru-RU"/>
        </w:rPr>
        <w:t xml:space="preserve">Bisan unsa pa ang gasto — pinaagi sa tabang sa mga pampahayahay ug lain-laing praktis sama sa yoga — naningkamot ang mga tawo nga makakaplag og kalinaw, apan wala nila gipangita ang tinuod nga kalinaw nga moabot sa mga nagpaubos sa ilang kaugalingon ug nagahatag kanila og langitnong kahupayan. Hunahunaa lang kung giunsa pag-antos sa tanang turista nga nianhi gikan sa ubang nasud—ilawom sa nagdilaab nga adlaw, sa kainit ug abog, taliwala sa kasaba ug kagubot, naglibot-libot sa kadalanan! Unsa kaha kabug-at, unsa kaha ka-internal nga kawalay-pahulay ang nagpugos ug nagpahirap sa ilang mga kalag, kung ilang giisip nga pahulay ang tanan nilang kinahanglan nga pag-antos! Unsa kaha kabug-at </w:t>
      </w:r>
      <w:r w:rsidR="002F08DD">
        <w:rPr>
          <w:lang w:val="ru-RU"/>
        </w:rPr>
        <w:t xml:space="preserve">ang</w:t>
      </w:r>
      <w:r w:rsidRPr="00C84680">
        <w:rPr>
          <w:lang w:val="ru-RU"/>
        </w:rPr>
        <w:t xml:space="preserve"> ilang kaugalingong </w:t>
      </w:r>
      <w:r w:rsidR="002F08DD">
        <w:rPr>
          <w:lang w:val="ru-RU"/>
        </w:rPr>
        <w:t xml:space="preserve">'</w:t>
      </w:r>
      <w:r w:rsidRPr="00C84680">
        <w:rPr>
          <w:lang w:val="ru-RU"/>
        </w:rPr>
        <w:t xml:space="preserve">ego</w:t>
      </w:r>
      <w:r w:rsidR="002F08DD">
        <w:rPr>
          <w:lang w:val="ru-RU"/>
        </w:rPr>
        <w:t xml:space="preserve">' </w:t>
      </w:r>
      <w:r w:rsidRPr="00C84680">
        <w:rPr>
          <w:lang w:val="ru-RU"/>
        </w:rPr>
        <w:t xml:space="preserve">nga</w:t>
      </w:r>
      <w:r w:rsidRPr="00C84680">
        <w:rPr>
          <w:lang w:val="ru-RU"/>
        </w:rPr>
        <w:t xml:space="preserve"> nagpabug-at sa kalag niining mga tawo</w:t>
      </w:r>
      <w:r w:rsidRPr="00C84680">
        <w:rPr>
          <w:lang w:val="ru-RU"/>
        </w:rPr>
        <w:t xml:space="preserve">, tungod kay nagtuo sila nga nagapahulay samtang nag-antos sa ingon nga pag-antos! </w:t>
      </w:r>
    </w:p>
    <w:p w:rsidRPr="00347B46" w:rsidR="005C3FC8" w:rsidRDefault="00BF6B1D" w14:paraId="5798A605" w14:textId="62CADBB3">
      <w:pPr>
        <w:pStyle w:val="paragraph"/>
        <w:spacing w:before="30" w:after="30"/>
        <w:ind w:start="60" w:end="60"/>
        <w:rPr>
          <w:lang w:val="ru-RU"/>
        </w:rPr>
      </w:pPr>
      <w:r w:rsidRPr="00C84680">
        <w:rPr>
          <w:lang w:val="ru-RU"/>
        </w:rPr>
        <w:t xml:space="preserve">Kung makakita kita og usa ka tawo nga nag-antos sa grabeng kasakit sa hunahuna, kabalaka ug kasubo, bisan pa man nga naa na kaniya ang tanan nga iyang gipangandoy, kinahanglan natong masabtan nga wala siya'y Diyos. Sa katapusan, ang mga tawo mag-antos usab tungod sa ilang bahandi. Kay ang materyal nga mga butang mopahimo kanila nga mobati og kawad-on sa sulod, ug mas mag-antos pa gyud sila. Nailhan ko ang ingon nga mga tawo — kadtong adunay tanan, apan walay anak ug gipang-antos. Bug-at para kanila ang matulog, bug-at ang molakaw; bisan unsa pa ang ilang buhaton, usa kini ka pag-antos para kanila. </w:t>
      </w:r>
      <w:r w:rsidRPr="00C84680">
        <w:rPr>
          <w:lang w:val="ru-RU"/>
        </w:rPr>
        <w:t xml:space="preserve">"Mao ni," ingon ko sa usa kanila, "tungod kay naa kay bakanteng oras, ihatag ang imong kaugalingon sa imong espirituhanong kinabuhi. Amo'g pag-ampo,</w:t>
      </w:r>
      <w:r w:rsidR="00F01998">
        <w:rPr>
          <w:rStyle w:val="FootnoteReference"/>
          <w:lang w:val="ru-RU"/>
        </w:rPr>
        <w:footnoteReference w:id="121"/>
      </w:r>
      <w:r w:rsidRPr="00C84680">
        <w:rPr>
          <w:lang w:val="ru-RU"/>
        </w:rPr>
        <w:t xml:space="preserve"> basaha ang Ebanghelyo</w:t>
      </w:r>
      <w:r w:rsidR="002F08DD">
        <w:rPr>
          <w:lang w:val="ru-RU"/>
        </w:rPr>
        <w:t xml:space="preserve">." </w:t>
      </w:r>
      <w:r w:rsidRPr="00C84680">
        <w:rPr>
          <w:lang w:val="ru-RU"/>
        </w:rPr>
        <w:t xml:space="preserve">— </w:t>
      </w:r>
      <w:r w:rsidR="009F3FC8">
        <w:rPr>
          <w:lang w:val="ru-RU"/>
        </w:rPr>
        <w:t xml:space="preserve">"</w:t>
      </w:r>
      <w:r w:rsidRPr="00C84680">
        <w:rPr>
          <w:lang w:val="ru-RU"/>
        </w:rPr>
        <w:t xml:space="preserve">Dili ko makahimo.</w:t>
      </w:r>
      <w:r w:rsidR="002F08DD">
        <w:rPr>
          <w:lang w:val="ru-RU"/>
        </w:rPr>
        <w:t xml:space="preserve">" </w:t>
      </w:r>
      <w:r w:rsidRPr="00C84680">
        <w:rPr>
          <w:lang w:val="ru-RU"/>
        </w:rPr>
        <w:t xml:space="preserve">— </w:t>
      </w:r>
      <w:r w:rsidR="009F3FC8">
        <w:rPr>
          <w:lang w:val="ru-RU"/>
        </w:rPr>
        <w:t xml:space="preserve">"</w:t>
      </w:r>
      <w:r w:rsidRPr="00C84680">
        <w:rPr>
          <w:lang w:val="ru-RU"/>
        </w:rPr>
        <w:t xml:space="preserve">Aw, kung mao, buhata ang usa ka buhat nga maayo — adto sa ospital, bisitaha ang usa ka masakiton.</w:t>
      </w:r>
      <w:r w:rsidR="002F08DD">
        <w:rPr>
          <w:lang w:val="ru-RU"/>
        </w:rPr>
        <w:t xml:space="preserve">"</w:t>
      </w:r>
      <w:r w:rsidRPr="00C84680">
        <w:rPr>
          <w:lang w:val="ru-RU"/>
        </w:rPr>
        <w:t xml:space="preserve"> — </w:t>
      </w:r>
      <w:r w:rsidR="009F3FC8">
        <w:rPr>
          <w:lang w:val="ru-RU"/>
        </w:rPr>
        <w:t xml:space="preserve">"</w:t>
      </w:r>
      <w:r w:rsidRPr="00C84680">
        <w:rPr>
          <w:lang w:val="ru-RU"/>
        </w:rPr>
        <w:t xml:space="preserve">Ngano man ko moadto didto," ingon siya, "ug unsa may maayo nga mabuhat nako?</w:t>
      </w:r>
      <w:r w:rsidR="002F08DD">
        <w:rPr>
          <w:lang w:val="ru-RU"/>
        </w:rPr>
        <w:t xml:space="preserve">" </w:t>
      </w:r>
      <w:r w:rsidRPr="00C84680">
        <w:rPr>
          <w:lang w:val="ru-RU"/>
        </w:rPr>
        <w:t xml:space="preserve">— </w:t>
      </w:r>
      <w:r w:rsidR="009F3FC8">
        <w:rPr>
          <w:lang w:val="ru-RU"/>
        </w:rPr>
        <w:t xml:space="preserve">"</w:t>
      </w:r>
      <w:r w:rsidRPr="00C84680">
        <w:rPr>
          <w:lang w:val="ru-RU"/>
        </w:rPr>
        <w:t xml:space="preserve">Busa, adto ug tabangi ang usa ka kabus nga kalag sa kasilinganan</w:t>
      </w:r>
      <w:r w:rsidR="002F08DD">
        <w:rPr>
          <w:lang w:val="ru-RU"/>
        </w:rPr>
        <w:t xml:space="preserve">." </w:t>
      </w:r>
      <w:r w:rsidRPr="00C84680">
        <w:rPr>
          <w:lang w:val="ru-RU"/>
        </w:rPr>
        <w:t xml:space="preserve">— </w:t>
      </w:r>
      <w:r w:rsidR="009F3FC8">
        <w:rPr>
          <w:lang w:val="ru-RU"/>
        </w:rPr>
        <w:t xml:space="preserve">"</w:t>
      </w:r>
      <w:r w:rsidRPr="00C84680">
        <w:rPr>
          <w:lang w:val="ru-RU"/>
        </w:rPr>
        <w:t xml:space="preserve">Dili — dili pud kana para nako</w:t>
      </w:r>
      <w:r w:rsidR="002F08DD">
        <w:rPr>
          <w:lang w:val="ru-RU"/>
        </w:rPr>
        <w:t xml:space="preserve">." </w:t>
      </w:r>
      <w:r w:rsidRPr="00C84680">
        <w:rPr>
          <w:lang w:val="ru-RU"/>
        </w:rPr>
        <w:t xml:space="preserve">Naa kay libreng oras, daghang balay, tanang kahupayan sa kinabuhi, apan gilutos gihapon! Ug kabalo ka pila ka tawo ang sama kaniya? Aya sila, ginapahasol ang ilang kaugalingon—hangtud nga mahimong buang sila. Ka makalilisang ana! Ug ang labing gipahasol ug labing miserableng tanan mao kadtong dili magtrabaho, apan nagkinabuhi sa kita gikan sa ilang kabtangan. Kadtong, bisan pa man, magtrabaho, mas sayon gamay ang ilang kahimtang.</w:t>
      </w:r>
    </w:p>
    <w:p w:rsidRPr="00347B46" w:rsidR="006D11AF" w:rsidRDefault="006D11AF" w14:paraId="0CA509A5" w14:textId="77777777">
      <w:pPr>
        <w:pStyle w:val="paragraph"/>
        <w:spacing w:before="30" w:after="30"/>
        <w:ind w:start="60" w:end="60"/>
        <w:rPr>
          <w:lang w:val="ru-RU"/>
        </w:rPr>
      </w:pPr>
    </w:p>
    <w:p w:rsidRPr="00C84680" w:rsidR="005C3FC8" w:rsidP="006D11AF" w:rsidRDefault="00BF6B1D" w14:paraId="1626058E" w14:textId="77777777">
      <w:pPr>
        <w:pStyle w:val="Heading4"/>
        <w:rPr>
          <w:lang w:val="ru-RU"/>
        </w:rPr>
      </w:pPr>
      <w:bookmarkStart w:name="_Toc196745404" w:id="207"/>
      <w:bookmarkStart w:name="_Toc196745561" w:id="208"/>
      <w:bookmarkStart w:name="_Toc225094915" w:id="209"/>
      <w:r w:rsidRPr="00C84680">
        <w:rPr>
          <w:lang w:val="ru-RU"/>
        </w:rPr>
        <w:t xml:space="preserve">Ang kinabuhi karon, uban sa walay hunong nga lumba sa ilaga, usa ka buhing impyerno</w:t>
      </w:r>
      <w:bookmarkEnd w:id="207"/>
      <w:bookmarkEnd w:id="208"/>
      <w:bookmarkEnd w:id="209"/>
    </w:p>
    <w:p w:rsidRPr="00C84680" w:rsidR="005C3FC8" w:rsidRDefault="00BF6B1D" w14:paraId="4BAFD61A" w14:textId="77777777">
      <w:pPr>
        <w:pStyle w:val="paragraph"/>
        <w:spacing w:before="30" w:after="30"/>
        <w:ind w:start="60" w:end="60"/>
        <w:rPr>
          <w:lang w:val="ru-RU"/>
        </w:rPr>
      </w:pPr>
      <w:r w:rsidRPr="00C84680">
        <w:rPr>
          <w:lang w:val="ru-RU"/>
        </w:rPr>
        <w:t xml:space="preserve">Ang mga tawo pirmi nagdali-dali ug nagpadali-dali paingon sa lain-laing lugar. Sa ingon-ingon nga oras kinahanglan sila naa sa usa ka lugar, sa lain nga oras naa sa lain, unya sa ikatulo… Aron masiguro nga dili nila kalimtan ang ilang buhaton, napugos ang mga tawo nga isulat kini tanan. Maayo na lang nga, sa taliwala niining tanan nga kagubot ug kadali-dali, wala nila kalimti ang ilang kaugalingong ngalan! Wala gani nila mailhi ang ilang kaugalingon. Ug giunsa man nila mailhan ang ilang kaugalingon – makita ba gyud nimo ang imong hulagway sa hugaw nga tubig sama sa salamin? Pasayloa ko sa Ginoo, apan ang kalibutan nahimong tinuod nga balay sa mga buang. Wala maghunahuna ang mga tawo bahin sa lain nga matang sa kinabuhi – nangita lang sila og daghan pang materyal nga mga butang. Ug mao kana nga wala sila makakaplag og kalinaw ug kanunay nga nagdali-dali paingon sa lain nga lugar. </w:t>
      </w:r>
    </w:p>
    <w:p w:rsidRPr="00C84680" w:rsidR="005C3FC8" w:rsidRDefault="00BF6B1D" w14:paraId="33B58228" w14:textId="1878C9C7">
      <w:pPr>
        <w:pStyle w:val="paragraph"/>
        <w:spacing w:before="30" w:after="30"/>
        <w:ind w:start="60" w:end="60"/>
        <w:rPr>
          <w:lang w:val="ru-RU"/>
        </w:rPr>
      </w:pPr>
      <w:r w:rsidRPr="00C84680">
        <w:rPr>
          <w:lang w:val="ru-RU"/>
        </w:rPr>
        <w:t xml:space="preserve">Maayo na lang, aduna pay lain nga matang sa kinabuhi. Gihimo sa mga tawo ang ilang kinabuhi dinhi sa yuta nga kung magpuyo pa sila dinhi hangtod sa walay katapusan, walay mas dako nga pag-antos kaysa niini. Kung, uban niining kabalaka sa ilang kasingkasing, magpuyo pa sila og otso ka gatos o siyam ka gatos ka tuig — sama sa panahon ni Noe,</w:t>
      </w:r>
      <w:r w:rsidR="00BE070E">
        <w:rPr>
          <w:rStyle w:val="FootnoteReference"/>
          <w:lang w:val="ru-RU"/>
        </w:rPr>
        <w:footnoteReference w:id="122"/>
      </w:r>
      <w:r w:rsidRPr="00C84680">
        <w:rPr>
          <w:lang w:val="ru-RU"/>
        </w:rPr>
        <w:t xml:space="preserve"> — nan ang ilang kinabuhi mahimong usa ka taas nga pag-antos sama sa impyerno. Niadtong mga adlaw, yano ra ang kinabuhi sa mga tawo. Ug taas kaayo ang ilang kinabuhi aron mapreserbar ang Tradisyon. Apan karon, gihulagway sa Salmo ang nahitabo: </w:t>
      </w:r>
      <w:r w:rsidRPr="00C84680">
        <w:rPr>
          <w:i/>
          <w:iCs/>
          <w:lang w:val="ru-RU"/>
        </w:rPr>
        <w:t xml:space="preserve">'Ang gidugayon sa atong mga tuig pito ka pulo ka tuig, o walong pulo kon lig-on kita; apan ang ilang paningkamot ug kasakit usa ra ka karga</w:t>
      </w:r>
      <w:r w:rsidR="002F08DD">
        <w:rPr>
          <w:lang w:val="ru-RU"/>
        </w:rPr>
        <w:t xml:space="preserve">.'</w:t>
      </w:r>
      <w:r w:rsidR="00EC3AA6">
        <w:rPr>
          <w:rStyle w:val="FootnoteReference"/>
          <w:lang w:val="ru-RU"/>
        </w:rPr>
        <w:footnoteReference w:id="123"/>
      </w:r>
      <w:r w:rsidRPr="00C84680">
        <w:rPr>
          <w:lang w:val="ru-RU"/>
        </w:rPr>
        <w:t xml:space="preserve"> Ug ang kapito-an ka tuig igo ra kaayo nga panahon aron matudloan ang mga anak nga makabarog sa ilang kaugalingong mga tiil — husto kaayo kini. </w:t>
      </w:r>
    </w:p>
    <w:p w:rsidRPr="00C84680" w:rsidR="005C3FC8" w:rsidRDefault="00BF6B1D" w14:paraId="554F02C9" w14:textId="24339221">
      <w:pPr>
        <w:pStyle w:val="paragraph"/>
        <w:spacing w:before="30" w:after="30"/>
        <w:ind w:start="60" w:end="60"/>
        <w:rPr>
          <w:lang w:val="ru-RU"/>
        </w:rPr>
      </w:pPr>
      <w:r w:rsidRPr="00C84680">
        <w:rPr>
          <w:lang w:val="ru-RU"/>
        </w:rPr>
        <w:lastRenderedPageBreak/>
      </w:r>
      <w:r w:rsidRPr="00C84680">
        <w:rPr>
          <w:lang w:val="ru-RU"/>
        </w:rPr>
        <w:t xml:space="preserve">Sa usa ka higayon, misulod sa akong payag ang usa ka doktor gikan sa Amerika. Gisultihan ko niya bahin sa kinabuhi didto. Ang mga tawo didto nahimong makina—gitugyan nila ang tibuok nilang adlaw sa trabaho. Kinahanglan nga ang matag miyembro sa pamilya adunay kaugalingong sakyanan. Labaw pa niana, aron masiguro nga komportable ang tanan sa balay, kinahanglan adunay upat ka telebisyon. Busa padayon lang, pahimakas nimo ang imong kaugalingon hangtod sa bukog, kumita og daghang kuwarta, aron lang masulti pagkahuman nga hapsay ug malipayon ka. Apan unsa may kalabotan niini sa kalipay? Ang ingon nga kinabuhi, puno sa kabalaka ug walay katapusang lumba sa ilaga, dili kalipay kondili usa ka impyernong pag-antos. Ngano man nga gusto ka og kinabuhi nga puno sa ingon nga kabalaka? Dili ko gusto og ingon ana nga kinabuhi, bisan pa unta gitudlo sa tibuok kalibutan nga mabuhi ingon ana. Kung ang Diyos mosulti sa niining mga tawo: </w:t>
      </w:r>
      <w:r w:rsidRPr="00C84680">
        <w:rPr>
          <w:lang w:val="ru-RU"/>
        </w:rPr>
        <w:t xml:space="preserve">'Dili ko kamo silotan tungod sa kinabuhi nga inyong gipanginabuhi, apan pasagdan ko kamo nga mabuhi ingon ani hangtod sa kahangturan</w:t>
      </w:r>
      <w:r w:rsidR="002F08DD">
        <w:rPr>
          <w:lang w:val="ru-RU"/>
        </w:rPr>
        <w:t xml:space="preserve">,' </w:t>
      </w:r>
      <w:r w:rsidRPr="00C84680">
        <w:rPr>
          <w:lang w:val="ru-RU"/>
        </w:rPr>
        <w:t xml:space="preserve">usa kana ka dakong pag-antos para kanako. </w:t>
      </w:r>
    </w:p>
    <w:p w:rsidRPr="00347B46" w:rsidR="005C3FC8" w:rsidRDefault="00BF6B1D" w14:paraId="532AB315" w14:textId="7CC5F478">
      <w:pPr>
        <w:pStyle w:val="paragraph"/>
        <w:spacing w:before="30" w:after="30"/>
        <w:ind w:start="60" w:end="60"/>
        <w:rPr>
          <w:lang w:val="ru-RU"/>
        </w:rPr>
      </w:pPr>
      <w:r w:rsidRPr="00C84680">
        <w:rPr>
          <w:lang w:val="ru-RU"/>
        </w:rPr>
        <w:t xml:space="preserve">Mao nga daghan, nga dili na makasustine sa kinabuhi ubos sa ingon ana nga kahimtang, mobiya sa mga siyudad ug molarga nga walay direksyon o tuyo — aron lang makalingkawas. Magkatigum sila sa mga grupo ug nagpuyo sa kalasangan — ang uban nagpokus sa pisikal nga kahimsog, ang uban sa lain nga butang. Gisultihan ko nga ang uban kanila mudagan, samtang ang uban mopaingon sa kabukiran ug mosaka sa kataas nga 6,000 ka metro. Una, ila'ng pugngan ang ilang gininhawa, unya mubanhaw sila og normal sa pipila ka gutlo, unya mubanhaw sila pag-usab og lawom… Nagbuhat sila og ingon ana nga binuang! Nagpakita kini nga usa ka bug-at nga karga sa kabalaka ang nag-alut sa ilang kasingkasing, ug ang ilang kasingkasing nangita og paagi aron kini mapagawas. Miingon ko sa usa ka ingon nga tawo: </w:t>
      </w:r>
      <w:r w:rsidRPr="00C84680">
        <w:rPr>
          <w:lang w:val="ru-RU"/>
        </w:rPr>
        <w:t xml:space="preserve">'Naga-ukay ka og lungag, gina-ukay nimo kini nga mas lawom ug mas lawom, unya namangha ka sa maong lungag ug sa kalawom niini, unya… nahulog ka niini ug nagahulog paubos. Samtang kita [dili lang naghukay og lungag, kondili] nagmina kita og minahan ug nakakaplag og mga mineral. Aduna'y kahulugan ang atong pagka-asketiko, kay kini gihimo alang sa usa ka mas labaw nga katuyoan.</w:t>
      </w:r>
      <w:r w:rsidR="002F08DD">
        <w:rPr>
          <w:lang w:val="ru-RU"/>
        </w:rPr>
        <w:t xml:space="preserve">"</w:t>
      </w:r>
    </w:p>
    <w:p w:rsidRPr="00347B46" w:rsidR="006D11AF" w:rsidP="006D11AF" w:rsidRDefault="006D11AF" w14:paraId="69978A94" w14:textId="77777777">
      <w:pPr>
        <w:rPr>
          <w:lang w:val="ru-RU"/>
        </w:rPr>
      </w:pPr>
    </w:p>
    <w:p w:rsidRPr="00C84680" w:rsidR="005C3FC8" w:rsidP="006D11AF" w:rsidRDefault="00BF6B1D" w14:paraId="28251335" w14:textId="77777777">
      <w:pPr>
        <w:pStyle w:val="Heading4"/>
        <w:rPr>
          <w:lang w:val="ru-RU"/>
        </w:rPr>
      </w:pPr>
      <w:bookmarkStart w:name="_Toc196745405" w:id="210"/>
      <w:bookmarkStart w:name="_Toc196745562" w:id="211"/>
      <w:bookmarkStart w:name="_Toc225094916" w:id="212"/>
      <w:r w:rsidRPr="00C84680">
        <w:rPr>
          <w:lang w:val="ru-RU"/>
        </w:rPr>
        <w:t xml:space="preserve">Ang kabalaka sa kalag naggikan sa yawa</w:t>
      </w:r>
      <w:bookmarkEnd w:id="210"/>
      <w:bookmarkEnd w:id="211"/>
      <w:bookmarkEnd w:id="212"/>
    </w:p>
    <w:p w:rsidRPr="00C84680" w:rsidR="005C3FC8" w:rsidRDefault="00BF6B1D" w14:paraId="315EA548" w14:textId="77777777">
      <w:pPr>
        <w:pStyle w:val="paragraph"/>
        <w:spacing w:before="30" w:after="30"/>
        <w:ind w:start="60" w:end="60"/>
        <w:rPr>
          <w:lang w:val="ru-RU"/>
        </w:rPr>
      </w:pPr>
      <w:r w:rsidRPr="00C84680">
        <w:rPr>
          <w:lang w:val="ru-RU"/>
        </w:rPr>
        <w:t xml:space="preserve">— Geronda, ang mga layko nga nagkinabuhi sa espirituhanong paagi mapoy sa trabaho ug, pag-uli sa gabii, kulang sila og kusog aron mubuhat sa Vespers. Ug kini naghatag kanila og kasubo. </w:t>
      </w:r>
    </w:p>
    <w:p w:rsidRPr="00C84680" w:rsidR="005C3FC8" w:rsidRDefault="00BF6B1D" w14:paraId="16F78A82" w14:textId="343CC984">
      <w:pPr>
        <w:pStyle w:val="paragraph"/>
        <w:spacing w:before="30" w:after="30"/>
        <w:ind w:start="60" w:end="60"/>
        <w:rPr>
          <w:lang w:val="ru-RU"/>
        </w:rPr>
      </w:pPr>
      <w:r w:rsidRPr="00C84680">
        <w:rPr>
          <w:lang w:val="ru-RU"/>
        </w:rPr>
        <w:t xml:space="preserve">— Kung mouli sila sa gabii nga ulahi na ug gikapoy na, dili nila dapat pugson ang ilang kaugalingon uban sa kabalaka sa hunahuna. Kinahanglan kanunay isulti sa kaugalingon uban sa gugma: </w:t>
      </w:r>
      <w:r w:rsidRPr="00C84680">
        <w:rPr>
          <w:lang w:val="ru-RU"/>
        </w:rPr>
        <w:t xml:space="preserve">'Kung dili nimo mabasa ang Tibuok Pag-ampo sa Gabii, basaha lang ang katunga o ikatulo</w:t>
      </w:r>
      <w:r w:rsidR="002F08DD">
        <w:rPr>
          <w:lang w:val="ru-RU"/>
        </w:rPr>
        <w:t xml:space="preserve">.' </w:t>
      </w:r>
      <w:r w:rsidRPr="00C84680">
        <w:rPr>
          <w:lang w:val="ru-RU"/>
        </w:rPr>
        <w:t xml:space="preserve">Ug sa sunod higayon, paningkamoti nga dili kaayo kapoyon sa adlaw. Kinahanglan maningkamot kutob sa mahimo uban sa gugma ug mosalig sa Diyos sa tanan. Ug buhaton sa Diyos ang Iyang buhat. Ang hunahuna kinahanglan kanunay nga duol sa Diyos. Mao kini ang labing maayong buhat sa tanan. </w:t>
      </w:r>
    </w:p>
    <w:p w:rsidRPr="00C84680" w:rsidR="005C3FC8" w:rsidRDefault="00BF6B1D" w14:paraId="31895E6A" w14:textId="77777777">
      <w:pPr>
        <w:pStyle w:val="paragraph"/>
        <w:spacing w:before="30" w:after="30"/>
        <w:ind w:start="60" w:end="60"/>
        <w:rPr>
          <w:lang w:val="ru-RU"/>
        </w:rPr>
      </w:pPr>
      <w:r w:rsidRPr="00C84680">
        <w:rPr>
          <w:lang w:val="ru-RU"/>
        </w:rPr>
        <w:t xml:space="preserve">— Geronda, unsa ang bili sa sobra nga pagka-asketa sa mata sa Ginoo? </w:t>
      </w:r>
    </w:p>
    <w:p w:rsidRPr="00C84680" w:rsidR="005C3FC8" w:rsidRDefault="00BF6B1D" w14:paraId="7DF7E364" w14:textId="28CE2E23">
      <w:pPr>
        <w:pStyle w:val="paragraph"/>
        <w:spacing w:before="30" w:after="30"/>
        <w:ind w:start="60" w:end="60"/>
        <w:rPr>
          <w:lang w:val="ru-RU"/>
        </w:rPr>
      </w:pPr>
      <w:r w:rsidRPr="00C84680">
        <w:rPr>
          <w:lang w:val="ru-RU"/>
        </w:rPr>
        <w:t xml:space="preserve">— Kung kini ginabuhat tungod sa gugma, nan malipay ang tawo ug ang Diyos — ang Diyos sa Iyang mahigugmaong anak. Kung ang usa ka tawo magpapasakit sa iyang kaugalingon tungod sa gugma, kini magbubo og dugos sa iyang kasingkasing. Apan kung siya magpapasakit sa iyang kaugalingon tungod sa pagkamakasarili, kini magdala kaniya og pag-antos. Usa ka tawo, nga nagpraktis og pagka-asketa tungod sa kaugalingong interes ug gipaka-antos ang iyang kaugalingon samtang nabalaka ang iyang espiritu, miingon kaniadto: </w:t>
      </w:r>
      <w:r w:rsidRPr="00C84680">
        <w:rPr>
          <w:lang w:val="ru-RU"/>
        </w:rPr>
        <w:t xml:space="preserve">'O akong Kristo! Ang ganghaan nga imong gihimo sobra ka kipot! Dili ko makalusot niini</w:t>
      </w:r>
      <w:r w:rsidR="002F08DD">
        <w:rPr>
          <w:lang w:val="ru-RU"/>
        </w:rPr>
        <w:t xml:space="preserve">.' </w:t>
      </w:r>
      <w:r w:rsidRPr="00C84680">
        <w:rPr>
          <w:lang w:val="ru-RU"/>
        </w:rPr>
        <w:t xml:space="preserve">Apan kung iyang gipraktis ang iyang pagka-asketa uban sa pagpaubos, dili untang sobra ka-ikig kining mga ganghaan para kaniya. Kadtong nagpraktis sa pagpuasa, pagbantay, ug uban pang mga buhat sa pagka-asketa tungod sa pagka-makasarili nagpahirap sa ilang kaugalingon nga walay espirituhanong benepisyo, tungod kay ginabugbog nila ang hangin imbis ang mga demonyo. Imbis nga likayan ang mga tentasyon sa demonyo, gidawat pa gani nila kini sa mas daghang gidaghanon ug—bunga niini—nakasinati sila og daghang kalisdanan sa ilang pag-ascetismo, nga mura'g gipahilomon sila sa sulod nga kagubot. Apan alang sa mga nagpraktis sa ascesis nga matinud-anon, uban sa dakong pagpaubos ug dakong pagsalig sa Dios, malipay ang ilang kasingkasing ug mapataas ang ilang kalag. </w:t>
      </w:r>
    </w:p>
    <w:p w:rsidRPr="00C84680" w:rsidR="005C3FC8" w:rsidRDefault="00BF6B1D" w14:paraId="29DB8032" w14:textId="6A9451AC">
      <w:pPr>
        <w:pStyle w:val="paragraph"/>
        <w:spacing w:before="30" w:after="30"/>
        <w:ind w:start="60" w:end="60"/>
        <w:rPr>
          <w:lang w:val="ru-RU"/>
        </w:rPr>
      </w:pPr>
      <w:r w:rsidRPr="00C84680">
        <w:rPr>
          <w:lang w:val="ru-RU"/>
        </w:rPr>
        <w:t xml:space="preserve">Ang espirituhanong kinabuhi nanginahanglan og pagtagad. Kung ang mga espirituhanong tawo magbuhat og bisan unsa tungod sa garbo, mobati sila og kawad-on sa ilang kalag. Dili mapuno ang ilang kasingkasing, ug dili usab sila mapataas ang espiritu. Sa </w:t>
      </w:r>
      <w:r w:rsidRPr="00C84680">
        <w:rPr>
          <w:lang w:val="ru-RU"/>
        </w:rPr>
        <w:t xml:space="preserve">mas daghan nga paagi nga ila</w:t>
      </w:r>
      <w:r w:rsidRPr="00C84680">
        <w:rPr>
          <w:lang w:val="ru-RU"/>
        </w:rPr>
        <w:lastRenderedPageBreak/>
      </w:r>
      <w:r w:rsidRPr="00C84680">
        <w:rPr>
          <w:lang w:val="ru-RU"/>
        </w:rPr>
        <w:t xml:space="preserve"> ong gipalig-on ang ilang garbo, mas dako ang kawad-on sa sulod nila, ug mas grabe ang ilang pag-antos. Kung asa adunay kaguol sa hunahuna ug kawad-on sa paglaum, didto adunay espirituhanong kinabuhi nga demonyo. Ayaw tugoti nga ang imong kalag masamok sa bisan unsa. Ang kaguol sa hunahuna gikan sa yawa. Kung makakita ka og kaguol sa hunahuna, hibaloa nga ang yawa nagpalihok niini gamit ang iyang ikog. Ang yawa dili magbarug sa atong agianan. Kung ang usa ka tawo hilig sa usa ka butang, ginaduso siya sa yawa paingon sa maong direksyon, aron siya mapul-an ug malimbongan. Pananglitan, ginahimo niya ang usa ka sensitibo nga tawo nga sobra ka sensitibo. Kung ang usa ka asketiko hilig sa pagluhod-luhod, ginaduso usab siya sa yawa paingon sa pagluhod-luhod nga molabaw sa iyang kusog. Ug kung limitado ang imong kusog, mosulod una ang usa ka kaguol, tungod kay makita nimo nga dili igo ang imong kusog. Unya dad-on ka sa yawa sa kahimtang sa kaguol sa hunahuna, uban sa gamay—sa sinugdanan—nga pagbati sa pagkawalay paglaum, ug dayon padayon niyang palig-onon kini nga kahimtang… Nahinumdom ko sa sinugdanan sa akong kinabuhi isip monghe. Sulod sa pipila ka panahon, sa diha nga mopa-higda na ko aron matulog, moingon kanako ang manulaw: </w:t>
      </w:r>
      <w:r w:rsidRPr="00C84680">
        <w:rPr>
          <w:lang w:val="ru-RU"/>
        </w:rPr>
        <w:t xml:space="preserve">'Unsa, natulog ka na ba? Bangon! Daghan kaayong mga tawo ang nag-antos, daghan kaayong nanginahanglan og tabang!</w:t>
      </w:r>
      <w:r w:rsidR="002F08DD">
        <w:rPr>
          <w:lang w:val="ru-RU"/>
        </w:rPr>
        <w:t xml:space="preserve">..' </w:t>
      </w:r>
      <w:r w:rsidRPr="00C84680">
        <w:rPr>
          <w:lang w:val="ru-RU"/>
        </w:rPr>
        <w:t xml:space="preserve">Mobangon ko ug mopiko—sumala sa akong makaya. Pagkahuman nako paghigda pag-usab, mosugod na usab siya: </w:t>
      </w:r>
      <w:r w:rsidRPr="00C84680">
        <w:rPr>
          <w:lang w:val="ru-RU"/>
        </w:rPr>
        <w:t xml:space="preserve">'Nag-antos ang mga tawo, ug ikaw natulog ra? Bangon!</w:t>
      </w:r>
      <w:r w:rsidR="002F08DD">
        <w:rPr>
          <w:lang w:val="ru-RU"/>
        </w:rPr>
        <w:t xml:space="preserve">" </w:t>
      </w:r>
      <w:r w:rsidRPr="00C84680">
        <w:rPr>
          <w:lang w:val="ru-RU"/>
        </w:rPr>
        <w:t xml:space="preserve">— ug mobangon na usab ko. Miabot sa punto nga usa ka higayon miingon ko: </w:t>
      </w:r>
      <w:r w:rsidR="009F3FC8">
        <w:rPr>
          <w:lang w:val="ru-RU"/>
        </w:rPr>
        <w:t xml:space="preserve">"</w:t>
      </w:r>
      <w:r w:rsidRPr="00C84680">
        <w:rPr>
          <w:lang w:val="ru-RU"/>
        </w:rPr>
        <w:t xml:space="preserve">Ah, unsa kaha kaayo kung kuhaon ang akong mga tiil! Unya aduna koy matarong nga rason nga dili magluhod.</w:t>
      </w:r>
      <w:r w:rsidR="002F08DD">
        <w:rPr>
          <w:lang w:val="ru-RU"/>
        </w:rPr>
        <w:t xml:space="preserve">" </w:t>
      </w:r>
      <w:r w:rsidRPr="00C84680">
        <w:rPr>
          <w:lang w:val="ru-RU"/>
        </w:rPr>
        <w:t xml:space="preserve">Sa usa ka Kwaresma, samtang nag-antos ko sa ingon nga tukso, halos dili nako kini mapugngan, kay gusto nako ipataw sa akong kaugalingon ang mas bug-at nga kalisdanan kaysa sa akong makaya. </w:t>
      </w:r>
    </w:p>
    <w:p w:rsidRPr="00C84680" w:rsidR="005C3FC8" w:rsidRDefault="00BF6B1D" w14:paraId="64D1C438" w14:textId="77777777">
      <w:pPr>
        <w:pStyle w:val="paragraph"/>
        <w:spacing w:before="30" w:after="30"/>
        <w:ind w:start="60" w:end="60"/>
        <w:rPr>
          <w:lang w:val="ru-RU"/>
        </w:rPr>
      </w:pPr>
      <w:r w:rsidRPr="00C84680">
        <w:rPr>
          <w:lang w:val="ru-RU"/>
        </w:rPr>
        <w:t xml:space="preserve">Kung, samtang nagpraktis ta og pag-ascetismo, mobati ta og sulod nga kasakit, kinahanglan natong masabtan nga dili nato kini ginabuhat sa paagi sa Dios. Ang Dios dili usa ka tirano nga mopugong sa atong gininhawa. Ang tanan kinahanglan magpraktis og pag-ascetismo uban sa gugma, sumala sa ilang kaugalingong kusog. Kinahanglan natong padayong-padayonon ang paghigugma sa atong sulod aron motubo ang atong paghigugma sa Diyos. Unya, ang usa ka tawo mapadasig sa pagpaninguha sa pagsakripisyo tungod niining maong paghigugma, ug ang iyang pagsakripisyo mismo—mao ang pagyukyod, pagpuasa ug uban pa—dili na lain kondili pagbubo sa iyang paghigugma. Ug unya siya mopadayon uban sa espirituhanong kaisog. </w:t>
      </w:r>
    </w:p>
    <w:p w:rsidRPr="00C84680" w:rsidR="005C3FC8" w:rsidRDefault="00BF6B1D" w14:paraId="5E61922D" w14:textId="77777777">
      <w:pPr>
        <w:pStyle w:val="paragraph"/>
        <w:spacing w:before="30" w:after="30"/>
        <w:ind w:start="60" w:end="60"/>
        <w:rPr>
          <w:lang w:val="ru-RU"/>
        </w:rPr>
      </w:pPr>
      <w:r w:rsidRPr="00C84680">
        <w:rPr>
          <w:lang w:val="ru-RU"/>
        </w:rPr>
        <w:t xml:space="preserve">Busa, dili kinahanglan nga maningkamot uban sa sobra nga pagka-pedantiko, aron unya, samtang gipugngan ang mga hunahuna, malumos ka sa espirituhanong kabalaka. Kinahanglan pasimplehon sa usa ka tawo ang iyang pakigbisog ug ibutang ang iyang paglaum kang Kristo, dili sa kaugalingon. Si Kristo mao ang tanang gugma, tanang kaayohan, tanang kahupayan. Dili gayud Niya pasipalahon ang usa ka tawo. Aduna Siya'y daghang espirituhanong oksiheno—ang Balaang kahupayan. Lain ang pinong espirituhanong paningkamot, apan lahi kaayo ang masakitong eskolastisismo, nga pinaagi sa dili maalamon nga pagpugos sa pagbuhat og mga panagway sa gawas, mopasipala sa usa ka tawo sa mental nga kasakit ug mubutho sa ilang ulo sa kasakit. </w:t>
      </w:r>
    </w:p>
    <w:p w:rsidRPr="00C84680" w:rsidR="005C3FC8" w:rsidRDefault="00BF6B1D" w14:paraId="6031AF86" w14:textId="77777777">
      <w:pPr>
        <w:pStyle w:val="paragraph"/>
        <w:spacing w:before="30" w:after="30"/>
        <w:ind w:start="60" w:end="60"/>
        <w:rPr>
          <w:lang w:val="ru-RU"/>
        </w:rPr>
      </w:pPr>
      <w:r w:rsidRPr="00C84680">
        <w:rPr>
          <w:lang w:val="ru-RU"/>
        </w:rPr>
        <w:t xml:space="preserve">— Geronda, unsaon kaha kung ang usa ka tawo, sa iyang kinaiyahan, usa ka tawo nga bug-at maghunahuna ug ang iyang ulo hapit na mabuto sa mga hunahuna? Unsaon niya pag-atubang sa usa ka partikular nga problema aron dili siya kapoyon? </w:t>
      </w:r>
    </w:p>
    <w:p w:rsidRPr="00347B46" w:rsidR="005C3FC8" w:rsidRDefault="00BF6B1D" w14:paraId="6D278616" w14:textId="75AC2C13">
      <w:pPr>
        <w:pStyle w:val="paragraph"/>
        <w:spacing w:before="30" w:after="30"/>
        <w:ind w:start="60" w:end="60"/>
        <w:rPr>
          <w:lang w:val="ru-RU"/>
        </w:rPr>
      </w:pPr>
      <w:r w:rsidRPr="00C84680">
        <w:rPr>
          <w:lang w:val="ru-RU"/>
        </w:rPr>
        <w:t xml:space="preserve">— Kung ang usa ka tawo molihok nga yano, dili siya mapul-an. Apan kung bisan gamay nga makasarili mosulod, unya, sa kahadlok nga basin makasala sila, pugson nila ang ilang kaugalingon ug mapul-an sila. Bisan pa kung makasala sila — aw, pasawayon lang sila gamay; walay dautan ana. Ang kahimtang sa hunahuna nga imong gihisgutan mahimong matarong, pananglitan, sa kaso sa usa ka huwes nga kanunay nag-atubang sa komplikadong mga kaso, nahadlok nga basin makahatag siya og dili matarong nga desisyon ug hinungdan nga mapriso ang mga inosente. Sa espirituhanong kinabuhi, bisan pa man, motungha ang kasakit sa ulo kung ang usa ka tawo nga adunay katungdanan dili kahibalo unsaon paglihok, tungod kay kinahanglan siyang maghimo og desisyon nga makadaot sa uban sa pipila ka paagi, apan kung dili niya buhaton kana nga desisyon, dili kini patas sa ubang mga tawo. Ang konsensya sa ingon nga tawo kanunay nga naa sa kahimtang sa tensiyon. Maoy ingon ana, igsoon. Sa imoha, pag-amping sa pagpaningkamot sa espirituhanong paagi—dili sa imong hunahuna, kondili sa imong kasingkasing. Ug ayaw pag-asikaso sa bisan unsang espirituhanong paningkamot nga walay mapainubuson nga pagsalig sa Diyos. Kung dili, mabalaka ka,</w:t>
      </w:r>
      <w:r w:rsidRPr="00C84680">
        <w:rPr>
          <w:lang w:val="ru-RU"/>
        </w:rPr>
        <w:lastRenderedPageBreak/>
      </w:r>
      <w:r w:rsidRPr="00C84680">
        <w:rPr>
          <w:lang w:val="ru-RU"/>
        </w:rPr>
        <w:t xml:space="preserve"> </w:t>
      </w:r>
      <w:r w:rsidRPr="00C84680">
        <w:rPr>
          <w:lang w:val="ru-RU"/>
        </w:rPr>
        <w:t xml:space="preserve">, </w:t>
      </w:r>
      <w:r w:rsidRPr="00C84680">
        <w:rPr>
          <w:lang w:val="ru-RU"/>
        </w:rPr>
        <w:t xml:space="preserve">mapoy ka sa hunahuna, ug mobati ka og dili maayo sa imong kalag. Ang sulodnong kawalay-kalinaw kasagaran gikan sa kawalay pagtuo, apan mahimo usab kini masinati tungod sa garbo.</w:t>
      </w:r>
    </w:p>
    <w:p w:rsidRPr="00347B46" w:rsidR="006D11AF" w:rsidP="006D11AF" w:rsidRDefault="006D11AF" w14:paraId="1D714D0B" w14:textId="77777777">
      <w:pPr>
        <w:rPr>
          <w:lang w:val="ru-RU"/>
        </w:rPr>
      </w:pPr>
    </w:p>
    <w:p w:rsidRPr="00C84680" w:rsidR="005C3FC8" w:rsidP="006D11AF" w:rsidRDefault="00BF6B1D" w14:paraId="204FF51A" w14:textId="77777777">
      <w:pPr>
        <w:pStyle w:val="Heading4"/>
        <w:rPr>
          <w:lang w:val="ru-RU"/>
        </w:rPr>
      </w:pPr>
      <w:bookmarkStart w:name="_Toc196745406" w:id="213"/>
      <w:bookmarkStart w:name="_Toc196745563" w:id="214"/>
      <w:bookmarkStart w:name="_Toc225094917" w:id="215"/>
      <w:r w:rsidRPr="00C84680">
        <w:rPr>
          <w:lang w:val="ru-RU"/>
        </w:rPr>
        <w:t xml:space="preserve">Ang pagkasimple dakong tabang sa kinabuhi sa monghe</w:t>
      </w:r>
      <w:bookmarkEnd w:id="213"/>
      <w:bookmarkEnd w:id="214"/>
      <w:bookmarkEnd w:id="215"/>
    </w:p>
    <w:p w:rsidRPr="00C84680" w:rsidR="005C3FC8" w:rsidRDefault="00BF6B1D" w14:paraId="367AAAB5" w14:textId="77777777">
      <w:pPr>
        <w:pStyle w:val="paragraph"/>
        <w:spacing w:before="30" w:after="30"/>
        <w:ind w:start="60" w:end="60"/>
        <w:rPr>
          <w:lang w:val="ru-RU"/>
        </w:rPr>
      </w:pPr>
      <w:r w:rsidRPr="00C84680">
        <w:rPr>
          <w:lang w:val="ru-RU"/>
        </w:rPr>
        <w:t xml:space="preserve">— </w:t>
      </w:r>
      <w:r w:rsidRPr="00C84680">
        <w:rPr>
          <w:lang w:val="ru-RU"/>
        </w:rPr>
        <w:t xml:space="preserve">...Nakita ba nimo kung unsa na ka komportable ang imong sala tungod anang yano nga abuhing mga habol? Karon mura na kini'g monasteryo. </w:t>
      </w:r>
    </w:p>
    <w:p w:rsidRPr="00C84680" w:rsidR="005C3FC8" w:rsidRDefault="00BF6B1D" w14:paraId="1AF3A771" w14:textId="77777777">
      <w:pPr>
        <w:pStyle w:val="paragraph"/>
        <w:spacing w:before="30" w:after="30"/>
        <w:ind w:start="60" w:end="60"/>
        <w:rPr>
          <w:lang w:val="ru-RU"/>
        </w:rPr>
      </w:pPr>
      <w:r w:rsidRPr="00C84680">
        <w:rPr>
          <w:lang w:val="ru-RU"/>
        </w:rPr>
        <w:t xml:space="preserve">— </w:t>
      </w:r>
      <w:r w:rsidRPr="00C84680">
        <w:rPr>
          <w:lang w:val="ru-RU"/>
        </w:rPr>
        <w:t xml:space="preserve">Geronda, unsaon man sa usa ka monghe pag-ila kung unsa ang angay sa usa ka monasteryo ug unsa ang dili? </w:t>
      </w:r>
    </w:p>
    <w:p w:rsidRPr="00C84680" w:rsidR="005C3FC8" w:rsidRDefault="00BF6B1D" w14:paraId="106B4AAF" w14:textId="48176407">
      <w:pPr>
        <w:pStyle w:val="paragraph"/>
        <w:spacing w:before="30" w:after="30"/>
        <w:ind w:start="60" w:end="60"/>
        <w:rPr>
          <w:lang w:val="ru-RU"/>
        </w:rPr>
      </w:pPr>
      <w:r w:rsidRPr="00C84680">
        <w:rPr>
          <w:lang w:val="ru-RU"/>
        </w:rPr>
        <w:t xml:space="preserve">— </w:t>
      </w:r>
      <w:r w:rsidRPr="00C84680">
        <w:rPr>
          <w:lang w:val="ru-RU"/>
        </w:rPr>
        <w:t xml:space="preserve">Kinahanglan magsugod sa pagpangutana sa kaugalingon sa mosunod nga pangutana: </w:t>
      </w:r>
      <w:r w:rsidRPr="00C84680">
        <w:rPr>
          <w:lang w:val="ru-RU"/>
        </w:rPr>
        <w:t xml:space="preserve">'Kinsa ako, ug unsa ang akong mga katungdanan sa kinabuhi nga akong gipanginabuhi?</w:t>
      </w:r>
      <w:r w:rsidR="002F08DD">
        <w:rPr>
          <w:lang w:val="ru-RU"/>
        </w:rPr>
        <w:t xml:space="preserve">' </w:t>
      </w:r>
      <w:r w:rsidRPr="00C84680">
        <w:rPr>
          <w:lang w:val="ru-RU"/>
        </w:rPr>
        <w:t xml:space="preserve">Ang khaki angay sa kasundalohan. Ang itom angay sa monasteryo. Kung ang kasundalohan mosul-ob og itom, ug ang mga monasteryo mosul-ob og camouflage, dili kini angay sa kasundalohan o sa kinabuhi sa monghe. Mahunahuna ba nimo nga kung mausab ka og puti nga amerikana karon, sama sa mga nars? Magpabilin pa ba kamo nga nars o dili na? Mao na… Ug unsa kaha kung magsul-ob ang mga nars og itom nga bestida, aron lang madala sa kaguol ang mga pasyente pinaagi sa ilang hitsura! </w:t>
      </w:r>
      <w:r w:rsidRPr="00C84680">
        <w:rPr>
          <w:lang w:val="ru-RU"/>
        </w:rPr>
        <w:t xml:space="preserve">'Murag,' ingon unta sa mga pasyente, 'giihap na ang among mga adlaw, pero dili lang nila direkta isulti kanamo</w:t>
      </w:r>
      <w:r w:rsidR="002F08DD">
        <w:rPr>
          <w:lang w:val="ru-RU"/>
        </w:rPr>
        <w:t xml:space="preserve">.' </w:t>
      </w:r>
      <w:r w:rsidRPr="00C84680">
        <w:rPr>
          <w:lang w:val="ru-RU"/>
        </w:rPr>
        <w:t xml:space="preserve">Nakita nimo, dili angay ang ingon ana nga pag-ilis sa sinina. Buhaton ba gyud nato ang ingon ana? Ang usa ka butang mahimong matahum gayud, apan dili kini angay sa kinabuhi sa monghe. Pananglitan, ang velvet usa ka matahum nga panapton, apan kung mosul-ob ko og kasuk nga velvet, kini usa ka insulto imbis nga dungog. Ayaw gamita ang bisan unsang pula o makolorful sa monasteryo. Dili kini angay. </w:t>
      </w:r>
    </w:p>
    <w:p w:rsidRPr="00C84680" w:rsidR="005C3FC8" w:rsidRDefault="00BF6B1D" w14:paraId="7F1CCAA0" w14:textId="77777777">
      <w:pPr>
        <w:pStyle w:val="paragraph"/>
        <w:spacing w:before="30" w:after="30"/>
        <w:ind w:start="60" w:end="60"/>
        <w:rPr>
          <w:lang w:val="ru-RU"/>
        </w:rPr>
      </w:pPr>
      <w:r w:rsidRPr="00C84680">
        <w:rPr>
          <w:lang w:val="ru-RU"/>
        </w:rPr>
        <w:t xml:space="preserve">— </w:t>
      </w:r>
      <w:r w:rsidRPr="00C84680">
        <w:rPr>
          <w:lang w:val="ru-RU"/>
        </w:rPr>
        <w:t xml:space="preserve">Busa, Geronda, murag kinahanglan walay kolor ug walay lami ang tanan. </w:t>
      </w:r>
    </w:p>
    <w:p w:rsidRPr="00C84680" w:rsidR="005C3FC8" w:rsidRDefault="00BF6B1D" w14:paraId="0E965F07" w14:textId="77777777">
      <w:pPr>
        <w:pStyle w:val="paragraph"/>
        <w:spacing w:before="30" w:after="30"/>
        <w:ind w:start="60" w:end="60"/>
        <w:rPr>
          <w:lang w:val="ru-RU"/>
        </w:rPr>
      </w:pPr>
      <w:r w:rsidRPr="00C84680">
        <w:rPr>
          <w:lang w:val="ru-RU"/>
        </w:rPr>
        <w:t xml:space="preserve">— </w:t>
      </w:r>
      <w:r w:rsidRPr="00C84680">
        <w:rPr>
          <w:lang w:val="ru-RU"/>
        </w:rPr>
        <w:t xml:space="preserve">Mao kana gyud ang higayon nga mapadayag ang espirituhanong panlasa! Apan, kini kinahanglan masabtan. Wala pa masabti sa mga tawo ang kalipay nga gidala sa pagkasimple. Sa akong kaliva, babasahon nako ang walis sa tubig ug pahapuhap-on nako ang mga sapot sa lawas nga itom kaayo sa uling gikan sa mga kanto. Ug buhaton nako kini kaisahan ra sa usa ka tuig. Dili ka katuo unsa ka nindot ang mga guhit nga itom ug puti nga biyaan sa basang walis sa kisame! Tinuod nga mga disenyo! Kung makita sa mga tawo ang akong kisame, abi nila nga tinuyo nako nga ingon ana ang pagpintal! Ug kabalo ka unsa ka dako nga kalipay ang ihatag ana nako! </w:t>
      </w:r>
    </w:p>
    <w:p w:rsidRPr="00C84680" w:rsidR="005C3FC8" w:rsidRDefault="00BF6B1D" w14:paraId="39C84F9B" w14:textId="77777777">
      <w:pPr>
        <w:pStyle w:val="paragraph"/>
        <w:spacing w:before="30" w:after="30"/>
        <w:ind w:start="60" w:end="60"/>
        <w:rPr>
          <w:lang w:val="ru-RU"/>
        </w:rPr>
      </w:pPr>
      <w:r w:rsidRPr="00C84680">
        <w:rPr>
          <w:lang w:val="ru-RU"/>
        </w:rPr>
        <w:t xml:space="preserve">Naila ko og mga monghe nga ang ilang kalipay dili sa espirituhanong kinabuhi, kondili sa mga butang sa kalibutan. Wala nila matilawan ang kalipay nga gidala sa pagkamapasimple. Ang pagkamapasimple dakong tabang sa kinabuhi sa monghe. Ang usa ka monghe angay adunay mga butang nga gikinahanglan lang niya ug ang angay kaniya. Limitahi lang niya ang iyang kaugalingon sa mga butang nga makapahapsay lang sa iyang kinabuhi, ug dili maningkamot pa alang sa mas daghan — alang sa mga butang sa kalibutan. Pananglitan, igo na ang kumot sa usa ka sundalo aron dili siya tugnaw — wala gyud'y kinahanglan nga kumot nga adunay renda o makolor. Sa ingon niini, motumaw ang pagkamapasimple ug espirituhanong kaisog. </w:t>
      </w:r>
    </w:p>
    <w:p w:rsidRPr="00EE77B0" w:rsidR="005C3FC8" w:rsidRDefault="00BF6B1D" w14:paraId="54A2D2C3" w14:textId="66007E30">
      <w:pPr>
        <w:pStyle w:val="paragraph"/>
        <w:spacing w:before="30" w:after="30"/>
        <w:ind w:start="60" w:end="60"/>
        <w:rPr>
          <w:lang w:val="ru-RU"/>
        </w:rPr>
      </w:pPr>
      <w:r w:rsidRPr="00C84680">
        <w:rPr>
          <w:lang w:val="ru-RU"/>
        </w:rPr>
        <w:t xml:space="preserve">Pinaagi sa paghatag sa monghe og daghang butang, imong gub-on siya. Apan kon ang usa ka tawo magbuwag sa iyang kaugalingon gikan sa [dili kinahanglanon] nga mga butang, kini mobalik sa iyang kusog. Ug kon ang usa ka monghe magtigom og mga butang para sa iyang kaugalingon, gub-on niya ang iyang kaugalingon. Kon ang mga tawo magpadala kanako og mga butang, mobati ko og bug-at ug gusto nakong makawala niini. Ang pagbaton og bisan unsang sobra nga butang sa akong selda mura'g nagsul-ob ko og sinina nga gamay na kaayo para nako. Ug kung walay lain nga mapahatag nako niini, sa akong hunahuna, mas maayo nga ilabay na lang kini. Apan sa diha nga mahatag na nako kini, mobati ko og kahupayan ug kagawasan. Sa usa ka higayon, miabot ang usa ka kaila aron </w:t>
      </w:r>
      <w:r w:rsidRPr="00C84680">
        <w:rPr>
          <w:lang w:val="ru-RU"/>
        </w:rPr>
        <w:t xml:space="preserve">makigkita</w:t>
      </w:r>
      <w:r w:rsidRPr="00C84680">
        <w:rPr>
          <w:lang w:val="ru-RU"/>
        </w:rPr>
        <w:t xml:space="preserve"> kanako ug miingon: </w:t>
      </w:r>
      <w:r w:rsidRPr="00C84680">
        <w:rPr>
          <w:lang w:val="ru-RU"/>
        </w:rPr>
        <w:t xml:space="preserve">'Geronda, gihatag kanako ni si-so-and-so kining mga butanga aron ipasa kanimo. Ug gihangyo usab </w:t>
      </w:r>
      <w:r w:rsidRPr="00C84680">
        <w:rPr>
          <w:lang w:val="ru-RU"/>
        </w:rPr>
        <w:t xml:space="preserve">ko</w:t>
      </w:r>
      <w:r w:rsidRPr="00C84680">
        <w:rPr>
          <w:lang w:val="ru-RU"/>
        </w:rPr>
        <w:t xml:space="preserve"> niya nga ipangamuyo nga mawala ang iyang kabalaka</w:t>
      </w:r>
      <w:r w:rsidR="002F08DD">
        <w:rPr>
          <w:lang w:val="ru-RU"/>
        </w:rPr>
        <w:t xml:space="preserve">.</w:t>
      </w:r>
      <w:r w:rsidR="009F3FC8">
        <w:rPr>
          <w:lang w:val="ru-RU"/>
        </w:rPr>
        <w:t xml:space="preserve">"</w:t>
      </w:r>
      <w:r w:rsidRPr="00C84680">
        <w:rPr>
          <w:lang w:val="ru-RU"/>
        </w:rPr>
        <w:t xml:space="preserve"> — </w:t>
      </w:r>
      <w:r w:rsidRPr="00C84680">
        <w:rPr>
          <w:lang w:val="ru-RU"/>
        </w:rPr>
        <w:t xml:space="preserve">"Aron mibyaan siya niini ug moanha kini kanako?" akong tubag. "Mas maayo nga balikon na lang nimo kining mga butanga ug molakaw na ka. Tigulang na ko karon: ang paglibot-libot sa mga balay sa mga tawo ug paghatag og mga regalo dili na kaya sa akong kusog.</w:t>
      </w:r>
      <w:r w:rsidR="002F08DD">
        <w:rPr>
          <w:lang w:val="ru-RU"/>
        </w:rPr>
        <w:t xml:space="preserve">"</w:t>
      </w:r>
      <w:r w:rsidR="00EE77B0">
        <w:rPr>
          <w:rStyle w:val="FootnoteReference"/>
          <w:lang w:val="ru-RU"/>
        </w:rPr>
        <w:footnoteReference w:id="124"/>
      </w:r>
    </w:p>
    <w:p w:rsidRPr="00C84680" w:rsidR="005C3FC8" w:rsidRDefault="00BF6B1D" w14:paraId="057C5A6F" w14:textId="77777777">
      <w:pPr>
        <w:pStyle w:val="paragraph"/>
        <w:spacing w:before="30" w:after="30"/>
        <w:ind w:start="60" w:end="60"/>
        <w:rPr>
          <w:lang w:val="ru-RU"/>
        </w:rPr>
      </w:pPr>
      <w:r w:rsidRPr="00C84680">
        <w:rPr>
          <w:lang w:val="ru-RU"/>
        </w:rPr>
        <w:lastRenderedPageBreak/>
      </w:r>
      <w:r w:rsidRPr="00C84680">
        <w:rPr>
          <w:lang w:val="ru-RU"/>
        </w:rPr>
        <w:t xml:space="preserve">Ang tanang kahupayan nga gikalipay sa mga tawo walay ikatabang sa usa ka monghe; sa kasukwahi, kini nagpag ulipon kaniya. Ang usa ka monghe kinahanglan maningkamot nga pakunhodon ang iyang mga panginahanglan ug pasayonon ang iyang kinabuhi; kung dili, dili gyud siya makab-ot ang kagawasan. Ang paghinlo usa ka butang, apan ang sobra nga pagdekorasyon lain kaayo. Kung gamiton lang ang usa ka butang para sa daghang gamit, dako kini og ikatabang sa pagpugong sa mga tinguha. Sa Bukid Sinai, usa ra ka lata akong gigamit — gigamit nako kini sa paghimo og tsa ug lug-log. Ug unsa man, sa imong hunahuna, ang tinuod nga gikinahanglan sa usa ka tawo aron mabuhi? Sa karaang panahon, ang mga tawo sa disyerto nagkinabuhi lang sa mga datiles. Wala sila magpasiga og kalayo o nanginahanglan og kahoy-pagluto. Bag-ohay lang, gikuha nako ang usa ka lata sa gatas nga kondensado, giputol nako ang ibabaw ug gibutangan ug sama sa hawakan. Mas maayo ka maghimo ug kape o tsaa sa ingon ana nga lata kaysa sa tanang takure! Ibutang lang nimo kini sa spirit burner ug molukbo dayon ang tubig. Kay sa dihang mainit na ang takure sa kape, daghan na kaayo ang naggamit nimo nga spirit. Pero kung ibutang nimo sa ilawom sa lata ang usa ka bola sa bulak nga gisawsaw sa spirit, ayan na: andam na ang kape. Wala pud koy lampara. Sa gabii, kandila ra akong gigamit. </w:t>
      </w:r>
    </w:p>
    <w:p w:rsidRPr="00C84680" w:rsidR="005C3FC8" w:rsidRDefault="00BF6B1D" w14:paraId="0EA614C4" w14:textId="619834E2">
      <w:pPr>
        <w:pStyle w:val="paragraph"/>
        <w:spacing w:before="30" w:after="30"/>
        <w:ind w:start="60" w:end="60"/>
        <w:rPr>
          <w:lang w:val="ru-RU"/>
        </w:rPr>
      </w:pPr>
      <w:r w:rsidRPr="00C84680">
        <w:rPr>
          <w:lang w:val="ru-RU"/>
        </w:rPr>
        <w:t xml:space="preserve">Sa kinatibuk-an, dakong tabang ang pagkasimple.   Pagpabilin nga simple ug lig-on ang imong mga butang.   Bisan ang mga dili monghe nagtahud sa tanan nga mapainubsanon ug simple.   Ug kini tanan dakong tabang sa usa ka monghe.   Kini nga mga butang makatabang kanato sa paghinumdom sa kakabus, pag-antos, ug sa kinabuhi sa monghe. Sa dihang mibisita si Haring George sa Great Lavra sa Bukid Athos,</w:t>
      </w:r>
      <w:r w:rsidR="00EE77B0">
        <w:rPr>
          <w:rStyle w:val="FootnoteReference"/>
          <w:lang w:val="ru-RU"/>
        </w:rPr>
        <w:footnoteReference w:id="125"/>
      </w:r>
      <w:r w:rsidRPr="00C84680">
        <w:rPr>
          <w:lang w:val="ru-RU"/>
        </w:rPr>
        <w:t xml:space="preserve"> nakakaplag ang mga amahan og usa ka pilak nga bandeha ug gisilbihan siya niini og mga pampanihapon. Apan sa diha-diha nga nakita sa hari ang bandeha, miingon </w:t>
      </w:r>
      <w:r w:rsidRPr="00C84680">
        <w:rPr>
          <w:lang w:val="ru-RU"/>
        </w:rPr>
        <w:t xml:space="preserve">siya</w:t>
      </w:r>
      <w:r w:rsidRPr="00C84680">
        <w:rPr>
          <w:lang w:val="ru-RU"/>
        </w:rPr>
        <w:t xml:space="preserve">:</w:t>
      </w:r>
      <w:r w:rsidRPr="00C84680">
        <w:rPr>
          <w:lang w:val="ru-RU"/>
        </w:rPr>
        <w:t xml:space="preserve"> 'Nagpaabut ko og lain nga butang gikan kaninyo—usa ka bandeha nga kahoy. Busog na ko sa ingon ana ka mahal nga mga bandeha</w:t>
      </w:r>
      <w:r w:rsidR="002F08DD">
        <w:rPr>
          <w:lang w:val="ru-RU"/>
        </w:rPr>
        <w:t xml:space="preserve">.' </w:t>
      </w:r>
    </w:p>
    <w:p w:rsidRPr="00C84680" w:rsidR="005C3FC8" w:rsidRDefault="00BF6B1D" w14:paraId="14775EC6" w14:textId="77777777">
      <w:pPr>
        <w:pStyle w:val="paragraph"/>
        <w:spacing w:before="30" w:after="30"/>
        <w:ind w:start="60" w:end="60"/>
        <w:rPr>
          <w:lang w:val="ru-RU"/>
        </w:rPr>
      </w:pPr>
      <w:r w:rsidRPr="00C84680">
        <w:rPr>
          <w:lang w:val="ru-RU"/>
        </w:rPr>
        <w:t xml:space="preserve">Wala pa nimo natilawi kining katam-is sa pagkasimple. Ang pagkasimple mobalik sa kusog sa usa ka tawo. Tan-awa unsa ka nindot nga kawit sa amerikana ang imong mahimo gikan sa spool sa hilo. Mapuslanon kaayo kini. Ug bisan pa man, naglisod ka sa pagbitay sa imong kasukol sa kana nga huyang kaayong pako. Kung magsugod na og guho ang plaster, matag kuha nimo sa kasukol gikan sa pako, kinahanglan nimo kini ipangurog ug limpyohan. Ngano man nga dili ka magpako og pipila ka dagkong pako sa dingding? Mas kombinyente kaayo na para nimo. </w:t>
      </w:r>
    </w:p>
    <w:p w:rsidRPr="00C84680" w:rsidR="005C3FC8" w:rsidRDefault="00BF6B1D" w14:paraId="427B94EA" w14:textId="77777777">
      <w:pPr>
        <w:pStyle w:val="paragraph"/>
        <w:spacing w:before="30" w:after="30"/>
        <w:ind w:start="60" w:end="60"/>
        <w:rPr>
          <w:lang w:val="ru-RU"/>
        </w:rPr>
      </w:pPr>
      <w:r w:rsidRPr="00C84680">
        <w:rPr>
          <w:lang w:val="ru-RU"/>
        </w:rPr>
        <w:t xml:space="preserve">Usa ka bungbong nga ingon ana — ug walay bisan usa ka pako! O basin magbutang ka og kahoy nga coat rack. Pero unya kinahanglan pa nimo kini kuskusan ug pahuyopan ang abog. Kinahanglan unta nimong pasayonon ang mga butang ug makatipid og oras, pero imbis ana, imo pa kining gibubo. Nagpaningkamot ka nga mahimong perpekto ug ginapalig-on pa nimo ang imong kinabuhi. Paninguha sa pagkahingpit sa espirituhanong kinabuhi. Ihatag ang imong tibuok potensyal dili sa panlabas nga mga arte, kondili sa arte sa pag-amuma sa kalag. Ihatag ang imong mga adlaw ug gabii sa paghingpit sa kalag. Pinaagi sa pagpadayag sa imong gugma sa katahum ngadto sa buhat sa kalag, malipay ka sa katahum sa imong kaugalingong gamay nga espirituhanong santuwaryo. </w:t>
      </w:r>
    </w:p>
    <w:p w:rsidRPr="00C84680" w:rsidR="005C3FC8" w:rsidRDefault="00BF6B1D" w14:paraId="1A0CBDAF" w14:textId="77777777">
      <w:pPr>
        <w:pStyle w:val="paragraph"/>
        <w:spacing w:before="30" w:after="30"/>
        <w:ind w:start="60" w:end="60"/>
        <w:rPr>
          <w:lang w:val="ru-RU"/>
        </w:rPr>
      </w:pPr>
      <w:r w:rsidRPr="00C84680">
        <w:rPr>
          <w:lang w:val="ru-RU"/>
        </w:rPr>
        <w:t xml:space="preserve">— </w:t>
      </w:r>
      <w:r w:rsidRPr="00C84680">
        <w:rPr>
          <w:lang w:val="ru-RU"/>
        </w:rPr>
        <w:t xml:space="preserve">Geronda, ingon sa uban, ang labing matahum nga mga butang gitipigan sa mga monasteryo ug tungod kanila napreserbar ang kultura sa kalibutan. </w:t>
      </w:r>
    </w:p>
    <w:p w:rsidRPr="00347B46" w:rsidR="005C3FC8" w:rsidRDefault="00BF6B1D" w14:paraId="75D5B2E5" w14:textId="446D6B12">
      <w:pPr>
        <w:pStyle w:val="paragraph"/>
        <w:spacing w:before="30" w:after="30"/>
        <w:ind w:start="60" w:end="60"/>
        <w:rPr>
          <w:lang w:val="ru-RU"/>
        </w:rPr>
      </w:pPr>
      <w:r w:rsidRPr="00C84680">
        <w:rPr>
          <w:lang w:val="ru-RU"/>
        </w:rPr>
        <w:t xml:space="preserve">— </w:t>
      </w:r>
      <w:r w:rsidRPr="00C84680">
        <w:rPr>
          <w:lang w:val="ru-RU"/>
        </w:rPr>
        <w:t xml:space="preserve">Tingali nagtumong sila sa bililhon nga mga sudlanan, alahas ug uban pa. Apan nahibalo ka ba kanus-a ang kadaghanan sa ingon nga mga bililhon natigom sa mga monasteryo? Human sa pagkahugno sa Constantinople.</w:t>
      </w:r>
      <w:r w:rsidR="00C8231A">
        <w:rPr>
          <w:rStyle w:val="FootnoteReference"/>
          <w:lang w:val="ru-RU"/>
        </w:rPr>
        <w:footnoteReference w:id="126"/>
      </w:r>
      <w:r w:rsidRPr="00C84680">
        <w:rPr>
          <w:lang w:val="ru-RU"/>
        </w:rPr>
        <w:t xml:space="preserve"> Sa una, ang tanan niining mga bahandi gitipigan sa mga palasyo, apan unya gisugdan na kini nga ihatag sa mga monasteryo alang sa pagtipig. Pananglitan, si Reyna Maro</w:t>
      </w:r>
      <w:r w:rsidR="002221DF">
        <w:rPr>
          <w:rStyle w:val="FootnoteReference"/>
          <w:lang w:val="ru-RU"/>
        </w:rPr>
        <w:footnoteReference w:id="127"/>
      </w:r>
      <w:r w:rsidRPr="00C84680">
        <w:rPr>
          <w:lang w:val="ru-RU"/>
        </w:rPr>
        <w:t xml:space="preserve"> hinay-hinay nga gikuha ang nagkalain-laing bahandi gikan sa sultan ug gihatag kini sa mga monasteryo. O ang mga tawo, sa ilang higayon sa kamatayon ug dili gustong mawala ang ilang mga bililhon, ihatag kini sa mga monasteryo. Dili ang mga monasteryo ang nangita sa pagkuha sa mga bahandi, kondili ang mga tag-iya mismo, nga nakamatngon nga luwas kini nga mga butang sa usa ka monasteryo, mao ang naghatag niini didto. Ug ang mga dato naghimo og lain-laing donasyon sa mga monasteryo sa Banal nga Bukid aron igo ang pagkaon sa mga tawo. Sa katapusan, </w:t>
      </w:r>
      <w:r w:rsidRPr="00C84680">
        <w:rPr>
          <w:lang w:val="ru-RU"/>
        </w:rPr>
        <w:t xml:space="preserve">niadtong mga panahona wala pay</w:t>
      </w:r>
      <w:r w:rsidRPr="00C84680">
        <w:rPr>
          <w:lang w:val="ru-RU"/>
        </w:rPr>
        <w:t xml:space="preserve"> mga balay-atiman para sa mga tigulang, mga ampunan, </w:t>
      </w:r>
      <w:r w:rsidRPr="00C84680">
        <w:rPr>
          <w:lang w:val="ru-RU"/>
        </w:rPr>
        <w:t xml:space="preserve">mga ospital para sa sakit sa pangisip sama sa</w:t>
      </w:r>
      <w:r w:rsidRPr="00C84680">
        <w:rPr>
          <w:lang w:val="ru-RU"/>
        </w:rPr>
        <w:lastRenderedPageBreak/>
      </w:r>
      <w:r w:rsidRPr="00C84680">
        <w:rPr>
          <w:lang w:val="ru-RU"/>
        </w:rPr>
        <w:t xml:space="preserve"> , o bisan unsang uban pang mga institusyon sa kawanggawa. Daghang yuta usab ang gihatag sa mga monasteryo aron matabangan nila ang mga ordinaryong tawo nga nanginahanglan. Sa laing pagkasulti, sa mga lisod nga katuigan, nakatan-aw ang mga tawo sa unahan: naghatag sila og materyal nga tabang sa mga walay swerte aron sa ulahi matabangan sila sa espirituhanong paagi. Sa dihang ang mga kabus moanha sa mga monasteryo, gihatagan sila og pinansyal nga tabang ingon usa ka panalangin, ug ang mga kabus makapangasawa sa ilang anak nga lalaki o babaye. Sa laing pagkasulti, nakuha sa mga monasteryo ang ilang bahandi aron matabangan ang mga kabus. Ug nagtukod sila og dagkong mga bilding alang sa maong katuyoan. Kabalo ka pila ka tawo ang natabangan sa mga monasteryo atol sa okupasyon? Daghan kaayo. Daghang mga layko ang gitawag pa gani og 'Caracalla' sauna, kay kung ang balay sa usa ka tawo maabiabihon, moingon ang mga tawo nga pareho kini sa Monasteryo sa Caracalla.</w:t>
      </w:r>
      <w:r w:rsidR="002221DF">
        <w:rPr>
          <w:rStyle w:val="FootnoteReference"/>
          <w:lang w:val="ru-RU"/>
        </w:rPr>
        <w:footnoteReference w:id="128"/>
      </w:r>
      <w:r w:rsidRPr="00C84680">
        <w:rPr>
          <w:lang w:val="ru-RU"/>
        </w:rPr>
        <w:t xml:space="preserve"> Ug ang mga solemne nga pista sa patron aron pasidunggan ang mga santo gi-organisar sa mga monasteryo aron ang mga kabus makakaon og isda, malingaw, ug sa samang higayon makadawat og espirituhanong suporta. Ug ngano man nga karon ginasaulog ang mga pista patronal? Ang mga tawo nga walay kulang sa bisan unsa magtapok ug mokaon og isda. Ug alang sa unsang katuyoan?</w:t>
      </w:r>
    </w:p>
    <w:p w:rsidRPr="00347B46" w:rsidR="006D11AF" w:rsidP="006D11AF" w:rsidRDefault="006D11AF" w14:paraId="37213D9E" w14:textId="77777777">
      <w:pPr>
        <w:rPr>
          <w:lang w:val="ru-RU"/>
        </w:rPr>
      </w:pPr>
    </w:p>
    <w:p w:rsidRPr="00C84680" w:rsidR="005C3FC8" w:rsidP="006D11AF" w:rsidRDefault="00BF6B1D" w14:paraId="223CF09B" w14:textId="77777777">
      <w:pPr>
        <w:pStyle w:val="Heading4"/>
        <w:rPr>
          <w:lang w:val="ru-RU"/>
        </w:rPr>
      </w:pPr>
      <w:bookmarkStart w:name="_Toc196745407" w:id="216"/>
      <w:bookmarkStart w:name="_Toc196745564" w:id="217"/>
      <w:bookmarkStart w:name="_Toc225094918" w:id="218"/>
      <w:r w:rsidRPr="00C84680">
        <w:rPr>
          <w:lang w:val="ru-RU"/>
        </w:rPr>
        <w:t xml:space="preserve">Ang maluho nga pagka-sekular nakadaot sa mga monghe</w:t>
      </w:r>
      <w:bookmarkEnd w:id="216"/>
      <w:bookmarkEnd w:id="217"/>
      <w:bookmarkEnd w:id="218"/>
    </w:p>
    <w:p w:rsidRPr="00C84680" w:rsidR="005C3FC8" w:rsidRDefault="00BF6B1D" w14:paraId="16E73610" w14:textId="77777777">
      <w:pPr>
        <w:pStyle w:val="paragraph"/>
        <w:spacing w:before="30" w:after="30"/>
        <w:ind w:start="60" w:end="60"/>
        <w:rPr>
          <w:lang w:val="ru-RU"/>
        </w:rPr>
      </w:pPr>
      <w:r w:rsidRPr="00C84680">
        <w:rPr>
          <w:lang w:val="ru-RU"/>
        </w:rPr>
        <w:t xml:space="preserve">— </w:t>
      </w:r>
      <w:r w:rsidRPr="00C84680">
        <w:rPr>
          <w:lang w:val="ru-RU"/>
        </w:rPr>
        <w:t xml:space="preserve">Geronda, hangtod asa ang gitugotan sa pagdekorar sa simbahan? </w:t>
      </w:r>
    </w:p>
    <w:p w:rsidRPr="00C84680" w:rsidR="005C3FC8" w:rsidRDefault="00BF6B1D" w14:paraId="3F11CFCA" w14:textId="77777777">
      <w:pPr>
        <w:pStyle w:val="paragraph"/>
        <w:spacing w:before="30" w:after="30"/>
        <w:ind w:start="60" w:end="60"/>
        <w:rPr>
          <w:lang w:val="ru-RU"/>
        </w:rPr>
      </w:pPr>
      <w:r w:rsidRPr="00C84680">
        <w:rPr>
          <w:lang w:val="ru-RU"/>
        </w:rPr>
        <w:t xml:space="preserve">— </w:t>
      </w:r>
      <w:r w:rsidRPr="00C84680">
        <w:rPr>
          <w:lang w:val="ru-RU"/>
        </w:rPr>
        <w:t xml:space="preserve">Sa atong panahon, mas yano ang tanan — bisan sa simbahan — mas daghan kitang mapahimulosan niini, kay dili na kita nagpuyo sa Byzantium. </w:t>
      </w:r>
    </w:p>
    <w:p w:rsidRPr="00C84680" w:rsidR="005C3FC8" w:rsidRDefault="00BF6B1D" w14:paraId="295D5944" w14:textId="77777777">
      <w:pPr>
        <w:pStyle w:val="paragraph"/>
        <w:spacing w:before="30" w:after="30"/>
        <w:ind w:start="60" w:end="60"/>
        <w:rPr>
          <w:lang w:val="ru-RU"/>
        </w:rPr>
      </w:pPr>
      <w:r w:rsidRPr="00C84680">
        <w:rPr>
          <w:lang w:val="ru-RU"/>
        </w:rPr>
        <w:t xml:space="preserve">— </w:t>
      </w:r>
      <w:r w:rsidRPr="00C84680">
        <w:rPr>
          <w:lang w:val="ru-RU"/>
        </w:rPr>
        <w:t xml:space="preserve">Aw, kuhaa pananglitan ang ikonostasiya — unsang klase nga palamuti ang angay natong pilion para niini? </w:t>
      </w:r>
    </w:p>
    <w:p w:rsidRPr="00C84680" w:rsidR="005C3FC8" w:rsidRDefault="00BF6B1D" w14:paraId="7D365A38" w14:textId="166714DD">
      <w:pPr>
        <w:pStyle w:val="paragraph"/>
        <w:spacing w:before="30" w:after="30"/>
        <w:ind w:start="60" w:end="60"/>
        <w:rPr>
          <w:lang w:val="ru-RU"/>
        </w:rPr>
      </w:pPr>
      <w:r w:rsidRPr="00C84680">
        <w:rPr>
          <w:lang w:val="ru-RU"/>
        </w:rPr>
        <w:t xml:space="preserve">— </w:t>
      </w:r>
      <w:r w:rsidRPr="00C84680">
        <w:rPr>
          <w:lang w:val="ru-RU"/>
        </w:rPr>
        <w:t xml:space="preserve">Monastiko, siyempre! Unsa pa man? Himoa nga ang tanan mahimong kutob sa mahimo nga yano ug simple. </w:t>
      </w:r>
      <w:r w:rsidRPr="00C84680">
        <w:rPr>
          <w:lang w:val="ru-RU"/>
        </w:rPr>
        <w:t xml:space="preserve">Gipakurba ni</w:t>
      </w:r>
      <w:r w:rsidRPr="00C84680">
        <w:rPr>
          <w:lang w:val="ru-RU"/>
        </w:rPr>
        <w:t xml:space="preserve"> Banal Pachomius</w:t>
      </w:r>
      <w:r w:rsidR="00B075F0">
        <w:rPr>
          <w:rStyle w:val="FootnoteReference"/>
          <w:lang w:val="ru-RU"/>
        </w:rPr>
        <w:footnoteReference w:id="129"/>
      </w:r>
      <w:r w:rsidRPr="00C84680">
        <w:rPr>
          <w:lang w:val="ru-RU"/>
        </w:rPr>
        <w:t xml:space="preserve"> ang usa ka haligi sa simbahan aron ang mga tawo dili mosidlak sa buhat sa iyang mga kamot. Nahinumdom ka ba anang istorya? Sa iyang monasteryo, nagtukod ang Banal og simbahan nga adunay mga haligi nga tisa uban sa dakong pag-amping. Sa dihang nakita niya kung unsa ka matahum ang simbahan, nalipay kaayo ang Banal, apan unya iyang gihunahuna nga ang paglipay sa maayong buhat sa iyang kaugalingong mga kamot dili uyon sa kabubut-on sa Dios. Busa iyang gitali ang mga pisi sa palibot sa mga haligi ug, pagkahuman sa pag-ampo, gisugo ang mga igsoon nga mosandig niini ug mobira — aron ang mga haligi maliko. </w:t>
      </w:r>
    </w:p>
    <w:p w:rsidRPr="00C84680" w:rsidR="005C3FC8" w:rsidRDefault="00BF6B1D" w14:paraId="2930125A" w14:textId="394BAF47">
      <w:pPr>
        <w:pStyle w:val="paragraph"/>
        <w:spacing w:before="30" w:after="30"/>
        <w:ind w:start="60" w:end="60"/>
        <w:rPr>
          <w:lang w:val="ru-RU"/>
        </w:rPr>
      </w:pPr>
      <w:r w:rsidRPr="00C84680">
        <w:rPr>
          <w:lang w:val="ru-RU"/>
        </w:rPr>
        <w:t xml:space="preserve">Sa akong selda sa Bukid Athos, matag tuig magputol ko og sheet metal ug magtambal sa atop ug sa mga bintana. Pareho nang nagasulod tubig, ug ang hangin mosulod sa mga lungag. Busa padayon ko sa pagbutang og daghan pang patse—gibuhat sa sheet metal, tabla, ug polythene. </w:t>
      </w:r>
      <w:r w:rsidR="009F3FC8">
        <w:rPr>
          <w:lang w:val="ru-RU"/>
        </w:rPr>
        <w:t xml:space="preserve">Mahimo</w:t>
      </w:r>
      <w:r w:rsidRPr="00C84680">
        <w:rPr>
          <w:lang w:val="ru-RU"/>
        </w:rPr>
        <w:t xml:space="preserve"> nimo kong pangutan-on</w:t>
      </w:r>
      <w:r w:rsidR="009F3FC8">
        <w:rPr>
          <w:lang w:val="ru-RU"/>
        </w:rPr>
        <w:t xml:space="preserve">, </w:t>
      </w:r>
      <w:r w:rsidRPr="00C84680">
        <w:rPr>
          <w:lang w:val="ru-RU"/>
        </w:rPr>
        <w:t xml:space="preserve">'Ngano man nga dili ka magbutang og bintanang doble ang salamin?</w:t>
      </w:r>
      <w:r w:rsidR="002F08DD">
        <w:rPr>
          <w:lang w:val="ru-RU"/>
        </w:rPr>
        <w:t xml:space="preserve">' </w:t>
      </w:r>
      <w:r w:rsidRPr="00C84680">
        <w:rPr>
          <w:lang w:val="ru-RU"/>
        </w:rPr>
        <w:t xml:space="preserve">Nagtuo ka ba nga wala ko kahibalo nga posible kini? Truhador man ko, ug kung gusto nako, makahimo pa gani ko og bintana nga tulo ka kuadro. Apan mawala na unya ang espiritu sa pagka-mona. Ang bungbong sa akong selda naguba. Pwede ko mangayo og tabang sa uban para sa pag-ayo, pero kontento ko sa kahimtang karon. Unsaon nako pagdani nga mogasto og ingon ana kadako nga kuwarta sa pag-ayo sa bungbong samtang daghan ang nanginahanglan? Wala kini'y kapuslanan para nako. Kung mahitabo nga aduna koy lima ka gatus ka drachma nga sobra, mas gusto nakong gamiton kini sa pagpalit og mga krus ug mga ikon ug ihatag kini sa usa ka nag-antos nga kalag, aron makakaplag sila og kahupayan niini. Nalipay ko sa paghatag. Ug bisan pa kung kinahanglan nako kana nga kuwarta para sa akong kaugalingon, dili ko kini gastohon para sa akong kaugalingon. </w:t>
      </w:r>
    </w:p>
    <w:p w:rsidRPr="00C84680" w:rsidR="005C3FC8" w:rsidRDefault="00BF6B1D" w14:paraId="343CD1D9" w14:textId="46646F05">
      <w:pPr>
        <w:pStyle w:val="paragraph"/>
        <w:spacing w:before="30" w:after="30"/>
        <w:ind w:start="60" w:end="60"/>
        <w:rPr>
          <w:lang w:val="ru-RU"/>
        </w:rPr>
      </w:pPr>
      <w:r w:rsidRPr="00C84680">
        <w:rPr>
          <w:lang w:val="ru-RU"/>
        </w:rPr>
        <w:lastRenderedPageBreak/>
      </w:r>
      <w:r w:rsidR="003569DB">
        <w:rPr>
          <w:rStyle w:val="FootnoteReference"/>
          <w:lang w:val="ru-RU"/>
        </w:rPr>
        <w:footnoteReference w:id="131"/>
      </w:r>
      <w:r w:rsidRPr="00C84680">
        <w:rPr>
          <w:lang w:val="ru-RU"/>
        </w:rPr>
        <w:t xml:space="preserve">Sa diha nga magsugod ang usa ka tawo sa pagkinabuhi nga espirituhanon, dili gyud siya mapuno. Sa samang paagi, dili gyud mapuno ang usa ka tawo kung mosugod siya sa pagdagan sa katahum. Kabalo ka ba unsaon nato pagkinabuhi karon? Kinahanglan natong biyaan ang atong kabalaka alang sa matahum nga mga bilding, magkontento sa gikinahanglan lang, ug ihatag ang atong kaugalingon sa kaguol </w:t>
      </w:r>
      <w:r w:rsidRPr="00C84680">
        <w:rPr>
          <w:lang w:val="ru-RU"/>
        </w:rPr>
        <w:t xml:space="preserve">sa uban — tabangi sila pinaagi sa pag-ampo kung wala kay lain ikahatag, ug pinaagi sa limos kung makatabang ka sa materyal nga paagi. Busa, mag-ampo kamo, ug bahin sa trabaho, buhata lang ang gikinahanglan gayud. Ang tanan natong buhat dinhi kay panandaliang lang. Ug takus ba nga ihatag ang tibuok kinabuhi niini, samtang nasayud kita nga ang uban naglisod sa pagpanginabuhi ug nagagutom? Ang yano nga mga puloy-anan ug mapainubsanon nga mga butang nagdala sa hunahuna sa mga monghe ngadto sa mga langob ug yano nga mga hermitahan</w:t>
      </w:r>
      <w:r w:rsidR="003569DB">
        <w:rPr>
          <w:rStyle w:val="FootnoteReference"/>
          <w:lang w:val="ru-RU"/>
        </w:rPr>
        <w:footnoteReference w:id="130"/>
      </w:r>
      <w:r w:rsidRPr="00C84680">
        <w:rPr>
          <w:lang w:val="ru-RU"/>
        </w:rPr>
        <w:t xml:space="preserve"> sa mga balaang amahan, diin sila makadawat og espirituhanong kaayohan. Samtang ang tanan nga kalibutanon nagpahinumdom sa mga monghe sa kalibutan ug naghimo kanila nga kalibutanon sa kasingkasing. Bag-ohay </w:t>
      </w:r>
      <w:r w:rsidRPr="00C84680">
        <w:rPr>
          <w:lang w:val="ru-RU"/>
        </w:rPr>
        <w:t xml:space="preserve">lang, sa Nitria</w:t>
      </w:r>
      <w:r w:rsidR="003569DB">
        <w:rPr>
          <w:rStyle w:val="FootnoteReference"/>
          <w:lang w:val="ru-RU"/>
        </w:rPr>
        <w:footnoteReference w:id="132"/>
      </w:r>
      <w:r w:rsidRPr="00C84680">
        <w:rPr>
          <w:lang w:val="ru-RU"/>
        </w:rPr>
        <w:t xml:space="preserve"> , gihimo ang mga pag-ukay ug nadiskubrehan ang pinakamaunang mga selda sa monghe — tinuod nga asketiko sa kinaiya. Sunod, nakaplagan ang mga selda sa monghe gikan sa ulahi nga panahon — ang hitsura niini medyo mas kalibutanon na. Sa katapusan, nadiskubre ang pinakabag-ong mga puloy-anan sa mga monghe, nga susama sa mga sala sa mga adunahan niadtong panahona — ang mga bungbong gipalamutian sa nagkalain-laing mga painting nga gipangkadre, mga pattern, ug uban pa. Tungod niini, napukaw ang kasuko sa Dios batok sa mga monghe, ug ang ilang mga puloy-anan gipanguhaan ug gilaglag sa mga dautang tawo. </w:t>
      </w:r>
    </w:p>
    <w:p w:rsidRPr="00C84680" w:rsidR="005C3FC8" w:rsidRDefault="00BF6B1D" w14:paraId="1C4B52CB" w14:textId="5CD248E9">
      <w:pPr>
        <w:pStyle w:val="paragraph"/>
        <w:spacing w:before="30" w:after="30"/>
        <w:ind w:start="60" w:end="60"/>
        <w:rPr>
          <w:lang w:val="ru-RU"/>
        </w:rPr>
      </w:pPr>
      <w:r w:rsidRPr="00C84680">
        <w:rPr>
          <w:lang w:val="ru-RU"/>
        </w:rPr>
        <w:t xml:space="preserve">Si Kristo natawo sa sabnita. Kung ang mga butang sa kalibutan nagahatag kanato og kahupayan, nan si Kristo, nga wala magsalikway sa bisan kinsa, dali ra usab kita niyang isalikway. Magaingon Siya: </w:t>
      </w:r>
      <w:r w:rsidRPr="00C84680">
        <w:rPr>
          <w:lang w:val="ru-RU"/>
        </w:rPr>
        <w:t xml:space="preserve">'Wala koy bisan unsa. Aduna bay gisulti ang Ebanghelyo bisan asa bahin niining tanan [nga mga butang sa kalibutan]? Nakakita ba kamo og ingon ana uban kanako? Dili kamo kalibutanon ni mga monghe. Unsaon ko kamo, asa ko kamo ibutang?..</w:t>
      </w:r>
      <w:r w:rsidR="002F08DD">
        <w:rPr>
          <w:lang w:val="ru-RU"/>
        </w:rPr>
        <w:t xml:space="preserve">" </w:t>
      </w:r>
    </w:p>
    <w:p w:rsidRPr="00C84680" w:rsidR="005C3FC8" w:rsidRDefault="00BF6B1D" w14:paraId="10B3EAE0" w14:textId="77777777">
      <w:pPr>
        <w:pStyle w:val="paragraph"/>
        <w:spacing w:before="30" w:after="30"/>
        <w:ind w:start="60" w:end="60"/>
        <w:rPr>
          <w:lang w:val="ru-RU"/>
        </w:rPr>
      </w:pPr>
      <w:r w:rsidRPr="00C84680">
        <w:rPr>
          <w:lang w:val="ru-RU"/>
        </w:rPr>
        <w:t xml:space="preserve">Ang mga butang nga matahum ug hingpit kay kalibutanon. Wala kini maghatag og espirituhanong kahupayan sa mga tawo. Sa katapusan, ang tanang pader mabungkag ug mahimong abog. Apan ang kalag… Ang usa ka kalag mas bililhon pa kaysa tibuok kalibutan. Ug unsa man ang atong gibuhat para sa kalag? Sugdan nato ang atong espirituhanong buhat; magpakita kita og tinuod nga pagtagad sa uban. Huptan kita ni Kristo nga manubag sa kung giunsa nato pagtabang sa mga tawo sa espirituhanong paagi ug unsang espirituhanong buhat ang atong gihimo. Dili gani niya pangutan-on kung unsang klase nga mga bungbong ang atong gitukod. Manubag kita sa atong espirituhanong pag-uswag. </w:t>
      </w:r>
    </w:p>
    <w:p w:rsidRPr="00347B46" w:rsidR="005C3FC8" w:rsidRDefault="00BF6B1D" w14:paraId="61463E88" w14:textId="1145A4DA">
      <w:pPr>
        <w:pStyle w:val="paragraph"/>
        <w:spacing w:before="30" w:after="30"/>
        <w:ind w:start="60" w:end="60"/>
        <w:rPr>
          <w:lang w:val="ru-RU"/>
        </w:rPr>
      </w:pPr>
      <w:r w:rsidRPr="00C84680">
        <w:rPr>
          <w:lang w:val="ru-RU"/>
        </w:rPr>
        <w:t xml:space="preserve">Gusto nako nga masabtan ninyo ang akong punto: Dili nako giingon nga dili kita magtukod ug uban pang susamang kalihokan, o nga ang mga bilding itukod lang bisan unsaon. Dili. Apan ang espirituhanon ang kinahanglan una, ug unya, nga giya sa espirituhanong paghukom, ang tanan nga uban pa.</w:t>
      </w:r>
    </w:p>
    <w:p w:rsidRPr="00347B46" w:rsidR="006D11AF" w:rsidP="006D11AF" w:rsidRDefault="006D11AF" w14:paraId="0D5D1664" w14:textId="77777777">
      <w:pPr>
        <w:rPr>
          <w:lang w:val="ru-RU"/>
        </w:rPr>
      </w:pPr>
    </w:p>
    <w:p w:rsidRPr="00C84680" w:rsidR="005C3FC8" w:rsidP="006D11AF" w:rsidRDefault="00BF6B1D" w14:paraId="5ED9D939" w14:textId="77777777">
      <w:pPr>
        <w:pStyle w:val="Heading4"/>
        <w:rPr>
          <w:lang w:val="ru-RU"/>
        </w:rPr>
      </w:pPr>
      <w:bookmarkStart w:name="_Toc196745408" w:id="219"/>
      <w:bookmarkStart w:name="_Toc196745565" w:id="220"/>
      <w:bookmarkStart w:name="_Toc225094919" w:id="221"/>
      <w:r w:rsidRPr="00C84680">
        <w:rPr>
          <w:lang w:val="ru-RU"/>
        </w:rPr>
        <w:t xml:space="preserve">Pasayon-a ang imong kinabuhi</w:t>
      </w:r>
      <w:bookmarkEnd w:id="219"/>
      <w:bookmarkEnd w:id="220"/>
      <w:bookmarkEnd w:id="221"/>
    </w:p>
    <w:p w:rsidRPr="00C84680" w:rsidR="005C3FC8" w:rsidRDefault="009F3FC8" w14:paraId="666F362C" w14:textId="6C9D2E27">
      <w:pPr>
        <w:pStyle w:val="paragraph"/>
        <w:spacing w:before="30" w:after="30"/>
        <w:ind w:start="60" w:end="60"/>
        <w:rPr>
          <w:lang w:val="ru-RU"/>
        </w:rPr>
      </w:pPr>
      <w:r w:rsidR="002F08DD">
        <w:rPr>
          <w:lang w:val="ru-RU"/>
        </w:rPr>
        <w:t xml:space="preserve">"</w:t>
      </w:r>
      <w:r w:rsidRPr="00C84680" w:rsidR="00BF6B1D">
        <w:rPr>
          <w:lang w:val="ru-RU"/>
        </w:rPr>
        <w:t xml:space="preserve">Unsa kaha ka swerte ang mga nagpuyo sa mga palasyo ug nag-enjoy sa tanang maayong butang sa kinabuhi</w:t>
      </w:r>
      <w:r w:rsidR="002F08DD">
        <w:rPr>
          <w:lang w:val="ru-RU"/>
        </w:rPr>
        <w:t xml:space="preserve">," </w:t>
      </w:r>
      <w:r w:rsidRPr="00C84680" w:rsidR="00BF6B1D">
        <w:rPr>
          <w:lang w:val="ru-RU"/>
        </w:rPr>
        <w:t xml:space="preserve">ingon sa mga tawo ning kalibutan. Apan, bulahan ang mga nakapahapsay sa ilang kinabuhi, nga nakagawas sa hugot nga pagkupot sa kalibutanong 'pag-uswag'—gikan sa daghang kaharuhay nga kauban sa daghang kalisud—ug nakawagtang sa makalilisang nga kasakit sa hunahuna sa kasamtangang panahon. Kung ang usa ka tawo dili pasimplehon ang iyang kinabuhi, mag-antos siya. Apan, pinaagi sa pagpasimple niini, makawala usab siya sa grabeng kasakit sa hunahuna. </w:t>
      </w:r>
    </w:p>
    <w:p w:rsidRPr="00C84680" w:rsidR="005C3FC8" w:rsidRDefault="00BF6B1D" w14:paraId="537E275A" w14:textId="2BFBBEFB">
      <w:pPr>
        <w:pStyle w:val="paragraph"/>
        <w:spacing w:before="30" w:after="30"/>
        <w:ind w:start="60" w:end="60"/>
        <w:rPr>
          <w:lang w:val="ru-RU"/>
        </w:rPr>
      </w:pPr>
      <w:r w:rsidRPr="00C84680">
        <w:rPr>
          <w:lang w:val="ru-RU"/>
        </w:rPr>
        <w:t xml:space="preserve">Sa usa ka higayon, sa Bukid Sinai, usa ka Aleman nga bisita miingon sa usa ka maalamon kaayo nga Bedouin nga batang lalaki: </w:t>
      </w:r>
      <w:r w:rsidRPr="00C84680">
        <w:rPr>
          <w:lang w:val="ru-RU"/>
        </w:rPr>
        <w:t xml:space="preserve">'Maalamon ka nga bata ug kaya ka makakuha og edukasyon</w:t>
      </w:r>
      <w:r w:rsidR="002F08DD">
        <w:rPr>
          <w:lang w:val="ru-RU"/>
        </w:rPr>
        <w:t xml:space="preserve">.' </w:t>
      </w:r>
      <w:r w:rsidRPr="00C84680">
        <w:rPr>
          <w:lang w:val="ru-RU"/>
        </w:rPr>
        <w:t xml:space="preserve">— </w:t>
      </w:r>
      <w:r w:rsidRPr="00C84680">
        <w:rPr>
          <w:lang w:val="ru-RU"/>
        </w:rPr>
        <w:t xml:space="preserve">'Unya unsa?</w:t>
      </w:r>
      <w:r w:rsidR="002F08DD">
        <w:rPr>
          <w:lang w:val="ru-RU"/>
        </w:rPr>
        <w:t xml:space="preserve">' </w:t>
      </w:r>
      <w:r w:rsidRPr="00C84680">
        <w:rPr>
          <w:lang w:val="ru-RU"/>
        </w:rPr>
        <w:t xml:space="preserve">— pangutana sa batang lalaki kaniya. </w:t>
      </w:r>
      <w:r w:rsidRPr="00C84680">
        <w:rPr>
          <w:lang w:val="ru-RU"/>
        </w:rPr>
        <w:t xml:space="preserve">'Unya mahimo kang inhenyero</w:t>
      </w:r>
      <w:r w:rsidR="002F08DD">
        <w:rPr>
          <w:lang w:val="ru-RU"/>
        </w:rPr>
        <w:t xml:space="preserve">.' </w:t>
      </w:r>
      <w:r w:rsidRPr="00C84680">
        <w:rPr>
          <w:lang w:val="ru-RU"/>
        </w:rPr>
        <w:t xml:space="preserve">— </w:t>
      </w:r>
      <w:r w:rsidRPr="00C84680">
        <w:rPr>
          <w:lang w:val="ru-RU"/>
        </w:rPr>
        <w:t xml:space="preserve">'Unya?</w:t>
      </w:r>
      <w:r w:rsidR="002F08DD">
        <w:rPr>
          <w:lang w:val="ru-RU"/>
        </w:rPr>
        <w:t xml:space="preserve">' </w:t>
      </w:r>
      <w:r w:rsidRPr="00C84680">
        <w:rPr>
          <w:lang w:val="ru-RU"/>
        </w:rPr>
        <w:t xml:space="preserve">— </w:t>
      </w:r>
      <w:r w:rsidRPr="00C84680">
        <w:rPr>
          <w:lang w:val="ru-RU"/>
        </w:rPr>
        <w:t xml:space="preserve">'Unya magbukas ka og talyer sa pag-ayo sa sakyanan</w:t>
      </w:r>
      <w:r w:rsidR="002F08DD">
        <w:rPr>
          <w:lang w:val="ru-RU"/>
        </w:rPr>
        <w:t xml:space="preserve">.' </w:t>
      </w:r>
      <w:r w:rsidRPr="00C84680">
        <w:rPr>
          <w:lang w:val="ru-RU"/>
        </w:rPr>
        <w:t xml:space="preserve">— </w:t>
      </w:r>
      <w:r w:rsidRPr="00C84680">
        <w:rPr>
          <w:lang w:val="ru-RU"/>
        </w:rPr>
        <w:t xml:space="preserve">'Unya?</w:t>
      </w:r>
      <w:r w:rsidR="002F08DD">
        <w:rPr>
          <w:lang w:val="ru-RU"/>
        </w:rPr>
        <w:t xml:space="preserve">' </w:t>
      </w:r>
      <w:r w:rsidRPr="00C84680">
        <w:rPr>
          <w:lang w:val="ru-RU"/>
        </w:rPr>
        <w:t xml:space="preserve">— </w:t>
      </w:r>
      <w:r w:rsidRPr="00C84680">
        <w:rPr>
          <w:lang w:val="ru-RU"/>
        </w:rPr>
        <w:t xml:space="preserve">'Unya palapdan nimo kini</w:t>
      </w:r>
      <w:r w:rsidR="002F08DD">
        <w:rPr>
          <w:lang w:val="ru-RU"/>
        </w:rPr>
        <w:t xml:space="preserve">.'</w:t>
      </w:r>
      <w:r w:rsidRPr="00C84680">
        <w:rPr>
          <w:lang w:val="ru-RU"/>
        </w:rPr>
        <w:t xml:space="preserve"> — </w:t>
      </w:r>
      <w:r w:rsidRPr="00C84680">
        <w:rPr>
          <w:lang w:val="ru-RU"/>
        </w:rPr>
        <w:t xml:space="preserve">"Ug unya?</w:t>
      </w:r>
      <w:r w:rsidR="002F08DD">
        <w:rPr>
          <w:lang w:val="ru-RU"/>
        </w:rPr>
        <w:t xml:space="preserve">" </w:t>
      </w:r>
      <w:r w:rsidRPr="00C84680">
        <w:rPr>
          <w:lang w:val="ru-RU"/>
        </w:rPr>
        <w:t xml:space="preserve">— </w:t>
      </w:r>
      <w:r w:rsidR="009F3FC8">
        <w:rPr>
          <w:lang w:val="ru-RU"/>
        </w:rPr>
        <w:t xml:space="preserve">"</w:t>
      </w:r>
      <w:r w:rsidRPr="00C84680">
        <w:rPr>
          <w:lang w:val="ru-RU"/>
        </w:rPr>
        <w:t xml:space="preserve">Unya magkuha ka og ubang mekaniko — magtukod ka og dagkong pwersa sa trabaho.</w:t>
      </w:r>
      <w:r w:rsidR="009F3FC8">
        <w:rPr>
          <w:lang w:val="ru-RU"/>
        </w:rPr>
        <w:t xml:space="preserve">"</w:t>
      </w:r>
      <w:r w:rsidRPr="00C84680">
        <w:rPr>
          <w:lang w:val="ru-RU"/>
        </w:rPr>
        <w:t xml:space="preserve"> — </w:t>
      </w:r>
      <w:r w:rsidR="009F3FC8">
        <w:rPr>
          <w:lang w:val="ru-RU"/>
        </w:rPr>
        <w:t xml:space="preserve">"</w:t>
      </w:r>
      <w:r w:rsidRPr="00C84680">
        <w:rPr>
          <w:lang w:val="ru-RU"/>
        </w:rPr>
        <w:t xml:space="preserve">Busa, unya," miingon ang batang lalaki, "una usa ka sakit sa ulo akong makuha, unya idugang pa nako ang usa, ug unya usa pa?" Dili ba mas maayo karon — nga klaro ang hunahuna?</w:t>
      </w:r>
      <w:r w:rsidR="002F08DD">
        <w:rPr>
          <w:lang w:val="ru-RU"/>
        </w:rPr>
        <w:t xml:space="preserve">" </w:t>
      </w:r>
      <w:r w:rsidRPr="00C84680">
        <w:rPr>
          <w:lang w:val="ru-RU"/>
        </w:rPr>
        <w:t xml:space="preserve">Ang kasakit sa ulo, sa kadaghanan, naggikan gayud sa ingon ani nga mga hunahuna:</w:t>
      </w:r>
      <w:r w:rsidR="009F3FC8">
        <w:rPr>
          <w:lang w:val="ru-RU"/>
        </w:rPr>
        <w:lastRenderedPageBreak/>
      </w:r>
      <w:r w:rsidR="009F3FC8">
        <w:rPr>
          <w:lang w:val="ru-RU"/>
        </w:rPr>
        <w:t xml:space="preserve"> </w:t>
      </w:r>
      <w:r w:rsidR="002F08DD">
        <w:rPr>
          <w:lang w:val="ru-RU"/>
        </w:rPr>
        <w:t xml:space="preserve">"</w:t>
      </w:r>
      <w:r w:rsidRPr="00C84680">
        <w:rPr>
          <w:lang w:val="ru-RU"/>
        </w:rPr>
        <w:t xml:space="preserve">Buhaton nato ang usa ka butang, unya ang lain</w:t>
      </w:r>
      <w:r w:rsidR="002F08DD">
        <w:rPr>
          <w:lang w:val="ru-RU"/>
        </w:rPr>
        <w:t xml:space="preserve">." </w:t>
      </w:r>
      <w:r w:rsidRPr="00C84680">
        <w:rPr>
          <w:lang w:val="ru-RU"/>
        </w:rPr>
        <w:t xml:space="preserve">Apan kung espirituhanon ang hunahuna sa usa ka tawo, makasinati siya og espirituhanong kahupayan ug dili siya pag-antoson sa kasakit sa ulo. </w:t>
      </w:r>
    </w:p>
    <w:p w:rsidRPr="00C84680" w:rsidR="005C3FC8" w:rsidRDefault="00BF6B1D" w14:paraId="29B87AB8" w14:textId="1CF5E3A5">
      <w:pPr>
        <w:pStyle w:val="paragraph"/>
        <w:spacing w:before="30" w:after="30"/>
        <w:ind w:start="60" w:end="60"/>
        <w:rPr>
          <w:lang w:val="ru-RU"/>
        </w:rPr>
      </w:pPr>
      <w:r w:rsidRPr="00C84680">
        <w:rPr>
          <w:lang w:val="ru-RU"/>
        </w:rPr>
        <w:t xml:space="preserve">Karong panahona, sa pakighinabi sa mga tawo sa kalibutan, ako usab nagpasiugda sa kahinungdanon sa pagkasimple. Kay kadaghanan sa ilang ginabuhat dili man gikinahanglan, ug gisakop sila sa sulod nga kabalaka. Nagaestorya ko sa mga tawo bahin sa pagka-walay palamuti ug pagka-asketiko; dili ko mohunong sa pag-awhag: </w:t>
      </w:r>
      <w:r w:rsidRPr="00C84680">
        <w:rPr>
          <w:lang w:val="ru-RU"/>
        </w:rPr>
        <w:t xml:space="preserve">'Pasimpleha ang inyong kinabuhi aron mawala ang inyong sulod nga kabalaka</w:t>
      </w:r>
      <w:r w:rsidR="002F08DD">
        <w:rPr>
          <w:lang w:val="ru-RU"/>
        </w:rPr>
        <w:t xml:space="preserve">.' </w:t>
      </w:r>
      <w:r w:rsidRPr="00C84680">
        <w:rPr>
          <w:lang w:val="ru-RU"/>
        </w:rPr>
        <w:t xml:space="preserve">Ug kadaghanan sa mga diborsyo magsugod gayud niini. Daghan kaayo og trabaho ang mga tawo; daghan kaayo silang buhaton nga naglibog na ang ilang hunahuna. Ang amahan ug inahan pareho nga nagtrabaho, samtang ang mga anak gibyaan nga walay nagbantay. Kapoy, gikapoy sa hunahuna — bisan ang labing gamay nga butang mosangpot sa dakong panagbangi, ug mosunod dayon ang diborsyo. Naabot na sa ingon ana ang mga tawo. Apan, pinaagi sa pagpasimple sa ilang kinabuhi, mapuno sila sa kusog ug kalipay. Oo, ang kaguol sa hunahuna hingpit nga pagkaguba. </w:t>
      </w:r>
    </w:p>
    <w:p w:rsidRPr="00C84680" w:rsidR="005C3FC8" w:rsidRDefault="00BF6B1D" w14:paraId="2548A236" w14:textId="0106D6F0">
      <w:pPr>
        <w:pStyle w:val="paragraph"/>
        <w:spacing w:before="30" w:after="30"/>
        <w:ind w:start="60" w:end="60"/>
        <w:rPr>
          <w:lang w:val="ru-RU"/>
        </w:rPr>
      </w:pPr>
      <w:r w:rsidRPr="00C84680">
        <w:rPr>
          <w:lang w:val="ru-RU"/>
        </w:rPr>
        <w:t xml:space="preserve">Sa usa ka higayon, nahitabo nga naa ko sa usa ka labing maluho nga balay. Sa among pakighinabi, miingon ang mga tag-iya kanako: </w:t>
      </w:r>
      <w:r w:rsidRPr="00C84680">
        <w:rPr>
          <w:lang w:val="ru-RU"/>
        </w:rPr>
        <w:t xml:space="preserve">'Naga-puyo kami sa paraiso gayud, apan ang uban nanginahanglan kaayo</w:t>
      </w:r>
      <w:r w:rsidRPr="00C84680">
        <w:rPr>
          <w:lang w:val="ru-RU"/>
        </w:rPr>
        <w:t xml:space="preserve">.' </w:t>
      </w:r>
      <w:r w:rsidRPr="00C84680">
        <w:rPr>
          <w:lang w:val="ru-RU"/>
        </w:rPr>
        <w:t xml:space="preserve">'Nagpuyo kamo sa impyerno,' akong tubag. ' </w:t>
      </w:r>
      <w:r w:rsidRPr="009F3FC8" w:rsidR="009F3FC8">
        <w:rPr>
          <w:lang w:val="ru-RU"/>
        </w:rPr>
        <w:t xml:space="preserve">'</w:t>
      </w:r>
      <w:r w:rsidRPr="00C84680">
        <w:rPr>
          <w:i/>
          <w:iCs/>
          <w:lang w:val="ru-RU"/>
        </w:rPr>
        <w:t xml:space="preserve">Sa tinuod gayud, karong gabii pa lang kuhaon na ang imong kalag gikan kanimo</w:t>
      </w:r>
      <w:r w:rsidRPr="009F3FC8" w:rsidR="009F3FC8">
        <w:rPr>
          <w:lang w:val="ru-RU"/>
        </w:rPr>
        <w:t xml:space="preserve">,'</w:t>
      </w:r>
      <w:r w:rsidR="009F3FC8">
        <w:rPr>
          <w:rStyle w:val="FootnoteReference"/>
          <w:lang w:val="ru-RU"/>
        </w:rPr>
        <w:footnoteReference w:id="133"/>
      </w:r>
      <w:r w:rsidRPr="00C84680">
        <w:rPr>
          <w:lang w:val="ru-RU"/>
        </w:rPr>
        <w:t xml:space="preserve"> — miingon ang Ginoo sa buang nga adunahan. Kung mangutana kanako si Kristo, </w:t>
      </w:r>
      <w:r w:rsidRPr="00C84680">
        <w:rPr>
          <w:lang w:val="ru-RU"/>
        </w:rPr>
        <w:t xml:space="preserve">'Asa tika ibutang — sa usa ka bilanggoan o sa usa ka balay sama niini?</w:t>
      </w:r>
      <w:r w:rsidR="009F3FC8">
        <w:rPr>
          <w:lang w:val="ru-RU"/>
        </w:rPr>
        <w:t xml:space="preserve">' </w:t>
      </w:r>
      <w:r w:rsidRPr="00C84680">
        <w:rPr>
          <w:lang w:val="ru-RU"/>
        </w:rPr>
        <w:t xml:space="preserve">— motubag ko, </w:t>
      </w:r>
      <w:r w:rsidRPr="00C84680">
        <w:rPr>
          <w:lang w:val="ru-RU"/>
        </w:rPr>
        <w:t xml:space="preserve">'Sa usa ka ngitngit nga bilanggoan</w:t>
      </w:r>
      <w:r w:rsidR="002F08DD">
        <w:rPr>
          <w:lang w:val="ru-RU"/>
        </w:rPr>
        <w:t xml:space="preserve">.'</w:t>
      </w:r>
      <w:r w:rsidRPr="00C84680">
        <w:rPr>
          <w:lang w:val="ru-RU"/>
        </w:rPr>
        <w:t xml:space="preserve"> Kay ang usa ka dungeon makapahimo kanako og maayo. Mopahinumdom kini kanako kang Kristo, sa mga balaang martir, sa mga asketiko nga nagtago sa </w:t>
      </w:r>
      <w:r w:rsidRPr="00C84680">
        <w:rPr>
          <w:i/>
          <w:iCs/>
          <w:lang w:val="ru-RU"/>
        </w:rPr>
        <w:t xml:space="preserve">'kalawmon sa </w:t>
      </w:r>
      <w:r w:rsidR="009F3FC8">
        <w:rPr>
          <w:lang w:val="ru-RU"/>
        </w:rPr>
        <w:t xml:space="preserve">yuta'</w:t>
      </w:r>
      <w:r w:rsidRPr="009F3FC8" w:rsidR="009F3FC8">
        <w:rPr>
          <w:i/>
          <w:iCs/>
          <w:lang w:val="ru-RU"/>
        </w:rPr>
        <w:t xml:space="preserve">,</w:t>
      </w:r>
      <w:r w:rsidR="009F3FC8">
        <w:rPr>
          <w:rStyle w:val="FootnoteReference"/>
          <w:lang w:val="ru-RU"/>
        </w:rPr>
        <w:footnoteReference w:id="134"/>
      </w:r>
      <w:r w:rsidRPr="00C84680">
        <w:rPr>
          <w:lang w:val="ru-RU"/>
        </w:rPr>
        <w:t xml:space="preserve"> mopahinumdom kini kanako sa kinabuhi sa monghe. Ang usa ka dungeon mura'g sama sa akong kaugalingong selda, ug malipay ako ana. Apan unsa man ang ipahinumdom kanako sa imong balay, ug unsang kaayohan ang akong makuha niini? Mao nga ang mga dungeon makapahupay kanako labaw pa kaysa dili lang sa pipila ka makamundohanong sala, apan bisan sa usa ka selda sa monghe nga matahum kaayo ang kasangkapan. Libo ka beses nga mas maayo ang mabuhi sa prisohan kaysa sa usa ka balay sama niini.</w:t>
      </w:r>
      <w:r w:rsidR="002F08DD">
        <w:rPr>
          <w:lang w:val="ru-RU"/>
        </w:rPr>
        <w:t xml:space="preserve">" </w:t>
      </w:r>
    </w:p>
    <w:p w:rsidRPr="00C84680" w:rsidR="005C3FC8" w:rsidRDefault="00BF6B1D" w14:paraId="6E83C263" w14:textId="2902C907">
      <w:pPr>
        <w:pStyle w:val="paragraph"/>
        <w:spacing w:before="30" w:after="30"/>
        <w:ind w:start="60" w:end="60"/>
        <w:rPr>
          <w:lang w:val="ru-RU"/>
        </w:rPr>
      </w:pPr>
      <w:r w:rsidRPr="00C84680">
        <w:rPr>
          <w:lang w:val="ru-RU"/>
        </w:rPr>
        <w:t xml:space="preserve">Sa lain nga higayon, nagpuyo ko uban sa usa ka higala nako sa Athens, ug gihangyo ko niya nga makigkita sa usa ka amahan nga daghan og anak, apan hangtod lang sa kaagahon, kay wala siyay oras sa ubang oras. Niabot kining tawo—malipayon ug walay hunong sa pagpasalamat sa Diyos. Puno siya sa pagpaubos ug pagkamapainubsanon, ug nangayo siya nako nga ipangamuyo ang iyang pamilya. Kining igsoon 38 anyos ug adunay pito ka anak. Ang iyang mga anak, ang iyang asawa, ug ang iyang ginikanan — napulo ug usa ka tawo tanan. Nagkasiksik silang tanan sa usa ka kwarto. Sa iyang kinaiyanhong pagkasimple, iyang gipatin-aw: </w:t>
      </w:r>
      <w:r w:rsidRPr="00C84680">
        <w:rPr>
          <w:lang w:val="ru-RU"/>
        </w:rPr>
        <w:t xml:space="preserve">'Makasulod mi tanan sa kwarto nga nagtindog, apan kung matulog na mi, kulang na ang luna — medyo masiksik kaayo. Apan karon, salamat sa Diyos, nakahimo kami og payag para sa kusina ug nahimong mas sayon na gamay ang tanan. Sa katapusan, Amahan, naa man mi atop sa ibabaw sa among ulo — samtang ang uban nagpuyo sa gawas</w:t>
      </w:r>
      <w:r w:rsidR="002F08DD">
        <w:rPr>
          <w:lang w:val="ru-RU"/>
        </w:rPr>
        <w:t xml:space="preserve">." </w:t>
      </w:r>
      <w:r w:rsidRPr="00C84680">
        <w:rPr>
          <w:lang w:val="ru-RU"/>
        </w:rPr>
        <w:t xml:space="preserve">Nagtrabaho siya isip maninipat sa Piraeus,</w:t>
      </w:r>
      <w:r w:rsidR="009F3FC8">
        <w:rPr>
          <w:rStyle w:val="FootnoteReference"/>
          <w:lang w:val="ru-RU"/>
        </w:rPr>
        <w:footnoteReference w:id="135"/>
      </w:r>
      <w:r w:rsidRPr="00C84680">
        <w:rPr>
          <w:lang w:val="ru-RU"/>
        </w:rPr>
        <w:t xml:space="preserve"> , apan nagpuyo sa Athens, ug aron makaabot siya sa trabaho sa takdang oras, mobiya siya sa balay sa dili pa mosidlak ang adlaw. Tungod sa dugay nga pagtindog ug pagtrabaho og overtime, nakadebelop siya og varicose veins nga naghatag og kasakit sa iyang mga bitiis. Apan tungod sa iyang dakong gugma sa pamilya, nakalimot kini nga lalaki sa iyang mga kasakit ug kasakit sa lawas. Labaw pa niana, kanunay niyang gisaway ang iyang kaugalingon, nga nag-ingon nga kulang siya sa gugma, nga wala siya nagbuhat sa mga maayong buhat nga angay sa usa ka Kristohanon, ug dili niya ikadayeg pag-igo ang iyang asawa sa mga maayong buhat nga iyang gihimo: nag-atiman siya dili lang sa mga anak, kondili usab sa iyang biyenan nga lalaki ug biyenan nga babaye, naga-atiman sa mga tigulang nga silingan, naglimpyo sa ilang mga balay ug </w:t>
      </w:r>
      <w:r w:rsidRPr="00C84680">
        <w:rPr>
          <w:lang w:val="ru-RU"/>
        </w:rPr>
        <w:t xml:space="preserve">nagluto </w:t>
      </w:r>
      <w:r w:rsidRPr="00C84680">
        <w:rPr>
          <w:lang w:val="ru-RU"/>
        </w:rPr>
        <w:t xml:space="preserve">pa gani </w:t>
      </w:r>
      <w:r w:rsidRPr="00C84680">
        <w:rPr>
          <w:lang w:val="ru-RU"/>
        </w:rPr>
        <w:t xml:space="preserve">og sabaw para kanila! </w:t>
      </w:r>
      <w:r w:rsidRPr="00C84680">
        <w:rPr>
          <w:lang w:val="ru-RU"/>
        </w:rPr>
        <w:t xml:space="preserve">Ang nawong niining maayong bana ug amahan misidlak sa Grasya sa Dios. Anaa si Cristo sa sulod niya ug napuno siya sa kalipay. Ug ang gamay nga kwarto diin sila nagpuyo napuno usab sa langitnong kalipay. Ang mga wala'y Kristo sa ilang sulod mapuno sa sulodnong kagubot. Dili sila masulod bisan sa napulo ug usa ka kwarto, bisan pa magtiayon, samtang dinhi, napulo ug usa ka kalag uban ni Kristo nasulod ra sa usa. </w:t>
      </w:r>
    </w:p>
    <w:p w:rsidRPr="00C84680" w:rsidR="005C3FC8" w:rsidRDefault="00BF6B1D" w14:paraId="4FC548D3" w14:textId="415F3321">
      <w:pPr>
        <w:pStyle w:val="paragraph"/>
        <w:spacing w:before="30" w:after="30"/>
        <w:ind w:start="60" w:end="60"/>
        <w:rPr>
          <w:lang w:val="ru-RU"/>
        </w:rPr>
      </w:pPr>
      <w:r w:rsidRPr="00C84680">
        <w:rPr>
          <w:lang w:val="ru-RU"/>
        </w:rPr>
        <w:lastRenderedPageBreak/>
      </w:r>
      <w:r w:rsidRPr="00C84680">
        <w:rPr>
          <w:lang w:val="ru-RU"/>
        </w:rPr>
        <w:t xml:space="preserve">Bisan unsa pa kadako ang luna nga anaa sa mga tawo — bisan pa sa mga espirituhanong tawo — kulang gihapon sila og luna, kay wala'y igo nga luna sa ilang sulod para kang Kristo; kay dili Siya hingpit nga masulod sa ilang sulod. Kung makita sa mga babaye nga nagpuyo sa Faras ang karangyaan nga naa karon bisan sa daghang monasteryo, mosiyagit sila: </w:t>
      </w:r>
      <w:r w:rsidRPr="00C84680">
        <w:rPr>
          <w:lang w:val="ru-RU"/>
        </w:rPr>
        <w:t xml:space="preserve">'Magpadala ang Diyos og kalayo gikan sa langit ug sunogon kita! Gibyaan na kita sa Diyos!</w:t>
      </w:r>
      <w:r w:rsidR="002F08DD">
        <w:rPr>
          <w:lang w:val="ru-RU"/>
        </w:rPr>
        <w:t xml:space="preserve">' </w:t>
      </w:r>
      <w:r w:rsidRPr="00C84680">
        <w:rPr>
          <w:lang w:val="ru-RU"/>
        </w:rPr>
        <w:t xml:space="preserve">Nahuman dayon sa mga babaye sa Faras ang ilang mga buluhaton. Sa sayo sa buntag, ilang pasagdan nga mogawas ang mga kanding, unya limpyohan ang balay, unya moadto sa kapilya o magtapok sa usa sa mga langob, ug ang usa nga makahibalo mobasa gamay mao ang mobasa sa kinabuhi sa santo sa adlaw. Unya mosugod sila sa pagyuko sa pag-ampo, nga nag-ulit-ulit sa Pag-ampo kang Jesus. Apan gawas pa niana, nagtrabaho usab sila ug kakapoy. Kinahanglan nga kahibalo ang usa ka babaye sa pagpanahi sa tanan para sa tibuok panimalay. Ug manahi sila gamit ang kamot. Ang mga makinang panahi nga ginapadagan sa kamot talagsaon pa gani sa siyudad, labi na sa baryo. Swerte na kon adunay usa ka makinang panahi para sa tibuok Farasy. Manahi usab sila og sinina para sa mga lalaki — komportable kaayo — ug maghabi og medyas. Gibuhat nila ang tanan uban sa maayong panlasa ug gugma, apan naa gihapon silay sobra nga oras, tungod kay yano ra kaayo ang ilang kinabuhi. Ang mga tawo sa Farasy dili magproblema sa mga gamayng butang. Nasinati nila ang kalipay sa usa ka monghe. Ug kung, pananglitan, makabantay ka nga ang habol nakatapaw nga baliko sa higdaanan ug moingon ka kanila, </w:t>
      </w:r>
      <w:r w:rsidRPr="00C84680">
        <w:rPr>
          <w:lang w:val="ru-RU"/>
        </w:rPr>
        <w:t xml:space="preserve">'Itul-id ang habol</w:t>
      </w:r>
      <w:r w:rsidR="002F08DD">
        <w:rPr>
          <w:lang w:val="ru-RU"/>
        </w:rPr>
        <w:t xml:space="preserve">,' </w:t>
      </w:r>
      <w:r w:rsidRPr="00C84680">
        <w:rPr>
          <w:lang w:val="ru-RU"/>
        </w:rPr>
        <w:t xml:space="preserve">madungog nimo nga tubag</w:t>
      </w:r>
      <w:r w:rsidRPr="00C84680">
        <w:rPr>
          <w:lang w:val="ru-RU"/>
        </w:rPr>
        <w:t xml:space="preserve">, 'Makabalda ba kana nimo sa diha nga nag-ampo ka?</w:t>
      </w:r>
      <w:r w:rsidR="002F08DD">
        <w:rPr>
          <w:lang w:val="ru-RU"/>
        </w:rPr>
        <w:t xml:space="preserve">' </w:t>
      </w:r>
    </w:p>
    <w:p w:rsidRPr="00C84680" w:rsidR="005C3FC8" w:rsidRDefault="00BF6B1D" w14:paraId="5E87A00A" w14:textId="071F822F">
      <w:pPr>
        <w:pStyle w:val="paragraph"/>
        <w:spacing w:before="30" w:after="30"/>
        <w:ind w:start="60" w:end="60"/>
        <w:rPr>
          <w:lang w:val="ru-RU"/>
        </w:rPr>
      </w:pPr>
      <w:r w:rsidRPr="00C84680">
        <w:rPr>
          <w:lang w:val="ru-RU"/>
        </w:rPr>
        <w:t xml:space="preserve">Karon, ang mga tawo dili na pamilyar niining kalipay sa pagka-mona. Nagtuo ang mga tawo nga dili sila angay mag-antos o mag-irap. Apan kung maghunahuna ang mga tawo nga sama sa mga mona, kung mabuhi sila nga mas yano, makab-ot nila ang kalinaw. Karon gilutos sila. Ang ilang mga kalag napuno sa kabalaka ug pagkawalay paglaum: </w:t>
      </w:r>
      <w:r w:rsidRPr="00C84680">
        <w:rPr>
          <w:lang w:val="ru-RU"/>
        </w:rPr>
        <w:t xml:space="preserve">'Si kinsa nakatukod og duha ka taas nga building!</w:t>
      </w:r>
      <w:r w:rsidR="002F08DD">
        <w:rPr>
          <w:lang w:val="ru-RU"/>
        </w:rPr>
        <w:t xml:space="preserve">' </w:t>
      </w:r>
      <w:r w:rsidRPr="00C84680">
        <w:rPr>
          <w:lang w:val="ru-RU"/>
        </w:rPr>
        <w:t xml:space="preserve">— o </w:t>
      </w:r>
      <w:r w:rsidRPr="00C84680">
        <w:rPr>
          <w:lang w:val="ru-RU"/>
        </w:rPr>
        <w:t xml:space="preserve">'Si kinsa nakakat-on og lima ka langyaw nga pinulongan!</w:t>
      </w:r>
      <w:r w:rsidR="002F08DD">
        <w:rPr>
          <w:lang w:val="ru-RU"/>
        </w:rPr>
        <w:t xml:space="preserve">' </w:t>
      </w:r>
      <w:r w:rsidRPr="00C84680">
        <w:rPr>
          <w:lang w:val="ru-RU"/>
        </w:rPr>
        <w:t xml:space="preserve">— o susama niini. </w:t>
      </w:r>
      <w:r w:rsidRPr="00C84680">
        <w:rPr>
          <w:lang w:val="ru-RU"/>
        </w:rPr>
        <w:t xml:space="preserve">'Ug ako,' ingon nila, 'wala pa gani'y kaugalingong apartment, ug wala koy nahibaloan bisan usa ka langyaw nga pinulongan! </w:t>
      </w:r>
      <w:r w:rsidR="002F08DD">
        <w:rPr>
          <w:lang w:val="ru-RU"/>
        </w:rPr>
        <w:t xml:space="preserve">"</w:t>
      </w:r>
      <w:r w:rsidRPr="00C84680">
        <w:rPr>
          <w:lang w:val="ru-RU"/>
        </w:rPr>
        <w:t xml:space="preserve">Mao na, tapos na gyud ko!</w:t>
      </w:r>
      <w:r w:rsidRPr="00C84680">
        <w:rPr>
          <w:lang w:val="ru-RU"/>
        </w:rPr>
        <w:t xml:space="preserve">" O kinsa </w:t>
      </w:r>
      <w:r w:rsidRPr="00C84680">
        <w:rPr>
          <w:lang w:val="ru-RU"/>
        </w:rPr>
        <w:t xml:space="preserve">pa</w:t>
      </w:r>
      <w:r w:rsidRPr="00C84680">
        <w:rPr>
          <w:lang w:val="ru-RU"/>
        </w:rPr>
        <w:t xml:space="preserve"> nga tag-iya og sakyanan magsugod sa pag-antos sa iyang kaugalingon: </w:t>
      </w:r>
      <w:r w:rsidR="009F3FC8">
        <w:rPr>
          <w:lang w:val="ru-RU"/>
        </w:rPr>
        <w:t xml:space="preserve">"</w:t>
      </w:r>
      <w:r w:rsidRPr="00C84680">
        <w:rPr>
          <w:lang w:val="ru-RU"/>
        </w:rPr>
        <w:t xml:space="preserve">Mas maayo pa ang sakyanan sa uban kaysa sa ako. Kinahanglan ko mupalit og susama niini</w:t>
      </w:r>
      <w:r w:rsidR="002F08DD">
        <w:rPr>
          <w:lang w:val="ru-RU"/>
        </w:rPr>
        <w:t xml:space="preserve">." </w:t>
      </w:r>
      <w:r w:rsidRPr="00C84680">
        <w:rPr>
          <w:lang w:val="ru-RU"/>
        </w:rPr>
        <w:t xml:space="preserve">Mopalit sila og bag-ong sakyanan, apan bisan pa niana, wala kini maghatag kanila og kalipay — kay naay lain nga mas nindot pa. Mupalit siya og susama para sa iyang kaugalingon, apan nadiskubre niya nga ang uban adunay kaugalingong eroplano, ug mag-antos na usab siya. Walay katapusan niini. Samtang, ang lain nga tawo, nga wala pud'y sakyanan, nagdayeg sa Ginoo ug naglipay. </w:t>
      </w:r>
      <w:r w:rsidRPr="00C84680">
        <w:rPr>
          <w:lang w:val="ru-RU"/>
        </w:rPr>
        <w:t xml:space="preserve">'Dayegon ang Ginoo!' ingon niya. 'Unsa man kung wala koy sakyanan? Human sa tanan, lig-on ang akong mga tiil ug makalakaw ko. Ug pila kaha ka mga tawo ang gi-amputahan sa tiil, ug dili na makatagad sa ilang kaugalingon, dili makalakaw, nanginahanglan og pag-atiman sa uban!… Pero naa man koy kaugalingong mga tiil!</w:t>
      </w:r>
      <w:r w:rsidR="002F08DD">
        <w:rPr>
          <w:lang w:val="ru-RU"/>
        </w:rPr>
        <w:t xml:space="preserve">" </w:t>
      </w:r>
      <w:r w:rsidRPr="00C84680">
        <w:rPr>
          <w:lang w:val="ru-RU"/>
        </w:rPr>
        <w:t xml:space="preserve">Sa bahin sa usa ka pilay nga tawo, moingon siya: </w:t>
      </w:r>
      <w:r w:rsidRPr="00C84680">
        <w:rPr>
          <w:lang w:val="ru-RU"/>
        </w:rPr>
        <w:t xml:space="preserve">'Unsa kaha man ang uban nga nawalaan og duha ka tiil?</w:t>
      </w:r>
      <w:r w:rsidR="002F08DD">
        <w:rPr>
          <w:lang w:val="ru-RU"/>
        </w:rPr>
        <w:t xml:space="preserve">' </w:t>
      </w:r>
      <w:r w:rsidRPr="00C84680">
        <w:rPr>
          <w:lang w:val="ru-RU"/>
        </w:rPr>
        <w:t xml:space="preserve">— ug malipay usab siya. </w:t>
      </w:r>
    </w:p>
    <w:p w:rsidRPr="00C84680" w:rsidR="005C3FC8" w:rsidRDefault="00BF6B1D" w14:paraId="14139439" w14:textId="361EABFA">
      <w:pPr>
        <w:pStyle w:val="paragraph"/>
        <w:spacing w:before="30" w:after="30"/>
        <w:ind w:start="60" w:end="60"/>
        <w:rPr>
          <w:lang w:val="ru-RU"/>
        </w:rPr>
      </w:pPr>
      <w:r w:rsidRPr="00C84680">
        <w:rPr>
          <w:lang w:val="ru-RU"/>
        </w:rPr>
        <w:t xml:space="preserve">Ang kawalay pagpasalamat ug pagkawalay puas usa ka dakong dautan. Ang tawo nga ulipon sa materyal nga mga butang kanunay usab ulipon sa kabalaka ug sulod nga kagubot, kay nagkurog sila sa kahadlok nga kuhaon ang ilang bahandi, o nagkurog sa kahadlok alang sa ilang kinabuhi. Sa usa ka higayon, usa ka adunahan nga lalaki gikan sa Atenas ang miadto kanako ug miingon: </w:t>
      </w:r>
      <w:r w:rsidRPr="00C84680">
        <w:rPr>
          <w:lang w:val="ru-RU"/>
        </w:rPr>
        <w:t xml:space="preserve">'Amahan, nawala na ang koneksyon nako sa akong mga anak. Nawala na nako ang akong mga anak</w:t>
      </w:r>
      <w:r w:rsidR="002F08DD">
        <w:rPr>
          <w:lang w:val="ru-RU"/>
        </w:rPr>
        <w:t xml:space="preserve">.' </w:t>
      </w:r>
      <w:r w:rsidRPr="00C84680">
        <w:rPr>
          <w:lang w:val="ru-RU"/>
        </w:rPr>
        <w:t xml:space="preserve">— </w:t>
      </w:r>
      <w:r w:rsidRPr="00C84680">
        <w:rPr>
          <w:lang w:val="ru-RU"/>
        </w:rPr>
        <w:t xml:space="preserve">'Pila ka anak imong naa?</w:t>
      </w:r>
      <w:r w:rsidR="002F08DD">
        <w:rPr>
          <w:lang w:val="ru-RU"/>
        </w:rPr>
        <w:t xml:space="preserve">' </w:t>
      </w:r>
      <w:r w:rsidRPr="00C84680">
        <w:rPr>
          <w:lang w:val="ru-RU"/>
        </w:rPr>
        <w:t xml:space="preserve">pangutana nako. </w:t>
      </w:r>
      <w:r w:rsidRPr="00C84680">
        <w:rPr>
          <w:lang w:val="ru-RU"/>
        </w:rPr>
        <w:t xml:space="preserve">'Duha,' tubag niya. Gipalambo nako sila sa labing maayo sa tanan. Naa sila'y tanan nilang gusto. Gipalit pa gani nako silang tanan ug </w:t>
      </w:r>
      <w:r w:rsidR="002F08DD">
        <w:rPr>
          <w:lang w:val="ru-RU"/>
        </w:rPr>
        <w:t xml:space="preserve">sakyanan</w:t>
      </w:r>
      <w:r w:rsidRPr="00C84680">
        <w:rPr>
          <w:lang w:val="ru-RU"/>
        </w:rPr>
        <w:t xml:space="preserve">.' Unya klaro kaayo sa among panag-istorya nga siya adunay kaugalingong sakyanan, ang iyang asawa adunay kaugalingon, ug ang matag-usa sa iyang mga anak adunay kaugalingon. </w:t>
      </w:r>
      <w:r w:rsidRPr="00C84680">
        <w:rPr>
          <w:lang w:val="ru-RU"/>
        </w:rPr>
        <w:t xml:space="preserve">'Katingalahan ka,' ingon nako kaniya, 'imbes nga sulbaron nimo ang imong mga problema, gipagrabe pa gyud nimo kini. Karon nanginahanglan ka og dako kaayong garahe para sa tanang sakyanan, ug kinahanglan nimo mubayad og upat ka beses nga mas dako para sa pagpa-ayo niini, dili pa labot ang kamatuoran nga ikaw, ang imong asawa, ug ang imong mga anak, naa kamo sa peligro nga maaksidente bisan kanus-a. Apan kung gipasimple unta nimo ang imong kinabuhi, suod unta ang inyong pamilya, magkasabot mo sa usag usa, ug wala unta mo'y ingon ani nga mga problema. Ang sala sa nahitabo kanimo dili sa imong mga anak, kundili ikaw mismo. Imong sala kay wala nimo sila gipadako sa lain nga paagi.</w:t>
      </w:r>
      <w:r w:rsidRPr="00C84680">
        <w:rPr>
          <w:lang w:val="ru-RU"/>
        </w:rPr>
        <w:t xml:space="preserve">" Usa ka pamilya – upat ka sakyanan, usa ka garahe, imong kaugalingong mekaniko ug uban pa! Dili ba mahimo nga usa ka tawo moadto og sayo gamay, ug ang lain og ulahi gamay? Kining tanan nga kahupayan nagmugna og kalisud. </w:t>
      </w:r>
    </w:p>
    <w:p w:rsidRPr="00C84680" w:rsidR="005C3FC8" w:rsidRDefault="00BF6B1D" w14:paraId="4E2A1A76" w14:textId="1FD05C4B">
      <w:pPr>
        <w:pStyle w:val="paragraph"/>
        <w:spacing w:before="30" w:after="30"/>
        <w:ind w:start="60" w:end="60"/>
        <w:rPr>
          <w:lang w:val="ru-RU"/>
        </w:rPr>
      </w:pPr>
      <w:r w:rsidRPr="00C84680">
        <w:rPr>
          <w:lang w:val="ru-RU"/>
        </w:rPr>
        <w:lastRenderedPageBreak/>
      </w:r>
      <w:r w:rsidRPr="00C84680">
        <w:rPr>
          <w:lang w:val="ru-RU"/>
        </w:rPr>
        <w:t xml:space="preserve">Sa lain nga higayon, usa ka ulo sa pamilya—karong pamilya nga lima ka tawo—miadto kanako sa akong payag ug miingon: </w:t>
      </w:r>
      <w:r w:rsidR="009F3FC8">
        <w:rPr>
          <w:lang w:val="ru-RU"/>
        </w:rPr>
        <w:t xml:space="preserve">"</w:t>
      </w:r>
      <w:r w:rsidRPr="00C84680">
        <w:rPr>
          <w:lang w:val="ru-RU"/>
        </w:rPr>
        <w:t xml:space="preserve">Amahan, naa mi'y usa ka sakyanan, pero naghunahuna ko nga mupalit pa ug duha. Mas sayon na para namo</w:t>
      </w:r>
      <w:r w:rsidRPr="00C84680">
        <w:rPr>
          <w:lang w:val="ru-RU"/>
        </w:rPr>
        <w:t xml:space="preserve">.</w:t>
      </w:r>
      <w:r w:rsidR="009F3FC8">
        <w:rPr>
          <w:lang w:val="ru-RU"/>
        </w:rPr>
        <w:t xml:space="preserve">" </w:t>
      </w:r>
      <w:r w:rsidRPr="00C84680">
        <w:rPr>
          <w:lang w:val="ru-RU"/>
        </w:rPr>
        <w:t xml:space="preserve">"Nakahuna-huna ba ka kung unsa pa kalisod ang mga butang para nimo?" pangutana nako kaniya. 'Ibilin nimo ang usa ka sakyanan sa usa ka kilid nga dalan, apan asa nimo iparada ang tulo? Manginahanglan ka og garahe ug lugar para sa gasolina. Imbis nga usa ka risgo, atubangon nimo ang tulo. Mas maayo pa nga mag-igo na lang ka sa usa ka sakyanan ug ipakunhod ang imong mga gasto. Sa ingon ana, makab-ot ka og panahon sa pag-atiman sa mga bata, ug makasinati ka og kalinaw sa hunahuna. Ang pagkamapasimple mao ang yawi.</w:t>
      </w:r>
      <w:r w:rsidR="009F3FC8">
        <w:rPr>
          <w:lang w:val="ru-RU"/>
        </w:rPr>
        <w:t xml:space="preserve">"</w:t>
      </w:r>
      <w:r w:rsidRPr="00C84680">
        <w:rPr>
          <w:lang w:val="ru-RU"/>
        </w:rPr>
        <w:t xml:space="preserve"> — </w:t>
      </w:r>
      <w:r w:rsidR="009F3FC8">
        <w:rPr>
          <w:lang w:val="ru-RU"/>
        </w:rPr>
        <w:t xml:space="preserve">"</w:t>
      </w:r>
      <w:r w:rsidRPr="00C84680">
        <w:rPr>
          <w:lang w:val="ru-RU"/>
        </w:rPr>
        <w:t xml:space="preserve">Oo," matod niya, "apan wala nako gani na hunahunaa</w:t>
      </w:r>
      <w:r w:rsidRPr="00C84680">
        <w:rPr>
          <w:lang w:val="ru-RU"/>
        </w:rPr>
        <w:t xml:space="preserve">.</w:t>
      </w:r>
      <w:r w:rsidR="002F08DD">
        <w:rPr>
          <w:lang w:val="ru-RU"/>
        </w:rPr>
        <w:t xml:space="preserve">" </w:t>
      </w:r>
    </w:p>
    <w:p w:rsidRPr="00C84680" w:rsidR="005C3FC8" w:rsidRDefault="00BF6B1D" w14:paraId="4045ECD8" w14:textId="77777777">
      <w:pPr>
        <w:pStyle w:val="paragraph"/>
        <w:spacing w:before="30" w:after="30"/>
        <w:ind w:start="60" w:end="60"/>
        <w:rPr>
          <w:lang w:val="ru-RU"/>
        </w:rPr>
      </w:pPr>
      <w:r w:rsidRPr="00C84680">
        <w:rPr>
          <w:lang w:val="ru-RU"/>
        </w:rPr>
        <w:t xml:space="preserve">— </w:t>
      </w:r>
      <w:r w:rsidRPr="00C84680">
        <w:rPr>
          <w:lang w:val="ru-RU"/>
        </w:rPr>
        <w:t xml:space="preserve">Geronda, usa ka lalaki ang nagsulti kanamo nga sa duha ka higayon wala niya mapalong ang anti-theft alarm sa iyang sakyanan. Sa usa ka higayon tungod kay nisulod ang langaw sa sakyanan, ug sa lain nga higayon tungod kay siya mismo nakalapas sa mga instruksyon sa paggamit sa anti-theft system sa pagsulod niya sa iyang kaugalingong sakyanan. </w:t>
      </w:r>
    </w:p>
    <w:p w:rsidRPr="00C84680" w:rsidR="005C3FC8" w:rsidRDefault="00BF6B1D" w14:paraId="559BFB5A" w14:textId="77777777">
      <w:pPr>
        <w:pStyle w:val="paragraph"/>
        <w:spacing w:before="30" w:after="30"/>
        <w:ind w:start="60" w:end="60"/>
        <w:rPr>
          <w:lang w:val="ru-RU"/>
        </w:rPr>
      </w:pPr>
      <w:r w:rsidRPr="00C84680">
        <w:rPr>
          <w:lang w:val="ru-RU"/>
        </w:rPr>
        <w:t xml:space="preserve">— </w:t>
      </w:r>
      <w:r w:rsidRPr="00C84680">
        <w:rPr>
          <w:lang w:val="ru-RU"/>
        </w:rPr>
        <w:t xml:space="preserve">Kini nga mga tawo nagkinabuhi nga daw martir kay wala nila pasayonon ang ilang kinabuhi. Kadaghanan sa mga kaharuhay nagdala usab og kalisod. Ang mga tawo sa kalibutan mapugngan sa daghang mga butang. Gipunuan nila ang ilang kinabuhi sa daghang mga kaharuhay ug gihimo nila kini nga lisod. Kung dili nimo pasayonon ang imong kinabuhi, bisan usa ka kaharuhay makahatag og daghang mga problema. </w:t>
      </w:r>
    </w:p>
    <w:p w:rsidRPr="00C84680" w:rsidR="005C3FC8" w:rsidRDefault="00BF6B1D" w14:paraId="5C068037" w14:textId="53525565">
      <w:pPr>
        <w:pStyle w:val="paragraph"/>
        <w:spacing w:before="30" w:after="30"/>
        <w:ind w:start="60" w:end="60"/>
        <w:rPr>
          <w:lang w:val="ru-RU"/>
        </w:rPr>
      </w:pPr>
      <w:r w:rsidRPr="00C84680">
        <w:rPr>
          <w:lang w:val="ru-RU"/>
        </w:rPr>
        <w:t xml:space="preserve">Sa pagkabata, ginaputol namo ang tumoy sa rolyo sa hilo, isulod ang kahoy nga stick sa tunga, ug maghimo og nindot kaayong dula nga naghatag kanamo og tinuod nga kalipay. Mas malingaw ang gagmay nga mga bata sa usa ka dulaan nga sakyanan kaysa sa ilang amahan sa </w:t>
      </w:r>
      <w:r w:rsidRPr="00C84680">
        <w:rPr>
          <w:lang w:val="ru-RU"/>
        </w:rPr>
        <w:t xml:space="preserve">usa ka</w:t>
      </w:r>
      <w:r w:rsidRPr="00C84680">
        <w:rPr>
          <w:lang w:val="ru-RU"/>
        </w:rPr>
        <w:t xml:space="preserve"> bag-ong </w:t>
      </w:r>
      <w:r w:rsidRPr="00C84680">
        <w:rPr>
          <w:lang w:val="ru-RU"/>
        </w:rPr>
        <w:t xml:space="preserve">'Mercedes</w:t>
      </w:r>
      <w:r w:rsidR="002F08DD">
        <w:rPr>
          <w:lang w:val="ru-RU"/>
        </w:rPr>
        <w:t xml:space="preserve">'. </w:t>
      </w:r>
      <w:r w:rsidRPr="00C84680">
        <w:rPr>
          <w:lang w:val="ru-RU"/>
        </w:rPr>
        <w:t xml:space="preserve">Pangutan-a bisan kinsa nga gamay nga batang babaye: </w:t>
      </w:r>
      <w:r w:rsidRPr="00C84680">
        <w:rPr>
          <w:lang w:val="ru-RU"/>
        </w:rPr>
        <w:t xml:space="preserve">'Unsa imong gusto nga regalo — usa ka manika o usa ka dako nga balay nga daghang andana?</w:t>
      </w:r>
      <w:r w:rsidR="002F08DD">
        <w:rPr>
          <w:lang w:val="ru-RU"/>
        </w:rPr>
        <w:t xml:space="preserve">' </w:t>
      </w:r>
      <w:r w:rsidRPr="00C84680">
        <w:rPr>
          <w:lang w:val="ru-RU"/>
        </w:rPr>
        <w:t xml:space="preserve">Makita nimo, motubag siya: </w:t>
      </w:r>
      <w:r w:rsidRPr="00C84680">
        <w:rPr>
          <w:lang w:val="ru-RU"/>
        </w:rPr>
        <w:t xml:space="preserve">'Usa ka manika</w:t>
      </w:r>
      <w:r w:rsidR="002F08DD">
        <w:rPr>
          <w:lang w:val="ru-RU"/>
        </w:rPr>
        <w:t xml:space="preserve">.' </w:t>
      </w:r>
      <w:r w:rsidRPr="00C84680">
        <w:rPr>
          <w:lang w:val="ru-RU"/>
        </w:rPr>
        <w:t xml:space="preserve">Bisan ang gagmay nga mga bata sa ulahi makasabot usab sa kawalay pulos sa kalibutan. </w:t>
      </w:r>
    </w:p>
    <w:p w:rsidRPr="00C84680" w:rsidR="005C3FC8" w:rsidRDefault="00BF6B1D" w14:paraId="007193A1" w14:textId="77777777">
      <w:pPr>
        <w:pStyle w:val="paragraph"/>
        <w:spacing w:before="30" w:after="30"/>
        <w:ind w:start="60" w:end="60"/>
        <w:rPr>
          <w:lang w:val="ru-RU"/>
        </w:rPr>
      </w:pPr>
      <w:r w:rsidRPr="00C84680">
        <w:rPr>
          <w:lang w:val="ru-RU"/>
        </w:rPr>
        <w:t xml:space="preserve">— </w:t>
      </w:r>
      <w:r w:rsidRPr="00C84680">
        <w:rPr>
          <w:lang w:val="ru-RU"/>
        </w:rPr>
        <w:t xml:space="preserve">Geronda, unsa ang labing makatabang sa pagsabot sa kalipay nga gidala sa pagkamapasimple ug pagka-walay garbo? </w:t>
      </w:r>
    </w:p>
    <w:p w:rsidRPr="00C84680" w:rsidR="005C3FC8" w:rsidRDefault="00BF6B1D" w14:paraId="20392C35" w14:textId="7CBBC1F8">
      <w:pPr>
        <w:pStyle w:val="paragraph"/>
        <w:spacing w:before="30" w:after="30"/>
        <w:ind w:start="60" w:end="60"/>
        <w:rPr>
          <w:lang w:val="ru-RU"/>
        </w:rPr>
      </w:pPr>
      <w:r w:rsidRPr="00C84680">
        <w:rPr>
          <w:lang w:val="ru-RU"/>
        </w:rPr>
        <w:t xml:space="preserve">— </w:t>
      </w:r>
      <w:r w:rsidRPr="00C84680">
        <w:rPr>
          <w:lang w:val="ru-RU"/>
        </w:rPr>
        <w:t xml:space="preserve">Usa ka pagsabot sa labing lawom nga kahulugan sa kinabuhi. </w:t>
      </w:r>
      <w:r w:rsidR="009F3FC8">
        <w:rPr>
          <w:i/>
          <w:iCs/>
          <w:lang w:val="ru-RU"/>
        </w:rPr>
        <w:t xml:space="preserve">"</w:t>
      </w:r>
      <w:r w:rsidRPr="00C84680">
        <w:rPr>
          <w:i/>
          <w:iCs/>
          <w:lang w:val="ru-RU"/>
        </w:rPr>
        <w:t xml:space="preserve">Pangitaa una ang Gingharian sa Dios</w:t>
      </w:r>
      <w:r w:rsidR="002F08DD">
        <w:rPr>
          <w:i/>
          <w:iCs/>
          <w:lang w:val="ru-RU"/>
        </w:rPr>
        <w:t xml:space="preserve">..."</w:t>
      </w:r>
      <w:r w:rsidR="00CE4556">
        <w:rPr>
          <w:rStyle w:val="FootnoteReference"/>
          <w:i/>
          <w:iCs/>
          <w:lang w:val="ru-RU"/>
        </w:rPr>
        <w:footnoteReference w:id="136"/>
      </w:r>
      <w:r w:rsidRPr="00C84680">
        <w:rPr>
          <w:lang w:val="ru-RU"/>
        </w:rPr>
        <w:t xml:space="preserve"> Ang pagkasimple ug ang husto nga panglantaw sa tanan nagsugod niini. </w:t>
      </w:r>
    </w:p>
    <w:p w:rsidRPr="00C84680" w:rsidR="005C3FC8" w:rsidP="00CE4556" w:rsidRDefault="005C3FC8" w14:paraId="4C61A0E1" w14:textId="77777777">
      <w:pPr>
        <w:rPr>
          <w:lang w:val="ru-RU"/>
        </w:rPr>
      </w:pPr>
    </w:p>
    <w:p w:rsidRPr="00C84680" w:rsidR="005C3FC8" w:rsidP="00CE4556" w:rsidRDefault="005C3FC8" w14:paraId="5865C2D9" w14:textId="1D0DE617">
      <w:pPr>
        <w:rPr>
          <w:lang w:val="ru-RU"/>
        </w:rPr>
      </w:pPr>
    </w:p>
    <w:p w:rsidRPr="00347B46" w:rsidR="005C3FC8" w:rsidP="006D11AF" w:rsidRDefault="006D11AF" w14:paraId="52F0DE97" w14:textId="50AFE7BB">
      <w:pPr>
        <w:pStyle w:val="Heading3"/>
        <w:rPr>
          <w:lang w:val="ru-RU"/>
        </w:rPr>
      </w:pPr>
      <w:bookmarkStart w:name="_Toc196745409" w:id="222"/>
      <w:bookmarkStart w:name="_Toc196745566" w:id="223"/>
      <w:bookmarkStart w:name="_Toc225094920" w:id="224"/>
      <w:r w:rsidRPr="00C84680">
        <w:rPr>
          <w:lang w:val="ru-RU"/>
        </w:rPr>
        <w:t xml:space="preserve">Kapitulo</w:t>
      </w:r>
      <w:r w:rsidRPr="00347B46">
        <w:rPr>
          <w:lang w:val="ru-RU"/>
        </w:rPr>
        <w:t xml:space="preserve"> 4</w:t>
      </w:r>
      <w:r w:rsidRPr="00C84680" w:rsidR="00BF6B1D">
        <w:rPr>
          <w:lang w:val="ru-RU"/>
        </w:rPr>
        <w:t xml:space="preserve">.</w:t>
      </w:r>
      <w:r w:rsidRPr="006D11AF">
        <w:rPr>
          <w:lang w:val="ru-RU"/>
        </w:rPr>
        <w:t xml:space="preserve"> </w:t>
      </w:r>
      <w:r w:rsidRPr="00347B46">
        <w:rPr>
          <w:lang w:val="ru-RU"/>
        </w:rPr>
        <w:br/>
      </w:r>
      <w:r w:rsidRPr="00C84680" w:rsidR="00BF6B1D">
        <w:rPr>
          <w:lang w:val="ru-RU"/>
        </w:rPr>
        <w:t xml:space="preserve">Mahitungod sa gawasnong kasaba ug sulodnong kahilom</w:t>
      </w:r>
      <w:bookmarkEnd w:id="222"/>
      <w:bookmarkEnd w:id="223"/>
      <w:bookmarkEnd w:id="224"/>
    </w:p>
    <w:p w:rsidRPr="00347B46" w:rsidR="006D11AF" w:rsidP="006D11AF" w:rsidRDefault="006D11AF" w14:paraId="19EA696F" w14:textId="77777777">
      <w:pPr>
        <w:rPr>
          <w:lang w:val="ru-RU"/>
        </w:rPr>
      </w:pPr>
    </w:p>
    <w:p w:rsidRPr="00C84680" w:rsidR="005C3FC8" w:rsidP="006D11AF" w:rsidRDefault="00BF6B1D" w14:paraId="7D9825F0" w14:textId="77777777">
      <w:pPr>
        <w:pStyle w:val="Heading4"/>
        <w:rPr>
          <w:lang w:val="ru-RU"/>
        </w:rPr>
      </w:pPr>
      <w:bookmarkStart w:name="_Toc196745410" w:id="225"/>
      <w:bookmarkStart w:name="_Toc196745567" w:id="226"/>
      <w:bookmarkStart w:name="_Toc225094921" w:id="227"/>
      <w:r w:rsidRPr="00C84680">
        <w:rPr>
          <w:lang w:val="ru-RU"/>
        </w:rPr>
        <w:t xml:space="preserve">Gikagubot sa mga tawo ang kalinaw sa kinaiyahan</w:t>
      </w:r>
      <w:bookmarkEnd w:id="225"/>
      <w:bookmarkEnd w:id="226"/>
      <w:bookmarkEnd w:id="227"/>
    </w:p>
    <w:p w:rsidRPr="00C84680" w:rsidR="005C3FC8" w:rsidRDefault="00BF6B1D" w14:paraId="50F45548" w14:textId="77777777">
      <w:pPr>
        <w:pStyle w:val="paragraph"/>
        <w:spacing w:before="30" w:after="30"/>
        <w:ind w:start="60" w:end="60"/>
        <w:rPr>
          <w:lang w:val="ru-RU"/>
        </w:rPr>
      </w:pPr>
      <w:r w:rsidRPr="00C84680">
        <w:rPr>
          <w:lang w:val="ru-RU"/>
        </w:rPr>
        <w:t xml:space="preserve">Kadaghanan sa mga teknikal nga aparato nga gigamit karon sa mga tawo alang sa ilang kaugalingong kaharuhay nagmugna og kasaba. Sa kasubo, pinaagi sa ilang kasaba, gipabuang sa mga tawo ang malinawon nga kinaiyahan; pinaagi sa tanang teknolohiya, giusab ug gipapas kini nila. Ug unsa kaha ka dako ang kahilom sauna! Unsa kadako sa kausaban sa tawo, ug unsa kadako sa iyang pagbag-o sa tanan sa iyang palibot — nga wala gani niya mabantayi. </w:t>
      </w:r>
    </w:p>
    <w:p w:rsidRPr="00347B46" w:rsidR="005C3FC8" w:rsidRDefault="00BF6B1D" w14:paraId="487896FA" w14:textId="4E43EC60">
      <w:pPr>
        <w:pStyle w:val="paragraph"/>
        <w:spacing w:before="30" w:after="30"/>
        <w:ind w:start="60" w:end="60"/>
        <w:rPr>
          <w:lang w:val="ru-RU"/>
        </w:rPr>
      </w:pPr>
      <w:r w:rsidR="009F3FC8">
        <w:rPr>
          <w:lang w:val="ru-RU"/>
        </w:rPr>
        <w:t xml:space="preserve">K</w:t>
      </w:r>
      <w:r w:rsidRPr="00C84680">
        <w:rPr>
          <w:lang w:val="ru-RU"/>
        </w:rPr>
        <w:t xml:space="preserve">aron, naanad na ang tanan sa pagpuyo uban sa kasaba. Daghang modernong kabataan ang ganahan mobasa samtang nagpaminaw og rock music. Sa laing pagkasulti, mas ganahan sila mobasa samtang adunay musika kaysa sa kahilom. Nakapakalma kini sa ilang kawalay-pahulay, kay ang maong kawalay-pahulay naa sa ilang sulod. Makadungog ka og kasaba bisan asa. Paminawa lang!... Nadungog ba nimo kana nga padayon </w:t>
      </w:r>
      <w:r w:rsidRPr="00C84680">
        <w:rPr>
          <w:lang w:val="ru-RU"/>
        </w:rPr>
        <w:t xml:space="preserve">nga 'woo-oo… woo-oo!</w:t>
      </w:r>
      <w:r w:rsidR="002F08DD">
        <w:rPr>
          <w:lang w:val="ru-RU"/>
        </w:rPr>
        <w:t xml:space="preserve">' </w:t>
      </w:r>
      <w:r w:rsidRPr="00C84680">
        <w:rPr>
          <w:lang w:val="ru-RU"/>
        </w:rPr>
        <w:t xml:space="preserve">Naglagari </w:t>
      </w:r>
      <w:r w:rsidRPr="00C84680">
        <w:rPr>
          <w:lang w:val="ru-RU"/>
        </w:rPr>
        <w:t xml:space="preserve">sila og </w:t>
      </w:r>
      <w:r w:rsidRPr="00C84680">
        <w:rPr>
          <w:lang w:val="ru-RU"/>
        </w:rPr>
        <w:t xml:space="preserve">tabla — </w:t>
      </w:r>
      <w:r w:rsidR="002F08DD">
        <w:rPr>
          <w:lang w:val="ru-RU"/>
        </w:rPr>
        <w:t xml:space="preserve">'woo-oo…', </w:t>
      </w:r>
      <w:r w:rsidRPr="00C84680">
        <w:rPr>
          <w:lang w:val="ru-RU"/>
        </w:rPr>
        <w:t xml:space="preserve">nag-sanding pud </w:t>
      </w:r>
      <w:r w:rsidR="002F08DD">
        <w:rPr>
          <w:lang w:val="ru-RU"/>
        </w:rPr>
        <w:t xml:space="preserve">— 'woo-oo…', </w:t>
      </w:r>
      <w:r w:rsidRPr="00C84680">
        <w:rPr>
          <w:lang w:val="ru-RU"/>
        </w:rPr>
        <w:t xml:space="preserve">nag-spray sa mga kahoy gamit ang sprayer — </w:t>
      </w:r>
      <w:r w:rsidR="002F08DD">
        <w:rPr>
          <w:lang w:val="ru-RU"/>
        </w:rPr>
        <w:t xml:space="preserve">'woo-oo'</w:t>
      </w:r>
      <w:r w:rsidRPr="00C84680">
        <w:rPr>
          <w:lang w:val="ru-RU"/>
        </w:rPr>
        <w:t xml:space="preserve"> na usab</w:t>
      </w:r>
      <w:r w:rsidR="002F08DD">
        <w:rPr>
          <w:lang w:val="ru-RU"/>
        </w:rPr>
        <w:t xml:space="preserve">.</w:t>
      </w:r>
      <w:r w:rsidRPr="00C84680">
        <w:rPr>
          <w:lang w:val="ru-RU"/>
        </w:rPr>
        <w:t xml:space="preserve"> Ug unya maghimo pa sila og lain pang sprayers — sama sa eroplano, aron makahimo pa gyud og mas kusog nga kasaba — ug moingon sila: </w:t>
      </w:r>
      <w:r w:rsidRPr="00C84680">
        <w:rPr>
          <w:lang w:val="ru-RU"/>
        </w:rPr>
        <w:t xml:space="preserve">'Mas maayo ning mga sprayers kay nag-spray man sila sa mga kahoy gikan sa ibabaw imbis sa ilawom, ug walay bisan usa ka sampaga nga wala maspray</w:t>
      </w:r>
      <w:r w:rsidR="002F08DD">
        <w:rPr>
          <w:lang w:val="ru-RU"/>
        </w:rPr>
        <w:t xml:space="preserve">.'</w:t>
      </w:r>
      <w:r w:rsidRPr="00C84680">
        <w:rPr>
          <w:lang w:val="ru-RU"/>
        </w:rPr>
        <w:t xml:space="preserve"> Mangita sila og ingon ana nga sprayers ug malipay kaayo </w:t>
      </w:r>
      <w:r w:rsidRPr="00C84680">
        <w:rPr>
          <w:lang w:val="ru-RU"/>
        </w:rPr>
        <w:t xml:space="preserve">sila niini</w:t>
      </w:r>
      <w:r w:rsidRPr="00C84680">
        <w:rPr>
          <w:lang w:val="ru-RU"/>
        </w:rPr>
        <w:lastRenderedPageBreak/>
      </w:r>
      <w:r w:rsidRPr="00C84680">
        <w:rPr>
          <w:lang w:val="ru-RU"/>
        </w:rPr>
        <w:t xml:space="preserve"> . Ang usa ka tawo gusto magburot og usa ka lungag para sa usa ka pako ug usab mosiga og lain nga klase nga </w:t>
      </w:r>
      <w:r w:rsidRPr="00C84680">
        <w:rPr>
          <w:lang w:val="ru-RU"/>
        </w:rPr>
        <w:t xml:space="preserve">'woo-woo </w:t>
      </w:r>
      <w:r w:rsidR="002F08DD">
        <w:rPr>
          <w:lang w:val="ru-RU"/>
        </w:rPr>
        <w:t xml:space="preserve">machine'. </w:t>
      </w:r>
      <w:r w:rsidRPr="00C84680">
        <w:rPr>
          <w:lang w:val="ru-RU"/>
        </w:rPr>
        <w:t xml:space="preserve">Ngano? Aron lang magburot og tubig sa mortar? Apan malipay gihapon siya niini ug, katingalahan, mapasigarbo pa gani siya niini! Aron makahuyop og preskong hangin, mopalit sila og electric fan ug maminaw sa huni niini. Sa karaang panahon, kung init, magpahuyop sila gamit ang ilang kamot, apan karon ginasamdan na nila ang ilang kaugalingong dalunggan alang sa usa ka huyop sa preskong hangin. Ug sa dagat usab, daghan kaayong saba karon. Sa una, ang mga barkong layag molahos nga hilom sa dagat, apan karon bisan ang labing gamay nga motorboat mag-uga-uga. Sa dili madugay, kadaghanan sa mga tawo molibot na sa kalibutan sakay sa eroplano! Ug kabalo ka unsa ang mahitabo niini? Ang yuta makasuyop man unta ug pipila sa kasaba, apan sa hangin, ayaw unta sa Ginoo, magbuto na gyud ang tanang kagubot!...</w:t>
      </w:r>
    </w:p>
    <w:p w:rsidRPr="00347B46" w:rsidR="006D11AF" w:rsidP="006D11AF" w:rsidRDefault="006D11AF" w14:paraId="1538944E" w14:textId="77777777">
      <w:pPr>
        <w:rPr>
          <w:lang w:val="ru-RU"/>
        </w:rPr>
      </w:pPr>
    </w:p>
    <w:p w:rsidRPr="00C84680" w:rsidR="005C3FC8" w:rsidP="006D11AF" w:rsidRDefault="00BF6B1D" w14:paraId="5544DD45" w14:textId="77777777">
      <w:pPr>
        <w:pStyle w:val="Heading4"/>
        <w:rPr>
          <w:lang w:val="ru-RU"/>
        </w:rPr>
      </w:pPr>
      <w:bookmarkStart w:name="_Toc196745411" w:id="228"/>
      <w:bookmarkStart w:name="_Toc196745568" w:id="229"/>
      <w:bookmarkStart w:name="_Toc225094922" w:id="230"/>
      <w:r w:rsidRPr="00C84680">
        <w:rPr>
          <w:lang w:val="ru-RU"/>
        </w:rPr>
        <w:t xml:space="preserve">Gibungkag pa gani sa mga tawo ang balaang mga dapit sa disyerto</w:t>
      </w:r>
      <w:bookmarkEnd w:id="228"/>
      <w:bookmarkEnd w:id="229"/>
      <w:bookmarkEnd w:id="230"/>
    </w:p>
    <w:p w:rsidRPr="00C84680" w:rsidR="005C3FC8" w:rsidRDefault="00BF6B1D" w14:paraId="4DE981D9" w14:textId="658CA60E">
      <w:pPr>
        <w:pStyle w:val="paragraph"/>
        <w:spacing w:before="30" w:after="30"/>
        <w:ind w:start="60" w:end="60"/>
        <w:rPr>
          <w:lang w:val="ru-RU"/>
        </w:rPr>
      </w:pPr>
      <w:r w:rsidRPr="00C84680">
        <w:rPr>
          <w:lang w:val="ru-RU"/>
        </w:rPr>
        <w:t xml:space="preserve">Ang walay kapahulayan, kalibutanong espiritu sa atong panahon, uban sa gitawag nilang sibilisasyon, gipapas gani ang balaan nga mga disyerto nga naghatag og kalinaw ug nagasantos sa mga kalag. Ang usa ka tawo nga walay kapahulayan dili gyud makakaplag og kalinaw. Wala nay pasilidad nga hilom bisan asa. Bisan pa ang Balaang Yuta—unsa na kaha ilang gibuhat niini karon! Ug sa kinabuhi ni Photini nga Eremita</w:t>
      </w:r>
      <w:r w:rsidR="005B56B7">
        <w:rPr>
          <w:rStyle w:val="FootnoteReference"/>
          <w:lang w:val="ru-RU"/>
        </w:rPr>
        <w:footnoteReference w:id="137"/>
      </w:r>
      <w:r w:rsidRPr="00C84680">
        <w:rPr>
          <w:lang w:val="ru-RU"/>
        </w:rPr>
        <w:t xml:space="preserve"> , giingon nga sa disyerto diin siya kaniadto nagpuyo, daghang kiosko ang gitukod pagkahuman ug mga snack bar ang gibuksan. Sa mga langob ug selda diin kaniadto nagpuyo ang daghang monghe ug mga santo, ang mga Ingles nagsugod na og pagbaligya og soft drinks. Mao na, wala nay disyerto! Napuno na kini og mga balay, radyo, tindahan, hotel, airport!... Nabuhi kita aron makita ang panahon </w:t>
      </w:r>
      <w:r w:rsidRPr="00C84680">
        <w:rPr>
          <w:lang w:val="ru-RU"/>
        </w:rPr>
        <w:t xml:space="preserve">nga</w:t>
      </w:r>
      <w:r w:rsidRPr="00C84680">
        <w:rPr>
          <w:lang w:val="ru-RU"/>
        </w:rPr>
        <w:t xml:space="preserve"> gihisgutan ni San Cosmas sa Aetolia:</w:t>
      </w:r>
      <w:r w:rsidR="00433CD8">
        <w:rPr>
          <w:rStyle w:val="FootnoteReference"/>
          <w:lang w:val="ru-RU"/>
        </w:rPr>
        <w:footnoteReference w:id="138"/>
      </w:r>
      <w:r w:rsidRPr="00C84680">
        <w:rPr>
          <w:lang w:val="ru-RU"/>
        </w:rPr>
        <w:t xml:space="preserve"> </w:t>
      </w:r>
      <w:r w:rsidR="009F3FC8">
        <w:rPr>
          <w:lang w:val="ru-RU"/>
        </w:rPr>
        <w:t xml:space="preserve">"</w:t>
      </w:r>
      <w:r w:rsidRPr="00C84680">
        <w:rPr>
          <w:lang w:val="ru-RU"/>
        </w:rPr>
        <w:t xml:space="preserve">Moabot ang panahon nga, sa mismong mga lugar diin karon gisabit sa mga batan-on ang ilang pusil, magbitay ang mga Gypsy sa ilang mga instrumento sa musika</w:t>
      </w:r>
      <w:r w:rsidR="002F08DD">
        <w:rPr>
          <w:lang w:val="ru-RU"/>
        </w:rPr>
        <w:t xml:space="preserve">."</w:t>
      </w:r>
      <w:r w:rsidRPr="00C84680">
        <w:rPr>
          <w:lang w:val="ru-RU"/>
        </w:rPr>
        <w:t xml:space="preserve"> Ang buot nakong ipasabot mao nga kita usab nakabuhi aron makita kini: diin kaniadto naningkamot ang mga monghe, diin kaniadto nakasabit ang ilang rosaryo — karon kusog ang tingog sa radyo ug nagbula ang soft drinks!… Oo, daw sa pipila pa ka tuig, dili na kini tanan kinahanglan pa. Sa tinuod, base sa nahitabo, makahukom kita nga hapit na matapos ang kinabuhi. Ang katapusan sa kinabuhi ug sa kalibutan nagkadool na. </w:t>
      </w:r>
    </w:p>
    <w:p w:rsidRPr="00C84680" w:rsidR="005C3FC8" w:rsidRDefault="00BF6B1D" w14:paraId="12273D3F" w14:textId="77777777">
      <w:pPr>
        <w:pStyle w:val="paragraph"/>
        <w:spacing w:before="30" w:after="30"/>
        <w:ind w:start="60" w:end="60"/>
        <w:rPr>
          <w:lang w:val="ru-RU"/>
        </w:rPr>
      </w:pPr>
      <w:r w:rsidRPr="00C84680">
        <w:rPr>
          <w:lang w:val="ru-RU"/>
        </w:rPr>
        <w:t xml:space="preserve">— </w:t>
      </w:r>
      <w:r w:rsidRPr="00C84680">
        <w:rPr>
          <w:lang w:val="ru-RU"/>
        </w:rPr>
        <w:t xml:space="preserve">Geronda, aduna pa bay nahabilin nga malinawong dapit sa Banal nga Bukid? </w:t>
      </w:r>
    </w:p>
    <w:p w:rsidRPr="00C84680" w:rsidR="005C3FC8" w:rsidRDefault="00BF6B1D" w14:paraId="06656472" w14:textId="17C70392">
      <w:pPr>
        <w:pStyle w:val="paragraph"/>
        <w:spacing w:before="30" w:after="30"/>
        <w:ind w:start="60" w:end="60"/>
        <w:rPr>
          <w:lang w:val="ru-RU"/>
        </w:rPr>
      </w:pPr>
      <w:r w:rsidRPr="00C84680">
        <w:rPr>
          <w:lang w:val="ru-RU"/>
        </w:rPr>
        <w:t xml:space="preserve">— </w:t>
      </w:r>
      <w:r w:rsidRPr="00C84680">
        <w:rPr>
          <w:lang w:val="ru-RU"/>
        </w:rPr>
        <w:t xml:space="preserve">Unsaon pa kaha'g adunay hilom nga dapit karon, bisan pa sa Balaang Bukid! Sa katapusan, sige lang sila'g pagtukod og daghan pang mga dalan sa lasang sa Athos. Nag-ugong ang mga sakyanan bisan asa. Bisan pa gani kadtong nagpuyo sa labing walay tawo ug hilom nga mga dapit, nupalit na usab og sakyanan. Dili ko masabtan—unsa kaha'y gipangita niining mga tawo sa disyerto? Si Arsenius ang Dako, sa pagdungog sa paghuyop sa mga sagbot sa disyerto sa malumo nga hangin, nangutana: </w:t>
      </w:r>
      <w:r w:rsidRPr="00C84680">
        <w:rPr>
          <w:lang w:val="ru-RU"/>
        </w:rPr>
        <w:t xml:space="preserve">'Unsa man kana nga kasaba? Linog ba kini?</w:t>
      </w:r>
      <w:r w:rsidR="002F08DD">
        <w:rPr>
          <w:lang w:val="ru-RU"/>
        </w:rPr>
        <w:t xml:space="preserve">'</w:t>
      </w:r>
      <w:r w:rsidR="0086719E">
        <w:rPr>
          <w:rStyle w:val="FootnoteReference"/>
          <w:lang w:val="ru-RU"/>
        </w:rPr>
        <w:footnoteReference w:id="139"/>
      </w:r>
      <w:r w:rsidRPr="00C84680">
        <w:rPr>
          <w:lang w:val="ru-RU"/>
        </w:rPr>
        <w:t xml:space="preserve"> Hinaut unta makita sa mga Balaang Amahan ang nahitabo karon! Sa nangagi, sa komunal nga mga monasteryo, ang mga monghe kanunay kapoy kaayo sa ilang mga katungdanan. Labi na gayud ang tig-atiman sa refektoryo ug ang tig-abiabi sa mga bisita. Kinahanglan pa nila hugasan ang mga plato ug ipahapsay ang mga gamit sa lamesa nga tanso. Apan karon dali ra kana tanan, kay ang mga monghe karon adunay tanang klase sa modernong kagamitan — kadaghanan niini kusog kaayo ang saba. Nahinumdom ko nga sa monasteryo, magdala kami og tubig gikan sa tinubdan ug gamit ang winch hinay-hinay namo kini i-alsa paingon sa ika-upat nga andana sa espesyal nga mga sudlanan. Karon, </w:t>
      </w:r>
      <w:r w:rsidRPr="00C84680">
        <w:rPr>
          <w:lang w:val="ru-RU"/>
        </w:rPr>
        <w:t xml:space="preserve">bisan pa, ginapump na ang</w:t>
      </w:r>
      <w:r w:rsidRPr="00C84680">
        <w:rPr>
          <w:lang w:val="ru-RU"/>
        </w:rPr>
        <w:t xml:space="preserve"> tubig </w:t>
      </w:r>
      <w:r w:rsidRPr="00C84680">
        <w:rPr>
          <w:lang w:val="ru-RU"/>
        </w:rPr>
        <w:t xml:space="preserve">pa</w:t>
      </w:r>
      <w:r w:rsidRPr="00C84680">
        <w:rPr>
          <w:lang w:val="ru-RU"/>
        </w:rPr>
        <w:lastRenderedPageBreak/>
      </w:r>
      <w:r w:rsidRPr="00C84680">
        <w:rPr>
          <w:lang w:val="ru-RU"/>
        </w:rPr>
        <w:t xml:space="preserve"> , ug pirmi nimo madungog ang pag-uyog-uyog niini. Murog ang mga pader, muring-ring ang mga bintana. Pwede unta sila magbutang og silencer. Sa army sa panahon sa Gubat Sibil, naggamit ko og silencer sa pag-charge sa akong baterya sa radyo aron wala'y madungog ang kaaway sa pikas bahin. </w:t>
      </w:r>
    </w:p>
    <w:p w:rsidRPr="00C84680" w:rsidR="005C3FC8" w:rsidRDefault="00BF6B1D" w14:paraId="7ACB129F" w14:textId="04244101">
      <w:pPr>
        <w:pStyle w:val="paragraph"/>
        <w:spacing w:before="30" w:after="30"/>
        <w:ind w:start="60" w:end="60"/>
        <w:rPr>
          <w:lang w:val="ru-RU"/>
        </w:rPr>
      </w:pPr>
      <w:r w:rsidRPr="00C84680">
        <w:rPr>
          <w:lang w:val="ru-RU"/>
        </w:rPr>
        <w:t xml:space="preserve">Sa usa ka higayon, miadto ang pipila ka monghe gikan sa usa ka monasteryo aron bisitahan ko sa akong selda. Nag-istorya sila og kusog kaayo. </w:t>
      </w:r>
      <w:r w:rsidRPr="00C84680">
        <w:rPr>
          <w:lang w:val="ru-RU"/>
        </w:rPr>
        <w:t xml:space="preserve">'Hilom,' ingon nako sa usa kanila, 'madungog mo gikan pa sa layo</w:t>
      </w:r>
      <w:r w:rsidR="002F08DD">
        <w:rPr>
          <w:lang w:val="ru-RU"/>
        </w:rPr>
        <w:t xml:space="preserve">.' </w:t>
      </w:r>
      <w:r w:rsidRPr="00C84680">
        <w:rPr>
          <w:lang w:val="ru-RU"/>
        </w:rPr>
        <w:t xml:space="preserve">Nagpadayon siya sa pagsinggit. </w:t>
      </w:r>
      <w:r w:rsidRPr="00C84680">
        <w:rPr>
          <w:lang w:val="ru-RU"/>
        </w:rPr>
        <w:t xml:space="preserve">'Palihug istorya og hinay-hinay</w:t>
      </w:r>
      <w:r w:rsidR="002F08DD">
        <w:rPr>
          <w:lang w:val="ru-RU"/>
        </w:rPr>
        <w:t xml:space="preserve">,' </w:t>
      </w:r>
      <w:r w:rsidRPr="00C84680">
        <w:rPr>
          <w:lang w:val="ru-RU"/>
        </w:rPr>
        <w:t xml:space="preserve">hangyo nako kaniya pag-usab. </w:t>
      </w:r>
      <w:r w:rsidRPr="00C84680">
        <w:rPr>
          <w:lang w:val="ru-RU"/>
        </w:rPr>
        <w:t xml:space="preserve">'Pasayloa ko, Geronda,' matud niya, 'naa na mi'y naandan nga ing-ani ka kusog og tingog sa among monasteryo. Naa mi'y nagdagan nga generator, mao nga kinahanglan namo mag-ingay — kay kung dili, dili mi magkita-kita</w:t>
      </w:r>
      <w:r w:rsidR="002F08DD">
        <w:rPr>
          <w:lang w:val="ru-RU"/>
        </w:rPr>
        <w:t xml:space="preserve">.' </w:t>
      </w:r>
      <w:r w:rsidRPr="00C84680">
        <w:rPr>
          <w:lang w:val="ru-RU"/>
        </w:rPr>
        <w:t xml:space="preserve">Nakita ba nimo ang akong pasabot? Imbis nga mag-recite sa Jesus Prayer ug mag-istorya nga hinay, ilang gisiga ang generator unya mag-ingay na sila! Ang uban nga mga tin-edyer tangtangon ang silencer sa ilang motorsiklo aron makahimo sila og kasaba nga madungog sa daghang milya palibot… Kaulaw nga ang maong espiritu misulod sa kinabuhi sa mga monghe karon. Oo, mao kana ang padulngan nato – ang kasaba naghatag og kalipay sa mga monghe. </w:t>
      </w:r>
    </w:p>
    <w:p w:rsidRPr="00C84680" w:rsidR="005C3FC8" w:rsidRDefault="00BF6B1D" w14:paraId="5B965A37" w14:textId="584021C5">
      <w:pPr>
        <w:pStyle w:val="paragraph"/>
        <w:spacing w:before="30" w:after="30"/>
        <w:ind w:start="60" w:end="60"/>
        <w:rPr>
          <w:lang w:val="ru-RU"/>
        </w:rPr>
      </w:pPr>
      <w:r w:rsidRPr="00C84680">
        <w:rPr>
          <w:lang w:val="ru-RU"/>
        </w:rPr>
        <w:t xml:space="preserve">Niining buntaga, nagtan-aw ko sa usa ka madre. Murag astronaut siya tan-awon. Nagsul-ob siya og lapad nga payong nga hinimo sa dayami sa iyang ulo, respirator sa iyang nawong, ug usa ka hay cutter nga gipadagan sa gasolina sa iyang kamot. Naglakaw siya paubos sa bakilid, nagdayeg sa iyang kaugalingon. Bisan ang mga astronaut wala magmalig-on ingon ana pagbalik nila gikan sa Bulan! Paglabay sa pipila ka gutlo, kalit ko nakadungog: </w:t>
      </w:r>
      <w:r w:rsidRPr="00C84680">
        <w:rPr>
          <w:lang w:val="ru-RU"/>
        </w:rPr>
        <w:t xml:space="preserve">'Tra-ta-ta-ta!</w:t>
      </w:r>
      <w:r w:rsidR="002F08DD">
        <w:rPr>
          <w:lang w:val="ru-RU"/>
        </w:rPr>
        <w:t xml:space="preserve">..' </w:t>
      </w:r>
      <w:r w:rsidRPr="00C84680">
        <w:rPr>
          <w:lang w:val="ru-RU"/>
        </w:rPr>
        <w:t xml:space="preserve">Mitan-aw ko ug nakita nga nagsugod na siya og putol sa sagbot gamit kana nga mower – ug ingon ka kusog nga wala nay lain nga makatago gikan sa kasaba. Pagkahuman pa lang niya, miabot ang usa ka trabahante sa monasteryo nga nagdala og mas kusog pa nga makina nga nagkalampag — aron mag-arado sa yuta. Nagdagan-dagan siya, nagkalampag paingon ug paatras, balik-balik! Unya gibyaan niya ang iyang arado nga de-gasolina ug gikuha ang lain nga makina — aron mag-haro sa yuta. Unsa kaha ba ang among naantos sa among mapait nga kapalaran!.. </w:t>
      </w:r>
    </w:p>
    <w:p w:rsidRPr="00C84680" w:rsidR="005C3FC8" w:rsidRDefault="00BF6B1D" w14:paraId="320FE4F2" w14:textId="77777777">
      <w:pPr>
        <w:pStyle w:val="paragraph"/>
        <w:spacing w:before="30" w:after="30"/>
        <w:ind w:start="60" w:end="60"/>
        <w:rPr>
          <w:lang w:val="ru-RU"/>
        </w:rPr>
      </w:pPr>
      <w:r w:rsidRPr="00C84680">
        <w:rPr>
          <w:lang w:val="ru-RU"/>
        </w:rPr>
        <w:t xml:space="preserve">— </w:t>
      </w:r>
      <w:r w:rsidRPr="00C84680">
        <w:rPr>
          <w:lang w:val="ru-RU"/>
        </w:rPr>
        <w:t xml:space="preserve">Ug bisan pa niana, Geronda, kay anaa man ning tanang makinarya aron pasayonon ang mga butang... </w:t>
      </w:r>
    </w:p>
    <w:p w:rsidRPr="00347B46" w:rsidR="005C3FC8" w:rsidRDefault="00BF6B1D" w14:paraId="26CEE026" w14:textId="312F5B2B">
      <w:pPr>
        <w:pStyle w:val="paragraph"/>
        <w:spacing w:before="30" w:after="30"/>
        <w:ind w:start="60" w:end="60"/>
        <w:rPr>
          <w:lang w:val="ru-RU"/>
        </w:rPr>
      </w:pPr>
      <w:r w:rsidRPr="00C84680">
        <w:rPr>
          <w:lang w:val="ru-RU"/>
        </w:rPr>
        <w:t xml:space="preserve">— </w:t>
      </w:r>
      <w:r w:rsidRPr="00C84680">
        <w:rPr>
          <w:lang w:val="ru-RU"/>
        </w:rPr>
        <w:t xml:space="preserve">Oh, kabalo ka pila ka makinarya ang makapahapsay sa kinabuhi!… Likayi, kutob sa mahimo, bisan unsang kusog og tingog, bisan unsang nagkalingkling; likayi ang saba. Kining tanan nga saba nagapahawa kanamo sa monasteryo. Ngano man, unya, nga adunay karatula nga nakasabit sa ganghaan sa ubos </w:t>
      </w:r>
      <w:r w:rsidRPr="00C84680">
        <w:rPr>
          <w:lang w:val="ru-RU"/>
        </w:rPr>
        <w:t xml:space="preserve">nga nag-ingon</w:t>
      </w:r>
      <w:r w:rsidR="002F08DD">
        <w:rPr>
          <w:lang w:val="ru-RU"/>
        </w:rPr>
        <w:t xml:space="preserve"> 'Hesychasterium'</w:t>
      </w:r>
      <w:r w:rsidRPr="00B21A91" w:rsidR="00B21A91">
        <w:rPr>
          <w:lang w:val="ru-RU"/>
        </w:rPr>
        <w:t xml:space="preserve">?</w:t>
      </w:r>
      <w:r w:rsidR="00B21A91">
        <w:rPr>
          <w:rStyle w:val="FootnoteReference"/>
          <w:lang w:val="ru-RU"/>
        </w:rPr>
        <w:footnoteReference w:id="140"/>
      </w:r>
      <w:r w:rsidRPr="00C84680">
        <w:rPr>
          <w:lang w:val="ru-RU"/>
        </w:rPr>
        <w:t xml:space="preserve"> Mas maayo pa tingali nga mosulat ka og </w:t>
      </w:r>
      <w:r w:rsidR="002F08DD">
        <w:rPr>
          <w:lang w:val="ru-RU"/>
        </w:rPr>
        <w:t xml:space="preserve">'Noisasterium' </w:t>
      </w:r>
      <w:r w:rsidRPr="00C84680">
        <w:rPr>
          <w:lang w:val="ru-RU"/>
        </w:rPr>
        <w:t xml:space="preserve">o </w:t>
      </w:r>
      <w:r w:rsidR="00EF3186">
        <w:rPr>
          <w:lang w:val="ru-RU"/>
        </w:rPr>
        <w:t xml:space="preserve">'Restlessnessterium'! </w:t>
      </w:r>
      <w:r w:rsidRPr="00C84680">
        <w:rPr>
          <w:lang w:val="ru-RU"/>
        </w:rPr>
        <w:t xml:space="preserve">Unsa may pulos sa usa ka monasteryo kung walay kahilom niini? Tan-awa, paningkamoti kutob sa mahimo nga limitahan ang tanang butang nga atong gihisgutan karon. Wala pa nimo matilawan kung unsa ka tam-is ang kahilom. Kung nasabtan nimo kini, mas dali nimong masabtan ang akong gisulti ug uban pang mga butang. Kung natilawan na nimo ang tam-is nga espirituhanong bunga sa kahilom, walay duhaduha nga malumo ka sa pagtagad ug mas mapisan ka sa pagpaningkamot alang sa balaan nga kahilom sa espirituhanong kinabuhi.</w:t>
      </w:r>
    </w:p>
    <w:p w:rsidRPr="00347B46" w:rsidR="006D11AF" w:rsidP="006D11AF" w:rsidRDefault="006D11AF" w14:paraId="7A39937D" w14:textId="77777777">
      <w:pPr>
        <w:rPr>
          <w:lang w:val="ru-RU"/>
        </w:rPr>
      </w:pPr>
    </w:p>
    <w:p w:rsidRPr="00C84680" w:rsidR="005C3FC8" w:rsidP="006D11AF" w:rsidRDefault="00BF6B1D" w14:paraId="6979C92D" w14:textId="77777777">
      <w:pPr>
        <w:pStyle w:val="Heading4"/>
        <w:rPr>
          <w:lang w:val="ru-RU"/>
        </w:rPr>
      </w:pPr>
      <w:bookmarkStart w:name="_Toc196745412" w:id="231"/>
      <w:bookmarkStart w:name="_Toc196745569" w:id="232"/>
      <w:bookmarkStart w:name="_Toc225094923" w:id="233"/>
      <w:r w:rsidRPr="00C84680">
        <w:rPr>
          <w:lang w:val="ru-RU"/>
        </w:rPr>
        <w:t xml:space="preserve">Ang kahilom usa ka misteryosong pag-ampo</w:t>
      </w:r>
      <w:bookmarkEnd w:id="231"/>
      <w:bookmarkEnd w:id="232"/>
      <w:bookmarkEnd w:id="233"/>
    </w:p>
    <w:p w:rsidRPr="00C84680" w:rsidR="005C3FC8" w:rsidRDefault="00BF6B1D" w14:paraId="0027A61B" w14:textId="77777777">
      <w:pPr>
        <w:pStyle w:val="paragraph"/>
        <w:spacing w:before="30" w:after="30"/>
        <w:ind w:start="60" w:end="60"/>
        <w:rPr>
          <w:lang w:val="ru-RU"/>
        </w:rPr>
      </w:pPr>
      <w:r w:rsidRPr="00C84680">
        <w:rPr>
          <w:lang w:val="ru-RU"/>
        </w:rPr>
        <w:t xml:space="preserve">Sa tanang saba nga teknolohiya, gipahawa sa monghe gikan sa iyang kaugalingon ang mga gikinahanglan alang sa pag-ampo ug sa kinabuhi sa monghe. Busa, ang usa ka monghe kinahanglan, kutob sa mahimo, maningkamot nga dili mogamit og saba nga teknolohiya. Ang tanan nga giisip sa mga tawo nga kombinyente, sa kadaghanan, dili makatabang sa monghe aron makab-ot ang iyang tumong. Sa ingon nga kahimtang, dili makab-ot sa monghe ang iyang gipangita sa iyang pagbiyahe. </w:t>
      </w:r>
    </w:p>
    <w:p w:rsidRPr="00C84680" w:rsidR="005C3FC8" w:rsidRDefault="00BF6B1D" w14:paraId="0C1C1CB9" w14:textId="2EF89594">
      <w:pPr>
        <w:pStyle w:val="paragraph"/>
        <w:spacing w:before="30" w:after="30"/>
        <w:ind w:start="60" w:end="60"/>
        <w:rPr>
          <w:lang w:val="ru-RU"/>
        </w:rPr>
      </w:pPr>
      <w:r w:rsidRPr="00C84680">
        <w:rPr>
          <w:lang w:val="ru-RU"/>
        </w:rPr>
        <w:t xml:space="preserve">Ang kahilom usa ka dakong butang. Pinaagi sa pagpabilin sa kahilom, ang usa ka tawo nag-ampo na — bisan pa nga wala gyud siya mag-ampo. Ang kahilom usa ka misteryosong pag-ampo, ug dako kaayo kini og tabang sa pag-ampo, sama sa matag gininhawa nga makapahimulos sa usa ka tawo.</w:t>
      </w:r>
      <w:r w:rsidR="00CA377D">
        <w:rPr>
          <w:rStyle w:val="FootnoteReference"/>
          <w:lang w:val="ru-RU"/>
        </w:rPr>
        <w:footnoteReference w:id="141"/>
      </w:r>
      <w:r w:rsidRPr="00C84680">
        <w:rPr>
          <w:lang w:val="ru-RU"/>
        </w:rPr>
        <w:t xml:space="preserve"> Ang bisan kinsa nga nagbuhat og espirituhanong buhat samtang naghilom</w:t>
      </w:r>
      <w:r w:rsidRPr="00C84680">
        <w:rPr>
          <w:lang w:val="ru-RU"/>
        </w:rPr>
        <w:lastRenderedPageBreak/>
      </w:r>
      <w:r w:rsidRPr="00C84680">
        <w:rPr>
          <w:lang w:val="ru-RU"/>
        </w:rPr>
        <w:t xml:space="preserve"> unya malumos sa pag-ampo. Nasayud ka ba unsa ang kahulugan sa paglubong sa kaugalingon? Ang usa ka bata nga nahilom sa yakap sa iyang inahan wala'y gisulti. Naa na kini'y pagkahiusa kaniya, sa pakig-uban kaniya. Busa, kon ang usa ka monasteryo nahimutang layo sa mga arkeolohikal nga dapit, sa kasaba sa kalibutan ug sa kadaghanan sa mga tawo, dako kaayo kini'g kaayohan. </w:t>
      </w:r>
    </w:p>
    <w:p w:rsidRPr="00347B46" w:rsidR="005C3FC8" w:rsidRDefault="00BF6B1D" w14:paraId="2D86A08E" w14:textId="0DDC2251">
      <w:pPr>
        <w:pStyle w:val="paragraph"/>
        <w:spacing w:before="30" w:after="30"/>
        <w:ind w:start="60" w:end="60"/>
        <w:rPr>
          <w:lang w:val="ru-RU"/>
        </w:rPr>
      </w:pPr>
      <w:r w:rsidRPr="00C84680">
        <w:rPr>
          <w:lang w:val="ru-RU"/>
        </w:rPr>
        <w:t xml:space="preserve">Ang gawasnong kahilom, nga layo sa kalibutan ug kauban sa maampingong pag-ascetismo ug walay hunong nga pag-ampo, dali ra kaayo maghatag sa monghe og sulodnong kahilom usab — kalinaw sa hunahuna. Kini nga sulodnong kahilom usa ka gikinahanglan nga paunang kondisyon alang sa pinong espirituhanong buhat. Unya, ang mga samok sa gawas dili na makasamok sa usa ka tawo, kay sa tinuod, ang iyang lawas ra ang naa sa yuta, samtang ang iyang hunahuna nagpuyo sa Langit.</w:t>
      </w:r>
    </w:p>
    <w:p w:rsidRPr="00347B46" w:rsidR="006D11AF" w:rsidP="006D11AF" w:rsidRDefault="006D11AF" w14:paraId="6845DB73" w14:textId="77777777">
      <w:pPr>
        <w:rPr>
          <w:lang w:val="ru-RU"/>
        </w:rPr>
      </w:pPr>
    </w:p>
    <w:p w:rsidRPr="00C84680" w:rsidR="005C3FC8" w:rsidP="006D11AF" w:rsidRDefault="00BF6B1D" w14:paraId="20CA240C" w14:textId="77777777">
      <w:pPr>
        <w:pStyle w:val="Heading4"/>
        <w:rPr>
          <w:lang w:val="ru-RU"/>
        </w:rPr>
      </w:pPr>
      <w:bookmarkStart w:name="_Toc196745413" w:id="234"/>
      <w:bookmarkStart w:name="_Toc196745570" w:id="235"/>
      <w:bookmarkStart w:name="_Toc225094924" w:id="236"/>
      <w:r w:rsidRPr="00C84680">
        <w:rPr>
          <w:lang w:val="ru-RU"/>
        </w:rPr>
        <w:t xml:space="preserve">Kung madungog ba sa usa ka tawo ang kasaba o dili, nagdepende kini sa iyang kaugalingon</w:t>
      </w:r>
      <w:bookmarkEnd w:id="234"/>
      <w:bookmarkEnd w:id="235"/>
      <w:bookmarkEnd w:id="236"/>
    </w:p>
    <w:p w:rsidRPr="00C84680" w:rsidR="005C3FC8" w:rsidRDefault="00BF6B1D" w14:paraId="05D59AFF" w14:textId="77777777">
      <w:pPr>
        <w:pStyle w:val="paragraph"/>
        <w:spacing w:before="30" w:after="30"/>
        <w:ind w:start="60" w:end="60"/>
        <w:rPr>
          <w:lang w:val="ru-RU"/>
        </w:rPr>
      </w:pPr>
      <w:r w:rsidRPr="00C84680">
        <w:rPr>
          <w:lang w:val="ru-RU"/>
        </w:rPr>
        <w:t xml:space="preserve">— </w:t>
      </w:r>
      <w:r w:rsidRPr="00C84680">
        <w:rPr>
          <w:lang w:val="ru-RU"/>
        </w:rPr>
        <w:t xml:space="preserve">Geronda, unsaon man sa usa ka tawo kung saba samtang nag-alagad, o kung kinahanglan ang usa ka saba nga makina para sa manwal nga trabaho? </w:t>
      </w:r>
    </w:p>
    <w:p w:rsidRPr="00C84680" w:rsidR="005C3FC8" w:rsidRDefault="00BF6B1D" w14:paraId="6EA7CE10" w14:textId="09151DEB">
      <w:pPr>
        <w:pStyle w:val="paragraph"/>
        <w:spacing w:before="30" w:after="30"/>
        <w:ind w:start="60" w:end="60"/>
        <w:rPr>
          <w:lang w:val="ru-RU"/>
        </w:rPr>
      </w:pPr>
      <w:r w:rsidRPr="00C84680">
        <w:rPr>
          <w:lang w:val="ru-RU"/>
        </w:rPr>
        <w:t xml:space="preserve">— </w:t>
      </w:r>
      <w:r w:rsidRPr="00C84680">
        <w:rPr>
          <w:lang w:val="ru-RU"/>
        </w:rPr>
        <w:t xml:space="preserve">Kung saba ang mga hinimo sa kamot, dako kaayo'g tabang ang hilum nga pag-awit sa mga salmo. Kung dili nimo maulit ang Pag-ampo ni Jesus, awita ang usa ka awit gikan sa simbahan. Kinahanglan ang pagkamapailubon. Sa barko, sa dihang molarga ko gikan sa Bukid Athos o mobalik, mahimong kaayo'g kasaba. Moupo ko sa usa ka kanto aron dili ko masamokan, magpakaaron-ingnon nga natulog, ipiyong ang akong mga mata — unya magsugod ko og kanta. Ang mga kantahon nako! Daghan kaayong lain-laing </w:t>
      </w:r>
      <w:r w:rsidR="009F3FC8">
        <w:rPr>
          <w:lang w:val="ru-RU"/>
        </w:rPr>
        <w:t xml:space="preserve">bersyon sa </w:t>
      </w:r>
      <w:r w:rsidRPr="00C84680">
        <w:rPr>
          <w:lang w:val="ru-RU"/>
        </w:rPr>
        <w:t xml:space="preserve">'It is truly meet</w:t>
      </w:r>
      <w:r w:rsidR="002F08DD">
        <w:rPr>
          <w:lang w:val="ru-RU"/>
        </w:rPr>
        <w:t xml:space="preserve">,' </w:t>
      </w:r>
      <w:r w:rsidRPr="00C84680">
        <w:rPr>
          <w:lang w:val="ru-RU"/>
        </w:rPr>
        <w:t xml:space="preserve">daghan kaayong </w:t>
      </w:r>
      <w:r w:rsidRPr="00C84680">
        <w:rPr>
          <w:lang w:val="ru-RU"/>
        </w:rPr>
        <w:t xml:space="preserve">'Holy God</w:t>
      </w:r>
      <w:r w:rsidR="002F08DD">
        <w:rPr>
          <w:lang w:val="ru-RU"/>
        </w:rPr>
        <w:t xml:space="preserve">.' </w:t>
      </w:r>
      <w:r w:rsidRPr="00C84680">
        <w:rPr>
          <w:lang w:val="ru-RU"/>
        </w:rPr>
        <w:t xml:space="preserve">Ug ang ugong sa makina sa barko hingpit kaayo nga angay sa pagkanta og salmo. Ang makina </w:t>
      </w:r>
      <w:r w:rsidR="002F08DD">
        <w:rPr>
          <w:lang w:val="ru-RU"/>
        </w:rPr>
        <w:t xml:space="preserve">'</w:t>
      </w:r>
      <w:r w:rsidRPr="00C84680">
        <w:rPr>
          <w:lang w:val="ru-RU"/>
        </w:rPr>
        <w:t xml:space="preserve">nagpabilin </w:t>
      </w:r>
      <w:r w:rsidRPr="00C84680">
        <w:rPr>
          <w:lang w:val="ru-RU"/>
        </w:rPr>
        <w:t xml:space="preserve">sa tono</w:t>
      </w:r>
      <w:r w:rsidR="002F08DD">
        <w:rPr>
          <w:lang w:val="ru-RU"/>
        </w:rPr>
        <w:t xml:space="preserve">'</w:t>
      </w:r>
      <w:r w:rsidR="00555E5B">
        <w:rPr>
          <w:rStyle w:val="FootnoteReference"/>
          <w:lang w:val="ru-RU"/>
        </w:rPr>
        <w:footnoteReference w:id="142"/>
      </w:r>
      <w:r w:rsidRPr="00C84680">
        <w:rPr>
          <w:lang w:val="ru-RU"/>
        </w:rPr>
        <w:t xml:space="preserve"> — hingpit nga haom sa </w:t>
      </w:r>
      <w:r w:rsidRPr="00C84680">
        <w:rPr>
          <w:lang w:val="ru-RU"/>
        </w:rPr>
        <w:t xml:space="preserve">'It is truly </w:t>
      </w:r>
      <w:r w:rsidR="002F08DD">
        <w:rPr>
          <w:lang w:val="ru-RU"/>
        </w:rPr>
        <w:t xml:space="preserve">meet' </w:t>
      </w:r>
      <w:r w:rsidRPr="00C84680">
        <w:rPr>
          <w:lang w:val="ru-RU"/>
        </w:rPr>
        <w:t xml:space="preserve">ni Papanikolaou ug sa </w:t>
      </w:r>
      <w:r w:rsidRPr="00C84680">
        <w:rPr>
          <w:lang w:val="ru-RU"/>
        </w:rPr>
        <w:t xml:space="preserve">'Holy </w:t>
      </w:r>
      <w:r w:rsidR="002F08DD">
        <w:rPr>
          <w:lang w:val="ru-RU"/>
        </w:rPr>
        <w:t xml:space="preserve">God' </w:t>
      </w:r>
      <w:r w:rsidRPr="00C84680">
        <w:rPr>
          <w:lang w:val="ru-RU"/>
        </w:rPr>
        <w:t xml:space="preserve">ni Nilevs.</w:t>
      </w:r>
      <w:r w:rsidR="00EF3186">
        <w:rPr>
          <w:rStyle w:val="FootnoteReference"/>
          <w:lang w:val="ru-RU"/>
        </w:rPr>
        <w:footnoteReference w:id="143"/>
      </w:r>
      <w:r w:rsidRPr="00C84680">
        <w:rPr>
          <w:lang w:val="ru-RU"/>
        </w:rPr>
        <w:t xml:space="preserve"> Naga-ungol kini og maayo kaayo nga haom sa halos bisan unsa! Nag-awit ko sa akong hunahuna, apan ang akong kasingkasing misalmot usab sa pagkanta. </w:t>
      </w:r>
    </w:p>
    <w:p w:rsidRPr="00C84680" w:rsidR="005C3FC8" w:rsidRDefault="00BF6B1D" w14:paraId="36991E75" w14:textId="21AD3EE1">
      <w:pPr>
        <w:pStyle w:val="paragraph"/>
        <w:spacing w:before="30" w:after="30"/>
        <w:ind w:start="60" w:end="60"/>
        <w:rPr>
          <w:lang w:val="ru-RU"/>
        </w:rPr>
      </w:pPr>
      <w:r w:rsidRPr="00C84680">
        <w:rPr>
          <w:lang w:val="ru-RU"/>
        </w:rPr>
        <w:t xml:space="preserve">Ug bisan pa, sa akong hunahuna, ang nakapahinungdan sa atong kabalaka dili kaayo ang kasaba sa gawas kondili ang [sulod] nga pagkabisi sa hunahuna sa usa ka butang. Kung makadungog ka ba og kasaba sa gawas, naa na nimo, apan ang [sulod] nga pagkabisi sa hunahuna dili sayon likayan. Ang pundasyon mao ang hunahuna. Ang mga mata makatan-aw apan dili gayud makakita. Sa dihang mag-ampo ko, makatan-aw ko sa usa ka butang apan dili kini makita. Makalakaw ko paingon sa usa ka lugar apan wala koy mabantayi. Kung ang usa ka tawo maglisod sa pagpraktis sa Pag-ampo ni Jesus</w:t>
      </w:r>
      <w:r w:rsidR="00EF3186">
        <w:rPr>
          <w:rStyle w:val="FootnoteReference"/>
          <w:lang w:val="ru-RU"/>
        </w:rPr>
        <w:footnoteReference w:id="144"/>
      </w:r>
      <w:r w:rsidRPr="00C84680">
        <w:rPr>
          <w:lang w:val="ru-RU"/>
        </w:rPr>
        <w:t xml:space="preserve"> taliwala sa kasaba, nagpasabot kini nga ang iyang hunahuna wala pa isumite sa Diyos. Kinahanglan makab-ot sa usa ka tawo ang kahimtang sa pagbulag sa kalibutan aron makapuyo siya sa sulod nga kahilom, ug aron ang kasaba sa pag-ampo dili makasamok kaniya. [Unya] makab-ot sa usa ka tawo ang maong kahimtang sa pagbulag sa espirituhanong paglalang, diin dili na nila madungog ang kasaba, o madungog lang kini kung ilang pilion—o, aron mas tukma, kung ang ilang hunahuna mobalik gikan sa Langit. Kung ang usa ka tawo magbuhat og espirituhanong buhat ug naningkamot pag-ayo, unya</w:t>
      </w:r>
      <w:r w:rsidRPr="00C84680">
        <w:rPr>
          <w:lang w:val="ru-RU"/>
        </w:rPr>
        <w:lastRenderedPageBreak/>
      </w:r>
      <w:r w:rsidRPr="00C84680">
        <w:rPr>
          <w:lang w:val="ru-RU"/>
        </w:rPr>
        <w:t xml:space="preserve"> , makab-ot niya kini nga kahimtang. Unya makadungog siya og usa ka butang o dili makadungog niini, bisan kanus-a nga iyang gusto. </w:t>
      </w:r>
    </w:p>
    <w:p w:rsidRPr="00347B46" w:rsidR="005C3FC8" w:rsidRDefault="00BF6B1D" w14:paraId="2B323A42" w14:textId="1B7506E1">
      <w:pPr>
        <w:pStyle w:val="paragraph"/>
        <w:spacing w:before="30" w:after="30"/>
        <w:ind w:start="60" w:end="60"/>
        <w:rPr>
          <w:lang w:val="ru-RU"/>
        </w:rPr>
      </w:pPr>
      <w:r w:rsidRPr="00C84680">
        <w:rPr>
          <w:lang w:val="ru-RU"/>
        </w:rPr>
        <w:t xml:space="preserve">Sa usa ka higayon, samtang nag-alagad pa ko sa kasundalohan, nagplano ko nga makigkita sa usa sa akong kauban nga sundalo—usa ka debotong tawo—sa usa ka piho nga lugar. </w:t>
      </w:r>
      <w:r w:rsidRPr="00C84680">
        <w:rPr>
          <w:lang w:val="ru-RU"/>
        </w:rPr>
        <w:t xml:space="preserve">"Apan," iyang gisupak, </w:t>
      </w:r>
      <w:r w:rsidR="002F08DD">
        <w:rPr>
          <w:lang w:val="ru-RU"/>
        </w:rPr>
        <w:t xml:space="preserve">"</w:t>
      </w:r>
      <w:r w:rsidRPr="00C84680">
        <w:rPr>
          <w:lang w:val="ru-RU"/>
        </w:rPr>
        <w:t xml:space="preserve">naay loudspeaker nga kusog kaayo ang tingog tupad sa akong dalunggan</w:t>
      </w:r>
      <w:r w:rsidR="002F08DD">
        <w:rPr>
          <w:lang w:val="ru-RU"/>
        </w:rPr>
        <w:t xml:space="preserve">.</w:t>
      </w:r>
      <w:r w:rsidR="009F3FC8">
        <w:rPr>
          <w:lang w:val="ru-RU"/>
        </w:rPr>
        <w:t xml:space="preserve">" "</w:t>
      </w:r>
      <w:r w:rsidRPr="00C84680">
        <w:rPr>
          <w:lang w:val="ru-RU"/>
        </w:rPr>
        <w:t xml:space="preserve">Kung madungog ba nimo ang loudspeaker o dili," akong tubag, "depende kana sa tawo mismo</w:t>
      </w:r>
      <w:r w:rsidR="002F08DD">
        <w:rPr>
          <w:lang w:val="ru-RU"/>
        </w:rPr>
        <w:t xml:space="preserve">." </w:t>
      </w:r>
      <w:r w:rsidRPr="00C84680">
        <w:rPr>
          <w:lang w:val="ru-RU"/>
        </w:rPr>
        <w:t xml:space="preserve">Nakadungog ba gyud kita sa mga nahitabo sa atong palibot kung ang atong hunahuna nabisi sa lain nga butang? Nahinumdom ko sa Bukid Athos, atbang sa akong kaliva, nagputol sila og mga kahoy gamit ang chainsaw—giubos nila ang tibuok bungtod. Busa, sa dihang nagbasa ko o nag-ampo ug hingpit kong nahilakip ang akong hunahuna niini, wala gyud ko kadungog bisan unsa. Apan sa dihang mihunong ko sa akong espirituhanong mga buluhaton, nibalik ko pagdungog sa tanan pag-usab.</w:t>
      </w:r>
    </w:p>
    <w:p w:rsidRPr="00347B46" w:rsidR="0094500E" w:rsidP="0094500E" w:rsidRDefault="0094500E" w14:paraId="2A88D560" w14:textId="77777777">
      <w:pPr>
        <w:rPr>
          <w:lang w:val="ru-RU"/>
        </w:rPr>
      </w:pPr>
    </w:p>
    <w:p w:rsidRPr="00C84680" w:rsidR="005C3FC8" w:rsidP="0094500E" w:rsidRDefault="00BF6B1D" w14:paraId="40F1C1F4" w14:textId="77777777">
      <w:pPr>
        <w:pStyle w:val="Heading4"/>
        <w:rPr>
          <w:lang w:val="ru-RU"/>
        </w:rPr>
      </w:pPr>
      <w:bookmarkStart w:name="_Toc196745414" w:id="237"/>
      <w:bookmarkStart w:name="_Toc196745571" w:id="238"/>
      <w:bookmarkStart w:name="_Toc225094925" w:id="239"/>
      <w:r w:rsidRPr="00C84680">
        <w:rPr>
          <w:lang w:val="ru-RU"/>
        </w:rPr>
        <w:t xml:space="preserve">Tahura nato ang kahilom sa uban</w:t>
      </w:r>
      <w:bookmarkEnd w:id="237"/>
      <w:bookmarkEnd w:id="238"/>
      <w:bookmarkEnd w:id="239"/>
    </w:p>
    <w:p w:rsidRPr="00C84680" w:rsidR="005C3FC8" w:rsidRDefault="00BF6B1D" w14:paraId="15AA8E87" w14:textId="17FAFD54">
      <w:pPr>
        <w:pStyle w:val="paragraph"/>
        <w:spacing w:before="30" w:after="30"/>
        <w:ind w:start="60" w:end="60"/>
        <w:rPr>
          <w:lang w:val="ru-RU"/>
        </w:rPr>
      </w:pPr>
      <w:r w:rsidRPr="00C84680">
        <w:rPr>
          <w:lang w:val="ru-RU"/>
        </w:rPr>
        <w:t xml:space="preserve">Kung dili kita mismo ang hinungdan sa kasaba, wala'y kadaut nga mahitabo — makita sa Diyos ang tanan. Apan lain ang istorya kung kita mismo ang naghimo sa kasaba. Busa kinahanglan kanunay kitang magbantay aron dili makasamok sa uban. Kung ang usa ka tawo dili gustong mag-ampo, pasagdi lang siya basta dili na lang siya makasamok sa uban. Sa higayon nga masabtan nimo kung unsa ka dako ang kadaut nga gihimo sa imong kasaba sa usa ka tawo nga nag-ampo, mag-amping kaayo ka. Kay kung dili nimo masabtan nga ang kahilom gikinahanglan para nimo mismo, ug makatabang sa tanan sa kinatibuk-an — ug kini kinahanglan nga buhaton gikan sa kasingkasing, tungod sa gugma, imbis nga pinaagi sa pagpugos o adunay baston nga gipahimutang ibabaw sa imong ulo — nan ang kahilom dili magbunga og maayong resulta. Kung ang usa ka tawo magpabilin nga hilom samtang nabati niyang tensiyon, nga nagasunod lang sa mga lagda sa disiplina, ug nag-ingon sa iyang kaugalingon: </w:t>
      </w:r>
      <w:r w:rsidRPr="00C84680">
        <w:rPr>
          <w:lang w:val="ru-RU"/>
        </w:rPr>
        <w:t xml:space="preserve">'Karon kinahanglan ko molakaw ning paagi aron dili ko makasamok sa bisan kinsa, ug karon kinahanglan ko molakaw nga </w:t>
      </w:r>
      <w:r w:rsidR="002F08DD">
        <w:rPr>
          <w:lang w:val="ru-RU"/>
        </w:rPr>
        <w:t xml:space="preserve">hinay-hinay…', </w:t>
      </w:r>
      <w:r w:rsidRPr="00C84680">
        <w:rPr>
          <w:lang w:val="ru-RU"/>
        </w:rPr>
        <w:t xml:space="preserve">nan kini usa ka tinuod nga pag-antos. Ang tumong mao ang paglihok gikan sa kasingkasing, uban sa kalipay, ug ang pagpadayon sa kahilom tungod kay naay nag-ampo, naay nakig-uban sa Diyos. Unsa ka dako ang kalainan tali sa pag-obserba sa kahilom sa unang kaso ug sa ikaduha! Ang gibuhat sa usa ka tawo gikan sa kasingkasing nagahatag kaniya og kalipay ug makatabang kaniya. Kung maila sa usa ka tawo nga gikinahanglan ang kahilom ug tratuhon niya uban sa pagtahod ang mga nag-ampo niining panahona, mosunod ang pagbati sa pagrespeto. Ug pinaagi sa pagrespeto sa uban, girespeto sa usa ka tawo ang iyang kaugalingon, ug dili na niya ipanguna ang iyang kaugalingon, kay wala siyay paghigugma sa kaugalingon, kundili gugma alang sa uban. Kinahanglan ibutang nato ang atong kaugalingon sa sapatos sa uban; kinahanglan hunahunaon nato ingon niini: </w:t>
      </w:r>
      <w:r w:rsidRPr="00C84680">
        <w:rPr>
          <w:lang w:val="ru-RU"/>
        </w:rPr>
        <w:t xml:space="preserve">'Kung ako unta ang naa sa lugar niining tawoha, unsaon ko unta pagbuot? Sa katapusan, kung gikapoy ko o nag-ampo, malipay kaha ko kung isirado pagkasak sa pultahan ingon ana?</w:t>
      </w:r>
      <w:r w:rsidR="002F08DD">
        <w:rPr>
          <w:lang w:val="ru-RU"/>
        </w:rPr>
        <w:t xml:space="preserve">' </w:t>
      </w:r>
      <w:r w:rsidRPr="00C84680">
        <w:rPr>
          <w:lang w:val="ru-RU"/>
        </w:rPr>
        <w:t xml:space="preserve">Kung ibutang nato ang atong kaugalingon sa sapatos sa uban, daghan ang mausab. </w:t>
      </w:r>
    </w:p>
    <w:p w:rsidRPr="00C84680" w:rsidR="005C3FC8" w:rsidRDefault="00BF6B1D" w14:paraId="4B2A7F33" w14:textId="013423E8">
      <w:pPr>
        <w:pStyle w:val="paragraph"/>
        <w:spacing w:before="30" w:after="30"/>
        <w:ind w:start="60" w:end="60"/>
        <w:rPr>
          <w:lang w:val="ru-RU"/>
        </w:rPr>
      </w:pPr>
      <w:r w:rsidRPr="00C84680">
        <w:rPr>
          <w:lang w:val="ru-RU"/>
        </w:rPr>
        <w:t xml:space="preserve">Ug unsa kaha ka nindot sauna sa mga komunal nga monasteryo!… Hilom! Ang orasan motunog matag kwarter sa oras aron hinumduman sa tanang monghe ang panginahanglan sa pag-ampo sa Pag-ampo ni Hesus. Kung kinsa man ang ma-distract sa pag-ampo, ang pagdungog sa orasan nga motunog matag kinse minutos mobalik kanila niini. Dako kaayo ang nakapahimulos sa pagtunog sa orasan. Mung-ampo ang mga amahan, ug ang kahilom—usa ka lawom nga kalinaw—ang naghari sa monasteryo. Sa Svyatogorsk nga komunal nga monasteryo diin ako nagpuyo sa pipila ka panahon, adunay sisenta ka miyembro sa kapatiran. Apan mura'g usa ra ka Hesychast ang nagpuyo sa monasteryo. Ang tanan nagpraktis sa Pag-ampo ni Hesus. Sa simbahan, kadaghanan nagpraktis sa mental nga pag-ampo—pipila ra ang nag-awit. Ug pareho ra kini sa ilang mga katungdanan. Naghari ang kahilom bisan asa. Walay kusog og tingog, walay misinggit; ang tanan nagbuhat sa ilang katungdanan. Ang tanan mi-lihok nga walay tunog—sama sa gagmay nga kordero. Bisan unsa ang buhaton sa monasteryo, kanunay kini ginabuhat nga walay tunog. Walay bisan unsang kalibog nga ilang gihimo karon sa mga monasteryo: </w:t>
      </w:r>
      <w:r w:rsidRPr="00C84680">
        <w:rPr>
          <w:lang w:val="ru-RU"/>
        </w:rPr>
        <w:t xml:space="preserve">'oras sa mga </w:t>
      </w:r>
      <w:r w:rsidR="002F08DD">
        <w:rPr>
          <w:lang w:val="ru-RU"/>
        </w:rPr>
        <w:t xml:space="preserve">buluhaton', </w:t>
      </w:r>
      <w:r w:rsidRPr="00C84680">
        <w:rPr>
          <w:lang w:val="ru-RU"/>
        </w:rPr>
        <w:t xml:space="preserve">'oras sa </w:t>
      </w:r>
      <w:r w:rsidRPr="00C84680">
        <w:rPr>
          <w:lang w:val="ru-RU"/>
        </w:rPr>
        <w:t xml:space="preserve">kahilom'… Siguro mosunod pa sila og </w:t>
      </w:r>
      <w:r w:rsidRPr="00C84680">
        <w:rPr>
          <w:lang w:val="ru-RU"/>
        </w:rPr>
        <w:t xml:space="preserve">'oras sa</w:t>
      </w:r>
      <w:r w:rsidR="009F3FC8">
        <w:rPr>
          <w:lang w:val="ru-RU"/>
        </w:rPr>
        <w:t xml:space="preserve"> </w:t>
      </w:r>
      <w:r w:rsidR="00EF3186">
        <w:rPr>
          <w:lang w:val="ru-RU"/>
        </w:rPr>
        <w:t xml:space="preserve">kalinaw'! </w:t>
      </w:r>
      <w:r w:rsidRPr="00C84680">
        <w:rPr>
          <w:lang w:val="ru-RU"/>
        </w:rPr>
        <w:t xml:space="preserve">Sa nangagi, ang tanan nag-organisar sa ilang oras sumala sa buluhaton nga ilang gihatagan. </w:t>
      </w:r>
    </w:p>
    <w:p w:rsidRPr="00347B46" w:rsidR="005C3FC8" w:rsidRDefault="00BF6B1D" w14:paraId="385E9D2C" w14:textId="53B18816">
      <w:pPr>
        <w:pStyle w:val="paragraph"/>
        <w:spacing w:before="30" w:after="30"/>
        <w:ind w:start="60" w:end="60"/>
        <w:rPr>
          <w:lang w:val="ru-RU"/>
        </w:rPr>
      </w:pPr>
      <w:r w:rsidRPr="00C84680">
        <w:rPr>
          <w:lang w:val="ru-RU"/>
        </w:rPr>
        <w:t xml:space="preserve">Kung gusto nato nga motabang kanato ang bulahan nga disyerto—uban sa balaan nga kawad-on niini ug matam-is nga kalinaw—aron kita usab makakaplag og kalinaw, malimpyohan gikan sa atong mga pagbati</w:t>
      </w:r>
      <w:r w:rsidRPr="00C84680">
        <w:rPr>
          <w:lang w:val="ru-RU"/>
        </w:rPr>
        <w:t xml:space="preserve">,</w:t>
      </w:r>
      <w:r w:rsidRPr="00C84680">
        <w:rPr>
          <w:lang w:val="ru-RU"/>
        </w:rPr>
        <w:t xml:space="preserve"> ug mapaduol sa </w:t>
      </w:r>
      <w:r w:rsidRPr="00C84680">
        <w:rPr>
          <w:lang w:val="ru-RU"/>
        </w:rPr>
        <w:t xml:space="preserve">Dios nga</w:t>
      </w:r>
      <w:r w:rsidRPr="00C84680">
        <w:rPr>
          <w:lang w:val="ru-RU"/>
        </w:rPr>
        <w:lastRenderedPageBreak/>
      </w:r>
      <w:r w:rsidRPr="00C84680">
        <w:rPr>
          <w:lang w:val="ru-RU"/>
        </w:rPr>
        <w:t xml:space="preserve"> , nan kinahanglan usab nato kini higugmaon ug tratuhon uban sa pagrespeto. Kinahanglan mag-amping kita nga dili nato iangay ang balaang disyerto sa atong kaugalingong mapaso nga </w:t>
      </w:r>
      <w:r w:rsidRPr="00C84680">
        <w:rPr>
          <w:lang w:val="ru-RU"/>
        </w:rPr>
        <w:t xml:space="preserve">'kaugalingon</w:t>
      </w:r>
      <w:r w:rsidR="002F08DD">
        <w:rPr>
          <w:lang w:val="ru-RU"/>
        </w:rPr>
        <w:t xml:space="preserve">'. </w:t>
      </w:r>
      <w:r w:rsidRPr="00C84680">
        <w:rPr>
          <w:lang w:val="ru-RU"/>
        </w:rPr>
        <w:t xml:space="preserve">Kini usa ka dakong kawalay-pagrespeto—pareho ra kini sa pag-adto sa Balaang Golgota aron mosimba samtang nag-awit og pop nga mga kanta.</w:t>
      </w:r>
    </w:p>
    <w:p w:rsidRPr="00347B46" w:rsidR="0094500E" w:rsidP="0094500E" w:rsidRDefault="0094500E" w14:paraId="135DCCE9" w14:textId="77777777">
      <w:pPr>
        <w:rPr>
          <w:lang w:val="ru-RU"/>
        </w:rPr>
      </w:pPr>
    </w:p>
    <w:p w:rsidRPr="00C84680" w:rsidR="005C3FC8" w:rsidP="0094500E" w:rsidRDefault="00BF6B1D" w14:paraId="20C06C11" w14:textId="77777777">
      <w:pPr>
        <w:pStyle w:val="Heading4"/>
        <w:rPr>
          <w:lang w:val="ru-RU"/>
        </w:rPr>
      </w:pPr>
      <w:bookmarkStart w:name="_Toc196745415" w:id="240"/>
      <w:bookmarkStart w:name="_Toc196745572" w:id="241"/>
      <w:bookmarkStart w:name="_Toc225094926" w:id="242"/>
      <w:r w:rsidRPr="00C84680">
        <w:rPr>
          <w:lang w:val="ru-RU"/>
        </w:rPr>
        <w:t xml:space="preserve">Ang tambal sa kasaba mao ang maayong hunahuna</w:t>
      </w:r>
      <w:bookmarkEnd w:id="240"/>
      <w:bookmarkEnd w:id="241"/>
      <w:bookmarkEnd w:id="242"/>
    </w:p>
    <w:p w:rsidRPr="00C84680" w:rsidR="005C3FC8" w:rsidRDefault="00BF6B1D" w14:paraId="10FE7BCE" w14:textId="2BBA8C73">
      <w:pPr>
        <w:pStyle w:val="paragraph"/>
        <w:spacing w:before="30" w:after="30"/>
        <w:ind w:start="60" w:end="60"/>
        <w:rPr>
          <w:lang w:val="ru-RU"/>
        </w:rPr>
      </w:pPr>
      <w:r w:rsidRPr="00C84680">
        <w:rPr>
          <w:lang w:val="ru-RU"/>
        </w:rPr>
        <w:t xml:space="preserve">Sa kasubo, ang mga tawo karon naggamit og saba nga makinarya bisan pa sa gagmay nga buluhaton. Busa, kung makit-an nimo nga naa ka sa saba nga palibot sulod sa pila ka panahon, kinahanglan nimong palambuon ang maayong hunahuna sa imong kaugalingon. Dili nimo mapugos ang uban nga dili mosiga niini o niadtong saba nga makinarya. Hinuon, dayon buhata dayon ang usa ka maayong hunahuna. Pananglitan, madungog nimo ang sprayer nga nagdagan, ug pahinumduman ka niini sa tingog sa helicopter nga naglupad sa ibabaw. Hunahunaa sa imong kaugalingon: </w:t>
      </w:r>
      <w:r w:rsidRPr="00C84680">
        <w:rPr>
          <w:lang w:val="ru-RU"/>
        </w:rPr>
        <w:t xml:space="preserve">"Basig naospital og grabe ang usa sa mga madre ug gipadala ang helicopter aron dalhon siya sa ospital. Hunahunaa kung unsa ka kasuko nimo unya! Apan karon, salamat sa Diyos, maayo ra ang panglawas nato tanan</w:t>
      </w:r>
      <w:r w:rsidRPr="00C84680">
        <w:rPr>
          <w:lang w:val="ru-RU"/>
        </w:rPr>
        <w:t xml:space="preserve">.</w:t>
      </w:r>
      <w:r w:rsidR="002F08DD">
        <w:rPr>
          <w:lang w:val="ru-RU"/>
        </w:rPr>
        <w:t xml:space="preserve">" </w:t>
      </w:r>
      <w:r w:rsidRPr="00C84680">
        <w:rPr>
          <w:lang w:val="ru-RU"/>
        </w:rPr>
        <w:t xml:space="preserve">Nanginahanglan kini og kinaadman ug pagka-mapinanggaon—ang arte sa pag-apil og positibo nga hunahuna. Pananglitan, makadungog ka og tingog sa concrete mixer, sa hoist nga naglihok, o sa lain pang kasaba. Ingna: </w:t>
      </w:r>
      <w:r w:rsidR="009F3FC8">
        <w:rPr>
          <w:lang w:val="ru-RU"/>
        </w:rPr>
        <w:t xml:space="preserve">"</w:t>
      </w:r>
      <w:r w:rsidRPr="00C84680">
        <w:rPr>
          <w:lang w:val="ru-RU"/>
        </w:rPr>
        <w:t xml:space="preserve">Dayegon Ka, O Diyos, nga walay pagbuto, nga wala maguba ang mga bilding! Sa kabaliktaran — nagkinabuhi ang mga tawo sa kalinaw ug nagtukod sa ilang mga panimalay</w:t>
      </w:r>
      <w:r w:rsidR="002F08DD">
        <w:rPr>
          <w:lang w:val="ru-RU"/>
        </w:rPr>
        <w:t xml:space="preserve">." </w:t>
      </w:r>
    </w:p>
    <w:p w:rsidRPr="00C84680" w:rsidR="005C3FC8" w:rsidRDefault="00BF6B1D" w14:paraId="0DE04716" w14:textId="77777777">
      <w:pPr>
        <w:pStyle w:val="paragraph"/>
        <w:spacing w:before="30" w:after="30"/>
        <w:ind w:start="60" w:end="60"/>
        <w:rPr>
          <w:lang w:val="ru-RU"/>
        </w:rPr>
      </w:pPr>
      <w:r w:rsidRPr="00C84680">
        <w:rPr>
          <w:lang w:val="ru-RU"/>
        </w:rPr>
        <w:t xml:space="preserve">— </w:t>
      </w:r>
      <w:r w:rsidRPr="00C84680">
        <w:rPr>
          <w:lang w:val="ru-RU"/>
        </w:rPr>
        <w:t xml:space="preserve">Apan Geronda, unsa kaha kung gikapoy na kaayo ang nerbiyos sa usa ka tawo? Unsa man unya? </w:t>
      </w:r>
    </w:p>
    <w:p w:rsidRPr="00C84680" w:rsidR="005C3FC8" w:rsidRDefault="00BF6B1D" w14:paraId="7013C1C6" w14:textId="7DBD9157">
      <w:pPr>
        <w:pStyle w:val="paragraph"/>
        <w:spacing w:before="30" w:after="30"/>
        <w:ind w:start="60" w:end="60"/>
        <w:rPr>
          <w:lang w:val="ru-RU"/>
        </w:rPr>
      </w:pPr>
      <w:r w:rsidRPr="00C84680">
        <w:rPr>
          <w:lang w:val="ru-RU"/>
        </w:rPr>
        <w:t xml:space="preserve">— </w:t>
      </w:r>
      <w:r w:rsidRPr="00C84680">
        <w:rPr>
          <w:lang w:val="ru-RU"/>
        </w:rPr>
        <w:t xml:space="preserve">'Gikapoy na ang nerbiyos'? Unsa man diay na? Tingali gikapoy na ang imong hunahuna? Walay mas labaw pa sa usa ka maayong hunahuna. Usa ka tawo nga kalibutanon nagtukod ug balay para sa iyang kaugalingon sa usa ka hilom nga dapit. Milabay ang panahon, ug sa usa ka kilid sa iyang balay nagtukod sila og garahe, sa pikas nagtukod sila og motorway, ug sa ikatulo nagbukas sila og bar nga adunay diskoteka. Paminawa ang dagundong sa tambol hangtod sa tungang gabii. Nawala sa pobre ang tulog; matulog siya nga adunay earplugs, ug nagsugod pa gani siya og inom og tambal. Kung padayon pa kana, malibog na unta ang iyang hunahuna. Miadto siya sa Balaang Bukid, gipangita ko ug misugod sa pagsulti </w:t>
      </w:r>
      <w:r w:rsidRPr="00C84680">
        <w:rPr>
          <w:lang w:val="ru-RU"/>
        </w:rPr>
        <w:t xml:space="preserve">kanako</w:t>
      </w:r>
      <w:r w:rsidRPr="00C84680">
        <w:rPr>
          <w:lang w:val="ru-RU"/>
        </w:rPr>
        <w:t xml:space="preserve">: </w:t>
      </w:r>
      <w:r w:rsidRPr="00C84680">
        <w:rPr>
          <w:lang w:val="ru-RU"/>
        </w:rPr>
        <w:t xml:space="preserve">'Ingani, Geronda, wala gyud mi'y kalinaw. Unsaon nako? Naghunahuna ko nga magtukod ug lain nga balay</w:t>
      </w:r>
      <w:r w:rsidR="002F08DD">
        <w:rPr>
          <w:lang w:val="ru-RU"/>
        </w:rPr>
        <w:t xml:space="preserve">.' </w:t>
      </w:r>
      <w:r w:rsidRPr="00C84680">
        <w:rPr>
          <w:lang w:val="ru-RU"/>
        </w:rPr>
        <w:t xml:space="preserve">'Hunahunaa kini pag-ayo,' ingon nako kaniya. 'Hunahunaa lang: kung adunay gubat ug ginarepair ang mga tangke sa garahe, ug ang mga ambulansya nagdala sa mga samaran ngadto sa duol nga ospital, ug gisultihan ka: </w:t>
      </w:r>
      <w:r w:rsidR="009F3FC8">
        <w:rPr>
          <w:lang w:val="ru-RU"/>
        </w:rPr>
        <w:t xml:space="preserve">"</w:t>
      </w:r>
      <w:r w:rsidRPr="00C84680">
        <w:rPr>
          <w:lang w:val="ru-RU"/>
        </w:rPr>
        <w:t xml:space="preserve">Pabilin lang diin ka. Gisaad namo ang imong kinabuhi; dili ka namo hikapon. Mahimo ka mobiya sa imong balay nga malinawon, apan kinahanglan magpabilin ka sulod sa palibot niining mga bilding, kay dili na makaabot dinhi ang mga bala</w:t>
      </w:r>
      <w:r w:rsidR="002F08DD">
        <w:rPr>
          <w:lang w:val="ru-RU"/>
        </w:rPr>
        <w:t xml:space="preserve">.' </w:t>
      </w:r>
      <w:r w:rsidRPr="00C84680">
        <w:rPr>
          <w:lang w:val="ru-RU"/>
        </w:rPr>
        <w:t xml:space="preserve">O ingon pa nila: </w:t>
      </w:r>
      <w:r w:rsidRPr="00C84680">
        <w:rPr>
          <w:lang w:val="ru-RU"/>
        </w:rPr>
        <w:t xml:space="preserve">'Ayaw paggawas sa imong ulo gikan sa balay, ug walay makadaut kanimo</w:t>
      </w:r>
      <w:r w:rsidR="002F08DD">
        <w:rPr>
          <w:lang w:val="ru-RU"/>
        </w:rPr>
        <w:t xml:space="preserve">.' </w:t>
      </w:r>
      <w:r w:rsidRPr="00C84680">
        <w:rPr>
          <w:lang w:val="ru-RU"/>
        </w:rPr>
        <w:t xml:space="preserve">Dili ba kana igo para nimo? Dili ba nimo hunahunaon nga usa ka tinuod nga panalangin ang ingon ana nga kahimtang? Busa karon ingna ang imong kaugalingon: </w:t>
      </w:r>
      <w:r w:rsidRPr="00C84680">
        <w:rPr>
          <w:lang w:val="ru-RU"/>
        </w:rPr>
        <w:t xml:space="preserve">'Dayegon ka, Ginoo, nga walay gubat, nga buhi ug himsog ang mga tawo ug nagpadayon sa ilang mga buluhaton. Walay tangke sa garahe; ang mga tawo nag-ayo sa ilang mga sakyanan didto. Dayegon ka, Ginoo, nga walay ospital, walay samaran, ug walay lain nga pag-antos nga gidala sa gubat. Walay han-ay sa mga tangke nga nag-agi sa kadalanan, kondili daghang sakyanan ang nagdali-dali—mga tawo nga nagdali paingon </w:t>
      </w:r>
      <w:r w:rsidRPr="00C84680">
        <w:rPr>
          <w:lang w:val="ru-RU"/>
        </w:rPr>
        <w:t xml:space="preserve">sa</w:t>
      </w:r>
      <w:r w:rsidRPr="00C84680">
        <w:rPr>
          <w:lang w:val="ru-RU"/>
        </w:rPr>
        <w:t xml:space="preserve"> trabaho.</w:t>
      </w:r>
      <w:r w:rsidRPr="00C84680">
        <w:rPr>
          <w:lang w:val="ru-RU"/>
        </w:rPr>
        <w:t xml:space="preserve">" Kung imong buhaton ang usa ka maayong hunahuna sa ingon ani nga paagi, mosunod ang pagdayeg sa Diyos</w:t>
      </w:r>
      <w:r w:rsidR="002F08DD">
        <w:rPr>
          <w:lang w:val="ru-RU"/>
        </w:rPr>
        <w:t xml:space="preserve">." </w:t>
      </w:r>
      <w:r w:rsidRPr="00C84680">
        <w:rPr>
          <w:lang w:val="ru-RU"/>
        </w:rPr>
        <w:t xml:space="preserve">Nasabtan sa pobre nga lalaki nga ang labing importante mao ang husto nga panglantaw sa iyang kahimtang, ug mibiya siya nga malinaw ang pagbati. Hinay-hinay, gisugdan niya pagbatok sa mga tukso sa iyang palibot pinaagi sa maayong hunahuna; unya gilabay niya ang iyang mga tableta ug natulog siya nga walay kalisod. Nakita ba nimo kung giunsa sa usa ka maayong hunahuna pagtabang sa usa ka tawo nga makabalik sa husto? </w:t>
      </w:r>
    </w:p>
    <w:p w:rsidRPr="00C84680" w:rsidR="005C3FC8" w:rsidRDefault="00BF6B1D" w14:paraId="40FDBE45" w14:textId="0D7D6363">
      <w:pPr>
        <w:pStyle w:val="paragraph"/>
        <w:spacing w:before="30" w:after="30"/>
        <w:ind w:start="60" w:end="60"/>
        <w:rPr>
          <w:lang w:val="ru-RU"/>
        </w:rPr>
      </w:pPr>
      <w:r w:rsidRPr="00C84680">
        <w:rPr>
          <w:lang w:val="ru-RU"/>
        </w:rPr>
        <w:t xml:space="preserve">Ug kaniadto, nagbiyahe ko sa bus. Ang konduktor nagpatugtog sa radyo nga kusog kaayo. Apil sa among mga kauban nga pasahero ang pipila ka batan-ong magtutuo. Gipasidaan nila ang konduktor nga adunay monghe sa bus, ug balik-balik nilang gipasiugda nga patya na ang radyo. Nangayo sila kausa, nangayo sila kaduha — apan wala gyud siya'y pagtagad; sa baylo, gipataas pa gyud </w:t>
      </w:r>
      <w:r w:rsidRPr="00C84680">
        <w:rPr>
          <w:lang w:val="ru-RU"/>
        </w:rPr>
        <w:t xml:space="preserve">niya</w:t>
      </w:r>
      <w:r w:rsidRPr="00C84680">
        <w:rPr>
          <w:lang w:val="ru-RU"/>
        </w:rPr>
        <w:t xml:space="preserve"> ang tingog. </w:t>
      </w:r>
      <w:r w:rsidRPr="00C84680">
        <w:rPr>
          <w:lang w:val="ru-RU"/>
        </w:rPr>
        <w:t xml:space="preserve">"Bayaan na lang," ingon ko sa mga batan-on, "dili man ko kini samokan. Nag-awit ko og mga himno sa simbahan, ug</w:t>
      </w:r>
      <w:r w:rsidRPr="00C84680">
        <w:rPr>
          <w:lang w:val="ru-RU"/>
        </w:rPr>
        <w:lastRenderedPageBreak/>
      </w:r>
      <w:r w:rsidRPr="00C84680">
        <w:rPr>
          <w:lang w:val="ru-RU"/>
        </w:rPr>
        <w:t xml:space="preserve"> ang radyo nag-awit uban nako — nagpabilin sa parehas nga tono</w:t>
      </w:r>
      <w:r w:rsidR="002F08DD">
        <w:rPr>
          <w:lang w:val="ru-RU"/>
        </w:rPr>
        <w:t xml:space="preserve">."</w:t>
      </w:r>
      <w:r w:rsidR="00EF3186">
        <w:rPr>
          <w:rStyle w:val="FootnoteReference"/>
          <w:lang w:val="ru-RU"/>
        </w:rPr>
        <w:footnoteReference w:id="145"/>
      </w:r>
      <w:r w:rsidRPr="00C84680">
        <w:rPr>
          <w:lang w:val="ru-RU"/>
        </w:rPr>
        <w:t xml:space="preserve"> Apan sa akong hunahuna miingon ko sa akong kaugalingon: </w:t>
      </w:r>
      <w:r w:rsidRPr="00C84680">
        <w:rPr>
          <w:lang w:val="ru-RU"/>
        </w:rPr>
        <w:t xml:space="preserve">"Kung, dili unta pasagdan sa Ginoo, adunay aksidente sa awtohanan ug madala sa among bus ang mga nasamdan — usa nga nabali ang bitiis, usa pa nga naigo sa ulo — giunsa kaha nako pag-antos sa ingon ana nga tan-awon? Himaya kanimo, Ginoo, nga buhi ug himsog pa ang tanan! Tan-awa, nag-awit pa gani sila og mga himno!</w:t>
      </w:r>
      <w:r w:rsidR="002F08DD">
        <w:rPr>
          <w:lang w:val="ru-RU"/>
        </w:rPr>
        <w:t xml:space="preserve">" </w:t>
      </w:r>
      <w:r w:rsidRPr="00C84680">
        <w:rPr>
          <w:lang w:val="ru-RU"/>
        </w:rPr>
        <w:t xml:space="preserve">Ug busa nagpadayon ko sa pagbiyahe, naghum pa ko sa mga espirituhanong himno sa akong kaugalingon. Nindot kaayo nga panaw kini! </w:t>
      </w:r>
    </w:p>
    <w:p w:rsidRPr="00C84680" w:rsidR="005C3FC8" w:rsidRDefault="00BF6B1D" w14:paraId="617921EC" w14:textId="153EBE03">
      <w:pPr>
        <w:pStyle w:val="paragraph"/>
        <w:spacing w:before="30" w:after="30"/>
        <w:ind w:start="60" w:end="60"/>
        <w:rPr>
          <w:lang w:val="ru-RU"/>
        </w:rPr>
      </w:pPr>
      <w:r w:rsidRPr="00C84680">
        <w:rPr>
          <w:lang w:val="ru-RU"/>
        </w:rPr>
        <w:t xml:space="preserve">Hatagan tika og lain nga pananglitan aron makita nimo kung giunsa sa usa ka maayong hunahuna pagtabang sa usa ka tawo nga mobalik sa husto — bisan unsa pa man ang nahitabo. Naa ko sa Jerusalem uban sa usa ka kaila nako. Ang among pagbisita mitugma sa usa ka lokal nga pista. Ang mga tawo nagselebrar ug nagasinggit nga walay hunong: </w:t>
      </w:r>
      <w:r w:rsidRPr="00C84680">
        <w:rPr>
          <w:lang w:val="ru-RU"/>
        </w:rPr>
        <w:t xml:space="preserve">'Alala… ah!</w:t>
      </w:r>
      <w:r w:rsidR="002F08DD">
        <w:rPr>
          <w:lang w:val="ru-RU"/>
        </w:rPr>
        <w:t xml:space="preserve">' </w:t>
      </w:r>
      <w:r w:rsidRPr="00C84680">
        <w:rPr>
          <w:lang w:val="ru-RU"/>
        </w:rPr>
        <w:t xml:space="preserve">Grabe kaayo ang kahimtang — Diyos pa nga dili unta! Saba, kagubot, mga pagsinggit! Nagselebrar sila sa husto nga estilo — </w:t>
      </w:r>
      <w:r w:rsidRPr="00C84680">
        <w:rPr>
          <w:lang w:val="ru-RU"/>
        </w:rPr>
        <w:t xml:space="preserve">'uban sa mga pagsinggit sa kalipay</w:t>
      </w:r>
      <w:r w:rsidRPr="00EF3186" w:rsidR="00EF3186">
        <w:rPr>
          <w:lang w:val="ru-RU"/>
        </w:rPr>
        <w:t xml:space="preserve">!</w:t>
      </w:r>
      <w:r w:rsidR="002F08DD">
        <w:rPr>
          <w:lang w:val="ru-RU"/>
        </w:rPr>
        <w:t xml:space="preserve">'</w:t>
      </w:r>
      <w:r w:rsidR="00EF3186">
        <w:rPr>
          <w:rStyle w:val="FootnoteReference"/>
          <w:lang w:val="ru-RU"/>
        </w:rPr>
        <w:footnoteReference w:id="146"/>
      </w:r>
      <w:r w:rsidRPr="00C84680">
        <w:rPr>
          <w:lang w:val="ru-RU"/>
        </w:rPr>
        <w:t xml:space="preserve"> Apan imposible nga masabtan ang mga pulong. Nagpadayon kini tibuok gabii. Ang akong higala nabalaka kaayo, mipahimutang sa kilid sa bintana, ug wala gyud matulog bisan usa ka higayon sa tibuok gabii. Samtang ako, human nako ipatuman ang usa ka maayong hunahuna, natulog ko sama sa bata: nahinumduman nako ang Exodo sa mga Hudiyo gikan sa Ehipto,</w:t>
      </w:r>
      <w:r w:rsidR="00EF3186">
        <w:rPr>
          <w:rStyle w:val="FootnoteReference"/>
          <w:lang w:val="ru-RU"/>
        </w:rPr>
        <w:footnoteReference w:id="147"/>
      </w:r>
      <w:r w:rsidRPr="00C84680">
        <w:rPr>
          <w:lang w:val="ru-RU"/>
        </w:rPr>
        <w:t xml:space="preserve"> ug kini napuno pa gayud kanako og usa ka pagbati sa pagkamabuotan. </w:t>
      </w:r>
    </w:p>
    <w:p w:rsidRPr="00C84680" w:rsidR="005C3FC8" w:rsidRDefault="00BF6B1D" w14:paraId="7F175829" w14:textId="29DD891B">
      <w:pPr>
        <w:pStyle w:val="paragraph"/>
        <w:spacing w:before="30" w:after="30"/>
        <w:ind w:start="60" w:end="60"/>
        <w:rPr>
          <w:lang w:val="ru-RU"/>
        </w:rPr>
      </w:pPr>
      <w:r w:rsidRPr="00C84680">
        <w:rPr>
          <w:lang w:val="ru-RU"/>
        </w:rPr>
        <w:t xml:space="preserve">Busa, kinahanglan usab nimo nga batukan ang bisan unsang tukso pinaagi sa maayong hunahuna. Pananglitan, kung adunay mosirado sa pultahan nga kusog. Ingna sa imong kaugalingon: </w:t>
      </w:r>
      <w:r w:rsidRPr="00C84680">
        <w:rPr>
          <w:lang w:val="ru-RU"/>
        </w:rPr>
        <w:t xml:space="preserve">'Unsa kaha kung, dili unta tugotan sa Ginoo, adunay nahitabo sa usa sa mga madre—unsa kaha kung nahulog siya ug nabali ang iyang bitiis—makatulog pa kaha gyud ko? Apan karon nga nisirado pag-ayo ang pultahan – aw, siguro naa gyud hinungdan ang igsoon nga babaye.</w:t>
      </w:r>
      <w:r w:rsidR="002F08DD">
        <w:rPr>
          <w:lang w:val="ru-RU"/>
        </w:rPr>
        <w:t xml:space="preserve">" </w:t>
      </w:r>
      <w:r w:rsidRPr="00C84680">
        <w:rPr>
          <w:lang w:val="ru-RU"/>
        </w:rPr>
        <w:t xml:space="preserve">Apan kon ang usa ka madre magsugod og paghukom ug moingon: </w:t>
      </w:r>
      <w:r w:rsidR="009F3FC8">
        <w:rPr>
          <w:lang w:val="ru-RU"/>
        </w:rPr>
        <w:t xml:space="preserve">"</w:t>
      </w:r>
      <w:r w:rsidRPr="00C84680">
        <w:rPr>
          <w:lang w:val="ru-RU"/>
        </w:rPr>
        <w:t xml:space="preserve">Tan-awa lang unsa siya ka-walay pag-amping! Nisirado pag-ayo pa gyud sa pultahan! Kaulaw kaayo!</w:t>
      </w:r>
      <w:r w:rsidR="002F08DD">
        <w:rPr>
          <w:lang w:val="ru-RU"/>
        </w:rPr>
        <w:t xml:space="preserve">" </w:t>
      </w:r>
      <w:r w:rsidRPr="00C84680">
        <w:rPr>
          <w:lang w:val="ru-RU"/>
        </w:rPr>
        <w:t xml:space="preserve">– malinaw ba gyud ang iyang hunahuna pagkahuman? Sa diha nga magpuyo siya og ingon ana nga mga hunahuna, mosugod na ang iyang tangalashka sa pagpukaw sa mga butang. O, pananglitan, basin madungog sa usa ka madre ang alarm clock sa uban nga nag-ring og dugay sa tunga-tunga sa gabii. Mo-ring kini — unya mohunong; mo-ring kini — unya mohunong pag-usab. Kung ang usa ka madre, nga nabanhaw sa alarm clock sa lain, maghunahuna sa iyang kaugalingon: </w:t>
      </w:r>
      <w:r w:rsidRPr="00C84680">
        <w:rPr>
          <w:lang w:val="ru-RU"/>
        </w:rPr>
        <w:t xml:space="preserve">'Morag kapoy kaayo ning igsoon; dili gani siya makabangon. Mas maayo pa tingali kung mobangon siya ug magsugod sa iyang rutina sa selda pagkahuman sa tunga ka oras</w:t>
      </w:r>
      <w:r w:rsidR="002F08DD">
        <w:rPr>
          <w:lang w:val="ru-RU"/>
        </w:rPr>
        <w:t xml:space="preserve">,' </w:t>
      </w:r>
      <w:r w:rsidRPr="00C84680">
        <w:rPr>
          <w:lang w:val="ru-RU"/>
        </w:rPr>
        <w:t xml:space="preserve">nan dili siya masuko o mabati og kasubo tungod kay nabanhaw siya nga wala damha. Apan, kung hunahunaon niya ang iyang kaugalingon, nga naghunahuna</w:t>
      </w:r>
      <w:r w:rsidRPr="00C84680">
        <w:rPr>
          <w:lang w:val="ru-RU"/>
        </w:rPr>
        <w:t xml:space="preserve">, 'Ani-a ko, gipukaw sa nagkalain-laing alarm clock sa uban!</w:t>
      </w:r>
      <w:r w:rsidR="002F08DD">
        <w:rPr>
          <w:lang w:val="ru-RU"/>
        </w:rPr>
        <w:t xml:space="preserve">' </w:t>
      </w:r>
      <w:r w:rsidRPr="00C84680">
        <w:rPr>
          <w:lang w:val="ru-RU"/>
        </w:rPr>
        <w:t xml:space="preserve">— tingali moingon siya: </w:t>
      </w:r>
      <w:r w:rsidRPr="00C84680">
        <w:rPr>
          <w:lang w:val="ru-RU"/>
        </w:rPr>
        <w:t xml:space="preserve">'Unsa man ni?! Wala gyud sila maghatag nako og bisan usa ka gutlo nga kalinaw!</w:t>
      </w:r>
      <w:r w:rsidR="002F08DD">
        <w:rPr>
          <w:lang w:val="ru-RU"/>
        </w:rPr>
        <w:t xml:space="preserve">' </w:t>
      </w:r>
      <w:r w:rsidRPr="00C84680">
        <w:rPr>
          <w:lang w:val="ru-RU"/>
        </w:rPr>
        <w:t xml:space="preserve">Mao nga ang usa ka buotan nga hunahuna makatabang sa usa ka tawo labaw pa sa bisan unsang laing buhat. </w:t>
      </w:r>
    </w:p>
    <w:p w:rsidRPr="00347B46" w:rsidR="0094500E" w:rsidP="0094500E" w:rsidRDefault="0094500E" w14:paraId="370CF22C" w14:textId="77777777">
      <w:pPr>
        <w:rPr>
          <w:lang w:val="ru-RU"/>
        </w:rPr>
      </w:pPr>
    </w:p>
    <w:p w:rsidRPr="00C84680" w:rsidR="005C3FC8" w:rsidP="0094500E" w:rsidRDefault="00BF6B1D" w14:paraId="3D9E1FA5" w14:textId="108AC750">
      <w:pPr>
        <w:pStyle w:val="Heading4"/>
        <w:rPr>
          <w:lang w:val="ru-RU"/>
        </w:rPr>
      </w:pPr>
      <w:bookmarkStart w:name="_Toc196745416" w:id="243"/>
      <w:bookmarkStart w:name="_Toc196745573" w:id="244"/>
      <w:bookmarkStart w:name="_Toc225094927" w:id="245"/>
      <w:r w:rsidRPr="00C84680">
        <w:rPr>
          <w:lang w:val="ru-RU"/>
        </w:rPr>
        <w:t xml:space="preserve">Kinahanglan natong palambuon ang kalinaw sa sulod</w:t>
      </w:r>
      <w:bookmarkEnd w:id="243"/>
      <w:bookmarkEnd w:id="244"/>
      <w:bookmarkEnd w:id="245"/>
    </w:p>
    <w:p w:rsidRPr="00C84680" w:rsidR="005C3FC8" w:rsidRDefault="00BF6B1D" w14:paraId="7630D56E" w14:textId="77777777">
      <w:pPr>
        <w:pStyle w:val="paragraph"/>
        <w:spacing w:before="30" w:after="30"/>
        <w:ind w:start="60" w:end="60"/>
        <w:rPr>
          <w:lang w:val="ru-RU"/>
        </w:rPr>
      </w:pPr>
      <w:r w:rsidRPr="00C84680">
        <w:rPr>
          <w:lang w:val="ru-RU"/>
        </w:rPr>
        <w:t xml:space="preserve">Ang tumong mao nga makapahimulos ang tawo sa tanan alang sa espirituhanong pakigbisog. Kinahanglan maningkamot kita nga makab-ot ang kalinaw sa sulod. Pinaagi sa pag-apil sa matarong nga hunahuna sa atong paningkamot, kinahanglan makapahimulos kita bisan pa sa kasaba. Ang labing importante mao ang husto nga panglantaw sa nahitabo. Kinahanglan atubangon nato ang tanan pinaagi sa maayong hunahuna. Kung makab-ot nato ang kalinaw sa sulod taliwala sa kasaba, dako kaayo kini'g bili. Ug kon ang usa ka tawo wala makab-ot ang kalinaw sa sulod samtang naa sa taliwala sa kagubot sa gawas, dili siya makakaplag og kalinaw bisan pa anaa siya sa usa ka hilom nga palibot. Sa diha nga ang kalinaw sa sulod moabot sa usa ka tawo, ang tanan sulod kaniya mahilom ug walay makasamok kaniya. Apan kon aron makab-ot ang kahilom sa gawas, mangita ang usa ka tawo og hilom nga palibot, unya, pag-abot didto, kuhaon niya ang usa ka tungkod ug padagan ang mga tipaklong sa adlaw ug mga jackal sa gabii, aron dili sila makasamok kaniya. Sa laing pagkasulti, iyang padagan ang gipundok sa yawa para kaniya. Unsa may imong gilauman? Unsa man imong gihunahuna nga ginabuhat sa yawa? </w:t>
      </w:r>
    </w:p>
    <w:p w:rsidRPr="00C84680" w:rsidR="005C3FC8" w:rsidRDefault="00BF6B1D" w14:paraId="4A78CAA8" w14:textId="77777777">
      <w:pPr>
        <w:pStyle w:val="paragraph"/>
        <w:spacing w:before="30" w:after="30"/>
        <w:ind w:start="60" w:end="60"/>
        <w:rPr>
          <w:lang w:val="ru-RU"/>
        </w:rPr>
      </w:pPr>
      <w:r w:rsidRPr="00C84680">
        <w:rPr>
          <w:lang w:val="ru-RU"/>
        </w:rPr>
        <w:t xml:space="preserve">Gipaninguha niya nga mapugngan kita sa tanang paagi — hangtod mapugos kita sa pag-uyog sa atong mga tuhod. </w:t>
      </w:r>
    </w:p>
    <w:p w:rsidRPr="00C84680" w:rsidR="005C3FC8" w:rsidRDefault="00BF6B1D" w14:paraId="170365E0" w14:textId="0E6399E1">
      <w:pPr>
        <w:pStyle w:val="paragraph"/>
        <w:spacing w:before="30" w:after="30"/>
        <w:ind w:start="60" w:end="60"/>
        <w:rPr>
          <w:lang w:val="ru-RU"/>
        </w:rPr>
      </w:pPr>
      <w:r w:rsidRPr="00C84680">
        <w:rPr>
          <w:lang w:val="ru-RU"/>
        </w:rPr>
        <w:lastRenderedPageBreak/>
      </w:r>
      <w:r w:rsidRPr="00C84680">
        <w:rPr>
          <w:lang w:val="ru-RU"/>
        </w:rPr>
        <w:t xml:space="preserve">Sa usa ka hermitage nagpuyo ang duha ka tigulang monghe. Nipalit sila og asno nga adunay kampanilya sa liog. Apan usa ka batan-ong monghe nga nagpuyo duol adunay hilig sa kinabuhi nga hilom. Nasamokan siya sa tingog sa kampanilya, miingon nga gidili sa mga monghe sa skete ang pag-atiman og asno, ug aron mapamatud-an ang iyang punto gisang-at niya ang matag kanonikal nga lagda nga iyang makita! Ang uban pang mga monghe sa eremiteryo miingon nga dili sila masamokan sa kampana. </w:t>
      </w:r>
      <w:r w:rsidR="009F3FC8">
        <w:rPr>
          <w:lang w:val="ru-RU"/>
        </w:rPr>
        <w:t xml:space="preserve">"</w:t>
      </w:r>
      <w:r w:rsidRPr="00C84680">
        <w:rPr>
          <w:lang w:val="ru-RU"/>
        </w:rPr>
        <w:t xml:space="preserve">Paminaw," ingon ko sa batan-ong Hesychast, "sa katapusan, kining mga tigulang nga monghe wala man magsamok kanimo ug kanako sa tanang matang sa hangyo; ila nang giatiman ang ilang kaugalingon pinaagi sa tabang sa asno. Dili ba kana igo para nato? Mahunahuna ba nimo kung ang asno wala'y kampanilya ug mawala? Sa katapusan, kita pa gyud ang kinahanglan moadto ug pangitaa siya! Ug nagreklamo pa gihapon ta?</w:t>
      </w:r>
      <w:r w:rsidR="002F08DD">
        <w:rPr>
          <w:lang w:val="ru-RU"/>
        </w:rPr>
        <w:t xml:space="preserve">" </w:t>
      </w:r>
      <w:r w:rsidRPr="00C84680">
        <w:rPr>
          <w:lang w:val="ru-RU"/>
        </w:rPr>
        <w:t xml:space="preserve">Kung walay maayong tuyo, kung wala tay makuhang espirituhanong benepisyo gikan sa tanan, dili kita molambo, bisan pa man magpuyo kita tupad sa mga balaan. Pananglitan, nasulod ko sa usa ka yunit militar. Aw, mao na—ang tingog sa bugle sa mga sundalo magsilbi nga kampana sa akong monasteryo, ug ang awtomatikong riple magpahinumdom kanako sa espirituhanong armas batok sa yawa. Apan kon dili kita makakuha og espirituhanong kaayohan gikan sa tanan, bisan ang kampana makahatag kanato og kasakit. O kita makakuha og kaayohan gikan sa tanan, o ang yawa ang makapahimulos niini. Ang usa ka tawo nga walay kalinaw dad-on gihapon </w:t>
      </w:r>
      <w:r w:rsidRPr="00C84680">
        <w:rPr>
          <w:lang w:val="ru-RU"/>
        </w:rPr>
        <w:t xml:space="preserve">ang</w:t>
      </w:r>
      <w:r w:rsidRPr="00C84680">
        <w:rPr>
          <w:lang w:val="ru-RU"/>
        </w:rPr>
        <w:t xml:space="preserve"> iyang walay kalinaw </w:t>
      </w:r>
      <w:r w:rsidRPr="00C84680">
        <w:rPr>
          <w:lang w:val="ru-RU"/>
        </w:rPr>
        <w:t xml:space="preserve">nga kaugalingon</w:t>
      </w:r>
      <w:r w:rsidRPr="00C84680">
        <w:rPr>
          <w:lang w:val="ru-RU"/>
        </w:rPr>
        <w:t xml:space="preserve"> bisan pa sa disyerto</w:t>
      </w:r>
      <w:r w:rsidR="002F08DD">
        <w:rPr>
          <w:lang w:val="ru-RU"/>
        </w:rPr>
        <w:t xml:space="preserve">. </w:t>
      </w:r>
      <w:r w:rsidRPr="00C84680">
        <w:rPr>
          <w:lang w:val="ru-RU"/>
        </w:rPr>
        <w:t xml:space="preserve">Una, kinahanglan makab-ot sa kalag ang sulod nga kalinaw bisan pa sa kasamok sa gawas. Sa diha nga makab-ot na kini, makapabilin kini nga hilum bisan pa sa pagbiya niini sa kalibutan aron pangitaon ang kalinaw. </w:t>
      </w:r>
    </w:p>
    <w:p w:rsidRPr="00C84680" w:rsidR="005C3FC8" w:rsidP="0094500E" w:rsidRDefault="005C3FC8" w14:paraId="786809DA" w14:textId="77777777">
      <w:pPr>
        <w:rPr>
          <w:lang w:val="ru-RU"/>
        </w:rPr>
      </w:pPr>
    </w:p>
    <w:p w:rsidRPr="00C84680" w:rsidR="005C3FC8" w:rsidP="0094500E" w:rsidRDefault="005C3FC8" w14:paraId="4A4EFB56" w14:textId="44836965">
      <w:pPr>
        <w:rPr>
          <w:lang w:val="ru-RU"/>
        </w:rPr>
      </w:pPr>
    </w:p>
    <w:p w:rsidRPr="00347B46" w:rsidR="005C3FC8" w:rsidP="0094500E" w:rsidRDefault="0094500E" w14:paraId="530CF7EB" w14:textId="4057D923">
      <w:pPr>
        <w:pStyle w:val="Heading3"/>
        <w:rPr>
          <w:lang w:val="ru-RU"/>
        </w:rPr>
      </w:pPr>
      <w:bookmarkStart w:name="_Toc196745417" w:id="246"/>
      <w:bookmarkStart w:name="_Toc196745574" w:id="247"/>
      <w:bookmarkStart w:name="_Toc225094928" w:id="248"/>
      <w:r w:rsidRPr="00C84680">
        <w:rPr>
          <w:lang w:val="ru-RU"/>
        </w:rPr>
        <w:t xml:space="preserve">Kapitulo</w:t>
      </w:r>
      <w:r w:rsidRPr="00347B46">
        <w:rPr>
          <w:lang w:val="ru-RU"/>
        </w:rPr>
        <w:t xml:space="preserve"> 5</w:t>
      </w:r>
      <w:r w:rsidRPr="00C84680" w:rsidR="00BF6B1D">
        <w:rPr>
          <w:lang w:val="ru-RU"/>
        </w:rPr>
        <w:t xml:space="preserve">.</w:t>
      </w:r>
      <w:r w:rsidRPr="00347B46">
        <w:rPr>
          <w:lang w:val="ru-RU"/>
        </w:rPr>
        <w:t xml:space="preserve"> </w:t>
      </w:r>
      <w:r w:rsidRPr="00347B46">
        <w:rPr>
          <w:lang w:val="ru-RU"/>
        </w:rPr>
        <w:br/>
      </w:r>
      <w:r w:rsidRPr="00C84680" w:rsidR="00BF6B1D">
        <w:rPr>
          <w:lang w:val="ru-RU"/>
        </w:rPr>
        <w:t xml:space="preserve">Mahitungod sa kung giunsa sa sobra nga kabalaka pagpalayo sa usa ka tawo gikan sa Dios</w:t>
      </w:r>
      <w:bookmarkEnd w:id="246"/>
      <w:bookmarkEnd w:id="247"/>
      <w:bookmarkEnd w:id="248"/>
    </w:p>
    <w:p w:rsidRPr="00347B46" w:rsidR="0094500E" w:rsidP="0094500E" w:rsidRDefault="0094500E" w14:paraId="66F1D813" w14:textId="77777777">
      <w:pPr>
        <w:rPr>
          <w:lang w:val="ru-RU"/>
        </w:rPr>
      </w:pPr>
    </w:p>
    <w:p w:rsidRPr="00C84680" w:rsidR="005C3FC8" w:rsidP="0094500E" w:rsidRDefault="00BF6B1D" w14:paraId="338FDEDE" w14:textId="77777777">
      <w:pPr>
        <w:pStyle w:val="Heading4"/>
        <w:rPr>
          <w:lang w:val="ru-RU"/>
        </w:rPr>
      </w:pPr>
      <w:bookmarkStart w:name="_Toc196745418" w:id="249"/>
      <w:bookmarkStart w:name="_Toc196745575" w:id="250"/>
      <w:bookmarkStart w:name="_Toc225094929" w:id="251"/>
      <w:r w:rsidRPr="00C84680">
        <w:rPr>
          <w:lang w:val="ru-RU"/>
        </w:rPr>
        <w:t xml:space="preserve">Ayaw kita pagkapit sa daghang butang</w:t>
      </w:r>
      <w:bookmarkEnd w:id="249"/>
      <w:bookmarkEnd w:id="250"/>
      <w:bookmarkEnd w:id="251"/>
    </w:p>
    <w:p w:rsidRPr="00C84680" w:rsidR="005C3FC8" w:rsidRDefault="00BF6B1D" w14:paraId="3165C517" w14:textId="77777777">
      <w:pPr>
        <w:pStyle w:val="paragraph"/>
        <w:spacing w:before="30" w:after="30"/>
        <w:ind w:start="60" w:end="60"/>
        <w:rPr>
          <w:lang w:val="ru-RU"/>
        </w:rPr>
      </w:pPr>
      <w:r w:rsidRPr="00C84680">
        <w:rPr>
          <w:lang w:val="ru-RU"/>
        </w:rPr>
        <w:t xml:space="preserve">Ang mga tawo karon dili magkinabuhi nga yano. Mao nga dali ra kaayo silang ma-distract. Nagkuha sila og daghan kaayo nga buhat ug malumos sa kadagatan sa kabalaka. Ako, una nakong tapuson ang usa o duha ka buluhaton — ug pagkahuman ana, unya na lang ko maghunahuna sa uban. Dili gyud ko magbuhat og daghang buluhaton sa samang higayon. Sa pagkakaron, usa ra ka butang ang akong gihunahuna. Pagkahuman nako sa una, unya nako hunahunaon ang ikaduha. Kay wala koy kalinaw kung sugdan nako ang ikaduha sa dili pa mahuman ang una. Kung daghan kaayo ang buhaton, malibog ka. Bisan ang paghunahuna lang sa tanan niini [sa samang higayon] igo na aron ma-schizophrenia ka. </w:t>
      </w:r>
    </w:p>
    <w:p w:rsidRPr="00C84680" w:rsidR="005C3FC8" w:rsidRDefault="00BF6B1D" w14:paraId="2846C00D" w14:textId="589D5F6E">
      <w:pPr>
        <w:pStyle w:val="paragraph"/>
        <w:spacing w:before="30" w:after="30"/>
        <w:ind w:start="60" w:end="60"/>
        <w:rPr>
          <w:lang w:val="ru-RU"/>
        </w:rPr>
      </w:pPr>
      <w:r w:rsidRPr="00C84680">
        <w:rPr>
          <w:lang w:val="ru-RU"/>
        </w:rPr>
        <w:t xml:space="preserve">Sa usa ka higayon, usa ka batan-ong lalaki nga nag-antos sa sakit sa pangisip miadto sa akong hermitage. Gipasiguro niya kanako nga siya gilutos sa usa ka matang sa sensitibidad nga gipamana niya gikan sa iyang mga ginikanan. </w:t>
      </w:r>
      <w:r w:rsidRPr="00C84680">
        <w:rPr>
          <w:lang w:val="ru-RU"/>
        </w:rPr>
        <w:t xml:space="preserve">'Unsa man diay ning imong gipasabot nga heredity?' ingon nako kaniya. 'Una sa tanan, kinahanglan ka magpahulay. Unya tapusa ang imong pagtuon. Human ana, buhata ang imong serbisyo militar, ug unya paningkamoti nga makakita og trabaho</w:t>
      </w:r>
      <w:r w:rsidR="002F08DD">
        <w:rPr>
          <w:lang w:val="ru-RU"/>
        </w:rPr>
        <w:t xml:space="preserve">.' </w:t>
      </w:r>
      <w:r w:rsidRPr="00C84680">
        <w:rPr>
          <w:lang w:val="ru-RU"/>
        </w:rPr>
        <w:t xml:space="preserve">Ang pobre nga batan-on mitingog ug nakaplagan niya ang iyang dalan. Sa samang paagi, makaplagan sa mga tawo ang ilang kaugalingon. </w:t>
      </w:r>
    </w:p>
    <w:p w:rsidRPr="00C84680" w:rsidR="005C3FC8" w:rsidRDefault="00BF6B1D" w14:paraId="3D426B25" w14:textId="77777777">
      <w:pPr>
        <w:pStyle w:val="paragraph"/>
        <w:spacing w:before="30" w:after="30"/>
        <w:ind w:start="60" w:end="60"/>
        <w:rPr>
          <w:lang w:val="ru-RU"/>
        </w:rPr>
      </w:pPr>
      <w:r w:rsidRPr="00C84680">
        <w:rPr>
          <w:lang w:val="ru-RU"/>
        </w:rPr>
        <w:t xml:space="preserve">— Geronda, dali ra pud ko kapoy sa trabaho. Wala ko kasabot unsa ang hinungdan. </w:t>
      </w:r>
    </w:p>
    <w:p w:rsidRPr="00C84680" w:rsidR="005C3FC8" w:rsidRDefault="00BF6B1D" w14:paraId="38153BAA" w14:textId="77777777">
      <w:pPr>
        <w:pStyle w:val="paragraph"/>
        <w:spacing w:before="30" w:after="30"/>
        <w:ind w:start="60" w:end="60"/>
        <w:rPr>
          <w:lang w:val="ru-RU"/>
        </w:rPr>
      </w:pPr>
      <w:r w:rsidRPr="00C84680">
        <w:rPr>
          <w:lang w:val="ru-RU"/>
        </w:rPr>
        <w:t xml:space="preserve">'Ang kulang nimo mao ang pagkamapailubon. Ug ang hinungdan sa imong kawalay pasensya mao nga daghan kaayo kag gikuptan. Gipaabot nimo ang imong kaugalingon sa daghang butang ug napul-an ka. Ug kini mosangpot sa kabalaka, kay ambisyoso ka ug gina-atiman gyud nimo pag-ayo ang imong trabaho.' </w:t>
      </w:r>
    </w:p>
    <w:p w:rsidRPr="00C84680" w:rsidR="005C3FC8" w:rsidRDefault="00BF6B1D" w14:paraId="219EBEB4" w14:textId="77777777">
      <w:pPr>
        <w:pStyle w:val="paragraph"/>
        <w:spacing w:before="30" w:after="30"/>
        <w:ind w:start="60" w:end="60"/>
        <w:rPr>
          <w:lang w:val="ru-RU"/>
        </w:rPr>
      </w:pPr>
      <w:r w:rsidRPr="00C84680">
        <w:rPr>
          <w:lang w:val="ru-RU"/>
        </w:rPr>
        <w:t xml:space="preserve">Sa dihang nagpuyo ko sa usa ka komunal nga monasteryo, gipahigayon nako ang akong katungdanan sa pagawaan sa karpintero. Ang nakatigulang nga karpintero nga nagdumala sa katungdanan mao usab ang usa ka karpintero—usa ka tigulang nga monghe, si Padre Isidor. Ang pobre nga tawo wala gyud bisan gamayng pasensya. Magsugod siya og paghimo og bintana, unya ma-fluster siya, biyaan ang bintana ug mudali-dali sa paghimo og pultahan; unya ma-fluster na usab siya, biyaan ang pultahan ug sugdan ang pagtabon sa atop – ug mao nga biyaan niya tanan nga tunga-tunga lang, wala gyud siyay nahuman. Mawala siya og pipila ka tabla, putlon ang uban nga sayop ang paagi... Mao kana nga paagi nga ang usa ka tawo magpaningkamot hangtod sa katapusan apan walay makab-ot. </w:t>
      </w:r>
    </w:p>
    <w:p w:rsidRPr="00347B46" w:rsidR="005C3FC8" w:rsidRDefault="00BF6B1D" w14:paraId="6206BFFA" w14:textId="66FB4A49">
      <w:pPr>
        <w:pStyle w:val="paragraph"/>
        <w:spacing w:before="30" w:after="30"/>
        <w:ind w:start="60" w:end="60"/>
        <w:rPr>
          <w:lang w:val="ru-RU"/>
        </w:rPr>
      </w:pPr>
      <w:r w:rsidRPr="00C84680">
        <w:rPr>
          <w:lang w:val="ru-RU"/>
        </w:rPr>
        <w:t xml:space="preserve">Unya aduna sab uban nga limitado ang kusog; dili sila makadumala og labaw sa usa o duha ka buluhaton. Bisan pa, modawat sila og daghan kaayo, moapil sa daghang kabalaka, ug sa katapusan </w:t>
      </w:r>
      <w:r w:rsidRPr="00C84680">
        <w:rPr>
          <w:lang w:val="ru-RU"/>
        </w:rPr>
        <w:t xml:space="preserve">wala'y matarong nilang buhaton</w:t>
      </w:r>
      <w:r w:rsidRPr="00C84680">
        <w:rPr>
          <w:lang w:val="ru-RU"/>
        </w:rPr>
        <w:lastRenderedPageBreak/>
      </w:r>
      <w:r w:rsidRPr="00C84680">
        <w:rPr>
          <w:lang w:val="ru-RU"/>
        </w:rPr>
        <w:t xml:space="preserve"> , ug madani pa nila ang uban sa ilang kaugalingong mga buluhaton ug kabalaka. Kinahanglan paningkamotan, kutob sa mahimo, nga dili molapas sa usa o duha ka buluhaton, tapuson kini sa husto hangtod sa katapusan, ug unya lang, uban sa klaro ug presko nga hunahuna, mokuha og lain. Kay kung nagkawalay-kawala ang imong hunahuna, unsaon man nimo pagkinabuhi sa espirituhanong paagi? Unsaon man nimo paghinumdom kang Kristo?</w:t>
      </w:r>
    </w:p>
    <w:p w:rsidRPr="00347B46" w:rsidR="0094500E" w:rsidP="0094500E" w:rsidRDefault="0094500E" w14:paraId="13258607" w14:textId="77777777">
      <w:pPr>
        <w:rPr>
          <w:lang w:val="ru-RU"/>
        </w:rPr>
      </w:pPr>
    </w:p>
    <w:p w:rsidRPr="00C84680" w:rsidR="005C3FC8" w:rsidP="0094500E" w:rsidRDefault="00BF6B1D" w14:paraId="37FFC9B0" w14:textId="77777777">
      <w:pPr>
        <w:pStyle w:val="Heading4"/>
        <w:rPr>
          <w:lang w:val="ru-RU"/>
        </w:rPr>
      </w:pPr>
      <w:bookmarkStart w:name="_Toc196745419" w:id="252"/>
      <w:bookmarkStart w:name="_Toc196745576" w:id="253"/>
      <w:bookmarkStart w:name="_Toc225094930" w:id="254"/>
      <w:r w:rsidRPr="00C84680">
        <w:rPr>
          <w:lang w:val="ru-RU"/>
        </w:rPr>
        <w:t xml:space="preserve">Ayaw ihatag ang imong kasingkasing sa mga materyal nga butang</w:t>
      </w:r>
      <w:bookmarkEnd w:id="252"/>
      <w:bookmarkEnd w:id="253"/>
      <w:bookmarkEnd w:id="254"/>
    </w:p>
    <w:p w:rsidRPr="00C84680" w:rsidR="005C3FC8" w:rsidRDefault="00BF6B1D" w14:paraId="6AE9460B" w14:textId="73ADFBEF">
      <w:pPr>
        <w:pStyle w:val="paragraph"/>
        <w:spacing w:before="30" w:after="30"/>
        <w:ind w:start="60" w:end="60"/>
        <w:rPr>
          <w:lang w:val="ru-RU"/>
        </w:rPr>
      </w:pPr>
      <w:r w:rsidRPr="00C84680">
        <w:rPr>
          <w:lang w:val="ru-RU"/>
        </w:rPr>
        <w:t xml:space="preserve">— Geronda, unsa man imong pasabot sa pagsulti, </w:t>
      </w:r>
      <w:r w:rsidRPr="00C84680">
        <w:rPr>
          <w:lang w:val="ru-RU"/>
        </w:rPr>
        <w:t xml:space="preserve">'Ihatag ang imong mga kamot ug tiil sa imong trabaho, apan ayaw ihatag ang imong kasingkasing </w:t>
      </w:r>
      <w:r w:rsidR="002F08DD">
        <w:rPr>
          <w:lang w:val="ru-RU"/>
        </w:rPr>
        <w:t xml:space="preserve">niini'</w:t>
      </w:r>
      <w:r w:rsidRPr="00C84680">
        <w:rPr>
          <w:lang w:val="ru-RU"/>
        </w:rPr>
        <w:t xml:space="preserve">? </w:t>
      </w:r>
    </w:p>
    <w:p w:rsidRPr="00C84680" w:rsidR="005C3FC8" w:rsidRDefault="00BF6B1D" w14:paraId="1230FD6C" w14:textId="77777777">
      <w:pPr>
        <w:pStyle w:val="paragraph"/>
        <w:spacing w:before="30" w:after="30"/>
        <w:ind w:start="60" w:end="60"/>
        <w:rPr>
          <w:lang w:val="ru-RU"/>
        </w:rPr>
      </w:pPr>
      <w:r w:rsidRPr="00C84680">
        <w:rPr>
          <w:lang w:val="ru-RU"/>
        </w:rPr>
        <w:t xml:space="preserve">— Ang buot nakong ipasabot mao nga dili nimo ihatag ang imong kasingkasing sa materyal nga mga butang. Aduna'y mga tawo nga hingpit nga nagahin sa ilang kaugalingon sa materyal nga mga butang. Gigugol nila ang tibuok adlaw sa kabalaka kung giunsa pagbuhat sa lain-laing mga buluhaton, samtang dili gyud sila maghunahuna bahin sa Dios. Ayaw nato tugoti nga maipit kita sa maong bitag. Magtrabaho gamit ang imong mga kamot, magtrabaho gamit ang imong mga tiil, apan ayaw pasagdi nga malayo ang imong hunahuna gikan sa Dios; ayaw ihatag ang tibuok nimong pagkatawo, ang tanan nimong sulod nga potensyal ug ang imong kasingkasing sa mga materyal nga butang. Kung dili, mahimong idolatra ang usa ka tawo. Kutob sa mahimo, ayaw ihatag ang imong kasingkasing sa imong trabaho. Ihatag ang imong mga kamot; ihatag ang imong hunahuna. Ayaw ihatag ang imong kasingkasing sa mga butang nga walay pulos. Kay kon dili, giunsa man kini pagalihok ni Kristo? Kung ang kasingkasing naa kang Kristo, ang buhat mahimong balaan. Ug ang tawo mismo magpabilin nga adunay sulod nga espirituhanong kabag-ohan sa kusog ug makasinati sa tinuod nga kalipay. Gamita sa husto ang imong kasingkasing; ayaw kini usikan sa walay pulos. </w:t>
      </w:r>
    </w:p>
    <w:p w:rsidRPr="00C84680" w:rsidR="005C3FC8" w:rsidRDefault="00BF6B1D" w14:paraId="7C76E196" w14:textId="77777777">
      <w:pPr>
        <w:pStyle w:val="paragraph"/>
        <w:spacing w:before="30" w:after="30"/>
        <w:ind w:start="60" w:end="60"/>
        <w:rPr>
          <w:lang w:val="ru-RU"/>
        </w:rPr>
      </w:pPr>
      <w:r w:rsidRPr="00C84680">
        <w:rPr>
          <w:lang w:val="ru-RU"/>
        </w:rPr>
        <w:t xml:space="preserve">Kung ang kasingkasing masayang sa daghang walay pulos nga butang, unya kulangon kini og kusog sa paghilak alang sa tinuod nga angay hilakan. Ihatag nako ang akong kasingkasing sa mga nag-antos sa kanser, sa mga nag-antos sa kasakit; mabalaka ko alang sa mga bata nga anaa sa katalagman. Naghimo ko og tanda sa krus ug nangayo ko sa Diyos nga pasiga-on sila. Ug kung adunay mga bisita ko, ang akong pagtagad nakatutok sa kasakit sa lain nga tawo, sa akong gugma para kanila. Dili nako mabati ang akong kaugalingong kasakit. Sa ingon niini, malimtan ang tanan [nga ikaduhang kahinungdanon]; buot pasabot, ang hunahuna moadto sa lain nga direksyon. </w:t>
      </w:r>
    </w:p>
    <w:p w:rsidRPr="00C84680" w:rsidR="005C3FC8" w:rsidRDefault="00BF6B1D" w14:paraId="77B93106" w14:textId="77777777">
      <w:pPr>
        <w:pStyle w:val="paragraph"/>
        <w:spacing w:before="30" w:after="30"/>
        <w:ind w:start="60" w:end="60"/>
        <w:rPr>
          <w:lang w:val="ru-RU"/>
        </w:rPr>
      </w:pPr>
      <w:r w:rsidRPr="00C84680">
        <w:rPr>
          <w:lang w:val="ru-RU"/>
        </w:rPr>
        <w:t xml:space="preserve">— Geronda, posible ba, sa bisan unsang klase sa trabaho, nga dili ihatag ang hunahuna ug kasingkasing niini? </w:t>
      </w:r>
    </w:p>
    <w:p w:rsidRPr="00C84680" w:rsidR="005C3FC8" w:rsidRDefault="00BF6B1D" w14:paraId="169AA500" w14:textId="77777777">
      <w:pPr>
        <w:pStyle w:val="paragraph"/>
        <w:spacing w:before="30" w:after="30"/>
        <w:ind w:start="60" w:end="60"/>
        <w:rPr>
          <w:lang w:val="ru-RU"/>
        </w:rPr>
      </w:pPr>
      <w:r w:rsidRPr="00C84680">
        <w:rPr>
          <w:lang w:val="ru-RU"/>
        </w:rPr>
        <w:t xml:space="preserve">— Kung sayon ang trabaho, makatabang kini aron masiguro nga dili malunod ang hunahuna niini. Kung komplikado ang trabaho, nga nagpasabot nga daghan kini og aspeto, nan ang usa ka angay nga lebel sa mental nga pag-apil matarong ra. Apan, dili dapat kuptan sa trabaho ang kasingkasing. </w:t>
      </w:r>
    </w:p>
    <w:p w:rsidRPr="00C84680" w:rsidR="005C3FC8" w:rsidRDefault="00BF6B1D" w14:paraId="45B8A12E" w14:textId="77777777">
      <w:pPr>
        <w:pStyle w:val="paragraph"/>
        <w:spacing w:before="30" w:after="30"/>
        <w:ind w:start="60" w:end="60"/>
        <w:rPr>
          <w:lang w:val="ru-RU"/>
        </w:rPr>
      </w:pPr>
      <w:r w:rsidRPr="00C84680">
        <w:rPr>
          <w:lang w:val="ru-RU"/>
        </w:rPr>
        <w:t xml:space="preserve">— Ug giunsa man pagkupot sa kasingkasing sa trabaho? </w:t>
      </w:r>
    </w:p>
    <w:p w:rsidRPr="00C84680" w:rsidR="005C3FC8" w:rsidRDefault="00BF6B1D" w14:paraId="570C33AE" w14:textId="77777777">
      <w:pPr>
        <w:pStyle w:val="paragraph"/>
        <w:spacing w:before="30" w:after="30"/>
        <w:ind w:start="60" w:end="60"/>
        <w:rPr>
          <w:lang w:val="ru-RU"/>
        </w:rPr>
      </w:pPr>
      <w:r w:rsidRPr="00C84680">
        <w:rPr>
          <w:lang w:val="ru-RU"/>
        </w:rPr>
        <w:t xml:space="preserve">— Pinaagi sa unsa? Pinaagi sa usa ka tambal. Ang Manulaw makatulog sa kasingkasing ug makuha kini pinaagi sa pagkamakasarili. Apan kon ang kasingkasing ihatag sa Diyos, magpuyo ang hunahuna sa Diyos, samtang ang utok abala sa trabaho. </w:t>
      </w:r>
    </w:p>
    <w:p w:rsidRPr="00C84680" w:rsidR="005C3FC8" w:rsidRDefault="00BF6B1D" w14:paraId="0A278F7A" w14:textId="44C1A969">
      <w:pPr>
        <w:pStyle w:val="paragraph"/>
        <w:spacing w:before="30" w:after="30"/>
        <w:ind w:start="60" w:end="60"/>
        <w:rPr>
          <w:lang w:val="ru-RU"/>
        </w:rPr>
      </w:pPr>
      <w:r w:rsidRPr="00C84680">
        <w:rPr>
          <w:lang w:val="ru-RU"/>
        </w:rPr>
        <w:t xml:space="preserve">— Ug unsa man gyud ang buot ipasabot sa pulong </w:t>
      </w:r>
      <w:r w:rsidR="002F08DD">
        <w:rPr>
          <w:lang w:val="ru-RU"/>
        </w:rPr>
        <w:t xml:space="preserve">nga 'walay kabalaka'</w:t>
      </w:r>
      <w:r w:rsidRPr="00C84680">
        <w:rPr>
          <w:lang w:val="ru-RU"/>
        </w:rPr>
        <w:t xml:space="preserve">? </w:t>
      </w:r>
    </w:p>
    <w:p w:rsidRPr="00347B46" w:rsidR="005C3FC8" w:rsidRDefault="00BF6B1D" w14:paraId="2AB7F910" w14:textId="219366AE">
      <w:pPr>
        <w:pStyle w:val="paragraph"/>
        <w:spacing w:before="30" w:after="30"/>
        <w:ind w:start="60" w:end="60"/>
        <w:rPr>
          <w:lang w:val="ru-RU"/>
        </w:rPr>
      </w:pPr>
      <w:r w:rsidRPr="00C84680">
        <w:rPr>
          <w:lang w:val="ru-RU"/>
        </w:rPr>
        <w:t xml:space="preserve">— Sa diha nga nagtrabaho ka, ayaw kalimti si Kristo. Trabahoa uban sa kalipay, apan pasagdi nga ang imong hunahuna ug kasingkasing magpabilin sa Dios. Dili ka unya kapoy, ug matuman nimo ang imong espirituhanong mga katungdanan.</w:t>
      </w:r>
    </w:p>
    <w:p w:rsidRPr="00347B46" w:rsidR="0094500E" w:rsidP="0094500E" w:rsidRDefault="0094500E" w14:paraId="02961685" w14:textId="77777777">
      <w:pPr>
        <w:rPr>
          <w:lang w:val="ru-RU"/>
        </w:rPr>
      </w:pPr>
    </w:p>
    <w:p w:rsidRPr="00C84680" w:rsidR="005C3FC8" w:rsidP="0094500E" w:rsidRDefault="00BF6B1D" w14:paraId="6EDAA810" w14:textId="77777777">
      <w:pPr>
        <w:pStyle w:val="Heading4"/>
        <w:rPr>
          <w:lang w:val="ru-RU"/>
        </w:rPr>
      </w:pPr>
      <w:bookmarkStart w:name="_Toc196745420" w:id="255"/>
      <w:bookmarkStart w:name="_Toc196745577" w:id="256"/>
      <w:bookmarkStart w:name="_Toc225094931" w:id="257"/>
      <w:r w:rsidRPr="00C84680">
        <w:rPr>
          <w:lang w:val="ru-RU"/>
        </w:rPr>
        <w:t xml:space="preserve">Ang buhat nga gihimo uban sa kalinaw sa hunahuna ug pag-ampo ginasantu</w:t>
      </w:r>
      <w:bookmarkEnd w:id="255"/>
      <w:bookmarkEnd w:id="256"/>
      <w:bookmarkEnd w:id="257"/>
    </w:p>
    <w:p w:rsidRPr="00C84680" w:rsidR="005C3FC8" w:rsidRDefault="00BF6B1D" w14:paraId="556E5211" w14:textId="77777777">
      <w:pPr>
        <w:pStyle w:val="paragraph"/>
        <w:spacing w:before="30" w:after="30"/>
        <w:ind w:start="60" w:end="60"/>
        <w:rPr>
          <w:lang w:val="ru-RU"/>
        </w:rPr>
      </w:pPr>
      <w:r w:rsidRPr="00C84680">
        <w:rPr>
          <w:lang w:val="ru-RU"/>
        </w:rPr>
        <w:t xml:space="preserve">— Amahan, dili ba mas maayo kung hinay-hinay ang pagtrabaho — aron magpabilin ang tawo sa kahimtang sa kalinaw? </w:t>
      </w:r>
    </w:p>
    <w:p w:rsidRPr="00C84680" w:rsidR="005C3FC8" w:rsidRDefault="00BF6B1D" w14:paraId="044F3184" w14:textId="77777777">
      <w:pPr>
        <w:pStyle w:val="paragraph"/>
        <w:spacing w:before="30" w:after="30"/>
        <w:ind w:start="60" w:end="60"/>
        <w:rPr>
          <w:lang w:val="ru-RU"/>
        </w:rPr>
      </w:pPr>
      <w:r w:rsidRPr="00C84680">
        <w:rPr>
          <w:lang w:val="ru-RU"/>
        </w:rPr>
        <w:t xml:space="preserve">— Mas maayo kini. Kay kung ang usa ka tawo molihok sa kalinaw, mapreserbar niya kana nga kalinaw ug mapasanto ang tibuok adlaw. Sa kasubo, wala pa nato masabti nga kung magdali kita sa pagbuhat sa bisan unsang trabaho, mabalaka kita. Ug ang trabaho nga gihimo sa kahimtang sa kabalaka dili ginasantu. Dili angay itakda sa usa ka tawo ang tumong nga makahuman ug daghang trabaho, aron lang masunog sa kabalaka sa proseso. Kana usa ka demonyohanong kahimtang. </w:t>
      </w:r>
    </w:p>
    <w:p w:rsidRPr="00C84680" w:rsidR="005C3FC8" w:rsidRDefault="00BF6B1D" w14:paraId="6D2B5889" w14:textId="77777777">
      <w:pPr>
        <w:pStyle w:val="paragraph"/>
        <w:spacing w:before="30" w:after="30"/>
        <w:ind w:start="60" w:end="60"/>
        <w:rPr>
          <w:lang w:val="ru-RU"/>
        </w:rPr>
      </w:pPr>
      <w:r w:rsidRPr="00C84680">
        <w:rPr>
          <w:lang w:val="ru-RU"/>
        </w:rPr>
        <w:lastRenderedPageBreak/>
      </w:r>
      <w:r w:rsidRPr="00C84680">
        <w:rPr>
          <w:lang w:val="ru-RU"/>
        </w:rPr>
        <w:t xml:space="preserve">Ang mga hinimo nga gihimo uban sa kalinaw ug pag-ampo balaan na sa ilang kaugalingon ug nagabalaan sa mga tawo nga naggamit niini. Maong makatarunganon nga ang mga monghe, sa hangyo sa mga layko, maghatag kanila og pipila ka hinimo nga butang isip panalangin. Sa laing bahin, ang mga hinimo nga butang nga gihimo sa pagdali ug kabalaka nagpadangat niining demonyohan nga kahimtang ngadto sa uban. Ang pagtrabaho sa pagdali ug kabalaka usa ka kinaiya sa mga tawo nga sobra ka kalibutanon. Ang nabalisa nga kalag sa mga monghe nga nagbuhat og handicrafts dili panalangin ang ilang ipasa, kondili kaguliyang. Unsa ka dako ang epekto sa kahimtang sa hunahuna sa usa ka tawo sa handicrafts nga iyang gihimo! Bisan pa sa pagtrabaho gamit ang mga piraso sa kahoy. Makalilisang nga butang! Ang resulta sa trabaho nagdepende sa kahimtang sa hunahuna sa tawo samtang kini gihimo. Kung ang usa ka tawo kabalaka, nasuko o mogamit og dautang sinultian, ang bunga sa iyang paningkamot magpabilin nga walay panalangin. Samtang, kung samtang nagtrabaho sila mopadayag sila og himno sa simbahan o mag-ampo, ang ilang trabaho balaan. Ang usa ka resulta mahimong demonyo, samtang ang usa mahimong langitnon. </w:t>
      </w:r>
    </w:p>
    <w:p w:rsidRPr="00C84680" w:rsidR="005C3FC8" w:rsidRDefault="00BF6B1D" w14:paraId="32F079D4" w14:textId="77777777">
      <w:pPr>
        <w:pStyle w:val="paragraph"/>
        <w:spacing w:before="30" w:after="30"/>
        <w:ind w:start="60" w:end="60"/>
        <w:rPr>
          <w:lang w:val="ru-RU"/>
        </w:rPr>
      </w:pPr>
      <w:r w:rsidRPr="00C84680">
        <w:rPr>
          <w:lang w:val="ru-RU"/>
        </w:rPr>
        <w:t xml:space="preserve">Pinaagi sa paglihok uban sa pagrespeto ug pagpanarbaho uban sa pag-ampo, kanunay ninyong ginasanktohan ang inyong kaugalingon ug ang tanan ninyong ginabuhat ginasanktohan usab. Kung nakatutok ang hunahuna sa Dios, ginasanktohan sa usa ka tawo ang iyang trabaho, ang iyang binuhat. Pananglitan, nagdikit ko og kahon ug nag-ampo sa Pag-ampo ni Jesus — nag-ampo ko samtang nagapanarbaho alang sa himaya sa Dios. Ang akong tumong dili ang pagdali sa akong trabaho, ang paghimo og daghang kahon, ug unya pag-antos sa akong kaugalingon sa kabalaka. Demonyo nga kahimtang kana. Wala kita moanhi sa monasteryo alang niini, kondili aron pagasantihon ang atong kaugalingon ug ang atong ginabuhat. Usahay, tungod kay malimot kita niini, mobati ka nga mura ka'g masipag nga empleyado sa usa ka sekular nga institusyon — kay sa imong pagdali nga mahuman ang mga butang, malimot ka nga dad-on si Kristo uban nimo. Sa kabaliktaran, kung magsugod ka sa imong trabaho uban sa pag-ampo, mobati ka nga sama ka sa usa ka sulugoon ni Kristo. Busa gamita ang Pag-ampo ni Jesus sa imong trabaho, aron ikaw mismo ug ang imong ginabuhat mapasagrado. Kabalo ka ba unsaon sa Diyos pagpanalangin sa usa ka tawo? Kabalo ka ba pila ug unsang matang sa mga panalangin ang Iyang gihatag kanato? </w:t>
      </w:r>
    </w:p>
    <w:p w:rsidRPr="00C84680" w:rsidR="005C3FC8" w:rsidRDefault="00BF6B1D" w14:paraId="4E7E8FCF" w14:textId="77777777">
      <w:pPr>
        <w:pStyle w:val="paragraph"/>
        <w:spacing w:before="30" w:after="30"/>
        <w:ind w:start="60" w:end="60"/>
        <w:rPr>
          <w:lang w:val="ru-RU"/>
        </w:rPr>
      </w:pPr>
      <w:r w:rsidRPr="00C84680">
        <w:rPr>
          <w:lang w:val="ru-RU"/>
        </w:rPr>
        <w:t xml:space="preserve">— Geronda, unsa kaha kung ang usa ka tawo nagbuhat og intelektwal nga trabaho, sama sa paghubad? Unsaon man pag-ampo aron ang ginabuhat nga trabaho masagrado? </w:t>
      </w:r>
    </w:p>
    <w:p w:rsidRPr="00C84680" w:rsidR="005C3FC8" w:rsidRDefault="00BF6B1D" w14:paraId="685FD136" w14:textId="77777777">
      <w:pPr>
        <w:pStyle w:val="paragraph"/>
        <w:spacing w:before="30" w:after="30"/>
        <w:ind w:start="60" w:end="60"/>
        <w:rPr>
          <w:lang w:val="ru-RU"/>
        </w:rPr>
      </w:pPr>
      <w:r w:rsidRPr="00C84680">
        <w:rPr>
          <w:lang w:val="ru-RU"/>
        </w:rPr>
        <w:t xml:space="preserve">— Kung ang imong hunahuna naa sa Dios, balaan ang imong buhat, bisan pa man kini intelektwal, kay nagpuyo ka sa usa ka langitnong kahimtang — bisan pa man kung dili ka makahimo og pag-ampo samtang nagtrabaho. Kung ang usa ka tawo anaa sa espirituhanong kahimtang, dako kaayo kini og tabang kaniya. Dili sila naningkamot sa pagpangita og kahulugan pinaagi sa pangatarungan, kondili, samtang sila gipahayag, masabtan nila kini pinaagi sa Balaang kahayag. </w:t>
      </w:r>
    </w:p>
    <w:p w:rsidRPr="00C84680" w:rsidR="005C3FC8" w:rsidRDefault="00BF6B1D" w14:paraId="3EE9FCBA" w14:textId="77777777">
      <w:pPr>
        <w:pStyle w:val="paragraph"/>
        <w:spacing w:before="30" w:after="30"/>
        <w:ind w:start="60" w:end="60"/>
        <w:rPr>
          <w:lang w:val="ru-RU"/>
        </w:rPr>
      </w:pPr>
      <w:r w:rsidRPr="00C84680">
        <w:rPr>
          <w:lang w:val="ru-RU"/>
        </w:rPr>
        <w:t xml:space="preserve">— Apan unsa man akong buhaton kung wala ko sa ingon ana nga espirituhanong kahimtang, apan kinahanglan gihapon nako buhaton ang ingon ani nga klase sa trabaho? </w:t>
      </w:r>
    </w:p>
    <w:p w:rsidRPr="00C84680" w:rsidR="005C3FC8" w:rsidRDefault="00BF6B1D" w14:paraId="31914BEE" w14:textId="77777777">
      <w:pPr>
        <w:pStyle w:val="paragraph"/>
        <w:spacing w:before="30" w:after="30"/>
        <w:ind w:start="60" w:end="60"/>
        <w:rPr>
          <w:lang w:val="ru-RU"/>
        </w:rPr>
      </w:pPr>
      <w:r w:rsidRPr="00C84680">
        <w:rPr>
          <w:lang w:val="ru-RU"/>
        </w:rPr>
        <w:t xml:space="preserve">— Busa ipadayon lang kini, apan sa samang higayon mag-ampo, hangyoa ang Diyos nga pasidlakon ka. Kutob sa mahimo, paningkamoti nga masiguro nga ang mga banal nga kahulugan sa mga librong imong gihubad makatabang kanimo personal. Ug magtrabaho uban sa pagrespeto. Kada usa o duha ka oras, pahulay og pipila ka minuto ug ampoa ang Pag-ampo ni Jesus. </w:t>
      </w:r>
    </w:p>
    <w:p w:rsidRPr="00C84680" w:rsidR="005C3FC8" w:rsidRDefault="00BF6B1D" w14:paraId="2E1AB391" w14:textId="77777777">
      <w:pPr>
        <w:pStyle w:val="paragraph"/>
        <w:spacing w:before="30" w:after="30"/>
        <w:ind w:start="60" w:end="60"/>
        <w:rPr>
          <w:lang w:val="ru-RU"/>
        </w:rPr>
      </w:pPr>
      <w:r w:rsidRPr="00C84680">
        <w:rPr>
          <w:lang w:val="ru-RU"/>
        </w:rPr>
        <w:t xml:space="preserve">— Geronda, ang trabaho sa paghubad kasagaran makadisturbo kaayo. Kinahanglan kanunay nga magtan-aw sa diksyonaryo, mobasa og komentaryo... </w:t>
      </w:r>
    </w:p>
    <w:p w:rsidRPr="00347B46" w:rsidR="005C3FC8" w:rsidRDefault="00BF6B1D" w14:paraId="51678DCD" w14:textId="52EA95D3">
      <w:pPr>
        <w:pStyle w:val="paragraph"/>
        <w:spacing w:before="30" w:after="30"/>
        <w:ind w:start="60" w:end="60"/>
        <w:rPr>
          <w:lang w:val="ru-RU"/>
        </w:rPr>
      </w:pPr>
      <w:r w:rsidRPr="00C84680">
        <w:rPr>
          <w:lang w:val="ru-RU"/>
        </w:rPr>
        <w:t xml:space="preserve">— Apan gisultihan tika sauna: ang labing makatabang sa tanan sa paghubad mao ang personal nga espirituhanong kasinatian ug napalimpyo nga hunahuna, nga naghimo sa usa ka tawo nga sudlanan sa Grasya. Unya, ang paghubad sa mga diwata nga kahulugan husto ug nagagikan sa diwata nga kahayag, imbis nga gikan sa pangatarungan, diksyonaryo o tintero. Ang akong pasabot mao nga kinahanglan patukoron sa tawo ang iyang kaugalingon sa unang butang — mao ang Balaan — imbis sa ikaduhang butang — mao ang tawhanon.</w:t>
      </w:r>
    </w:p>
    <w:p w:rsidRPr="00347B46" w:rsidR="0094500E" w:rsidP="0094500E" w:rsidRDefault="0094500E" w14:paraId="0CE4F5CF" w14:textId="77777777">
      <w:pPr>
        <w:rPr>
          <w:lang w:val="ru-RU"/>
        </w:rPr>
      </w:pPr>
    </w:p>
    <w:p w:rsidRPr="00C84680" w:rsidR="005C3FC8" w:rsidP="0094500E" w:rsidRDefault="00BF6B1D" w14:paraId="0CB7E04C" w14:textId="77777777">
      <w:pPr>
        <w:pStyle w:val="Heading4"/>
        <w:rPr>
          <w:lang w:val="ru-RU"/>
        </w:rPr>
      </w:pPr>
      <w:bookmarkStart w:name="_Toc196745421" w:id="258"/>
      <w:bookmarkStart w:name="_Toc196745578" w:id="259"/>
      <w:bookmarkStart w:name="_Toc225094932" w:id="260"/>
      <w:r w:rsidRPr="00C84680">
        <w:rPr>
          <w:lang w:val="ru-RU"/>
        </w:rPr>
        <w:t xml:space="preserve">Pinaagi sa sobra nga kabalaka para sa uban, malimtan sa usa ka tawo ang Dios</w:t>
      </w:r>
      <w:bookmarkEnd w:id="258"/>
      <w:bookmarkEnd w:id="259"/>
      <w:bookmarkEnd w:id="260"/>
    </w:p>
    <w:p w:rsidRPr="00C84680" w:rsidR="005C3FC8" w:rsidRDefault="00BF6B1D" w14:paraId="05246987" w14:textId="77777777">
      <w:pPr>
        <w:pStyle w:val="paragraph"/>
        <w:spacing w:before="30" w:after="30"/>
        <w:ind w:start="60" w:end="60"/>
        <w:rPr>
          <w:lang w:val="ru-RU"/>
        </w:rPr>
      </w:pPr>
      <w:r w:rsidRPr="00C84680">
        <w:rPr>
          <w:lang w:val="ru-RU"/>
        </w:rPr>
        <w:t xml:space="preserve">— Geronda, ang kabalaka ba kanunay magdala sa usa ka tawo palayo sa Diyos? </w:t>
      </w:r>
    </w:p>
    <w:p w:rsidRPr="00C84680" w:rsidR="005C3FC8" w:rsidRDefault="00BF6B1D" w14:paraId="60F11012" w14:textId="368F01B3">
      <w:pPr>
        <w:pStyle w:val="paragraph"/>
        <w:spacing w:before="30" w:after="30"/>
        <w:ind w:start="60" w:end="60"/>
        <w:rPr>
          <w:lang w:val="ru-RU"/>
        </w:rPr>
      </w:pPr>
      <w:r w:rsidRPr="00C84680">
        <w:rPr>
          <w:lang w:val="ru-RU"/>
        </w:rPr>
        <w:lastRenderedPageBreak/>
      </w:r>
      <w:r w:rsidRPr="00C84680">
        <w:rPr>
          <w:lang w:val="ru-RU"/>
        </w:rPr>
        <w:t xml:space="preserve">— Paminawa ang akong isulti kanimo: kung ang usa ka amahan mosuod sa usa ka bata nga nalipong sa pagdula ug hinay-hinay siyang hapuhapan, ang bata, nga nabihag sa iyang mga dulaan, dili gani kini mabantayan. Mabantayan ra niya ang paghigugma sa iyang amahan kung kuhaon niya ang iyang hunahuna gikan sa dula bisan sa usa ka gutlo. Sa samang paagi, kung kita nabisi sa pipila ka matang sa kabalaka, dili nato mabati ang gugma sa Diyos. Dili nato mabati ang gihatag sa Diyos kanato. Tagda kini: ayaw pagsayang sa imong bililhon nga kusog sa dili kinahanglan nga kabalaka ug walay pulos nga hunahuna, nga sa umaabot mahimong abog. Pinaagi sa pagkabala-balaka ug pag-alboroto bahin sa mga butang nga sobra ug walay pulos, dili lang nimo gikapoy ang imong lawas kondili mawala pa ang imong hunahuna nga walay direksyon; ug unya, sa panahon sa pag-ampo, imong gihalad sa Diyos ang kakapoy ug pag-u-ngol—sama sa halad nga gihalad ni Cain.</w:t>
      </w:r>
      <w:r w:rsidR="00454072">
        <w:rPr>
          <w:rStyle w:val="FootnoteReference"/>
          <w:lang w:val="ru-RU"/>
        </w:rPr>
        <w:footnoteReference w:id="148"/>
      </w:r>
      <w:r w:rsidRPr="00C84680">
        <w:rPr>
          <w:lang w:val="ru-RU"/>
        </w:rPr>
        <w:t xml:space="preserve"> Busa, mosunod nga ang imong sulodnong kahimtang mahimong </w:t>
      </w:r>
      <w:r w:rsidRPr="00C84680">
        <w:rPr>
          <w:lang w:val="ru-RU"/>
        </w:rPr>
        <w:t xml:space="preserve">'sama ni Cain</w:t>
      </w:r>
      <w:r w:rsidR="002F08DD">
        <w:rPr>
          <w:lang w:val="ru-RU"/>
        </w:rPr>
        <w:t xml:space="preserve">', </w:t>
      </w:r>
      <w:r w:rsidRPr="00C84680">
        <w:rPr>
          <w:lang w:val="ru-RU"/>
        </w:rPr>
        <w:t xml:space="preserve">puno sa kabalaka ug mga pag-agah, nga pagahuyopon sa tangalashka nga anaa sa imong kiliran. </w:t>
      </w:r>
    </w:p>
    <w:p w:rsidRPr="00C84680" w:rsidR="005C3FC8" w:rsidRDefault="00BF6B1D" w14:paraId="1B026CF1" w14:textId="77777777">
      <w:pPr>
        <w:pStyle w:val="paragraph"/>
        <w:spacing w:before="30" w:after="30"/>
        <w:ind w:start="60" w:end="60"/>
        <w:rPr>
          <w:lang w:val="ru-RU"/>
        </w:rPr>
      </w:pPr>
      <w:r w:rsidRPr="00C84680">
        <w:rPr>
          <w:lang w:val="ru-RU"/>
        </w:rPr>
        <w:t xml:space="preserve">Ayaw nato pagsayang sa kinauyokan sa atong kusog nga walay tuyo, kay kung dili, ang mabilin para sa Dios mao na lang ang mga panit ug mga balat. Ang pagkabisi sa bisan unsang butang mopawala sa kasingkasing sa tanang sulod nga kusog ug wala nay mabilin para kang Kristo. Kung makita nimo nga ang imong hunahuna kanunay nga madisturbo ug malunod sa kabalaka, pag-atiman ug uban pa, kinahanglan nga masabtan nimo nga nalayo ka sa angay nimong pagbarug, ug magmabinantayon ka nga nakalayo ka sa Dios. Masabti nga mas duol ka na sa imong mga buluhaton kaysa sa Dios, sa binuhat kaysa sa Magbubuhat. </w:t>
      </w:r>
    </w:p>
    <w:p w:rsidRPr="00C84680" w:rsidR="005C3FC8" w:rsidRDefault="00BF6B1D" w14:paraId="471A0A54" w14:textId="77777777">
      <w:pPr>
        <w:pStyle w:val="paragraph"/>
        <w:spacing w:before="30" w:after="30"/>
        <w:ind w:start="60" w:end="60"/>
        <w:rPr>
          <w:lang w:val="ru-RU"/>
        </w:rPr>
      </w:pPr>
      <w:r w:rsidRPr="00C84680">
        <w:rPr>
          <w:lang w:val="ru-RU"/>
        </w:rPr>
        <w:t xml:space="preserve">Sa kasubo, dili na katingad-an nga ang kalibutanong kalipay nga makuha gikan sa usa ka maayong nahuman nga trabaho makalimbong bisan pa sa usa ka monghe. Siyempre, ang tawo gimugna aron magbuhat og maayo, kay ang iyang Magbubuhat maayo. Apan ang usa ka monghe naningkamot nga usbon ang iyang kaugalingon gikan sa pagka-tawo ngadto sa pagka-anghel. Busa, aron makapaningkamot siya sa espirituhanong paagi, kinahanglan niyang limitahan ang iyang trabaho alang sa materyal nga katuyoan sa labing gikinahanglan lang. Unya, ang iyang kalipay moturok gikan sa espirituhanong bunga nga iyang gitamnan; kini mahimong espirituhanon, ug ang monghe dili lang magpakaon sa iyang kaugalingon kondili magpakaon usab sa uban sa daghan. </w:t>
      </w:r>
    </w:p>
    <w:p w:rsidRPr="00347B46" w:rsidR="005C3FC8" w:rsidRDefault="00BF6B1D" w14:paraId="4D0B1BDF" w14:textId="318F4956">
      <w:pPr>
        <w:pStyle w:val="paragraph"/>
        <w:spacing w:before="30" w:after="30"/>
        <w:ind w:start="60" w:end="60"/>
        <w:rPr>
          <w:lang w:val="ru-RU"/>
        </w:rPr>
      </w:pPr>
      <w:r w:rsidRPr="00C84680">
        <w:rPr>
          <w:lang w:val="ru-RU"/>
        </w:rPr>
        <w:t xml:space="preserve">Sa taliwala sa daghang kabalaka ug mga problema, malimtan sa mga tawo ang Dios. Si Padre Tikhon</w:t>
      </w:r>
      <w:r w:rsidR="00BB54AE">
        <w:rPr>
          <w:rStyle w:val="FootnoteReference"/>
          <w:lang w:val="ru-RU"/>
        </w:rPr>
        <w:footnoteReference w:id="149"/>
      </w:r>
      <w:r w:rsidRPr="00C84680">
        <w:rPr>
          <w:lang w:val="ru-RU"/>
        </w:rPr>
        <w:t xml:space="preserve"> kanunay mosulti, sa iyang kinaiyanhong paagi: </w:t>
      </w:r>
      <w:r w:rsidR="002F08DD">
        <w:rPr>
          <w:lang w:val="ru-RU"/>
        </w:rPr>
        <w:t xml:space="preserve">"</w:t>
      </w:r>
      <w:r w:rsidRPr="00C84680">
        <w:rPr>
          <w:lang w:val="ru-RU"/>
        </w:rPr>
        <w:t xml:space="preserve">Gihatagan ni Paraon ang mga Israelita og daghang trabaho ug daghang pagkaon aron malimtan nila ang Dios</w:t>
      </w:r>
      <w:r w:rsidR="002F08DD">
        <w:rPr>
          <w:lang w:val="ru-RU"/>
        </w:rPr>
        <w:t xml:space="preserve">."</w:t>
      </w:r>
      <w:r w:rsidR="00BC1EB5">
        <w:rPr>
          <w:rStyle w:val="FootnoteReference"/>
          <w:lang w:val="ru-RU"/>
        </w:rPr>
        <w:footnoteReference w:id="150"/>
      </w:r>
      <w:r w:rsidRPr="00C84680">
        <w:rPr>
          <w:lang w:val="ru-RU"/>
        </w:rPr>
        <w:t xml:space="preserve"> Sa atong panahon, hingpit nga nadani sa yawa ang mga tawo pinaagi sa materyal nga mga butang ug mga kabalaka sa kalibutan. [Gitudloan niya ang mga tawo] sa pagtrabaho og kusog ug pagkaon og daghan — aron malimtan nila ang Dios ug, sa ingon niini, dili na nila magamit, o mas tukma pa, dili nila gustong gamiton ang kagawasan nga gihatag kanila alang sa pagbalaan sa kalag. Apan, sa swerte — batok sa kabubut-on sa yawa — adunay usab maayong resulta gikan niini [nga kagubot ug kasamok] — ang mga tawo dili makakaplag og daghang oras para sa pagpakasala sama sa ilang gusto.</w:t>
      </w:r>
    </w:p>
    <w:p w:rsidRPr="00347B46" w:rsidR="0094500E" w:rsidP="0094500E" w:rsidRDefault="0094500E" w14:paraId="6C4863A1" w14:textId="77777777">
      <w:pPr>
        <w:pStyle w:val="paragraph"/>
        <w:spacing w:before="30" w:after="30"/>
        <w:ind w:end="60" w:firstLine="0"/>
        <w:rPr>
          <w:lang w:val="ru-RU"/>
        </w:rPr>
      </w:pPr>
    </w:p>
    <w:p w:rsidRPr="00C84680" w:rsidR="005C3FC8" w:rsidP="0094500E" w:rsidRDefault="00BF6B1D" w14:paraId="3E390E4E" w14:textId="77777777">
      <w:pPr>
        <w:pStyle w:val="Heading4"/>
        <w:rPr>
          <w:lang w:val="ru-RU"/>
        </w:rPr>
      </w:pPr>
      <w:bookmarkStart w:name="_Toc196745422" w:id="261"/>
      <w:bookmarkStart w:name="_Toc196745579" w:id="262"/>
      <w:bookmarkStart w:name="_Toc225094933" w:id="263"/>
      <w:r w:rsidRPr="00C84680">
        <w:rPr>
          <w:lang w:val="ru-RU"/>
        </w:rPr>
        <w:t xml:space="preserve">Daghang trabaho ug mga kabalaka sa kalibutan makapawala sa espirituhanong kinabuhi sa usa ka monghe</w:t>
      </w:r>
      <w:bookmarkEnd w:id="261"/>
      <w:bookmarkEnd w:id="262"/>
      <w:bookmarkEnd w:id="263"/>
    </w:p>
    <w:p w:rsidRPr="00C84680" w:rsidR="005C3FC8" w:rsidRDefault="00BF6B1D" w14:paraId="2DE6AD70" w14:textId="23620266">
      <w:pPr>
        <w:pStyle w:val="paragraph"/>
        <w:spacing w:before="30" w:after="30"/>
        <w:ind w:start="60" w:end="60"/>
        <w:rPr>
          <w:lang w:val="ru-RU"/>
        </w:rPr>
      </w:pPr>
      <w:r w:rsidRPr="00C84680">
        <w:rPr>
          <w:lang w:val="ru-RU"/>
        </w:rPr>
        <w:t xml:space="preserve">Maayo alang sa usa ka tawo nga gustong mabuhi sa espirituhanong kinabuhi, ug labi na sa usa ka monghe, nga magpahilayo sa pipila ka matang sa kalihokan, trabaho, ug responsibilidad — mao kana, kadtong makapaling kaniya gikan sa iyang espirituhanong tumong. Dili angay mokuha og daghang buluhaton nga walay katapusan, kay ang ingon nga mga buluhaton dili gyud mahuman. Ug kung ang usa ka monghe dili makat-on sa sulodnong pagtrabaho sa iyang kaugalingon, kanunay siyang mobalhin sa gawasnong mga buluhaton. Ang mga tawo nga naningkamot sa pagtuman sa mga buluhaton nga walay katapusan matapos ang ilang kinabuhi nga adunay espirituhanong kakulangan. Sa katapusan sa ilang kinabuhi, maghinulsol sila, apan sa kana nga panahon wala na kini'y pulos kanila, kay </w:t>
      </w:r>
      <w:r w:rsidRPr="00C84680">
        <w:rPr>
          <w:lang w:val="ru-RU"/>
        </w:rPr>
        <w:t xml:space="preserve">nadawat na nila ang ilang</w:t>
      </w:r>
      <w:r w:rsidR="002F08DD">
        <w:rPr>
          <w:lang w:val="ru-RU"/>
        </w:rPr>
        <w:t xml:space="preserve"> 'pasaporte</w:t>
      </w:r>
      <w:r w:rsidRPr="00C84680">
        <w:rPr>
          <w:lang w:val="ru-RU"/>
        </w:rPr>
        <w:t xml:space="preserve">'. Bisan pa man, gikinahanglan gyud ang bisan mubo nga pahulay gikan sa kaugalingong mga katungdanan. </w:t>
      </w:r>
    </w:p>
    <w:p w:rsidRPr="00C84680" w:rsidR="005C3FC8" w:rsidRDefault="00BF6B1D" w14:paraId="05987922" w14:textId="77777777">
      <w:pPr>
        <w:pStyle w:val="paragraph"/>
        <w:spacing w:before="30" w:after="30"/>
        <w:ind w:start="60" w:end="60"/>
        <w:rPr>
          <w:lang w:val="ru-RU"/>
        </w:rPr>
      </w:pPr>
      <w:r w:rsidRPr="00C84680">
        <w:rPr>
          <w:lang w:val="ru-RU"/>
        </w:rPr>
        <w:t xml:space="preserve">Sa dihang maminusan na ang daghang mga paningkamot, natural nga motumaw ang pagbag-o sa pisikal nga kusog ug ang kauhaw sa sulod nga buhat — usa ka buhat nga dili makapoy, kundili mobalik sa kusog sa usa ka tawo. Unya, ang kalag usab makaginhawa og daghang espirituhanong oksiheno. Ang kakapoy tungod sa espirituhanong paningkamot</w:t>
      </w:r>
      <w:r w:rsidRPr="00C84680">
        <w:rPr>
          <w:lang w:val="ru-RU"/>
        </w:rPr>
        <w:lastRenderedPageBreak/>
      </w:r>
      <w:r w:rsidRPr="00C84680">
        <w:rPr>
          <w:lang w:val="ru-RU"/>
        </w:rPr>
        <w:t xml:space="preserve"> dili makapakunhod sa kusog sa usa ka tawo, kundili mobalik pa kini, kay kining paningkamot nagataas sa usa ka tawo ug nagadani kaniya duol sa malumo ug mahigugmaong Amahan, aron malipay usab ang iyang kalag. </w:t>
      </w:r>
    </w:p>
    <w:p w:rsidRPr="00C84680" w:rsidR="005C3FC8" w:rsidRDefault="00BF6B1D" w14:paraId="456BBFDA" w14:textId="77777777">
      <w:pPr>
        <w:pStyle w:val="paragraph"/>
        <w:spacing w:before="30" w:after="30"/>
        <w:ind w:start="60" w:end="60"/>
        <w:rPr>
          <w:lang w:val="ru-RU"/>
        </w:rPr>
      </w:pPr>
      <w:r w:rsidRPr="00C84680">
        <w:rPr>
          <w:lang w:val="ru-RU"/>
        </w:rPr>
        <w:t xml:space="preserve">Ang pisikal nga kakapoy, kon walay espirituhanong kahulugan o, sa laing pagkasulti, kon kini mahitabo nga walay espirituhanong panginahanglan nga makatarungan niini, makapait sa usa ka tawo. Bisan ang labing malumo nga gamay nga kabayo, kung mapugos kaayo sa trabaho, mosugod sa pagpanukol—nagpasabot kini nga makakuha kini og dautang batasan, bisan wala pa kini kaniadto ug unta mas nahimong maamgo sa pagkatigulang. </w:t>
      </w:r>
    </w:p>
    <w:p w:rsidRPr="00C84680" w:rsidR="005C3FC8" w:rsidRDefault="00BF6B1D" w14:paraId="51ABF85E" w14:textId="77777777">
      <w:pPr>
        <w:pStyle w:val="paragraph"/>
        <w:spacing w:before="30" w:after="30"/>
        <w:ind w:start="60" w:end="60"/>
        <w:rPr>
          <w:lang w:val="ru-RU"/>
        </w:rPr>
      </w:pPr>
      <w:r w:rsidRPr="00C84680">
        <w:rPr>
          <w:lang w:val="ru-RU"/>
        </w:rPr>
        <w:t xml:space="preserve">Aron hatagan ug prayoridad ang espirituhanon, ang pipila ka mga buluhaton angay nga ibutang sa kilid. Ang sobra nga trabaho ug sobra nga kabalaka nagpalibog sa hunahuna sa monghe sa materyal nga mga butang, ug ang iyang abilidad sa espirituhanong pagsabot nahimong kalibutanon. Nanginabuhi na siya ingon usa ka tawo ning kalibutan—uban sa tanang kaguol sa hunahuna ug kalibutanong kabalaka nga kauban niini. Sa mubo nga pagkasulti, pinaagi sa kanunay nga kabalaka, kaguol, ug kasakit, siya sa karon pa lang nga kinabuhi bahin na nakasinati sa mga pag-antos sa impyerno. Apan kon ang monghe dili magtagad sa materyal nga mga butang, kondili sa iyang kaugalingong kaluwasan ug sa kaluwasan sa tanang tawo, gihimo niya ang Dios nga iyang magmamando ug ang mga tawo nga iyang mga sulugoon. </w:t>
      </w:r>
    </w:p>
    <w:p w:rsidRPr="00347B46" w:rsidR="005C3FC8" w:rsidRDefault="00BF6B1D" w14:paraId="4D6416BF" w14:textId="5DA2994C">
      <w:pPr>
        <w:pStyle w:val="paragraph"/>
        <w:spacing w:before="30" w:after="30"/>
        <w:ind w:start="60" w:end="60"/>
        <w:rPr>
          <w:lang w:val="ru-RU"/>
        </w:rPr>
      </w:pPr>
      <w:r w:rsidRPr="00C84680">
        <w:rPr>
          <w:lang w:val="ru-RU"/>
        </w:rPr>
        <w:t xml:space="preserve">Nahinumdom ka ba sa sugilanon ni Venerable Gerontius ug sa iyang bag-ong monghe?</w:t>
      </w:r>
      <w:r w:rsidR="00D30433">
        <w:rPr>
          <w:rStyle w:val="FootnoteReference"/>
          <w:lang w:val="ru-RU"/>
        </w:rPr>
        <w:footnoteReference w:id="151"/>
      </w:r>
      <w:r w:rsidRPr="00C84680">
        <w:rPr>
          <w:lang w:val="ru-RU"/>
        </w:rPr>
        <w:t xml:space="preserve"> Nangayo si Venerable Gerontius sa Labing Balaang Inahan sa Dios og gamay nga tubig—igo lang para kaniya ug sa iyang bag-ong monghe nga imnon. Ang Inahan sa Dios, sama sa usa ka mahigugmaong inahan, naghimo og lungag sa bato duol sa ilang hermitahan ug nagpagawas og tubig gikan didto—usa ka balaang bukal—aron adunay sila'y imnon. Milabay ang panahon, ug ang bag-ong disipulo sa Banal nga Gerontius misugod sa pagtukod og mga terrace, dayon nagdala og yuta, nagtanum og mga tanoman ug mga utanon, ug tungod kay gidala niya ang daghang kalibutanong responsibilidad, napasagdan niya ang iyang espirituhanong mga katungdanan. Ug tungod kay dili igo ang tubig, gikuha niya ang pahilis ug gisugdan ang pagpalapad sa lungag sa bato—aron mas daghan ang tubig nga mogawas sa bukal. Unya gikuha sa Inahan sa Dios ang tubig, gipapadagan kini sa lain nga dapit, mas ubos pa kaysa sa selda, ug miingon kaniya: </w:t>
      </w:r>
      <w:r w:rsidRPr="00C84680">
        <w:rPr>
          <w:lang w:val="ru-RU"/>
        </w:rPr>
        <w:t xml:space="preserve">'Kung gusto nimo mag-atiman sa mga tanom sa gulay ug malipat sa imong espirituhanong katungdanan, nan kuhaa ang tubig gikan sa layo</w:t>
      </w:r>
      <w:r w:rsidR="002F08DD">
        <w:rPr>
          <w:lang w:val="ru-RU"/>
        </w:rPr>
        <w:t xml:space="preserve">.'</w:t>
      </w:r>
    </w:p>
    <w:p w:rsidRPr="00347B46" w:rsidR="0094500E" w:rsidP="0094500E" w:rsidRDefault="0094500E" w14:paraId="1EA17746" w14:textId="77777777">
      <w:pPr>
        <w:rPr>
          <w:lang w:val="ru-RU"/>
        </w:rPr>
      </w:pPr>
    </w:p>
    <w:p w:rsidRPr="00C84680" w:rsidR="005C3FC8" w:rsidP="0094500E" w:rsidRDefault="00BF6B1D" w14:paraId="13C98D1C" w14:textId="77777777">
      <w:pPr>
        <w:pStyle w:val="Heading4"/>
        <w:rPr>
          <w:lang w:val="ru-RU"/>
        </w:rPr>
      </w:pPr>
      <w:bookmarkStart w:name="_Toc196745423" w:id="264"/>
      <w:bookmarkStart w:name="_Toc196745580" w:id="265"/>
      <w:bookmarkStart w:name="_Toc225094934" w:id="266"/>
      <w:r w:rsidRPr="00C84680">
        <w:rPr>
          <w:lang w:val="ru-RU"/>
        </w:rPr>
        <w:t xml:space="preserve">Kung diin daghan ang kalisud, didto usab daghan ang espirituhanong pakialam</w:t>
      </w:r>
      <w:bookmarkEnd w:id="264"/>
      <w:bookmarkEnd w:id="265"/>
      <w:bookmarkEnd w:id="266"/>
    </w:p>
    <w:p w:rsidRPr="00C84680" w:rsidR="005C3FC8" w:rsidRDefault="00BF6B1D" w14:paraId="363717FB" w14:textId="77777777">
      <w:pPr>
        <w:pStyle w:val="paragraph"/>
        <w:spacing w:before="30" w:after="30"/>
        <w:ind w:start="60" w:end="60"/>
        <w:rPr>
          <w:lang w:val="ru-RU"/>
        </w:rPr>
      </w:pPr>
      <w:r w:rsidRPr="00C84680">
        <w:rPr>
          <w:lang w:val="ru-RU"/>
        </w:rPr>
        <w:t xml:space="preserve">— Geronda, wala ba ka masubo nga biyaan ang selda, nga ang pag-ayo niini nagkinahanglan sa daghang paningkamot nimo, ug mobalhin sa lain nga lugar? </w:t>
      </w:r>
    </w:p>
    <w:p w:rsidRPr="00C84680" w:rsidR="005C3FC8" w:rsidRDefault="00BF6B1D" w14:paraId="7A9FC37C" w14:textId="77777777">
      <w:pPr>
        <w:pStyle w:val="paragraph"/>
        <w:spacing w:before="30" w:after="30"/>
        <w:ind w:start="60" w:end="60"/>
        <w:rPr>
          <w:lang w:val="ru-RU"/>
        </w:rPr>
      </w:pPr>
      <w:r w:rsidRPr="00C84680">
        <w:rPr>
          <w:lang w:val="ru-RU"/>
        </w:rPr>
        <w:t xml:space="preserve">— Sukad nga mibiya ko didto, siguro tungod kini sa usa ka seryosong rason. </w:t>
      </w:r>
    </w:p>
    <w:p w:rsidRPr="00C84680" w:rsidR="005C3FC8" w:rsidRDefault="00BF6B1D" w14:paraId="5E1B5AF0" w14:textId="77777777">
      <w:pPr>
        <w:pStyle w:val="paragraph"/>
        <w:spacing w:before="30" w:after="30"/>
        <w:ind w:start="60" w:end="60"/>
        <w:rPr>
          <w:lang w:val="ru-RU"/>
        </w:rPr>
      </w:pPr>
      <w:r w:rsidRPr="00C84680">
        <w:rPr>
          <w:lang w:val="ru-RU"/>
        </w:rPr>
        <w:t xml:space="preserve">— Ug sa tanang imong adtoan, gipugngan ba nimo ang imong kaugalingon sa labing gikinahanglan lang? </w:t>
      </w:r>
    </w:p>
    <w:p w:rsidRPr="00C84680" w:rsidR="005C3FC8" w:rsidRDefault="00BF6B1D" w14:paraId="5A7CA2CB" w14:textId="1EF7D4F5">
      <w:pPr>
        <w:pStyle w:val="paragraph"/>
        <w:spacing w:before="30" w:after="30"/>
        <w:ind w:start="60" w:end="60"/>
        <w:rPr>
          <w:lang w:val="ru-RU"/>
        </w:rPr>
      </w:pPr>
      <w:r w:rsidRPr="00C84680">
        <w:rPr>
          <w:lang w:val="ru-RU"/>
        </w:rPr>
        <w:t xml:space="preserve">— Oo, gipugngan nako ang akong kaugalingon sa labing gikinahanglan lang para sa kinabuhi dinhi, aron mahimo nakong buhaton ang gikinahanglan para sa mga butang sa itaas, para sa Langit. Kung mawala ang usa ka tawo sa mga butang sa kalibutan, maliso siya gikan sa dalan nga padulong sa Langit. Una, buhaton nimo ang usa ka butang, unya gusto nimo buhaton ang lain… Kung masangit ka niining sikloha, mao na — nawala na ka. Kung ang usa ka tawo mawala sa mga butang sa kalibutan, mawala usab niya ang langitnon. Ug sama sa walay katapusan sa langitnon, walay katapusan usab ang kalibutanon. Malibog ka dinhi, o </w:t>
      </w:r>
      <w:r w:rsidR="002F08DD">
        <w:rPr>
          <w:lang w:val="ru-RU"/>
        </w:rPr>
        <w:t xml:space="preserve">malibog ka </w:t>
      </w:r>
      <w:r w:rsidRPr="00C84680">
        <w:rPr>
          <w:lang w:val="ru-RU"/>
        </w:rPr>
        <w:t xml:space="preserve">didto. Kabalo ka unsa ang kahulugan </w:t>
      </w:r>
      <w:r w:rsidR="002F08DD">
        <w:rPr>
          <w:lang w:val="ru-RU"/>
        </w:rPr>
        <w:t xml:space="preserve">sa 'malibog' </w:t>
      </w:r>
      <w:r w:rsidRPr="00C84680">
        <w:rPr>
          <w:lang w:val="ru-RU"/>
        </w:rPr>
        <w:t xml:space="preserve">didto, sa Gingharian sa Langit! Oh, praktisun nako ang Pag-ampo ni Jesus ug malumos ko niini! Wala pa ba ka masawsaw sa pag-ampo? </w:t>
      </w:r>
    </w:p>
    <w:p w:rsidRPr="00C84680" w:rsidR="005C3FC8" w:rsidRDefault="00BF6B1D" w14:paraId="7A7E3E61" w14:textId="77777777">
      <w:pPr>
        <w:pStyle w:val="paragraph"/>
        <w:spacing w:before="30" w:after="30"/>
        <w:ind w:start="60" w:end="60"/>
        <w:rPr>
          <w:lang w:val="ru-RU"/>
        </w:rPr>
      </w:pPr>
      <w:r w:rsidRPr="00C84680">
        <w:rPr>
          <w:lang w:val="ru-RU"/>
        </w:rPr>
        <w:t xml:space="preserve">Ang pagka-abalang sa daghang trabaho, sa kakapoy ug kabalaka, ug labi na sa pagdali, dili makatabang kanato. Kining tanan nagpahiluna sa pagkamapamalandong sa luyo ug nagpalig-on sa kalag. Ang usa ka tawo dili na lang makapangamuyo, apan bisan sa paghunahuna. </w:t>
      </w:r>
    </w:p>
    <w:p w:rsidRPr="00C84680" w:rsidR="005C3FC8" w:rsidRDefault="00BF6B1D" w14:paraId="582BFA03" w14:textId="77777777">
      <w:pPr>
        <w:pStyle w:val="paragraph"/>
        <w:spacing w:before="30" w:after="30"/>
        <w:ind w:start="60" w:end="60"/>
        <w:rPr>
          <w:lang w:val="ru-RU"/>
        </w:rPr>
      </w:pPr>
      <w:r w:rsidRPr="00C84680">
        <w:rPr>
          <w:lang w:val="ru-RU"/>
        </w:rPr>
        <w:t xml:space="preserve">Dili sila makalihok og matarong ug mahuman nga nagbuhat sa sayop nga mga butang. </w:t>
      </w:r>
    </w:p>
    <w:p w:rsidRPr="00C84680" w:rsidR="005C3FC8" w:rsidRDefault="00BF6B1D" w14:paraId="2A2318C9" w14:textId="4A26C578">
      <w:pPr>
        <w:pStyle w:val="paragraph"/>
        <w:spacing w:before="30" w:after="30"/>
        <w:ind w:start="60" w:end="60"/>
        <w:rPr>
          <w:lang w:val="ru-RU"/>
        </w:rPr>
      </w:pPr>
      <w:r w:rsidRPr="00C84680">
        <w:rPr>
          <w:lang w:val="ru-RU"/>
        </w:rPr>
        <w:t xml:space="preserve">Busa, mag-amping: ayaw pag-usik sa imong oras nga walay tuyo, nga walay kapuslanan sa imong espirituhanong kinabuhi. Kung dili, moabot ka sa punto nga mapuno ka sa kapaitan ug dili na nimo makaya pagtuman sa imong mga espirituhanong katungdanan. Gusto na nimo magtrabaho o makig-istorya — o, aron lang </w:t>
      </w:r>
      <w:r w:rsidRPr="00C84680">
        <w:rPr>
          <w:lang w:val="ru-RU"/>
        </w:rPr>
        <w:t xml:space="preserve">mapabisi ang imong kaugalingon</w:t>
      </w:r>
      <w:r w:rsidR="002F08DD">
        <w:rPr>
          <w:lang w:val="ru-RU"/>
        </w:rPr>
        <w:t xml:space="preserve">, </w:t>
      </w:r>
      <w:r w:rsidRPr="00C84680">
        <w:rPr>
          <w:lang w:val="ru-RU"/>
        </w:rPr>
        <w:t xml:space="preserve">maghimo ka og problema para sa imong kaugalingon. Kung biyaan nato ang Pag-ampo ni Hesus ug ang atong espirituhanong mga katungdanan, ang kaaway mokuptan sa atong espirituhanong</w:t>
      </w:r>
      <w:r w:rsidRPr="00C84680">
        <w:rPr>
          <w:lang w:val="ru-RU"/>
        </w:rPr>
        <w:lastRenderedPageBreak/>
      </w:r>
      <w:r w:rsidRPr="00C84680">
        <w:rPr>
          <w:lang w:val="ru-RU"/>
        </w:rPr>
        <w:t xml:space="preserve"> nga mga kahitas-an ug, pinaagi sa unod ug sa atong mga hunahuna, makig-away batok kanato. Gihimo niyang walay pulos ang tanang atong gahum—mental ug pisikal; giputol niya ang atong pakig-uban sa Dios, nga ang sangputanan mao ang pagkaulipon sa atong kalag sa mga pagbati. </w:t>
      </w:r>
    </w:p>
    <w:p w:rsidRPr="00C84680" w:rsidR="005C3FC8" w:rsidRDefault="00BF6B1D" w14:paraId="1F7AACBD" w14:textId="77777777">
      <w:pPr>
        <w:pStyle w:val="paragraph"/>
        <w:spacing w:before="30" w:after="30"/>
        <w:ind w:start="60" w:end="60"/>
        <w:rPr>
          <w:lang w:val="ru-RU"/>
        </w:rPr>
      </w:pPr>
      <w:r w:rsidRPr="00C84680">
        <w:rPr>
          <w:lang w:val="ru-RU"/>
        </w:rPr>
        <w:t xml:space="preserve">Si Padre Tikhon kanunay mosulti sa mga monghe nga kinahanglan magkinabuhi og asetikong kinabuhi aron malaya gikan sa mga kabalaka sa kalibutan, imbis nga magtrabaho sama sa mga trabahante ug mokaon sama sa mga tawo sa kalibutan. Kay ang tawag sa usa ka monghe naglangkob sa pagyuko, pagpuasa, ug pag-ampo—dili lang para sa iyang kaugalingon, kondili para sa tibuok kalibutan—alang sa mga buhi ug sa mga nangamatay. Sa bahin sa trabaho, kini kinahanglan gamay ra ug buhaton lamang aron matubag ang kaugalingong panginahanglan, aron dili mahimong pas-an sa bisan kinsa. </w:t>
      </w:r>
    </w:p>
    <w:p w:rsidRPr="00C84680" w:rsidR="005C3FC8" w:rsidRDefault="00BF6B1D" w14:paraId="4041A0B5" w14:textId="77777777">
      <w:pPr>
        <w:pStyle w:val="paragraph"/>
        <w:spacing w:before="30" w:after="30"/>
        <w:ind w:start="60" w:end="60"/>
        <w:rPr>
          <w:lang w:val="ru-RU"/>
        </w:rPr>
      </w:pPr>
      <w:r w:rsidRPr="00C84680">
        <w:rPr>
          <w:lang w:val="ru-RU"/>
        </w:rPr>
        <w:t xml:space="preserve">— Geronda, ang mga kabalaka sa kalibutan ba kanunay makababag sa espirituhanong kinabuhi? </w:t>
      </w:r>
    </w:p>
    <w:p w:rsidRPr="00C84680" w:rsidR="005C3FC8" w:rsidRDefault="00BF6B1D" w14:paraId="30BF159F" w14:textId="28A291B4">
      <w:pPr>
        <w:pStyle w:val="paragraph"/>
        <w:spacing w:before="30" w:after="30"/>
        <w:ind w:start="60" w:end="60"/>
        <w:rPr>
          <w:lang w:val="ru-RU"/>
        </w:rPr>
      </w:pPr>
      <w:r w:rsidRPr="00C84680">
        <w:rPr>
          <w:lang w:val="ru-RU"/>
        </w:rPr>
        <w:t xml:space="preserve">— Kung ikaw nagbuhat sa gikinahanglan tungod sa pagsunod,</w:t>
      </w:r>
      <w:r w:rsidR="00D30433">
        <w:rPr>
          <w:rStyle w:val="FootnoteReference"/>
          <w:lang w:val="ru-RU"/>
        </w:rPr>
        <w:footnoteReference w:id="152"/>
      </w:r>
      <w:r w:rsidRPr="00C84680">
        <w:rPr>
          <w:lang w:val="ru-RU"/>
        </w:rPr>
        <w:t xml:space="preserve"> , dili kini makadaot kanimo. Kung ang imong paningkamot sa pagtuman sa gisalig nga pagsunod kanimo, o sa pagtabang sa usa ka igsoon, dili molapas sa mga utlanan sa [pagkasunod], nan maghandum ka gayud sa pag-ampo, ug ang imong tabang sa uban magbunga og maayo. Apan kung ang usa ka tawo molapas sa utlanan [sa pagsunod] sa iyang kaugalingong kabubut-on, magdugang og dugang karga sa buluhaton nga gisalig kaniya, ug magtagad sa mga butang nga dili kinahanglan, nan ang iyang hunahuna malibog ug moliko gikan sa Dios. Ug kung ang hunahuna sa usa ka tawo wala sa Dios, unsaon man nila pag-eksperyensya sa langitnong kalipay? Ang kasingkasing dali ra matugnaw. Kung mogahin ko og tibuok adlaw sa pagdawat sa mga tawo, bisan pa kini usa ka espirituhanong buluhaton, sa gabii, sa dihang mobangon ko aron mag-ampo, lain na ang kahimtang sa akong kasingkasing — lahi kaayo sa dihang nag-ampo ko tibuok adlaw. Mapuno ang akong hunahuna sa daghang mga butang nga akong nadungog gikan sa mga tawo, ug dili sayon nga ilabay kana tanan. Kutob sa mahimo, ipangadi ang Pag-ampo ni Jesus sa tibuok adlaw ug hilom nga pag-awit sa usa ka himno sa simbahan. </w:t>
      </w:r>
    </w:p>
    <w:p w:rsidRPr="00C84680" w:rsidR="005C3FC8" w:rsidRDefault="00BF6B1D" w14:paraId="2DAD54BF" w14:textId="77777777">
      <w:pPr>
        <w:pStyle w:val="paragraph"/>
        <w:spacing w:before="30" w:after="30"/>
        <w:ind w:start="60" w:end="60"/>
        <w:rPr>
          <w:lang w:val="ru-RU"/>
        </w:rPr>
      </w:pPr>
      <w:r w:rsidRPr="00C84680">
        <w:rPr>
          <w:lang w:val="ru-RU"/>
        </w:rPr>
        <w:t xml:space="preserve">Mapuslanon usab ang mubo nga pagbasa sa espirituhanong mga butang—labi na sa wala pa pag-ampo. Kini nagpainit pag-ayo sa kalag ug nagpahawa sa mga kabalaka nga nagpuyo sa hunahuna sa tibuok adlaw. Ug kung ang kalag mapalaya ug madala sa espirituhanon, banal nga kahimtang, ang hunahuna magpabilin nga dili malipat sa iyang buluhaton. Human sa pagbasa og usa ka sipi gikan sa Ebanghelyo o gikan sa Basahon sa Amahan (ang Basahon sa Amahan naglangkob og mubo apan gamhanang mga kapitulo), madala ang hunahuna sa espirituhanong gingharian ug dili na kini malipat gikan didto. Sa katapusan, ang hunahuna sama sa usa ka dili malipong nga bata nga dili makalingkod nga hilom sa usa ka lugar—modagan kini dinhi ug didto. Apan hatagi kini og tam-is nga toffee, ug dili na kini molakaw bisan asa. </w:t>
      </w:r>
    </w:p>
    <w:p w:rsidRPr="00C84680" w:rsidR="005C3FC8" w:rsidRDefault="00BF6B1D" w14:paraId="6D98F103" w14:textId="471FE8BA">
      <w:pPr>
        <w:pStyle w:val="paragraph"/>
        <w:spacing w:before="30" w:after="30"/>
        <w:ind w:start="60" w:end="60"/>
        <w:rPr>
          <w:lang w:val="ru-RU"/>
        </w:rPr>
      </w:pPr>
      <w:r w:rsidRPr="00C84680">
        <w:rPr>
          <w:lang w:val="ru-RU"/>
        </w:rPr>
        <w:t xml:space="preserve">Ang kagawasan gikan sa kabalaka ug pag-atiman naghatag og sulod nga kalinaw ug espirituhanong pag-uswag. Ang pag-atiman nagpalayo sa monghe gikan sa Diyos. Kung daghan ang kabalaka, daghan usab ang espirituhanong samok nga naglunod sa mga signal sa mga estasyon sa radyo sa espiritu. Wala'y pasangil ang usa ka monghe kung dili siya magkinabuhi sa espirituhanong paagi. Tan-awa kadtong mga walay swerte nga layko, gibug-atan sa daghang kabalaka, apan naningkamot gihapon sila sa ilang makakaya. Ang monghe walay ingon ana nga kabalaka. Dili na niya kinahanglan hunahunaon ang abang, utang, o kung naa ba siyay trabaho o wala. Duol ra kaniya ang iyang espirituhanong amahan, ug naa ra didto sa monasteryo ang simbahan: mga pag-ampo, pahid sa lana, mga serbisyo, mga liturhiya... Wala siyay kabalaka ug ang iyang tumong lang mao ang mahimong anghel — wala siyay lain nga tumong. Samtang ang usa ka layko daghan kaayong kabalaka! Nagpaningkamot siya sa pagpadako sa iyang mga anak, sa ubang mga butang — ug sa samang higayon nakigbisog siya alang sa kaluwasan sa iyang kalag. Sama sa kanunayng giingon ni Elder Trifon:</w:t>
      </w:r>
      <w:r w:rsidR="008B622F">
        <w:rPr>
          <w:rStyle w:val="FootnoteReference"/>
          <w:lang w:val="ru-RU"/>
        </w:rPr>
        <w:footnoteReference w:id="153"/>
      </w:r>
      <w:r w:rsidRPr="00C84680">
        <w:rPr>
          <w:lang w:val="ru-RU"/>
        </w:rPr>
        <w:t xml:space="preserve"> </w:t>
      </w:r>
      <w:r w:rsidR="009F3FC8">
        <w:rPr>
          <w:lang w:val="ru-RU"/>
        </w:rPr>
        <w:t xml:space="preserve">"</w:t>
      </w:r>
      <w:r w:rsidRPr="00C84680">
        <w:rPr>
          <w:lang w:val="ru-RU"/>
        </w:rPr>
        <w:t xml:space="preserve">Gusto ba sa usa ka monghe nga magbantay? Mahimo niya kana. Gusto ba niya mag-ayuno? Mahimo pud niya kana. Wala siyay asawa o anak. Apan ang usa ka layko dili makahimo sa tanan niini. Kay, naa man siyay mga anak. Ang usa nanginahanglan og sapatos, ang lain nanginahanglan og sinina, ang ikatulo nanginahanglan og lain pa.</w:t>
      </w:r>
      <w:r w:rsidR="002F08DD">
        <w:rPr>
          <w:lang w:val="ru-RU"/>
        </w:rPr>
        <w:t xml:space="preserve">" </w:t>
      </w:r>
    </w:p>
    <w:p w:rsidRPr="00347B46" w:rsidR="0094500E" w:rsidP="0094500E" w:rsidRDefault="0094500E" w14:paraId="6F1B2C6A" w14:textId="77777777">
      <w:pPr>
        <w:rPr>
          <w:lang w:val="ru-RU"/>
        </w:rPr>
      </w:pPr>
    </w:p>
    <w:p w:rsidRPr="00C84680" w:rsidR="005C3FC8" w:rsidP="0094500E" w:rsidRDefault="00BF6B1D" w14:paraId="1F62E0D3" w14:textId="336970DA">
      <w:pPr>
        <w:pStyle w:val="Heading4"/>
        <w:rPr>
          <w:lang w:val="ru-RU"/>
        </w:rPr>
      </w:pPr>
      <w:bookmarkStart w:name="_Toc196745424" w:id="267"/>
      <w:bookmarkStart w:name="_Toc196745581" w:id="268"/>
      <w:bookmarkStart w:name="_Toc225094935" w:id="269"/>
      <w:r w:rsidRPr="00C84680">
        <w:rPr>
          <w:lang w:val="ru-RU"/>
        </w:rPr>
        <w:lastRenderedPageBreak/>
      </w:r>
      <w:r w:rsidRPr="00C84680">
        <w:rPr>
          <w:lang w:val="ru-RU"/>
        </w:rPr>
        <w:t xml:space="preserve">Kinahanglan nato nga pangitaon ang Gingharian sa Langit</w:t>
      </w:r>
      <w:bookmarkEnd w:id="267"/>
      <w:bookmarkEnd w:id="268"/>
      <w:bookmarkEnd w:id="269"/>
    </w:p>
    <w:p w:rsidRPr="00C84680" w:rsidR="005C3FC8" w:rsidRDefault="00BF6B1D" w14:paraId="2F57C550" w14:textId="0EF9E29F">
      <w:pPr>
        <w:pStyle w:val="paragraph"/>
        <w:spacing w:before="30" w:after="30"/>
        <w:ind w:start="60" w:end="60"/>
        <w:rPr>
          <w:lang w:val="ru-RU"/>
        </w:rPr>
      </w:pPr>
      <w:r w:rsidRPr="00C84680">
        <w:rPr>
          <w:lang w:val="ru-RU"/>
        </w:rPr>
        <w:t xml:space="preserve">Labaw sa tanan, kinahanglan nato pangitaon ang Gingharian sa Langit. Kini ang angay natong kabalak-an, ug ang tanan nga nahibilin ihatag kanato.</w:t>
      </w:r>
      <w:r w:rsidR="008B622F">
        <w:rPr>
          <w:rStyle w:val="FootnoteReference"/>
          <w:lang w:val="ru-RU"/>
        </w:rPr>
        <w:footnoteReference w:id="154"/>
      </w:r>
      <w:r w:rsidRPr="00C84680">
        <w:rPr>
          <w:lang w:val="ru-RU"/>
        </w:rPr>
        <w:t xml:space="preserve"> Kung ang usa ka tawo mawala ang iyang kaugalingon niining kinabuhi, ginausikan niya ang panahon nga gihatag kaniya, ginapasagad lang kini. Kung dili siya mawala ang iyang kaugalingon ug mag-andam para sa umaabot nga kinabuhi, nan adunay kahulugan ang iyang kinabuhi dinhi sa yuta. Kung maghunahuna ang usa ka tawo bahin sa umaabot nga kinabuhi, daghan ang mausab. Apan kon ang usa ka tawo maghunahuna lang sa paagi aron mahimong komportable kutob sa mahimo dinhi, siya mapul-an, mapoy kaayo, ug mapailalom sa walay katapusang pag-antos. </w:t>
      </w:r>
    </w:p>
    <w:p w:rsidRPr="00C84680" w:rsidR="005C3FC8" w:rsidRDefault="00BF6B1D" w14:paraId="55394C8D" w14:textId="1549D242">
      <w:pPr>
        <w:pStyle w:val="paragraph"/>
        <w:spacing w:before="30" w:after="30"/>
        <w:ind w:start="60" w:end="60"/>
        <w:rPr>
          <w:lang w:val="ru-RU"/>
        </w:rPr>
      </w:pPr>
      <w:r w:rsidRPr="00C84680">
        <w:rPr>
          <w:lang w:val="ru-RU"/>
        </w:rPr>
        <w:t xml:space="preserve">Pag-amping nga dili ka maimpeksyon sa walay pasensya nga kawalay-pahulay ug sa mainitong pagka-okupado sa mga butang sa kalibutan: </w:t>
      </w:r>
      <w:r w:rsidRPr="00C84680">
        <w:rPr>
          <w:lang w:val="ru-RU"/>
        </w:rPr>
        <w:t xml:space="preserve">'Karon buhaton nato kini, unya </w:t>
      </w:r>
      <w:r w:rsidR="002F08DD">
        <w:rPr>
          <w:lang w:val="ru-RU"/>
        </w:rPr>
        <w:t xml:space="preserve">kana…', </w:t>
      </w:r>
      <w:r w:rsidRPr="00C84680">
        <w:rPr>
          <w:lang w:val="ru-RU"/>
        </w:rPr>
        <w:t xml:space="preserve">kay sa ingon ana nga kahimtang, moabot kanimo ang Armageddon</w:t>
      </w:r>
      <w:r w:rsidRPr="00C84680">
        <w:rPr>
          <w:lang w:val="ru-RU"/>
        </w:rPr>
        <w:t xml:space="preserve">.</w:t>
      </w:r>
      <w:r w:rsidR="008B622F">
        <w:rPr>
          <w:rStyle w:val="FootnoteReference"/>
          <w:lang w:val="ru-RU"/>
        </w:rPr>
        <w:footnoteReference w:id="155"/>
      </w:r>
      <w:r w:rsidRPr="00C84680">
        <w:rPr>
          <w:lang w:val="ru-RU"/>
        </w:rPr>
        <w:t xml:space="preserve"> Ang walay pasensya nga kawalay-pahulay lang, sa kalabotan sa mga proyekto sa pagtukod, renovasyon ug uban pang susamang mga butang, mao na gayud ang buhat sa mga demonyo.  Itutok ang imong pagtagad kang Kristo, kay kung dili, makita ra nimo ang gawasnong dagway sa kinabuhi uban Niya, samtang sa sulod nimo magpabilin ang tanang kalibutanong pakana — ug nahadlok ko nga mahitabo usab kanimo ang samang kapintasan nga nahitabo sa mga balaan nga birhen. </w:t>
      </w:r>
    </w:p>
    <w:p w:rsidRPr="00C84680" w:rsidR="005C3FC8" w:rsidRDefault="00BF6B1D" w14:paraId="123AA9CC" w14:textId="7C597723">
      <w:pPr>
        <w:pStyle w:val="paragraph"/>
        <w:spacing w:before="30" w:after="30"/>
        <w:ind w:start="60" w:end="60"/>
        <w:rPr>
          <w:lang w:val="ru-RU"/>
        </w:rPr>
      </w:pPr>
      <w:r w:rsidRPr="00C84680">
        <w:rPr>
          <w:lang w:val="ru-RU"/>
        </w:rPr>
        <w:t xml:space="preserve">Ang maalamon nga mga birhen</w:t>
      </w:r>
      <w:r w:rsidR="005879A4">
        <w:rPr>
          <w:rStyle w:val="FootnoteReference"/>
          <w:lang w:val="ru-RU"/>
        </w:rPr>
        <w:footnoteReference w:id="156"/>
      </w:r>
      <w:r w:rsidRPr="00C84680">
        <w:rPr>
          <w:lang w:val="ru-RU"/>
        </w:rPr>
        <w:t xml:space="preserve"> wala lang nagbuhat og maayong buhat, nagpakita usab sila og tinuod nga pag-atiman — wala sila magpikit sa ilang mga mata; dili sila walay pagtagad. Ang buang nga mga birhen walay pagtagad ug wala naningkamot nga magpabiling mata. Mao nga miingon ang Ginoo: </w:t>
      </w:r>
      <w:r w:rsidRPr="00C84680">
        <w:rPr>
          <w:i/>
          <w:iCs/>
          <w:lang w:val="ru-RU"/>
        </w:rPr>
        <w:t xml:space="preserve">'Magbantay</w:t>
      </w:r>
      <w:r w:rsidR="002F08DD">
        <w:rPr>
          <w:i/>
          <w:iCs/>
          <w:lang w:val="ru-RU"/>
        </w:rPr>
        <w:t xml:space="preserve">.'</w:t>
      </w:r>
      <w:r w:rsidR="009C2FFD">
        <w:rPr>
          <w:rStyle w:val="FootnoteReference"/>
          <w:i/>
          <w:iCs/>
          <w:lang w:val="ru-RU"/>
        </w:rPr>
        <w:footnoteReference w:id="157"/>
      </w:r>
      <w:r w:rsidRPr="00C84680">
        <w:rPr>
          <w:lang w:val="ru-RU"/>
        </w:rPr>
        <w:t xml:space="preserve"> Mga birhen sila — apan buang, walay pagsabot. Kung ang usa ka dalaga walay rason sukad pagkahimugso, alang kaniya kini usa ka panalangin gikan sa Dios. Mosulod siya sa sunod nga kinabuhi nga wala mag-atubang bisan unsang pagsulay. Apan kon siya adunay rason apan nagkinabuhi nga walay kinaadman, sa Adlaw sa Paghukom wala siyay depensa.  </w:t>
      </w:r>
    </w:p>
    <w:p w:rsidRPr="00C84680" w:rsidR="005C3FC8" w:rsidRDefault="00BF6B1D" w14:paraId="6F90B226" w14:textId="5F7078FB">
      <w:pPr>
        <w:pStyle w:val="paragraph"/>
        <w:spacing w:before="30" w:after="30"/>
        <w:ind w:start="60" w:end="60"/>
        <w:rPr>
          <w:lang w:val="ru-RU"/>
        </w:rPr>
      </w:pPr>
      <w:r w:rsidRPr="00C84680">
        <w:rPr>
          <w:lang w:val="ru-RU"/>
        </w:rPr>
        <w:t xml:space="preserve">Unsa kaha ang istorya ni Marta ug Maria, sumala sa Ebanghelyo? Nakita ba nimo kung giunsa sa iyang pagka-abalang pagdala kang Marta sa paglihok, sa usa ka paagi, nga walay hiya? Morag nitabang usab si Maria kaniya sa sinugdanan, apan sa dihang nakita niya nga wala'y tuyo si Marta nga mahuman ang iyang mga preparasyon, gibyaan niya siya ug nilakaw. </w:t>
      </w:r>
      <w:r w:rsidR="002F08DD">
        <w:rPr>
          <w:lang w:val="ru-RU"/>
        </w:rPr>
        <w:t xml:space="preserve">'</w:t>
      </w:r>
      <w:r w:rsidRPr="00C84680">
        <w:rPr>
          <w:lang w:val="ru-RU"/>
        </w:rPr>
        <w:t xml:space="preserve">Unsaon man nako pagpasagad kang Kristo tungod lang sa mga salad ug keyk?</w:t>
      </w:r>
      <w:r w:rsidR="002F08DD">
        <w:rPr>
          <w:lang w:val="ru-RU"/>
        </w:rPr>
        <w:t xml:space="preserve">'</w:t>
      </w:r>
      <w:r w:rsidRPr="00C84680">
        <w:rPr>
          <w:lang w:val="ru-RU"/>
        </w:rPr>
        <w:t xml:space="preserve"> Mao kana ang hunahuna ni Maria</w:t>
      </w:r>
      <w:r w:rsidRPr="00C84680">
        <w:rPr>
          <w:lang w:val="ru-RU"/>
        </w:rPr>
        <w:t xml:space="preserve">. Mahunahuna pa gani sa uban nga miabot si Kristo aron lang mokaon sa mga lamiang pagkaon ni Marta! Ug mao kana ang nakasakit gayud kang Marta, ug miingon siya: </w:t>
      </w:r>
      <w:r w:rsidR="009F3FC8">
        <w:rPr>
          <w:i/>
          <w:iCs/>
          <w:lang w:val="ru-RU"/>
        </w:rPr>
        <w:t xml:space="preserve">"</w:t>
      </w:r>
      <w:r w:rsidRPr="00C84680">
        <w:rPr>
          <w:i/>
          <w:iCs/>
          <w:lang w:val="ru-RU"/>
        </w:rPr>
        <w:t xml:space="preserve">Ginoo, wala ka bay pagtagad nga gibyaan ko sa akong igsoon nga babaye aron ako ra ang mag-alagad?</w:t>
      </w:r>
      <w:r w:rsidR="002F08DD">
        <w:rPr>
          <w:lang w:val="ru-RU"/>
        </w:rPr>
        <w:t xml:space="preserve">"</w:t>
      </w:r>
      <w:r w:rsidR="00503FFA">
        <w:rPr>
          <w:rStyle w:val="FootnoteReference"/>
          <w:lang w:val="ru-RU"/>
        </w:rPr>
        <w:footnoteReference w:id="158"/>
      </w:r>
      <w:r w:rsidRPr="00C84680" w:rsidR="00503FFA">
        <w:rPr>
          <w:lang w:val="ru-RU"/>
        </w:rPr>
        <w:t xml:space="preserve"> </w:t>
      </w:r>
    </w:p>
    <w:p w:rsidRPr="00C84680" w:rsidR="005C3FC8" w:rsidRDefault="00BF6B1D" w14:paraId="1D0F611B" w14:textId="77777777">
      <w:pPr>
        <w:pStyle w:val="paragraph"/>
        <w:spacing w:before="30" w:after="30"/>
        <w:ind w:start="60" w:end="60"/>
        <w:rPr>
          <w:lang w:val="ru-RU"/>
        </w:rPr>
      </w:pPr>
      <w:r w:rsidRPr="00C84680">
        <w:rPr>
          <w:lang w:val="ru-RU"/>
        </w:rPr>
        <w:t xml:space="preserve">Busa mag-amping kita nga dili pud mahitabo kanato ang sama sa nahitabo kang Marta. Mag-ampo kita aron mahimong maayong mga Maria. </w:t>
      </w:r>
    </w:p>
    <w:p w:rsidRPr="00347B46" w:rsidR="0094500E" w:rsidP="0094500E" w:rsidRDefault="0094500E" w14:paraId="5D6E4496" w14:textId="77777777">
      <w:pPr>
        <w:rPr>
          <w:lang w:val="ru-RU"/>
        </w:rPr>
      </w:pPr>
    </w:p>
    <w:p w:rsidRPr="00347B46" w:rsidR="0094500E" w:rsidP="0094500E" w:rsidRDefault="0094500E" w14:paraId="3986EFF7" w14:textId="77777777">
      <w:pPr>
        <w:rPr>
          <w:lang w:val="ru-RU"/>
        </w:rPr>
      </w:pPr>
    </w:p>
    <w:p w:rsidRPr="00C84680" w:rsidR="005C3FC8" w:rsidRDefault="0094500E" w14:paraId="720D01AD" w14:textId="45E2C4FA">
      <w:pPr>
        <w:pStyle w:val="Heading2"/>
        <w:keepNext w:val="0"/>
        <w:spacing w:before="390" w:after="240"/>
        <w:rPr>
          <w:lang w:val="ru-RU"/>
        </w:rPr>
      </w:pPr>
      <w:bookmarkStart w:name="_Toc196745425" w:id="270"/>
      <w:bookmarkStart w:name="_Toc196745582" w:id="271"/>
      <w:bookmarkStart w:name="_Toc225094936" w:id="272"/>
      <w:r w:rsidRPr="00C84680">
        <w:rPr>
          <w:lang w:val="ru-RU"/>
        </w:rPr>
        <w:t xml:space="preserve">Bahín</w:t>
      </w:r>
      <w:r w:rsidRPr="00520386" w:rsidR="00347B46">
        <w:rPr>
          <w:lang w:val="ru-RU"/>
        </w:rPr>
        <w:t xml:space="preserve"> 3</w:t>
      </w:r>
      <w:r w:rsidRPr="00C84680">
        <w:rPr>
          <w:lang w:val="ru-RU"/>
        </w:rPr>
        <w:t xml:space="preserve">.</w:t>
      </w:r>
      <w:r w:rsidRPr="0094500E">
        <w:rPr>
          <w:lang w:val="ru-RU"/>
        </w:rPr>
        <w:t xml:space="preserve"> </w:t>
      </w:r>
      <w:r w:rsidRPr="00347B46">
        <w:rPr>
          <w:lang w:val="ru-RU"/>
        </w:rPr>
        <w:br/>
      </w:r>
      <w:r w:rsidRPr="00C84680">
        <w:rPr>
          <w:lang w:val="ru-RU"/>
        </w:rPr>
        <w:t xml:space="preserve">Mahitungod sa Espiritu sa Dios ug sa espiritu sa kalibutan</w:t>
      </w:r>
      <w:bookmarkEnd w:id="270"/>
      <w:bookmarkEnd w:id="271"/>
      <w:bookmarkEnd w:id="272"/>
    </w:p>
    <w:p w:rsidRPr="00C84680" w:rsidR="005C3FC8" w:rsidRDefault="009F3FC8" w14:paraId="780644E0" w14:textId="70083093">
      <w:pPr>
        <w:pStyle w:val="paragraph"/>
        <w:spacing w:before="30" w:after="30"/>
        <w:ind w:start="60" w:end="60"/>
        <w:rPr>
          <w:lang w:val="ru-RU"/>
        </w:rPr>
      </w:pPr>
      <w:r w:rsidRPr="00C84680" w:rsidR="00BF6B1D">
        <w:rPr>
          <w:i/>
          <w:iCs/>
          <w:lang w:val="ru-RU"/>
        </w:rPr>
        <w:t xml:space="preserve">Ang </w:t>
      </w:r>
      <w:r w:rsidR="002F08DD">
        <w:rPr>
          <w:i/>
          <w:iCs/>
          <w:lang w:val="ru-RU"/>
        </w:rPr>
        <w:t xml:space="preserve">sul</w:t>
      </w:r>
      <w:r w:rsidRPr="00C84680" w:rsidR="00BF6B1D">
        <w:rPr>
          <w:i/>
          <w:iCs/>
          <w:lang w:val="ru-RU"/>
        </w:rPr>
        <w:t xml:space="preserve">od nga pagkabalaan sa usa ka matinud-anon nga tawo nagpalamuti sa iyang panagway</w:t>
      </w:r>
    </w:p>
    <w:p w:rsidRPr="00347B46" w:rsidR="005C3FC8" w:rsidP="0094500E" w:rsidRDefault="005C3FC8" w14:paraId="238D4F78" w14:textId="55B40F0A">
      <w:pPr>
        <w:rPr>
          <w:lang w:val="ru-RU"/>
        </w:rPr>
      </w:pPr>
    </w:p>
    <w:p w:rsidRPr="00347B46" w:rsidR="0094500E" w:rsidP="0094500E" w:rsidRDefault="0094500E" w14:paraId="32090C3A" w14:textId="77777777">
      <w:pPr>
        <w:rPr>
          <w:lang w:val="ru-RU"/>
        </w:rPr>
      </w:pPr>
    </w:p>
    <w:p w:rsidRPr="00347B46" w:rsidR="005C3FC8" w:rsidP="0094500E" w:rsidRDefault="0094500E" w14:paraId="7F2E7F70" w14:textId="5E10095D">
      <w:pPr>
        <w:pStyle w:val="Heading3"/>
        <w:rPr>
          <w:lang w:val="ru-RU"/>
        </w:rPr>
      </w:pPr>
      <w:bookmarkStart w:name="_Toc196745426" w:id="273"/>
      <w:bookmarkStart w:name="_Toc196745583" w:id="274"/>
      <w:bookmarkStart w:name="_Toc225094937" w:id="275"/>
      <w:r w:rsidRPr="00C84680">
        <w:rPr>
          <w:lang w:val="ru-RU"/>
        </w:rPr>
        <w:t xml:space="preserve">Kapitulo</w:t>
      </w:r>
      <w:r w:rsidRPr="00347B46">
        <w:rPr>
          <w:lang w:val="ru-RU"/>
        </w:rPr>
        <w:t xml:space="preserve"> 1</w:t>
      </w:r>
      <w:r w:rsidRPr="00C84680" w:rsidR="00BF6B1D">
        <w:rPr>
          <w:lang w:val="ru-RU"/>
        </w:rPr>
        <w:t xml:space="preserve">.</w:t>
      </w:r>
      <w:r w:rsidRPr="0094500E">
        <w:rPr>
          <w:lang w:val="ru-RU"/>
        </w:rPr>
        <w:t xml:space="preserve"> </w:t>
      </w:r>
      <w:r w:rsidRPr="00347B46">
        <w:rPr>
          <w:lang w:val="ru-RU"/>
        </w:rPr>
        <w:br/>
      </w:r>
      <w:r w:rsidRPr="00C84680" w:rsidR="00BF6B1D">
        <w:rPr>
          <w:lang w:val="ru-RU"/>
        </w:rPr>
        <w:t xml:space="preserve">Mahitungod sa edukasyon ug kahibalo sa kalibutan</w:t>
      </w:r>
      <w:bookmarkEnd w:id="273"/>
      <w:bookmarkEnd w:id="274"/>
      <w:bookmarkEnd w:id="275"/>
    </w:p>
    <w:p w:rsidRPr="00347B46" w:rsidR="0094500E" w:rsidP="0094500E" w:rsidRDefault="0094500E" w14:paraId="101EE2B0" w14:textId="77777777">
      <w:pPr>
        <w:rPr>
          <w:lang w:val="ru-RU"/>
        </w:rPr>
      </w:pPr>
    </w:p>
    <w:p w:rsidRPr="00C84680" w:rsidR="005C3FC8" w:rsidP="0094500E" w:rsidRDefault="00BF6B1D" w14:paraId="35DBEB84" w14:textId="77777777">
      <w:pPr>
        <w:pStyle w:val="Heading4"/>
        <w:rPr>
          <w:lang w:val="ru-RU"/>
        </w:rPr>
      </w:pPr>
      <w:bookmarkStart w:name="_Toc196745427" w:id="276"/>
      <w:bookmarkStart w:name="_Toc196745584" w:id="277"/>
      <w:bookmarkStart w:name="_Toc225094938" w:id="278"/>
      <w:r w:rsidRPr="00C84680">
        <w:rPr>
          <w:lang w:val="ru-RU"/>
        </w:rPr>
        <w:lastRenderedPageBreak/>
      </w:r>
      <w:r w:rsidRPr="00C84680">
        <w:rPr>
          <w:lang w:val="ru-RU"/>
        </w:rPr>
        <w:t xml:space="preserve">Ang usa ka maalamon nga tawo mao ang nakapahapsay sa iyang kaugalingon</w:t>
      </w:r>
      <w:bookmarkEnd w:id="276"/>
      <w:bookmarkEnd w:id="277"/>
      <w:bookmarkEnd w:id="278"/>
    </w:p>
    <w:p w:rsidRPr="00C84680" w:rsidR="005C3FC8" w:rsidRDefault="00BF6B1D" w14:paraId="50E6FC4C" w14:textId="77777777">
      <w:pPr>
        <w:pStyle w:val="paragraph"/>
        <w:spacing w:before="30" w:after="30"/>
        <w:ind w:start="60" w:end="60"/>
        <w:rPr>
          <w:lang w:val="ru-RU"/>
        </w:rPr>
      </w:pPr>
      <w:r w:rsidRPr="00C84680">
        <w:rPr>
          <w:lang w:val="ru-RU"/>
        </w:rPr>
        <w:t xml:space="preserve">Pinaagi sa paghasa sa ilang hunahuna dili sa mga butang nga langitnon kondili sa kalimbongan, ang usa ka tawo misurender sa diyablo. Apan sa ingon ana, mas maayo pa nga mawala gyud ang ilang rason, aron sa Adlaw sa Paghukom makabaton sila og mga hinungdan nga makapakunhod sa silot. </w:t>
      </w:r>
    </w:p>
    <w:p w:rsidRPr="00C84680" w:rsidR="005C3FC8" w:rsidRDefault="00BF6B1D" w14:paraId="4869C52D" w14:textId="77777777">
      <w:pPr>
        <w:pStyle w:val="paragraph"/>
        <w:spacing w:before="30" w:after="30"/>
        <w:ind w:start="60" w:end="60"/>
        <w:rPr>
          <w:lang w:val="ru-RU"/>
        </w:rPr>
      </w:pPr>
      <w:r w:rsidRPr="00C84680">
        <w:rPr>
          <w:lang w:val="ru-RU"/>
        </w:rPr>
        <w:t xml:space="preserve">— </w:t>
      </w:r>
      <w:r w:rsidRPr="00C84680">
        <w:rPr>
          <w:lang w:val="ru-RU"/>
        </w:rPr>
        <w:t xml:space="preserve">Geronda, lahi ba ang pagkamapainubsanon sa pagka-mapanglimbong? </w:t>
      </w:r>
    </w:p>
    <w:p w:rsidRPr="00C84680" w:rsidR="005C3FC8" w:rsidRDefault="00BF6B1D" w14:paraId="1CBE39D3" w14:textId="77777777">
      <w:pPr>
        <w:pStyle w:val="paragraph"/>
        <w:spacing w:before="30" w:after="30"/>
        <w:ind w:start="60" w:end="60"/>
        <w:rPr>
          <w:lang w:val="ru-RU"/>
        </w:rPr>
      </w:pPr>
      <w:r w:rsidRPr="00C84680">
        <w:rPr>
          <w:lang w:val="ru-RU"/>
        </w:rPr>
        <w:t xml:space="preserve">— </w:t>
      </w:r>
      <w:r w:rsidRPr="00C84680">
        <w:rPr>
          <w:lang w:val="ru-RU"/>
        </w:rPr>
        <w:t xml:space="preserve">Oo, sama sa kalainan sa soro sa jackal. Ang jackal, kung gusto kini mangawat og butang, mopadayon kini ug kuhaon ang iyang gusto. Ang soro, sa laing bahin, mosulay sa pag-angkon sa iyang gusto pinaagi sa limbong. </w:t>
      </w:r>
    </w:p>
    <w:p w:rsidRPr="00C84680" w:rsidR="005C3FC8" w:rsidRDefault="00BF6B1D" w14:paraId="48BD0B66" w14:textId="77777777">
      <w:pPr>
        <w:pStyle w:val="paragraph"/>
        <w:spacing w:before="30" w:after="30"/>
        <w:ind w:start="60" w:end="60"/>
        <w:rPr>
          <w:lang w:val="ru-RU"/>
        </w:rPr>
      </w:pPr>
      <w:r w:rsidRPr="00C84680">
        <w:rPr>
          <w:lang w:val="ru-RU"/>
        </w:rPr>
        <w:t xml:space="preserve">— </w:t>
      </w:r>
      <w:r w:rsidRPr="00C84680">
        <w:rPr>
          <w:lang w:val="ru-RU"/>
        </w:rPr>
        <w:t xml:space="preserve">Ug mahimo bang masayop ang usa ka tawo, Geronda, nga itom ang kalimbong isip kalikay sa hunahuna? </w:t>
      </w:r>
    </w:p>
    <w:p w:rsidRPr="00C84680" w:rsidR="005C3FC8" w:rsidRDefault="00BF6B1D" w14:paraId="176B274B" w14:textId="73B4B091">
      <w:pPr>
        <w:pStyle w:val="paragraph"/>
        <w:spacing w:before="30" w:after="30"/>
        <w:ind w:start="60" w:end="60"/>
        <w:rPr>
          <w:lang w:val="ru-RU"/>
        </w:rPr>
      </w:pPr>
      <w:r w:rsidRPr="00C84680">
        <w:rPr>
          <w:lang w:val="ru-RU"/>
        </w:rPr>
        <w:t xml:space="preserve">— </w:t>
      </w:r>
      <w:r w:rsidRPr="00C84680">
        <w:rPr>
          <w:lang w:val="ru-RU"/>
        </w:rPr>
        <w:t xml:space="preserve">Oo, mahimo, apan — sa diha nga motan-aw sila sa ilang kaugalingon — masabtan nila unsa ang panikas ug unsa ang kalikay sa hunahuna. Human sa tanan, aduna silay giya sa paghukom. Unsa man ang mga gasa sa Espiritu Santo? Gugma, kalipay, kalinaw ug uban pa.</w:t>
      </w:r>
      <w:r w:rsidR="001545FD">
        <w:rPr>
          <w:rStyle w:val="FootnoteReference"/>
          <w:lang w:val="ru-RU"/>
        </w:rPr>
        <w:footnoteReference w:id="159"/>
      </w:r>
      <w:r w:rsidRPr="00C84680">
        <w:rPr>
          <w:lang w:val="ru-RU"/>
        </w:rPr>
        <w:t xml:space="preserve"> Aduna bay bisan usa niini nga mga gasa sa sulod niya? Kung wala siya magpanag-iya niini nga mga kinaiya, magpuyo sa sulod niya ang usa ka butang nga sataniko—ang talagsaong mga kinaiya sa usa ka tangalashka. </w:t>
      </w:r>
    </w:p>
    <w:p w:rsidRPr="00C84680" w:rsidR="005C3FC8" w:rsidRDefault="00BF6B1D" w14:paraId="04CF168E" w14:textId="77777777">
      <w:pPr>
        <w:pStyle w:val="paragraph"/>
        <w:spacing w:before="30" w:after="30"/>
        <w:ind w:start="60" w:end="60"/>
        <w:rPr>
          <w:lang w:val="ru-RU"/>
        </w:rPr>
      </w:pPr>
      <w:r w:rsidRPr="00C84680">
        <w:rPr>
          <w:lang w:val="ru-RU"/>
        </w:rPr>
        <w:t xml:space="preserve">Ang intelihenteng tawo mao ang nakapahapsay sa iyang kaugalingon, nga nakagawas sa iyang kaugalingon gikan sa mga pagbati. Tinuod nga intelihente ang usa nga nakasantos usab sa iyang hunahuna. Kung ang hunahuna wala masantos, walay kapuslanan ang iyang ka-utok. Tan-awa ang mga mamamahayag ug politiko, pananglitan—intelihente man sila, apan daghan kanila, tungod kay wala silay nasantos nga hunahuna, mosulti sila og binuang kauban sa ilang intelihenteng mga pahayag. Nagbuga sila og makalilisang nga binuang tungod gayud sa ilang dakong intelihensiya! Kung ang usa ka tawo dili magamit pag-ayo sa iyang kaugalingong intelihensiya, gamiton kini sa yawa. Kung ang usa ka tawo dili gamiton ang talim sa iyang intelihensiya alang sa maayo, gamiton kini sa yawa alang sa dautan. </w:t>
      </w:r>
    </w:p>
    <w:p w:rsidRPr="00C84680" w:rsidR="005C3FC8" w:rsidRDefault="00BF6B1D" w14:paraId="17A102CE" w14:textId="77777777">
      <w:pPr>
        <w:pStyle w:val="paragraph"/>
        <w:spacing w:before="30" w:after="30"/>
        <w:ind w:start="60" w:end="60"/>
        <w:rPr>
          <w:lang w:val="ru-RU"/>
        </w:rPr>
      </w:pPr>
      <w:r w:rsidRPr="00C84680">
        <w:rPr>
          <w:lang w:val="ru-RU"/>
        </w:rPr>
        <w:t xml:space="preserve">— </w:t>
      </w:r>
      <w:r w:rsidRPr="00C84680">
        <w:rPr>
          <w:lang w:val="ru-RU"/>
        </w:rPr>
        <w:t xml:space="preserve">Busa, pinaagi sa kapakyas sa paggamit sa talim sa ilang hunahuna alang sa maayo, naghatag ba ang usa ka tawo sa diyablo og katungod sa paglihok? </w:t>
      </w:r>
    </w:p>
    <w:p w:rsidRPr="00C84680" w:rsidR="005C3FC8" w:rsidRDefault="00BF6B1D" w14:paraId="16F55BAD" w14:textId="77777777">
      <w:pPr>
        <w:pStyle w:val="paragraph"/>
        <w:spacing w:before="30" w:after="30"/>
        <w:ind w:start="60" w:end="60"/>
        <w:rPr>
          <w:lang w:val="ru-RU"/>
        </w:rPr>
      </w:pPr>
      <w:r w:rsidRPr="00C84680">
        <w:rPr>
          <w:lang w:val="ru-RU"/>
        </w:rPr>
        <w:t xml:space="preserve">— </w:t>
      </w:r>
      <w:r w:rsidRPr="00C84680">
        <w:rPr>
          <w:lang w:val="ru-RU"/>
        </w:rPr>
        <w:t xml:space="preserve">Kung ang usa ka tawo wala magamit sa iyang hait nga hunahuna alang sa maayong buhat, awtomatikong gihatagan ang gahum ang yawa. Pinaagi sa kapakyasan sa paglihok sa espirituhanong paagi, baluktot sa dautan ang pagkamabuotan sa usa ka tawo. Ug dili na ang yawa ang nagbuhat sa dautan, kondili ang tawo mismo. Pananglitan, mahimong maalamon ang usa ka tawo, apan dili niya gamiton ang iyang hunahuna, ug pilion na lang ang pagka-tapulan. Apan tungod kay dili niya gamiton ang iyang ulo, unsa may pulos sa pagka-maalamon? </w:t>
      </w:r>
    </w:p>
    <w:p w:rsidRPr="00C84680" w:rsidR="005C3FC8" w:rsidRDefault="00BF6B1D" w14:paraId="5DCAB039" w14:textId="77777777">
      <w:pPr>
        <w:pStyle w:val="paragraph"/>
        <w:spacing w:before="30" w:after="30"/>
        <w:ind w:start="60" w:end="60"/>
        <w:rPr>
          <w:lang w:val="ru-RU"/>
        </w:rPr>
      </w:pPr>
      <w:r w:rsidRPr="00C84680">
        <w:rPr>
          <w:lang w:val="ru-RU"/>
        </w:rPr>
        <w:t xml:space="preserve">— </w:t>
      </w:r>
      <w:r w:rsidRPr="00C84680">
        <w:rPr>
          <w:lang w:val="ru-RU"/>
        </w:rPr>
        <w:t xml:space="preserve">Makahimo ba ang usa ka intelihenteng tawo nga sakop sa mga pagbati sa paghukom sa husto? </w:t>
      </w:r>
    </w:p>
    <w:p w:rsidRPr="00C84680" w:rsidR="005C3FC8" w:rsidRDefault="00BF6B1D" w14:paraId="43D75346" w14:textId="77777777">
      <w:pPr>
        <w:pStyle w:val="paragraph"/>
        <w:spacing w:before="30" w:after="30"/>
        <w:ind w:start="60" w:end="60"/>
        <w:rPr>
          <w:lang w:val="ru-RU"/>
        </w:rPr>
      </w:pPr>
      <w:r w:rsidRPr="00C84680">
        <w:rPr>
          <w:lang w:val="ru-RU"/>
        </w:rPr>
        <w:t xml:space="preserve">— </w:t>
      </w:r>
      <w:r w:rsidRPr="00C84680">
        <w:rPr>
          <w:lang w:val="ru-RU"/>
        </w:rPr>
        <w:t xml:space="preserve">Una sa tanan, kinahanglan mag-amping sila nga dili mosalig sa ilang kaugalingong pangatarungan. Pinaagi sa pagsalig sa ilang kaugalingong pangatarungan, ang usa ka espirituhanong tawo mahulog sa ilusyon, samtang ang usa ka kalibutanong tawo mahimong buang. Dili angay saligan ang kaugalingong hunahuna. Kinahanglan mangutana ug mangayo og tambag; kinahanglan buhaton nga balaan ang hunahuna. Sa tinuod, kinahanglan balaanon sa usa ka tawo ang tanan niyang gipanag-iya. Ang balaan ug matalas nga hunahuna makatabang sa pag-angkon og husto nga paghukom. Ang usa ka intelihenteng tawo nga wala magbalaan sa iyang kaugalingon kulang sa espirituhanong pagsabot. Ug ang usa ka tawo nga natural nga inosente mahimong masayop ug hunahunaon nga usa ka santo ang usa ka tawo nga nalimbong, o hunahunaon nga pagdayeg ang malumo ug pambabaing tingog sa uban. Samtang ang usa ka napahapsay ug maalamon nga tawo mahimong labi ka mapili. </w:t>
      </w:r>
    </w:p>
    <w:p w:rsidRPr="00C84680" w:rsidR="005C3FC8" w:rsidRDefault="00BF6B1D" w14:paraId="36A272BB" w14:textId="77777777">
      <w:pPr>
        <w:pStyle w:val="paragraph"/>
        <w:spacing w:before="30" w:after="30"/>
        <w:ind w:start="60" w:end="60"/>
        <w:rPr>
          <w:lang w:val="ru-RU"/>
        </w:rPr>
      </w:pPr>
      <w:r w:rsidRPr="00C84680">
        <w:rPr>
          <w:lang w:val="ru-RU"/>
        </w:rPr>
        <w:t xml:space="preserve">— </w:t>
      </w:r>
      <w:r w:rsidRPr="00C84680">
        <w:rPr>
          <w:lang w:val="ru-RU"/>
        </w:rPr>
        <w:t xml:space="preserve">Geronda, giunsa paghinlo sa usa ka hait nga hunahuna? </w:t>
      </w:r>
    </w:p>
    <w:p w:rsidRPr="00C84680" w:rsidR="005C3FC8" w:rsidRDefault="00BF6B1D" w14:paraId="111842A8" w14:textId="7BF344FC">
      <w:pPr>
        <w:pStyle w:val="paragraph"/>
        <w:spacing w:before="30" w:after="30"/>
        <w:ind w:start="60" w:end="60"/>
        <w:rPr>
          <w:lang w:val="ru-RU"/>
        </w:rPr>
      </w:pPr>
      <w:r w:rsidRPr="00C84680">
        <w:rPr>
          <w:lang w:val="ru-RU"/>
        </w:rPr>
        <w:t xml:space="preserve">— </w:t>
      </w:r>
      <w:r w:rsidRPr="00C84680">
        <w:rPr>
          <w:lang w:val="ru-RU"/>
        </w:rPr>
        <w:t xml:space="preserve">Aron kini maputli, ang usa ka tawo dili angay modawat </w:t>
      </w:r>
      <w:r w:rsidR="002F08DD">
        <w:rPr>
          <w:lang w:val="ru-RU"/>
        </w:rPr>
        <w:t xml:space="preserve">sa 'mga mensahe' </w:t>
      </w:r>
      <w:r w:rsidRPr="00C84680">
        <w:rPr>
          <w:lang w:val="ru-RU"/>
        </w:rPr>
        <w:t xml:space="preserve">sa dautan ug dili angay magtago og dautang hunahuna, kondili kinahanglan molihok uban sa pagkamaayo ug pagkamapainubsanon sa tanang butang. Sa ingon niini, moabot ang espirituhanong kalinaw ug banal nga kahayag. Unya makita sa usa ka tawo ang kasingkasing sa mga tawo ug dili mohimo og konklusyon nga makatawo. </w:t>
      </w:r>
    </w:p>
    <w:p w:rsidRPr="00C84680" w:rsidR="005C3FC8" w:rsidRDefault="00BF6B1D" w14:paraId="6AC1EEE3" w14:textId="77777777">
      <w:pPr>
        <w:pStyle w:val="paragraph"/>
        <w:spacing w:before="30" w:after="30"/>
        <w:ind w:start="60" w:end="60"/>
        <w:rPr>
          <w:lang w:val="ru-RU"/>
        </w:rPr>
      </w:pPr>
      <w:r w:rsidRPr="00C84680">
        <w:rPr>
          <w:lang w:val="ru-RU"/>
        </w:rPr>
        <w:t xml:space="preserve">— </w:t>
      </w:r>
      <w:r w:rsidRPr="00C84680">
        <w:rPr>
          <w:lang w:val="ru-RU"/>
        </w:rPr>
        <w:t xml:space="preserve">Geronda, ang paghuna-huna ba nalangkit sa kahibalo? </w:t>
      </w:r>
    </w:p>
    <w:p w:rsidRPr="00C84680" w:rsidR="005C3FC8" w:rsidRDefault="00BF6B1D" w14:paraId="2CF65BB9" w14:textId="77777777">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Ang pagkamahibalo motumaw gikan sa Balaang kahayag. Mahimo ka magbasa sa mga Balaang Amahan, adunay husto nga kahibalo sa pipila ka mga butang, magpraktis og pag-ascetismo ug mag-ampo; apan ang pagkamahibalo motumaw gikan sa Balaang kahayag. Kini usa ka panghitabo sa lain nga han-ay. </w:t>
      </w:r>
    </w:p>
    <w:p w:rsidRPr="00C84680" w:rsidR="005C3FC8" w:rsidRDefault="00BF6B1D" w14:paraId="02299935" w14:textId="77777777">
      <w:pPr>
        <w:pStyle w:val="paragraph"/>
        <w:spacing w:before="30" w:after="30"/>
        <w:ind w:start="60" w:end="60"/>
        <w:rPr>
          <w:lang w:val="ru-RU"/>
        </w:rPr>
      </w:pPr>
      <w:r w:rsidRPr="00C84680">
        <w:rPr>
          <w:lang w:val="ru-RU"/>
        </w:rPr>
        <w:t xml:space="preserve">— </w:t>
      </w:r>
      <w:r w:rsidRPr="00C84680">
        <w:rPr>
          <w:lang w:val="ru-RU"/>
        </w:rPr>
        <w:t xml:space="preserve">Geronda, mas maayo ba ang mga tawo sauna? </w:t>
      </w:r>
    </w:p>
    <w:p w:rsidRPr="00347B46" w:rsidR="005C3FC8" w:rsidRDefault="00BF6B1D" w14:paraId="10E7474B" w14:textId="0F147A6C">
      <w:pPr>
        <w:pStyle w:val="paragraph"/>
        <w:spacing w:before="30" w:after="30"/>
        <w:ind w:start="60" w:end="60"/>
        <w:rPr>
          <w:lang w:val="ru-RU"/>
        </w:rPr>
      </w:pPr>
      <w:r w:rsidRPr="00C84680">
        <w:rPr>
          <w:lang w:val="ru-RU"/>
        </w:rPr>
        <w:t xml:space="preserve">— </w:t>
      </w:r>
      <w:r w:rsidRPr="00C84680">
        <w:rPr>
          <w:lang w:val="ru-RU"/>
        </w:rPr>
        <w:t xml:space="preserve">Dili nga mas maayo sila; yano lang nga ang mga tawo sauna adunay pagka-yano ug maayong tuyo. Karon, ang mga tawo nagtan-aw sa tanan uban sa kalimbong, kay gisukod nila ang tanan pinaagi sa pangatarungan. Ang espiritu sa Europeo nakahatag og daghang kadaut. Kini gayud nga espiritu ang nakadaut sa mga tawo. Kung wala kini, katingalahan unta ang espirituhanong kahimtang sa mga tawo karon, kay bisan pa sa tanan, edukado na karon ang tanan ug posible unta nga makab-ot ang usag usa nga pagsinabtanay kanila. Apan ang mga modernong tawo gitun-an sa kawalay Diyos ug sa tanang satanikong teyorya, ug sa ingon niini, nahimo silang dili angay, busa imposible na nga makab-ot ang usag usa nga pagsinabtanay kanila. Sa karaang panahon, dili ka makab-ot og panag-uyon sa usa ka tawo kung wala siyay debosyon o edukasyon. Nahinumdom ko nga sa usa ka higayon, usa ka monghe, pagkadungog niya sa mga pulong </w:t>
      </w:r>
      <w:r w:rsidR="009F3FC8">
        <w:rPr>
          <w:i/>
          <w:iCs/>
          <w:lang w:val="ru-RU"/>
        </w:rPr>
        <w:t xml:space="preserve">nga </w:t>
      </w:r>
      <w:r w:rsidRPr="00C84680">
        <w:rPr>
          <w:i/>
          <w:iCs/>
          <w:lang w:val="ru-RU"/>
        </w:rPr>
        <w:t xml:space="preserve">'Ug sa Balaan</w:t>
      </w:r>
      <w:r w:rsidRPr="001A745D" w:rsidR="001A745D">
        <w:rPr>
          <w:i/>
          <w:iCs/>
          <w:lang w:val="ru-RU"/>
        </w:rPr>
        <w:t xml:space="preserve">,</w:t>
      </w:r>
      <w:r w:rsidRPr="00C84680">
        <w:rPr>
          <w:i/>
          <w:iCs/>
          <w:lang w:val="ru-RU"/>
        </w:rPr>
        <w:t xml:space="preserve"> ang atong Amahan Gregorio</w:t>
      </w:r>
      <w:r w:rsidRPr="001A745D" w:rsidR="001A745D">
        <w:rPr>
          <w:i/>
          <w:iCs/>
          <w:lang w:val="ru-RU"/>
        </w:rPr>
        <w:t xml:space="preserve">,</w:t>
      </w:r>
      <w:r w:rsidRPr="00C84680">
        <w:rPr>
          <w:i/>
          <w:iCs/>
          <w:lang w:val="ru-RU"/>
        </w:rPr>
        <w:t xml:space="preserve"> Papa sa Roma</w:t>
      </w:r>
      <w:r w:rsidR="002F08DD">
        <w:rPr>
          <w:i/>
          <w:iCs/>
          <w:lang w:val="ru-RU"/>
        </w:rPr>
        <w:t xml:space="preserve">'</w:t>
      </w:r>
      <w:r w:rsidR="001A745D">
        <w:rPr>
          <w:rStyle w:val="FootnoteReference"/>
          <w:i/>
          <w:iCs/>
          <w:lang w:val="ru-RU"/>
        </w:rPr>
        <w:footnoteReference w:id="160"/>
      </w:r>
      <w:r w:rsidRPr="00C84680">
        <w:rPr>
          <w:lang w:val="ru-RU"/>
        </w:rPr>
        <w:t xml:space="preserve"> </w:t>
      </w:r>
      <w:r w:rsidRPr="00C84680">
        <w:rPr>
          <w:lang w:val="ru-RU"/>
        </w:rPr>
        <w:t xml:space="preserve">atol sa Liturgiya sa Presanctified Gifts</w:t>
      </w:r>
      <w:r w:rsidRPr="00C84680">
        <w:rPr>
          <w:lang w:val="ru-RU"/>
        </w:rPr>
        <w:t xml:space="preserve">, nagtuo nga gihandom ang Papa sa Roma ug nalibog siya. </w:t>
      </w:r>
      <w:r w:rsidR="009F3FC8">
        <w:rPr>
          <w:lang w:val="ru-RU"/>
        </w:rPr>
        <w:t xml:space="preserve">"</w:t>
      </w:r>
      <w:r w:rsidR="002F08DD">
        <w:rPr>
          <w:lang w:val="ru-RU"/>
        </w:rPr>
        <w:t xml:space="preserve">'</w:t>
      </w:r>
      <w:r w:rsidRPr="00C84680">
        <w:rPr>
          <w:lang w:val="ru-RU"/>
        </w:rPr>
        <w:t xml:space="preserve">Wala ko nagdahom,' ingon niya, 'wala gyud ko nagdahom nga mahimong papista kamo!</w:t>
      </w:r>
      <w:r w:rsidR="002F08DD">
        <w:rPr>
          <w:lang w:val="ru-RU"/>
        </w:rPr>
        <w:t xml:space="preserve">' </w:t>
      </w:r>
      <w:r w:rsidRPr="00C84680">
        <w:rPr>
          <w:lang w:val="ru-RU"/>
        </w:rPr>
        <w:t xml:space="preserve">Pagkahuman niini, mibiya siya sa simbahan. Makita nimo kung unsa ang sangputanan sa kawalay-hibalo! Makalilisang ang kawalay-hibalo. Ug ang labing dakong dautan ginabuhat sa mga tawo nga ang pagrespeto nagkahiusa sa kalibog sa hunahuna. Kung wala silay pagsabot sa kinauyokan sa isyu, nagmugna sila og mga problema.</w:t>
      </w:r>
    </w:p>
    <w:p w:rsidRPr="00347B46" w:rsidR="0094500E" w:rsidP="0094500E" w:rsidRDefault="0094500E" w14:paraId="37B034B1" w14:textId="77777777">
      <w:pPr>
        <w:rPr>
          <w:lang w:val="ru-RU"/>
        </w:rPr>
      </w:pPr>
    </w:p>
    <w:p w:rsidRPr="00C84680" w:rsidR="005C3FC8" w:rsidP="0094500E" w:rsidRDefault="00BF6B1D" w14:paraId="13A6D534" w14:textId="77777777">
      <w:pPr>
        <w:pStyle w:val="Heading4"/>
        <w:rPr>
          <w:lang w:val="ru-RU"/>
        </w:rPr>
      </w:pPr>
      <w:bookmarkStart w:name="_Toc196745428" w:id="279"/>
      <w:bookmarkStart w:name="_Toc196745585" w:id="280"/>
      <w:bookmarkStart w:name="_Toc225094939" w:id="281"/>
      <w:r w:rsidRPr="00C84680">
        <w:rPr>
          <w:lang w:val="ru-RU"/>
        </w:rPr>
        <w:t xml:space="preserve">Ang kahibalo nga walay langitnong kahayag usa ka katalagman</w:t>
      </w:r>
      <w:bookmarkEnd w:id="279"/>
      <w:bookmarkEnd w:id="280"/>
      <w:bookmarkEnd w:id="281"/>
    </w:p>
    <w:p w:rsidRPr="00C84680" w:rsidR="005C3FC8" w:rsidRDefault="00BF6B1D" w14:paraId="024DE4EA" w14:textId="4AA2EFA7">
      <w:pPr>
        <w:pStyle w:val="paragraph"/>
        <w:spacing w:before="30" w:after="30"/>
        <w:ind w:start="60" w:end="60"/>
        <w:rPr>
          <w:lang w:val="ru-RU"/>
        </w:rPr>
      </w:pPr>
      <w:r w:rsidRPr="00C84680">
        <w:rPr>
          <w:lang w:val="ru-RU"/>
        </w:rPr>
        <w:t xml:space="preserve">Kung ang mga tawo </w:t>
      </w:r>
      <w:r w:rsidR="002F08DD">
        <w:rPr>
          <w:lang w:val="ru-RU"/>
        </w:rPr>
        <w:t xml:space="preserve">maghinay-hinay </w:t>
      </w:r>
      <w:r w:rsidRPr="00C84680">
        <w:rPr>
          <w:lang w:val="ru-RU"/>
        </w:rPr>
        <w:t xml:space="preserve">sa ilang pangatarungan, dili lang nga klaro ang ilang hunahuna, apan dali ra usab makaabot kanila ang Balaang Grasya. Ang kahibalo nga walay kahayag gikan sa Diyos usa ka katalagman. Ang usa ka tawo mapahimakas sa Diyos pinaagi sa espirituhanong pagpauswag sa kaugalingon ug pagpaningkamot sa pagsakripisyo. Sila adunay langitnong kahayag ug kasinatian sa pagpuyo sa Diyos, imbis sa ilang kaugalingong hunahuna. Busa, makakita sila sa layo. Ang tawo nga kulang sa panan-aw makakita og klaro sa duol, apan dili makakita sa mga butang nga layo. Ug bisan pa sa usa ka tawo nga dili kulang sa panan-aw—bisan pa makakita siya sa mga butang nga medyo layo—kini, sa katapusan, dili usa ka dakong kalampusan. Ang usa ka tawo adunay duha ra ka pisikal nga mata, samtang daghan siya og espirituhanong mga mata. </w:t>
      </w:r>
    </w:p>
    <w:p w:rsidRPr="00C84680" w:rsidR="005C3FC8" w:rsidRDefault="00BF6B1D" w14:paraId="0153A141" w14:textId="77777777">
      <w:pPr>
        <w:pStyle w:val="paragraph"/>
        <w:spacing w:before="30" w:after="30"/>
        <w:ind w:start="60" w:end="60"/>
        <w:rPr>
          <w:lang w:val="ru-RU"/>
        </w:rPr>
      </w:pPr>
      <w:r w:rsidRPr="00C84680">
        <w:rPr>
          <w:lang w:val="ru-RU"/>
        </w:rPr>
        <w:t xml:space="preserve">Ang mga molikay kang Kristo nagawad-an sa ilang kaugalingon sa Balaang kahayag, kay sama sa mga buang, molikay sila sa sinag sa adlaw ug moadto sa usa ka dapit nga dili maabot sa sinag sa adlaw. Busa, sila espirituhanong tugnaw ug masakiton. Kung ang usa ka tawo dili maghinulsol, kung ang Banal nga kahayag dili moabot kaniya, nan ang iyang [tawhanong] kahibalo, bisan pa unsa ka husto kini, wala'y lain kondili rasyonalismo ug wala nay lain pa. Mao kini ang konklusyon nga akong naabot. Ug kung mawala ang Banal nga kahayag, nan walay bisan gamay nga kapuslanan sa tanan nga gisulti ug gisulat sa mga tawo. Ang Salmo gisulat pinaagi sa Balaang inspirasyon, ug tan-awa lang kung unsa ka lawom ang mga kahulugan niini! Tipuna ang tanang [kasamtangang] mga teologo ug mga filologo, kung gusto nimo, ug makita nimo: dili gani sila makahimo og usa ka salmo nga ingon ana ka lawom. Si Haring David dili usa ka tawo nga maalamon, apan klaro kaayo nga ang Espiritu sa Dios ang nagiya kaniya. </w:t>
      </w:r>
    </w:p>
    <w:p w:rsidRPr="00C84680" w:rsidR="005C3FC8" w:rsidRDefault="00BF6B1D" w14:paraId="005DEF98" w14:textId="4E214146">
      <w:pPr>
        <w:pStyle w:val="paragraph"/>
        <w:spacing w:before="30" w:after="30"/>
        <w:ind w:start="60" w:end="60"/>
        <w:rPr>
          <w:lang w:val="ru-RU"/>
        </w:rPr>
      </w:pPr>
      <w:r w:rsidRPr="00C84680">
        <w:rPr>
          <w:lang w:val="ru-RU"/>
        </w:rPr>
        <w:t xml:space="preserve">Ug ang Simbahan karon nagkaguliyang tungod kay wala nay langitnong kahayag, ug ang tanan maghukom ug molihok sumala sa ilang gusto</w:t>
      </w:r>
      <w:r w:rsidRPr="00C84680">
        <w:rPr>
          <w:lang w:val="ru-RU"/>
        </w:rPr>
        <w:t xml:space="preserve">.</w:t>
      </w:r>
      <w:r w:rsidRPr="00C84680">
        <w:rPr>
          <w:lang w:val="ru-RU"/>
        </w:rPr>
        <w:t xml:space="preserve"> Unya mosulod </w:t>
      </w:r>
      <w:r w:rsidRPr="00C84680">
        <w:rPr>
          <w:lang w:val="ru-RU"/>
        </w:rPr>
        <w:t xml:space="preserve">ang 'tawhanong hinungdan</w:t>
      </w:r>
      <w:r w:rsidR="002F08DD">
        <w:rPr>
          <w:lang w:val="ru-RU"/>
        </w:rPr>
        <w:t xml:space="preserve">', </w:t>
      </w:r>
      <w:r w:rsidRPr="00C84680">
        <w:rPr>
          <w:lang w:val="ru-RU"/>
        </w:rPr>
        <w:t xml:space="preserve">motungha ang mga pagbati, ug dinhi makakaplag si Satanas og luna aron molihok. Busa, kadtong ginadumala sa ilang kaugalingong pagbati dili angay mangita og gahum. </w:t>
      </w:r>
    </w:p>
    <w:p w:rsidRPr="00C84680" w:rsidR="005C3FC8" w:rsidRDefault="00BF6B1D" w14:paraId="2EBD4E70" w14:textId="77777777">
      <w:pPr>
        <w:pStyle w:val="paragraph"/>
        <w:spacing w:before="30" w:after="30"/>
        <w:ind w:start="60" w:end="60"/>
        <w:rPr>
          <w:lang w:val="ru-RU"/>
        </w:rPr>
      </w:pPr>
      <w:r w:rsidRPr="00C84680">
        <w:rPr>
          <w:lang w:val="ru-RU"/>
        </w:rPr>
        <w:t xml:space="preserve">— </w:t>
      </w:r>
      <w:r w:rsidRPr="00C84680">
        <w:rPr>
          <w:lang w:val="ru-RU"/>
        </w:rPr>
        <w:t xml:space="preserve">Busa, Geronda, kinahanglan ba nga paningkamotan sa mga tawo ang pagka-ilawom sa Diyos? </w:t>
      </w:r>
    </w:p>
    <w:p w:rsidRPr="00C84680" w:rsidR="005C3FC8" w:rsidRDefault="00BF6B1D" w14:paraId="2F76FC8E" w14:textId="77777777">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Oo, kay kung dili, ang mga solusyon nga ilang gipang-awhag mao ra ang bunga sa ilang kaugalingong pangatarungan. Ug unya mosangpot kini sa kalibog. Mga komperensya, mga miting… Ug sayang nga kadtong mga nag-apil sa ingon ani nga mga butang wala pa, sa labing una, nakaila sa ilang kaugalingon. Sa katapusan, ang pag-ila sa kaugalingon lang mas bililhon pa kaysa sa tanang kahibalo sa kalibutan. Ang usa ka tawo nga mapainubsanon nga nakaila sa iyang kaugalingon mailhan usab sa uban. Kung ang pipila [nga mga hambog] makaila unta sa ilang kaugalingon, unya, sa diha nga makita nila ang ilang malisud nga kahimtang, dili na sila mangahas nga mopasabwag sa ilang baba. </w:t>
      </w:r>
    </w:p>
    <w:p w:rsidRPr="00C84680" w:rsidR="005C3FC8" w:rsidRDefault="00BF6B1D" w14:paraId="02C3A8A2" w14:textId="787AE65F">
      <w:pPr>
        <w:pStyle w:val="paragraph"/>
        <w:spacing w:before="30" w:after="30"/>
        <w:ind w:start="60" w:end="60"/>
        <w:rPr>
          <w:lang w:val="ru-RU"/>
        </w:rPr>
      </w:pPr>
      <w:r w:rsidRPr="00C84680">
        <w:rPr>
          <w:lang w:val="ru-RU"/>
        </w:rPr>
        <w:t xml:space="preserve">Sa usa ka higayon, usa ka lalaki ang nagreklamo nga, sumala sa iyang giingon, wala'y bisan usa ka Ortodoksong Kristohanon nga magrepresentar sa Ortodoksiya sa gawas sa nasud sa nagkalain-laing mga komperensya ug uban pang mga kalihokan. Nagpadayon siya'g padayon—nagpasobra kaayo nga dili na kini katuohan. </w:t>
      </w:r>
      <w:r w:rsidRPr="00C84680">
        <w:rPr>
          <w:lang w:val="ru-RU"/>
        </w:rPr>
        <w:t xml:space="preserve">"Sa dihang ang Dios," ingon nako kaniya, "nangutana sa propeta Elias: </w:t>
      </w:r>
      <w:r w:rsidRPr="00C84680">
        <w:rPr>
          <w:lang w:val="ru-RU"/>
        </w:rPr>
        <w:t xml:space="preserve">'Unsa man imong gibuhat dinhi, Elias, sa Bukid Horeb?</w:t>
      </w:r>
      <w:r w:rsidR="009F3FC8">
        <w:rPr>
          <w:lang w:val="ru-RU"/>
        </w:rPr>
        <w:t xml:space="preserve">'</w:t>
      </w:r>
      <w:r w:rsidR="001A745D">
        <w:rPr>
          <w:rStyle w:val="FootnoteReference"/>
          <w:lang w:val="ru-RU"/>
        </w:rPr>
        <w:footnoteReference w:id="161"/>
      </w:r>
      <w:r w:rsidRPr="00C84680">
        <w:rPr>
          <w:lang w:val="ru-RU"/>
        </w:rPr>
        <w:t xml:space="preserve"> — mitubag ang propeta nga siya ra ang nahabilin. Unya miingon ang Dios kaniya: </w:t>
      </w:r>
      <w:r w:rsidRPr="00C84680">
        <w:rPr>
          <w:lang w:val="ru-RU"/>
        </w:rPr>
        <w:t xml:space="preserve">'Pito ka libo ang wala mouko sa tuhod kang Baal</w:t>
      </w:r>
      <w:r w:rsidRPr="00C84680">
        <w:rPr>
          <w:lang w:val="ru-RU"/>
        </w:rPr>
        <w:t xml:space="preserve">.' Pito ka libo ang nagpabilin sa pagtuo, apan miingon gihapon si propeta Elias: </w:t>
      </w:r>
      <w:r w:rsidRPr="00C84680">
        <w:rPr>
          <w:lang w:val="ru-RU"/>
        </w:rPr>
        <w:t xml:space="preserve">'Ako ra ang nahabilin</w:t>
      </w:r>
      <w:r w:rsidR="00EF3186">
        <w:rPr>
          <w:lang w:val="ru-RU"/>
        </w:rPr>
        <w:t xml:space="preserve">!'</w:t>
      </w:r>
      <w:r w:rsidRPr="00C84680">
        <w:rPr>
          <w:lang w:val="ru-RU"/>
        </w:rPr>
        <w:t xml:space="preserve"> Ug karon naglaraw ka og usa ka ngitngit nga hulagway sa panahon nga daghan kaayong mga magtutuo! Sama ba gayud sa atong Labawng Ginoo sa gipakita sa kupola sa simbahan, nga basin mabuka sa linog, unya mangutana kita unsaon pag-ayo aron dili kini matumba, ug magtawag og mga mananambal aron suportahan kini?</w:t>
      </w:r>
      <w:r w:rsidR="002F08DD">
        <w:rPr>
          <w:lang w:val="ru-RU"/>
        </w:rPr>
        <w:t xml:space="preserve">"</w:t>
      </w:r>
      <w:r w:rsidRPr="00C84680">
        <w:rPr>
          <w:lang w:val="ru-RU"/>
        </w:rPr>
        <w:t xml:space="preserve"> — </w:t>
      </w:r>
      <w:r w:rsidR="009F3FC8">
        <w:rPr>
          <w:lang w:val="ru-RU"/>
        </w:rPr>
        <w:t xml:space="preserve">"</w:t>
      </w:r>
      <w:r w:rsidRPr="00C84680">
        <w:rPr>
          <w:lang w:val="ru-RU"/>
        </w:rPr>
        <w:t xml:space="preserve">Didto sa Amerika," matud niya, "pwede ka magpagulong og bola ug walay bisan kinsa </w:t>
      </w:r>
      <w:r w:rsidRPr="00C84680">
        <w:rPr>
          <w:lang w:val="ru-RU"/>
        </w:rPr>
        <w:t xml:space="preserve">nga makita</w:t>
      </w:r>
      <w:r w:rsidR="002F08DD">
        <w:rPr>
          <w:lang w:val="ru-RU"/>
        </w:rPr>
        <w:t xml:space="preserve">.</w:t>
      </w:r>
      <w:r w:rsidRPr="00C84680">
        <w:rPr>
          <w:lang w:val="ru-RU"/>
        </w:rPr>
        <w:t xml:space="preserve">" — </w:t>
      </w:r>
      <w:r w:rsidRPr="00C84680">
        <w:rPr>
          <w:lang w:val="ru-RU"/>
        </w:rPr>
        <w:t xml:space="preserve">"Pero giunsa man na," akong gisupak, "kay daghan kaayo kog kaila nga mga magtutuo gikan sa Amerika!</w:t>
      </w:r>
      <w:r w:rsidR="002F08DD">
        <w:rPr>
          <w:lang w:val="ru-RU"/>
        </w:rPr>
        <w:t xml:space="preserve">" </w:t>
      </w:r>
      <w:r w:rsidRPr="00C84680">
        <w:rPr>
          <w:lang w:val="ru-RU"/>
        </w:rPr>
        <w:t xml:space="preserve">— </w:t>
      </w:r>
      <w:r w:rsidRPr="00C84680">
        <w:rPr>
          <w:lang w:val="ru-RU"/>
        </w:rPr>
        <w:t xml:space="preserve">"Oo," matud niya, "tinuod kana. Apan ang mga Katoliko maalamon kaayo nga mga yawa! Kanunay sila naningkamot nga malabwan kita sa kaalam!</w:t>
      </w:r>
      <w:r w:rsidR="002F08DD">
        <w:rPr>
          <w:lang w:val="ru-RU"/>
        </w:rPr>
        <w:t xml:space="preserve">" </w:t>
      </w:r>
      <w:r w:rsidRPr="00C84680">
        <w:rPr>
          <w:lang w:val="ru-RU"/>
        </w:rPr>
        <w:t xml:space="preserve">— </w:t>
      </w:r>
      <w:r w:rsidRPr="00C84680">
        <w:rPr>
          <w:lang w:val="ru-RU"/>
        </w:rPr>
        <w:t xml:space="preserve">"Apan ang mga Katoliko," mitubag ko, "nibati na og kasuk-an batok sa Papalidad ug karon nagbalik na sa Ortodoksiya. </w:t>
      </w:r>
      <w:r w:rsidRPr="00C84680">
        <w:rPr>
          <w:lang w:val="ru-RU"/>
        </w:rPr>
        <w:t xml:space="preserve">Sa dihang mibisita </w:t>
      </w:r>
      <w:r w:rsidRPr="00C84680">
        <w:rPr>
          <w:lang w:val="ru-RU"/>
        </w:rPr>
        <w:t xml:space="preserve">si Patriarka Dimitri</w:t>
      </w:r>
      <w:r w:rsidR="00E57B5F">
        <w:rPr>
          <w:rStyle w:val="FootnoteReference"/>
          <w:lang w:val="ru-RU"/>
        </w:rPr>
        <w:footnoteReference w:id="162"/>
      </w:r>
      <w:r w:rsidRPr="00C84680">
        <w:rPr>
          <w:lang w:val="ru-RU"/>
        </w:rPr>
        <w:t xml:space="preserve"> sa Amerika, dili ba ang mga Katoliko mismo ang misinggit: </w:t>
      </w:r>
      <w:r w:rsidRPr="00C84680">
        <w:rPr>
          <w:lang w:val="ru-RU"/>
        </w:rPr>
        <w:t xml:space="preserve">'Ang Patriarka usa ka tinuod nga Kristohanon, apan ang Papa usa ka </w:t>
      </w:r>
      <w:r w:rsidR="009F3FC8">
        <w:rPr>
          <w:lang w:val="ru-RU"/>
        </w:rPr>
        <w:t xml:space="preserve">profiteer'</w:t>
      </w:r>
      <w:r w:rsidRPr="00C84680">
        <w:rPr>
          <w:lang w:val="ru-RU"/>
        </w:rPr>
        <w:t xml:space="preserve">? </w:t>
      </w:r>
      <w:r w:rsidRPr="00C84680">
        <w:rPr>
          <w:lang w:val="ru-RU"/>
        </w:rPr>
        <w:t xml:space="preserve">Wala ba kini gisulti sa mga Katoliko uban sa kasuko? Ug bisan pa niana, padayon ninyong gipang-insistir kanako nga ang mga Katoliko, pinaagi sa limbong, naningkamot nga mosulod sa Ortodoksiya aron kini malimbongan, ug uban pang lain-laing susamang mga butang. Busa asa, sa inyong panan-aw, ang Dios? Makahimo ba gyud ang yawa sa bisan unsang iyang gusto?</w:t>
      </w:r>
      <w:r w:rsidR="002F08DD">
        <w:rPr>
          <w:lang w:val="ru-RU"/>
        </w:rPr>
        <w:t xml:space="preserve">" </w:t>
      </w:r>
    </w:p>
    <w:p w:rsidRPr="00C84680" w:rsidR="005C3FC8" w:rsidRDefault="00BF6B1D" w14:paraId="2729088C" w14:textId="0C063C92">
      <w:pPr>
        <w:pStyle w:val="paragraph"/>
        <w:spacing w:before="30" w:after="30"/>
        <w:ind w:start="60" w:end="60"/>
        <w:rPr>
          <w:lang w:val="ru-RU"/>
        </w:rPr>
      </w:pPr>
      <w:r w:rsidRPr="00C84680">
        <w:rPr>
          <w:lang w:val="ru-RU"/>
        </w:rPr>
        <w:t xml:space="preserve">Sa kasubo, nakaapekto usab ang Rasyonalismo sa Kasadpan sa mga hierarkiya sa Silangang Orthodox. Busa, anaa sila sa Simbahan sa Silangang Orthodox ni Kristo sa lawas lang, samtang ang ilang tibuok pagkatawo nagpabilin sa Kasadpan, nga sa ilang panan-aw, nagahari sa kalibutan. Apan kon tan-awon nila ang Kasadpan sa espirituhanong paagi, pinaagi sa kahayag sa Sidlakan, ang kahayag ni Kristo, makita nila ang espirituhanong pag-ubos sa Kasadpan, nga hinay-hinay nga mawala ang kahayag sa Adlaw sa Kaalam—si Kristo—ug nagalubog sa lawom nga kangitngit. Sa baylo, nagkatigum sila sa mga komperensya ug walay katapusang naghisgot sa mga hilisgutan nga dili gani angay hisgutan—mga hilisgutan nga bisan ang mga Balaang Amahan wala gani hisguti sulod sa daghang katuigan.</w:t>
      </w:r>
      <w:r w:rsidR="00E57B5F">
        <w:rPr>
          <w:rStyle w:val="FootnoteReference"/>
          <w:lang w:val="ru-RU"/>
        </w:rPr>
        <w:footnoteReference w:id="163"/>
      </w:r>
      <w:r w:rsidRPr="00C84680">
        <w:rPr>
          <w:lang w:val="ru-RU"/>
        </w:rPr>
        <w:t xml:space="preserve"> Tanan niini nga mga lihok naggikan sa dautan. Tumong niini mao ang paglibog sa hunahuna sa mga magtutuo ug pagdani kanila, pagduso sa uban ngadto sa erehiya ug sa uban ngadto sa skisma. Sa ingon niini, makab-ot sa yawa ang bag-ong mga puwesto. Ay, ay, ay, ginapahasol niining mga tawo ang mga matinud-anon ug gipuno ang ilang mga ulo sa walay pulos. </w:t>
      </w:r>
    </w:p>
    <w:p w:rsidRPr="00C84680" w:rsidR="005C3FC8" w:rsidRDefault="00BF6B1D" w14:paraId="6C39B774" w14:textId="77777777">
      <w:pPr>
        <w:pStyle w:val="paragraph"/>
        <w:spacing w:before="30" w:after="30"/>
        <w:ind w:start="60" w:end="60"/>
        <w:rPr>
          <w:lang w:val="ru-RU"/>
        </w:rPr>
      </w:pPr>
      <w:r w:rsidRPr="00C84680">
        <w:rPr>
          <w:lang w:val="ru-RU"/>
        </w:rPr>
        <w:t xml:space="preserve">Ug asa man kini magsugod? Magsugod kini sa dihang ang usa ka tawo, nga wala magbuhat og espirituhanong buhat, magtuo nga siya usa ka espirituhanong tawo, ug dayon mosulti og walay pulos. Ang usa ka bata, nga adunay natural nga pagkabubus sa hunahuna ug gamay nga kahibalo, mosulti kanimo og makatarunganong mga butang. Sa pikas bahin, ang usa ka tawo nga taas kaayo og edukasyon apan ang hunahuna natabonan sa impluwensya sa demonyo nga iyang gidawat, mosulti sa labing dautan nga mga panamastamas. </w:t>
      </w:r>
    </w:p>
    <w:p w:rsidRPr="00C84680" w:rsidR="005C3FC8" w:rsidRDefault="00BF6B1D" w14:paraId="7D3FD0C0" w14:textId="77777777">
      <w:pPr>
        <w:pStyle w:val="paragraph"/>
        <w:spacing w:before="30" w:after="30"/>
        <w:ind w:start="60" w:end="60"/>
        <w:rPr>
          <w:lang w:val="ru-RU"/>
        </w:rPr>
      </w:pPr>
      <w:r w:rsidRPr="00C84680">
        <w:rPr>
          <w:lang w:val="ru-RU"/>
        </w:rPr>
        <w:t xml:space="preserve">Ang bisan kinsa nga kanunay nagahasa sa iyang hunahuna pinaagi sa kahibalo samtang nagpuyo nga bulag sa Dios, sa katapusan nahimo niyang ang iyang hunahuna nga daw usa ka espada nga duha ka hawak. Ug unya</w:t>
      </w:r>
      <w:r w:rsidRPr="00C84680">
        <w:rPr>
          <w:lang w:val="ru-RU"/>
        </w:rPr>
        <w:t xml:space="preserve">,</w:t>
      </w:r>
      <w:r w:rsidRPr="00C84680">
        <w:rPr>
          <w:lang w:val="ru-RU"/>
        </w:rPr>
        <w:t xml:space="preserve"> sa usa ka hawak</w:t>
      </w:r>
      <w:r w:rsidRPr="00C84680">
        <w:rPr>
          <w:lang w:val="ru-RU"/>
        </w:rPr>
        <w:t xml:space="preserve">,</w:t>
      </w:r>
      <w:r w:rsidRPr="00C84680">
        <w:rPr>
          <w:lang w:val="ru-RU"/>
        </w:rPr>
        <w:t xml:space="preserve"> iyang gisamdan </w:t>
      </w:r>
      <w:r w:rsidRPr="00C84680">
        <w:rPr>
          <w:lang w:val="ru-RU"/>
        </w:rPr>
        <w:t xml:space="preserve">ang iyang kaugalingon</w:t>
      </w:r>
      <w:r w:rsidRPr="00C84680">
        <w:rPr>
          <w:lang w:val="ru-RU"/>
        </w:rPr>
        <w:lastRenderedPageBreak/>
      </w:r>
      <w:r w:rsidRPr="00C84680">
        <w:rPr>
          <w:lang w:val="ru-RU"/>
        </w:rPr>
        <w:t xml:space="preserve"> , samtang sa pikas—pinaagi sa iyang makatwiran ug walay duhaduha nga paghukom sa tawo—iyang gisamdan ang uban. Mapuslanon ang kahibalo sa tawo kung kini pagasantuhon ug mahimong Banal. Kung dili, kini puro lang pagpanglimbong sa tawo, rasionalismo, ug pangkalibutanong lohika. Ang hunahuna nga walay grasya sa iyang kaugalingon sama sa puthaw nga baras nga wala'y magneto nga mopukpok sa mga metal nga butang, naglaum nga kini mopilit kaniya. Apan dili kini mopilit; nabali lang ang porma niini tungod sa mga hampak. </w:t>
      </w:r>
    </w:p>
    <w:p w:rsidRPr="00347B46" w:rsidR="005C3FC8" w:rsidRDefault="00BF6B1D" w14:paraId="14386072" w14:textId="4B9397D4">
      <w:pPr>
        <w:pStyle w:val="paragraph"/>
        <w:spacing w:before="30" w:after="30"/>
        <w:ind w:start="60" w:end="60"/>
        <w:rPr>
          <w:lang w:val="ru-RU"/>
        </w:rPr>
      </w:pPr>
      <w:r w:rsidRPr="00C84680">
        <w:rPr>
          <w:lang w:val="ru-RU"/>
        </w:rPr>
        <w:t xml:space="preserve">Mao kana ang mga tawo karon. Gitan-aw nila ang tanan gikan sa panan-aw sa uga nga rasyonalidad. Kini nga rasyonalidad usa ka tinuod nga katalagman, kay giingon nga </w:t>
      </w:r>
      <w:r w:rsidRPr="00C84680">
        <w:rPr>
          <w:i/>
          <w:iCs/>
          <w:lang w:val="ru-RU"/>
        </w:rPr>
        <w:t xml:space="preserve">'nagapasigarbo ang hunahuna</w:t>
      </w:r>
      <w:r w:rsidR="002F08DD">
        <w:rPr>
          <w:i/>
          <w:iCs/>
          <w:lang w:val="ru-RU"/>
        </w:rPr>
        <w:t xml:space="preserve">'.</w:t>
      </w:r>
      <w:r w:rsidR="000A407D">
        <w:rPr>
          <w:rStyle w:val="FootnoteReference"/>
          <w:i/>
          <w:iCs/>
          <w:lang w:val="ru-RU"/>
        </w:rPr>
        <w:footnoteReference w:id="164"/>
      </w:r>
      <w:r w:rsidRPr="00C84680">
        <w:rPr>
          <w:lang w:val="ru-RU"/>
        </w:rPr>
        <w:t xml:space="preserve"> Kung ang usa ka tawo walay Balaang kahayag, walay pulos ang kahibalo; nagdala kini og pagkaguba.</w:t>
      </w:r>
    </w:p>
    <w:p w:rsidRPr="00347B46" w:rsidR="0094500E" w:rsidP="0094500E" w:rsidRDefault="0094500E" w14:paraId="107FDFFC" w14:textId="77777777">
      <w:pPr>
        <w:rPr>
          <w:lang w:val="ru-RU"/>
        </w:rPr>
      </w:pPr>
    </w:p>
    <w:p w:rsidRPr="00C84680" w:rsidR="005C3FC8" w:rsidP="0094500E" w:rsidRDefault="00BF6B1D" w14:paraId="51D8B148" w14:textId="77777777">
      <w:pPr>
        <w:pStyle w:val="Heading4"/>
        <w:rPr>
          <w:lang w:val="ru-RU"/>
        </w:rPr>
      </w:pPr>
      <w:bookmarkStart w:name="_Toc196745429" w:id="282"/>
      <w:bookmarkStart w:name="_Toc196745586" w:id="283"/>
      <w:bookmarkStart w:name="_Toc225094940" w:id="284"/>
      <w:r w:rsidRPr="00C84680">
        <w:rPr>
          <w:lang w:val="ru-RU"/>
        </w:rPr>
        <w:t xml:space="preserve">Kinahanglan gamiton ang siyensya sa espirituhanong kinabuhi</w:t>
      </w:r>
      <w:bookmarkEnd w:id="282"/>
      <w:bookmarkEnd w:id="283"/>
      <w:bookmarkEnd w:id="284"/>
    </w:p>
    <w:p w:rsidRPr="00C84680" w:rsidR="005C3FC8" w:rsidRDefault="00BF6B1D" w14:paraId="0115F605" w14:textId="77777777">
      <w:pPr>
        <w:pStyle w:val="paragraph"/>
        <w:spacing w:before="30" w:after="30"/>
        <w:ind w:start="60" w:end="60"/>
        <w:rPr>
          <w:lang w:val="ru-RU"/>
        </w:rPr>
      </w:pPr>
      <w:r w:rsidRPr="00C84680">
        <w:rPr>
          <w:lang w:val="ru-RU"/>
        </w:rPr>
        <w:t xml:space="preserve">Ang tanang dautan magsugod sa panghuna-huna kon kini maglibot lamang sa siyensya ug hingpit nga nakalayo sa Diyos. Mao nga ang ingon nga mga tawo dili makakaplag og sulod nga kalinaw ug balanse. Samtang, kon ang hunahuna sa mga tawo maglibot sa Diyos, gamiton nila ang siyensya alang sa sulod nga pagpaayo sa kaugalingon ug alang sa kaayohan sa kalibutan, kay sa ingon ana nga kaso, ang ilang panghuna-huna gibalaan. </w:t>
      </w:r>
    </w:p>
    <w:p w:rsidRPr="00C84680" w:rsidR="005C3FC8" w:rsidRDefault="00BF6B1D" w14:paraId="428BCFA5" w14:textId="77777777">
      <w:pPr>
        <w:pStyle w:val="paragraph"/>
        <w:spacing w:before="30" w:after="30"/>
        <w:ind w:start="60" w:end="60"/>
        <w:rPr>
          <w:lang w:val="ru-RU"/>
        </w:rPr>
      </w:pPr>
      <w:r w:rsidRPr="00C84680">
        <w:rPr>
          <w:lang w:val="ru-RU"/>
        </w:rPr>
        <w:t xml:space="preserve">— </w:t>
      </w:r>
      <w:r w:rsidRPr="00C84680">
        <w:rPr>
          <w:lang w:val="ru-RU"/>
        </w:rPr>
        <w:t xml:space="preserve">Busa, Geronda, masulti ba nga walay kapuslanan ang siyensya sa mga tawo? </w:t>
      </w:r>
    </w:p>
    <w:p w:rsidRPr="00C84680" w:rsidR="005C3FC8" w:rsidRDefault="00BF6B1D" w14:paraId="08A9BEC5" w14:textId="77777777">
      <w:pPr>
        <w:pStyle w:val="paragraph"/>
        <w:spacing w:before="30" w:after="30"/>
        <w:ind w:start="60" w:end="60"/>
        <w:rPr>
          <w:lang w:val="ru-RU"/>
        </w:rPr>
      </w:pPr>
      <w:r w:rsidRPr="00C84680">
        <w:rPr>
          <w:lang w:val="ru-RU"/>
        </w:rPr>
        <w:t xml:space="preserve">— </w:t>
      </w:r>
      <w:r w:rsidRPr="00C84680">
        <w:rPr>
          <w:lang w:val="ru-RU"/>
        </w:rPr>
        <w:t xml:space="preserve">Dako kaayo ug benepisyo ang siyensya, apan nagdala usab kini ug daghang kalibog. Nakaila ko ug mga tawo nga, bisan dili kaayo edukado, mas klaro ang panghunahuna kaysa sa mga eskolar. Kadtong, pinaagi sa Grasya sa Diyos, naglimpyo sa ilang hunahuna gikan sa kalibog nga gidala sa siyensya, adunay mas daghang himan nga magamit. Ug kung kining mga himan—ang kahibalo—dili balaan, magamit lamang kini sa mga butang sa kalibutan, dili sa espirituhanon. Ang kahibalo dali nga mabalaan kung ang usa ka tawo magpakita og tinuoray nga pagtagad alang sa kaayohan. Ang mga tawo nga nag-una sa ilang sulod nga edukasyon—ang edukasyon sa kalag—ug gigamit usab ang ilang gawasnong edukasyon aron mapalambo pa ang ilang sulod nga pagkatawo, dali kaayo nga nabag-o sa espirituhanong paagi. Ug kung dili sila puro teyorista kondili praktisyoner usab—sa espirituhanong mga butang—dako kaayo ang ilang tabang sa kalibutan, kay ilang giya ang mga tawo gikan sa pagkapahugno sa impyernong pag-antos paingon sa kalipay sa paraiso. Ang ingon nga mga tawo sa Dios usahay adunay mas gamay nga kwalipikasyon kaysa sa ubang maalamon, apan ang ilang tabang sa kalibutan labi pang dako. Ang ingon nga tawo gipanalanginan sa daghang espirituhanong gasa, dili sa tumpok sa walay pulos nga papel (mao ang mga degree). Ang kalibutan napuno sa sala, ug dako kaayo ang panginahanglan sa pag-ampo ug personal nga espirituhanong kasinatian. Daghang sinulat sama sa papel nga kuwarta, nga ang bili nagdepende sa nagpaluyo niini. Busa, ang tanan kinahanglan magpaningkamot sa minahan sa ilang kaugalingong kalag. </w:t>
      </w:r>
    </w:p>
    <w:p w:rsidRPr="00347B46" w:rsidR="005C3FC8" w:rsidRDefault="00BF6B1D" w14:paraId="730831A1" w14:textId="76869301">
      <w:pPr>
        <w:pStyle w:val="paragraph"/>
        <w:spacing w:before="30" w:after="30"/>
        <w:ind w:start="60" w:end="60"/>
        <w:rPr>
          <w:lang w:val="ru-RU"/>
        </w:rPr>
      </w:pPr>
      <w:r w:rsidRPr="00C84680">
        <w:rPr>
          <w:lang w:val="ru-RU"/>
        </w:rPr>
        <w:t xml:space="preserve">Nahinumdom ko nga sa Monasteryo sa Esfigmen adunay usa ka tigulang nga monghe nga sobra ka yano nga giisip pa gani niya si Ascension nga usa ka santo. Maga-ampo siya kang Ascension gamit ang iyang rosaryo ug moingon: </w:t>
      </w:r>
      <w:r w:rsidRPr="00C84680">
        <w:rPr>
          <w:lang w:val="ru-RU"/>
        </w:rPr>
        <w:t xml:space="preserve">'Balaan sa Dios, ampoa kami sa Dios!</w:t>
      </w:r>
      <w:r w:rsidR="002F08DD">
        <w:rPr>
          <w:lang w:val="ru-RU"/>
        </w:rPr>
        <w:t xml:space="preserve">'</w:t>
      </w:r>
      <w:r w:rsidRPr="00C84680">
        <w:rPr>
          <w:lang w:val="ru-RU"/>
        </w:rPr>
        <w:t xml:space="preserve"> Sa usa ka higayon, usa sa mga monghe sa almshouse sa monasteryo ang masakiton, ug ang yano nga monghe wala'y ikapakaon kaniya. Busa dali siyang mibaba sa hagdanan paingon sa unang salog, gibuksan ang usa ka bintana nga nagtutok sa dagat, gipagawas ang iyang mga bukton ug nangayo: </w:t>
      </w:r>
      <w:r w:rsidRPr="00C84680">
        <w:rPr>
          <w:lang w:val="ru-RU"/>
        </w:rPr>
        <w:t xml:space="preserve">'Balaan nga Analipsia,</w:t>
      </w:r>
      <w:r w:rsidR="000A407D">
        <w:rPr>
          <w:rStyle w:val="FootnoteReference"/>
          <w:lang w:val="ru-RU"/>
        </w:rPr>
        <w:footnoteReference w:id="165"/>
      </w:r>
      <w:r w:rsidRPr="00C84680">
        <w:rPr>
          <w:lang w:val="ru-RU"/>
        </w:rPr>
        <w:t xml:space="preserve"> , hatagi ko og isda para sa akong igsoon!</w:t>
      </w:r>
      <w:r w:rsidR="002F08DD">
        <w:rPr>
          <w:lang w:val="ru-RU"/>
        </w:rPr>
        <w:t xml:space="preserve">'</w:t>
      </w:r>
      <w:r w:rsidRPr="00C84680">
        <w:rPr>
          <w:lang w:val="ru-RU"/>
        </w:rPr>
        <w:t xml:space="preserve"> Ug tan-awa! Sa kalit lang, usa ka dakong isda nga sama niini misaka diretso gikan sa dagat ngadto sa iyang mga kamot! Ang tanan nga nakakita niini natindog nga natulala sa katingala. Apan ang yano nga tawo nangisi lang kanila, mura'g nag-ingon, </w:t>
      </w:r>
      <w:r w:rsidRPr="00C84680">
        <w:rPr>
          <w:lang w:val="ru-RU"/>
        </w:rPr>
        <w:t xml:space="preserve">'Unsa may katingalahan ana?</w:t>
      </w:r>
      <w:r w:rsidR="002F08DD">
        <w:rPr>
          <w:lang w:val="ru-RU"/>
        </w:rPr>
        <w:t xml:space="preserve">' </w:t>
      </w:r>
      <w:r w:rsidRPr="00C84680">
        <w:rPr>
          <w:lang w:val="ru-RU"/>
        </w:rPr>
        <w:t xml:space="preserve">Bisan pa man, nahibalo kita kon kanus-a gisaulog ang usa ka balaan, kanus-a nag-antos ang lain, kanus-a, asa, ug giunsa pagkahitabo ang Pag-alsa, ug sa tanang kahibalo nato, dili gani nato makapangamuyo alang sa usa ka gamayng isda! Mao kana </w:t>
      </w:r>
      <w:r w:rsidR="002F08DD">
        <w:rPr>
          <w:lang w:val="ru-RU"/>
        </w:rPr>
        <w:t xml:space="preserve">ang mga 'katingalahan' </w:t>
      </w:r>
      <w:r w:rsidRPr="00C84680">
        <w:rPr>
          <w:lang w:val="ru-RU"/>
        </w:rPr>
        <w:t xml:space="preserve">sa espirituhanong kinabuhi, ug </w:t>
      </w:r>
      <w:r w:rsidRPr="00C84680">
        <w:rPr>
          <w:lang w:val="ru-RU"/>
        </w:rPr>
        <w:t xml:space="preserve">kini </w:t>
      </w:r>
      <w:r w:rsidR="002F08DD">
        <w:rPr>
          <w:lang w:val="ru-RU"/>
        </w:rPr>
        <w:t xml:space="preserve">nga mga 'katingalahan' </w:t>
      </w:r>
      <w:r w:rsidRPr="00C84680">
        <w:rPr>
          <w:lang w:val="ru-RU"/>
        </w:rPr>
        <w:t xml:space="preserve">labaw pa sa masabtan sa</w:t>
      </w:r>
      <w:r w:rsidRPr="00C84680">
        <w:rPr>
          <w:lang w:val="ru-RU"/>
        </w:rPr>
        <w:t xml:space="preserve"> lohika sa maong bahin sa intelligentsia nga nagpuyo dili sa Diyos kondili sa ilang kaugalingong </w:t>
      </w:r>
      <w:r w:rsidRPr="00C84680">
        <w:rPr>
          <w:lang w:val="ru-RU"/>
        </w:rPr>
        <w:t xml:space="preserve">'kaugalingon</w:t>
      </w:r>
      <w:r w:rsidRPr="00C84680">
        <w:rPr>
          <w:lang w:val="ru-RU"/>
        </w:rPr>
        <w:t xml:space="preserve">'.</w:t>
      </w:r>
      <w:r w:rsidRPr="00C84680">
        <w:rPr>
          <w:lang w:val="ru-RU"/>
        </w:rPr>
        <w:lastRenderedPageBreak/>
      </w:r>
      <w:r w:rsidRPr="00C84680">
        <w:rPr>
          <w:lang w:val="ru-RU"/>
        </w:rPr>
        <w:t xml:space="preserve"> Labaw pa kini sa ilang pagsabot tungod kay ang ingon nga intelligentsia nagbaton lamang og walay bunga nga kahibalo sa kalibutan, kay kini gilutos sa kalibutanong espirituhanong sakit ug kulang sa Balaang Espiritu.</w:t>
      </w:r>
    </w:p>
    <w:p w:rsidRPr="00347B46" w:rsidR="0094500E" w:rsidP="0094500E" w:rsidRDefault="0094500E" w14:paraId="1A3B18A9" w14:textId="77777777">
      <w:pPr>
        <w:rPr>
          <w:lang w:val="ru-RU"/>
        </w:rPr>
      </w:pPr>
    </w:p>
    <w:p w:rsidRPr="00C84680" w:rsidR="005C3FC8" w:rsidP="0094500E" w:rsidRDefault="00BF6B1D" w14:paraId="1C64D1D2" w14:textId="77777777">
      <w:pPr>
        <w:pStyle w:val="Heading4"/>
        <w:rPr>
          <w:lang w:val="ru-RU"/>
        </w:rPr>
      </w:pPr>
      <w:bookmarkStart w:name="_Toc196745430" w:id="285"/>
      <w:bookmarkStart w:name="_Toc196745587" w:id="286"/>
      <w:bookmarkStart w:name="_Toc225094941" w:id="287"/>
      <w:r w:rsidRPr="00C84680">
        <w:rPr>
          <w:lang w:val="ru-RU"/>
        </w:rPr>
        <w:t xml:space="preserve">Ang Balaang Espiritu dili moubos pinaagi sa teknolohiya</w:t>
      </w:r>
      <w:bookmarkEnd w:id="285"/>
      <w:bookmarkEnd w:id="286"/>
      <w:bookmarkEnd w:id="287"/>
    </w:p>
    <w:p w:rsidRPr="00C84680" w:rsidR="005C3FC8" w:rsidRDefault="00BF6B1D" w14:paraId="62D22128" w14:textId="0E799CD7">
      <w:pPr>
        <w:pStyle w:val="paragraph"/>
        <w:spacing w:before="30" w:after="30"/>
        <w:ind w:start="60" w:end="60"/>
        <w:rPr>
          <w:lang w:val="ru-RU"/>
        </w:rPr>
      </w:pPr>
      <w:r w:rsidRPr="00C84680">
        <w:rPr>
          <w:lang w:val="ru-RU"/>
        </w:rPr>
        <w:t xml:space="preserve">Ang pulong nga gipamulong gikan sa intelihensiya dili makausab sa kalag, kay kini gikan sa unod. Ang kalag nabag-o pinaagi sa Pulong sa Dios, nga natawo gikan sa Espiritu Santo, nga adunay gahum nga diyosnon. Ang Espiritu Santo dili moanhi pinaagi sa teknolohiya; busa, ang teolohiya walay kalambigitan sa usa ka walay bunga nga siyentipikong espiritu. Ang Espiritu Santo moanhi sa Iyang kaugalingong pagbuot — basta makit-an Niya sa usa ka tawo ang gikinahanglan nga espirituhanong mga kondisyon. Ug ang espirituhanong kondisyon mao nga ang usa ka tawo maglimpyo sa iyang espirituhanong sirkito gikan sa kalawang ug mahimong usa ka maayong konduktor — aron madawat ang espirituhanong kuryente sa Diyosnong kahayag. Sa ingon niini, ang usa ka tawo mahimong usa ka espirituhanong iskolar, usa ka teologo. Sa pagtawag </w:t>
      </w:r>
      <w:r w:rsidR="002F08DD">
        <w:rPr>
          <w:lang w:val="ru-RU"/>
        </w:rPr>
        <w:t xml:space="preserve">nga '</w:t>
      </w:r>
      <w:r w:rsidRPr="00C84680">
        <w:rPr>
          <w:lang w:val="ru-RU"/>
        </w:rPr>
        <w:t xml:space="preserve">teologo</w:t>
      </w:r>
      <w:r w:rsidR="002F08DD">
        <w:rPr>
          <w:lang w:val="ru-RU"/>
        </w:rPr>
        <w:t xml:space="preserve">', </w:t>
      </w:r>
      <w:r w:rsidRPr="00C84680">
        <w:rPr>
          <w:lang w:val="ru-RU"/>
        </w:rPr>
        <w:t xml:space="preserve">pasabot nako mao kadtong ang ilang teolohiya gipundar sa lig-on nga basihanan sa kahibalo sa teolohiya ug ang ilang degree sa teolohiya tinuod nga bililhon, dili sama sa kadtong adunay walay pulos nga papel—usa ka degree sa teolohiya nga sama sa barato nga papel nga kuwarta sa panahon sa okupasyon nga walay pulos sa bisan kinsa. </w:t>
      </w:r>
    </w:p>
    <w:p w:rsidRPr="00C84680" w:rsidR="005C3FC8" w:rsidRDefault="00BF6B1D" w14:paraId="324EDA64" w14:textId="2DD30E41">
      <w:pPr>
        <w:pStyle w:val="paragraph"/>
        <w:spacing w:before="30" w:after="30"/>
        <w:ind w:start="60" w:end="60"/>
        <w:rPr>
          <w:lang w:val="ru-RU"/>
        </w:rPr>
      </w:pPr>
      <w:r w:rsidRPr="00C84680">
        <w:rPr>
          <w:lang w:val="ru-RU"/>
        </w:rPr>
        <w:t xml:space="preserve">Kasagaran, mogahin ang mga tawo og daghang katuigan sa paggasto sa ilang mental nga kusog aron makat-on og usa o duha ka langyaw nga pinulongan. Sa atong panahon, hapit kadaghanan sa mga tawo nakahibalo og langyaw nga pinulongan, apan tungod kay kini nga mga pinulongan walay kalambigitan sa mga pinulongan sa Balaang Pentekostes, atong nasinati ang labing dako sa tanang kalibog sa Babilonya. Ang labing dakong dautan mao nga pinaagi sa pag-apil sa uga, rasyonal nga teolohiya, atong masayop nga ang atong kaugalingong pangatarungan mao ang Espiritu Santo. Gitawag kini </w:t>
      </w:r>
      <w:r w:rsidRPr="00C84680">
        <w:rPr>
          <w:lang w:val="ru-RU"/>
        </w:rPr>
        <w:t xml:space="preserve">nga </w:t>
      </w:r>
      <w:r w:rsidR="002F08DD">
        <w:rPr>
          <w:lang w:val="ru-RU"/>
        </w:rPr>
        <w:t xml:space="preserve">'</w:t>
      </w:r>
      <w:r w:rsidRPr="00C84680">
        <w:rPr>
          <w:lang w:val="ru-RU"/>
        </w:rPr>
        <w:t xml:space="preserve">brainology</w:t>
      </w:r>
      <w:r w:rsidR="002F08DD">
        <w:rPr>
          <w:lang w:val="ru-RU"/>
        </w:rPr>
        <w:t xml:space="preserve">', </w:t>
      </w:r>
      <w:r w:rsidRPr="00C84680">
        <w:rPr>
          <w:lang w:val="ru-RU"/>
        </w:rPr>
        <w:t xml:space="preserve">diin mitumaw ang Torre sa Babel. Samtang sa teolohiya daghan ang mga pinulongan ug kadagatan sa mga gasa nga puno sa grasya, nagkahiuyon gihapon kini nga tanan, kay usa ra ang ilang Magtutudlo—ang Balaang Espiritu sa Pentekoste—ug kini nga mga pinulongan kalayo. </w:t>
      </w:r>
    </w:p>
    <w:p w:rsidRPr="00C84680" w:rsidR="005C3FC8" w:rsidRDefault="00BF6B1D" w14:paraId="161D0686" w14:textId="05F5046D">
      <w:pPr>
        <w:pStyle w:val="paragraph"/>
        <w:spacing w:before="30" w:after="30"/>
        <w:ind w:start="60" w:end="60"/>
        <w:rPr>
          <w:lang w:val="ru-RU"/>
        </w:rPr>
      </w:pPr>
      <w:r w:rsidRPr="00C84680">
        <w:rPr>
          <w:lang w:val="ru-RU"/>
        </w:rPr>
        <w:t xml:space="preserve">— </w:t>
      </w:r>
      <w:r w:rsidRPr="00C84680">
        <w:rPr>
          <w:lang w:val="ru-RU"/>
        </w:rPr>
        <w:t xml:space="preserve">Geronda, usa sa mga stichera para sa Pentekostes nagaingon: </w:t>
      </w:r>
      <w:r w:rsidRPr="00C84680">
        <w:rPr>
          <w:i/>
          <w:iCs/>
          <w:lang w:val="ru-RU"/>
        </w:rPr>
        <w:t xml:space="preserve">'Ang Balaang Espiritu nagahatag sa tanang butang</w:t>
      </w:r>
      <w:r w:rsidR="002F08DD">
        <w:rPr>
          <w:i/>
          <w:iCs/>
          <w:lang w:val="ru-RU"/>
        </w:rPr>
        <w:t xml:space="preserve">...'</w:t>
      </w:r>
    </w:p>
    <w:p w:rsidRPr="00347B46" w:rsidR="005C3FC8" w:rsidRDefault="00BF6B1D" w14:paraId="728FEE23" w14:textId="682DBBF2">
      <w:pPr>
        <w:pStyle w:val="paragraph"/>
        <w:spacing w:before="30" w:after="30"/>
        <w:ind w:start="60" w:end="60"/>
        <w:rPr>
          <w:lang w:val="ru-RU"/>
        </w:rPr>
      </w:pPr>
      <w:r w:rsidRPr="00C84680">
        <w:rPr>
          <w:lang w:val="ru-RU"/>
        </w:rPr>
        <w:t xml:space="preserve">— </w:t>
      </w:r>
      <w:r w:rsidRPr="00C84680">
        <w:rPr>
          <w:lang w:val="ru-RU"/>
        </w:rPr>
        <w:t xml:space="preserve">Oo, Iyang gihatag, apan alang lamang sa mga makadawat niini. Unsaon man Niya paghatag sa usa ka tawo nga dili makahimo sa pagdawat? Ang mga pulong sa usa ka mapainubuson nga tawo, nga gibase sa iyang personal nga kasinatian ug natawo sa kasakit gikan sa kahiladman sa iyang kasingkasing, mas bililhon kaayo kaysa sa tumpok sa mga maayong pulong nga nagpadayon sa pag-awas gikan sa dila sa usa ka edukadong tawo, sunod-sunod, gikan sa usa ka dila nga napino sa pagkat-on. Ang ingon nga pakigpulong dili makahikap sa kalag sa mga tawo, kay kini gikan sa unod, dili sa nagdilaab nga dila sa Espiritu Santo sa Pentekostes.</w:t>
      </w:r>
    </w:p>
    <w:p w:rsidRPr="00347B46" w:rsidR="0094500E" w:rsidP="0094500E" w:rsidRDefault="0094500E" w14:paraId="5E50EB3A" w14:textId="77777777">
      <w:pPr>
        <w:rPr>
          <w:lang w:val="ru-RU"/>
        </w:rPr>
      </w:pPr>
    </w:p>
    <w:p w:rsidRPr="00C84680" w:rsidR="005C3FC8" w:rsidP="0094500E" w:rsidRDefault="00BF6B1D" w14:paraId="16AF9C0B" w14:textId="77777777">
      <w:pPr>
        <w:pStyle w:val="Heading4"/>
        <w:rPr>
          <w:lang w:val="ru-RU"/>
        </w:rPr>
      </w:pPr>
      <w:bookmarkStart w:name="_Toc196745431" w:id="288"/>
      <w:bookmarkStart w:name="_Toc196745588" w:id="289"/>
      <w:bookmarkStart w:name="_Toc225094942" w:id="290"/>
      <w:r w:rsidRPr="00C84680">
        <w:rPr>
          <w:lang w:val="ru-RU"/>
        </w:rPr>
        <w:t xml:space="preserve">Kinahanglan natong balaanon ang kahibalo</w:t>
      </w:r>
      <w:bookmarkEnd w:id="288"/>
      <w:bookmarkEnd w:id="289"/>
      <w:bookmarkEnd w:id="290"/>
    </w:p>
    <w:p w:rsidRPr="00C84680" w:rsidR="005C3FC8" w:rsidRDefault="00BF6B1D" w14:paraId="6A02180D" w14:textId="41907EBA">
      <w:pPr>
        <w:pStyle w:val="paragraph"/>
        <w:spacing w:before="30" w:after="30"/>
        <w:ind w:start="60" w:end="60"/>
        <w:rPr>
          <w:lang w:val="ru-RU"/>
        </w:rPr>
      </w:pPr>
      <w:r w:rsidRPr="00C84680">
        <w:rPr>
          <w:lang w:val="ru-RU"/>
        </w:rPr>
        <w:t xml:space="preserve">Ang kahibalo usa ka maayong butang, ingon man ang edukasyon. Apan kung ang kahibalo ug edukasyon dili pagasantuhon, kini walay pulos ug mosangpot sa katalagman. Sa usa ka higayon, pipila ka mga estudyante nga nagbitbit og daghang libro miabot sa akong kaliva ug miingon: </w:t>
      </w:r>
      <w:r w:rsidRPr="00C84680">
        <w:rPr>
          <w:lang w:val="ru-RU"/>
        </w:rPr>
        <w:t xml:space="preserve">'Geronda, miabot kami aron hisgutan ang Daang Tugon.' Dili ba gitugotan sa Diyos ang kahibalo?</w:t>
      </w:r>
      <w:r w:rsidR="002F08DD">
        <w:rPr>
          <w:lang w:val="ru-RU"/>
        </w:rPr>
        <w:t xml:space="preserve">" </w:t>
      </w:r>
      <w:r w:rsidR="009F3FC8">
        <w:rPr>
          <w:lang w:val="ru-RU"/>
        </w:rPr>
        <w:t xml:space="preserve">"</w:t>
      </w:r>
      <w:r w:rsidRPr="00C84680">
        <w:rPr>
          <w:lang w:val="ru-RU"/>
        </w:rPr>
        <w:t xml:space="preserve">Unsa nga klase sa kahibalo?" pangutana nako. "Ang klase nga nakuha pinaagi sa pangatarungan?</w:t>
      </w:r>
      <w:r w:rsidR="002F08DD">
        <w:rPr>
          <w:lang w:val="ru-RU"/>
        </w:rPr>
        <w:t xml:space="preserve">" </w:t>
      </w:r>
      <w:r w:rsidR="009F3FC8">
        <w:rPr>
          <w:lang w:val="ru-RU"/>
        </w:rPr>
        <w:t xml:space="preserve">"</w:t>
      </w:r>
      <w:r w:rsidRPr="00C84680">
        <w:rPr>
          <w:lang w:val="ru-RU"/>
        </w:rPr>
        <w:t xml:space="preserve">Oo</w:t>
      </w:r>
      <w:r w:rsidR="002F08DD">
        <w:rPr>
          <w:lang w:val="ru-RU"/>
        </w:rPr>
        <w:t xml:space="preserve">," </w:t>
      </w:r>
      <w:r w:rsidRPr="00C84680">
        <w:rPr>
          <w:lang w:val="ru-RU"/>
        </w:rPr>
        <w:t xml:space="preserve">tubag nila. </w:t>
      </w:r>
      <w:r w:rsidR="009F3FC8">
        <w:rPr>
          <w:lang w:val="ru-RU"/>
        </w:rPr>
        <w:t xml:space="preserve">"</w:t>
      </w:r>
      <w:r w:rsidRPr="00C84680">
        <w:rPr>
          <w:lang w:val="ru-RU"/>
        </w:rPr>
        <w:t xml:space="preserve">Apan kining kahibalo," ingon nako, "modala ra kaninyo hangtod sa Bulan. Dili kini makapataas </w:t>
      </w:r>
      <w:r w:rsidRPr="00C84680">
        <w:rPr>
          <w:lang w:val="ru-RU"/>
        </w:rPr>
        <w:t xml:space="preserve">kaninyo</w:t>
      </w:r>
      <w:r w:rsidRPr="00C84680">
        <w:rPr>
          <w:lang w:val="ru-RU"/>
        </w:rPr>
        <w:t xml:space="preserve"> ngadto sa Dios</w:t>
      </w:r>
      <w:r w:rsidR="002F08DD">
        <w:rPr>
          <w:lang w:val="ru-RU"/>
        </w:rPr>
        <w:t xml:space="preserve">." </w:t>
      </w:r>
      <w:r w:rsidRPr="00C84680">
        <w:rPr>
          <w:lang w:val="ru-RU"/>
        </w:rPr>
        <w:t xml:space="preserve">Ang gahum sa intelihensiya, nga sa gasto nga bilyon-bilyon, makapadala sa tawo ngadto sa Bulan, maayong butang, apan labi pang labaw niini ang mga espirituhanong gahum nga</w:t>
      </w:r>
      <w:r w:rsidRPr="00C84680">
        <w:rPr>
          <w:lang w:val="ru-RU"/>
        </w:rPr>
        <w:t xml:space="preserve">, gamit ang</w:t>
      </w:r>
      <w:r w:rsidRPr="00C84680">
        <w:rPr>
          <w:lang w:val="ru-RU"/>
        </w:rPr>
        <w:t xml:space="preserve"> gamay </w:t>
      </w:r>
      <w:r w:rsidRPr="00C84680">
        <w:rPr>
          <w:lang w:val="ru-RU"/>
        </w:rPr>
        <w:t xml:space="preserve">ra</w:t>
      </w:r>
      <w:r w:rsidR="002F08DD">
        <w:rPr>
          <w:lang w:val="ru-RU"/>
        </w:rPr>
        <w:t xml:space="preserve"> kaayong </w:t>
      </w:r>
      <w:r w:rsidRPr="00C84680">
        <w:rPr>
          <w:lang w:val="ru-RU"/>
        </w:rPr>
        <w:t xml:space="preserve">'suga'—usa ka piraso nga uga nga pan—makapataas sa tawo ngadto sa Dios—ang tumong sa ilang tawag. Sa usa ka higayon nangutana ko sa usa ka Amerikano nga mibisita kanako sa akong hermitage: </w:t>
      </w:r>
      <w:r w:rsidRPr="00C84680">
        <w:rPr>
          <w:lang w:val="ru-RU"/>
        </w:rPr>
        <w:t xml:space="preserve">'Unsa man ang inyong nakab-ot, nga kamo usa ka dakong nasud?</w:t>
      </w:r>
      <w:r w:rsidRPr="00C84680">
        <w:rPr>
          <w:lang w:val="ru-RU"/>
        </w:rPr>
        <w:t xml:space="preserve">' </w:t>
      </w:r>
      <w:r w:rsidR="002F08DD">
        <w:rPr>
          <w:lang w:val="ru-RU"/>
        </w:rPr>
        <w:t xml:space="preserve">— </w:t>
      </w:r>
      <w:r w:rsidRPr="00C84680">
        <w:rPr>
          <w:lang w:val="ru-RU"/>
        </w:rPr>
        <w:t xml:space="preserve">'Kami,' matud niya, 'nakalupad sa Bulan</w:t>
      </w:r>
      <w:r w:rsidRPr="00C84680">
        <w:rPr>
          <w:lang w:val="ru-RU"/>
        </w:rPr>
        <w:t xml:space="preserve">.' — </w:t>
      </w:r>
      <w:r w:rsidRPr="00C84680">
        <w:rPr>
          <w:lang w:val="ru-RU"/>
        </w:rPr>
        <w:t xml:space="preserve">'Ug layo ba kini,' pangutana nako, 'didto?</w:t>
      </w:r>
      <w:r w:rsidR="002F08DD">
        <w:rPr>
          <w:lang w:val="ru-RU"/>
        </w:rPr>
        <w:t xml:space="preserve">' </w:t>
      </w:r>
      <w:r w:rsidRPr="00C84680">
        <w:rPr>
          <w:lang w:val="ru-RU"/>
        </w:rPr>
        <w:t xml:space="preserve">— </w:t>
      </w:r>
      <w:r w:rsidRPr="00C84680">
        <w:rPr>
          <w:lang w:val="ru-RU"/>
        </w:rPr>
        <w:t xml:space="preserve">'Aw, atong isulti nga tunga ka milyon ka kilometro</w:t>
      </w:r>
      <w:r w:rsidR="002F08DD">
        <w:rPr>
          <w:lang w:val="ru-RU"/>
        </w:rPr>
        <w:t xml:space="preserve">,' </w:t>
      </w:r>
      <w:r w:rsidRPr="00C84680">
        <w:rPr>
          <w:lang w:val="ru-RU"/>
        </w:rPr>
        <w:t xml:space="preserve">matud niya. </w:t>
      </w:r>
      <w:r w:rsidRPr="00C84680">
        <w:rPr>
          <w:lang w:val="ru-RU"/>
        </w:rPr>
        <w:t xml:space="preserve">'Ug pila kaha ka milyon ang inyong gigasto aron makalupad didto?</w:t>
      </w:r>
      <w:r w:rsidRPr="00C84680">
        <w:rPr>
          <w:lang w:val="ru-RU"/>
        </w:rPr>
        <w:t xml:space="preserve">' — </w:t>
      </w:r>
      <w:r w:rsidRPr="00C84680">
        <w:rPr>
          <w:lang w:val="ru-RU"/>
        </w:rPr>
        <w:t xml:space="preserve">'Gikan pa sa 1950 hangtod karon, dako kaayo among nagasto niini nga murag tibuok suba sa dolyar ang naagay</w:t>
      </w:r>
      <w:r w:rsidR="002F08DD">
        <w:rPr>
          <w:lang w:val="ru-RU"/>
        </w:rPr>
        <w:t xml:space="preserve">,' </w:t>
      </w:r>
      <w:r w:rsidRPr="00C84680">
        <w:rPr>
          <w:lang w:val="ru-RU"/>
        </w:rPr>
        <w:t xml:space="preserve">tubag sa Amerikano. </w:t>
      </w:r>
      <w:r w:rsidR="002F08DD">
        <w:rPr>
          <w:lang w:val="ru-RU"/>
        </w:rPr>
        <w:t xml:space="preserve">"</w:t>
      </w:r>
      <w:r w:rsidRPr="00C84680">
        <w:rPr>
          <w:lang w:val="ru-RU"/>
        </w:rPr>
        <w:t xml:space="preserve">Unsa man kaha ang Diyos," pangutana nako, "wala ba mo nilupad hangtod Niya? Layo ba ang Diyos o dili?</w:t>
      </w:r>
      <w:r w:rsidR="002F08DD">
        <w:rPr>
          <w:lang w:val="ru-RU"/>
        </w:rPr>
        <w:t xml:space="preserve">"</w:t>
      </w:r>
      <w:r w:rsidRPr="00C84680">
        <w:rPr>
          <w:lang w:val="ru-RU"/>
        </w:rPr>
        <w:lastRenderedPageBreak/>
      </w:r>
      <w:r w:rsidRPr="00C84680">
        <w:rPr>
          <w:lang w:val="ru-RU"/>
        </w:rPr>
        <w:t xml:space="preserve"> — </w:t>
      </w:r>
      <w:r w:rsidR="009F3FC8">
        <w:rPr>
          <w:lang w:val="ru-RU"/>
        </w:rPr>
        <w:t xml:space="preserve">"</w:t>
      </w:r>
      <w:r w:rsidRPr="00C84680">
        <w:rPr>
          <w:lang w:val="ru-RU"/>
        </w:rPr>
        <w:t xml:space="preserve">Ang Diyos," ingon niya, "layo kaayo!</w:t>
      </w:r>
      <w:r w:rsidR="002F08DD">
        <w:rPr>
          <w:lang w:val="ru-RU"/>
        </w:rPr>
        <w:t xml:space="preserve">" </w:t>
      </w:r>
      <w:r w:rsidRPr="00C84680">
        <w:rPr>
          <w:lang w:val="ru-RU"/>
        </w:rPr>
        <w:t xml:space="preserve">— </w:t>
      </w:r>
      <w:r w:rsidRPr="00C84680">
        <w:rPr>
          <w:lang w:val="ru-RU"/>
        </w:rPr>
        <w:t xml:space="preserve">"Aw, makita nimo," tubag nako, "ug maabot nato Siya sa usa ka piraso nga uga nga pan!</w:t>
      </w:r>
      <w:r w:rsidR="002F08DD">
        <w:rPr>
          <w:lang w:val="ru-RU"/>
        </w:rPr>
        <w:t xml:space="preserve">.." </w:t>
      </w:r>
    </w:p>
    <w:p w:rsidRPr="00C84680" w:rsidR="005C3FC8" w:rsidRDefault="00BF6B1D" w14:paraId="6D61A48E" w14:textId="77777777">
      <w:pPr>
        <w:pStyle w:val="paragraph"/>
        <w:spacing w:before="30" w:after="30"/>
        <w:ind w:start="60" w:end="60"/>
        <w:rPr>
          <w:lang w:val="ru-RU"/>
        </w:rPr>
      </w:pPr>
      <w:r w:rsidRPr="00C84680">
        <w:rPr>
          <w:lang w:val="ru-RU"/>
        </w:rPr>
        <w:t xml:space="preserve">Ang natural nga kahibalo makatabang kanato sa pag-angkon sa espirituhanong kahibalo. Apan, kung dili molapas sa natural nga kahibalo, ang usa ka tawo dili molabaw sa iyang natural nga kahimtang ug dili mosaka sa Langit. Sa laing pagkasulti, wala siya mobiya sa kalibutanong paraiso, kana nga tanaman nga ginapainom sa tubig sa Eufrates ug Tigris; malipay siya sa katahum sa kinaiyahan ug sa mga hayop, apan dili siya mosaka sa langitnong Paraiso aron malipay uban sa mga Anghel ug mga balaan. Aron makasulod sa langitnong Hardin sa Eden, kinahanglan adunay pagtuo sa Magbubuhat sa maong Hardin; aron mahigugma Siya, kinahanglan ilhon ang kaugalingong pagkasalawayon ug magpaubos; aron maila Siya, kinahanglan makig-istorya Siya pinaagi sa pag-ampo ug himoron Siya — bisan sa dihang motabang Siya kanato ug sa dihang mosulay Siya kanato. </w:t>
      </w:r>
    </w:p>
    <w:p w:rsidRPr="00C84680" w:rsidR="005C3FC8" w:rsidRDefault="00BF6B1D" w14:paraId="55F2C2C3" w14:textId="77777777">
      <w:pPr>
        <w:pStyle w:val="paragraph"/>
        <w:spacing w:before="30" w:after="30"/>
        <w:ind w:start="60" w:end="60"/>
        <w:rPr>
          <w:lang w:val="ru-RU"/>
        </w:rPr>
      </w:pPr>
      <w:r w:rsidRPr="00C84680">
        <w:rPr>
          <w:lang w:val="ru-RU"/>
        </w:rPr>
        <w:t xml:space="preserve">— </w:t>
      </w:r>
      <w:r w:rsidRPr="00C84680">
        <w:rPr>
          <w:lang w:val="ru-RU"/>
        </w:rPr>
        <w:t xml:space="preserve">Geronda, kinahanglan ba sa usa ka tawo nga naengganyo sa pagyuko, pagpuasa, ascesis ug uban pa nga susama nga magtuon sa mga dogmatiko ug teolohikal nga mga libro? </w:t>
      </w:r>
    </w:p>
    <w:p w:rsidRPr="00C84680" w:rsidR="005C3FC8" w:rsidRDefault="00BF6B1D" w14:paraId="5D269153" w14:textId="77777777">
      <w:pPr>
        <w:pStyle w:val="paragraph"/>
        <w:spacing w:before="30" w:after="30"/>
        <w:ind w:start="60" w:end="60"/>
        <w:rPr>
          <w:lang w:val="ru-RU"/>
        </w:rPr>
      </w:pPr>
      <w:r w:rsidRPr="00C84680">
        <w:rPr>
          <w:lang w:val="ru-RU"/>
        </w:rPr>
        <w:t xml:space="preserve">— </w:t>
      </w:r>
      <w:r w:rsidRPr="00C84680">
        <w:rPr>
          <w:lang w:val="ru-RU"/>
        </w:rPr>
        <w:t xml:space="preserve">Kung ang usa ka tawo adunay batakang edukasyon, ang kahibalo sa dogma usa ka himan nga makatabang kaniya. Bisan pa, dili angay mangita og kahibalo aron lang makatabang sa uban o aron makasulti og maalamon nga butang. Dili, ang kahibalo [sa larangan sa teolohiya] kinahanglan makuha aron matabangan ang kaugalingon. Kung ang usa ka tawo naningkamot nga pagasantuhon ang iyang mga talento nga gihatag sa Diyos, moabot ang Grasya, nga sa baylo nagasantoh sa tawo mismo. Ug didto, sa Grasya, anaa ang dogmatika ug teolohiya, tungod kay sa kini nga kaso ang tawo makasinati sa mga Sakramento sa Diyos pinaagi sa personal nga kasinatian. Ug ang usa ka tawo mahimong yano nga tawo nga kontento sa gihatag sa Diyos kaniya, ug wala'y tinguha nga makat-on pa. </w:t>
      </w:r>
    </w:p>
    <w:p w:rsidRPr="00C84680" w:rsidR="005C3FC8" w:rsidRDefault="00BF6B1D" w14:paraId="2BA1F8DE" w14:textId="77777777">
      <w:pPr>
        <w:pStyle w:val="paragraph"/>
        <w:spacing w:before="30" w:after="30"/>
        <w:ind w:start="60" w:end="60"/>
        <w:rPr>
          <w:lang w:val="ru-RU"/>
        </w:rPr>
      </w:pPr>
      <w:r w:rsidRPr="00C84680">
        <w:rPr>
          <w:lang w:val="ru-RU"/>
        </w:rPr>
        <w:t xml:space="preserve">— </w:t>
      </w:r>
      <w:r w:rsidRPr="00C84680">
        <w:rPr>
          <w:lang w:val="ru-RU"/>
        </w:rPr>
        <w:t xml:space="preserve">Ug kon, samtang nagpuyo sa usa ka monasteryo, nangandoy gihapon kita og kahibalo sa kalibutan, unsa man ang buot ipasabot niini? </w:t>
      </w:r>
    </w:p>
    <w:p w:rsidRPr="00C84680" w:rsidR="005C3FC8" w:rsidRDefault="00BF6B1D" w14:paraId="7FD51CB5" w14:textId="6B63AD38">
      <w:pPr>
        <w:pStyle w:val="paragraph"/>
        <w:spacing w:before="30" w:after="30"/>
        <w:ind w:start="60" w:end="60"/>
        <w:rPr>
          <w:lang w:val="ru-RU"/>
        </w:rPr>
      </w:pPr>
      <w:r w:rsidRPr="00C84680">
        <w:rPr>
          <w:lang w:val="ru-RU"/>
        </w:rPr>
        <w:t xml:space="preserve">— </w:t>
      </w:r>
      <w:r w:rsidRPr="00C84680">
        <w:rPr>
          <w:lang w:val="ru-RU"/>
        </w:rPr>
        <w:t xml:space="preserve">Nagpasabot kini nga kulang kita sa pagsabot. </w:t>
      </w:r>
      <w:r w:rsidRPr="00C84680">
        <w:rPr>
          <w:i/>
          <w:iCs/>
          <w:lang w:val="ru-RU"/>
        </w:rPr>
        <w:t xml:space="preserve">'Makahibalo kamo sa kamatuoran, ug ang kamatuoran magahatag kaninyo og kagawasan</w:t>
      </w:r>
      <w:r w:rsidR="002F08DD">
        <w:rPr>
          <w:i/>
          <w:iCs/>
          <w:lang w:val="ru-RU"/>
        </w:rPr>
        <w:t xml:space="preserve">.'</w:t>
      </w:r>
      <w:r w:rsidR="00D50435">
        <w:rPr>
          <w:rStyle w:val="FootnoteReference"/>
          <w:i/>
          <w:iCs/>
          <w:lang w:val="ru-RU"/>
        </w:rPr>
        <w:footnoteReference w:id="166"/>
      </w:r>
      <w:r w:rsidRPr="00C84680">
        <w:rPr>
          <w:lang w:val="ru-RU"/>
        </w:rPr>
        <w:t xml:space="preserve"> Kung ang usa ka tawo magpaubos ug mapahimakas, nan ang iyang intelektwal nga mga gahum ug ang gahum sa iyang pangatarungan mismo mapasagrado. Ang kusog sa pangatarungan, sa wala pa kini mapasagrado, makarun. Kung, nga dili edukado, ang usa ka tawo maghubad sa mga dogma nga makasarili ug mobasa sa Apocalipsis, sa mga Balaang Amahan ug susamang mga libro, malibog siya ug sa katapusan mahulog sa kawalay pagtuo. Giduol nila kini uban sa pagkasarili, ug busa ang Grasya sa Dios mobiya kanila. Makita nimo: ang pagpaubos makatabang sa tanan; ang pagpaubos maoy nagahatag kusog. Ang akong labing maalamon nga plano o ang labing maalamon nga solusyon nga akong nakaplagan mahimong labing dakong kabuang kon adunay pagka-egosista niini. Samtang ang pagpaubos mao ang tinuod nga kinaadman. Busa, ang paningkamot nga buhaton sa usa ka tawo kinahanglan kauban ang gugma sa Dios ug dakong pagpaubos. Kung dili, imbis nga makapahimulos, mosangpot kini sa supak nga resulta. Malibog ang hunahuna sa usa ka tawo, ug pagkahuman mosulti sila og mga panamastamas, tungod kay gisugdan nila ang buluhaton nga makasarili. Ang ilang gihimo labaw pa sa ilang kusog. Bisan pa sa usa ka edukadong tawo, kung gusto niya hubiton ang mga dogma, adunay peligro nga maligaw siya. Mas dako pa gayud kining katalagman alang sa usa ka tawo nga walay edukasyon nga gustong masabtan ang espiritu sa mga Balaang Amahan nga wala sa angay nga espirituhanong kahimtang! Kay kung naa siya sa maong kahimtang bisan gamay lang, dili niya ipahimutang ang iyang kaugalingon sa kini nga katalagman; moingon siya: </w:t>
      </w:r>
      <w:r w:rsidRPr="00C84680">
        <w:rPr>
          <w:lang w:val="ru-RU"/>
        </w:rPr>
        <w:t xml:space="preserve">'Kung kinahanglan ko og bisan unsa, pasidan-an ko sa Dios. Buhaton lang nako ang akong nasabtan. Sa katapusan, sobra pa gani kana!</w:t>
      </w:r>
      <w:r w:rsidR="002F08DD">
        <w:rPr>
          <w:lang w:val="ru-RU"/>
        </w:rPr>
        <w:t xml:space="preserve">' </w:t>
      </w:r>
    </w:p>
    <w:p w:rsidRPr="00C84680" w:rsidR="005C3FC8" w:rsidRDefault="00BF6B1D" w14:paraId="2DBB5792" w14:textId="77777777">
      <w:pPr>
        <w:pStyle w:val="paragraph"/>
        <w:spacing w:before="30" w:after="30"/>
        <w:ind w:start="60" w:end="60"/>
        <w:rPr>
          <w:lang w:val="ru-RU"/>
        </w:rPr>
      </w:pPr>
      <w:r w:rsidRPr="00C84680">
        <w:rPr>
          <w:lang w:val="ru-RU"/>
        </w:rPr>
        <w:t xml:space="preserve">— </w:t>
      </w:r>
      <w:r w:rsidRPr="00C84680">
        <w:rPr>
          <w:lang w:val="ru-RU"/>
        </w:rPr>
        <w:t xml:space="preserve">Busa, Geronda, kung ang usa ka tawo masayop sa paghubad sa Ebanghelyo, nagpasabot ba kini nga kulang siya sa pagpaubos ug pagrespeto? </w:t>
      </w:r>
    </w:p>
    <w:p w:rsidRPr="00C84680" w:rsidR="005C3FC8" w:rsidRDefault="00BF6B1D" w14:paraId="071B53C9" w14:textId="77777777">
      <w:pPr>
        <w:pStyle w:val="paragraph"/>
        <w:spacing w:before="30" w:after="30"/>
        <w:ind w:start="60" w:end="60"/>
        <w:rPr>
          <w:lang w:val="ru-RU"/>
        </w:rPr>
      </w:pPr>
      <w:r w:rsidRPr="00C84680">
        <w:rPr>
          <w:lang w:val="ru-RU"/>
        </w:rPr>
        <w:t xml:space="preserve">— </w:t>
      </w:r>
      <w:r w:rsidRPr="00C84680">
        <w:rPr>
          <w:lang w:val="ru-RU"/>
        </w:rPr>
        <w:t xml:space="preserve">Oo. Kay kung walay pagpaubos, ang ilang mga interpretasyon natawo lamang sa hunahuna, sa rason. Wala'y langitnong kahayag sa ingon nga mga interpretasyon. </w:t>
      </w:r>
    </w:p>
    <w:p w:rsidRPr="00C84680" w:rsidR="005C3FC8" w:rsidRDefault="00BF6B1D" w14:paraId="3E69EE08" w14:textId="77777777">
      <w:pPr>
        <w:pStyle w:val="paragraph"/>
        <w:spacing w:before="30" w:after="30"/>
        <w:ind w:start="60" w:end="60"/>
        <w:rPr>
          <w:lang w:val="ru-RU"/>
        </w:rPr>
      </w:pPr>
      <w:r w:rsidRPr="00C84680">
        <w:rPr>
          <w:lang w:val="ru-RU"/>
        </w:rPr>
        <w:t xml:space="preserve">— </w:t>
      </w:r>
      <w:r w:rsidRPr="00C84680">
        <w:rPr>
          <w:lang w:val="ru-RU"/>
        </w:rPr>
        <w:t xml:space="preserve">Kung ang usa ka tawo wala makasabot sa usa ka piho nga dogma o sa usa ka bahin sa Balaang Kasulatan, mas maayo ba nga biyaan na lang niya kini sa pagkakaron? </w:t>
      </w:r>
    </w:p>
    <w:p w:rsidRPr="00C84680" w:rsidR="005C3FC8" w:rsidRDefault="00BF6B1D" w14:paraId="00DD8299" w14:textId="6AB222B5">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Oo, kinahanglan nimong isulti sa imong kaugalingon: </w:t>
      </w:r>
      <w:r w:rsidRPr="00C84680">
        <w:rPr>
          <w:lang w:val="ru-RU"/>
        </w:rPr>
        <w:t xml:space="preserve">'Aduna'y mas lawom nga kahulugan nga natago dinhi, apan wala ko kini masabti</w:t>
      </w:r>
      <w:r w:rsidR="002F08DD">
        <w:rPr>
          <w:lang w:val="ru-RU"/>
        </w:rPr>
        <w:t xml:space="preserve">.' </w:t>
      </w:r>
      <w:r w:rsidRPr="00C84680">
        <w:rPr>
          <w:lang w:val="ru-RU"/>
        </w:rPr>
        <w:t xml:space="preserve">Mao gyud na ang akong gibuhat sa ingon ana nga mga kahimtang. Sa dihang batan-on pa ko ug nagbasa sa Ebanghelyo, ug adunay bersikulo nga wala nako masabti, wala ko misulay paghubad niini. Makahuna-huna ko: </w:t>
      </w:r>
      <w:r w:rsidRPr="00C84680">
        <w:rPr>
          <w:lang w:val="ru-RU"/>
        </w:rPr>
        <w:t xml:space="preserve">'Aduna'y mas lawom nga kahulugan nga natago dinhi, apan wala ko kasabot niini</w:t>
      </w:r>
      <w:r w:rsidR="002F08DD">
        <w:rPr>
          <w:lang w:val="ru-RU"/>
        </w:rPr>
        <w:t xml:space="preserve">.' </w:t>
      </w:r>
      <w:r w:rsidRPr="00C84680">
        <w:rPr>
          <w:lang w:val="ru-RU"/>
        </w:rPr>
        <w:t xml:space="preserve">Ug unya, sa dihang husto na ang panahon, masuta nako nga natural ra kaayo ang paghubad. Apan moingon gihapon ko: </w:t>
      </w:r>
      <w:r w:rsidRPr="00C84680">
        <w:rPr>
          <w:lang w:val="ru-RU"/>
        </w:rPr>
        <w:t xml:space="preserve">'Mangutana ko sa lain kung giunsa paghubad ning maong teksto</w:t>
      </w:r>
      <w:r w:rsidR="002F08DD">
        <w:rPr>
          <w:lang w:val="ru-RU"/>
        </w:rPr>
        <w:t xml:space="preserve">.' </w:t>
      </w:r>
      <w:r w:rsidRPr="00C84680">
        <w:rPr>
          <w:lang w:val="ru-RU"/>
        </w:rPr>
        <w:t xml:space="preserve">Ug nasabtan nako nga ang akong pagsabot niining teksto ha tukma gayud sa kasagarang giila nga paghubad sa mga Balaang Amahan. Kay kung ang usa ka tawo mosulay paghubad sa Ebanghelyo [sa iyang kaugalingon], labi na gayud kon wala siya makasabot niini, kawalay hiya kana. Busa, sa pagbasa sa Balaang Kasulatan ug sa mga Balaang Amahan, ayaw paghubad sa imong nabasa pinaagi lamang sa pangatarungan, kondili idugang ang maayong hunahuna sa proseso — hangtod moabot ang pag-ila sa langitnong kahayag, ug unya ang lisod nga bersikulo mopadayag sa kaugalingon niini. </w:t>
      </w:r>
    </w:p>
    <w:p w:rsidRPr="00C84680" w:rsidR="005C3FC8" w:rsidRDefault="00BF6B1D" w14:paraId="4CE7EB51" w14:textId="77777777">
      <w:pPr>
        <w:pStyle w:val="paragraph"/>
        <w:spacing w:before="30" w:after="30"/>
        <w:ind w:start="60" w:end="60"/>
        <w:rPr>
          <w:lang w:val="ru-RU"/>
        </w:rPr>
      </w:pPr>
      <w:r w:rsidRPr="00C84680">
        <w:rPr>
          <w:lang w:val="ru-RU"/>
        </w:rPr>
        <w:t xml:space="preserve">— </w:t>
      </w:r>
      <w:r w:rsidRPr="00C84680">
        <w:rPr>
          <w:lang w:val="ru-RU"/>
        </w:rPr>
        <w:t xml:space="preserve">Ug makasabot ba ang usa ka tawo, nga nakaabot sa mas taas nga espirituhanong kahimtang, sa usa ka partikular nga bersikulo sa mas lawom nga paagi? </w:t>
      </w:r>
    </w:p>
    <w:p w:rsidRPr="00C84680" w:rsidR="005C3FC8" w:rsidRDefault="00BF6B1D" w14:paraId="783B640E" w14:textId="77777777">
      <w:pPr>
        <w:pStyle w:val="paragraph"/>
        <w:spacing w:before="30" w:after="30"/>
        <w:ind w:start="60" w:end="60"/>
        <w:rPr>
          <w:lang w:val="ru-RU"/>
        </w:rPr>
      </w:pPr>
      <w:r w:rsidRPr="00C84680">
        <w:rPr>
          <w:lang w:val="ru-RU"/>
        </w:rPr>
        <w:t xml:space="preserve">— </w:t>
      </w:r>
      <w:r w:rsidRPr="00C84680">
        <w:rPr>
          <w:lang w:val="ru-RU"/>
        </w:rPr>
        <w:t xml:space="preserve">Dili kaayo 'mas lawom'. Sulod sa usa ka langitnong kahulugan, daghang mga langitnong kahulugan ang natago. Ang uban niini iyang masabtan dayon, samtang ang uban unya. Ang usa ka tawo mahimong makabasa og daghan ug makakat-on og daghan, apan hingpit nga dili makasulod sa kahulugan sa Ebanghelyo. Apan ang lain, bisan gamay ra ang iyang basahon, adunay pagpaubos ug espirituhanong pagpugong sa kaugalingon; busa gipahayag siya sa Dios, ug nasabtan niya ang kahulugan sa Ebanghelyo. Ang gustong mambasa pa og daghan mahimo kini buhaton tungod sa garbo o aron lang makalingaw. Sama ra kini sa usa ka tawo nga nagtan-aw og duwa sa wrestling ug, wala magtagad kung giunsa sa mga wrestler ang pagpakigbisog—aron makatabang kaniya nga mahimong wrestler usab—sige lang siya'g tan-aw sa iyang relo, aron dili siya malangan sa sunod nga torneo sa wrestling. Ug busa, dili siya mahimong wrestler, kundili magpabilin nga manan-aw lang. </w:t>
      </w:r>
    </w:p>
    <w:p w:rsidRPr="00C84680" w:rsidR="005C3FC8" w:rsidRDefault="00BF6B1D" w14:paraId="197A6C64" w14:textId="1047CC5E">
      <w:pPr>
        <w:pStyle w:val="paragraph"/>
        <w:spacing w:before="30" w:after="30"/>
        <w:ind w:start="60" w:end="60"/>
        <w:rPr>
          <w:lang w:val="ru-RU"/>
        </w:rPr>
      </w:pPr>
      <w:r w:rsidRPr="00C84680">
        <w:rPr>
          <w:lang w:val="ru-RU"/>
        </w:rPr>
        <w:t xml:space="preserve">— </w:t>
      </w:r>
      <w:r w:rsidRPr="00C84680">
        <w:rPr>
          <w:lang w:val="ru-RU"/>
        </w:rPr>
        <w:t xml:space="preserve">Geronda, kasagaran isulti sa mga tawo bahin sa usa ka edukadong tawo: </w:t>
      </w:r>
      <w:r w:rsidRPr="00C84680">
        <w:rPr>
          <w:lang w:val="ru-RU"/>
        </w:rPr>
        <w:t xml:space="preserve">'Usa kini ka tawo nga nahanaw</w:t>
      </w:r>
      <w:r w:rsidR="002F08DD">
        <w:rPr>
          <w:lang w:val="ru-RU"/>
        </w:rPr>
        <w:t xml:space="preserve">.' </w:t>
      </w:r>
      <w:r w:rsidRPr="00C84680">
        <w:rPr>
          <w:lang w:val="ru-RU"/>
        </w:rPr>
        <w:t xml:space="preserve">Tinuod ba gayud nga kanunay kini ingon ana? </w:t>
      </w:r>
    </w:p>
    <w:p w:rsidRPr="00347B46" w:rsidR="005C3FC8" w:rsidRDefault="00BF6B1D" w14:paraId="089D032F" w14:textId="1F506F99">
      <w:pPr>
        <w:pStyle w:val="paragraph"/>
        <w:spacing w:before="30" w:after="30"/>
        <w:ind w:start="60" w:end="60"/>
        <w:rPr>
          <w:lang w:val="ru-RU"/>
        </w:rPr>
      </w:pPr>
      <w:r w:rsidRPr="00C84680">
        <w:rPr>
          <w:lang w:val="ru-RU"/>
        </w:rPr>
        <w:t xml:space="preserve">— </w:t>
      </w:r>
      <w:r w:rsidRPr="00C84680">
        <w:rPr>
          <w:lang w:val="ru-RU"/>
        </w:rPr>
        <w:t xml:space="preserve">Sa dihang moingon </w:t>
      </w:r>
      <w:r w:rsidRPr="00C84680">
        <w:rPr>
          <w:lang w:val="ru-RU"/>
        </w:rPr>
        <w:t xml:space="preserve">kita</w:t>
      </w:r>
      <w:r w:rsidRPr="00C84680">
        <w:rPr>
          <w:lang w:val="ru-RU"/>
        </w:rPr>
        <w:t xml:space="preserve"> </w:t>
      </w:r>
      <w:r w:rsidR="002F08DD">
        <w:rPr>
          <w:lang w:val="ru-RU"/>
        </w:rPr>
        <w:t xml:space="preserve">og '</w:t>
      </w:r>
      <w:r w:rsidRPr="00C84680">
        <w:rPr>
          <w:lang w:val="ru-RU"/>
        </w:rPr>
        <w:t xml:space="preserve">tawo nga </w:t>
      </w:r>
      <w:r w:rsidR="002F08DD">
        <w:rPr>
          <w:lang w:val="ru-RU"/>
        </w:rPr>
        <w:t xml:space="preserve">nahanaw', </w:t>
      </w:r>
      <w:r w:rsidRPr="00C84680">
        <w:rPr>
          <w:lang w:val="ru-RU"/>
        </w:rPr>
        <w:t xml:space="preserve">ang pasabot nato mao ang usa ka tawo nga espirituhanong nahanaw, espirituhanong hamtong. Nabantayan nako nga sama sa usa ka walay edukasyon nga tawo nga mahimong mapahitas-on kaayo ug mapainubuson kaayo, ingon usab ang usa ka edukadong tawo nga mahimong mapahitas-on kaayo ug mapainubuson kaayo. Sa laing pagkasulti, ang tibuok pundasyon nagbarug sa sulodnong kahayag. Mao kini ang giingon ni Basilio nga Dako: </w:t>
      </w:r>
      <w:r w:rsidRPr="00C84680">
        <w:rPr>
          <w:lang w:val="ru-RU"/>
        </w:rPr>
        <w:t xml:space="preserve">'Ang labing importante mao ang pagkupot og hataas nga posisyon ug pagbaton og mapainubuson nga hunahuna</w:t>
      </w:r>
      <w:r w:rsidR="002F08DD">
        <w:rPr>
          <w:lang w:val="ru-RU"/>
        </w:rPr>
        <w:t xml:space="preserve">.' </w:t>
      </w:r>
      <w:r w:rsidRPr="00C84680">
        <w:rPr>
          <w:lang w:val="ru-RU"/>
        </w:rPr>
        <w:t xml:space="preserve">Ang usa ka tawo nga nagkupot og posisyon nga adunay kahulugan ug adunay gamay nga garbo, sa usa ka paagi, matarong niini. Apan walay bisan gamay nga rason alang sa usa ka tawo nga garboso nga wala magkupot og hataas nga posisyon. Ang tibuok pundasyon nagbarug sa kaugalingong kahayag, sa sulod nga kahayag. Kung ang usa ka tawo hayag, edukado ug, sa samang higayon, adunay mapainubuson nga kinaadman, kana mao ang labing maayo. Apan, walay bisan gamayng rason para sa usa ka tawo nga, bisan gamay ra ang nadawat niyang edukasyon, puno sa pagbati nga importante siya.</w:t>
      </w:r>
    </w:p>
    <w:p w:rsidRPr="00347B46" w:rsidR="0094500E" w:rsidP="0094500E" w:rsidRDefault="0094500E" w14:paraId="3ADF3C1A" w14:textId="77777777">
      <w:pPr>
        <w:rPr>
          <w:lang w:val="ru-RU"/>
        </w:rPr>
      </w:pPr>
    </w:p>
    <w:p w:rsidRPr="00C84680" w:rsidR="005C3FC8" w:rsidP="0094500E" w:rsidRDefault="009F3FC8" w14:paraId="0A8FE729" w14:textId="0D33F044">
      <w:pPr>
        <w:pStyle w:val="Heading4"/>
        <w:rPr>
          <w:lang w:val="ru-RU"/>
        </w:rPr>
      </w:pPr>
      <w:bookmarkStart w:name="_Toc196745432" w:id="291"/>
      <w:bookmarkStart w:name="_Toc196745589" w:id="292"/>
      <w:bookmarkStart w:name="_Toc225094943" w:id="293"/>
      <w:r w:rsidRPr="00C84680" w:rsidR="00BF6B1D">
        <w:rPr>
          <w:lang w:val="ru-RU"/>
        </w:rPr>
        <w:t xml:space="preserve">'Ang hunahuna </w:t>
      </w:r>
      <w:r w:rsidR="002F08DD">
        <w:rPr>
          <w:lang w:val="ru-RU"/>
        </w:rPr>
        <w:t xml:space="preserve">nagpasigarbo'</w:t>
      </w:r>
      <w:bookmarkEnd w:id="291"/>
      <w:bookmarkEnd w:id="292"/>
      <w:bookmarkEnd w:id="293"/>
    </w:p>
    <w:p w:rsidRPr="00C84680" w:rsidR="005C3FC8" w:rsidRDefault="00BF6B1D" w14:paraId="4DA3D581" w14:textId="7426B86A">
      <w:pPr>
        <w:pStyle w:val="paragraph"/>
        <w:spacing w:before="30" w:after="30"/>
        <w:ind w:start="60" w:end="60"/>
        <w:rPr>
          <w:lang w:val="ru-RU"/>
        </w:rPr>
      </w:pPr>
      <w:r w:rsidRPr="00C84680">
        <w:rPr>
          <w:lang w:val="ru-RU"/>
        </w:rPr>
        <w:lastRenderedPageBreak/>
      </w:r>
      <w:r w:rsidRPr="00C84680">
        <w:rPr>
          <w:lang w:val="ru-RU"/>
        </w:rPr>
        <w:t xml:space="preserve">Sa kadaghanan sa mga kaso, ang eksternal nga edukasyon mas makadaot kaysa makatabang — tungod kay kini nagpalambo sa dakong pagkamapahitas-on sa usa ka tawo, </w:t>
      </w:r>
      <w:r w:rsidRPr="00C84680">
        <w:rPr>
          <w:lang w:val="ru-RU"/>
        </w:rPr>
        <w:t xml:space="preserve">usa ka 'dakong </w:t>
      </w:r>
      <w:r w:rsidR="002F08DD">
        <w:rPr>
          <w:lang w:val="ru-RU"/>
        </w:rPr>
        <w:t xml:space="preserve">ideya' </w:t>
      </w:r>
      <w:r w:rsidRPr="00C84680">
        <w:rPr>
          <w:lang w:val="ru-RU"/>
        </w:rPr>
        <w:t xml:space="preserve">bahin sa ilang kaugalingon. Ug unya kini nga ideya mahimong babag nga nagpugong sa Grasya sa Dios nga moduol kaniya. Samtang kung itagak sa usa ka tawo ang garbo—kadtong bakak nga ideya bahin sa iyang kaugalingon—unya ang atong Maayo ug Mapinanggaon nga Amahan magapadato kaniya sa Iyang hayag nga Divinong mga ideya. Apan, kung ang usa ka dili mapalad nga tawo magkupot og dakong ideya bahin sa iyang kaugalingon ug magpabilin nga nagkaptan niini sa iyang hunahuna, magpabilin siya nga sama sa usa ka palos, puro unod lang, ug wala magmatngon sa Grasya sa Dios — ang Espiritu Santo. Sa laing pagkasulti, adunay peligro nga ang daghang kahibalo </w:t>
      </w:r>
      <w:r w:rsidR="002F08DD">
        <w:rPr>
          <w:lang w:val="ru-RU"/>
        </w:rPr>
        <w:t xml:space="preserve">mopahubag </w:t>
      </w:r>
      <w:r w:rsidRPr="00C84680">
        <w:rPr>
          <w:lang w:val="ru-RU"/>
        </w:rPr>
        <w:t xml:space="preserve">sa iyang ulo, nga maghimo niini nga mura'g lobo. Ug unya</w:t>
      </w:r>
      <w:r w:rsidRPr="00C84680">
        <w:rPr>
          <w:lang w:val="ru-RU"/>
        </w:rPr>
        <w:t xml:space="preserve">, pinaagi sa kahibalo, ang tawo nag-atubang sa peligro nga mabuto siya, sama sa lobo sa hangin (tungod sa schizophrenia), o mahulog sa yuta (tungod sa garbo) — ug mabungkag sa daghang piraso. Busa, ang kahibalo kinahanglan mosunod sa kahadlok sa Dios ug mag-uban sa buhat — aron mapadayon ang balanse. Ang kahibalo lang makadaot. </w:t>
      </w:r>
    </w:p>
    <w:p w:rsidRPr="00C84680" w:rsidR="005C3FC8" w:rsidRDefault="00BF6B1D" w14:paraId="214285E4" w14:textId="77777777">
      <w:pPr>
        <w:pStyle w:val="paragraph"/>
        <w:spacing w:before="30" w:after="30"/>
        <w:ind w:start="60" w:end="60"/>
        <w:rPr>
          <w:lang w:val="ru-RU"/>
        </w:rPr>
      </w:pPr>
      <w:r w:rsidRPr="00C84680">
        <w:rPr>
          <w:lang w:val="ru-RU"/>
        </w:rPr>
        <w:t xml:space="preserve">Kung, tungod sa pagka-makasarili, mosulti ko og butang aron lang mapahimayaan, tungod kay nakahimo ko og mas maayo kaysa sa uban, mosulod ang mga espirituhanong balaod — aron mapukaw ko. Bisan pa, ang ingon nga makasariling pagpauswag sa kaugalingon makadaot sa usa ka tawo. Ang pilik-mata nga mosulod sa mata makairita gamay. Apan kung sige'g mosulod kini sa mata, kini magdala og grabeng pamamaga. Mao kini dinhi—mubutho ang espirituhanong pamamaga. Kung ang usa ka tawo dili kulang sa intelektwal nga abilidad ug dali ra kaayo makaya ang usa ka partikular nga buluhaton, nan angay siyang magluhod sa atubangan sa Dios, adlaw ug gabii, nga nagpasalamat Kaniya sa paghatag kaniya og hunahuna, ug sa ingon nagtugot kaniya sa pagbuhat sa iyang trabaho nga walay kakapoy. Dili magpasalamat sa Dios—unsaon man kaha na?! </w:t>
      </w:r>
    </w:p>
    <w:p w:rsidRPr="00C84680" w:rsidR="005C3FC8" w:rsidRDefault="00BF6B1D" w14:paraId="10172F02" w14:textId="77777777">
      <w:pPr>
        <w:pStyle w:val="paragraph"/>
        <w:spacing w:before="30" w:after="30"/>
        <w:ind w:start="60" w:end="60"/>
        <w:rPr>
          <w:lang w:val="ru-RU"/>
        </w:rPr>
      </w:pPr>
      <w:r w:rsidRPr="00C84680">
        <w:rPr>
          <w:lang w:val="ru-RU"/>
        </w:rPr>
        <w:t xml:space="preserve">— </w:t>
      </w:r>
      <w:r w:rsidRPr="00C84680">
        <w:rPr>
          <w:lang w:val="ru-RU"/>
        </w:rPr>
        <w:t xml:space="preserve">Geronda, unsa kaha kung mobati ang usa ka tawo nga dili na gyud siya makaya bisan unsa? </w:t>
      </w:r>
    </w:p>
    <w:p w:rsidRPr="00C84680" w:rsidR="005C3FC8" w:rsidRDefault="00BF6B1D" w14:paraId="64731586" w14:textId="122B35F6">
      <w:pPr>
        <w:pStyle w:val="paragraph"/>
        <w:spacing w:before="30" w:after="30"/>
        <w:ind w:start="60" w:end="60"/>
        <w:rPr>
          <w:lang w:val="ru-RU"/>
        </w:rPr>
      </w:pPr>
      <w:r w:rsidRPr="00C84680">
        <w:rPr>
          <w:lang w:val="ru-RU"/>
        </w:rPr>
        <w:t xml:space="preserve">— </w:t>
      </w:r>
      <w:r w:rsidRPr="00C84680">
        <w:rPr>
          <w:lang w:val="ru-RU"/>
        </w:rPr>
        <w:t xml:space="preserve">Unya gitintal siya sa yawa gikan sa pikas </w:t>
      </w:r>
      <w:r w:rsidRPr="00C84680">
        <w:rPr>
          <w:lang w:val="ru-RU"/>
        </w:rPr>
        <w:t xml:space="preserve">'bahin</w:t>
      </w:r>
      <w:r w:rsidR="002F08DD">
        <w:rPr>
          <w:lang w:val="ru-RU"/>
        </w:rPr>
        <w:t xml:space="preserve">'. </w:t>
      </w:r>
      <w:r w:rsidRPr="00C84680">
        <w:rPr>
          <w:lang w:val="ru-RU"/>
        </w:rPr>
        <w:t xml:space="preserve">Sa usa ka higayon, gipangutana ang usa ka kamelyo: </w:t>
      </w:r>
      <w:r w:rsidRPr="00C84680">
        <w:rPr>
          <w:lang w:val="ru-RU"/>
        </w:rPr>
        <w:t xml:space="preserve">'Asa nga agianan imong gusto — pataas o paubos?</w:t>
      </w:r>
      <w:r w:rsidR="002F08DD">
        <w:rPr>
          <w:lang w:val="ru-RU"/>
        </w:rPr>
        <w:t xml:space="preserve">' </w:t>
      </w:r>
      <w:r w:rsidRPr="00C84680">
        <w:rPr>
          <w:lang w:val="ru-RU"/>
        </w:rPr>
        <w:t xml:space="preserve">'Aw, asa na kaha ning patag nga yuta?</w:t>
      </w:r>
      <w:r w:rsidR="002F08DD">
        <w:rPr>
          <w:lang w:val="ru-RU"/>
        </w:rPr>
        <w:t xml:space="preserve">' </w:t>
      </w:r>
      <w:r w:rsidRPr="00C84680">
        <w:rPr>
          <w:lang w:val="ru-RU"/>
        </w:rPr>
        <w:t xml:space="preserve">tubag sa kamelyo. </w:t>
      </w:r>
    </w:p>
    <w:p w:rsidRPr="00C84680" w:rsidR="005C3FC8" w:rsidRDefault="00BF6B1D" w14:paraId="2E0D9F8E" w14:textId="77777777">
      <w:pPr>
        <w:pStyle w:val="paragraph"/>
        <w:spacing w:before="30" w:after="30"/>
        <w:ind w:start="60" w:end="60"/>
        <w:rPr>
          <w:lang w:val="ru-RU"/>
        </w:rPr>
      </w:pPr>
      <w:r w:rsidRPr="00C84680">
        <w:rPr>
          <w:lang w:val="ru-RU"/>
        </w:rPr>
        <w:t xml:space="preserve">Mas maayo ang kahimtang sa mga walay rason gayud. Kita, sa laing bahin, gihatagan og rason aron kita, ang mga rasyonal, mahimong naa sa mas maayong kahimtang, apan mao ni ang pangutana: giunsa nato kini paggamit? Pananagutan kita niini. Ka-maalamon gayud sa paghan-ay sa tanan sa Diyos! Ang mga walay rason malipayon ug naa sa mas maayong kahimtang sa umaabot nga kinabuhi, samtang ang mga labihan ka maalam nag-antos. </w:t>
      </w:r>
    </w:p>
    <w:p w:rsidRPr="00C84680" w:rsidR="005C3FC8" w:rsidRDefault="00BF6B1D" w14:paraId="5BAED750" w14:textId="77777777">
      <w:pPr>
        <w:pStyle w:val="paragraph"/>
        <w:spacing w:before="30" w:after="30"/>
        <w:ind w:start="60" w:end="60"/>
        <w:rPr>
          <w:lang w:val="ru-RU"/>
        </w:rPr>
      </w:pPr>
      <w:r w:rsidRPr="00C84680">
        <w:rPr>
          <w:lang w:val="ru-RU"/>
        </w:rPr>
        <w:t xml:space="preserve">— </w:t>
      </w:r>
      <w:r w:rsidRPr="00C84680">
        <w:rPr>
          <w:lang w:val="ru-RU"/>
        </w:rPr>
        <w:t xml:space="preserve">Geronda, mapaborito ba ang mga tawo nga adunay kakulian sa pangisip sa umaabot nga kinabuhi? </w:t>
      </w:r>
    </w:p>
    <w:p w:rsidRPr="00347B46" w:rsidR="005C3FC8" w:rsidRDefault="00BF6B1D" w14:paraId="5D86F1E6" w14:textId="6A567469">
      <w:pPr>
        <w:pStyle w:val="paragraph"/>
        <w:spacing w:before="30" w:after="30"/>
        <w:ind w:start="60" w:end="60"/>
        <w:rPr>
          <w:lang w:val="ru-RU"/>
        </w:rPr>
      </w:pPr>
      <w:r w:rsidRPr="00C84680">
        <w:rPr>
          <w:lang w:val="ru-RU"/>
        </w:rPr>
        <w:t xml:space="preserve">Sa katapusan, </w:t>
      </w:r>
      <w:r w:rsidRPr="00C84680">
        <w:rPr>
          <w:lang w:val="ru-RU"/>
        </w:rPr>
        <w:t xml:space="preserve">pareho nga mahimong abog ang</w:t>
      </w:r>
      <w:r w:rsidRPr="00C84680">
        <w:rPr>
          <w:lang w:val="ru-RU"/>
        </w:rPr>
        <w:t xml:space="preserve"> 'labing </w:t>
      </w:r>
      <w:r w:rsidR="002F08DD">
        <w:rPr>
          <w:lang w:val="ru-RU"/>
        </w:rPr>
        <w:t xml:space="preserve">maalamon'</w:t>
      </w:r>
      <w:r w:rsidRPr="00C84680">
        <w:rPr>
          <w:lang w:val="ru-RU"/>
        </w:rPr>
        <w:t xml:space="preserve"> </w:t>
      </w:r>
      <w:r w:rsidRPr="00C84680">
        <w:rPr>
          <w:lang w:val="ru-RU"/>
        </w:rPr>
        <w:t xml:space="preserve">ug </w:t>
      </w:r>
      <w:r w:rsidR="002F08DD">
        <w:rPr>
          <w:lang w:val="ru-RU"/>
        </w:rPr>
        <w:t xml:space="preserve">ang</w:t>
      </w:r>
      <w:r w:rsidRPr="00C84680">
        <w:rPr>
          <w:lang w:val="ru-RU"/>
        </w:rPr>
        <w:t xml:space="preserve"> 'dili kaayo </w:t>
      </w:r>
      <w:r w:rsidR="002F08DD">
        <w:rPr>
          <w:lang w:val="ru-RU"/>
        </w:rPr>
        <w:t xml:space="preserve">maalamon</w:t>
      </w:r>
      <w:r w:rsidRPr="00C84680">
        <w:rPr>
          <w:lang w:val="ru-RU"/>
        </w:rPr>
        <w:t xml:space="preserve">'. Sa Langit magpuyo ang hunahuna. Sa Langit, ang mga balaang teologo dili mas paborable ang kahimtang sa kahibalo sa Dios kaysa sa mga naangol sa pangisip niining kinabuhi. Posible usab nga ang Matarong nga Dios maghatag pa og dugang sa ikaduha, tungod kay sa kini nga kinabuhi daghan kaayo ang ilang nawala.</w:t>
      </w:r>
    </w:p>
    <w:p w:rsidRPr="00347B46" w:rsidR="0094500E" w:rsidP="0094500E" w:rsidRDefault="0094500E" w14:paraId="323BF48E" w14:textId="77777777">
      <w:pPr>
        <w:rPr>
          <w:lang w:val="ru-RU"/>
        </w:rPr>
      </w:pPr>
    </w:p>
    <w:p w:rsidRPr="00C84680" w:rsidR="005C3FC8" w:rsidP="0094500E" w:rsidRDefault="00BF6B1D" w14:paraId="1CFAFC98" w14:textId="77777777">
      <w:pPr>
        <w:pStyle w:val="Heading4"/>
        <w:rPr>
          <w:lang w:val="ru-RU"/>
        </w:rPr>
      </w:pPr>
      <w:bookmarkStart w:name="_Toc196745433" w:id="294"/>
      <w:bookmarkStart w:name="_Toc196745590" w:id="295"/>
      <w:bookmarkStart w:name="_Toc225094944" w:id="296"/>
      <w:r w:rsidRPr="00C84680">
        <w:rPr>
          <w:lang w:val="ru-RU"/>
        </w:rPr>
        <w:t xml:space="preserve">Gamita nato sa husto ang atong hunahuna</w:t>
      </w:r>
      <w:bookmarkEnd w:id="294"/>
      <w:bookmarkEnd w:id="295"/>
      <w:bookmarkEnd w:id="296"/>
    </w:p>
    <w:p w:rsidRPr="00C84680" w:rsidR="005C3FC8" w:rsidRDefault="00BF6B1D" w14:paraId="63B9063E" w14:textId="77777777">
      <w:pPr>
        <w:pStyle w:val="paragraph"/>
        <w:spacing w:before="30" w:after="30"/>
        <w:ind w:start="60" w:end="60"/>
        <w:rPr>
          <w:lang w:val="ru-RU"/>
        </w:rPr>
      </w:pPr>
      <w:r w:rsidRPr="00C84680">
        <w:rPr>
          <w:lang w:val="ru-RU"/>
        </w:rPr>
        <w:t xml:space="preserve">— </w:t>
      </w:r>
      <w:r w:rsidRPr="00C84680">
        <w:rPr>
          <w:lang w:val="ru-RU"/>
        </w:rPr>
        <w:t xml:space="preserve">Geronda, nganong kasagaran nimo isulti nga ang edukasyon usa ka maayong gikinahanglan alang sa kinabuhi sa monghe? </w:t>
      </w:r>
    </w:p>
    <w:p w:rsidRPr="00C84680" w:rsidR="005C3FC8" w:rsidRDefault="00BF6B1D" w14:paraId="4C316D1D" w14:textId="77777777">
      <w:pPr>
        <w:pStyle w:val="paragraph"/>
        <w:spacing w:before="30" w:after="30"/>
        <w:ind w:start="60" w:end="60"/>
        <w:rPr>
          <w:lang w:val="ru-RU"/>
        </w:rPr>
      </w:pPr>
      <w:r w:rsidRPr="00C84680">
        <w:rPr>
          <w:lang w:val="ru-RU"/>
        </w:rPr>
        <w:t xml:space="preserve">— </w:t>
      </w:r>
      <w:r w:rsidRPr="00C84680">
        <w:rPr>
          <w:lang w:val="ru-RU"/>
        </w:rPr>
        <w:t xml:space="preserve">Tan-awa: ang usa ka edukadong tawo makabasa og butang gikan sa mga Balaang Amahan ug, uban sa gamayng paningkamot — tungod kay nasabtan niya ang iyang nabasa — dali ra siyang makauswag. Apan alang sa usa ka dili edukadong tawo, kung kulang siya sa pagrespeto, dili sayon ang pag-uswag. Ang usa ka tawo nga walay edukasyon kinahanglan makasinati mismo sa mga mahimayaong hitabo ug mga milagro, ug unya lang niya masabtan ang iyang gibasa pinaagi sa lente sa iyang kaugalingong kasinatian. Samtang alang sa usa ka edukadong tawo, gamay nga paningkamot igo na aron makab-ot ang paspas nga pag-uswag—basta gamiton niya ang iyang hunahuna ug dili malunod sa teorya lang, aron kini dili makawala sa iyang espirituhanong pagtubo. Dili ko, siyempre, nagpasabot nga kinahanglan nilang paningkamotan nga masabtan ang mga Misteryo sa Diyos pinaagi sa ilang intelihensiya. </w:t>
      </w:r>
    </w:p>
    <w:p w:rsidRPr="00C84680" w:rsidR="005C3FC8" w:rsidRDefault="00BF6B1D" w14:paraId="1F33BD4A" w14:textId="77777777">
      <w:pPr>
        <w:pStyle w:val="paragraph"/>
        <w:spacing w:before="30" w:after="30"/>
        <w:ind w:start="60" w:end="60"/>
        <w:rPr>
          <w:lang w:val="ru-RU"/>
        </w:rPr>
      </w:pPr>
      <w:r w:rsidRPr="00C84680">
        <w:rPr>
          <w:lang w:val="ru-RU"/>
        </w:rPr>
        <w:t xml:space="preserve">— </w:t>
      </w:r>
      <w:r w:rsidRPr="00C84680">
        <w:rPr>
          <w:lang w:val="ru-RU"/>
        </w:rPr>
        <w:t xml:space="preserve">Busa, Geronda, kinahanglan ba sa usa ka tawo nga gamiton ang iyang panghuna-huna sa pakigbisog batok sa mga pagbati? </w:t>
      </w:r>
    </w:p>
    <w:p w:rsidRPr="00C84680" w:rsidR="005C3FC8" w:rsidRDefault="00BF6B1D" w14:paraId="1EF18BDD" w14:textId="77777777">
      <w:pPr>
        <w:pStyle w:val="paragraph"/>
        <w:spacing w:before="30" w:after="30"/>
        <w:ind w:start="60" w:end="60"/>
        <w:rPr>
          <w:lang w:val="ru-RU"/>
        </w:rPr>
      </w:pPr>
      <w:r w:rsidRPr="00C84680">
        <w:rPr>
          <w:lang w:val="ru-RU"/>
        </w:rPr>
        <w:t xml:space="preserve">— </w:t>
      </w:r>
      <w:r w:rsidRPr="00C84680">
        <w:rPr>
          <w:lang w:val="ru-RU"/>
        </w:rPr>
        <w:t xml:space="preserve">Dili lang ana, kondili labaw pa niini. Ang usa ka tawo makakita sa mga panalangin sa Diyos, makakita sa tibuok uniberso, ug maghimaya ug magpasalamat sa Diyos. Hunahunaa kini: sa katapusan, si Abraham mismo ang unang nangita sa Diyos. Unya, gipangita sa Diyos si Abraham. </w:t>
      </w:r>
    </w:p>
    <w:p w:rsidRPr="00C84680" w:rsidR="005C3FC8" w:rsidRDefault="00BF6B1D" w14:paraId="338F57CE" w14:textId="77777777">
      <w:pPr>
        <w:pStyle w:val="paragraph"/>
        <w:spacing w:before="30" w:after="30"/>
        <w:ind w:start="60" w:end="60"/>
        <w:rPr>
          <w:lang w:val="ru-RU"/>
        </w:rPr>
      </w:pPr>
      <w:r w:rsidRPr="00C84680">
        <w:rPr>
          <w:lang w:val="ru-RU"/>
        </w:rPr>
        <w:t xml:space="preserve">— </w:t>
      </w:r>
      <w:r w:rsidRPr="00C84680">
        <w:rPr>
          <w:lang w:val="ru-RU"/>
        </w:rPr>
        <w:t xml:space="preserve">Unsa man ang pasabot nimo? </w:t>
      </w:r>
    </w:p>
    <w:p w:rsidRPr="00C84680" w:rsidR="005C3FC8" w:rsidRDefault="00BF6B1D" w14:paraId="1D284E5C" w14:textId="3E167172">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Ang amahan ni Abraham usa ka mananamba sa mga diyos-diyosan — nagsimba siya sa mga diyos-diyosan. Apan gitan-aw ni Abraham ang uniberso, ug napalibog siya sa kamatuoran nga ang mga tawo nagasimba sa mga dios-diosan nga walay kinabuhi. Nagsugod siya sa paghunahuna pag-ayo ug miingon: </w:t>
      </w:r>
      <w:r w:rsidRPr="00C84680">
        <w:rPr>
          <w:lang w:val="ru-RU"/>
        </w:rPr>
        <w:t xml:space="preserve">'Dili mahimo nga kining mga dios-diosan, kining mga piraso sa kahoy, mao ang mga dios nga nagmugna niining kalibutan. Busa kinsa man ang nagmugna niini? Kinsa ang nagmugna sa kalangitan, sa mga bitoon, sa adlaw ug sa tanang uban pa? Kinahanglan nakong pangitaon ang tinuod nga Dios. Kaniya akong tuohan, </w:t>
      </w:r>
      <w:r w:rsidRPr="00C84680">
        <w:rPr>
          <w:lang w:val="ru-RU"/>
        </w:rPr>
        <w:t xml:space="preserve">ug</w:t>
      </w:r>
      <w:r w:rsidRPr="00C84680">
        <w:rPr>
          <w:lang w:val="ru-RU"/>
        </w:rPr>
        <w:t xml:space="preserve"> Siya akong pag-alagdon</w:t>
      </w:r>
      <w:r w:rsidR="002F08DD">
        <w:rPr>
          <w:lang w:val="ru-RU"/>
        </w:rPr>
        <w:t xml:space="preserve">.' </w:t>
      </w:r>
      <w:r w:rsidRPr="00C84680">
        <w:rPr>
          <w:lang w:val="ru-RU"/>
        </w:rPr>
        <w:t xml:space="preserve">Niadtong panahona, ang Dios mipakita kaniya ug miingon: </w:t>
      </w:r>
      <w:r w:rsidRPr="00C84680">
        <w:rPr>
          <w:i/>
          <w:iCs/>
          <w:lang w:val="ru-RU"/>
        </w:rPr>
        <w:t xml:space="preserve">'Lakaw gikan sa imong yuta ug gikan sa imong kabanata</w:t>
      </w:r>
      <w:r w:rsidR="002F08DD">
        <w:rPr>
          <w:lang w:val="ru-RU"/>
        </w:rPr>
        <w:t xml:space="preserve">.'</w:t>
      </w:r>
      <w:r w:rsidR="004664A8">
        <w:rPr>
          <w:rStyle w:val="FootnoteReference"/>
          <w:lang w:val="ru-RU"/>
        </w:rPr>
        <w:footnoteReference w:id="167"/>
      </w:r>
      <w:r w:rsidRPr="00C84680">
        <w:rPr>
          <w:lang w:val="ru-RU"/>
        </w:rPr>
        <w:t xml:space="preserve"> Gidala sa Dios si Abraham ngadto sa Hebron, ug nahimong pinalanggang anak sa Dios si Abraham. </w:t>
      </w:r>
    </w:p>
    <w:p w:rsidRPr="00C84680" w:rsidR="005C3FC8" w:rsidRDefault="00BF6B1D" w14:paraId="2E52CEB4" w14:textId="77777777">
      <w:pPr>
        <w:pStyle w:val="paragraph"/>
        <w:spacing w:before="30" w:after="30"/>
        <w:ind w:start="60" w:end="60"/>
        <w:rPr>
          <w:lang w:val="ru-RU"/>
        </w:rPr>
      </w:pPr>
      <w:r w:rsidRPr="00C84680">
        <w:rPr>
          <w:lang w:val="ru-RU"/>
        </w:rPr>
        <w:t xml:space="preserve">Ang usa ka edukadong tawo mahimong kulang sa pagrespeto, apan tungod kay dali ra niya masabtan ang mga butang, pinaagi sa gamay nga pagpaubos ug gamay nga paningkamot, makab-ot niya ang kalampusan. Pananglitan, sa dihang nagsugod kami og pagbansay isip mga radio operator sa signals company diin ako nagserbisyo militar, ang uban sa mga call sign anaa sa Ingles. Ang mga edukado ug nakahibalo og Iningles nakat-on dayon niini. Apan para sa uban kanamo, dili kini sayon. Ug bisan sa mga leksyon sa teorya, nga dili man kaayo lisod, kadtong adunay bisan gamayng kahibalo daan mas sayon pa kini para kanila kaysa kanamo. </w:t>
      </w:r>
    </w:p>
    <w:p w:rsidRPr="00C84680" w:rsidR="005C3FC8" w:rsidRDefault="00BF6B1D" w14:paraId="39D09A78" w14:textId="77777777">
      <w:pPr>
        <w:pStyle w:val="paragraph"/>
        <w:spacing w:before="30" w:after="30"/>
        <w:ind w:start="60" w:end="60"/>
        <w:rPr>
          <w:lang w:val="ru-RU"/>
        </w:rPr>
      </w:pPr>
      <w:r w:rsidRPr="00C84680">
        <w:rPr>
          <w:lang w:val="ru-RU"/>
        </w:rPr>
        <w:t xml:space="preserve">Kinahanglan maila sa usa ka tawo ang mga panalangin sa Diyos ug masabtan kung unsa ang gihatag kaniya. Ngano man nga gihatagan kita sa Diyos og hunahuna? Aron kita makasuhid, makatuon, ug makapamalandong sa atong kaugalingon. Wala gihatag sa Ginoo sa tawo ang hunahuna aron kanunay nilang pugson ang ilang utok sa pagpangita og mas paspas nga paagi sa pagbiyahe gikan sa usa ka nasud paingon sa lain. Gihatagan niya kita og hunahuna aron kini atong gamiton nga matinud-anon sa labing importante — sa paagi sa pag-angkon sa tumong sa atong tawag: ang Ginoo, ang tinuod nga langitnong yutang natawhan. </w:t>
      </w:r>
    </w:p>
    <w:p w:rsidRPr="00C84680" w:rsidR="005C3FC8" w:rsidRDefault="00BF6B1D" w14:paraId="12C2C796" w14:textId="1520F13D">
      <w:pPr>
        <w:pStyle w:val="paragraph"/>
        <w:spacing w:before="30" w:after="30"/>
        <w:ind w:start="60" w:end="60"/>
        <w:rPr>
          <w:lang w:val="ru-RU"/>
        </w:rPr>
      </w:pPr>
      <w:r w:rsidRPr="00C84680">
        <w:rPr>
          <w:lang w:val="ru-RU"/>
        </w:rPr>
        <w:t xml:space="preserve">Unsa kaha kadaghang panalangin ang gihatag sa Dios sa katawhan sa Israel! Unsa kaha kadaghang mga timailhan, unsa kaha kadaghang mga katingalahan! Ug bisan pa, sa dihang si Moises, nga nagbitbit sa mga tabla nga gisulat sa Napulo ka Sugo sa Dios, na-antala sa Bukid Sinai ug wala dayon nanaog, gihatag sa mga tawo kang Aaron ang ilang bulawan nga alahas aron siya makahimo og bulawanong baka gikan niini ug aron sila mosimba niini.</w:t>
      </w:r>
      <w:r w:rsidR="00D9637D">
        <w:rPr>
          <w:rStyle w:val="FootnoteReference"/>
          <w:lang w:val="ru-RU"/>
        </w:rPr>
        <w:footnoteReference w:id="168"/>
      </w:r>
      <w:r w:rsidRPr="00C84680">
        <w:rPr>
          <w:lang w:val="ru-RU"/>
        </w:rPr>
        <w:t xml:space="preserve"> Apan sa atong panahon karon, ang hunahuna sa mga tawo… dili sama sa usa ka baka! Busa, ang usa ka edukadong tawo walay pasangil nga dili masabtan unsay husto ug unsay sayop. Gihatagan kita sa Dios og rason aron atong makaplagan ang atong Magbubuhat. Apan ang mga Europeo milapas na sa utlanan sa ilang rason. Sa pagtangtang nila sa Dios sa ilang kinabuhi, nalibog na sila ug nagpadulong sa kal-ang. </w:t>
      </w:r>
    </w:p>
    <w:p w:rsidRPr="00C84680" w:rsidR="005C3FC8" w:rsidRDefault="00BF6B1D" w14:paraId="556F7EBD" w14:textId="77777777">
      <w:pPr>
        <w:pStyle w:val="paragraph"/>
        <w:spacing w:before="30" w:after="30"/>
        <w:ind w:start="60" w:end="60"/>
        <w:rPr>
          <w:lang w:val="ru-RU"/>
        </w:rPr>
      </w:pPr>
      <w:r w:rsidRPr="00C84680">
        <w:rPr>
          <w:lang w:val="ru-RU"/>
        </w:rPr>
        <w:t xml:space="preserve">Ug ang uban, bisan pa adunay intelihensiya, madasigon nga panghuna-huna ug uban pa — tanan nga gikinahanglan alang sa kalampusan — wala magtagad sa imong gisulti kanila. </w:t>
      </w:r>
    </w:p>
    <w:p w:rsidRPr="00C84680" w:rsidR="005C3FC8" w:rsidRDefault="00BF6B1D" w14:paraId="315DE9CF" w14:textId="232E390A">
      <w:pPr>
        <w:pStyle w:val="paragraph"/>
        <w:spacing w:before="30" w:after="30"/>
        <w:ind w:start="60" w:end="60"/>
        <w:rPr>
          <w:lang w:val="ru-RU"/>
        </w:rPr>
      </w:pPr>
      <w:r w:rsidRPr="00C84680">
        <w:rPr>
          <w:lang w:val="ru-RU"/>
        </w:rPr>
        <w:t xml:space="preserve">Sa diha pa lang nga magsugod ka og sulti kanila, mosinggit dayon sila, </w:t>
      </w:r>
      <w:r w:rsidRPr="00C84680">
        <w:rPr>
          <w:lang w:val="ru-RU"/>
        </w:rPr>
        <w:t xml:space="preserve">'Nasabtan na, nasabtan na!</w:t>
      </w:r>
      <w:r w:rsidR="002F08DD">
        <w:rPr>
          <w:lang w:val="ru-RU"/>
        </w:rPr>
        <w:t xml:space="preserve">' </w:t>
      </w:r>
      <w:r w:rsidRPr="00C84680">
        <w:rPr>
          <w:lang w:val="ru-RU"/>
        </w:rPr>
        <w:t xml:space="preserve">— ug, giputol ka nila, mudali sila sa pagtapos sa imong hunahuna para sa ilang kaugalingon. Naay mga batan-ong maalamon kaayo nga moanha sa Banal nga Bukid. Kung mosulti ka kanila og usa ka butang, makuha nimo nga impresyon nga nasabtan dayon nila ang ilang nadungog. Apan, tungod </w:t>
      </w:r>
      <w:r w:rsidRPr="00C84680">
        <w:rPr>
          <w:lang w:val="ru-RU"/>
        </w:rPr>
        <w:t xml:space="preserve">kay</w:t>
      </w:r>
      <w:r w:rsidRPr="00C84680">
        <w:rPr>
          <w:lang w:val="ru-RU"/>
        </w:rPr>
        <w:t xml:space="preserve"> dili sila magmatngon, mosikad sila sa ilong, ug </w:t>
      </w:r>
      <w:r w:rsidR="002F08DD">
        <w:rPr>
          <w:lang w:val="ru-RU"/>
        </w:rPr>
        <w:t xml:space="preserve">ang </w:t>
      </w:r>
      <w:r w:rsidRPr="00C84680">
        <w:rPr>
          <w:lang w:val="ru-RU"/>
        </w:rPr>
        <w:t xml:space="preserve">ilang</w:t>
      </w:r>
      <w:r w:rsidRPr="00C84680">
        <w:rPr>
          <w:lang w:val="ru-RU"/>
        </w:rPr>
        <w:t xml:space="preserve"> 'nakuha </w:t>
      </w:r>
      <w:r w:rsidR="002F08DD">
        <w:rPr>
          <w:lang w:val="ru-RU"/>
        </w:rPr>
        <w:t xml:space="preserve">dayon'</w:t>
      </w:r>
      <w:r w:rsidRPr="00C84680">
        <w:rPr>
          <w:lang w:val="ru-RU"/>
        </w:rPr>
        <w:t xml:space="preserve"> </w:t>
      </w:r>
      <w:r w:rsidRPr="00C84680">
        <w:rPr>
          <w:lang w:val="ru-RU"/>
        </w:rPr>
        <w:t xml:space="preserve">dali ra… molupad gikan kanila. Ang uban, sa laing bahin, bisan dili ingon ka hait ang hunahuna, maminaw sila nga matinahuron sa gisulti kanila; dili sila makasamok, maminaw sila hangtod sa katapusan, ug ang ilang nadungog nagpabilin kanila. Ang una nakasabot ug daghan, nakatigom og kahibalo gikan sa tanang kilid, gipuno nila ang ilang kaugalingon niini — unya wala silay gibuhat. Gipalangan nila ang kinaadman nga gihatag sa Diyos kanila; ang ilang ulo mura'g gipunoan og dayami. Tungod kay hambog sila, dili nila tugotan ang Grasya sa Diyos nga maghatag kanila og kahayag. Samtang ang ikaduha, bisan dili kaayo maalamon, mapainubsanon kaayo. </w:t>
      </w:r>
      <w:r w:rsidRPr="00C84680">
        <w:rPr>
          <w:lang w:val="ru-RU"/>
        </w:rPr>
        <w:t xml:space="preserve">'Kabalo ka,' ingon sa usa ka ingon ani nga tawo, 'bogo kaayo ko!</w:t>
      </w:r>
      <w:r w:rsidR="002F08DD">
        <w:rPr>
          <w:lang w:val="ru-RU"/>
        </w:rPr>
        <w:t xml:space="preserve">'</w:t>
      </w:r>
      <w:r w:rsidRPr="00C84680">
        <w:rPr>
          <w:lang w:val="ru-RU"/>
        </w:rPr>
        <w:t xml:space="preserve"> </w:t>
      </w:r>
      <w:r w:rsidRPr="00C84680">
        <w:rPr>
          <w:lang w:val="ru-RU"/>
        </w:rPr>
        <w:t xml:space="preserve">— ug mangutana pag-usab: </w:t>
      </w:r>
      <w:r w:rsidRPr="00C84680">
        <w:rPr>
          <w:lang w:val="ru-RU"/>
        </w:rPr>
        <w:t xml:space="preserve">'Unsa imong giingon?</w:t>
      </w:r>
      <w:r w:rsidR="002F08DD">
        <w:rPr>
          <w:lang w:val="ru-RU"/>
        </w:rPr>
        <w:t xml:space="preserve">' </w:t>
      </w:r>
      <w:r w:rsidRPr="00C84680">
        <w:rPr>
          <w:lang w:val="ru-RU"/>
        </w:rPr>
        <w:t xml:space="preserve">Ug ang ingon ani nga mga tawo naningkamot nga ipatuman ang ilang nadungog. Sa ingon niini, mapuno sila sa Grasya ug molambo. Ang usa ka mapainubuson nga tawo kasagaran nakahibalo og daghan, samtang ang hambog wala'y kahibalo — tungod kay wala siya magpaubos ug dili mangutana. Ang Kagalang-galang Arsenius ang Dako mao ang labing maalamon nga tawo sa Imperyo sa Byzantine. Gitudlo siya ni Emperador Theodosius the Great isip magtutudlo </w:t>
      </w:r>
      <w:r w:rsidRPr="00C84680">
        <w:rPr>
          <w:lang w:val="ru-RU"/>
        </w:rPr>
        <w:t xml:space="preserve">sa iyang </w:t>
      </w:r>
      <w:r w:rsidRPr="00C84680">
        <w:rPr>
          <w:lang w:val="ru-RU"/>
        </w:rPr>
        <w:t xml:space="preserve">duha ka </w:t>
      </w:r>
      <w:r w:rsidRPr="00C84680">
        <w:rPr>
          <w:lang w:val="ru-RU"/>
        </w:rPr>
        <w:t xml:space="preserve">anak nga lalaki nga mga</w:t>
      </w:r>
      <w:r w:rsidRPr="00C84680">
        <w:rPr>
          <w:lang w:val="ru-RU"/>
        </w:rPr>
        <w:lastRenderedPageBreak/>
      </w:r>
      <w:r w:rsidRPr="00C84680">
        <w:rPr>
          <w:lang w:val="ru-RU"/>
        </w:rPr>
        <w:t xml:space="preserve"> — Arcadius ug Honorius. Apan, pagkahuman niya sa pagpanumpa sa monastikong panata ug pagpuyo sa disyerto, moupo siya sa tiilan sa walay edukasyon nga Abba Macarius ug moingon: </w:t>
      </w:r>
      <w:r w:rsidRPr="00C84680">
        <w:rPr>
          <w:lang w:val="ru-RU"/>
        </w:rPr>
        <w:t xml:space="preserve">'Wala pa gani ko kahibalo sa alpabeto niining [komon nga tawo]</w:t>
      </w:r>
      <w:r w:rsidR="002F08DD">
        <w:rPr>
          <w:lang w:val="ru-RU"/>
        </w:rPr>
        <w:t xml:space="preserve">.'</w:t>
      </w:r>
      <w:r w:rsidR="001254BE">
        <w:rPr>
          <w:rStyle w:val="FootnoteReference"/>
          <w:lang w:val="ru-RU"/>
        </w:rPr>
        <w:footnoteReference w:id="169"/>
      </w:r>
      <w:r w:rsidRPr="00C84680">
        <w:rPr>
          <w:lang w:val="ru-RU"/>
        </w:rPr>
        <w:t xml:space="preserve"> </w:t>
      </w:r>
    </w:p>
    <w:p w:rsidRPr="00C84680" w:rsidR="005C3FC8" w:rsidRDefault="00BF6B1D" w14:paraId="7ADF792C" w14:textId="77777777">
      <w:pPr>
        <w:pStyle w:val="paragraph"/>
        <w:spacing w:before="30" w:after="30"/>
        <w:ind w:start="60" w:end="60"/>
        <w:rPr>
          <w:lang w:val="ru-RU"/>
        </w:rPr>
      </w:pPr>
      <w:r w:rsidRPr="00C84680">
        <w:rPr>
          <w:lang w:val="ru-RU"/>
        </w:rPr>
        <w:t xml:space="preserve">— </w:t>
      </w:r>
      <w:r w:rsidRPr="00C84680">
        <w:rPr>
          <w:lang w:val="ru-RU"/>
        </w:rPr>
        <w:t xml:space="preserve">Geronda, giunsa man sa usa ka tawo paglikay sa pagsusi sa mga butang pinaagi lamang sa rason? </w:t>
      </w:r>
    </w:p>
    <w:p w:rsidRPr="00C84680" w:rsidR="005C3FC8" w:rsidRDefault="00BF6B1D" w14:paraId="6A38780E" w14:textId="01436B7C">
      <w:pPr>
        <w:pStyle w:val="paragraph"/>
        <w:spacing w:before="30" w:after="30"/>
        <w:ind w:start="60" w:end="60"/>
        <w:rPr>
          <w:lang w:val="ru-RU"/>
        </w:rPr>
      </w:pPr>
      <w:r w:rsidRPr="00C84680">
        <w:rPr>
          <w:lang w:val="ru-RU"/>
        </w:rPr>
        <w:t xml:space="preserve">— </w:t>
      </w:r>
      <w:r w:rsidRPr="00C84680">
        <w:rPr>
          <w:lang w:val="ru-RU"/>
        </w:rPr>
        <w:t xml:space="preserve">Kinahanglan gamiton sa usa ka tawo ang iyang rason sa husto. Pinaagi sa rason, kinahanglan niyang paningkamotan nga tukion ang kadako sa Dios aron makaplagan Siya, imbis nga himuon ang iyang kaugalingong rason nga usa ka dios. Ang mga intelihenteng tawo angay nga espirituhanong abante. Igo na alang kanila ang usa ka silip sa usa ka butang aron masabtan kung unsay nahitabo. Pinaagi sa paggamit sa ilang pangatarungan, makatabang ang usa ka tawo sa iyang silingan — kung dili, mahimo nila silang pasakitan. Nasayud ko sa ingon nga mga kaso gikan sa kinabuhi sa mga ordinaryong tawo. Kaniadto, kaila ko og usa ka batan-ong lalaki. Sa dihang namatay ang iyang amahan, upat ka mga anak ang nabilin. Ang iyang inahan mibalik og kaminyoon, ug ang mga anak wala gyud makadawat og gugma gikan kaniya o sa ilang amahan-sa-bala. Sa dihang mitigulang na kini nga batang lalaki nga walay swerte, nagbukas siya og general store ug nagtrabaho. Usa ka adlaw, nakadungog siya nga namatay ang usa ka lalaki, nga nagbilin og tulo ka mga anak nga ulila. Naluoy kaayo siya niining mga bata mao nga gisugyot niya sa biyuda sa namatay: </w:t>
      </w:r>
      <w:r w:rsidRPr="00C84680">
        <w:rPr>
          <w:lang w:val="ru-RU"/>
        </w:rPr>
        <w:t xml:space="preserve">'Kung gusto nimo, magminyo ta; magpuyo ta nga sama sa igsoon nga lalaki ug babaye ug atimanon nato kining mga bata</w:t>
      </w:r>
      <w:r w:rsidR="002F08DD">
        <w:rPr>
          <w:lang w:val="ru-RU"/>
        </w:rPr>
        <w:t xml:space="preserve">.'</w:t>
      </w:r>
      <w:r w:rsidRPr="00C84680">
        <w:rPr>
          <w:lang w:val="ru-RU"/>
        </w:rPr>
        <w:t xml:space="preserve"> Mituo siya. Karon nagkinabuhi sila sa espirituhanong paagi, nagbasa sa Mga Kinabuhi sa mga Santo ug *Dobrotolyubie*, mibisita sa mga monasteryo, ug adunay usa ka espirituhanong amahan. Kining tawoha naghunahuna sa husto, naglihok sa matarong, ug nakadawat sa Banal nga Grasya. Kung dili, ang tangalashka mihisgot kaniya: </w:t>
      </w:r>
      <w:r w:rsidRPr="00C84680">
        <w:rPr>
          <w:lang w:val="ru-RU"/>
        </w:rPr>
        <w:t xml:space="preserve">'Gipaka-antos ka sa imong pagkabata, busa karon ikaw ang magpaantos niining mga bata</w:t>
      </w:r>
      <w:r w:rsidR="002F08DD">
        <w:rPr>
          <w:lang w:val="ru-RU"/>
        </w:rPr>
        <w:t xml:space="preserve">.' </w:t>
      </w:r>
      <w:r w:rsidRPr="00C84680">
        <w:rPr>
          <w:lang w:val="ru-RU"/>
        </w:rPr>
        <w:t xml:space="preserve">Apan, kining tawoha </w:t>
      </w:r>
      <w:r w:rsidR="002F08DD">
        <w:rPr>
          <w:lang w:val="ru-RU"/>
        </w:rPr>
        <w:t xml:space="preserve">'nagpanimalos' </w:t>
      </w:r>
      <w:r w:rsidRPr="00C84680">
        <w:rPr>
          <w:lang w:val="ru-RU"/>
        </w:rPr>
        <w:t xml:space="preserve">para sa iyang kaugalingon dili sa dautan, kondili sa maayo. Ang uban gamiton ang ilang hunahuna para sa maayo ug maghimo og usa ka buhat nga buotan. Ang uban gamiton kini para sa pagkaguba, ug ang tangalashka motabang usab kanila niini. </w:t>
      </w:r>
    </w:p>
    <w:p w:rsidRPr="00C84680" w:rsidR="005C3FC8" w:rsidRDefault="00BF6B1D" w14:paraId="1362A0A8" w14:textId="398B90BC">
      <w:pPr>
        <w:pStyle w:val="paragraph"/>
        <w:spacing w:before="30" w:after="30"/>
        <w:ind w:start="60" w:end="60"/>
        <w:rPr>
          <w:lang w:val="ru-RU"/>
        </w:rPr>
      </w:pPr>
      <w:r w:rsidRPr="00C84680">
        <w:rPr>
          <w:lang w:val="ru-RU"/>
        </w:rPr>
        <w:t xml:space="preserve">Sa kaso ni Abel ug ni Cain</w:t>
      </w:r>
      <w:r w:rsidRPr="00C84680">
        <w:rPr>
          <w:lang w:val="ru-RU"/>
        </w:rPr>
        <w:t xml:space="preserve">,</w:t>
      </w:r>
      <w:r w:rsidRPr="00C84680">
        <w:rPr>
          <w:lang w:val="ru-RU"/>
        </w:rPr>
        <w:t xml:space="preserve"> makita nato ang susama nga butang.</w:t>
      </w:r>
      <w:r w:rsidR="001254BE">
        <w:rPr>
          <w:rStyle w:val="FootnoteReference"/>
          <w:lang w:val="ru-RU"/>
        </w:rPr>
        <w:footnoteReference w:id="170"/>
      </w:r>
      <w:r w:rsidRPr="00C84680">
        <w:rPr>
          <w:lang w:val="ru-RU"/>
        </w:rPr>
        <w:t xml:space="preserve"> Gihimo ba sa Dios si Abel gikan sa usa ka klase sa luwad ug si Cain gikan sa lain? Dili. Apan gigamit ni Abel sa maalamon nga paagi ang hunahuna nga gihatag kaniya sa Dios. </w:t>
      </w:r>
      <w:r w:rsidRPr="00C84680">
        <w:rPr>
          <w:lang w:val="ru-RU"/>
        </w:rPr>
        <w:t xml:space="preserve">'Ang Dios,' iyang gihunahuna, 'naghatag kanako og tibuok kawan sa mga karnero — busa sigurado nga makahanyag ko kaniya og usa ka kordero?</w:t>
      </w:r>
      <w:r w:rsidR="002F08DD">
        <w:rPr>
          <w:lang w:val="ru-RU"/>
        </w:rPr>
        <w:t xml:space="preserve">' </w:t>
      </w:r>
      <w:r w:rsidRPr="00C84680">
        <w:rPr>
          <w:lang w:val="ru-RU"/>
        </w:rPr>
        <w:t xml:space="preserve">Gipili niya ang labing maayong kordero, gipatay kini ug gihalad isip halad sa Dios. Si Cain, sa laing bahin, naghalad sa Ginoo og trigo kauban ang dayami ug balat. Ang usa naghalad og pinili nga karnero isip halad, samtang ang usa naghalad og walay bili nga nahibilin sa mga uho sa mais, mga tangbo ug uban pang hugaw sa pag-ayam. Sige, kung dili ka gusto mohatag og karnero—bisan pa man, kuhaa lang ang gamay nga limpyo nga trigo! Apan, sa kasubo, si Cain nagkuha og trigo nga gisagol sa tanang klase sa basura ug gisugdan niya kini pagsunog sa halaran. Unsa kaha kalaki ang kalainan sa mga halad sa usa ug sa pikas! Ang halad ni Abel nakapahimuot sa Dios, ug pagkahuman naselos si Cain kang Abel ug gipatay siya. Busa, gitagaan sa Dios og ganti si Abel tungod sa iyang gipang-antos, samtang ang iyang maguwang nangalibang sa lasang sama sa usa ka buang nga hayop. Klaro nga gihatagan sa Dios ang matag tawo og kagawasan, apan si Abel ang migamit niining kagawasan alang sa maayo. </w:t>
      </w:r>
    </w:p>
    <w:p w:rsidRPr="00C84680" w:rsidR="005C3FC8" w:rsidP="0094500E" w:rsidRDefault="005C3FC8" w14:paraId="49BA1244" w14:textId="77777777">
      <w:pPr>
        <w:rPr>
          <w:lang w:val="ru-RU"/>
        </w:rPr>
      </w:pPr>
    </w:p>
    <w:p w:rsidRPr="00C84680" w:rsidR="005C3FC8" w:rsidP="0094500E" w:rsidRDefault="005C3FC8" w14:paraId="025B8E41" w14:textId="30A42AC6">
      <w:pPr>
        <w:rPr>
          <w:lang w:val="ru-RU"/>
        </w:rPr>
      </w:pPr>
    </w:p>
    <w:p w:rsidRPr="00347B46" w:rsidR="005C3FC8" w:rsidP="0094500E" w:rsidRDefault="00520386" w14:paraId="0D6CF509" w14:textId="404EE38F">
      <w:pPr>
        <w:pStyle w:val="Heading3"/>
        <w:rPr>
          <w:lang w:val="ru-RU"/>
        </w:rPr>
      </w:pPr>
      <w:bookmarkStart w:name="_Toc196745434" w:id="297"/>
      <w:bookmarkStart w:name="_Toc196745591" w:id="298"/>
      <w:bookmarkStart w:name="_Toc225094945" w:id="299"/>
      <w:r w:rsidRPr="00C84680">
        <w:rPr>
          <w:lang w:val="ru-RU"/>
        </w:rPr>
        <w:t xml:space="preserve">Kabanata</w:t>
      </w:r>
      <w:r w:rsidRPr="00347B46" w:rsidR="0094500E">
        <w:rPr>
          <w:lang w:val="ru-RU"/>
        </w:rPr>
        <w:t xml:space="preserve"> 2.</w:t>
      </w:r>
      <w:r w:rsidRPr="0094500E" w:rsidR="0094500E">
        <w:rPr>
          <w:lang w:val="ru-RU"/>
        </w:rPr>
        <w:t xml:space="preserve"> </w:t>
      </w:r>
      <w:r w:rsidRPr="0094500E" w:rsidR="0094500E">
        <w:rPr>
          <w:lang w:val="ru-RU"/>
        </w:rPr>
        <w:br/>
      </w:r>
      <w:r w:rsidRPr="00C84680" w:rsidR="00BF6B1D">
        <w:rPr>
          <w:lang w:val="ru-RU"/>
        </w:rPr>
        <w:t xml:space="preserve">Sa Rasyonalismo sa Atong Panahon</w:t>
      </w:r>
      <w:bookmarkEnd w:id="297"/>
      <w:bookmarkEnd w:id="298"/>
      <w:bookmarkEnd w:id="299"/>
    </w:p>
    <w:p w:rsidRPr="00347B46" w:rsidR="0094500E" w:rsidP="0094500E" w:rsidRDefault="0094500E" w14:paraId="1E3ABF20" w14:textId="77777777">
      <w:pPr>
        <w:rPr>
          <w:lang w:val="ru-RU"/>
        </w:rPr>
      </w:pPr>
    </w:p>
    <w:p w:rsidRPr="00C84680" w:rsidR="005C3FC8" w:rsidP="0094500E" w:rsidRDefault="00BF6B1D" w14:paraId="28010E33" w14:textId="77777777">
      <w:pPr>
        <w:pStyle w:val="Heading4"/>
        <w:rPr>
          <w:lang w:val="ru-RU"/>
        </w:rPr>
      </w:pPr>
      <w:bookmarkStart w:name="_Toc196745435" w:id="300"/>
      <w:bookmarkStart w:name="_Toc196745592" w:id="301"/>
      <w:bookmarkStart w:name="_Toc225094946" w:id="302"/>
      <w:r w:rsidRPr="00C84680">
        <w:rPr>
          <w:lang w:val="ru-RU"/>
        </w:rPr>
        <w:t xml:space="preserve">Kasagarang Pagsabot sa Espirituhanong Kinabuhi</w:t>
      </w:r>
      <w:bookmarkEnd w:id="300"/>
      <w:bookmarkEnd w:id="301"/>
      <w:bookmarkEnd w:id="302"/>
    </w:p>
    <w:p w:rsidRPr="00C84680" w:rsidR="005C3FC8" w:rsidRDefault="00BF6B1D" w14:paraId="4B8A8049" w14:textId="77777777">
      <w:pPr>
        <w:pStyle w:val="paragraph"/>
        <w:spacing w:before="30" w:after="30"/>
        <w:ind w:start="60" w:end="60"/>
        <w:rPr>
          <w:lang w:val="ru-RU"/>
        </w:rPr>
      </w:pPr>
      <w:r w:rsidRPr="00C84680">
        <w:rPr>
          <w:lang w:val="ru-RU"/>
        </w:rPr>
        <w:t xml:space="preserve">— </w:t>
      </w:r>
      <w:r w:rsidRPr="00C84680">
        <w:rPr>
          <w:lang w:val="ru-RU"/>
        </w:rPr>
        <w:t xml:space="preserve">Geronda, unsang dapit ang gihuptan sa komon nga paghuna-huna sa espirituhanong kinabuhi? </w:t>
      </w:r>
    </w:p>
    <w:p w:rsidRPr="00C84680" w:rsidR="005C3FC8" w:rsidRDefault="00BF6B1D" w14:paraId="1B684E7B" w14:textId="17B6AB99">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Unsa nga klase sa common sense? Makalibutanong common sense? Ang ingon ana nga klase sa common sense walay lugar gayud sa </w:t>
      </w:r>
      <w:r w:rsidRPr="00C84680">
        <w:rPr>
          <w:lang w:val="ru-RU"/>
        </w:rPr>
        <w:t xml:space="preserve">espirituhanong kinabuhi.</w:t>
      </w:r>
      <w:r w:rsidR="001254BE">
        <w:rPr>
          <w:rStyle w:val="FootnoteReference"/>
          <w:lang w:val="ru-RU"/>
        </w:rPr>
        <w:footnoteReference w:id="171"/>
      </w:r>
      <w:r w:rsidRPr="00C84680">
        <w:rPr>
          <w:lang w:val="ru-RU"/>
        </w:rPr>
        <w:t xml:space="preserve"> Sa espirituhanong kinabuhi, ang mga anghel ug mga santo mosulod pinaagi sa imong bintana; makita nimo sila, makig-istorya ka kanila, unya mobiya sila kanimo. Kung, bisan pa, imo kining susihon gamit ang common sense, wala kay makuha. Sa kasubo, sa atong kapanahonan nga padayon nga nagkadako ang kahibalo, ang pagsalig lamang sa komon nga panghuna-huna nakapahuyang sa pagtuo hangtod sa iyang pundasyon ug napuno ang kalag sa mga tawo sa pagduha-duha ug mga pangutana. Busa gikuha nato sa atong kaugalingon ang mga milagro—kay ang milagro masinati, dili ipasabot sa komon nga panghuna-huna. Sa kasukwahi, ang pagtuo sa Diyos nagdala sa gahum sa langit ngadto sa yuta ug nagbali sa tanang panghunahuna sa tawo. Ang pagtuo naghimo og mga milagro, nagbanhaw sa mga patay, ug nagbilin sa siyensya nga nagnganga sa katingala. Kung tan-awon gikan sa gawas, ang tanang panghitabo sa espirituhanong kinabuhi daw walay sentido komon. Kung dili isalikway sa usa ka tawo ang iyang makalibutanong panghuna-huna ug dili siya mahimong espirituhanong tawo, imposible nga masabtan niya ang mga Misteryo sa Dios, nga nagpakita nga katingalahan ug dili lohikal. Ang bisan kinsa nga nagtuo nga masabtan niya ang mga Misteryo sa Dios pinaagi sa eksternal nga siyentipikong mga teyorya sama sa usa ka buang nga gusto makakita sa Paraiso pinaagi sa teleskopyo. </w:t>
      </w:r>
    </w:p>
    <w:p w:rsidRPr="00C84680" w:rsidR="005C3FC8" w:rsidRDefault="00BF6B1D" w14:paraId="0B9795FC" w14:textId="2D82D187">
      <w:pPr>
        <w:pStyle w:val="paragraph"/>
        <w:spacing w:before="30" w:after="30"/>
        <w:ind w:start="60" w:end="60"/>
        <w:rPr>
          <w:lang w:val="ru-RU"/>
        </w:rPr>
      </w:pPr>
      <w:r w:rsidRPr="00C84680">
        <w:rPr>
          <w:lang w:val="ru-RU"/>
        </w:rPr>
        <w:t xml:space="preserve">Daghang kadaut ang mahimo sa komon sensi kung gamiton kini sa pagsusi sa mga butang nga may kalabotan sa pagka-diyosnon—ang mga Misteryo ug mga milagro. Ang mga Katoliko</w:t>
      </w:r>
      <w:r w:rsidRPr="00C84680">
        <w:rPr>
          <w:lang w:val="ru-RU"/>
        </w:rPr>
        <w:t xml:space="preserve">,</w:t>
      </w:r>
      <w:r w:rsidRPr="00C84680">
        <w:rPr>
          <w:lang w:val="ru-RU"/>
        </w:rPr>
        <w:t xml:space="preserve"> uban sa ilang </w:t>
      </w:r>
      <w:r w:rsidR="002F08DD">
        <w:rPr>
          <w:lang w:val="ru-RU"/>
        </w:rPr>
        <w:t xml:space="preserve">'</w:t>
      </w:r>
      <w:r w:rsidRPr="00C84680">
        <w:rPr>
          <w:lang w:val="ru-RU"/>
        </w:rPr>
        <w:t xml:space="preserve">komon </w:t>
      </w:r>
      <w:r w:rsidR="002F08DD">
        <w:rPr>
          <w:lang w:val="ru-RU"/>
        </w:rPr>
        <w:t xml:space="preserve">nga sentido'</w:t>
      </w:r>
      <w:r w:rsidRPr="00C84680">
        <w:rPr>
          <w:lang w:val="ru-RU"/>
        </w:rPr>
        <w:t xml:space="preserve">, miadto pa gani sa pagpasailalim sa Banal nga Eukaristiya sa analisis sa usa ka kemikal nga laboratoryo—aron susihon kung kini ba gayud ang Lawas ug Dugo ni Kristo, samtang ang mga santo, pinaagi lamang sa pagtuo, kanunay nilang nakita ang Unod ug Dugo sa balaang ostiya. Sa dili madugay, moabot pa gani sila sa pagpa-X-ray sa mga santo, aron lang mapamatud-an ang ilang pagkabalaan! Gibalewala sa mga Katoliko ang Espiritu Santo, gipulihan Siya sa ilang kaugalingong 'common sense', ug misalig pa gani sa puti nga mahika. Sa usa ka Katoliko nga buotan kanako (ang pobre nga tawo naghilak), ingon ko niini: </w:t>
      </w:r>
      <w:r w:rsidR="009F3FC8">
        <w:rPr>
          <w:lang w:val="ru-RU"/>
        </w:rPr>
        <w:t xml:space="preserve">"</w:t>
      </w:r>
      <w:r w:rsidRPr="00C84680">
        <w:rPr>
          <w:lang w:val="ru-RU"/>
        </w:rPr>
        <w:t xml:space="preserve">Sa taliwala sa mga kalainan tali kanato, ang mosunod labing importante: kamo nagsalig sa pangatarungan — samtang kami nagsalig sa pagtuo. Kamo nakapauswag sa rasyonalismo ug, sa kinatibuk-an, </w:t>
      </w:r>
      <w:r w:rsidRPr="00C84680">
        <w:rPr>
          <w:lang w:val="ru-RU"/>
        </w:rPr>
        <w:t xml:space="preserve">sa 'human factor</w:t>
      </w:r>
      <w:r w:rsidR="002F08DD">
        <w:rPr>
          <w:lang w:val="ru-RU"/>
        </w:rPr>
        <w:t xml:space="preserve">.' Pinaagi </w:t>
      </w:r>
      <w:r w:rsidRPr="00C84680">
        <w:rPr>
          <w:lang w:val="ru-RU"/>
        </w:rPr>
        <w:t xml:space="preserve">sa inyong common sense, gilimitahan ninyo ang Gahum sa Diyos, kay gibutang ninyo ang Grasya sa Diyos sa pinakahuling dapit. Nagdugang kamo og kemikal nga preservative sa balaan nga tubig aron dili kini madaut. Among gidugang ang balaan nga tubig sa nadaut nga tubig, ug ang nadaut nga tubig mahimong maayo. Nagtuo kami sa grasya sa pagbalaan, ug ang balaan nga tubig mapreserbar sulod sa duha ka gatus o lima ka gatus ka tuig; dili gyud kini madaut.</w:t>
      </w:r>
      <w:r w:rsidR="002F08DD">
        <w:rPr>
          <w:lang w:val="ru-RU"/>
        </w:rPr>
        <w:t xml:space="preserve">" </w:t>
      </w:r>
    </w:p>
    <w:p w:rsidRPr="00C84680" w:rsidR="005C3FC8" w:rsidRDefault="00BF6B1D" w14:paraId="51619B18" w14:textId="77777777">
      <w:pPr>
        <w:pStyle w:val="paragraph"/>
        <w:spacing w:before="30" w:after="30"/>
        <w:ind w:start="60" w:end="60"/>
        <w:rPr>
          <w:lang w:val="ru-RU"/>
        </w:rPr>
      </w:pPr>
      <w:r w:rsidRPr="00C84680">
        <w:rPr>
          <w:lang w:val="ru-RU"/>
        </w:rPr>
        <w:t xml:space="preserve">— </w:t>
      </w:r>
      <w:r w:rsidRPr="00C84680">
        <w:rPr>
          <w:lang w:val="ru-RU"/>
        </w:rPr>
        <w:t xml:space="preserve">Busa, Geronda, mas gipili ba sa usa ka tawo ang lohika ug komon sensi kaysa sa Diyos? </w:t>
      </w:r>
    </w:p>
    <w:p w:rsidRPr="00C84680" w:rsidR="005C3FC8" w:rsidRDefault="00BF6B1D" w14:paraId="2887CA8D" w14:textId="77777777">
      <w:pPr>
        <w:pStyle w:val="paragraph"/>
        <w:spacing w:before="30" w:after="30"/>
        <w:ind w:start="60" w:end="60"/>
        <w:rPr>
          <w:lang w:val="ru-RU"/>
        </w:rPr>
      </w:pPr>
      <w:r w:rsidRPr="00C84680">
        <w:rPr>
          <w:lang w:val="ru-RU"/>
        </w:rPr>
        <w:t xml:space="preserve">— </w:t>
      </w:r>
      <w:r w:rsidRPr="00C84680">
        <w:rPr>
          <w:lang w:val="ru-RU"/>
        </w:rPr>
        <w:t xml:space="preserve">Tingali mas maayo nga isulti nga dili lohika, kondili garbo? Kay sa tinuod, sa kinauyokan, ang komon nga pagbati nga atong gihisgutan karon usa ka dili himsog, nadaut nga pagbati. Ang garbo usa ka nadaut nga lohika; kini mao ang 'komon nga sentido' diin nagtago ang pagka-makasarili ug diin nagtukod og salag ang kaaway—ang yawa. Kung ang ingon ani nga 'komon nga sentido' isagol sa atong mga lihok, gihatagan nato ang yawa og gahum [ibabaw kanato]. </w:t>
      </w:r>
    </w:p>
    <w:p w:rsidRPr="00C84680" w:rsidR="005C3FC8" w:rsidRDefault="00BF6B1D" w14:paraId="7C724D19" w14:textId="77777777">
      <w:pPr>
        <w:pStyle w:val="paragraph"/>
        <w:spacing w:before="30" w:after="30"/>
        <w:ind w:start="60" w:end="60"/>
        <w:rPr>
          <w:lang w:val="ru-RU"/>
        </w:rPr>
      </w:pPr>
      <w:r w:rsidRPr="00C84680">
        <w:rPr>
          <w:lang w:val="ru-RU"/>
        </w:rPr>
        <w:t xml:space="preserve">— </w:t>
      </w:r>
      <w:r w:rsidRPr="00C84680">
        <w:rPr>
          <w:lang w:val="ru-RU"/>
        </w:rPr>
        <w:t xml:space="preserve">Geronda, kung ang usa ka espirituhanong tawo kinahanglan makalupig sa usa ka tukso, dili na ba unta adunay lugar ang komon sensi? </w:t>
      </w:r>
    </w:p>
    <w:p w:rsidRPr="00C84680" w:rsidR="005C3FC8" w:rsidRDefault="00BF6B1D" w14:paraId="4804BC08" w14:textId="44FDA5C5">
      <w:pPr>
        <w:pStyle w:val="paragraph"/>
        <w:spacing w:before="30" w:after="30"/>
        <w:ind w:start="60" w:end="60"/>
        <w:rPr>
          <w:lang w:val="ru-RU"/>
        </w:rPr>
      </w:pPr>
      <w:r w:rsidRPr="00C84680">
        <w:rPr>
          <w:lang w:val="ru-RU"/>
        </w:rPr>
        <w:t xml:space="preserve">— </w:t>
      </w:r>
      <w:r w:rsidRPr="00C84680">
        <w:rPr>
          <w:lang w:val="ru-RU"/>
        </w:rPr>
        <w:t xml:space="preserve">Niining maong kahimtanga, buhaton sa tawo ang tanan niyang makaya, ug ihatag sa Diyos ang dili niya makaya. Aduna'y mga tawo nga kanunay naningkamot </w:t>
      </w:r>
      <w:r w:rsidR="002F08DD">
        <w:rPr>
          <w:lang w:val="ru-RU"/>
        </w:rPr>
        <w:t xml:space="preserve">nga masakop </w:t>
      </w:r>
      <w:r w:rsidRPr="00C84680">
        <w:rPr>
          <w:lang w:val="ru-RU"/>
        </w:rPr>
        <w:t xml:space="preserve">sa ilang panghuna-huna </w:t>
      </w:r>
      <w:r w:rsidR="002F08DD">
        <w:rPr>
          <w:lang w:val="ru-RU"/>
        </w:rPr>
        <w:t xml:space="preserve">ang tanan</w:t>
      </w:r>
      <w:r w:rsidRPr="00C84680">
        <w:rPr>
          <w:lang w:val="ru-RU"/>
        </w:rPr>
        <w:t xml:space="preserve">. Sama sa mga gustong maghimo og 'maalamon' nga pag-ampo sa ilang hunahuna. Aron makapokus, gipugos nila ang ilang hunahuna, unya magsugod na og kasakit ang ilang ulo. Kung atubangon nako sa ingon ani nga paagi ang mga problema nga akong ginasagubang matag adlaw, unsaon nako pag-atubang niini? Apan buhaton nako ang tanan nga makaya sa tawo, ug para sa nahibilin, mosalig ko sa Diyos. </w:t>
      </w:r>
      <w:r w:rsidR="009F3FC8">
        <w:rPr>
          <w:lang w:val="ru-RU"/>
        </w:rPr>
        <w:t xml:space="preserve">"</w:t>
      </w:r>
      <w:r w:rsidRPr="00C84680">
        <w:rPr>
          <w:lang w:val="ru-RU"/>
        </w:rPr>
        <w:t xml:space="preserve">Ginoo," ingon ko, "ikaw ang magpakita sa agianan ug maghatag kanako og kahayag kon unsa ang angay buhaton.</w:t>
      </w:r>
      <w:r w:rsidR="002F08DD">
        <w:rPr>
          <w:lang w:val="ru-RU"/>
        </w:rPr>
        <w:t xml:space="preserve">" </w:t>
      </w:r>
      <w:r w:rsidRPr="00C84680">
        <w:rPr>
          <w:lang w:val="ru-RU"/>
        </w:rPr>
        <w:t xml:space="preserve">Daghan </w:t>
      </w:r>
      <w:r w:rsidRPr="00C84680">
        <w:rPr>
          <w:lang w:val="ru-RU"/>
        </w:rPr>
        <w:t xml:space="preserve">nga mga</w:t>
      </w:r>
      <w:r w:rsidRPr="00C84680">
        <w:rPr>
          <w:lang w:val="ru-RU"/>
        </w:rPr>
        <w:lastRenderedPageBreak/>
      </w:r>
      <w:r w:rsidRPr="00C84680">
        <w:rPr>
          <w:lang w:val="ru-RU"/>
        </w:rPr>
        <w:t xml:space="preserve"> ang mosugod og pag-ungol: </w:t>
      </w:r>
      <w:r w:rsidR="009F3FC8">
        <w:rPr>
          <w:lang w:val="ru-RU"/>
        </w:rPr>
        <w:t xml:space="preserve">"</w:t>
      </w:r>
      <w:r w:rsidRPr="00C84680">
        <w:rPr>
          <w:lang w:val="ru-RU"/>
        </w:rPr>
        <w:t xml:space="preserve">Unsaon pag-atubang niini, unsaon sa kana, unsaon sa ikatulo?</w:t>
      </w:r>
      <w:r w:rsidR="002F08DD">
        <w:rPr>
          <w:lang w:val="ru-RU"/>
        </w:rPr>
        <w:t xml:space="preserve">" </w:t>
      </w:r>
      <w:r w:rsidRPr="00C84680">
        <w:rPr>
          <w:lang w:val="ru-RU"/>
        </w:rPr>
        <w:t xml:space="preserve">— ug bisan gamayng butang makahatag na kanila og kasakit sa ulo. Pinaagi sa pagsulay sa paghan-ay sa mga butang pinaagi lamang sa rason, ang usa ka tawo makalibog lang sa iyang kaugalingon. Sa wala pa ang matag lihok, kinahanglan tugotan ang Diyos nga molihok. Dili angay buhaton ang bisan unsa nga walay pagsalig sa Diyos, kay sa ingon ana ang usa ka tawo mabalaka, mapoy ang hunahuna ug mobati og dili maayo sa kalag. </w:t>
      </w:r>
    </w:p>
    <w:p w:rsidRPr="00C84680" w:rsidR="005C3FC8" w:rsidRDefault="00BF6B1D" w14:paraId="78AE53CC" w14:textId="77777777">
      <w:pPr>
        <w:pStyle w:val="paragraph"/>
        <w:spacing w:before="30" w:after="30"/>
        <w:ind w:start="60" w:end="60"/>
        <w:rPr>
          <w:lang w:val="ru-RU"/>
        </w:rPr>
      </w:pPr>
      <w:r w:rsidRPr="00C84680">
        <w:rPr>
          <w:lang w:val="ru-RU"/>
        </w:rPr>
        <w:t xml:space="preserve">— </w:t>
      </w:r>
      <w:r w:rsidRPr="00C84680">
        <w:rPr>
          <w:lang w:val="ru-RU"/>
        </w:rPr>
        <w:t xml:space="preserve">Geronda, miingon ka kaniadto nga dili nimo tugotan nga kapoy kaayo ka sa trabaho. Giunsa nimo pagdumala kana? </w:t>
      </w:r>
    </w:p>
    <w:p w:rsidRPr="00C84680" w:rsidR="005C3FC8" w:rsidRDefault="00BF6B1D" w14:paraId="52D1B198" w14:textId="77777777">
      <w:pPr>
        <w:pStyle w:val="paragraph"/>
        <w:spacing w:before="30" w:after="30"/>
        <w:ind w:start="60" w:end="60"/>
        <w:rPr>
          <w:lang w:val="ru-RU"/>
        </w:rPr>
      </w:pPr>
      <w:r w:rsidRPr="00C84680">
        <w:rPr>
          <w:lang w:val="ru-RU"/>
        </w:rPr>
        <w:t xml:space="preserve">— </w:t>
      </w:r>
      <w:r w:rsidRPr="00C84680">
        <w:rPr>
          <w:lang w:val="ru-RU"/>
        </w:rPr>
        <w:t xml:space="preserve">Oo, dili ko magpabug-at sa akong kaugalingon, kay dili nako gamiton ang akong rason sa pag-atubang sa mga butang nga akong kinahanglan buhaton. Kung masakit akong ulo, gikan kini sa sip-on o sa ubos nga presyon sa dugo. Ug hunahunaa lang pila ka problema ang akong kinahanglan atubangon! Adlaw-adlaw, moanha kanako ang mga tawo nga adunay mga pangutana ug kasakit, unya mobalik ang akong hunahuna sa mga niadto kanako nga adunay lain-laing problema, sa mga masakiton, sa mga nanginahanglan. Apan, kung ang usa ka masakiton nga niadto kanako maayo na, sa pipila ka rason, dili nila kini isulti kanako aron malipay ko gamay. Ug padayon usab nako silang giampo sa akong hunahuna. </w:t>
      </w:r>
    </w:p>
    <w:p w:rsidRPr="00C84680" w:rsidR="005C3FC8" w:rsidRDefault="00BF6B1D" w14:paraId="5196F10E" w14:textId="77777777">
      <w:pPr>
        <w:pStyle w:val="paragraph"/>
        <w:spacing w:before="30" w:after="30"/>
        <w:ind w:start="60" w:end="60"/>
        <w:rPr>
          <w:lang w:val="ru-RU"/>
        </w:rPr>
      </w:pPr>
      <w:r w:rsidRPr="00C84680">
        <w:rPr>
          <w:lang w:val="ru-RU"/>
        </w:rPr>
        <w:t xml:space="preserve">— </w:t>
      </w:r>
      <w:r w:rsidRPr="00C84680">
        <w:rPr>
          <w:lang w:val="ru-RU"/>
        </w:rPr>
        <w:t xml:space="preserve">Geronda, unsaon man sa usa ka monghe paghan-ay sa iyang hunahuna aron dili siya mapul-an sa rasyonalidad? </w:t>
      </w:r>
    </w:p>
    <w:p w:rsidRPr="00C84680" w:rsidR="005C3FC8" w:rsidRDefault="00BF6B1D" w14:paraId="26AA81F3" w14:textId="77777777">
      <w:pPr>
        <w:pStyle w:val="paragraph"/>
        <w:spacing w:before="30" w:after="30"/>
        <w:ind w:start="60" w:end="60"/>
        <w:rPr>
          <w:lang w:val="ru-RU"/>
        </w:rPr>
      </w:pPr>
      <w:r w:rsidRPr="00C84680">
        <w:rPr>
          <w:lang w:val="ru-RU"/>
        </w:rPr>
        <w:t xml:space="preserve">— </w:t>
      </w:r>
      <w:r w:rsidRPr="00C84680">
        <w:rPr>
          <w:lang w:val="ru-RU"/>
        </w:rPr>
        <w:t xml:space="preserve">Kinahanglan nga organisahon sa usa </w:t>
      </w:r>
      <w:r w:rsidRPr="00C84680">
        <w:rPr>
          <w:lang w:val="ru-RU"/>
        </w:rPr>
        <w:t xml:space="preserve">ang iyang mga hunahuna uban sa tabang sa espirituhanong pang-unawa, dili sa kalibutanong pang-unawa. Kinahanglan i-set ang dial sa espirituhanong frequency. Ang monghe kinahanglan maghunahuna sa espirituhanong paagi ug itutok ang iyang hunahuna sa mga espirituhanong butang. Bisan sa usa ka layko—kon siya usa ka espirituhanong tawo—wala'y puwesto ang kalibutanong common sense. Ang kalibutanong common sense angay para sa usa ka maayong tawo apan dili motuo. </w:t>
      </w:r>
    </w:p>
    <w:p w:rsidRPr="00C84680" w:rsidR="005C3FC8" w:rsidRDefault="00BF6B1D" w14:paraId="76481546" w14:textId="4A818F40">
      <w:pPr>
        <w:pStyle w:val="paragraph"/>
        <w:spacing w:before="30" w:after="30"/>
        <w:ind w:start="60" w:end="60"/>
        <w:rPr>
          <w:lang w:val="ru-RU"/>
        </w:rPr>
      </w:pPr>
      <w:r w:rsidRPr="00C84680">
        <w:rPr>
          <w:lang w:val="ru-RU"/>
        </w:rPr>
        <w:t xml:space="preserve">— </w:t>
      </w:r>
      <w:r w:rsidRPr="00C84680">
        <w:rPr>
          <w:lang w:val="ru-RU"/>
        </w:rPr>
        <w:t xml:space="preserve">Geronda, unsa man ang pasabot sa mga pulong nga </w:t>
      </w:r>
      <w:r w:rsidRPr="00C84680">
        <w:rPr>
          <w:lang w:val="ru-RU"/>
        </w:rPr>
        <w:t xml:space="preserve">'ipunting ang hunahuna sa espirituhanong mga </w:t>
      </w:r>
      <w:r w:rsidR="002F08DD">
        <w:rPr>
          <w:lang w:val="ru-RU"/>
        </w:rPr>
        <w:t xml:space="preserve">butang'</w:t>
      </w:r>
      <w:r w:rsidRPr="00C84680">
        <w:rPr>
          <w:lang w:val="ru-RU"/>
        </w:rPr>
        <w:t xml:space="preserve">? </w:t>
      </w:r>
    </w:p>
    <w:p w:rsidRPr="00C84680" w:rsidR="005C3FC8" w:rsidRDefault="00BF6B1D" w14:paraId="46652201" w14:textId="77777777">
      <w:pPr>
        <w:pStyle w:val="paragraph"/>
        <w:spacing w:before="30" w:after="30"/>
        <w:ind w:start="60" w:end="60"/>
        <w:rPr>
          <w:lang w:val="ru-RU"/>
        </w:rPr>
      </w:pPr>
      <w:r w:rsidRPr="00C84680">
        <w:rPr>
          <w:lang w:val="ru-RU"/>
        </w:rPr>
        <w:t xml:space="preserve">— </w:t>
      </w:r>
      <w:r w:rsidRPr="00C84680">
        <w:rPr>
          <w:lang w:val="ru-RU"/>
        </w:rPr>
        <w:t xml:space="preserve">Ang pagbutang sa hunahuna sa espirituhanong mga butang nagpasabot nga ang kalipay dili sa mga butang nga ikalipay sa kalibutan, kondili sa kabaliktaran. Pananglitan, ang paglipay nga wala ka'y bili bisan sentimo. Makaadto kita sa espirituhanong gingharian kon ang atong mga tinguha supak sa mga tinguha sa kalibutan. Gusto ba ka og kuwarta? Ihatag usab ang imong pitaka. Gusto ba ka og katungdanan sa obispo? Ibutang ang imong kaugalingon sa bangko sa akusado. </w:t>
      </w:r>
    </w:p>
    <w:p w:rsidRPr="00C84680" w:rsidR="005C3FC8" w:rsidRDefault="00BF6B1D" w14:paraId="30D658B4" w14:textId="77777777">
      <w:pPr>
        <w:pStyle w:val="paragraph"/>
        <w:spacing w:before="30" w:after="30"/>
        <w:ind w:start="60" w:end="60"/>
        <w:rPr>
          <w:lang w:val="ru-RU"/>
        </w:rPr>
      </w:pPr>
      <w:r w:rsidRPr="00C84680">
        <w:rPr>
          <w:lang w:val="ru-RU"/>
        </w:rPr>
        <w:t xml:space="preserve">— </w:t>
      </w:r>
      <w:r w:rsidRPr="00C84680">
        <w:rPr>
          <w:lang w:val="ru-RU"/>
        </w:rPr>
        <w:t xml:space="preserve">Ug pila ka porsyento ba sa komon nga sentido ang naa nato, Geronda? </w:t>
      </w:r>
    </w:p>
    <w:p w:rsidRPr="00347B46" w:rsidR="005C3FC8" w:rsidRDefault="00BF6B1D" w14:paraId="2A15D127" w14:textId="5718373A">
      <w:pPr>
        <w:pStyle w:val="paragraph"/>
        <w:spacing w:before="30" w:after="30"/>
        <w:ind w:start="60" w:end="60"/>
        <w:rPr>
          <w:lang w:val="ru-RU"/>
        </w:rPr>
      </w:pPr>
      <w:r w:rsidRPr="00C84680">
        <w:rPr>
          <w:lang w:val="ru-RU"/>
        </w:rPr>
        <w:t xml:space="preserve">— </w:t>
      </w:r>
      <w:r w:rsidRPr="00C84680">
        <w:rPr>
          <w:lang w:val="ru-RU"/>
        </w:rPr>
        <w:t xml:space="preserve">Kinahanglan nimo luagon ang</w:t>
      </w:r>
      <w:r w:rsidRPr="00C84680">
        <w:rPr>
          <w:lang w:val="ru-RU"/>
        </w:rPr>
        <w:t xml:space="preserve"> pipila </w:t>
      </w:r>
      <w:r w:rsidR="002F08DD">
        <w:rPr>
          <w:lang w:val="ru-RU"/>
        </w:rPr>
        <w:t xml:space="preserve">ka 'cogs</w:t>
      </w:r>
      <w:r w:rsidRPr="00C84680">
        <w:rPr>
          <w:lang w:val="ru-RU"/>
        </w:rPr>
        <w:t xml:space="preserve">'. Nag-ampo ko nga maabot nimo kana nga makapahingangha nga kahimtang sa gugma nga usa ka balaan nga kabuang. Kung dili, ang mga gidala sa Lembeti,</w:t>
      </w:r>
      <w:r w:rsidR="00537D29">
        <w:rPr>
          <w:rStyle w:val="FootnoteReference"/>
          <w:lang w:val="ru-RU"/>
        </w:rPr>
        <w:footnoteReference w:id="172"/>
      </w:r>
      <w:r w:rsidRPr="00C84680">
        <w:rPr>
          <w:lang w:val="ru-RU"/>
        </w:rPr>
        <w:t xml:space="preserve"> , mas maayong kahimtang kaysa sa mga Kristohanon nga adunay rasyonalismo—mao kana, hambog nga komon nga sentido.</w:t>
      </w:r>
    </w:p>
    <w:p w:rsidRPr="00347B46" w:rsidR="0094500E" w:rsidP="0094500E" w:rsidRDefault="0094500E" w14:paraId="75FAB04B" w14:textId="77777777">
      <w:pPr>
        <w:rPr>
          <w:lang w:val="ru-RU"/>
        </w:rPr>
      </w:pPr>
    </w:p>
    <w:p w:rsidRPr="00C84680" w:rsidR="005C3FC8" w:rsidP="0094500E" w:rsidRDefault="00BF6B1D" w14:paraId="22057DE4" w14:textId="77777777">
      <w:pPr>
        <w:pStyle w:val="Heading4"/>
        <w:rPr>
          <w:lang w:val="ru-RU"/>
        </w:rPr>
      </w:pPr>
      <w:bookmarkStart w:name="_Toc196745436" w:id="303"/>
      <w:bookmarkStart w:name="_Toc196745593" w:id="304"/>
      <w:bookmarkStart w:name="_Toc225094947" w:id="305"/>
      <w:r w:rsidRPr="00C84680">
        <w:rPr>
          <w:lang w:val="ru-RU"/>
        </w:rPr>
        <w:t xml:space="preserve">Ang kalibutanong rasyonalidad nagpahirap sa usa ka tawo</w:t>
      </w:r>
      <w:bookmarkEnd w:id="303"/>
      <w:bookmarkEnd w:id="304"/>
      <w:bookmarkEnd w:id="305"/>
    </w:p>
    <w:p w:rsidRPr="00C84680" w:rsidR="005C3FC8" w:rsidRDefault="00BF6B1D" w14:paraId="47BB5A8F" w14:textId="77777777">
      <w:pPr>
        <w:pStyle w:val="paragraph"/>
        <w:spacing w:before="30" w:after="30"/>
        <w:ind w:start="60" w:end="60"/>
        <w:rPr>
          <w:lang w:val="ru-RU"/>
        </w:rPr>
      </w:pPr>
      <w:r w:rsidRPr="00C84680">
        <w:rPr>
          <w:lang w:val="ru-RU"/>
        </w:rPr>
        <w:t xml:space="preserve">— </w:t>
      </w:r>
      <w:r w:rsidRPr="00C84680">
        <w:rPr>
          <w:lang w:val="ru-RU"/>
        </w:rPr>
        <w:t xml:space="preserve">Geronda, nabati nako nga ang akong kasingkasing lig-on sama sa bato. Unsaon nako pag-atubang sa akong kabakod sa kasingkasing? </w:t>
      </w:r>
    </w:p>
    <w:p w:rsidRPr="00C84680" w:rsidR="005C3FC8" w:rsidRDefault="00BF6B1D" w14:paraId="798E0BC5" w14:textId="64ABAE80">
      <w:pPr>
        <w:pStyle w:val="paragraph"/>
        <w:spacing w:before="30" w:after="30"/>
        <w:ind w:start="60" w:end="60"/>
        <w:rPr>
          <w:lang w:val="ru-RU"/>
        </w:rPr>
      </w:pPr>
      <w:r w:rsidRPr="00C84680">
        <w:rPr>
          <w:lang w:val="ru-RU"/>
        </w:rPr>
        <w:t xml:space="preserve">— </w:t>
      </w:r>
      <w:r w:rsidRPr="00C84680">
        <w:rPr>
          <w:lang w:val="ru-RU"/>
        </w:rPr>
        <w:t xml:space="preserve">Wala kay bato nga kasingkasing, kondili </w:t>
      </w:r>
      <w:r w:rsidRPr="00C84680">
        <w:rPr>
          <w:lang w:val="ru-RU"/>
        </w:rPr>
        <w:t xml:space="preserve">usa ka 'ulo-kasingkasing</w:t>
      </w:r>
      <w:r w:rsidR="002F08DD">
        <w:rPr>
          <w:lang w:val="ru-RU"/>
        </w:rPr>
        <w:t xml:space="preserve">'. </w:t>
      </w:r>
      <w:r w:rsidRPr="00C84680">
        <w:rPr>
          <w:lang w:val="ru-RU"/>
        </w:rPr>
        <w:t xml:space="preserve">Ang tibuok nimong kasingkasing natigom sa imong ulo, ug karon ulo ra ang naglihok. Apan naa pa kay higayon nga usbon ang imong mga agi — makabalik ang imong kasingkasing sa husto nga dapit. </w:t>
      </w:r>
    </w:p>
    <w:p w:rsidRPr="00C84680" w:rsidR="005C3FC8" w:rsidRDefault="00BF6B1D" w14:paraId="59666D04" w14:textId="77777777">
      <w:pPr>
        <w:pStyle w:val="paragraph"/>
        <w:spacing w:before="30" w:after="30"/>
        <w:ind w:start="60" w:end="60"/>
        <w:rPr>
          <w:lang w:val="ru-RU"/>
        </w:rPr>
      </w:pPr>
      <w:r w:rsidRPr="00C84680">
        <w:rPr>
          <w:lang w:val="ru-RU"/>
        </w:rPr>
        <w:t xml:space="preserve">— </w:t>
      </w:r>
      <w:r w:rsidRPr="00C84680">
        <w:rPr>
          <w:lang w:val="ru-RU"/>
        </w:rPr>
        <w:t xml:space="preserve">Unsaon? </w:t>
      </w:r>
    </w:p>
    <w:p w:rsidRPr="00C84680" w:rsidR="005C3FC8" w:rsidRDefault="00BF6B1D" w14:paraId="49711462" w14:textId="5748EBAA">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Basaha matag adlaw ang usa ka kanon gikan sa Theotokarion.</w:t>
      </w:r>
      <w:r w:rsidR="00B038E8">
        <w:rPr>
          <w:rStyle w:val="FootnoteReference"/>
          <w:lang w:val="ru-RU"/>
        </w:rPr>
        <w:footnoteReference w:id="173"/>
      </w:r>
      <w:r w:rsidRPr="00C84680">
        <w:rPr>
          <w:lang w:val="ru-RU"/>
        </w:rPr>
        <w:t xml:space="preserve"> Kini ang labing maayong tambal aron mobalik paglihok ang imong kasingkasing. Aduna kay kasingkasing, apan natabonan kini sa rasyonalidad. Gidawat nimo ang usa ka European typikon, usa ka European nga panghunahuna. Sa tanang butang, naningkamot ka nga hingpit sa porma. Kung ikaw usa ka empleyado sa usa ka sekular nga institusyon sa Europa, tanang tawo magtahud kanimo isip ehemplo. Moabot ka sa trabaho sa tukmang oras ug buhaton nimo nga walay sayop ang imong gi-assign nga mga buluhaton. Ikaw ang mahimong sukdanan sa tanan. Kung imo kining parehas nga konsistensya i-aplikar sa imong espirituhanong kinabuhi, makahimo ka og dagkong espirituhanong kalambuan ug dali ra ka makaabot sa Paraiso. Apan makita nimo, ang espiritu sa Europa, uban sa iyang rasyonalidad, dili magdani sa usa ka tawo paingon sa Dios, kondili paingon sa layo kaayo nga dapit. Sa pagkakaron, ang imong pamatasan mura'g naa ka sa usa ka sekular nga institusyon. Bisan pa, sa espirituhanong kinabuhi, lahi ang tanan. Importante kaayo ang pagkamapasimple. Pamatasa nga yano ug salig sa Dios. </w:t>
      </w:r>
    </w:p>
    <w:p w:rsidRPr="00C84680" w:rsidR="005C3FC8" w:rsidRDefault="00BF6B1D" w14:paraId="1227DCF4" w14:textId="77777777">
      <w:pPr>
        <w:pStyle w:val="paragraph"/>
        <w:spacing w:before="30" w:after="30"/>
        <w:ind w:start="60" w:end="60"/>
        <w:rPr>
          <w:lang w:val="ru-RU"/>
        </w:rPr>
      </w:pPr>
      <w:r w:rsidRPr="00C84680">
        <w:rPr>
          <w:lang w:val="ru-RU"/>
        </w:rPr>
        <w:t xml:space="preserve">— </w:t>
      </w:r>
      <w:r w:rsidRPr="00C84680">
        <w:rPr>
          <w:lang w:val="ru-RU"/>
        </w:rPr>
        <w:t xml:space="preserve">Geronda, giunsa man pag-angkon niining pagkasimple? </w:t>
      </w:r>
    </w:p>
    <w:p w:rsidRPr="00C84680" w:rsidR="005C3FC8" w:rsidRDefault="00BF6B1D" w14:paraId="1E543EF4" w14:textId="2B995FFC">
      <w:pPr>
        <w:pStyle w:val="paragraph"/>
        <w:spacing w:before="30" w:after="30"/>
        <w:ind w:start="60" w:end="60"/>
        <w:rPr>
          <w:lang w:val="ru-RU"/>
        </w:rPr>
      </w:pPr>
      <w:r w:rsidRPr="00C84680">
        <w:rPr>
          <w:lang w:val="ru-RU"/>
        </w:rPr>
        <w:t xml:space="preserve">— </w:t>
      </w:r>
      <w:r w:rsidRPr="00C84680">
        <w:rPr>
          <w:lang w:val="ru-RU"/>
        </w:rPr>
        <w:t xml:space="preserve">Kinahanglan limpyohan nimo ang imong gamay nga ulo ug pun-on kini sa kinaadman sa karaang mga panahon! Ilubong ang imong kaugalingon sa pagkasimple sa mga Amahan ug sa Paterika, aron mailhan nimo kana nga espirituhanong pagtulon-an nga nagataas sa kalag paingon sa taas ug nagabalik sa iyang kusog. Unya dili na mag-antos ang tawo. Ang rasunalidad nagpahirap sa tawo. Pananglitan, moingon ko: </w:t>
      </w:r>
      <w:r w:rsidRPr="00C84680">
        <w:rPr>
          <w:lang w:val="ru-RU"/>
        </w:rPr>
        <w:t xml:space="preserve">'Kini ang angay </w:t>
      </w:r>
      <w:r w:rsidR="002F08DD">
        <w:rPr>
          <w:lang w:val="ru-RU"/>
        </w:rPr>
        <w:t xml:space="preserve">buhaton' </w:t>
      </w:r>
      <w:r w:rsidRPr="00C84680">
        <w:rPr>
          <w:lang w:val="ru-RU"/>
        </w:rPr>
        <w:t xml:space="preserve">— ug buhaton nako kini, kay kinahanglan man buhaton. Sa ato pa, gibuhat ko kini dili gikan sa kasingkasing, kondili tungod kay gisulti sa akong rasyonalidad nga buhaton kini. Ug dili lang kini rasyonalidad, apan usab ang maayong pagkabata nga nagaingon: </w:t>
      </w:r>
      <w:r w:rsidRPr="00C84680">
        <w:rPr>
          <w:lang w:val="ru-RU"/>
        </w:rPr>
        <w:t xml:space="preserve">'Kinahanglan mosurender </w:t>
      </w:r>
      <w:r w:rsidRPr="00C84680">
        <w:rPr>
          <w:lang w:val="ru-RU"/>
        </w:rPr>
        <w:t xml:space="preserve">ka</w:t>
      </w:r>
      <w:r w:rsidRPr="00C84680">
        <w:rPr>
          <w:lang w:val="ru-RU"/>
        </w:rPr>
        <w:t xml:space="preserve"> sa uban</w:t>
      </w:r>
      <w:r w:rsidR="002F08DD">
        <w:rPr>
          <w:lang w:val="ru-RU"/>
        </w:rPr>
        <w:t xml:space="preserve">.' </w:t>
      </w:r>
      <w:r w:rsidRPr="00C84680">
        <w:rPr>
          <w:lang w:val="ru-RU"/>
        </w:rPr>
        <w:t xml:space="preserve">Apan ang kasingkasing wala mag-ingon niini. Apan kung motandog ang akong kasingkasing ug mosurender ko tungod sa gugma, lain na kaayo na nga butang. Unya mobati ko og kalipay. </w:t>
      </w:r>
    </w:p>
    <w:p w:rsidRPr="00C84680" w:rsidR="005C3FC8" w:rsidRDefault="00BF6B1D" w14:paraId="20FFE6F7" w14:textId="53283801">
      <w:pPr>
        <w:pStyle w:val="paragraph"/>
        <w:spacing w:before="30" w:after="30"/>
        <w:ind w:start="60" w:end="60"/>
        <w:rPr>
          <w:lang w:val="ru-RU"/>
        </w:rPr>
      </w:pPr>
      <w:r w:rsidRPr="00C84680">
        <w:rPr>
          <w:lang w:val="ru-RU"/>
        </w:rPr>
        <w:t xml:space="preserve">Ang</w:t>
      </w:r>
      <w:r w:rsidRPr="00C84680">
        <w:rPr>
          <w:lang w:val="ru-RU"/>
        </w:rPr>
        <w:t xml:space="preserve"> atong </w:t>
      </w:r>
      <w:r w:rsidR="002F08DD">
        <w:rPr>
          <w:lang w:val="ru-RU"/>
        </w:rPr>
        <w:t xml:space="preserve">'kaugalingon'</w:t>
      </w:r>
      <w:r w:rsidRPr="00C84680">
        <w:rPr>
          <w:lang w:val="ru-RU"/>
        </w:rPr>
        <w:t xml:space="preserve"> dili dapat anaa sa atong mga buhat</w:t>
      </w:r>
      <w:r w:rsidRPr="00C84680">
        <w:rPr>
          <w:lang w:val="ru-RU"/>
        </w:rPr>
        <w:t xml:space="preserve">. Dili nato dapat pangitaon ang kalinaw alang sa atong kaugalingon. Kini makababag sa pag-abot ni Kristo. Kinahanglan maningkamot kita alang sa makahatag og kalinaw sa uban. Ang tinuod nga kalinaw natawo gikan sa paghatag og kalinaw sa uban. Unya ang Dios nagpuyo sa sulod sa tawo, ug ang tawo dili na lang usa ka tawo, makab-ot niya ang pagka-diyosnon. Kon dili, rason ra ang naglihok, ug ang tanan magpabilin nga karniyal ug tawhanon. </w:t>
      </w:r>
    </w:p>
    <w:p w:rsidRPr="00C84680" w:rsidR="005C3FC8" w:rsidRDefault="00BF6B1D" w14:paraId="144C60C8" w14:textId="77777777">
      <w:pPr>
        <w:pStyle w:val="paragraph"/>
        <w:spacing w:before="30" w:after="30"/>
        <w:ind w:start="60" w:end="60"/>
        <w:rPr>
          <w:lang w:val="ru-RU"/>
        </w:rPr>
      </w:pPr>
      <w:r w:rsidRPr="00C84680">
        <w:rPr>
          <w:lang w:val="ru-RU"/>
        </w:rPr>
        <w:t xml:space="preserve">Ang makalibutanong pang-unawa makapoy sa hunahuna ug makapawala sa pisikal nga kusog: kini nagpugong ug naglimitar sa kasingkasing, samtang ang espirituhanong pang-unawa nagpalapad sa kasingkasing. Kung ang hunahuna gamiton sa maalamon nga paagi, makahikap kini sa kasingkasing ug makatabang niini. Sa diha nga mosulod ang hunahuna sa kasingkasing ug mahimong kauban niini, ang matag lihok nga atong buhaton dili na lang puro rasyonal. Ang ordinaryong paghuna-huna usa ka gasa gikan sa Diyos. Bisan pa, kinahanglan natong balaanon kini nga ordinaryong paghuna-huna. </w:t>
      </w:r>
    </w:p>
    <w:p w:rsidRPr="00C84680" w:rsidR="005C3FC8" w:rsidRDefault="00BF6B1D" w14:paraId="5129A455" w14:textId="77777777">
      <w:pPr>
        <w:pStyle w:val="paragraph"/>
        <w:spacing w:before="30" w:after="30"/>
        <w:ind w:start="60" w:end="60"/>
        <w:rPr>
          <w:lang w:val="ru-RU"/>
        </w:rPr>
      </w:pPr>
      <w:r w:rsidRPr="00C84680">
        <w:rPr>
          <w:lang w:val="ru-RU"/>
        </w:rPr>
        <w:t xml:space="preserve">— </w:t>
      </w:r>
      <w:r w:rsidRPr="00C84680">
        <w:rPr>
          <w:lang w:val="ru-RU"/>
        </w:rPr>
        <w:t xml:space="preserve">Apan ako, Geronda, wala koy kasingkasing... </w:t>
      </w:r>
    </w:p>
    <w:p w:rsidRPr="00C84680" w:rsidR="005C3FC8" w:rsidRDefault="00BF6B1D" w14:paraId="45923C40" w14:textId="77777777">
      <w:pPr>
        <w:pStyle w:val="paragraph"/>
        <w:spacing w:before="30" w:after="30"/>
        <w:ind w:start="60" w:end="60"/>
        <w:rPr>
          <w:lang w:val="ru-RU"/>
        </w:rPr>
      </w:pPr>
      <w:r w:rsidRPr="00C84680">
        <w:rPr>
          <w:lang w:val="ru-RU"/>
        </w:rPr>
        <w:t xml:space="preserve">— </w:t>
      </w:r>
      <w:r w:rsidRPr="00C84680">
        <w:rPr>
          <w:lang w:val="ru-RU"/>
        </w:rPr>
        <w:t xml:space="preserve">Aduna man kay kasingkasing! Apan sa diha-diha nga gusto sa imong kasingkasing nga mohimo ug usa ka butang, pahilomon kini sa imong hunahuna. Paninguhaa nga makab-ot ang makasingkasing nga common sense, aron makab-ot ang pagtuo ug gugma. </w:t>
      </w:r>
    </w:p>
    <w:p w:rsidRPr="00C84680" w:rsidR="005C3FC8" w:rsidRDefault="00BF6B1D" w14:paraId="161E4842" w14:textId="77777777">
      <w:pPr>
        <w:pStyle w:val="paragraph"/>
        <w:spacing w:before="30" w:after="30"/>
        <w:ind w:start="60" w:end="60"/>
        <w:rPr>
          <w:lang w:val="ru-RU"/>
        </w:rPr>
      </w:pPr>
      <w:r w:rsidRPr="00C84680">
        <w:rPr>
          <w:lang w:val="ru-RU"/>
        </w:rPr>
        <w:t xml:space="preserve">— </w:t>
      </w:r>
      <w:r w:rsidRPr="00C84680">
        <w:rPr>
          <w:lang w:val="ru-RU"/>
        </w:rPr>
        <w:t xml:space="preserve">Apan giunsa nako kini pag-angkon? </w:t>
      </w:r>
    </w:p>
    <w:p w:rsidRPr="00C84680" w:rsidR="005C3FC8" w:rsidRDefault="00BF6B1D" w14:paraId="22C6B9C3" w14:textId="77777777">
      <w:pPr>
        <w:pStyle w:val="paragraph"/>
        <w:spacing w:before="30" w:after="30"/>
        <w:ind w:start="60" w:end="60"/>
        <w:rPr>
          <w:lang w:val="ru-RU"/>
        </w:rPr>
      </w:pPr>
      <w:r w:rsidRPr="00C84680">
        <w:rPr>
          <w:lang w:val="ru-RU"/>
        </w:rPr>
        <w:t xml:space="preserve">— </w:t>
      </w:r>
      <w:r w:rsidRPr="00C84680">
        <w:rPr>
          <w:lang w:val="ru-RU"/>
        </w:rPr>
        <w:t xml:space="preserve">Aron mawala ang imong rason, sugdi kini: magmartsa ka nga walay sinina sa tiil sa tibuok Thessaloniki sa usa ka protesta! Pasagdi ang mga tawo nga moingon nga nabaliw ka! Ikaw, akong pinalangga, gusto nimong kuwentahon ang tanan nga adunay matematikal nga katukma. Astronomo ka ba? Aron mapauswag nimo ang imong kaugalingon, undang sa paghunahuna nga rasyonal. </w:t>
      </w:r>
    </w:p>
    <w:p w:rsidRPr="00C84680" w:rsidR="005C3FC8" w:rsidRDefault="00BF6B1D" w14:paraId="3CD120A4" w14:textId="77777777">
      <w:pPr>
        <w:pStyle w:val="paragraph"/>
        <w:spacing w:before="30" w:after="30"/>
        <w:ind w:start="60" w:end="60"/>
        <w:rPr>
          <w:lang w:val="ru-RU"/>
        </w:rPr>
      </w:pPr>
      <w:r w:rsidRPr="00C84680">
        <w:rPr>
          <w:lang w:val="ru-RU"/>
        </w:rPr>
        <w:t xml:space="preserve">— </w:t>
      </w:r>
      <w:r w:rsidRPr="00C84680">
        <w:rPr>
          <w:lang w:val="ru-RU"/>
        </w:rPr>
        <w:t xml:space="preserve">Geronda, unsang mga libro ang makatabang nako nga makagawas sa kalibutanong pangatarungan? </w:t>
      </w:r>
    </w:p>
    <w:p w:rsidRPr="00347B46" w:rsidR="005C3FC8" w:rsidRDefault="00BF6B1D" w14:paraId="3DDE1343" w14:textId="57B3C92E">
      <w:pPr>
        <w:pStyle w:val="paragraph"/>
        <w:spacing w:before="30" w:after="30"/>
        <w:ind w:start="60" w:end="60"/>
        <w:rPr>
          <w:lang w:val="ru-RU"/>
        </w:rPr>
      </w:pPr>
      <w:r w:rsidRPr="00C84680">
        <w:rPr>
          <w:lang w:val="ru-RU"/>
        </w:rPr>
        <w:t xml:space="preserve">— </w:t>
      </w:r>
      <w:r w:rsidRPr="00C84680">
        <w:rPr>
          <w:lang w:val="ru-RU"/>
        </w:rPr>
        <w:t xml:space="preserve">Una sa tanan, basaha ang mga Amahan</w:t>
      </w:r>
      <w:r w:rsidRPr="00B038E8" w:rsidR="00B038E8">
        <w:rPr>
          <w:lang w:val="ru-RU"/>
        </w:rPr>
        <w:t xml:space="preserve">,</w:t>
      </w:r>
      <w:r w:rsidR="002F08DD">
        <w:rPr>
          <w:lang w:val="ru-RU"/>
        </w:rPr>
        <w:t xml:space="preserve"> *</w:t>
      </w:r>
      <w:r w:rsidRPr="00C84680">
        <w:rPr>
          <w:lang w:val="ru-RU"/>
        </w:rPr>
        <w:t xml:space="preserve">Ang Kasaysayan sa mga Diosnon</w:t>
      </w:r>
      <w:r w:rsidR="002F08DD">
        <w:rPr>
          <w:lang w:val="ru-RU"/>
        </w:rPr>
        <w:t xml:space="preserve">*, </w:t>
      </w:r>
      <w:r w:rsidRPr="00C84680">
        <w:rPr>
          <w:lang w:val="ru-RU"/>
        </w:rPr>
        <w:t xml:space="preserve">*Ang Evergetinos</w:t>
      </w:r>
      <w:r w:rsidR="002F08DD">
        <w:rPr>
          <w:lang w:val="ru-RU"/>
        </w:rPr>
        <w:t xml:space="preserve">*</w:t>
      </w:r>
      <w:r w:rsidRPr="00B038E8" w:rsidR="00B038E8">
        <w:rPr>
          <w:lang w:val="ru-RU"/>
        </w:rPr>
        <w:t xml:space="preserve">,</w:t>
      </w:r>
      <w:r w:rsidR="002F08DD">
        <w:rPr>
          <w:lang w:val="ru-RU"/>
        </w:rPr>
        <w:t xml:space="preserve"> </w:t>
      </w:r>
      <w:r w:rsidRPr="00C84680">
        <w:rPr>
          <w:lang w:val="ru-RU"/>
        </w:rPr>
        <w:t xml:space="preserve">*</w:t>
      </w:r>
      <w:r w:rsidR="00B038E8">
        <w:rPr>
          <w:rStyle w:val="FootnoteReference"/>
          <w:lang w:val="ru-RU"/>
        </w:rPr>
        <w:footnoteReference w:id="174"/>
      </w:r>
      <w:r w:rsidRPr="00C84680">
        <w:rPr>
          <w:lang w:val="ru-RU"/>
        </w:rPr>
        <w:t xml:space="preserve"> *—mao kini, dili teoretikal kondili praktikal nga mga libro—aron </w:t>
      </w:r>
      <w:r w:rsidRPr="00C84680">
        <w:rPr>
          <w:lang w:val="ru-RU"/>
        </w:rPr>
        <w:t xml:space="preserve">ang kalibutanong rasyonalidad mapalayas </w:t>
      </w:r>
      <w:r w:rsidRPr="00C84680">
        <w:rPr>
          <w:lang w:val="ru-RU"/>
        </w:rPr>
        <w:t xml:space="preserve">sa yano, amahanong espiritu sa pagkabalaan</w:t>
      </w:r>
      <w:r w:rsidRPr="00C84680">
        <w:rPr>
          <w:lang w:val="ru-RU"/>
        </w:rPr>
        <w:lastRenderedPageBreak/>
      </w:r>
      <w:r w:rsidRPr="00C84680">
        <w:rPr>
          <w:lang w:val="ru-RU"/>
        </w:rPr>
        <w:t xml:space="preserve"> . Ug pagkahuman niini pa lang, sugdi na pagbasa kang Abba Isaac — aron dili nimo masayop nga ituring kining manunulat, nga gipahayag sa Diyos, nga usa ka pilosopo.</w:t>
      </w:r>
    </w:p>
    <w:p w:rsidRPr="00347B46" w:rsidR="0094500E" w:rsidP="0094500E" w:rsidRDefault="0094500E" w14:paraId="7A308D1C" w14:textId="77777777">
      <w:pPr>
        <w:rPr>
          <w:lang w:val="ru-RU"/>
        </w:rPr>
      </w:pPr>
    </w:p>
    <w:p w:rsidRPr="00C84680" w:rsidR="005C3FC8" w:rsidP="0094500E" w:rsidRDefault="00BF6B1D" w14:paraId="0B95C976" w14:textId="77777777">
      <w:pPr>
        <w:pStyle w:val="Heading4"/>
        <w:rPr>
          <w:lang w:val="ru-RU"/>
        </w:rPr>
      </w:pPr>
      <w:bookmarkStart w:name="_Toc196745437" w:id="306"/>
      <w:bookmarkStart w:name="_Toc196745594" w:id="307"/>
      <w:bookmarkStart w:name="_Toc225094948" w:id="308"/>
      <w:r w:rsidRPr="00C84680">
        <w:rPr>
          <w:lang w:val="ru-RU"/>
        </w:rPr>
        <w:t xml:space="preserve">Ang kalibutanong pang-unawa makaliko sa gahum sa espirituhanong pagsabot</w:t>
      </w:r>
      <w:bookmarkEnd w:id="306"/>
      <w:bookmarkEnd w:id="307"/>
      <w:bookmarkEnd w:id="308"/>
    </w:p>
    <w:p w:rsidRPr="00C84680" w:rsidR="005C3FC8" w:rsidRDefault="00BF6B1D" w14:paraId="0C5E585C" w14:textId="5BDFC93C">
      <w:pPr>
        <w:pStyle w:val="paragraph"/>
        <w:spacing w:before="30" w:after="30"/>
        <w:ind w:start="60" w:end="60"/>
        <w:rPr>
          <w:lang w:val="ru-RU"/>
        </w:rPr>
      </w:pPr>
      <w:r w:rsidRPr="00C84680">
        <w:rPr>
          <w:lang w:val="ru-RU"/>
        </w:rPr>
        <w:t xml:space="preserve">Ang mga Balaang Amahan nagtan-aw sa tanan pinaagi sa espirituhanon ug diyosnong mata. Ang mga buhat sa mga Balaang Amahan gisulat sa Espiritu sa Dios, ug pinaagi usab niining maong Espiritu sa Dios gihubad sa mga Balaang Amahan ang Balaang Kasulatan. Sa karon, talagsa ra makasugat niining Espiritu sa Dios, ug mao kana nga ang mga tawo wala makasabot sa mga buhat sa mga Balaang Amahan. Gitan-aw nila ang tanan pinaagi sa makalibutanong mga mata; wala sila motan-aw og mas lawom; kulang sila sa kalapad sa panan-aw nga gihatag sa pagtuo ug gugma. Ang Balaan nga Arsenius ang Dako wala gayud mausab ang tubig nga iyang gipainomlan sa mga sanga sa palma, ug baho kaayo kini.</w:t>
      </w:r>
      <w:r w:rsidR="00B038E8">
        <w:rPr>
          <w:rStyle w:val="FootnoteReference"/>
          <w:lang w:val="ru-RU"/>
        </w:rPr>
        <w:footnoteReference w:id="175"/>
      </w:r>
      <w:r w:rsidRPr="00C84680">
        <w:rPr>
          <w:lang w:val="ru-RU"/>
        </w:rPr>
        <w:t xml:space="preserve"> Apan unsaon nato pagsabot sa katingalahang bukal nga misabwag gikan sa kana nga sudlanan sa nabubulok nga tubig! </w:t>
      </w:r>
      <w:r w:rsidRPr="00C84680">
        <w:rPr>
          <w:lang w:val="ru-RU"/>
        </w:rPr>
        <w:t xml:space="preserve">'Aw, kana usa ka butang nga dili gyud nako masabtan!</w:t>
      </w:r>
      <w:r w:rsidR="002F08DD">
        <w:rPr>
          <w:lang w:val="ru-RU"/>
        </w:rPr>
        <w:t xml:space="preserve">' </w:t>
      </w:r>
      <w:r w:rsidRPr="00C84680">
        <w:rPr>
          <w:lang w:val="ru-RU"/>
        </w:rPr>
        <w:t xml:space="preserve">— ingon tingali sa usa ka tawo. Ang tawo nga ingon niini dili gustong magpailub ug motan-aw pag-ayo niining tubiga aron makita kon aduna pa bay lain, apan iyang gisalikway kini tungod kay wala siya masabti. </w:t>
      </w:r>
    </w:p>
    <w:p w:rsidRPr="00C84680" w:rsidR="005C3FC8" w:rsidRDefault="00BF6B1D" w14:paraId="1A708682" w14:textId="35A40F43">
      <w:pPr>
        <w:pStyle w:val="paragraph"/>
        <w:spacing w:before="30" w:after="30"/>
        <w:ind w:start="60" w:end="60"/>
        <w:rPr>
          <w:lang w:val="ru-RU"/>
        </w:rPr>
      </w:pPr>
      <w:r w:rsidRPr="00C84680">
        <w:rPr>
          <w:lang w:val="ru-RU"/>
        </w:rPr>
        <w:t xml:space="preserve">Sa dihang mosulod ang rasyonalidad, dili masabtan sa usa ka tawo ang Ebanghelyo o ang mga Balaang Amahan. Ang abilidad sa espirituhanong pagsabot maliso, ug ang tawo, pinaagi sa pagbaba sa bili sa Ebanghelyo ug sa mga Balaang Amahan tungod sa iyang rasyonalidad, moabot pa sa pagsulti: </w:t>
      </w:r>
      <w:r w:rsidRPr="00C84680">
        <w:rPr>
          <w:lang w:val="ru-RU"/>
        </w:rPr>
        <w:t xml:space="preserve">'Pila na kaha ka tuig nga ang mga tawo nagpahirap sa ilang kaugalingon nga walay pulos pinaagi sa ascesis, pag-ayuno ug uban pang mga kakulangan!</w:t>
      </w:r>
      <w:r w:rsidR="002F08DD">
        <w:rPr>
          <w:lang w:val="ru-RU"/>
        </w:rPr>
        <w:t xml:space="preserve">' </w:t>
      </w:r>
      <w:r w:rsidRPr="00C84680">
        <w:rPr>
          <w:lang w:val="ru-RU"/>
        </w:rPr>
        <w:t xml:space="preserve">Apan ang ingon ana nga paglitok kay blasfemiya. Sa usa ka higayon, usa ka monghe gikan sa Keliot ang miabot sa akong kaliva sakay sa awto. </w:t>
      </w:r>
      <w:r w:rsidRPr="00C84680">
        <w:rPr>
          <w:lang w:val="ru-RU"/>
        </w:rPr>
        <w:t xml:space="preserve">'Anak,' ingon ko, 'ngano man kaha nga nanginahanglan ka pa ug awto? Dili ba kini angay sa imong paagi sa kinabuhi!</w:t>
      </w:r>
      <w:r w:rsidR="002F08DD">
        <w:rPr>
          <w:lang w:val="ru-RU"/>
        </w:rPr>
        <w:t xml:space="preserve">' </w:t>
      </w:r>
      <w:r w:rsidRPr="00C84680">
        <w:rPr>
          <w:lang w:val="ru-RU"/>
        </w:rPr>
        <w:t xml:space="preserve">'Ngano man, Geronda?' nangutana siya nga nabigla. 'Dili ba ingon sa Ebanghelyo: </w:t>
      </w:r>
      <w:r w:rsidR="002F08DD">
        <w:rPr>
          <w:i/>
          <w:iCs/>
          <w:lang w:val="ru-RU"/>
        </w:rPr>
        <w:t xml:space="preserve">"</w:t>
      </w:r>
      <w:r w:rsidRPr="00C84680">
        <w:rPr>
          <w:i/>
          <w:iCs/>
          <w:lang w:val="ru-RU"/>
        </w:rPr>
        <w:t xml:space="preserve">Madawat niya ang gatus ka pilo</w:t>
      </w:r>
      <w:r w:rsidRPr="00C84680">
        <w:rPr>
          <w:i/>
          <w:iCs/>
          <w:lang w:val="ru-RU"/>
        </w:rPr>
        <w:t xml:space="preserve"> ug panulondon ang kinabuhi nga walay katapusan?</w:t>
      </w:r>
      <w:r w:rsidR="002F08DD">
        <w:rPr>
          <w:i/>
          <w:iCs/>
          <w:lang w:val="ru-RU"/>
        </w:rPr>
        <w:t xml:space="preserve">"</w:t>
      </w:r>
      <w:r w:rsidR="003E403E">
        <w:rPr>
          <w:rStyle w:val="FootnoteReference"/>
          <w:i/>
          <w:iCs/>
          <w:lang w:val="ru-RU"/>
        </w:rPr>
        <w:footnoteReference w:id="176"/>
      </w:r>
      <w:r w:rsidRPr="00C84680">
        <w:rPr>
          <w:lang w:val="ru-RU"/>
        </w:rPr>
        <w:t xml:space="preserve"> </w:t>
      </w:r>
      <w:r w:rsidRPr="00C84680">
        <w:rPr>
          <w:lang w:val="ru-RU"/>
        </w:rPr>
        <w:t xml:space="preserve">'Sa dihang giingon nga </w:t>
      </w:r>
      <w:r w:rsidR="002F08DD">
        <w:rPr>
          <w:i/>
          <w:iCs/>
          <w:lang w:val="ru-RU"/>
        </w:rPr>
        <w:t xml:space="preserve">"</w:t>
      </w:r>
      <w:r w:rsidRPr="00C84680">
        <w:rPr>
          <w:i/>
          <w:iCs/>
          <w:lang w:val="ru-RU"/>
        </w:rPr>
        <w:t xml:space="preserve">madawat niya ang gatus ka pilo</w:t>
      </w:r>
      <w:r w:rsidR="002F08DD">
        <w:rPr>
          <w:i/>
          <w:iCs/>
          <w:lang w:val="ru-RU"/>
        </w:rPr>
        <w:t xml:space="preserve">,"</w:t>
      </w:r>
      <w:r w:rsidRPr="00C84680">
        <w:rPr>
          <w:lang w:val="ru-RU"/>
        </w:rPr>
        <w:t xml:space="preserve">' mitubag ko, 'ang Ebanghelyo nagtumong sa gikinahanglan sa usa ka tawo. Apan </w:t>
      </w:r>
      <w:r w:rsidRPr="00C84680">
        <w:rPr>
          <w:lang w:val="ru-RU"/>
        </w:rPr>
        <w:t xml:space="preserve">alang sa usa ka</w:t>
      </w:r>
      <w:r w:rsidRPr="00C84680">
        <w:rPr>
          <w:lang w:val="ru-RU"/>
        </w:rPr>
        <w:t xml:space="preserve"> monghe, gawas pa niini, angay nga mabuhi sumala sa giingon sa Apostol Pablo: </w:t>
      </w:r>
      <w:r w:rsidRPr="00C84680">
        <w:rPr>
          <w:i/>
          <w:iCs/>
          <w:lang w:val="ru-RU"/>
        </w:rPr>
        <w:t xml:space="preserve">'Sama sa wala'y bisan unsa, apan nagpanag-iya sa tanan</w:t>
      </w:r>
      <w:r w:rsidR="002F08DD">
        <w:rPr>
          <w:i/>
          <w:iCs/>
          <w:lang w:val="ru-RU"/>
        </w:rPr>
        <w:t xml:space="preserve">.'</w:t>
      </w:r>
      <w:r w:rsidR="003E403E">
        <w:rPr>
          <w:rStyle w:val="FootnoteReference"/>
          <w:i/>
          <w:iCs/>
          <w:lang w:val="ru-RU"/>
        </w:rPr>
        <w:footnoteReference w:id="177"/>
      </w:r>
      <w:r w:rsidRPr="00C84680">
        <w:rPr>
          <w:lang w:val="ru-RU"/>
        </w:rPr>
        <w:t xml:space="preserve"> Pasabot niini, ang usa ka monghe wala'y bisan unsa, apan tungod sa iyang pagkamaayo, gisaligan siya sa mga tawo sa ilang bahandi, ug siya ang magdumala niini.  Dili nagpasabot ang Kasulatan nga kita nga mga monghe magtipon og bahandi para sa atong kaugalingon!</w:t>
      </w:r>
      <w:r w:rsidR="002F08DD">
        <w:rPr>
          <w:lang w:val="ru-RU"/>
        </w:rPr>
        <w:t xml:space="preserve">" </w:t>
      </w:r>
      <w:r w:rsidRPr="00C84680">
        <w:rPr>
          <w:lang w:val="ru-RU"/>
        </w:rPr>
        <w:t xml:space="preserve">Nakita ba nimo unsa ka sayop nga interpretasyon ang mahimo sa usa ka tawo pinaagi lang sa pangatarungan? Kanunay hinumdumi nga kung ang usa ka tawo dili maghinlo sa iyang kaugalingon, kung ang langitnong kahayag dili moabot kaniya, nan ang mga interpretasyon nga iyang gihatag dili molapas sa hingpit nga kalibog. </w:t>
      </w:r>
    </w:p>
    <w:p w:rsidRPr="00C84680" w:rsidR="005C3FC8" w:rsidRDefault="00BF6B1D" w14:paraId="69E4EED5" w14:textId="29AC74DE">
      <w:pPr>
        <w:pStyle w:val="paragraph"/>
        <w:spacing w:before="30" w:after="30"/>
        <w:ind w:start="60" w:end="60"/>
        <w:rPr>
          <w:lang w:val="ru-RU"/>
        </w:rPr>
      </w:pPr>
      <w:r w:rsidRPr="00C84680">
        <w:rPr>
          <w:lang w:val="ru-RU"/>
        </w:rPr>
        <w:t xml:space="preserve">Gipangutana ko kaniadto: </w:t>
      </w:r>
      <w:r w:rsidR="009F3FC8">
        <w:rPr>
          <w:lang w:val="ru-RU"/>
        </w:rPr>
        <w:t xml:space="preserve">"</w:t>
      </w:r>
      <w:r w:rsidRPr="00C84680">
        <w:rPr>
          <w:lang w:val="ru-RU"/>
        </w:rPr>
        <w:t xml:space="preserve">Ngano man nga ang Inahan sa Dios wala maghimo og milagro sa isla sa Tinos, ug ngano man nga gipabuto sa mga Italyano ang cruiser </w:t>
      </w:r>
      <w:r w:rsidR="002F08DD">
        <w:rPr>
          <w:lang w:val="ru-RU"/>
        </w:rPr>
        <w:t xml:space="preserve">nga 'Ellie' </w:t>
      </w:r>
      <w:r w:rsidRPr="00C84680">
        <w:rPr>
          <w:lang w:val="ru-RU"/>
        </w:rPr>
        <w:t xml:space="preserve">sa Kapistahan sa Dormisyon?</w:t>
      </w:r>
      <w:r w:rsidR="003E403E">
        <w:rPr>
          <w:rStyle w:val="FootnoteReference"/>
          <w:lang w:val="ru-RU"/>
        </w:rPr>
        <w:footnoteReference w:id="178"/>
      </w:r>
      <w:r w:rsidRPr="00C84680">
        <w:rPr>
          <w:lang w:val="ru-RU"/>
        </w:rPr>
        <w:t xml:space="preserve"> Apan, pinaagi sa pagtugot nga mahitabo kini nga dautan, ang Inahan sa Dios naghimo og mas dako nga milagro. Ang pagsabog </w:t>
      </w:r>
      <w:r w:rsidR="002F08DD">
        <w:rPr>
          <w:lang w:val="ru-RU"/>
        </w:rPr>
        <w:t xml:space="preserve">sa 'Ellie' </w:t>
      </w:r>
      <w:r w:rsidRPr="00C84680">
        <w:rPr>
          <w:lang w:val="ru-RU"/>
        </w:rPr>
        <w:t xml:space="preserve">nagpuno sa mga Griyego og kasuko. Nasabtan sa mga Griyego nga walay balaan alang sa mga Italyano, busa, samtang nagasinggit </w:t>
      </w:r>
      <w:r w:rsidR="002F08DD">
        <w:rPr>
          <w:lang w:val="ru-RU"/>
        </w:rPr>
        <w:t xml:space="preserve">og</w:t>
      </w:r>
      <w:r w:rsidR="009F3FC8">
        <w:rPr>
          <w:lang w:val="ru-RU"/>
        </w:rPr>
        <w:t xml:space="preserve"> </w:t>
      </w:r>
      <w:r w:rsidRPr="00C84680">
        <w:rPr>
          <w:lang w:val="ru-RU"/>
        </w:rPr>
        <w:t xml:space="preserve">'Hurrah</w:t>
      </w:r>
      <w:r w:rsidR="002F08DD">
        <w:rPr>
          <w:lang w:val="ru-RU"/>
        </w:rPr>
        <w:t xml:space="preserve">!'</w:t>
      </w:r>
      <w:r w:rsidRPr="00C84680">
        <w:rPr>
          <w:lang w:val="ru-RU"/>
        </w:rPr>
        <w:t xml:space="preserve">, ilang gipahawa sila sa ilang yuta. Ug kon wala buhata sa mga Italyano kini nga kalautan, unya, tungod kay wala masabti sa mga Griyego ang kawalay-pagkadiosnon sa mga Italyano, tingali miingon </w:t>
      </w:r>
      <w:r w:rsidR="009F3FC8">
        <w:rPr>
          <w:lang w:val="ru-RU"/>
        </w:rPr>
        <w:t xml:space="preserve">sila</w:t>
      </w:r>
      <w:r w:rsidRPr="00C84680">
        <w:rPr>
          <w:lang w:val="ru-RU"/>
        </w:rPr>
        <w:t xml:space="preserve">: </w:t>
      </w:r>
      <w:r w:rsidRPr="00C84680">
        <w:rPr>
          <w:lang w:val="ru-RU"/>
        </w:rPr>
        <w:t xml:space="preserve">'Sa katapusan, matinud-anon usab sila sa ilang pagtuo; mga higala pa gani sila nato</w:t>
      </w:r>
      <w:r w:rsidR="002F08DD">
        <w:rPr>
          <w:lang w:val="ru-RU"/>
        </w:rPr>
        <w:t xml:space="preserve">.'</w:t>
      </w:r>
      <w:r w:rsidRPr="00C84680">
        <w:rPr>
          <w:lang w:val="ru-RU"/>
        </w:rPr>
        <w:t xml:space="preserve"> Karon, bisan pa niana, moabot ang mga tawo nga rasyonal ang panghunahuna ug moingon: </w:t>
      </w:r>
      <w:r w:rsidRPr="00C84680">
        <w:rPr>
          <w:lang w:val="ru-RU"/>
        </w:rPr>
        <w:t xml:space="preserve">'Ngano kaha nga wala man naghimo og milagro ang Inahan sa Dios niadto?</w:t>
      </w:r>
      <w:r w:rsidR="002F08DD">
        <w:rPr>
          <w:lang w:val="ru-RU"/>
        </w:rPr>
        <w:t xml:space="preserve">' </w:t>
      </w:r>
      <w:r w:rsidRPr="00C84680">
        <w:rPr>
          <w:lang w:val="ru-RU"/>
        </w:rPr>
        <w:t xml:space="preserve">Unsa may masulti sa ingon ana? Ang uban nangutana: </w:t>
      </w:r>
      <w:r w:rsidRPr="00C84680">
        <w:rPr>
          <w:lang w:val="ru-RU"/>
        </w:rPr>
        <w:t xml:space="preserve">'Ngano man nga nag-ingon ang Bibliya nga ang kalayo </w:t>
      </w:r>
      <w:r w:rsidRPr="00C84680">
        <w:rPr>
          <w:lang w:val="ru-RU"/>
        </w:rPr>
        <w:t xml:space="preserve">s</w:t>
      </w:r>
      <w:r w:rsidRPr="00C84680">
        <w:rPr>
          <w:lang w:val="ru-RU"/>
        </w:rPr>
        <w:lastRenderedPageBreak/>
      </w:r>
      <w:r w:rsidRPr="00C84680">
        <w:rPr>
          <w:lang w:val="ru-RU"/>
        </w:rPr>
        <w:t xml:space="preserve"> , sa hurno sa Babilonia diin gilabay ang tulo ka batan-on, misaka sa gitas-on nga kap-atan ug siyam ka kubito? Gisukod ba nila kini gamit ang ruler o unsa pa man?</w:t>
      </w:r>
      <w:r w:rsidR="002F08DD">
        <w:rPr>
          <w:lang w:val="ru-RU"/>
        </w:rPr>
        <w:t xml:space="preserve">' </w:t>
      </w:r>
      <w:r w:rsidRPr="00C84680">
        <w:rPr>
          <w:lang w:val="ru-RU"/>
        </w:rPr>
        <w:t xml:space="preserve">Apan sa sinugdanan, misaka ang kahaboga sa kalayo ngadto sa pito ka kubito. Unya, nga walay hunong, gilabay ang nagkalain-laing masunog nga materyal sa hurno aron kini mosiga sa pito ka pilo. Pito ka beses sa pito kay kap-atan ug siyam, dili ba? Apan unsa kaha kon ang mga nangutana aning mga pangutana mao pa gani ang ilabay sa maong hurno? Sa niining mga tawo makita nato ang rasionalismo, usa ka rasyonalidad nga walay kahulugan, hingpit nga naa sa gawas sa kamatuoran. Ang uban sa mga teologo karon nag-atiman </w:t>
      </w:r>
      <w:r w:rsidRPr="00C84680">
        <w:rPr>
          <w:lang w:val="ru-RU"/>
        </w:rPr>
        <w:t xml:space="preserve">sa mga </w:t>
      </w:r>
      <w:r w:rsidR="002F08DD">
        <w:rPr>
          <w:lang w:val="ru-RU"/>
        </w:rPr>
        <w:t xml:space="preserve">'problema' </w:t>
      </w:r>
      <w:r w:rsidRPr="00C84680">
        <w:rPr>
          <w:lang w:val="ru-RU"/>
        </w:rPr>
        <w:t xml:space="preserve">nga susama sa gihulagway sa ibabaw. Pananglitan, mangutana sila: </w:t>
      </w:r>
      <w:r w:rsidRPr="00C84680">
        <w:rPr>
          <w:lang w:val="ru-RU"/>
        </w:rPr>
        <w:t xml:space="preserve">'Unsa kaha nahitabo sa mga demonyo nga misulod sa kawan sa mga baboy ug nalumos sa dagat?</w:t>
      </w:r>
      <w:r w:rsidR="003E403E">
        <w:rPr>
          <w:rStyle w:val="FootnoteReference"/>
          <w:lang w:val="ru-RU"/>
        </w:rPr>
        <w:footnoteReference w:id="179"/>
      </w:r>
      <w:r w:rsidRPr="00C84680">
        <w:rPr>
          <w:lang w:val="ru-RU"/>
        </w:rPr>
        <w:t xml:space="preserve"> Naluwas ba sila o nalumos?</w:t>
      </w:r>
      <w:r w:rsidR="002F08DD">
        <w:rPr>
          <w:lang w:val="ru-RU"/>
        </w:rPr>
        <w:t xml:space="preserve">' </w:t>
      </w:r>
      <w:r w:rsidRPr="00C84680">
        <w:rPr>
          <w:lang w:val="ru-RU"/>
        </w:rPr>
        <w:t xml:space="preserve">Apan ang importante mao nga migawas ang mga demonyo gikan sa tawo. Unsa man kaha'y labot nimo kung unsa na ang nahitabo kanila pagkahuman! Mas maayo nga siguroha nga dili ka masudlan sa demonyo, ug ayaw pag-antos sa hunahuna kung asa na karon ang mga demonyo. </w:t>
      </w:r>
    </w:p>
    <w:p w:rsidRPr="00C84680" w:rsidR="005C3FC8" w:rsidRDefault="00BF6B1D" w14:paraId="0EAB57C5" w14:textId="77777777">
      <w:pPr>
        <w:pStyle w:val="paragraph"/>
        <w:spacing w:before="30" w:after="30"/>
        <w:ind w:start="60" w:end="60"/>
        <w:rPr>
          <w:lang w:val="ru-RU"/>
        </w:rPr>
      </w:pPr>
      <w:r w:rsidRPr="00C84680">
        <w:rPr>
          <w:lang w:val="ru-RU"/>
        </w:rPr>
        <w:t xml:space="preserve">— </w:t>
      </w:r>
      <w:r w:rsidRPr="00C84680">
        <w:rPr>
          <w:lang w:val="ru-RU"/>
        </w:rPr>
        <w:t xml:space="preserve">Ug ang uban, Geronda, naningkamot sa pag-uyon sa Ebanghelyo sa pang-komon nga panghuna-huna sa tawo. Pinaagi niini, ilang gisusi pag-ayo ang Ebanghelyo apan dili gyud nila kini masabtan. </w:t>
      </w:r>
    </w:p>
    <w:p w:rsidRPr="00347B46" w:rsidR="005C3FC8" w:rsidRDefault="00BF6B1D" w14:paraId="5E52D3BE" w14:textId="14475317">
      <w:pPr>
        <w:pStyle w:val="paragraph"/>
        <w:spacing w:before="30" w:after="30"/>
        <w:ind w:start="60" w:end="60"/>
        <w:rPr>
          <w:lang w:val="ru-RU"/>
        </w:rPr>
      </w:pPr>
      <w:r w:rsidRPr="00C84680">
        <w:rPr>
          <w:lang w:val="ru-RU"/>
        </w:rPr>
        <w:t xml:space="preserve">— </w:t>
      </w:r>
      <w:r w:rsidRPr="00C84680">
        <w:rPr>
          <w:lang w:val="ru-RU"/>
        </w:rPr>
        <w:t xml:space="preserve">Dili posible nga ipahiuyon ang Ebanghelyo sa pang-komon nga pangisip sa tawo. Ang gugma mao ang kasingkasing sa Ebanghelyo. Ang kaugalingong interes mao ang kasingkasing sa pang-komon nga pangisip. Ang Ebanghelyo nagaingon: </w:t>
      </w:r>
      <w:r w:rsidRPr="00C84680">
        <w:rPr>
          <w:lang w:val="ru-RU"/>
        </w:rPr>
        <w:t xml:space="preserve">'Kung pugson ka sa usa ka stadia, adto ka sa duha</w:t>
      </w:r>
      <w:r w:rsidR="002F08DD">
        <w:rPr>
          <w:lang w:val="ru-RU"/>
        </w:rPr>
        <w:t xml:space="preserve">.'</w:t>
      </w:r>
      <w:r w:rsidR="003E403E">
        <w:rPr>
          <w:rStyle w:val="FootnoteReference"/>
          <w:lang w:val="ru-RU"/>
        </w:rPr>
        <w:footnoteReference w:id="180"/>
      </w:r>
      <w:r w:rsidRPr="00C84680">
        <w:rPr>
          <w:lang w:val="ru-RU"/>
        </w:rPr>
        <w:t xml:space="preserve"> Naa bay sentido komon ana? Sa baylo, nagpakita kini og pagkawala sa rason. Mao nga kadtong gustong ipahiuyon ang Ebanghelyo sa sentido komon moabot sa patid. Pananglitan, aduna'y lain-laing mga organisasyon nga nagbuhat og buhat sa kalooy. Pagkadungog nila nga na-bankrupt ang usa ka tawo, nahulog sa kakabus ug nanginahanglan og kuwarta, moingon </w:t>
      </w:r>
      <w:r w:rsidRPr="00C84680">
        <w:rPr>
          <w:lang w:val="ru-RU"/>
        </w:rPr>
        <w:t xml:space="preserve">sila</w:t>
      </w:r>
      <w:r w:rsidRPr="00C84680">
        <w:rPr>
          <w:lang w:val="ru-RU"/>
        </w:rPr>
        <w:t xml:space="preserve">:</w:t>
      </w:r>
      <w:r w:rsidRPr="00C84680">
        <w:rPr>
          <w:lang w:val="ru-RU"/>
        </w:rPr>
        <w:t xml:space="preserve"> 'Tabangan nato kini nga tawo, apan una</w:t>
      </w:r>
      <w:r w:rsidRPr="00C84680">
        <w:rPr>
          <w:lang w:val="ru-RU"/>
        </w:rPr>
        <w:t xml:space="preserve">,</w:t>
      </w:r>
      <w:r w:rsidRPr="00C84680">
        <w:rPr>
          <w:lang w:val="ru-RU"/>
        </w:rPr>
        <w:t xml:space="preserve"> siguruhon nato nga tinuod gayud nga nanginahanglan siya</w:t>
      </w:r>
      <w:r w:rsidR="002F08DD">
        <w:rPr>
          <w:lang w:val="ru-RU"/>
        </w:rPr>
        <w:t xml:space="preserve">.' </w:t>
      </w:r>
      <w:r w:rsidRPr="00C84680">
        <w:rPr>
          <w:lang w:val="ru-RU"/>
        </w:rPr>
        <w:t xml:space="preserve">Busa, duha o tulo ka representante gikan sa maong organisasyon ang moadto sa balay sa na-bankrupt nga tawo aron susihon kon tinuod ba nga nanginahanglan siya. Moabot sila ug makakita, pananglitan, og usa ka sala nga puno sa mamahong gamit. Unya moingon sila: </w:t>
      </w:r>
      <w:r w:rsidRPr="00C84680">
        <w:rPr>
          <w:lang w:val="ru-RU"/>
        </w:rPr>
        <w:t xml:space="preserve">'Nindot kaayo ning mga lingkoranan, nindot kaayo ning mga gamit! Kung naa pa gani siyay ingon ana nga mga gamit, dili gyud siya nanginahanglan</w:t>
      </w:r>
      <w:r w:rsidR="002F08DD">
        <w:rPr>
          <w:lang w:val="ru-RU"/>
        </w:rPr>
        <w:t xml:space="preserve">.' </w:t>
      </w:r>
      <w:r w:rsidRPr="00C84680">
        <w:rPr>
          <w:lang w:val="ru-RU"/>
        </w:rPr>
        <w:t xml:space="preserve">Ug biyaan nila ang tawo nga walay bisan gamay nga tabang. Apan wala nila masabti nga ang maong tawo walay gani pagkaon. Wala nila masabti nga kung ang usa ka tawo naigo sa kalisod, dili nagpasabot nga kinahanglan dayon niyang ilisan ang iyang sinina og baslak sa pulubi. Ug giunsa man nato pagkahibalo—tingali kining mga kasangkapan naa na sa iyang balay sukad pa kaniadto ug wala pa siya makahimo og panahon sa pagbaligya niini? O basin naay usa ka tawo nga nakahibalo sa panginahanglan sa iyang pamilya, mao nga gihatagan sila niining mga lingkoranan ug lingkoranang lingkod isip usa ka regalo? Ang mga tawo maghukom ug magbuhat og desisyon base sa rason ug komon nga sentido, mao nga sila malibog, ug ang Ebanghelyo dili mosulod sa ilang kinabuhi. Ang mga tawo motan-aw sa mga butang sa ibabaw ra ug busa ilang hubiton ang tanan sa ilang kaugalingong paagi.</w:t>
      </w:r>
    </w:p>
    <w:p w:rsidRPr="00347B46" w:rsidR="0094500E" w:rsidP="0094500E" w:rsidRDefault="0094500E" w14:paraId="6C1A1FD4" w14:textId="77777777">
      <w:pPr>
        <w:rPr>
          <w:lang w:val="ru-RU"/>
        </w:rPr>
      </w:pPr>
    </w:p>
    <w:p w:rsidRPr="00C84680" w:rsidR="005C3FC8" w:rsidP="0094500E" w:rsidRDefault="009F3FC8" w14:paraId="2A91FC30" w14:textId="77A339DC">
      <w:pPr>
        <w:pStyle w:val="Heading4"/>
        <w:rPr>
          <w:lang w:val="ru-RU"/>
        </w:rPr>
      </w:pPr>
      <w:bookmarkStart w:name="_Toc196745438" w:id="309"/>
      <w:bookmarkStart w:name="_Toc196745595" w:id="310"/>
      <w:bookmarkStart w:name="_Toc225094949" w:id="311"/>
      <w:r w:rsidRPr="00C84680" w:rsidR="00BF6B1D">
        <w:rPr>
          <w:i/>
          <w:iCs/>
          <w:lang w:val="ru-RU"/>
        </w:rPr>
        <w:t xml:space="preserve">"Ayaw paghukom base sa panagway</w:t>
      </w:r>
      <w:r w:rsidR="002F08DD">
        <w:rPr>
          <w:i/>
          <w:iCs/>
          <w:lang w:val="ru-RU"/>
        </w:rPr>
        <w:t xml:space="preserve">"</w:t>
      </w:r>
      <w:r w:rsidR="00054118">
        <w:rPr>
          <w:rStyle w:val="FootnoteReference"/>
          <w:i/>
          <w:iCs/>
          <w:lang w:val="ru-RU"/>
        </w:rPr>
        <w:footnoteReference w:id="181"/>
      </w:r>
      <w:bookmarkEnd w:id="309"/>
      <w:bookmarkEnd w:id="310"/>
      <w:bookmarkEnd w:id="311"/>
    </w:p>
    <w:p w:rsidRPr="00C84680" w:rsidR="005C3FC8" w:rsidRDefault="00BF6B1D" w14:paraId="3D8480F3" w14:textId="77777777">
      <w:pPr>
        <w:pStyle w:val="paragraph"/>
        <w:spacing w:before="30" w:after="30"/>
        <w:ind w:start="60" w:end="60"/>
        <w:rPr>
          <w:lang w:val="ru-RU"/>
        </w:rPr>
      </w:pPr>
      <w:r w:rsidRPr="00C84680">
        <w:rPr>
          <w:lang w:val="ru-RU"/>
        </w:rPr>
        <w:t xml:space="preserve">— </w:t>
      </w:r>
      <w:r w:rsidRPr="00C84680">
        <w:rPr>
          <w:lang w:val="ru-RU"/>
        </w:rPr>
        <w:t xml:space="preserve">Geronda, nabati nako nga ang akong kapasidad sa paghukom, ang akong rasyonalidad ug ang mga tawhanong pagsabot sa kamatuoran nagbabag sa akong espirituhanong pag-uswag. </w:t>
      </w:r>
    </w:p>
    <w:p w:rsidRPr="00C84680" w:rsidR="005C3FC8" w:rsidRDefault="00BF6B1D" w14:paraId="1F53B702" w14:textId="69635EEA">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Oo, siyempre. Nagpugong kini sa espirituhanong pag-uswag tungod kay tungod kanila mobiya ang Grasya sa Dios. Ug pagkahuman ana, ang tawo mabilin nga walay Balaang tabang, mahulog, ug makasinati og hingpit nga kapakyasan. Ang paghukom ug hustisya sa tawo, kasagaran, dili matarong. Ang kamatuoran sa Dios mao ang gugma, pagkamapailubon, ug pagkamapailubon. Apan imong gisusi ang tanan pinaagi sa tawhanong pangatarungan. Gikan niining mikrobyo mismo nagsugod ang imong espirituhanong sakit. Ang tambal nga makahupay niini nga sakit mao ang maayong hunahuna. Kung ang usa ka tawo maghunahuna nga buotan—nga mao</w:t>
      </w:r>
      <w:r w:rsidRPr="00C84680">
        <w:rPr>
          <w:lang w:val="ru-RU"/>
        </w:rPr>
        <w:t xml:space="preserve">,</w:t>
      </w:r>
      <w:r w:rsidRPr="00C84680">
        <w:rPr>
          <w:lang w:val="ru-RU"/>
        </w:rPr>
        <w:t xml:space="preserve"> adunay maayong, </w:t>
      </w:r>
      <w:r w:rsidR="002F08DD">
        <w:rPr>
          <w:lang w:val="ru-RU"/>
        </w:rPr>
        <w:t xml:space="preserve">'matarong' </w:t>
      </w:r>
      <w:r w:rsidRPr="00C84680">
        <w:rPr>
          <w:lang w:val="ru-RU"/>
        </w:rPr>
        <w:t xml:space="preserve">nga hunahuna—motubo ang kapasidad sa iyang kasingkasing. Gigamit </w:t>
      </w:r>
      <w:r w:rsidRPr="00C84680">
        <w:rPr>
          <w:lang w:val="ru-RU"/>
        </w:rPr>
        <w:t xml:space="preserve">kaayo </w:t>
      </w:r>
      <w:r w:rsidRPr="00C84680">
        <w:rPr>
          <w:lang w:val="ru-RU"/>
        </w:rPr>
        <w:t xml:space="preserve">nimo </w:t>
      </w:r>
      <w:r w:rsidRPr="00C84680">
        <w:rPr>
          <w:lang w:val="ru-RU"/>
        </w:rPr>
        <w:t xml:space="preserve">ang rason sa imong paghunahuna, busa kinahanglan mag-amping kaayo ka sa imong mga hunahuna, kay ang mga konklusyon nga imong maabot pinaagi sa imong pangatarungan mga konklusyon lang sa tawo. Dili kini espirituhanon ni balaan. </w:t>
      </w:r>
    </w:p>
    <w:p w:rsidRPr="00C84680" w:rsidR="005C3FC8" w:rsidRDefault="00BF6B1D" w14:paraId="69A07B33" w14:textId="77777777">
      <w:pPr>
        <w:pStyle w:val="paragraph"/>
        <w:spacing w:before="30" w:after="30"/>
        <w:ind w:start="60" w:end="60"/>
        <w:rPr>
          <w:lang w:val="ru-RU"/>
        </w:rPr>
      </w:pPr>
      <w:r w:rsidRPr="00C84680">
        <w:rPr>
          <w:lang w:val="ru-RU"/>
        </w:rPr>
        <w:t xml:space="preserve">— </w:t>
      </w:r>
      <w:r w:rsidRPr="00C84680">
        <w:rPr>
          <w:lang w:val="ru-RU"/>
        </w:rPr>
        <w:t xml:space="preserve">Geronda, ngano man pirmi ko mahulog sa paghukom? </w:t>
      </w:r>
    </w:p>
    <w:p w:rsidRPr="00C84680" w:rsidR="005C3FC8" w:rsidRDefault="00BF6B1D" w14:paraId="4CA34B90" w14:textId="77777777">
      <w:pPr>
        <w:pStyle w:val="paragraph"/>
        <w:spacing w:before="30" w:after="30"/>
        <w:ind w:start="60" w:end="60"/>
        <w:rPr>
          <w:lang w:val="ru-RU"/>
        </w:rPr>
      </w:pPr>
      <w:r w:rsidRPr="00C84680">
        <w:rPr>
          <w:lang w:val="ru-RU"/>
        </w:rPr>
        <w:t xml:space="preserve">— </w:t>
      </w:r>
      <w:r w:rsidRPr="00C84680">
        <w:rPr>
          <w:lang w:val="ru-RU"/>
        </w:rPr>
        <w:t xml:space="preserve">Ang imong personal nga rason mao ang imong legal nga edukasyon. Mao nga ingon ani ka paghukom. Ang pipila ka natad sa kahibalo o propesyon kasagaran mag-ugmad og uga nga rasyonalidad sa mga tawo. Ang rasyonalidad usa ka sakit sa mga intelihensiya. Naapektohan kini kanila hangtod sa tuhod-tuhod sa ilang mga bukog. Busa, bisan pa aduna kay kasingkasing, ang imong rasyonalidad ang mas una kaysa niini. </w:t>
      </w:r>
    </w:p>
    <w:p w:rsidRPr="00C84680" w:rsidR="005C3FC8" w:rsidRDefault="00BF6B1D" w14:paraId="2F96ACB4" w14:textId="584E68E3">
      <w:pPr>
        <w:pStyle w:val="paragraph"/>
        <w:spacing w:before="30" w:after="30"/>
        <w:ind w:start="60" w:end="60"/>
        <w:rPr>
          <w:lang w:val="ru-RU"/>
        </w:rPr>
      </w:pPr>
      <w:r w:rsidRPr="00C84680">
        <w:rPr>
          <w:lang w:val="ru-RU"/>
        </w:rPr>
        <w:t xml:space="preserve">Ang uban kaayo rasyonal, ug maghukom sila uban sa pagka-makasarili—dili nila giila nga adunay bisan kinsa nga labaw pa kanila. Mangayo sila og kahingpitan—apan dili para sa ilang kaugalingon, kondili para sa uban. Kontento sila sa ilang kaugalingong kahuyang, apan gikondena nila ang uban. Makatingala! Ang ingon nga mga tawo naghimo sa ilang kaugalingong imahe sa publiko; sa ato pa, naghulma sila og usa ka matang sa gawasnong persona—nga sa sulod, puno sa pagkauyon-on. Wala gani'y bisan gamay nga pagkamapinoi sa kanila. Ang kalainan tali sa mga Europeo ug mga Griyego (ang akong pasabot sa 'mga Griyego' mao ang espiritong Ortodokso) naa gayud niini. Dili nimo masabtan ang usa ka Europeo—kanus-a o unsaon pagduol kanila. Kanunay nga </w:t>
      </w:r>
      <w:r w:rsidR="002F08DD">
        <w:rPr>
          <w:lang w:val="ru-RU"/>
        </w:rPr>
        <w:t xml:space="preserve">"</w:t>
      </w:r>
      <w:r w:rsidRPr="00C84680">
        <w:rPr>
          <w:lang w:val="ru-RU"/>
        </w:rPr>
        <w:t xml:space="preserve">Welcome!</w:t>
      </w:r>
      <w:r w:rsidR="002F08DD">
        <w:rPr>
          <w:lang w:val="ru-RU"/>
        </w:rPr>
        <w:t xml:space="preserve">" </w:t>
      </w:r>
      <w:r w:rsidRPr="00C84680">
        <w:rPr>
          <w:lang w:val="ru-RU"/>
        </w:rPr>
        <w:t xml:space="preserve">— ug usa ka peke nga gamay nga pahiyom. Apan tan-awa ang usa ka Griyego, ug dayon klaro ang tanan. Kung malipayon siya, dili niya kini itago. Kung nasuko siya bahin sa usa ka butang, klaro pud kana. Ug pinaagi sa pagtan-aw kung unsa ang gibati sa usa ka tawo, dali ra nimo makahimo og relasyon kanila. </w:t>
      </w:r>
    </w:p>
    <w:p w:rsidRPr="00C84680" w:rsidR="005C3FC8" w:rsidRDefault="00BF6B1D" w14:paraId="426C439E" w14:textId="77777777">
      <w:pPr>
        <w:pStyle w:val="paragraph"/>
        <w:spacing w:before="30" w:after="30"/>
        <w:ind w:start="60" w:end="60"/>
        <w:rPr>
          <w:lang w:val="ru-RU"/>
        </w:rPr>
      </w:pPr>
      <w:r w:rsidRPr="00C84680">
        <w:rPr>
          <w:lang w:val="ru-RU"/>
        </w:rPr>
        <w:t xml:space="preserve">— </w:t>
      </w:r>
      <w:r w:rsidRPr="00C84680">
        <w:rPr>
          <w:lang w:val="ru-RU"/>
        </w:rPr>
        <w:t xml:space="preserve">Geronda, ngano man nga ang uban maghukom sa uban, sa ilang mga lihok ug sa tanan nga mahitabo sa kalibutan — ug buhaton kini sa dali ra kaayo? </w:t>
      </w:r>
    </w:p>
    <w:p w:rsidRPr="00C84680" w:rsidR="005C3FC8" w:rsidRDefault="00BF6B1D" w14:paraId="4E6AD026" w14:textId="7DAB3598">
      <w:pPr>
        <w:pStyle w:val="paragraph"/>
        <w:spacing w:before="30" w:after="30"/>
        <w:ind w:start="60" w:end="60"/>
        <w:rPr>
          <w:lang w:val="ru-RU"/>
        </w:rPr>
      </w:pPr>
      <w:r w:rsidRPr="00C84680">
        <w:rPr>
          <w:lang w:val="ru-RU"/>
        </w:rPr>
        <w:t xml:space="preserve">— </w:t>
      </w:r>
      <w:r w:rsidRPr="00C84680">
        <w:rPr>
          <w:lang w:val="ru-RU"/>
        </w:rPr>
        <w:t xml:space="preserve">Sa ingon ana nga mga kaso, ang tawo ginadumala lamang sa rasyonalidad; buot ipasabot, ang utok ra ang naglihok, ug ang resulta sa maong paglihok mao ang paghukom. Maayo unta kung ang Dios mokuha og screwdriver ug </w:t>
      </w:r>
      <w:r w:rsidR="002F08DD">
        <w:rPr>
          <w:lang w:val="ru-RU"/>
        </w:rPr>
        <w:t xml:space="preserve">'luagon'</w:t>
      </w:r>
      <w:r w:rsidRPr="00C84680">
        <w:rPr>
          <w:lang w:val="ru-RU"/>
        </w:rPr>
        <w:t xml:space="preserve"> gamay </w:t>
      </w:r>
      <w:r w:rsidRPr="00C84680">
        <w:rPr>
          <w:lang w:val="ru-RU"/>
        </w:rPr>
        <w:t xml:space="preserve">ang utok sa mga sobra ka rasyonal. Mas mapalaya ang hunahuna, mas mapuno ang tawo sa Grasya. </w:t>
      </w:r>
      <w:r w:rsidR="002F08DD">
        <w:rPr>
          <w:lang w:val="ru-RU"/>
        </w:rPr>
        <w:t xml:space="preserve">Sa</w:t>
      </w:r>
      <w:r w:rsidRPr="00C84680">
        <w:rPr>
          <w:lang w:val="ru-RU"/>
        </w:rPr>
        <w:t xml:space="preserve"> 'hunahuna</w:t>
      </w:r>
      <w:r w:rsidR="002F08DD">
        <w:rPr>
          <w:lang w:val="ru-RU"/>
        </w:rPr>
        <w:t xml:space="preserve">',</w:t>
      </w:r>
      <w:r w:rsidRPr="00C84680">
        <w:rPr>
          <w:lang w:val="ru-RU"/>
        </w:rPr>
        <w:t xml:space="preserve"> </w:t>
      </w:r>
      <w:r w:rsidRPr="00C84680">
        <w:rPr>
          <w:lang w:val="ru-RU"/>
        </w:rPr>
        <w:t xml:space="preserve">pasabot nako mao ang paghukom sa tawo, pagkahakog, ug pagsalig sa kaugalingon. Apan, kung ang usa ka tawo, nga nakamatikod nga sayop ang iyang mga paghukom, moingon: </w:t>
      </w:r>
      <w:r w:rsidR="002F08DD">
        <w:rPr>
          <w:lang w:val="ru-RU"/>
        </w:rPr>
        <w:t xml:space="preserve">'</w:t>
      </w:r>
      <w:r w:rsidRPr="00C84680">
        <w:rPr>
          <w:lang w:val="ru-RU"/>
        </w:rPr>
        <w:t xml:space="preserve">Ang kapasidad sa paghukom nga naa nako kay kalibutanon; kulang kini sa langitnong kahayag, ug busa makasayop ko; kon ingon ana, dili nako kini gamiton</w:t>
      </w:r>
      <w:r w:rsidR="002F08DD">
        <w:rPr>
          <w:lang w:val="ru-RU"/>
        </w:rPr>
        <w:t xml:space="preserve">,' </w:t>
      </w:r>
      <w:r w:rsidRPr="00C84680">
        <w:rPr>
          <w:lang w:val="ru-RU"/>
        </w:rPr>
        <w:t xml:space="preserve">unya dayon siya pasigaon sa Diyos; makabaton siya og pagsabot ug makahibalo sa kalainan tali sa tinuod ug dili tinuod. </w:t>
      </w:r>
    </w:p>
    <w:p w:rsidRPr="00C84680" w:rsidR="005C3FC8" w:rsidRDefault="00BF6B1D" w14:paraId="72C03424" w14:textId="77777777">
      <w:pPr>
        <w:pStyle w:val="paragraph"/>
        <w:spacing w:before="30" w:after="30"/>
        <w:ind w:start="60" w:end="60"/>
        <w:rPr>
          <w:lang w:val="ru-RU"/>
        </w:rPr>
      </w:pPr>
      <w:r w:rsidRPr="00C84680">
        <w:rPr>
          <w:lang w:val="ru-RU"/>
        </w:rPr>
        <w:t xml:space="preserve">Ang manulaw makapaling sa mga intelihenteng tawo pinaagi sa panlabawong paghukom. Kung ang usa ka tawo adunay tawhanong kinaiyahan, nan maghukom siya sa tawhanong paagi ug makasala. Aron mahimong Balaan ang paghukom, kinahanglan nga mawala ang tawhanong kinaiyahan. Ang paghukom sa kalibutan sayop nga paghukom. Unsa kadaghan nga mga dili-pagkahusto sa tanang matang ang mahitabo! Kanunay kaayo mahulog ang tawo sa sala! Busa, aron maprotektahan ang kalag, kanunayng isagol ang maayong hunahuna sa imong mga lihok. </w:t>
      </w:r>
    </w:p>
    <w:p w:rsidRPr="00C84680" w:rsidR="005C3FC8" w:rsidRDefault="00BF6B1D" w14:paraId="529D5053" w14:textId="16AEBF31">
      <w:pPr>
        <w:pStyle w:val="paragraph"/>
        <w:spacing w:before="30" w:after="30"/>
        <w:ind w:start="60" w:end="60"/>
        <w:rPr>
          <w:lang w:val="ru-RU"/>
        </w:rPr>
      </w:pPr>
      <w:r w:rsidRPr="00C84680">
        <w:rPr>
          <w:lang w:val="ru-RU"/>
        </w:rPr>
        <w:t xml:space="preserve">Ang matag tawo usa ka misteryo, ug unsaon man nimo pag-ila kung unsang klase nga tawo sila! Sa usa ka higayon, nagselebrar kami sa Maluho nga Pagkabanhaw ni Kristo sa usa ka kaliva sa Banal nga Bukid. Human sa Banal nga Liturgiya, nanglingkod kami sa lamisa aron buwagon ang among pag-ayuno uban sa keso ug usa ka itlog sa Pasko sa Pagkabanhaw. Usa ka monghe ang naglingkod tupad nako—usa ka drayber sa mulo nga naggamit sa mga mulo sa pagdala og kahoy. Nakita nako nga iyang gipahilayo ang keso ug itlog. </w:t>
      </w:r>
      <w:r w:rsidRPr="00C84680">
        <w:rPr>
          <w:lang w:val="ru-RU"/>
        </w:rPr>
        <w:t xml:space="preserve">'Sige</w:t>
      </w:r>
      <w:r w:rsidR="002F08DD">
        <w:rPr>
          <w:lang w:val="ru-RU"/>
        </w:rPr>
        <w:t xml:space="preserve">,</w:t>
      </w:r>
      <w:r w:rsidRPr="00C84680">
        <w:rPr>
          <w:lang w:val="ru-RU"/>
        </w:rPr>
        <w:t xml:space="preserve"> tilawi</w:t>
      </w:r>
      <w:r w:rsidRPr="00C84680">
        <w:rPr>
          <w:lang w:val="ru-RU"/>
        </w:rPr>
        <w:t xml:space="preserve">,</w:t>
      </w:r>
      <w:r w:rsidR="002F08DD">
        <w:rPr>
          <w:lang w:val="ru-RU"/>
        </w:rPr>
        <w:t xml:space="preserve">' </w:t>
      </w:r>
      <w:r w:rsidRPr="00C84680">
        <w:rPr>
          <w:lang w:val="ru-RU"/>
        </w:rPr>
        <w:t xml:space="preserve">ingon nako. </w:t>
      </w:r>
      <w:r w:rsidRPr="00C84680">
        <w:rPr>
          <w:lang w:val="ru-RU"/>
        </w:rPr>
        <w:t xml:space="preserve">"Sige, sige," tubag niya, </w:t>
      </w:r>
      <w:r w:rsidR="002F08DD">
        <w:rPr>
          <w:lang w:val="ru-RU"/>
        </w:rPr>
        <w:t xml:space="preserve">"</w:t>
      </w:r>
      <w:r w:rsidRPr="00C84680">
        <w:rPr>
          <w:lang w:val="ru-RU"/>
        </w:rPr>
        <w:t xml:space="preserve">mokaon na </w:t>
      </w:r>
      <w:r w:rsidRPr="00C84680">
        <w:rPr>
          <w:lang w:val="ru-RU"/>
        </w:rPr>
        <w:t xml:space="preserve">ko</w:t>
      </w:r>
      <w:r w:rsidR="002F08DD">
        <w:rPr>
          <w:lang w:val="ru-RU"/>
        </w:rPr>
        <w:t xml:space="preserve">." </w:t>
      </w:r>
      <w:r w:rsidRPr="00C84680">
        <w:rPr>
          <w:lang w:val="ru-RU"/>
        </w:rPr>
        <w:t xml:space="preserve">Gitan-aw </w:t>
      </w:r>
      <w:r w:rsidRPr="00C84680">
        <w:rPr>
          <w:lang w:val="ru-RU"/>
        </w:rPr>
        <w:t xml:space="preserve">nako siya </w:t>
      </w:r>
      <w:r w:rsidRPr="00C84680">
        <w:rPr>
          <w:lang w:val="ru-RU"/>
        </w:rPr>
        <w:t xml:space="preserve">– wala man siya mokaon. </w:t>
      </w:r>
      <w:r w:rsidRPr="00C84680">
        <w:rPr>
          <w:lang w:val="ru-RU"/>
        </w:rPr>
        <w:t xml:space="preserve">"Sige na, kaon," ingon nako pag-usab, </w:t>
      </w:r>
      <w:r w:rsidR="002F08DD">
        <w:rPr>
          <w:lang w:val="ru-RU"/>
        </w:rPr>
        <w:t xml:space="preserve">"</w:t>
      </w:r>
      <w:r w:rsidRPr="00C84680">
        <w:rPr>
          <w:lang w:val="ru-RU"/>
        </w:rPr>
        <w:t xml:space="preserve">Easter man gud karon!</w:t>
      </w:r>
      <w:r w:rsidR="009F3FC8">
        <w:rPr>
          <w:lang w:val="ru-RU"/>
        </w:rPr>
        <w:t xml:space="preserve">" "</w:t>
      </w:r>
      <w:r w:rsidRPr="00C84680">
        <w:rPr>
          <w:lang w:val="ru-RU"/>
        </w:rPr>
        <w:t xml:space="preserve">Pasayloa ko, Geronda," tubag niya, "dili ko mokaon sa adlaw nga madawat nako ang Balaang Komunyon. Mokaon na ko pagkahuman sa alas dos sa hapon</w:t>
      </w:r>
      <w:r w:rsidR="002F08DD">
        <w:rPr>
          <w:lang w:val="ru-RU"/>
        </w:rPr>
        <w:t xml:space="preserve">."</w:t>
      </w:r>
      <w:r w:rsidRPr="00C84680">
        <w:rPr>
          <w:lang w:val="ru-RU"/>
        </w:rPr>
        <w:t xml:space="preserve"> Nag-ayuno siya sukad pa gahapon, ug sa mismong adlaw sa Komunyon mikaon siya sa hapon! Nakita ba nimo unsa iyang gibuhat tungod sa pagrespeto? Apan basin ang uban nagtuo nga siya usa ra ka yano nga drayber sa mula. </w:t>
      </w:r>
    </w:p>
    <w:p w:rsidRPr="00C84680" w:rsidR="005C3FC8" w:rsidRDefault="00BF6B1D" w14:paraId="781F54BE" w14:textId="620D5BC7">
      <w:pPr>
        <w:pStyle w:val="paragraph"/>
        <w:spacing w:before="30" w:after="30"/>
        <w:ind w:start="60" w:end="60"/>
        <w:rPr>
          <w:lang w:val="ru-RU"/>
        </w:rPr>
      </w:pPr>
      <w:r w:rsidRPr="00C84680">
        <w:rPr>
          <w:lang w:val="ru-RU"/>
        </w:rPr>
        <w:t xml:space="preserve">Ang tawo usa ka misteryo! Ug kung napugos ka sa paghukom sa uban, pangutan-a ang imong kaugalingon: </w:t>
      </w:r>
      <w:r w:rsidRPr="00C84680">
        <w:rPr>
          <w:lang w:val="ru-RU"/>
        </w:rPr>
        <w:t xml:space="preserve">'Ang akong paghukom ba gikan sa Diyos, o paborito ba kini?</w:t>
      </w:r>
      <w:r w:rsidR="002F08DD">
        <w:rPr>
          <w:lang w:val="ru-RU"/>
        </w:rPr>
        <w:t xml:space="preserve">' </w:t>
      </w:r>
      <w:r w:rsidRPr="00C84680">
        <w:rPr>
          <w:lang w:val="ru-RU"/>
        </w:rPr>
        <w:t xml:space="preserve">Sa laing pagkasulti, walay labot ba kini sa kaugalingong interes, o puno ba kini niini? Ayaw pagsalig </w:t>
      </w:r>
      <w:r w:rsidRPr="00C84680">
        <w:rPr>
          <w:lang w:val="ru-RU"/>
        </w:rPr>
        <w:t xml:space="preserve">sa</w:t>
      </w:r>
      <w:r w:rsidRPr="00C84680">
        <w:rPr>
          <w:lang w:val="ru-RU"/>
        </w:rPr>
        <w:t xml:space="preserve"> imong </w:t>
      </w:r>
      <w:r w:rsidR="002F08DD">
        <w:rPr>
          <w:lang w:val="ru-RU"/>
        </w:rPr>
        <w:t xml:space="preserve">'kaugalingon' </w:t>
      </w:r>
      <w:r w:rsidRPr="00C84680">
        <w:rPr>
          <w:lang w:val="ru-RU"/>
        </w:rPr>
        <w:t xml:space="preserve">bisan pa sa imong kaugalingong paghukom. Kung ang usa ka tawo maghukom,</w:t>
      </w:r>
      <w:r w:rsidRPr="00C84680">
        <w:rPr>
          <w:lang w:val="ru-RU"/>
        </w:rPr>
        <w:lastRenderedPageBreak/>
      </w:r>
      <w:r w:rsidRPr="00C84680">
        <w:rPr>
          <w:lang w:val="ru-RU"/>
        </w:rPr>
        <w:t xml:space="preserve"> , daghan kaayong pagka-makasarili ang naa kaniya. Napugos ko sa paghukom sa nagkalain-laing mga butang, ug gipugos ko nga buhaton kini bisan pa man nga dili ko gusto. Naghukom ko nga walay kaugalingong interes o paboritismo, apan, bisan pa niana, sa dihang motindog ko pag-ampo pagkahuman, dili nako mabati kana—aw, atong isulti—ka-amumahum nga akong mabati sa mga adlaw nga dili ko maghukom. Ug dili kini tungod kay giakusahan ko sa akong konsensya sa bisan unsa — dili, [samtang] tungod kay naghukom ako isip usa ka tawo. Ug unsa may masulti kung sayop ang paghukom, o kung ang mga akusado adunay mga hinungdan nga makapakunhod sa silot, o kung ang huwes naggamit og mga pamantayang tawo sa pagtimbang-timbang sa nahitabo? Dili sayon ang paghukom. Ang paghukom iya sa Diyos. Ka-kahadlok ana! Ug ang kamatuoran nga ang tawo nga naglingkod sa lingkoranan sa huwes maayo ang buot wala'y kalainan niini nga kaso. Ang importante mao ang resulta nga gidala sa iyang paghukom. </w:t>
      </w:r>
    </w:p>
    <w:p w:rsidRPr="00C84680" w:rsidR="005C3FC8" w:rsidRDefault="00BF6B1D" w14:paraId="6502FFFF" w14:textId="0FBF96C1">
      <w:pPr>
        <w:pStyle w:val="paragraph"/>
        <w:spacing w:before="30" w:after="30"/>
        <w:ind w:start="60" w:end="60"/>
        <w:rPr>
          <w:lang w:val="ru-RU"/>
        </w:rPr>
      </w:pPr>
      <w:r w:rsidRPr="00C84680">
        <w:rPr>
          <w:lang w:val="ru-RU"/>
        </w:rPr>
        <w:t xml:space="preserve">Kinahanglan gayud og daghang pangatarungan. Siyempre, ang matag tawo adunay bisan gamay nga kapasidad sa pangatarungan, apan, sa kasubo, kadaghanan kanato gigamit kini nga pangatarungan dili sa atong kaugalingon, kondili sa atong silingan (aron dili sila, sa dili tuyo, mas makita nga maayo sa uban kaysa kanato). Busa, ginahugawan nato ang atong pangatarungan—pinaagi sa paghukom, pagpanamastamas, ug mga hangyo sa uban nga kinahanglan sila mag-uswag. Angay nato nga itudlo ang atong mga hangyo sa </w:t>
      </w:r>
      <w:r w:rsidRPr="00C84680">
        <w:rPr>
          <w:lang w:val="ru-RU"/>
        </w:rPr>
        <w:t xml:space="preserve">atong kaugalingon</w:t>
      </w:r>
      <w:r w:rsidRPr="00C84680">
        <w:rPr>
          <w:lang w:val="ru-RU"/>
        </w:rPr>
        <w:t xml:space="preserve"> ra</w:t>
      </w:r>
      <w:r w:rsidR="002F08DD">
        <w:rPr>
          <w:lang w:val="ru-RU"/>
        </w:rPr>
        <w:t xml:space="preserve">, </w:t>
      </w:r>
      <w:r w:rsidRPr="00C84680">
        <w:rPr>
          <w:lang w:val="ru-RU"/>
        </w:rPr>
        <w:t xml:space="preserve">nga kulang sa determinasyon nga mosulod sa tibuok kasingkasing sa usa ka espirituhanong paningkamot ug putlon ang kaugalingong mga kahuyang, aron ang atong kalag mapalaya ug makalupad paingon sa Langit. </w:t>
      </w:r>
    </w:p>
    <w:p w:rsidRPr="00C84680" w:rsidR="005C3FC8" w:rsidP="0094500E" w:rsidRDefault="005C3FC8" w14:paraId="3F23C6F5" w14:textId="77777777">
      <w:pPr>
        <w:rPr>
          <w:lang w:val="ru-RU"/>
        </w:rPr>
      </w:pPr>
    </w:p>
    <w:p w:rsidRPr="00C84680" w:rsidR="005C3FC8" w:rsidP="0094500E" w:rsidRDefault="005C3FC8" w14:paraId="5A947F5E" w14:textId="2E907BB5">
      <w:pPr>
        <w:rPr>
          <w:lang w:val="ru-RU"/>
        </w:rPr>
      </w:pPr>
    </w:p>
    <w:p w:rsidRPr="00347B46" w:rsidR="005C3FC8" w:rsidP="0094500E" w:rsidRDefault="0094500E" w14:paraId="0DE7153D" w14:textId="616B84A7">
      <w:pPr>
        <w:pStyle w:val="Heading3"/>
        <w:rPr>
          <w:lang w:val="ru-RU"/>
        </w:rPr>
      </w:pPr>
      <w:bookmarkStart w:name="_Toc196745439" w:id="312"/>
      <w:bookmarkStart w:name="_Toc196745596" w:id="313"/>
      <w:bookmarkStart w:name="_Toc225094950" w:id="314"/>
      <w:r w:rsidRPr="00C84680">
        <w:rPr>
          <w:lang w:val="ru-RU"/>
        </w:rPr>
        <w:t xml:space="preserve">Kapitulo</w:t>
      </w:r>
      <w:r w:rsidRPr="00347B46">
        <w:rPr>
          <w:lang w:val="ru-RU"/>
        </w:rPr>
        <w:t xml:space="preserve"> 3</w:t>
      </w:r>
      <w:r w:rsidRPr="00C84680" w:rsidR="00BF6B1D">
        <w:rPr>
          <w:lang w:val="ru-RU"/>
        </w:rPr>
        <w:t xml:space="preserve">.</w:t>
      </w:r>
      <w:r w:rsidRPr="00347B46">
        <w:rPr>
          <w:lang w:val="ru-RU"/>
        </w:rPr>
        <w:t xml:space="preserve"> </w:t>
      </w:r>
      <w:r w:rsidRPr="00347B46">
        <w:rPr>
          <w:lang w:val="ru-RU"/>
        </w:rPr>
        <w:br/>
      </w:r>
      <w:r w:rsidRPr="00C84680" w:rsidR="00BF6B1D">
        <w:rPr>
          <w:lang w:val="ru-RU"/>
        </w:rPr>
        <w:t xml:space="preserve">Usa ka Bag-ong Henerasyon</w:t>
      </w:r>
      <w:bookmarkEnd w:id="312"/>
      <w:bookmarkEnd w:id="313"/>
      <w:bookmarkEnd w:id="314"/>
    </w:p>
    <w:p w:rsidRPr="00347B46" w:rsidR="003F5E0E" w:rsidP="003F5E0E" w:rsidRDefault="003F5E0E" w14:paraId="1E84CF1F" w14:textId="77777777">
      <w:pPr>
        <w:rPr>
          <w:lang w:val="ru-RU"/>
        </w:rPr>
      </w:pPr>
    </w:p>
    <w:p w:rsidRPr="00C84680" w:rsidR="005C3FC8" w:rsidP="003F5E0E" w:rsidRDefault="00BF6B1D" w14:paraId="752681B3" w14:textId="77777777">
      <w:pPr>
        <w:pStyle w:val="Heading4"/>
        <w:rPr>
          <w:lang w:val="ru-RU"/>
        </w:rPr>
      </w:pPr>
      <w:bookmarkStart w:name="_Toc196745440" w:id="315"/>
      <w:bookmarkStart w:name="_Toc196745597" w:id="316"/>
      <w:bookmarkStart w:name="_Toc225094951" w:id="317"/>
      <w:r w:rsidRPr="00C84680">
        <w:rPr>
          <w:lang w:val="ru-RU"/>
        </w:rPr>
        <w:t xml:space="preserve">Ang Pagkunhod sa Espiritu sa Paghalad sa Kaugalingon</w:t>
      </w:r>
      <w:bookmarkEnd w:id="315"/>
      <w:bookmarkEnd w:id="316"/>
      <w:bookmarkEnd w:id="317"/>
    </w:p>
    <w:p w:rsidRPr="00C84680" w:rsidR="005C3FC8" w:rsidRDefault="00BF6B1D" w14:paraId="614AA73D" w14:textId="77777777">
      <w:pPr>
        <w:pStyle w:val="paragraph"/>
        <w:spacing w:before="30" w:after="30"/>
        <w:ind w:start="60" w:end="60"/>
        <w:rPr>
          <w:lang w:val="ru-RU"/>
        </w:rPr>
      </w:pPr>
      <w:r w:rsidRPr="00C84680">
        <w:rPr>
          <w:lang w:val="ru-RU"/>
        </w:rPr>
        <w:t xml:space="preserve">Karon, kadaghanan sa mga tawo wala makahibalo sa kalipay nga gidala sa paghalad sa kaugalingon. Dili ganahan ang mga tawo sa lisod nga trabaho. Ang paglingaw-lingaw, ang tinguha alang sa komportableng kinabuhi, ug ang kadagahan sa bakanteng oras misulod na sa ilang kinabuhi. Nahina na ang espiritu sa paghalad sa kaugalingon. Kung makab-ot sa mga tawo ang usa ka butang nga walay paningkamot, aron mahimong komportable sila, giisip nila kini nga usa ka kalampusan. Madismaya sila kung mapakyas sila sa pag-angkon og sayon nga kinabuhi. Apan kung tan-awon nila ang tanan gikan sa espirituhanong panan-aw, malipay sila sa maong kahimtang, kay sa ingon ana gihatagan sila og paborableng oportunidad alang sa usa ka bayani nga buhat. </w:t>
      </w:r>
    </w:p>
    <w:p w:rsidRPr="00C84680" w:rsidR="005C3FC8" w:rsidRDefault="00BF6B1D" w14:paraId="07FEA8B4" w14:textId="64808E42">
      <w:pPr>
        <w:pStyle w:val="paragraph"/>
        <w:spacing w:before="30" w:after="30"/>
        <w:ind w:start="60" w:end="60"/>
        <w:rPr>
          <w:lang w:val="ru-RU"/>
        </w:rPr>
      </w:pPr>
      <w:r w:rsidRPr="00C84680">
        <w:rPr>
          <w:lang w:val="ru-RU"/>
        </w:rPr>
        <w:t xml:space="preserve">Karon, ang tanan — batan-on ug tigulang — nangandoy og sayon nga kinabuhi. Ang mga espirituhanon naningkamot nga makab-ot ang pagkabalaan sa labing gamay nga paningkamot. Ang mga makalibutanon naningkamot nga makakwarta og daghang kuwarta nga walay trabaho. Ang mga batan-on naningkamot nga makapasar sa ilang mga eksamen nga walay pagtuon, nga makakuha og degree nga wala gyud mobiya sa usa ka café. Ug kon mahimo pa gani, samtang naglingkod sa kapehan, tawagan ang unibersidad aron mahibal-an ang resulta sa ilang eksamin, malipay kaayo sila. Oo, oo, nakaabot na gyud sa ingon ana! Daghang mga batan-on ang moanha sa akong kaliva ug mangayo: </w:t>
      </w:r>
      <w:r w:rsidRPr="00C84680">
        <w:rPr>
          <w:lang w:val="ru-RU"/>
        </w:rPr>
        <w:t xml:space="preserve">'Amo ko pag-ampo nga makasulod ko sa unibersidad</w:t>
      </w:r>
      <w:r w:rsidR="002F08DD">
        <w:rPr>
          <w:lang w:val="ru-RU"/>
        </w:rPr>
        <w:t xml:space="preserve">.' </w:t>
      </w:r>
      <w:r w:rsidRPr="00C84680">
        <w:rPr>
          <w:lang w:val="ru-RU"/>
        </w:rPr>
        <w:t xml:space="preserve">Wala sila mag-andam para sa ilang eksamin, apan ingon sila: </w:t>
      </w:r>
      <w:r w:rsidRPr="00C84680">
        <w:rPr>
          <w:lang w:val="ru-RU"/>
        </w:rPr>
        <w:t xml:space="preserve">'Makakatabang man gud ang Diyos kanako</w:t>
      </w:r>
      <w:r w:rsidR="002F08DD">
        <w:rPr>
          <w:lang w:val="ru-RU"/>
        </w:rPr>
        <w:t xml:space="preserve">.</w:t>
      </w:r>
      <w:r w:rsidR="009F3FC8">
        <w:rPr>
          <w:lang w:val="ru-RU"/>
        </w:rPr>
        <w:t xml:space="preserve">'</w:t>
      </w:r>
      <w:r w:rsidR="009F3FC8">
        <w:rPr>
          <w:lang w:val="ru-RU"/>
        </w:rPr>
        <w:t xml:space="preserve"> </w:t>
      </w:r>
      <w:r w:rsidRPr="00C84680">
        <w:rPr>
          <w:lang w:val="ru-RU"/>
        </w:rPr>
        <w:t xml:space="preserve">'Mag-andam kamo,' akong tambag kanila, 'ug hangyoa ang Diyos og tabang pinaagi sa pag-ampo</w:t>
      </w:r>
      <w:r w:rsidR="009F3FC8">
        <w:rPr>
          <w:lang w:val="ru-RU"/>
        </w:rPr>
        <w:t xml:space="preserve">.' </w:t>
      </w:r>
      <w:r w:rsidRPr="00C84680">
        <w:rPr>
          <w:lang w:val="ru-RU"/>
        </w:rPr>
        <w:t xml:space="preserve">'Pero ngano?' pangutana nila nga nabigla. 'Dili ba gihapon ko matabangan sa Diyos bisan walay pag-andam?</w:t>
      </w:r>
      <w:r w:rsidR="002F08DD">
        <w:rPr>
          <w:lang w:val="ru-RU"/>
        </w:rPr>
        <w:t xml:space="preserve">' </w:t>
      </w:r>
      <w:r w:rsidRPr="00C84680">
        <w:rPr>
          <w:lang w:val="ru-RU"/>
        </w:rPr>
        <w:t xml:space="preserve">Busa, nagpasabot ba kini nga panalanginan sa Diyos ang imong katamaran? Dili man ingon ana ang dagan. Motabang ang Ginoo kung ang usa ka batan-on mobasa ug maningkamot sa iyang makakaya, apan dili niya mahinumduman ang iyang nabasa. Ang uban batan-on dili makahinumdom o makasabot sa ilang gibasa, apan naningkamot gihapon sila ug nagpaningkamot. Ang Ginoo motabang sa ingon nga mga estudyanteng mapisan aron mahimong maalamon kaayo. </w:t>
      </w:r>
    </w:p>
    <w:p w:rsidRPr="00C84680" w:rsidR="005C3FC8" w:rsidRDefault="00BF6B1D" w14:paraId="4F9AB730" w14:textId="46535D67">
      <w:pPr>
        <w:pStyle w:val="paragraph"/>
        <w:spacing w:before="30" w:after="30"/>
        <w:ind w:start="60" w:end="60"/>
        <w:rPr>
          <w:lang w:val="ru-RU"/>
        </w:rPr>
      </w:pPr>
      <w:r w:rsidRPr="00C84680">
        <w:rPr>
          <w:lang w:val="ru-RU"/>
        </w:rPr>
        <w:t xml:space="preserve">Maayo na lang, aduna'y mga eksepsyon. Usa ka batan-ong lalaki gikan sa Chalkidiki misulod sa entrance exam sa tulo ka fakultad sa samang higayon ug gidawat siya sa tanan!</w:t>
      </w:r>
      <w:r w:rsidR="00EC686D">
        <w:rPr>
          <w:rStyle w:val="FootnoteReference"/>
          <w:lang w:val="ru-RU"/>
        </w:rPr>
        <w:footnoteReference w:id="182"/>
      </w:r>
      <w:r w:rsidRPr="00C84680">
        <w:rPr>
          <w:lang w:val="ru-RU"/>
        </w:rPr>
        <w:t xml:space="preserve"> Labaw pa, sa usa ka fakultad siya ang nakakuha sa pinakataas nga marka sa entrance exam, samtang sa lain siya nahimong ikaduha. </w:t>
      </w:r>
      <w:r w:rsidRPr="00C84680">
        <w:rPr>
          <w:lang w:val="ru-RU"/>
        </w:rPr>
        <w:t xml:space="preserve">Bisan pa</w:t>
      </w:r>
      <w:r w:rsidRPr="00C84680">
        <w:rPr>
          <w:lang w:val="ru-RU"/>
        </w:rPr>
        <w:t xml:space="preserve">,</w:t>
      </w:r>
      <w:r w:rsidRPr="00C84680">
        <w:rPr>
          <w:lang w:val="ru-RU"/>
        </w:rPr>
        <w:lastRenderedPageBreak/>
      </w:r>
      <w:r w:rsidRPr="00C84680">
        <w:rPr>
          <w:lang w:val="ru-RU"/>
        </w:rPr>
        <w:t xml:space="preserve"> , nagdesisyon ang batan-on nga mas maayo nga mogawas ug magtrabaho aron makatabang sa kabug-aton sa iyang amahan, nga nagtrabaho sa minahan aron suportahan ang pamilya. Busa wala siya mosulod sa unibersidad; sa baylo, nakakuha siya og trabaho ug nagsugod sa pagdala og kwarta pauli. Kining tawo usa ka balsamo sa akong kalag.  Tungod sa mga batan-on sama kaniya, andam ko mamatay, mahimong abog. Apan, kadaghanan sa mga batan-on naimpluwensyahan na sa kalibutan ug nadunot ug nadaut niini. Nakat-on sila nga magtagad lang sa ilang kaugalingon, maghunahuna lang para sa ilang kaugalingon — wala silay hunahuna sa ilang silingan. Ug sa mas pagtabang nimo kanila, mas kapoy sila. </w:t>
      </w:r>
    </w:p>
    <w:p w:rsidRPr="00C84680" w:rsidR="005C3FC8" w:rsidRDefault="00BF6B1D" w14:paraId="7D72964F" w14:textId="498EB9CC">
      <w:pPr>
        <w:pStyle w:val="paragraph"/>
        <w:spacing w:before="30" w:after="30"/>
        <w:ind w:start="60" w:end="60"/>
        <w:rPr>
          <w:lang w:val="ru-RU"/>
        </w:rPr>
      </w:pPr>
      <w:r w:rsidRPr="00C84680">
        <w:rPr>
          <w:lang w:val="ru-RU"/>
        </w:rPr>
        <w:t xml:space="preserve">Makita nako nga ang kabatan-onan karon nagkalibog-libog. Mopili sila og usa ka butang, buhaton ang lain, unya masawa na sila sa ikatulo. Apan ang kasingkasing sa tawo dili gyud kapoyon o magkatigulang. Ug sila… Lisod kaayo para nila ang pagka-monghe. Makahadlok ang pagminyo. Mga lig-on nga batan-on nga lalaki moanha sa Banal nga Bukid, mobiya, unya mobalik na usab. </w:t>
      </w:r>
      <w:r w:rsidRPr="00C84680">
        <w:rPr>
          <w:lang w:val="ru-RU"/>
        </w:rPr>
        <w:t xml:space="preserve">"Ah," ingon nila, "pero lisod kaayo ang pagka-monghe. Pagmata matag gabii sa dili pa madlawa. Dili lang sulod sa usa o duha ka adlaw, kondili pirmi!</w:t>
      </w:r>
      <w:r w:rsidR="002F08DD">
        <w:rPr>
          <w:lang w:val="ru-RU"/>
        </w:rPr>
        <w:t xml:space="preserve">" </w:t>
      </w:r>
      <w:r w:rsidRPr="00C84680">
        <w:rPr>
          <w:lang w:val="ru-RU"/>
        </w:rPr>
        <w:t xml:space="preserve">Mobalik sila sa kalibutan, apan dili pud sila mobati nga naa sa ilang lugar didto. </w:t>
      </w:r>
      <w:r w:rsidRPr="00C84680">
        <w:rPr>
          <w:lang w:val="ru-RU"/>
        </w:rPr>
        <w:t xml:space="preserve">"Unsa," ingon sila, "ang akong buhaton niining katilingban? Unsang klase nga tawo akong pakig-uban kung magminyo ko? Walay lain kondili samok ug kabalaka</w:t>
      </w:r>
      <w:r w:rsidR="002F08DD">
        <w:rPr>
          <w:lang w:val="ru-RU"/>
        </w:rPr>
        <w:t xml:space="preserve">." </w:t>
      </w:r>
      <w:r w:rsidRPr="00C84680">
        <w:rPr>
          <w:lang w:val="ru-RU"/>
        </w:rPr>
        <w:t xml:space="preserve">Mobalik sila sa Banal nga Bukid pag-usab, apan pagkahuman sa mubo nga pagpuyo didto, mosulti na usab sila: </w:t>
      </w:r>
      <w:r w:rsidR="009F3FC8">
        <w:rPr>
          <w:lang w:val="ru-RU"/>
        </w:rPr>
        <w:t xml:space="preserve">"</w:t>
      </w:r>
      <w:r w:rsidRPr="00C84680">
        <w:rPr>
          <w:lang w:val="ru-RU"/>
        </w:rPr>
        <w:t xml:space="preserve">Lisod gyud!</w:t>
      </w:r>
      <w:r w:rsidR="002F08DD">
        <w:rPr>
          <w:lang w:val="ru-RU"/>
        </w:rPr>
        <w:t xml:space="preserve">" </w:t>
      </w:r>
    </w:p>
    <w:p w:rsidRPr="00C84680" w:rsidR="005C3FC8" w:rsidRDefault="00BF6B1D" w14:paraId="2FFD47CA" w14:textId="327ED692">
      <w:pPr>
        <w:pStyle w:val="paragraph"/>
        <w:spacing w:before="30" w:after="30"/>
        <w:ind w:start="60" w:end="60"/>
        <w:rPr>
          <w:lang w:val="ru-RU"/>
        </w:rPr>
      </w:pPr>
      <w:r w:rsidRPr="00C84680">
        <w:rPr>
          <w:lang w:val="ru-RU"/>
        </w:rPr>
        <w:t xml:space="preserve">Ang mga batan-on karon sama sa bag-ong sakyanan, nga ang lana sa ilang makina nangatapot tungod sa katugnaw. Aron mosugod kining mga sakyanan, kinahanglan mo-init ang lana — kung dili, wala'y molihok. Mga pobre nga batan-on! Moanha sila kanako sa akong kaliva — dili lang usa o duha, kondili daghan kaayo — ug mangutana: </w:t>
      </w:r>
      <w:r w:rsidRPr="00C84680">
        <w:rPr>
          <w:lang w:val="ru-RU"/>
        </w:rPr>
        <w:t xml:space="preserve">'Unsa akong buhaton, Amahan? Unsaon nako pagpuno sa akong oras? Nabug-atan ko sa kasubo.</w:t>
      </w:r>
      <w:r w:rsidR="002F08DD">
        <w:rPr>
          <w:lang w:val="ru-RU"/>
        </w:rPr>
        <w:t xml:space="preserve">" </w:t>
      </w:r>
      <w:r w:rsidRPr="00C84680">
        <w:rPr>
          <w:lang w:val="ru-RU"/>
        </w:rPr>
        <w:t xml:space="preserve">— </w:t>
      </w:r>
      <w:r w:rsidR="009F3FC8">
        <w:rPr>
          <w:lang w:val="ru-RU"/>
        </w:rPr>
        <w:t xml:space="preserve">"</w:t>
      </w:r>
      <w:r w:rsidRPr="00C84680">
        <w:rPr>
          <w:lang w:val="ru-RU"/>
        </w:rPr>
        <w:t xml:space="preserve">Bana, pangitaa lang ang trabaho</w:t>
      </w:r>
      <w:r w:rsidR="002F08DD">
        <w:rPr>
          <w:lang w:val="ru-RU"/>
        </w:rPr>
        <w:t xml:space="preserve">," </w:t>
      </w:r>
      <w:r w:rsidRPr="00C84680">
        <w:rPr>
          <w:lang w:val="ru-RU"/>
        </w:rPr>
        <w:t xml:space="preserve">ingon nako, ug sa tubag madungog </w:t>
      </w:r>
      <w:r w:rsidRPr="00C84680">
        <w:rPr>
          <w:lang w:val="ru-RU"/>
        </w:rPr>
        <w:t xml:space="preserve">nako</w:t>
      </w:r>
      <w:r w:rsidRPr="00C84680">
        <w:rPr>
          <w:lang w:val="ru-RU"/>
        </w:rPr>
        <w:t xml:space="preserve">: </w:t>
      </w:r>
      <w:r w:rsidR="009F3FC8">
        <w:rPr>
          <w:lang w:val="ru-RU"/>
        </w:rPr>
        <w:t xml:space="preserve">"</w:t>
      </w:r>
      <w:r w:rsidRPr="00C84680">
        <w:rPr>
          <w:lang w:val="ru-RU"/>
        </w:rPr>
        <w:t xml:space="preserve">Dili kana ang punto. </w:t>
      </w:r>
      <w:r w:rsidR="002F08DD">
        <w:rPr>
          <w:lang w:val="ru-RU"/>
        </w:rPr>
        <w:t xml:space="preserve">"</w:t>
      </w:r>
      <w:r w:rsidRPr="00C84680">
        <w:rPr>
          <w:lang w:val="ru-RU"/>
        </w:rPr>
        <w:t xml:space="preserve">Aduna man koy kuwarta. Ngano man ko magkinahanglan niining trabahoha?</w:t>
      </w:r>
      <w:r w:rsidR="002F08DD">
        <w:rPr>
          <w:lang w:val="ru-RU"/>
        </w:rPr>
        <w:t xml:space="preserve">" </w:t>
      </w:r>
      <w:r w:rsidRPr="00C84680">
        <w:rPr>
          <w:lang w:val="ru-RU"/>
        </w:rPr>
        <w:t xml:space="preserve">— </w:t>
      </w:r>
      <w:r w:rsidR="009F3FC8">
        <w:rPr>
          <w:lang w:val="ru-RU"/>
        </w:rPr>
        <w:t xml:space="preserve">"</w:t>
      </w:r>
      <w:r w:rsidRPr="00C84680">
        <w:rPr>
          <w:lang w:val="ru-RU"/>
        </w:rPr>
        <w:t xml:space="preserve">Apan si Apostol Pablo," ingon ko pag-usab, "nagsulat: </w:t>
      </w:r>
      <w:r w:rsidRPr="00C84680">
        <w:rPr>
          <w:i/>
          <w:iCs/>
          <w:lang w:val="ru-RU"/>
        </w:rPr>
        <w:t xml:space="preserve">'Kung kinsa ang dili magtrabaho, dili usab siya mokaon</w:t>
      </w:r>
      <w:r w:rsidR="009F3FC8">
        <w:rPr>
          <w:lang w:val="ru-RU"/>
        </w:rPr>
        <w:t xml:space="preserve">.'</w:t>
      </w:r>
      <w:r w:rsidR="00EC686D">
        <w:rPr>
          <w:rStyle w:val="FootnoteReference"/>
          <w:lang w:val="ru-RU"/>
        </w:rPr>
        <w:footnoteReference w:id="183"/>
      </w:r>
      <w:r w:rsidRPr="00C84680">
        <w:rPr>
          <w:lang w:val="ru-RU"/>
        </w:rPr>
        <w:t xml:space="preserve"> Bisan pa kon wala kay kabalaka sa kuwarta — aron mokaon, kinahanglan magtrabaho ka. Ang trabaho makatabang sa usa ka tawo nga mapainit ang lana sa iyang makina. Ang trabaho mao ang pagkamamugnaon. Nagahatag kini ug kalipay sa usa ka tawo ug nagatangtang sa kabug-aton sa iyang kasingkasing, sa iyang kasubo. Mao na, akong maayong higala! Pangitaa ang trabaho nga malingaw ka bisan gamay lang, ug sugdi ang pagtrabaho. Sulayi lang ug makita nimo [kung giunsa pagbag-o sa tanan]!</w:t>
      </w:r>
      <w:r w:rsidR="002F08DD">
        <w:rPr>
          <w:lang w:val="ru-RU"/>
        </w:rPr>
        <w:t xml:space="preserve">" </w:t>
      </w:r>
    </w:p>
    <w:p w:rsidRPr="00C84680" w:rsidR="005C3FC8" w:rsidRDefault="00BF6B1D" w14:paraId="22B7EA39" w14:textId="4D87B66F">
      <w:pPr>
        <w:pStyle w:val="paragraph"/>
        <w:spacing w:before="30" w:after="30"/>
        <w:ind w:start="60" w:end="60"/>
        <w:rPr>
          <w:lang w:val="ru-RU"/>
        </w:rPr>
      </w:pPr>
      <w:r w:rsidRPr="00C84680">
        <w:rPr>
          <w:lang w:val="ru-RU"/>
        </w:rPr>
        <w:t xml:space="preserve">Ang uban sa mga kabatan-onan mapoy, apan kana nga kakapoy maoy mobalik sa ilang kusog. Ang mga batan-on moanha sa akong payag, molingkod lang sa bakuran ug mapoy lang sa paglingkod. Ang uban, nga puno sa kaayo, sige'g pangutana: </w:t>
      </w:r>
      <w:r w:rsidRPr="00C84680">
        <w:rPr>
          <w:lang w:val="ru-RU"/>
        </w:rPr>
        <w:t xml:space="preserve">'Unsaon ko pagtabang nimo? Unsa akong madala para nimo?</w:t>
      </w:r>
      <w:r w:rsidR="002F08DD">
        <w:rPr>
          <w:lang w:val="ru-RU"/>
        </w:rPr>
        <w:t xml:space="preserve">' </w:t>
      </w:r>
      <w:r w:rsidRPr="00C84680">
        <w:rPr>
          <w:lang w:val="ru-RU"/>
        </w:rPr>
        <w:t xml:space="preserve">Dili ko gayud mangayo og tabang. Sa gabii, human molakaw ang mga bisita, mosiga ko og flashlight ug ako na mismo ang mohimo sa tanan: mangkuha ko og kahoy, mosiga sa duha ka kalan sa tingtugnaw, ug maglimpyo sa balay ug sa bakuran. Daghang bisita ang mobiya og kalat: mosulod sila og lapok sa sulod ug mobiya sa ilang hugaw nga medyas nga nagkatibulaag sa bakuran. Nagpadala ang mga tawo ug nipis nga medyas, ug akong ihatag kini sa mga bisita — isul-ob nila kini, apan dayon ilabay lang nila ang ilang hugaw nga medyas bisan asa. Hatagan pa gani nako sila ug napkin aron maputos nila kini, apan mas gusto nila nga biyaan lang ang tanan sama sa kaniadto. </w:t>
      </w:r>
    </w:p>
    <w:p w:rsidRPr="00C84680" w:rsidR="005C3FC8" w:rsidRDefault="00BF6B1D" w14:paraId="04A15E62" w14:textId="5CCBE65E">
      <w:pPr>
        <w:pStyle w:val="paragraph"/>
        <w:spacing w:before="30" w:after="30"/>
        <w:ind w:start="60" w:end="60"/>
        <w:rPr>
          <w:lang w:val="ru-RU"/>
        </w:rPr>
      </w:pPr>
      <w:r w:rsidRPr="00C84680">
        <w:rPr>
          <w:lang w:val="ru-RU"/>
        </w:rPr>
        <w:t xml:space="preserve">Tulo ra ka beses ko nangayo og pabor sa akong kinabuhi. Sa usa ka higayon miingon ko sa usa ka batan-ong lalaki: </w:t>
      </w:r>
      <w:r w:rsidRPr="00C84680">
        <w:rPr>
          <w:lang w:val="ru-RU"/>
        </w:rPr>
        <w:t xml:space="preserve">'Nanginahanglan ko og duha ka kahon sa posporo gikan sa tindahan sa Karyes</w:t>
      </w:r>
      <w:r w:rsidR="002F08DD">
        <w:rPr>
          <w:lang w:val="ru-RU"/>
        </w:rPr>
        <w:t xml:space="preserve">.'</w:t>
      </w:r>
      <w:r w:rsidR="00B94B25">
        <w:rPr>
          <w:rStyle w:val="FootnoteReference"/>
          <w:lang w:val="ru-RU"/>
        </w:rPr>
        <w:footnoteReference w:id="184"/>
      </w:r>
      <w:r w:rsidRPr="00C84680">
        <w:rPr>
          <w:lang w:val="ru-RU"/>
        </w:rPr>
        <w:t xml:space="preserve"> Naa na koy upat ka lighter, pero gisultihan ko siya ani aron lang siya malipay. Mibalik siya nga nagdagan, nalipay kaayo ug gikapoy sa pagginhawa, gidala niya nako kana nga posporo, ug ang iyang kakapoy napulihan sa bag-ong kusog, kay natilawan niya ang kalipay nga mosunod sa sakripisyo. Samtang ang usa naglingkod lang didto ug gikapoy sa paglingkod. Ang mga tawo naningkamot nga makasinati og kalipay, apan aron moabot ang kalipay, kinahanglan isakripisyo sa usa ka tawo ang iyang kaugalingon. Ang kalipay natawo gikan sa sakripisyo. Ang tinuod nga kalipay naggikan sa gugma. Ug kung </w:t>
      </w:r>
      <w:r w:rsidRPr="00C84680">
        <w:rPr>
          <w:lang w:val="ru-RU"/>
        </w:rPr>
        <w:t xml:space="preserve">ang gugma </w:t>
      </w:r>
      <w:r w:rsidRPr="00C84680">
        <w:rPr>
          <w:lang w:val="ru-RU"/>
        </w:rPr>
        <w:t xml:space="preserve">mapalambo</w:t>
      </w:r>
      <w:r w:rsidRPr="00C84680">
        <w:rPr>
          <w:lang w:val="ru-RU"/>
        </w:rPr>
        <w:lastRenderedPageBreak/>
      </w:r>
      <w:r w:rsidRPr="00C84680">
        <w:rPr>
          <w:lang w:val="ru-RU"/>
        </w:rPr>
        <w:t xml:space="preserve"> , ang usa ka tawo magsaulog ug malipay. Ang pagka-makasarili ug paghigugma sa kaugalingon usa ka pag-antos para sa usa ka tawo; kini gayud ang nagpugong kaniya. </w:t>
      </w:r>
    </w:p>
    <w:p w:rsidRPr="00C84680" w:rsidR="005C3FC8" w:rsidRDefault="00BF6B1D" w14:paraId="3DAE88A1" w14:textId="7D0FD02D">
      <w:pPr>
        <w:pStyle w:val="paragraph"/>
        <w:spacing w:before="30" w:after="30"/>
        <w:ind w:start="60" w:end="60"/>
        <w:rPr>
          <w:lang w:val="ru-RU"/>
        </w:rPr>
      </w:pPr>
      <w:r w:rsidRPr="00C84680">
        <w:rPr>
          <w:lang w:val="ru-RU"/>
        </w:rPr>
        <w:t xml:space="preserve">Sa usa ka higayon, duha ka batan-ong opisyal ang miabot sa Balaang Bukid ug miingon kanako: </w:t>
      </w:r>
      <w:r w:rsidR="009F3FC8">
        <w:rPr>
          <w:lang w:val="ru-RU"/>
        </w:rPr>
        <w:t xml:space="preserve">"</w:t>
      </w:r>
      <w:r w:rsidRPr="00C84680">
        <w:rPr>
          <w:lang w:val="ru-RU"/>
        </w:rPr>
        <w:t xml:space="preserve">Gusto namo mahimong monghe</w:t>
      </w:r>
      <w:r w:rsidR="002F08DD">
        <w:rPr>
          <w:lang w:val="ru-RU"/>
        </w:rPr>
        <w:t xml:space="preserve">." </w:t>
      </w:r>
      <w:r w:rsidRPr="00C84680">
        <w:rPr>
          <w:lang w:val="ru-RU"/>
        </w:rPr>
        <w:t xml:space="preserve">— </w:t>
      </w:r>
      <w:r w:rsidR="009F3FC8">
        <w:rPr>
          <w:lang w:val="ru-RU"/>
        </w:rPr>
        <w:t xml:space="preserve">"</w:t>
      </w:r>
      <w:r w:rsidRPr="00C84680">
        <w:rPr>
          <w:lang w:val="ru-RU"/>
        </w:rPr>
        <w:t xml:space="preserve">Ngano man nga gusto ninyo buhaton kana?" pangutana nako. </w:t>
      </w:r>
      <w:r w:rsidR="002F08DD">
        <w:rPr>
          <w:lang w:val="ru-RU"/>
        </w:rPr>
        <w:t xml:space="preserve">"</w:t>
      </w:r>
      <w:r w:rsidRPr="00C84680">
        <w:rPr>
          <w:lang w:val="ru-RU"/>
        </w:rPr>
        <w:t xml:space="preserve">Sukad kanus-a ninyo nabati kini nga tinguha?</w:t>
      </w:r>
      <w:r w:rsidR="002F08DD">
        <w:rPr>
          <w:lang w:val="ru-RU"/>
        </w:rPr>
        <w:t xml:space="preserve">" </w:t>
      </w:r>
      <w:r w:rsidRPr="00C84680">
        <w:rPr>
          <w:lang w:val="ru-RU"/>
        </w:rPr>
        <w:t xml:space="preserve">— </w:t>
      </w:r>
      <w:r w:rsidR="009F3FC8">
        <w:rPr>
          <w:lang w:val="ru-RU"/>
        </w:rPr>
        <w:t xml:space="preserve">"</w:t>
      </w:r>
      <w:r w:rsidRPr="00C84680">
        <w:rPr>
          <w:lang w:val="ru-RU"/>
        </w:rPr>
        <w:t xml:space="preserve">Aw," tubag nila, "bag-o ra kini miabot namo. Miabot kami sa Balaang Bukid aron maglibot-libot ug karon naghunahuna na kami nga magpabilin dinhi hangtod sa kahangturan. Didto sa sekular nga kalibutan, kinsa ba kahibalo — basin mosiklab na usab ang lain nga gubat!</w:t>
      </w:r>
      <w:r w:rsidR="002F08DD">
        <w:rPr>
          <w:lang w:val="ru-RU"/>
        </w:rPr>
        <w:t xml:space="preserve">" </w:t>
      </w:r>
      <w:r w:rsidRPr="00C84680">
        <w:rPr>
          <w:lang w:val="ru-RU"/>
        </w:rPr>
        <w:t xml:space="preserve">— </w:t>
      </w:r>
      <w:r w:rsidRPr="00C84680">
        <w:rPr>
          <w:lang w:val="ru-RU"/>
        </w:rPr>
        <w:t xml:space="preserve">"Walay hiya mo!</w:t>
      </w:r>
      <w:r w:rsidR="009F3FC8">
        <w:rPr>
          <w:lang w:val="ru-RU"/>
        </w:rPr>
        <w:t xml:space="preserve">"</w:t>
      </w:r>
      <w:r w:rsidRPr="00C84680">
        <w:rPr>
          <w:lang w:val="ru-RU"/>
        </w:rPr>
        <w:t xml:space="preserve"> matud nako. </w:t>
      </w:r>
      <w:r w:rsidR="009F3FC8">
        <w:rPr>
          <w:lang w:val="ru-RU"/>
        </w:rPr>
        <w:t xml:space="preserve">"</w:t>
      </w:r>
      <w:r w:rsidRPr="00C84680">
        <w:rPr>
          <w:lang w:val="ru-RU"/>
        </w:rPr>
        <w:t xml:space="preserve">'Basin mosiklab na usab ang lain nga gubat!</w:t>
      </w:r>
      <w:r w:rsidR="009F3FC8">
        <w:rPr>
          <w:lang w:val="ru-RU"/>
        </w:rPr>
        <w:t xml:space="preserve">' </w:t>
      </w:r>
      <w:r w:rsidRPr="00C84680">
        <w:rPr>
          <w:lang w:val="ru-RU"/>
        </w:rPr>
        <w:t xml:space="preserve">Ug unsaon man ninyo pagbiya sa kasundalohan?</w:t>
      </w:r>
      <w:r w:rsidR="002F08DD">
        <w:rPr>
          <w:lang w:val="ru-RU"/>
        </w:rPr>
        <w:t xml:space="preserve">" </w:t>
      </w:r>
      <w:r w:rsidRPr="00C84680">
        <w:rPr>
          <w:lang w:val="ru-RU"/>
        </w:rPr>
        <w:t xml:space="preserve">— </w:t>
      </w:r>
      <w:r w:rsidR="009F3FC8">
        <w:rPr>
          <w:lang w:val="ru-RU"/>
        </w:rPr>
        <w:t xml:space="preserve">"</w:t>
      </w:r>
      <w:r w:rsidR="002F08DD">
        <w:rPr>
          <w:lang w:val="ru-RU"/>
        </w:rPr>
        <w:t xml:space="preserve">"</w:t>
      </w:r>
      <w:r w:rsidRPr="00C84680">
        <w:rPr>
          <w:lang w:val="ru-RU"/>
        </w:rPr>
        <w:t xml:space="preserve">Makapangita mi," ilang tubag, </w:t>
      </w:r>
      <w:r w:rsidR="002F08DD">
        <w:rPr>
          <w:lang w:val="ru-RU"/>
        </w:rPr>
        <w:t xml:space="preserve">"</w:t>
      </w:r>
      <w:r w:rsidRPr="00C84680">
        <w:rPr>
          <w:lang w:val="ru-RU"/>
        </w:rPr>
        <w:t xml:space="preserve">ug bisan unsang rason</w:t>
      </w:r>
      <w:r w:rsidR="002F08DD">
        <w:rPr>
          <w:lang w:val="ru-RU"/>
        </w:rPr>
        <w:t xml:space="preserve">.</w:t>
      </w:r>
      <w:r w:rsidRPr="00C84680">
        <w:rPr>
          <w:lang w:val="ru-RU"/>
        </w:rPr>
        <w:t xml:space="preserve">" Unsa kaha ilang makaplagan didto? Magpakaaron-ingnon nga baliw o maghunahuna og lain pa… Aw, unsaon man nako, makakaplag gyud sila og usa ka butang… </w:t>
      </w:r>
      <w:r w:rsidRPr="00C84680">
        <w:rPr>
          <w:lang w:val="ru-RU"/>
        </w:rPr>
        <w:t xml:space="preserve">"Kung," akong giingon kanila, "naga-monghe mo tungod sa ingon ani nga makasariling rason, napakyas na mo sukad pa sa sinugdanan</w:t>
      </w:r>
      <w:r w:rsidR="002F08DD">
        <w:rPr>
          <w:lang w:val="ru-RU"/>
        </w:rPr>
        <w:t xml:space="preserve">." </w:t>
      </w:r>
      <w:r w:rsidRPr="00C84680">
        <w:rPr>
          <w:lang w:val="ru-RU"/>
        </w:rPr>
        <w:t xml:space="preserve">Apan para sa uban, dugay na nga walay nakababag sa pagminyo ug pagtukod og pamilya. Apan moanha sila kanako ug moingon: </w:t>
      </w:r>
      <w:r w:rsidRPr="00C84680">
        <w:rPr>
          <w:lang w:val="ru-RU"/>
        </w:rPr>
        <w:t xml:space="preserve">'Ngano kaha man ko magminyo? Makatukod ba gyud ka og pamilya ug makapadako og mga anak sa ingon ani kalisod nga panahon?</w:t>
      </w:r>
      <w:r w:rsidR="002F08DD">
        <w:rPr>
          <w:lang w:val="ru-RU"/>
        </w:rPr>
        <w:t xml:space="preserve">' </w:t>
      </w:r>
      <w:r w:rsidRPr="00C84680">
        <w:rPr>
          <w:lang w:val="ru-RU"/>
        </w:rPr>
        <w:t xml:space="preserve">— </w:t>
      </w:r>
      <w:r w:rsidRPr="00C84680">
        <w:rPr>
          <w:lang w:val="ru-RU"/>
        </w:rPr>
        <w:t xml:space="preserve">'Sige,' ingon ko, 'mihunong ba ang kinabuhi sa panahon sa pagpanlupig? Walay nagtrabaho o nagminyo? Tingali tapulan ka lang kaayo sa pagtukod og pamilya?</w:t>
      </w:r>
      <w:r w:rsidR="002F08DD">
        <w:rPr>
          <w:lang w:val="ru-RU"/>
        </w:rPr>
        <w:t xml:space="preserve">" </w:t>
      </w:r>
      <w:r w:rsidRPr="00C84680">
        <w:rPr>
          <w:lang w:val="ru-RU"/>
        </w:rPr>
        <w:t xml:space="preserve">— </w:t>
      </w:r>
      <w:r w:rsidR="009F3FC8">
        <w:rPr>
          <w:lang w:val="ru-RU"/>
        </w:rPr>
        <w:t xml:space="preserve">"</w:t>
      </w:r>
      <w:r w:rsidRPr="00C84680">
        <w:rPr>
          <w:lang w:val="ru-RU"/>
        </w:rPr>
        <w:t xml:space="preserve">Ako," ilang tubag, "gusto ko mahimong monghe</w:t>
      </w:r>
      <w:r w:rsidR="002F08DD">
        <w:rPr>
          <w:lang w:val="ru-RU"/>
        </w:rPr>
        <w:t xml:space="preserve">." </w:t>
      </w:r>
      <w:r w:rsidRPr="00C84680">
        <w:rPr>
          <w:lang w:val="ru-RU"/>
        </w:rPr>
        <w:t xml:space="preserve">— </w:t>
      </w:r>
      <w:r w:rsidRPr="00C84680">
        <w:rPr>
          <w:lang w:val="ru-RU"/>
        </w:rPr>
        <w:t xml:space="preserve">"Apan ang hinungdan kay imong katapulan! Maayo ka ba gyud nga monghe?</w:t>
      </w:r>
      <w:r w:rsidR="002F08DD">
        <w:rPr>
          <w:lang w:val="ru-RU"/>
        </w:rPr>
        <w:t xml:space="preserve">"</w:t>
      </w:r>
      <w:r w:rsidRPr="00C84680">
        <w:rPr>
          <w:lang w:val="ru-RU"/>
        </w:rPr>
        <w:t xml:space="preserve"> Nasabtan ba nimo kini? Kung ang usa ka batan-ong babaye gusto mahimong madre, nga naghunahuna: </w:t>
      </w:r>
      <w:r w:rsidRPr="00C84680">
        <w:rPr>
          <w:lang w:val="ru-RU"/>
        </w:rPr>
        <w:t xml:space="preserve">'Ngano man ko magpabilin sa sekular nga kalibutan, magminyo, magkaanak? Kapoy, samok. Mas maayo nga moadto ko sa kumbento. Buhaton nako ang gisugo kanako, nga walay bisan unsang responsibilidad, ug kung masaway ko, ipanaog ra nako pag-ayo ang akong ulo. Sulayi lang pagtukod sa imong kaugalingong panimalay sa kalibutan! Samtang sa kumbento, ang tanan nimong gikinahanglan ihatag na: usa ka pribadong selda, luto na nga pagkaon, ug uban </w:t>
      </w:r>
      <w:r w:rsidR="002F08DD">
        <w:rPr>
          <w:lang w:val="ru-RU"/>
        </w:rPr>
        <w:t xml:space="preserve">pa…" </w:t>
      </w:r>
      <w:r w:rsidRPr="00C84680">
        <w:rPr>
          <w:lang w:val="ru-RU"/>
        </w:rPr>
        <w:t xml:space="preserve">— busa, kung ang usa ka batan-ong babaye maghunahuna sa ingon ani, ipahibalo kaniya nga napakyas na siya sukad pa sa sinugdanan. Katingalahan ba kana para nimo? Ayaw katingala; tinuod gayud nga adunay ingon ana nga mga tawo. Hibal-i kini: ang masipag nga tawo molampos bisan asa. Ang masipag nga lalaki nga pamilyado molampos sa kinabuhi sa monghe, ug ang masipag nga monghe — kon mopili siya sa dalan sa kinabuhi sa pamilya — molampos usab. </w:t>
      </w:r>
    </w:p>
    <w:p w:rsidRPr="00C84680" w:rsidR="005C3FC8" w:rsidRDefault="00BF6B1D" w14:paraId="6BBC56B6" w14:textId="548701DA">
      <w:pPr>
        <w:pStyle w:val="paragraph"/>
        <w:spacing w:before="30" w:after="30"/>
        <w:ind w:start="60" w:end="60"/>
        <w:rPr>
          <w:lang w:val="ru-RU"/>
        </w:rPr>
      </w:pPr>
      <w:r w:rsidRPr="00C84680">
        <w:rPr>
          <w:lang w:val="ru-RU"/>
        </w:rPr>
        <w:t xml:space="preserve">Usa ka batan-ong lalaki misulod sa monasteryo isip bag-uhan, apan misalikway sa pagtangtang sa iyang buhok sumala sa ritwal. </w:t>
      </w:r>
      <w:r w:rsidRPr="00C84680">
        <w:rPr>
          <w:lang w:val="ru-RU"/>
        </w:rPr>
        <w:t xml:space="preserve">'Ngano man, anak, nga naglikay ka sa kinabuhi sa monghe?</w:t>
      </w:r>
      <w:r w:rsidRPr="00C84680">
        <w:rPr>
          <w:lang w:val="ru-RU"/>
        </w:rPr>
        <w:t xml:space="preserve">' pangutana nako kaniya. </w:t>
      </w:r>
      <w:r w:rsidRPr="00C84680">
        <w:rPr>
          <w:lang w:val="ru-RU"/>
        </w:rPr>
        <w:t xml:space="preserve">'Kay,' tubag niya, 'ang kapa sa monghe nagpahinumdom kanako sa helmet sa sundalo!</w:t>
      </w:r>
      <w:r w:rsidR="002F08DD">
        <w:rPr>
          <w:lang w:val="ru-RU"/>
        </w:rPr>
        <w:t xml:space="preserve">' </w:t>
      </w:r>
      <w:r w:rsidRPr="00C84680">
        <w:rPr>
          <w:lang w:val="ru-RU"/>
        </w:rPr>
        <w:t xml:space="preserve">Paminawa lang na! Dili siya gustong mahimong monghe aron dili niya kinahanglan isuot ang kapa sa monghe! Nakahinumdom kini kaniya sa helmet! Pero nakasul-ob na ba gyud siya ana nga helmet? Bisan pa man nakasul-ob siya, pipila ra ka beses kini sa army atol sa training — ug bisan kana, puwede pa kining pangutan-on! Ug asa man siya makakuha og higayon nga makabaho og pulbura sa gubat! Usa ka helmet, makita nimo, mao kana ang iyang nahuna-huna! Nadungog ba nimo unsay nahitabo? Apan unsa man ang iyang nakalimtan bahin sa kinabuhi sa monghe? Sultihi ko, palihug, unsang klase nga monghe ang mahimo sa usa ka tawo kung magsugod siya sa iyang kinabuhi isip monghe sa ingon ani nga paagi? Sa katapusan, kining pobre nga tawo gitonsura isip monghe sa usa ka lugar, apan wala gyud niya gisul-ob kana nga baga nga kalo sa monghe. </w:t>
      </w:r>
    </w:p>
    <w:p w:rsidRPr="00C84680" w:rsidR="005C3FC8" w:rsidRDefault="00BF6B1D" w14:paraId="3357763C" w14:textId="132354B0">
      <w:pPr>
        <w:pStyle w:val="paragraph"/>
        <w:spacing w:before="30" w:after="30"/>
        <w:ind w:start="60" w:end="60"/>
        <w:rPr>
          <w:lang w:val="ru-RU"/>
        </w:rPr>
      </w:pPr>
      <w:r w:rsidRPr="00C84680">
        <w:rPr>
          <w:lang w:val="ru-RU"/>
        </w:rPr>
        <w:t xml:space="preserve">Sa lain nga higayon, duha ka batan-ong lalaki ang miabot sa akong hermitage, pareho nga hapit na moabot sa ilang hawak ang buhok. Gusto unta nako putlon ang ilang buhok, apan wala sila tugoti. Nagdali ko paingon sa lain nga lugar, busa wala ko makig-istorya pagdugay kanila — gihatagan na lang nako sila og meryenda. Ug adunay iring nga naglibot-libot sa akong bakuran. Nakita kini sa usa sa mga batan-ong taas og buhok ug nangutana, </w:t>
      </w:r>
      <w:r w:rsidRPr="00C84680">
        <w:rPr>
          <w:lang w:val="ru-RU"/>
        </w:rPr>
        <w:t xml:space="preserve">'Pwede ba nako kuhaon ang iring?</w:t>
      </w:r>
      <w:r w:rsidR="002F08DD">
        <w:rPr>
          <w:lang w:val="ru-RU"/>
        </w:rPr>
        <w:t xml:space="preserve">' </w:t>
      </w:r>
      <w:r w:rsidRPr="00C84680">
        <w:rPr>
          <w:lang w:val="ru-RU"/>
        </w:rPr>
        <w:t xml:space="preserve">'Sige</w:t>
      </w:r>
      <w:r w:rsidR="002F08DD">
        <w:rPr>
          <w:lang w:val="ru-RU"/>
        </w:rPr>
        <w:t xml:space="preserve">,</w:t>
      </w:r>
      <w:r w:rsidRPr="00C84680">
        <w:rPr>
          <w:lang w:val="ru-RU"/>
        </w:rPr>
        <w:t xml:space="preserve"> </w:t>
      </w:r>
      <w:r w:rsidRPr="00C84680">
        <w:rPr>
          <w:lang w:val="ru-RU"/>
        </w:rPr>
        <w:t xml:space="preserve">kuhaa </w:t>
      </w:r>
      <w:r w:rsidR="002F08DD">
        <w:rPr>
          <w:lang w:val="ru-RU"/>
        </w:rPr>
        <w:t xml:space="preserve">lang</w:t>
      </w:r>
      <w:r w:rsidRPr="00C84680">
        <w:rPr>
          <w:lang w:val="ru-RU"/>
        </w:rPr>
        <w:t xml:space="preserve">,</w:t>
      </w:r>
      <w:r w:rsidR="002F08DD">
        <w:rPr>
          <w:lang w:val="ru-RU"/>
        </w:rPr>
        <w:t xml:space="preserve">' </w:t>
      </w:r>
      <w:r w:rsidRPr="00C84680">
        <w:rPr>
          <w:lang w:val="ru-RU"/>
        </w:rPr>
        <w:t xml:space="preserve">ingon nako. Gikuha niya ang iring, ug gikan sa akong lugar mibiyahe sila paingon sa Iversky Monasteryo — usa ka oras nga lakaw ang gilay-on. Nagsugod na og ulan, apan nakaabot siya sa monasteryo nga gihuptan ang iring, miadto sa guesthouse ug nangayo og pagtulog didto. </w:t>
      </w:r>
      <w:r w:rsidRPr="00C84680">
        <w:rPr>
          <w:lang w:val="ru-RU"/>
        </w:rPr>
        <w:t xml:space="preserve">'Dili pwede iring</w:t>
      </w:r>
      <w:r w:rsidR="002F08DD">
        <w:rPr>
          <w:lang w:val="ru-RU"/>
        </w:rPr>
        <w:t xml:space="preserve">,' </w:t>
      </w:r>
      <w:r w:rsidRPr="00C84680">
        <w:rPr>
          <w:lang w:val="ru-RU"/>
        </w:rPr>
        <w:t xml:space="preserve">ingon nila, busa gibyaan siya nga naglingkod sa gawas sa ulan! Tibuok gabii! Kung gisugo siya sa usa ka oras nga duty sa pagbantay sa army, moingon siya</w:t>
      </w:r>
      <w:r w:rsidRPr="00C84680">
        <w:rPr>
          <w:lang w:val="ru-RU"/>
        </w:rPr>
        <w:t xml:space="preserve">, 'Dili, dili nako kaya!</w:t>
      </w:r>
      <w:r w:rsidR="002F08DD">
        <w:rPr>
          <w:lang w:val="ru-RU"/>
        </w:rPr>
        <w:t xml:space="preserve">' </w:t>
      </w:r>
      <w:r w:rsidRPr="00C84680">
        <w:rPr>
          <w:lang w:val="ru-RU"/>
        </w:rPr>
        <w:t xml:space="preserve">Pero ang paglingkod </w:t>
      </w:r>
      <w:r w:rsidRPr="00C84680">
        <w:rPr>
          <w:lang w:val="ru-RU"/>
        </w:rPr>
        <w:t xml:space="preserve">lang </w:t>
      </w:r>
      <w:r w:rsidRPr="00C84680">
        <w:rPr>
          <w:lang w:val="ru-RU"/>
        </w:rPr>
        <w:t xml:space="preserve">sa gawas tibuok gabii uban ang iring — syempre, kaya niya na!.. </w:t>
      </w:r>
    </w:p>
    <w:p w:rsidRPr="00C84680" w:rsidR="005C3FC8" w:rsidRDefault="00BF6B1D" w14:paraId="3D5FA7D9" w14:textId="678DB8BA">
      <w:pPr>
        <w:pStyle w:val="paragraph"/>
        <w:spacing w:before="30" w:after="30"/>
        <w:ind w:start="60" w:end="60"/>
        <w:rPr>
          <w:lang w:val="ru-RU"/>
        </w:rPr>
      </w:pPr>
      <w:r w:rsidRPr="00C84680">
        <w:rPr>
          <w:lang w:val="ru-RU"/>
        </w:rPr>
        <w:t xml:space="preserve">Ug usa pa gipahukman sa pagserbisyo sa kasundalohan, apan nilayas siya ug miadto sa Banal nga Bukid. Miadto siya sa akong kaliva ug miingon, </w:t>
      </w:r>
      <w:r w:rsidRPr="00C84680">
        <w:rPr>
          <w:lang w:val="ru-RU"/>
        </w:rPr>
        <w:t xml:space="preserve">'Gusto ko mahimong monghe</w:t>
      </w:r>
      <w:r w:rsidR="002F08DD">
        <w:rPr>
          <w:lang w:val="ru-RU"/>
        </w:rPr>
        <w:t xml:space="preserve">.' </w:t>
      </w:r>
      <w:r w:rsidRPr="00C84680">
        <w:rPr>
          <w:lang w:val="ru-RU"/>
        </w:rPr>
        <w:t xml:space="preserve">— </w:t>
      </w:r>
      <w:r w:rsidRPr="00C84680">
        <w:rPr>
          <w:lang w:val="ru-RU"/>
        </w:rPr>
        <w:t xml:space="preserve">'Balik,' ingon ko, 'sa kasundalohan, </w:t>
      </w:r>
      <w:r w:rsidRPr="00C84680">
        <w:rPr>
          <w:lang w:val="ru-RU"/>
        </w:rPr>
        <w:t xml:space="preserve">ug tuman-a ang</w:t>
      </w:r>
      <w:r w:rsidRPr="00C84680">
        <w:rPr>
          <w:lang w:val="ru-RU"/>
        </w:rPr>
        <w:t xml:space="preserve"> imong </w:t>
      </w:r>
      <w:r w:rsidRPr="00C84680">
        <w:rPr>
          <w:lang w:val="ru-RU"/>
        </w:rPr>
        <w:t xml:space="preserve">t</w:t>
      </w:r>
      <w:r w:rsidRPr="00C84680">
        <w:rPr>
          <w:lang w:val="ru-RU"/>
        </w:rPr>
        <w:lastRenderedPageBreak/>
      </w:r>
      <w:r w:rsidRPr="00C84680">
        <w:rPr>
          <w:lang w:val="ru-RU"/>
        </w:rPr>
        <w:t xml:space="preserve"> !</w:t>
      </w:r>
      <w:r w:rsidR="002F08DD">
        <w:rPr>
          <w:lang w:val="ru-RU"/>
        </w:rPr>
        <w:t xml:space="preserve">' </w:t>
      </w:r>
      <w:r w:rsidRPr="00C84680">
        <w:rPr>
          <w:lang w:val="ru-RU"/>
        </w:rPr>
        <w:t xml:space="preserve">— </w:t>
      </w:r>
      <w:r w:rsidRPr="00C84680">
        <w:rPr>
          <w:lang w:val="ru-RU"/>
        </w:rPr>
        <w:t xml:space="preserve">'Ang kasundalohan!</w:t>
      </w:r>
      <w:r w:rsidR="002F08DD">
        <w:rPr>
          <w:lang w:val="ru-RU"/>
        </w:rPr>
        <w:t xml:space="preserve">' </w:t>
      </w:r>
      <w:r w:rsidRPr="00C84680">
        <w:rPr>
          <w:lang w:val="ru-RU"/>
        </w:rPr>
        <w:t xml:space="preserve">tubag niya. </w:t>
      </w:r>
      <w:r w:rsidR="002F08DD">
        <w:rPr>
          <w:lang w:val="ru-RU"/>
        </w:rPr>
        <w:t xml:space="preserve">'</w:t>
      </w:r>
      <w:r w:rsidRPr="00C84680">
        <w:rPr>
          <w:lang w:val="ru-RU"/>
        </w:rPr>
        <w:t xml:space="preserve">Ang kasundalohan dili gyud sama sa imong kaugalingong balay!</w:t>
      </w:r>
      <w:r w:rsidRPr="00C84680">
        <w:rPr>
          <w:lang w:val="ru-RU"/>
        </w:rPr>
        <w:t xml:space="preserve">' </w:t>
      </w:r>
      <w:r w:rsidRPr="00C84680">
        <w:rPr>
          <w:lang w:val="ru-RU"/>
        </w:rPr>
        <w:t xml:space="preserve">'Daghang salamat,' ingon nako, 'maalamon kaayo ka nga batang lalaki sa pagsulti niana kanako. Mao diay na! Wala pa gani nako kini nabantayi sauna! Karon isulti pud nako kini sa uban!</w:t>
      </w:r>
      <w:r w:rsidR="002F08DD">
        <w:rPr>
          <w:lang w:val="ru-RU"/>
        </w:rPr>
        <w:t xml:space="preserve">' </w:t>
      </w:r>
      <w:r w:rsidRPr="00C84680">
        <w:rPr>
          <w:lang w:val="ru-RU"/>
        </w:rPr>
        <w:t xml:space="preserve">Samtang nagapangita siya sa tibuok panahon. Paglabay og pipila ka adlaw, mibalik siya aron makita ko sa akong payag. Fomina Week na, sayo pa sa buntag. </w:t>
      </w:r>
      <w:r w:rsidR="002F08DD">
        <w:rPr>
          <w:lang w:val="ru-RU"/>
        </w:rPr>
        <w:t xml:space="preserve">"</w:t>
      </w:r>
      <w:r w:rsidRPr="00C84680">
        <w:rPr>
          <w:lang w:val="ru-RU"/>
        </w:rPr>
        <w:t xml:space="preserve">Gikinahanglan tika</w:t>
      </w:r>
      <w:r w:rsidR="002F08DD">
        <w:rPr>
          <w:lang w:val="ru-RU"/>
        </w:rPr>
        <w:t xml:space="preserve">," </w:t>
      </w:r>
      <w:r w:rsidRPr="00C84680">
        <w:rPr>
          <w:lang w:val="ru-RU"/>
        </w:rPr>
        <w:t xml:space="preserve">ingon niya. </w:t>
      </w:r>
      <w:r w:rsidRPr="00C84680">
        <w:rPr>
          <w:lang w:val="ru-RU"/>
        </w:rPr>
        <w:t xml:space="preserve">"Unsa imong gusto?" pangutana nako. "Asa ka niadto atol sa Liturgiya?</w:t>
      </w:r>
      <w:r w:rsidR="002F08DD">
        <w:rPr>
          <w:lang w:val="ru-RU"/>
        </w:rPr>
        <w:t xml:space="preserve">" </w:t>
      </w:r>
      <w:r w:rsidR="009F3FC8">
        <w:rPr>
          <w:lang w:val="ru-RU"/>
        </w:rPr>
        <w:t xml:space="preserve">"</w:t>
      </w:r>
      <w:r w:rsidRPr="00C84680">
        <w:rPr>
          <w:lang w:val="ru-RU"/>
        </w:rPr>
        <w:t xml:space="preserve">Walay asa</w:t>
      </w:r>
      <w:r w:rsidR="002F08DD">
        <w:rPr>
          <w:lang w:val="ru-RU"/>
        </w:rPr>
        <w:t xml:space="preserve">," </w:t>
      </w:r>
      <w:r w:rsidRPr="00C84680">
        <w:rPr>
          <w:lang w:val="ru-RU"/>
        </w:rPr>
        <w:t xml:space="preserve">tubag niya. </w:t>
      </w:r>
      <w:r w:rsidR="002F08DD">
        <w:rPr>
          <w:lang w:val="ru-RU"/>
        </w:rPr>
        <w:t xml:space="preserve">"</w:t>
      </w:r>
      <w:r w:rsidRPr="00C84680">
        <w:rPr>
          <w:lang w:val="ru-RU"/>
        </w:rPr>
        <w:t xml:space="preserve">Karong adlawa," ingon ko, "Fomina Week man; naa'y mga pagbantay tibuok gabii sa mga monasteryo, ug wala ka'y niadto? Ug gusto ka pa man mo-mona! Asa kaha ka nagpabilin kagabii?</w:t>
      </w:r>
      <w:r w:rsidR="002F08DD">
        <w:rPr>
          <w:lang w:val="ru-RU"/>
        </w:rPr>
        <w:t xml:space="preserve">" </w:t>
      </w:r>
      <w:r w:rsidRPr="00C84680">
        <w:rPr>
          <w:lang w:val="ru-RU"/>
        </w:rPr>
        <w:t xml:space="preserve">"</w:t>
      </w:r>
      <w:r w:rsidRPr="00C84680">
        <w:rPr>
          <w:lang w:val="ru-RU"/>
        </w:rPr>
        <w:t xml:space="preserve">Ako," ingon niya, "nagpabilin ko kagabii sa usa ka hotel. </w:t>
      </w:r>
      <w:r w:rsidR="002F08DD">
        <w:rPr>
          <w:lang w:val="ru-RU"/>
        </w:rPr>
        <w:t xml:space="preserve">"</w:t>
      </w:r>
      <w:r w:rsidRPr="00C84680">
        <w:rPr>
          <w:lang w:val="ru-RU"/>
        </w:rPr>
        <w:t xml:space="preserve">Malinaw ug hilom didto; sa mga monasteryo, saba kaayo tibuok gabii!</w:t>
      </w:r>
      <w:r w:rsidR="009F3FC8">
        <w:rPr>
          <w:lang w:val="ru-RU"/>
        </w:rPr>
        <w:t xml:space="preserve">"</w:t>
      </w:r>
      <w:r w:rsidRPr="00C84680">
        <w:rPr>
          <w:lang w:val="ru-RU"/>
        </w:rPr>
        <w:t xml:space="preserve"> — </w:t>
      </w:r>
      <w:r w:rsidRPr="00C84680">
        <w:rPr>
          <w:lang w:val="ru-RU"/>
        </w:rPr>
        <w:t xml:space="preserve">"Mao na," pangutana nako, "unsa man imong buhaton karon?</w:t>
      </w:r>
      <w:r w:rsidR="002F08DD">
        <w:rPr>
          <w:lang w:val="ru-RU"/>
        </w:rPr>
        <w:t xml:space="preserve">" </w:t>
      </w:r>
      <w:r w:rsidRPr="00C84680">
        <w:rPr>
          <w:lang w:val="ru-RU"/>
        </w:rPr>
        <w:t xml:space="preserve">— </w:t>
      </w:r>
      <w:r w:rsidR="009F3FC8">
        <w:rPr>
          <w:lang w:val="ru-RU"/>
        </w:rPr>
        <w:t xml:space="preserve">"</w:t>
      </w:r>
      <w:r w:rsidRPr="00C84680">
        <w:rPr>
          <w:lang w:val="ru-RU"/>
        </w:rPr>
        <w:t xml:space="preserve">Ako," ingon niya, "maghunahuna ko nga paingon sa Bukid Sinai, kay nadani ko sa usa ka lisod ug hugot nga kinabuhi</w:t>
      </w:r>
      <w:r w:rsidR="002F08DD">
        <w:rPr>
          <w:lang w:val="ru-RU"/>
        </w:rPr>
        <w:t xml:space="preserve">."</w:t>
      </w:r>
      <w:r w:rsidRPr="00C84680">
        <w:rPr>
          <w:lang w:val="ru-RU"/>
        </w:rPr>
        <w:t xml:space="preserve"> — </w:t>
      </w:r>
      <w:r w:rsidR="002F08DD">
        <w:rPr>
          <w:lang w:val="ru-RU"/>
        </w:rPr>
        <w:t xml:space="preserve">"</w:t>
      </w:r>
      <w:r w:rsidRPr="00C84680">
        <w:rPr>
          <w:lang w:val="ru-RU"/>
        </w:rPr>
        <w:t xml:space="preserve">Hulat lang,</w:t>
      </w:r>
      <w:r w:rsidR="002F08DD">
        <w:rPr>
          <w:lang w:val="ru-RU"/>
        </w:rPr>
        <w:t xml:space="preserve">"</w:t>
      </w:r>
      <w:r w:rsidRPr="00C84680">
        <w:rPr>
          <w:lang w:val="ru-RU"/>
        </w:rPr>
        <w:t xml:space="preserve"> ingon ko. </w:t>
      </w:r>
      <w:r w:rsidRPr="00C84680">
        <w:rPr>
          <w:lang w:val="ru-RU"/>
        </w:rPr>
        <w:t xml:space="preserve">Nisulod ko sa akong selda, gikuha nako ang keyk sa Pasko sa Pagkabanhaw nga gidala sa usa ka tawo para nako, ug nibalik ko kaniya. </w:t>
      </w:r>
      <w:r w:rsidRPr="00C84680">
        <w:rPr>
          <w:lang w:val="ru-RU"/>
        </w:rPr>
        <w:t xml:space="preserve">"Ani," ingon ko, "kuhaa kini! Humok kaayo ning keyk—sakto kaayo para sa grabe ug hugot nga kinabuhi nga imong ganahan kaayo. Kuhaa na ug paadto na!</w:t>
      </w:r>
      <w:r w:rsidR="002F08DD">
        <w:rPr>
          <w:lang w:val="ru-RU"/>
        </w:rPr>
        <w:t xml:space="preserve">" </w:t>
      </w:r>
      <w:r w:rsidRPr="00C84680">
        <w:rPr>
          <w:lang w:val="ru-RU"/>
        </w:rPr>
        <w:t xml:space="preserve">Mao na sila ang klase sa kabatan-onan nga naa nato karon. Wala sila kahibalo unsay ilang gusto para sa ilang kaugalingon. Dili nila kaya bisan gamay nga kalisod. Unsaon man kaha nila paghalad sa ilang kaugalingon? </w:t>
      </w:r>
    </w:p>
    <w:p w:rsidRPr="00C84680" w:rsidR="005C3FC8" w:rsidRDefault="00BF6B1D" w14:paraId="19B717AF" w14:textId="7C31AB7E">
      <w:pPr>
        <w:pStyle w:val="paragraph"/>
        <w:spacing w:before="30" w:after="30"/>
        <w:ind w:start="60" w:end="60"/>
        <w:rPr>
          <w:lang w:val="ru-RU"/>
        </w:rPr>
      </w:pPr>
      <w:r w:rsidRPr="00C84680">
        <w:rPr>
          <w:lang w:val="ru-RU"/>
        </w:rPr>
        <w:t xml:space="preserve">Nahinumdom ko, sa kasundalohan, kung kinahanglan magbuhat og delikadong misyon, ang imong madungog lang mao: </w:t>
      </w:r>
      <w:r w:rsidRPr="00C84680">
        <w:rPr>
          <w:lang w:val="ru-RU"/>
        </w:rPr>
        <w:t xml:space="preserve">'Sir, ako na lang ang moadto sa iyang lugar! Human sa tanan, siya usa ka amahan — kung mamatay siya, ang iyang mga anak mabilin sa kadalanan!</w:t>
      </w:r>
      <w:r w:rsidR="002F08DD">
        <w:rPr>
          <w:lang w:val="ru-RU"/>
        </w:rPr>
        <w:t xml:space="preserve">' </w:t>
      </w:r>
      <w:r w:rsidRPr="00C84680">
        <w:rPr>
          <w:lang w:val="ru-RU"/>
        </w:rPr>
        <w:t xml:space="preserve">Mangayo ang mga sundalo sa kumander nga tugutan sila nga moadto sa lugar sa uban sa delikadong misyon, sa unahan nga linya sa pakig-away. Nalipay sila nga, bisan pa og mamatay sila, mabuhi ang ulo sa pamilya, ug dili mahimong ulila ang iyang mga anak. Ug karon? Nakakita na ba ka og bisan kinsa nga andam mohimo og ingon ana nga sakripisyo? Kung makakita ka, talagsaon kaayo kini. Nahinumdom ko sa usa ka higayon nga nahurot mi ug tubig. Nakakita ang kumander og lugar duol sa mapa diin adunay tubig. Apan adunay mga rebelde nga nagbarug didto. Busa miingon siya: </w:t>
      </w:r>
      <w:r w:rsidRPr="00C84680">
        <w:rPr>
          <w:lang w:val="ru-RU"/>
        </w:rPr>
        <w:t xml:space="preserve">'Aduna'y tubig duol, apan delikado kaayo moadto didto ug dili kita magpasiga og suga. Kinsa ang mosugot nga moadto ug pun-on og pipila ka kantina?</w:t>
      </w:r>
      <w:r w:rsidR="002F08DD">
        <w:rPr>
          <w:lang w:val="ru-RU"/>
        </w:rPr>
        <w:t xml:space="preserve">' </w:t>
      </w:r>
      <w:r w:rsidRPr="00C84680">
        <w:rPr>
          <w:lang w:val="ru-RU"/>
        </w:rPr>
        <w:t xml:space="preserve">Usa ka sundalo mitindog dayon: </w:t>
      </w:r>
      <w:r w:rsidR="002F08DD">
        <w:rPr>
          <w:lang w:val="ru-RU"/>
        </w:rPr>
        <w:t xml:space="preserve">'</w:t>
      </w:r>
      <w:r w:rsidRPr="00C84680">
        <w:rPr>
          <w:lang w:val="ru-RU"/>
        </w:rPr>
        <w:t xml:space="preserve">Ako na, Komandante!</w:t>
      </w:r>
      <w:r w:rsidR="002F08DD">
        <w:rPr>
          <w:lang w:val="ru-RU"/>
        </w:rPr>
        <w:t xml:space="preserve">' </w:t>
      </w:r>
      <w:r w:rsidRPr="00C84680">
        <w:rPr>
          <w:lang w:val="ru-RU"/>
        </w:rPr>
        <w:t xml:space="preserve">Nisaka usab ang lain: </w:t>
      </w:r>
      <w:r w:rsidR="002F08DD">
        <w:rPr>
          <w:lang w:val="ru-RU"/>
        </w:rPr>
        <w:t xml:space="preserve">'</w:t>
      </w:r>
      <w:r w:rsidRPr="00C84680">
        <w:rPr>
          <w:lang w:val="ru-RU"/>
        </w:rPr>
        <w:t xml:space="preserve">Ako!</w:t>
      </w:r>
      <w:r w:rsidR="002F08DD">
        <w:rPr>
          <w:lang w:val="ru-RU"/>
        </w:rPr>
        <w:t xml:space="preserve">' </w:t>
      </w:r>
      <w:r w:rsidRPr="00C84680">
        <w:rPr>
          <w:lang w:val="ru-RU"/>
        </w:rPr>
        <w:t xml:space="preserve">Gisundan sa ikatulo. Sa laing pagkasulti, tanan mipangboluntaryo nga moadto! Itom kaayo ang gawas; walay suga, kahadlok kaayo – makapahilab ka sa kilid. Natingala gani ang komandante: </w:t>
      </w:r>
      <w:r w:rsidRPr="00C84680">
        <w:rPr>
          <w:lang w:val="ru-RU"/>
        </w:rPr>
        <w:t xml:space="preserve">'Dili kamo tanan makapanaw!</w:t>
      </w:r>
      <w:r w:rsidR="002F08DD">
        <w:rPr>
          <w:lang w:val="ru-RU"/>
        </w:rPr>
        <w:t xml:space="preserve">'</w:t>
      </w:r>
      <w:r w:rsidRPr="00C84680">
        <w:rPr>
          <w:lang w:val="ru-RU"/>
        </w:rPr>
        <w:t xml:space="preserve"> Ang pasabot nako, walay bisan kinsa nga naghunahuna para sa iyang kaugalingon. Wala'y bisan usa kanamo nga misulay og pangatarungan, sama sa: </w:t>
      </w:r>
      <w:r w:rsidRPr="00C84680">
        <w:rPr>
          <w:lang w:val="ru-RU"/>
        </w:rPr>
        <w:t xml:space="preserve">'Sir, masakit akong tiil</w:t>
      </w:r>
      <w:r w:rsidR="002F08DD">
        <w:rPr>
          <w:lang w:val="ru-RU"/>
        </w:rPr>
        <w:t xml:space="preserve">,' </w:t>
      </w:r>
      <w:r w:rsidRPr="00C84680">
        <w:rPr>
          <w:lang w:val="ru-RU"/>
        </w:rPr>
        <w:t xml:space="preserve">o </w:t>
      </w:r>
      <w:r w:rsidRPr="00C84680">
        <w:rPr>
          <w:lang w:val="ru-RU"/>
        </w:rPr>
        <w:t xml:space="preserve">'Masakit akong ulo</w:t>
      </w:r>
      <w:r w:rsidR="002F08DD">
        <w:rPr>
          <w:lang w:val="ru-RU"/>
        </w:rPr>
        <w:t xml:space="preserve">,' </w:t>
      </w:r>
      <w:r w:rsidRPr="00C84680">
        <w:rPr>
          <w:lang w:val="ru-RU"/>
        </w:rPr>
        <w:t xml:space="preserve">o </w:t>
      </w:r>
      <w:r w:rsidRPr="00C84680">
        <w:rPr>
          <w:lang w:val="ru-RU"/>
        </w:rPr>
        <w:t xml:space="preserve">'Kapoy na ko</w:t>
      </w:r>
      <w:r w:rsidR="002F08DD">
        <w:rPr>
          <w:lang w:val="ru-RU"/>
        </w:rPr>
        <w:t xml:space="preserve">.' </w:t>
      </w:r>
      <w:r w:rsidRPr="00C84680">
        <w:rPr>
          <w:lang w:val="ru-RU"/>
        </w:rPr>
        <w:t xml:space="preserve">Gusto namo tanan moadto ug kuha og tubig, ug wala namo tagda nga nang peligro ang among kinabuhi. </w:t>
      </w:r>
    </w:p>
    <w:p w:rsidRPr="00347B46" w:rsidR="005C3FC8" w:rsidRDefault="00BF6B1D" w14:paraId="201464F9" w14:textId="740F4CB4">
      <w:pPr>
        <w:pStyle w:val="paragraph"/>
        <w:spacing w:before="30" w:after="30"/>
        <w:ind w:start="60" w:end="60"/>
        <w:rPr>
          <w:lang w:val="ru-RU"/>
        </w:rPr>
      </w:pPr>
      <w:r w:rsidRPr="00C84680">
        <w:rPr>
          <w:lang w:val="ru-RU"/>
        </w:rPr>
        <w:t xml:space="preserve">Ang espiritu sa karon mao ang pagka-maligoy-goy. Wala gyud'y kaisog ug paghalad sa kaugalingon. Sa sayop nga panghuna-huna karon, gibalhin sa mga tawo ang tanan ngadto sa lain nga sistema sa pagsukod. Ug tan-awa kini sa ingon ani: kaniadto, ang mga tawo misulod sa kasundalohan isip mga boluntaryo, apan karon, kay dili man sila gusto mosilbi, mangkuha sila og medical certificate nga nag-ingon nga sila dunay sakit sa pangisip. Nagbuhat sila og daghang paagi aron malikayan ang pagsulod sa kasundalohan. Naa na bay ingon ani sauna? Naa mi batan-ong teniente sa among kasundalohan, baynte-tres anyos pa lang, apan unsa siya ka maayong batan-on! Usa ka adlaw, gitawagan siya sa iyang amahan, usa ka retiradong opisyal, ug miingon nga gusto niya mangayo og tabang aron ibalhin ang batan-on gikan sa unahan ngadto sa likod. Ay, kusog kaayo ang singgit sa teniente sa dihang gisulti kini sa iyang amahan! </w:t>
      </w:r>
      <w:r w:rsidR="009F3FC8">
        <w:rPr>
          <w:lang w:val="ru-RU"/>
        </w:rPr>
        <w:t xml:space="preserve">"</w:t>
      </w:r>
      <w:r w:rsidRPr="00C84680">
        <w:rPr>
          <w:lang w:val="ru-RU"/>
        </w:rPr>
        <w:t xml:space="preserve">Giunsa man nimo, Amahan, pagsulti og ingon ana? Ang mga walay pulos maoy nagpabilin sa likod!</w:t>
      </w:r>
      <w:r w:rsidR="002F08DD">
        <w:rPr>
          <w:lang w:val="ru-RU"/>
        </w:rPr>
        <w:t xml:space="preserve">"</w:t>
      </w:r>
      <w:r w:rsidRPr="00C84680">
        <w:rPr>
          <w:lang w:val="ru-RU"/>
        </w:rPr>
        <w:t xml:space="preserve"> Kining tawo adunay talagsaong pagkamatinud-anon, pagkamatinud-anon ug kaisog nga misobra pa gani sa angay — mudagan siya sa atake sa unahan kaysa sa uban. Ang iyang amerikana nabuthan sa bala hangtod sa pikas kilid, apan bisan pa niana, nakaluwas siya. Ug sa dihang gipahawa siya sa reserba, gidala niya kana nga amerikana isip usa ka pahinumdom.</w:t>
      </w:r>
    </w:p>
    <w:p w:rsidRPr="00347B46" w:rsidR="003F5E0E" w:rsidP="003F5E0E" w:rsidRDefault="003F5E0E" w14:paraId="32963855" w14:textId="77777777">
      <w:pPr>
        <w:rPr>
          <w:lang w:val="ru-RU"/>
        </w:rPr>
      </w:pPr>
    </w:p>
    <w:p w:rsidRPr="00C84680" w:rsidR="005C3FC8" w:rsidP="003F5E0E" w:rsidRDefault="00BF6B1D" w14:paraId="49727A79" w14:textId="77777777">
      <w:pPr>
        <w:pStyle w:val="Heading4"/>
        <w:rPr>
          <w:lang w:val="ru-RU"/>
        </w:rPr>
      </w:pPr>
      <w:bookmarkStart w:name="_Toc196745441" w:id="318"/>
      <w:bookmarkStart w:name="_Toc196745598" w:id="319"/>
      <w:bookmarkStart w:name="_Toc225094952" w:id="320"/>
      <w:r w:rsidRPr="00C84680">
        <w:rPr>
          <w:lang w:val="ru-RU"/>
        </w:rPr>
        <w:t xml:space="preserve">Ang dili maalamon nga gugma sa ginikanan naghimo sa mga anak nga walay pulos</w:t>
      </w:r>
      <w:bookmarkEnd w:id="318"/>
      <w:bookmarkEnd w:id="319"/>
      <w:bookmarkEnd w:id="320"/>
    </w:p>
    <w:p w:rsidRPr="00C84680" w:rsidR="005C3FC8" w:rsidRDefault="00BF6B1D" w14:paraId="47D161E0" w14:textId="0E2F3945">
      <w:pPr>
        <w:pStyle w:val="paragraph"/>
        <w:spacing w:before="30" w:after="30"/>
        <w:ind w:start="60" w:end="60"/>
        <w:rPr>
          <w:lang w:val="ru-RU"/>
        </w:rPr>
      </w:pPr>
      <w:r w:rsidRPr="00C84680">
        <w:rPr>
          <w:lang w:val="ru-RU"/>
        </w:rPr>
        <w:t xml:space="preserve">Nabantayan nako nga ang mga bata karon, labi na kadtong mosulod sa unibersidad, nagkawalay na sa husto bisan nagpuyo pa sa balay sa ilang ginikanan. Bisan pa man nagsugod sila isip maayong mga anak, sa ulahi nahimo </w:t>
      </w:r>
      <w:r w:rsidRPr="00C84680">
        <w:rPr>
          <w:lang w:val="ru-RU"/>
        </w:rPr>
        <w:t xml:space="preserve">silang walay pulos</w:t>
      </w:r>
      <w:r w:rsidRPr="00C84680">
        <w:rPr>
          <w:lang w:val="ru-RU"/>
        </w:rPr>
        <w:lastRenderedPageBreak/>
      </w:r>
      <w:r w:rsidRPr="00C84680">
        <w:rPr>
          <w:lang w:val="ru-RU"/>
        </w:rPr>
        <w:t xml:space="preserve"> . Wala silay ikaduhang hunahuna; adunay usa ka pagka-walay pagbati sa ilang kaugalingon. Gibungkag ug gipahimuslan sila sa ilang kaugalingong ginikanan, nga kaniadto nakasinati og lisod nga mga panahon ug karon gusto nga malikayan sa ilang mga anak bisan unsang kakulangan. Wala magtudlo ang mga ginikanan sa ilang mga anak og gugma sa Diyos, aron makakaplag sila og kalipay sa pag-antos sa kakulangan. Klaro nga gibuhat kini sa mga ginikanan uban sa labing maayong tuyo. Oo, barbaro ang pagpasakop sa mga bata sa walay pulos nga kakulangan. Apan ang pagtabang sa mga bata nga mag-develop og monastikong panghunahuna—aron sa ulahi makakaplag sila og kalipay sa pag-eksperyensya sa bisan unsang matang sa kakulangan—usa ka maayong butang. Samtang karon, pinaagi sa ilang pagkabuotan—ang ilang dili maayong tambag nga pagkabuotan—ang mga ginikanan mismo nagpadani sa ilang mga gamay ngadto sa kahimtang sa pagkalunod sa hunahuna. Gihatag sa mga ginikanan ang tanan sa ilang mga anak nga nakaplate na, diretso sa ilang mga kamot; bisan pa tubig ila pa gyud gipainom. Ila silang gina-anad niini. Gibuhat nila kini aron makahimo ang mga bata sa ilang buluhaton sa balay nga walay samok, apan sa pagbuhat niini, ilang gihimo silang walay pulos — lalaki man o babaye. Kay unya gusto na sa mga bata nga hatagan sila og tanan nga nakapatong sa plato sa tanang panahon, dili lang kung nagbuhat sila sa ilang homework. Ug kini nga dautang batasan nagsugod sa mga nanay: </w:t>
      </w:r>
      <w:r w:rsidRPr="00C84680">
        <w:rPr>
          <w:lang w:val="ru-RU"/>
        </w:rPr>
        <w:t xml:space="preserve">'Estudyohi, anak nakong lalaki, estudyohi! Ug dad-an tika sa imong medyas, hugasan nako ang imong tiil para nimo! </w:t>
      </w:r>
      <w:r w:rsidR="002F08DD">
        <w:rPr>
          <w:lang w:val="ru-RU"/>
        </w:rPr>
        <w:t xml:space="preserve">"</w:t>
      </w:r>
      <w:r w:rsidRPr="00C84680">
        <w:rPr>
          <w:lang w:val="ru-RU"/>
        </w:rPr>
        <w:t xml:space="preserve">Mokaon ka ug tam-is, magkape ka!</w:t>
      </w:r>
      <w:r w:rsidR="002F08DD">
        <w:rPr>
          <w:lang w:val="ru-RU"/>
        </w:rPr>
        <w:t xml:space="preserve">" </w:t>
      </w:r>
      <w:r w:rsidRPr="00C84680">
        <w:rPr>
          <w:lang w:val="ru-RU"/>
        </w:rPr>
        <w:t xml:space="preserve">Wala gyud magbuhat ug trabaho ang mga bata mao nga wala sila makahibalo kung unsa kakapoy ang ilang inahan samtang nag-atiman kanila. Ug unya magsugod na tanan: mga pinggan nga disposable, sinina nga disposable, [mga pizza place, McDonald's] — dili gani nila masarad ang usa ka hiwa sa pizza sa papel! Ug mao nga ang mga bata motubo nga hingpit nga walay pulos. Unya ang kinabuhi mismo mahimong bug-at para kanila. Mabulag ang sintas sa sapatos: </w:t>
      </w:r>
      <w:r w:rsidR="002F08DD">
        <w:rPr>
          <w:lang w:val="ru-RU"/>
        </w:rPr>
        <w:t xml:space="preserve">"</w:t>
      </w:r>
      <w:r w:rsidRPr="00C84680">
        <w:rPr>
          <w:lang w:val="ru-RU"/>
        </w:rPr>
        <w:t xml:space="preserve">Mama, gapisa sa akong sintas!</w:t>
      </w:r>
      <w:r w:rsidR="002F08DD">
        <w:rPr>
          <w:lang w:val="ru-RU"/>
        </w:rPr>
        <w:t xml:space="preserve">" </w:t>
      </w:r>
      <w:r w:rsidRPr="00C84680">
        <w:rPr>
          <w:lang w:val="ru-RU"/>
        </w:rPr>
        <w:t xml:space="preserve">Ug hangtod gapisan kini ni Mama para kanila, maglakaw-lakaw ang bata nga dili gikapisa ang sintas ug matapakan kini. Unsa nga matang sa kalampusan ang atong maasahan gikan sa ingon nga mga bata? Dili sila angay sa kinabuhi sa pamilya o sa kinabuhi sa monghe. Mao nga akong tambag sa mga inahan: </w:t>
      </w:r>
      <w:r w:rsidRPr="00C84680">
        <w:rPr>
          <w:lang w:val="ru-RU"/>
        </w:rPr>
        <w:t xml:space="preserve">'Ayaw tugoti ang inyong mga anak nga magbasa tibuok adlaw. Sa katapusan, magbasa ra gyud sila ug magbasa ug sobra kaayo sila maghunahuna sa mga butang. Pasagdi sila nga mokuha og pahulay gikan sa pagbasa sulod sa kinse ka minutos o tunga ka oras — ug magbuhat og pipila ka buluhaton sa balay. Sa ingon ana, malimpyo ang ilang hunahuna, bisan gamay lang, ug mobalik sa normal nga kahimtang.</w:t>
      </w:r>
      <w:r w:rsidR="002F08DD">
        <w:rPr>
          <w:lang w:val="ru-RU"/>
        </w:rPr>
        <w:t xml:space="preserve">" </w:t>
      </w:r>
    </w:p>
    <w:p w:rsidRPr="00347B46" w:rsidR="003F5E0E" w:rsidRDefault="00BF6B1D" w14:paraId="23B4C08A" w14:textId="77777777">
      <w:pPr>
        <w:pStyle w:val="paragraph"/>
        <w:spacing w:before="30" w:after="30"/>
        <w:ind w:start="60" w:end="60"/>
        <w:rPr>
          <w:lang w:val="ru-RU"/>
        </w:rPr>
      </w:pPr>
      <w:r w:rsidRPr="00C84680">
        <w:rPr>
          <w:lang w:val="ru-RU"/>
        </w:rPr>
        <w:t xml:space="preserve">Kining dautang batasan sa kabatan-onan karon misulod usab sa kinabuhi sa mga monghe. Ug karon makita nimo ang pito ka monghe-sekretaryo nga naglingkod sa mga opisina sa monasteryo — tanan batan-on ug edukado — samtang ang usa ka tigulang nga monghe nga kaniadto naggunit niini nga posisyon naglingkod tupad nila. Sa nangagi, usa ra ka sekretaryo ang naa sa mga monasteryo. Ang iyang edukasyon kasagaran kutob lang sa duha ka tuig sa sekondarya, apan nakaya ra gihapon niya ang tanang trabaho sa iyang kaugalingon. Apan karon pito na sila, ug sobra na kaayo sila ka-busy sa trabaho nga wala na gani sila'y oras sa pagsunod sa lagda sa monastiryo! Bisan pa niana, dili pud nila pasagdan nga molakaw ang tigulang nga sekretaryo; kinahanglan siya maglingkod uban kanila ug motabang kanila!..</w:t>
      </w:r>
    </w:p>
    <w:p w:rsidRPr="00C84680" w:rsidR="005C3FC8" w:rsidP="003F5E0E" w:rsidRDefault="00BF6B1D" w14:paraId="46A4BA1F" w14:textId="47FBD8B0">
      <w:pPr>
        <w:rPr>
          <w:lang w:val="ru-RU"/>
        </w:rPr>
      </w:pPr>
      <w:r w:rsidRPr="00C84680">
        <w:rPr>
          <w:lang w:val="ru-RU"/>
        </w:rPr>
        <w:t xml:space="preserve"> </w:t>
      </w:r>
    </w:p>
    <w:p w:rsidRPr="00C84680" w:rsidR="005C3FC8" w:rsidP="003F5E0E" w:rsidRDefault="00BF6B1D" w14:paraId="388518BF" w14:textId="77777777">
      <w:pPr>
        <w:pStyle w:val="Heading4"/>
        <w:rPr>
          <w:lang w:val="ru-RU"/>
        </w:rPr>
      </w:pPr>
      <w:bookmarkStart w:name="_Toc196745442" w:id="321"/>
      <w:bookmarkStart w:name="_Toc196745599" w:id="322"/>
      <w:bookmarkStart w:name="_Toc225094953" w:id="323"/>
      <w:r w:rsidRPr="00C84680">
        <w:rPr>
          <w:lang w:val="ru-RU"/>
        </w:rPr>
        <w:t xml:space="preserve">Ang mga pwersa sa kangitngit nagdala sa mga batan-on paingon sa dautan</w:t>
      </w:r>
      <w:bookmarkEnd w:id="321"/>
      <w:bookmarkEnd w:id="322"/>
      <w:bookmarkEnd w:id="323"/>
    </w:p>
    <w:p w:rsidRPr="00C84680" w:rsidR="005C3FC8" w:rsidRDefault="00BF6B1D" w14:paraId="651316ED" w14:textId="38EDDFEF">
      <w:pPr>
        <w:pStyle w:val="paragraph"/>
        <w:spacing w:before="30" w:after="30"/>
        <w:ind w:start="60" w:end="60"/>
        <w:rPr>
          <w:lang w:val="ru-RU"/>
        </w:rPr>
      </w:pPr>
      <w:r w:rsidRPr="00C84680">
        <w:rPr>
          <w:lang w:val="ru-RU"/>
        </w:rPr>
        <w:t xml:space="preserve">Karon, kining mga kabus nga bata ginakorrap sa nagkalain-laing teyorya. Mao nga sila sobra ka-gubot ug nalibog. Ang usa ka bata gusto buhaton ang usa ka butang, apan lain ang iyang nahimo. Gusto siya moadto sa usa ka dalan, apan gidala siya sa espiritu sa atong panahon sa lain nga dalan. Ang mga kangitngit nga pwersa nagpagawas og usa ka makalilisang nga kampanya sa propaganda; sila ang nagdala sa mga batan-on, nga kulang sa matarong nga paghukom, paingon sa dautan. Ang uban nga mga magtutudlo mosulti sa mga bata: </w:t>
      </w:r>
      <w:r w:rsidRPr="00C84680">
        <w:rPr>
          <w:lang w:val="ru-RU"/>
        </w:rPr>
        <w:t xml:space="preserve">'Aron mahimong independyenteng indibidwal, ayaw pagrespeto sa inyong ginikanan; ayaw pagsunod kanila</w:t>
      </w:r>
      <w:r w:rsidR="002F08DD">
        <w:rPr>
          <w:lang w:val="ru-RU"/>
        </w:rPr>
        <w:t xml:space="preserve">.' </w:t>
      </w:r>
      <w:r w:rsidRPr="00C84680">
        <w:rPr>
          <w:lang w:val="ru-RU"/>
        </w:rPr>
        <w:t xml:space="preserve">Sa ingon niini, ilang ginalaglag ang kalag sa mga bata. Busa, ang mga bata dili mosugot sa ilang ginikanan ug magtutudlo. Ug dili sila ang angay basulon, kay nagtuo sila nga mao kini gayud ang husto nilang pamatasan. Gisuportahan sila sa estado niini; gipadani sila paingon niini. Ug kadtong wala magtagad sa ilang nasud o sa ilang pamilya—nga alang kanila walay balaan—ginasamantala nila ang ingon nga mga batan-on aron ipatuman ang ilang kaugalingong mga plano. Tanan niini nagdala og daghang dautan sa kabatan-onan karon. Daghang kaayong dautan! Niabot na kini sa punto nga giisip sa mga batan-on ang diyablo nga adunay sungay isip ilang lider. Ang pagsimba kang Satanas nahimong laganap kaayo. Sa pipila ka mga diskoteka</w:t>
      </w:r>
      <w:r w:rsidRPr="00C84680">
        <w:rPr>
          <w:lang w:val="ru-RU"/>
        </w:rPr>
        <w:t xml:space="preserve">, mag-awit sila </w:t>
      </w:r>
      <w:r w:rsidRPr="00C84680">
        <w:rPr>
          <w:lang w:val="ru-RU"/>
        </w:rPr>
        <w:t xml:space="preserve">tibuok gabii </w:t>
      </w:r>
      <w:r w:rsidRPr="00C84680">
        <w:rPr>
          <w:lang w:val="ru-RU"/>
        </w:rPr>
        <w:t xml:space="preserve">sa</w:t>
      </w:r>
      <w:r w:rsidRPr="00C84680">
        <w:rPr>
          <w:lang w:val="ru-RU"/>
        </w:rPr>
        <w:lastRenderedPageBreak/>
      </w:r>
      <w:r w:rsidRPr="00C84680">
        <w:rPr>
          <w:lang w:val="ru-RU"/>
        </w:rPr>
        <w:t xml:space="preserve"> : </w:t>
      </w:r>
      <w:r w:rsidR="009F3FC8">
        <w:rPr>
          <w:lang w:val="ru-RU"/>
        </w:rPr>
        <w:t xml:space="preserve">"</w:t>
      </w:r>
      <w:r w:rsidRPr="00C84680">
        <w:rPr>
          <w:lang w:val="ru-RU"/>
        </w:rPr>
        <w:t xml:space="preserve">Satanas, ginasimba ka namo! Dili namo gusto si Kristo, hatagi kami sa tanan!</w:t>
      </w:r>
      <w:r w:rsidR="002F08DD">
        <w:rPr>
          <w:lang w:val="ru-RU"/>
        </w:rPr>
        <w:t xml:space="preserve">" </w:t>
      </w:r>
      <w:r w:rsidRPr="00C84680">
        <w:rPr>
          <w:lang w:val="ru-RU"/>
        </w:rPr>
        <w:t xml:space="preserve">Ka makalilisang! Nasayud ba kamo unsa ang iyang gihatag kaninyo, kamo nga mga pobre nga kabataan, ug unsa ang iyang gikuha kaninyo!.. </w:t>
      </w:r>
    </w:p>
    <w:p w:rsidRPr="00C84680" w:rsidR="005C3FC8" w:rsidRDefault="00BF6B1D" w14:paraId="28635D23" w14:textId="0A99BA63">
      <w:pPr>
        <w:pStyle w:val="paragraph"/>
        <w:spacing w:before="30" w:after="30"/>
        <w:ind w:start="60" w:end="60"/>
        <w:rPr>
          <w:lang w:val="ru-RU"/>
        </w:rPr>
      </w:pPr>
      <w:r w:rsidRPr="00C84680">
        <w:rPr>
          <w:lang w:val="ru-RU"/>
        </w:rPr>
        <w:t xml:space="preserve">Bisan ang mga batang gamay napait na — tungod sa kape ug sigarilyo. Makita ba nimo ang masidlak nga dagway sa ilang nawong, ang Grasya sa Dios? Oh, husto kaayo ang arkitekto sa dihang miingon siya sa usa ka grupo sa mga batan-ong lalaki nga gidala niya sa Balaang Bukid: </w:t>
      </w:r>
      <w:r w:rsidRPr="00C84680">
        <w:rPr>
          <w:lang w:val="ru-RU"/>
        </w:rPr>
        <w:t xml:space="preserve">'Ang atong mga mata sama sa mata sa patay nga isda</w:t>
      </w:r>
      <w:r w:rsidR="002F08DD">
        <w:rPr>
          <w:lang w:val="ru-RU"/>
        </w:rPr>
        <w:t xml:space="preserve">.' </w:t>
      </w:r>
      <w:r w:rsidRPr="00C84680">
        <w:rPr>
          <w:lang w:val="ru-RU"/>
        </w:rPr>
        <w:t xml:space="preserve">Kining arkitekto miabot sa Athos uban sa usa ka grupo sa mga batan-on nga lalaki nga nag-edad og napulo'g walo hangtod baynte singko — mga napulo sila tanan. Siya mismo mibalik sa Diyos sa miaging panahon, busa nakabati siya og kaluoy alang sa mga batan-ong nagkinabuhi sa kalapasan. Gidani niya ang pipila niining mga kalisdanan nga kalag ngadto kaniya, gipangumbinsi sila nga moanha sa Balaang Bukid, ug siya mismo ang mibayad sa ilang biyahe. Padulong sila sa akong kaliva, ug ako usab paingon sa lain nga lugar, busa nagkita kami sa agianan. Gisultihan nako sila nga mobiya na ko, apan gisugyot nako nga mulingkod ta og usa ka gutlo diha mismo sa atong nagkita. Paglingkod pa lang namo, mitungha dayon ang lain nga grupo sa mga batan-on nga padulong sa akong kaliva. Mga estudyante sila gikan sa Afonia School.</w:t>
      </w:r>
      <w:r w:rsidR="00243C10">
        <w:rPr>
          <w:rStyle w:val="FootnoteReference"/>
          <w:lang w:val="ru-RU"/>
        </w:rPr>
        <w:footnoteReference w:id="185"/>
      </w:r>
      <w:r w:rsidRPr="00C84680">
        <w:rPr>
          <w:lang w:val="ru-RU"/>
        </w:rPr>
        <w:t xml:space="preserve"> </w:t>
      </w:r>
      <w:r w:rsidR="002F08DD">
        <w:rPr>
          <w:lang w:val="ru-RU"/>
        </w:rPr>
        <w:t xml:space="preserve">"</w:t>
      </w:r>
      <w:r w:rsidRPr="00C84680">
        <w:rPr>
          <w:lang w:val="ru-RU"/>
        </w:rPr>
        <w:t xml:space="preserve">Lingkod," ingon nako, "ug apil mo namo</w:t>
      </w:r>
      <w:r w:rsidR="002F08DD">
        <w:rPr>
          <w:lang w:val="ru-RU"/>
        </w:rPr>
        <w:t xml:space="preserve">." </w:t>
      </w:r>
      <w:r w:rsidRPr="00C84680">
        <w:rPr>
          <w:lang w:val="ru-RU"/>
        </w:rPr>
        <w:t xml:space="preserve">Lingkod pud sila. Didto miingon ang arkitekto sa iyang mga estudyante: </w:t>
      </w:r>
      <w:r w:rsidRPr="00C84680">
        <w:rPr>
          <w:lang w:val="ru-RU"/>
        </w:rPr>
        <w:t xml:space="preserve">"Wala ba mo'y nakabantay?</w:t>
      </w:r>
      <w:r w:rsidR="002F08DD">
        <w:rPr>
          <w:lang w:val="ru-RU"/>
        </w:rPr>
        <w:t xml:space="preserve">" </w:t>
      </w:r>
      <w:r w:rsidRPr="00C84680">
        <w:rPr>
          <w:lang w:val="ru-RU"/>
        </w:rPr>
        <w:t xml:space="preserve">Natingala sila. </w:t>
      </w:r>
      <w:r w:rsidRPr="00C84680">
        <w:rPr>
          <w:lang w:val="ru-RU"/>
        </w:rPr>
        <w:t xml:space="preserve">"Sige," ingon niya kanila, "una, tan-awa ang inyong mga nawong sa usag usa, unya tan-awa ang nawong niining mga bata. Tan-awa kung giunsa pagdan-ag sa ilang mga mata! Ug tan-awa usab ang atong kaugalingong mga mata — pareho ra kini sa mata sa patay nga isda</w:t>
      </w:r>
      <w:r w:rsidR="002F08DD">
        <w:rPr>
          <w:lang w:val="ru-RU"/>
        </w:rPr>
        <w:t xml:space="preserve">.</w:t>
      </w:r>
      <w:r w:rsidRPr="00C84680">
        <w:rPr>
          <w:lang w:val="ru-RU"/>
        </w:rPr>
        <w:t xml:space="preserve">" Ug tinuod gayud! Sa dihang mitan-aw ko pag-ayo, nasabtan nako nga sakto gyud siya: sama sa mata sa patay nga isda ang ilang mga mata. Malabo, dili natural… Apan ang mga mata sa mga bata gikan sa Afoniada nagdan-ag! Sa Afoniada, ang mga estudyante mosalibay sa pagrespeto ug moapil sa mga banal nga serbisyo. Ang mga mata mao ang salamin sa kalag. Mao nga miingon si Kristo, </w:t>
      </w:r>
      <w:r w:rsidRPr="00C84680">
        <w:rPr>
          <w:i/>
          <w:iCs/>
          <w:lang w:val="ru-RU"/>
        </w:rPr>
        <w:t xml:space="preserve">'Ang mata mao ang suga sa lawas</w:t>
      </w:r>
      <w:r w:rsidR="002F08DD">
        <w:rPr>
          <w:i/>
          <w:iCs/>
          <w:lang w:val="ru-RU"/>
        </w:rPr>
        <w:t xml:space="preserve">.'</w:t>
      </w:r>
      <w:r w:rsidR="00243C10">
        <w:rPr>
          <w:rStyle w:val="FootnoteReference"/>
          <w:i/>
          <w:iCs/>
          <w:lang w:val="ru-RU"/>
        </w:rPr>
        <w:footnoteReference w:id="186"/>
      </w:r>
      <w:r w:rsidRPr="00C84680">
        <w:rPr>
          <w:lang w:val="ru-RU"/>
        </w:rPr>
        <w:t xml:space="preserve"> Daghang kabatan-onan ang moanha sa Balaang Bukid o sa ubang mga monasteryo, mahimong monghe, ug, bisan pa nga ang kinabuhi sa monghe, atong isulti, dili usa ka higdaanan sa mga rosas, napuno sila sa ingon ka dako nga kalipay nga ang ilang mga nawong nagdan-ag sa kahayag. Samtang sa sekular nga kalibutan, ang mga kabatan-onan adunay tanan nilang gusto, apan sila gilutos, nag-antos sa impyernong kasakit. </w:t>
      </w:r>
    </w:p>
    <w:p w:rsidRPr="00C84680" w:rsidR="005C3FC8" w:rsidRDefault="00BF6B1D" w14:paraId="06F8D5CB" w14:textId="241E28E5">
      <w:pPr>
        <w:pStyle w:val="paragraph"/>
        <w:spacing w:before="30" w:after="30"/>
        <w:ind w:start="60" w:end="60"/>
        <w:rPr>
          <w:lang w:val="ru-RU"/>
        </w:rPr>
      </w:pPr>
      <w:r w:rsidRPr="00C84680">
        <w:rPr>
          <w:lang w:val="ru-RU"/>
        </w:rPr>
        <w:t xml:space="preserve">Nagkalain-laing hangin ang mopadulong kanato gikan sa tanang direksyon. Gikan sa Sidlakan — Hinduismo ug uban pang okultong relihiyon; gikan sa Amihanan — komunismo; gikan sa Kasadpan — daghang lain-laing pagtulon-an; ug gikan sa Habagatan, sa mga Aprikano — bruha, mahika ug daghang uban pang makadaot nga hangin. Sa usa ka higayon, usa ka batan-ong lalaki nga gipukpok niining mga hangin miadto sa akong kalibera. Nasabtan nako nga ang pag-ampo sa iyang inahan maoy nagdala kaniya kanako. Nag-istorya kami og dugay, ug sa katapusan sa among panag-istorya miingon ko kaniya: </w:t>
      </w:r>
      <w:r w:rsidRPr="00C84680">
        <w:rPr>
          <w:lang w:val="ru-RU"/>
        </w:rPr>
        <w:t xml:space="preserve">'Paminaw, bata, pangitaa ang usa ka magtutug-an ug moadto ka sa kumpisal. Unya pasagdi siya nga pahiran ka sa balaan nga krisma. Kini makatabang kanimo karon, samtang nag-una ka pa lang sa imong espirituhanong kinabuhi. Kinahanglan ka pahiran sa Balaang Krisma, kay gisalikway nimo si Kristo</w:t>
      </w:r>
      <w:r w:rsidR="002F08DD">
        <w:rPr>
          <w:lang w:val="ru-RU"/>
        </w:rPr>
        <w:t xml:space="preserve">.' </w:t>
      </w:r>
      <w:r w:rsidRPr="00C84680">
        <w:rPr>
          <w:lang w:val="ru-RU"/>
        </w:rPr>
        <w:t xml:space="preserve">Samtang gisulti nako kini kaniya, naghilak ang pobre nga bata. </w:t>
      </w:r>
      <w:r w:rsidRPr="00C84680">
        <w:rPr>
          <w:lang w:val="ru-RU"/>
        </w:rPr>
        <w:t xml:space="preserve">'Amo akong ipangamuyo, Amahan,' iyang pagpakiluoy kanako, 'kay dili nako makagawas sa kini nga lapok. Gi-brainwash ko. Nasabtan nako nga ang mga pag-ampo sa akong inahan maoy nakadala kanako dinhi</w:t>
      </w:r>
      <w:r w:rsidR="002F08DD">
        <w:rPr>
          <w:lang w:val="ru-RU"/>
        </w:rPr>
        <w:t xml:space="preserve">." </w:t>
      </w:r>
      <w:r w:rsidRPr="00C84680">
        <w:rPr>
          <w:lang w:val="ru-RU"/>
        </w:rPr>
        <w:t xml:space="preserve">Unsa ka gamhanan ang pag-ampo sa usa ka inahan! Kawawa ang mga bata! Napukan sila sa tanang mga pagtulon-an ug nahimong dili na angay sa bisan unsa. Unya, malupigan sila sa kahadlok ug sulod nga kagubot, ug mangita sila og kahupayan sa droga ug uban pa. Gikan sa usa ka kal-ang ngadto sa lain. Hinaut nga ipahaba sa Dios ang Iyang kamot [ug pugngan kini nga dautan]. </w:t>
      </w:r>
    </w:p>
    <w:p w:rsidRPr="00C84680" w:rsidR="005C3FC8" w:rsidRDefault="00BF6B1D" w14:paraId="132E8A91" w14:textId="77777777">
      <w:pPr>
        <w:pStyle w:val="paragraph"/>
        <w:spacing w:before="30" w:after="30"/>
        <w:ind w:start="60" w:end="60"/>
        <w:rPr>
          <w:lang w:val="ru-RU"/>
        </w:rPr>
      </w:pPr>
      <w:r w:rsidRPr="00C84680">
        <w:rPr>
          <w:lang w:val="ru-RU"/>
        </w:rPr>
        <w:t xml:space="preserve">— </w:t>
      </w:r>
      <w:r w:rsidRPr="00C84680">
        <w:rPr>
          <w:lang w:val="ru-RU"/>
        </w:rPr>
        <w:t xml:space="preserve">Geronda, aduna bay pulos nga isulti sa niining mga kalag nga kaluoy nga sataniko man diay ang ingon nga mga pagtulon-an? </w:t>
      </w:r>
    </w:p>
    <w:p w:rsidRPr="00C84680" w:rsidR="005C3FC8" w:rsidRDefault="00BF6B1D" w14:paraId="7B868A87" w14:textId="77777777">
      <w:pPr>
        <w:pStyle w:val="paragraph"/>
        <w:spacing w:before="30" w:after="30"/>
        <w:ind w:start="60" w:end="60"/>
        <w:rPr>
          <w:lang w:val="ru-RU"/>
        </w:rPr>
      </w:pPr>
      <w:r w:rsidRPr="00C84680">
        <w:rPr>
          <w:lang w:val="ru-RU"/>
        </w:rPr>
        <w:t xml:space="preserve">— </w:t>
      </w:r>
      <w:r w:rsidRPr="00C84680">
        <w:rPr>
          <w:lang w:val="ru-RU"/>
        </w:rPr>
        <w:t xml:space="preserve">Siyempre! Sigurado. Apan kinahanglan nato silang hisgutan niini nga malumo. </w:t>
      </w:r>
    </w:p>
    <w:p w:rsidRPr="00C84680" w:rsidR="005C3FC8" w:rsidRDefault="00BF6B1D" w14:paraId="737D6389" w14:textId="77777777">
      <w:pPr>
        <w:pStyle w:val="paragraph"/>
        <w:spacing w:before="30" w:after="30"/>
        <w:ind w:start="60" w:end="60"/>
        <w:rPr>
          <w:lang w:val="ru-RU"/>
        </w:rPr>
      </w:pPr>
      <w:r w:rsidRPr="00C84680">
        <w:rPr>
          <w:lang w:val="ru-RU"/>
        </w:rPr>
        <w:t xml:space="preserve">— </w:t>
      </w:r>
      <w:r w:rsidRPr="00C84680">
        <w:rPr>
          <w:lang w:val="ru-RU"/>
        </w:rPr>
        <w:t xml:space="preserve">Ug giunsa kaha sa mga batan-on sama niini mailhan si Kristo? </w:t>
      </w:r>
    </w:p>
    <w:p w:rsidRPr="00C84680" w:rsidR="005C3FC8" w:rsidRDefault="00BF6B1D" w14:paraId="2C6080C6" w14:textId="501F265C">
      <w:pPr>
        <w:pStyle w:val="paragraph"/>
        <w:spacing w:before="30" w:after="30"/>
        <w:ind w:start="60" w:end="60"/>
        <w:rPr>
          <w:lang w:val="ru-RU"/>
        </w:rPr>
      </w:pPr>
      <w:r w:rsidRPr="00C84680">
        <w:rPr>
          <w:lang w:val="ru-RU"/>
        </w:rPr>
        <w:t xml:space="preserve">— </w:t>
      </w:r>
      <w:r w:rsidRPr="00C84680">
        <w:rPr>
          <w:lang w:val="ru-RU"/>
        </w:rPr>
        <w:t xml:space="preserve">Unsaon nila pag-ila kang Kristo kung, nga wala pa nila mailhi ang Ortodoksiya, mibiyahe sila paingon sa India ngadto sa nagkalain-laing guru didto, nagpuyo uban kanila sulod sa duha o tulo ka tuig, nadala sa kabuang tungod sa nagkalain-laing porma sa salamangka, ug unya, samtang nagpuyo didto, nahibal-an nila nga ang Ortodoksiya nagtanyag og misteryoso, mistikal nga kinabuhi, ug </w:t>
      </w:r>
      <w:r w:rsidRPr="00C84680">
        <w:rPr>
          <w:lang w:val="ru-RU"/>
        </w:rPr>
        <w:t xml:space="preserve">k</w:t>
      </w:r>
      <w:r w:rsidRPr="00C84680">
        <w:rPr>
          <w:lang w:val="ru-RU"/>
        </w:rPr>
        <w:lastRenderedPageBreak/>
      </w:r>
      <w:r w:rsidRPr="00C84680">
        <w:rPr>
          <w:lang w:val="ru-RU"/>
        </w:rPr>
        <w:t xml:space="preserve"> , moanha dinhi, nga nagtinguha sa pagtan-aw sa Dili-Gihimong Kahayag, masinati ang labing hataas nga espirituhanong kahimtang ug uban pa? Ug kon pangutan-on nimo sila, </w:t>
      </w:r>
      <w:r w:rsidRPr="00C84680">
        <w:rPr>
          <w:lang w:val="ru-RU"/>
        </w:rPr>
        <w:t xml:space="preserve">'Pila na ka tuig sukad sa imong katapusang pagdawat sa Balaang Komunyon?</w:t>
      </w:r>
      <w:r w:rsidRPr="00C84680">
        <w:rPr>
          <w:lang w:val="ru-RU"/>
        </w:rPr>
        <w:t xml:space="preserve">'—motubag sila, </w:t>
      </w:r>
      <w:r w:rsidRPr="00C84680">
        <w:rPr>
          <w:lang w:val="ru-RU"/>
        </w:rPr>
        <w:t xml:space="preserve">'Dili ko eksaktong mahinumdom; tingali gihatagan ko og Komunyon sa akong inahan sa dihang gamay pa ko</w:t>
      </w:r>
      <w:r w:rsidRPr="00C84680">
        <w:rPr>
          <w:lang w:val="ru-RU"/>
        </w:rPr>
        <w:t xml:space="preserve">.'—'Nakaadto na ba ka sa kumpisal?</w:t>
      </w:r>
      <w:r w:rsidRPr="00C84680">
        <w:rPr>
          <w:lang w:val="ru-RU"/>
        </w:rPr>
        <w:t xml:space="preserve">'—'Wala koy interes ana nga pangutana</w:t>
      </w:r>
      <w:r w:rsidR="002F08DD">
        <w:rPr>
          <w:lang w:val="ru-RU"/>
        </w:rPr>
        <w:t xml:space="preserve">.'</w:t>
      </w:r>
      <w:r w:rsidRPr="00C84680">
        <w:rPr>
          <w:lang w:val="ru-RU"/>
        </w:rPr>
        <w:t xml:space="preserve"> Apan makadahom ba gyud ta nga adunay maayong resulta niini? Wala gyud sila kahibalo bisan unsa bahin sa Ortodoksiya. </w:t>
      </w:r>
    </w:p>
    <w:p w:rsidRPr="00C84680" w:rsidR="005C3FC8" w:rsidRDefault="00BF6B1D" w14:paraId="0D38E51A" w14:textId="77777777">
      <w:pPr>
        <w:pStyle w:val="paragraph"/>
        <w:spacing w:before="30" w:after="30"/>
        <w:ind w:start="60" w:end="60"/>
        <w:rPr>
          <w:lang w:val="ru-RU"/>
        </w:rPr>
      </w:pPr>
      <w:r w:rsidRPr="00C84680">
        <w:rPr>
          <w:lang w:val="ru-RU"/>
        </w:rPr>
        <w:t xml:space="preserve">— </w:t>
      </w:r>
      <w:r w:rsidRPr="00C84680">
        <w:rPr>
          <w:lang w:val="ru-RU"/>
        </w:rPr>
        <w:t xml:space="preserve">Geronda, apan unsaon nato sila pagtabang? </w:t>
      </w:r>
    </w:p>
    <w:p w:rsidRPr="00347B46" w:rsidR="005C3FC8" w:rsidRDefault="00BF6B1D" w14:paraId="5AB9E09F" w14:textId="2B6A32A4">
      <w:pPr>
        <w:pStyle w:val="paragraph"/>
        <w:spacing w:before="30" w:after="30"/>
        <w:ind w:start="60" w:end="60"/>
        <w:rPr>
          <w:lang w:val="ru-RU"/>
        </w:rPr>
      </w:pPr>
      <w:r w:rsidRPr="00C84680">
        <w:rPr>
          <w:lang w:val="ru-RU"/>
        </w:rPr>
        <w:t xml:space="preserve">— </w:t>
      </w:r>
      <w:r w:rsidRPr="00C84680">
        <w:rPr>
          <w:lang w:val="ru-RU"/>
        </w:rPr>
        <w:t xml:space="preserve">Unsaon nato sila pagtabang kung ilang giingon nga </w:t>
      </w:r>
      <w:r w:rsidR="002F08DD">
        <w:rPr>
          <w:lang w:val="ru-RU"/>
        </w:rPr>
        <w:t xml:space="preserve">'</w:t>
      </w:r>
      <w:r w:rsidRPr="00C84680">
        <w:rPr>
          <w:lang w:val="ru-RU"/>
        </w:rPr>
        <w:t xml:space="preserve">lipas na ang panahon sa </w:t>
      </w:r>
      <w:r w:rsidR="002F08DD">
        <w:rPr>
          <w:lang w:val="ru-RU"/>
        </w:rPr>
        <w:t xml:space="preserve">Simbahan'</w:t>
      </w:r>
      <w:r w:rsidRPr="00C84680">
        <w:rPr>
          <w:lang w:val="ru-RU"/>
        </w:rPr>
        <w:t xml:space="preserve">? Sa diha-diha nga makadungog ka og ingon ana gikan sa usa ka tawo, klaro dayon kung unsang klase sa pagsabot ang imong maabot uban kanila! Bisan pa, ang mga batan-on nga maayong buot motugot sa tabang ug mas duol sa Simbahan.</w:t>
      </w:r>
    </w:p>
    <w:p w:rsidRPr="00347B46" w:rsidR="003F5E0E" w:rsidP="003F5E0E" w:rsidRDefault="003F5E0E" w14:paraId="1856E46F" w14:textId="77777777">
      <w:pPr>
        <w:rPr>
          <w:lang w:val="ru-RU"/>
        </w:rPr>
      </w:pPr>
    </w:p>
    <w:p w:rsidRPr="00C84680" w:rsidR="005C3FC8" w:rsidP="003F5E0E" w:rsidRDefault="009F3FC8" w14:paraId="27EB2D39" w14:textId="4DC1FCFD">
      <w:pPr>
        <w:pStyle w:val="Heading4"/>
        <w:rPr>
          <w:lang w:val="ru-RU"/>
        </w:rPr>
      </w:pPr>
      <w:bookmarkStart w:name="_Toc196745443" w:id="324"/>
      <w:bookmarkStart w:name="_Toc196745600" w:id="325"/>
      <w:bookmarkStart w:name="_Toc225094954" w:id="326"/>
      <w:r w:rsidRPr="00C84680" w:rsidR="00BF6B1D">
        <w:rPr>
          <w:lang w:val="ru-RU"/>
        </w:rPr>
        <w:t xml:space="preserve">'Ayaw ninyo paghikap sa mga bata!</w:t>
      </w:r>
      <w:r w:rsidR="002F08DD">
        <w:rPr>
          <w:lang w:val="ru-RU"/>
        </w:rPr>
        <w:t xml:space="preserve">'</w:t>
      </w:r>
      <w:bookmarkEnd w:id="324"/>
      <w:bookmarkEnd w:id="325"/>
      <w:bookmarkEnd w:id="326"/>
    </w:p>
    <w:p w:rsidRPr="00C84680" w:rsidR="005C3FC8" w:rsidRDefault="00BF6B1D" w14:paraId="0432A80C" w14:textId="77777777">
      <w:pPr>
        <w:pStyle w:val="paragraph"/>
        <w:spacing w:before="30" w:after="30"/>
        <w:ind w:start="60" w:end="60"/>
        <w:rPr>
          <w:lang w:val="ru-RU"/>
        </w:rPr>
      </w:pPr>
      <w:r w:rsidRPr="00C84680">
        <w:rPr>
          <w:lang w:val="ru-RU"/>
        </w:rPr>
        <w:t xml:space="preserve">— </w:t>
      </w:r>
      <w:r w:rsidRPr="00C84680">
        <w:rPr>
          <w:lang w:val="ru-RU"/>
        </w:rPr>
        <w:t xml:space="preserve">Geronda, unsa kaha ang mahitabo sa mga batang motubo nga walay disiplina? </w:t>
      </w:r>
    </w:p>
    <w:p w:rsidRPr="00C84680" w:rsidR="005C3FC8" w:rsidRDefault="00BF6B1D" w14:paraId="26657AA6" w14:textId="701EB4EB">
      <w:pPr>
        <w:pStyle w:val="paragraph"/>
        <w:spacing w:before="30" w:after="30"/>
        <w:ind w:start="60" w:end="60"/>
        <w:rPr>
          <w:lang w:val="ru-RU"/>
        </w:rPr>
      </w:pPr>
      <w:r w:rsidRPr="00C84680">
        <w:rPr>
          <w:lang w:val="ru-RU"/>
        </w:rPr>
        <w:t xml:space="preserve">— </w:t>
      </w:r>
      <w:r w:rsidRPr="00C84680">
        <w:rPr>
          <w:lang w:val="ru-RU"/>
        </w:rPr>
        <w:t xml:space="preserve">Aduna'y pipila ka mga hinungdan nga makapamenos sa sala sa ilang kaso. Wala masabti sa ilang mga ginikanan ang katuyoan sa disiplina sa dihang mga bata pa sila, busa karon gihatagan na lang nila ang ilang mga anak og bug-os nga kagawasan, nga maoy hinungdan nga nahimong tinuod nga gagmayng tulisan. Ingna lang nimo sila og usa ka butang — mubalik nila nimo og lima, ug uban pa gyud sa ingon ka walay-uba! Ang ingon nga mga bata posible gyud nga mahimong kriminal. Karon nga mga panahon, hingpit nang gipasagdan ang mga bata. </w:t>
      </w:r>
      <w:r w:rsidR="002F08DD">
        <w:rPr>
          <w:lang w:val="ru-RU"/>
        </w:rPr>
        <w:t xml:space="preserve">"</w:t>
      </w:r>
      <w:r w:rsidRPr="00C84680">
        <w:rPr>
          <w:lang w:val="ru-RU"/>
        </w:rPr>
        <w:t xml:space="preserve">Kagawasan!</w:t>
      </w:r>
      <w:r w:rsidR="002F08DD">
        <w:rPr>
          <w:lang w:val="ru-RU"/>
        </w:rPr>
        <w:t xml:space="preserve">" </w:t>
      </w:r>
      <w:r w:rsidR="002F08DD">
        <w:rPr>
          <w:lang w:val="ru-RU"/>
        </w:rPr>
        <w:t xml:space="preserve">"</w:t>
      </w:r>
      <w:r w:rsidRPr="00C84680">
        <w:rPr>
          <w:lang w:val="ru-RU"/>
        </w:rPr>
        <w:t xml:space="preserve">Ayaw nimo pag-abot sa bata!</w:t>
      </w:r>
      <w:r w:rsidR="002F08DD">
        <w:rPr>
          <w:lang w:val="ru-RU"/>
        </w:rPr>
        <w:t xml:space="preserve">" </w:t>
      </w:r>
      <w:r w:rsidRPr="00C84680">
        <w:rPr>
          <w:lang w:val="ru-RU"/>
        </w:rPr>
        <w:t xml:space="preserve">Ug lipay kaayo ang mga bata: </w:t>
      </w:r>
      <w:r w:rsidRPr="00C84680">
        <w:rPr>
          <w:lang w:val="ru-RU"/>
        </w:rPr>
        <w:t xml:space="preserve">"Asa pa man," ingon nila, "ka makakita og ingon ani nga sistema sa gobyerno?</w:t>
      </w:r>
      <w:r w:rsidR="002F08DD">
        <w:rPr>
          <w:lang w:val="ru-RU"/>
        </w:rPr>
        <w:t xml:space="preserve">" </w:t>
      </w:r>
      <w:r w:rsidRPr="00C84680">
        <w:rPr>
          <w:lang w:val="ru-RU"/>
        </w:rPr>
        <w:t xml:space="preserve">Sa laing pagkasulti, aduna'y uban nga gustong himuon ang mga bata nga mga rebelde nga dili gustong mosalig sa ilang ginikanan o magtutudlo, o maminaw sa bisan kinsa. Nakatabang kini sa pipila ka mga tawo; kining mga rebelde nga bata motabang kanila sa pagpatuman sa ilang mga plano. Kay kon dili man himuon nga mga rebelde ang mga bata karon, unsaon man ninyo pag-obligar kanila unya nga buwagon ang tanan? Ug karon makita na ninyo kung giunsa na kining mga pobre nga bata nga hapit na gani mabuang. </w:t>
      </w:r>
    </w:p>
    <w:p w:rsidRPr="00C84680" w:rsidR="005C3FC8" w:rsidRDefault="00BF6B1D" w14:paraId="1E1F052E" w14:textId="77777777">
      <w:pPr>
        <w:pStyle w:val="paragraph"/>
        <w:spacing w:before="30" w:after="30"/>
        <w:ind w:start="60" w:end="60"/>
        <w:rPr>
          <w:lang w:val="ru-RU"/>
        </w:rPr>
      </w:pPr>
      <w:r w:rsidRPr="00C84680">
        <w:rPr>
          <w:lang w:val="ru-RU"/>
        </w:rPr>
        <w:t xml:space="preserve">Kung ang kagawasan dili gamiton sa husto sa espirituhanong kinabuhi, unsaon pa kaha paggamit niini sa kalibutanong kinabuhi? Unsa man imong buhaton sa ingon nga kagawasan? Ang ingon nga kagawasan usa ka katalagman. Mao nga mao kini ang nahitabo karon sa estado. Makahimo ba ang mga tawo karon sa husto nga paggamit sa kagawasan nga gihatag kanila? Ang kagawasan, kung dili kini magamit sa mga tawo alang sa positibong kalamboan, usa ka katalagman. Ang kalibutanong ebolusyon, kauban ang makasasalaong kagawasan, nagdala og espirituhanong pagkaulipon sa katawhan. Ang espirituhanong kagawasan mao ang espirituhanong pagsumite sa kabubut-on sa Dios. Apan tan-awa: ang pagsunod mao ang kagawasan; apan ang kaaway, sa iyang dautang tuyo, naglarawan niini ingon pagkaulipon, ug ang mga anak—labi na kadtong gipahilo sa mapanghimagsik nga espiritu sa atong panahon—nagsugod sa paghimagsik. Natural ra kini, kay gikapoy na usab sila sa nagkalain-laing sistema </w:t>
      </w:r>
      <w:r w:rsidRPr="00C84680">
        <w:rPr>
          <w:lang w:val="ru-RU"/>
        </w:rPr>
        <w:t xml:space="preserve">sa</w:t>
      </w:r>
      <w:r>
        <w:t xml:space="preserve"> ika-20 </w:t>
      </w:r>
      <w:r w:rsidRPr="00C84680">
        <w:rPr>
          <w:lang w:val="ru-RU"/>
        </w:rPr>
        <w:t xml:space="preserve">nga siglo, nga, sa kasubo, nagpadayon sa pagdaot sa kinaiyahan—ang katingalahang kalibutan sa Dios—ug sa mga tawo—ang mga binuhat sa Dios. Kini nga mga sistema nagpuno sa kalag sa mga tawo og kabalaka ug nagpalayo kanila sa kalipay, nga nagpahilayo kanila sa Dios. </w:t>
      </w:r>
    </w:p>
    <w:p w:rsidRPr="00C84680" w:rsidR="005C3FC8" w:rsidRDefault="00BF6B1D" w14:paraId="27166524" w14:textId="0C350705">
      <w:pPr>
        <w:pStyle w:val="paragraph"/>
        <w:spacing w:before="30" w:after="30"/>
        <w:ind w:start="60" w:end="60"/>
        <w:rPr>
          <w:lang w:val="ru-RU"/>
        </w:rPr>
      </w:pPr>
      <w:r w:rsidRPr="00C84680">
        <w:rPr>
          <w:lang w:val="ru-RU"/>
        </w:rPr>
        <w:t xml:space="preserve">Nasayud ka ba unsa among naagian sa dihang gipahawa kami sa kasundalohan ngadto sa reserba? Kung ang kabatan-onan karon naa sa among kahimtang, gipunit-punit na nila ang tanan! Niadtong 1950 pa kana. Bag-o pa lang nahuman ang Gubat Sibil. Kami, mga sundalo gikan sa lain-laing batch sa konskripsyon, gi-discharge sa reserba nga magkuyog. Ang usa nakig-away sulod sa upat ka tuig ug tunga, ang lain sulod sa upat ka tuig, ug ang ikatulo sulod sa tulo ka tuig ug tunga. Ug hunahunaa lang: human sa daghang pag-antos sa gubat, pag-abot namo sa Larisa</w:t>
      </w:r>
      <w:r w:rsidR="00C1572E">
        <w:rPr>
          <w:rStyle w:val="FootnoteReference"/>
          <w:lang w:val="ru-RU"/>
        </w:rPr>
        <w:footnoteReference w:id="187"/>
      </w:r>
      <w:r w:rsidRPr="00C84680">
        <w:rPr>
          <w:lang w:val="ru-RU"/>
        </w:rPr>
        <w:t xml:space="preserve"> , ug pag-adto namo sa mga sentro sa demobilisasyon, among nasuta nga puno na kini sa ubang mga beterano sa unahan nga linya. Misulay kami sa among swerte sa mga hotel, apan gisalikway usab mi didto. </w:t>
      </w:r>
      <w:r w:rsidRPr="00C84680">
        <w:rPr>
          <w:lang w:val="ru-RU"/>
        </w:rPr>
        <w:t xml:space="preserve">'Mga sundalo,' ingon nila, 'unsaon man namo pagpasulod kaninyo! Maligsan ninyo ang tanang habol</w:t>
      </w:r>
      <w:r w:rsidR="002F08DD">
        <w:rPr>
          <w:lang w:val="ru-RU"/>
        </w:rPr>
        <w:t xml:space="preserve">.' </w:t>
      </w:r>
      <w:r w:rsidRPr="00C84680">
        <w:rPr>
          <w:lang w:val="ru-RU"/>
        </w:rPr>
        <w:t xml:space="preserve">Bisan pa man, nagtanyag kami nga mobayad para sa among pagpuyo sa gabii. Marso na, ug tugnaw kaayo. Maayo na lang, usa ka opisyal ang nitabang namo—pagpangamusta sa Ginoo kaniya og maayong panglawas! Siya </w:t>
      </w:r>
      <w:r w:rsidRPr="00C84680">
        <w:rPr>
          <w:lang w:val="ru-RU"/>
        </w:rPr>
        <w:t xml:space="preserve">m</w:t>
      </w:r>
      <w:r w:rsidRPr="00C84680">
        <w:rPr>
          <w:lang w:val="ru-RU"/>
        </w:rPr>
        <w:lastRenderedPageBreak/>
      </w:r>
      <w:r w:rsidRPr="00C84680">
        <w:rPr>
          <w:lang w:val="ru-RU"/>
        </w:rPr>
        <w:t xml:space="preserve"> , miadto sa estasyon sa tren, nangita kung kanus-a moabot ang mga tren, kanus-a molarga, ug kanus-a sila magmaniobra, nakigsabot sa mga awtoridad sa riles, ug gitugotan kami nga magpabilin sa gabii sa walay sulod nga mga vagons. </w:t>
      </w:r>
      <w:r w:rsidR="009F3FC8">
        <w:rPr>
          <w:lang w:val="ru-RU"/>
        </w:rPr>
        <w:t xml:space="preserve">"</w:t>
      </w:r>
      <w:r w:rsidRPr="00C84680">
        <w:rPr>
          <w:lang w:val="ru-RU"/>
        </w:rPr>
        <w:t xml:space="preserve">Sa gabii," pahimangno sa opisyal kanamo, "mobalhin-balhin gamay ang mga vagons, mag-shunting padulong ug pabalik, pero ayaw kabalaka—dili sila molarga hangtod sa ingon-ingon nga oras ugma sa buntag.</w:t>
      </w:r>
      <w:r w:rsidR="002F08DD">
        <w:rPr>
          <w:lang w:val="ru-RU"/>
        </w:rPr>
        <w:t xml:space="preserve">" </w:t>
      </w:r>
      <w:r w:rsidRPr="00C84680">
        <w:rPr>
          <w:lang w:val="ru-RU"/>
        </w:rPr>
        <w:t xml:space="preserve">Busa, tibuok gabii nga gibalhin-balhin kami padulong ug pabalik. </w:t>
      </w:r>
    </w:p>
    <w:p w:rsidRPr="00C84680" w:rsidR="005C3FC8" w:rsidRDefault="00BF6B1D" w14:paraId="2132EF18" w14:textId="35E9127D">
      <w:pPr>
        <w:pStyle w:val="paragraph"/>
        <w:spacing w:before="30" w:after="30"/>
        <w:ind w:start="60" w:end="60"/>
        <w:rPr>
          <w:lang w:val="ru-RU"/>
        </w:rPr>
      </w:pPr>
      <w:r w:rsidRPr="00C84680">
        <w:rPr>
          <w:lang w:val="ru-RU"/>
        </w:rPr>
        <w:t xml:space="preserve">Sa katapusan nakaabot kami sa Thessaloniki. Ang mga nagpuyo duol mipauli. Kami, mibalik sa mga distribution center, apan punô kaayo kini. Mibalik usab kami sa mga hotel – apan wala gihapon mi makakita. Nahinumdom ko nga nangutana ko sa usa ka hotel: </w:t>
      </w:r>
      <w:r w:rsidRPr="00C84680">
        <w:rPr>
          <w:lang w:val="ru-RU"/>
        </w:rPr>
        <w:t xml:space="preserve">'Hatagi lang ko ug lingkoranan nga panglingkoran karong gabii, ug bayaran tika ug doble sa bayad sa usa ka higdaanan!</w:t>
      </w:r>
      <w:r w:rsidR="009F3FC8">
        <w:rPr>
          <w:lang w:val="ru-RU"/>
        </w:rPr>
        <w:t xml:space="preserve">'</w:t>
      </w:r>
      <w:r w:rsidRPr="00C84680">
        <w:rPr>
          <w:lang w:val="ru-RU"/>
        </w:rPr>
        <w:t xml:space="preserve"> — </w:t>
      </w:r>
      <w:r w:rsidRPr="00C84680">
        <w:rPr>
          <w:lang w:val="ru-RU"/>
        </w:rPr>
        <w:t xml:space="preserve">'Dili,</w:t>
      </w:r>
      <w:r w:rsidR="002F08DD">
        <w:rPr>
          <w:lang w:val="ru-RU"/>
        </w:rPr>
        <w:t xml:space="preserve">'</w:t>
      </w:r>
      <w:r w:rsidRPr="00C84680">
        <w:rPr>
          <w:lang w:val="ru-RU"/>
        </w:rPr>
        <w:t xml:space="preserve"> ilang tubag, 'dili namo mahimo</w:t>
      </w:r>
      <w:r w:rsidR="002F08DD">
        <w:rPr>
          <w:lang w:val="ru-RU"/>
        </w:rPr>
        <w:t xml:space="preserve">.' </w:t>
      </w:r>
      <w:r w:rsidRPr="00C84680">
        <w:rPr>
          <w:lang w:val="ru-RU"/>
        </w:rPr>
        <w:t xml:space="preserve">Nahadlok sila nga basin naay makakita ug sundalo nga naglingkod sa lingkoranan sa ilang hotel sa gabii ug mosumbong kanila. Busa, magbarog kamo tibuok gabii sa inyong mga tiil sa kadalanan ug musandig sa bungbong! Ug mao kana, ang mga pobre nga sundalo nagbarog sa kadalanan duol sa mga hotel, sa bangketa, nga nagsandig sa mga bungbong. Mga sundalo sa matag bangketa, mura'g naa sa parada. Nasabtan ba nimo? Kung kabatan-onan karon, gisumbong na nila si Larisa—ug pati na ang Thessaly ug Macedonia pa gyud!</w:t>
      </w:r>
      <w:r w:rsidR="00C1572E">
        <w:rPr>
          <w:rStyle w:val="FootnoteReference"/>
          <w:lang w:val="ru-RU"/>
        </w:rPr>
        <w:footnoteReference w:id="188"/>
      </w:r>
      <w:r w:rsidRPr="00C84680">
        <w:rPr>
          <w:lang w:val="ru-RU"/>
        </w:rPr>
        <w:t xml:space="preserve"> Sa tinuod, bisan karon nga walay bisan unsang kalisud, tan-awa lang unsay ilang ginabuhat! Nagbuhat sila og kagubot, nag-okupar sa mga eskwelahan ug unibersidad. Apan wala gyud kini misulod sa hunahuna sa mga pobre nga batan-on kaniadto. Siyempre, mapait sila, apan wala gyud sila maghunahuna og pagpanimalos o pagbuhat og kadaut. Ug bisan pa, sa panahon sa gubat, sa niyebe, nakasinati sila og ingon ka grabe nga pag-antos! Kadtong mga pobre nga kalag napinsala sa gubat — unsa ka dakong sakripisyo! — ug sa katapusan </w:t>
      </w:r>
      <w:r w:rsidR="002F08DD">
        <w:rPr>
          <w:lang w:val="ru-RU"/>
        </w:rPr>
        <w:t xml:space="preserve">gipang-'ganti'</w:t>
      </w:r>
      <w:r w:rsidRPr="00C84680">
        <w:rPr>
          <w:lang w:val="ru-RU"/>
        </w:rPr>
        <w:t xml:space="preserve"> sila </w:t>
      </w:r>
      <w:r w:rsidRPr="00C84680">
        <w:rPr>
          <w:lang w:val="ru-RU"/>
        </w:rPr>
        <w:t xml:space="preserve">sa usa ka gabii nga gipahigda sa ilawom sa bukas nga langit. Mao kana </w:t>
      </w:r>
      <w:r w:rsidR="009F3FC8">
        <w:rPr>
          <w:lang w:val="ru-RU"/>
        </w:rPr>
        <w:t xml:space="preserve">ang</w:t>
      </w:r>
      <w:r w:rsidRPr="00C84680">
        <w:rPr>
          <w:lang w:val="ru-RU"/>
        </w:rPr>
        <w:t xml:space="preserve"> ilang katapusang </w:t>
      </w:r>
      <w:r w:rsidRPr="00C84680">
        <w:rPr>
          <w:lang w:val="ru-RU"/>
        </w:rPr>
        <w:t xml:space="preserve">'salamat</w:t>
      </w:r>
      <w:r w:rsidR="00EF3186">
        <w:rPr>
          <w:lang w:val="ru-RU"/>
        </w:rPr>
        <w:t xml:space="preserve">!' </w:t>
      </w:r>
      <w:r w:rsidRPr="00C84680">
        <w:rPr>
          <w:lang w:val="ru-RU"/>
        </w:rPr>
        <w:t xml:space="preserve">Busa, ikumpara nako ang kahimtang sa kabatan-onan kaniadto sa ilang kahimtang karon. Wala pa gani kalabay ang kalim-an ka tuig, ug dako kaayo ang kausaban sa mga tawo!.. </w:t>
      </w:r>
    </w:p>
    <w:p w:rsidRPr="00C84680" w:rsidR="005C3FC8" w:rsidRDefault="00BF6B1D" w14:paraId="3A0B3D77" w14:textId="7BDE423D">
      <w:pPr>
        <w:pStyle w:val="paragraph"/>
        <w:spacing w:before="30" w:after="30"/>
        <w:ind w:start="60" w:end="60"/>
        <w:rPr>
          <w:lang w:val="ru-RU"/>
        </w:rPr>
      </w:pPr>
      <w:r w:rsidRPr="00C84680">
        <w:rPr>
          <w:lang w:val="ru-RU"/>
        </w:rPr>
        <w:t xml:space="preserve">Ang kabatan-onan karon sama sa usa ka masigla nga batan-ong baka nga gitali samtang nag-otot sa parang. Kanunay siyang naghuyop sa pisi, dayon iyang gihila ang tulos diin kini gitali, midagan siya, apan naipit sa usa ka butang, hingpit siyang nabalot, ug sa katapusan gikaon siya sa mga buangis nga hayop. </w:t>
      </w:r>
      <w:r w:rsidRPr="00C84680">
        <w:rPr>
          <w:lang w:val="ru-RU"/>
        </w:rPr>
        <w:t xml:space="preserve">Kinahanglan nimo silang </w:t>
      </w:r>
      <w:r w:rsidRPr="00C84680">
        <w:rPr>
          <w:lang w:val="ru-RU"/>
        </w:rPr>
        <w:t xml:space="preserve">pugngan </w:t>
      </w:r>
      <w:r w:rsidR="002F08DD">
        <w:rPr>
          <w:lang w:val="ru-RU"/>
        </w:rPr>
        <w:t xml:space="preserve">ug </w:t>
      </w:r>
      <w:r w:rsidRPr="00C84680">
        <w:rPr>
          <w:lang w:val="ru-RU"/>
        </w:rPr>
        <w:t xml:space="preserve">bantayan ang bata samtang gamay pa siya. Pananglitan, makita nimo ang usa ka gamay nga bata nga misaka sa bakod ug imong masabtan nga basin mahulog siya ug masamdan. Mosinggit ka kanila: </w:t>
      </w:r>
      <w:r w:rsidR="002F08DD">
        <w:rPr>
          <w:lang w:val="ru-RU"/>
        </w:rPr>
        <w:t xml:space="preserve">'</w:t>
      </w:r>
      <w:r w:rsidRPr="00C84680">
        <w:rPr>
          <w:lang w:val="ru-RU"/>
        </w:rPr>
        <w:t xml:space="preserve">Dili, dili!</w:t>
      </w:r>
      <w:r w:rsidR="002F08DD">
        <w:rPr>
          <w:lang w:val="ru-RU"/>
        </w:rPr>
        <w:t xml:space="preserve">' </w:t>
      </w:r>
      <w:r w:rsidRPr="00C84680">
        <w:rPr>
          <w:lang w:val="ru-RU"/>
        </w:rPr>
        <w:t xml:space="preserve">— ug pahapakon pa nimo sila sa likod sa ulo. Sa sunod higayon, dili na hunahunaon sa bata nga basin mapatay siya, apan mahinumdom siya nga basin makadawat pa siya og laing hapak sa likod sa ulo, ug mag-amping na siya sa iyang binuhatan. Apan karon, walay pisikal nga silot sa mga eskwelahan, ug dili na usab gahampakon og baston ang mga sundalo sa kasundalohan. Mao nga ginapasipala sa mga batan-on ang ilang ginikanan ug ang publiko. Sa karaang panahon, mas istrikto ang mga kumander sa pagbansay, mas dako ang kaisog nga gipakita sa mga sundalo sa gubat. </w:t>
      </w:r>
    </w:p>
    <w:p w:rsidRPr="00C84680" w:rsidR="005C3FC8" w:rsidRDefault="00BF6B1D" w14:paraId="5C41DE96" w14:textId="77777777">
      <w:pPr>
        <w:pStyle w:val="paragraph"/>
        <w:spacing w:before="30" w:after="30"/>
        <w:ind w:start="60" w:end="60"/>
        <w:rPr>
          <w:lang w:val="ru-RU"/>
        </w:rPr>
      </w:pPr>
      <w:r w:rsidRPr="00C84680">
        <w:rPr>
          <w:lang w:val="ru-RU"/>
        </w:rPr>
        <w:t xml:space="preserve">Ang usa ka batan-on nanginahanglan og espirituhanong giya. Kinahanglan siyang makigkonsulta ug mosunod niini nga giya — aron makauswag siya uban sa espirituhanong kumpiyansa, malikayan ang mga katalagman, kahadlok, ug mga patid. Sa pagkatigulang sa usa ka tawo, sa pagdugay sa iyang kinabuhi, mas napalambo siya sa kasinatian — ang iya mismo ug ang sa uban. Ang batan-on kulang niini nga kasinatian. Ang usa ka hamtong naggamit sa iyang kaugalingong kasinatian ug sa gipahulam nga kasinatian gikan sa uban aron matabangan ang usa ka batan-ong walay kasinatian nga malikayan ang pipila ka sayop nga lakang. Kung ang batan-on dili maminaw sa mga adunay kasinatian, magbuhat siya og eksperimento sa iyang kaugalingon; apan pinaagi sa pagpaminaw sa iyang mga magtutudlo, motubo siya sa kinaadman. </w:t>
      </w:r>
    </w:p>
    <w:p w:rsidRPr="00347B46" w:rsidR="005C3FC8" w:rsidRDefault="00BF6B1D" w14:paraId="660510F5" w14:textId="7EF32A56">
      <w:pPr>
        <w:pStyle w:val="paragraph"/>
        <w:spacing w:before="30" w:after="30"/>
        <w:ind w:start="60" w:end="60"/>
        <w:rPr>
          <w:lang w:val="ru-RU"/>
        </w:rPr>
      </w:pPr>
      <w:r w:rsidRPr="00C84680">
        <w:rPr>
          <w:lang w:val="ru-RU"/>
        </w:rPr>
        <w:t xml:space="preserve">Sa usa ka higayon, miabot sa akong hermitage ang pipila ka mga batan-on gikan sa usa ka Kristohanong kapatiran.</w:t>
      </w:r>
      <w:r w:rsidR="0070012F">
        <w:rPr>
          <w:rStyle w:val="FootnoteReference"/>
          <w:lang w:val="ru-RU"/>
        </w:rPr>
        <w:footnoteReference w:id="189"/>
      </w:r>
      <w:r w:rsidRPr="00C84680">
        <w:rPr>
          <w:lang w:val="ru-RU"/>
        </w:rPr>
        <w:t xml:space="preserve"> Uban sa dakong kumpiyansa sa kaugalingon, misinggit sila hangtod nangas-ang </w:t>
      </w:r>
      <w:r w:rsidRPr="00C84680">
        <w:rPr>
          <w:lang w:val="ru-RU"/>
        </w:rPr>
        <w:t xml:space="preserve">ilang mga tutunlan</w:t>
      </w:r>
      <w:r w:rsidRPr="00C84680">
        <w:rPr>
          <w:lang w:val="ru-RU"/>
        </w:rPr>
        <w:t xml:space="preserve">:</w:t>
      </w:r>
      <w:r w:rsidRPr="00C84680">
        <w:rPr>
          <w:lang w:val="ru-RU"/>
        </w:rPr>
        <w:t xml:space="preserve"> 'Dili namo kinahanglan ang bisan kinsa! Makapangita kami sa among kaugalingong dalan!</w:t>
      </w:r>
      <w:r w:rsidR="002F08DD">
        <w:rPr>
          <w:lang w:val="ru-RU"/>
        </w:rPr>
        <w:t xml:space="preserve">' </w:t>
      </w:r>
      <w:r w:rsidRPr="00C84680">
        <w:rPr>
          <w:lang w:val="ru-RU"/>
        </w:rPr>
        <w:t xml:space="preserve">Kinsa may nakahibalo nganong nahimo sila ingon ani? Morag naa sila sa dakong presyur, ug mao kana ang hinungdan nga sila</w:t>
      </w:r>
      <w:r w:rsidRPr="00C84680">
        <w:rPr>
          <w:lang w:val="ru-RU"/>
        </w:rPr>
        <w:lastRenderedPageBreak/>
      </w:r>
      <w:r w:rsidRPr="00C84680">
        <w:rPr>
          <w:lang w:val="ru-RU"/>
        </w:rPr>
        <w:t xml:space="preserve"> misukol. Samtang nag-andam na sila sa pagbiya, nangutana sila kanako unsaon paingon sa pangunang dalan padulong sa Iversky Monasteryo. </w:t>
      </w:r>
      <w:r w:rsidR="002F08DD">
        <w:rPr>
          <w:lang w:val="ru-RU"/>
        </w:rPr>
        <w:t xml:space="preserve">"</w:t>
      </w:r>
      <w:r w:rsidRPr="00C84680">
        <w:rPr>
          <w:lang w:val="ru-RU"/>
        </w:rPr>
        <w:t xml:space="preserve">Asa kami paingon?</w:t>
      </w:r>
      <w:r w:rsidR="002F08DD">
        <w:rPr>
          <w:lang w:val="ru-RU"/>
        </w:rPr>
        <w:t xml:space="preserve">" </w:t>
      </w:r>
      <w:r w:rsidRPr="00C84680">
        <w:rPr>
          <w:lang w:val="ru-RU"/>
        </w:rPr>
        <w:t xml:space="preserve">pangutana </w:t>
      </w:r>
      <w:r w:rsidRPr="00C84680">
        <w:rPr>
          <w:lang w:val="ru-RU"/>
        </w:rPr>
        <w:t xml:space="preserve">nila</w:t>
      </w:r>
      <w:r w:rsidRPr="00C84680">
        <w:rPr>
          <w:lang w:val="ru-RU"/>
        </w:rPr>
        <w:t xml:space="preserve">. </w:t>
      </w:r>
      <w:r w:rsidRPr="00C84680">
        <w:rPr>
          <w:lang w:val="ru-RU"/>
        </w:rPr>
        <w:t xml:space="preserve">"Sige, mga igsoon," tubag nako, "miingon man mo nga makakita mo sa inyong kaugalingong dalan, nga dili na ninyo kinahanglan ang bisan kinsa. Dili ba mao na ang inyong gisulti? Aw, maayo man ning dalan: bisan pa malimot mo sa dalan, human sa gamay nga pakigbisog makasugat mo ug lain nga tawo sa unahan, ug siya ang mosulti kaninyo unsaon pagbalik niini. Apan unsaon man ninyo, nga walay maggiya, pagpangita og lain nga dalan—ang usa nga padulong sa Langit, nga mosaka paingon sa Langit?</w:t>
      </w:r>
      <w:r w:rsidR="002F08DD">
        <w:rPr>
          <w:lang w:val="ru-RU"/>
        </w:rPr>
        <w:t xml:space="preserve">" </w:t>
      </w:r>
      <w:r w:rsidRPr="00C84680">
        <w:rPr>
          <w:lang w:val="ru-RU"/>
        </w:rPr>
        <w:t xml:space="preserve">Unya miingon ang usa kanila: </w:t>
      </w:r>
      <w:r w:rsidR="009F3FC8">
        <w:rPr>
          <w:lang w:val="ru-RU"/>
        </w:rPr>
        <w:t xml:space="preserve">"</w:t>
      </w:r>
      <w:r w:rsidRPr="00C84680">
        <w:rPr>
          <w:lang w:val="ru-RU"/>
        </w:rPr>
        <w:t xml:space="preserve">Mga igsoon, murag sakto diay ang pari?</w:t>
      </w:r>
      <w:r w:rsidR="002F08DD">
        <w:rPr>
          <w:lang w:val="ru-RU"/>
        </w:rPr>
        <w:t xml:space="preserve">"</w:t>
      </w:r>
    </w:p>
    <w:p w:rsidRPr="00347B46" w:rsidR="003F5E0E" w:rsidP="003F5E0E" w:rsidRDefault="003F5E0E" w14:paraId="2044F31C" w14:textId="77777777">
      <w:pPr>
        <w:rPr>
          <w:lang w:val="ru-RU"/>
        </w:rPr>
      </w:pPr>
    </w:p>
    <w:p w:rsidRPr="00C84680" w:rsidR="005C3FC8" w:rsidP="003F5E0E" w:rsidRDefault="00BF6B1D" w14:paraId="6B68797E" w14:textId="77777777">
      <w:pPr>
        <w:pStyle w:val="Heading4"/>
        <w:rPr>
          <w:lang w:val="ru-RU"/>
        </w:rPr>
      </w:pPr>
      <w:bookmarkStart w:name="_Toc196745444" w:id="327"/>
      <w:bookmarkStart w:name="_Toc196745601" w:id="328"/>
      <w:bookmarkStart w:name="_Toc225094955" w:id="329"/>
      <w:r w:rsidRPr="00C84680">
        <w:rPr>
          <w:lang w:val="ru-RU"/>
        </w:rPr>
        <w:t xml:space="preserve">Kinahanglan makalusot sa pagsulay sa pagkamahigpit sa moralidad ang mga batan-on</w:t>
      </w:r>
      <w:bookmarkEnd w:id="327"/>
      <w:bookmarkEnd w:id="328"/>
      <w:bookmarkEnd w:id="329"/>
    </w:p>
    <w:p w:rsidRPr="00C84680" w:rsidR="005C3FC8" w:rsidRDefault="00BF6B1D" w14:paraId="2209C598" w14:textId="76553A6B">
      <w:pPr>
        <w:pStyle w:val="paragraph"/>
        <w:spacing w:before="30" w:after="30"/>
        <w:ind w:start="60" w:end="60"/>
        <w:rPr>
          <w:lang w:val="ru-RU"/>
        </w:rPr>
      </w:pPr>
      <w:r w:rsidRPr="00C84680">
        <w:rPr>
          <w:lang w:val="ru-RU"/>
        </w:rPr>
        <w:t xml:space="preserve">Karong adlawa, miabot ang pipila ka mga babayeng estudyante ug nangayo kanako: </w:t>
      </w:r>
      <w:r w:rsidRPr="00C84680">
        <w:rPr>
          <w:lang w:val="ru-RU"/>
        </w:rPr>
        <w:t xml:space="preserve">'Palihug ampo, Geronda, nga makapasar kami sa among mga eksamen</w:t>
      </w:r>
      <w:r w:rsidR="002F08DD">
        <w:rPr>
          <w:lang w:val="ru-RU"/>
        </w:rPr>
        <w:t xml:space="preserve">.' </w:t>
      </w:r>
      <w:r w:rsidRPr="00C84680">
        <w:rPr>
          <w:lang w:val="ru-RU"/>
        </w:rPr>
        <w:t xml:space="preserve">Ug mitubag ko: </w:t>
      </w:r>
      <w:r w:rsidRPr="00C84680">
        <w:rPr>
          <w:lang w:val="ru-RU"/>
        </w:rPr>
        <w:t xml:space="preserve">'Mouampo ko nga makapasar kamo sa eksamen sa pagkamakabubut-on. Mao kana ang labing importante. Human ana, ang tanan mahimong husto na</w:t>
      </w:r>
      <w:r w:rsidR="002F08DD">
        <w:rPr>
          <w:lang w:val="ru-RU"/>
        </w:rPr>
        <w:t xml:space="preserve">.' </w:t>
      </w:r>
      <w:r w:rsidRPr="00C84680">
        <w:rPr>
          <w:lang w:val="ru-RU"/>
        </w:rPr>
        <w:t xml:space="preserve">Sakto ba ko nga ingon ana ang akong gisulti kanila, o dili? Oo, kung makita ang kahinahumok ug pagkamatinahuron sa nawong sa mga batan-on karon, dako kaayo kana nga butang. Usa ka tinuod nga dakong butang! </w:t>
      </w:r>
    </w:p>
    <w:p w:rsidRPr="00C84680" w:rsidR="005C3FC8" w:rsidRDefault="00BF6B1D" w14:paraId="6BEE2491" w14:textId="4F3165C6">
      <w:pPr>
        <w:pStyle w:val="paragraph"/>
        <w:spacing w:before="30" w:after="30"/>
        <w:ind w:start="60" w:end="60"/>
        <w:rPr>
          <w:lang w:val="ru-RU"/>
        </w:rPr>
      </w:pPr>
      <w:r w:rsidRPr="00C84680">
        <w:rPr>
          <w:lang w:val="ru-RU"/>
        </w:rPr>
        <w:t xml:space="preserve">Unsa kadaghan nga mga batan-ong babaye nga nag-antos ug gubot ang kinabuhi ang usahay moanha kanako! Nagpuyo sila sa gubot nga pagpakasala uban sa mga batan-ong lalaki, nga wala nila masabti nga hugaw ang tuyo nga gisunod niining mga lalaki. Ug sa ingon niini, kini nga mga pobre nga babaye mapukan. </w:t>
      </w:r>
      <w:r w:rsidRPr="00C84680">
        <w:rPr>
          <w:lang w:val="ru-RU"/>
        </w:rPr>
        <w:t xml:space="preserve">'Unsa akong buhaton, Papa?</w:t>
      </w:r>
      <w:r w:rsidR="002F08DD">
        <w:rPr>
          <w:lang w:val="ru-RU"/>
        </w:rPr>
        <w:t xml:space="preserve">' </w:t>
      </w:r>
      <w:r w:rsidRPr="00C84680">
        <w:rPr>
          <w:lang w:val="ru-RU"/>
        </w:rPr>
        <w:t xml:space="preserve">pangutana nila kanako. </w:t>
      </w:r>
      <w:r w:rsidRPr="00C84680">
        <w:rPr>
          <w:lang w:val="ru-RU"/>
        </w:rPr>
        <w:t xml:space="preserve">'Ang tag-iya sa usa ka karinderya,' akong tubag kanila, 'bisan pa man siya makig-uban sa usa ka hubog, dili niya ihatag ang iyang anak nga babaye aron ipangasawa kaniya. Tundga na kining mga makasasala nga relasyon. Kung tinuod nga gihigugma ka sa imong kauban sa sala, ila kining masabtan sa husto nga paagi. Apan kung mobiya sila kanimo, pasabot ana nga wala ka nila gihigugma, ug wala ka mag-usik sa imong panahon.</w:t>
      </w:r>
      <w:r w:rsidR="002F08DD">
        <w:rPr>
          <w:lang w:val="ru-RU"/>
        </w:rPr>
        <w:t xml:space="preserve">" </w:t>
      </w:r>
    </w:p>
    <w:p w:rsidRPr="00C84680" w:rsidR="005C3FC8" w:rsidRDefault="00BF6B1D" w14:paraId="29FDD267" w14:textId="77777777">
      <w:pPr>
        <w:pStyle w:val="paragraph"/>
        <w:spacing w:before="30" w:after="30"/>
        <w:ind w:start="60" w:end="60"/>
        <w:rPr>
          <w:lang w:val="ru-RU"/>
        </w:rPr>
      </w:pPr>
      <w:r w:rsidRPr="00C84680">
        <w:rPr>
          <w:lang w:val="ru-RU"/>
        </w:rPr>
        <w:t xml:space="preserve">Ang Daotan nagpahimulos sa pagkabatan-on—usa ka panahon nga ang unod mosukol—ug naningkamot nga madani ang mga batan-on sa sayop nga dalan atol niining lisod nga yugto nga ilang giagian. Ang ilang hunahuna dili pa hamtong, kulang kaayo sila sa kasinatian, ug wala silay bisan gamay nga espirituhanong reserba. Busa, ang usa ka batan-on sa niining kritikal nga edad kinahanglan masabtan nga kanunay nila gikinahanglan ang tambag sa ilang mga tigulang. Gikinahanglan nila kini nga tambag aron dili sila matumba sa humok nga bakilid sa kalibutanong pagkaguba, nga naghulga nga pun-on ang ilang kalag sa kabalaka ug iliko kini gikan sa Diyos hangtod sa kahangturan. </w:t>
      </w:r>
    </w:p>
    <w:p w:rsidRPr="00C84680" w:rsidR="005C3FC8" w:rsidRDefault="00BF6B1D" w14:paraId="097D797C" w14:textId="3B949D02">
      <w:pPr>
        <w:pStyle w:val="paragraph"/>
        <w:spacing w:before="30" w:after="30"/>
        <w:ind w:start="60" w:end="60"/>
        <w:rPr>
          <w:lang w:val="ru-RU"/>
        </w:rPr>
      </w:pPr>
      <w:r w:rsidRPr="00C84680">
        <w:rPr>
          <w:lang w:val="ru-RU"/>
        </w:rPr>
        <w:t xml:space="preserve">Nasabtan nako nga dili sayon alang sa usa ka batan-ong lalaki o babaye nga himsog ang panglawas, sa ilang pagkabatan-on, nga naa sa ingon nga espirituhanong kahimtang nga wala'y kalainan </w:t>
      </w:r>
      <w:r w:rsidRPr="00C84680">
        <w:rPr>
          <w:i/>
          <w:iCs/>
          <w:lang w:val="ru-RU"/>
        </w:rPr>
        <w:t xml:space="preserve">tali sa 'lalaki ug babaye</w:t>
      </w:r>
      <w:r w:rsidRPr="00C84680">
        <w:rPr>
          <w:lang w:val="ru-RU"/>
        </w:rPr>
        <w:t xml:space="preserve">'.</w:t>
      </w:r>
      <w:r w:rsidR="00960926">
        <w:rPr>
          <w:rStyle w:val="FootnoteReference"/>
          <w:i/>
          <w:iCs/>
          <w:lang w:val="ru-RU"/>
        </w:rPr>
        <w:footnoteReference w:id="190"/>
      </w:r>
      <w:r w:rsidRPr="00C84680">
        <w:rPr>
          <w:lang w:val="ru-RU"/>
        </w:rPr>
        <w:t xml:space="preserve"> Maong tambag sa mga espirituhanong amahan nga ang mga batang lalaki dili maghigala sa mga batang babaye, bisan unsa pa ka espirituwal nga hamtong ang mga bata, tungod kay ang ilang edad mismo nagmugna og kalisud, ug ang manulaw misamantala sa ilang pagkabatan-on. Busa mas maayo alang sa usa ka batan-ong lalaki nga, alang sa iyang espirituhanong pagka-maampingon ug pagkabalaan, hunahunaon siya sa mga babaye nga buang (o, alang sa usa ka babaye, nga hunahunaon siya sa mga batan-ong lalaki nga buang), ug sa ingon bitbiton kini nga bug-at nga krus. Kay sa bug-at nga krus makita ang tanang gahum ug kinaadman sa Dios, ug ang batan-ong lalaki mahimong mas kusgan kaysa kang Samson</w:t>
      </w:r>
      <w:r w:rsidR="00960926">
        <w:rPr>
          <w:rStyle w:val="FootnoteReference"/>
          <w:lang w:val="ru-RU"/>
        </w:rPr>
        <w:footnoteReference w:id="191"/>
      </w:r>
      <w:r w:rsidRPr="00C84680">
        <w:rPr>
          <w:lang w:val="ru-RU"/>
        </w:rPr>
        <w:t xml:space="preserve"> ug mas maalamon kaysa sa Labing Maalamon nga si Solomon.</w:t>
      </w:r>
      <w:r w:rsidR="00960926">
        <w:rPr>
          <w:rStyle w:val="FootnoteReference"/>
          <w:lang w:val="ru-RU"/>
        </w:rPr>
        <w:footnoteReference w:id="192"/>
      </w:r>
      <w:r w:rsidRPr="00C84680">
        <w:rPr>
          <w:lang w:val="ru-RU"/>
        </w:rPr>
        <w:t xml:space="preserve"> Sa paglakaw sa kadalanan, maayo nga mag-ampo ang batan-on ug dili maglibot-libot og tan-aw, bisan pa kon ang pipila ka paryente o kaila masayop sa pagsabot niini ug masuko, nga nagtuo nga ginatamay niya sila ug busa napili niyang dili makig-istorya kanila. Mas maayo kini kaysa sa mapanikad nga pagtan-aw sa palibot ug masabtan sa sayop bisan sa mga tawo sa kalibutan nga puno sa limbong. Human sa serbisyo sa simbahan, libo ka beses nga mas maayo alang sa usa ka batan-ong lalaki nga molayas gikan sa mga tawo aron mapreserbar ang iyang espirituhanong pag-amping ug ang kaayohan nga iyang nadawat sa simbahan, kaysa maglingkod ug walay pag-amping nga magdayeg sa mga fur collar sa mga babaye (o,</w:t>
      </w:r>
      <w:r w:rsidRPr="00C84680">
        <w:rPr>
          <w:lang w:val="ru-RU"/>
        </w:rPr>
        <w:lastRenderedPageBreak/>
      </w:r>
      <w:r w:rsidRPr="00C84680">
        <w:rPr>
          <w:lang w:val="ru-RU"/>
        </w:rPr>
        <w:t xml:space="preserve"> , alang sa usa ka batan-ong babaye, sa mga kurbata sa mga lalaki), ug mahimong mapait ang iyang espiritu samtang ang kaaway nagkagisi sa iyang kasingkasing. </w:t>
      </w:r>
    </w:p>
    <w:p w:rsidRPr="00C84680" w:rsidR="005C3FC8" w:rsidRDefault="00BF6B1D" w14:paraId="2DAA4923" w14:textId="77777777">
      <w:pPr>
        <w:pStyle w:val="paragraph"/>
        <w:spacing w:before="30" w:after="30"/>
        <w:ind w:start="60" w:end="60"/>
        <w:rPr>
          <w:lang w:val="ru-RU"/>
        </w:rPr>
      </w:pPr>
      <w:r w:rsidRPr="00C84680">
        <w:rPr>
          <w:lang w:val="ru-RU"/>
        </w:rPr>
        <w:t xml:space="preserve">Tinuod nga, sa kasubo, ang kalibutan nangalaglag na. Ug ang usa ka tawo nga naningkamot nga maputli ang iyang kaugalingon mahugawan, bisan asa siya pa makit-an. Apan, ang kalainan mao nga ang Dios dili magpahamtang sa modernong tawo sa parehas nga sukdanan sama sa Iyang gibuhat kaniadto sa usa ka Kristohanon nga gustong mapreserbar ang iyang pagkaputli. Kinahanglan ang bugnaw nga panghuna-huna; ang usa ka batan-ong lalaki kinahanglan buhaton ang iyang makakaya: maningkamot, ug likayan ang mga kahigayunan sa pagpakasala. Sa tanang uban pang aspeto, ang atong Kristo motabang. Ang banal nga kadasig nga nagdilaab sa kalag ingon ka-kusog nga makahimo sa pagsunog sa tanang uban pang tinguha ug sa matag dili angay nga hulagway. Sa dihang mosiga kini nga kalayo sulod sa usa ka tawo, iyang matilawan ang mga langitnong kalipay nga walay makatupong sa bisan unsang kalipay. Alang sa usa nga nakatilaw niining langitnong manna, ang katam-is sa mga lami nga bunga sa kahoy sa carob dili na niya tagdon. Busa, ang batan-on kinahanglan hugot nga hawiran ang timon sa kamot, buhaton ang tanda sa krus, ug dili mahadlok. Human sa mubo nga pakigbisog, makadawat usab siya og langitnong kalipay. Sa takna sa tukso, importante kaayo ang kaisog, ug ang Dios motabang kaniya sa usa ka milagrosong paagi. </w:t>
      </w:r>
    </w:p>
    <w:p w:rsidRPr="00C84680" w:rsidR="005C3FC8" w:rsidRDefault="00BF6B1D" w14:paraId="78C49B4E" w14:textId="3A86CA8C">
      <w:pPr>
        <w:pStyle w:val="paragraph"/>
        <w:spacing w:before="30" w:after="30"/>
        <w:ind w:start="60" w:end="60"/>
        <w:rPr>
          <w:lang w:val="ru-RU"/>
        </w:rPr>
      </w:pPr>
      <w:r w:rsidRPr="00C84680">
        <w:rPr>
          <w:lang w:val="ru-RU"/>
        </w:rPr>
        <w:t xml:space="preserve">Si Elder Augustine</w:t>
      </w:r>
      <w:r w:rsidR="00960926">
        <w:rPr>
          <w:rStyle w:val="FootnoteReference"/>
          <w:lang w:val="ru-RU"/>
        </w:rPr>
        <w:footnoteReference w:id="193"/>
      </w:r>
      <w:r w:rsidRPr="00C84680">
        <w:rPr>
          <w:lang w:val="ru-RU"/>
        </w:rPr>
        <w:t xml:space="preserve"> nagsulti kanako kung giunsa niya, isip usa ka bag-uhan, pagsulod sa usa sa mga monasteryo sa iyang yutang natawhan, ang Rusya. Halos tanan nga monghe sa monasteryo tigulang na, busa gipadala siya aron motabang sa mangingisda sa monasteryo sa pagdakop og isda, kay ang monasteryo nagpuyo pinaagi sa pangisda. Usa ka adlaw, miabot ang anak nga babaye sa mangingisda sa daplin sa suba diin sila nagtrabaho ug gisultihan ang iyang amahan nga kinahanglan na siyang mobalik dayon sa balay tungod sa usa ka apuradong buluhaton. Siya mismo ang nagpabilin aron motabang sa bag-ohan. Apan, ang pobre nga babaye napildi sa usa ka demonyohanong tukso, ug, nga wala niya damha ang iyang gibuhat, gilabay niya ang iyang kaugalingon sa iyang mga bukton uban sa makasasala nga tuyo. Sa sinugdan, si Anthony — kay mao kana ang ngalan ni Augustine sa kalibutan — nabigla, tungod kay kalit kaayo ang nahitabo. Apan dayon, naghimo siya og tanda sa krus ug misinggit: </w:t>
      </w:r>
      <w:r w:rsidRPr="00C84680">
        <w:rPr>
          <w:lang w:val="ru-RU"/>
        </w:rPr>
        <w:t xml:space="preserve">'Mas maayo pa nga malumos ko kaysa makasala!</w:t>
      </w:r>
      <w:r w:rsidR="002F08DD">
        <w:rPr>
          <w:lang w:val="ru-RU"/>
        </w:rPr>
        <w:t xml:space="preserve">' </w:t>
      </w:r>
      <w:r w:rsidRPr="00C84680">
        <w:rPr>
          <w:lang w:val="ru-RU"/>
        </w:rPr>
        <w:t xml:space="preserve">— ug mihulog siya gikan sa pampas ngadto sa lawom nga suba. Apan ang Maayong Ginoo, sa pagtan-aw sa dakong kadasig sa putli nga batan-on nga lalaki nga, sa iyang tinguha nga mapreserbar ang iyang pagkamakabubut-on, gisubli ang buhat ni San Martiniano,</w:t>
      </w:r>
      <w:r w:rsidR="00960926">
        <w:rPr>
          <w:rStyle w:val="FootnoteReference"/>
          <w:lang w:val="ru-RU"/>
        </w:rPr>
        <w:footnoteReference w:id="194"/>
      </w:r>
      <w:r w:rsidRPr="00C84680">
        <w:rPr>
          <w:lang w:val="ru-RU"/>
        </w:rPr>
        <w:t xml:space="preserve"> gipahiluna siya sa ibabaw sa tubig, aron dili gani siya mabasa. </w:t>
      </w:r>
      <w:r w:rsidR="009F3FC8">
        <w:rPr>
          <w:lang w:val="ru-RU"/>
        </w:rPr>
        <w:t xml:space="preserve">"</w:t>
      </w:r>
      <w:r w:rsidRPr="00C84680">
        <w:rPr>
          <w:lang w:val="ru-RU"/>
        </w:rPr>
        <w:t xml:space="preserve">Gipalugsong nako ang akong kaugalingon nga nakatungo sa tubig," ingon sa tigulang kanako, "apan, bisan pa niana, wala gani nako namatikdi nga nakabarog na diay ko nga tul-id sa ibabaw sa tubig! Wala gani mabasa ang akong sinina!</w:t>
      </w:r>
      <w:r w:rsidR="002F08DD">
        <w:rPr>
          <w:lang w:val="ru-RU"/>
        </w:rPr>
        <w:t xml:space="preserve">" </w:t>
      </w:r>
      <w:r w:rsidRPr="00C84680">
        <w:rPr>
          <w:lang w:val="ru-RU"/>
        </w:rPr>
        <w:t xml:space="preserve">Niadtong higayona, nabati niya ang kalinaw sa sulod ug usa ka dili masukod nga katam-is, nga hingpit nga naglaglag sa tanang makasasalaong hunahuna ug karniyal nga pagbati nga unang nabati niya tungod sa dili matinahuron nga pamatasan sa dalaga. Ang babaye mismo, pagkakita kang Anthony nga nagbarog sa ibabaw sa tubig ug nabigla sa dakong milagro, misangpit sa paghilak, nga naghinulsol sa iyang sala. </w:t>
      </w:r>
    </w:p>
    <w:p w:rsidRPr="00C84680" w:rsidR="005C3FC8" w:rsidRDefault="00BF6B1D" w14:paraId="2986E624" w14:textId="6794071D">
      <w:pPr>
        <w:pStyle w:val="paragraph"/>
        <w:spacing w:before="30" w:after="30"/>
        <w:ind w:start="60" w:end="60"/>
        <w:rPr>
          <w:lang w:val="ru-RU"/>
        </w:rPr>
      </w:pPr>
      <w:r w:rsidRPr="00C84680">
        <w:rPr>
          <w:lang w:val="ru-RU"/>
        </w:rPr>
        <w:t xml:space="preserve">Si Kristo wala magkinahanglan og bisan unsang dako gikan kanato aron matabangan kita sa atong espirituhanong paningkamot. Gilauman lang niya ang labing gamay gikan kanato. Usa ka batan-ong lalaki ang nagsulti kanako nga samtang siya nagbyahe paingon sa Patmos,</w:t>
      </w:r>
      <w:r w:rsidR="00960926">
        <w:rPr>
          <w:rStyle w:val="FootnoteReference"/>
          <w:lang w:val="ru-RU"/>
        </w:rPr>
        <w:footnoteReference w:id="195"/>
      </w:r>
      <w:r w:rsidRPr="00C84680">
        <w:rPr>
          <w:lang w:val="ru-RU"/>
        </w:rPr>
        <w:t xml:space="preserve"> gipahimutang sa yawa ang usa ka bitag alang kaniya. Samtang naglakaw siya sa isla, usa ka babayeng turista ang mihagis sa iyang kaugalingon kaniya ug misugod sa pagyakap kaniya. Giduso dayon siya sa batan-ong lalaki ug misinggit: </w:t>
      </w:r>
      <w:r w:rsidRPr="00C84680">
        <w:rPr>
          <w:lang w:val="ru-RU"/>
        </w:rPr>
        <w:t xml:space="preserve">'Kristohan ko, niabot ko dinhi aron mosimba sa balaang dapit, dili aron moapil sa ingon ani ka hugaw!</w:t>
      </w:r>
      <w:r w:rsidR="002F08DD">
        <w:rPr>
          <w:lang w:val="ru-RU"/>
        </w:rPr>
        <w:t xml:space="preserve">' </w:t>
      </w:r>
      <w:r w:rsidRPr="00C84680">
        <w:rPr>
          <w:lang w:val="ru-RU"/>
        </w:rPr>
        <w:t xml:space="preserve">Pagkahuman ana, midagan siya palayo. Niadtong gabii, samtang nag-ampo siya sa iyang kwarto sa hotel, nakita niya si Kristo sa Dili-Gihimong Kahayag. Nakita ba nimo unsa ang gihatag kaniya tungod lang sa iyang pagpahilayo sa mananukso? Ang uban naningkamot sulod sa daghang katuigan, nagbuhat og dagkong mga buhat, apan hangtod karon wala pa masayri kung hatagan ba sila og susama nga gasa. Apan kining matinahuron nga batan-on nakakita kang Kristo tungod lang sa iyang pagsupak sa tukso. Siyempre, kining hitabo nakapalig-on pag-ayo kaniya sa espirituhanong paagi. Pagkahuman niini, nakita niya pag-usab ang mga santo duha o tulo ka beses: San Marcellus, San Rafael, ug San Jorge.</w:t>
      </w:r>
      <w:r w:rsidRPr="00C84680">
        <w:rPr>
          <w:lang w:val="ru-RU"/>
        </w:rPr>
        <w:lastRenderedPageBreak/>
      </w:r>
      <w:r w:rsidRPr="00C84680">
        <w:rPr>
          <w:lang w:val="ru-RU"/>
        </w:rPr>
        <w:t xml:space="preserve"> Usa ka higayon miadto siya kanako ug nangayo: </w:t>
      </w:r>
      <w:r w:rsidR="009F3FC8">
        <w:rPr>
          <w:lang w:val="ru-RU"/>
        </w:rPr>
        <w:t xml:space="preserve">"</w:t>
      </w:r>
      <w:r w:rsidRPr="00C84680">
        <w:rPr>
          <w:lang w:val="ru-RU"/>
        </w:rPr>
        <w:t xml:space="preserve">Amo akong ipangamuyo, Amahan, aron makita pag-usab nako si San Jorge. Nanginahanglan ko og kahupayan — walay bisan unsa dinhi sa kalibutan nga makahupay kanako</w:t>
      </w:r>
      <w:r w:rsidR="002F08DD">
        <w:rPr>
          <w:lang w:val="ru-RU"/>
        </w:rPr>
        <w:t xml:space="preserve">." </w:t>
      </w:r>
    </w:p>
    <w:p w:rsidRPr="00C84680" w:rsidR="005C3FC8" w:rsidRDefault="00BF6B1D" w14:paraId="3737AEA6" w14:textId="1F4C3D5F">
      <w:pPr>
        <w:pStyle w:val="paragraph"/>
        <w:spacing w:before="30" w:after="30"/>
        <w:ind w:start="60" w:end="60"/>
        <w:rPr>
          <w:lang w:val="ru-RU"/>
        </w:rPr>
      </w:pPr>
      <w:r w:rsidRPr="00C84680">
        <w:rPr>
          <w:lang w:val="ru-RU"/>
        </w:rPr>
        <w:t xml:space="preserve">Tan-awa karon ang pipila sa iyang mga kaedad — unsa kadako ang ilang paningkamot! Sa usa ka higayon, usa ka batan-ong lalaki ang miadto sa akong selda uban sa iyang tiyo ug nangayo: </w:t>
      </w:r>
      <w:r w:rsidR="009F3FC8">
        <w:rPr>
          <w:lang w:val="ru-RU"/>
        </w:rPr>
        <w:t xml:space="preserve">"</w:t>
      </w:r>
      <w:r w:rsidRPr="00C84680">
        <w:rPr>
          <w:lang w:val="ru-RU"/>
        </w:rPr>
        <w:t xml:space="preserve">Amo kining pag-ampo alang sa usa ka batan-ong babaye. Nabali ang iyang gulugod sa usa ka aksidente sa sakyanan. Ang amahan niya ang nagmaneho; natulog siya sa pagdrayb ug nabangga sa usa ka butang — namatay siya, ug siya nahabilin nga pilay. </w:t>
      </w:r>
      <w:r w:rsidR="002F08DD">
        <w:rPr>
          <w:lang w:val="ru-RU"/>
        </w:rPr>
        <w:t xml:space="preserve">"</w:t>
      </w:r>
      <w:r w:rsidRPr="00C84680">
        <w:rPr>
          <w:lang w:val="ru-RU"/>
        </w:rPr>
        <w:t xml:space="preserve">Hulat, ihatag nako nimo ang iyang litrato.</w:t>
      </w:r>
      <w:r w:rsidR="002F08DD">
        <w:rPr>
          <w:lang w:val="ru-RU"/>
        </w:rPr>
        <w:t xml:space="preserve">"</w:t>
      </w:r>
      <w:r w:rsidRPr="00C84680">
        <w:rPr>
          <w:lang w:val="ru-RU"/>
        </w:rPr>
        <w:t xml:space="preserve"> </w:t>
      </w:r>
      <w:r w:rsidRPr="00C84680">
        <w:rPr>
          <w:lang w:val="ru-RU"/>
        </w:rPr>
        <w:t xml:space="preserve">—</w:t>
      </w:r>
      <w:r w:rsidRPr="00C84680">
        <w:rPr>
          <w:lang w:val="ru-RU"/>
        </w:rPr>
        <w:t xml:space="preserve"> </w:t>
      </w:r>
      <w:r w:rsidR="002F08DD">
        <w:rPr>
          <w:lang w:val="ru-RU"/>
        </w:rPr>
        <w:t xml:space="preserve">"</w:t>
      </w:r>
      <w:r w:rsidRPr="00C84680">
        <w:rPr>
          <w:lang w:val="ru-RU"/>
        </w:rPr>
        <w:t xml:space="preserve">Dili </w:t>
      </w:r>
      <w:r w:rsidR="002F08DD">
        <w:rPr>
          <w:lang w:val="ru-RU"/>
        </w:rPr>
        <w:t xml:space="preserve">na,</w:t>
      </w:r>
      <w:r w:rsidRPr="00C84680">
        <w:rPr>
          <w:lang w:val="ru-RU"/>
        </w:rPr>
        <w:t xml:space="preserve"> dili na kinahanglan</w:t>
      </w:r>
      <w:r w:rsidRPr="00C84680">
        <w:rPr>
          <w:lang w:val="ru-RU"/>
        </w:rPr>
        <w:t xml:space="preserve">,</w:t>
      </w:r>
      <w:r w:rsidR="002F08DD">
        <w:rPr>
          <w:lang w:val="ru-RU"/>
        </w:rPr>
        <w:t xml:space="preserve">" </w:t>
      </w:r>
      <w:r w:rsidRPr="00C84680">
        <w:rPr>
          <w:lang w:val="ru-RU"/>
        </w:rPr>
        <w:t xml:space="preserve">matud nako. Apan gusto gyud niya nga tan-awon nako siya. Aw, sa dihang napugos ko sa iyang pagpangayo, gikuha nako ang litrato ug nakita nako ang usa ka batan-ong babaye nga nagkalat sa salog, taliwala sa duha ka lalaki nga nagkupot kaniya sa matag kilid! </w:t>
      </w:r>
      <w:r w:rsidRPr="00C84680">
        <w:rPr>
          <w:lang w:val="ru-RU"/>
        </w:rPr>
        <w:t xml:space="preserve">'Kinsa siya para kaniya?</w:t>
      </w:r>
      <w:r w:rsidR="002F08DD">
        <w:rPr>
          <w:lang w:val="ru-RU"/>
        </w:rPr>
        <w:t xml:space="preserve">' </w:t>
      </w:r>
      <w:r w:rsidRPr="00C84680">
        <w:rPr>
          <w:lang w:val="ru-RU"/>
        </w:rPr>
        <w:t xml:space="preserve">pangutana nako sa batan-on, samtang nagtudlo ko sa usa kanila. </w:t>
      </w:r>
      <w:r w:rsidRPr="00C84680">
        <w:rPr>
          <w:lang w:val="ru-RU"/>
        </w:rPr>
        <w:t xml:space="preserve">'Ang uyab niya</w:t>
      </w:r>
      <w:r w:rsidR="002F08DD">
        <w:rPr>
          <w:lang w:val="ru-RU"/>
        </w:rPr>
        <w:t xml:space="preserve">,' </w:t>
      </w:r>
      <w:r w:rsidRPr="00C84680">
        <w:rPr>
          <w:lang w:val="ru-RU"/>
        </w:rPr>
        <w:t xml:space="preserve">tubag niya. </w:t>
      </w:r>
      <w:r w:rsidRPr="00C84680">
        <w:rPr>
          <w:lang w:val="ru-RU"/>
        </w:rPr>
        <w:t xml:space="preserve">"Ug kinsa man na usa? Plano ba niya nga pakaslan siya?</w:t>
      </w:r>
      <w:r w:rsidR="009F3FC8">
        <w:rPr>
          <w:lang w:val="ru-RU"/>
        </w:rPr>
        <w:t xml:space="preserve">" "</w:t>
      </w:r>
      <w:r w:rsidRPr="00C84680">
        <w:rPr>
          <w:lang w:val="ru-RU"/>
        </w:rPr>
        <w:t xml:space="preserve">Dili," ingon niya, "naga-date ra sila</w:t>
      </w:r>
      <w:r w:rsidR="002F08DD">
        <w:rPr>
          <w:lang w:val="ru-RU"/>
        </w:rPr>
        <w:t xml:space="preserve">.</w:t>
      </w:r>
      <w:r w:rsidRPr="00C84680">
        <w:rPr>
          <w:lang w:val="ru-RU"/>
        </w:rPr>
        <w:t xml:space="preserve">" </w:t>
      </w:r>
      <w:r w:rsidR="009F3FC8">
        <w:rPr>
          <w:lang w:val="ru-RU"/>
        </w:rPr>
        <w:t xml:space="preserve">"</w:t>
      </w:r>
      <w:r w:rsidRPr="00C84680">
        <w:rPr>
          <w:lang w:val="ru-RU"/>
        </w:rPr>
        <w:t xml:space="preserve">Ayaw kasuko sa mga bata," ingon sa iyang tiyo nako, "unsa man imong buhaton? Mao na sila ang klase sa kabatan-onan karon.</w:t>
      </w:r>
      <w:r w:rsidR="002F08DD">
        <w:rPr>
          <w:lang w:val="ru-RU"/>
        </w:rPr>
        <w:t xml:space="preserve">"</w:t>
      </w:r>
      <w:r w:rsidRPr="00C84680">
        <w:rPr>
          <w:lang w:val="ru-RU"/>
        </w:rPr>
        <w:t xml:space="preserve"> — </w:t>
      </w:r>
      <w:r w:rsidRPr="00C84680">
        <w:rPr>
          <w:lang w:val="ru-RU"/>
        </w:rPr>
        <w:t xml:space="preserve">"Maga-ampo ko," ingon nako sa akong hunahuna, "dili aron maayo ang iyang bukog sa likod, kondili aron maayo ang iyang ulo—ug pati na usab ang imoha, ikaw dautang tawo!</w:t>
      </w:r>
      <w:r w:rsidR="002F08DD">
        <w:rPr>
          <w:lang w:val="ru-RU"/>
        </w:rPr>
        <w:t xml:space="preserve">" </w:t>
      </w:r>
      <w:r w:rsidRPr="00C84680">
        <w:rPr>
          <w:lang w:val="ru-RU"/>
        </w:rPr>
        <w:t xml:space="preserve">Asa na kaha nawala ang kahinungdanon? Ang lolo unta angay unta nga gisaway pag-ayo ang iyang pag-umangkon! </w:t>
      </w:r>
      <w:r w:rsidR="002F08DD">
        <w:rPr>
          <w:lang w:val="ru-RU"/>
        </w:rPr>
        <w:t xml:space="preserve">'Espirituhanon' </w:t>
      </w:r>
      <w:r w:rsidRPr="00C84680">
        <w:rPr>
          <w:lang w:val="ru-RU"/>
        </w:rPr>
        <w:t xml:space="preserve">nga mga batan-on!… Naa pa gyud spiritual father, apan mao ni gihapon ang nahitabo! Bisan pa og usa sa mga lalaki sa litrato nagplano pa unta nga pakaslan kining pobre nga babaye, dili gihapon kini dawaton nga ipahimutang lang ang babaye sa tunga-tunga sa duha ka lalaki! Ug nganong gipakita pa man niya kini nga litrato nako? Wala gani ni hunahunaa ning batan-on nga sayop kini. Walay kadaut nga mahimo niini kanako, siyempre, pero dili gyud kini husto! Unsa kaha klase sa pamilya ang ilang matukod niining mga batan-on? Hinaut nga pasigaon sila sa Diyos aron mobalik sila sa hustong panghuna-huna. </w:t>
      </w:r>
    </w:p>
    <w:p w:rsidRPr="00347B46" w:rsidR="005C3FC8" w:rsidRDefault="00BF6B1D" w14:paraId="6E33D94A" w14:textId="011D2ADC">
      <w:pPr>
        <w:pStyle w:val="paragraph"/>
        <w:spacing w:before="30" w:after="30"/>
        <w:ind w:start="60" w:end="60"/>
        <w:rPr>
          <w:lang w:val="ru-RU"/>
        </w:rPr>
      </w:pPr>
      <w:r w:rsidRPr="00C84680">
        <w:rPr>
          <w:lang w:val="ru-RU"/>
        </w:rPr>
        <w:lastRenderedPageBreak/>
      </w:r>
      <w:r w:rsidRPr="00C84680">
        <w:rPr>
          <w:lang w:val="ru-RU"/>
        </w:rPr>
        <w:t xml:space="preserve">Ug unsa ka dakong paghalad sa kaugalingon ang gibuhat sa mga batan-ong babaye aron maprotektahan ang ilang pagkabalo sa karaang mga panahon! Nahinumdom ko nga sa panahon sa gubat, ang among kumando mitigom sa mga sibilyan uban sa mga mulo gikan sa lain-laing baryo ug gipugos sila sa pagdala sa mga suplay para sa hukbo. Nibug-os ang niyebe, ug naputol ang ilang koneksyon sa ubos sa taas kaayong lugar. Ang mga lalaki nagtigom og mga sanga sa fir, ug sa ilawom sa mga sanga nga nabug-atan sa niyebe, nagtukod sila og mga payag aron maprotektahan ang ilang kaugalingon gikan sa katugnaw kutob sa ilang makaya. Gipugos usab ang mga babaye nga didto aron magpanalipod sa ilawom niining mga payag, nangayo og proteksyon gikan sa ilang mga ka-baryo, kinsa ila nang nailhan. Aduna'y usa ka batan-ong babaye ug usa ka tigulang nga babaye gikan sa layo nga baryo. Sila usab napugos nga nagpanalipod sa ilawom sa usa niini nga payag nga hinimo sa sanga sa fir. Apan ang problema mao nga aduna'y pipila ka mga tawo nga sobra ka walay pagtuo ug duwag nga bisan pa ang gubat dili makapahimo kanila nga maghunahuna sa husto. Wala silay kalooy sa ilang mga silingan nga napinsala o napatay, apan sa unang higayon nga makuha nila, mangita pa gani sila og makasasala, kay nahadlok sila nga mapatay ug wala na silay panahon sa pagtilaw sa kalipay sa kinabuhi, bisan pa man nga sa tinuod, angay unta sila maghinulsol — labi na sa panahon sa katalagman. Ug busa usa sa niining mga dili motuo ug duwag, nga dili maghunahuna sa paghinulsol kondili sa pagpakasala, nakit-an ang iyang kaugalingon sa ilawom sa samang payag diin nagpanalipod ang batan-ong babaye ug ang tigulang nga babaye. Nagsugod siya sa pagsamok sa batan-ong babaye sa makalilisang nga paagi nga napugos siya sa paglayas. Mas gusto pa niya nga mamatay sa katugnaw o malumos pa gani sa niyebe kaysa mawala ang iyang pagkabirhen. Ang pobre nga tigulang nga babaye, pagkakita nga nilakaw ang batan-ong babaye ug wala na mobalik, misunod sa iyang mga tiil ug nakit-an siya ilawom sa tolda sa kapilya ni San Juan Bautista, tunga ka oras nga lakaw ang gilay-on. Giprotektahan ni San Juan Bautista ang dalaga, nga nakatipig sa iyang dungog, ug gidala siya sa iyang gamay nga kapilya, nga wala gani niya nahibaloan. Ug unsa man ang gibuhat ni San Juan Bautista pagkahuman ana? Pagkahuman ana, mitungha siya sa damgo sa usa ka sundalo</w:t>
      </w:r>
      <w:r w:rsidR="001E4FB8">
        <w:rPr>
          <w:rStyle w:val="FootnoteReference"/>
          <w:lang w:val="ru-RU"/>
        </w:rPr>
        <w:footnoteReference w:id="196"/>
      </w:r>
      <w:r w:rsidRPr="00C84680">
        <w:rPr>
          <w:lang w:val="ru-RU"/>
        </w:rPr>
        <w:t xml:space="preserve"> ug gisugo siya nga mudali paingon sa iyang kapilya sa labing dali nga panahon. Mibangon dayon ang sundalo ug midali paingon sa kapilya. Hayag kaayo ang gabii tungod sa niyebe, ug naa siyay bag-ohay nga ideya kung asa paingon. Oh, unsa kaha ka katingalahan ang nakita sa iyang mga mata! Usa ka tigulang nga babaye ug usa ka batang babaye, nga hangtod tuhod ang niyebe, nangasul ug nangatagak na tungod sa katugnaw. Nakahimo ang sundalo sa pag-abli sa pultahan sa gamay nga simbahan; misulod ang mga kabus nga babaye ug hinay-hinay nga nibangon. </w:t>
      </w:r>
      <w:r w:rsidRPr="00C84680">
        <w:rPr>
          <w:lang w:val="ru-RU"/>
        </w:rPr>
        <w:t xml:space="preserve">Wala'y init nga sinina </w:t>
      </w:r>
      <w:r w:rsidRPr="00C84680">
        <w:rPr>
          <w:lang w:val="ru-RU"/>
        </w:rPr>
        <w:t xml:space="preserve">ang sundalo </w:t>
      </w:r>
      <w:r w:rsidRPr="00C84680">
        <w:rPr>
          <w:lang w:val="ru-RU"/>
        </w:rPr>
        <w:t xml:space="preserve">gawas sa usa ka panyo nga iyang gihatag sa tigulang nga babaye, ug duha ka guwantes nga iyang gihatag kanila, nga gisugo nga mag-ilis-ilis sila sa paghawid niini. Sa ulahi, gisultihan siya sa duha ka walay swerte bahin sa tukso nga nagdala kanila niining kapilya. </w:t>
      </w:r>
      <w:r w:rsidR="009F3FC8">
        <w:rPr>
          <w:lang w:val="ru-RU"/>
        </w:rPr>
        <w:t xml:space="preserve">"</w:t>
      </w:r>
      <w:r w:rsidRPr="00C84680">
        <w:rPr>
          <w:lang w:val="ru-RU"/>
        </w:rPr>
        <w:t xml:space="preserve">Mao ba," pangutana sa sundalo sa babaye, "unsaon man nimo pagdesisyon nga modagan sa gabii, sa tunga sa mga bungtod sa niyebe, paingon sa kinsa kabalo asa?</w:t>
      </w:r>
      <w:r w:rsidR="002F08DD">
        <w:rPr>
          <w:lang w:val="ru-RU"/>
        </w:rPr>
        <w:t xml:space="preserve">" </w:t>
      </w:r>
      <w:r w:rsidR="009F3FC8">
        <w:rPr>
          <w:lang w:val="ru-RU"/>
        </w:rPr>
        <w:t xml:space="preserve">"</w:t>
      </w:r>
      <w:r w:rsidRPr="00C84680">
        <w:rPr>
          <w:lang w:val="ru-RU"/>
        </w:rPr>
        <w:t xml:space="preserve">Mao ra gyud na," tubag niya, "ang akong mabuhat." Nagtuo ko nga motabang kanako si Kristo sa uban </w:t>
      </w:r>
      <w:r w:rsidR="002F08DD">
        <w:rPr>
          <w:lang w:val="ru-RU"/>
        </w:rPr>
        <w:t xml:space="preserve">pa.' </w:t>
      </w:r>
      <w:r w:rsidRPr="00C84680">
        <w:rPr>
          <w:lang w:val="ru-RU"/>
        </w:rPr>
        <w:t xml:space="preserve">Unya ang sundalo miingon nga wala niya damha: </w:t>
      </w:r>
      <w:r w:rsidRPr="00C84680">
        <w:rPr>
          <w:lang w:val="ru-RU"/>
        </w:rPr>
        <w:t xml:space="preserve">'Mao na, nahuman na ang imong pag-antos. Makauli na ka ugma</w:t>
      </w:r>
      <w:r w:rsidRPr="00C84680">
        <w:rPr>
          <w:lang w:val="ru-RU"/>
        </w:rPr>
        <w:t xml:space="preserve">.' Kining mga pulong kusog lang nga migawas gikan kaniya tungod sa kasakit, ug dili lang aron pahupayon ang duha ka malisod nga tawo. Oh, unsa sila ka lipay pagkadungog niini! Kining mga pulonga nakapabati pa gani kanila og kainit. Ug sa tinuod, sa buntag sa sunod adlaw, nahapsay na sa kompanya sa transportasyon sa bukid ang dalan ug nakaabot na sila sa lugar uban sa ilang mga mulo. Unya gipadala na pauli ang mga kalisdanan nga babaye. Ang ingon nga mga batan-ong anak nga babaye sa Hellas—dili gikuhaan sa Balaang Grasya, kondili gisul-oban niini—angay pasidunggan ug itudlo isip ehemplo! Apan kana nga salbahis — pasayloa ko sa Ginoo — miadto sa kumander ug mitaho nga, sumala sa iyang giingon, </w:t>
      </w:r>
      <w:r w:rsidRPr="00C84680">
        <w:rPr>
          <w:lang w:val="ru-RU"/>
        </w:rPr>
        <w:t xml:space="preserve">'ang ingon-ana nga sundalo misulod sa kapilya ug misulod og mga sakyanan niini</w:t>
      </w:r>
      <w:r w:rsidR="002F08DD">
        <w:rPr>
          <w:lang w:val="ru-RU"/>
        </w:rPr>
        <w:t xml:space="preserve">,' </w:t>
      </w:r>
      <w:r w:rsidRPr="00C84680">
        <w:rPr>
          <w:lang w:val="ru-RU"/>
        </w:rPr>
        <w:t xml:space="preserve">nga mao ang mga mulo! </w:t>
      </w:r>
      <w:r w:rsidRPr="00C84680">
        <w:rPr>
          <w:lang w:val="ru-RU"/>
        </w:rPr>
        <w:t xml:space="preserve">'Dili,' tubag sa kumander, 'dili ko motuo; dili siya makahimo og ingon ana!</w:t>
      </w:r>
      <w:r w:rsidR="002F08DD">
        <w:rPr>
          <w:lang w:val="ru-RU"/>
        </w:rPr>
        <w:t xml:space="preserve">' </w:t>
      </w:r>
      <w:r w:rsidRPr="00C84680">
        <w:rPr>
          <w:lang w:val="ru-RU"/>
        </w:rPr>
        <w:t xml:space="preserve">Sa katapusan, napriso kana nga tawo.</w:t>
      </w:r>
    </w:p>
    <w:p w:rsidRPr="00347B46" w:rsidR="003F5E0E" w:rsidP="003F5E0E" w:rsidRDefault="003F5E0E" w14:paraId="46D8A480" w14:textId="77777777">
      <w:pPr>
        <w:rPr>
          <w:lang w:val="ru-RU"/>
        </w:rPr>
      </w:pPr>
    </w:p>
    <w:p w:rsidRPr="00C84680" w:rsidR="005C3FC8" w:rsidP="003F5E0E" w:rsidRDefault="00BF6B1D" w14:paraId="5623D48E" w14:textId="77777777">
      <w:pPr>
        <w:pStyle w:val="Heading4"/>
        <w:rPr>
          <w:lang w:val="ru-RU"/>
        </w:rPr>
      </w:pPr>
      <w:bookmarkStart w:name="_Toc196745445" w:id="330"/>
      <w:bookmarkStart w:name="_Toc196745602" w:id="331"/>
      <w:bookmarkStart w:name="_Toc225094956" w:id="332"/>
      <w:r w:rsidRPr="00C84680">
        <w:rPr>
          <w:lang w:val="ru-RU"/>
        </w:rPr>
        <w:t xml:space="preserve">Ang tinuod nga gugma nagpadayag sa iyang kaugalingon sa mga batan-on</w:t>
      </w:r>
      <w:bookmarkEnd w:id="330"/>
      <w:bookmarkEnd w:id="331"/>
      <w:bookmarkEnd w:id="332"/>
    </w:p>
    <w:p w:rsidRPr="00C84680" w:rsidR="005C3FC8" w:rsidRDefault="00BF6B1D" w14:paraId="379E4259" w14:textId="77777777">
      <w:pPr>
        <w:pStyle w:val="paragraph"/>
        <w:spacing w:before="30" w:after="30"/>
        <w:ind w:start="60" w:end="60"/>
        <w:rPr>
          <w:lang w:val="ru-RU"/>
        </w:rPr>
      </w:pPr>
      <w:r w:rsidRPr="00C84680">
        <w:rPr>
          <w:lang w:val="ru-RU"/>
        </w:rPr>
        <w:t xml:space="preserve">— </w:t>
      </w:r>
      <w:r w:rsidRPr="00C84680">
        <w:rPr>
          <w:lang w:val="ru-RU"/>
        </w:rPr>
        <w:t xml:space="preserve">Geronda, kadtong gustong laglagon ang katilingban gitutokan nila ang pundasyon niini, ang mga gamot niini — ang mga bata. Gadaut nila sila. </w:t>
      </w:r>
    </w:p>
    <w:p w:rsidRPr="00C84680" w:rsidR="005C3FC8" w:rsidRDefault="00BF6B1D" w14:paraId="4D642659" w14:textId="77777777">
      <w:pPr>
        <w:pStyle w:val="paragraph"/>
        <w:spacing w:before="30" w:after="30"/>
        <w:ind w:start="60" w:end="60"/>
        <w:rPr>
          <w:lang w:val="ru-RU"/>
        </w:rPr>
      </w:pPr>
      <w:r w:rsidRPr="00C84680">
        <w:rPr>
          <w:lang w:val="ru-RU"/>
        </w:rPr>
        <w:t xml:space="preserve">— </w:t>
      </w:r>
      <w:r w:rsidRPr="00C84680">
        <w:rPr>
          <w:lang w:val="ru-RU"/>
        </w:rPr>
        <w:t xml:space="preserve">Wala'y molungtad niini. Ang dautan makaguba sa iyang kaugalingon. Sa Rusya gilaglag nila ang tanan, apan tan-awa lang unsay nahitabo didto karon, pagkahuman sa tulo ka henerasyon! Dili biyaan sa Diyos ang mga tawo sa ilang kapalaran. Ug dili Niya hukman ang mga sala sa kabatan-onan sa karon nga panahon sa parehas nga paagi sa mga sala sa kabatan-onan sa nangagi, sa atong panahon. </w:t>
      </w:r>
    </w:p>
    <w:p w:rsidRPr="00C84680" w:rsidR="005C3FC8" w:rsidRDefault="00BF6B1D" w14:paraId="16201241" w14:textId="77777777">
      <w:pPr>
        <w:pStyle w:val="paragraph"/>
        <w:spacing w:before="30" w:after="30"/>
        <w:ind w:start="60" w:end="60"/>
        <w:rPr>
          <w:lang w:val="ru-RU"/>
        </w:rPr>
      </w:pPr>
      <w:r w:rsidRPr="00C84680">
        <w:rPr>
          <w:lang w:val="ru-RU"/>
        </w:rPr>
        <w:t xml:space="preserve">— </w:t>
      </w:r>
      <w:r w:rsidRPr="00C84680">
        <w:rPr>
          <w:lang w:val="ru-RU"/>
        </w:rPr>
        <w:t xml:space="preserve">Geronda, usahay mahitabo nga ang mga batan-on nga nagkinabuhi sa kalibutan makahatag og husto kaayo nga tubag kon ang istorya moabot sa pagtuo. Ngano man? </w:t>
      </w:r>
    </w:p>
    <w:p w:rsidRPr="00C84680" w:rsidR="005C3FC8" w:rsidRDefault="00BF6B1D" w14:paraId="67690CFF" w14:textId="77777777">
      <w:pPr>
        <w:pStyle w:val="paragraph"/>
        <w:spacing w:before="30" w:after="30"/>
        <w:ind w:start="60" w:end="60"/>
        <w:rPr>
          <w:lang w:val="ru-RU"/>
        </w:rPr>
      </w:pPr>
      <w:r w:rsidRPr="00C84680">
        <w:rPr>
          <w:lang w:val="ru-RU"/>
        </w:rPr>
        <w:t xml:space="preserve">— </w:t>
      </w:r>
      <w:r w:rsidRPr="00C84680">
        <w:rPr>
          <w:lang w:val="ru-RU"/>
        </w:rPr>
        <w:t xml:space="preserve">Kining mga batan-on adunay maayong kinaiya, apan wala nila mapugngan ang ilang kaugalingon; nadala sila sa kinabuhi sa kalibutan. Tungod niining maayong kinaiya, makahatag sila og husto nga mga tubag bahin sa pagtuo. Mao ni ang akong pasabot: pananglitan, adunay usa ka tawo nga gustong mosunod sa usa ka dalan apan dili niya kini makaya. Bisan pa niana, girespeto niya ang mga tinuod nga naglakaw niining dalan. Dili biyaan sa Diyos ang ingon nga mga tawo, kay walay dautang tuyo sa ilang kasingkasing. Moabot ang panahon nga makakaplag sila og kusog aron makauswag. </w:t>
      </w:r>
    </w:p>
    <w:p w:rsidRPr="00C84680" w:rsidR="005C3FC8" w:rsidRDefault="00BF6B1D" w14:paraId="4424741E" w14:textId="77777777">
      <w:pPr>
        <w:pStyle w:val="paragraph"/>
        <w:spacing w:before="30" w:after="30"/>
        <w:ind w:start="60" w:end="60"/>
        <w:rPr>
          <w:lang w:val="ru-RU"/>
        </w:rPr>
      </w:pPr>
      <w:r w:rsidRPr="00C84680">
        <w:rPr>
          <w:lang w:val="ru-RU"/>
        </w:rPr>
        <w:t xml:space="preserve">— </w:t>
      </w:r>
      <w:r w:rsidRPr="00C84680">
        <w:rPr>
          <w:lang w:val="ru-RU"/>
        </w:rPr>
        <w:t xml:space="preserve">Geronda, unsaon man pag-abot sa mga batan-on nga nalayo sa husto nga dalan? </w:t>
      </w:r>
    </w:p>
    <w:p w:rsidRPr="00C84680" w:rsidR="005C3FC8" w:rsidRDefault="00BF6B1D" w14:paraId="458788CD" w14:textId="77777777">
      <w:pPr>
        <w:pStyle w:val="paragraph"/>
        <w:spacing w:before="30" w:after="30"/>
        <w:ind w:start="60" w:end="60"/>
        <w:rPr>
          <w:lang w:val="ru-RU"/>
        </w:rPr>
      </w:pPr>
      <w:r w:rsidRPr="00C84680">
        <w:rPr>
          <w:lang w:val="ru-RU"/>
        </w:rPr>
        <w:t xml:space="preserve">— </w:t>
      </w:r>
      <w:r w:rsidRPr="00C84680">
        <w:rPr>
          <w:lang w:val="ru-RU"/>
        </w:rPr>
        <w:t xml:space="preserve">Kinahanglan imong duolon sila uban sa gugma. Kung adunay tinuod, mahimayaong gugma, dali kini maila sa mga batan-on ug makapahupay kanila. Ang mga batan-on moanha sa akong kaliva — sama sa mga bunga gikan sa libo ka lain-laing uma, nga ang matag-usa adunay kaugalingong problema. Gidayeg ko sila sa usa ka buotan nga pulong, gitanyag ko sila og pagkaon o ilimnon, nakig-istorya ko kanila, ug dali ra kami mahimong mag-amigo. Gibuksan nila ang ilang kasingkasing ug, ingon tubag, gidawat nila ang akong gugma alang kanila. Ang uban niining mga kabus nga kalag gikulang kaayo! Naghandum sila og gugma. Makita nimo dayon nga wala sila makasinati og gugma gikan sa ilang inahan o amahan. Dili sila mabusog sa gugma. Ug kung mabati nimo ang kaluoy kanila, kung mahigugma ka kanila, malimtan nila ang ilang mga problema, malimtan pa gani nila ang droga, maayo ang ilang mga sakit ug mihunong sila sa paghimo og problema; pagkahuman, moanha sila sa Balaang Bukid isip mga matinud-anong peregrino. Kini tungod kay, sa pipila ka paagi, nadawat nila ang usa ka pagpadayag sa gugma sa Dios. Ug makita nimo nga aduna silay pagka-ilado nga makalusot sa mga babag sa imong kasingkasing. Nanginahanglan sila sa materyal nga butang, apan bisan pa niini, dili sila modawat og pinansyal nga tabang gikan sa uban; mas gusto nila nga mangita og trabaho, magkita og panginabuhi, ug magtuon sa gabii. Ang ingon nga mga batan-on angay gayud tabangan. Sa Thessaloniki, duol sa estasyon sa tren, adunay mga balay diin nagpuyo nga magkuyog ang daghang </w:t>
      </w:r>
      <w:r w:rsidRPr="00C84680">
        <w:rPr>
          <w:lang w:val="ru-RU"/>
        </w:rPr>
        <w:t xml:space="preserve">mga tin-edyer nga</w:t>
      </w:r>
      <w:r w:rsidRPr="00C84680">
        <w:rPr>
          <w:lang w:val="ru-RU"/>
        </w:rPr>
        <w:lastRenderedPageBreak/>
      </w:r>
      <w:r w:rsidRPr="00C84680">
        <w:rPr>
          <w:lang w:val="ru-RU"/>
        </w:rPr>
        <w:t xml:space="preserve"> —mga lalaki ug babaye. Napulo'g lima kanila ang nagpuyo sa usa ka kwarto nga tulo ka higdaanan. Tanan sila gikan sa mga guba nga panimalay. Ang uban mangawat, samtang ang uban dili makahimo niini tungod kay aduna silay pagbati sa kahinlo. Sulod sa pila na ka tuig nga ako nang mangayo nga maabot kining mga bata, nga matabangan sila! Nangayo ko nga magtukod og kapilya aron ang mga kalag nga walay swerte makatigom didto. Karon, usa ka gamay nga kapilya ang gibuksan sa estasyon isip dungog kang San Felipe nga Diakono, ang patron nga santo sa mga trabahante sa riles. </w:t>
      </w:r>
    </w:p>
    <w:p w:rsidRPr="00C84680" w:rsidR="005C3FC8" w:rsidRDefault="00BF6B1D" w14:paraId="7B97FB82" w14:textId="40200CDF">
      <w:pPr>
        <w:pStyle w:val="paragraph"/>
        <w:spacing w:before="30" w:after="30"/>
        <w:ind w:start="60" w:end="60"/>
        <w:rPr>
          <w:lang w:val="ru-RU"/>
        </w:rPr>
      </w:pPr>
      <w:r w:rsidRPr="00C84680">
        <w:rPr>
          <w:lang w:val="ru-RU"/>
        </w:rPr>
        <w:t xml:space="preserve">Bisan pa niana, nasabtan nako nga kung ang usa ka tawo dili magpahimulos sa mga paborableng kahigayunan nga gihatag kaniya sukad pagkabata, mapahimuslan kini sa yawa. Ngano </w:t>
      </w:r>
      <w:r w:rsidRPr="00C84680">
        <w:rPr>
          <w:lang w:val="ru-RU"/>
        </w:rPr>
        <w:t xml:space="preserve">man nga</w:t>
      </w:r>
      <w:r w:rsidRPr="00C84680">
        <w:rPr>
          <w:lang w:val="ru-RU"/>
        </w:rPr>
        <w:t xml:space="preserve"> nag-ingon ang panultihon</w:t>
      </w:r>
      <w:r w:rsidRPr="00C84680">
        <w:rPr>
          <w:lang w:val="ru-RU"/>
        </w:rPr>
        <w:t xml:space="preserve">, 'Pukpuka samtang </w:t>
      </w:r>
      <w:r w:rsidR="002F08DD">
        <w:rPr>
          <w:lang w:val="ru-RU"/>
        </w:rPr>
        <w:t xml:space="preserve">init pa ang puthaw'</w:t>
      </w:r>
      <w:r w:rsidRPr="00C84680">
        <w:rPr>
          <w:lang w:val="ru-RU"/>
        </w:rPr>
        <w:t xml:space="preserve">? Kay kaniadto, ang mga panday dili naghinang sa puthaw sa parehas nga paagi karon: wala pa'y gitawag nga oxygen welding o bisan unsang susama niini. Ang mga panday magbutang sa puthaw sa kalayo, i-spray kini og init nga tubig nga gisagol sa borax</w:t>
      </w:r>
      <w:r w:rsidRPr="00C84680">
        <w:rPr>
          <w:lang w:val="ru-RU"/>
        </w:rPr>
        <w:t xml:space="preserve">,</w:t>
      </w:r>
      <w:r w:rsidR="006001D9">
        <w:rPr>
          <w:rStyle w:val="FootnoteReference"/>
          <w:lang w:val="ru-RU"/>
        </w:rPr>
        <w:footnoteReference w:id="197"/>
      </w:r>
      <w:r w:rsidRPr="00C84680">
        <w:rPr>
          <w:lang w:val="ru-RU"/>
        </w:rPr>
        <w:t xml:space="preserve"> , ug dayon pagkahuman kuhaon gikan sa kalayo, dayon pagkahuman kuhaon gikan sa kalayo, dayon pagkahuman kuhaon gikan sa kalayo, dayon pagkahuman kuhaon gikan sa kalayo, dayon pagkahuman kuhaon gikan sa kalayo, dayon pagkahuman kuhaon gikan sa kalayo, dayon pagkahuman kuhaon gikan sa kalayo, dayon pagkahuman kuhaon gikan sa kalayo, dayon pagkahuman kuhaon gikan sa kalayo, dayon pagkahuman kuhaon gikan sa kalayo, dayon pagkahuman kuhaon gikan sa kalayo, dayon pagkahuman kuhaon gikan sa kalayo, dayon pagkahuman kuhaon gikan sa kalayo, dayon pagkahuman kuhaon gikan sa kalayo, dayon pagkahuman kuhaon gikan sa kalayo, dayon pagkahuman kuhaon gikan sa kalayo, dayon pagkahuman kuhaon gikan sa kalayo, dayon pagkahuman kuhaon gikan sa kalayo, dayon pagkahuman kuhaon gikan </w:t>
      </w:r>
      <w:r w:rsidRPr="00C84680">
        <w:rPr>
          <w:lang w:val="ru-RU"/>
        </w:rPr>
        <w:t xml:space="preserve">sa </w:t>
      </w:r>
      <w:r w:rsidRPr="00C84680">
        <w:rPr>
          <w:lang w:val="ru-RU"/>
        </w:rPr>
        <w:t xml:space="preserve">kalayo</w:t>
      </w:r>
      <w:r w:rsidRPr="00C84680">
        <w:rPr>
          <w:lang w:val="ru-RU"/>
        </w:rPr>
        <w:t xml:space="preserve">, dayon pagkahuman </w:t>
      </w:r>
      <w:r w:rsidRPr="00C84680">
        <w:rPr>
          <w:lang w:val="ru-RU"/>
        </w:rPr>
        <w:t xml:space="preserve">kuhaon gikan sa kalayo, dayon pagkahuman kuhaon gikan sa kalayo, dayon pagkahuman kuhaon gikan sa kalayo, dayon pagkahuman kuhaon gikan sa kalayo, dayon pagkahuman kuhaon gikan sa kalayo, dayon pagkahuman kuhaon gikan sa kalayo, dayon pagkahuman kuhaon gikan sa kalayo, dayon pagkahuman kuhaon gikan sa kalayo, dayon pagkahuman kuhaon gikan sa kalayo, dayon pagkahuman kuhaon gikan sa kalayo, dayon pagkahuman kuhaon gikan sa kalayo, dayon pagkahuman kuhaon gikan sa kalayo, dayon pagkahuman kuhaon gikan sa kalayo, </w:t>
      </w:r>
      <w:r w:rsidRPr="00C84680">
        <w:rPr>
          <w:lang w:val="ru-RU"/>
        </w:rPr>
        <w:t xml:space="preserve">dayon pagkah</w:t>
      </w:r>
      <w:r w:rsidRPr="00C84680">
        <w:rPr>
          <w:lang w:val="ru-RU"/>
        </w:rPr>
        <w:t xml:space="preserve"> Ang pasabot nako mao nga kung ang usa ka batan-on balewalaon ang mga paborableng oportunidad nga gihatag kaniya, ug unya magsugod sa pagtagad sa ubang butang, sa paghukom ug pagpanamastamas — hinungdan nga ang Grasya sa Dios mobalik gikan kaniya — nan, pareho ra nga mahitabo kaniya sama sa puthaw nga nangabugnaw na. Samtang adunay langitnong kainit, siya—basta, siyempre, magmatngon siya—mosulung. Busa, ang mga ginikanan kinahanglan, kutob sa ilang makaya, motabang sa ilang mga anak samtang batan-on pa sila. Ang mga bata sama sa blangkong kaset. Kung si Kristo ma-record kanila, uban sila Niya kanunay. Kung dili, mas sayon alang sa mga bata nga maligaw ngadto sa dautan samtang sila nagdako. Kung ang usa ka tawo nakadawat og espirituhanong giya sa pagkabata, makapangita siya og paingon pabalik, bisan pa maligaw siya sa dalan sa ulahi. Kung ang kahoy pahiran og lana sa lino, dili kini mabulok. Kung </w:t>
      </w:r>
      <w:r w:rsidRPr="00C84680">
        <w:rPr>
          <w:lang w:val="ru-RU"/>
        </w:rPr>
        <w:t xml:space="preserve">ang mga bata </w:t>
      </w:r>
      <w:r w:rsidR="002F08DD">
        <w:rPr>
          <w:lang w:val="ru-RU"/>
        </w:rPr>
        <w:t xml:space="preserve">'mapuno'</w:t>
      </w:r>
      <w:r w:rsidRPr="00C84680">
        <w:rPr>
          <w:lang w:val="ru-RU"/>
        </w:rPr>
        <w:t xml:space="preserve"> bisan gamay lang </w:t>
      </w:r>
      <w:r w:rsidRPr="00C84680">
        <w:rPr>
          <w:lang w:val="ru-RU"/>
        </w:rPr>
        <w:t xml:space="preserve">sa pagrespeto ug kahadlok sa Dios, makatabang kini kanila sa tibuok nilang kinabuhi. </w:t>
      </w:r>
    </w:p>
    <w:p w:rsidRPr="00C84680" w:rsidR="005C3FC8" w:rsidP="003F5E0E" w:rsidRDefault="005C3FC8" w14:paraId="10989EAB" w14:textId="77777777">
      <w:pPr>
        <w:rPr>
          <w:lang w:val="ru-RU"/>
        </w:rPr>
      </w:pPr>
    </w:p>
    <w:p w:rsidRPr="00C84680" w:rsidR="005C3FC8" w:rsidP="003F5E0E" w:rsidRDefault="005C3FC8" w14:paraId="4A0BC416" w14:textId="66A7B53E">
      <w:pPr>
        <w:rPr>
          <w:lang w:val="ru-RU"/>
        </w:rPr>
      </w:pPr>
    </w:p>
    <w:p w:rsidRPr="00C84680" w:rsidR="005C3FC8" w:rsidP="003F5E0E" w:rsidRDefault="003F5E0E" w14:paraId="406E6226" w14:textId="50D0BC31">
      <w:pPr>
        <w:pStyle w:val="Heading3"/>
        <w:rPr>
          <w:lang w:val="ru-RU"/>
        </w:rPr>
      </w:pPr>
      <w:bookmarkStart w:name="_Toc196745446" w:id="333"/>
      <w:bookmarkStart w:name="_Toc196745603" w:id="334"/>
      <w:bookmarkStart w:name="_Toc225094957" w:id="335"/>
      <w:r w:rsidRPr="00C84680">
        <w:rPr>
          <w:lang w:val="ru-RU"/>
        </w:rPr>
        <w:t xml:space="preserve">Kapitulo</w:t>
      </w:r>
      <w:r w:rsidRPr="00347B46">
        <w:rPr>
          <w:lang w:val="ru-RU"/>
        </w:rPr>
        <w:t xml:space="preserve"> 4.</w:t>
      </w:r>
      <w:r w:rsidRPr="003F5E0E">
        <w:rPr>
          <w:lang w:val="ru-RU"/>
        </w:rPr>
        <w:t xml:space="preserve"> </w:t>
      </w:r>
      <w:r w:rsidRPr="003F5E0E">
        <w:rPr>
          <w:lang w:val="ru-RU"/>
        </w:rPr>
        <w:br/>
      </w:r>
      <w:r w:rsidRPr="00C84680" w:rsidR="00BF6B1D">
        <w:rPr>
          <w:lang w:val="ru-RU"/>
        </w:rPr>
        <w:t xml:space="preserve">Mahitungod sa Kawalay Hiya ug Kawalay Respeto</w:t>
      </w:r>
      <w:bookmarkEnd w:id="333"/>
      <w:bookmarkEnd w:id="334"/>
      <w:bookmarkEnd w:id="335"/>
    </w:p>
    <w:p w:rsidRPr="00347B46" w:rsidR="003F5E0E" w:rsidP="003F5E0E" w:rsidRDefault="003F5E0E" w14:paraId="4733C2ED" w14:textId="77777777">
      <w:pPr>
        <w:rPr>
          <w:lang w:val="ru-RU"/>
        </w:rPr>
      </w:pPr>
    </w:p>
    <w:p w:rsidRPr="00C84680" w:rsidR="005C3FC8" w:rsidP="003F5E0E" w:rsidRDefault="00BF6B1D" w14:paraId="65B823B2" w14:textId="72D096BD">
      <w:pPr>
        <w:pStyle w:val="Heading4"/>
        <w:rPr>
          <w:lang w:val="ru-RU"/>
        </w:rPr>
      </w:pPr>
      <w:bookmarkStart w:name="_Toc196745447" w:id="336"/>
      <w:bookmarkStart w:name="_Toc196745604" w:id="337"/>
      <w:bookmarkStart w:name="_Toc225094958" w:id="338"/>
      <w:r w:rsidRPr="00C84680">
        <w:rPr>
          <w:lang w:val="ru-RU"/>
        </w:rPr>
        <w:t xml:space="preserve">Ang impormal nga pagpakigsulti makapawala sa pagrespeto.</w:t>
      </w:r>
      <w:bookmarkEnd w:id="336"/>
      <w:bookmarkEnd w:id="337"/>
      <w:bookmarkEnd w:id="338"/>
    </w:p>
    <w:p w:rsidRPr="00C84680" w:rsidR="005C3FC8" w:rsidRDefault="00BF6B1D" w14:paraId="643E3FF9" w14:textId="77777777">
      <w:pPr>
        <w:pStyle w:val="paragraph"/>
        <w:spacing w:before="30" w:after="30"/>
        <w:ind w:start="60" w:end="60"/>
        <w:rPr>
          <w:lang w:val="ru-RU"/>
        </w:rPr>
      </w:pPr>
      <w:r w:rsidRPr="00C84680">
        <w:rPr>
          <w:lang w:val="ru-RU"/>
        </w:rPr>
        <w:t xml:space="preserve">— </w:t>
      </w:r>
      <w:r w:rsidRPr="00C84680">
        <w:rPr>
          <w:lang w:val="ru-RU"/>
        </w:rPr>
        <w:t xml:space="preserve">Geronda, asa man gikan ang kaswal nga pamatasan? </w:t>
      </w:r>
    </w:p>
    <w:p w:rsidRPr="00C84680" w:rsidR="005C3FC8" w:rsidRDefault="00BF6B1D" w14:paraId="43292B44" w14:textId="179D346E">
      <w:pPr>
        <w:pStyle w:val="paragraph"/>
        <w:spacing w:before="30" w:after="30"/>
        <w:ind w:start="60" w:end="60"/>
        <w:rPr>
          <w:lang w:val="ru-RU"/>
        </w:rPr>
      </w:pPr>
      <w:r w:rsidRPr="00C84680">
        <w:rPr>
          <w:lang w:val="ru-RU"/>
        </w:rPr>
        <w:t xml:space="preserve">— </w:t>
      </w:r>
      <w:r w:rsidRPr="00C84680">
        <w:rPr>
          <w:lang w:val="ru-RU"/>
        </w:rPr>
        <w:t xml:space="preserve">Gikan sa Paris...</w:t>
      </w:r>
      <w:r w:rsidR="00CF1C82">
        <w:rPr>
          <w:rStyle w:val="FootnoteReference"/>
          <w:lang w:val="ru-RU"/>
        </w:rPr>
        <w:footnoteReference w:id="198"/>
      </w:r>
      <w:r w:rsidRPr="00C84680">
        <w:rPr>
          <w:lang w:val="ru-RU"/>
        </w:rPr>
        <w:t xml:space="preserve"> Ang kaswal nga pamatasan mao ang kawalay hiya. Gipalayas niini ang kahadlok sa Dios — sama sa aso nga gigamit nato aron palayason ang mga putyukan gikan sa ilang pugad. </w:t>
      </w:r>
    </w:p>
    <w:p w:rsidRPr="00C84680" w:rsidR="005C3FC8" w:rsidRDefault="00BF6B1D" w14:paraId="1D6DBA8E" w14:textId="77777777">
      <w:pPr>
        <w:pStyle w:val="paragraph"/>
        <w:spacing w:before="30" w:after="30"/>
        <w:ind w:start="60" w:end="60"/>
        <w:rPr>
          <w:lang w:val="ru-RU"/>
        </w:rPr>
      </w:pPr>
      <w:r w:rsidRPr="00C84680">
        <w:rPr>
          <w:lang w:val="ru-RU"/>
        </w:rPr>
        <w:t xml:space="preserve">— </w:t>
      </w:r>
      <w:r w:rsidRPr="00C84680">
        <w:rPr>
          <w:lang w:val="ru-RU"/>
        </w:rPr>
        <w:t xml:space="preserve">Geronda, unsaon man paglikay sa pabaya nga pamatasan? </w:t>
      </w:r>
    </w:p>
    <w:p w:rsidRPr="00C84680" w:rsidR="005C3FC8" w:rsidRDefault="00BF6B1D" w14:paraId="159A8DD0" w14:textId="31C06751">
      <w:pPr>
        <w:pStyle w:val="paragraph"/>
        <w:spacing w:before="30" w:after="30"/>
        <w:ind w:start="60" w:end="60"/>
        <w:rPr>
          <w:lang w:val="ru-RU"/>
        </w:rPr>
      </w:pPr>
      <w:r w:rsidRPr="00C84680">
        <w:rPr>
          <w:lang w:val="ru-RU"/>
        </w:rPr>
        <w:t xml:space="preserve">— </w:t>
      </w:r>
      <w:r w:rsidRPr="00C84680">
        <w:rPr>
          <w:lang w:val="ru-RU"/>
        </w:rPr>
        <w:t xml:space="preserve">Hunahunaa ang imong kaugalingon nga mao ang labing ubos sa tanan. Gikinahanglan ang dakong pagpaubos. Ingon nga batan-on, ipakita ang respeto ug pagdayeg sa tanang igsoon nga babaye. Pagpaubos sa dihang ipadayag nimo ang imong hunahuna, ug ayaw pagkunwari nga nakahibalo ka sa tanan. Unya, ang Diyos magahatag sa Iyang Grasya kanimo ug magmalampuson ka. Ang garbo mao ang pinakagrabe nga kaaway sa bag-uhan, kay gipalayas niini ang pagrespeto. Kasagaran, ang garbo musunod ang pagsuway, unya ang kawalay pagtagad — una sa gagmay nga mga sala; samtang hinay-hinay siyang naanad niini, ang usa ka tawo magsugod sa pagtan-aw niini nga natural. Apan sa kahiladman, wala silay makaplagan nga kalinaw—hinoon kabalaka ra. Dili usab nila masabtan unsay nahitabo kanila, kay sa gawas ang ilang kasingkasing </w:t>
      </w:r>
      <w:r w:rsidR="002F08DD">
        <w:rPr>
          <w:lang w:val="ru-RU"/>
        </w:rPr>
        <w:t xml:space="preserve">nagkalisod </w:t>
      </w:r>
      <w:r w:rsidRPr="00C84680">
        <w:rPr>
          <w:lang w:val="ru-RU"/>
        </w:rPr>
        <w:t xml:space="preserve">ug dili na nila mabati nga naliso sila sa husto nga dalan. </w:t>
      </w:r>
    </w:p>
    <w:p w:rsidRPr="00C84680" w:rsidR="005C3FC8" w:rsidRDefault="00BF6B1D" w14:paraId="653F2F30" w14:textId="77777777">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Geronda, unsa may kalabotan sa pagka-pamilyar ug pagka-simple? </w:t>
      </w:r>
    </w:p>
    <w:p w:rsidRPr="00C84680" w:rsidR="005C3FC8" w:rsidRDefault="00BF6B1D" w14:paraId="44024158" w14:textId="77777777">
      <w:pPr>
        <w:pStyle w:val="paragraph"/>
        <w:spacing w:before="30" w:after="30"/>
        <w:ind w:start="60" w:end="60"/>
        <w:rPr>
          <w:lang w:val="ru-RU"/>
        </w:rPr>
      </w:pPr>
      <w:r w:rsidRPr="00C84680">
        <w:rPr>
          <w:lang w:val="ru-RU"/>
        </w:rPr>
        <w:t xml:space="preserve">— </w:t>
      </w:r>
      <w:r w:rsidRPr="00C84680">
        <w:rPr>
          <w:lang w:val="ru-RU"/>
        </w:rPr>
        <w:t xml:space="preserve">Ang pagkasimple usa ka butang, ug ang walay pisi nga pamatasan lain. Sa pagkasimple, adunay pagrespeto ug usa ka pagka-bata. Sa walay pisi nga pamatasan, adunay kawalay hiya. </w:t>
      </w:r>
    </w:p>
    <w:p w:rsidRPr="00C84680" w:rsidR="005C3FC8" w:rsidRDefault="00BF6B1D" w14:paraId="25919EF1" w14:textId="30337452">
      <w:pPr>
        <w:pStyle w:val="paragraph"/>
        <w:spacing w:before="30" w:after="30"/>
        <w:ind w:start="60" w:end="60"/>
        <w:rPr>
          <w:lang w:val="ru-RU"/>
        </w:rPr>
      </w:pPr>
      <w:r w:rsidRPr="00C84680">
        <w:rPr>
          <w:lang w:val="ru-RU"/>
        </w:rPr>
        <w:t xml:space="preserve">Kasagaran, ang kawalay hiya mahimo usab matago sa pagka-prangka. Kung ang usa ka tawo dili magmatngon, kasagaran natago ang kawalay hiya sa iyang pagka-prangka ug pagkasimple. </w:t>
      </w:r>
      <w:r w:rsidRPr="00C84680">
        <w:rPr>
          <w:lang w:val="ru-RU"/>
        </w:rPr>
        <w:t xml:space="preserve">'Prangka </w:t>
      </w:r>
      <w:r w:rsidR="002F08DD">
        <w:rPr>
          <w:lang w:val="ru-RU"/>
        </w:rPr>
        <w:t xml:space="preserve">ko' </w:t>
      </w:r>
      <w:r w:rsidRPr="00C84680">
        <w:rPr>
          <w:lang w:val="ru-RU"/>
        </w:rPr>
        <w:t xml:space="preserve">o </w:t>
      </w:r>
      <w:r w:rsidRPr="00C84680">
        <w:rPr>
          <w:lang w:val="ru-RU"/>
        </w:rPr>
        <w:t xml:space="preserve">'Simpleng tawo ko</w:t>
      </w:r>
      <w:r w:rsidR="002F08DD">
        <w:rPr>
          <w:lang w:val="ru-RU"/>
        </w:rPr>
        <w:t xml:space="preserve">,' </w:t>
      </w:r>
      <w:r w:rsidRPr="00C84680">
        <w:rPr>
          <w:lang w:val="ru-RU"/>
        </w:rPr>
        <w:t xml:space="preserve">ingon nila nga walay hiya, nga wala nila mabantayi. Apan, lain ang pagkasimple, ug lain kaayo ang kawalay hiya. </w:t>
      </w:r>
    </w:p>
    <w:p w:rsidRPr="00C84680" w:rsidR="005C3FC8" w:rsidRDefault="00BF6B1D" w14:paraId="5E8B5273" w14:textId="77777777">
      <w:pPr>
        <w:pStyle w:val="paragraph"/>
        <w:spacing w:before="30" w:after="30"/>
        <w:ind w:start="60" w:end="60"/>
        <w:rPr>
          <w:lang w:val="ru-RU"/>
        </w:rPr>
      </w:pPr>
      <w:r w:rsidRPr="00C84680">
        <w:rPr>
          <w:lang w:val="ru-RU"/>
        </w:rPr>
        <w:t xml:space="preserve">— </w:t>
      </w:r>
      <w:r w:rsidRPr="00C84680">
        <w:rPr>
          <w:lang w:val="ru-RU"/>
        </w:rPr>
        <w:t xml:space="preserve">Geronda, unsa man ang espirituhanong pagpaubos? </w:t>
      </w:r>
    </w:p>
    <w:p w:rsidRPr="00C84680" w:rsidR="005C3FC8" w:rsidRDefault="00BF6B1D" w14:paraId="21E6E9E2" w14:textId="0EFBA33E">
      <w:pPr>
        <w:pStyle w:val="paragraph"/>
        <w:spacing w:before="30" w:after="30"/>
        <w:ind w:start="60" w:end="60"/>
        <w:rPr>
          <w:lang w:val="ru-RU"/>
        </w:rPr>
      </w:pPr>
      <w:r w:rsidRPr="00C84680">
        <w:rPr>
          <w:lang w:val="ru-RU"/>
        </w:rPr>
        <w:t xml:space="preserve">— </w:t>
      </w:r>
      <w:r w:rsidRPr="00C84680">
        <w:rPr>
          <w:lang w:val="ru-RU"/>
        </w:rPr>
        <w:t xml:space="preserve">Ang espirituhanong pagpaubos mao ang kahadlok sa Dios, sa labing maayong kahulugan sa pulong. Kini nga kahadlok, kini nga pagpugong sa kaugalingon, nagahatag ug kalipay sa usa ka tawo; nagabubo kini ug dugos sa ilang kasingkasing. Espirituhanong dugos! Tan-awa ang bisan unsang mahiyain nga batang lalaki — girespeto niya ang iyang amahan, naglihok siya sa husto ug, tungod sa dakong kahinahumok, dili gani siya mangahas nga motan-aw kaniya. Kung gusto niya siyang pangutan-on, mapula kaayo ang iyang nawong. Ang ingon ana nga bata pwede pa gani ibutang sa iconostasis. Apan ang lain nga bata, maghunahuna: </w:t>
      </w:r>
      <w:r w:rsidRPr="00C84680">
        <w:rPr>
          <w:lang w:val="ru-RU"/>
        </w:rPr>
        <w:t xml:space="preserve">'Pero amahan ra man na </w:t>
      </w:r>
      <w:r w:rsidR="002F08DD">
        <w:rPr>
          <w:lang w:val="ru-RU"/>
        </w:rPr>
        <w:t xml:space="preserve">nako' </w:t>
      </w:r>
      <w:r w:rsidRPr="00C84680">
        <w:rPr>
          <w:lang w:val="ru-RU"/>
        </w:rPr>
        <w:t xml:space="preserve">— unya molingkod siya sa atubangan niya nga walay bisan gamayng pagduha-duha. Ug kung naay gusto siya, mangayo siya nga way duha-duha — 'hatagi ko ani, ibutang nimo didto' — samtang nagatampaling sa yuta ug nagpanghulga. </w:t>
      </w:r>
    </w:p>
    <w:p w:rsidRPr="00347B46" w:rsidR="005C3FC8" w:rsidRDefault="00BF6B1D" w14:paraId="32A7505B" w14:textId="2F0AB72B">
      <w:pPr>
        <w:pStyle w:val="paragraph"/>
        <w:spacing w:before="30" w:after="30"/>
        <w:ind w:start="60" w:end="60"/>
        <w:rPr>
          <w:lang w:val="ru-RU"/>
        </w:rPr>
      </w:pPr>
      <w:r w:rsidRPr="00C84680">
        <w:rPr>
          <w:lang w:val="ru-RU"/>
        </w:rPr>
        <w:t xml:space="preserve">Sa usa ka maayong pamilya, gawasnon ang pamatasan sa mga bata. Sa ingon nga pamilya, adunay pagtahod sa mga ginikanan; walay disiplina nga sama sa sa kasundalohan o pagmartsa sa parehas nga ritmo. Malipay ang mga bata sa dihang tan-awon nila ang ilang amahan ug inahan, ug malipay usab ang mga ginikanan sa dihang tan-awon nila ang ilang mga anak. </w:t>
      </w:r>
      <w:r w:rsidRPr="00C84680">
        <w:rPr>
          <w:lang w:val="ru-RU"/>
        </w:rPr>
        <w:t xml:space="preserve">'Ang gugma walay kahuya</w:t>
      </w:r>
      <w:r w:rsidRPr="003D320F" w:rsidR="00E52162">
        <w:rPr>
          <w:lang w:val="ru-RU"/>
        </w:rPr>
        <w:t xml:space="preserve">,</w:t>
      </w:r>
      <w:r w:rsidR="002F08DD">
        <w:rPr>
          <w:lang w:val="ru-RU"/>
        </w:rPr>
        <w:t xml:space="preserve">'</w:t>
      </w:r>
      <w:r w:rsidR="00E52162">
        <w:rPr>
          <w:rStyle w:val="FootnoteReference"/>
          <w:lang w:val="ru-RU"/>
        </w:rPr>
        <w:footnoteReference w:id="199"/>
      </w:r>
      <w:r w:rsidRPr="00C84680">
        <w:rPr>
          <w:lang w:val="ru-RU"/>
        </w:rPr>
        <w:t xml:space="preserve"> — ingon ni Abba Isaac. Sa gugma adunay kaisog, sa labing maayong kahulugan sa pulong</w:t>
      </w:r>
      <w:r w:rsidRPr="00C84680">
        <w:rPr>
          <w:i/>
          <w:iCs/>
          <w:lang w:val="ru-RU"/>
        </w:rPr>
        <w:t xml:space="preserve">. </w:t>
      </w:r>
      <w:r w:rsidRPr="00C84680">
        <w:rPr>
          <w:lang w:val="ru-RU"/>
        </w:rPr>
        <w:t xml:space="preserve">Sa ingon ani nga gugma adunay pagdayeg ug pagtahod sa uban; sa laing pagkasulti, mapukan niini ang kahadlok. Ang uban nga mga tawo adunay pagka-mapainubsanon ug pagduha-duha, apan sa samang higayon nagbitbit sila og kahadlok, tungod kay ang ilang pagka-mapainubsanon dili tinuod. Ang lain nga tawo, bisan pa, adunay pagka-mapainubsanon apan walay kahadlok, tungod kay ang ilang pagka-mapainubsanon tinuod ug espirituhanon. Kung espirituhanon ang kahinahumok, mobati og kalipay ang usa ka tawo. Pananglitan, ang usa ka gamay nga bata mahigugma sa iyang amahan ug inahan nga mapangahas; dili siya mahadlok nga silotan siya nila. Bisan pa opisyal ang iyang amahan, kuhaon sa bata ang iyang kalo, ihulog kini ug malipay. Aduna siyay usa ka matang sa pagkamapino; walay kawalay hiya kaniya. Maghimo kita og linya tali sa pagka-simple ug kawalay hiya. Kung mawala ang pagrespeto ug pagkamapainubsanon, mahuman kita sa dili matinahuron nga pamatasan, sa kawalay hiya. Ug unya makadungog ka og usa ka batan-ong babaye nga naghigda sa iyang higdaanan nga nagmando: </w:t>
      </w:r>
      <w:r w:rsidRPr="00C84680">
        <w:rPr>
          <w:lang w:val="ru-RU"/>
        </w:rPr>
        <w:t xml:space="preserve">'Mama, dad-a ko'y usa ka baso nga tubig! Ug siguroha nga bugnaw kini! … Ugh, init man ni… Gisulti nako nimo: kuhaa ko og bugnaw!</w:t>
      </w:r>
      <w:r w:rsidR="002F08DD">
        <w:rPr>
          <w:lang w:val="ru-RU"/>
        </w:rPr>
        <w:t xml:space="preserve">" </w:t>
      </w:r>
      <w:r w:rsidRPr="00C84680">
        <w:rPr>
          <w:lang w:val="ru-RU"/>
        </w:rPr>
        <w:t xml:space="preserve">Nagsugod kini dinhi ug mosangpot pa gani nga mangutana ang mga tawo: </w:t>
      </w:r>
      <w:r w:rsidR="009F3FC8">
        <w:rPr>
          <w:lang w:val="ru-RU"/>
        </w:rPr>
        <w:t xml:space="preserve">"</w:t>
      </w:r>
      <w:r w:rsidRPr="00C84680">
        <w:rPr>
          <w:lang w:val="ru-RU"/>
        </w:rPr>
        <w:t xml:space="preserve">Ngano man nga ang asawa mahadlok sa iyang bana?</w:t>
      </w:r>
      <w:r w:rsidR="002F08DD">
        <w:rPr>
          <w:lang w:val="ru-RU"/>
        </w:rPr>
        <w:t xml:space="preserve">"</w:t>
      </w:r>
      <w:r w:rsidR="00EB6084">
        <w:rPr>
          <w:rStyle w:val="FootnoteReference"/>
          <w:lang w:val="ru-RU"/>
        </w:rPr>
        <w:footnoteReference w:id="200"/>
      </w:r>
      <w:r w:rsidRPr="00C84680">
        <w:rPr>
          <w:lang w:val="ru-RU"/>
        </w:rPr>
        <w:t xml:space="preserve"> Apan adunay pagrespeto sa kahadlok, ug sa pagrespeto adunay gugma. Kung girespeto nako ang usa ka butang, gahigugma na ko niini, ug ang akong gihigugma, girespeto nako. Ang asawa angay magrespeto sa iyang bana. Ang bana angay maghigugma sa iyang asawa. Apan karon, sayop kaayo ang pagsabot sa mga tawo sa Ebanghelyo, busa giisip nila nga pantay ang tanan, ug tungod niini nagkagubot ang mga pamilya. </w:t>
      </w:r>
      <w:r w:rsidRPr="00C84680">
        <w:rPr>
          <w:lang w:val="ru-RU"/>
        </w:rPr>
        <w:t xml:space="preserve">'Ang asawa angay mosunod</w:t>
      </w:r>
      <w:r w:rsidR="002F08DD">
        <w:rPr>
          <w:lang w:val="ru-RU"/>
        </w:rPr>
        <w:t xml:space="preserve">,' </w:t>
      </w:r>
      <w:r w:rsidRPr="00C84680">
        <w:rPr>
          <w:lang w:val="ru-RU"/>
        </w:rPr>
        <w:t xml:space="preserve">ingon sa bana. Apan kung wala kay gugma, dili gani nimo mapasunod ang usa ka iring. Kung wala kay gugma, magpabilin kang walay pagtagad, ug dili nimo sila mapangayo bisan og usa ka baso nga tubig. Pinaagi sa pagrespeto sa isigkatawo, girespeto sa usa ka tawo ang iyang kaugalingon, apan sa samang higayon dili niya ipanguna ang iyang kaugalingon. Adunay paghigugma sa kaugalingon sa pagrespeto sa uban; apan kung ang kabalaka sa usa ka tawo nakatutok sa iyang kaugalingon, nan walay paghigugma sa kaugalingon niini.</w:t>
      </w:r>
    </w:p>
    <w:p w:rsidRPr="00347B46" w:rsidR="003F5E0E" w:rsidP="003F5E0E" w:rsidRDefault="003F5E0E" w14:paraId="40581C18" w14:textId="77777777">
      <w:pPr>
        <w:rPr>
          <w:lang w:val="ru-RU"/>
        </w:rPr>
      </w:pPr>
    </w:p>
    <w:p w:rsidRPr="00C84680" w:rsidR="005C3FC8" w:rsidP="003F5E0E" w:rsidRDefault="00BF6B1D" w14:paraId="57C270F3" w14:textId="77777777">
      <w:pPr>
        <w:pStyle w:val="Heading4"/>
        <w:rPr>
          <w:lang w:val="ru-RU"/>
        </w:rPr>
      </w:pPr>
      <w:bookmarkStart w:name="_Toc196745448" w:id="339"/>
      <w:bookmarkStart w:name="_Toc196745605" w:id="340"/>
      <w:bookmarkStart w:name="_Toc225094959" w:id="341"/>
      <w:r w:rsidRPr="00C84680">
        <w:rPr>
          <w:lang w:val="ru-RU"/>
        </w:rPr>
        <w:t xml:space="preserve">Pagrespeto sa mga tigulang</w:t>
      </w:r>
      <w:bookmarkEnd w:id="339"/>
      <w:bookmarkEnd w:id="340"/>
      <w:bookmarkEnd w:id="341"/>
    </w:p>
    <w:p w:rsidRPr="00C84680" w:rsidR="005C3FC8" w:rsidRDefault="00BF6B1D" w14:paraId="5973F577" w14:textId="77777777">
      <w:pPr>
        <w:pStyle w:val="paragraph"/>
        <w:spacing w:before="30" w:after="30"/>
        <w:ind w:start="60" w:end="60"/>
        <w:rPr>
          <w:lang w:val="ru-RU"/>
        </w:rPr>
      </w:pPr>
      <w:r w:rsidRPr="00C84680">
        <w:rPr>
          <w:lang w:val="ru-RU"/>
        </w:rPr>
        <w:t xml:space="preserve">— </w:t>
      </w:r>
      <w:r w:rsidRPr="00C84680">
        <w:rPr>
          <w:lang w:val="ru-RU"/>
        </w:rPr>
        <w:t xml:space="preserve">Geronda, usahay bastos ko sa akong mga tigulang. Nasayud ko nga daotan akong pamatasan ug gikumpisal ko kini nga sala. </w:t>
      </w:r>
    </w:p>
    <w:p w:rsidRPr="00C84680" w:rsidR="005C3FC8" w:rsidRDefault="00BF6B1D" w14:paraId="509CB23E" w14:textId="77777777">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Tungod kay nasabtan nimo kini ug imong gikumpisal, hinay-hinay ka nga magdumot sa imong kaugalingon—sa positibo nga kahulugan sa pulong—ug magpaubos ka. Unya moabot ang grasya sa Dios, ug mawala kanimo kini nga dautang batasan. </w:t>
      </w:r>
    </w:p>
    <w:p w:rsidRPr="00C84680" w:rsidR="005C3FC8" w:rsidRDefault="00BF6B1D" w14:paraId="266ED076" w14:textId="77777777">
      <w:pPr>
        <w:pStyle w:val="paragraph"/>
        <w:spacing w:before="30" w:after="30"/>
        <w:ind w:start="60" w:end="60"/>
        <w:rPr>
          <w:lang w:val="ru-RU"/>
        </w:rPr>
      </w:pPr>
      <w:r w:rsidRPr="00C84680">
        <w:rPr>
          <w:lang w:val="ru-RU"/>
        </w:rPr>
        <w:t xml:space="preserve">— </w:t>
      </w:r>
      <w:r w:rsidRPr="00C84680">
        <w:rPr>
          <w:lang w:val="ru-RU"/>
        </w:rPr>
        <w:t xml:space="preserve">Apan, Geronda, usahay magbinuang ko sa akong mga igsoon nga babaye ug, tungod sa paghigugma, kasagaran ko silang ginabinuangan. Bisan pa, nahadlok ko nga molapas ko ug mahimong sobra ka pamilyar. </w:t>
      </w:r>
    </w:p>
    <w:p w:rsidRPr="00C84680" w:rsidR="005C3FC8" w:rsidRDefault="00BF6B1D" w14:paraId="044013D7" w14:textId="77777777">
      <w:pPr>
        <w:pStyle w:val="paragraph"/>
        <w:spacing w:before="30" w:after="30"/>
        <w:ind w:start="60" w:end="60"/>
        <w:rPr>
          <w:lang w:val="ru-RU"/>
        </w:rPr>
      </w:pPr>
      <w:r w:rsidRPr="00C84680">
        <w:rPr>
          <w:lang w:val="ru-RU"/>
        </w:rPr>
        <w:t xml:space="preserve">— </w:t>
      </w:r>
      <w:r w:rsidRPr="00C84680">
        <w:rPr>
          <w:lang w:val="ru-RU"/>
        </w:rPr>
        <w:t xml:space="preserve">Dili na husto na, ikaw man ang bunsong anak! Sa usa ka pamilya, kasagaran ang mga hamtong ang nagbinuang ug nagdula uban sa mga bata, dili ang bata ang magbinuang sa hamtong. Nagahatag kini ug kalipay sa mga hamtong ug sa mga bata. Apan dili angay nga ang gamay mang-uyab sa iyang lolo o lola. Hunahuna-a nga kalit lang mosaka ang usa ka gamay nga bata sa iyang amahan, dakpon siya sa kwelyo ug sugdan siya og kiliti! Apan kung ang usa ka hamtong magpangulit-ulit sa bata—lain na kaayo na nga istorya. Didto, ang bata molihok, sa labing maayong paagi sa pulong, nga walay kabalaka; ang hamtong mahimong sama sa bata, ug malipay silang duha. </w:t>
      </w:r>
    </w:p>
    <w:p w:rsidRPr="00C84680" w:rsidR="005C3FC8" w:rsidRDefault="00BF6B1D" w14:paraId="2945D1D5" w14:textId="77777777">
      <w:pPr>
        <w:pStyle w:val="paragraph"/>
        <w:spacing w:before="30" w:after="30"/>
        <w:ind w:start="60" w:end="60"/>
        <w:rPr>
          <w:lang w:val="ru-RU"/>
        </w:rPr>
      </w:pPr>
      <w:r w:rsidRPr="00C84680">
        <w:rPr>
          <w:lang w:val="ru-RU"/>
        </w:rPr>
        <w:t xml:space="preserve">— </w:t>
      </w:r>
      <w:r w:rsidRPr="00C84680">
        <w:rPr>
          <w:lang w:val="ru-RU"/>
        </w:rPr>
        <w:t xml:space="preserve">Geronda, usahay mahitabo nga ang hunahuna mosulti nako nga naay sayop nga nahimo; akong ipahayag ang akong opinyon sa akong mga tigulang, apan dili nila kini dawaton. Kinahanglan ba ko mouyon kanila? </w:t>
      </w:r>
    </w:p>
    <w:p w:rsidRPr="00C84680" w:rsidR="005C3FC8" w:rsidRDefault="00BF6B1D" w14:paraId="768FB117" w14:textId="54C77E8E">
      <w:pPr>
        <w:pStyle w:val="paragraph"/>
        <w:spacing w:before="30" w:after="30"/>
        <w:ind w:start="60" w:end="60"/>
        <w:rPr>
          <w:lang w:val="ru-RU"/>
        </w:rPr>
      </w:pPr>
      <w:r w:rsidRPr="00C84680">
        <w:rPr>
          <w:lang w:val="ru-RU"/>
        </w:rPr>
        <w:t xml:space="preserve">— </w:t>
      </w:r>
      <w:r w:rsidRPr="00C84680">
        <w:rPr>
          <w:lang w:val="ru-RU"/>
        </w:rPr>
        <w:t xml:space="preserve">Dili, ayaw pag-uyon sa dautan. Magsulti ka nga buotan ug tinud-anon, apan buhata </w:t>
      </w:r>
      <w:r w:rsidRPr="00C84680">
        <w:rPr>
          <w:lang w:val="ru-RU"/>
        </w:rPr>
        <w:t xml:space="preserve">kini</w:t>
      </w:r>
      <w:r w:rsidRPr="00C84680">
        <w:rPr>
          <w:lang w:val="ru-RU"/>
        </w:rPr>
        <w:t xml:space="preserve"> sa husto ug uban sa pagkabuotan: </w:t>
      </w:r>
      <w:r w:rsidRPr="00C84680">
        <w:rPr>
          <w:lang w:val="ru-RU"/>
        </w:rPr>
        <w:t xml:space="preserve">'Basin mas maayo kung buhaton nato ni sa ingon ani? Gisugyot lang nako ni nimo isip usa ka hunah</w:t>
      </w:r>
      <w:r w:rsidR="002F08DD">
        <w:rPr>
          <w:lang w:val="ru-RU"/>
        </w:rPr>
        <w:t xml:space="preserve">una.' </w:t>
      </w:r>
      <w:r w:rsidRPr="00C84680">
        <w:rPr>
          <w:lang w:val="ru-RU"/>
        </w:rPr>
        <w:t xml:space="preserve">O ingna lang: </w:t>
      </w:r>
      <w:r w:rsidRPr="00C84680">
        <w:rPr>
          <w:lang w:val="ru-RU"/>
        </w:rPr>
        <w:t xml:space="preserve">'Naa koy ing-ani nga hunahuna</w:t>
      </w:r>
      <w:r w:rsidR="002F08DD">
        <w:rPr>
          <w:lang w:val="ru-RU"/>
        </w:rPr>
        <w:t xml:space="preserve">.' </w:t>
      </w:r>
      <w:r w:rsidRPr="00C84680">
        <w:rPr>
          <w:lang w:val="ru-RU"/>
        </w:rPr>
        <w:t xml:space="preserve">Sa ingon ani, mahimo kang magneto ug madani nimo ang Grasya sa Diyos paingon kanimo. Ang uban tawo mosulti lang nga gawasnon tungod sa batasan, imbis nga tungod kay gusto nila ipadayag ang ilang opinyon. Bisan pa man, ang batan-on kinahanglan gihapon magpakita og respeto sa mas tigulang. Apan ang mas tigulang mismo, kung pwede nako isulti, kinahanglan usab respetohon. Ug bisan pa adunay sila'y mga kakulian, naa gihapon sila'y kaayohan — sama sa kasinatian ug uban pa. Kung pangutan-on ka, ipadayag ang imong hunahuna nga mapainubuson ug matinahuron, apan sa samang higayon ayaw pagbaton og sulod nga kasiguruhan nga ang mga butang eksakto gayud sama sa imong gihunahuna. Sa katapusan, basin adunay lain nga nakahibalo og butang nga wala nimo masayri, o butang nga wala pa nimo hunahunaa. Kung ang usa ka tawo makadungog og hisgutanan ug, may kalabotan niini, usa ka hunahuna ang mosulod sa iyang huna-huna nga, sa iyang opinyon, mas husto, kinahanglan niya isulti: </w:t>
      </w:r>
      <w:r w:rsidRPr="00C84680">
        <w:rPr>
          <w:lang w:val="ru-RU"/>
        </w:rPr>
        <w:t xml:space="preserve">'Aduna koy hunahuna nga misulod sa akong huna-huna</w:t>
      </w:r>
      <w:r w:rsidR="002F08DD">
        <w:rPr>
          <w:lang w:val="ru-RU"/>
        </w:rPr>
        <w:t xml:space="preserve">,' </w:t>
      </w:r>
      <w:r w:rsidRPr="00C84680">
        <w:rPr>
          <w:lang w:val="ru-RU"/>
        </w:rPr>
        <w:t xml:space="preserve">kung kauban niya nga pareho og edad ang iyang kaestorya. Apan kon nakig-istorya sila sa mas tigulang, kinahanglan nila isulti: </w:t>
      </w:r>
      <w:r w:rsidRPr="00C84680">
        <w:rPr>
          <w:lang w:val="ru-RU"/>
        </w:rPr>
        <w:t xml:space="preserve">'Nisulod kanako ang usa ka blasphemous nga hunahuna</w:t>
      </w:r>
      <w:r w:rsidR="002F08DD">
        <w:rPr>
          <w:lang w:val="ru-RU"/>
        </w:rPr>
        <w:t xml:space="preserve">.' </w:t>
      </w:r>
      <w:r w:rsidRPr="00C84680">
        <w:rPr>
          <w:lang w:val="ru-RU"/>
        </w:rPr>
        <w:t xml:space="preserve">Kay bastos ang pagsuwak sa mga buluhaton sa uban, bisan pa kon husto ang opinyon nga gipadayag. </w:t>
      </w:r>
    </w:p>
    <w:p w:rsidRPr="00C84680" w:rsidR="005C3FC8" w:rsidRDefault="00BF6B1D" w14:paraId="0189C1F6" w14:textId="64025BE5">
      <w:pPr>
        <w:pStyle w:val="paragraph"/>
        <w:spacing w:before="30" w:after="30"/>
        <w:ind w:start="60" w:end="60"/>
        <w:rPr>
          <w:lang w:val="ru-RU"/>
        </w:rPr>
      </w:pPr>
      <w:r w:rsidRPr="00C84680">
        <w:rPr>
          <w:lang w:val="ru-RU"/>
        </w:rPr>
        <w:t xml:space="preserve">— </w:t>
      </w:r>
      <w:r w:rsidRPr="00C84680">
        <w:rPr>
          <w:lang w:val="ru-RU"/>
        </w:rPr>
        <w:t xml:space="preserve">Ug sa dihang moingon </w:t>
      </w:r>
      <w:r w:rsidRPr="00C84680">
        <w:rPr>
          <w:lang w:val="ru-RU"/>
        </w:rPr>
        <w:t xml:space="preserve">ka</w:t>
      </w:r>
      <w:r w:rsidRPr="00C84680">
        <w:rPr>
          <w:lang w:val="ru-RU"/>
        </w:rPr>
        <w:t xml:space="preserve"> </w:t>
      </w:r>
      <w:r w:rsidR="009F3FC8">
        <w:rPr>
          <w:lang w:val="ru-RU"/>
        </w:rPr>
        <w:t xml:space="preserve">og </w:t>
      </w:r>
      <w:r w:rsidR="002F08DD">
        <w:rPr>
          <w:lang w:val="ru-RU"/>
        </w:rPr>
        <w:t xml:space="preserve">'</w:t>
      </w:r>
      <w:r w:rsidRPr="00C84680">
        <w:rPr>
          <w:lang w:val="ru-RU"/>
        </w:rPr>
        <w:t xml:space="preserve">pagrespeto sa mga </w:t>
      </w:r>
      <w:r w:rsidR="002F08DD">
        <w:rPr>
          <w:lang w:val="ru-RU"/>
        </w:rPr>
        <w:t xml:space="preserve">nakakatigulang', </w:t>
      </w:r>
      <w:r w:rsidRPr="00C84680">
        <w:rPr>
          <w:lang w:val="ru-RU"/>
        </w:rPr>
        <w:t xml:space="preserve">pasabot ba nimo mao kadtong mas tigulang sa edad o sa espirituhanong pagkahamtong? </w:t>
      </w:r>
    </w:p>
    <w:p w:rsidRPr="00C84680" w:rsidR="005C3FC8" w:rsidRDefault="00BF6B1D" w14:paraId="1CE29E8F" w14:textId="77777777">
      <w:pPr>
        <w:pStyle w:val="paragraph"/>
        <w:spacing w:before="30" w:after="30"/>
        <w:ind w:start="60" w:end="60"/>
        <w:rPr>
          <w:lang w:val="ru-RU"/>
        </w:rPr>
      </w:pPr>
      <w:r w:rsidRPr="00C84680">
        <w:rPr>
          <w:lang w:val="ru-RU"/>
        </w:rPr>
        <w:t xml:space="preserve">— </w:t>
      </w:r>
      <w:r w:rsidRPr="00C84680">
        <w:rPr>
          <w:lang w:val="ru-RU"/>
        </w:rPr>
        <w:t xml:space="preserve">Kasagaran base sa edad. Sa katapusan, hunahunaa kini: ang usa ka tawo nga espirituhanong abante motagad sa mga mas tigulang kaniya uban sa pagtahod ug pagdayeg. </w:t>
      </w:r>
    </w:p>
    <w:p w:rsidRPr="00C84680" w:rsidR="005C3FC8" w:rsidRDefault="00BF6B1D" w14:paraId="3CE9A386" w14:textId="77777777">
      <w:pPr>
        <w:pStyle w:val="paragraph"/>
        <w:spacing w:before="30" w:after="30"/>
        <w:ind w:start="60" w:end="60"/>
        <w:rPr>
          <w:lang w:val="ru-RU"/>
        </w:rPr>
      </w:pPr>
      <w:r w:rsidRPr="00C84680">
        <w:rPr>
          <w:lang w:val="ru-RU"/>
        </w:rPr>
        <w:t xml:space="preserve">— </w:t>
      </w:r>
      <w:r w:rsidRPr="00C84680">
        <w:rPr>
          <w:lang w:val="ru-RU"/>
        </w:rPr>
        <w:t xml:space="preserve">Geronda, natural ba nga respetohon ang mas bata nga espirituhanong abante kaysa sa mas tigulang nga kulang sa espirituhanong pag-uswag? </w:t>
      </w:r>
    </w:p>
    <w:p w:rsidRPr="00C84680" w:rsidR="005C3FC8" w:rsidRDefault="00BF6B1D" w14:paraId="6A332D46" w14:textId="2286EB37">
      <w:pPr>
        <w:pStyle w:val="paragraph"/>
        <w:spacing w:before="30" w:after="30"/>
        <w:ind w:start="60" w:end="60"/>
        <w:rPr>
          <w:lang w:val="ru-RU"/>
        </w:rPr>
      </w:pPr>
      <w:r w:rsidRPr="00C84680">
        <w:rPr>
          <w:lang w:val="ru-RU"/>
        </w:rPr>
        <w:t xml:space="preserve">— </w:t>
      </w:r>
      <w:r w:rsidRPr="00C84680">
        <w:rPr>
          <w:lang w:val="ru-RU"/>
        </w:rPr>
        <w:t xml:space="preserve">Dili, dili mao kana ang husto nga paagi sa pag-frame sa pangutana. Bisan unsang kahimtang ang anaa sa mas tigulang nga tawo, kinahanglan nimo siya tratuhon uban sa pagrespeto tungod sa iyang edad. Trataa ang mga tawo uban sa pagrespeto: kadtong mas tigulang, tungod sa ilang katuigan; kadtong mas bata, tungod sa ilang pagkamapaambag. Kung adunay pagrespeto, ang mas bata motagad sa mas tigulang uban sa pagrespeto, ug ang mas tigulang motagad sa mas bata uban sa pagrespeto. Ang gugma anaa sa pagrespeto. </w:t>
      </w:r>
      <w:r w:rsidRPr="00C84680">
        <w:rPr>
          <w:i/>
          <w:iCs/>
          <w:lang w:val="ru-RU"/>
        </w:rPr>
        <w:t xml:space="preserve">'Ihatag sa tanan ang ilang katungod: dungog sa angay dunggan</w:t>
      </w:r>
      <w:r w:rsidRPr="00127B76" w:rsidR="00127B76">
        <w:rPr>
          <w:i/>
          <w:iCs/>
          <w:lang w:val="ru-RU"/>
        </w:rPr>
        <w:t xml:space="preserve">,</w:t>
      </w:r>
      <w:r w:rsidRPr="00C84680">
        <w:rPr>
          <w:i/>
          <w:iCs/>
          <w:lang w:val="ru-RU"/>
        </w:rPr>
        <w:t xml:space="preserve"> ug pagrespeto sa angay </w:t>
      </w:r>
      <w:r w:rsidR="002F08DD">
        <w:rPr>
          <w:i/>
          <w:iCs/>
          <w:lang w:val="ru-RU"/>
        </w:rPr>
        <w:t xml:space="preserve">respetohon' </w:t>
      </w:r>
      <w:r w:rsidRPr="00C84680">
        <w:rPr>
          <w:lang w:val="ru-RU"/>
        </w:rPr>
        <w:t xml:space="preserve">(</w:t>
      </w:r>
      <w:r w:rsidR="00127B76">
        <w:rPr>
          <w:rStyle w:val="FootnoteReference"/>
          <w:i/>
          <w:iCs/>
          <w:lang w:val="ru-RU"/>
        </w:rPr>
        <w:footnoteReference w:id="201"/>
      </w:r>
      <w:r w:rsidRPr="00C84680">
        <w:rPr>
          <w:lang w:val="ru-RU"/>
        </w:rPr>
        <w:t xml:space="preserve"> ), ingon ni Apostol Pablo </w:t>
      </w:r>
    </w:p>
    <w:p w:rsidRPr="00C84680" w:rsidR="005C3FC8" w:rsidRDefault="00BF6B1D" w14:paraId="485CB3A4" w14:textId="77777777">
      <w:pPr>
        <w:pStyle w:val="paragraph"/>
        <w:spacing w:before="30" w:after="30"/>
        <w:ind w:start="60" w:end="60"/>
        <w:rPr>
          <w:lang w:val="ru-RU"/>
        </w:rPr>
      </w:pPr>
      <w:r w:rsidRPr="00C84680">
        <w:rPr>
          <w:lang w:val="ru-RU"/>
        </w:rPr>
        <w:t xml:space="preserve">— </w:t>
      </w:r>
      <w:r w:rsidRPr="00C84680">
        <w:rPr>
          <w:lang w:val="ru-RU"/>
        </w:rPr>
        <w:t xml:space="preserve">Ug kon ang mga batan-on mosulti og mga butang sa ilang mga tigulang, sayop ba kana? </w:t>
      </w:r>
    </w:p>
    <w:p w:rsidRPr="00C84680" w:rsidR="005C3FC8" w:rsidRDefault="00BF6B1D" w14:paraId="276472EC" w14:textId="76C8FEB5">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Kana tipikal sa bag-ong henerasyon. Apan nasulat sa Balaang Kasulatan: </w:t>
      </w:r>
      <w:r w:rsidRPr="00C84680">
        <w:rPr>
          <w:i/>
          <w:iCs/>
          <w:lang w:val="ru-RU"/>
        </w:rPr>
        <w:t xml:space="preserve">'Sawayi ang imong igsoon</w:t>
      </w:r>
      <w:r w:rsidR="002F08DD">
        <w:rPr>
          <w:i/>
          <w:iCs/>
          <w:lang w:val="ru-RU"/>
        </w:rPr>
        <w:t xml:space="preserve">.'</w:t>
      </w:r>
      <w:r w:rsidR="00127B76">
        <w:rPr>
          <w:rStyle w:val="FootnoteReference"/>
          <w:i/>
          <w:iCs/>
          <w:lang w:val="ru-RU"/>
        </w:rPr>
        <w:footnoteReference w:id="202"/>
      </w:r>
      <w:r w:rsidRPr="00C84680">
        <w:rPr>
          <w:lang w:val="ru-RU"/>
        </w:rPr>
        <w:t xml:space="preserve"> </w:t>
      </w:r>
      <w:r w:rsidRPr="00C84680">
        <w:rPr>
          <w:lang w:val="ru-RU"/>
        </w:rPr>
        <w:t xml:space="preserve">Wala kini mag-ingon didto, </w:t>
      </w:r>
      <w:r w:rsidRPr="00C84680">
        <w:rPr>
          <w:lang w:val="ru-RU"/>
        </w:rPr>
        <w:t xml:space="preserve">'Sawayi ang imong amahan</w:t>
      </w:r>
      <w:r w:rsidRPr="00C84680">
        <w:rPr>
          <w:lang w:val="ru-RU"/>
        </w:rPr>
        <w:t xml:space="preserve">.' Ang kabatan-onan karon makiglalis ug murebelde bisan wala nila mabantayi. Gihunahuna nila nga natural ra ang ilang pamatasan. Magsulti sila nga walay hiya, unya moingon: </w:t>
      </w:r>
      <w:r w:rsidRPr="00C84680">
        <w:rPr>
          <w:lang w:val="ru-RU"/>
        </w:rPr>
        <w:t xml:space="preserve">'Gisulti ra nako na sa kalit</w:t>
      </w:r>
      <w:r w:rsidR="002F08DD">
        <w:rPr>
          <w:lang w:val="ru-RU"/>
        </w:rPr>
        <w:t xml:space="preserve">.' </w:t>
      </w:r>
      <w:r w:rsidRPr="00C84680">
        <w:rPr>
          <w:lang w:val="ru-RU"/>
        </w:rPr>
        <w:t xml:space="preserve">Ang kabatan-onan nahulog sa impluwensya sa espiritu niining kalibutan — usa ka maluoy-luoy, hooligan nga espiritu nga wala gyud gipasidunggan o girespeto.  Ang mga batan-on nagpakita og kawalay respeto sa ilang mga tigulang ug wala sila makamatngon kung unsa kini kalain. Unsa may maayong maasahan kung ang usa ka batan-on, aron matawag nga 'talagsaong indibidwal', mosulti nga ang pagrespeto sa mga tigulang karaan na kaayo? Kinahanglan gayud og dakong pag-amping. Ang modernong espiritu sa kalibutan nagtudlo sa mga batan-on sa hunahuna: </w:t>
      </w:r>
      <w:r w:rsidRPr="00C84680">
        <w:rPr>
          <w:lang w:val="ru-RU"/>
        </w:rPr>
        <w:t xml:space="preserve">'Ayaw pagpaminaw sa imong ginikanan o magtutudlo</w:t>
      </w:r>
      <w:r w:rsidR="002F08DD">
        <w:rPr>
          <w:lang w:val="ru-RU"/>
        </w:rPr>
        <w:t xml:space="preserve">.'</w:t>
      </w:r>
      <w:r w:rsidRPr="00C84680">
        <w:rPr>
          <w:lang w:val="ru-RU"/>
        </w:rPr>
        <w:t xml:space="preserve"> Mao nga ang mga bata karon nagkagrabe ug grabe sukad pagkabata pa lang. Ug ang mga bata nga labi ka layo ang pagkasayop mao kadtong ang ilang ginikanan, nga wala mahibalo sa kadaut nga ilang ginabuhat kanila, nagdayeg sa ilang mga anak ug nagtan-aw kanila nga mura'g mga batang henyo tungod kay walay bay adlaw-adlaw mosulti. </w:t>
      </w:r>
    </w:p>
    <w:p w:rsidRPr="00C84680" w:rsidR="005C3FC8" w:rsidRDefault="00BF6B1D" w14:paraId="53998121" w14:textId="28B2CDEE">
      <w:pPr>
        <w:pStyle w:val="paragraph"/>
        <w:spacing w:before="30" w:after="30"/>
        <w:ind w:start="60" w:end="60"/>
        <w:rPr>
          <w:lang w:val="ru-RU"/>
        </w:rPr>
      </w:pPr>
      <w:r w:rsidRPr="00C84680">
        <w:rPr>
          <w:lang w:val="ru-RU"/>
        </w:rPr>
        <w:t xml:space="preserve">Sa usa ka higayon, usa ka amahan ang miadto sa akong payag uban ang iyang anak nga lalaki, walo o siyam ka tuig ang edad, ug ang iyang pag-umangkon nga pareho usab og edad. Gipahimutang nako ang usa ka batang lalaki sa akong tuo ug ang usa sa akong wala. Sa dili pa sila moabot, usa ka artista nga akong nailhan ang miadto aron makakita kanako—usa ka maayong tawo ug maestro sa iyang sining, nga makahimo og esketsa sa usa ka buhing hulagway sulod sa usa ka minuto. </w:t>
      </w:r>
      <w:r w:rsidRPr="00C84680">
        <w:rPr>
          <w:lang w:val="ru-RU"/>
        </w:rPr>
        <w:t xml:space="preserve">'Dionysius,' pangutana nako kaniya, 'ngano man nga dili nimo i-sketch ang mga bata, samtang naglingkod ta karon uban kanila</w:t>
      </w:r>
      <w:r w:rsidR="002F08DD">
        <w:rPr>
          <w:lang w:val="ru-RU"/>
        </w:rPr>
        <w:t xml:space="preserve">?</w:t>
      </w:r>
      <w:r w:rsidR="009F3FC8">
        <w:rPr>
          <w:lang w:val="ru-RU"/>
        </w:rPr>
        <w:t xml:space="preserve">' </w:t>
      </w:r>
      <w:r w:rsidRPr="00C84680">
        <w:rPr>
          <w:lang w:val="ru-RU"/>
        </w:rPr>
        <w:t xml:space="preserve">'Sulayan ra nako,' tubag niya, 'pero ambot lang kung makaya nako, kay sige sila'g lihok</w:t>
      </w:r>
      <w:r w:rsidR="002F08DD">
        <w:rPr>
          <w:lang w:val="ru-RU"/>
        </w:rPr>
        <w:t xml:space="preserve">.'</w:t>
      </w:r>
      <w:r w:rsidRPr="00C84680">
        <w:rPr>
          <w:lang w:val="ru-RU"/>
        </w:rPr>
        <w:t xml:space="preserve"> Pagkuha pa lang niya og papel ug pagsugod sa pagguhit, kalit nga mitindog ang usa sa mga bata ug </w:t>
      </w:r>
      <w:r w:rsidR="002F08DD">
        <w:rPr>
          <w:lang w:val="ru-RU"/>
        </w:rPr>
        <w:t xml:space="preserve">gi-"panghimayaan" </w:t>
      </w:r>
      <w:r w:rsidRPr="00C84680">
        <w:rPr>
          <w:lang w:val="ru-RU"/>
        </w:rPr>
        <w:t xml:space="preserve">siya sa</w:t>
      </w:r>
      <w:r w:rsidR="009F3FC8">
        <w:rPr>
          <w:lang w:val="ru-RU"/>
        </w:rPr>
        <w:t xml:space="preserve"> mga pulong</w:t>
      </w:r>
      <w:r w:rsidRPr="00C84680">
        <w:rPr>
          <w:lang w:val="ru-RU"/>
        </w:rPr>
        <w:t xml:space="preserve">: </w:t>
      </w:r>
      <w:r w:rsidR="002F08DD">
        <w:rPr>
          <w:lang w:val="ru-RU"/>
        </w:rPr>
        <w:t xml:space="preserve">"</w:t>
      </w:r>
      <w:r w:rsidRPr="00C84680">
        <w:rPr>
          <w:lang w:val="ru-RU"/>
        </w:rPr>
        <w:t xml:space="preserve">Tan-awa nato karon, imbes, unsa imong iguhit diha!</w:t>
      </w:r>
      <w:r w:rsidR="002F08DD">
        <w:rPr>
          <w:lang w:val="ru-RU"/>
        </w:rPr>
        <w:t xml:space="preserve">" </w:t>
      </w:r>
      <w:r w:rsidRPr="00C84680">
        <w:rPr>
          <w:lang w:val="ru-RU"/>
        </w:rPr>
        <w:t xml:space="preserve">Ug daghan kaayong mga tawo ang naa palibot! Apan ang batan-on nga lalaki wala gyud malibog. </w:t>
      </w:r>
      <w:r w:rsidR="002F08DD">
        <w:rPr>
          <w:lang w:val="ru-RU"/>
        </w:rPr>
        <w:t xml:space="preserve">"</w:t>
      </w:r>
      <w:r w:rsidRPr="00C84680">
        <w:rPr>
          <w:lang w:val="ru-RU"/>
        </w:rPr>
        <w:t xml:space="preserve">Mao na sila na karon</w:t>
      </w:r>
      <w:r w:rsidR="002F08DD">
        <w:rPr>
          <w:lang w:val="ru-RU"/>
        </w:rPr>
        <w:t xml:space="preserve">,</w:t>
      </w:r>
      <w:r w:rsidRPr="00C84680">
        <w:rPr>
          <w:lang w:val="ru-RU"/>
        </w:rPr>
        <w:t xml:space="preserve"> Anak</w:t>
      </w:r>
      <w:r w:rsidR="002F08DD">
        <w:rPr>
          <w:lang w:val="ru-RU"/>
        </w:rPr>
        <w:t xml:space="preserve">," </w:t>
      </w:r>
      <w:r w:rsidRPr="00C84680">
        <w:rPr>
          <w:lang w:val="ru-RU"/>
        </w:rPr>
        <w:t xml:space="preserve">ingon niya nako ug nagpadayon sa pagguhit. Sa akoa, nisaka dayon ang dugo sa akong ulo! Ug ang amahan sa bata nagpakaaron-ingnon nga daw walay nahitabo! Ang iyang mga anak bastos kaayo sa usa ka traynta anyos nga lalaki nga nagdrowing pa gani kanila sa ibabaw sa tanan! Ka-walay hiya ug kawalay respeto! Ug daghan pa gyud! Makalilisang kaayo tanan! Karon hunahunaa lang kung usa sa mga bata gusto mahimong monghe. Manginahanglan kini og daghang paningkamot aron mahimong tinuod nga monghe ang maong bata. Ang mga inahan, tungod kay wala nila bantayi ang ilang mga anak, gipahugno sila. Ang tanan nakasalalay sa mga inahan. Sa Rusya, kung adunay nabag-o, tungod lang kini kay tinago sa mga inahan ang ilang pagtuo ug pagkamatinud-anon ug gitabangan nila ang ilang mga anak. Maayo na lang para nato, napanalipdan ang gamay nga lebadura sa mga Kristohanong pamilya. Kung dili, nangalaglag na unta kita. </w:t>
      </w:r>
    </w:p>
    <w:p w:rsidRPr="00C84680" w:rsidR="005C3FC8" w:rsidRDefault="00BF6B1D" w14:paraId="42FBAE13" w14:textId="77777777">
      <w:pPr>
        <w:pStyle w:val="paragraph"/>
        <w:spacing w:before="30" w:after="30"/>
        <w:ind w:start="60" w:end="60"/>
        <w:rPr>
          <w:lang w:val="ru-RU"/>
        </w:rPr>
      </w:pPr>
      <w:r w:rsidRPr="00C84680">
        <w:rPr>
          <w:lang w:val="ru-RU"/>
        </w:rPr>
        <w:t xml:space="preserve">— </w:t>
      </w:r>
      <w:r w:rsidRPr="00C84680">
        <w:rPr>
          <w:lang w:val="ru-RU"/>
        </w:rPr>
        <w:t xml:space="preserve">Geronda, makausab ba o mahimong monghe ang mga bata nga gipadako sa ingon ani nga paagi kung gustohon nila kini sa ulahi? </w:t>
      </w:r>
    </w:p>
    <w:p w:rsidRPr="00C84680" w:rsidR="005C3FC8" w:rsidRDefault="00BF6B1D" w14:paraId="4C51D5A2" w14:textId="1563034C">
      <w:pPr>
        <w:pStyle w:val="paragraph"/>
        <w:spacing w:before="30" w:after="30"/>
        <w:ind w:start="60" w:end="60"/>
        <w:rPr>
          <w:lang w:val="ru-RU"/>
        </w:rPr>
      </w:pPr>
      <w:r w:rsidRPr="00C84680">
        <w:rPr>
          <w:lang w:val="ru-RU"/>
        </w:rPr>
        <w:t xml:space="preserve">— </w:t>
      </w:r>
      <w:r w:rsidRPr="00C84680">
        <w:rPr>
          <w:lang w:val="ru-RU"/>
        </w:rPr>
        <w:t xml:space="preserve">Kung masabtan nila nga nasayop sila sa ilang pamatasan, motabang kanila si Kristo. Sa laing pagkasulti, kung ang usa ka tawo mapuno sa tinuod nga pagbati sa paghinulsol, mahimo nang ituring nga nasulbad na ang maong butang. Apan giunsa kaha pagbag-o sa ingon nga mga batan-on kung, pagkahimong monghe, giisip gihapon nila nga sila ang husto ug mosulti bahin sa abbot o abbess: </w:t>
      </w:r>
      <w:r w:rsidRPr="00C84680">
        <w:rPr>
          <w:lang w:val="ru-RU"/>
        </w:rPr>
        <w:t xml:space="preserve">'Unsa kaha kini nga diktador nga naa nato dinhi?' Asa man nimo nakita nga mahitabo ang ingon ani karon nga panahon?!</w:t>
      </w:r>
      <w:r w:rsidR="002F08DD">
        <w:rPr>
          <w:lang w:val="ru-RU"/>
        </w:rPr>
        <w:t xml:space="preserve">" </w:t>
      </w:r>
      <w:r w:rsidRPr="00C84680">
        <w:rPr>
          <w:lang w:val="ru-RU"/>
        </w:rPr>
        <w:t xml:space="preserve">Aduna pa gani ubang mga monghe nga moingon kanako og ingon ana nga binuang. </w:t>
      </w:r>
    </w:p>
    <w:p w:rsidRPr="00C84680" w:rsidR="005C3FC8" w:rsidRDefault="00BF6B1D" w14:paraId="7A7D93AC" w14:textId="29C3F5EC">
      <w:pPr>
        <w:pStyle w:val="paragraph"/>
        <w:spacing w:before="30" w:after="30"/>
        <w:ind w:start="60" w:end="60"/>
        <w:rPr>
          <w:lang w:val="ru-RU"/>
        </w:rPr>
      </w:pPr>
      <w:r w:rsidRPr="00C84680">
        <w:rPr>
          <w:lang w:val="ru-RU"/>
        </w:rPr>
        <w:t xml:space="preserve">Hinay-hinay, hingpit nang nagkawala ang pagrespeto. Moanha ang mga batan-ong lalaki sa akong selda, ug kadaghanan kanila moupo nga nakataas ang ilang mga bitiis, samtang walay lingkoran ang mga tigulang. Ang uban, makakita og bakanteng punoan sa kahoy nga gamay ra ang gilay-on, tapulan na kaayo nga molakaw og duha ka lakang aron dad-on kini duol ug moupo. Kinahanglan pa nako nga magbitbit anang mga puno sa kahoy para nila. Ug bisan pa makita nila nga nagbitbit ko niini, dili gihapon sila moanha aron kuhaon kini gikan sa akong kamot. Gusto sila og inom nga tubig, pero dili sila mabuotan nga molakaw lang og pipila ka metro aron kuhaon kini sa ilang kaugalingon. Kinahanglan pa gyud nako nga ako mismo ang magdala kanila og ikaduhang tasa. Dili, tinuod, makatingala gyud ko: moabot ang mga grupo nga adunay traynta ka lig-on nga batan-on nga lalaki, motan-aw lang sila samtang ako nagkalisod-lisod nga nagbitbit og dako nga kahon sa Turkish delight, usa ka sudlanan sa tubig, ug mga tasa aron matagaan sila og ilimnon, apan </w:t>
      </w:r>
      <w:r w:rsidRPr="00C84680">
        <w:rPr>
          <w:lang w:val="ru-RU"/>
        </w:rPr>
        <w:t xml:space="preserve">wala'y</w:t>
      </w:r>
      <w:r w:rsidRPr="00C84680">
        <w:rPr>
          <w:lang w:val="ru-RU"/>
        </w:rPr>
        <w:t xml:space="preserve"> bisan usa kanila</w:t>
      </w:r>
      <w:r w:rsidRPr="00C84680">
        <w:rPr>
          <w:lang w:val="ru-RU"/>
        </w:rPr>
        <w:lastRenderedPageBreak/>
      </w:r>
      <w:r w:rsidRPr="00C84680">
        <w:rPr>
          <w:lang w:val="ru-RU"/>
        </w:rPr>
        <w:t xml:space="preserve"> nga mosangko bisan gamay nga tudlo aron motabang nako. Apan ang Major-General, nga baho pa sa pulbura, nga naglingkod tupad nila, mitindog ug midagan aron motabang kanako! Ang mga batan-on nagtuo nga sa usa ka Athos kaliva, moanha usab kanila ang usa ka waiter ug mosilbi kanila — sama sa usa ka restawran o hotel. Mga lima o unom ka beses gani nagbuhat ko og usa ka binuang: moadto ko kuha og jerrycan, nag-uyog-uyog sa dakong kalisud, dad-on nako ang tubig para nila ug ibubo kini sa yuta sa atubangan gyud sa ilang ilong! </w:t>
      </w:r>
      <w:r w:rsidRPr="00C84680">
        <w:rPr>
          <w:lang w:val="ru-RU"/>
        </w:rPr>
        <w:t xml:space="preserve">"Makadala ko ninyo og tubig, mga amigo," ingon nako kanila, "pero wala kini'y pulos para ninyo!</w:t>
      </w:r>
      <w:r w:rsidR="002F08DD">
        <w:rPr>
          <w:lang w:val="ru-RU"/>
        </w:rPr>
        <w:t xml:space="preserve">" </w:t>
      </w:r>
    </w:p>
    <w:p w:rsidRPr="00C84680" w:rsidR="005C3FC8" w:rsidRDefault="00BF6B1D" w14:paraId="3E9715EF" w14:textId="616B60AA">
      <w:pPr>
        <w:pStyle w:val="paragraph"/>
        <w:spacing w:before="30" w:after="30"/>
        <w:ind w:start="60" w:end="60"/>
        <w:rPr>
          <w:lang w:val="ru-RU"/>
        </w:rPr>
      </w:pPr>
      <w:r w:rsidRPr="00C84680">
        <w:rPr>
          <w:lang w:val="ru-RU"/>
        </w:rPr>
        <w:t xml:space="preserve">Sa pampublikong sakyanan, makita nimo ang mga bata nga naglingkod samtang ang mga tigulang nagbarog. Ang mga batan-on naglingkod nga nakatapaw ang ilang mga bitiis, samtang ang mga hamtong mobarog aron ihatag ang ilang lingkoranan sa mga tigulang. Dili ihatag sa mga batan-on ang ilang lingkoranan. </w:t>
      </w:r>
      <w:r w:rsidRPr="00C84680">
        <w:rPr>
          <w:lang w:val="ru-RU"/>
        </w:rPr>
        <w:t xml:space="preserve">'Kining lingkoranana,</w:t>
      </w:r>
      <w:r w:rsidR="002F08DD">
        <w:rPr>
          <w:lang w:val="ru-RU"/>
        </w:rPr>
        <w:t xml:space="preserve">'</w:t>
      </w:r>
      <w:r w:rsidRPr="00C84680">
        <w:rPr>
          <w:lang w:val="ru-RU"/>
        </w:rPr>
        <w:t xml:space="preserve"> ingon sila, 'gibayran nako</w:t>
      </w:r>
      <w:r w:rsidR="002F08DD">
        <w:rPr>
          <w:lang w:val="ru-RU"/>
        </w:rPr>
        <w:t xml:space="preserve">.' </w:t>
      </w:r>
      <w:r w:rsidRPr="00C84680">
        <w:rPr>
          <w:lang w:val="ru-RU"/>
        </w:rPr>
        <w:t xml:space="preserve">Maglingkod ra sila didto nga wala magtagad sa bisan kinsa. Apan unsa kaha ka-maayo ang espiritu sauna pa! Ang mga babaye maglingkod sa duha ka kilid sa masipit nga dalan, ug kung moagi ang pari o tigulang, motindog sila. Ug gitudloan nila ang ilang mga anak nga buhaton usab kini. </w:t>
      </w:r>
    </w:p>
    <w:p w:rsidRPr="00C84680" w:rsidR="005C3FC8" w:rsidRDefault="00BF6B1D" w14:paraId="453153C1" w14:textId="0BEC1B87">
      <w:pPr>
        <w:pStyle w:val="paragraph"/>
        <w:spacing w:before="30" w:after="30"/>
        <w:ind w:start="60" w:end="60"/>
        <w:rPr>
          <w:lang w:val="ru-RU"/>
        </w:rPr>
      </w:pPr>
      <w:r w:rsidRPr="00C84680">
        <w:rPr>
          <w:lang w:val="ru-RU"/>
        </w:rPr>
        <w:t xml:space="preserve">Kanunay kaayo ko masuko! Kinahanglan nimong bantayan ang mga tigulang, dignified, ug respetado nga tawo nga nag-istorya, samtang ang mga batan-ong hambog walay bayad mosulod sa istorya, mopugong niini, mosulti ug tanang klase sa kalapasan, ug giisip pa gyud kini nga usa ka kalampusan. Magsinyas ko aron hunong sila, apan wala gyud sila magtagad. Aron mapahunong kini, kinahanglan pasipalahan sila — kung dili, magpadayon lang sila sa ilang gusto. Wala'y bisan asa sa bisan unsang 'Otechnik' o 'Paterik' nga nakasulat nga ang mga batan-on kinahanglan mosulti sa ilang mga tigulang sa ingon ani nga paagi. Sa 'Otechnik' nakasulat: </w:t>
      </w:r>
      <w:r w:rsidRPr="00C84680">
        <w:rPr>
          <w:i/>
          <w:iCs/>
          <w:lang w:val="ru-RU"/>
        </w:rPr>
        <w:t xml:space="preserve">'Ang tigulang ang misulti</w:t>
      </w:r>
      <w:r w:rsidR="002F08DD">
        <w:rPr>
          <w:i/>
          <w:iCs/>
          <w:lang w:val="ru-RU"/>
        </w:rPr>
        <w:t xml:space="preserve">,' </w:t>
      </w:r>
      <w:r w:rsidRPr="00C84680">
        <w:rPr>
          <w:lang w:val="ru-RU"/>
        </w:rPr>
        <w:t xml:space="preserve">dili </w:t>
      </w:r>
      <w:r w:rsidRPr="00C84680">
        <w:rPr>
          <w:lang w:val="ru-RU"/>
        </w:rPr>
        <w:t xml:space="preserve">'Ang batan-on ang misulti</w:t>
      </w:r>
      <w:r w:rsidR="002F08DD">
        <w:rPr>
          <w:lang w:val="ru-RU"/>
        </w:rPr>
        <w:t xml:space="preserve">.'</w:t>
      </w:r>
      <w:r w:rsidRPr="00C84680">
        <w:rPr>
          <w:lang w:val="ru-RU"/>
        </w:rPr>
        <w:t xml:space="preserve"> Sa karaang panahon, ang mga batan-on maghilom sa atubangan sa ilang mga tigulang ug malipay pa gani sila niini. Dili gani sila moupo sa lingkoranan sa mga tigulang. Ang mga batan-on niadtong panahona nailhan sa pagkaulaw, pagkamapainubsanon, ug pagkamagalang; kon makig-istorya sila sa ilang mga tigulang, mabulag-aw sila. Ug kon adunay bisan kinsa sa mga bata niadtong panahona nga bastos sa ilang ginikanan, dili na nila kaisog ipakita ang ilang nawong bisan pa sa merkado tungod sa grabeng kaulaw! Ug sa Balaang Bukid, dili moapil sa solemne nga pag-awit sa koro ang usa ka monghe kung dili pa abohon ang iyang bungot. Apan karon makita nimo ang mga nobis ug mga kandidato sa nobisado nga moapil sa mga koro… Aw, unsaon man? Apan pasagdi nga makat-on sila sa paglihok nga may pagtahod ug pagrespeto sa ilang mga nakatigulang. </w:t>
      </w:r>
    </w:p>
    <w:p w:rsidRPr="00347B46" w:rsidR="005C3FC8" w:rsidRDefault="00BF6B1D" w14:paraId="1066FC77" w14:textId="1428CC5F">
      <w:pPr>
        <w:pStyle w:val="paragraph"/>
        <w:spacing w:before="30" w:after="30"/>
        <w:ind w:start="60" w:end="60"/>
        <w:rPr>
          <w:lang w:val="ru-RU"/>
        </w:rPr>
      </w:pPr>
      <w:r w:rsidRPr="00C84680">
        <w:rPr>
          <w:lang w:val="ru-RU"/>
        </w:rPr>
        <w:t xml:space="preserve">Makadungog pa gani ka og ingon ani: usa ka estudyante sa Athoniada miingon sa rektor, nga adunay ranggo nga obispo: </w:t>
      </w:r>
      <w:r w:rsidRPr="00C84680">
        <w:rPr>
          <w:lang w:val="ru-RU"/>
        </w:rPr>
        <w:t xml:space="preserve">'Imong Grasya nga Rektor, mag-istorya kita nga pareho lang</w:t>
      </w:r>
      <w:r w:rsidR="002F08DD">
        <w:rPr>
          <w:lang w:val="ru-RU"/>
        </w:rPr>
        <w:t xml:space="preserve">.' </w:t>
      </w:r>
      <w:r w:rsidRPr="00C84680">
        <w:rPr>
          <w:lang w:val="ru-RU"/>
        </w:rPr>
        <w:t xml:space="preserve">Oo, oo, nakaabot na gyud sa ingon ana! Ug ang labing daotan, pagkahuman wala masabti sa maong batan-ong hambog unsay sayop, </w:t>
      </w:r>
      <w:r w:rsidRPr="00C84680">
        <w:rPr>
          <w:lang w:val="ru-RU"/>
        </w:rPr>
        <w:t xml:space="preserve">ug </w:t>
      </w:r>
      <w:r w:rsidRPr="00C84680">
        <w:rPr>
          <w:lang w:val="ru-RU"/>
        </w:rPr>
        <w:t xml:space="preserve">mopadayon pa: </w:t>
      </w:r>
      <w:r w:rsidRPr="00C84680">
        <w:rPr>
          <w:lang w:val="ru-RU"/>
        </w:rPr>
        <w:t xml:space="preserve">'Unsa man diay akong giingon nga daotan kaayo? </w:t>
      </w:r>
      <w:r w:rsidR="002F08DD">
        <w:rPr>
          <w:lang w:val="ru-RU"/>
        </w:rPr>
        <w:t xml:space="preserve">"</w:t>
      </w:r>
      <w:r w:rsidRPr="00C84680">
        <w:rPr>
          <w:lang w:val="ru-RU"/>
        </w:rPr>
        <w:t xml:space="preserve">Wala ko kasabot</w:t>
      </w:r>
      <w:r w:rsidR="002F08DD">
        <w:rPr>
          <w:lang w:val="ru-RU"/>
        </w:rPr>
        <w:t xml:space="preserve">." </w:t>
      </w:r>
      <w:r w:rsidRPr="00C84680">
        <w:rPr>
          <w:lang w:val="ru-RU"/>
        </w:rPr>
        <w:t xml:space="preserve">Imbis nga mangutana sa Iyang Grasya ang Rektor: </w:t>
      </w:r>
      <w:r w:rsidR="009F3FC8">
        <w:rPr>
          <w:lang w:val="ru-RU"/>
        </w:rPr>
        <w:t xml:space="preserve">"</w:t>
      </w:r>
      <w:r w:rsidRPr="00C84680">
        <w:rPr>
          <w:lang w:val="ru-RU"/>
        </w:rPr>
        <w:t xml:space="preserve">Pasayloa ko; palihug hatagi ko sa imong panalangin aron makapahayag ko og hunahuna; apan tingali buangon ang akong isulti</w:t>
      </w:r>
      <w:r w:rsidR="002F08DD">
        <w:rPr>
          <w:lang w:val="ru-RU"/>
        </w:rPr>
        <w:t xml:space="preserve">," </w:t>
      </w:r>
      <w:r w:rsidRPr="00C84680">
        <w:rPr>
          <w:lang w:val="ru-RU"/>
        </w:rPr>
        <w:t xml:space="preserve">ang tin-edyer nagdeklara, mura'g walay sayop: </w:t>
      </w:r>
      <w:r w:rsidR="009F3FC8">
        <w:rPr>
          <w:lang w:val="ru-RU"/>
        </w:rPr>
        <w:t xml:space="preserve">"</w:t>
      </w:r>
      <w:r w:rsidRPr="00C84680">
        <w:rPr>
          <w:lang w:val="ru-RU"/>
        </w:rPr>
        <w:t xml:space="preserve">Ikaw adunay imong opinyon, ug ako adunay akoa.</w:t>
      </w:r>
      <w:r w:rsidR="002F08DD">
        <w:rPr>
          <w:lang w:val="ru-RU"/>
        </w:rPr>
        <w:t xml:space="preserve">" </w:t>
      </w:r>
      <w:r w:rsidRPr="00C84680">
        <w:rPr>
          <w:lang w:val="ru-RU"/>
        </w:rPr>
        <w:t xml:space="preserve">Nasabtan ba nimo? Sa kasubo, nisulod usab kini nga espiritu sa espirituhanong kinabuhi ug sa monastisismo. Nadungog ba nimo kung giunsa pagreklamo sa mga bag-ohan: </w:t>
      </w:r>
      <w:r w:rsidRPr="00C84680">
        <w:rPr>
          <w:lang w:val="ru-RU"/>
        </w:rPr>
        <w:t xml:space="preserve">'Nisulti ko sa Kamao bahin niini, apan wala niya ko masabti. Bisan pa nga gipahinumduman na tika kanunay!</w:t>
      </w:r>
      <w:r w:rsidR="002F08DD">
        <w:rPr>
          <w:lang w:val="ru-RU"/>
        </w:rPr>
        <w:t xml:space="preserve">" </w:t>
      </w:r>
      <w:r w:rsidRPr="00C84680">
        <w:rPr>
          <w:lang w:val="ru-RU"/>
        </w:rPr>
        <w:t xml:space="preserve">— </w:t>
      </w:r>
      <w:r w:rsidR="009F3FC8">
        <w:rPr>
          <w:lang w:val="ru-RU"/>
        </w:rPr>
        <w:t xml:space="preserve">"</w:t>
      </w:r>
      <w:r w:rsidRPr="00C84680">
        <w:rPr>
          <w:lang w:val="ru-RU"/>
        </w:rPr>
        <w:t xml:space="preserve">Paminaw," ingon ko, "unsaon man nimo pag-ingon og </w:t>
      </w:r>
      <w:r w:rsidRPr="00C84680">
        <w:rPr>
          <w:lang w:val="ru-RU"/>
        </w:rPr>
        <w:t xml:space="preserve">'kanunay' </w:t>
      </w:r>
      <w:r w:rsidR="002F08DD">
        <w:rPr>
          <w:lang w:val="ru-RU"/>
        </w:rPr>
        <w:t xml:space="preserve">o 'sige'</w:t>
      </w:r>
      <w:r w:rsidRPr="00C84680">
        <w:rPr>
          <w:lang w:val="ru-RU"/>
        </w:rPr>
        <w:t xml:space="preserve">?</w:t>
      </w:r>
      <w:r w:rsidR="009F3FC8">
        <w:rPr>
          <w:lang w:val="ru-RU"/>
        </w:rPr>
        <w:t xml:space="preserve">" </w:t>
      </w:r>
      <w:r w:rsidRPr="00C84680">
        <w:rPr>
          <w:lang w:val="ru-RU"/>
        </w:rPr>
        <w:t xml:space="preserve">Kay sa pag-ingon nimo ana, mura'g nag-ingon ka nga: </w:t>
      </w:r>
      <w:r w:rsidRPr="00C84680">
        <w:rPr>
          <w:lang w:val="ru-RU"/>
        </w:rPr>
        <w:t xml:space="preserve">'Wala mag-usab ang mga batasan sa K</w:t>
      </w:r>
      <w:r w:rsidR="002F08DD">
        <w:rPr>
          <w:lang w:val="ru-RU"/>
        </w:rPr>
        <w:t xml:space="preserve">uma.'</w:t>
      </w:r>
      <w:r w:rsidRPr="00C84680">
        <w:rPr>
          <w:lang w:val="ru-RU"/>
        </w:rPr>
        <w:t xml:space="preserve"> — </w:t>
      </w:r>
      <w:r w:rsidRPr="00C84680">
        <w:rPr>
          <w:lang w:val="ru-RU"/>
        </w:rPr>
        <w:t xml:space="preserve">"Aw, unsa man ang problema," tubag niya, "dili ba ko pwede mohatag sa akong opinyon?</w:t>
      </w:r>
      <w:r w:rsidR="002F08DD">
        <w:rPr>
          <w:lang w:val="ru-RU"/>
        </w:rPr>
        <w:t xml:space="preserve">" </w:t>
      </w:r>
      <w:r w:rsidRPr="00C84680">
        <w:rPr>
          <w:lang w:val="ru-RU"/>
        </w:rPr>
        <w:t xml:space="preserve">Pagkadungog nimo ana, mura ka'g mubuto. Ug aron kulminan pa gyud, mangutana pa siya nimo: </w:t>
      </w:r>
      <w:r w:rsidRPr="00C84680">
        <w:rPr>
          <w:lang w:val="ru-RU"/>
        </w:rPr>
        <w:t xml:space="preserve">"Unsa, nasuko ka? Aw, pasayloa ko</w:t>
      </w:r>
      <w:r w:rsidR="002F08DD">
        <w:rPr>
          <w:lang w:val="ru-RU"/>
        </w:rPr>
        <w:t xml:space="preserve">." </w:t>
      </w:r>
      <w:r w:rsidRPr="00C84680">
        <w:rPr>
          <w:lang w:val="ru-RU"/>
        </w:rPr>
        <w:t xml:space="preserve">Busa pasayloon nako siya dili tungod sa iyang gisulti, kondili tungod kay nawala ang akong pagpugong!</w:t>
      </w:r>
    </w:p>
    <w:p w:rsidRPr="00347B46" w:rsidR="003F5E0E" w:rsidP="003F5E0E" w:rsidRDefault="003F5E0E" w14:paraId="33B9A402" w14:textId="77777777">
      <w:pPr>
        <w:rPr>
          <w:lang w:val="ru-RU"/>
        </w:rPr>
      </w:pPr>
    </w:p>
    <w:p w:rsidRPr="00C84680" w:rsidR="005C3FC8" w:rsidP="003F5E0E" w:rsidRDefault="00BF6B1D" w14:paraId="59F0238A" w14:textId="77777777">
      <w:pPr>
        <w:pStyle w:val="Heading4"/>
        <w:rPr>
          <w:lang w:val="ru-RU"/>
        </w:rPr>
      </w:pPr>
      <w:bookmarkStart w:name="_Toc196745449" w:id="342"/>
      <w:bookmarkStart w:name="_Toc196745606" w:id="343"/>
      <w:bookmarkStart w:name="_Toc225094960" w:id="344"/>
      <w:r w:rsidRPr="00C84680">
        <w:rPr>
          <w:lang w:val="ru-RU"/>
        </w:rPr>
        <w:t xml:space="preserve">Nakaabot na ang mga tawo sa punto nga gihukman nila ang Diyos</w:t>
      </w:r>
      <w:bookmarkEnd w:id="342"/>
      <w:bookmarkEnd w:id="343"/>
      <w:bookmarkEnd w:id="344"/>
    </w:p>
    <w:p w:rsidRPr="00C84680" w:rsidR="005C3FC8" w:rsidRDefault="00BF6B1D" w14:paraId="6C905BD1" w14:textId="77777777">
      <w:pPr>
        <w:pStyle w:val="paragraph"/>
        <w:spacing w:before="30" w:after="30"/>
        <w:ind w:start="60" w:end="60"/>
        <w:rPr>
          <w:lang w:val="ru-RU"/>
        </w:rPr>
      </w:pPr>
      <w:r w:rsidRPr="00C84680">
        <w:rPr>
          <w:lang w:val="ru-RU"/>
        </w:rPr>
        <w:t xml:space="preserve">— </w:t>
      </w:r>
      <w:r w:rsidRPr="00C84680">
        <w:rPr>
          <w:lang w:val="ru-RU"/>
        </w:rPr>
        <w:t xml:space="preserve">Geronda, kining hilig sa paghukom sa tanan ug sa tanang butang, kanunay na ba kini nga naa sa mga tawo, o bag-o lang ba kini mitumaw sa kasamtangang henerasyon sa kabatan-onan? </w:t>
      </w:r>
    </w:p>
    <w:p w:rsidRPr="00C84680" w:rsidR="005C3FC8" w:rsidRDefault="00BF6B1D" w14:paraId="791F5656" w14:textId="37374361">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Dili, wala pa kini nahitabo kaniadto; kini mao ang espiritu sa karon nga panahon</w:t>
      </w:r>
      <w:r w:rsidRPr="00C84680">
        <w:rPr>
          <w:lang w:val="ru-RU"/>
        </w:rPr>
        <w:t xml:space="preserve">.</w:t>
      </w:r>
      <w:r w:rsidRPr="00C84680">
        <w:rPr>
          <w:lang w:val="ru-RU"/>
        </w:rPr>
        <w:t xml:space="preserve"> Karon, ginahukman ang mga layko, ingon man usab ang tanang politikal ug eklesiastikal nga mga personalidad, apan dili pa kana igo — ginahukman pa gani nila ang mga santo ug karon miabot na sila sa </w:t>
      </w:r>
      <w:r w:rsidRPr="00C84680">
        <w:rPr>
          <w:lang w:val="ru-RU"/>
        </w:rPr>
        <w:t xml:space="preserve">paghukom sa Diyos. </w:t>
      </w:r>
      <w:r w:rsidRPr="00C84680">
        <w:rPr>
          <w:lang w:val="ru-RU"/>
        </w:rPr>
        <w:t xml:space="preserve">"Diyos," ingon sa ingon nga mga tawo, "dili unta Niya gibuhat ang ingon-ana ug ingon-ana. Dapat unta Niya nga gibuhat ang ingon-ana, apan sayop ang Iyang gibuhat</w:t>
      </w:r>
      <w:r w:rsidR="002F08DD">
        <w:rPr>
          <w:lang w:val="ru-RU"/>
        </w:rPr>
        <w:t xml:space="preserve">.' </w:t>
      </w:r>
      <w:r w:rsidRPr="00C84680">
        <w:rPr>
          <w:lang w:val="ru-RU"/>
        </w:rPr>
        <w:t xml:space="preserve">Nadungog ba </w:t>
      </w:r>
      <w:r w:rsidRPr="00C84680">
        <w:rPr>
          <w:lang w:val="ru-RU"/>
        </w:rPr>
        <w:t xml:space="preserve">nimo</w:t>
      </w:r>
      <w:r w:rsidRPr="00C84680">
        <w:rPr>
          <w:lang w:val="ru-RU"/>
        </w:rPr>
        <w:t xml:space="preserve"> unsa ilang gihisgutan? </w:t>
      </w:r>
      <w:r w:rsidRPr="00C84680">
        <w:rPr>
          <w:lang w:val="ru-RU"/>
        </w:rPr>
        <w:t xml:space="preserve">'Higala, mosulti ka ba Niya unsay buhaton?</w:t>
      </w:r>
      <w:r w:rsidR="002F08DD">
        <w:rPr>
          <w:lang w:val="ru-RU"/>
        </w:rPr>
        <w:t xml:space="preserve">' </w:t>
      </w:r>
      <w:r w:rsidRPr="00C84680">
        <w:rPr>
          <w:lang w:val="ru-RU"/>
        </w:rPr>
        <w:t xml:space="preserve">— </w:t>
      </w:r>
      <w:r w:rsidRPr="00C84680">
        <w:rPr>
          <w:lang w:val="ru-RU"/>
        </w:rPr>
        <w:t xml:space="preserve">'Ngano man dili? Nagpahayag ra ko sa akong opinyon</w:t>
      </w:r>
      <w:r w:rsidR="002F08DD">
        <w:rPr>
          <w:lang w:val="ru-RU"/>
        </w:rPr>
        <w:t xml:space="preserve">,' </w:t>
      </w:r>
      <w:r w:rsidRPr="00C84680">
        <w:rPr>
          <w:lang w:val="ru-RU"/>
        </w:rPr>
        <w:t xml:space="preserve">matubag niya, nga wala magmatngon kung unsa siya ka walay hiya. Ang espiritu sa kalibutan nakaguba sa daghang maayong butang. Ang dautan motubo ug moabot sa usa ka malaut ug makalilisang nga kahimtang; moabot kini sa punto sa blasfemiya. Ang mga tawo nagahukom sa Dios, ug wala gani sila malain sa hunahuna nga kini usa ka blasfemiya batok Niya. Ug ang uban sa mga kusgan nga batan-on nga lalaki sa mga wala gipakunhod sa Ginoo sa panglawas—kon aduna pa gani sila'y gamayng huna-huna—mosugod sa pagsulti bahin sa uban: </w:t>
      </w:r>
      <w:r w:rsidRPr="00C84680">
        <w:rPr>
          <w:lang w:val="ru-RU"/>
        </w:rPr>
        <w:t xml:space="preserve">'Unsa kaha klase nga duwende kana? Ug unsa kaha klase nga baliko-bitis kana? Tan-awa lang kana!</w:t>
      </w:r>
      <w:r w:rsidRPr="00C84680">
        <w:rPr>
          <w:lang w:val="ru-RU"/>
        </w:rPr>
        <w:t xml:space="preserve">'—ug wala silay pagtagad bisan kinsa. </w:t>
      </w:r>
    </w:p>
    <w:p w:rsidRPr="00C84680" w:rsidR="005C3FC8" w:rsidRDefault="00BF6B1D" w14:paraId="4240135C" w14:textId="5C063078">
      <w:pPr>
        <w:pStyle w:val="paragraph"/>
        <w:spacing w:before="30" w:after="30"/>
        <w:ind w:start="60" w:end="60"/>
        <w:rPr>
          <w:lang w:val="ru-RU"/>
        </w:rPr>
      </w:pPr>
      <w:r w:rsidRPr="00C84680">
        <w:rPr>
          <w:lang w:val="ru-RU"/>
        </w:rPr>
        <w:t xml:space="preserve">Sa usa ka higayon, usa ka lalaki ang miabot sa akong payag ug miingon: </w:t>
      </w:r>
      <w:r w:rsidRPr="00C84680">
        <w:rPr>
          <w:lang w:val="ru-RU"/>
        </w:rPr>
        <w:t xml:space="preserve">'Sa ingon-ingon nga butang, dili unta molihok ang Dios sa paagi nga Iyang gibuhat</w:t>
      </w:r>
      <w:r w:rsidR="002F08DD">
        <w:rPr>
          <w:lang w:val="ru-RU"/>
        </w:rPr>
        <w:t xml:space="preserve">.' </w:t>
      </w:r>
      <w:r w:rsidRPr="00C84680">
        <w:rPr>
          <w:lang w:val="ru-RU"/>
        </w:rPr>
        <w:t xml:space="preserve">'Ug mahimo ba nimo,' pangutana nako kaniya, 'nga ipalutaw bisan usa ka gamayng bato sa hangin? Ang mga bitoon nga imong makita sa kalangitan dili lang mga hayag nga bola-bola nga dulaan, sa katapusan. Mga langitnong lawas kini nga dako kaayo, nga nagdagan sa makalilisang nga tulin, apan dili sila magbangga sa usag usa o maliso sa ilang agianan.</w:t>
      </w:r>
      <w:r w:rsidR="002F08DD">
        <w:rPr>
          <w:lang w:val="ru-RU"/>
        </w:rPr>
        <w:t xml:space="preserve">"</w:t>
      </w:r>
      <w:r w:rsidRPr="00C84680">
        <w:rPr>
          <w:lang w:val="ru-RU"/>
        </w:rPr>
        <w:t xml:space="preserve"> — </w:t>
      </w:r>
      <w:r w:rsidRPr="00C84680">
        <w:rPr>
          <w:lang w:val="ru-RU"/>
        </w:rPr>
        <w:t xml:space="preserve">"Aw, sa akong hunahuna," miingon siya pag-usab kanako, "angay unta nga lain ang paghan-ay niini</w:t>
      </w:r>
      <w:r w:rsidR="002F08DD">
        <w:rPr>
          <w:lang w:val="ru-RU"/>
        </w:rPr>
        <w:t xml:space="preserve">." </w:t>
      </w:r>
      <w:r w:rsidRPr="00C84680">
        <w:rPr>
          <w:lang w:val="ru-RU"/>
        </w:rPr>
        <w:t xml:space="preserve">Paminawa ba na! Maghukom ba gyud kita sa Diyos? Sobra na kaayo ang lohika, ug nawala na ang pagsalig sa Diyos. Ug kung isulti nimo sa ingon ana nga mga tawo nga sayop sila, motubag sila: </w:t>
      </w:r>
      <w:r w:rsidRPr="00C84680">
        <w:rPr>
          <w:lang w:val="ru-RU"/>
        </w:rPr>
        <w:t xml:space="preserve">'Pasayloa ko, apan gipadayag ra nako ang akong opinyon. Wala ba koy katungod buhaton kini?</w:t>
      </w:r>
      <w:r w:rsidR="002F08DD">
        <w:rPr>
          <w:lang w:val="ru-RU"/>
        </w:rPr>
        <w:t xml:space="preserve">' </w:t>
      </w:r>
      <w:r w:rsidRPr="00C84680">
        <w:rPr>
          <w:lang w:val="ru-RU"/>
        </w:rPr>
        <w:t xml:space="preserve">Ang mga butang nga kinahanglan pasagdan sa Diyos gikan kanato! Maayo na lang, dili Niya kita seryosohon. </w:t>
      </w:r>
    </w:p>
    <w:p w:rsidRPr="00C84680" w:rsidR="005C3FC8" w:rsidRDefault="00BF6B1D" w14:paraId="2F337C7A" w14:textId="16FEA431">
      <w:pPr>
        <w:pStyle w:val="paragraph"/>
        <w:spacing w:before="30" w:after="30"/>
        <w:ind w:start="60" w:end="60"/>
        <w:rPr>
          <w:lang w:val="ru-RU"/>
        </w:rPr>
      </w:pPr>
      <w:r w:rsidRPr="00C84680">
        <w:rPr>
          <w:lang w:val="ru-RU"/>
        </w:rPr>
        <w:t xml:space="preserve">Ang Daang Tugon nagasulti kanato nga gisugo sa Dios ang mga Israelita nga pahawaon ang tanang mga Cananeo gikan sa yuta nga walay eksepsyon.</w:t>
      </w:r>
      <w:r w:rsidR="006E7227">
        <w:rPr>
          <w:rStyle w:val="FootnoteReference"/>
          <w:lang w:val="ru-RU"/>
        </w:rPr>
        <w:footnoteReference w:id="203"/>
      </w:r>
      <w:r w:rsidRPr="00C84680">
        <w:rPr>
          <w:lang w:val="ru-RU"/>
        </w:rPr>
        <w:t xml:space="preserve"> Kung ang Dios naghatag og ingon ana nga mga sugo, nagpasabot kini nga Iyang nakita daan ang usa ka butang. Apan ang mga Israelita miingon: </w:t>
      </w:r>
      <w:r w:rsidRPr="00C84680">
        <w:rPr>
          <w:lang w:val="ru-RU"/>
        </w:rPr>
        <w:t xml:space="preserve">'Dili kini makatawo kaayo. Biyaan nato ang mga Cananeo; ayaw nato sila laglaga</w:t>
      </w:r>
      <w:r w:rsidR="002F08DD">
        <w:rPr>
          <w:lang w:val="ru-RU"/>
        </w:rPr>
        <w:t xml:space="preserve">.'</w:t>
      </w:r>
      <w:r w:rsidRPr="00C84680">
        <w:rPr>
          <w:lang w:val="ru-RU"/>
        </w:rPr>
        <w:t xml:space="preserve"> Apan samtang milabay ang panahon, tungod kay nadani sila sa dautang buhat sa mga Cananeo, nadani usab sila sa imoralidad ug idolatriya, ug gisakripisyo nila ang ilang kaugalingong mga anak ngadto sa mga dios-diosan, sama sa gihulagway sa salmo.</w:t>
      </w:r>
      <w:r w:rsidR="00D7356D">
        <w:rPr>
          <w:rStyle w:val="FootnoteReference"/>
          <w:lang w:val="ru-RU"/>
        </w:rPr>
        <w:footnoteReference w:id="204"/>
      </w:r>
      <w:r w:rsidRPr="00C84680">
        <w:rPr>
          <w:lang w:val="ru-RU"/>
        </w:rPr>
        <w:t xml:space="preserve"> Nasayud ang Dios sa Iyang ginabuhat. Bisan pa, walay pag-uyon ang uban nga mangutana: </w:t>
      </w:r>
      <w:r w:rsidRPr="00C84680">
        <w:rPr>
          <w:lang w:val="ru-RU"/>
        </w:rPr>
        <w:t xml:space="preserve">'Ngano man nga gimugna sa Dios ang mga pag-antos sa impyerno?</w:t>
      </w:r>
      <w:r w:rsidR="002F08DD">
        <w:rPr>
          <w:lang w:val="ru-RU"/>
        </w:rPr>
        <w:t xml:space="preserve">'</w:t>
      </w:r>
      <w:r w:rsidRPr="00C84680">
        <w:rPr>
          <w:lang w:val="ru-RU"/>
        </w:rPr>
        <w:t xml:space="preserve"> Ang usa ka tawo magsugod sa paghukom ug, gikan niadtong higayona, mawala ang iyang maayong espirituhanong kahimtang. Wala sila'y bisan gamay nga Grasya sa Dios aron masabtan bisan unsa nga mas lawom—sa ato pa, aron masabtan ngano nga gimugna sa Dios kini o kana. Paghukom, garbo, pagka-makasarili—mao kana ang buod sa tanang pangutana </w:t>
      </w:r>
      <w:r w:rsidR="009F3FC8">
        <w:rPr>
          <w:lang w:val="ru-RU"/>
        </w:rPr>
        <w:t xml:space="preserve">nga </w:t>
      </w:r>
      <w:r w:rsidRPr="00C84680">
        <w:rPr>
          <w:lang w:val="ru-RU"/>
        </w:rPr>
        <w:t xml:space="preserve">'ngano?</w:t>
      </w:r>
      <w:r w:rsidR="002F08DD">
        <w:rPr>
          <w:lang w:val="ru-RU"/>
        </w:rPr>
        <w:t xml:space="preserve">' </w:t>
      </w:r>
      <w:r w:rsidRPr="00C84680">
        <w:rPr>
          <w:lang w:val="ru-RU"/>
        </w:rPr>
        <w:t xml:space="preserve">ug </w:t>
      </w:r>
      <w:r w:rsidRPr="00C84680">
        <w:rPr>
          <w:lang w:val="ru-RU"/>
        </w:rPr>
        <w:t xml:space="preserve">'unsaon man?</w:t>
      </w:r>
      <w:r w:rsidR="002F08DD">
        <w:rPr>
          <w:lang w:val="ru-RU"/>
        </w:rPr>
        <w:t xml:space="preserve">' </w:t>
      </w:r>
    </w:p>
    <w:p w:rsidRPr="00C84680" w:rsidR="005C3FC8" w:rsidRDefault="00BF6B1D" w14:paraId="653B15CE" w14:textId="12A361CD">
      <w:pPr>
        <w:pStyle w:val="paragraph"/>
        <w:spacing w:before="30" w:after="30"/>
        <w:ind w:start="60" w:end="60"/>
        <w:rPr>
          <w:lang w:val="ru-RU"/>
        </w:rPr>
      </w:pPr>
      <w:r w:rsidRPr="00C84680">
        <w:rPr>
          <w:lang w:val="ru-RU"/>
        </w:rPr>
        <w:t xml:space="preserve">— </w:t>
      </w:r>
      <w:r w:rsidRPr="00C84680">
        <w:rPr>
          <w:lang w:val="ru-RU"/>
        </w:rPr>
        <w:t xml:space="preserve">Geronda, ang pipila ka batan-on mangutana: </w:t>
      </w:r>
      <w:r w:rsidRPr="00C84680">
        <w:rPr>
          <w:lang w:val="ru-RU"/>
        </w:rPr>
        <w:t xml:space="preserve">'Ngano man nga kinahanglan pang ipako si Kristo sa krus? Dili ba Niya maluwas ang kalibutan sa lain nga paagi, nga walay pagkrusipisyon?</w:t>
      </w:r>
      <w:r w:rsidR="002F08DD">
        <w:rPr>
          <w:lang w:val="ru-RU"/>
        </w:rPr>
        <w:t xml:space="preserve">' </w:t>
      </w:r>
    </w:p>
    <w:p w:rsidRPr="00C84680" w:rsidR="005C3FC8" w:rsidRDefault="00BF6B1D" w14:paraId="26C07699" w14:textId="0AE88D86">
      <w:pPr>
        <w:pStyle w:val="paragraph"/>
        <w:spacing w:before="30" w:after="30"/>
        <w:ind w:start="60" w:end="60"/>
        <w:rPr>
          <w:lang w:val="ru-RU"/>
        </w:rPr>
      </w:pPr>
      <w:r w:rsidRPr="00C84680">
        <w:rPr>
          <w:lang w:val="ru-RU"/>
        </w:rPr>
        <w:t xml:space="preserve">— </w:t>
      </w:r>
      <w:r w:rsidRPr="00C84680">
        <w:rPr>
          <w:lang w:val="ru-RU"/>
        </w:rPr>
        <w:t xml:space="preserve">Apan gisalbar Niya ang kalibutan pinaagi sa Krusipisyon, ug wala kini'y epekto sa mga tawo! Unsa kaha unta kung gisalbar Niya ang kalibutan sa lain nga paagi? Ug ang uban moingon: </w:t>
      </w:r>
      <w:r w:rsidRPr="00C84680">
        <w:rPr>
          <w:lang w:val="ru-RU"/>
        </w:rPr>
        <w:t xml:space="preserve">'Ang Dios Amahan wala mag-antos sa bisan unsang paagi. Ang Anak maoy naghalad sa Iyang kaugalingon isip halad</w:t>
      </w:r>
      <w:r w:rsidRPr="00C84680">
        <w:rPr>
          <w:lang w:val="ru-RU"/>
        </w:rPr>
        <w:t xml:space="preserve">.</w:t>
      </w:r>
      <w:r w:rsidR="002F08DD">
        <w:rPr>
          <w:lang w:val="ru-RU"/>
        </w:rPr>
        <w:t xml:space="preserve">" </w:t>
      </w:r>
      <w:r w:rsidRPr="00C84680">
        <w:rPr>
          <w:lang w:val="ru-RU"/>
        </w:rPr>
        <w:t xml:space="preserve">Apan, sa akong panan-aw, mas mopili ang bisan kinsang amahan nga siya mismo ang isakripisyo kaysa isakripisyo ang iyang anak. Mas dako ang kasakit nga mabati sa amahan kung makita niya nga ang iyang anak ang isakripisyo kaysa siya mismo ang isakripisyo. Apan unsa may imong masulti sa mga tawo kung wala sila kasabot unsa ang kahulugan sa gugma? </w:t>
      </w:r>
    </w:p>
    <w:p w:rsidRPr="00C84680" w:rsidR="005C3FC8" w:rsidRDefault="00BF6B1D" w14:paraId="4092A19A" w14:textId="2C22C18E">
      <w:pPr>
        <w:pStyle w:val="paragraph"/>
        <w:spacing w:before="30" w:after="30"/>
        <w:ind w:start="60" w:end="60"/>
        <w:rPr>
          <w:lang w:val="ru-RU"/>
        </w:rPr>
      </w:pPr>
      <w:r w:rsidRPr="00C84680">
        <w:rPr>
          <w:lang w:val="ru-RU"/>
        </w:rPr>
        <w:t xml:space="preserve">Ug usa pa ka tawo miingon kanako: </w:t>
      </w:r>
      <w:r w:rsidR="009F3FC8">
        <w:rPr>
          <w:lang w:val="ru-RU"/>
        </w:rPr>
        <w:t xml:space="preserve">"</w:t>
      </w:r>
      <w:r w:rsidRPr="00C84680">
        <w:rPr>
          <w:lang w:val="ru-RU"/>
        </w:rPr>
        <w:t xml:space="preserve">Duha ka anak si Adan — si Abel ug si Cain. Busa asa man gikan ang asawa ni Cain?</w:t>
      </w:r>
      <w:r w:rsidR="002F08DD">
        <w:rPr>
          <w:lang w:val="ru-RU"/>
        </w:rPr>
        <w:t xml:space="preserve">" </w:t>
      </w:r>
      <w:r w:rsidRPr="00C84680">
        <w:rPr>
          <w:lang w:val="ru-RU"/>
        </w:rPr>
        <w:t xml:space="preserve">Apan sa pagbasa sa Daang Tugon, makita nga pagkahuman sa pagkahimugso ni Seth, si Adan </w:t>
      </w:r>
      <w:r w:rsidRPr="00C84680">
        <w:rPr>
          <w:i/>
          <w:iCs/>
          <w:lang w:val="ru-RU"/>
        </w:rPr>
        <w:t xml:space="preserve">'nanganak og mga anak nga lalaki ug mga anak nga babaye</w:t>
      </w:r>
      <w:r w:rsidR="002F08DD">
        <w:rPr>
          <w:i/>
          <w:iCs/>
          <w:lang w:val="ru-RU"/>
        </w:rPr>
        <w:t xml:space="preserve">.'</w:t>
      </w:r>
      <w:r w:rsidR="00310CF5">
        <w:rPr>
          <w:rStyle w:val="FootnoteReference"/>
          <w:i/>
          <w:iCs/>
          <w:lang w:val="ru-RU"/>
        </w:rPr>
        <w:footnoteReference w:id="205"/>
      </w:r>
      <w:r w:rsidRPr="00C84680">
        <w:rPr>
          <w:lang w:val="ru-RU"/>
        </w:rPr>
        <w:t xml:space="preserve"> Ug si Cain, pagkahuman niyang patyon ang iyang igsoon</w:t>
      </w:r>
      <w:r w:rsidRPr="00C84680">
        <w:rPr>
          <w:lang w:val="ru-RU"/>
        </w:rPr>
        <w:t xml:space="preserve">,</w:t>
      </w:r>
      <w:r w:rsidRPr="00C84680">
        <w:rPr>
          <w:lang w:val="ru-RU"/>
        </w:rPr>
        <w:t xml:space="preserve"> milayas paingon sa kabukiran.</w:t>
      </w:r>
      <w:r w:rsidR="00310CF5">
        <w:rPr>
          <w:rStyle w:val="FootnoteReference"/>
          <w:lang w:val="ru-RU"/>
        </w:rPr>
        <w:footnoteReference w:id="206"/>
      </w:r>
      <w:r w:rsidRPr="00C84680">
        <w:rPr>
          <w:lang w:val="ru-RU"/>
        </w:rPr>
        <w:t xml:space="preserve"> Wala gani niya nahibaloan nga ang babaye nga iyang giangkon nga asawa mao diay iyang igsoon nga babaye. Giplano sa Dios nga ang mga tawo usa ra ka lahi ug tribo, aron walay dautang tuyo o krimen tali nila,</w:t>
      </w:r>
      <w:r w:rsidRPr="00C84680">
        <w:rPr>
          <w:lang w:val="ru-RU"/>
        </w:rPr>
        <w:lastRenderedPageBreak/>
      </w:r>
      <w:r w:rsidRPr="00C84680">
        <w:rPr>
          <w:lang w:val="ru-RU"/>
        </w:rPr>
        <w:t xml:space="preserve"> aron sila makasulti: </w:t>
      </w:r>
      <w:r w:rsidRPr="00C84680">
        <w:rPr>
          <w:lang w:val="ru-RU"/>
        </w:rPr>
        <w:t xml:space="preserve">'Kami mga anak sa parehas nga ginikanan — si Adan ug si Eba</w:t>
      </w:r>
      <w:r w:rsidR="002F08DD">
        <w:rPr>
          <w:lang w:val="ru-RU"/>
        </w:rPr>
        <w:t xml:space="preserve">,' </w:t>
      </w:r>
      <w:r w:rsidRPr="00C84680">
        <w:rPr>
          <w:lang w:val="ru-RU"/>
        </w:rPr>
        <w:t xml:space="preserve">ug kini makapugong sa dautang tuyo sa tawo. Apan, bisan pa niini — tan-awa ang dautang tuyo nga naglungtad karon sa mga tawo! </w:t>
      </w:r>
    </w:p>
    <w:p w:rsidRPr="00347B46" w:rsidR="005C3FC8" w:rsidRDefault="00BF6B1D" w14:paraId="544E5880" w14:textId="54336834">
      <w:pPr>
        <w:pStyle w:val="paragraph"/>
        <w:spacing w:before="30" w:after="30"/>
        <w:ind w:start="60" w:end="60"/>
        <w:rPr>
          <w:lang w:val="ru-RU"/>
        </w:rPr>
      </w:pPr>
      <w:r w:rsidRPr="00C84680">
        <w:rPr>
          <w:lang w:val="ru-RU"/>
        </w:rPr>
        <w:t xml:space="preserve">Grabe kaayo akong kasakit sa uban nga mga tawo kung moanha sila sa akong kaliva! Sa katapusan [sa dihang nakita nako nga walay pulos na ang pakig-istorya kanila], moingon ko: </w:t>
      </w:r>
      <w:r w:rsidRPr="00C84680">
        <w:rPr>
          <w:lang w:val="ru-RU"/>
        </w:rPr>
        <w:t xml:space="preserve">'Nasakitan ko sa ulo, ug wala koy aspirin</w:t>
      </w:r>
      <w:r w:rsidR="002F08DD">
        <w:rPr>
          <w:lang w:val="ru-RU"/>
        </w:rPr>
        <w:t xml:space="preserve">.' </w:t>
      </w:r>
      <w:r w:rsidRPr="00C84680">
        <w:rPr>
          <w:lang w:val="ru-RU"/>
        </w:rPr>
        <w:t xml:space="preserve">Ug sa dihang mobiya na sila, mas masuko pa gyud sila ug masuko. </w:t>
      </w:r>
      <w:r w:rsidRPr="00C84680">
        <w:rPr>
          <w:lang w:val="ru-RU"/>
        </w:rPr>
        <w:t xml:space="preserve">'Nianhi pa mi gikan pa sa layo, unya ingon siya nga masakit ang ulo</w:t>
      </w:r>
      <w:r w:rsidR="002F08DD">
        <w:rPr>
          <w:lang w:val="ru-RU"/>
        </w:rPr>
        <w:t xml:space="preserve">,' </w:t>
      </w:r>
      <w:r w:rsidRPr="00C84680">
        <w:rPr>
          <w:lang w:val="ru-RU"/>
        </w:rPr>
        <w:t xml:space="preserve">ilang pagreklamo, kay wala sila kasabot nganong ako nagreklamo nga masakit ang ulo. Ug ang uban mosugyot pa, </w:t>
      </w:r>
      <w:r w:rsidRPr="00C84680">
        <w:rPr>
          <w:lang w:val="ru-RU"/>
        </w:rPr>
        <w:t xml:space="preserve">'Aw, basin pwede namo ka dad-an og aspirin?</w:t>
      </w:r>
      <w:r w:rsidR="002F08DD">
        <w:rPr>
          <w:lang w:val="ru-RU"/>
        </w:rPr>
        <w:t xml:space="preserve">' </w:t>
      </w:r>
    </w:p>
    <w:p w:rsidRPr="00347B46" w:rsidR="003F5E0E" w:rsidP="003F5E0E" w:rsidRDefault="003F5E0E" w14:paraId="65414DF0" w14:textId="77777777">
      <w:pPr>
        <w:rPr>
          <w:lang w:val="ru-RU"/>
        </w:rPr>
      </w:pPr>
    </w:p>
    <w:p w:rsidRPr="00C84680" w:rsidR="005C3FC8" w:rsidP="003F5E0E" w:rsidRDefault="00BF6B1D" w14:paraId="5CA6123F" w14:textId="77777777">
      <w:pPr>
        <w:pStyle w:val="Heading4"/>
        <w:rPr>
          <w:lang w:val="ru-RU"/>
        </w:rPr>
      </w:pPr>
      <w:bookmarkStart w:name="_Toc196745450" w:id="345"/>
      <w:bookmarkStart w:name="_Toc196745607" w:id="346"/>
      <w:bookmarkStart w:name="_Toc225094961" w:id="347"/>
      <w:r w:rsidRPr="00C84680">
        <w:rPr>
          <w:lang w:val="ru-RU"/>
        </w:rPr>
        <w:t xml:space="preserve">Ang kawalay hiya makapalayas sa Banal nga Grasya</w:t>
      </w:r>
      <w:bookmarkEnd w:id="345"/>
      <w:bookmarkEnd w:id="346"/>
      <w:bookmarkEnd w:id="347"/>
    </w:p>
    <w:p w:rsidRPr="00C84680" w:rsidR="005C3FC8" w:rsidRDefault="00BF6B1D" w14:paraId="6A16DC5E" w14:textId="28DD625A">
      <w:pPr>
        <w:pStyle w:val="paragraph"/>
        <w:spacing w:before="30" w:after="30"/>
        <w:ind w:start="60" w:end="60"/>
        <w:rPr>
          <w:lang w:val="ru-RU"/>
        </w:rPr>
      </w:pPr>
      <w:r w:rsidRPr="00C84680">
        <w:rPr>
          <w:lang w:val="ru-RU"/>
        </w:rPr>
        <w:t xml:space="preserve">Kinahanglan gayud og dakong pag-amping. Ang daotan ug walay pagtagad nga pamatasan usa ka babag sa Banal nga Grasya. Ang kakulang sa pagrespeto sa uban mao ang labing dakong babag aron moduol ang Banal nga Grasya sa usa ka tawo. Mas dako ang pagrespeto nga ipakita sa mga anak sa ilang ginikanan, magtutudlo, ug sa tinuod, sa ilang mga tigulang sa kinatibuk-an, mas daghan ang Banal nga Grasya nga ilang madawat. Mas sila magbinuang ug mas masupak, mas molayo ang Banal nga Grasya kanila. Ang kalibutanong kagawasan nakapalayas dili lang sa pagrespeto, apan bisan sa batakang pagkamabuotan. Ang uban nga mga batan-on walay pagduha-duha sa pagsaba sa ilang amahan: </w:t>
      </w:r>
      <w:r w:rsidRPr="00C84680">
        <w:rPr>
          <w:lang w:val="ru-RU"/>
        </w:rPr>
        <w:t xml:space="preserve">"Hoy, Tatay! Naa kay sigarilyo? Nahurot </w:t>
      </w:r>
      <w:r w:rsidRPr="00C84680">
        <w:rPr>
          <w:lang w:val="ru-RU"/>
        </w:rPr>
        <w:t xml:space="preserve">na</w:t>
      </w:r>
      <w:r w:rsidRPr="00C84680">
        <w:rPr>
          <w:lang w:val="ru-RU"/>
        </w:rPr>
        <w:t xml:space="preserve"> nako</w:t>
      </w:r>
      <w:r w:rsidR="002F08DD">
        <w:rPr>
          <w:lang w:val="ru-RU"/>
        </w:rPr>
        <w:t xml:space="preserve">." </w:t>
      </w:r>
      <w:r w:rsidRPr="00C84680">
        <w:rPr>
          <w:lang w:val="ru-RU"/>
        </w:rPr>
        <w:t xml:space="preserve">Nadungog na ba kaha nimo ang ingon ana sauna? Bisan pa man kon ang usa ka tin-edyer manigarilyo, sa tago niya kini buhaton. Apan karon — mura'g walay dako nga problema! Unsaon kaha nga dili hingpit nga mawad-an sa Balaang Grasya ang mga bata? Karon, ang mga batan-ong babaye, sa atubangan sa ilang amahan ug inahan, mogamit sa pinakabastos nga sinultian aron pagsaway sa ilang mga igsoon nga lalaki tungod kay mosimba sila, samtang ang ilang amahan naghilom lang. Nagtindog ang akong buhok sa dihang nadungog nako kini. Sa ulahi, sa dihang ako na lang nag-inusara, nagsugod pa gani ko og pakig-istorya sa akong kaugalingon. </w:t>
      </w:r>
    </w:p>
    <w:p w:rsidRPr="00C84680" w:rsidR="005C3FC8" w:rsidRDefault="00BF6B1D" w14:paraId="0A10E80E" w14:textId="7D3BBC22">
      <w:pPr>
        <w:pStyle w:val="paragraph"/>
        <w:spacing w:before="30" w:after="30"/>
        <w:ind w:start="60" w:end="60"/>
        <w:rPr>
          <w:lang w:val="ru-RU"/>
        </w:rPr>
      </w:pPr>
      <w:r w:rsidRPr="00C84680">
        <w:rPr>
          <w:lang w:val="ru-RU"/>
        </w:rPr>
        <w:t xml:space="preserve">Ang makalibutanong palibot ug makalibutanong mga ginikanan makaguba sa mga bata. Ang palibot adunay kusgan nga impluwensya sa mga bata. Dili daghan ang mga bata nga adunay kahinahunaon ug pagkabuotan. Kadaghanan sa mga mapait ug mapintas nga bata nahimong ingon ana tungod kay walay hiya ang ilang pamatasan. Daghang ginikanan ang nagdala sa ilang mga anak kanako ug moingon, </w:t>
      </w:r>
      <w:r w:rsidRPr="00C84680">
        <w:rPr>
          <w:lang w:val="ru-RU"/>
        </w:rPr>
        <w:t xml:space="preserve">'Amahan, adunay demonyo sa akong anak</w:t>
      </w:r>
      <w:r w:rsidR="002F08DD">
        <w:rPr>
          <w:lang w:val="ru-RU"/>
        </w:rPr>
        <w:t xml:space="preserve">.' </w:t>
      </w:r>
      <w:r w:rsidRPr="00C84680">
        <w:rPr>
          <w:lang w:val="ru-RU"/>
        </w:rPr>
        <w:t xml:space="preserve">Apan makita nako nga walay demonyo sa niining mga bata. Dili unta! Dili kaayo daghan ang mga bata nga adunay demonyo sa ilang sulod. Ang tanan nga uban naa sa ilawom sa impluwensya sa demonyo gikan sa gawas. Buot ipasabot, wala'y demonyo sa sulod mismo sa mga bata; ginamanipula sila gikan sa gawas. Apan bisan pa man gikan sa gawas kini naglihok, nagpadayon gihapon kini sa pagbuhat sa iyang buluhaton. Ug asa man kini tanan magsugod? Sa kawalay hiya. Pinaagi sa walay-hiya nga pakig-istorya sa ilang mga tigulang, ginapalayas sa mga bata ang Grasya sa Diyos gikan sa ilang kaugalingon. Ug sa diha nga mohawa ang Grasya sa Diyos, mosulod ang dautang espiritu, ug ang mga bata mahimong mapait ug magbuhat og kagubot. Sa pikas bahin, ang mga bata nga matinahuron ug magalang, nga mosunod sa ilang ginikanan, magtutudlo, ug mga tigulang, kanunay nga makadawat sa Grasya sa Diyos. Ang panalangin sa Dios nagapahiluna sa ingon nga mga bata. Napalibotan sila sa Grasya sa Dios. Ang dakong pagkahadlok sa Dios, kauban ang lawom nga pagtahud sa ilang mga tigulang, nagadani og daghang Balaang Grasya ngadto sa kalag sa mga bata ug nagapuno kanila sa Grasya hangtud nga ang Balaang kahayag sa Grasya mosidlak gikan kanila ngadto sa uban. Ang grasya sa Diyos dili moadto sa gagmay nga rebelde ug sa mga bata nga daotan ang pamatasan; kini moadto sa mga bata nga mapinanggaon, matin-aw ug matinahuron. Sayon ra mailhan ang mga bata nga matinahuron ug matinahum. Naga-sidlak ang ilang mga mata. Ug sa mas dako nga respeto nga ilang gipakita sa ilang ginikanan ug sa ilang mga tigulang sa kinatibuk-an, mas dako ang Grasya sa Dios nga ilang madawat. Sa mas way pagdumala ug mas suway sila, mas mohawa ang Grasya sa Dios kanila. </w:t>
      </w:r>
    </w:p>
    <w:p w:rsidRPr="00347B46" w:rsidR="005C3FC8" w:rsidRDefault="00BF6B1D" w14:paraId="45A315C3" w14:textId="1557DE1C">
      <w:pPr>
        <w:pStyle w:val="paragraph"/>
        <w:spacing w:before="30" w:after="30"/>
        <w:ind w:start="60" w:end="60"/>
        <w:rPr>
          <w:lang w:val="ru-RU"/>
        </w:rPr>
      </w:pPr>
      <w:r w:rsidRPr="00C84680">
        <w:rPr>
          <w:lang w:val="ru-RU"/>
        </w:rPr>
        <w:t xml:space="preserve">Ang bata nga adunay sama sa uban, ang bata nga walay makapahimuot kaniya — 'dili ni husto, dili pud ni husto' — mahimong rebelde, mahimong diyablo. Sa katapusan, bisan si Lucifer gusto pa unta nga ibutang ang iyang trono ibabaw sa Trono sa Dios. Tan-awa lang: ang tanang mga bata nga ginatugotan sa ilang mga ginikanan ang ilang mga kapritso mahimong gagmay nga rebelde. Ug kung ang mga bata dili maghinulsol, aron </w:t>
      </w:r>
      <w:r w:rsidRPr="00C84680">
        <w:rPr>
          <w:lang w:val="ru-RU"/>
        </w:rPr>
        <w:t xml:space="preserve">sila makagawas k</w:t>
      </w:r>
      <w:r w:rsidRPr="00C84680">
        <w:rPr>
          <w:lang w:val="ru-RU"/>
        </w:rPr>
        <w:lastRenderedPageBreak/>
      </w:r>
      <w:r w:rsidRPr="00C84680">
        <w:rPr>
          <w:lang w:val="ru-RU"/>
        </w:rPr>
        <w:t xml:space="preserve"> ug makaluwas sa ilang kaugalingon gikan niining dautang balod nga nagalunod kanila, kung magpadayon sila sa walay-hiya nga pamatasan, nan—dili unta ipahatag sa Diyos! — ang grasya sa Dios mobiya kanila sa doble. Ug moabot pa gani nga mosulti sila og walay pagrespeto bisan sa Dios, pagkahuman niini naa na sila sa gahum sa dautang mga espiritu.</w:t>
      </w:r>
    </w:p>
    <w:p w:rsidRPr="00347B46" w:rsidR="003F5E0E" w:rsidP="003F5E0E" w:rsidRDefault="003F5E0E" w14:paraId="37D93212" w14:textId="77777777">
      <w:pPr>
        <w:rPr>
          <w:lang w:val="ru-RU"/>
        </w:rPr>
      </w:pPr>
    </w:p>
    <w:p w:rsidRPr="00C84680" w:rsidR="005C3FC8" w:rsidP="003F5E0E" w:rsidRDefault="009F3FC8" w14:paraId="1C86A7EB" w14:textId="1CB70C07">
      <w:pPr>
        <w:pStyle w:val="Heading4"/>
        <w:rPr>
          <w:lang w:val="ru-RU"/>
        </w:rPr>
      </w:pPr>
      <w:bookmarkStart w:name="_Toc196745451" w:id="348"/>
      <w:bookmarkStart w:name="_Toc196745608" w:id="349"/>
      <w:bookmarkStart w:name="_Toc225094962" w:id="350"/>
      <w:r>
        <w:rPr>
          <w:i/>
          <w:iCs/>
          <w:lang w:val="ru-RU"/>
        </w:rPr>
        <w:t xml:space="preserve">"</w:t>
      </w:r>
      <w:r w:rsidRPr="00C84680" w:rsidR="00BF6B1D">
        <w:rPr>
          <w:i/>
          <w:iCs/>
          <w:lang w:val="ru-RU"/>
        </w:rPr>
        <w:t xml:space="preserve">Tahura ang imong amahan ug ang imong inahan</w:t>
      </w:r>
      <w:r w:rsidR="002F08DD">
        <w:rPr>
          <w:i/>
          <w:iCs/>
          <w:lang w:val="ru-RU"/>
        </w:rPr>
        <w:t xml:space="preserve">"</w:t>
      </w:r>
      <w:r w:rsidR="00C945B1">
        <w:rPr>
          <w:rStyle w:val="FootnoteReference"/>
          <w:i/>
          <w:iCs/>
          <w:lang w:val="ru-RU"/>
        </w:rPr>
        <w:footnoteReference w:id="207"/>
      </w:r>
      <w:bookmarkEnd w:id="348"/>
      <w:bookmarkEnd w:id="349"/>
      <w:bookmarkEnd w:id="350"/>
    </w:p>
    <w:p w:rsidRPr="00C84680" w:rsidR="005C3FC8" w:rsidRDefault="00BF6B1D" w14:paraId="74E4A02F" w14:textId="570FA0A6">
      <w:pPr>
        <w:pStyle w:val="paragraph"/>
        <w:spacing w:before="30" w:after="30"/>
        <w:ind w:start="60" w:end="60"/>
        <w:rPr>
          <w:lang w:val="ru-RU"/>
        </w:rPr>
      </w:pPr>
      <w:r w:rsidRPr="00C84680">
        <w:rPr>
          <w:lang w:val="ru-RU"/>
        </w:rPr>
        <w:t xml:space="preserve">Unsa na kaha nahitabo sa mga kabataan karon! Dili na nila makaya bisan usa ka pulong. Ug bahin sa pag-antos sa silot—kalimti na! Ang mga kabataan walay respeto, kaugalingon kaayo ug neurotiko. Ginasamantala nila ang ilang kagawasan. Ang usa ka bata moingon sa iyang ginikanan: </w:t>
      </w:r>
      <w:r w:rsidRPr="00C84680">
        <w:rPr>
          <w:lang w:val="ru-RU"/>
        </w:rPr>
        <w:t xml:space="preserve">'Idala tamo sa pulis</w:t>
      </w:r>
      <w:r w:rsidR="002F08DD">
        <w:rPr>
          <w:lang w:val="ru-RU"/>
        </w:rPr>
        <w:t xml:space="preserve">.' </w:t>
      </w:r>
      <w:r w:rsidRPr="00C84680">
        <w:rPr>
          <w:lang w:val="ru-RU"/>
        </w:rPr>
        <w:t xml:space="preserve">Wala pa dugay, usa ka kinse-anyos nga batang lalaki ang nagbuhat og ingon ana ka dautang binuhatan nga gisumbag siya sa iyang amahan. Unya miadto ang bata sa pulis, nagsumbong batok sa iyang kaugalingong amahan, ug gipanglitis ang lalaki! Sa paglitis, miingon ang amahan: </w:t>
      </w:r>
      <w:r w:rsidRPr="00C84680">
        <w:rPr>
          <w:lang w:val="ru-RU"/>
        </w:rPr>
        <w:t xml:space="preserve">'Naghatag kamo og dili matarong nga paghukom kanako. Kay kung wala nako gihatagan og sampal ang akong anak, mapriso unta siya.' Ug dili ikaw ang mobati sa kasakit para kaniya, kundili ako</w:t>
      </w:r>
      <w:r w:rsidRPr="00C84680">
        <w:rPr>
          <w:lang w:val="ru-RU"/>
        </w:rPr>
        <w:t xml:space="preserve">.</w:t>
      </w:r>
      <w:r w:rsidR="002F08DD">
        <w:rPr>
          <w:lang w:val="ru-RU"/>
        </w:rPr>
        <w:t xml:space="preserve">" </w:t>
      </w:r>
      <w:r w:rsidRPr="00C84680">
        <w:rPr>
          <w:lang w:val="ru-RU"/>
        </w:rPr>
        <w:t xml:space="preserve">Pagkahuman niya og sulti niini</w:t>
      </w:r>
      <w:r w:rsidR="002F08DD">
        <w:rPr>
          <w:lang w:val="ru-RU"/>
        </w:rPr>
        <w:t xml:space="preserve">,</w:t>
      </w:r>
      <w:r w:rsidRPr="00C84680">
        <w:rPr>
          <w:lang w:val="ru-RU"/>
        </w:rPr>
        <w:t xml:space="preserve"> gikuptan niya </w:t>
      </w:r>
      <w:r w:rsidRPr="00C84680">
        <w:rPr>
          <w:lang w:val="ru-RU"/>
        </w:rPr>
        <w:t xml:space="preserve">ang</w:t>
      </w:r>
      <w:r w:rsidRPr="00C84680">
        <w:rPr>
          <w:lang w:val="ru-RU"/>
        </w:rPr>
        <w:t xml:space="preserve"> batan-ong </w:t>
      </w:r>
      <w:r w:rsidR="002F08DD">
        <w:rPr>
          <w:lang w:val="ru-RU"/>
        </w:rPr>
        <w:t xml:space="preserve">'nagreklamo', </w:t>
      </w:r>
      <w:r w:rsidRPr="00C84680">
        <w:rPr>
          <w:lang w:val="ru-RU"/>
        </w:rPr>
        <w:t xml:space="preserve">gisumbag niya kaduha sa nawong ug miingon: </w:t>
      </w:r>
      <w:r w:rsidR="009F3FC8">
        <w:rPr>
          <w:lang w:val="ru-RU"/>
        </w:rPr>
        <w:t xml:space="preserve">"</w:t>
      </w:r>
      <w:r w:rsidRPr="00C84680">
        <w:rPr>
          <w:lang w:val="ru-RU"/>
        </w:rPr>
        <w:t xml:space="preserve">Ihukman ko karon para niining mga sumbag, dili para niadtong una. Ipriso ko karon, kay gisumbag nako siya nga walay rason.</w:t>
      </w:r>
      <w:r w:rsidR="002F08DD">
        <w:rPr>
          <w:lang w:val="ru-RU"/>
        </w:rPr>
        <w:t xml:space="preserve">" </w:t>
      </w:r>
    </w:p>
    <w:p w:rsidRPr="00C84680" w:rsidR="005C3FC8" w:rsidRDefault="00BF6B1D" w14:paraId="01E225A9" w14:textId="582EB370">
      <w:pPr>
        <w:pStyle w:val="paragraph"/>
        <w:spacing w:before="30" w:after="30"/>
        <w:ind w:start="60" w:end="60"/>
        <w:rPr>
          <w:lang w:val="ru-RU"/>
        </w:rPr>
      </w:pPr>
      <w:r w:rsidRPr="00C84680">
        <w:rPr>
          <w:lang w:val="ru-RU"/>
        </w:rPr>
        <w:t xml:space="preserve">Ang akong pasabot lang mao kung unsa na ka layo ang nahimo sa mga bata. Mao na karon ilang </w:t>
      </w:r>
      <w:r w:rsidRPr="00C84680">
        <w:rPr>
          <w:lang w:val="ru-RU"/>
        </w:rPr>
        <w:t xml:space="preserve">'mindset</w:t>
      </w:r>
      <w:r w:rsidRPr="00C84680">
        <w:rPr>
          <w:lang w:val="ru-RU"/>
        </w:rPr>
        <w:t xml:space="preserve">'. Sa una, musaway mi sa among ginikanan, basin patyon mi og sinturon, pero wala gyud mi magbati og daotan. Gidawat pa gani namo ang sinturon isip porma sa paghigugma, nga wala'y paglalis, wala'y paghunahuna kung nakasala ba gyud mi og grabe o dili. Nagtuo kami nga ang sinturon para usab sa among kaayohan. Nasayud kami nga gihigugma kami sa among ginikanan ug usahay pahapuhapan kami, usahay halukan, ug usahay patukmokon sa kilid sa ulo, kay ang patukmok sa ginikanan, ang hapuhap sa ginikanan, ug ang halok sa ginikanan — kining tanan, unsaon man pag-ingon — gikan kini sa gugma. Kung ang ginikanan mopalo sa ilang mga anak, ang ilang kaugalingong kasingkasing sa pagka-ginikanan ang masakitan, samtang kung ang mga anak mapalo sa ilang ginikanan, ang ilang aping lang ang masakitan. Busa, mas kusgan ang kasakit sa kasingkasing kaysa kasakit sa sampal. Bisan unsa pa ang buhaton sa inahan sa iyang mga anak—bisan pasanginlan, bugbogon, o pahalipayon—buhaton niya kini tanan tungod sa gugma; kini tanan naggikan sa usa ra ka mapinanggaon nga kasingkasing sa inahan. Apan, kung ang mga anak, nga wala makasabot niini, mosulti og bastos, mosupak ug magrebelde, ilang gipahawa ang Banal nga Grasya gikan sa ilang sulod. Ug pagkahuman ana, natural ra nga sila mapasakop sa katugbang nga impluwensya sa demonyo. </w:t>
      </w:r>
    </w:p>
    <w:p w:rsidRPr="00C84680" w:rsidR="005C3FC8" w:rsidRDefault="00BF6B1D" w14:paraId="5BCB7E2A" w14:textId="77777777">
      <w:pPr>
        <w:pStyle w:val="paragraph"/>
        <w:spacing w:before="30" w:after="30"/>
        <w:ind w:start="60" w:end="60"/>
        <w:rPr>
          <w:lang w:val="ru-RU"/>
        </w:rPr>
      </w:pPr>
      <w:r w:rsidRPr="00C84680">
        <w:rPr>
          <w:lang w:val="ru-RU"/>
        </w:rPr>
        <w:t xml:space="preserve">— </w:t>
      </w:r>
      <w:r w:rsidRPr="00C84680">
        <w:rPr>
          <w:lang w:val="ru-RU"/>
        </w:rPr>
        <w:t xml:space="preserve">Geronda, apan wala ba usab'y mga daotan nga ginikanan? </w:t>
      </w:r>
    </w:p>
    <w:p w:rsidRPr="00347B46" w:rsidR="005C3FC8" w:rsidRDefault="00BF6B1D" w14:paraId="28B3ECD3" w14:textId="22629C15">
      <w:pPr>
        <w:pStyle w:val="paragraph"/>
        <w:spacing w:before="30" w:after="30"/>
        <w:ind w:start="60" w:end="60"/>
        <w:rPr>
          <w:lang w:val="ru-RU"/>
        </w:rPr>
      </w:pPr>
      <w:r w:rsidRPr="00C84680">
        <w:rPr>
          <w:lang w:val="ru-RU"/>
        </w:rPr>
        <w:t xml:space="preserve">— </w:t>
      </w:r>
      <w:r w:rsidRPr="00C84680">
        <w:rPr>
          <w:lang w:val="ru-RU"/>
        </w:rPr>
        <w:t xml:space="preserve">Oo, naa. Apan, ang Diyos motabang sa mga bata nga adunay ingon ana nga ginikanan. Dili man dili-husto ang Diyos. Ug bisan ang mga ligaw nga peras nga kahoy kasagaran puno sa bunga. Sa Bukid Athos, sa daplin sa dalan padulong sa akong kaliva, adunay usa ka ligaw nga kahoy nga seresa. Punô kaayo kini og bunga nga dili na nimo makita ang mga dahon. Nagaliko ang mga sanga sa kabug-aton niini. Apan ang mga tanom nga kahoy, bisan pa og gisprayan, [kasagaran] wala gyud magbunga.</w:t>
      </w:r>
    </w:p>
    <w:p w:rsidRPr="00347B46" w:rsidR="003F5E0E" w:rsidP="003F5E0E" w:rsidRDefault="003F5E0E" w14:paraId="7ACF2C68" w14:textId="77777777">
      <w:pPr>
        <w:rPr>
          <w:lang w:val="ru-RU"/>
        </w:rPr>
      </w:pPr>
    </w:p>
    <w:p w:rsidRPr="00C84680" w:rsidR="005C3FC8" w:rsidP="003F5E0E" w:rsidRDefault="00BF6B1D" w14:paraId="199123C9" w14:textId="77777777">
      <w:pPr>
        <w:pStyle w:val="Heading4"/>
        <w:rPr>
          <w:lang w:val="ru-RU"/>
        </w:rPr>
      </w:pPr>
      <w:bookmarkStart w:name="_Toc196745452" w:id="351"/>
      <w:bookmarkStart w:name="_Toc196745609" w:id="352"/>
      <w:bookmarkStart w:name="_Toc225094963" w:id="353"/>
      <w:r w:rsidRPr="00C84680">
        <w:rPr>
          <w:lang w:val="ru-RU"/>
        </w:rPr>
        <w:t xml:space="preserve">Kal-ang sa henerasyon</w:t>
      </w:r>
      <w:bookmarkEnd w:id="351"/>
      <w:bookmarkEnd w:id="352"/>
      <w:bookmarkEnd w:id="353"/>
    </w:p>
    <w:p w:rsidRPr="00C84680" w:rsidR="005C3FC8" w:rsidRDefault="00BF6B1D" w14:paraId="70169448" w14:textId="7625033C">
      <w:pPr>
        <w:pStyle w:val="paragraph"/>
        <w:spacing w:before="30" w:after="30"/>
        <w:ind w:start="60" w:end="60"/>
        <w:rPr>
          <w:lang w:val="ru-RU"/>
        </w:rPr>
      </w:pPr>
      <w:r w:rsidRPr="00C84680">
        <w:rPr>
          <w:lang w:val="ru-RU"/>
        </w:rPr>
        <w:t xml:space="preserve">Ang kalibutan nahimong usa ka buang-buangan. Ang gagmay nga mga bata matulog sa tungang gabii, nga unta matulog sila dayon pagkahuman sa pagsalop sa adlaw. Gibilanggo sila sa mga taas nga bilding, gipugngan sa sulod sa konkreto, nagkinabuhi sumala sa iskedyul sa mga hamtong. Unsa man ang buhaton sa mga bata, ug unsa man ang buhaton sa mga hamtong? Moadto ang mga bata kanako ug moingon, </w:t>
      </w:r>
      <w:r w:rsidRPr="00C84680">
        <w:rPr>
          <w:lang w:val="ru-RU"/>
        </w:rPr>
        <w:t xml:space="preserve">'Dili kami masabtan sa among ginikanan</w:t>
      </w:r>
      <w:r w:rsidR="002F08DD">
        <w:rPr>
          <w:lang w:val="ru-RU"/>
        </w:rPr>
        <w:t xml:space="preserve">.' </w:t>
      </w:r>
      <w:r w:rsidRPr="00C84680">
        <w:rPr>
          <w:lang w:val="ru-RU"/>
        </w:rPr>
        <w:t xml:space="preserve">Moadto usab ang mga ginikanan kanako ug moingon, </w:t>
      </w:r>
      <w:r w:rsidRPr="00C84680">
        <w:rPr>
          <w:lang w:val="ru-RU"/>
        </w:rPr>
        <w:t xml:space="preserve">'Dili namo masabtan ang among mga anak</w:t>
      </w:r>
      <w:r w:rsidR="002F08DD">
        <w:rPr>
          <w:lang w:val="ru-RU"/>
        </w:rPr>
        <w:t xml:space="preserve">.' </w:t>
      </w:r>
      <w:r w:rsidRPr="00C84680">
        <w:rPr>
          <w:lang w:val="ru-RU"/>
        </w:rPr>
        <w:t xml:space="preserve">Naa nay bangag nga nabuhat tali sa ginikanan ug sa mga anak, ug aron kini mawala, kinahanglan ibutang sa mga ginikanan ang ilang kaugalingon sa sapatos sa ilang mga anak, ug ibutang usab sa mga anak ang ilang kaugalingon sa sapatos sa ilang ginikanan. Kung dili pasipalahon sa mga anak ang ilang ginikanan karon, unya sa ulahi, sa dihang sila na ang magtigulang, dili usab sila pasipalahon sa ilang kaugalingong mga anak. Ug sa pikas bahin: kadtong dili masunuron karon ug nagpasipala sa ilang ginikanan</w:t>
      </w:r>
      <w:r w:rsidRPr="00C84680">
        <w:rPr>
          <w:lang w:val="ru-RU"/>
        </w:rPr>
        <w:lastRenderedPageBreak/>
      </w:r>
      <w:r w:rsidRPr="00C84680">
        <w:rPr>
          <w:lang w:val="ru-RU"/>
        </w:rPr>
        <w:t xml:space="preserve"> </w:t>
      </w:r>
      <w:r w:rsidRPr="00C84680">
        <w:rPr>
          <w:lang w:val="ru-RU"/>
        </w:rPr>
        <w:t xml:space="preserve">, </w:t>
      </w:r>
      <w:r w:rsidRPr="00C84680">
        <w:rPr>
          <w:lang w:val="ru-RU"/>
        </w:rPr>
        <w:t xml:space="preserve">pagapasipalahon usab sa ilang kaugalingong mga anak, tungod kay mosulod ang espirituhanong mga balaod. </w:t>
      </w:r>
    </w:p>
    <w:p w:rsidRPr="00C84680" w:rsidR="005C3FC8" w:rsidRDefault="00BF6B1D" w14:paraId="2D438C30" w14:textId="77777777">
      <w:pPr>
        <w:pStyle w:val="paragraph"/>
        <w:spacing w:before="30" w:after="30"/>
        <w:ind w:start="60" w:end="60"/>
        <w:rPr>
          <w:lang w:val="ru-RU"/>
        </w:rPr>
      </w:pPr>
      <w:r w:rsidRPr="00C84680">
        <w:rPr>
          <w:lang w:val="ru-RU"/>
        </w:rPr>
        <w:t xml:space="preserve">— </w:t>
      </w:r>
      <w:r w:rsidRPr="00C84680">
        <w:rPr>
          <w:lang w:val="ru-RU"/>
        </w:rPr>
        <w:t xml:space="preserve">Apan ang uban nga mga anak, Geronda, nagaingon nga sila naliso tungod sa sobra ka gugma sa ilang ginikanan alang kanila. </w:t>
      </w:r>
    </w:p>
    <w:p w:rsidRPr="00C84680" w:rsidR="005C3FC8" w:rsidRDefault="00BF6B1D" w14:paraId="1365D4FF" w14:textId="77777777">
      <w:pPr>
        <w:pStyle w:val="paragraph"/>
        <w:spacing w:before="30" w:after="30"/>
        <w:ind w:start="60" w:end="60"/>
        <w:rPr>
          <w:lang w:val="ru-RU"/>
        </w:rPr>
      </w:pPr>
      <w:r w:rsidRPr="00C84680">
        <w:rPr>
          <w:lang w:val="ru-RU"/>
        </w:rPr>
        <w:t xml:space="preserve">— </w:t>
      </w:r>
      <w:r w:rsidRPr="00C84680">
        <w:rPr>
          <w:lang w:val="ru-RU"/>
        </w:rPr>
        <w:t xml:space="preserve">Sayop sila. Kung ang usa ka bata walay garbo, dili siya masamok sa gugma sa iyang mga ginikanan. Apan kung gamiton sa usa ka bata ang gugma sa iyang mga ginikanan alang sa iyang kaugalingong kaayohan, masamok siya ug malaglag. Kung ang usa ka bata maluho tungod sa gugma sa iyang mga ginikanan, sa tinuod, maluho na gyud siya. Dapat unta siya magpasalamat sa Diyos tungod sa iyang mga ginikanan ug sa ilang gugma, apan sa baylo, dili siya kontento sa pagtratar kaniya nga may pagkamabuotan. Sa katapusan, aduna'y mga bata nga walay ginikanan! Ug unsa may masulti sa ana? Kung ang usa ka bata dili mailhan ang iyang ginikanan isip mga manug-atiman kaniya ug dili sila higugmaon — bisan pa man ang iyang ginikanan mahadlok sa Dios — giunsa man niya paghigugma ug pagpasidungog sa Dios, ang iyang Dako nga Manug-atiman ug Amahan sa tanang tawo? Kay lisod kaayo sabton sa batan-ong edad ang dagkong panalangin sa Dios. </w:t>
      </w:r>
    </w:p>
    <w:p w:rsidRPr="00C84680" w:rsidR="005C3FC8" w:rsidP="003F5E0E" w:rsidRDefault="005C3FC8" w14:paraId="44A90005" w14:textId="77777777">
      <w:pPr>
        <w:rPr>
          <w:lang w:val="ru-RU"/>
        </w:rPr>
      </w:pPr>
    </w:p>
    <w:p w:rsidRPr="00C84680" w:rsidR="005C3FC8" w:rsidP="003F5E0E" w:rsidRDefault="005C3FC8" w14:paraId="2272A14D" w14:textId="1C56CB7F">
      <w:pPr>
        <w:rPr>
          <w:lang w:val="ru-RU"/>
        </w:rPr>
      </w:pPr>
    </w:p>
    <w:p w:rsidRPr="00347B46" w:rsidR="005C3FC8" w:rsidP="003F5E0E" w:rsidRDefault="003F5E0E" w14:paraId="22A2C684" w14:textId="38D31DEF">
      <w:pPr>
        <w:pStyle w:val="Heading3"/>
        <w:rPr>
          <w:lang w:val="ru-RU"/>
        </w:rPr>
      </w:pPr>
      <w:bookmarkStart w:name="_Toc196745453" w:id="354"/>
      <w:bookmarkStart w:name="_Toc196745610" w:id="355"/>
      <w:bookmarkStart w:name="_Toc225094964" w:id="356"/>
      <w:r w:rsidRPr="00C84680">
        <w:rPr>
          <w:lang w:val="ru-RU"/>
        </w:rPr>
        <w:t xml:space="preserve">Kapitulo</w:t>
      </w:r>
      <w:r w:rsidRPr="00347B46">
        <w:rPr>
          <w:lang w:val="ru-RU"/>
        </w:rPr>
        <w:t xml:space="preserve"> 5</w:t>
      </w:r>
      <w:r w:rsidRPr="00C84680" w:rsidR="00BF6B1D">
        <w:rPr>
          <w:lang w:val="ru-RU"/>
        </w:rPr>
        <w:t xml:space="preserve">.</w:t>
      </w:r>
      <w:r w:rsidRPr="00347B46">
        <w:rPr>
          <w:lang w:val="ru-RU"/>
        </w:rPr>
        <w:t xml:space="preserve"> </w:t>
      </w:r>
      <w:r w:rsidRPr="00347B46">
        <w:rPr>
          <w:lang w:val="ru-RU"/>
        </w:rPr>
        <w:br/>
      </w:r>
      <w:r w:rsidRPr="00C84680" w:rsidR="00BF6B1D">
        <w:rPr>
          <w:lang w:val="ru-RU"/>
        </w:rPr>
        <w:t xml:space="preserve">Mahitungod sa sulod nga kagubot sa mga tawo ug sa ilang panagway</w:t>
      </w:r>
      <w:bookmarkEnd w:id="354"/>
      <w:bookmarkEnd w:id="355"/>
      <w:bookmarkEnd w:id="356"/>
    </w:p>
    <w:p w:rsidRPr="00347B46" w:rsidR="003F5E0E" w:rsidP="003F5E0E" w:rsidRDefault="003F5E0E" w14:paraId="4EA2FBD0" w14:textId="77777777">
      <w:pPr>
        <w:rPr>
          <w:lang w:val="ru-RU"/>
        </w:rPr>
      </w:pPr>
    </w:p>
    <w:p w:rsidRPr="00C84680" w:rsidR="005C3FC8" w:rsidP="003F5E0E" w:rsidRDefault="00BF6B1D" w14:paraId="59A66AA0" w14:textId="77777777">
      <w:pPr>
        <w:pStyle w:val="Heading4"/>
        <w:rPr>
          <w:lang w:val="ru-RU"/>
        </w:rPr>
      </w:pPr>
      <w:bookmarkStart w:name="_Toc196745454" w:id="357"/>
      <w:bookmarkStart w:name="_Toc196745611" w:id="358"/>
      <w:bookmarkStart w:name="_Toc225094965" w:id="359"/>
      <w:r w:rsidRPr="00C84680">
        <w:rPr>
          <w:lang w:val="ru-RU"/>
        </w:rPr>
        <w:t xml:space="preserve">Ang mga malipongon nga tawo sa kalibutan magsul-ob sumala sa ilang sulod nga kahimtang</w:t>
      </w:r>
      <w:bookmarkEnd w:id="357"/>
      <w:bookmarkEnd w:id="358"/>
      <w:bookmarkEnd w:id="359"/>
    </w:p>
    <w:p w:rsidRPr="00C84680" w:rsidR="005C3FC8" w:rsidRDefault="00BF6B1D" w14:paraId="60557090" w14:textId="77777777">
      <w:pPr>
        <w:pStyle w:val="paragraph"/>
        <w:spacing w:before="30" w:after="30"/>
        <w:ind w:start="60" w:end="60"/>
        <w:rPr>
          <w:lang w:val="ru-RU"/>
        </w:rPr>
      </w:pPr>
      <w:r w:rsidRPr="00C84680">
        <w:rPr>
          <w:lang w:val="ru-RU"/>
        </w:rPr>
        <w:t xml:space="preserve">— Geronda, tuman-a ang akong hangyo. </w:t>
      </w:r>
    </w:p>
    <w:p w:rsidRPr="00C84680" w:rsidR="005C3FC8" w:rsidRDefault="00BF6B1D" w14:paraId="48CC287E" w14:textId="2E5DBE26">
      <w:pPr>
        <w:pStyle w:val="paragraph"/>
        <w:spacing w:before="30" w:after="30"/>
        <w:ind w:start="60" w:end="60"/>
        <w:rPr>
          <w:lang w:val="ru-RU"/>
        </w:rPr>
      </w:pPr>
      <w:r w:rsidRPr="00C84680">
        <w:rPr>
          <w:lang w:val="ru-RU"/>
        </w:rPr>
        <w:t xml:space="preserve">— Hinaut nga mahimo kang espirituhanong 'nakamaskara', sama sa balaan nga buang nga si Isidora,</w:t>
      </w:r>
      <w:r w:rsidR="000742F9">
        <w:rPr>
          <w:rStyle w:val="FootnoteReference"/>
          <w:lang w:val="ru-RU"/>
        </w:rPr>
        <w:footnoteReference w:id="208"/>
      </w:r>
      <w:r w:rsidRPr="00C84680">
        <w:rPr>
          <w:lang w:val="ru-RU"/>
        </w:rPr>
        <w:t xml:space="preserve"> aron makab-ot nimo ang mahimayaong pagkunwari. Tan-awa: ang mga kawawa nga tawo sa kalibutan nagselebrar sa ilang kalibutanong pagkunwari ug nagsul-ob sumala sa ilang sulod nga kahimtang. Sa karaang panahon, ang mga tawo nagsul-ob og kostyum sa maskara kausa ra sa usa ka tuig — sa panahon sa Shrovetide. Karon, kadaghanan sa mga tawo pirmi na nagsul-ob og fancy dress. Sa karaang panahon, makita ra nimo ang mga tawo nga nagsul-ob og fancy dress sulod sa pito ka adlaw sa usa ka tuig—sa panahon sa Shrovetide—apan karon makita na nimo sila matag-adlaw. Ang tanan nagsul-ob sumala sa gisugo sa ilang hunahuna! Nahimo nang katingalahan kaayo ang mga tawo. Nibuang na sila! Gamay ra kaayo ang mga tawo nga mapugngan ug mahinay-on—bisan lalaki, babaye, o bata. Labi na gyud ang mga babaye—sobra na gyud sila. Karon, sa akong paingon sa lungsod, nakakita ko og usa ka babaye nga ingon ana, gilukot sa lapad nga ribbon—murag bendahe gyud—nagsul-ob og dili katuohan kataas nga botas ug mubo kaayo nga palda. </w:t>
      </w:r>
      <w:r w:rsidR="002F08DD">
        <w:rPr>
          <w:lang w:val="ru-RU"/>
        </w:rPr>
        <w:t xml:space="preserve">'</w:t>
      </w:r>
      <w:r w:rsidRPr="00C84680">
        <w:rPr>
          <w:lang w:val="ru-RU"/>
        </w:rPr>
        <w:t xml:space="preserve">Moda kaayo ni</w:t>
      </w:r>
      <w:r w:rsidR="002F08DD">
        <w:rPr>
          <w:lang w:val="ru-RU"/>
        </w:rPr>
        <w:t xml:space="preserve">,' </w:t>
      </w:r>
      <w:r w:rsidRPr="00C84680">
        <w:rPr>
          <w:lang w:val="ru-RU"/>
        </w:rPr>
        <w:t xml:space="preserve">ingon nila nako. Ang uban nga mga babaye naglakaw-lakaw sa ingon ana ka nipis nga takong. Kung matapakan nila ang bisan unsang dili pantay, siguradong moadto sila sa siruhano sa bukog. Ug bahin sa </w:t>
      </w:r>
      <w:r w:rsidRPr="00C84680">
        <w:rPr>
          <w:lang w:val="ru-RU"/>
        </w:rPr>
        <w:t xml:space="preserve">mga estilo sa buhok</w:t>
      </w:r>
      <w:r w:rsidR="002F08DD">
        <w:rPr>
          <w:lang w:val="ru-RU"/>
        </w:rPr>
        <w:t xml:space="preserve">,</w:t>
      </w:r>
      <w:r w:rsidRPr="00C84680">
        <w:rPr>
          <w:lang w:val="ru-RU"/>
        </w:rPr>
        <w:t xml:space="preserve"> mas maayo nga dili na lang kini hisgutan… Nakakita </w:t>
      </w:r>
      <w:r w:rsidRPr="00C84680">
        <w:rPr>
          <w:lang w:val="ru-RU"/>
        </w:rPr>
        <w:t xml:space="preserve">ko </w:t>
      </w:r>
      <w:r w:rsidR="002F08DD">
        <w:rPr>
          <w:lang w:val="ru-RU"/>
        </w:rPr>
        <w:t xml:space="preserve">og</w:t>
      </w:r>
      <w:r w:rsidRPr="00C84680">
        <w:rPr>
          <w:lang w:val="ru-RU"/>
        </w:rPr>
        <w:t xml:space="preserve"> lain </w:t>
      </w:r>
      <w:r w:rsidR="002F08DD">
        <w:rPr>
          <w:lang w:val="ru-RU"/>
        </w:rPr>
        <w:t xml:space="preserve">pang </w:t>
      </w:r>
      <w:r w:rsidRPr="00C84680">
        <w:rPr>
          <w:lang w:val="ru-RU"/>
        </w:rPr>
        <w:t xml:space="preserve">'gwapa'—pasayloa ko sa Ginoo—unsa kaha klase nga tawo kana! Ang iyang nawong mura'g buang. Usa ka sigarilyo nga nagasiga taliwala sa iyang mga ngipon! Pula kaayo ang iyang mga mata! Ingon nila karon nga gihimong lagda sa mga tawo nga dili magpanigarilyo sa balay kung gamay pa ang mga bata. Apan kining mga pobre nga bata natawo na nga daw gipanamok na sa aso, sama sa usa ka herring! Ug makadaot usab ang kape; makapahimo kini kanila nga magkunot-kunot sa nawong nga wala pa nako masinati. Nibulag na ang grasya sa Diyos; hingpit na gayud kini nga mibiya sa mga tawo. </w:t>
      </w:r>
    </w:p>
    <w:p w:rsidRPr="00C84680" w:rsidR="005C3FC8" w:rsidRDefault="00BF6B1D" w14:paraId="5B3A3DFE" w14:textId="4774C48B">
      <w:pPr>
        <w:pStyle w:val="paragraph"/>
        <w:spacing w:before="30" w:after="30"/>
        <w:ind w:start="60" w:end="60"/>
        <w:rPr>
          <w:lang w:val="ru-RU"/>
        </w:rPr>
      </w:pPr>
      <w:r w:rsidRPr="00C84680">
        <w:rPr>
          <w:lang w:val="ru-RU"/>
        </w:rPr>
        <w:t xml:space="preserve">Nahinumdom ko, sa akong panahon sa Bukid Sinai, moabot ang mga tawo nga nagsul-ob sa ingon ana ka daotan nga porma nga napakyas ko sa pagpangita og pulong. Grabe kaayo akong kasakit sa kasingkasing sa pagtan-aw sa mga babayeng turista nga moanha sa monasteryo! Ka-grabe ka pangit ilang </w:t>
      </w:r>
      <w:r w:rsidRPr="00C84680">
        <w:rPr>
          <w:lang w:val="ru-RU"/>
        </w:rPr>
        <w:t xml:space="preserve">hitsura</w:t>
      </w:r>
      <w:r w:rsidRPr="00C84680">
        <w:rPr>
          <w:lang w:val="ru-RU"/>
        </w:rPr>
        <w:lastRenderedPageBreak/>
      </w:r>
      <w:r w:rsidRPr="00C84680">
        <w:rPr>
          <w:lang w:val="ru-RU"/>
        </w:rPr>
        <w:t xml:space="preserve"> ! Murag nakakita ko og matahum nga mga Byzantine icon nga gilabay sa tapok sa basura, ug ang kalainan lang mao nga ang mga tawo—ang mga icon sa Dios—mao ang naglabay sa ilang kaugalingon sa tapok sa basura. Sa usa ka higayon nakakita ko og usa ka babaye nga nagsul-ob og butang nga mura'g feloni,</w:t>
      </w:r>
      <w:r w:rsidR="000742F9">
        <w:rPr>
          <w:rStyle w:val="FootnoteReference"/>
          <w:lang w:val="ru-RU"/>
        </w:rPr>
        <w:footnoteReference w:id="209"/>
      </w:r>
      <w:r w:rsidRPr="00C84680">
        <w:rPr>
          <w:lang w:val="ru-RU"/>
        </w:rPr>
        <w:t xml:space="preserve"> </w:t>
      </w:r>
      <w:r w:rsidRPr="00C84680">
        <w:rPr>
          <w:lang w:val="ru-RU"/>
        </w:rPr>
        <w:t xml:space="preserve">, </w:t>
      </w:r>
      <w:r w:rsidRPr="00C84680">
        <w:rPr>
          <w:lang w:val="ru-RU"/>
        </w:rPr>
        <w:t xml:space="preserve">ug miingon: </w:t>
      </w:r>
      <w:r w:rsidRPr="00C84680">
        <w:rPr>
          <w:lang w:val="ru-RU"/>
        </w:rPr>
        <w:t xml:space="preserve">"Salamat sa Diyos, bisan usa ra gyud ang medyo matinahuron ang sinina. Sige lang, bayaa na lang, pasagdi nga magsul-ob siya ug feloni o melon basta dili ko maapektohan; bisan pa man, lahi siya tan-awon kumpara sa uban</w:t>
      </w:r>
      <w:r w:rsidR="002F08DD">
        <w:rPr>
          <w:lang w:val="ru-RU"/>
        </w:rPr>
        <w:t xml:space="preserve">.</w:t>
      </w:r>
      <w:r w:rsidR="009F3FC8">
        <w:rPr>
          <w:lang w:val="ru-RU"/>
        </w:rPr>
        <w:t xml:space="preserve">"</w:t>
      </w:r>
      <w:r w:rsidRPr="00C84680">
        <w:rPr>
          <w:lang w:val="ru-RU"/>
        </w:rPr>
        <w:t xml:space="preserve"> Pero unya </w:t>
      </w:r>
      <w:r w:rsidRPr="00C84680">
        <w:rPr>
          <w:lang w:val="ru-RU"/>
        </w:rPr>
        <w:t xml:space="preserve">mihuyop ang</w:t>
      </w:r>
      <w:r w:rsidR="009F3FC8">
        <w:rPr>
          <w:lang w:val="ru-RU"/>
        </w:rPr>
        <w:t xml:space="preserve"> </w:t>
      </w:r>
      <w:r w:rsidRPr="00C84680">
        <w:rPr>
          <w:lang w:val="ru-RU"/>
        </w:rPr>
        <w:t xml:space="preserve">"babae sa feloni</w:t>
      </w:r>
      <w:r w:rsidR="002F08DD">
        <w:rPr>
          <w:lang w:val="ru-RU"/>
        </w:rPr>
        <w:t xml:space="preserve">" </w:t>
      </w:r>
      <w:r w:rsidRPr="00C84680">
        <w:rPr>
          <w:lang w:val="ru-RU"/>
        </w:rPr>
        <w:t xml:space="preserve">aron atubangon ko… Unsa man akong nakita! Wala gyud siyay sapot sa atubangan! </w:t>
      </w:r>
    </w:p>
    <w:p w:rsidRPr="00C84680" w:rsidR="005C3FC8" w:rsidRDefault="00BF6B1D" w14:paraId="64691968" w14:textId="77777777">
      <w:pPr>
        <w:pStyle w:val="paragraph"/>
        <w:spacing w:before="30" w:after="30"/>
        <w:ind w:start="60" w:end="60"/>
        <w:rPr>
          <w:lang w:val="ru-RU"/>
        </w:rPr>
      </w:pPr>
      <w:r w:rsidRPr="00C84680">
        <w:rPr>
          <w:lang w:val="ru-RU"/>
        </w:rPr>
        <w:t xml:space="preserve">Unsa na ba gyud ni nahimo sa mga tawo! Gipadalaan ko og litrato sa usa ka nobya uban sa hangyo nga mag-ampo aron malipayon unta ang iyang kaminyoon. Ang iyang sinina sa kasal misupak sa tanang huna-huna sa kahinlo. Ang pagsul-ob og ingon ana sama sa pagpakita og kawalay pagrespeto sa Sakramento ug sa balaan nga luna sa Simbahan. Bisan ang mga espirituhanong tawo wala magduha-duha, busa unsa pa kaha ang atong maasahan sa uban? Mao nga nagaingon ko nga kung bisan ang mga monasteryo dili mahimong pwersa nga mopugong, wala nay lain nga preno nga makita. Karon, ang mga tawo walay pagpugong; wala silay preno. </w:t>
      </w:r>
    </w:p>
    <w:p w:rsidRPr="00C84680" w:rsidR="005C3FC8" w:rsidRDefault="00BF6B1D" w14:paraId="2F008658" w14:textId="28DAC6F4">
      <w:pPr>
        <w:pStyle w:val="paragraph"/>
        <w:spacing w:before="30" w:after="30"/>
        <w:ind w:start="60" w:end="60"/>
        <w:rPr>
          <w:lang w:val="ru-RU"/>
        </w:rPr>
      </w:pPr>
      <w:r w:rsidRPr="00C84680">
        <w:rPr>
          <w:lang w:val="ru-RU"/>
        </w:rPr>
        <w:t xml:space="preserve">Sa karaang panahon, sa dihang adunay mga balaan nga buang alang kang Kristo, pipila ra kaayo ang buang sa kalibutan. Busa tingali kinahanglan nato hangyoon ang mga balaan nga buang alang kang Kristo nga tambalan ang mga buang sa kinaiyahan, ug mopakita pag-usab sa kalibutan isip mga balaan nga buang alang kang Kristo? Unsa pa man ang pulos sa pagpadayon sa pakig-istorya: karon makita ug madungog na nimo ang labing dili masukod nga mga butang. Usa ka tawo ang nagsulti kanako nga karon, ang mga uso nga tapulan kuhaon ang ilang sinina, tinuyo nga ipahid ug ipalig-on sa lain-laing bahin, unya putlon kini ug tahi-on og mga patse gamit ang baga nga dagum. Pagkadungog nako ana, mitimaan pa gani ko sa akong lawas. Aw, sige, natural ra nga magsul-ob ingon ana ang usa ka trabahante. Apan para sa usa ka tapulan!.. Unya gisultihan ko usab niining tawo og lain pa. </w:t>
      </w:r>
      <w:r w:rsidR="009F3FC8">
        <w:rPr>
          <w:lang w:val="ru-RU"/>
        </w:rPr>
        <w:t xml:space="preserve">"</w:t>
      </w:r>
      <w:r w:rsidRPr="00C84680">
        <w:rPr>
          <w:lang w:val="ru-RU"/>
        </w:rPr>
        <w:t xml:space="preserve">Isulti nako nimo," ingon niya, "Geronda, usa ka butang nga mas makalilisang pa. Nakasugat ang akong asawa kaniadto </w:t>
      </w:r>
      <w:r w:rsidRPr="00C84680">
        <w:rPr>
          <w:lang w:val="ru-RU"/>
        </w:rPr>
        <w:t xml:space="preserve">og usa ka batan-ong lalaki nga gikan sa pamilya sa among higala </w:t>
      </w:r>
      <w:r w:rsidRPr="00C84680">
        <w:rPr>
          <w:lang w:val="ru-RU"/>
        </w:rPr>
        <w:t xml:space="preserve">sa Soglasia Square</w:t>
      </w:r>
      <w:r w:rsidR="000742F9">
        <w:rPr>
          <w:rStyle w:val="FootnoteReference"/>
          <w:lang w:val="ru-RU"/>
        </w:rPr>
        <w:footnoteReference w:id="210"/>
      </w:r>
      <w:r w:rsidRPr="00C84680">
        <w:rPr>
          <w:lang w:val="ru-RU"/>
        </w:rPr>
        <w:t xml:space="preserve"> . Nakita niya nga ang pantalon sa lalaki gisi gyud sa dapit sa sinugdanan sa iyang mga bitiis. </w:t>
      </w:r>
      <w:r w:rsidRPr="00C84680">
        <w:rPr>
          <w:lang w:val="ru-RU"/>
        </w:rPr>
        <w:t xml:space="preserve">'Bata ko,' ingon sa akong asawa, 'bisan pa, tabuni man lang ang imong likod gamit ang imong </w:t>
      </w:r>
      <w:r w:rsidRPr="00C84680">
        <w:rPr>
          <w:lang w:val="ru-RU"/>
        </w:rPr>
        <w:t xml:space="preserve">kamot…' </w:t>
      </w:r>
      <w:r w:rsidRPr="00C84680">
        <w:rPr>
          <w:lang w:val="ru-RU"/>
        </w:rPr>
        <w:t xml:space="preserve">'Biyaa ko!' tubag sa batan-ong walay pulos. 'Mao na karon ang uso!</w:t>
      </w:r>
      <w:r w:rsidR="002F08DD">
        <w:rPr>
          <w:lang w:val="ru-RU"/>
        </w:rPr>
        <w:t xml:space="preserve">' </w:t>
      </w:r>
      <w:r w:rsidRPr="00C84680">
        <w:rPr>
          <w:lang w:val="ru-RU"/>
        </w:rPr>
        <w:t xml:space="preserve">Mga pobre nga bata!.. </w:t>
      </w:r>
    </w:p>
    <w:p w:rsidRPr="00C84680" w:rsidR="005C3FC8" w:rsidRDefault="00BF6B1D" w14:paraId="422EB676" w14:textId="77777777">
      <w:pPr>
        <w:pStyle w:val="paragraph"/>
        <w:spacing w:before="30" w:after="30"/>
        <w:ind w:start="60" w:end="60"/>
        <w:rPr>
          <w:lang w:val="ru-RU"/>
        </w:rPr>
      </w:pPr>
      <w:r w:rsidRPr="00C84680">
        <w:rPr>
          <w:lang w:val="ru-RU"/>
        </w:rPr>
        <w:t xml:space="preserve">— Geronda, ang uban nagsul-ob og blusa o sinina nga adunay hulagway sa mga santo. Gidugotan ba kini? </w:t>
      </w:r>
    </w:p>
    <w:p w:rsidRPr="00C84680" w:rsidR="005C3FC8" w:rsidRDefault="00BF6B1D" w14:paraId="151A9434" w14:textId="77777777">
      <w:pPr>
        <w:pStyle w:val="paragraph"/>
        <w:spacing w:before="30" w:after="30"/>
        <w:ind w:start="60" w:end="60"/>
        <w:rPr>
          <w:lang w:val="ru-RU"/>
        </w:rPr>
      </w:pPr>
      <w:r w:rsidRPr="00C84680">
        <w:rPr>
          <w:lang w:val="ru-RU"/>
        </w:rPr>
        <w:t xml:space="preserve">— Kung ang mga santo gipakita sa blusa o jaket, pasagdi lang sila; walay kadaut niini. Mas maayo nga magsul-ob sila og hulagway sa mga santo kaysa hulagway sa yawa. Apan dili angay ipakita ang mga santo sa pantalon. Kana walay pagrespeto. Aduna'y pipila ka debotong mga tawo nga ganahan magdekorar sa ilang sinina og nagkalain-laing Kristohanong disenyo. Pananglitan, sa dihang ang Patriarka Dimitrios naa sa Amerika, gihimo didto ang mga blusa ug T-shirt nga adunay hulagway sa Patriarka ug sa Simbahan ni Santa Sofia sa Constantinople. </w:t>
      </w:r>
    </w:p>
    <w:p w:rsidRPr="00C84680" w:rsidR="005C3FC8" w:rsidRDefault="00BF6B1D" w14:paraId="37B43F5F" w14:textId="77777777">
      <w:pPr>
        <w:pStyle w:val="paragraph"/>
        <w:spacing w:before="30" w:after="30"/>
        <w:ind w:start="60" w:end="60"/>
        <w:rPr>
          <w:lang w:val="ru-RU"/>
        </w:rPr>
      </w:pPr>
      <w:r w:rsidRPr="00C84680">
        <w:rPr>
          <w:lang w:val="ru-RU"/>
        </w:rPr>
        <w:t xml:space="preserve">— Gibuhat ba nila kini tungod sa pagkamatinud-anon? </w:t>
      </w:r>
    </w:p>
    <w:p w:rsidRPr="00C84680" w:rsidR="005C3FC8" w:rsidRDefault="00BF6B1D" w14:paraId="18EFE6FF" w14:textId="77777777">
      <w:pPr>
        <w:pStyle w:val="paragraph"/>
        <w:spacing w:before="30" w:after="30"/>
        <w:ind w:start="60" w:end="60"/>
        <w:rPr>
          <w:lang w:val="ru-RU"/>
        </w:rPr>
      </w:pPr>
      <w:r w:rsidRPr="00C84680">
        <w:rPr>
          <w:lang w:val="ru-RU"/>
        </w:rPr>
        <w:t xml:space="preserve">— Aw, dili mga Hudiyo ang nagbuhat niini, kondili mga Kristohanon. Sa katapusan, aduna'y mga tawo nga nagbuhat og maayong mga butang, sama sa adunay mga maayong doktor uban sa mga manloloko. </w:t>
      </w:r>
    </w:p>
    <w:p w:rsidRPr="00C84680" w:rsidR="005C3FC8" w:rsidRDefault="00BF6B1D" w14:paraId="467D830D" w14:textId="77777777">
      <w:pPr>
        <w:pStyle w:val="paragraph"/>
        <w:spacing w:before="30" w:after="30"/>
        <w:ind w:start="60" w:end="60"/>
        <w:rPr>
          <w:lang w:val="ru-RU"/>
        </w:rPr>
      </w:pPr>
      <w:r w:rsidRPr="00C84680">
        <w:rPr>
          <w:lang w:val="ru-RU"/>
        </w:rPr>
        <w:t xml:space="preserve">— Geronda, kining kakulang sa disente nga pagpanamit gikan ba usab sa impluwensya sa gawas sa nasud? </w:t>
      </w:r>
    </w:p>
    <w:p w:rsidRPr="00C84680" w:rsidR="005C3FC8" w:rsidRDefault="00BF6B1D" w14:paraId="58196F53" w14:textId="66AB4E1D">
      <w:pPr>
        <w:pStyle w:val="paragraph"/>
        <w:spacing w:before="30" w:after="30"/>
        <w:ind w:start="60" w:end="60"/>
        <w:rPr>
          <w:lang w:val="ru-RU"/>
        </w:rPr>
      </w:pPr>
      <w:r w:rsidRPr="00C84680">
        <w:rPr>
          <w:lang w:val="ru-RU"/>
        </w:rPr>
        <w:t xml:space="preserve">— Aw, asa pa kaha kini gikan? Mao nga, sa akong pagkabatan-on, moingon ang mga tawo: </w:t>
      </w:r>
      <w:r w:rsidRPr="00C84680">
        <w:rPr>
          <w:lang w:val="ru-RU"/>
        </w:rPr>
        <w:t xml:space="preserve">'Aw, mga tawo sila gikan sa </w:t>
      </w:r>
      <w:r w:rsidR="002F08DD">
        <w:rPr>
          <w:lang w:val="ru-RU"/>
        </w:rPr>
        <w:t xml:space="preserve">Smyrna…' </w:t>
      </w:r>
      <w:r w:rsidRPr="00C84680">
        <w:rPr>
          <w:lang w:val="ru-RU"/>
        </w:rPr>
        <w:t xml:space="preserve">Ang Smyrna usa ka siyudad sa baybayon ug daghang langyaw ang nangabot didto. Strikto kaayo si Santo Arsenius bahin sa pananamit. Usa ka batan-ong babaye gikan sa Faras ang nagminyo ug nagsul-ob og makolorful nga headscarf nga iyang gidala gikan sa Smyrna. Kanunay siyang gisaway ni San Arsenio, gisugo siya nga ilabay kana nga pañuelo sa ulo ug magsul-ob og modesteng sinina sama sa tanang babaye sa Faras. Wala tagda sa batan-ong maldita ang iyang gisulti. Usa ka adlaw, nakita pag-usab siya ni San Arsenio nga nagsul-ob sa makolorful nga pañuelo sa ulo ug miingon siya nga hugot: </w:t>
      </w:r>
      <w:r w:rsidRPr="00C84680">
        <w:rPr>
          <w:lang w:val="ru-RU"/>
        </w:rPr>
        <w:t xml:space="preserve">'Dili ko kinahanglan ang mga dautang gikan sa Kasadpan dinhi sa Faras. Hibal-i kini: kon dili ka maghinulsol, ang mga </w:t>
      </w:r>
      <w:r w:rsidRPr="00C84680">
        <w:rPr>
          <w:lang w:val="ru-RU"/>
        </w:rPr>
        <w:t xml:space="preserve">anak—</w:t>
      </w:r>
      <w:r w:rsidRPr="00C84680">
        <w:rPr>
          <w:lang w:val="ru-RU"/>
        </w:rPr>
        <w:lastRenderedPageBreak/>
      </w:r>
      <w:r w:rsidRPr="00C84680">
        <w:rPr>
          <w:lang w:val="ru-RU"/>
        </w:rPr>
        <w:t xml:space="preserve"> —nga imong ipanganak mamatay human sa ilang pagbunyag. Moadto sila sa Ginoo sama sa mga anghel, apan wala kay rason nga malipay bisan kinsa kanila.</w:t>
      </w:r>
      <w:r w:rsidR="002F08DD">
        <w:rPr>
          <w:lang w:val="ru-RU"/>
        </w:rPr>
        <w:t xml:space="preserve">"</w:t>
      </w:r>
      <w:r w:rsidRPr="00C84680">
        <w:rPr>
          <w:lang w:val="ru-RU"/>
        </w:rPr>
        <w:t xml:space="preserve"> Apan bisan pagkahuman niini wala gihapon siya maghinumdom sa iyang kaugalingon, ug namatay ang duha sa iyang mga anak. Niadto pa lang siya nagpahilum, gilabay ang iyang makolorful nga panyo, miadto kang Santo Arsenio ug nangayo kaniya og pasaylo. </w:t>
      </w:r>
    </w:p>
    <w:p w:rsidRPr="00C84680" w:rsidR="005C3FC8" w:rsidRDefault="00BF6B1D" w14:paraId="62D0A8AE" w14:textId="77777777">
      <w:pPr>
        <w:pStyle w:val="paragraph"/>
        <w:spacing w:before="30" w:after="30"/>
        <w:ind w:start="60" w:end="60"/>
        <w:rPr>
          <w:lang w:val="ru-RU"/>
        </w:rPr>
      </w:pPr>
      <w:r w:rsidRPr="00C84680">
        <w:rPr>
          <w:lang w:val="ru-RU"/>
        </w:rPr>
        <w:t xml:space="preserve">— Geronda, makatabang ba ang pagsul-ob og ngitngit nga sinina sa espirituhanong kinabuhi sa usa ka tawo nga gustong mahimong monghe? </w:t>
      </w:r>
    </w:p>
    <w:p w:rsidRPr="00C84680" w:rsidR="005C3FC8" w:rsidRDefault="00BF6B1D" w14:paraId="79E3F9C4" w14:textId="47CDD1AB">
      <w:pPr>
        <w:pStyle w:val="paragraph"/>
        <w:spacing w:before="30" w:after="30"/>
        <w:ind w:start="60" w:end="60"/>
        <w:rPr>
          <w:lang w:val="ru-RU"/>
        </w:rPr>
      </w:pPr>
      <w:r w:rsidRPr="00C84680">
        <w:rPr>
          <w:lang w:val="ru-RU"/>
        </w:rPr>
        <w:t xml:space="preserve">— Oo, ang ngitngit nga sinina dako kaayo ug tabang. Makatabang kini sa usa ka tawo nga makalingkawas gikan sa kalibutan, samtang ang hayag nga kolor sa sinina mopugos sa usa ka tawo nga magpabilin sa kalibutan. Kung ang usa ka </w:t>
      </w:r>
      <w:r w:rsidRPr="00C84680">
        <w:rPr>
          <w:lang w:val="ru-RU"/>
        </w:rPr>
        <w:t xml:space="preserve">tawo</w:t>
      </w:r>
      <w:r w:rsidRPr="00C84680">
        <w:rPr>
          <w:lang w:val="ru-RU"/>
        </w:rPr>
        <w:t xml:space="preserve"> nga nagplano nga mahimong monghe moingon, </w:t>
      </w:r>
      <w:r w:rsidRPr="00C84680">
        <w:rPr>
          <w:lang w:val="ru-RU"/>
        </w:rPr>
        <w:t xml:space="preserve">'Sa dihang moadto ko sa monasteryo, didto ko magsugod sa pagsul-ob og itom, ug didto </w:t>
      </w:r>
      <w:r w:rsidRPr="00C84680">
        <w:rPr>
          <w:lang w:val="ru-RU"/>
        </w:rPr>
        <w:t xml:space="preserve">ko</w:t>
      </w:r>
      <w:r w:rsidRPr="00C84680">
        <w:rPr>
          <w:lang w:val="ru-RU"/>
        </w:rPr>
        <w:t xml:space="preserve"> mosunod sa lagda sa monastiko</w:t>
      </w:r>
      <w:r w:rsidR="002F08DD">
        <w:rPr>
          <w:lang w:val="ru-RU"/>
        </w:rPr>
        <w:t xml:space="preserve">,' </w:t>
      </w:r>
      <w:r w:rsidRPr="00C84680">
        <w:rPr>
          <w:lang w:val="ru-RU"/>
        </w:rPr>
        <w:t xml:space="preserve">nan bisan didto, sa monasteryo, ilang himuon ang ilang kinabuhi… itom. Apan kon, samtang naa pa sa kalibutan, malipayon nga ginabuhat sa usa ka tawo ang angay buhaton sa mga monghe, ug gihandom kini uban sa kadasig, makakaplag siya og espirituhanong kalipay bisan pa sa kalibutan, ug unya, sa kinabuhi sa pagkamonghe, dali siyang molambo, molukso pa gani og duha o tulo ka hakbang sa usa ka higayon. </w:t>
      </w:r>
    </w:p>
    <w:p w:rsidRPr="00C84680" w:rsidR="005C3FC8" w:rsidRDefault="00BF6B1D" w14:paraId="39F1DD3F" w14:textId="77777777">
      <w:pPr>
        <w:pStyle w:val="paragraph"/>
        <w:spacing w:before="30" w:after="30"/>
        <w:ind w:start="60" w:end="60"/>
        <w:rPr>
          <w:lang w:val="ru-RU"/>
        </w:rPr>
      </w:pPr>
      <w:r w:rsidRPr="00C84680">
        <w:rPr>
          <w:lang w:val="ru-RU"/>
        </w:rPr>
        <w:t xml:space="preserve">— Geronda, usahay ang mga bata nga moadto sa simbahan ug magsul-ob og modestong bisti masakpan sa grabeng kritisismo gikan sa ilang mga tigulang. </w:t>
      </w:r>
    </w:p>
    <w:p w:rsidRPr="00C84680" w:rsidR="005C3FC8" w:rsidRDefault="00BF6B1D" w14:paraId="0EC19C45" w14:textId="722B75A5">
      <w:pPr>
        <w:pStyle w:val="paragraph"/>
        <w:spacing w:before="30" w:after="30"/>
        <w:ind w:start="60" w:end="60"/>
        <w:rPr>
          <w:lang w:val="ru-RU"/>
        </w:rPr>
      </w:pPr>
      <w:r w:rsidRPr="00C84680">
        <w:rPr>
          <w:lang w:val="ru-RU"/>
        </w:rPr>
        <w:t xml:space="preserve">— Pinaagi sa pagbuhat niini uban sa pagtuo ug gikan sa kasingkasing, gipahimutang pa gani nila sa ilang lugar ang ilang mga tigulang. Nakaila ko og usa ka batan-ong babaye nga nagsul-ob og itom nga sinina nga taas ang manggas. Unsa ka dako ang iyang pagrespeto! Sa usa ka higayon, usa ka tigulang nga babaye nga hilig kaayo sa uso misugod sa pagsaway kaniya: </w:t>
      </w:r>
      <w:r w:rsidRPr="00C84680">
        <w:rPr>
          <w:lang w:val="ru-RU"/>
        </w:rPr>
        <w:t xml:space="preserve">"Dili ba ka maulaw, isip usa ka batan-ong babaye, nga magsul-ob ug itom ug taas nga manggas?</w:t>
      </w:r>
      <w:r w:rsidR="002F08DD">
        <w:rPr>
          <w:lang w:val="ru-RU"/>
        </w:rPr>
        <w:t xml:space="preserve">" </w:t>
      </w:r>
      <w:r w:rsidRPr="00C84680">
        <w:rPr>
          <w:lang w:val="ru-RU"/>
        </w:rPr>
        <w:t xml:space="preserve">— </w:t>
      </w:r>
      <w:r w:rsidRPr="00C84680">
        <w:rPr>
          <w:lang w:val="ru-RU"/>
        </w:rPr>
        <w:t xml:space="preserve">"Tungod kay kamo nga mga tigulang wala magpakita ug ingon ana nga ehemplo para namo," tubag sa babaye, "busa kami nga mga batan-on magsul-ob na lang ug itom</w:t>
      </w:r>
      <w:r w:rsidRPr="00C84680">
        <w:rPr>
          <w:lang w:val="ru-RU"/>
        </w:rPr>
        <w:t xml:space="preserve">.</w:t>
      </w:r>
      <w:r w:rsidR="002F08DD">
        <w:rPr>
          <w:lang w:val="ru-RU"/>
        </w:rPr>
        <w:t xml:space="preserve">" </w:t>
      </w:r>
      <w:r w:rsidRPr="00C84680">
        <w:rPr>
          <w:lang w:val="ru-RU"/>
        </w:rPr>
        <w:t xml:space="preserve">Ug busa napahimutang niya sa iyang lugar ang tigulang nga fashionista. </w:t>
      </w:r>
    </w:p>
    <w:p w:rsidRPr="00347B46" w:rsidR="005C3FC8" w:rsidRDefault="00BF6B1D" w14:paraId="3494C980" w14:textId="165E66B4">
      <w:pPr>
        <w:pStyle w:val="paragraph"/>
        <w:spacing w:before="30" w:after="30"/>
        <w:ind w:start="60" w:end="60"/>
        <w:rPr>
          <w:lang w:val="ru-RU"/>
        </w:rPr>
      </w:pPr>
      <w:r w:rsidRPr="00C84680">
        <w:rPr>
          <w:lang w:val="ru-RU"/>
        </w:rPr>
        <w:t xml:space="preserve">Tan-awa lang kini: usa ka babaye ang naglubong sa iyang bana unya dayon mosul-ob og hayag nga kolor. Unsa may masulti nimo ana? Samtang ang akong igsoon nga babaye, nga nawidow sa edad nga baynte-tres, wala gyud magtangtang sa iyang itom nga sinina hangtod sa adlaw nga siya namatay. Para nako, dili kana mga babaye nga nagasubo nga sobra ka hayag ang sinina ug </w:t>
      </w:r>
      <w:r w:rsidRPr="00C84680">
        <w:rPr>
          <w:lang w:val="ru-RU"/>
        </w:rPr>
        <w:t xml:space="preserve">nagkinabuhi sa</w:t>
      </w:r>
      <w:r w:rsidRPr="00C84680">
        <w:rPr>
          <w:lang w:val="ru-RU"/>
        </w:rPr>
        <w:t xml:space="preserve"> makasasala — </w:t>
      </w:r>
      <w:r w:rsidR="002F08DD">
        <w:rPr>
          <w:lang w:val="ru-RU"/>
        </w:rPr>
        <w:t xml:space="preserve">'mapanghambog</w:t>
      </w:r>
      <w:r w:rsidRPr="00C84680">
        <w:rPr>
          <w:lang w:val="ru-RU"/>
        </w:rPr>
        <w:t xml:space="preserve">' — </w:t>
      </w:r>
      <w:r w:rsidRPr="00C84680">
        <w:rPr>
          <w:lang w:val="ru-RU"/>
        </w:rPr>
        <w:t xml:space="preserve">ang panalanginan</w:t>
      </w:r>
      <w:r w:rsidRPr="00C84680">
        <w:rPr>
          <w:lang w:val="ru-RU"/>
        </w:rPr>
        <w:t xml:space="preserve">, kondili kana mga balo nga, dinhi sa kinabuhi, bisan pa man gisul-ob nila ang itom nga sinina batok sa ilang kabubut-on, nagkinabuhi sa putli ug masanag nga kinabuhi ug, nga walay reklamo, naghatag og himaya sa Dios.</w:t>
      </w:r>
    </w:p>
    <w:p w:rsidRPr="00347B46" w:rsidR="003F5E0E" w:rsidP="003F5E0E" w:rsidRDefault="003F5E0E" w14:paraId="13AAAC69" w14:textId="77777777">
      <w:pPr>
        <w:rPr>
          <w:lang w:val="ru-RU"/>
        </w:rPr>
      </w:pPr>
    </w:p>
    <w:p w:rsidRPr="00C84680" w:rsidR="005C3FC8" w:rsidP="003F5E0E" w:rsidRDefault="00BF6B1D" w14:paraId="4B030373" w14:textId="77777777">
      <w:pPr>
        <w:pStyle w:val="Heading4"/>
        <w:rPr>
          <w:lang w:val="ru-RU"/>
        </w:rPr>
      </w:pPr>
      <w:bookmarkStart w:name="_Toc196745455" w:id="360"/>
      <w:bookmarkStart w:name="_Toc196745612" w:id="361"/>
      <w:bookmarkStart w:name="_Toc225094966" w:id="362"/>
      <w:r w:rsidRPr="00C84680">
        <w:rPr>
          <w:lang w:val="ru-RU"/>
        </w:rPr>
        <w:t xml:space="preserve">Karon, imposible nang mailhan ang lalaki sa babaye</w:t>
      </w:r>
      <w:bookmarkEnd w:id="360"/>
      <w:bookmarkEnd w:id="361"/>
      <w:bookmarkEnd w:id="362"/>
    </w:p>
    <w:p w:rsidRPr="00C84680" w:rsidR="005C3FC8" w:rsidRDefault="00BF6B1D" w14:paraId="4DA82559" w14:textId="77777777">
      <w:pPr>
        <w:pStyle w:val="paragraph"/>
        <w:spacing w:before="30" w:after="30"/>
        <w:ind w:start="60" w:end="60"/>
        <w:rPr>
          <w:lang w:val="ru-RU"/>
        </w:rPr>
      </w:pPr>
      <w:r w:rsidRPr="00C84680">
        <w:rPr>
          <w:lang w:val="ru-RU"/>
        </w:rPr>
        <w:t xml:space="preserve">Sa usa ka higayon, aron masulayan siya, gidala sa atubangan sa maalamon nga si Solomon ang mga bata—mga batang lalaki ug babaye nga pareho gayud ang sinina—aron maila niya ang kalainan nila. Gidala ni Solomon ang mga bata sa usa ka bukal sa tubig ug gisugo sila nga hugasan ang ilang mga nawong. Samtang nagtan-aw sa paghugas sa mga bata, iyang gilain sila. Ang mga babaye maampingon ug mahinahong mibubo og tubig sa ilang mga mata, samtang ang mga lalaki mapangahas mibubo og tubig sa ilang mga nawong ug gipahid kini sa ilang mga palad. </w:t>
      </w:r>
    </w:p>
    <w:p w:rsidRPr="00C84680" w:rsidR="005C3FC8" w:rsidRDefault="00BF6B1D" w14:paraId="46ADA79D" w14:textId="12DFCDFA">
      <w:pPr>
        <w:pStyle w:val="paragraph"/>
        <w:spacing w:before="30" w:after="30"/>
        <w:ind w:start="60" w:end="60"/>
        <w:rPr>
          <w:lang w:val="ru-RU"/>
        </w:rPr>
      </w:pPr>
      <w:r w:rsidRPr="00C84680">
        <w:rPr>
          <w:lang w:val="ru-RU"/>
        </w:rPr>
        <w:t xml:space="preserve">Karon, ang mga lalaki nahimong sobra ka babaye ang pamatasan nga kasagaran imposible na sila mailhan kung babaye ba o lalaki. Sa karaang panahon, mailhan nimo ang lalaki gikan sa babaye bisan pa sa gilay-on nga lima ka gatus ka metro. Karon, usahay dili na nimo mailhan bisan pa sa duol. Dili nimo mailhan: lalaki ba ang tawo sa atubangan nimo? O babaye? Mao nga nag-ingon ang propesiya nga moabot ang panahon nga imposible na nga mailhan ang lalaki gikan sa babaye. Si Elder Arseny nga Naga-puyo sa Kuweba kaniadto nangutana sa usa ka batan-ong lalaki nga taas og buhok: </w:t>
      </w:r>
      <w:r w:rsidRPr="00C84680">
        <w:rPr>
          <w:lang w:val="ru-RU"/>
        </w:rPr>
        <w:t xml:space="preserve">'Busa kinsa ka? Lalaki ka o babaye?</w:t>
      </w:r>
      <w:r w:rsidR="002F08DD">
        <w:rPr>
          <w:lang w:val="ru-RU"/>
        </w:rPr>
        <w:t xml:space="preserve">' </w:t>
      </w:r>
      <w:r w:rsidRPr="00C84680">
        <w:rPr>
          <w:lang w:val="ru-RU"/>
        </w:rPr>
        <w:t xml:space="preserve">Ang elder mismo wala makaila. Sa karaang panahon sa Banal nga Bukid, ginaputol nila ang ilang buhok. Karon, moanha lang ang mga tawo kung unsa sila… Apan ako mismo ang nagputol sa ilang buhok: gamit ang gunting nga akong gigamit sa paggupit sa lana sa dihang naghimo ko og rosaryo. Kabalo ka pila na akong naputol! Giputol nako ang ilang buhok sa patyo sa likod sa bungbong sa altar. Kung moabot kining mga tawo nga taas og buhok, ingon ko nila: </w:t>
      </w:r>
      <w:r w:rsidRPr="00C84680">
        <w:rPr>
          <w:lang w:val="ru-RU"/>
        </w:rPr>
        <w:t xml:space="preserve">'Mao na gyud na! Tan-awa, naa koy pipila ka kalbo nga kaila ug nagsaad ko nga butangan sila og buhok-peke. Hatagi ko og higayon, pabutanga ko sa imong buhok! Unsaon man nako? Nisaad na ko sa mga tawo</w:t>
      </w:r>
      <w:r w:rsidR="002F08DD">
        <w:rPr>
          <w:lang w:val="ru-RU"/>
        </w:rPr>
        <w:t xml:space="preserve">.' </w:t>
      </w:r>
    </w:p>
    <w:p w:rsidRPr="00C84680" w:rsidR="005C3FC8" w:rsidRDefault="00BF6B1D" w14:paraId="0F041B8A" w14:textId="77777777">
      <w:pPr>
        <w:pStyle w:val="paragraph"/>
        <w:spacing w:before="30" w:after="30"/>
        <w:ind w:start="60" w:end="60"/>
        <w:rPr>
          <w:lang w:val="ru-RU"/>
        </w:rPr>
      </w:pPr>
      <w:r w:rsidRPr="00C84680">
        <w:rPr>
          <w:lang w:val="ru-RU"/>
        </w:rPr>
        <w:t xml:space="preserve">— Mouyon ba sila, Geronda? </w:t>
      </w:r>
    </w:p>
    <w:p w:rsidRPr="00C84680" w:rsidR="005C3FC8" w:rsidRDefault="00BF6B1D" w14:paraId="2BA12705" w14:textId="1A00A73E">
      <w:pPr>
        <w:pStyle w:val="paragraph"/>
        <w:spacing w:before="30" w:after="30"/>
        <w:ind w:start="60" w:end="60"/>
        <w:rPr>
          <w:lang w:val="ru-RU"/>
        </w:rPr>
      </w:pPr>
      <w:r w:rsidRPr="00C84680">
        <w:rPr>
          <w:lang w:val="ru-RU"/>
        </w:rPr>
        <w:lastRenderedPageBreak/>
      </w:r>
      <w:r w:rsidRPr="00C84680">
        <w:rPr>
          <w:lang w:val="ru-RU"/>
        </w:rPr>
        <w:t xml:space="preserve">— Depende kung giunsa nimo sila pagsultihan. Dili ko mudagan-dagan paingon nila nga nagasinggit: </w:t>
      </w:r>
      <w:r w:rsidRPr="00C84680">
        <w:rPr>
          <w:lang w:val="ru-RU"/>
        </w:rPr>
        <w:t xml:space="preserve">'Kaulaw kaayo! Wala ba mo'y uyamot! Ginasipala ninyo ning balaan nga dapit!</w:t>
      </w:r>
      <w:r w:rsidR="002F08DD">
        <w:rPr>
          <w:lang w:val="ru-RU"/>
        </w:rPr>
        <w:t xml:space="preserve">' </w:t>
      </w:r>
      <w:r w:rsidRPr="00C84680">
        <w:rPr>
          <w:lang w:val="ru-RU"/>
        </w:rPr>
        <w:t xml:space="preserve">— kundili ingon ko: </w:t>
      </w:r>
      <w:r w:rsidRPr="00C84680">
        <w:rPr>
          <w:lang w:val="ru-RU"/>
        </w:rPr>
        <w:t xml:space="preserve">'Paminaw, mga bay, pinaagi anang buhoka, ginapasipala ninyo ang inyong pagkalalaki. Kung makakita ka og guwardiya gikan sa Honour Guard nga nagmartsa sa Harmony Square nga nagbitbit og bag nga pangbabaye, unsa kaha imong pagbati ana? Sige, sultihi ko, ang bag ba nga pangbabaye angay para sa usa ka guwardiya? Tangtanga nato ang imong buhok!</w:t>
      </w:r>
      <w:r w:rsidR="002F08DD">
        <w:rPr>
          <w:lang w:val="ru-RU"/>
        </w:rPr>
        <w:t xml:space="preserve">" </w:t>
      </w:r>
      <w:r w:rsidRPr="00C84680">
        <w:rPr>
          <w:lang w:val="ru-RU"/>
        </w:rPr>
        <w:t xml:space="preserve">Ug gitangtang gyud nako kini. Kabalo ka pila ka buhok ang akong makolekta! Usahay, kung ang usa kanila mosukol ug magsugod </w:t>
      </w:r>
      <w:r w:rsidRPr="00C84680">
        <w:rPr>
          <w:lang w:val="ru-RU"/>
        </w:rPr>
        <w:t xml:space="preserve">og pangutana og</w:t>
      </w:r>
      <w:r w:rsidRPr="00C84680">
        <w:rPr>
          <w:lang w:val="ru-RU"/>
        </w:rPr>
        <w:t xml:space="preserve"> tanang </w:t>
      </w:r>
      <w:r w:rsidRPr="00C84680">
        <w:rPr>
          <w:lang w:val="ru-RU"/>
        </w:rPr>
        <w:t xml:space="preserve">klase nga</w:t>
      </w:r>
      <w:r w:rsidRPr="00C84680">
        <w:rPr>
          <w:lang w:val="ru-RU"/>
        </w:rPr>
        <w:t xml:space="preserve"> </w:t>
      </w:r>
      <w:r w:rsidR="002F08DD">
        <w:rPr>
          <w:lang w:val="ru-RU"/>
        </w:rPr>
        <w:t xml:space="preserve">'ngano' ug 'hinungdan', </w:t>
      </w:r>
      <w:r w:rsidRPr="00C84680">
        <w:rPr>
          <w:lang w:val="ru-RU"/>
        </w:rPr>
        <w:t xml:space="preserve">motubag ko: </w:t>
      </w:r>
      <w:r w:rsidRPr="00C84680">
        <w:rPr>
          <w:lang w:val="ru-RU"/>
        </w:rPr>
        <w:t xml:space="preserve">'Unsa man </w:t>
      </w:r>
      <w:r w:rsidR="009F3FC8">
        <w:rPr>
          <w:lang w:val="ru-RU"/>
        </w:rPr>
        <w:t xml:space="preserve">ning </w:t>
      </w:r>
      <w:r w:rsidR="002F08DD">
        <w:rPr>
          <w:lang w:val="ru-RU"/>
        </w:rPr>
        <w:t xml:space="preserve">'ngano'</w:t>
      </w:r>
      <w:r w:rsidRPr="00C84680">
        <w:rPr>
          <w:lang w:val="ru-RU"/>
        </w:rPr>
        <w:t xml:space="preserve"> nga </w:t>
      </w:r>
      <w:r w:rsidR="002F08DD">
        <w:rPr>
          <w:lang w:val="ru-RU"/>
        </w:rPr>
        <w:t xml:space="preserve">istorya</w:t>
      </w:r>
      <w:r w:rsidRPr="00C84680">
        <w:rPr>
          <w:lang w:val="ru-RU"/>
        </w:rPr>
        <w:t xml:space="preserve">? Dili ba ko monghe? </w:t>
      </w:r>
      <w:r w:rsidRPr="00C84680">
        <w:rPr>
          <w:lang w:val="ru-RU"/>
        </w:rPr>
        <w:t xml:space="preserve">Busa</w:t>
      </w:r>
      <w:r w:rsidRPr="00C84680">
        <w:rPr>
          <w:lang w:val="ru-RU"/>
        </w:rPr>
        <w:t xml:space="preserve"> nagbuhat </w:t>
      </w:r>
      <w:r w:rsidRPr="00C84680">
        <w:rPr>
          <w:lang w:val="ru-RU"/>
        </w:rPr>
        <w:t xml:space="preserve">ko</w:t>
      </w:r>
      <w:r w:rsidRPr="00C84680">
        <w:rPr>
          <w:lang w:val="ru-RU"/>
        </w:rPr>
        <w:t xml:space="preserve"> </w:t>
      </w:r>
      <w:r w:rsidRPr="00C84680">
        <w:rPr>
          <w:lang w:val="ru-RU"/>
        </w:rPr>
        <w:t xml:space="preserve">og </w:t>
      </w:r>
      <w:r w:rsidR="002F08DD">
        <w:rPr>
          <w:lang w:val="ru-RU"/>
        </w:rPr>
        <w:t xml:space="preserve">'tonsures</w:t>
      </w:r>
      <w:r w:rsidR="002F08DD">
        <w:rPr>
          <w:lang w:val="ru-RU"/>
        </w:rPr>
        <w:t xml:space="preserve">.' </w:t>
      </w:r>
      <w:r w:rsidRPr="00C84680">
        <w:rPr>
          <w:lang w:val="ru-RU"/>
        </w:rPr>
        <w:t xml:space="preserve">Human sa tanan,</w:t>
      </w:r>
      <w:r w:rsidRPr="00C84680">
        <w:rPr>
          <w:lang w:val="ru-RU"/>
        </w:rPr>
        <w:t xml:space="preserve"> trabaho man na nako</w:t>
      </w:r>
      <w:r w:rsidR="002F08DD">
        <w:rPr>
          <w:lang w:val="ru-RU"/>
        </w:rPr>
        <w:t xml:space="preserve">.' </w:t>
      </w:r>
      <w:r w:rsidRPr="00C84680">
        <w:rPr>
          <w:lang w:val="ru-RU"/>
        </w:rPr>
        <w:t xml:space="preserve">Ang tanan naa sa paagi sa pagpresentar niini. Nagkatawa-tawa ang mga bata, ug mao kana gyud ang akong gikinahanglan. Human ana, giputol nako ang ilang buhok. Dili, </w:t>
      </w:r>
      <w:r w:rsidRPr="00C84680">
        <w:rPr>
          <w:lang w:val="ru-RU"/>
        </w:rPr>
        <w:t xml:space="preserve">wala nako giusab </w:t>
      </w:r>
      <w:r w:rsidRPr="00C84680">
        <w:rPr>
          <w:lang w:val="ru-RU"/>
        </w:rPr>
        <w:t xml:space="preserve">ang ilang mga ngalan atol </w:t>
      </w:r>
      <w:r w:rsidR="002F08DD">
        <w:rPr>
          <w:lang w:val="ru-RU"/>
        </w:rPr>
        <w:t xml:space="preserve">sa 'tonsure</w:t>
      </w:r>
      <w:r w:rsidRPr="00C84680">
        <w:rPr>
          <w:lang w:val="ru-RU"/>
        </w:rPr>
        <w:t xml:space="preserve">'. Usa ra ka gamay nga batang lalaki ang akong gihatagan og ngalan </w:t>
      </w:r>
      <w:r w:rsidR="002F08DD">
        <w:rPr>
          <w:i/>
          <w:iCs/>
          <w:lang w:val="ru-RU"/>
        </w:rPr>
        <w:t xml:space="preserve">nga '</w:t>
      </w:r>
      <w:r w:rsidRPr="00C84680">
        <w:rPr>
          <w:i/>
          <w:iCs/>
          <w:lang w:val="ru-RU"/>
        </w:rPr>
        <w:t xml:space="preserve">It Is Truly </w:t>
      </w:r>
      <w:r w:rsidR="002F08DD">
        <w:rPr>
          <w:i/>
          <w:iCs/>
          <w:lang w:val="ru-RU"/>
        </w:rPr>
        <w:t xml:space="preserve">Meet', </w:t>
      </w:r>
      <w:r w:rsidRPr="00C84680">
        <w:rPr>
          <w:lang w:val="ru-RU"/>
        </w:rPr>
        <w:t xml:space="preserve">kay samtang gihimo nako </w:t>
      </w:r>
      <w:r w:rsidRPr="00C84680">
        <w:rPr>
          <w:lang w:val="ru-RU"/>
        </w:rPr>
        <w:t xml:space="preserve">ang</w:t>
      </w:r>
      <w:r w:rsidRPr="00C84680">
        <w:rPr>
          <w:lang w:val="ru-RU"/>
        </w:rPr>
        <w:t xml:space="preserve"> iyang </w:t>
      </w:r>
      <w:r w:rsidRPr="00C84680">
        <w:rPr>
          <w:lang w:val="ru-RU"/>
        </w:rPr>
        <w:t xml:space="preserve">'tonsure</w:t>
      </w:r>
      <w:r w:rsidR="002F08DD">
        <w:rPr>
          <w:lang w:val="ru-RU"/>
        </w:rPr>
        <w:t xml:space="preserve">', </w:t>
      </w:r>
      <w:r w:rsidRPr="00C84680">
        <w:rPr>
          <w:lang w:val="ru-RU"/>
        </w:rPr>
        <w:t xml:space="preserve">adunay prosisyon nga nagdala sa ikon nga </w:t>
      </w:r>
      <w:r w:rsidRPr="00C84680">
        <w:rPr>
          <w:i/>
          <w:iCs/>
          <w:lang w:val="ru-RU"/>
        </w:rPr>
        <w:t xml:space="preserve">'It Is Truly Meet</w:t>
      </w:r>
      <w:r w:rsidR="00EF3186">
        <w:rPr>
          <w:i/>
          <w:iCs/>
          <w:lang w:val="ru-RU"/>
        </w:rPr>
        <w:t xml:space="preserve">!' </w:t>
      </w:r>
      <w:r w:rsidRPr="00C84680">
        <w:rPr>
          <w:lang w:val="ru-RU"/>
        </w:rPr>
        <w:t xml:space="preserve">nga naglabay sa duol</w:t>
      </w:r>
      <w:r w:rsidRPr="00C84680">
        <w:rPr>
          <w:lang w:val="ru-RU"/>
        </w:rPr>
        <w:t xml:space="preserve">.</w:t>
      </w:r>
      <w:r w:rsidRPr="00C84680">
        <w:rPr>
          <w:lang w:val="ru-RU"/>
        </w:rPr>
        <w:t xml:space="preserve"> Ug unsa ka lipay ang mga ginikanan sa akong </w:t>
      </w:r>
      <w:r w:rsidRPr="00C84680">
        <w:rPr>
          <w:lang w:val="ru-RU"/>
        </w:rPr>
        <w:t xml:space="preserve">mga </w:t>
      </w:r>
      <w:r w:rsidR="00EF3186">
        <w:rPr>
          <w:lang w:val="ru-RU"/>
        </w:rPr>
        <w:t xml:space="preserve">'</w:t>
      </w:r>
      <w:r w:rsidRPr="00C84680">
        <w:rPr>
          <w:lang w:val="ru-RU"/>
        </w:rPr>
        <w:t xml:space="preserve">inisyate</w:t>
      </w:r>
      <w:r w:rsidR="00EF3186">
        <w:rPr>
          <w:lang w:val="ru-RU"/>
        </w:rPr>
        <w:t xml:space="preserve">'! </w:t>
      </w:r>
      <w:r w:rsidRPr="00C84680">
        <w:rPr>
          <w:lang w:val="ru-RU"/>
        </w:rPr>
        <w:t xml:space="preserve">Kabalo ka pila ka sulat sa pagpasalamat gikan sa mga amahan ug inahan ang akong madawat? Wow! Pasayloon ko sa Diyos tungod lang niini! </w:t>
      </w:r>
    </w:p>
    <w:p w:rsidRPr="00C84680" w:rsidR="005C3FC8" w:rsidRDefault="00BF6B1D" w14:paraId="6062B2E5" w14:textId="15CBD12E">
      <w:pPr>
        <w:pStyle w:val="paragraph"/>
        <w:spacing w:before="30" w:after="30"/>
        <w:ind w:start="60" w:end="60"/>
        <w:rPr>
          <w:lang w:val="ru-RU"/>
        </w:rPr>
      </w:pPr>
      <w:r w:rsidRPr="00C84680">
        <w:rPr>
          <w:lang w:val="ru-RU"/>
        </w:rPr>
        <w:t xml:space="preserve">Karong panahona, uso na kaayo nga ipahiluna ang buhok sa ibabaw sa ulo ug biyaan ang ponytail sa likod. </w:t>
      </w:r>
      <w:r w:rsidR="009F3FC8">
        <w:rPr>
          <w:lang w:val="ru-RU"/>
        </w:rPr>
        <w:t xml:space="preserve">"</w:t>
      </w:r>
      <w:r w:rsidRPr="00C84680">
        <w:rPr>
          <w:lang w:val="ru-RU"/>
        </w:rPr>
        <w:t xml:space="preserve">Hoy, Eagles!" pangutana nako, "Unsa man ang katuyoan aning mga ponytail?</w:t>
      </w:r>
      <w:r w:rsidRPr="00C84680">
        <w:rPr>
          <w:lang w:val="ru-RU"/>
        </w:rPr>
        <w:t xml:space="preserve">" </w:t>
      </w:r>
      <w:r w:rsidR="009F3FC8">
        <w:rPr>
          <w:lang w:val="ru-RU"/>
        </w:rPr>
        <w:t xml:space="preserve">"</w:t>
      </w:r>
      <w:r w:rsidRPr="00C84680">
        <w:rPr>
          <w:lang w:val="ru-RU"/>
        </w:rPr>
        <w:t xml:space="preserve">Kami," tubag </w:t>
      </w:r>
      <w:r w:rsidR="009F3FC8">
        <w:rPr>
          <w:lang w:val="ru-RU"/>
        </w:rPr>
        <w:t xml:space="preserve">sa "</w:t>
      </w:r>
      <w:r w:rsidRPr="00C84680">
        <w:rPr>
          <w:lang w:val="ru-RU"/>
        </w:rPr>
        <w:t xml:space="preserve">Eagles</w:t>
      </w:r>
      <w:r w:rsidRPr="00C84680">
        <w:rPr>
          <w:lang w:val="ru-RU"/>
        </w:rPr>
        <w:t xml:space="preserve">," "mobiya sa among ponytail aron tagdon mi sa mga tawo.</w:t>
      </w:r>
      <w:r w:rsidR="002F08DD">
        <w:rPr>
          <w:lang w:val="ru-RU"/>
        </w:rPr>
        <w:t xml:space="preserve">"</w:t>
      </w:r>
      <w:r w:rsidRPr="00C84680">
        <w:rPr>
          <w:lang w:val="ru-RU"/>
        </w:rPr>
        <w:t xml:space="preserve"> — </w:t>
      </w:r>
      <w:r w:rsidRPr="00C84680">
        <w:rPr>
          <w:lang w:val="ru-RU"/>
        </w:rPr>
        <w:t xml:space="preserve">"Kamo'y grupo sa mga katingalahan, grupo sa mga katingalahan,</w:t>
      </w:r>
      <w:r w:rsidR="002F08DD">
        <w:rPr>
          <w:lang w:val="ru-RU"/>
        </w:rPr>
        <w:t xml:space="preserve">"</w:t>
      </w:r>
      <w:r w:rsidRPr="00C84680">
        <w:rPr>
          <w:lang w:val="ru-RU"/>
        </w:rPr>
        <w:t xml:space="preserve"> ingon nako kanila, "daghan kaayo'g problema ang mga tawo karon nga dili gyud sila magtagad kaninyo, bisan pa og bayran ninyo sila!</w:t>
      </w:r>
      <w:r w:rsidR="002F08DD">
        <w:rPr>
          <w:lang w:val="ru-RU"/>
        </w:rPr>
        <w:t xml:space="preserve">" </w:t>
      </w:r>
      <w:r w:rsidRPr="00C84680">
        <w:rPr>
          <w:lang w:val="ru-RU"/>
        </w:rPr>
        <w:t xml:space="preserve">Ug ang uban, kana nga mga lig-on nga lalaki, nagsul-ob og hikaw. Daghan na kaayo nako nga hikaw ang gikuha gikan kanila! </w:t>
      </w:r>
    </w:p>
    <w:p w:rsidRPr="00C84680" w:rsidR="005C3FC8" w:rsidRDefault="00BF6B1D" w14:paraId="4575F15A" w14:textId="77777777">
      <w:pPr>
        <w:pStyle w:val="paragraph"/>
        <w:spacing w:before="30" w:after="30"/>
        <w:ind w:start="60" w:end="60"/>
        <w:rPr>
          <w:lang w:val="ru-RU"/>
        </w:rPr>
      </w:pPr>
      <w:r w:rsidRPr="00C84680">
        <w:rPr>
          <w:lang w:val="ru-RU"/>
        </w:rPr>
        <w:t xml:space="preserve">— Ug ang uban, Geronda, magsul-ob lang ug usa ka hikaw. </w:t>
      </w:r>
    </w:p>
    <w:p w:rsidRPr="00C84680" w:rsidR="005C3FC8" w:rsidRDefault="00BF6B1D" w14:paraId="58B8F4B1" w14:textId="30747AE3">
      <w:pPr>
        <w:pStyle w:val="paragraph"/>
        <w:spacing w:before="30" w:after="30"/>
        <w:ind w:start="60" w:end="60"/>
        <w:rPr>
          <w:lang w:val="ru-RU"/>
        </w:rPr>
      </w:pPr>
      <w:r w:rsidRPr="00C84680">
        <w:rPr>
          <w:lang w:val="ru-RU"/>
        </w:rPr>
        <w:t xml:space="preserve">— Ang mga anarkista magsul-ob ug usa ka hikaw. Ang usa ka hikaw usa ka simbolo sa anarkiya. Dili nila kini gisul-ob aron pagdayanday sa ilang kaugalingon, sama sa mga babaye. Tuhlon nila ang ilang dalunggan ug isul-ob ang hikaw isip timailhan sa protesta. Sa usa ka higayon, miabot sa akong kaliva ang usa ka amahan uban sa iyang duha ka pulo'g duha anyos nga anak nga lalaki—haba ang buhok, bungot, ug adunay hikaw sa dalunggan. </w:t>
      </w:r>
      <w:r w:rsidRPr="00C84680">
        <w:rPr>
          <w:lang w:val="ru-RU"/>
        </w:rPr>
        <w:t xml:space="preserve">'Dili angay sa mga batan-ong lalaki ang hikaw,' ingon nako kaniya. 'Daghang tawo ang nasayop pagsabot kaninyo. Dili na nako kini kinahanglan ipasabot kanimo, apan wala kabalo ang mga tawo nga anarkista kamo, mao nga masayop ilang paghunahuna</w:t>
      </w:r>
      <w:r w:rsidR="002F08DD">
        <w:rPr>
          <w:lang w:val="ru-RU"/>
        </w:rPr>
        <w:t xml:space="preserve">.' </w:t>
      </w:r>
      <w:r w:rsidRPr="00C84680">
        <w:rPr>
          <w:lang w:val="ru-RU"/>
        </w:rPr>
        <w:t xml:space="preserve">Pagkahuman, gikuha niya ang hikaw ug gihatag kini kanako. Gihimo kini sa bulawan. </w:t>
      </w:r>
      <w:r w:rsidRPr="00C84680">
        <w:rPr>
          <w:lang w:val="ru-RU"/>
        </w:rPr>
        <w:t xml:space="preserve">'Atoa kini,' ingon nako, 'dala sa alahero aron makahimo siya ug krus nga imong isul-ob sa liog</w:t>
      </w:r>
      <w:r w:rsidR="002F08DD">
        <w:rPr>
          <w:lang w:val="ru-RU"/>
        </w:rPr>
        <w:t xml:space="preserve">.' </w:t>
      </w:r>
    </w:p>
    <w:p w:rsidRPr="00C84680" w:rsidR="005C3FC8" w:rsidRDefault="00BF6B1D" w14:paraId="4A9012D3" w14:textId="77777777">
      <w:pPr>
        <w:pStyle w:val="paragraph"/>
        <w:spacing w:before="30" w:after="30"/>
        <w:ind w:start="60" w:end="60"/>
        <w:rPr>
          <w:lang w:val="ru-RU"/>
        </w:rPr>
      </w:pPr>
      <w:r w:rsidRPr="00C84680">
        <w:rPr>
          <w:lang w:val="ru-RU"/>
        </w:rPr>
        <w:t xml:space="preserve">'Naay uban, Geronda, nga magbutang pa gani ug hikaw sa ilong.' </w:t>
      </w:r>
    </w:p>
    <w:p w:rsidRPr="00347B46" w:rsidR="005C3FC8" w:rsidRDefault="00BF6B1D" w14:paraId="142F1168" w14:textId="0ED38CE5">
      <w:pPr>
        <w:pStyle w:val="paragraph"/>
        <w:spacing w:before="30" w:after="30"/>
        <w:ind w:start="60" w:end="60"/>
        <w:rPr>
          <w:lang w:val="ru-RU"/>
        </w:rPr>
      </w:pPr>
      <w:r w:rsidRPr="00C84680">
        <w:rPr>
          <w:lang w:val="ru-RU"/>
        </w:rPr>
        <w:t xml:space="preserve">— Nagpasabot kana nga gibutangan siya sa yawa og singsing sa ilong. Ang bahin lang nga makita mao ang butang nga gibutang sa ilong. Ug ang uban magsul-ob og dagkong kadena nga bulawan sa ilang liog — sa daghang han-ay. Gipa-uyaw nako ang usa kanila, gikuha nako ang tanan niyang mga alahas ug miingon: </w:t>
      </w:r>
      <w:r w:rsidRPr="00C84680">
        <w:rPr>
          <w:lang w:val="ru-RU"/>
        </w:rPr>
        <w:t xml:space="preserve">'Ihatag kini nga bulawan sa usa ka ulila. O ihatag kini sa imong inahan aron maipasa niya kini sa usa ka kabus</w:t>
      </w:r>
      <w:r w:rsidR="002F08DD">
        <w:rPr>
          <w:lang w:val="ru-RU"/>
        </w:rPr>
        <w:t xml:space="preserve">.' </w:t>
      </w:r>
      <w:r w:rsidRPr="00C84680">
        <w:rPr>
          <w:lang w:val="ru-RU"/>
        </w:rPr>
        <w:t xml:space="preserve">Pagkahuman nako nga nabalik siya sa usa ka halos matarong nga hitsura, nangutana siya nako, </w:t>
      </w:r>
      <w:r w:rsidRPr="00C84680">
        <w:rPr>
          <w:lang w:val="ru-RU"/>
        </w:rPr>
        <w:t xml:space="preserve">'Unsa akong buhaton?</w:t>
      </w:r>
      <w:r w:rsidR="002F08DD">
        <w:rPr>
          <w:lang w:val="ru-RU"/>
        </w:rPr>
        <w:t xml:space="preserve">' </w:t>
      </w:r>
      <w:r w:rsidRPr="00C84680">
        <w:rPr>
          <w:lang w:val="ru-RU"/>
        </w:rPr>
        <w:t xml:space="preserve">— </w:t>
      </w:r>
      <w:r w:rsidRPr="00C84680">
        <w:rPr>
          <w:lang w:val="ru-RU"/>
        </w:rPr>
        <w:t xml:space="preserve">'Sugdi,' ingon nako, 'sa pagsul-ob og krus nga naa sa yano nga kadena</w:t>
      </w:r>
      <w:r w:rsidR="002F08DD">
        <w:rPr>
          <w:lang w:val="ru-RU"/>
        </w:rPr>
        <w:t xml:space="preserve">.'</w:t>
      </w:r>
      <w:r w:rsidRPr="00C84680">
        <w:rPr>
          <w:lang w:val="ru-RU"/>
        </w:rPr>
        <w:t xml:space="preserve"> Hunahunaa lang—mga lalaki nga nagsul-ob ug alahas nga bulawan! Nagtindog diha siya sa atubangan nimo, nagdan-ag sa bulawan, nga adunay duha o tulo ka baga nga kadena sa liog—bisan ang mga prinsesa wala magsul-ob ug ingon ana—ug nagtindog diha, nagreklamo sa iyang mga problema! Ug mao kana gyud ang problema! Ang iyang mga problema mao ang penitensya nga iyang ginasagop. Sa uban, ako mismo ang mokuha aning mga alahas; sa uban, ako sila sugoan nga sila na mismo ang mokuha. Nawala na sa mga tawo ang hustong pagtan-aw sa mga butang. Nahimong hingpit silang walay pulos. Ang uban magbitbit og zodiac sign sa ilang liog. </w:t>
      </w:r>
      <w:r w:rsidRPr="00C84680">
        <w:rPr>
          <w:lang w:val="ru-RU"/>
        </w:rPr>
        <w:t xml:space="preserve">'Unsa man na?' pangutana nako sa usa kanila. 'Karon pa lang ko nakakita og ingon ani</w:t>
      </w:r>
      <w:r w:rsidR="009F3FC8">
        <w:rPr>
          <w:lang w:val="ru-RU"/>
        </w:rPr>
        <w:t xml:space="preserve">.' </w:t>
      </w:r>
      <w:r w:rsidRPr="00C84680">
        <w:rPr>
          <w:lang w:val="ru-RU"/>
        </w:rPr>
        <w:t xml:space="preserve">'Kini,' tubag niya, 'gagmay nga hayop—ang akong zodiac sign</w:t>
      </w:r>
      <w:r w:rsidR="002F08DD">
        <w:rPr>
          <w:lang w:val="ru-RU"/>
        </w:rPr>
        <w:t xml:space="preserve">.' </w:t>
      </w:r>
      <w:r w:rsidRPr="00C84680">
        <w:rPr>
          <w:lang w:val="ru-RU"/>
        </w:rPr>
        <w:t xml:space="preserve">Sa sinugdan, abi nako icon sa Inahan sa Dios kini. </w:t>
      </w:r>
      <w:r w:rsidRPr="00C84680">
        <w:rPr>
          <w:lang w:val="ru-RU"/>
        </w:rPr>
        <w:t xml:space="preserve">"Mao na," ingon ko, "mga gamay ba nga hayop gikan sa zoo usab kamo, kung nagsul-ob mo ani nga mga zodiac sign?</w:t>
      </w:r>
      <w:r w:rsidR="002F08DD">
        <w:rPr>
          <w:lang w:val="ru-RU"/>
        </w:rPr>
        <w:t xml:space="preserve">" </w:t>
      </w:r>
      <w:r w:rsidRPr="00C84680">
        <w:rPr>
          <w:lang w:val="ru-RU"/>
        </w:rPr>
        <w:t xml:space="preserve">Oh, unsa kaha ka grabe… Ang ilang sulod nga kagubot nagawas na. Manalangin kita nga pasigaon sa Diyos ang mga kabatan-onan ug mapreserbar ang gamayng lebadura.</w:t>
      </w:r>
    </w:p>
    <w:p w:rsidRPr="00347B46" w:rsidR="003F5E0E" w:rsidP="003F5E0E" w:rsidRDefault="003F5E0E" w14:paraId="473DB8F5" w14:textId="77777777">
      <w:pPr>
        <w:rPr>
          <w:lang w:val="ru-RU"/>
        </w:rPr>
      </w:pPr>
    </w:p>
    <w:p w:rsidRPr="00C84680" w:rsidR="005C3FC8" w:rsidP="003F5E0E" w:rsidRDefault="00BF6B1D" w14:paraId="6CBB73B5" w14:textId="77777777">
      <w:pPr>
        <w:pStyle w:val="Heading4"/>
        <w:rPr>
          <w:lang w:val="ru-RU"/>
        </w:rPr>
      </w:pPr>
      <w:bookmarkStart w:name="_Toc196745456" w:id="363"/>
      <w:bookmarkStart w:name="_Toc196745613" w:id="364"/>
      <w:bookmarkStart w:name="_Toc225094967" w:id="365"/>
      <w:r w:rsidRPr="00C84680">
        <w:rPr>
          <w:lang w:val="ru-RU"/>
        </w:rPr>
        <w:lastRenderedPageBreak/>
      </w:r>
      <w:r w:rsidRPr="00C84680">
        <w:rPr>
          <w:lang w:val="ru-RU"/>
        </w:rPr>
        <w:t xml:space="preserve">Ang mga tawo nangandoy sa pagkasimple</w:t>
      </w:r>
      <w:bookmarkEnd w:id="363"/>
      <w:bookmarkEnd w:id="364"/>
      <w:bookmarkEnd w:id="365"/>
    </w:p>
    <w:p w:rsidRPr="00C84680" w:rsidR="005C3FC8" w:rsidRDefault="00BF6B1D" w14:paraId="6E52D80B" w14:textId="5FD1A8F4">
      <w:pPr>
        <w:pStyle w:val="paragraph"/>
        <w:spacing w:before="30" w:after="30"/>
        <w:ind w:start="60" w:end="60"/>
        <w:rPr>
          <w:lang w:val="ru-RU"/>
        </w:rPr>
      </w:pPr>
      <w:r w:rsidRPr="00C84680">
        <w:rPr>
          <w:lang w:val="ru-RU"/>
        </w:rPr>
        <w:t xml:space="preserve">Maayo nga ang mga tawo nangandoy sa pagkamapasimple. Nakaabot na gani sila sa punto nga gihimo nilang uso ang pagkamapasimple, bisan pa og walay bisan gamay nga pagkamapasimple sa ilang sulod. Ang uban moanha sa Balaang Bukid nga nagsul-ob og gisapaw-sapaw ug gisi-gisi nga sinina, ug mangutana ko sa akong kaugalingon: </w:t>
      </w:r>
      <w:r w:rsidRPr="00C84680">
        <w:rPr>
          <w:lang w:val="ru-RU"/>
        </w:rPr>
        <w:t xml:space="preserve">'Ngano man sila nagsul-ob ingon ana? Sa katapusan, dili man sila nagtrabaho sa uma, di ba?</w:t>
      </w:r>
      <w:r w:rsidR="002F08DD">
        <w:rPr>
          <w:lang w:val="ru-RU"/>
        </w:rPr>
        <w:t xml:space="preserve">" </w:t>
      </w:r>
      <w:r w:rsidRPr="00C84680">
        <w:rPr>
          <w:lang w:val="ru-RU"/>
        </w:rPr>
        <w:t xml:space="preserve">Usa ka tawo mosulti sa yano nga diyalekto sa baryo kay natural ra kini kaniya, ug malipay ka nga madungog ang hunghong sa maong sinultian sa kabaryohan. Apan ang lain, magkunwari, naningkamot nga motunog </w:t>
      </w:r>
      <w:r w:rsidRPr="00C84680">
        <w:rPr>
          <w:lang w:val="ru-RU"/>
        </w:rPr>
        <w:t xml:space="preserve">'sama sa mag-uuma</w:t>
      </w:r>
      <w:r w:rsidR="002F08DD">
        <w:rPr>
          <w:lang w:val="ru-RU"/>
        </w:rPr>
        <w:t xml:space="preserve">', </w:t>
      </w:r>
      <w:r w:rsidRPr="00C84680">
        <w:rPr>
          <w:lang w:val="ru-RU"/>
        </w:rPr>
        <w:t xml:space="preserve">apan ang iyang </w:t>
      </w:r>
      <w:r w:rsidR="002F08DD">
        <w:rPr>
          <w:lang w:val="ru-RU"/>
        </w:rPr>
        <w:t xml:space="preserve">'sinultian</w:t>
      </w:r>
      <w:r w:rsidRPr="00C84680">
        <w:rPr>
          <w:lang w:val="ru-RU"/>
        </w:rPr>
        <w:t xml:space="preserve"> nga mura'g mag</w:t>
      </w:r>
      <w:r w:rsidR="002F08DD">
        <w:rPr>
          <w:lang w:val="ru-RU"/>
        </w:rPr>
        <w:t xml:space="preserve">-uuma'</w:t>
      </w:r>
      <w:r w:rsidRPr="00C84680">
        <w:rPr>
          <w:lang w:val="ru-RU"/>
        </w:rPr>
        <w:t xml:space="preserve"> </w:t>
      </w:r>
      <w:r w:rsidRPr="00C84680">
        <w:rPr>
          <w:lang w:val="ru-RU"/>
        </w:rPr>
        <w:t xml:space="preserve">makapahimo kanimo nga masuka. Ug aduna'y uban nga moabot sa Balaang Bukid nga nagsul-ob og kurbata… Gikan sa kalayo, nahulog sa kalayo… Usa ka ingon </w:t>
      </w:r>
      <w:r w:rsidR="002F08DD">
        <w:rPr>
          <w:lang w:val="ru-RU"/>
        </w:rPr>
        <w:t xml:space="preserve">nga 'pilgrino' </w:t>
      </w:r>
      <w:r w:rsidRPr="00C84680">
        <w:rPr>
          <w:lang w:val="ru-RU"/>
        </w:rPr>
        <w:t xml:space="preserve">nagdala og unom o pito ka kurbata uban kaniya paingon sa Athos. Sa buntag, samtang nag-andam siya aron moanhi ug makakita kanako, nagsul-ob siya og kurbata ug amerikana — nagsul-ob siya sama sa parade. </w:t>
      </w:r>
      <w:r w:rsidRPr="00C84680">
        <w:rPr>
          <w:lang w:val="ru-RU"/>
        </w:rPr>
        <w:t xml:space="preserve">'Unsa man imong gibuhat diha?</w:t>
      </w:r>
      <w:r w:rsidR="002F08DD">
        <w:rPr>
          <w:lang w:val="ru-RU"/>
        </w:rPr>
        <w:t xml:space="preserve">' </w:t>
      </w:r>
      <w:r w:rsidRPr="00C84680">
        <w:rPr>
          <w:lang w:val="ru-RU"/>
        </w:rPr>
        <w:t xml:space="preserve">pangutana sa usa ka tawo kaniya</w:t>
      </w:r>
      <w:r w:rsidRPr="00C84680">
        <w:rPr>
          <w:lang w:val="ru-RU"/>
        </w:rPr>
        <w:t xml:space="preserve">.</w:t>
      </w:r>
      <w:r w:rsidRPr="00C84680">
        <w:rPr>
          <w:lang w:val="ru-RU"/>
        </w:rPr>
        <w:t xml:space="preserve"> </w:t>
      </w:r>
      <w:r w:rsidRPr="00C84680">
        <w:rPr>
          <w:lang w:val="ru-RU"/>
        </w:rPr>
        <w:t xml:space="preserve">'Moadto ko aron makakita kang Amahan Paissios</w:t>
      </w:r>
      <w:r w:rsidR="002F08DD">
        <w:rPr>
          <w:lang w:val="ru-RU"/>
        </w:rPr>
        <w:t xml:space="preserve">,' </w:t>
      </w:r>
      <w:r w:rsidRPr="00C84680">
        <w:rPr>
          <w:lang w:val="ru-RU"/>
        </w:rPr>
        <w:t xml:space="preserve">tubag niya. </w:t>
      </w:r>
      <w:r w:rsidRPr="00C84680">
        <w:rPr>
          <w:lang w:val="ru-RU"/>
        </w:rPr>
        <w:t xml:space="preserve">'Ngano man ka nagsul-ob og pormal kaayo?</w:t>
      </w:r>
      <w:r w:rsidR="002F08DD">
        <w:rPr>
          <w:lang w:val="ru-RU"/>
        </w:rPr>
        <w:t xml:space="preserve">' </w:t>
      </w:r>
      <w:r w:rsidRPr="00C84680">
        <w:rPr>
          <w:lang w:val="ru-RU"/>
        </w:rPr>
        <w:t xml:space="preserve">'Aron,' tubag niya, 'nga mapasidunggan </w:t>
      </w:r>
      <w:r w:rsidRPr="00C84680">
        <w:rPr>
          <w:lang w:val="ru-RU"/>
        </w:rPr>
        <w:t xml:space="preserve">ko</w:t>
      </w:r>
      <w:r w:rsidRPr="00C84680">
        <w:rPr>
          <w:lang w:val="ru-RU"/>
        </w:rPr>
        <w:t xml:space="preserve"> siya</w:t>
      </w:r>
      <w:r w:rsidR="002F08DD">
        <w:rPr>
          <w:lang w:val="ru-RU"/>
        </w:rPr>
        <w:t xml:space="preserve">.' </w:t>
      </w:r>
      <w:r w:rsidRPr="00C84680">
        <w:rPr>
          <w:lang w:val="ru-RU"/>
        </w:rPr>
        <w:t xml:space="preserve">Oh, unsa na kaha ni! </w:t>
      </w:r>
    </w:p>
    <w:p w:rsidRPr="00C84680" w:rsidR="005C3FC8" w:rsidRDefault="00BF6B1D" w14:paraId="7B371069" w14:textId="5EE07425">
      <w:pPr>
        <w:pStyle w:val="paragraph"/>
        <w:spacing w:before="30" w:after="30"/>
        <w:ind w:start="60" w:end="60"/>
        <w:rPr>
          <w:lang w:val="ru-RU"/>
        </w:rPr>
      </w:pPr>
      <w:r w:rsidRPr="00C84680">
        <w:rPr>
          <w:lang w:val="ru-RU"/>
        </w:rPr>
        <w:t xml:space="preserve">Ang mga tawo hingpit nga walay pagkamapasimple. Mao nga ang mga batan-on nagsugod na sa paglibot-libot nga walay tumong, nagpadayon lang, ug dili makakaplag sa ilang lugar sa kalibutan. Ug ang mga espirituhanong tawo, nga dili makabuhi nga yano ug </w:t>
      </w:r>
      <w:r w:rsidRPr="00C84680">
        <w:rPr>
          <w:lang w:val="ru-RU"/>
        </w:rPr>
        <w:t xml:space="preserve">sobra ka pormal</w:t>
      </w:r>
      <w:r w:rsidR="002F08DD">
        <w:rPr>
          <w:lang w:val="ru-RU"/>
        </w:rPr>
        <w:t xml:space="preserve">, </w:t>
      </w:r>
      <w:r w:rsidRPr="00C84680">
        <w:rPr>
          <w:lang w:val="ru-RU"/>
        </w:rPr>
        <w:t xml:space="preserve">walay ikatabang sa mga batan-on. Karon, ang mga batan-on walay giila nga ehemplo, busa nagsugod sila sa pagpuyo sama sa mga palaboy-laboy. Kini tungod kay sa dihang makita sa </w:t>
      </w:r>
      <w:r w:rsidRPr="00C84680">
        <w:rPr>
          <w:lang w:val="ru-RU"/>
        </w:rPr>
        <w:t xml:space="preserve">mga batan-on</w:t>
      </w:r>
      <w:r w:rsidRPr="00C84680">
        <w:rPr>
          <w:lang w:val="ru-RU"/>
        </w:rPr>
        <w:t xml:space="preserve"> ang mga Kristohanon </w:t>
      </w:r>
      <w:r w:rsidR="009F3FC8">
        <w:rPr>
          <w:lang w:val="ru-RU"/>
        </w:rPr>
        <w:t xml:space="preserve">nga </w:t>
      </w:r>
      <w:r w:rsidRPr="00C84680">
        <w:rPr>
          <w:lang w:val="ru-RU"/>
        </w:rPr>
        <w:t xml:space="preserve">'nakabutones hangtod sa </w:t>
      </w:r>
      <w:r w:rsidR="002F08DD">
        <w:rPr>
          <w:lang w:val="ru-RU"/>
        </w:rPr>
        <w:t xml:space="preserve">tutunlan',</w:t>
      </w:r>
      <w:r w:rsidRPr="00C84680">
        <w:rPr>
          <w:lang w:val="ru-RU"/>
        </w:rPr>
        <w:t xml:space="preserve"> </w:t>
      </w:r>
      <w:r w:rsidRPr="00C84680">
        <w:rPr>
          <w:lang w:val="ru-RU"/>
        </w:rPr>
        <w:t xml:space="preserve">mga tawo nga hugot kaayo ang kurbata, hambog ug mapahitas-on, wala silay makita nga kalainan tali nila ug sa mga tawo ning kalibutan, busa mosukol sila. Kung makita nila ang pagkamapainubsanon sa mga espirituhanong tawo, dili unta sila mahimong ingon ana nga kahimtang. Apan ang mga batan-on karon gipakita sa kalibutanong espiritu, samtang ang mga Kristohanon gipakita sa kalibutanong pamatasan. </w:t>
      </w:r>
      <w:r w:rsidRPr="00C84680">
        <w:rPr>
          <w:lang w:val="ru-RU"/>
        </w:rPr>
        <w:t xml:space="preserve">'Kita nga mga Kristohanon angay molakaw ing-ani, buhaton kana sa ing-ani nga paagi, ug kini sa ing-ani nga paagi</w:t>
      </w:r>
      <w:r w:rsidR="002F08DD">
        <w:rPr>
          <w:lang w:val="ru-RU"/>
        </w:rPr>
        <w:t xml:space="preserve">...' </w:t>
      </w:r>
      <w:r w:rsidRPr="00C84680">
        <w:rPr>
          <w:lang w:val="ru-RU"/>
        </w:rPr>
        <w:t xml:space="preserve">Ang mga Kristohanon naglihok ingon ani dili gikan sa kasingkasing, dili tungod sa pagrespeto, kondili tungod kay </w:t>
      </w:r>
      <w:r w:rsidRPr="00C84680">
        <w:rPr>
          <w:lang w:val="ru-RU"/>
        </w:rPr>
        <w:t xml:space="preserve">'mao na ang angay nga pamatasan</w:t>
      </w:r>
      <w:r w:rsidR="002F08DD">
        <w:rPr>
          <w:lang w:val="ru-RU"/>
        </w:rPr>
        <w:t xml:space="preserve">.'</w:t>
      </w:r>
      <w:r w:rsidRPr="00C84680">
        <w:rPr>
          <w:lang w:val="ru-RU"/>
        </w:rPr>
        <w:t xml:space="preserve"> Ug ang mga batan-on, sa ilang pagtan-aw niini tanan, moingon: </w:t>
      </w:r>
      <w:r w:rsidRPr="00C84680">
        <w:rPr>
          <w:lang w:val="ru-RU"/>
        </w:rPr>
        <w:t xml:space="preserve">'Unsa ni? Moadto sa simbahan nga natabonan ang liog? Sige, molakaw ta!</w:t>
      </w:r>
      <w:r w:rsidR="002F08DD">
        <w:rPr>
          <w:lang w:val="ru-RU"/>
        </w:rPr>
        <w:t xml:space="preserve">' </w:t>
      </w:r>
      <w:r w:rsidRPr="00C84680">
        <w:rPr>
          <w:lang w:val="ru-RU"/>
        </w:rPr>
        <w:t xml:space="preserve">Ilabay nila ang tanan ug maglibot-libot nga hapit hubo. Mahulog sila sa pikas kaextremo. Nasabtan ba nimo? Gibuhat sa mga batan-on kini tanan isip usa ka porma sa ilang protesta. Aduna'y mga ideal ang mga batan-on, apan wala silay giila nga ehemplo. Angay silang kalooy-an. Mao nga kinahanglan adunay usa ka tawo nga makapukaw sa ilang pagbati sa gugma, nga makahikap kanila pinaagi sa iyang pagkamapainubsanon. Masuko ang mga batan-on kung makakita sila bisan sa mga espirituhanong tawo, bisan sa mga pari, nga naningkamot pagpugong kanila gamit ang mga kalibutanong limbong. Apan, kung masugat nila ang kahinahumok, ingon man ang pagkamapasimple ug pagkamatinud-anon, mohunong ang mga batan-on aron maghunahuna. Kay kung ang usa ka tawo matinud-anon ug dili magpahimulos sa kaugalingon, nan siya mapasimple ug mapainubuson. Ang tanan niini nagahatag og kalinaw sa tawo mismo, apan sa samang higayon makita kini sa uban. Makabantay ang usa ka tawo kung tinuod ba gyud kang nagpakabana kanila o nagpakaaron-ingnon ra ka. Mas maayo pa ang usa ka pulubi kaysa usa ka hipokritong Kristohanon. Mao nga ang gikinahanglan dili </w:t>
      </w:r>
      <w:r w:rsidRPr="00C84680">
        <w:rPr>
          <w:lang w:val="ru-RU"/>
        </w:rPr>
        <w:t xml:space="preserve">ang</w:t>
      </w:r>
      <w:r w:rsidRPr="00C84680">
        <w:rPr>
          <w:lang w:val="ru-RU"/>
        </w:rPr>
        <w:t xml:space="preserve"> hipokritong </w:t>
      </w:r>
      <w:r w:rsidR="002F08DD">
        <w:rPr>
          <w:lang w:val="ru-RU"/>
        </w:rPr>
        <w:t xml:space="preserve">'</w:t>
      </w:r>
      <w:r w:rsidRPr="00C84680">
        <w:rPr>
          <w:lang w:val="ru-RU"/>
        </w:rPr>
        <w:t xml:space="preserve">ngisi sa </w:t>
      </w:r>
      <w:r w:rsidR="002F08DD">
        <w:rPr>
          <w:lang w:val="ru-RU"/>
        </w:rPr>
        <w:t xml:space="preserve">gugma', </w:t>
      </w:r>
      <w:r w:rsidRPr="00C84680">
        <w:rPr>
          <w:lang w:val="ru-RU"/>
        </w:rPr>
        <w:t xml:space="preserve">kondili ang natural nga pamatasan; dili dautang tuyo ug pagpakaaron-ingnon, kondili gugma ug pagkamatinud-anon. Mas naantig ko sa usa ka tawo nga hapsay ang sulod—kang kinsa adunay respeto ug tinuod nga gugma alang sa uban, ug molihok nga yano imbis nga sumala sa natukod nga </w:t>
      </w:r>
      <w:r w:rsidRPr="00C84680">
        <w:rPr>
          <w:lang w:val="ru-RU"/>
        </w:rPr>
        <w:t xml:space="preserve">'mga modelo sa pamatasan</w:t>
      </w:r>
      <w:r w:rsidR="002F08DD">
        <w:rPr>
          <w:lang w:val="ru-RU"/>
        </w:rPr>
        <w:t xml:space="preserve">'. </w:t>
      </w:r>
      <w:r w:rsidRPr="00C84680">
        <w:rPr>
          <w:lang w:val="ru-RU"/>
        </w:rPr>
        <w:t xml:space="preserve">Kay kon dili, ang usa ka tawo magpokus lang sa panagway sa gawas ug mahimong usa ka 'tawo sa gawas'—sa laing pagkasulti, kana mismo nga magmamaskara sa Shrovetide. </w:t>
      </w:r>
    </w:p>
    <w:p w:rsidRPr="00347B46" w:rsidR="005C3FC8" w:rsidRDefault="00BF6B1D" w14:paraId="0A7D7413" w14:textId="0D65330B">
      <w:pPr>
        <w:pStyle w:val="paragraph"/>
        <w:spacing w:before="30" w:after="30"/>
        <w:ind w:start="60" w:end="60"/>
        <w:rPr>
          <w:lang w:val="ru-RU"/>
        </w:rPr>
      </w:pPr>
      <w:r w:rsidRPr="00C84680">
        <w:rPr>
          <w:lang w:val="ru-RU"/>
        </w:rPr>
        <w:t xml:space="preserve">Ang sulod nga pagkabalaan sa matahum nga kalag sa usa ka matinud-anon nga tawo nagpalami sa iyang panagway, samtang ang langitnong katam-is sa gugma sa Dios nagpalami bisan sa iyang nawong. Ang sulod nga espirituhanong katahum espirituhanong nagpalami ug nagbalaan sa usa ka tawo bisan sa gawas; pinaagi sa langitnong grasya, gipadayag kini kanila sa uban. Labaw pa, nagpalamuti ug nagbalaan kini bisan sa yano nga sinina nga gisul-ob sa usa ka tawo sa Dios nga puno sa Grasya. Si Padre Tikhon</w:t>
      </w:r>
      <w:r w:rsidR="008F2795">
        <w:rPr>
          <w:rStyle w:val="FootnoteReference"/>
          <w:lang w:val="ru-RU"/>
        </w:rPr>
        <w:footnoteReference w:id="211"/>
      </w:r>
      <w:r w:rsidRPr="00C84680">
        <w:rPr>
          <w:lang w:val="ru-RU"/>
        </w:rPr>
        <w:t xml:space="preserve"> kanunay siyang mismo ang nagpanahi sa mga skullcap gamit ang baga nga dagum gikan sa mga tira sa iyang kasuk. Kini nga mga skullcap mura'g gagmay nga bola, apan sa dihang gisul-ob niya kini, nagdan-ag kini og daghang Grasya. Bisan unsang sinina ang isul-ob sa Karaan—karaan man o</w:t>
      </w:r>
      <w:r w:rsidRPr="00C84680">
        <w:rPr>
          <w:lang w:val="ru-RU"/>
        </w:rPr>
        <w:lastRenderedPageBreak/>
      </w:r>
      <w:r w:rsidRPr="00C84680">
        <w:rPr>
          <w:lang w:val="ru-RU"/>
        </w:rPr>
        <w:t xml:space="preserve"> o luag—dili kini tan-awon nga dili nindot, kay pinaagi sa iyang sulod nga espirituhanong katahum gihimo usab niya kini nga matahum. Sa usa ka higayon, usa ka bisita ang nagkuha og litrato sa Karaan sa diha-diha nga iyang nakit-an siya — nga adunay gamay nga bag sa iyang ulo imbis nga skufia ug nagsul-ob og pyjama nga iyang gibaliktad sa iyang abaga, tungod kay nabati sa pari nga tugnaw siya. Ug bisan karon, kinsa man ang motan-aw niining litrato nagtuo nga nagsul-ob ang Elder og bado sa obispo, samtang sa tinuod kini usa ra ka daan ug batik-batik nga pyesa sa pyjama! Girespeto sa mga tawo bisan pa ang mga panapton ni Amahan Tikhon ug gidawat kini ingon usa ka panalangin. Ang usa ka panalanginan nga tawo, nga nabag-o sa sulod ug nabalaan, adunay mas dako nga dignidad sa gawas kaysa sa tanang tawo nga walay hunong sa pag-usab sa ilang panagway (mao ang ilang sinina), samtang sa sulod gipabilin nila ang ilang daang kaugalingon uban sa mga </w:t>
      </w:r>
      <w:r w:rsidRPr="00C84680">
        <w:rPr>
          <w:lang w:val="ru-RU"/>
        </w:rPr>
        <w:t xml:space="preserve">'sinati nga sala</w:t>
      </w:r>
      <w:r w:rsidR="002F08DD">
        <w:rPr>
          <w:lang w:val="ru-RU"/>
        </w:rPr>
        <w:t xml:space="preserve">.' </w:t>
      </w:r>
    </w:p>
    <w:p w:rsidRPr="00347B46" w:rsidR="003F5E0E" w:rsidP="003F5E0E" w:rsidRDefault="003F5E0E" w14:paraId="2162E68E" w14:textId="77777777">
      <w:pPr>
        <w:rPr>
          <w:lang w:val="ru-RU"/>
        </w:rPr>
      </w:pPr>
    </w:p>
    <w:p w:rsidRPr="00C84680" w:rsidR="005C3FC8" w:rsidP="003F5E0E" w:rsidRDefault="009F3FC8" w14:paraId="09DAADFC" w14:textId="60385E4E">
      <w:pPr>
        <w:pStyle w:val="Heading4"/>
        <w:rPr>
          <w:lang w:val="ru-RU"/>
        </w:rPr>
      </w:pPr>
      <w:bookmarkStart w:name="_Toc196745457" w:id="366"/>
      <w:bookmarkStart w:name="_Toc196745614" w:id="367"/>
      <w:bookmarkStart w:name="_Toc225094968" w:id="368"/>
      <w:r w:rsidRPr="00C84680" w:rsidR="00BF6B1D">
        <w:rPr>
          <w:lang w:val="ru-RU"/>
        </w:rPr>
        <w:t xml:space="preserve">'Ang lalaki dili magsul-ob ug bisti sa babaye, ug ang babaye dili usab magsul-ob ug bisti sa </w:t>
      </w:r>
      <w:r w:rsidR="002F08DD">
        <w:rPr>
          <w:lang w:val="ru-RU"/>
        </w:rPr>
        <w:t xml:space="preserve">lalaki'</w:t>
      </w:r>
      <w:r w:rsidR="008F2795">
        <w:rPr>
          <w:rStyle w:val="FootnoteReference"/>
          <w:lang w:val="ru-RU"/>
        </w:rPr>
        <w:footnoteReference w:id="212"/>
      </w:r>
      <w:bookmarkEnd w:id="366"/>
      <w:bookmarkEnd w:id="367"/>
      <w:bookmarkEnd w:id="368"/>
    </w:p>
    <w:p w:rsidRPr="00C84680" w:rsidR="005C3FC8" w:rsidRDefault="00BF6B1D" w14:paraId="25514F0D" w14:textId="77777777">
      <w:pPr>
        <w:pStyle w:val="paragraph"/>
        <w:spacing w:before="30" w:after="30"/>
        <w:ind w:start="60" w:end="60"/>
        <w:rPr>
          <w:lang w:val="ru-RU"/>
        </w:rPr>
      </w:pPr>
      <w:r w:rsidRPr="00C84680">
        <w:rPr>
          <w:lang w:val="ru-RU"/>
        </w:rPr>
        <w:t xml:space="preserve">— Geronda, unsaon nato pagtratar ang mga babaye nga moanha sa monasteryo nga nagsul-ob og pantalon? Kasagaran nila isulti nga ang pantalon dili lang mas komportable apan mas mahinahongon pa kaysa sa mubo nga palda. </w:t>
      </w:r>
    </w:p>
    <w:p w:rsidRPr="00C84680" w:rsidR="005C3FC8" w:rsidRDefault="00BF6B1D" w14:paraId="3B526989" w14:textId="389CB8CA">
      <w:pPr>
        <w:pStyle w:val="paragraph"/>
        <w:spacing w:before="30" w:after="30"/>
        <w:ind w:start="60" w:end="60"/>
        <w:rPr>
          <w:lang w:val="ru-RU"/>
        </w:rPr>
      </w:pPr>
      <w:r w:rsidRPr="00C84680">
        <w:rPr>
          <w:lang w:val="ru-RU"/>
        </w:rPr>
        <w:t xml:space="preserve">— Ang mga babaye karon mosul-ob ug miniskirt o pantalon! Mopili sila sa usa o sa lain! Samtang ang Daang Tugon klaro kaayo ani nga butanga, ug detalyado pa gyud! </w:t>
      </w:r>
      <w:r w:rsidRPr="00C84680">
        <w:rPr>
          <w:lang w:val="ru-RU"/>
        </w:rPr>
        <w:t xml:space="preserve">'Ang lalaki dili magsul-ob ug sinina sa babaye, ug ang babaye dili magsul-ob ug sinina sa lalaki</w:t>
      </w:r>
      <w:r w:rsidR="002F08DD">
        <w:rPr>
          <w:lang w:val="ru-RU"/>
        </w:rPr>
        <w:t xml:space="preserve">.' </w:t>
      </w:r>
      <w:r w:rsidRPr="00C84680">
        <w:rPr>
          <w:lang w:val="ru-RU"/>
        </w:rPr>
        <w:t xml:space="preserve">Mao kana ang balaod. Apan bisan ipasagad pa nato ang balaod, dili angay ang pagsul-ob sa sinina sa pikas sekso. Mas gamay kaayo ang mga lalaki nga nagsul-ob ug palda kaysa sa mga babaye nga nagsul-ob ug pantalon. </w:t>
      </w:r>
    </w:p>
    <w:p w:rsidRPr="00C84680" w:rsidR="005C3FC8" w:rsidRDefault="00BF6B1D" w14:paraId="63A76F01" w14:textId="77777777">
      <w:pPr>
        <w:pStyle w:val="paragraph"/>
        <w:spacing w:before="30" w:after="30"/>
        <w:ind w:start="60" w:end="60"/>
        <w:rPr>
          <w:lang w:val="ru-RU"/>
        </w:rPr>
      </w:pPr>
      <w:r w:rsidRPr="00C84680">
        <w:rPr>
          <w:lang w:val="ru-RU"/>
        </w:rPr>
        <w:t xml:space="preserve">— Bisan pa, ang mga babaye nga nagtrabaho sa uma nagaingon nga makalihok ra sila og gawasnon samtang nagtrabaho kung nagsul-ob sila og pantalon. </w:t>
      </w:r>
    </w:p>
    <w:p w:rsidRPr="00C84680" w:rsidR="005C3FC8" w:rsidRDefault="00BF6B1D" w14:paraId="295A6915" w14:textId="77777777">
      <w:pPr>
        <w:pStyle w:val="paragraph"/>
        <w:spacing w:before="30" w:after="30"/>
        <w:ind w:start="60" w:end="60"/>
        <w:rPr>
          <w:lang w:val="ru-RU"/>
        </w:rPr>
      </w:pPr>
      <w:r w:rsidRPr="00C84680">
        <w:rPr>
          <w:lang w:val="ru-RU"/>
        </w:rPr>
        <w:t xml:space="preserve">— Mga pasangil ra kana tanan. </w:t>
      </w:r>
    </w:p>
    <w:p w:rsidRPr="00C84680" w:rsidR="005C3FC8" w:rsidRDefault="00BF6B1D" w14:paraId="0C7E1DCE" w14:textId="77777777">
      <w:pPr>
        <w:pStyle w:val="paragraph"/>
        <w:spacing w:before="30" w:after="30"/>
        <w:ind w:start="60" w:end="60"/>
        <w:rPr>
          <w:lang w:val="ru-RU"/>
        </w:rPr>
      </w:pPr>
      <w:r w:rsidRPr="00C84680">
        <w:rPr>
          <w:lang w:val="ru-RU"/>
        </w:rPr>
        <w:t xml:space="preserve">— Geronda, ingon sa mga inahan nga magsul-ob og pantalon ang mga batang babaye aron dili sila sip-ona. </w:t>
      </w:r>
    </w:p>
    <w:p w:rsidRPr="00C84680" w:rsidR="005C3FC8" w:rsidRDefault="00BF6B1D" w14:paraId="5D4A0CC6" w14:textId="77777777">
      <w:pPr>
        <w:pStyle w:val="paragraph"/>
        <w:spacing w:before="30" w:after="30"/>
        <w:ind w:start="60" w:end="60"/>
        <w:rPr>
          <w:lang w:val="ru-RU"/>
        </w:rPr>
      </w:pPr>
      <w:r w:rsidRPr="00C84680">
        <w:rPr>
          <w:lang w:val="ru-RU"/>
        </w:rPr>
        <w:t xml:space="preserve">— Wala na ba sila'y lain ma-isip? Unsa ba, wala bay mainit nga tights? Aw, pasul-oba sila og mainit nga tights aron dili sila sip-ona. Makakaplag ka og paagi sa bisan unsang kalisod — basta aduna'y tinguha. </w:t>
      </w:r>
    </w:p>
    <w:p w:rsidRPr="00C84680" w:rsidR="005C3FC8" w:rsidRDefault="00BF6B1D" w14:paraId="7CD8F6D2" w14:textId="77777777">
      <w:pPr>
        <w:pStyle w:val="paragraph"/>
        <w:spacing w:before="30" w:after="30"/>
        <w:ind w:start="60" w:end="60"/>
        <w:rPr>
          <w:lang w:val="ru-RU"/>
        </w:rPr>
      </w:pPr>
      <w:r w:rsidRPr="00C84680">
        <w:rPr>
          <w:lang w:val="ru-RU"/>
        </w:rPr>
        <w:t xml:space="preserve">— Geronda, unsaon nato pagbuhat kung moanha sa monasteryo ang mga opisyal nga kauban ang usa ka babaye nga nagsul-ob og pantalon? </w:t>
      </w:r>
    </w:p>
    <w:p w:rsidRPr="00C84680" w:rsidR="005C3FC8" w:rsidRDefault="00BF6B1D" w14:paraId="2A81CFE6" w14:textId="77777777">
      <w:pPr>
        <w:pStyle w:val="paragraph"/>
        <w:spacing w:before="30" w:after="30"/>
        <w:ind w:start="60" w:end="60"/>
        <w:rPr>
          <w:lang w:val="ru-RU"/>
        </w:rPr>
      </w:pPr>
      <w:r w:rsidRPr="00C84680">
        <w:rPr>
          <w:lang w:val="ru-RU"/>
        </w:rPr>
        <w:t xml:space="preserve">— Ipasabot kini kanila. Pangutan-a sila kung gusto ba nila nga magbuhat ka og konsesyon alang kanila, nga supakon ang naestablisar nga han-ay ug tugotan ang kagubot sa monasteryo? </w:t>
      </w:r>
    </w:p>
    <w:p w:rsidRPr="00C84680" w:rsidR="005C3FC8" w:rsidRDefault="00BF6B1D" w14:paraId="51117CE6" w14:textId="77777777">
      <w:pPr>
        <w:pStyle w:val="paragraph"/>
        <w:spacing w:before="30" w:after="30"/>
        <w:ind w:start="60" w:end="60"/>
        <w:rPr>
          <w:lang w:val="ru-RU"/>
        </w:rPr>
      </w:pPr>
      <w:r w:rsidRPr="00C84680">
        <w:rPr>
          <w:lang w:val="ru-RU"/>
        </w:rPr>
        <w:t xml:space="preserve">— Sa usa ka higayon, Geronda, miabot ang traynta ka babayeng magtutudlo nga nagsul-ob og pantalon, ug gitugotan namo sila mosulod sa monasteryo. </w:t>
      </w:r>
    </w:p>
    <w:p w:rsidRPr="00C84680" w:rsidR="005C3FC8" w:rsidRDefault="00BF6B1D" w14:paraId="26F1754C" w14:textId="4CEB1226">
      <w:pPr>
        <w:pStyle w:val="paragraph"/>
        <w:spacing w:before="30" w:after="30"/>
        <w:ind w:start="60" w:end="60"/>
        <w:rPr>
          <w:lang w:val="ru-RU"/>
        </w:rPr>
      </w:pPr>
      <w:r w:rsidRPr="00C84680">
        <w:rPr>
          <w:lang w:val="ru-RU"/>
        </w:rPr>
        <w:t xml:space="preserve">— Sayop kana; dili nimo unta gibuhat kana. Dapat gisultihan nimo sila: </w:t>
      </w:r>
      <w:r w:rsidRPr="00C84680">
        <w:rPr>
          <w:lang w:val="ru-RU"/>
        </w:rPr>
        <w:t xml:space="preserve">'Pasayloa ko, </w:t>
      </w:r>
      <w:r w:rsidRPr="00C84680">
        <w:rPr>
          <w:lang w:val="ru-RU"/>
        </w:rPr>
        <w:t xml:space="preserve">apan</w:t>
      </w:r>
      <w:r w:rsidRPr="00C84680">
        <w:rPr>
          <w:lang w:val="ru-RU"/>
        </w:rPr>
        <w:t xml:space="preserve"> naa kami'y lagda dinhi sa monasteryo: dili tugotan ang mga babaye nga nagsul-ob og pantalon</w:t>
      </w:r>
      <w:r w:rsidR="002F08DD">
        <w:rPr>
          <w:lang w:val="ru-RU"/>
        </w:rPr>
        <w:t xml:space="preserve">.' </w:t>
      </w:r>
      <w:r w:rsidRPr="00C84680">
        <w:rPr>
          <w:lang w:val="ru-RU"/>
        </w:rPr>
        <w:t xml:space="preserve">Kung dili, moadto sila sa ubang monasteryo ug mosulti nga ang ingon-ingon nga monasteryo mipahimo kanila nga mosulod samtang nagsul-ob og pantalon. Ikaw, nga dili gustong ipahimulos sila, nagpakita ka kanila og kaluoy, apan sila unya ang mopahimulos kanimo. Magbutang og karatula sa ganghaan nga adunay may kalabutan nga bersikulo gikan sa Daang Tugon. Tahia og limampu ka palda ug hinay-hinay ug buotan nga ihatag kini sa mga babaye nga nagsul-ob og pantalon o mubo nga sinina nga wala kahibalo sa lagda sa monasteryo ug unang higayon nga mibisita kaninyo. </w:t>
      </w:r>
    </w:p>
    <w:p w:rsidRPr="00C84680" w:rsidR="005C3FC8" w:rsidRDefault="00BF6B1D" w14:paraId="182DB41C" w14:textId="77777777">
      <w:pPr>
        <w:pStyle w:val="paragraph"/>
        <w:spacing w:before="30" w:after="30"/>
        <w:ind w:start="60" w:end="60"/>
        <w:rPr>
          <w:lang w:val="ru-RU"/>
        </w:rPr>
      </w:pPr>
      <w:r w:rsidRPr="00C84680">
        <w:rPr>
          <w:lang w:val="ru-RU"/>
        </w:rPr>
        <w:t xml:space="preserve">— Geronda, unsaon nato kung moabot ang mga estudyante sa hayskul ug ang tanang babaye nagsul-ob og pantalon? </w:t>
      </w:r>
    </w:p>
    <w:p w:rsidRPr="00C84680" w:rsidR="005C3FC8" w:rsidRDefault="00BF6B1D" w14:paraId="2C63654C" w14:textId="4173742F">
      <w:pPr>
        <w:pStyle w:val="paragraph"/>
        <w:spacing w:before="30" w:after="30"/>
        <w:ind w:start="60" w:end="60"/>
        <w:rPr>
          <w:lang w:val="ru-RU"/>
        </w:rPr>
      </w:pPr>
      <w:r w:rsidRPr="00C84680">
        <w:rPr>
          <w:lang w:val="ru-RU"/>
        </w:rPr>
        <w:lastRenderedPageBreak/>
      </w:r>
      <w:r w:rsidRPr="00C84680">
        <w:rPr>
          <w:lang w:val="ru-RU"/>
        </w:rPr>
        <w:t xml:space="preserve">— Dad-a ang ilang meryenda sa ganghaan.</w:t>
      </w:r>
      <w:r w:rsidR="00BA70A5">
        <w:rPr>
          <w:rStyle w:val="FootnoteReference"/>
          <w:lang w:val="ru-RU"/>
        </w:rPr>
        <w:footnoteReference w:id="213"/>
      </w:r>
      <w:r w:rsidRPr="00C84680">
        <w:rPr>
          <w:lang w:val="ru-RU"/>
        </w:rPr>
        <w:t xml:space="preserve"> Makapahunahuna kini kanila. O, kung ipahibalo ka nila daan nga moanha sila, pahimangnoa sila pinaagi sa telepono: </w:t>
      </w:r>
      <w:r w:rsidRPr="00C84680">
        <w:rPr>
          <w:lang w:val="ru-RU"/>
        </w:rPr>
        <w:t xml:space="preserve">'Palihug siguroha nga ang mga magtutudlo ug mga estudyante dili magsul-ob og pantalon</w:t>
      </w:r>
      <w:r w:rsidR="002F08DD">
        <w:rPr>
          <w:lang w:val="ru-RU"/>
        </w:rPr>
        <w:t xml:space="preserve">.' </w:t>
      </w:r>
      <w:r w:rsidRPr="00C84680">
        <w:rPr>
          <w:lang w:val="ru-RU"/>
        </w:rPr>
        <w:t xml:space="preserve">Sa ingon ana, masabtan nila nga kinahanglan nilang tratuhon ang monasteryo uban sa pagtahod. Dili kini parokyal nga simbahan. Sa usa ka parokya, ang pari kinahanglan magtudlo sa mga babaye aron masabtan nila nganong dili sila magsul-ob og pantalon ug aron ipakita nila ang ilang kaugalingon sa usa ka matinud-anong paagi sa Diyos. Ug kung usahay, adunay mga babaye gikan sa lain nga parokya nga moanha sa iyang simbahan nga nagsul-ob og pantalon, kinahanglan siya mangita og paagi aron maatubang kini. Ang Simbahan inahan, dili manaliling inahan. </w:t>
      </w:r>
    </w:p>
    <w:p w:rsidRPr="00C84680" w:rsidR="005C3FC8" w:rsidRDefault="00BF6B1D" w14:paraId="7C31E740" w14:textId="4E63A716">
      <w:pPr>
        <w:pStyle w:val="paragraph"/>
        <w:spacing w:before="30" w:after="30"/>
        <w:ind w:start="60" w:end="60"/>
        <w:rPr>
          <w:lang w:val="ru-RU"/>
        </w:rPr>
      </w:pPr>
      <w:r w:rsidRPr="00C84680">
        <w:rPr>
          <w:lang w:val="ru-RU"/>
        </w:rPr>
        <w:t xml:space="preserve">— Geronda, bisan pa, daghang mga tawo ang moingon: </w:t>
      </w:r>
      <w:r w:rsidRPr="00C84680">
        <w:rPr>
          <w:lang w:val="ru-RU"/>
        </w:rPr>
        <w:t xml:space="preserve">'Pinaagi sa ingon ka istrikto nga paglihok, ginapalayas ninyo ang mga tawo gikan sa Simbahan</w:t>
      </w:r>
      <w:r w:rsidR="002F08DD">
        <w:rPr>
          <w:lang w:val="ru-RU"/>
        </w:rPr>
        <w:t xml:space="preserve">.' </w:t>
      </w:r>
    </w:p>
    <w:p w:rsidRPr="00C84680" w:rsidR="005C3FC8" w:rsidRDefault="00BF6B1D" w14:paraId="21818FDE" w14:textId="17FABFD6">
      <w:pPr>
        <w:pStyle w:val="paragraph"/>
        <w:spacing w:before="30" w:after="30"/>
        <w:ind w:start="60" w:end="60"/>
        <w:rPr>
          <w:lang w:val="ru-RU"/>
        </w:rPr>
      </w:pPr>
      <w:r w:rsidRPr="00C84680">
        <w:rPr>
          <w:lang w:val="ru-RU"/>
        </w:rPr>
        <w:t xml:space="preserve">— Apan kung adunay mando gikan sa Dios sa Daang Tugon nga nagdili sa mga babaye sa pagsul-ob og sinina sa lalaki, unsa pa man ang ilang gikinahanglan? Apan sila, tan-awa, nag-ingon: </w:t>
      </w:r>
      <w:r w:rsidRPr="00C84680">
        <w:rPr>
          <w:lang w:val="ru-RU"/>
        </w:rPr>
        <w:t xml:space="preserve">'Ngano man nga dili makasul-ob og pantalon ang babaye? Ngano man nga dili pwede mopungko ang mga ateyista sa konseho sa parokya — kay usa ra man ang Simbahan ug ang katawhan?</w:t>
      </w:r>
      <w:r w:rsidR="002F08DD">
        <w:rPr>
          <w:lang w:val="ru-RU"/>
        </w:rPr>
        <w:t xml:space="preserve">' </w:t>
      </w:r>
      <w:r w:rsidRPr="00C84680">
        <w:rPr>
          <w:lang w:val="ru-RU"/>
        </w:rPr>
        <w:t xml:space="preserve">Apan sa ingon ana, ang kapalaran sa Simbahan mosalig sa mga desisyon sa mga tawo nga walay Diyos! Mahuman nila nga himuon ang mga simbahan nga mga librarya, bodega ug uban pa, kay tanang butang ilang atubangon pinaagi sa ilang </w:t>
      </w:r>
      <w:r w:rsidRPr="00C84680">
        <w:rPr>
          <w:lang w:val="ru-RU"/>
        </w:rPr>
        <w:t xml:space="preserve">'ngano</w:t>
      </w:r>
      <w:r w:rsidR="002F08DD">
        <w:rPr>
          <w:lang w:val="ru-RU"/>
        </w:rPr>
        <w:t xml:space="preserve">.' </w:t>
      </w:r>
      <w:r w:rsidRPr="00C84680">
        <w:rPr>
          <w:lang w:val="ru-RU"/>
        </w:rPr>
        <w:t xml:space="preserve">Ug unsa may imong masulti ana? </w:t>
      </w:r>
    </w:p>
    <w:p w:rsidRPr="00C84680" w:rsidR="005C3FC8" w:rsidRDefault="00BF6B1D" w14:paraId="0278F6D1" w14:textId="77777777">
      <w:pPr>
        <w:pStyle w:val="paragraph"/>
        <w:spacing w:before="30" w:after="30"/>
        <w:ind w:start="60" w:end="60"/>
        <w:rPr>
          <w:lang w:val="ru-RU"/>
        </w:rPr>
      </w:pPr>
      <w:r w:rsidRPr="00C84680">
        <w:rPr>
          <w:lang w:val="ru-RU"/>
        </w:rPr>
        <w:t xml:space="preserve">Dili pud kinahanglan pasagdan sa mga monasteryo ang mga turista nga hapit hubo. Walay pulos nga ipangatarungan kini pinaagi sa pag-ingon nga ang kwarta nga makolekta gikan sa mga turista gamiton sa monasteryo aron panapton ang mga kabus—hinungdan kini sa dautang buang, nga nagtinguha nga ilayo ang monghe gikan sa mga panalangin sa Diyos ug himuon siyang usa ka tawo sa kalibutan. Sa kasukwahi, ang tinuod nga pagbulag sa monghe gikan sa kalibutan, nga gihimo alang kang Kristo, nagpadato kaniya sa mga hiyas. </w:t>
      </w:r>
    </w:p>
    <w:p w:rsidRPr="00C84680" w:rsidR="005C3FC8" w:rsidRDefault="00BF6B1D" w14:paraId="75A1681E" w14:textId="77777777">
      <w:pPr>
        <w:pStyle w:val="paragraph"/>
        <w:spacing w:before="30" w:after="30"/>
        <w:ind w:start="60" w:end="60"/>
        <w:rPr>
          <w:lang w:val="ru-RU"/>
        </w:rPr>
      </w:pPr>
      <w:r w:rsidRPr="00C84680">
        <w:rPr>
          <w:lang w:val="ru-RU"/>
        </w:rPr>
        <w:t xml:space="preserve">— Geronda, napugos ba ka sa pagbutang og angay nga mga pahibalo para sa mga turista sa Monasteryo sa Stomion? </w:t>
      </w:r>
    </w:p>
    <w:p w:rsidRPr="00C84680" w:rsidR="005C3FC8" w:rsidRDefault="00BF6B1D" w14:paraId="4C244FF2" w14:textId="477284A8">
      <w:pPr>
        <w:pStyle w:val="paragraph"/>
        <w:spacing w:before="30" w:after="30"/>
        <w:ind w:start="60" w:end="60"/>
        <w:rPr>
          <w:lang w:val="ru-RU"/>
        </w:rPr>
      </w:pPr>
      <w:r w:rsidRPr="00C84680">
        <w:rPr>
          <w:lang w:val="ru-RU"/>
        </w:rPr>
        <w:t xml:space="preserve">— Oo, nagbutang ko og pipila ka gagmay nga pahibalo. Ang usa, nga adunay pulong </w:t>
      </w:r>
      <w:r w:rsidRPr="00C84680">
        <w:rPr>
          <w:lang w:val="ru-RU"/>
        </w:rPr>
        <w:t xml:space="preserve">nga </w:t>
      </w:r>
      <w:r w:rsidR="002F08DD">
        <w:rPr>
          <w:lang w:val="ru-RU"/>
        </w:rPr>
        <w:t xml:space="preserve">'Welcome'</w:t>
      </w:r>
      <w:r w:rsidRPr="00C84680">
        <w:rPr>
          <w:lang w:val="ru-RU"/>
        </w:rPr>
        <w:t xml:space="preserve">, </w:t>
      </w:r>
      <w:r w:rsidRPr="00C84680">
        <w:rPr>
          <w:lang w:val="ru-RU"/>
        </w:rPr>
        <w:t xml:space="preserve">naa sa entrada sa monasteryo. Duha pa ang gibitay sa mas layo pa, mga baynte minutos nga lakaw gikan sa monasteryo. Ang usa nag-ingon: </w:t>
      </w:r>
      <w:r w:rsidRPr="00C84680">
        <w:rPr>
          <w:lang w:val="ru-RU"/>
        </w:rPr>
        <w:t xml:space="preserve">'Kung dili angay ang sinina — padulong sa </w:t>
      </w:r>
      <w:r w:rsidR="002F08DD">
        <w:rPr>
          <w:lang w:val="ru-RU"/>
        </w:rPr>
        <w:t xml:space="preserve">suba'</w:t>
      </w:r>
      <w:r w:rsidRPr="00C84680">
        <w:rPr>
          <w:lang w:val="ru-RU"/>
        </w:rPr>
        <w:t xml:space="preserve">, nga adunay pana nga nagtudlo paingon sa suba. Ang usa pa nag-ingon: </w:t>
      </w:r>
      <w:r w:rsidRPr="00C84680">
        <w:rPr>
          <w:lang w:val="ru-RU"/>
        </w:rPr>
        <w:t xml:space="preserve">'Kung modest ang imong sinina, padulong sa balaang </w:t>
      </w:r>
      <w:r w:rsidR="002F08DD">
        <w:rPr>
          <w:lang w:val="ru-RU"/>
        </w:rPr>
        <w:t xml:space="preserve">monasteryo'</w:t>
      </w:r>
      <w:r w:rsidRPr="00C84680">
        <w:rPr>
          <w:lang w:val="ru-RU"/>
        </w:rPr>
        <w:t xml:space="preserve">, uban sa usa ka pana nga nagtudlo paingon sa monasteryo. Maayo kaayo akong pagbutang niini, dili ba? </w:t>
      </w:r>
    </w:p>
    <w:p w:rsidRPr="00C84680" w:rsidR="005C3FC8" w:rsidRDefault="00BF6B1D" w14:paraId="281BC9DD" w14:textId="77777777">
      <w:pPr>
        <w:pStyle w:val="paragraph"/>
        <w:spacing w:before="30" w:after="30"/>
        <w:ind w:start="60" w:end="60"/>
        <w:rPr>
          <w:lang w:val="ru-RU"/>
        </w:rPr>
      </w:pPr>
      <w:r w:rsidRPr="00C84680">
        <w:rPr>
          <w:lang w:val="ru-RU"/>
        </w:rPr>
        <w:t xml:space="preserve">— Geronda, unsa man ang buhaton nato sa ting-init? Niining panahona sa tuig, daghang mga babaye ang moanha sa monasteryo nga hayag ang ilang likod. </w:t>
      </w:r>
    </w:p>
    <w:p w:rsidRPr="00347B46" w:rsidR="005C3FC8" w:rsidRDefault="00BF6B1D" w14:paraId="4D1BD9AF" w14:textId="6A339798">
      <w:pPr>
        <w:pStyle w:val="paragraph"/>
        <w:spacing w:before="30" w:after="30"/>
        <w:ind w:start="60" w:end="60"/>
        <w:rPr>
          <w:lang w:val="ru-RU"/>
        </w:rPr>
      </w:pPr>
      <w:r w:rsidRPr="00C84680">
        <w:rPr>
          <w:lang w:val="ru-RU"/>
        </w:rPr>
        <w:t xml:space="preserve">— Oh, tahi-a sila og mga mantilla aron matabunan ang ilang likod. Sa ingon, masabtan nila nga kinahanglan nilang respetohon ang dapit nga ilang giduaw.</w:t>
      </w:r>
    </w:p>
    <w:p w:rsidRPr="00347B46" w:rsidR="003F5E0E" w:rsidP="003F5E0E" w:rsidRDefault="003F5E0E" w14:paraId="68C83939" w14:textId="77777777">
      <w:pPr>
        <w:rPr>
          <w:lang w:val="ru-RU"/>
        </w:rPr>
      </w:pPr>
    </w:p>
    <w:p w:rsidRPr="00C84680" w:rsidR="005C3FC8" w:rsidP="003F5E0E" w:rsidRDefault="00BF6B1D" w14:paraId="407AE378" w14:textId="77777777">
      <w:pPr>
        <w:pStyle w:val="Heading4"/>
        <w:rPr>
          <w:lang w:val="ru-RU"/>
        </w:rPr>
      </w:pPr>
      <w:bookmarkStart w:name="_Toc196745458" w:id="369"/>
      <w:bookmarkStart w:name="_Toc196745615" w:id="370"/>
      <w:bookmarkStart w:name="_Toc225094969" w:id="371"/>
      <w:r w:rsidRPr="00C84680">
        <w:rPr>
          <w:lang w:val="ru-RU"/>
        </w:rPr>
        <w:t xml:space="preserve">Kosmetiko — mga mantsa sa hulagway sa Dios</w:t>
      </w:r>
      <w:bookmarkEnd w:id="369"/>
      <w:bookmarkEnd w:id="370"/>
      <w:bookmarkEnd w:id="371"/>
    </w:p>
    <w:p w:rsidRPr="00C84680" w:rsidR="005C3FC8" w:rsidRDefault="00BF6B1D" w14:paraId="457544B7" w14:textId="77777777">
      <w:pPr>
        <w:pStyle w:val="paragraph"/>
        <w:spacing w:before="30" w:after="30"/>
        <w:ind w:start="60" w:end="60"/>
        <w:rPr>
          <w:lang w:val="ru-RU"/>
        </w:rPr>
      </w:pPr>
      <w:r w:rsidRPr="00C84680">
        <w:rPr>
          <w:lang w:val="ru-RU"/>
        </w:rPr>
        <w:t xml:space="preserve">Unsa na kaubos ang nahimo sa mga tawo karon! Ang mga babaye karon nagpailalom sa tanang klase sa kemikal nga perma, ug ang ilang buhok motindog — mura'g gipasta. Ug ang ilang baho! Makahatag na gyud kini ug allergy. Kung makakita ko ug kalibutanong babaye, nga nakadekorasyon sa kalibutanong paagi ug mabaho ug kalibutanong pabango, mobati ko ug lawom nga pagdumot. </w:t>
      </w:r>
    </w:p>
    <w:p w:rsidRPr="00C84680" w:rsidR="005C3FC8" w:rsidRDefault="00BF6B1D" w14:paraId="3ED9FD51" w14:textId="06F9866B">
      <w:pPr>
        <w:pStyle w:val="paragraph"/>
        <w:spacing w:before="30" w:after="30"/>
        <w:ind w:start="60" w:end="60"/>
        <w:rPr>
          <w:lang w:val="ru-RU"/>
        </w:rPr>
      </w:pPr>
      <w:r w:rsidRPr="00C84680">
        <w:rPr>
          <w:lang w:val="ru-RU"/>
        </w:rPr>
        <w:t xml:space="preserve">Sa usa ka higayon, gisultihan ko nga adunay usa ka babaye nga niadto sa Alemanya aron magtuon og kosmetolohiya. </w:t>
      </w:r>
      <w:r w:rsidRPr="00C84680">
        <w:rPr>
          <w:lang w:val="ru-RU"/>
        </w:rPr>
        <w:t xml:space="preserve">'Unsa man gyud na ang kosmetolohiya?</w:t>
      </w:r>
      <w:r w:rsidR="002F08DD">
        <w:rPr>
          <w:lang w:val="ru-RU"/>
        </w:rPr>
        <w:t xml:space="preserve">' </w:t>
      </w:r>
      <w:r w:rsidRPr="00C84680">
        <w:rPr>
          <w:lang w:val="ru-RU"/>
        </w:rPr>
        <w:t xml:space="preserve">pangutana nako. </w:t>
      </w:r>
      <w:r w:rsidRPr="00C84680">
        <w:rPr>
          <w:lang w:val="ru-RU"/>
        </w:rPr>
        <w:t xml:space="preserve">'Ang mga kosmetolohista,' ilang gipatin-aw nako, 'mohimo sa mga tigulang nga babaye nga batan-on!</w:t>
      </w:r>
      <w:r w:rsidR="002F08DD">
        <w:rPr>
          <w:lang w:val="ru-RU"/>
        </w:rPr>
        <w:t xml:space="preserve">'</w:t>
      </w:r>
      <w:r w:rsidRPr="00C84680">
        <w:rPr>
          <w:lang w:val="ru-RU"/>
        </w:rPr>
        <w:t xml:space="preserve"> Didto nako nahinumduman nga nakakita ko kaniadto og usa ka tigulang nga </w:t>
      </w:r>
      <w:r w:rsidR="002F08DD">
        <w:rPr>
          <w:lang w:val="ru-RU"/>
        </w:rPr>
        <w:t xml:space="preserve">'batan-ong babaye' </w:t>
      </w:r>
      <w:r w:rsidRPr="00C84680">
        <w:rPr>
          <w:lang w:val="ru-RU"/>
        </w:rPr>
        <w:t xml:space="preserve">nga adunay pahalang nga pilas sa iyang agtang. </w:t>
      </w:r>
      <w:r w:rsidRPr="00C84680">
        <w:rPr>
          <w:lang w:val="ru-RU"/>
        </w:rPr>
        <w:t xml:space="preserve">'Unsa man ang nahitabo kaniya, pobre?</w:t>
      </w:r>
      <w:r w:rsidR="002F08DD">
        <w:rPr>
          <w:lang w:val="ru-RU"/>
        </w:rPr>
        <w:t xml:space="preserve">' </w:t>
      </w:r>
      <w:r w:rsidRPr="00C84680">
        <w:rPr>
          <w:lang w:val="ru-RU"/>
        </w:rPr>
        <w:t xml:space="preserve">pangutana nako sa ulahi sa usa sa iyang kaila. </w:t>
      </w:r>
      <w:r w:rsidRPr="00C84680">
        <w:rPr>
          <w:lang w:val="ru-RU"/>
        </w:rPr>
        <w:t xml:space="preserve">'Walay angay kabalak-an,' tubag niya. 'Nagpa-plastic surgery siya aron </w:t>
      </w:r>
      <w:r w:rsidRPr="00C84680">
        <w:rPr>
          <w:lang w:val="ru-RU"/>
        </w:rPr>
        <w:t xml:space="preserve">mapahugot ang panit </w:t>
      </w:r>
      <w:r w:rsidRPr="00C84680">
        <w:rPr>
          <w:lang w:val="ru-RU"/>
        </w:rPr>
        <w:t xml:space="preserve">sa iyang nawong</w:t>
      </w:r>
      <w:r w:rsidRPr="00C84680">
        <w:rPr>
          <w:lang w:val="ru-RU"/>
        </w:rPr>
        <w:lastRenderedPageBreak/>
      </w:r>
      <w:r w:rsidRPr="00C84680">
        <w:rPr>
          <w:lang w:val="ru-RU"/>
        </w:rPr>
        <w:t xml:space="preserve"> ug mawala ang iyang mga kulubot</w:t>
      </w:r>
      <w:r w:rsidR="002F08DD">
        <w:rPr>
          <w:lang w:val="ru-RU"/>
        </w:rPr>
        <w:t xml:space="preserve">.' </w:t>
      </w:r>
      <w:r w:rsidRPr="00C84680">
        <w:rPr>
          <w:lang w:val="ru-RU"/>
        </w:rPr>
        <w:t xml:space="preserve">Ug abi pa nako nga ang pobre nga tigulang nga babaye naaksidente ug nagpa-seryosong operasyon. Grabe na gyud ang buhaton sa mga tawo karon! </w:t>
      </w:r>
    </w:p>
    <w:p w:rsidRPr="00C84680" w:rsidR="005C3FC8" w:rsidRDefault="00BF6B1D" w14:paraId="4BD7E84A" w14:textId="77777777">
      <w:pPr>
        <w:pStyle w:val="paragraph"/>
        <w:spacing w:before="30" w:after="30"/>
        <w:ind w:start="60" w:end="60"/>
        <w:rPr>
          <w:lang w:val="ru-RU"/>
        </w:rPr>
      </w:pPr>
      <w:r w:rsidRPr="00C84680">
        <w:rPr>
          <w:lang w:val="ru-RU"/>
        </w:rPr>
        <w:t xml:space="preserve">'Karon nga mga panahon, Geronda, dili na giisip nga sala ang cosmetic surgery.' </w:t>
      </w:r>
    </w:p>
    <w:p w:rsidRPr="00C84680" w:rsidR="005C3FC8" w:rsidRDefault="00BF6B1D" w14:paraId="34F72CE2" w14:textId="3ECA846E">
      <w:pPr>
        <w:pStyle w:val="paragraph"/>
        <w:spacing w:before="30" w:after="30"/>
        <w:ind w:start="60" w:end="60"/>
        <w:rPr>
          <w:lang w:val="ru-RU"/>
        </w:rPr>
      </w:pPr>
      <w:r w:rsidRPr="00C84680">
        <w:rPr>
          <w:lang w:val="ru-RU"/>
        </w:rPr>
        <w:t xml:space="preserve">— Oo, nasabtan na nako kana. Bag-ohay lang nakigtagbo ko sa usa ka babaye nga kaniadto akong nailhan. Kaniadto, mura siya'g anghel, apan karon, nga puno sa make-up, wala gyud nako siya mailhi. </w:t>
      </w:r>
      <w:r w:rsidR="002F08DD">
        <w:rPr>
          <w:lang w:val="ru-RU"/>
        </w:rPr>
        <w:t xml:space="preserve">"</w:t>
      </w:r>
      <w:r w:rsidRPr="00C84680">
        <w:rPr>
          <w:lang w:val="ru-RU"/>
        </w:rPr>
        <w:t xml:space="preserve">Ginoo," ingon nako kaniya, "gihimo Niya ang tanan uban sa dakong kinaadman, apan nakahimo Siya og usa ka dakong sayop sa imong pagkatawo</w:t>
      </w:r>
      <w:r w:rsidRPr="00C84680">
        <w:rPr>
          <w:lang w:val="ru-RU"/>
        </w:rPr>
        <w:t xml:space="preserve">.</w:t>
      </w:r>
      <w:r w:rsidR="002F08DD">
        <w:rPr>
          <w:lang w:val="ru-RU"/>
        </w:rPr>
        <w:t xml:space="preserve">" </w:t>
      </w:r>
      <w:r w:rsidRPr="00C84680">
        <w:rPr>
          <w:lang w:val="ru-RU"/>
        </w:rPr>
        <w:t xml:space="preserve">— </w:t>
      </w:r>
      <w:r w:rsidR="009F3FC8">
        <w:rPr>
          <w:lang w:val="ru-RU"/>
        </w:rPr>
        <w:t xml:space="preserve">"</w:t>
      </w:r>
      <w:r w:rsidRPr="00C84680">
        <w:rPr>
          <w:lang w:val="ru-RU"/>
        </w:rPr>
        <w:t xml:space="preserve">Ngano </w:t>
      </w:r>
      <w:r w:rsidRPr="00C84680">
        <w:rPr>
          <w:lang w:val="ru-RU"/>
        </w:rPr>
        <w:t xml:space="preserve">man</w:t>
      </w:r>
      <w:r w:rsidRPr="00C84680">
        <w:rPr>
          <w:lang w:val="ru-RU"/>
        </w:rPr>
        <w:t xml:space="preserve">, Amahan?</w:t>
      </w:r>
      <w:r w:rsidR="002F08DD">
        <w:rPr>
          <w:lang w:val="ru-RU"/>
        </w:rPr>
        <w:t xml:space="preserve">" </w:t>
      </w:r>
      <w:r w:rsidRPr="00C84680">
        <w:rPr>
          <w:lang w:val="ru-RU"/>
        </w:rPr>
        <w:t xml:space="preserve">pangutana niya nga nabigla. </w:t>
      </w:r>
      <w:r w:rsidR="009F3FC8">
        <w:rPr>
          <w:lang w:val="ru-RU"/>
        </w:rPr>
        <w:t xml:space="preserve">"</w:t>
      </w:r>
      <w:r w:rsidRPr="00C84680">
        <w:rPr>
          <w:lang w:val="ru-RU"/>
        </w:rPr>
        <w:t xml:space="preserve">Tungod kay," ingon nako, </w:t>
      </w:r>
      <w:r w:rsidR="002F08DD">
        <w:rPr>
          <w:lang w:val="ru-RU"/>
        </w:rPr>
        <w:t xml:space="preserve">"</w:t>
      </w:r>
      <w:r w:rsidRPr="00C84680">
        <w:rPr>
          <w:lang w:val="ru-RU"/>
        </w:rPr>
        <w:t xml:space="preserve">Wala </w:t>
      </w:r>
      <w:r w:rsidRPr="00C84680">
        <w:rPr>
          <w:lang w:val="ru-RU"/>
        </w:rPr>
        <w:t xml:space="preserve">ka Niya</w:t>
      </w:r>
      <w:r w:rsidRPr="00C84680">
        <w:rPr>
          <w:lang w:val="ru-RU"/>
        </w:rPr>
        <w:t xml:space="preserve"> </w:t>
      </w:r>
      <w:r w:rsidR="002F08DD">
        <w:rPr>
          <w:lang w:val="ru-RU"/>
        </w:rPr>
        <w:t xml:space="preserve">gi-"embellish" </w:t>
      </w:r>
      <w:r w:rsidRPr="00C84680">
        <w:rPr>
          <w:lang w:val="ru-RU"/>
        </w:rPr>
        <w:t xml:space="preserve">og ngitngit nga lingin ilawom sa imong mga mata! Mao kana ang Iyang sayop! Gihimo Niya nga gwapo ang uban, apan nasayop Siya sa imoha! Wala ba nimo kini masabti sa imong kaugalingon, kawawa ka? Sa katapusan, tungod anang tanan nimong make-up, ginadunggo ra nimo ang imong kaugalingon! Sama ra kini sa pagkuha og Byzantine icon ug paglapak-lapak og pintal sa nagkalain-laing bahin niini, ginadunggo kini, ginaguba. Busa, ipahid ba nato ang pintal sa tibuok hulagway sa Dios [— sa atong kaugalingon]? Hunahuna-a nga usa ka artista ang nagpintal og matahum nga hulagway, unya miabot ang usa ka tawo nga walay kahibalo sa pagpintal, gikuha ang brush ug gipahid ang nagkalain-laing katingalahang guhit sa pintal—sa laing pagkasulti, gilapasan ang obra maestra. Mao ra pud na inyong gibuhat. Pinaagi sa paggamit niining make-up, epektibo ninyong gisulti sa Dios: </w:t>
      </w:r>
      <w:r w:rsidRPr="00C84680">
        <w:rPr>
          <w:lang w:val="ru-RU"/>
        </w:rPr>
        <w:t xml:space="preserve">'Ikaw, akong Dios, sayop ang paghimo kanako. Ako na ang mag-ayo sa Imong sayop</w:t>
      </w:r>
      <w:r w:rsidR="002F08DD">
        <w:rPr>
          <w:lang w:val="ru-RU"/>
        </w:rPr>
        <w:t xml:space="preserve">.' </w:t>
      </w:r>
    </w:p>
    <w:p w:rsidRPr="00C84680" w:rsidR="005C3FC8" w:rsidRDefault="00BF6B1D" w14:paraId="0981B751" w14:textId="4854A17C">
      <w:pPr>
        <w:pStyle w:val="paragraph"/>
        <w:spacing w:before="30" w:after="30"/>
        <w:ind w:start="60" w:end="60"/>
        <w:rPr>
          <w:lang w:val="ru-RU"/>
        </w:rPr>
      </w:pPr>
      <w:r w:rsidRPr="00C84680">
        <w:rPr>
          <w:lang w:val="ru-RU"/>
        </w:rPr>
        <w:t xml:space="preserve">Nahinumdom ko sa usa ka babaye. Miadto siya kanako nga pula ang mga kuko — sama sa gitas-on sa kuko sa lawin — ug misugod sa pagpakiluoy: </w:t>
      </w:r>
      <w:r w:rsidRPr="00C84680">
        <w:rPr>
          <w:lang w:val="ru-RU"/>
        </w:rPr>
        <w:t xml:space="preserve">'Grabe ka sakit ang akong anak. Ampinga siya, Amahan. Nag-ampo usab ko, </w:t>
      </w:r>
      <w:r w:rsidR="002F08DD">
        <w:rPr>
          <w:lang w:val="ru-RU"/>
        </w:rPr>
        <w:t xml:space="preserve">apan…' </w:t>
      </w:r>
      <w:r w:rsidRPr="00C84680">
        <w:rPr>
          <w:lang w:val="ru-RU"/>
        </w:rPr>
        <w:t xml:space="preserve">— </w:t>
      </w:r>
      <w:r w:rsidRPr="00C84680">
        <w:rPr>
          <w:lang w:val="ru-RU"/>
        </w:rPr>
        <w:t xml:space="preserve">'Unsaon man nimo pag-ampo!' giputol nako siya. 'Niining imong mga kuko, ginasamdan nimo si Kristo! Kung gusto nimo nga maayo ang imong anak, putla daan ang imong mga kuko. Para sa kahimsog sa imong anak, buhata lang kini: putla ang imong mga kuko ug hugasi ang polish</w:t>
      </w:r>
      <w:r w:rsidR="009F3FC8">
        <w:rPr>
          <w:lang w:val="ru-RU"/>
        </w:rPr>
        <w:t xml:space="preserve">.' </w:t>
      </w:r>
      <w:r w:rsidRPr="00C84680">
        <w:rPr>
          <w:lang w:val="ru-RU"/>
        </w:rPr>
        <w:t xml:space="preserve">'Pwede ba nako kini pintalan og puti nga nail varnish, Amahan?</w:t>
      </w:r>
      <w:r w:rsidR="002F08DD">
        <w:rPr>
          <w:lang w:val="ru-RU"/>
        </w:rPr>
        <w:t xml:space="preserve">' </w:t>
      </w:r>
      <w:r w:rsidRPr="00C84680">
        <w:rPr>
          <w:lang w:val="ru-RU"/>
        </w:rPr>
        <w:t xml:space="preserve">— </w:t>
      </w:r>
      <w:r w:rsidRPr="00C84680">
        <w:rPr>
          <w:lang w:val="ru-RU"/>
        </w:rPr>
        <w:t xml:space="preserve">"Ginasultihan tika: tangtanga ang polish sa imong mga kuko ug putla kini. Buhata gani og sakripisyo alang sa kahimsog sa imong anak. Unsa man ni, ha? Kay kung kinahanglan pa unta na, gihimo ka unta sa Ginoo nga pula ang mga kuko sukad pa sa sinugdanan</w:t>
      </w:r>
      <w:r w:rsidR="002F08DD">
        <w:rPr>
          <w:lang w:val="ru-RU"/>
        </w:rPr>
        <w:t xml:space="preserve">...</w:t>
      </w:r>
      <w:r w:rsidRPr="00C84680">
        <w:rPr>
          <w:lang w:val="ru-RU"/>
        </w:rPr>
        <w:t xml:space="preserve">" — </w:t>
      </w:r>
      <w:r w:rsidR="002F08DD">
        <w:rPr>
          <w:lang w:val="ru-RU"/>
        </w:rPr>
        <w:t xml:space="preserve">"</w:t>
      </w:r>
      <w:r w:rsidRPr="00C84680">
        <w:rPr>
          <w:lang w:val="ru-RU"/>
        </w:rPr>
        <w:t xml:space="preserve">Busa, pasabton ba nako nga putlan ko sila og puti nga nail varnish, Amahan?</w:t>
      </w:r>
      <w:r w:rsidR="002F08DD">
        <w:rPr>
          <w:lang w:val="ru-RU"/>
        </w:rPr>
        <w:t xml:space="preserve">" </w:t>
      </w:r>
      <w:r w:rsidRPr="00C84680">
        <w:rPr>
          <w:lang w:val="ru-RU"/>
        </w:rPr>
        <w:t xml:space="preserve">Hay, katingalahan gyud siya kaayo. </w:t>
      </w:r>
      <w:r w:rsidR="009F3FC8">
        <w:rPr>
          <w:lang w:val="ru-RU"/>
        </w:rPr>
        <w:t xml:space="preserve">"</w:t>
      </w:r>
      <w:r w:rsidRPr="00C84680">
        <w:rPr>
          <w:lang w:val="ru-RU"/>
        </w:rPr>
        <w:t xml:space="preserve">Oo," ingon nako sa akong hunahuna, "makab-ot nimo ang imong panglawas—ikaw ug ang imong anak...</w:t>
      </w:r>
      <w:r w:rsidR="009F3FC8">
        <w:rPr>
          <w:lang w:val="ru-RU"/>
        </w:rPr>
        <w:t xml:space="preserve">" </w:t>
      </w:r>
      <w:r w:rsidRPr="00C84680">
        <w:rPr>
          <w:lang w:val="ru-RU"/>
        </w:rPr>
        <w:t xml:space="preserve">Labaw sa tanan</w:t>
      </w:r>
      <w:r w:rsidRPr="00C84680">
        <w:rPr>
          <w:lang w:val="ru-RU"/>
        </w:rPr>
        <w:t xml:space="preserve">, ang inahan maoy </w:t>
      </w:r>
      <w:r w:rsidRPr="00C84680">
        <w:rPr>
          <w:lang w:val="ru-RU"/>
        </w:rPr>
        <w:t xml:space="preserve">hinungdan </w:t>
      </w:r>
      <w:r w:rsidR="002F08DD">
        <w:rPr>
          <w:lang w:val="ru-RU"/>
        </w:rPr>
        <w:t xml:space="preserve">nga 'makakuha og</w:t>
      </w:r>
      <w:r w:rsidRPr="00C84680">
        <w:rPr>
          <w:lang w:val="ru-RU"/>
        </w:rPr>
        <w:t xml:space="preserve"> espirituhanong </w:t>
      </w:r>
      <w:r w:rsidR="002F08DD">
        <w:rPr>
          <w:lang w:val="ru-RU"/>
        </w:rPr>
        <w:t xml:space="preserve">sip-on' </w:t>
      </w:r>
      <w:r w:rsidRPr="00C84680">
        <w:rPr>
          <w:lang w:val="ru-RU"/>
        </w:rPr>
        <w:t xml:space="preserve">ang mga anak kon siya mismo wala magsul-ob og kahinahumok ug, labaw pa niana, naningkamot pa nga </w:t>
      </w:r>
      <w:r w:rsidR="002F08DD">
        <w:rPr>
          <w:lang w:val="ru-RU"/>
        </w:rPr>
        <w:t xml:space="preserve">'</w:t>
      </w:r>
      <w:r w:rsidRPr="00C84680">
        <w:rPr>
          <w:lang w:val="ru-RU"/>
        </w:rPr>
        <w:t xml:space="preserve">kuhaon</w:t>
      </w:r>
      <w:r w:rsidR="002F08DD">
        <w:rPr>
          <w:lang w:val="ru-RU"/>
        </w:rPr>
        <w:t xml:space="preserve">' o </w:t>
      </w:r>
      <w:r w:rsidRPr="00C84680">
        <w:rPr>
          <w:lang w:val="ru-RU"/>
        </w:rPr>
        <w:t xml:space="preserve">wagtangon ang kahinahumok sa iyang kaugalingong mga anak. </w:t>
      </w:r>
    </w:p>
    <w:p w:rsidRPr="00C84680" w:rsidR="005C3FC8" w:rsidRDefault="00BF6B1D" w14:paraId="50625067" w14:textId="77777777">
      <w:pPr>
        <w:pStyle w:val="paragraph"/>
        <w:spacing w:before="30" w:after="30"/>
        <w:ind w:start="60" w:end="60"/>
        <w:rPr>
          <w:lang w:val="ru-RU"/>
        </w:rPr>
      </w:pPr>
      <w:r w:rsidRPr="00C84680">
        <w:rPr>
          <w:lang w:val="ru-RU"/>
        </w:rPr>
        <w:t xml:space="preserve">Tingali adunay usa ka tawo nga dili kaayo gwapo o adunay pipila ka kapansanan. Nasayud ang Diyos nga kini makatabang gayud kanila sa espirituhanong paagi. </w:t>
      </w:r>
    </w:p>
    <w:p w:rsidRPr="00C84680" w:rsidR="005C3FC8" w:rsidRDefault="00BF6B1D" w14:paraId="66B35F2D" w14:textId="77777777">
      <w:pPr>
        <w:pStyle w:val="paragraph"/>
        <w:spacing w:before="30" w:after="30"/>
        <w:ind w:start="60" w:end="60"/>
        <w:rPr>
          <w:lang w:val="ru-RU"/>
        </w:rPr>
      </w:pPr>
      <w:r w:rsidRPr="00C84680">
        <w:rPr>
          <w:lang w:val="ru-RU"/>
        </w:rPr>
        <w:t xml:space="preserve">Sa katapusan, ang Diyos mas nagpakabana dili sa lawas kondili sa kalag. Kita tanan adunay atong mga birtud, apan usab pipila ka gagmay nga depekto ug kakulian. Kini dili gani usa ka krus, kondili gagmay nga krus. Kining gagmay nga krus motabang kanato sa kaluwasan sa atong mga kalag. </w:t>
      </w:r>
    </w:p>
    <w:p w:rsidRPr="00347B46" w:rsidR="003F5E0E" w:rsidP="0033540E" w:rsidRDefault="003F5E0E" w14:paraId="3EA08E9A" w14:textId="77777777">
      <w:pPr>
        <w:rPr>
          <w:lang w:val="ru-RU"/>
        </w:rPr>
      </w:pPr>
    </w:p>
    <w:p w:rsidRPr="00347B46" w:rsidR="003F5E0E" w:rsidP="0033540E" w:rsidRDefault="003F5E0E" w14:paraId="73DE2118" w14:textId="77777777">
      <w:pPr>
        <w:rPr>
          <w:lang w:val="ru-RU"/>
        </w:rPr>
      </w:pPr>
    </w:p>
    <w:p w:rsidRPr="00C84680" w:rsidR="005C3FC8" w:rsidRDefault="003F5E0E" w14:paraId="0A57206F" w14:textId="2201EAFC">
      <w:pPr>
        <w:pStyle w:val="Heading2"/>
        <w:keepNext w:val="0"/>
        <w:spacing w:before="390" w:after="240"/>
        <w:rPr>
          <w:lang w:val="ru-RU"/>
        </w:rPr>
      </w:pPr>
      <w:bookmarkStart w:name="_Toc196745459" w:id="372"/>
      <w:bookmarkStart w:name="_Toc196745616" w:id="373"/>
      <w:bookmarkStart w:name="_Toc225094970" w:id="374"/>
      <w:r w:rsidRPr="00C84680">
        <w:rPr>
          <w:lang w:val="ru-RU"/>
        </w:rPr>
        <w:t xml:space="preserve">Ika-upat nga Bahin.</w:t>
      </w:r>
      <w:r w:rsidRPr="003F5E0E">
        <w:rPr>
          <w:lang w:val="ru-RU"/>
        </w:rPr>
        <w:t xml:space="preserve"> </w:t>
      </w:r>
      <w:r w:rsidRPr="00347B46">
        <w:rPr>
          <w:lang w:val="ru-RU"/>
        </w:rPr>
        <w:br/>
      </w:r>
      <w:r w:rsidRPr="00C84680">
        <w:rPr>
          <w:lang w:val="ru-RU"/>
        </w:rPr>
        <w:t xml:space="preserve">Mahitungod sa Simbahan sa atong kapanahonan</w:t>
      </w:r>
      <w:bookmarkEnd w:id="372"/>
      <w:bookmarkEnd w:id="373"/>
      <w:bookmarkEnd w:id="374"/>
    </w:p>
    <w:p w:rsidRPr="00C84680" w:rsidR="005C3FC8" w:rsidRDefault="009F3FC8" w14:paraId="4B84090E" w14:textId="05CCC32A">
      <w:pPr>
        <w:pStyle w:val="paragraph"/>
        <w:spacing w:before="30" w:after="30"/>
        <w:ind w:start="60" w:end="60"/>
        <w:rPr>
          <w:lang w:val="ru-RU"/>
        </w:rPr>
      </w:pPr>
      <w:r w:rsidRPr="00C84680" w:rsidR="00BF6B1D">
        <w:rPr>
          <w:i/>
          <w:iCs/>
          <w:lang w:val="ru-RU"/>
        </w:rPr>
        <w:t xml:space="preserve">Ang Simbahan mao ang Simbahan ni Kristo, ug Siya ang nagdumala niini. Ang Simbahan dili usa ka templo nga gitukod sa mga debotong tawo gikan sa bato, balas ug apog, ug nga gilaglag sa mga barbaro pinaagi sa kalayo. Ang Simbahan mao si Kristo mismo</w:t>
      </w:r>
      <w:r w:rsidR="002F08DD">
        <w:rPr>
          <w:i/>
          <w:iCs/>
          <w:lang w:val="ru-RU"/>
        </w:rPr>
        <w:t xml:space="preserve">"</w:t>
      </w:r>
    </w:p>
    <w:p w:rsidRPr="00347B46" w:rsidR="005C3FC8" w:rsidP="003F5E0E" w:rsidRDefault="005C3FC8" w14:paraId="235C49E9" w14:textId="44E77D34">
      <w:pPr>
        <w:rPr>
          <w:lang w:val="ru-RU"/>
        </w:rPr>
      </w:pPr>
    </w:p>
    <w:p w:rsidRPr="00347B46" w:rsidR="003F5E0E" w:rsidP="003F5E0E" w:rsidRDefault="003F5E0E" w14:paraId="1DC0D187" w14:textId="77777777">
      <w:pPr>
        <w:rPr>
          <w:lang w:val="ru-RU"/>
        </w:rPr>
      </w:pPr>
    </w:p>
    <w:p w:rsidRPr="00347B46" w:rsidR="005C3FC8" w:rsidP="003F5E0E" w:rsidRDefault="003F5E0E" w14:paraId="268C31BC" w14:textId="59342CF0">
      <w:pPr>
        <w:pStyle w:val="Heading3"/>
        <w:rPr>
          <w:lang w:val="ru-RU"/>
        </w:rPr>
      </w:pPr>
      <w:bookmarkStart w:name="_Toc196745460" w:id="375"/>
      <w:bookmarkStart w:name="_Toc196745617" w:id="376"/>
      <w:bookmarkStart w:name="_Toc225094971" w:id="377"/>
      <w:r w:rsidRPr="00C84680">
        <w:rPr>
          <w:lang w:val="ru-RU"/>
        </w:rPr>
        <w:t xml:space="preserve">Kapitulo</w:t>
      </w:r>
      <w:r w:rsidRPr="00347B46">
        <w:rPr>
          <w:lang w:val="ru-RU"/>
        </w:rPr>
        <w:t xml:space="preserve"> 1</w:t>
      </w:r>
      <w:r w:rsidRPr="00C84680" w:rsidR="00BF6B1D">
        <w:rPr>
          <w:lang w:val="ru-RU"/>
        </w:rPr>
        <w:t xml:space="preserve">.</w:t>
      </w:r>
      <w:r w:rsidRPr="00347B46">
        <w:rPr>
          <w:lang w:val="ru-RU"/>
        </w:rPr>
        <w:t xml:space="preserve"> </w:t>
      </w:r>
      <w:r w:rsidRPr="00347B46">
        <w:rPr>
          <w:lang w:val="ru-RU"/>
        </w:rPr>
        <w:br/>
      </w:r>
      <w:r w:rsidRPr="00C84680" w:rsidR="00BF6B1D">
        <w:rPr>
          <w:lang w:val="ru-RU"/>
        </w:rPr>
        <w:t xml:space="preserve">Mahitungod sa Edukasyon</w:t>
      </w:r>
      <w:bookmarkEnd w:id="375"/>
      <w:bookmarkEnd w:id="376"/>
      <w:bookmarkEnd w:id="377"/>
    </w:p>
    <w:p w:rsidRPr="00347B46" w:rsidR="003F5E0E" w:rsidP="003F5E0E" w:rsidRDefault="003F5E0E" w14:paraId="009D7DAA" w14:textId="77777777">
      <w:pPr>
        <w:rPr>
          <w:lang w:val="ru-RU"/>
        </w:rPr>
      </w:pPr>
    </w:p>
    <w:p w:rsidRPr="00C84680" w:rsidR="005C3FC8" w:rsidP="003F5E0E" w:rsidRDefault="00BF6B1D" w14:paraId="6B5CB4B6" w14:textId="77777777">
      <w:pPr>
        <w:pStyle w:val="Heading4"/>
        <w:rPr>
          <w:lang w:val="ru-RU"/>
        </w:rPr>
      </w:pPr>
      <w:bookmarkStart w:name="_Toc196745461" w:id="378"/>
      <w:bookmarkStart w:name="_Toc196745618" w:id="379"/>
      <w:bookmarkStart w:name="_Toc225094972" w:id="380"/>
      <w:r w:rsidRPr="00C84680">
        <w:rPr>
          <w:lang w:val="ru-RU"/>
        </w:rPr>
        <w:lastRenderedPageBreak/>
      </w:r>
      <w:r w:rsidRPr="00C84680">
        <w:rPr>
          <w:lang w:val="ru-RU"/>
        </w:rPr>
        <w:t xml:space="preserve">Ang Griyegong Pinulongan</w:t>
      </w:r>
      <w:bookmarkEnd w:id="378"/>
      <w:bookmarkEnd w:id="379"/>
      <w:bookmarkEnd w:id="380"/>
    </w:p>
    <w:p w:rsidRPr="00C84680" w:rsidR="005C3FC8" w:rsidRDefault="00BF6B1D" w14:paraId="5E8DABE4" w14:textId="28412AB6">
      <w:pPr>
        <w:pStyle w:val="paragraph"/>
        <w:spacing w:before="30" w:after="30"/>
        <w:ind w:start="60" w:end="60"/>
        <w:rPr>
          <w:lang w:val="ru-RU"/>
        </w:rPr>
      </w:pPr>
      <w:r w:rsidRPr="00C84680">
        <w:rPr>
          <w:lang w:val="ru-RU"/>
        </w:rPr>
        <w:t xml:space="preserve">— </w:t>
      </w:r>
      <w:r w:rsidRPr="00C84680">
        <w:rPr>
          <w:lang w:val="ru-RU"/>
        </w:rPr>
        <w:t xml:space="preserve">Geronda, ngano nga gipawagtang ang mga accent sa gramatika sa Griyego?</w:t>
      </w:r>
      <w:r w:rsidR="0033540E">
        <w:rPr>
          <w:rStyle w:val="FootnoteReference"/>
          <w:lang w:val="ru-RU"/>
        </w:rPr>
        <w:footnoteReference w:id="214"/>
      </w:r>
      <w:r w:rsidRPr="00C84680">
        <w:rPr>
          <w:lang w:val="ru-RU"/>
        </w:rPr>
        <w:t xml:space="preserve"> </w:t>
      </w:r>
    </w:p>
    <w:p w:rsidRPr="00C84680" w:rsidR="005C3FC8" w:rsidRDefault="00BF6B1D" w14:paraId="7C083ABE" w14:textId="77777777">
      <w:pPr>
        <w:pStyle w:val="paragraph"/>
        <w:spacing w:before="30" w:after="30"/>
        <w:ind w:start="60" w:end="60"/>
        <w:rPr>
          <w:lang w:val="ru-RU"/>
        </w:rPr>
      </w:pPr>
      <w:r w:rsidRPr="00C84680">
        <w:rPr>
          <w:lang w:val="ru-RU"/>
        </w:rPr>
        <w:t xml:space="preserve">— </w:t>
      </w:r>
      <w:r w:rsidRPr="00C84680">
        <w:rPr>
          <w:lang w:val="ru-RU"/>
        </w:rPr>
        <w:t xml:space="preserve">Sama sa mga tawo karon nga dili na makapailob sa bisan unsa ug mosukol sa tanan, ingon usab ang mga letra nga dili na makapailob sa bisan unsa — ni sa acute ni sa circumflex nga accent! Ang mga letra nahimong susama sa mga tawo: modagan sila sa bug-os nilang kusog ug dili gani magbilin ug tuldok sa ilang gilakwan. </w:t>
      </w:r>
    </w:p>
    <w:p w:rsidRPr="00FA3E15" w:rsidR="005C3FC8" w:rsidRDefault="00BF6B1D" w14:paraId="62C280F5" w14:textId="572D345F">
      <w:pPr>
        <w:pStyle w:val="paragraph"/>
        <w:spacing w:before="30" w:after="30"/>
        <w:ind w:start="60" w:end="60"/>
        <w:rPr>
          <w:lang w:val="ru-RU"/>
        </w:rPr>
      </w:pPr>
      <w:r w:rsidRPr="00C84680">
        <w:rPr>
          <w:lang w:val="ru-RU"/>
        </w:rPr>
        <w:t xml:space="preserve">Unsa kaha klase sa pinulongan ang gisulat sa uban! Sa usa ka modernong hubad sa Bag-ong Tugon, nabasa nako: </w:t>
      </w:r>
      <w:r w:rsidRPr="00C84680">
        <w:rPr>
          <w:lang w:val="ru-RU"/>
        </w:rPr>
        <w:t xml:space="preserve">'Gitawag nako ang akong anak gikan sa Ehipto</w:t>
      </w:r>
      <w:r w:rsidR="002F08DD">
        <w:rPr>
          <w:lang w:val="ru-RU"/>
        </w:rPr>
        <w:t xml:space="preserve">.'</w:t>
      </w:r>
      <w:r w:rsidR="002F5FA0">
        <w:rPr>
          <w:rStyle w:val="FootnoteReference"/>
          <w:lang w:val="ru-RU"/>
        </w:rPr>
        <w:footnoteReference w:id="215"/>
      </w:r>
      <w:r w:rsidRPr="00C84680">
        <w:rPr>
          <w:lang w:val="ru-RU"/>
        </w:rPr>
        <w:t xml:space="preserve"> Mahal kong igsoon, unsaon man pagkahusto ana! Dili ang balaan buwagon sa dili balaan. Gisulat nila kini aron kuno </w:t>
      </w:r>
      <w:r w:rsidR="002F08DD">
        <w:rPr>
          <w:lang w:val="ru-RU"/>
        </w:rPr>
        <w:t xml:space="preserve">'i-standardize' </w:t>
      </w:r>
      <w:r w:rsidRPr="00C84680">
        <w:rPr>
          <w:lang w:val="ru-RU"/>
        </w:rPr>
        <w:t xml:space="preserve">ang pinulongan, aron kini mahimong pareho.  Apan kinsa man nga tawo, bisan pa gikan sa pinakalayo nga baryo, ang dili makasabot sa gipasabot </w:t>
      </w:r>
      <w:r w:rsidR="002F08DD">
        <w:rPr>
          <w:i/>
          <w:iCs/>
          <w:lang w:val="ru-RU"/>
        </w:rPr>
        <w:t xml:space="preserve">sa</w:t>
      </w:r>
      <w:r w:rsidRPr="00C84680">
        <w:rPr>
          <w:i/>
          <w:iCs/>
          <w:lang w:val="ru-RU"/>
        </w:rPr>
        <w:t xml:space="preserve"> 'Gitawag ko ang akong Anak gikan sa </w:t>
      </w:r>
      <w:r w:rsidR="002F08DD">
        <w:rPr>
          <w:i/>
          <w:iCs/>
          <w:lang w:val="ru-RU"/>
        </w:rPr>
        <w:t xml:space="preserve">Ehipto'</w:t>
      </w:r>
      <w:r w:rsidRPr="00C84680">
        <w:rPr>
          <w:lang w:val="ru-RU"/>
        </w:rPr>
        <w:t xml:space="preserve">? Ug kaniadto, sa Balaang Bukid, samtang nagbasa gikan sa usa ka balaang amahan sa refektoryo—sa hubad ngadto sa Modernong Griyego—nadungog nako nga ang mga pulong </w:t>
      </w:r>
      <w:r w:rsidRPr="00C84680">
        <w:rPr>
          <w:lang w:val="ru-RU"/>
        </w:rPr>
        <w:t xml:space="preserve">nga </w:t>
      </w:r>
      <w:r w:rsidR="002F08DD">
        <w:rPr>
          <w:lang w:val="ru-RU"/>
        </w:rPr>
        <w:t xml:space="preserve">'</w:t>
      </w:r>
      <w:r w:rsidRPr="00C84680">
        <w:rPr>
          <w:lang w:val="ru-RU"/>
        </w:rPr>
        <w:t xml:space="preserve">pan</w:t>
      </w:r>
      <w:r w:rsidR="002F08DD">
        <w:rPr>
          <w:lang w:val="ru-RU"/>
        </w:rPr>
        <w:t xml:space="preserve">', </w:t>
      </w:r>
      <w:r w:rsidRPr="00C84680">
        <w:rPr>
          <w:lang w:val="ru-RU"/>
        </w:rPr>
        <w:t xml:space="preserve">'bino</w:t>
      </w:r>
      <w:r w:rsidR="002F08DD">
        <w:rPr>
          <w:lang w:val="ru-RU"/>
        </w:rPr>
        <w:t xml:space="preserve">',</w:t>
      </w:r>
      <w:r w:rsidRPr="00C84680">
        <w:rPr>
          <w:lang w:val="ru-RU"/>
        </w:rPr>
        <w:t xml:space="preserve"> </w:t>
      </w:r>
      <w:r w:rsidRPr="00C84680">
        <w:rPr>
          <w:lang w:val="ru-RU"/>
        </w:rPr>
        <w:t xml:space="preserve">Ang</w:t>
      </w:r>
      <w:r w:rsidR="002F08DD">
        <w:rPr>
          <w:lang w:val="ru-RU"/>
        </w:rPr>
        <w:t xml:space="preserve"> '</w:t>
      </w:r>
      <w:r w:rsidRPr="00C84680">
        <w:rPr>
          <w:lang w:val="ru-RU"/>
        </w:rPr>
        <w:t xml:space="preserve">Banal </w:t>
      </w:r>
      <w:r w:rsidR="002F08DD">
        <w:rPr>
          <w:lang w:val="ru-RU"/>
        </w:rPr>
        <w:t xml:space="preserve">nga Komunyon' </w:t>
      </w:r>
      <w:r w:rsidRPr="00C84680">
        <w:rPr>
          <w:lang w:val="ru-RU"/>
        </w:rPr>
        <w:t xml:space="preserve">gipulihan sa moderno, ordinaryo nga gagmayng pulong nga gigamit sa adlaw-adlaw nga pakigpulong. Apan ang ingon nga mga pulong dili angay [alang sa pagpadayag sa mga balaan nga konsepto]! Unsaon man ni? Aduna bay Griyego nga wala kahibalo unsa ang kahulugan </w:t>
      </w:r>
      <w:r w:rsidR="002F08DD">
        <w:rPr>
          <w:lang w:val="ru-RU"/>
        </w:rPr>
        <w:t xml:space="preserve">sa 'artos' </w:t>
      </w:r>
      <w:r w:rsidRPr="00C84680">
        <w:rPr>
          <w:lang w:val="ru-RU"/>
        </w:rPr>
        <w:t xml:space="preserve">ug </w:t>
      </w:r>
      <w:r w:rsidRPr="00C84680">
        <w:rPr>
          <w:lang w:val="ru-RU"/>
        </w:rPr>
        <w:t xml:space="preserve">'ino</w:t>
      </w:r>
      <w:r w:rsidR="002F08DD">
        <w:rPr>
          <w:lang w:val="ru-RU"/>
        </w:rPr>
        <w:t xml:space="preserve">'</w:t>
      </w:r>
      <w:r w:rsidRPr="00FA3E15" w:rsidR="00FA3E15">
        <w:rPr>
          <w:lang w:val="ru-RU"/>
        </w:rPr>
        <w:t xml:space="preserve">?</w:t>
      </w:r>
      <w:r w:rsidR="00FA3E15">
        <w:rPr>
          <w:rStyle w:val="FootnoteReference"/>
          <w:lang w:val="ru-RU"/>
        </w:rPr>
        <w:footnoteReference w:id="216"/>
      </w:r>
    </w:p>
    <w:p w:rsidRPr="00C84680" w:rsidR="005C3FC8" w:rsidRDefault="00BF6B1D" w14:paraId="5ADA339C" w14:textId="77777777">
      <w:pPr>
        <w:pStyle w:val="paragraph"/>
        <w:spacing w:before="30" w:after="30"/>
        <w:ind w:start="60" w:end="60"/>
        <w:rPr>
          <w:lang w:val="ru-RU"/>
        </w:rPr>
      </w:pPr>
      <w:r w:rsidRPr="00C84680">
        <w:rPr>
          <w:lang w:val="ru-RU"/>
        </w:rPr>
        <w:t xml:space="preserve">— </w:t>
      </w:r>
      <w:r w:rsidRPr="00C84680">
        <w:rPr>
          <w:lang w:val="ru-RU"/>
        </w:rPr>
        <w:t xml:space="preserve">Geronda, ingon nila nga nagplano sila nga ilisan ang alpabetong Griyego sa alpabetong Latin. </w:t>
      </w:r>
    </w:p>
    <w:p w:rsidRPr="00C84680" w:rsidR="005C3FC8" w:rsidRDefault="00BF6B1D" w14:paraId="7FFAC421" w14:textId="77777777">
      <w:pPr>
        <w:pStyle w:val="paragraph"/>
        <w:spacing w:before="30" w:after="30"/>
        <w:ind w:start="60" w:end="60"/>
        <w:rPr>
          <w:lang w:val="ru-RU"/>
        </w:rPr>
      </w:pPr>
      <w:r w:rsidRPr="00C84680">
        <w:rPr>
          <w:lang w:val="ru-RU"/>
        </w:rPr>
        <w:t xml:space="preserve">— </w:t>
      </w:r>
      <w:r w:rsidRPr="00C84680">
        <w:rPr>
          <w:lang w:val="ru-RU"/>
        </w:rPr>
        <w:t xml:space="preserve">Ayaw kabalaka, dili kana mahitabo. Dili sila makalusot niini. Maayo na lang, ang Diyos naghimo og maayo bisan pa gikan sa mga baliko ug daotan. Kung dili, mawagtang kita. Ang tradisyon ug pinulongan wala gayud mawala bisan pa sa mga panahong ang tanang sinulat nga rekord gisulat sa kamot, ug wala pay mga photocopier o ubang teknikal nga himan. Busa nganong mawala kaha karon, nga daghan na kaayong teknikal nga himan ang magamit? Dili, dili gayud mawala ang tradisyon ug pinulongan — bisan unsa pa ka kusog ang ilang paningkamot sa paglaglag niini. Tan-awa ang mga Griyegong emigrante gikan sa Rusya — giunsa nila pagpreserba sa ilang mga kostumbre! Nahibalo sila sa Pontic nga pinulongan, ug nakatabang kini kanila. Sa ingon niini, napreserba nila ang ilang mga tradisyon. Apan mibiya sila sa Rusya aron mangita og kagawasan, bisan pa nga gihatagan na usab sila og pipila ka kagawasan didto sa Rusya. Kung wala sila mibiya, mabuhi sila sama sa langgam nga gipagawas gikan sa hawla ug gipasagdan nga molupad-lupad sa kwarto. Dili ba mabati sa maong langgam ang kasubo sa kwarto? Hunahunaa lang unsa ang gibati sa mga walay swerte nga Pontian kaniadto! </w:t>
      </w:r>
    </w:p>
    <w:p w:rsidRPr="00C84680" w:rsidR="005C3FC8" w:rsidRDefault="00BF6B1D" w14:paraId="52432BBC" w14:textId="195EE46B">
      <w:pPr>
        <w:pStyle w:val="paragraph"/>
        <w:spacing w:before="30" w:after="30"/>
        <w:ind w:start="60" w:end="60"/>
        <w:rPr>
          <w:lang w:val="ru-RU"/>
        </w:rPr>
      </w:pPr>
      <w:r w:rsidRPr="00C84680">
        <w:rPr>
          <w:lang w:val="ru-RU"/>
        </w:rPr>
        <w:t xml:space="preserve">Aduna usab uban nga gustong maghimo og bag-ong pinulongan. Bisan pa, ang pinulongang Griyego nakakuha sa </w:t>
      </w:r>
      <w:r w:rsidRPr="00C84680">
        <w:rPr>
          <w:lang w:val="ru-RU"/>
        </w:rPr>
        <w:t xml:space="preserve">iyang </w:t>
      </w:r>
      <w:r w:rsidR="002F08DD">
        <w:rPr>
          <w:lang w:val="ru-RU"/>
        </w:rPr>
        <w:t xml:space="preserve">'pinulongan' </w:t>
      </w:r>
      <w:r w:rsidRPr="00C84680">
        <w:rPr>
          <w:lang w:val="ru-RU"/>
        </w:rPr>
        <w:t xml:space="preserve">gikan sa mga dila sa kalayo sa Balaang Pentekostes.</w:t>
      </w:r>
      <w:r w:rsidR="00E85169">
        <w:rPr>
          <w:rStyle w:val="FootnoteReference"/>
          <w:lang w:val="ru-RU"/>
        </w:rPr>
        <w:footnoteReference w:id="217"/>
      </w:r>
      <w:r w:rsidRPr="00C84680">
        <w:rPr>
          <w:lang w:val="ru-RU"/>
        </w:rPr>
        <w:t xml:space="preserve"> Wala'y lain nga pinulongan nga makahulagway sa mga dogma sa atong pagtuo. Ug busa, pinaagi sa Pag-atiman sa Diyos, ang Daang Tugon gihubad sa Griego sa Pito ka Labing, ug ang Ebanghelyo gisulat usab sa Griego. Kung kinsa man, nga wala makahibalo sa Karaan nga Griego, mosalmot sa dogmatiko nga teolohiya, mahimo siyang mahulog sa sayop. Ug bisan pa niana, gikuha nato ang Karaan nga Griego gikan sa kurikulum sa eskuylahan! Dili madugay, magsugod na ang mga Aleman sa pag-anhi sa atong mga unibersidad aron magtudlo kanato sa Ancient Greek. Unya, human sa sinugdan nga pagkatawa kanila, masabtan sa atong mga intelektwal ang kahinungdanon sa Ancient Greek ug moingon sila: </w:t>
      </w:r>
      <w:r w:rsidRPr="00C84680">
        <w:rPr>
          <w:lang w:val="ru-RU"/>
        </w:rPr>
        <w:t xml:space="preserve">'Tan-awa kana—dili kini walay hinungdan nga gipreserbar sa Simbahan ang Ancient Greek!</w:t>
      </w:r>
      <w:r w:rsidR="002F08DD">
        <w:rPr>
          <w:lang w:val="ru-RU"/>
        </w:rPr>
        <w:t xml:space="preserve">' </w:t>
      </w:r>
    </w:p>
    <w:p w:rsidRPr="00347B46" w:rsidR="005C3FC8" w:rsidRDefault="00BF6B1D" w14:paraId="75F1ADF9" w14:textId="2634FD2F">
      <w:pPr>
        <w:pStyle w:val="paragraph"/>
        <w:spacing w:before="30" w:after="30"/>
        <w:ind w:start="60" w:end="60"/>
        <w:rPr>
          <w:lang w:val="ru-RU"/>
        </w:rPr>
      </w:pPr>
      <w:r w:rsidRPr="00C84680">
        <w:rPr>
          <w:lang w:val="ru-RU"/>
        </w:rPr>
        <w:t xml:space="preserve">Naningkamot sila sa paglaglag sa atong mga Ortodoksong katawhan. Nasabtan ba nimo unsa ang buot ipasabot niini? Ang pagka-Ortodoksong katawhan karon usa ka dakong butang. Sa una, aduna kitay pilosopiya. Gipahilom ni Santa Catalina ang mga pilosopo pinaagi sa pag-apelar sa pilosopiya.</w:t>
      </w:r>
      <w:r w:rsidR="0067718C">
        <w:rPr>
          <w:rStyle w:val="FootnoteReference"/>
          <w:lang w:val="ru-RU"/>
        </w:rPr>
        <w:footnoteReference w:id="218"/>
      </w:r>
      <w:r w:rsidRPr="00C84680">
        <w:rPr>
          <w:lang w:val="ru-RU"/>
        </w:rPr>
        <w:t xml:space="preserve"> Ang mga pilosopo nagbukas sa dalan para sa Kristiyanismo. Ang Ebanghelyo gisulat sa Griego ug mikaylap sa tibuok kalibutan. Unya</w:t>
      </w:r>
      <w:r w:rsidRPr="00C84680">
        <w:rPr>
          <w:lang w:val="ru-RU"/>
        </w:rPr>
        <w:t xml:space="preserve">, sa panahon sa mga</w:t>
      </w:r>
      <w:r w:rsidRPr="00C84680">
        <w:rPr>
          <w:lang w:val="ru-RU"/>
        </w:rPr>
        <w:lastRenderedPageBreak/>
      </w:r>
      <w:r w:rsidRPr="00C84680">
        <w:rPr>
          <w:lang w:val="ru-RU"/>
        </w:rPr>
        <w:t xml:space="preserve"> </w:t>
      </w:r>
      <w:r w:rsidRPr="00C84680">
        <w:rPr>
          <w:lang w:val="ru-RU"/>
        </w:rPr>
        <w:t xml:space="preserve">,</w:t>
      </w:r>
      <w:r w:rsidRPr="00C84680">
        <w:rPr>
          <w:lang w:val="ru-RU"/>
        </w:rPr>
        <w:t xml:space="preserve"> gipahibalo sa mga Griyego ang mga Slav. Ang paglungtad mismo sa Hellas usa ka dakong kasamok sa pipila ka </w:t>
      </w:r>
      <w:r w:rsidRPr="00C84680">
        <w:rPr>
          <w:lang w:val="ru-RU"/>
        </w:rPr>
        <w:t xml:space="preserve">mga tawo</w:t>
      </w:r>
      <w:r w:rsidRPr="00C84680">
        <w:rPr>
          <w:lang w:val="ru-RU"/>
        </w:rPr>
        <w:t xml:space="preserve">. </w:t>
      </w:r>
      <w:r w:rsidR="009F3FC8">
        <w:rPr>
          <w:lang w:val="ru-RU"/>
        </w:rPr>
        <w:t xml:space="preserve">"</w:t>
      </w:r>
      <w:r w:rsidRPr="00C84680">
        <w:rPr>
          <w:lang w:val="ru-RU"/>
        </w:rPr>
        <w:t xml:space="preserve">Kini," ingon nila, "nagadaut kanato. Kinahanglan kini laglagon.</w:t>
      </w:r>
      <w:r w:rsidR="002F08DD">
        <w:rPr>
          <w:lang w:val="ru-RU"/>
        </w:rPr>
        <w:t xml:space="preserve">" </w:t>
      </w:r>
    </w:p>
    <w:p w:rsidRPr="00347B46" w:rsidR="003F5E0E" w:rsidP="003F5E0E" w:rsidRDefault="003F5E0E" w14:paraId="243C685F" w14:textId="77777777">
      <w:pPr>
        <w:rPr>
          <w:lang w:val="ru-RU"/>
        </w:rPr>
      </w:pPr>
    </w:p>
    <w:p w:rsidRPr="00C84680" w:rsidR="005C3FC8" w:rsidP="003F5E0E" w:rsidRDefault="00BF6B1D" w14:paraId="53AC3220" w14:textId="77777777">
      <w:pPr>
        <w:pStyle w:val="Heading4"/>
        <w:rPr>
          <w:lang w:val="ru-RU"/>
        </w:rPr>
      </w:pPr>
      <w:bookmarkStart w:name="_Toc196745462" w:id="381"/>
      <w:bookmarkStart w:name="_Toc196745619" w:id="382"/>
      <w:bookmarkStart w:name="_Toc225094973" w:id="383"/>
      <w:r w:rsidRPr="00C84680">
        <w:rPr>
          <w:lang w:val="ru-RU"/>
        </w:rPr>
        <w:t xml:space="preserve">Mga problema sa edukasyon</w:t>
      </w:r>
      <w:bookmarkEnd w:id="381"/>
      <w:bookmarkEnd w:id="382"/>
      <w:bookmarkEnd w:id="383"/>
    </w:p>
    <w:p w:rsidRPr="00C84680" w:rsidR="005C3FC8" w:rsidRDefault="00BF6B1D" w14:paraId="100BDB75" w14:textId="77777777">
      <w:pPr>
        <w:pStyle w:val="paragraph"/>
        <w:spacing w:before="30" w:after="30"/>
        <w:ind w:start="60" w:end="60"/>
        <w:rPr>
          <w:lang w:val="ru-RU"/>
        </w:rPr>
      </w:pPr>
      <w:r w:rsidRPr="00C84680">
        <w:rPr>
          <w:lang w:val="ru-RU"/>
        </w:rPr>
        <w:t xml:space="preserve">— </w:t>
      </w:r>
      <w:r w:rsidRPr="00C84680">
        <w:rPr>
          <w:lang w:val="ru-RU"/>
        </w:rPr>
        <w:t xml:space="preserve">Geronda, kanunay nimo giingon nga karon naningkamot ang tanan nga buwagon ang tanan. Apil ba niini ang sistema sa edukasyon? </w:t>
      </w:r>
    </w:p>
    <w:p w:rsidRPr="00C84680" w:rsidR="005C3FC8" w:rsidRDefault="00BF6B1D" w14:paraId="31EEC536" w14:textId="77777777">
      <w:pPr>
        <w:pStyle w:val="paragraph"/>
        <w:spacing w:before="30" w:after="30"/>
        <w:ind w:start="60" w:end="60"/>
        <w:rPr>
          <w:lang w:val="ru-RU"/>
        </w:rPr>
      </w:pPr>
      <w:r w:rsidRPr="00C84680">
        <w:rPr>
          <w:lang w:val="ru-RU"/>
        </w:rPr>
        <w:t xml:space="preserve">— </w:t>
      </w:r>
      <w:r w:rsidRPr="00C84680">
        <w:rPr>
          <w:lang w:val="ru-RU"/>
        </w:rPr>
        <w:t xml:space="preserve">Oo. Dili ba nimo makita unsay nahitabo? Tinuod bang mga eskwelahan kini? Ang ilang gitudlo karon sa mga bata ba mao ang atong pinulongan? Mao ba kini ang atong kasaysayan? Ug sa teolohiya, hunahunaon pa kaha nga mas maayo ang kahimtang? Ang usa ka ateyista nga adunay degree sa teolohiya gitugotan nga magtudlo sa Balaod sa Dios. </w:t>
      </w:r>
    </w:p>
    <w:p w:rsidRPr="00C84680" w:rsidR="005C3FC8" w:rsidRDefault="00BF6B1D" w14:paraId="30107AD1" w14:textId="3FF96A67">
      <w:pPr>
        <w:pStyle w:val="paragraph"/>
        <w:spacing w:before="30" w:after="30"/>
        <w:ind w:start="60" w:end="60"/>
        <w:rPr>
          <w:lang w:val="ru-RU"/>
        </w:rPr>
      </w:pPr>
      <w:r w:rsidRPr="00C84680">
        <w:rPr>
          <w:lang w:val="ru-RU"/>
        </w:rPr>
        <w:t xml:space="preserve">Apan walay mosusi unsa iyang gitudlo sa mga bata — ang Balaod sa Dios o atheismo. </w:t>
      </w:r>
      <w:r w:rsidRPr="00C84680">
        <w:rPr>
          <w:lang w:val="ru-RU"/>
        </w:rPr>
        <w:t xml:space="preserve">'Dili namo siya mapalayas,</w:t>
      </w:r>
      <w:r w:rsidR="002F08DD">
        <w:rPr>
          <w:lang w:val="ru-RU"/>
        </w:rPr>
        <w:t xml:space="preserve">'</w:t>
      </w:r>
      <w:r w:rsidRPr="00C84680">
        <w:rPr>
          <w:lang w:val="ru-RU"/>
        </w:rPr>
        <w:t xml:space="preserve"> ingon sa mga nagdumala. </w:t>
      </w:r>
      <w:r w:rsidRPr="00C84680">
        <w:rPr>
          <w:lang w:val="ru-RU"/>
        </w:rPr>
        <w:t xml:space="preserve">Apan kung usa ka philologist gusto magtudlo og matematika, tugotan ba nila siya? </w:t>
      </w:r>
    </w:p>
    <w:p w:rsidRPr="00C84680" w:rsidR="005C3FC8" w:rsidRDefault="00BF6B1D" w14:paraId="0344615F" w14:textId="28C30248">
      <w:pPr>
        <w:pStyle w:val="paragraph"/>
        <w:spacing w:before="30" w:after="30"/>
        <w:ind w:start="60" w:end="60"/>
        <w:rPr>
          <w:lang w:val="ru-RU"/>
        </w:rPr>
      </w:pPr>
      <w:r w:rsidRPr="00C84680">
        <w:rPr>
          <w:lang w:val="ru-RU"/>
        </w:rPr>
        <w:t xml:space="preserve">Usa pa ka gradwado sa Fakultad sa Teolohiya ang misalikway sa pagtugot sa mga tawo nga makadawat sa Banal nga Komunyon, aron dili sila makakuha og AIDS. Kining </w:t>
      </w:r>
      <w:r w:rsidR="002F08DD">
        <w:rPr>
          <w:lang w:val="ru-RU"/>
        </w:rPr>
        <w:t xml:space="preserve">'teologo' </w:t>
      </w:r>
      <w:r w:rsidRPr="00C84680">
        <w:rPr>
          <w:lang w:val="ru-RU"/>
        </w:rPr>
        <w:t xml:space="preserve">usa sa mga nipasulod sa Fakultad sa Teolohiya dili tungod sa tawag, kondili </w:t>
      </w:r>
      <w:r w:rsidRPr="00C84680">
        <w:rPr>
          <w:lang w:val="ru-RU"/>
        </w:rPr>
        <w:t xml:space="preserve">'pinaagi sa </w:t>
      </w:r>
      <w:r w:rsidRPr="00C84680">
        <w:rPr>
          <w:lang w:val="ru-RU"/>
        </w:rPr>
        <w:t xml:space="preserve">computer </w:t>
      </w:r>
      <w:r w:rsidR="002F08DD">
        <w:rPr>
          <w:lang w:val="ru-RU"/>
        </w:rPr>
        <w:t xml:space="preserve">allocation</w:t>
      </w:r>
      <w:r w:rsidRPr="00C84680">
        <w:rPr>
          <w:lang w:val="ru-RU"/>
        </w:rPr>
        <w:t xml:space="preserve">'. Ang ingon nga kahibalo dili kahibalo sa Dios. </w:t>
      </w:r>
      <w:r w:rsidRPr="00C84680">
        <w:rPr>
          <w:lang w:val="ru-RU"/>
        </w:rPr>
        <w:t xml:space="preserve">'Natawo na ang usa ka anak sa balaan nga siyensya</w:t>
      </w:r>
      <w:r w:rsidR="002F08DD">
        <w:rPr>
          <w:lang w:val="ru-RU"/>
        </w:rPr>
        <w:t xml:space="preserve">,'</w:t>
      </w:r>
      <w:r w:rsidRPr="00C84680">
        <w:rPr>
          <w:lang w:val="ru-RU"/>
        </w:rPr>
        <w:t xml:space="preserve"> — sama sa ilang giingon kaniadto, tungod kay ang pagkat-on usa ka balaan nga paningkamot niadto. Apan karon makita nimo ang usa ka propesor sa teolohiya nga wala motuo sa Diyos, nga nagpasipala batok sa mga propeta sa atubangan sa iyang mga estudyante, apan wala giwagtang sa pagtudlo. Apan, akong maayong ginoo, unsa man ang imong nakalimtan sa Fakultad sa Teolohiya? Unsa nga klase sa mga teologo ang inyong ipagawas? </w:t>
      </w:r>
    </w:p>
    <w:p w:rsidRPr="00C84680" w:rsidR="005C3FC8" w:rsidRDefault="00BF6B1D" w14:paraId="71582AE3" w14:textId="69DFF058">
      <w:pPr>
        <w:pStyle w:val="paragraph"/>
        <w:spacing w:before="30" w:after="30"/>
        <w:ind w:start="60" w:end="60"/>
        <w:rPr>
          <w:lang w:val="ru-RU"/>
        </w:rPr>
      </w:pPr>
      <w:r w:rsidRPr="00C84680">
        <w:rPr>
          <w:lang w:val="ru-RU"/>
        </w:rPr>
        <w:t xml:space="preserve">Ug unsang impluwensya ang nahimo sa mga Protestante ug Katoliko kanato? Unsa ka lawom nasulod ang espiritu nga walay Diyos sa Katolisismo! Hinay-hinay, ang mga Katoliko naningkamot nga pahuyangon ang mga santo. </w:t>
      </w:r>
      <w:r w:rsidRPr="00C84680">
        <w:rPr>
          <w:lang w:val="ru-RU"/>
        </w:rPr>
        <w:t xml:space="preserve">'Si Santa Catalina,' ingon nila, 'dili usa ka bantugang santo: ang iyang amahan, aw, usa ra ka gamay nga prinsipe.' Si San Nicolas usa ka walay bili nga santo. Si San Jorge nga Dakong Martir usa ka mito; si Arkanghel Miguel wala gyud naglungtad—usa ra siya ka pagpadayag sa Dios. Pareho usab kini kang Arkanghel Gabriel</w:t>
      </w:r>
      <w:r w:rsidR="002F08DD">
        <w:rPr>
          <w:lang w:val="ru-RU"/>
        </w:rPr>
        <w:t xml:space="preserve">." </w:t>
      </w:r>
      <w:r w:rsidRPr="00C84680">
        <w:rPr>
          <w:lang w:val="ru-RU"/>
        </w:rPr>
        <w:t xml:space="preserve">Sunod, ilang isulti nga si Kristo dili Dios, nga Siya usa ra ka dakong Magtutudlo. Unya moabot pa sila sa pagtawag sa Diyos nga usa ka pwersa, ug dayon ipahayag nga ang Diyos mao ang kinaiyahan. Daghan kaayo ang klarong supernatural nga mga hitabo, daghan kaayong mga propeta ug mga propesiya, daghan kaayong buhing milagro, apan bisan pa niini tanan, ang uban nga mga Ortodoksong Kristohanon moabot pa sa pagtuo sa ingon ana ka binuang. </w:t>
      </w:r>
    </w:p>
    <w:p w:rsidRPr="00C84680" w:rsidR="005C3FC8" w:rsidRDefault="00BF6B1D" w14:paraId="5E723B34" w14:textId="5A6718EA">
      <w:pPr>
        <w:pStyle w:val="paragraph"/>
        <w:spacing w:before="30" w:after="30"/>
        <w:ind w:start="60" w:end="60"/>
        <w:rPr>
          <w:lang w:val="ru-RU"/>
        </w:rPr>
      </w:pPr>
      <w:r w:rsidRPr="00C84680">
        <w:rPr>
          <w:lang w:val="ru-RU"/>
        </w:rPr>
        <w:t xml:space="preserve">Sa usa ka higayon, usa ka batan-on nga lalaki ang miadto kanako aron mangayo og panalangin para sa iyang pagtuon sa Italya. Nagplano siya nga magtuon didto og liturhiya ug magsulat og disertasyon. </w:t>
      </w:r>
      <w:r w:rsidRPr="00C84680">
        <w:rPr>
          <w:lang w:val="ru-RU"/>
        </w:rPr>
        <w:t xml:space="preserve">"Hibalo ka ba sa imong gibuhat?" pangutana nako kaniya. "Nagplano ka nga moadto sa mga Heswita aron isulat ang imong tesis, apan ako pa man imong adtoan para sa panalangin? Wala gani sila kahibalo unsay nahitabo sa ilang kaugalingong han-ay! Sa katapusan, ginatudlo kini didto sa mga Uniate, mga Heswita ug kinsa pa kaha ang nakahibalo!</w:t>
      </w:r>
      <w:r w:rsidR="002F08DD">
        <w:rPr>
          <w:lang w:val="ru-RU"/>
        </w:rPr>
        <w:t xml:space="preserve">" </w:t>
      </w:r>
      <w:r w:rsidRPr="00C84680">
        <w:rPr>
          <w:lang w:val="ru-RU"/>
        </w:rPr>
        <w:t xml:space="preserve">Sa diha nga hisgutan ang atong mga kabatan-onan nga nagtuon sa gawas sa nasud, kinahanglan magbantay kita sa tanang aspeto. Kay mao ni ang mahitabo: ang atong mga estudyante moadto sa Inglatera, Pransya ug uban pang mga nasud sa Kasadpan aron magtuon, mahawa sa mga 'germs' sa Europa, ug unya mosulat og klase sa disertasyon. Pananglitan, ilang gitun-an ang mga Amahan sa Simbahan sa Griyego sa mga hubad ngadto sa mga kasadpang-Europanhong pinulongan. Apan ang mga kasadpang maghubad—tungod kay dili nila matugkad pag-ayo ang kahulugan sa orihinal, o tungod sa dautang tuyo—nidugang sa ilang kaugalingong sayop nga opinyon sa mga sinulat sa mga Balaang Amahan. Busa ang atong mga Ortodoksong iskolar, human makat-on og langyaw nga mga pinulongan, makuha nila kining mga langyaw nga 'germ' sa Kasadpan ug dad-on kini pabalik dinhi. Ug dayon ilang ipakatap kini sa uban pinaagi niining mga 'sakit'. Siyempre, kung alerto ang usa ka tawo, dali ra niya maila ang bulawan gikan sa peke. </w:t>
      </w:r>
    </w:p>
    <w:p w:rsidRPr="00C84680" w:rsidR="005C3FC8" w:rsidRDefault="00BF6B1D" w14:paraId="5F562AA8" w14:textId="77777777">
      <w:pPr>
        <w:pStyle w:val="paragraph"/>
        <w:spacing w:before="30" w:after="30"/>
        <w:ind w:start="60" w:end="60"/>
        <w:rPr>
          <w:lang w:val="ru-RU"/>
        </w:rPr>
      </w:pPr>
      <w:r w:rsidRPr="00C84680">
        <w:rPr>
          <w:lang w:val="ru-RU"/>
        </w:rPr>
        <w:t xml:space="preserve">— </w:t>
      </w:r>
      <w:r w:rsidRPr="00C84680">
        <w:rPr>
          <w:lang w:val="ru-RU"/>
        </w:rPr>
        <w:t xml:space="preserve">Geronda, ang pipila ka mga batan-ong mosimba, nga napakyas sa pagsulod sa unibersidad dinhi sa Gresya, moadto sa gawas sa nasud aron magtuon ug mawala ang ilang pagtuo. </w:t>
      </w:r>
    </w:p>
    <w:p w:rsidRPr="00C84680" w:rsidR="005C3FC8" w:rsidRDefault="00BF6B1D" w14:paraId="07AF5709" w14:textId="77777777">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Aw, makig-istorya ko sa pipila nakong kaila bahin niini. Mangayo ko nila nga magbukas pa ug pipila ka unibersidad sa Gresya aron dili na kinahanglan pa moadto sa gawas sa nasud ang atong mga kabatan-onan. Padayona sila sa pagtuon dinhi. Kung dili, maligaw ang mga bata, bug-at kini sa pinansyal sa ilang mga ginikanan, ug daghang kuwarta ang matigom sa bulsa sa langyaw. </w:t>
      </w:r>
    </w:p>
    <w:p w:rsidRPr="00C84680" w:rsidR="005C3FC8" w:rsidRDefault="00BF6B1D" w14:paraId="6CAAAC3D" w14:textId="1BCC8489">
      <w:pPr>
        <w:pStyle w:val="paragraph"/>
        <w:spacing w:before="30" w:after="30"/>
        <w:ind w:start="60" w:end="60"/>
        <w:rPr>
          <w:lang w:val="ru-RU"/>
        </w:rPr>
      </w:pPr>
      <w:r w:rsidRPr="00C84680">
        <w:rPr>
          <w:lang w:val="ru-RU"/>
        </w:rPr>
        <w:t xml:space="preserve">Alang sa mga batan-on nga moadto sa gawas sa nasud aron magtuon, kanunay nakong isulti kini: </w:t>
      </w:r>
      <w:r w:rsidRPr="00C84680">
        <w:rPr>
          <w:lang w:val="ru-RU"/>
        </w:rPr>
        <w:t xml:space="preserve">'Adtoa, kung mao kana ang inyong gusto. Apan pag-amping nga dili ninyo kalimtan ang inyong pagtuo. Pangitaa lamang ang kahibalo samtang naa mo didto. Ug labaw sa tanan: ayaw kalimti ang pagbalik sa inyong yutang natawhan pagkahuman. Nagpaabut ang Hellas kaninyo. </w:t>
      </w:r>
    </w:p>
    <w:p w:rsidRPr="00C84680" w:rsidR="005C3FC8" w:rsidRDefault="00BF6B1D" w14:paraId="6A9E944C" w14:textId="14524846">
      <w:pPr>
        <w:pStyle w:val="paragraph"/>
        <w:spacing w:before="30" w:after="30"/>
        <w:ind w:start="60" w:end="60"/>
        <w:rPr>
          <w:lang w:val="ru-RU"/>
        </w:rPr>
      </w:pPr>
      <w:r w:rsidRPr="00C84680">
        <w:rPr>
          <w:lang w:val="ru-RU"/>
        </w:rPr>
        <w:t xml:space="preserve">Katungdanan nimo nga tabangan siya. Ang imong lugar ania — kauban sa imong mga ka-siyudadano, aron dili sila mapugos nga mag-antos samtang nangita sa gawas sa nasud og doktor o espesyalista sa bisan unsang larangan sa siyensya. Bantayi nga dili matugnaw ang imong kasingkasing. Ang mga Europeo bugnaw nga katawhan. Ug sa Amerika usab — didto mahimo kang manggaranon sa materyal nga butang, apan espirituhanon nga mapukan.</w:t>
      </w:r>
      <w:r w:rsidR="002F08DD">
        <w:rPr>
          <w:lang w:val="ru-RU"/>
        </w:rPr>
        <w:t xml:space="preserve">" </w:t>
      </w:r>
    </w:p>
    <w:p w:rsidRPr="00C84680" w:rsidR="005C3FC8" w:rsidRDefault="00BF6B1D" w14:paraId="60AC166D" w14:textId="77777777">
      <w:pPr>
        <w:pStyle w:val="paragraph"/>
        <w:spacing w:before="30" w:after="30"/>
        <w:ind w:start="60" w:end="60"/>
        <w:rPr>
          <w:lang w:val="ru-RU"/>
        </w:rPr>
      </w:pPr>
      <w:r w:rsidRPr="00C84680">
        <w:rPr>
          <w:lang w:val="ru-RU"/>
        </w:rPr>
        <w:t xml:space="preserve">— </w:t>
      </w:r>
      <w:r w:rsidRPr="00C84680">
        <w:rPr>
          <w:lang w:val="ru-RU"/>
        </w:rPr>
        <w:t xml:space="preserve">Geronda, unsa kaha ka dautan ang epekto sa welga sa mga magtutudlo! Ang mga bata dili mosulod sa eskwelahan sulod sa tibuok buwan ug maglibot-libot lang sa kadalanan. </w:t>
      </w:r>
    </w:p>
    <w:p w:rsidRPr="00C84680" w:rsidR="005C3FC8" w:rsidRDefault="00BF6B1D" w14:paraId="44E5463D" w14:textId="49F594C7">
      <w:pPr>
        <w:pStyle w:val="paragraph"/>
        <w:spacing w:before="30" w:after="30"/>
        <w:ind w:start="60" w:end="60"/>
        <w:rPr>
          <w:lang w:val="ru-RU"/>
        </w:rPr>
      </w:pPr>
      <w:r w:rsidR="00405707">
        <w:rPr>
          <w:rStyle w:val="FootnoteReference"/>
          <w:lang w:val="ru-RU"/>
        </w:rPr>
        <w:footnoteReference w:id="219"/>
      </w:r>
      <w:r w:rsidRPr="00C84680">
        <w:rPr>
          <w:lang w:val="ru-RU"/>
        </w:rPr>
        <w:t xml:space="preserve">— </w:t>
      </w:r>
      <w:r w:rsidRPr="00C84680">
        <w:rPr>
          <w:lang w:val="ru-RU"/>
        </w:rPr>
        <w:t xml:space="preserve">Ginasultihan nako ang mga magtutudlo nga dili mag-strike, gawas lang sa mga kaso nga gikinahanglan, pananglitan aron magprotesta batok sa mga plano sa pagwagtang sa Balaod sa Diyos, sa pagtangtang sa pag-ampo sa wala pa magsugod ang mga leksyon, </w:t>
      </w:r>
      <w:r w:rsidRPr="00C84680">
        <w:rPr>
          <w:lang w:val="ru-RU"/>
        </w:rPr>
        <w:t xml:space="preserve">sa pagtangtang sa krus sa bandila sa Gresya, o sa pagbuhat og susamang butang. Sa ingon ana nga mga kaso, kinahanglan magprotesta ang mga magtutudlo. Apan dili sa ubang mga kaso; kay unsa bay nabuhat sa mga bata aron sila angay biyaan nga walay leksyon? </w:t>
      </w:r>
    </w:p>
    <w:p w:rsidRPr="00C84680" w:rsidR="005C3FC8" w:rsidRDefault="00BF6B1D" w14:paraId="2AC4688E" w14:textId="77777777">
      <w:pPr>
        <w:pStyle w:val="paragraph"/>
        <w:spacing w:before="30" w:after="30"/>
        <w:ind w:start="60" w:end="60"/>
        <w:rPr>
          <w:lang w:val="ru-RU"/>
        </w:rPr>
      </w:pPr>
      <w:r w:rsidRPr="00C84680">
        <w:rPr>
          <w:lang w:val="ru-RU"/>
        </w:rPr>
        <w:t xml:space="preserve">— </w:t>
      </w:r>
      <w:r w:rsidRPr="00C84680">
        <w:rPr>
          <w:lang w:val="ru-RU"/>
        </w:rPr>
        <w:t xml:space="preserve">Busa, Geronda, makahatag ba og dakong kadaut ang kasamtangang sistema sa edukasyon? </w:t>
      </w:r>
    </w:p>
    <w:p w:rsidRPr="00C84680" w:rsidR="005C3FC8" w:rsidRDefault="00BF6B1D" w14:paraId="4BEBD39F" w14:textId="77777777">
      <w:pPr>
        <w:pStyle w:val="paragraph"/>
        <w:spacing w:before="30" w:after="30"/>
        <w:ind w:start="60" w:end="60"/>
        <w:rPr>
          <w:lang w:val="ru-RU"/>
        </w:rPr>
      </w:pPr>
      <w:r w:rsidRPr="00C84680">
        <w:rPr>
          <w:lang w:val="ru-RU"/>
        </w:rPr>
        <w:t xml:space="preserve">— </w:t>
      </w:r>
      <w:r w:rsidRPr="00C84680">
        <w:rPr>
          <w:lang w:val="ru-RU"/>
        </w:rPr>
        <w:t xml:space="preserve">Karon, ang mga kalag sa daghang mga bata maputla niining sistema, apan ang Maayong Dios dili Sila husayon istrikto sumala sa letra sa balaod. Ihatag Niya pagtagad kung unsang kahimtang unta ang ilang naa kon wala sila nahulog sa ilawom niining dautang impluwensya, kon wala kini kadaut nahimo kanila. Apan, kita usab kinahanglan mag-ampo nga mainiton alang niining mga kabus nga bata, aron ang Dios mosulod ug motabang kanila, aron dili sila masamdan sa espirituhanong bahin, kondili magbaton sila og lig-on nga espirituhanong panglawas ug makab-ot ang mga birtud. </w:t>
      </w:r>
    </w:p>
    <w:p w:rsidRPr="00347B46" w:rsidR="003F5E0E" w:rsidP="003F5E0E" w:rsidRDefault="003F5E0E" w14:paraId="1B4D1CBF" w14:textId="77777777">
      <w:pPr>
        <w:rPr>
          <w:lang w:val="ru-RU"/>
        </w:rPr>
      </w:pPr>
    </w:p>
    <w:p w:rsidRPr="00C84680" w:rsidR="005C3FC8" w:rsidP="003F5E0E" w:rsidRDefault="00BF6B1D" w14:paraId="312251E8" w14:textId="3C7CD03A">
      <w:pPr>
        <w:pStyle w:val="Heading4"/>
        <w:rPr>
          <w:lang w:val="ru-RU"/>
        </w:rPr>
      </w:pPr>
      <w:bookmarkStart w:name="_Toc196745463" w:id="384"/>
      <w:bookmarkStart w:name="_Toc196745620" w:id="385"/>
      <w:bookmarkStart w:name="_Toc225094974" w:id="386"/>
      <w:r w:rsidRPr="00C84680">
        <w:rPr>
          <w:lang w:val="ru-RU"/>
        </w:rPr>
        <w:t xml:space="preserve">Ang Teorya sa Ebolusyon</w:t>
      </w:r>
      <w:bookmarkEnd w:id="384"/>
      <w:bookmarkEnd w:id="385"/>
      <w:bookmarkEnd w:id="386"/>
    </w:p>
    <w:p w:rsidRPr="00C84680" w:rsidR="005C3FC8" w:rsidRDefault="00BF6B1D" w14:paraId="0CACEE47" w14:textId="015BEC92">
      <w:pPr>
        <w:pStyle w:val="paragraph"/>
        <w:spacing w:before="30" w:after="30"/>
        <w:ind w:start="60" w:end="60"/>
        <w:rPr>
          <w:lang w:val="ru-RU"/>
        </w:rPr>
      </w:pPr>
      <w:r w:rsidRPr="00C84680">
        <w:rPr>
          <w:lang w:val="ru-RU"/>
        </w:rPr>
        <w:t xml:space="preserve">Unsa ka walay pulos nga mga butang ang ilang gisulti sa mga bata sa mga eskwelahan karon! Ang teorya ni Darwin ug uban pang susamang basura… Kadtong nagtudlo niini nga mga walay pulos sa mga bata dili man gani motuo niini sa ilang kaugalingon. Bisan pa, pun-on nila ang hunahuna sa mga bata niini aron mahawa sila sa Simbahan tungod sa hilo nga ilang gipainom kanila. Sa usa ka higayon, usa </w:t>
      </w:r>
      <w:r w:rsidR="009F3FC8">
        <w:rPr>
          <w:lang w:val="ru-RU"/>
        </w:rPr>
        <w:t xml:space="preserve">ka ingon </w:t>
      </w:r>
      <w:r w:rsidR="002F08DD">
        <w:rPr>
          <w:lang w:val="ru-RU"/>
        </w:rPr>
        <w:t xml:space="preserve">nga 'siyentista' </w:t>
      </w:r>
      <w:r w:rsidRPr="00C84680">
        <w:rPr>
          <w:lang w:val="ru-RU"/>
        </w:rPr>
        <w:t xml:space="preserve">misugod sa pagsulti kanako sa iyang mga sugilanon: </w:t>
      </w:r>
      <w:r w:rsidRPr="00C84680">
        <w:rPr>
          <w:lang w:val="ru-RU"/>
        </w:rPr>
        <w:t xml:space="preserve">'Atong hunahunaon nga ang yuta adunay lain-laing sangkap ug mikroorganismo, nga gigamit sa Diyos sa paglalang sa tawo</w:t>
      </w:r>
      <w:r w:rsidR="002F08DD">
        <w:rPr>
          <w:lang w:val="ru-RU"/>
        </w:rPr>
        <w:t xml:space="preserve">...' </w:t>
      </w:r>
      <w:r w:rsidRPr="00C84680">
        <w:rPr>
          <w:lang w:val="ru-RU"/>
        </w:rPr>
        <w:t xml:space="preserve">— </w:t>
      </w:r>
      <w:r w:rsidRPr="00C84680">
        <w:rPr>
          <w:lang w:val="ru-RU"/>
        </w:rPr>
        <w:t xml:space="preserve">'Busa,' ingon ko, 'kung wala niining tanan, dili unta makahimo ang Diyos sa paglalang sa tawo?' Hunahunaa lang unsa ka komplikado nga pakigbisnes kana!</w:t>
      </w:r>
      <w:r w:rsidR="002F08DD">
        <w:rPr>
          <w:lang w:val="ru-RU"/>
        </w:rPr>
        <w:t xml:space="preserve">" </w:t>
      </w:r>
      <w:r w:rsidRPr="00C84680">
        <w:rPr>
          <w:lang w:val="ru-RU"/>
        </w:rPr>
        <w:t xml:space="preserve">— </w:t>
      </w:r>
      <w:r w:rsidRPr="00C84680">
        <w:rPr>
          <w:lang w:val="ru-RU"/>
        </w:rPr>
        <w:t xml:space="preserve">"Apan hunahunaa," iyang gipadayon ang iyang pangatarungan, "nga Gikuha Niya ang usa ka unggoy ug gidala kini sa kahingpitan?</w:t>
      </w:r>
      <w:r w:rsidR="002F08DD">
        <w:rPr>
          <w:lang w:val="ru-RU"/>
        </w:rPr>
        <w:t xml:space="preserve">" </w:t>
      </w:r>
      <w:r w:rsidRPr="00C84680">
        <w:rPr>
          <w:lang w:val="ru-RU"/>
        </w:rPr>
        <w:t xml:space="preserve">— </w:t>
      </w:r>
      <w:r w:rsidRPr="00C84680">
        <w:rPr>
          <w:lang w:val="ru-RU"/>
        </w:rPr>
        <w:t xml:space="preserve">"Sige, — tubag nako, — dili ba mahimo sa Dios nga direkta dayon Niya nga gimugna ang Iyang hingpit nga binuhat — ang tawo — nga walay unggoy? Pagkahuman, gitagana Niya ang tibuok adlaw sa paglalang alang sa paglalang sa tawo! O kinahanglan pa ba Niya nga tigumon ang mga gikinahanglan nga sangkap? Basaha ang mahitungod sa paglalang sa tawo sa propesiya ni Job, nga atong madungog sa simbahan sa Matins sa Dakong Huwebes.</w:t>
      </w:r>
      <w:r w:rsidR="00405707">
        <w:rPr>
          <w:rStyle w:val="FootnoteReference"/>
          <w:lang w:val="ru-RU"/>
        </w:rPr>
        <w:footnoteReference w:id="220"/>
      </w:r>
      <w:r w:rsidRPr="00C84680">
        <w:rPr>
          <w:lang w:val="ru-RU"/>
        </w:rPr>
        <w:t xml:space="preserve"> Bisan ang siyensya karon nagdumili sa tanang mga sugilanon bahin sa mga unggoy. Pila na kaha ka tuig ang nilabay sukad nga nilupad ang tawo paingon sa Bulan? Eh? Ug </w:t>
      </w:r>
      <w:r w:rsidRPr="00C84680">
        <w:rPr>
          <w:lang w:val="ru-RU"/>
        </w:rPr>
        <w:t xml:space="preserve">bisan pa sa</w:t>
      </w:r>
      <w:r w:rsidRPr="00C84680">
        <w:rPr>
          <w:lang w:val="ru-RU"/>
        </w:rPr>
        <w:t xml:space="preserve"> tanang katuigan sa ilang </w:t>
      </w:r>
      <w:r w:rsidR="002F08DD">
        <w:rPr>
          <w:lang w:val="ru-RU"/>
        </w:rPr>
        <w:t xml:space="preserve">'ebolusyon'</w:t>
      </w:r>
      <w:r w:rsidRPr="00C84680">
        <w:rPr>
          <w:lang w:val="ru-RU"/>
        </w:rPr>
        <w:t xml:space="preserve">, wala gani makasulay </w:t>
      </w:r>
      <w:r w:rsidRPr="00C84680">
        <w:rPr>
          <w:lang w:val="ru-RU"/>
        </w:rPr>
        <w:t xml:space="preserve">ang mga unggoy </w:t>
      </w:r>
      <w:r w:rsidRPr="00C84680">
        <w:rPr>
          <w:lang w:val="ru-RU"/>
        </w:rPr>
        <w:t xml:space="preserve">og ice-skating bisan kaisa. Wala pa gani ko maghisgot bahin sa usa ka unggoy nga nakaimbento og bisikleta ug nagsakay niini. Nakakita na ba ka ug unggoy nga nag-skate? Lain na gyud na kung ikaw, isip tawo, kuhaon nimo ang unggoy, dad-on sa ice rink ug pinaagi sa pagbansay, tudloan nimo kini nga mag-skate</w:t>
      </w:r>
      <w:r w:rsidR="002F08DD">
        <w:rPr>
          <w:lang w:val="ru-RU"/>
        </w:rPr>
        <w:t xml:space="preserve">.</w:t>
      </w:r>
      <w:r w:rsidR="009F3FC8">
        <w:rPr>
          <w:lang w:val="ru-RU"/>
        </w:rPr>
        <w:t xml:space="preserve">"</w:t>
      </w:r>
      <w:r w:rsidRPr="00C84680">
        <w:rPr>
          <w:lang w:val="ru-RU"/>
        </w:rPr>
        <w:t xml:space="preserve"> — </w:t>
      </w:r>
      <w:r w:rsidR="009F3FC8">
        <w:rPr>
          <w:lang w:val="ru-RU"/>
        </w:rPr>
        <w:t xml:space="preserve">"</w:t>
      </w:r>
      <w:r w:rsidRPr="00C84680">
        <w:rPr>
          <w:lang w:val="ru-RU"/>
        </w:rPr>
        <w:t xml:space="preserve">Oo,</w:t>
      </w:r>
      <w:r w:rsidRPr="00C84680">
        <w:rPr>
          <w:lang w:val="ru-RU"/>
        </w:rPr>
        <w:t xml:space="preserve">" ang </w:t>
      </w:r>
      <w:r w:rsidRPr="00C84680">
        <w:rPr>
          <w:lang w:val="ru-RU"/>
        </w:rPr>
        <w:t xml:space="preserve">akong </w:t>
      </w:r>
      <w:r w:rsidRPr="00C84680">
        <w:rPr>
          <w:lang w:val="ru-RU"/>
        </w:rPr>
        <w:t xml:space="preserve">ka-istorya nga si</w:t>
      </w:r>
      <w:r w:rsidRPr="00C84680">
        <w:rPr>
          <w:lang w:val="ru-RU"/>
        </w:rPr>
        <w:lastRenderedPageBreak/>
      </w:r>
      <w:r w:rsidRPr="00C84680">
        <w:rPr>
          <w:lang w:val="ru-RU"/>
        </w:rPr>
        <w:t xml:space="preserve"> ,</w:t>
      </w:r>
      <w:r w:rsidRPr="00C84680">
        <w:rPr>
          <w:lang w:val="ru-RU"/>
        </w:rPr>
        <w:t xml:space="preserve"> dili na gyud makahilom</w:t>
      </w:r>
      <w:r w:rsidRPr="00C84680">
        <w:rPr>
          <w:lang w:val="ru-RU"/>
        </w:rPr>
        <w:t xml:space="preserve">, "pero kung ipresentar nato ang mosunod nga asumsyon, nga mao ang</w:t>
      </w:r>
      <w:r w:rsidR="002F08DD">
        <w:rPr>
          <w:lang w:val="ru-RU"/>
        </w:rPr>
        <w:t xml:space="preserve">..."</w:t>
      </w:r>
      <w:r w:rsidRPr="00C84680">
        <w:rPr>
          <w:lang w:val="ru-RU"/>
        </w:rPr>
        <w:t xml:space="preserve"> — </w:t>
      </w:r>
      <w:r w:rsidRPr="00C84680">
        <w:rPr>
          <w:lang w:val="ru-RU"/>
        </w:rPr>
        <w:t xml:space="preserve">"Ayaw paghimo og bisan unsang asumsyon," ingon nako. "Hilom na lang. Mao na ang pinakasiguro nga buhaton.</w:t>
      </w:r>
      <w:r w:rsidR="002F08DD">
        <w:rPr>
          <w:lang w:val="ru-RU"/>
        </w:rPr>
        <w:t xml:space="preserve">" </w:t>
      </w:r>
    </w:p>
    <w:p w:rsidRPr="00C84680" w:rsidR="005C3FC8" w:rsidRDefault="00BF6B1D" w14:paraId="613DC7B9" w14:textId="7721C44D">
      <w:pPr>
        <w:pStyle w:val="paragraph"/>
        <w:spacing w:before="30" w:after="30"/>
        <w:ind w:start="60" w:end="60"/>
        <w:rPr>
          <w:lang w:val="ru-RU"/>
        </w:rPr>
      </w:pPr>
      <w:r w:rsidRPr="00C84680">
        <w:rPr>
          <w:lang w:val="ru-RU"/>
        </w:rPr>
        <w:t xml:space="preserve">Usa ka propesor sa unibersidad ang kanunay nagtudlo niining maong teorya sa ebolusyon. Sa usa ka higayon miingon ko kaniya: </w:t>
      </w:r>
      <w:r w:rsidRPr="00C84680">
        <w:rPr>
          <w:lang w:val="ru-RU"/>
        </w:rPr>
        <w:t xml:space="preserve">'Kung atimanon nimo ang usa ka liso, hinay-hinay kini nga mahimong mas maayong liso. Ang talong, kung atimanon, mahimong mas maayong talong. Ang unggoy, kung imong pakan-on ug atimanon, mahimong mas maayong unggoy. Dili kini mahimong tawo. Kung ang usa ka itom nga tawo magpuyo sa bugnaw nga mga nasud ug malikayan ang adlaw, mausab gamay ang kolor sa ilang panit. Apan dili sila mahunong nga itom.</w:t>
      </w:r>
      <w:r w:rsidR="002F08DD">
        <w:rPr>
          <w:lang w:val="ru-RU"/>
        </w:rPr>
        <w:t xml:space="preserve">"</w:t>
      </w:r>
      <w:r w:rsidRPr="00C84680">
        <w:rPr>
          <w:lang w:val="ru-RU"/>
        </w:rPr>
        <w:t xml:space="preserve"> Ug kung atong hunahunaon usab nga si Kristo natawo gikan sa usa ka tawo, sa atong Labing Balaan nga Inahan sa Dios! Unsa man ang buot ipasabot niini: sumala sa teyorya sa ebolusyon, nagpasabot ba kini nga ang katigulangan ni Kristo usa ka unggoy? Unsa ka dakong pagpanamastamas! Apan ang mga nagsuporta niining teyorya wala makamatngon nga nagapanamastamas sila. Mihagis sila og bato ug, walay pagtagad kung pila ka ulo ang mabungkag niini, nagpasigarbo </w:t>
      </w:r>
      <w:r w:rsidRPr="00C84680">
        <w:rPr>
          <w:lang w:val="ru-RU"/>
        </w:rPr>
        <w:t xml:space="preserve">pa</w:t>
      </w:r>
      <w:r w:rsidRPr="00C84680">
        <w:rPr>
          <w:lang w:val="ru-RU"/>
        </w:rPr>
        <w:t xml:space="preserve">: </w:t>
      </w:r>
      <w:r w:rsidRPr="00C84680">
        <w:rPr>
          <w:lang w:val="ru-RU"/>
        </w:rPr>
        <w:t xml:space="preserve">'Mas layo nako gihagis ang bato kaysa sa uban</w:t>
      </w:r>
      <w:r w:rsidR="002F08DD">
        <w:rPr>
          <w:lang w:val="ru-RU"/>
        </w:rPr>
        <w:t xml:space="preserve">.' </w:t>
      </w:r>
      <w:r w:rsidRPr="00C84680">
        <w:rPr>
          <w:lang w:val="ru-RU"/>
        </w:rPr>
        <w:t xml:space="preserve">Mao gyud kana ang ilang gibuhat karon—nga nagdayeg sa mga naghagis sa bato nga mas layo kaysa sa uban. Apan ang ingon nga mga tawo wala maghunahuna kung pila ka ulo ang mabungkag sa mga tawo nga maigo niini. </w:t>
      </w:r>
    </w:p>
    <w:p w:rsidRPr="00C84680" w:rsidR="005C3FC8" w:rsidRDefault="00BF6B1D" w14:paraId="1A23EB50" w14:textId="77777777">
      <w:pPr>
        <w:pStyle w:val="paragraph"/>
        <w:spacing w:before="30" w:after="30"/>
        <w:ind w:start="60" w:end="60"/>
        <w:rPr>
          <w:lang w:val="ru-RU"/>
        </w:rPr>
      </w:pPr>
      <w:r w:rsidRPr="00C84680">
        <w:rPr>
          <w:lang w:val="ru-RU"/>
        </w:rPr>
        <w:t xml:space="preserve">— </w:t>
      </w:r>
      <w:r w:rsidRPr="00C84680">
        <w:rPr>
          <w:lang w:val="ru-RU"/>
        </w:rPr>
        <w:t xml:space="preserve">Geronda, aduna'y uban nga nagtuo nga makatabang kining mga teyorya sa pagduol sa mga Marxista sa Simbahan. </w:t>
      </w:r>
    </w:p>
    <w:p w:rsidRPr="00C84680" w:rsidR="005C3FC8" w:rsidRDefault="00BF6B1D" w14:paraId="6F070D23" w14:textId="0EDAE8CC">
      <w:pPr>
        <w:pStyle w:val="paragraph"/>
        <w:spacing w:before="30" w:after="30"/>
        <w:ind w:start="60" w:end="60"/>
        <w:rPr>
          <w:lang w:val="ru-RU"/>
        </w:rPr>
      </w:pPr>
      <w:r w:rsidRPr="00C84680">
        <w:rPr>
          <w:lang w:val="ru-RU"/>
        </w:rPr>
        <w:t xml:space="preserve">— </w:t>
      </w:r>
      <w:r w:rsidRPr="00C84680">
        <w:rPr>
          <w:lang w:val="ru-RU"/>
        </w:rPr>
        <w:t xml:space="preserve">Sa sinugdan, posible nga muduol ang mga Marxista sa Simbahan, apan unya </w:t>
      </w:r>
      <w:r w:rsidRPr="00C84680">
        <w:rPr>
          <w:lang w:val="ru-RU"/>
        </w:rPr>
        <w:t xml:space="preserve">'sumala sa disiplina sa partido</w:t>
      </w:r>
      <w:r w:rsidR="009F3FC8">
        <w:rPr>
          <w:lang w:val="ru-RU"/>
        </w:rPr>
        <w:t xml:space="preserve">,</w:t>
      </w:r>
      <w:r w:rsidRPr="00C84680">
        <w:rPr>
          <w:lang w:val="ru-RU"/>
        </w:rPr>
        <w:t xml:space="preserve"> mosulod sila sa han-ay niini</w:t>
      </w:r>
      <w:r w:rsidR="002F08DD">
        <w:rPr>
          <w:lang w:val="ru-RU"/>
        </w:rPr>
        <w:t xml:space="preserve">.' </w:t>
      </w:r>
      <w:r w:rsidRPr="00C84680">
        <w:rPr>
          <w:lang w:val="ru-RU"/>
        </w:rPr>
        <w:t xml:space="preserve">Ug unya sila na ang magbuot kon kanus-a moadto sa simbahan ug kon kanus-a dili, kon kanus-a buhaton ang usa ka butang ug kon kanus-a ang lain. Magsugod sila sa pagkontrol sa tanan, ug sa katapusan mosulti sila: </w:t>
      </w:r>
      <w:r w:rsidRPr="00C84680">
        <w:rPr>
          <w:lang w:val="ru-RU"/>
        </w:rPr>
        <w:t xml:space="preserve">'Kinsa may miingon kaninyo nga adunay Diyos? Wala'y Diyos. Gadaya ka sa mga </w:t>
      </w:r>
      <w:r w:rsidR="002F08DD">
        <w:rPr>
          <w:lang w:val="ru-RU"/>
        </w:rPr>
        <w:t xml:space="preserve">pari.' </w:t>
      </w:r>
      <w:r w:rsidRPr="00C84680">
        <w:rPr>
          <w:lang w:val="ru-RU"/>
        </w:rPr>
        <w:t xml:space="preserve">Mao kini ang paagi sa paggamit sa mga Marxista sa mga sumuporta sa teorya sa ebolusyon aron makab-ot ang ilang mga tumong. Ug wala kini masabti sa maong mga tawo. Ang mga Marxista nga maayong tuyo moanha sa Simbahan bisan wala pa ang teorya sa ebolusyon; sila maghinulsol ug moikyas sa kumpisal. Apan kadtong dili maayong tuyo dili gyud mausab ang ilang pamatasan. </w:t>
      </w:r>
    </w:p>
    <w:p w:rsidRPr="00347B46" w:rsidR="003F5E0E" w:rsidP="003F5E0E" w:rsidRDefault="003F5E0E" w14:paraId="60CF6533" w14:textId="77777777">
      <w:pPr>
        <w:rPr>
          <w:lang w:val="ru-RU"/>
        </w:rPr>
      </w:pPr>
    </w:p>
    <w:p w:rsidRPr="00C84680" w:rsidR="005C3FC8" w:rsidP="003F5E0E" w:rsidRDefault="00BF6B1D" w14:paraId="7C8FF6F1" w14:textId="78549B1B">
      <w:pPr>
        <w:pStyle w:val="Heading4"/>
        <w:rPr>
          <w:lang w:val="ru-RU"/>
        </w:rPr>
      </w:pPr>
      <w:bookmarkStart w:name="_Toc196745464" w:id="387"/>
      <w:bookmarkStart w:name="_Toc196745621" w:id="388"/>
      <w:bookmarkStart w:name="_Toc225094975" w:id="389"/>
      <w:r w:rsidRPr="00C84680">
        <w:rPr>
          <w:lang w:val="ru-RU"/>
        </w:rPr>
        <w:t xml:space="preserve">Ang mga bata ginadala palayo sa Simbahan</w:t>
      </w:r>
      <w:bookmarkEnd w:id="387"/>
      <w:bookmarkEnd w:id="388"/>
      <w:bookmarkEnd w:id="389"/>
    </w:p>
    <w:p w:rsidRPr="00C84680" w:rsidR="005C3FC8" w:rsidRDefault="00BF6B1D" w14:paraId="3A0165E0" w14:textId="19776C95">
      <w:pPr>
        <w:pStyle w:val="paragraph"/>
        <w:spacing w:before="30" w:after="30"/>
        <w:ind w:start="60" w:end="60"/>
        <w:rPr>
          <w:lang w:val="ru-RU"/>
        </w:rPr>
      </w:pPr>
      <w:r w:rsidRPr="00C84680">
        <w:rPr>
          <w:lang w:val="ru-RU"/>
        </w:rPr>
        <w:t xml:space="preserve">Sa pagkabata nako, dako kaayo'g natabang kanako ang pag-adto sa simbahan! Sa elementarya, naa mi'y maayong magtutudlo. Gitabangan usab mi niya, nagtudlo kanamo og tradisyonal nga mga kanta sa Gresya ug mga himno sa simbahan. Sa Domingo</w:t>
      </w:r>
      <w:r w:rsidR="002F08DD">
        <w:rPr>
          <w:i/>
          <w:iCs/>
          <w:lang w:val="ru-RU"/>
        </w:rPr>
        <w:t xml:space="preserve">,</w:t>
      </w:r>
      <w:r w:rsidRPr="00C84680">
        <w:rPr>
          <w:lang w:val="ru-RU"/>
        </w:rPr>
        <w:t xml:space="preserve"> nag-awit kami sa Dakong Doxolohiya sa simbahan</w:t>
      </w:r>
      <w:r w:rsidR="002F08DD">
        <w:rPr>
          <w:i/>
          <w:iCs/>
          <w:lang w:val="ru-RU"/>
        </w:rPr>
        <w:t xml:space="preserve">,</w:t>
      </w:r>
      <w:r w:rsidRPr="00C84680">
        <w:rPr>
          <w:i/>
          <w:iCs/>
          <w:lang w:val="ru-RU"/>
        </w:rPr>
        <w:t xml:space="preserve"> 'Pinaagi</w:t>
      </w:r>
      <w:r w:rsidR="009F3FC8">
        <w:rPr>
          <w:i/>
          <w:iCs/>
          <w:lang w:val="ru-RU"/>
        </w:rPr>
        <w:t xml:space="preserve"> </w:t>
      </w:r>
      <w:r w:rsidRPr="00C84680">
        <w:rPr>
          <w:i/>
          <w:iCs/>
          <w:lang w:val="ru-RU"/>
        </w:rPr>
        <w:t xml:space="preserve">sa</w:t>
      </w:r>
      <w:r w:rsidR="009F3FC8">
        <w:rPr>
          <w:i/>
          <w:iCs/>
          <w:lang w:val="ru-RU"/>
        </w:rPr>
        <w:t xml:space="preserve"> </w:t>
      </w:r>
      <w:r w:rsidRPr="00C84680">
        <w:rPr>
          <w:i/>
          <w:iCs/>
          <w:lang w:val="ru-RU"/>
        </w:rPr>
        <w:t xml:space="preserve">Pag-ampo sa Inahan </w:t>
      </w:r>
      <w:r w:rsidRPr="00C84680">
        <w:rPr>
          <w:i/>
          <w:iCs/>
          <w:lang w:val="ru-RU"/>
        </w:rPr>
        <w:t xml:space="preserve">sa</w:t>
      </w:r>
      <w:r w:rsidRPr="00C84680">
        <w:rPr>
          <w:i/>
          <w:iCs/>
          <w:lang w:val="ru-RU"/>
        </w:rPr>
        <w:t xml:space="preserve"> </w:t>
      </w:r>
      <w:r w:rsidR="002F08DD">
        <w:rPr>
          <w:i/>
          <w:iCs/>
          <w:lang w:val="ru-RU"/>
        </w:rPr>
        <w:t xml:space="preserve">Dios</w:t>
      </w:r>
      <w:r w:rsidR="002F08DD">
        <w:rPr>
          <w:i/>
          <w:iCs/>
          <w:lang w:val="ru-RU"/>
        </w:rPr>
        <w:t xml:space="preserve">…', </w:t>
      </w:r>
      <w:r w:rsidRPr="00C84680">
        <w:rPr>
          <w:i/>
          <w:iCs/>
          <w:lang w:val="ru-RU"/>
        </w:rPr>
        <w:t xml:space="preserve">'Balaang </w:t>
      </w:r>
      <w:r w:rsidR="002F08DD">
        <w:rPr>
          <w:i/>
          <w:iCs/>
          <w:lang w:val="ru-RU"/>
        </w:rPr>
        <w:t xml:space="preserve">Dios', ug</w:t>
      </w:r>
      <w:r w:rsidRPr="00C84680">
        <w:rPr>
          <w:i/>
          <w:iCs/>
          <w:lang w:val="ru-RU"/>
        </w:rPr>
        <w:t xml:space="preserve"> ang </w:t>
      </w:r>
      <w:r w:rsidRPr="00C84680">
        <w:rPr>
          <w:lang w:val="ru-RU"/>
        </w:rPr>
        <w:t xml:space="preserve">Himno sa Kerubin. </w:t>
      </w:r>
    </w:p>
    <w:p w:rsidRPr="00C84680" w:rsidR="005C3FC8" w:rsidRDefault="00BF6B1D" w14:paraId="62AE129F" w14:textId="77777777">
      <w:pPr>
        <w:pStyle w:val="paragraph"/>
        <w:spacing w:before="30" w:after="30"/>
        <w:ind w:start="60" w:end="60"/>
        <w:rPr>
          <w:lang w:val="ru-RU"/>
        </w:rPr>
      </w:pPr>
      <w:r w:rsidRPr="00C84680">
        <w:rPr>
          <w:lang w:val="ru-RU"/>
        </w:rPr>
        <w:t xml:space="preserve">— </w:t>
      </w:r>
      <w:r w:rsidRPr="00C84680">
        <w:rPr>
          <w:lang w:val="ru-RU"/>
        </w:rPr>
        <w:t xml:space="preserve">Ug ang mga babaye mipakanta usab ba? </w:t>
      </w:r>
    </w:p>
    <w:p w:rsidRPr="00C84680" w:rsidR="005C3FC8" w:rsidRDefault="00BF6B1D" w14:paraId="4B0D4C35" w14:textId="6AA33DBB">
      <w:pPr>
        <w:pStyle w:val="paragraph"/>
        <w:spacing w:before="30" w:after="30"/>
        <w:ind w:start="60" w:end="60"/>
        <w:rPr>
          <w:lang w:val="ru-RU"/>
        </w:rPr>
      </w:pPr>
      <w:r w:rsidRPr="00C84680">
        <w:rPr>
          <w:lang w:val="ru-RU"/>
        </w:rPr>
        <w:t xml:space="preserve">— </w:t>
      </w:r>
      <w:r w:rsidRPr="00C84680">
        <w:rPr>
          <w:lang w:val="ru-RU"/>
        </w:rPr>
        <w:t xml:space="preserve">Oo, nag-awit magkuyog ang tanan nga mga bata. Kaniadto, ang simbahan naa sa kilid sa eskwelahan, ug nagdula kami sa sementeryo sa simbahan. Sa mga pista, dad-on kami sa mga magtutudlo sa simbahan, bisan pa sa klase. Mas gusto pa sa magtutudlo nga ma-miss ang klase aron makapangamuyo ang mga bata sa serbisyo. Mao kana ang paagi nga nakakat-on ang mga bata, nabalaan, ug nahimong </w:t>
      </w:r>
      <w:r w:rsidRPr="00C84680">
        <w:rPr>
          <w:lang w:val="ru-RU"/>
        </w:rPr>
        <w:t xml:space="preserve">'karnero</w:t>
      </w:r>
      <w:r w:rsidRPr="00C84680">
        <w:rPr>
          <w:lang w:val="ru-RU"/>
        </w:rPr>
        <w:t xml:space="preserve">'. Usa sa among magtutudlo usa ka Hudiyo, apan wala niya kami tudloa sa Balaod sa Dios; ang lain namong magtutudlo miabot aron tudloan kami sa Balaod sa Dios. Bisan pa man Hudiyo siya, gidala gihapon kami sa simbahan niining magtutudlo. Ug motindog dayon ang tanan nga mga bata nga mapainubsanon ug hilom atol sa serbisyo. </w:t>
      </w:r>
    </w:p>
    <w:p w:rsidRPr="00C84680" w:rsidR="005C3FC8" w:rsidRDefault="00BF6B1D" w14:paraId="58315D0D" w14:textId="502EA48E">
      <w:pPr>
        <w:pStyle w:val="paragraph"/>
        <w:spacing w:before="30" w:after="30"/>
        <w:ind w:start="60" w:end="60"/>
        <w:rPr>
          <w:lang w:val="ru-RU"/>
        </w:rPr>
      </w:pPr>
      <w:r w:rsidRPr="00C84680">
        <w:rPr>
          <w:lang w:val="ru-RU"/>
        </w:rPr>
        <w:t xml:space="preserve">Ug karon, karon, ginakuha ang mga bata gikan sa Simbahan, ug makita nako kung unsa na sila kapait. Sa katapusan, sa Simbahan mahimong hilumon ug buotan nga mga bata sila, kay sa Simbahan makadawat ang bata sa panalangin sa Dios ug pagasantuhon. Karon, dili na tugotan ang mga bata nga moadto sa simbahan aron dili sila </w:t>
      </w:r>
      <w:r w:rsidRPr="00C84680">
        <w:rPr>
          <w:lang w:val="ru-RU"/>
        </w:rPr>
        <w:t xml:space="preserve">'maapektohan sa espirituhanong impluwensya</w:t>
      </w:r>
      <w:r w:rsidR="002F08DD">
        <w:rPr>
          <w:lang w:val="ru-RU"/>
        </w:rPr>
        <w:t xml:space="preserve">,' </w:t>
      </w:r>
      <w:r w:rsidRPr="00C84680">
        <w:rPr>
          <w:lang w:val="ru-RU"/>
        </w:rPr>
        <w:t xml:space="preserve">apan sa samang higayon, wala sila maprotektahan gikan sa tanang matang sa walay pulos nga butang. Ug dili lang sila maprotektahan, gitudloan pa gayud sila sa tanang matang sa basura. Sigurado nga masabtan ra man nga kon ang mga bata tinuod nga maimpluwensyahan </w:t>
      </w:r>
      <w:r w:rsidRPr="00C84680">
        <w:rPr>
          <w:lang w:val="ru-RU"/>
        </w:rPr>
        <w:t xml:space="preserve">sa espirituhanong paagi</w:t>
      </w:r>
      <w:r w:rsidR="002F08DD">
        <w:rPr>
          <w:lang w:val="ru-RU"/>
        </w:rPr>
        <w:t xml:space="preserve">, </w:t>
      </w:r>
      <w:r w:rsidRPr="00C84680">
        <w:rPr>
          <w:lang w:val="ru-RU"/>
        </w:rPr>
        <w:t xml:space="preserve">sa katapusan mohunong sila sa dautang pamatasan ug mahimong matin-aw ug masinabtanon nga mga estudyante, imbis nga mahimong mga binuhat nga dili makatarunganon sama karon. Ug samtang sila motubo, ang mga bata nga kabahin sa Simbahan mahimong matinud-anon nga mga lungsoranon sa ilang yutang natawhan. Dili sila </w:t>
      </w:r>
      <w:r w:rsidRPr="00C84680">
        <w:rPr>
          <w:lang w:val="ru-RU"/>
        </w:rPr>
        <w:t xml:space="preserve">m</w:t>
      </w:r>
      <w:r w:rsidRPr="00C84680">
        <w:rPr>
          <w:lang w:val="ru-RU"/>
        </w:rPr>
        <w:lastRenderedPageBreak/>
      </w:r>
      <w:r w:rsidRPr="00C84680">
        <w:rPr>
          <w:lang w:val="ru-RU"/>
        </w:rPr>
        <w:t xml:space="preserve"> , makig-uban sa dautang mga kauban o maapil sa droga, ni dili pud sila mahimong walay pulos. Dili ba igo na ang tanan nga nahisgutan aron masiguro nga motubo sila nga mahimong matinahuron nga mga tawo? Matudli ba gayud sa mga nagdala kanila palayo sa Simbahan ang ilang kaugalingon bisan niini? Wala ba gyud sila'y pagtagad? </w:t>
      </w:r>
    </w:p>
    <w:p w:rsidRPr="00C84680" w:rsidR="005C3FC8" w:rsidRDefault="00BF6B1D" w14:paraId="78CBA6B8" w14:textId="77777777">
      <w:pPr>
        <w:pStyle w:val="paragraph"/>
        <w:spacing w:before="30" w:after="30"/>
        <w:ind w:start="60" w:end="60"/>
        <w:rPr>
          <w:lang w:val="ru-RU"/>
        </w:rPr>
      </w:pPr>
      <w:r w:rsidRPr="00C84680">
        <w:rPr>
          <w:lang w:val="ru-RU"/>
        </w:rPr>
        <w:t xml:space="preserve">Apan karon, ang ilang tumong mao ang pagpahilayo sa mga bata gikan sa Simbahan. Ang mga bata ginapahilo, ginainpeksyon sa nagkalain-laing teyorya, ug ginaguba ang ilang pagtuo. Ginalangan sila sa pagbuhat og maayo, aron mahimong walay pulos. Ginalaglag sila sukad pagkabata. Ug siyempre, ang mga bata nagbag-o gikan sa gagmay nga karnero ngadto sa batan-ong kanding. Unya, nagsugod sila sa pagpahadlok sa ilang mga ginikanan, magtutudlo, ug sa mga tawo nga nagmando kanila sa ingon ani nilang pamatasan pinaagi sa ilang mga binuang. Ang mga bata mobaliktad sa tanan — magpahigayon sila og mga demonstrasyon, mosakop sa mga eskwelahan, ug dili mosalmot sa klase. Apan sa katapusan, bisan pa gani kadtong nagduso sa mga bata ngadto sa dautan makabati usab sa ilang hunahuna — sa dihang ang mga bata nga ilang gipakadautan moabot na sa punto nga putlon nila ang tutunlan sa ilang dautang mga magtutudlo. </w:t>
      </w:r>
    </w:p>
    <w:p w:rsidRPr="00347B46" w:rsidR="003F5E0E" w:rsidP="003F5E0E" w:rsidRDefault="003F5E0E" w14:paraId="7A7C5A3A" w14:textId="77777777">
      <w:pPr>
        <w:rPr>
          <w:lang w:val="ru-RU"/>
        </w:rPr>
      </w:pPr>
    </w:p>
    <w:p w:rsidRPr="00C84680" w:rsidR="005C3FC8" w:rsidP="003F5E0E" w:rsidRDefault="00BF6B1D" w14:paraId="37C7C95F" w14:textId="0F6A4240">
      <w:pPr>
        <w:pStyle w:val="Heading4"/>
        <w:rPr>
          <w:lang w:val="ru-RU"/>
        </w:rPr>
      </w:pPr>
      <w:bookmarkStart w:name="_Toc196745465" w:id="390"/>
      <w:bookmarkStart w:name="_Toc196745622" w:id="391"/>
      <w:bookmarkStart w:name="_Toc225094976" w:id="392"/>
      <w:r w:rsidRPr="00C84680">
        <w:rPr>
          <w:lang w:val="ru-RU"/>
        </w:rPr>
        <w:t xml:space="preserve">Ang mga bata gipabug-atan sa sobra ka</w:t>
      </w:r>
      <w:bookmarkEnd w:id="390"/>
      <w:bookmarkEnd w:id="391"/>
      <w:bookmarkEnd w:id="392"/>
    </w:p>
    <w:p w:rsidRPr="00C84680" w:rsidR="005C3FC8" w:rsidRDefault="00BF6B1D" w14:paraId="068503FA" w14:textId="7D58593C">
      <w:pPr>
        <w:pStyle w:val="paragraph"/>
        <w:spacing w:before="30" w:after="30"/>
        <w:ind w:start="60" w:end="60"/>
        <w:rPr>
          <w:lang w:val="ru-RU"/>
        </w:rPr>
      </w:pPr>
      <w:r w:rsidRPr="00C84680">
        <w:rPr>
          <w:lang w:val="ru-RU"/>
        </w:rPr>
        <w:t xml:space="preserve">Nakita nako nga dili na katingad-an nga dili lang ang mga bag-ohay lang nahuman sa hayskul, apan pati na ang mga nakagradwar sa unibersidad, mosulat og walay pulos nga mga sinulat ug makasayop sa pagbaybay. Sa among </w:t>
      </w:r>
      <w:r w:rsidRPr="00C84680">
        <w:rPr>
          <w:lang w:val="ru-RU"/>
        </w:rPr>
        <w:t xml:space="preserve">panahon</w:t>
      </w:r>
      <w:r w:rsidRPr="00C84680">
        <w:rPr>
          <w:lang w:val="ru-RU"/>
        </w:rPr>
        <w:t xml:space="preserve">, pagkahuman namo sa elementarya, wala kami magbuhat og ingon ana nga mga sayop. Karon, halos ang mga estudyante sa </w:t>
      </w:r>
      <w:r w:rsidRPr="00C84680">
        <w:rPr>
          <w:lang w:val="ru-RU"/>
        </w:rPr>
        <w:t xml:space="preserve">fakultad</w:t>
      </w:r>
      <w:r w:rsidRPr="00C84680">
        <w:rPr>
          <w:lang w:val="ru-RU"/>
        </w:rPr>
        <w:t xml:space="preserve"> sa filolohiya ug sa balaod ra ang medyo literado.</w:t>
      </w:r>
      <w:r w:rsidR="00405707">
        <w:rPr>
          <w:rStyle w:val="FootnoteReference"/>
          <w:lang w:val="ru-RU"/>
        </w:rPr>
        <w:footnoteReference w:id="221"/>
      </w:r>
      <w:r w:rsidRPr="00C84680">
        <w:rPr>
          <w:lang w:val="ru-RU"/>
        </w:rPr>
        <w:t xml:space="preserve"> Sa ubang fakultad, dili gani sila makasulat nga walay sayop. Samtang sauna, ang walo ka tuig nga eskwelahan hapit na... </w:t>
      </w:r>
    </w:p>
    <w:p w:rsidRPr="00C84680" w:rsidR="005C3FC8" w:rsidRDefault="00BF6B1D" w14:paraId="37F645B8" w14:textId="77777777">
      <w:pPr>
        <w:pStyle w:val="paragraph"/>
        <w:spacing w:before="30" w:after="30"/>
        <w:ind w:start="60" w:end="60"/>
        <w:rPr>
          <w:lang w:val="ru-RU"/>
        </w:rPr>
      </w:pPr>
      <w:r w:rsidRPr="00C84680">
        <w:rPr>
          <w:lang w:val="ru-RU"/>
        </w:rPr>
        <w:t xml:space="preserve">— </w:t>
      </w:r>
      <w:r w:rsidRPr="00C84680">
        <w:rPr>
          <w:lang w:val="ru-RU"/>
        </w:rPr>
        <w:t xml:space="preserve">Sama sa unibersidad, Geronda! </w:t>
      </w:r>
    </w:p>
    <w:p w:rsidRPr="00C84680" w:rsidR="005C3FC8" w:rsidRDefault="00BF6B1D" w14:paraId="7DDD6AA6" w14:textId="77777777">
      <w:pPr>
        <w:pStyle w:val="paragraph"/>
        <w:spacing w:before="30" w:after="30"/>
        <w:ind w:start="60" w:end="60"/>
        <w:rPr>
          <w:lang w:val="ru-RU"/>
        </w:rPr>
      </w:pPr>
      <w:r w:rsidRPr="00C84680">
        <w:rPr>
          <w:lang w:val="ru-RU"/>
        </w:rPr>
        <w:t xml:space="preserve">— </w:t>
      </w:r>
      <w:r w:rsidRPr="00C84680">
        <w:rPr>
          <w:lang w:val="ru-RU"/>
        </w:rPr>
        <w:t xml:space="preserve">Sa tinuod, kung nakatigom na kaayo ug kahibalo ang mga bata sa elementarya, unsa pa kaha ang pulos sa walo ka tuig nga sistema! Apan karon, napuno na kaayo ug nabaha sa daghang basura ang hunahuna sa mga bata. Sila sobra ka daghan og akademiko nga mga hilisgutan, samtang ang pikas bahin sa timbangan—ang espirituhanong bahin—nabilin nga walay sulod. Sa mga eskwelahan, ang mga bata kinunhahan una sa tanan tudluan sa kahadlok sa Ginoo. Ang gagmayng bata makat-on og Ingles, Pranses, Aleman — apan wala sila makat-on og Karaan nga Griyego. Nagtuon sila og musika, ug lain-laing mga butang, ani ug kana... Apan unsa man ang angay nilang una ug labaw sa tanan nga makat-unan? Sa pagkakaron, alpabeto ug numero ra ang ilang ginakat-on, samtang ang kinahanglan nilang mahibal-an bahin sa ilang yutang natawhan—ang labing importante nga butang—wala itudlo. Wala'y makitang makakanta og mga makabayanon nga kanta o bisan unsang susama niini. </w:t>
      </w:r>
    </w:p>
    <w:p w:rsidRPr="00C84680" w:rsidR="005C3FC8" w:rsidRDefault="00BF6B1D" w14:paraId="32515519" w14:textId="578AE733">
      <w:pPr>
        <w:pStyle w:val="paragraph"/>
        <w:spacing w:before="30" w:after="30"/>
        <w:ind w:start="60" w:end="60"/>
        <w:rPr>
          <w:lang w:val="ru-RU"/>
        </w:rPr>
      </w:pPr>
      <w:r w:rsidRPr="00C84680">
        <w:rPr>
          <w:lang w:val="ru-RU"/>
        </w:rPr>
        <w:t xml:space="preserve">Pahunong-a ang bisan unsang bata karon ug pangutan-a: </w:t>
      </w:r>
      <w:r w:rsidRPr="00C84680">
        <w:rPr>
          <w:lang w:val="ru-RU"/>
        </w:rPr>
        <w:t xml:space="preserve">'Sa unsang rehiyon ang inyong baryo? Pila ka tawo ang nagpuyo didto?</w:t>
      </w:r>
      <w:r w:rsidR="002F08DD">
        <w:rPr>
          <w:lang w:val="ru-RU"/>
        </w:rPr>
        <w:t xml:space="preserve">' </w:t>
      </w:r>
      <w:r w:rsidRPr="00C84680">
        <w:rPr>
          <w:lang w:val="ru-RU"/>
        </w:rPr>
        <w:t xml:space="preserve">Dili sila makatubag nimo. </w:t>
      </w:r>
      <w:r w:rsidRPr="00C84680">
        <w:rPr>
          <w:lang w:val="ru-RU"/>
        </w:rPr>
        <w:t xml:space="preserve">'Ako,' huna-hunaon nila, 'moadto sa bus terminal, mosakay og bus, ug dad-on ko niini sa akong baryo. "Bahala na lang kung asa ang akong baryo, ang konduktor angay kabalo ana. Muingon lang ko niya nga paingon ko sa ingon-ana nga baryo, mobayad ko sa akong tiket, ug ang bus ang magdala nako didto</w:t>
      </w:r>
      <w:r w:rsidR="002F08DD">
        <w:rPr>
          <w:lang w:val="ru-RU"/>
        </w:rPr>
        <w:t xml:space="preserve">." </w:t>
      </w:r>
      <w:r w:rsidRPr="00C84680">
        <w:rPr>
          <w:lang w:val="ru-RU"/>
        </w:rPr>
        <w:t xml:space="preserve">Sa elementarya, kabalo kaayo mi sa tibuok mapa sa kalibutan sama sa likod sa among kamot. Gilauman nga mahibalo sa kasingkasing ang usa ka estudyante sa elementarya sa mga ngalan sa mga siyudad sa matag nasud nga adunay populasyon nga sobra sa lima ka gatos ka libo. Gawas pa niana, kinahanglan namo hinumduman kung unsang suba sa maong mga nasud ang pinakataas, unsa ang pinakalapad, unsa ang ikaduha, ang mga ngalan sa pinakataas nga mga bukid sa kalibutan, ug daghan pa. Ug bahin sa Gresya, dili na gani kinahanglan isulti! Apan karon! Nakakita ko dili lang sa mga bata kondili usab sa mga hamtong – mga estudyante – nga wala kabalo sa populasyon sa siyudad diin sila nag-eskwela. Nangutana ko sa usa ka estudyante unsa ang pinakataas nga bukid sa Gresya. Wala siya makatubag. Unsa ang pinakadako </w:t>
      </w:r>
      <w:r w:rsidRPr="00C84680">
        <w:rPr>
          <w:lang w:val="ru-RU"/>
        </w:rPr>
        <w:t xml:space="preserve">nga suba sa</w:t>
      </w:r>
      <w:r w:rsidRPr="00C84680">
        <w:rPr>
          <w:lang w:val="ru-RU"/>
        </w:rPr>
        <w:lastRenderedPageBreak/>
      </w:r>
      <w:r w:rsidRPr="00C84680">
        <w:rPr>
          <w:lang w:val="ru-RU"/>
        </w:rPr>
        <w:t xml:space="preserve"> ? Hilom. Unsa ang pinakagamay? Hilom. Usa ka estudyante – ug wala gyud siya kahibalo bisan unsa bahin sa iyang kaugalingong yutang natawhan! Ug unya, kung moanha </w:t>
      </w:r>
      <w:r w:rsidRPr="00C84680">
        <w:rPr>
          <w:lang w:val="ru-RU"/>
        </w:rPr>
        <w:t xml:space="preserve">ang</w:t>
      </w:r>
      <w:r w:rsidRPr="00C84680">
        <w:rPr>
          <w:lang w:val="ru-RU"/>
        </w:rPr>
        <w:t xml:space="preserve"> atong </w:t>
      </w:r>
      <w:r w:rsidRPr="00C84680">
        <w:rPr>
          <w:lang w:val="ru-RU"/>
        </w:rPr>
        <w:t xml:space="preserve">mga </w:t>
      </w:r>
      <w:r w:rsidR="002F08DD">
        <w:rPr>
          <w:lang w:val="ru-RU"/>
        </w:rPr>
        <w:t xml:space="preserve">'higala', </w:t>
      </w:r>
      <w:r w:rsidRPr="00C84680">
        <w:rPr>
          <w:lang w:val="ru-RU"/>
        </w:rPr>
        <w:t xml:space="preserve">ang atong </w:t>
      </w:r>
      <w:r w:rsidR="002F08DD">
        <w:rPr>
          <w:lang w:val="ru-RU"/>
        </w:rPr>
        <w:t xml:space="preserve">mga</w:t>
      </w:r>
      <w:r w:rsidRPr="00C84680">
        <w:rPr>
          <w:lang w:val="ru-RU"/>
        </w:rPr>
        <w:t xml:space="preserve"> 'maayong </w:t>
      </w:r>
      <w:r w:rsidR="002F08DD">
        <w:rPr>
          <w:lang w:val="ru-RU"/>
        </w:rPr>
        <w:t xml:space="preserve">silingan'</w:t>
      </w:r>
      <w:r w:rsidRPr="00C84680">
        <w:rPr>
          <w:lang w:val="ru-RU"/>
        </w:rPr>
        <w:t xml:space="preserve">, ug moingon, </w:t>
      </w:r>
      <w:r w:rsidRPr="00C84680">
        <w:rPr>
          <w:lang w:val="ru-RU"/>
        </w:rPr>
        <w:t xml:space="preserve">'Dili ni inyong yutang natawhan</w:t>
      </w:r>
      <w:r w:rsidR="002F08DD">
        <w:rPr>
          <w:lang w:val="ru-RU"/>
        </w:rPr>
        <w:t xml:space="preserve">,</w:t>
      </w:r>
      <w:r w:rsidRPr="00C84680">
        <w:rPr>
          <w:lang w:val="ru-RU"/>
        </w:rPr>
        <w:t xml:space="preserve"> amo ni</w:t>
      </w:r>
      <w:r w:rsidR="002F08DD">
        <w:rPr>
          <w:lang w:val="ru-RU"/>
        </w:rPr>
        <w:t xml:space="preserve">,' </w:t>
      </w:r>
      <w:r w:rsidRPr="00C84680">
        <w:rPr>
          <w:lang w:val="ru-RU"/>
        </w:rPr>
        <w:t xml:space="preserve">motubag siya, </w:t>
      </w:r>
      <w:r w:rsidRPr="00C84680">
        <w:rPr>
          <w:lang w:val="ru-RU"/>
        </w:rPr>
        <w:t xml:space="preserve">'Oo, sakto mo, mao gyud na</w:t>
      </w:r>
      <w:r w:rsidR="002F08DD">
        <w:rPr>
          <w:lang w:val="ru-RU"/>
        </w:rPr>
        <w:t xml:space="preserve">.'</w:t>
      </w:r>
      <w:r w:rsidRPr="00C84680">
        <w:rPr>
          <w:lang w:val="ru-RU"/>
        </w:rPr>
        <w:t xml:space="preserve"> Nasabtan ba nimo kini? Padulong gyud ta ana. Apan, kung pangutan-on nimo karon ang mga bata bahin sa football o telebisyon, makita nimo nga kabalo sila sa tanan, hangtod sa pinakagamay nga detalye. </w:t>
      </w:r>
    </w:p>
    <w:p w:rsidRPr="00C84680" w:rsidR="005C3FC8" w:rsidRDefault="00BF6B1D" w14:paraId="753A5E0B" w14:textId="19D5B8DB">
      <w:pPr>
        <w:pStyle w:val="paragraph"/>
        <w:spacing w:before="30" w:after="30"/>
        <w:ind w:start="60" w:end="60"/>
        <w:rPr>
          <w:lang w:val="ru-RU"/>
        </w:rPr>
      </w:pPr>
      <w:r w:rsidRPr="00C84680">
        <w:rPr>
          <w:lang w:val="ru-RU"/>
        </w:rPr>
        <w:t xml:space="preserve">Sa laing bahin, ang mga bata nga gikan sa Albania – Northern Epirus – kahibalo mobasa ug mosulat. Pangutan-a sila, </w:t>
      </w:r>
      <w:r w:rsidRPr="00C84680">
        <w:rPr>
          <w:lang w:val="ru-RU"/>
        </w:rPr>
        <w:t xml:space="preserve">'Asa man ka nakakat-on mobasa ug mosulat?</w:t>
      </w:r>
      <w:r w:rsidR="002F08DD">
        <w:rPr>
          <w:lang w:val="ru-RU"/>
        </w:rPr>
        <w:t xml:space="preserve">' </w:t>
      </w:r>
      <w:r w:rsidRPr="00C84680">
        <w:rPr>
          <w:lang w:val="ru-RU"/>
        </w:rPr>
        <w:t xml:space="preserve">– ug ilang tubag, </w:t>
      </w:r>
      <w:r w:rsidRPr="00C84680">
        <w:rPr>
          <w:lang w:val="ru-RU"/>
        </w:rPr>
        <w:t xml:space="preserve">'Sa prisohan</w:t>
      </w:r>
      <w:r w:rsidR="002F08DD">
        <w:rPr>
          <w:lang w:val="ru-RU"/>
        </w:rPr>
        <w:t xml:space="preserve">.' </w:t>
      </w:r>
      <w:r w:rsidRPr="00C84680">
        <w:rPr>
          <w:lang w:val="ru-RU"/>
        </w:rPr>
        <w:t xml:space="preserve">Kining mga pobre nga kalag gihimo nilang eskwelahan ang prisohan. Apan ang atong mga Griyegong kabataan gihimo ang mga eskwelahan nga prisohan. Gikuha nila ang mga eskwelahan ug gisirad-an ang ilang kaugalingon gikan sa sulod. Ang mga kabataan karon, labi na ang mga tin-edyer, nadala na sa punto sa kabuang — labi na sa tunga ug taas nga tuig sa sekondarya. Sa unibersidad, mas hamtong na ang mga batan-on, ug gawas pa niana, motambong sila sa mga lektura bisan kanus-a nila gusto. </w:t>
      </w:r>
    </w:p>
    <w:p w:rsidRPr="00C84680" w:rsidR="005C3FC8" w:rsidRDefault="00BF6B1D" w14:paraId="5B36D484" w14:textId="1531BCFF">
      <w:pPr>
        <w:pStyle w:val="paragraph"/>
        <w:spacing w:before="30" w:after="30"/>
        <w:ind w:start="60" w:end="60"/>
        <w:rPr>
          <w:lang w:val="ru-RU"/>
        </w:rPr>
      </w:pPr>
      <w:r w:rsidRPr="00C84680">
        <w:rPr>
          <w:lang w:val="ru-RU"/>
        </w:rPr>
        <w:t xml:space="preserve">Apan imbis nga buhaton ang gikinahanglan nga mga lakang sa sistema sa edukasyon, padayon lang nila kini nga gub-on. Ug kini ang espirituhanong aspeto nga labi pang gipakurang. Paminawa lang kining pag-ampo gikan sa primer sa elementarya: </w:t>
      </w:r>
      <w:r w:rsidRPr="00C84680">
        <w:rPr>
          <w:lang w:val="ru-RU"/>
        </w:rPr>
        <w:t xml:space="preserve">'O Birhen Maria, ang imong gamay mao ang labing gwapo sa kalibutan!</w:t>
      </w:r>
      <w:r w:rsidR="002F08DD">
        <w:rPr>
          <w:lang w:val="ru-RU"/>
        </w:rPr>
        <w:t xml:space="preserve">' </w:t>
      </w:r>
      <w:r w:rsidRPr="00C84680">
        <w:rPr>
          <w:lang w:val="ru-RU"/>
        </w:rPr>
        <w:t xml:space="preserve">Oh, unsa na kaha ang kahimtang nato! Unsa ang kaniadto gitudlo sa mga bata sa eskwelahan ug unsa ang ilang gitudloan karon: </w:t>
      </w:r>
    </w:p>
    <w:p w:rsidRPr="00F90180" w:rsidR="005C3FC8" w:rsidRDefault="00BF6B1D" w14:paraId="6183A3FE" w14:textId="401C541C">
      <w:pPr>
        <w:pStyle w:val="poem"/>
        <w:spacing w:before="150" w:after="150"/>
        <w:rPr>
          <w:lang w:val="ru-RU"/>
        </w:rPr>
      </w:pPr>
      <w:r w:rsidRPr="00C84680">
        <w:rPr>
          <w:lang w:val="ru-RU"/>
        </w:rPr>
        <w:t xml:space="preserve">Akong gamay nga kanding,</w:t>
      </w:r>
      <w:r w:rsidRPr="00C84680">
        <w:rPr>
          <w:lang w:val="ru-RU"/>
        </w:rPr>
        <w:br/>
      </w:r>
      <w:r w:rsidRPr="00C84680">
        <w:rPr>
          <w:lang w:val="ru-RU"/>
        </w:rPr>
        <w:t xml:space="preserve">Ayaw pagbangga sa imong mga sungay, gamay nga kanding.</w:t>
      </w:r>
      <w:r w:rsidRPr="00C84680">
        <w:rPr>
          <w:lang w:val="ru-RU"/>
        </w:rPr>
        <w:br/>
      </w:r>
      <w:r w:rsidRPr="00C84680">
        <w:rPr>
          <w:lang w:val="ru-RU"/>
        </w:rPr>
        <w:t xml:space="preserve">Pakan-a ang imong gagmay nga mga anak,</w:t>
      </w:r>
      <w:r w:rsidRPr="00C84680">
        <w:rPr>
          <w:lang w:val="ru-RU"/>
        </w:rPr>
        <w:br/>
      </w:r>
      <w:r w:rsidRPr="00C84680">
        <w:rPr>
          <w:lang w:val="ru-RU"/>
        </w:rPr>
        <w:t xml:space="preserve">Mga gamay nga demonyitong supsup...</w:t>
      </w:r>
      <w:r w:rsidRPr="00C84680">
        <w:rPr>
          <w:lang w:val="ru-RU"/>
        </w:rPr>
        <w:br/>
      </w:r>
      <w:r w:rsidRPr="00C84680">
        <w:rPr>
          <w:lang w:val="ru-RU"/>
        </w:rPr>
        <w:t xml:space="preserve">... aron sila makahatag og gatas</w:t>
      </w:r>
      <w:r w:rsidRPr="00C84680">
        <w:rPr>
          <w:lang w:val="ru-RU"/>
        </w:rPr>
        <w:br/>
      </w:r>
      <w:r w:rsidRPr="00C84680">
        <w:rPr>
          <w:lang w:val="ru-RU"/>
        </w:rPr>
        <w:t xml:space="preserve">Para sa imong gagmayng apo nga babaye,</w:t>
      </w:r>
      <w:r w:rsidRPr="00C84680">
        <w:rPr>
          <w:lang w:val="ru-RU"/>
        </w:rPr>
        <w:br/>
      </w:r>
      <w:r w:rsidRPr="00C84680">
        <w:rPr>
          <w:lang w:val="ru-RU"/>
        </w:rPr>
        <w:t xml:space="preserve">Kadtong gagmay nga may sungay,</w:t>
      </w:r>
      <w:r w:rsidRPr="00C84680">
        <w:rPr>
          <w:lang w:val="ru-RU"/>
        </w:rPr>
        <w:br/>
      </w:r>
      <w:r w:rsidRPr="00C84680">
        <w:rPr>
          <w:lang w:val="ru-RU"/>
        </w:rPr>
        <w:t xml:space="preserve">Mga gamayng demonyitong bata</w:t>
      </w:r>
      <w:r w:rsidRPr="00F90180" w:rsidR="00F90180">
        <w:rPr>
          <w:lang w:val="ru-RU"/>
        </w:rPr>
        <w:t xml:space="preserve">.</w:t>
      </w:r>
      <w:r w:rsidR="00F90180">
        <w:rPr>
          <w:rStyle w:val="FootnoteReference"/>
          <w:lang w:val="ru-RU"/>
        </w:rPr>
        <w:footnoteReference w:id="222"/>
      </w:r>
    </w:p>
    <w:p w:rsidRPr="00C84680" w:rsidR="005C3FC8" w:rsidRDefault="00BF6B1D" w14:paraId="12373186" w14:textId="77777777">
      <w:pPr>
        <w:pStyle w:val="paragraph"/>
        <w:spacing w:before="30" w:after="30"/>
        <w:ind w:start="60" w:end="60"/>
        <w:rPr>
          <w:lang w:val="ru-RU"/>
        </w:rPr>
      </w:pPr>
      <w:r w:rsidRPr="00C84680">
        <w:rPr>
          <w:lang w:val="ru-RU"/>
        </w:rPr>
        <w:t xml:space="preserve">Makahunahuna pa ba nga tudloan ang gagmayng bata og ingon ana ka-grabe nga hugaw! Apan ginabuhat nila kini nga tinuyo — aron masanay ang mga bata sa yawa, aron mas sayon alang sa mga Satanista ang pagpatuman sa ilang mga buhat. Hinaut nga ipahaba sa Ginoo ang Iyang kamot, kay karon ang mga bata wala makadawat sa tabang nga ilang gikinahanglan aron mausab paingon sa maayo, apan napuno na sila sa demonyo. </w:t>
      </w:r>
    </w:p>
    <w:p w:rsidRPr="00C84680" w:rsidR="005C3FC8" w:rsidRDefault="00BF6B1D" w14:paraId="6A73AAE2" w14:textId="20B966E3">
      <w:pPr>
        <w:pStyle w:val="paragraph"/>
        <w:spacing w:before="30" w:after="30"/>
        <w:ind w:start="60" w:end="60"/>
        <w:rPr>
          <w:lang w:val="ru-RU"/>
        </w:rPr>
      </w:pPr>
      <w:r w:rsidRPr="00C84680">
        <w:rPr>
          <w:lang w:val="ru-RU"/>
        </w:rPr>
        <w:t xml:space="preserve">Ang mga bata makakat-on sa ingon nga paagi nga dili gyud sila makat-on sa paggamit sa ilang hunahuna. Mao nga dili nila gamiton ang ilang utok. Apan kung dili magamit ang utok, kini mabug-atan sa usa ka malabong panganod. Kuhaa ang mga imbentor, pananglitan—gigamit gyud nila ang ilang utok. Sa dihang atubang sila sa problema, naghunahuna sila unsaon kini pagsulbad. Apan karon, kadaghanan sa mga tawo motan-aw lang sa gisulat sa mga instruksyon. Nagpabilin ang mga tawo sa niining lebel: puro mga hulagway ug numero, ug wala nay lain. </w:t>
      </w:r>
      <w:r w:rsidRPr="00C84680">
        <w:rPr>
          <w:lang w:val="ru-RU"/>
        </w:rPr>
        <w:t xml:space="preserve">'Kini ang tornilyo numero uno, kini ang bolt numero </w:t>
      </w:r>
      <w:r w:rsidRPr="00C84680">
        <w:rPr>
          <w:lang w:val="ru-RU"/>
        </w:rPr>
        <w:t xml:space="preserve">dos'… Ug kung dili mohaom ang tornilyo sa lungag ug dili molihok ang makina, dali dayon sila motawag og inhenyero. Wala nila mahibal-i nga kinahanglan lang sila mokuha ug gamay nga file, file-on gamay ang lungag, ug mohaom na ang tornilyo. Ug kung, sa pikas bahin, sobra ka dako ang lungag, kinahanglan ka mokuha ug gamay nga insulating tape, ibalot kini sa tornilyo, ug dili na kini magkalampag. Dili, sa pinakagamay nga problema, diretso dayon: </w:t>
      </w:r>
      <w:r w:rsidRPr="00C84680">
        <w:rPr>
          <w:lang w:val="ru-RU"/>
        </w:rPr>
        <w:t xml:space="preserve">'Tawga ta og engineer</w:t>
      </w:r>
      <w:r w:rsidRPr="00C84680">
        <w:rPr>
          <w:lang w:val="ru-RU"/>
        </w:rPr>
        <w:t xml:space="preserve">.' Unsa may imong masulti ana? Ang telebisyon ug uban pang modernong teknikal nga mga aparato naghimo sa mga tawo nga walay hunahuna nga mga awtomaton. Bisan ang mga intelihenteng tawo mahimong sama sa mga cassette tape [moplay lang sila balik sa bisan unsang narekord kanila]. Sa laing pagkasulti, gusto nakong ipasiugda nga kinahanglan gamiton sa usa ka tawo ang iyang utok. Mao kana ang tibuok pundasyon. Sa katapusan, kung dili nila gamiton ang ilang utok, basin makat-on sila ug usa ka butang karon, apan ugma ila na kini isagol sa lain. Busa, ang tumong mao </w:t>
      </w:r>
      <w:r w:rsidRPr="00C84680">
        <w:rPr>
          <w:lang w:val="ru-RU"/>
        </w:rPr>
        <w:t xml:space="preserve">a</w:t>
      </w:r>
      <w:r w:rsidRPr="00C84680">
        <w:rPr>
          <w:lang w:val="ru-RU"/>
        </w:rPr>
        <w:lastRenderedPageBreak/>
      </w:r>
      <w:r w:rsidRPr="00C84680">
        <w:rPr>
          <w:lang w:val="ru-RU"/>
        </w:rPr>
        <w:t xml:space="preserve"> , aron ang utok sa tawo makahimo og kaugalingong ideya ug makakaplag og kaugalingong solusyon. Ang utok nga wala'y kaugalingong gihimo mao ang dili pa kaayo naugmad nga utok. </w:t>
      </w:r>
    </w:p>
    <w:p w:rsidRPr="00347B46" w:rsidR="003F5E0E" w:rsidP="003F5E0E" w:rsidRDefault="003F5E0E" w14:paraId="49DA8B9C" w14:textId="77777777">
      <w:pPr>
        <w:rPr>
          <w:lang w:val="ru-RU"/>
        </w:rPr>
      </w:pPr>
    </w:p>
    <w:p w:rsidRPr="00C84680" w:rsidR="005C3FC8" w:rsidP="003F5E0E" w:rsidRDefault="00BF6B1D" w14:paraId="726F8BB2" w14:textId="0F9E6021">
      <w:pPr>
        <w:pStyle w:val="Heading4"/>
        <w:rPr>
          <w:lang w:val="ru-RU"/>
        </w:rPr>
      </w:pPr>
      <w:bookmarkStart w:name="_Toc196745466" w:id="393"/>
      <w:bookmarkStart w:name="_Toc196745623" w:id="394"/>
      <w:bookmarkStart w:name="_Toc225094977" w:id="395"/>
      <w:r w:rsidRPr="00C84680">
        <w:rPr>
          <w:lang w:val="ru-RU"/>
        </w:rPr>
        <w:t xml:space="preserve">Balaan ang tawag sa magtutudlo</w:t>
      </w:r>
      <w:bookmarkEnd w:id="393"/>
      <w:bookmarkEnd w:id="394"/>
      <w:bookmarkEnd w:id="395"/>
    </w:p>
    <w:p w:rsidRPr="00C84680" w:rsidR="005C3FC8" w:rsidRDefault="00BF6B1D" w14:paraId="3C4F2593" w14:textId="77777777">
      <w:pPr>
        <w:pStyle w:val="paragraph"/>
        <w:spacing w:before="30" w:after="30"/>
        <w:ind w:start="60" w:end="60"/>
        <w:rPr>
          <w:lang w:val="ru-RU"/>
        </w:rPr>
      </w:pPr>
      <w:r w:rsidRPr="00C84680">
        <w:rPr>
          <w:lang w:val="ru-RU"/>
        </w:rPr>
        <w:t xml:space="preserve">— </w:t>
      </w:r>
      <w:r w:rsidRPr="00C84680">
        <w:rPr>
          <w:lang w:val="ru-RU"/>
        </w:rPr>
        <w:t xml:space="preserve">Geronda, usahay dili ang mga estudyante kondili ang ilang kaugalingong mga kauban ang naghatag sa labing dakong kalisud sa mga magtutudlo sa mga eskwelahan. </w:t>
      </w:r>
    </w:p>
    <w:p w:rsidRPr="00C84680" w:rsidR="005C3FC8" w:rsidRDefault="00BF6B1D" w14:paraId="43614042" w14:textId="77777777">
      <w:pPr>
        <w:pStyle w:val="paragraph"/>
        <w:spacing w:before="30" w:after="30"/>
        <w:ind w:start="60" w:end="60"/>
        <w:rPr>
          <w:lang w:val="ru-RU"/>
        </w:rPr>
      </w:pPr>
      <w:r w:rsidRPr="00C84680">
        <w:rPr>
          <w:lang w:val="ru-RU"/>
        </w:rPr>
        <w:t xml:space="preserve">— </w:t>
      </w:r>
      <w:r w:rsidRPr="00C84680">
        <w:rPr>
          <w:lang w:val="ru-RU"/>
        </w:rPr>
        <w:t xml:space="preserve">Niining panahona, ang usa ka tawo nga gustong maglihok sa husto tali sa iyang mga kauban nanginahanglan og dakong paghukom ug kahayag. Dakong pag-amping ug langitnong kahayag ang gikinahanglan sa matag indibidwal nga kaso. Usahay, dili gani kinahanglan ipakita sa uban nga usa ka magtutuo ka, kundili magpuyo ka nga hilum ug kausapon ang imong mga kauban bahin sa pagtuo dili pinaagi sa pulong kondili pinaagi sa ehemplo sa imong tinuod nga Ortodoksong kinabuhi. Sa ingon niini, makatabang ka sa uban nga dili sila masamokan. Labi na gayud kini tinuod sa usa ka palibot sa edukasyon: didto, ang pipila ka mga problema sama sa bukol — usahay dili malala, ug usahay malala. Kung atong atubangon ang problema base sa lohika, makahatag kita og dakong kadaut imbis nga makabuhat og maayo. Kung malignant ang bukol, mosugod ang metastases pagkahuman sa operasyon. Busa, mas maayo nga maampingong cauterise ang ingon nga bukol. </w:t>
      </w:r>
    </w:p>
    <w:p w:rsidRPr="00C84680" w:rsidR="005C3FC8" w:rsidRDefault="00BF6B1D" w14:paraId="04EB053D" w14:textId="77777777">
      <w:pPr>
        <w:pStyle w:val="paragraph"/>
        <w:spacing w:before="30" w:after="30"/>
        <w:ind w:start="60" w:end="60"/>
        <w:rPr>
          <w:lang w:val="ru-RU"/>
        </w:rPr>
      </w:pPr>
      <w:r w:rsidRPr="00C84680">
        <w:rPr>
          <w:lang w:val="ru-RU"/>
        </w:rPr>
        <w:t xml:space="preserve">— </w:t>
      </w:r>
      <w:r w:rsidRPr="00C84680">
        <w:rPr>
          <w:lang w:val="ru-RU"/>
        </w:rPr>
        <w:t xml:space="preserve">Geronda, dili kanunay sayon para sa mga magtutudlo nga gustong buhaton ang maayo, kay limitado ug gipugngan sila sa ilang mga kapilian. </w:t>
      </w:r>
    </w:p>
    <w:p w:rsidRPr="00C84680" w:rsidR="005C3FC8" w:rsidRDefault="00BF6B1D" w14:paraId="47349FCB" w14:textId="7B5EC634">
      <w:pPr>
        <w:pStyle w:val="paragraph"/>
        <w:spacing w:before="30" w:after="30"/>
        <w:ind w:start="60" w:end="60"/>
        <w:rPr>
          <w:lang w:val="ru-RU"/>
        </w:rPr>
      </w:pPr>
      <w:r w:rsidRPr="00C84680">
        <w:rPr>
          <w:lang w:val="ru-RU"/>
        </w:rPr>
        <w:t xml:space="preserve">— </w:t>
      </w:r>
      <w:r w:rsidRPr="00C84680">
        <w:rPr>
          <w:lang w:val="ru-RU"/>
        </w:rPr>
        <w:t xml:space="preserve">Kung gusto sa usa ka tawo, makakaplag gyud siya og paagi sa pagbuhat og maayong butang. Ang mga gustong makakita og ingon nga mga kahigayunan bisan pa sa ilawom sa mga rehimen nga walay Diyos. Busa ngano man nga dili sila makakita og usa dinhi? Usa ka Griyegong lalaki kaniadto mibyahe paingon sa Bulgaria (sa panahon nga kini naa pa ilawom sa usa ka rehimen nga walay Diyos) ug misugod sa paghatag og mga krus sa mga bata duol sa usa ka eskwelahan. Apan, nakita siya sa usa ka Komunista nga nagbarog duol. Ang magtutudlo, pagkakita nga gitan-aw sila sa Komunista, misugod sa pagkuha sa mga krus gikan sa mga bata, ug gisaway sila sa pagdawat niini. Apan pagkahawa sa Komunista, ang magtutudlo mismo ang naghatag sa mga krus sa mga bata. Nakita ba nimo kung giunsa sa magtutudlo paglikay sa panagbangi sa balaod ug sa Diyos? Ug unsa kaha ang mahitungod sa mga magtutudlo nga Griyego sa Asia Minor? Unsa kadako ang ilang gihatag sa mga tawo atol niadtong lisod nga mga tuig! Ug tanan tungod kay nagtrabaho sila gikan sa kasingkasing, mapasigaon sila sa ilang hinungdan, deboto, ug naghalad sa ilang kaugalingon. Ug unsa ka maalamon nga naglihok </w:t>
      </w:r>
      <w:r w:rsidRPr="00C84680">
        <w:rPr>
          <w:lang w:val="ru-RU"/>
        </w:rPr>
        <w:t xml:space="preserve">si</w:t>
      </w:r>
      <w:r w:rsidRPr="00C84680">
        <w:rPr>
          <w:lang w:val="ru-RU"/>
        </w:rPr>
        <w:t xml:space="preserve"> San Arsenio sa Kapadokya sa Faras!</w:t>
      </w:r>
      <w:r w:rsidR="000E7D98">
        <w:rPr>
          <w:rStyle w:val="FootnoteReference"/>
          <w:lang w:val="ru-RU"/>
        </w:rPr>
        <w:footnoteReference w:id="223"/>
      </w:r>
      <w:r w:rsidRPr="00C84680">
        <w:rPr>
          <w:lang w:val="ru-RU"/>
        </w:rPr>
        <w:t xml:space="preserve"> Pagkahuman niyang giandam ang usa ka kwarto para sa eskwelahan, imbis nga magbutang og mga lamesa, iyang gipahimutang sa salog ang mga balhiboong panit sa kanding ug karnero. Nagluhod sa ibabaw niining mga panit ang mga bata samtang nagpaminaw sa leksyon. Pinaagi sa iyang maalamon nga paglihok, wala gipukaw ni Santo Arsenius ang pagduhaduha sa mga Turko. Bisan pa sa dihang nadakpan nila ang mga bata samtang nagtuon, nagtuo ang mga Turko nga nag-ampo sila. Ug sa dihang gusto ni Santo Arsenius nga dad-on ang iyang mga estudyante sa kaumahan aron magpahulay, iyang gidala sila sa iyang luna sa yuta, nga sama sa usa ka tanaman, aron kun unsa pa man magtrabaho — ug moingon siya: </w:t>
      </w:r>
      <w:r w:rsidRPr="00C84680">
        <w:rPr>
          <w:lang w:val="ru-RU"/>
        </w:rPr>
        <w:t xml:space="preserve">"Kung makakita mo ug Turko, sugdi ang pagtrabaho, buhata lang ang bisan unsa. Putla ang mga sanga sa kahoy aron magtuo siya nga naglimpyo mo sa tanaman</w:t>
      </w:r>
      <w:r w:rsidR="002F08DD">
        <w:rPr>
          <w:lang w:val="ru-RU"/>
        </w:rPr>
        <w:t xml:space="preserve">." </w:t>
      </w:r>
      <w:r w:rsidRPr="00C84680">
        <w:rPr>
          <w:lang w:val="ru-RU"/>
        </w:rPr>
        <w:t xml:space="preserve">Ug mao gyud kana ang gibuhat sa mga kabus nga bata. Kay kung nasayud unta ang mga Turko nga gidala sa santo ang mga bata sa kaumahan, naa na unta siya sa seryosong problema. Usa ka tinuod nga sekreto nga eskwelahan! Ug sa dihang molakaw na ang Turko, magdula na usab ang mga bata. Ug sa ting-init, sa panahon sa bakasyon, tigumon usab ni Santo Arsenius ang mga bata sa iyang lugar — aron dili nila kalimtan ang pagtuon ug dili usab nila kalimtan ang iyang gitudlo kanila. </w:t>
      </w:r>
    </w:p>
    <w:p w:rsidRPr="00C84680" w:rsidR="005C3FC8" w:rsidRDefault="00BF6B1D" w14:paraId="48E31626" w14:textId="77777777">
      <w:pPr>
        <w:pStyle w:val="paragraph"/>
        <w:spacing w:before="30" w:after="30"/>
        <w:ind w:start="60" w:end="60"/>
        <w:rPr>
          <w:lang w:val="ru-RU"/>
        </w:rPr>
      </w:pPr>
      <w:r w:rsidRPr="00C84680">
        <w:rPr>
          <w:lang w:val="ru-RU"/>
        </w:rPr>
        <w:t xml:space="preserve">— </w:t>
      </w:r>
      <w:r w:rsidRPr="00C84680">
        <w:rPr>
          <w:lang w:val="ru-RU"/>
        </w:rPr>
        <w:t xml:space="preserve">Geronda, ngano man nga si Santo Arsenius misulat sa Turko atol sa iyang mga leksyon, apan gigamit ang mga letra sa Griyego? </w:t>
      </w:r>
    </w:p>
    <w:p w:rsidRPr="00C84680" w:rsidR="005C3FC8" w:rsidRDefault="00BF6B1D" w14:paraId="4AD57CC1" w14:textId="77777777">
      <w:pPr>
        <w:pStyle w:val="paragraph"/>
        <w:spacing w:before="30" w:after="30"/>
        <w:ind w:start="60" w:end="60"/>
        <w:rPr>
          <w:lang w:val="ru-RU"/>
        </w:rPr>
      </w:pPr>
      <w:r w:rsidRPr="00C84680">
        <w:rPr>
          <w:lang w:val="ru-RU"/>
        </w:rPr>
        <w:lastRenderedPageBreak/>
      </w:r>
      <w:r w:rsidRPr="00C84680">
        <w:rPr>
          <w:lang w:val="ru-RU"/>
        </w:rPr>
        <w:t xml:space="preserve">Aron makahibalo usab ang mga bata sa pinulongang Turko ug makabuhi taliwala sa mga Turko. Ug gawas pa niana, kung madakpan sa mga Turko ang santo nga nagtudlo sa mga bata sa pagbasa ug makita ang mga letra nga Griyego, apan unya madungog siya nga nagbasa sa pinulongang Turko, malipay sila. Busa nakakat-on ang mga bata, ug wala </w:t>
      </w:r>
      <w:r w:rsidRPr="00C84680">
        <w:rPr>
          <w:lang w:val="ru-RU"/>
        </w:rPr>
        <w:t xml:space="preserve">magkabalaka ang</w:t>
      </w:r>
      <w:r w:rsidRPr="00C84680">
        <w:rPr>
          <w:lang w:val="ru-RU"/>
        </w:rPr>
        <w:t xml:space="preserve"> mga Turko</w:t>
      </w:r>
      <w:r w:rsidRPr="00C84680">
        <w:rPr>
          <w:lang w:val="ru-RU"/>
        </w:rPr>
        <w:t xml:space="preserve">. Ang tanan nga naghulagway kang Santo Arsenius mismo — ang iyang walay kompromiso nga baruganan sa Ortodoksiya ug ang iyang pagkamapaambag — iyang gipasa sa iyang mga estudyante. </w:t>
      </w:r>
    </w:p>
    <w:p w:rsidRPr="00C84680" w:rsidR="005C3FC8" w:rsidRDefault="00BF6B1D" w14:paraId="7B1FE6DB" w14:textId="77777777">
      <w:pPr>
        <w:pStyle w:val="paragraph"/>
        <w:spacing w:before="30" w:after="30"/>
        <w:ind w:start="60" w:end="60"/>
        <w:rPr>
          <w:lang w:val="ru-RU"/>
        </w:rPr>
      </w:pPr>
      <w:r w:rsidRPr="00C84680">
        <w:rPr>
          <w:lang w:val="ru-RU"/>
        </w:rPr>
        <w:t xml:space="preserve">Maong nagaingon ko nga kung gusto sa usa ka tawo, makabuhat siya og maayo para sa mga bata — bisan asa pa siya makit-an. Sa usa ka higayon, nakit-an nako ang usa ka katingalahang libro bahin sa Amihanan nga Epirus, nga gisulat sa usa ka magtutudlo nga mibisita sa maong rehiyon. Ang usa ra ka ingon nga magtutudlo takus sa lima ka gatus ka lalaki! Unsa ka maalamon niyang pag-atubang sa mga ideolohista nga Albanian! Guba gyud niya sila. Maayo kaayo! </w:t>
      </w:r>
    </w:p>
    <w:p w:rsidRPr="00C84680" w:rsidR="005C3FC8" w:rsidRDefault="00BF6B1D" w14:paraId="11E84B3C" w14:textId="77777777">
      <w:pPr>
        <w:pStyle w:val="paragraph"/>
        <w:spacing w:before="30" w:after="30"/>
        <w:ind w:start="60" w:end="60"/>
        <w:rPr>
          <w:lang w:val="ru-RU"/>
        </w:rPr>
      </w:pPr>
      <w:r w:rsidRPr="00C84680">
        <w:rPr>
          <w:lang w:val="ru-RU"/>
        </w:rPr>
        <w:t xml:space="preserve">Ang usa ka tinuod nga magtutudlo usa ka dakong butang, labi na karon. Ang mga bata sama sa blankong kaset. Mahimo silang i-record gamit ang bastos nga mga kanta o katingalahang mga himno sa Byzantine. Balaan ang tawag sa magtutudlo. Dako kaayo ang responsibilidad sa magtutudlo, ug kung magmatngon sila, makadawat sila og dakong ganti gikan sa Diyos. Katungdanan nila ang paningkamot sa pagtudlo sa mga bata sa kahadlok sa Ginoo. Kinahanglan mangita ang mga magtutudlo og paagi aron matudloan ang mga bata sa kahibalo mahitungod sa Dios ug sa Yutang natawhan. Itanom lang nila ang binhi. Dili ba nila makita nga kini nagturok? Ayaw kabalaka. Walay butang nga molabay nga walay biyaan nga bakas: moabot ang panahon ug moturok ang binhi. </w:t>
      </w:r>
    </w:p>
    <w:p w:rsidRPr="00C84680" w:rsidR="005C3FC8" w:rsidRDefault="00BF6B1D" w14:paraId="179AF106" w14:textId="77777777">
      <w:pPr>
        <w:pStyle w:val="paragraph"/>
        <w:spacing w:before="30" w:after="30"/>
        <w:ind w:start="60" w:end="60"/>
        <w:rPr>
          <w:lang w:val="ru-RU"/>
        </w:rPr>
      </w:pPr>
      <w:r w:rsidRPr="00C84680">
        <w:rPr>
          <w:lang w:val="ru-RU"/>
        </w:rPr>
        <w:t xml:space="preserve">Ug pasagdi nga kanunay nilang tratuhon ang mga bata uban sa pagkamaayo, pagpailub, ug gugma. Paninguhaa nila nga pukawon ang espiritu sa gugma sa mga bata. Ang bata nangandoy og gugma ug kainit. Daghang mga bata ang hingpit nga walay makuha niini sa ilang panimalay. Kung higugmaon sa mga magtutudlo ang mga bata, higugmaon usab sila sa mga bata. Ug unya mas sayon na alang sa mga magtutudlo ang pagbuhat sa ilang trabaho. Ang among magtutudlo, sa dihang nagbinuang kami, usahay mopalo kanamo. Apan gihigugma niya ang mga bata, ug gihigugma usab siya sa mga bata. Wala'y kaugalingong anak kining tawoha, ug gihigugma gyud niya kaayo ang mga bata. </w:t>
      </w:r>
    </w:p>
    <w:p w:rsidRPr="00C84680" w:rsidR="005C3FC8" w:rsidRDefault="00BF6B1D" w14:paraId="2E1D3DCF" w14:textId="61AF30CA">
      <w:pPr>
        <w:pStyle w:val="paragraph"/>
        <w:spacing w:before="30" w:after="30"/>
        <w:ind w:start="60" w:end="60"/>
        <w:rPr>
          <w:lang w:val="ru-RU"/>
        </w:rPr>
      </w:pPr>
      <w:r w:rsidRPr="00C84680">
        <w:rPr>
          <w:lang w:val="ru-RU"/>
        </w:rPr>
        <w:t xml:space="preserve">Busa, ang mga ginikanan nga tungod sa kadaghan sa ilang mga anak nahimong mga amahan ug inahan sa dagkong pamilya angay pasidunggan; apan labi pang dakong pasidungog ang angay sa mga tinuod nga magtutudlo nga nagpabuhi pag-usab sa daghang mga bata ug nahimong </w:t>
      </w:r>
      <w:r w:rsidRPr="00C84680">
        <w:rPr>
          <w:lang w:val="ru-RU"/>
        </w:rPr>
        <w:t xml:space="preserve">'mga amahan ug inahan </w:t>
      </w:r>
      <w:r w:rsidR="002F08DD">
        <w:rPr>
          <w:lang w:val="ru-RU"/>
        </w:rPr>
        <w:t xml:space="preserve">sa daghan' sa</w:t>
      </w:r>
      <w:r w:rsidR="009F3FC8">
        <w:rPr>
          <w:lang w:val="ru-RU"/>
        </w:rPr>
        <w:t xml:space="preserve"> niini nga kahulugan</w:t>
      </w:r>
      <w:r w:rsidRPr="00C84680">
        <w:rPr>
          <w:lang w:val="ru-RU"/>
        </w:rPr>
        <w:t xml:space="preserve">. Ihatag nila sa katilingban ang bag-ong henerasyon sa nabuhi pag-usab nga mga tawo, ug sa ingon niini ang katilingban mahimong mas maayong lugar. </w:t>
      </w:r>
    </w:p>
    <w:p w:rsidRPr="00C84680" w:rsidR="005C3FC8" w:rsidP="003F5E0E" w:rsidRDefault="005C3FC8" w14:paraId="32D904BE" w14:textId="005890EA">
      <w:pPr>
        <w:rPr>
          <w:lang w:val="ru-RU"/>
        </w:rPr>
      </w:pPr>
    </w:p>
    <w:p w:rsidRPr="00C84680" w:rsidR="005C3FC8" w:rsidP="003F5E0E" w:rsidRDefault="005C3FC8" w14:paraId="4A97BEFF" w14:textId="4AAC8870">
      <w:pPr>
        <w:rPr>
          <w:lang w:val="ru-RU"/>
        </w:rPr>
      </w:pPr>
    </w:p>
    <w:p w:rsidRPr="00C84680" w:rsidR="005C3FC8" w:rsidP="003F5E0E" w:rsidRDefault="003F5E0E" w14:paraId="3A870B89" w14:textId="365362F2">
      <w:pPr>
        <w:pStyle w:val="Heading3"/>
        <w:rPr>
          <w:lang w:val="ru-RU"/>
        </w:rPr>
      </w:pPr>
      <w:bookmarkStart w:name="_Toc196745467" w:id="396"/>
      <w:bookmarkStart w:name="_Toc196745624" w:id="397"/>
      <w:bookmarkStart w:name="_Toc225094978" w:id="398"/>
      <w:r w:rsidRPr="00C84680">
        <w:rPr>
          <w:lang w:val="ru-RU"/>
        </w:rPr>
        <w:t xml:space="preserve">Kapitulo</w:t>
      </w:r>
      <w:r w:rsidRPr="003F5E0E">
        <w:rPr>
          <w:lang w:val="ru-RU"/>
        </w:rPr>
        <w:t xml:space="preserve"> 2</w:t>
      </w:r>
      <w:r w:rsidRPr="00C84680" w:rsidR="00BF6B1D">
        <w:rPr>
          <w:lang w:val="ru-RU"/>
        </w:rPr>
        <w:t xml:space="preserve">.</w:t>
      </w:r>
      <w:r w:rsidRPr="003F5E0E">
        <w:rPr>
          <w:lang w:val="ru-RU"/>
        </w:rPr>
        <w:t xml:space="preserve"> </w:t>
      </w:r>
      <w:r w:rsidRPr="003F5E0E">
        <w:rPr>
          <w:lang w:val="ru-RU"/>
        </w:rPr>
        <w:br/>
      </w:r>
      <w:r w:rsidRPr="00C84680" w:rsidR="00BF6B1D">
        <w:rPr>
          <w:lang w:val="ru-RU"/>
        </w:rPr>
        <w:t xml:space="preserve">Mahitungod sa mga Pari ug sa Simbahan</w:t>
      </w:r>
      <w:bookmarkEnd w:id="396"/>
      <w:bookmarkEnd w:id="397"/>
      <w:bookmarkEnd w:id="398"/>
    </w:p>
    <w:p w:rsidRPr="00C84680" w:rsidR="005C3FC8" w:rsidRDefault="00BF6B1D" w14:paraId="69D26ADF" w14:textId="77777777">
      <w:pPr>
        <w:pStyle w:val="paragraph"/>
        <w:spacing w:before="30" w:after="30"/>
        <w:ind w:start="60" w:end="60"/>
        <w:rPr>
          <w:lang w:val="ru-RU"/>
        </w:rPr>
      </w:pPr>
      <w:r w:rsidRPr="00C84680">
        <w:rPr>
          <w:lang w:val="ru-RU"/>
        </w:rPr>
        <w:t xml:space="preserve">— </w:t>
      </w:r>
      <w:r w:rsidRPr="00C84680">
        <w:rPr>
          <w:lang w:val="ru-RU"/>
        </w:rPr>
        <w:t xml:space="preserve">Geronda, nganong wala ka nahimong pari? </w:t>
      </w:r>
    </w:p>
    <w:p w:rsidRPr="00C84680" w:rsidR="005C3FC8" w:rsidRDefault="00BF6B1D" w14:paraId="485AE0A0" w14:textId="77777777">
      <w:pPr>
        <w:pStyle w:val="paragraph"/>
        <w:spacing w:before="30" w:after="30"/>
        <w:ind w:start="60" w:end="60"/>
        <w:rPr>
          <w:lang w:val="ru-RU"/>
        </w:rPr>
      </w:pPr>
      <w:r w:rsidRPr="00C84680">
        <w:rPr>
          <w:lang w:val="ru-RU"/>
        </w:rPr>
        <w:t xml:space="preserve">— </w:t>
      </w:r>
      <w:r w:rsidRPr="00C84680">
        <w:rPr>
          <w:lang w:val="ru-RU"/>
        </w:rPr>
        <w:t xml:space="preserve">Ang atong tumong mao ang pagluwas. Ang pagka-pari dili usa ka paagi sa kaluwasan [alang sa tawo nga modawat niini]. </w:t>
      </w:r>
    </w:p>
    <w:p w:rsidRPr="00C84680" w:rsidR="005C3FC8" w:rsidRDefault="00BF6B1D" w14:paraId="61683E61" w14:textId="77777777">
      <w:pPr>
        <w:pStyle w:val="paragraph"/>
        <w:spacing w:before="30" w:after="30"/>
        <w:ind w:start="60" w:end="60"/>
        <w:rPr>
          <w:lang w:val="ru-RU"/>
        </w:rPr>
      </w:pPr>
      <w:r w:rsidRPr="00C84680">
        <w:rPr>
          <w:lang w:val="ru-RU"/>
        </w:rPr>
        <w:t xml:space="preserve">— </w:t>
      </w:r>
      <w:r w:rsidRPr="00C84680">
        <w:rPr>
          <w:lang w:val="ru-RU"/>
        </w:rPr>
        <w:t xml:space="preserve">Wala ba ka gyud gitanyag og higayon nga mahimong pari? </w:t>
      </w:r>
    </w:p>
    <w:p w:rsidRPr="00C84680" w:rsidR="005C3FC8" w:rsidRDefault="00BF6B1D" w14:paraId="772DEA6C" w14:textId="16AE2DCA">
      <w:pPr>
        <w:pStyle w:val="paragraph"/>
        <w:spacing w:before="30" w:after="30"/>
        <w:ind w:start="60" w:end="60"/>
        <w:rPr>
          <w:lang w:val="ru-RU"/>
        </w:rPr>
      </w:pPr>
      <w:r w:rsidRPr="00C84680">
        <w:rPr>
          <w:lang w:val="ru-RU"/>
        </w:rPr>
        <w:t xml:space="preserve">— </w:t>
      </w:r>
      <w:r w:rsidRPr="00C84680">
        <w:rPr>
          <w:lang w:val="ru-RU"/>
        </w:rPr>
        <w:t xml:space="preserve">Gipugos ko sa daghang higayon. Sa dihang nagpuyo ko sa usa ka komunal nga monasteryo, gipugos ko nga mopasaka og balaang orden ug mopahamtang sa dakong eskemang monastiko. Apan ang tumong mao ang mahimong monghe gikan sa sulod. Mao kana gayud ang nakabalaka kanako — walay lain nga nakapuno sa akong hunahuna. Bisan pa sa akong pagkabatan-on, samtang layko </w:t>
      </w:r>
      <w:r w:rsidRPr="00C84680">
        <w:rPr>
          <w:lang w:val="ru-RU"/>
        </w:rPr>
        <w:t xml:space="preserve">pa</w:t>
      </w:r>
      <w:r w:rsidRPr="00C84680">
        <w:rPr>
          <w:lang w:val="ru-RU"/>
        </w:rPr>
        <w:t xml:space="preserve">, nakasinati ko og pipila ka milagrosong mga hitabo, busa sa pagsulod nako sa monasteryo miingon ko: </w:t>
      </w:r>
      <w:r w:rsidRPr="00C84680">
        <w:rPr>
          <w:lang w:val="ru-RU"/>
        </w:rPr>
        <w:t xml:space="preserve">'Igo na kanako nga mabuhi lang sa kinabuhi sa monghe</w:t>
      </w:r>
      <w:r w:rsidR="002F08DD">
        <w:rPr>
          <w:lang w:val="ru-RU"/>
        </w:rPr>
        <w:t xml:space="preserve">.' </w:t>
      </w:r>
      <w:r w:rsidRPr="00C84680">
        <w:rPr>
          <w:lang w:val="ru-RU"/>
        </w:rPr>
        <w:t xml:space="preserve">Gipunting nako kini pag-una, ug wala ko magtagad sa pangutana kung kanus-a ko pagatabonan sa Dakong Eskema o kung mahimong pari ko. Ug bag-ohay lang, usa ka lalaki ang miadto sa selda ni Panaguda, diin ako nagpuyo, ug kusgan kaayo siyang nangayo nga ako unta ipahimutang. Mibyahe pa gani siya ngadto sa Ekumenikal nga Patriarkaato bahin niini, ug sa pag-abot sa Eksarkato gikan sa Constantinople sa Banal nga Bukid, miduol siya kanila uban sa maong pangutana. Apan mitubag kaniya ang mga obispo: </w:t>
      </w:r>
      <w:r w:rsidR="009F3FC8">
        <w:rPr>
          <w:lang w:val="ru-RU"/>
        </w:rPr>
        <w:t xml:space="preserve">"</w:t>
      </w:r>
      <w:r w:rsidRPr="00C84680">
        <w:rPr>
          <w:lang w:val="ru-RU"/>
        </w:rPr>
        <w:t xml:space="preserve">Sultihi mismo si Padre Paissios bahin niini. Dili namo gusto nga maghimo kami og desisyon bahin sa iyang ordinasyon, unya molayas siya gikan kanamo.</w:t>
      </w:r>
      <w:r w:rsidR="002F08DD">
        <w:rPr>
          <w:lang w:val="ru-RU"/>
        </w:rPr>
        <w:t xml:space="preserve">"</w:t>
      </w:r>
      <w:r w:rsidRPr="00C84680">
        <w:rPr>
          <w:lang w:val="ru-RU"/>
        </w:rPr>
        <w:t xml:space="preserve"> Busa miadto siya kanako. Pagkadungog nako niini, gisigawan pa gani nako siya. Unya miingon siya kanako: </w:t>
      </w:r>
      <w:r w:rsidRPr="00C84680">
        <w:rPr>
          <w:lang w:val="ru-RU"/>
        </w:rPr>
        <w:t xml:space="preserve">'Bisan pa man, mahimong pari ka, aron mabasa nimo ang pag-ampo sa pasaylo alang sa mga tawo nga moanha kanimo.</w:t>
      </w:r>
      <w:r w:rsidRPr="00C84680">
        <w:rPr>
          <w:lang w:val="ru-RU"/>
        </w:rPr>
        <w:lastRenderedPageBreak/>
      </w:r>
      <w:r w:rsidRPr="00C84680">
        <w:rPr>
          <w:lang w:val="ru-RU"/>
        </w:rPr>
        <w:t xml:space="preserve"> ' Kay gisultihan ka man nila dili lang sa ilang mga kalisdanan, kondili pati na sa ilang mga sala. Wala ba ka magreklamo kanako bahin sa kalibog nga gipahinabo sa mga tawo nga nagasulti sa lain-laing espirituhanong mga tawo og lain-laing butang mahitungod sa ilang mga problema sa espiritu? Ug dili ba mahitabo nga isugo nimo sila nga isulti sa ilang katekista o obispo ang usa ka butang, apan tunga ra sa istorya ilang isulti? Mao nga ikaw mismo ang kinahanglan mahimong espirituhanong amahan: paminawa ang ilang mga sala ug basaha kanila ang pag-ampo sa pagpasaylo, aron mapatawad ang ilang mga sala ug masulbad usab ang ilang mga espirituhanong problema</w:t>
      </w:r>
      <w:r w:rsidR="002F08DD">
        <w:rPr>
          <w:lang w:val="ru-RU"/>
        </w:rPr>
        <w:t xml:space="preserve">." </w:t>
      </w:r>
      <w:r w:rsidRPr="00C84680">
        <w:rPr>
          <w:lang w:val="ru-RU"/>
        </w:rPr>
        <w:t xml:space="preserve">Siya, pobre nga kalag, miingon niini uban sa maayong tuyo, apan ang iyang gisugyot dili para kanako. </w:t>
      </w:r>
    </w:p>
    <w:p w:rsidRPr="00C84680" w:rsidR="005C3FC8" w:rsidRDefault="00BF6B1D" w14:paraId="3787339C" w14:textId="77777777">
      <w:pPr>
        <w:pStyle w:val="paragraph"/>
        <w:spacing w:before="30" w:after="30"/>
        <w:ind w:start="60" w:end="60"/>
        <w:rPr>
          <w:lang w:val="ru-RU"/>
        </w:rPr>
      </w:pPr>
      <w:r w:rsidRPr="00C84680">
        <w:rPr>
          <w:lang w:val="ru-RU"/>
        </w:rPr>
        <w:t xml:space="preserve">— </w:t>
      </w:r>
      <w:r w:rsidRPr="00C84680">
        <w:rPr>
          <w:lang w:val="ru-RU"/>
        </w:rPr>
        <w:t xml:space="preserve">Busa, Geronda, unsa man ang buhaton sa usa ka tawo nga mobati nga dili siya lig-on igo para sa pagka-paring, apan ang uban nag-awhag kaniya niini? </w:t>
      </w:r>
    </w:p>
    <w:p w:rsidRPr="00C84680" w:rsidR="005C3FC8" w:rsidRDefault="00BF6B1D" w14:paraId="58D3C39C" w14:textId="77777777">
      <w:pPr>
        <w:pStyle w:val="paragraph"/>
        <w:spacing w:before="30" w:after="30"/>
        <w:ind w:start="60" w:end="60"/>
        <w:rPr>
          <w:lang w:val="ru-RU"/>
        </w:rPr>
      </w:pPr>
      <w:r w:rsidRPr="00C84680">
        <w:rPr>
          <w:lang w:val="ru-RU"/>
        </w:rPr>
        <w:t xml:space="preserve">— </w:t>
      </w:r>
      <w:r w:rsidRPr="00C84680">
        <w:rPr>
          <w:lang w:val="ru-RU"/>
        </w:rPr>
        <w:t xml:space="preserve">Pasultihi siya kanila sa naa sa iyang kasingkasing. Walay bisan kinsa ang mapugos sa pagka-paring o sa dakong eskema. Apan, kung dawaton sa usa ka tawo ang gitanyag kaniya tungod sa pagsunod ug pagpaubos, ug kung magdugang siya og gamay nga debosyon ug gamay nga gugma niini, nan ang Dios ang magtul-id sa tanan. Labaw pa, ang mga tawo mismo adunay dili masayop nga basihan: mailhan nila kadtong nahimong pari tungod sa gugma sa Dios ug aron mosilbi sa Iyang Simbahan. Kay aduna usab ang uban nga gustong mahimong pari tungod sa kahakog sa himaya. Kung ang ingon nga mga pari makasinati og kalisud, mag-antos sila, kay dili motabang kanila si Kristo — gawas kon mapahiubos sila ug maghinulsol. Apan, kung ang usa ka tawo gustong mahimong pari nga walay pagpangita og bisan unsang kalibutanong katuyoan, nan sa panahon sa katalagman motabang kaniya si Kristo. Apan sa kinatibuk-an, sumala sa [espirituhanong] balaod, kinahanglan nga gitawag ka sa pagka-pari; kinahanglan nga ang uban maghandum niini, ug kinahanglan nga ang Simbahan maghandum niini. Unya, panalipdan ka ni Kristo, ug kung makasulod ka sa lisod nga kahimtang, ang uban moanhi aron panalipdan ka, ug si Kristo mismo motabang usab kanimo. </w:t>
      </w:r>
    </w:p>
    <w:p w:rsidRPr="00C84680" w:rsidR="005C3FC8" w:rsidRDefault="00BF6B1D" w14:paraId="4F040CA4" w14:textId="77777777">
      <w:pPr>
        <w:pStyle w:val="paragraph"/>
        <w:spacing w:before="30" w:after="30"/>
        <w:ind w:start="60" w:end="60"/>
        <w:rPr>
          <w:lang w:val="ru-RU"/>
        </w:rPr>
      </w:pPr>
      <w:r w:rsidRPr="00C84680">
        <w:rPr>
          <w:lang w:val="ru-RU"/>
        </w:rPr>
        <w:t xml:space="preserve">Siyempre, talagsa ra kini, ug gamay ra kaayo ang mosulod sa pagka-pari tungod sa dili espirituhanong rason. Wala gani ko maghisgot bahin sa ingon nga mga tawo. Kadaghanan mosulod sa pagka-pari uban sa maayong tuyo. Apan unya magsugod na ang diyablo sa iyang buhat, ug makita nimo kung giunsa sa usa ka pari ang pag-angkon og gugma sa himaya, usa ka mainitong tinguha nga makab-ot ang mas taas nga ranggo, ug malimtan na niya ang tanan nga uban pa. Ang uban mosulod pa gani sa ingon ani nga paagi: gamiton ang mga tawo, koneksyon, ug mga tunga-tunganan aron mahimong rektor sa usa ka simbahan, mapili nga obispo, o mapahimutang sa usa ka opisina sa simbahan...Nagsugod sila alang kang Kristo, apan matapos alang sa usa ka bulawanong krus… Bulawanong krus, bulawanong mitra, pektoral nga krus nga gibutangan og diyamante… Bisan unsa basta dili ang tinuod nga gikinahanglan. Unsaon man kita paglimbong sa yawa kung dili kita mag-amping!… </w:t>
      </w:r>
    </w:p>
    <w:p w:rsidRPr="00C84680" w:rsidR="005C3FC8" w:rsidRDefault="00BF6B1D" w14:paraId="6965C8AA" w14:textId="77777777">
      <w:pPr>
        <w:pStyle w:val="paragraph"/>
        <w:spacing w:before="30" w:after="30"/>
        <w:ind w:start="60" w:end="60"/>
        <w:rPr>
          <w:lang w:val="ru-RU"/>
        </w:rPr>
      </w:pPr>
      <w:r w:rsidRPr="00C84680">
        <w:rPr>
          <w:lang w:val="ru-RU"/>
        </w:rPr>
        <w:t xml:space="preserve">— </w:t>
      </w:r>
      <w:r w:rsidRPr="00C84680">
        <w:rPr>
          <w:lang w:val="ru-RU"/>
        </w:rPr>
        <w:t xml:space="preserve">Geronda, unsa ang gusto sa Diyos gikan sa usa ka pari, ug unsa ang gusto sa mga tawo gikan kaniya? </w:t>
      </w:r>
    </w:p>
    <w:p w:rsidRPr="00C84680" w:rsidR="005C3FC8" w:rsidRDefault="00BF6B1D" w14:paraId="00D020D7" w14:textId="77777777">
      <w:pPr>
        <w:pStyle w:val="paragraph"/>
        <w:spacing w:before="30" w:after="30"/>
        <w:ind w:start="60" w:end="60"/>
        <w:rPr>
          <w:lang w:val="ru-RU"/>
        </w:rPr>
      </w:pPr>
      <w:r w:rsidRPr="00C84680">
        <w:rPr>
          <w:lang w:val="ru-RU"/>
        </w:rPr>
        <w:t xml:space="preserve">— </w:t>
      </w:r>
      <w:r w:rsidRPr="00C84680">
        <w:rPr>
          <w:lang w:val="ru-RU"/>
        </w:rPr>
        <w:t xml:space="preserve">Ang gusto sa Dios usa ka dakong butang; mas maayo nga ayaw na nimo kini hisguti. Bahin sa gusto sa mga tawo… Sa karaang panahon, ang mga pari naningkamot sa ilang mga buluhaton, matinahuron ug balaan, ug girespeto sila sa mga tawo. Apan karon, duha ka butang ang gusto sa mga tawo gikan sa usa ka pari: nga siya walay kahakog ug puno sa gugma. Kung makita sa mga tawo kining duha ka kinaiya sa usa ka pari, giisip siya nilang santo ug mudagan sila sa simbahan sa pinakadali nga mahimo. Ug tungod kay mudagan sila sa simbahan, maluwas sila. Unya, sa Iyang kalooy, luwason usab sa Diyos kana nga pari. Apan bisan pa niana, ang usa ka pari kinahanglan adunay dakong pagkabalaan. </w:t>
      </w:r>
    </w:p>
    <w:p w:rsidRPr="00C84680" w:rsidR="005C3FC8" w:rsidRDefault="00BF6B1D" w14:paraId="4B888DFB" w14:textId="77777777">
      <w:pPr>
        <w:pStyle w:val="paragraph"/>
        <w:spacing w:before="30" w:after="30"/>
        <w:ind w:start="60" w:end="60"/>
        <w:rPr>
          <w:lang w:val="ru-RU"/>
        </w:rPr>
      </w:pPr>
      <w:r w:rsidRPr="00C84680">
        <w:rPr>
          <w:lang w:val="ru-RU"/>
        </w:rPr>
        <w:t xml:space="preserve">Ang yawa naningkamot nga pahuyangon ang usa ka monghe pinaagi sa kakulang sa kontento ug pagreklamo, aron siya dili makalihok ug aron wagtangon ang tanang espirituhanong gahum sa iyang pag-ampo. Aron ang usa ka monghe makabaton sa Grasya sa Espiritu Santo, kinahanglan tinuod siyang monghe. Didto ra siya makabaton sa awtoridad nga gihatag sa Diyos ug, pinaagi sa iyang pag-ampo, makatabang sa mga tawo sa labing epektibo nga paagi. Apan ang usa ka pari, bisan pa kon wala siya sa espirituhanong taas nga kahimtang, motabang gihapon sa mga tawo — pinaagi sa awtoridad sa pagkapari nga gihatag kaniya. Gitabangan niya sila pinaagi sa pagdumala sa mga Sakramento, pagdumala sa mga serbisyo sa pag-ampo ug mga serbisyo sa handumanan, ug pagtuman sa ubang katungdanan sa pagkapari. Bisan pa kon mopatay ang usa ka pari og tawo, balido gihapon ang mga Sakramento nga iyang giadministra hangtod siya matangtang sa pagka-pari. Apan,</w:t>
      </w:r>
      <w:r w:rsidRPr="00C84680">
        <w:rPr>
          <w:lang w:val="ru-RU"/>
        </w:rPr>
        <w:lastRenderedPageBreak/>
      </w:r>
      <w:r w:rsidRPr="00C84680">
        <w:rPr>
          <w:lang w:val="ru-RU"/>
        </w:rPr>
        <w:t xml:space="preserve"> kon ang usa ka pari naa sa hataas nga espirituhanong kahimtang, tinuod siyang pari ug mas makatabang siya sa uban. </w:t>
      </w:r>
    </w:p>
    <w:p w:rsidRPr="00347B46" w:rsidR="005C3FC8" w:rsidRDefault="00BF6B1D" w14:paraId="50BBA0AA" w14:textId="1ED76714">
      <w:pPr>
        <w:pStyle w:val="paragraph"/>
        <w:spacing w:before="30" w:after="30"/>
        <w:ind w:start="60" w:end="60"/>
        <w:rPr>
          <w:lang w:val="ru-RU"/>
        </w:rPr>
      </w:pPr>
      <w:r w:rsidRPr="00C84680">
        <w:rPr>
          <w:lang w:val="ru-RU"/>
        </w:rPr>
        <w:t xml:space="preserve">Sa pagtubag sa mga pari nga mangutana kanako kung giunsa nila pagtabang sa ilang mga parokyano, ug sa tinuod usab sa mga pakighinabi sa bisan kinsa nga adunay pipila ka porma sa pastoral nga responsibilidad, akong gipasiugda ang mosunod: kinahanglan maningkamot ang usa ka tawo nga mapaayo ang iyang kaugalingon. Kinahanglan tumanon sa usa ka tawo ang iyang gitudlo nga rutina sa pag-ampo, apan dili lang magpabilin niini; kinahanglan magpaningkamot sa espirituhanong paagi </w:t>
      </w:r>
      <w:r w:rsidR="002F08DD">
        <w:rPr>
          <w:lang w:val="ru-RU"/>
        </w:rPr>
        <w:t xml:space="preserve">'</w:t>
      </w:r>
      <w:r w:rsidRPr="00C84680">
        <w:rPr>
          <w:lang w:val="ru-RU"/>
        </w:rPr>
        <w:t xml:space="preserve">labaw pa sa </w:t>
      </w:r>
      <w:r w:rsidR="002F08DD">
        <w:rPr>
          <w:lang w:val="ru-RU"/>
        </w:rPr>
        <w:t xml:space="preserve">kasagaran' </w:t>
      </w:r>
      <w:r w:rsidRPr="00C84680">
        <w:rPr>
          <w:lang w:val="ru-RU"/>
        </w:rPr>
        <w:t xml:space="preserve">aron kanunay adunay espirituhanong reserba. Ang espirituhanong pagtrabaho sa kaugalingon, sa samang higayon, hilom nga trabaho alang sa kaayohan sa atong isigkatawo, kay ang maayong ehemplo nagsulti sa kaugalingon. Ug unya, sundon sa mga tawo ang pagkamaayo nga ilang makita ug matul-id sila. Kung wala kita nakatigom sa espirituhanong bahandi nga gikinahanglan aron mabuhi sa </w:t>
      </w:r>
      <w:r w:rsidRPr="00C84680">
        <w:rPr>
          <w:lang w:val="ru-RU"/>
        </w:rPr>
        <w:t xml:space="preserve">'espirituhanong </w:t>
      </w:r>
      <w:r w:rsidR="002F08DD">
        <w:rPr>
          <w:lang w:val="ru-RU"/>
        </w:rPr>
        <w:t xml:space="preserve">interes' </w:t>
      </w:r>
      <w:r w:rsidRPr="00C84680">
        <w:rPr>
          <w:lang w:val="ru-RU"/>
        </w:rPr>
        <w:t xml:space="preserve">sa mga higayon nga kinahanglan nato </w:t>
      </w:r>
      <w:r w:rsidRPr="00C84680">
        <w:rPr>
          <w:lang w:val="ru-RU"/>
        </w:rPr>
        <w:t xml:space="preserve">magtrabaho para sa uban </w:t>
      </w:r>
      <w:r w:rsidRPr="00C84680">
        <w:rPr>
          <w:lang w:val="ru-RU"/>
        </w:rPr>
        <w:t xml:space="preserve">[espirituhanong] </w:t>
      </w:r>
      <w:r w:rsidR="002F08DD">
        <w:rPr>
          <w:lang w:val="ru-RU"/>
        </w:rPr>
        <w:t xml:space="preserve">'walay bayad'</w:t>
      </w:r>
      <w:r w:rsidRPr="00C84680">
        <w:rPr>
          <w:lang w:val="ru-RU"/>
        </w:rPr>
        <w:t xml:space="preserve">, kita ang mahimong labing mapait ug kaluoy-kaluoy nga mga tawo. Busa, dili nato angay tan-awon ang pagpauswag sa kaugalingon nga pag-usik sa oras—bisan unsa pa ang porma niini nga buhat: mubo, dugay o kanunay—nga molungtad tibuok kinabuhi. Kay kining misteryosong paningkamot adunay gahum nga mohatud sa misteryosong pagwali sa Pulong sa Dios ngadto sa kalag sa mga tawo. Ang usa ka tawo nga gipanalanginan sa Diyos nagpadayon sa Banal nga Grasya ngadto sa uban ug nagbag-o sa mga tawo nga makaral. Pinaagi sa pagluwas kanila gikan sa pagkaulipon sa ilang mga kahiligon, gidani niya sila nga mas duol sa Diyos, ug sila maluwas.</w:t>
      </w:r>
    </w:p>
    <w:p w:rsidRPr="00347B46" w:rsidR="003F5E0E" w:rsidP="003F5E0E" w:rsidRDefault="003F5E0E" w14:paraId="77227B28" w14:textId="77777777">
      <w:pPr>
        <w:rPr>
          <w:lang w:val="ru-RU"/>
        </w:rPr>
      </w:pPr>
    </w:p>
    <w:p w:rsidRPr="00C84680" w:rsidR="005C3FC8" w:rsidP="003F5E0E" w:rsidRDefault="00BF6B1D" w14:paraId="490F6DD4" w14:textId="77777777">
      <w:pPr>
        <w:pStyle w:val="Heading4"/>
        <w:rPr>
          <w:lang w:val="ru-RU"/>
        </w:rPr>
      </w:pPr>
      <w:bookmarkStart w:name="_Toc196745468" w:id="399"/>
      <w:bookmarkStart w:name="_Toc196745625" w:id="400"/>
      <w:bookmarkStart w:name="_Toc225094979" w:id="401"/>
      <w:r w:rsidRPr="00C84680">
        <w:rPr>
          <w:lang w:val="ru-RU"/>
        </w:rPr>
        <w:t xml:space="preserve">Ang usa ka pari nagdala og dakong responsibilidad</w:t>
      </w:r>
      <w:bookmarkEnd w:id="399"/>
      <w:bookmarkEnd w:id="400"/>
      <w:bookmarkEnd w:id="401"/>
    </w:p>
    <w:p w:rsidRPr="00C84680" w:rsidR="005C3FC8" w:rsidRDefault="00BF6B1D" w14:paraId="6FF53036" w14:textId="77777777">
      <w:pPr>
        <w:pStyle w:val="paragraph"/>
        <w:spacing w:before="30" w:after="30"/>
        <w:ind w:start="60" w:end="60"/>
        <w:rPr>
          <w:lang w:val="ru-RU"/>
        </w:rPr>
      </w:pPr>
      <w:r w:rsidRPr="00C84680">
        <w:rPr>
          <w:lang w:val="ru-RU"/>
        </w:rPr>
        <w:t xml:space="preserve">Dili gayud ang usa ka pari magsira sa pultahan sa iyang panimalay sa uban. Dako kaayo ang responsibilidad sa usa ka pari. Ang uban nakaabot na sa punto sa pagkawalay paglaum, ang uban masakiton ug nanginahanglan og tabang, ang uban nag-antos na sa ilang kataposang hapon… Ang uban kinahanglan dawaton sa pari, ang uban siya mismo ang kinahanglan mubisita. Dili makatulisak ang usa ka pari. Ang kalag sa mga tawo anaa sa katalagman, ug kinahanglan niya silang tabangan. Kung dili niya tabangan kining mga kalag ug kuhaon sila sa Diyos samtang dili pa sila andam, kinsa may mag-ako sa responsibilidad niini? Dili ba ang pari? Ingon usa ka monghe, mahimo nakong isira ang akong pultahan ug molakaw lang. Mahimo ko nga mawala sa panan-aw sa tawo ug motabang sa kalibutan nga dili mapansin pinaagi sa pag-ampo. Kay ang pag-ayo sa naglibog nga problema sa mga tawo dili akong buluhaton. Ang akong buluhaton mao ang paghalad og pag-ampo para sa kalibutan. Wala ko nahimong pari o espirituhanong direktor aron makatabang ko sa mga tawo sa lain nga paagi, sa usa ka monastikong pamaagi. </w:t>
      </w:r>
    </w:p>
    <w:p w:rsidRPr="00C84680" w:rsidR="005C3FC8" w:rsidRDefault="00BF6B1D" w14:paraId="2C476B6C" w14:textId="77777777">
      <w:pPr>
        <w:pStyle w:val="paragraph"/>
        <w:spacing w:before="30" w:after="30"/>
        <w:ind w:start="60" w:end="60"/>
        <w:rPr>
          <w:lang w:val="ru-RU"/>
        </w:rPr>
      </w:pPr>
      <w:r w:rsidRPr="00C84680">
        <w:rPr>
          <w:lang w:val="ru-RU"/>
        </w:rPr>
        <w:t xml:space="preserve">Kung ako usa ka pari sa sekular nga kalibutan, dili gyud nako mapiyong ang pultahan sa akong panimalay. Kanunay kong ihatag sa tanan ang ilang gikinahanglan, nga walay pag-ila-ila. Una, atimanon nako ang akong mga parokyano, ug bisan unsang sobra [sa oras, kusog, kapanguhaan] ihatag nako sa uban—kadtong nangayo og tabang kanako. Mag-amgo ko dili lang sa mga magtutuo, apan usab sa mga dili magtutuo ug mga ateyista, bisan pa sa mga kaaway sa Simbahan. O kung ako usa ka espirituhanong amahan ug adunay usa ka tawo nga magreklamo kanako bahin sa lain, tawgon usab nako ang maong tawo aron ayohon ang ilang relasyon. Motawag ko sa mga tawo aron mahibal-an kung kumusta na ang usa ka tawo nga kaniadto nakasinati og tukso, o kung kumusta ang usa ka tawo nga nakasinati og kalisud. Mahimo ba nako nga mamuno og hilumon ug malinawong kinabuhi taliwala niini tanan? </w:t>
      </w:r>
    </w:p>
    <w:p w:rsidRPr="00C84680" w:rsidR="005C3FC8" w:rsidRDefault="00BF6B1D" w14:paraId="4AF0E5FA" w14:textId="77777777">
      <w:pPr>
        <w:pStyle w:val="paragraph"/>
        <w:spacing w:before="30" w:after="30"/>
        <w:ind w:start="60" w:end="60"/>
        <w:rPr>
          <w:lang w:val="ru-RU"/>
        </w:rPr>
      </w:pPr>
      <w:r w:rsidRPr="00C84680">
        <w:rPr>
          <w:lang w:val="ru-RU"/>
        </w:rPr>
        <w:t xml:space="preserve">Kinahanglan manguna ang pari aron masunod siya sa mga matinud-anon. Sama kini sa usa ka kawan: ang nangunang karnero ang una, ug mosunod ang uban. Ang nanguna nga karnero mobaliko ang sungay pa- tuo, ug ang tanang karnero mobaliko pa- tuo. Ang tanang karnero mosunod sa ulo sa kawan—ang ilang lider. Mao nga ang mga karnero dili maligaw gikan sa kawan—ang usa ka karnero mosunod sa lain. Ang nanguna nga karnero nagtino sa direksyon; ang mga karnero mosunod niini. </w:t>
      </w:r>
    </w:p>
    <w:p w:rsidRPr="00C84680" w:rsidR="005C3FC8" w:rsidRDefault="00BF6B1D" w14:paraId="16B37633" w14:textId="77777777">
      <w:pPr>
        <w:pStyle w:val="paragraph"/>
        <w:spacing w:before="30" w:after="30"/>
        <w:ind w:start="60" w:end="60"/>
        <w:rPr>
          <w:lang w:val="ru-RU"/>
        </w:rPr>
      </w:pPr>
      <w:r w:rsidRPr="00C84680">
        <w:rPr>
          <w:lang w:val="ru-RU"/>
        </w:rPr>
        <w:t xml:space="preserve">— </w:t>
      </w:r>
      <w:r w:rsidRPr="00C84680">
        <w:rPr>
          <w:lang w:val="ru-RU"/>
        </w:rPr>
        <w:t xml:space="preserve">Geronda, unsa kaha kung ang magbalantay higugmaon ang usa ka partikular nga karnero—usa ka maayo ug malumo—labaw pa kaysa sa lain, nga sobra ka mapangayo; matarong ba kana? </w:t>
      </w:r>
    </w:p>
    <w:p w:rsidRPr="00C84680" w:rsidR="005C3FC8" w:rsidRDefault="00BF6B1D" w14:paraId="7DCA35DA" w14:textId="77777777">
      <w:pPr>
        <w:pStyle w:val="paragraph"/>
        <w:spacing w:before="30" w:after="30"/>
        <w:ind w:start="60" w:end="60"/>
        <w:rPr>
          <w:lang w:val="ru-RU"/>
        </w:rPr>
      </w:pPr>
      <w:r w:rsidRPr="00C84680">
        <w:rPr>
          <w:lang w:val="ru-RU"/>
        </w:rPr>
        <w:lastRenderedPageBreak/>
      </w:r>
      <w:r w:rsidRPr="00C84680">
        <w:rPr>
          <w:lang w:val="ru-RU"/>
        </w:rPr>
        <w:t xml:space="preserve">Tan-awa: isipon nato nga ikaw usa ka magbalantay. Daghan kaayong mga kordero sa imong kawan. Ang uban malinawon nga nagatagak sa hilamon ug malipayon nga nag-agda, samtang ang uban — ang mga huyang o masakiton — nagkatigum sa usa ka kilid. Asa man nimo mas atimanon? Sigurado, ang mga huyang? Ug kung atakehon sa usa ka soro ang pipila ka mga kordero ug magsugod sila og pag-agak nga makaluoy, kinsa man imong dayon tabangan? Kadtong malipayon ug malinawon nga nagapangon ug nag-agak, o kadtong nagahilak nga makapangurog sa kasingkasing, nga nagahangyo nga panalipdan sila gikan sa mananap? Mas masakitan ang usa ka magbalantay sa usa ka samdan nga karnero, ug iyang giatiman kini pag-ayo hangtod kini mobalik sa maayong kahimtang. Ang mga nagbuhat og milagro ug ang mga nasamdan sa kaaway—ang yawa—kinahanglan pareho nga naa sa atong kasingkasing. Dili nato sila pasipalahon sa atong kasingkasing. Alang sa mga kaniadto nagkinabuhi sa sala apan karon naningkamot nga putlon ang ilang mga pagkahilig, mas dako ang akong gugma ug kasubo kaysa sa mga wala gilutos sa mga pagkahilig. Kanunay nakong gihunahuna ang una. Kung ang usa ka tawo adunay gugma sa sulod, mabantayan usab kini sa iyang isigkatawo, kay kini nga gugma nagapahumot sa tibuok niyang pagkatawo—nagahimo kaniya nga mas gwapo pinaagi sa Balaang Grasya, nga dili matago, kay kini mosidlak. </w:t>
      </w:r>
    </w:p>
    <w:p w:rsidRPr="00347B46" w:rsidR="005C3FC8" w:rsidRDefault="00BF6B1D" w14:paraId="5180D64B" w14:textId="0C2140AF">
      <w:pPr>
        <w:pStyle w:val="paragraph"/>
        <w:spacing w:before="30" w:after="30"/>
        <w:ind w:start="60" w:end="60"/>
        <w:rPr>
          <w:lang w:val="ru-RU"/>
        </w:rPr>
      </w:pPr>
      <w:r w:rsidRPr="00C84680">
        <w:rPr>
          <w:lang w:val="ru-RU"/>
        </w:rPr>
        <w:t xml:space="preserve">Maayo unta nga hinumduman usab sa mga pastor, bisan pari o obispo, si Moises, ug ang iyang pakigbisog sa usa ka masawayon nga katawhan nga nagkadaghan og duha ka milyon. Unsa ka mapinanggaon niyang pag-ampo para sa iyang katawhan, ug unsa kadako sa kasubo nga iyang gipaambit kanila atol sa taas nga mga katuigan sa pagpanaw sa kamingawan, hangtod gidala niya sila sa Yutang Saad. Pinaagi sa paghinumdom niini tanan, ang mga Kristohanong pastor makakuha og dili mahurot nga kusog ug dili gyud sila magreklamo bahin sa ilang kaugalingong pag-antos — nga walay pulos itandi sa mga pag-antos nga gidala ni Moises.</w:t>
      </w:r>
    </w:p>
    <w:p w:rsidRPr="00347B46" w:rsidR="00347B46" w:rsidP="00347B46" w:rsidRDefault="00347B46" w14:paraId="1126A41F" w14:textId="77777777">
      <w:pPr>
        <w:rPr>
          <w:lang w:val="ru-RU"/>
        </w:rPr>
      </w:pPr>
    </w:p>
    <w:p w:rsidRPr="00C84680" w:rsidR="005C3FC8" w:rsidP="003F5E0E" w:rsidRDefault="00BF6B1D" w14:paraId="56A9DCE0" w14:textId="77777777">
      <w:pPr>
        <w:pStyle w:val="Heading4"/>
        <w:rPr>
          <w:lang w:val="ru-RU"/>
        </w:rPr>
      </w:pPr>
      <w:bookmarkStart w:name="_Toc196745469" w:id="402"/>
      <w:bookmarkStart w:name="_Toc196745626" w:id="403"/>
      <w:bookmarkStart w:name="_Toc225094980" w:id="404"/>
      <w:r w:rsidRPr="00C84680">
        <w:rPr>
          <w:lang w:val="ru-RU"/>
        </w:rPr>
        <w:t xml:space="preserve">Sekularisasyon sa Klero</w:t>
      </w:r>
      <w:bookmarkEnd w:id="402"/>
      <w:bookmarkEnd w:id="403"/>
      <w:bookmarkEnd w:id="404"/>
    </w:p>
    <w:p w:rsidRPr="00C84680" w:rsidR="005C3FC8" w:rsidRDefault="00BF6B1D" w14:paraId="4D8B7137" w14:textId="77777777">
      <w:pPr>
        <w:pStyle w:val="paragraph"/>
        <w:spacing w:before="30" w:after="30"/>
        <w:ind w:start="60" w:end="60"/>
        <w:rPr>
          <w:lang w:val="ru-RU"/>
        </w:rPr>
      </w:pPr>
      <w:r w:rsidRPr="00C84680">
        <w:rPr>
          <w:lang w:val="ru-RU"/>
        </w:rPr>
        <w:t xml:space="preserve">— </w:t>
      </w:r>
      <w:r w:rsidRPr="00C84680">
        <w:rPr>
          <w:lang w:val="ru-RU"/>
        </w:rPr>
        <w:t xml:space="preserve">Geronda, kinahanglan ba nga magsul-ob og kasóko ang sakristan bisan sa ting-init, sa kainit? Mababad ko sa singot sa akong kasóko kung init kaayo. </w:t>
      </w:r>
    </w:p>
    <w:p w:rsidRPr="00C84680" w:rsidR="005C3FC8" w:rsidRDefault="00BF6B1D" w14:paraId="79831DC6" w14:textId="5ED50CC4">
      <w:pPr>
        <w:pStyle w:val="paragraph"/>
        <w:spacing w:before="30" w:after="30"/>
        <w:ind w:start="60" w:end="60"/>
        <w:rPr>
          <w:lang w:val="ru-RU"/>
        </w:rPr>
      </w:pPr>
      <w:r w:rsidRPr="00C84680">
        <w:rPr>
          <w:lang w:val="ru-RU"/>
        </w:rPr>
        <w:t xml:space="preserve">— </w:t>
      </w:r>
      <w:r w:rsidRPr="00C84680">
        <w:rPr>
          <w:lang w:val="ru-RU"/>
        </w:rPr>
        <w:t xml:space="preserve">Aw, aw… Mao na gyud na ang monastisismo karon!… Unsa may masulti… Ang Kagalang-galang Athanasius sa Bukid Athos, samtang nagpraktis sa iyang ascesis, nagsul-ob og baga nga bado ug bug-at, bug-at kaayo nga krus, ug kita… Asa na kita niabot karon! Sa Australia, nakakita ko og sakristan nga nagsul-ob og shorts sa simbahan. 'Ang mga tawo mosul-ob ana,' ingon nako kaniya, 'para moadto sa baybayon ug malangoy sa dagat</w:t>
      </w:r>
      <w:r w:rsidR="002F08DD">
        <w:rPr>
          <w:lang w:val="ru-RU"/>
        </w:rPr>
        <w:t xml:space="preserve">.' </w:t>
      </w:r>
      <w:r w:rsidRPr="00C84680">
        <w:rPr>
          <w:lang w:val="ru-RU"/>
        </w:rPr>
        <w:t xml:space="preserve">'Pero para nako,' tubag niya, 'mas komportable ani nga paagi</w:t>
      </w:r>
      <w:r w:rsidR="002F08DD">
        <w:rPr>
          <w:lang w:val="ru-RU"/>
        </w:rPr>
        <w:t xml:space="preserve">.' </w:t>
      </w:r>
    </w:p>
    <w:p w:rsidRPr="00C84680" w:rsidR="005C3FC8" w:rsidRDefault="00BF6B1D" w14:paraId="361A2A1E" w14:textId="74C08D57">
      <w:pPr>
        <w:pStyle w:val="paragraph"/>
        <w:spacing w:before="30" w:after="30"/>
        <w:ind w:start="60" w:end="60"/>
        <w:rPr>
          <w:lang w:val="ru-RU"/>
        </w:rPr>
      </w:pPr>
      <w:r w:rsidRPr="00C84680">
        <w:rPr>
          <w:lang w:val="ru-RU"/>
        </w:rPr>
        <w:t xml:space="preserve">Magsugod sila ani, hinay-hinay mosaka, unya moabot na sila sa pag-ingon: </w:t>
      </w:r>
      <w:r w:rsidRPr="00C84680">
        <w:rPr>
          <w:lang w:val="ru-RU"/>
        </w:rPr>
        <w:t xml:space="preserve">'Tangtanga nato ang atong kasukotan aron dili ta masunog sa </w:t>
      </w:r>
      <w:r w:rsidR="002F08DD">
        <w:rPr>
          <w:lang w:val="ru-RU"/>
        </w:rPr>
        <w:t xml:space="preserve">adlaw.' </w:t>
      </w:r>
      <w:r w:rsidRPr="00C84680">
        <w:rPr>
          <w:lang w:val="ru-RU"/>
        </w:rPr>
        <w:t xml:space="preserve">Makasamok ba ang kapa? Tangtanga! Makasamok ba ang saput sa ulo o ang apostolikong estola, o nabasa na ka'g singot? Tangtanga pud na, hala! Oo, oo, mao na ang padulngan nato. Igsoon, apan kung init, kinahanglan maghunahuna ang matag monghe para sa iyang kaugalingon. Pahimo siya nga magsul-ob og mas gamay nga sinina ilawom sa iyang kasok. </w:t>
      </w:r>
    </w:p>
    <w:p w:rsidRPr="00C84680" w:rsidR="005C3FC8" w:rsidRDefault="00BF6B1D" w14:paraId="24CE9E09" w14:textId="77777777">
      <w:pPr>
        <w:pStyle w:val="paragraph"/>
        <w:spacing w:before="30" w:after="30"/>
        <w:ind w:start="60" w:end="60"/>
        <w:rPr>
          <w:lang w:val="ru-RU"/>
        </w:rPr>
      </w:pPr>
      <w:r w:rsidRPr="00C84680">
        <w:rPr>
          <w:lang w:val="ru-RU"/>
        </w:rPr>
        <w:t xml:space="preserve">— </w:t>
      </w:r>
      <w:r w:rsidRPr="00C84680">
        <w:rPr>
          <w:lang w:val="ru-RU"/>
        </w:rPr>
        <w:t xml:space="preserve">Geronda, tugot ba nga tangtangon sa monghe ang iyang kasukotan ug magsul-ob lang og mantel? </w:t>
      </w:r>
    </w:p>
    <w:p w:rsidRPr="00C84680" w:rsidR="005C3FC8" w:rsidRDefault="00BF6B1D" w14:paraId="259190A5" w14:textId="77777777">
      <w:pPr>
        <w:pStyle w:val="paragraph"/>
        <w:spacing w:before="30" w:after="30"/>
        <w:ind w:start="60" w:end="60"/>
        <w:rPr>
          <w:lang w:val="ru-RU"/>
        </w:rPr>
      </w:pPr>
      <w:r w:rsidRPr="00C84680">
        <w:rPr>
          <w:lang w:val="ru-RU"/>
        </w:rPr>
        <w:t xml:space="preserve">— </w:t>
      </w:r>
      <w:r w:rsidRPr="00C84680">
        <w:rPr>
          <w:lang w:val="ru-RU"/>
        </w:rPr>
        <w:t xml:space="preserve">Ug pasagdan nato nga tangtangon sa mga pari ang ilang kasok ug magpabilin na lang sila sa ilang salawal, di ba? Unsaon man nako pagtubag ana… Ang manto mao ang bisti sa monghe. Ang monghe nga modawat sa gamay o dakong eskim mao ang gisul-oban niini. Sa panahon sa tonsura, ang ninong sa ginatonsuran gisul-oban sa manto. Pagkahuman masul-oban ang bag-ong tonsuradong monghe sa kasok, tangtangon sa sponsor ang mantel gikan sa iyang kaugalingon ug isul-ob kini sa monghe. Sa dihang naa ko sa Alexandria, nabigla ko nga ang pipila ka lokal nga mga babaye nagsul-ob og itom gikan sa ulo hangtod sa tiil. Mao kana ang ilang tradisyon. Ug ana pa gani sa kainit! Ug kita man—dili ba nato ikaya ang kasok nga nadawat nato gikan sa atong mga amahan? </w:t>
      </w:r>
    </w:p>
    <w:p w:rsidRPr="00C84680" w:rsidR="005C3FC8" w:rsidRDefault="00BF6B1D" w14:paraId="5C66C775" w14:textId="5741B0BE">
      <w:pPr>
        <w:pStyle w:val="paragraph"/>
        <w:spacing w:before="30" w:after="30"/>
        <w:ind w:start="60" w:end="60"/>
        <w:rPr>
          <w:lang w:val="ru-RU"/>
        </w:rPr>
      </w:pPr>
      <w:r w:rsidRPr="00C84680">
        <w:rPr>
          <w:lang w:val="ru-RU"/>
        </w:rPr>
        <w:t xml:space="preserve">— </w:t>
      </w:r>
      <w:r w:rsidRPr="00C84680">
        <w:rPr>
          <w:lang w:val="ru-RU"/>
        </w:rPr>
        <w:t xml:space="preserve">Geronda, naay uban nga naghunahuna: </w:t>
      </w:r>
      <w:r w:rsidRPr="00C84680">
        <w:rPr>
          <w:lang w:val="ru-RU"/>
        </w:rPr>
        <w:t xml:space="preserve">'Ang kasok ba gayud ang makahimo sa usa ka tawo nga pari?</w:t>
      </w:r>
      <w:r w:rsidR="002F08DD">
        <w:rPr>
          <w:lang w:val="ru-RU"/>
        </w:rPr>
        <w:t xml:space="preserve">' </w:t>
      </w:r>
    </w:p>
    <w:p w:rsidRPr="00C84680" w:rsidR="005C3FC8" w:rsidRDefault="00BF6B1D" w14:paraId="6DFEB236" w14:textId="3021158D">
      <w:pPr>
        <w:pStyle w:val="paragraph"/>
        <w:spacing w:before="30" w:after="30"/>
        <w:ind w:start="60" w:end="60"/>
        <w:rPr>
          <w:lang w:val="ru-RU"/>
        </w:rPr>
      </w:pPr>
      <w:r w:rsidRPr="00C84680">
        <w:rPr>
          <w:lang w:val="ru-RU"/>
        </w:rPr>
        <w:t xml:space="preserve">— </w:t>
      </w:r>
      <w:r w:rsidRPr="00C84680">
        <w:rPr>
          <w:lang w:val="ru-RU"/>
        </w:rPr>
        <w:t xml:space="preserve">Sige, tan-awa, pananglitan, ang duha ka olibo — ang usa puno sa dahon, ang usa walay dahon. Asa sa duha imong mas ganahan? Puno sa dahon o walay dahon? Sa dihang nagpuyo ko sa skete sa Balaang Krus, usa ka higayon gikuha nako ang panit sa puno sa usa ka olibo nga nagtubo sa patyo ug gisulat nako: </w:t>
      </w:r>
      <w:r w:rsidR="002F08DD">
        <w:rPr>
          <w:lang w:val="ru-RU"/>
        </w:rPr>
        <w:t xml:space="preserve">"</w:t>
      </w:r>
      <w:r w:rsidRPr="00C84680">
        <w:rPr>
          <w:lang w:val="ru-RU"/>
        </w:rPr>
        <w:t xml:space="preserve">Gihawa sa mga kahoy ang ilang panapton — tan-awa nato pila ang ilang mabuot</w:t>
      </w:r>
      <w:r w:rsidR="002F08DD">
        <w:rPr>
          <w:lang w:val="ru-RU"/>
        </w:rPr>
        <w:t xml:space="preserve">!", </w:t>
      </w:r>
      <w:r w:rsidRPr="00C84680">
        <w:rPr>
          <w:lang w:val="ru-RU"/>
        </w:rPr>
        <w:t xml:space="preserve">ug sunod niini: </w:t>
      </w:r>
      <w:r w:rsidR="002F08DD">
        <w:rPr>
          <w:lang w:val="ru-RU"/>
        </w:rPr>
        <w:t xml:space="preserve">"</w:t>
      </w:r>
      <w:r w:rsidRPr="00C84680">
        <w:rPr>
          <w:lang w:val="ru-RU"/>
        </w:rPr>
        <w:t xml:space="preserve">Usa ka pari nga walay kasuk — sigurado </w:t>
      </w:r>
      <w:r w:rsidRPr="00C84680">
        <w:rPr>
          <w:lang w:val="ru-RU"/>
        </w:rPr>
        <w:t xml:space="preserve">usa ka imoral n</w:t>
      </w:r>
      <w:r w:rsidRPr="00C84680">
        <w:rPr>
          <w:lang w:val="ru-RU"/>
        </w:rPr>
        <w:lastRenderedPageBreak/>
      </w:r>
      <w:r w:rsidRPr="00C84680">
        <w:rPr>
          <w:lang w:val="ru-RU"/>
        </w:rPr>
        <w:t xml:space="preserve"> .</w:t>
      </w:r>
      <w:r w:rsidR="002F08DD">
        <w:rPr>
          <w:lang w:val="ru-RU"/>
        </w:rPr>
        <w:t xml:space="preserve">" </w:t>
      </w:r>
      <w:r w:rsidRPr="00C84680">
        <w:rPr>
          <w:lang w:val="ru-RU"/>
        </w:rPr>
        <w:t xml:space="preserve">Niadtong panahona, adunay mainit nga debate bahin sa pagwagtang sa pagsul-ob sa kasuk sa mga pari, ug adunay pipila ka mga tawo nga miabot, naglaum nga makadawat sa akong panalangin alang niini! </w:t>
      </w:r>
    </w:p>
    <w:p w:rsidRPr="00C84680" w:rsidR="005C3FC8" w:rsidRDefault="00BF6B1D" w14:paraId="5F07B23C" w14:textId="77777777">
      <w:pPr>
        <w:pStyle w:val="paragraph"/>
        <w:spacing w:before="30" w:after="30"/>
        <w:ind w:start="60" w:end="60"/>
        <w:rPr>
          <w:lang w:val="ru-RU"/>
        </w:rPr>
      </w:pPr>
      <w:r w:rsidRPr="00C84680">
        <w:rPr>
          <w:lang w:val="ru-RU"/>
        </w:rPr>
        <w:t xml:space="preserve">— </w:t>
      </w:r>
      <w:r w:rsidRPr="00C84680">
        <w:rPr>
          <w:lang w:val="ru-RU"/>
        </w:rPr>
        <w:t xml:space="preserve">Geronda, usa ka tawo nagdala og usa ka Orthodox nga pari nga nagsul-ob og pantalon sa among monasteryo. Kinahanglan ba namo pangayoon ang iyang panalangin? </w:t>
      </w:r>
    </w:p>
    <w:p w:rsidRPr="00C84680" w:rsidR="005C3FC8" w:rsidRDefault="00BF6B1D" w14:paraId="454D81F0" w14:textId="322EE498">
      <w:pPr>
        <w:pStyle w:val="paragraph"/>
        <w:spacing w:before="30" w:after="30"/>
        <w:ind w:start="60" w:end="60"/>
        <w:rPr>
          <w:lang w:val="ru-RU"/>
        </w:rPr>
      </w:pPr>
      <w:r w:rsidRPr="00C84680">
        <w:rPr>
          <w:lang w:val="ru-RU"/>
        </w:rPr>
        <w:t xml:space="preserve">— </w:t>
      </w:r>
      <w:r w:rsidRPr="00C84680">
        <w:rPr>
          <w:lang w:val="ru-RU"/>
        </w:rPr>
        <w:t xml:space="preserve">Unsang panalangin man imong gipasabot! Bisan kinsa pa ang nagdala niining pari kanimo, unta imong giingon kaniya: </w:t>
      </w:r>
      <w:r w:rsidR="009F3FC8">
        <w:rPr>
          <w:lang w:val="ru-RU"/>
        </w:rPr>
        <w:t xml:space="preserve">"</w:t>
      </w:r>
      <w:r w:rsidRPr="00C84680">
        <w:rPr>
          <w:lang w:val="ru-RU"/>
        </w:rPr>
        <w:t xml:space="preserve">Pasayloa kami, apan balaod sa among monasteryo nga maghatag kami og kasutanan pang-klero sa mga klero. Unsaon kaha pag-abot sa usa ka pari nga nagsul-ob og pantalon sa usa ka monasteryo sa mga babaye? </w:t>
      </w:r>
      <w:r w:rsidRPr="00C84680">
        <w:rPr>
          <w:lang w:val="ru-RU"/>
        </w:rPr>
        <w:t xml:space="preserve">Dili</w:t>
      </w:r>
      <w:r w:rsidRPr="00C84680">
        <w:rPr>
          <w:lang w:val="ru-RU"/>
        </w:rPr>
        <w:t xml:space="preserve"> kini angay</w:t>
      </w:r>
      <w:r w:rsidR="002F08DD">
        <w:rPr>
          <w:lang w:val="ru-RU"/>
        </w:rPr>
        <w:t xml:space="preserve">.</w:t>
      </w:r>
      <w:r w:rsidRPr="00C84680">
        <w:rPr>
          <w:lang w:val="ru-RU"/>
        </w:rPr>
        <w:t xml:space="preserve">" Kung ang tawo nga nagdala kaniya kanimo ug ang pari mismo wala'y bisan gamay nga pagbati sa kaulaw, ngano kaha nga ikaw ang mahimong maulaw sa paghatag kaniya og kasok? Sa usa ka higayon, sa airport, nakaila ko og usa ka batan-ong arkhimandrita nga nagsul-ob og sekular nga sinina nga molupad paingon sa gawas sa nasud. </w:t>
      </w:r>
      <w:r w:rsidR="002F08DD">
        <w:rPr>
          <w:lang w:val="ru-RU"/>
        </w:rPr>
        <w:t xml:space="preserve">"</w:t>
      </w:r>
      <w:r w:rsidRPr="00C84680">
        <w:rPr>
          <w:lang w:val="ru-RU"/>
        </w:rPr>
        <w:t xml:space="preserve">Ako si Padre So-ug-so</w:t>
      </w:r>
      <w:r w:rsidR="002F08DD">
        <w:rPr>
          <w:lang w:val="ru-RU"/>
        </w:rPr>
        <w:t xml:space="preserve">," </w:t>
      </w:r>
      <w:r w:rsidRPr="00C84680">
        <w:rPr>
          <w:lang w:val="ru-RU"/>
        </w:rPr>
        <w:t xml:space="preserve">mi-introduce siya sa iyang kaugalingon kanako. </w:t>
      </w:r>
      <w:r w:rsidR="009F3FC8">
        <w:rPr>
          <w:lang w:val="ru-RU"/>
        </w:rPr>
        <w:t xml:space="preserve">"</w:t>
      </w:r>
      <w:r w:rsidRPr="00C84680">
        <w:rPr>
          <w:lang w:val="ru-RU"/>
        </w:rPr>
        <w:t xml:space="preserve">Aw, asa na ang imong kasok?</w:t>
      </w:r>
      <w:r w:rsidR="002F08DD">
        <w:rPr>
          <w:lang w:val="ru-RU"/>
        </w:rPr>
        <w:t xml:space="preserve">" </w:t>
      </w:r>
      <w:r w:rsidRPr="00C84680">
        <w:rPr>
          <w:lang w:val="ru-RU"/>
        </w:rPr>
        <w:t xml:space="preserve">pangutana nako kaniya ug, siyempre, wala nako gidawat ang iyang panalangin. </w:t>
      </w:r>
    </w:p>
    <w:p w:rsidRPr="00C84680" w:rsidR="005C3FC8" w:rsidRDefault="00BF6B1D" w14:paraId="497E9B5E" w14:textId="77777777">
      <w:pPr>
        <w:pStyle w:val="paragraph"/>
        <w:spacing w:before="30" w:after="30"/>
        <w:ind w:start="60" w:end="60"/>
        <w:rPr>
          <w:lang w:val="ru-RU"/>
        </w:rPr>
      </w:pPr>
      <w:r w:rsidRPr="00C84680">
        <w:rPr>
          <w:lang w:val="ru-RU"/>
        </w:rPr>
        <w:t xml:space="preserve">— </w:t>
      </w:r>
      <w:r w:rsidRPr="00C84680">
        <w:rPr>
          <w:lang w:val="ru-RU"/>
        </w:rPr>
        <w:t xml:space="preserve">Ug ang uban, Geronda, nag-angkon nga pinaagi sa pagka-mas moderno, mas dako ang ikahatag nga kaayohan sa mga klero. </w:t>
      </w:r>
    </w:p>
    <w:p w:rsidRPr="00C84680" w:rsidR="005C3FC8" w:rsidRDefault="00BF6B1D" w14:paraId="191B546B" w14:textId="6FE1D528">
      <w:pPr>
        <w:pStyle w:val="paragraph"/>
        <w:spacing w:before="30" w:after="30"/>
        <w:ind w:start="60" w:end="60"/>
        <w:rPr>
          <w:lang w:val="ru-RU"/>
        </w:rPr>
      </w:pPr>
      <w:r w:rsidRPr="00C84680">
        <w:rPr>
          <w:lang w:val="ru-RU"/>
        </w:rPr>
        <w:t xml:space="preserve">'Sa dihang si Patriarka Dmitry, samtang naa sa Amerika, mibisita sa Holy Cross Theological School, pipila ka debotong Amerikano nga estudyante ang miduol kaniya ug miingon: </w:t>
      </w:r>
      <w:r w:rsidR="009F3FC8">
        <w:rPr>
          <w:lang w:val="ru-RU"/>
        </w:rPr>
        <w:t xml:space="preserve">"</w:t>
      </w:r>
      <w:r w:rsidRPr="00C84680">
        <w:rPr>
          <w:lang w:val="ru-RU"/>
        </w:rPr>
        <w:t xml:space="preserve">Imong Kasantosohan, sa atong panahon kinahanglan nga mas moderno ang mga klero!</w:t>
      </w:r>
      <w:r w:rsidR="002F08DD">
        <w:rPr>
          <w:lang w:val="ru-RU"/>
        </w:rPr>
        <w:t xml:space="preserve">"'</w:t>
      </w:r>
      <w:r w:rsidRPr="00C84680">
        <w:rPr>
          <w:lang w:val="ru-RU"/>
        </w:rPr>
        <w:t xml:space="preserve"> Ug mitubag kanila ang Patriarka: </w:t>
      </w:r>
      <w:r w:rsidRPr="00C84680">
        <w:rPr>
          <w:lang w:val="ru-RU"/>
        </w:rPr>
        <w:t xml:space="preserve">'Si San Cosmas sa Aetolia miingon nga kung ang mga klero mahimong layko, ang mga layko mahimong mga demonyo!</w:t>
      </w:r>
      <w:r w:rsidR="002F08DD">
        <w:rPr>
          <w:lang w:val="ru-RU"/>
        </w:rPr>
        <w:t xml:space="preserve">' </w:t>
      </w:r>
      <w:r w:rsidRPr="00C84680">
        <w:rPr>
          <w:lang w:val="ru-RU"/>
        </w:rPr>
        <w:t xml:space="preserve">Maayo kaayo man tingali iyang tubag, dili ba? Nag-andam sila og usa ka maanindot nga kwarto para kaniya, nga adunay marangyang higdaanan ug daghang palamuti, apan sa dihang nakita niya kini tanan, miingon siya: </w:t>
      </w:r>
      <w:r w:rsidRPr="00C84680">
        <w:rPr>
          <w:lang w:val="ru-RU"/>
        </w:rPr>
        <w:t xml:space="preserve">'Asa ninyo ko ipahimutang? Dinhi sa kini nga kwarto? Mas maayo nga dad-a na lang ninyo para kanako ang usa ka katre nga mapilo. Pinaagi sa pagka-sekular, ang usa ka klero mahimong kandidato sa yawa</w:t>
      </w:r>
      <w:r w:rsidR="002F08DD">
        <w:rPr>
          <w:lang w:val="ru-RU"/>
        </w:rPr>
        <w:t xml:space="preserve">.' </w:t>
      </w:r>
    </w:p>
    <w:p w:rsidRPr="00C84680" w:rsidR="005C3FC8" w:rsidRDefault="00BF6B1D" w14:paraId="48825C98" w14:textId="77777777">
      <w:pPr>
        <w:pStyle w:val="paragraph"/>
        <w:spacing w:before="30" w:after="30"/>
        <w:ind w:start="60" w:end="60"/>
        <w:rPr>
          <w:lang w:val="ru-RU"/>
        </w:rPr>
      </w:pPr>
      <w:r w:rsidRPr="00C84680">
        <w:rPr>
          <w:lang w:val="ru-RU"/>
        </w:rPr>
        <w:t xml:space="preserve">— </w:t>
      </w:r>
      <w:r w:rsidRPr="00C84680">
        <w:rPr>
          <w:lang w:val="ru-RU"/>
        </w:rPr>
        <w:t xml:space="preserve">Geronda, magtahi ba kita og mas yano nga liturhikal nga kasuotan? Tingali ang mga kasuotan nga daghan kaayong burda dili mapuslanon para sa mga pari? </w:t>
      </w:r>
    </w:p>
    <w:p w:rsidRPr="00347B46" w:rsidR="005C3FC8" w:rsidRDefault="00BF6B1D" w14:paraId="4C27173F" w14:textId="15B7B4EF">
      <w:pPr>
        <w:pStyle w:val="paragraph"/>
        <w:spacing w:before="30" w:after="30"/>
        <w:ind w:start="60" w:end="60"/>
        <w:rPr>
          <w:lang w:val="ru-RU"/>
        </w:rPr>
      </w:pPr>
      <w:r w:rsidRPr="00C84680">
        <w:rPr>
          <w:lang w:val="ru-RU"/>
        </w:rPr>
        <w:t xml:space="preserve">— </w:t>
      </w:r>
      <w:r w:rsidRPr="00C84680">
        <w:rPr>
          <w:lang w:val="ru-RU"/>
        </w:rPr>
        <w:t xml:space="preserve">Ikredito ka kung moingon ka sa imong mga kustomer: </w:t>
      </w:r>
      <w:r w:rsidRPr="00C84680">
        <w:rPr>
          <w:lang w:val="ru-RU"/>
        </w:rPr>
        <w:t xml:space="preserve">'Mao kini ang yano nga mga kasuotan sa simbahan nga among gihimo. Makahimo unta kami og mga kasuotan nga adunay komplikado nga burda, apan wala namo kini buhata, kay nabalaka kami nga basin madani namo ang mga tawo sa sayop nga dalan</w:t>
      </w:r>
      <w:r w:rsidR="002F08DD">
        <w:rPr>
          <w:lang w:val="ru-RU"/>
        </w:rPr>
        <w:t xml:space="preserve">.' </w:t>
      </w:r>
      <w:r w:rsidRPr="00C84680">
        <w:rPr>
          <w:lang w:val="ru-RU"/>
        </w:rPr>
        <w:t xml:space="preserve">Ug gawas pa niana, bisan ang mga dili motuo naggamit usab niini. Nakadungog kami nga nagasulti ang mga tawo: </w:t>
      </w:r>
      <w:r w:rsidRPr="00C84680">
        <w:rPr>
          <w:lang w:val="ru-RU"/>
        </w:rPr>
        <w:t xml:space="preserve">'Dili gani namo makapalit og pan, apan daghan kaayong kasuotan ang mga pari</w:t>
      </w:r>
      <w:r w:rsidR="002F08DD">
        <w:rPr>
          <w:lang w:val="ru-RU"/>
        </w:rPr>
        <w:t xml:space="preserve">.' </w:t>
      </w:r>
      <w:r w:rsidRPr="00C84680">
        <w:rPr>
          <w:lang w:val="ru-RU"/>
        </w:rPr>
        <w:t xml:space="preserve">Kung maghimo ka og kasuotan nga adunay yano nga burda, mopalit kini kanimo sa mga respetadong pari. Sa bahin sa mga pari nga naghunahuna sa kalibutanong paagi, kung mopalit sila og mga kasuotan gikan kanimo nga gipalamuti sa komplikadong burda, sila mismo mura'g payaso kung isuot nila kini, ug madungotan ka nila. Bisan pa, ang mga kasuotan para sa balaang halaran ug mga tabon para sa balaang sudlanan mahimong palamutihan sa mas mahimayaong burda. Ug paningkamoti nga dili magbordar og krus o mga hulagway sa mga santo sa ubos nga bahin sa mga surplice, sticharia ug phelonsia. Maghulagway og yano, dili balaan nga mga simbolo sa niining mga bahin sa kasul-oban. Kung dili, molingkod ang mga pari diretso sa ibabaw sa mga santo ug sa mga krus… Kini usa ka kakulang sa pagrespeto.</w:t>
      </w:r>
    </w:p>
    <w:p w:rsidRPr="00347B46" w:rsidR="00347B46" w:rsidP="00347B46" w:rsidRDefault="00347B46" w14:paraId="7E4565E7" w14:textId="77777777">
      <w:pPr>
        <w:rPr>
          <w:lang w:val="ru-RU"/>
        </w:rPr>
      </w:pPr>
    </w:p>
    <w:p w:rsidRPr="00C84680" w:rsidR="005C3FC8" w:rsidP="00347B46" w:rsidRDefault="009F3FC8" w14:paraId="12B3B889" w14:textId="27319200">
      <w:pPr>
        <w:pStyle w:val="Heading4"/>
        <w:rPr>
          <w:lang w:val="ru-RU"/>
        </w:rPr>
      </w:pPr>
      <w:bookmarkStart w:name="_Toc196745470" w:id="405"/>
      <w:bookmarkStart w:name="_Toc196745627" w:id="406"/>
      <w:bookmarkStart w:name="_Toc225094981" w:id="407"/>
      <w:r>
        <w:rPr>
          <w:lang w:val="ru-RU"/>
        </w:rPr>
        <w:t xml:space="preserve">"</w:t>
      </w:r>
      <w:r w:rsidRPr="00C84680" w:rsidR="00BF6B1D">
        <w:rPr>
          <w:lang w:val="ru-RU"/>
        </w:rPr>
        <w:t xml:space="preserve">Kinsa may mosang-at og kaso batok kanako bahin niining kalapasan?</w:t>
      </w:r>
      <w:r w:rsidR="002F08DD">
        <w:rPr>
          <w:lang w:val="ru-RU"/>
        </w:rPr>
        <w:t xml:space="preserve">"</w:t>
      </w:r>
      <w:bookmarkEnd w:id="405"/>
      <w:bookmarkEnd w:id="406"/>
      <w:bookmarkEnd w:id="407"/>
    </w:p>
    <w:p w:rsidRPr="00C84680" w:rsidR="005C3FC8" w:rsidRDefault="00BF6B1D" w14:paraId="13BB21C9" w14:textId="77777777">
      <w:pPr>
        <w:pStyle w:val="paragraph"/>
        <w:spacing w:before="30" w:after="30"/>
        <w:ind w:start="60" w:end="60"/>
        <w:rPr>
          <w:lang w:val="ru-RU"/>
        </w:rPr>
      </w:pPr>
      <w:r w:rsidRPr="00C84680">
        <w:rPr>
          <w:lang w:val="ru-RU"/>
        </w:rPr>
        <w:t xml:space="preserve">— </w:t>
      </w:r>
      <w:r w:rsidRPr="00C84680">
        <w:rPr>
          <w:lang w:val="ru-RU"/>
        </w:rPr>
        <w:t xml:space="preserve">Geronda, kung ang usa ka klero mahulog sa pipila ka mortal nga sala, mawala ba niya ang Banal nga Grasya nga iyang gipanag-iya? </w:t>
      </w:r>
    </w:p>
    <w:p w:rsidRPr="00C84680" w:rsidR="005C3FC8" w:rsidRDefault="00BF6B1D" w14:paraId="0D0BD079" w14:textId="77777777">
      <w:pPr>
        <w:pStyle w:val="paragraph"/>
        <w:spacing w:before="30" w:after="30"/>
        <w:ind w:start="60" w:end="60"/>
        <w:rPr>
          <w:lang w:val="ru-RU"/>
        </w:rPr>
      </w:pPr>
      <w:r w:rsidRPr="00C84680">
        <w:rPr>
          <w:lang w:val="ru-RU"/>
        </w:rPr>
        <w:t xml:space="preserve">— </w:t>
      </w:r>
      <w:r w:rsidRPr="00C84680">
        <w:rPr>
          <w:lang w:val="ru-RU"/>
        </w:rPr>
        <w:t xml:space="preserve">Dili, giunsa kini ka mawala? Ang Balaang Grasya dili mawala, apan kini mahimong mohawa. Ang usa ka pari nga gisuspinde sa ministeryo dili mawad-an sa pagkapari, apan ang mga Sakramento nga iyang gihimo dili balido. Ang ingon nga pari wala na'y gahum sa pagdumala niini. Ang labing importante mao ang Grasya. Apan kon kuhaon ang suspensyon, balido na ang mga Sakramento nga iyang gihimo. </w:t>
      </w:r>
    </w:p>
    <w:p w:rsidRPr="00C84680" w:rsidR="005C3FC8" w:rsidRDefault="00BF6B1D" w14:paraId="19496B21" w14:textId="77777777">
      <w:pPr>
        <w:pStyle w:val="paragraph"/>
        <w:spacing w:before="30" w:after="30"/>
        <w:ind w:start="60" w:end="60"/>
        <w:rPr>
          <w:lang w:val="ru-RU"/>
        </w:rPr>
      </w:pPr>
      <w:r w:rsidRPr="00C84680">
        <w:rPr>
          <w:lang w:val="ru-RU"/>
        </w:rPr>
        <w:t xml:space="preserve">Kinahanglan ang dakong paghuna-huna sa mga pari nga adunay kanonikal nga babag sa pagkapari. Kinahanglan nga mag-amping pag-ayo aron masiguro nga ang dili maayong pagka-istrikto dili </w:t>
      </w:r>
      <w:r w:rsidRPr="00C84680">
        <w:rPr>
          <w:lang w:val="ru-RU"/>
        </w:rPr>
        <w:t xml:space="preserve">m</w:t>
      </w:r>
      <w:r w:rsidRPr="00C84680">
        <w:rPr>
          <w:lang w:val="ru-RU"/>
        </w:rPr>
        <w:lastRenderedPageBreak/>
      </w:r>
      <w:r w:rsidRPr="00C84680">
        <w:rPr>
          <w:lang w:val="ru-RU"/>
        </w:rPr>
        <w:t xml:space="preserve"> maghatag og hinungdan sa tukso sa mga matinud-anon; ug nga ang pamilya sa pari dili masugdan sa pag-antos sa kabalaka. Kinahanglan siyang mohawa sa pagsaulog sa Liturhiya sa matarong nga paagi, aron, imbis nga makabuhat og maayo, dili kini makadaot sa mga matinud-anon. Kay ang Dios ug ang pari nasayud sa mga kanonikal nga babag, ug kon kalit niyang hunongon ang iyang pag-alagad isip pari, sa usa ka hapsay, ang mga matinud-anon ug ang iyang pamilya magsugod sa pag-antos sa mga pagduhaduha, ug mas dako pa ang kadaut. </w:t>
      </w:r>
    </w:p>
    <w:p w:rsidRPr="00C84680" w:rsidR="005C3FC8" w:rsidRDefault="00BF6B1D" w14:paraId="309F9B2B" w14:textId="6C0C5397">
      <w:pPr>
        <w:pStyle w:val="paragraph"/>
        <w:spacing w:before="30" w:after="30"/>
        <w:ind w:start="60" w:end="60"/>
        <w:rPr>
          <w:lang w:val="ru-RU"/>
        </w:rPr>
      </w:pPr>
      <w:r w:rsidRPr="00C84680">
        <w:rPr>
          <w:lang w:val="ru-RU"/>
        </w:rPr>
        <w:t xml:space="preserve">Usahay makita nako nga gitugotan sa Dios nga moabot ang pipila ka pisikal nga sakit—sama sa pagdugo sa ilong, sakit sa tiyan o susama niini—sa mga debotong klero nga adunay kanonikal nga babag. Malipayon kining mga pari nga mao kini ang nahitabo aron mapugos sila sa paghunong sa pagsaulog sa Liturgiya. Usahay, adunay pari nga dunay pipila ka kanonikong babag nga moanha sa akong selda, ug makita nako nga ang pobre nga tawo kinahanglan mohawa sa pagkapari. Apan usahay mahitabo nga lahi ang opinyon sa iyang obispo bahin niini. Unsa may masulti? Ang nahabilin na lang mao ang pag-ampo nga moapil ang Diyos. Nahinumdom ko sa usa ka partikular nga kaso. Gitudloan nako ang usa ka pari nga biyaan ang pagkapari ug gipreparar ko siya alang niini nga lakang. Apan sa dihang gisulti niya kini sa iyang espirituhanong amahan ug sa iyang obispo, wala sila mouyon. Busa nagpadayon siya sa pagkapari, bisan pa nga adunay kanonikal nga babag. Paglabay sa mubo nga panahon, nabangga siya sa usa ka sakyanan. Niliko ang sakyanan gikan sa dalan paingon sa bangketa diin siya naglakaw ug nabangga siya, nga hinungdan sa iyang kamatayon. </w:t>
      </w:r>
      <w:r w:rsidR="009F3FC8">
        <w:rPr>
          <w:i/>
          <w:iCs/>
          <w:lang w:val="ru-RU"/>
        </w:rPr>
        <w:t xml:space="preserve">"</w:t>
      </w:r>
      <w:r w:rsidRPr="00C84680">
        <w:rPr>
          <w:i/>
          <w:iCs/>
          <w:lang w:val="ru-RU"/>
        </w:rPr>
        <w:t xml:space="preserve">Makakuyaw kaayo nga mahulog sa kamot sa buhing Dios</w:t>
      </w:r>
      <w:r w:rsidR="00EF3186">
        <w:rPr>
          <w:i/>
          <w:iCs/>
          <w:lang w:val="ru-RU"/>
        </w:rPr>
        <w:t xml:space="preserve">!"</w:t>
      </w:r>
      <w:r w:rsidR="00C15601">
        <w:rPr>
          <w:rStyle w:val="FootnoteReference"/>
          <w:i/>
          <w:iCs/>
          <w:lang w:val="ru-RU"/>
        </w:rPr>
        <w:footnoteReference w:id="224"/>
      </w:r>
      <w:r w:rsidRPr="00C84680" w:rsidR="00C15601">
        <w:rPr>
          <w:lang w:val="ru-RU"/>
        </w:rPr>
        <w:t xml:space="preserve"> </w:t>
      </w:r>
    </w:p>
    <w:p w:rsidRPr="0069689B" w:rsidR="005C3FC8" w:rsidRDefault="00BF6B1D" w14:paraId="761093B7" w14:textId="25089A8D">
      <w:pPr>
        <w:pStyle w:val="paragraph"/>
        <w:spacing w:before="30" w:after="30"/>
        <w:ind w:start="60" w:end="60"/>
        <w:rPr>
          <w:lang w:val="ru-RU"/>
        </w:rPr>
      </w:pPr>
      <w:r w:rsidRPr="00C84680">
        <w:rPr>
          <w:lang w:val="ru-RU"/>
        </w:rPr>
        <w:t xml:space="preserve">Ang atong Ortodoksong Simbahan walay bisan usa ka depekto. Ang bugtong depekto nga makadaot sa dungog sa Simbahan naggikan kanato mismo, kon kita—gikan sa pangulo sa hirarkiya hangtod sa ordinaryong magtutuo—mapakyas sa pagrepresentar sa Simbahan sumala sa angay nato buhaton. Dili daghan ang mga pinili, apan dili kini angay ikabalaka. Ang Simbahan mao ang Simbahan ni Kristo, ug Siya ang nagdumala niini. Ang Simbahan dili usa ka templo nga gitukod sa mga matinud-anong tawo gamit ang bato, balas, ug apog, ug gubaon sa mga barbaro pinaagi sa kalayo. Ang Simbahan mao mismo si Kristo — </w:t>
      </w:r>
      <w:r w:rsidRPr="00C84680">
        <w:rPr>
          <w:i/>
          <w:iCs/>
          <w:lang w:val="ru-RU"/>
        </w:rPr>
        <w:t xml:space="preserve">'ug bisan kinsa nga mahulog sa niining Bato mabali-bali, ug bisan kinsa nga mahulogan sa Bato mapisak</w:t>
      </w:r>
      <w:r w:rsidR="002F08DD">
        <w:rPr>
          <w:i/>
          <w:iCs/>
          <w:lang w:val="ru-RU"/>
        </w:rPr>
        <w:t xml:space="preserve">.'</w:t>
      </w:r>
      <w:r w:rsidR="0069689B">
        <w:rPr>
          <w:rStyle w:val="FootnoteReference"/>
          <w:i/>
          <w:iCs/>
          <w:lang w:val="ru-RU"/>
        </w:rPr>
        <w:footnoteReference w:id="225"/>
      </w:r>
    </w:p>
    <w:p w:rsidRPr="00C84680" w:rsidR="005C3FC8" w:rsidRDefault="00BF6B1D" w14:paraId="74FFBE2D" w14:textId="69FFBCBD">
      <w:pPr>
        <w:pStyle w:val="paragraph"/>
        <w:spacing w:before="30" w:after="30"/>
        <w:ind w:start="60" w:end="60"/>
        <w:rPr>
          <w:lang w:val="ru-RU"/>
        </w:rPr>
      </w:pPr>
      <w:r w:rsidRPr="00C84680">
        <w:rPr>
          <w:lang w:val="ru-RU"/>
        </w:rPr>
        <w:t xml:space="preserve">Karon, ginasagubang ni Kristo ang nahitabo. Nagpabilin Siya, ug ang Balaang Grasya naglihok alang sa kaayohan sa katawhan. Nag-agi kita sa usa ka unos, apan mas hayag pa ang kahimtang. Ang nahitabo karon dili magdugay. Nahinumdom ka ba sa gisulat sa Ebanghelyo: </w:t>
      </w:r>
      <w:r w:rsidRPr="00C84680">
        <w:rPr>
          <w:lang w:val="ru-RU"/>
        </w:rPr>
        <w:t xml:space="preserve">'Dili ko patyon ang nag-asok nga sulo, ni bungkagon ang nabali nga kawayan</w:t>
      </w:r>
      <w:r w:rsidR="002F08DD">
        <w:rPr>
          <w:lang w:val="ru-RU"/>
        </w:rPr>
        <w:t xml:space="preserve">.'</w:t>
      </w:r>
      <w:r w:rsidR="0069689B">
        <w:rPr>
          <w:rStyle w:val="FootnoteReference"/>
          <w:lang w:val="ru-RU"/>
        </w:rPr>
        <w:footnoteReference w:id="226"/>
      </w:r>
      <w:r w:rsidRPr="00C84680">
        <w:rPr>
          <w:lang w:val="ru-RU"/>
        </w:rPr>
        <w:t xml:space="preserve"> Gisulti kini ni Kristo aron sa Adlaw sa Paghukom wala kitay ikapangatarungan. Kabalo ka, kung mahurot na ang lana sa reservoir sa lampara ug gamay na lang ang nabilin sa pabilo, dali ra mapalong ang lampara, bisan pa man nga ang siga niini </w:t>
      </w:r>
      <w:r w:rsidRPr="00C84680">
        <w:rPr>
          <w:lang w:val="ru-RU"/>
        </w:rPr>
        <w:t xml:space="preserve">'nagkurog'—usahay mosiga pag-ayo, usahay hapit na dili makita. Ang ingon nga lampara sama sa usa ka tawo nga nagahigda sa higdaanan sa kamatayon, diin makita pa ang katapusang silak sa kinabuhi. Apan, dili gustong pahuyop ni Kristo kining lampara, kay unya ang napalong nga lampara moingon: </w:t>
      </w:r>
      <w:r w:rsidRPr="00C84680">
        <w:rPr>
          <w:lang w:val="ru-RU"/>
        </w:rPr>
        <w:t xml:space="preserve">'Magpadayon pa unta ko sa pagsiga, apan imo ko gipahuyop ug napalong ang akong siga!</w:t>
      </w:r>
      <w:r w:rsidR="002F08DD">
        <w:rPr>
          <w:lang w:val="ru-RU"/>
        </w:rPr>
        <w:t xml:space="preserve">' </w:t>
      </w:r>
      <w:r w:rsidRPr="00C84680">
        <w:rPr>
          <w:lang w:val="ru-RU"/>
        </w:rPr>
        <w:t xml:space="preserve">Ug unsa may iyang gipahuyop? Sa katapusan, wala man gani'y lana sa imong sulo! Dili usab gusto ni Kristo nga hikapon ang nabali nga kawayan, kay kung hingpit na gayud kini nabali, mosukol kini </w:t>
      </w:r>
      <w:r w:rsidRPr="00C84680">
        <w:rPr>
          <w:lang w:val="ru-RU"/>
        </w:rPr>
        <w:t xml:space="preserve">ug moingon</w:t>
      </w:r>
      <w:r w:rsidR="009F3FC8">
        <w:rPr>
          <w:lang w:val="ru-RU"/>
        </w:rPr>
        <w:t xml:space="preserve">:</w:t>
      </w:r>
      <w:r w:rsidRPr="00C84680">
        <w:rPr>
          <w:lang w:val="ru-RU"/>
        </w:rPr>
        <w:t xml:space="preserve"> 'Ikaw ang nakahikap kanako, mao nga nabali ko!</w:t>
      </w:r>
      <w:r w:rsidR="002F08DD">
        <w:rPr>
          <w:lang w:val="ru-RU"/>
        </w:rPr>
        <w:t xml:space="preserve">'</w:t>
      </w:r>
      <w:r w:rsidRPr="00C84680">
        <w:rPr>
          <w:lang w:val="ru-RU"/>
        </w:rPr>
        <w:t xml:space="preserve"> Apan tungod kay hapit na ka man gani mabali, hapit na ka mawad-an og kusog ug hapit na ka mabali sa imong kaugalingon, ngano man karon nga ikaw ang nagpasangil kang Kristo nga Siya ang mihikap ug nakapabali kanimo? </w:t>
      </w:r>
    </w:p>
    <w:p w:rsidRPr="00C84680" w:rsidR="005C3FC8" w:rsidRDefault="00BF6B1D" w14:paraId="122FB75E" w14:textId="18B48668">
      <w:pPr>
        <w:pStyle w:val="paragraph"/>
        <w:spacing w:before="30" w:after="30"/>
        <w:ind w:start="60" w:end="60"/>
        <w:rPr>
          <w:lang w:val="ru-RU"/>
        </w:rPr>
      </w:pPr>
      <w:r w:rsidRPr="00C84680">
        <w:rPr>
          <w:lang w:val="ru-RU"/>
        </w:rPr>
        <w:t xml:space="preserve">Pinaagi sa kapakyas sa pagpuyo sumala sa Ebanghelyo, kita—mga monghe, ug sa tinuod usab ang mga klero—nagpakaylap sa kawalay-Dios. Gikinahanglan sa mga tawo ang atong mga birtud, dili ang atong mga bisyo. Ug ang ehemplo nga gipakita sa mga monghe alang sa mga layko adunay labi ka dakong kahinungdanon. Ang mga layko mangita og pasangil aron matarong ang ilang mga sala, busa gikinahanglan ang pag-amping.</w:t>
      </w:r>
      <w:r w:rsidRPr="00C84680">
        <w:rPr>
          <w:lang w:val="ru-RU"/>
        </w:rPr>
        <w:lastRenderedPageBreak/>
      </w:r>
      <w:r w:rsidRPr="00C84680">
        <w:rPr>
          <w:lang w:val="ru-RU"/>
        </w:rPr>
        <w:t xml:space="preserve"> Hunahunaa kini: dili nato mabalik pagkahuman ni Kristo ang mga pulong, </w:t>
      </w:r>
      <w:r w:rsidRPr="00C84680">
        <w:rPr>
          <w:i/>
          <w:iCs/>
          <w:lang w:val="ru-RU"/>
        </w:rPr>
        <w:t xml:space="preserve">'Kinsa may makasumbong kanako bahin sa sala?</w:t>
      </w:r>
      <w:r w:rsidR="002F08DD">
        <w:rPr>
          <w:lang w:val="ru-RU"/>
        </w:rPr>
        <w:t xml:space="preserve">'</w:t>
      </w:r>
      <w:r w:rsidR="0069689B">
        <w:rPr>
          <w:rStyle w:val="FootnoteReference"/>
          <w:lang w:val="ru-RU"/>
        </w:rPr>
        <w:footnoteReference w:id="227"/>
      </w:r>
      <w:r w:rsidRPr="00C84680">
        <w:rPr>
          <w:lang w:val="ru-RU"/>
        </w:rPr>
        <w:t xml:space="preserve"> — apan </w:t>
      </w:r>
      <w:r w:rsidRPr="00C84680">
        <w:rPr>
          <w:lang w:val="ru-RU"/>
        </w:rPr>
        <w:t xml:space="preserve">mahimo nato isulti,</w:t>
      </w:r>
      <w:r w:rsidRPr="00C84680">
        <w:rPr>
          <w:lang w:val="ru-RU"/>
        </w:rPr>
        <w:t xml:space="preserve"> </w:t>
      </w:r>
      <w:r w:rsidRPr="00C84680">
        <w:rPr>
          <w:i/>
          <w:iCs/>
          <w:lang w:val="ru-RU"/>
        </w:rPr>
        <w:t xml:space="preserve">'Kinsa may makasumbong kanako bahin sa tukso?</w:t>
      </w:r>
      <w:r w:rsidR="002F08DD">
        <w:rPr>
          <w:i/>
          <w:iCs/>
          <w:lang w:val="ru-RU"/>
        </w:rPr>
        <w:t xml:space="preserve">' </w:t>
      </w:r>
      <w:r w:rsidRPr="00C84680">
        <w:rPr>
          <w:lang w:val="ru-RU"/>
        </w:rPr>
        <w:t xml:space="preserve">Gisulti ni Kristo kini nga mga pulong </w:t>
      </w:r>
      <w:r w:rsidRPr="00C84680">
        <w:rPr>
          <w:i/>
          <w:iCs/>
          <w:lang w:val="ru-RU"/>
        </w:rPr>
        <w:t xml:space="preserve">bahin </w:t>
      </w:r>
      <w:r w:rsidRPr="00C84680">
        <w:rPr>
          <w:lang w:val="ru-RU"/>
        </w:rPr>
        <w:t xml:space="preserve">sa sala tungod kay Siya hingpit nga Dios ug hingpit nga Tawo. Apan kita mga tawo ra. Aduna kitay mga kakulian, ug makasayop gayud kita — mao ra gyud na. Apan dili kita angay mahimong hinungdan nga maligaw ang uban.  </w:t>
      </w:r>
    </w:p>
    <w:p w:rsidRPr="00C84680" w:rsidR="005C3FC8" w:rsidRDefault="00BF6B1D" w14:paraId="4B9A3DBB" w14:textId="33DAF196">
      <w:pPr>
        <w:pStyle w:val="paragraph"/>
        <w:spacing w:before="30" w:after="30"/>
        <w:ind w:start="60" w:end="60"/>
        <w:rPr>
          <w:lang w:val="ru-RU"/>
        </w:rPr>
      </w:pPr>
      <w:r w:rsidRPr="00C84680">
        <w:rPr>
          <w:lang w:val="ru-RU"/>
        </w:rPr>
        <w:t xml:space="preserve">Usa ka heneral miingon kanako nga kung wala niya namana ang iyang pagtuo gikan sa iyang inahan, nawala unta kini kaniya samtang naa siya sa Cyprus atol sa mga panghitabo niadtong panahona</w:t>
      </w:r>
      <w:r w:rsidRPr="00C84680">
        <w:rPr>
          <w:lang w:val="ru-RU"/>
        </w:rPr>
        <w:t xml:space="preserve">.</w:t>
      </w:r>
      <w:r w:rsidR="00F10AF4">
        <w:rPr>
          <w:rStyle w:val="FootnoteReference"/>
          <w:lang w:val="ru-RU"/>
        </w:rPr>
        <w:footnoteReference w:id="228"/>
      </w:r>
      <w:r w:rsidRPr="00C84680">
        <w:rPr>
          <w:lang w:val="ru-RU"/>
        </w:rPr>
        <w:t xml:space="preserve"> Aduna'y mando nga nag-awhag kanamo nga tratuhon sa makatawo nga paagi ang malinawon nga populasyon sa mga Turko, apan kini nga heneral nakadungog sa iyang kaugalingong mga dalunggan sa usa ka pari nga nagasinggit sa telepono: </w:t>
      </w:r>
      <w:r w:rsidR="002F08DD">
        <w:rPr>
          <w:lang w:val="ru-RU"/>
        </w:rPr>
        <w:t xml:space="preserve">"</w:t>
      </w:r>
      <w:r w:rsidRPr="00C84680">
        <w:rPr>
          <w:lang w:val="ru-RU"/>
        </w:rPr>
        <w:t xml:space="preserve">Patya ang mga Turko!</w:t>
      </w:r>
      <w:r w:rsidR="002F08DD">
        <w:rPr>
          <w:lang w:val="ru-RU"/>
        </w:rPr>
        <w:t xml:space="preserve">" </w:t>
      </w:r>
      <w:r w:rsidRPr="00C84680">
        <w:rPr>
          <w:lang w:val="ru-RU"/>
        </w:rPr>
        <w:t xml:space="preserve">— ingon ana lang, walay bisan unsang rason. Ug ang mga Pharasioi, nga mibalhin gikan sa Asia Minor paingon sa Gresya, nalibog tungod sa mga sekta nga nagsugod og dagan dinhi niadtong mga katuigan, kay nakakita sila og mga obispo ug pari nga walay pagrespeto. Sa pagkakita nila sa mga tawo nga lahi ang kalibre sa Simbahan—kadtong wala magkinabuhi sa espirituhanong paagi—nalibog ang mga refugiado gikan sa Asia Minor, kay sa ilang yutang natawhan nakaila sila og lain nga klase sa mga klero. Ug dayon, daw sa gisugo, mitungha </w:t>
      </w:r>
      <w:r w:rsidRPr="00C84680">
        <w:rPr>
          <w:lang w:val="ru-RU"/>
        </w:rPr>
        <w:t xml:space="preserve">ang mga heretikal nga </w:t>
      </w:r>
      <w:r w:rsidR="002F08DD">
        <w:rPr>
          <w:lang w:val="ru-RU"/>
        </w:rPr>
        <w:t xml:space="preserve">'ebanghelista', </w:t>
      </w:r>
      <w:r w:rsidRPr="00C84680">
        <w:rPr>
          <w:lang w:val="ru-RU"/>
        </w:rPr>
        <w:t xml:space="preserve">nga nag-angkon nga ila kuno gituman ang Ebanghelyo sa ilang kinabuhi, ug ang mga pobre nga lumolupyo nadani sa sekta. </w:t>
      </w:r>
    </w:p>
    <w:p w:rsidRPr="00C84680" w:rsidR="005C3FC8" w:rsidRDefault="00BF6B1D" w14:paraId="773F0BB1" w14:textId="309C5406">
      <w:pPr>
        <w:pStyle w:val="paragraph"/>
        <w:spacing w:before="30" w:after="30"/>
        <w:ind w:start="60" w:end="60"/>
        <w:rPr>
          <w:lang w:val="ru-RU"/>
        </w:rPr>
      </w:pPr>
      <w:r w:rsidRPr="00C84680">
        <w:rPr>
          <w:lang w:val="ru-RU"/>
        </w:rPr>
        <w:t xml:space="preserve">Apan kung ang obispo, pari o monghe ang masala, dili si Kristo ang masala. Bisan pa, dili kaayo tan-awon sa mga tawo ang kalalumon sa maong butang. </w:t>
      </w:r>
      <w:r w:rsidR="002F08DD">
        <w:rPr>
          <w:lang w:val="ru-RU"/>
        </w:rPr>
        <w:t xml:space="preserve">"</w:t>
      </w:r>
      <w:r w:rsidRPr="00C84680">
        <w:rPr>
          <w:lang w:val="ru-RU"/>
        </w:rPr>
        <w:t xml:space="preserve">Dili ba siya," ingon nila, "usa ka representante ni Kristo?</w:t>
      </w:r>
      <w:r w:rsidR="002F08DD">
        <w:rPr>
          <w:lang w:val="ru-RU"/>
        </w:rPr>
        <w:t xml:space="preserve">" </w:t>
      </w:r>
      <w:r w:rsidRPr="00C84680">
        <w:rPr>
          <w:lang w:val="ru-RU"/>
        </w:rPr>
        <w:t xml:space="preserve">Oo, apan ang pangutana mao: nagahatag ba kini nga representante og kahupayan sa Ginoo nga iyang girepresentar? O wala ba maghunahuna ang mga tawo unsay nagpaabot sa ingon nga representante ni Kristo sa umaabot nga kinabuhi? Busa, ang uban, nga nadani sa pipila ka dili angay nga mga panghitabo sa kinabuhi sa mga klero, miabot pa sa pagkawala sa ilang pagtuo. Kining mga kalag nga walay swerte wala makamatngon nga kung sayop ang usa ka pulis, dili ang iyang mga tawo ang angay basulon, ug kung sayop ang usa ka pari, dili ang Simbahan ang angay basulon. Apan, ang mga nadani sa sayop apan maayong buot makasabot niini kon ipatin-aw kini kanila. Ang ingon nga mga tawo adunay usab mga hinungdan nga makapamenos sa ilang sala, tungod kay posible nga nadani sila sa dautan, ug aduna'y pipila ka mga butang nga dili gyud nila masabtan. </w:t>
      </w:r>
    </w:p>
    <w:p w:rsidRPr="00C84680" w:rsidR="005C3FC8" w:rsidRDefault="00BF6B1D" w14:paraId="48B0808F" w14:textId="77777777">
      <w:pPr>
        <w:pStyle w:val="paragraph"/>
        <w:spacing w:before="30" w:after="30"/>
        <w:ind w:start="60" w:end="60"/>
        <w:rPr>
          <w:lang w:val="ru-RU"/>
        </w:rPr>
      </w:pPr>
      <w:r w:rsidRPr="00C84680">
        <w:rPr>
          <w:lang w:val="ru-RU"/>
        </w:rPr>
        <w:t xml:space="preserve">— </w:t>
      </w:r>
      <w:r w:rsidRPr="00C84680">
        <w:rPr>
          <w:lang w:val="ru-RU"/>
        </w:rPr>
        <w:t xml:space="preserve">Geronda, ngano man nga walay bisan kinsa ang hayag nga nagpahayag sa ilang baruganan bahin sa daghang mga tukso nga nagakahitabo sulod sa Simbahan? </w:t>
      </w:r>
    </w:p>
    <w:p w:rsidRPr="00C84680" w:rsidR="005C3FC8" w:rsidRDefault="00BF6B1D" w14:paraId="3640C025" w14:textId="77777777">
      <w:pPr>
        <w:pStyle w:val="paragraph"/>
        <w:spacing w:before="30" w:after="30"/>
        <w:ind w:start="60" w:end="60"/>
        <w:rPr>
          <w:lang w:val="ru-RU"/>
        </w:rPr>
      </w:pPr>
      <w:r w:rsidRPr="00C84680">
        <w:rPr>
          <w:lang w:val="ru-RU"/>
        </w:rPr>
        <w:t xml:space="preserve">— </w:t>
      </w:r>
      <w:r w:rsidRPr="00C84680">
        <w:rPr>
          <w:lang w:val="ru-RU"/>
        </w:rPr>
        <w:t xml:space="preserve">Mahitungod sa mga nahitabo sa Simbahan, dili posible nga hayag nga ipadayag ang posisyon sa matag isyu. Pwede lang nato pasagdan ang nahitabo, pag-antos niini hangtud ipakita sa Diyos unsay angay buhaton. Ang pag-antos sa nahitabo usa ka butang, apan ang pag-uyon niini—kon dili kini angay uyonan—usa ka lahi kaayo nga butang. Sa mga higayon nga kinahanglan gayud og isulti, buhata kini uban sa pagtahod ug kaisog — nga walay pagbuga og hilo tungod sa kasuko o paghimo sa isyu nga pasundayag sa publiko. Kinahanglan isulti ang gikinahanglan, sa pribado, ngadto sa tawo nga may kalabutan. Kinahanglan mosulti uban sa kasubo, tungod sa gugma, aron sila mas magmatngon sa pipila ka mga butang. Dili ang tawo nga mosangko sa kamatuoran sa nawong sa uban, ni ang nagpahibalo niini sa tibuok kalibutan, ang matinud-anon ug prangka, kondili ang usa nga, adunay gugma ug nagkinabuhi subay sa kamatuoran, mosulti sa matarong nga paagi sa angay isulti ug kanus-a kini isulti, sa takdang oras. </w:t>
      </w:r>
    </w:p>
    <w:p w:rsidRPr="00C84680" w:rsidR="005C3FC8" w:rsidRDefault="00BF6B1D" w14:paraId="6D182F3E" w14:textId="35D35917">
      <w:pPr>
        <w:pStyle w:val="paragraph"/>
        <w:spacing w:before="30" w:after="30"/>
        <w:ind w:start="60" w:end="60"/>
        <w:rPr>
          <w:lang w:val="ru-RU"/>
        </w:rPr>
      </w:pPr>
      <w:r w:rsidRPr="00C84680">
        <w:rPr>
          <w:lang w:val="ru-RU"/>
        </w:rPr>
        <w:t xml:space="preserve">Ang mga nagpasangil sa uban nga walay paghusga naa sa kahimtang sa espirituhanong kangitngit ug, sa kasubo, nagtan-aw sa mga tawo sama sa mga lubak o troso. Kining mga walay hunahuna nga tawo walay kalooy nga nagahilab-as sa uban nga nag-antos ug nag-irita. Apan kining mga nalimbong nga </w:t>
      </w:r>
      <w:r w:rsidRPr="00C84680">
        <w:rPr>
          <w:lang w:val="ru-RU"/>
        </w:rPr>
        <w:t xml:space="preserve">'mga maestro </w:t>
      </w:r>
      <w:r w:rsidR="002F08DD">
        <w:rPr>
          <w:lang w:val="ru-RU"/>
        </w:rPr>
        <w:t xml:space="preserve">sa Cubismo' </w:t>
      </w:r>
      <w:r w:rsidRPr="00C84680">
        <w:rPr>
          <w:lang w:val="ru-RU"/>
        </w:rPr>
        <w:t xml:space="preserve">malingaw sa kamatuoran nga, gikan sa ilawom sa hacha sa ilang pagpanamastamas, motungha ang hapsay, tul-id nga mga tapakan sa tawo. Para lamang sa usa ka tawo nga gipanag-iya sa usa ka labaw nga demonyo adunay bisan unsang rason sa pagbutang sa mga tawo sa publiko ug pagpadayag sa ilang kagahapon, aron makapaguol sa mga huyang nga kalag. Siyempre, ang ikaduha magamit lamang sa mga tawo nga sakop sa gahum sa demonyo. Klaro kaayo nga </w:t>
      </w:r>
      <w:r w:rsidRPr="00C84680">
        <w:rPr>
          <w:lang w:val="ru-RU"/>
        </w:rPr>
        <w:t xml:space="preserve">sa E</w:t>
      </w:r>
      <w:r w:rsidRPr="00C84680">
        <w:rPr>
          <w:lang w:val="ru-RU"/>
        </w:rPr>
        <w:lastRenderedPageBreak/>
      </w:r>
      <w:r w:rsidRPr="00C84680">
        <w:rPr>
          <w:lang w:val="ru-RU"/>
        </w:rPr>
        <w:t xml:space="preserve"> , ang hugaw nga espiritu, gipadayag sa publiko dili ang mga hiyas sa tawo kondili ang ilang mga kahuyang. Sa pikas bahin, ang mga tawo nga nakagawas sa ilang kaugalingon gikan sa ilang mga kahiligon walay dautang tuyo ug busa gibayran nila ang dautan og kaayohan. Kung makakita sila ug hugaw sa bisan asa nga dili matangtang, tabunan kini sa uban aron dili kini makadiri sa uban. Apan kadtong naghukay sa basura ug hugaw sa sala sa uban sama sila sa mga manok nga nag-ukay-ukay sa, aw, kabalo ka unsa... </w:t>
      </w:r>
    </w:p>
    <w:p w:rsidRPr="00347B46" w:rsidR="005C3FC8" w:rsidRDefault="00BF6B1D" w14:paraId="53D95BA0" w14:textId="3326E442">
      <w:pPr>
        <w:pStyle w:val="paragraph"/>
        <w:spacing w:before="30" w:after="30"/>
        <w:ind w:start="60" w:end="60"/>
        <w:rPr>
          <w:lang w:val="ru-RU"/>
        </w:rPr>
      </w:pPr>
      <w:r w:rsidRPr="00C84680">
        <w:rPr>
          <w:lang w:val="ru-RU"/>
        </w:rPr>
        <w:t xml:space="preserve">Sa pagkakaron</w:t>
      </w:r>
      <w:r w:rsidRPr="00C84680">
        <w:rPr>
          <w:lang w:val="ru-RU"/>
        </w:rPr>
        <w:t xml:space="preserve">, sa</w:t>
      </w:r>
      <w:r w:rsidR="00D47130">
        <w:rPr>
          <w:rStyle w:val="FootnoteReference"/>
          <w:lang w:val="ru-RU"/>
        </w:rPr>
        <w:footnoteReference w:id="229"/>
      </w:r>
      <w:r w:rsidRPr="00C84680">
        <w:rPr>
          <w:lang w:val="ru-RU"/>
        </w:rPr>
        <w:t xml:space="preserve"> , daghan kaayo ang gibuhat sa yawa aron makahugaw, makapanamastamas, ug makadaut sa dungog. Nagmugna siya og makalilisang nga kalibog, apan sa katapusan mapakyas siya. Molabay ang mga katuigan, ug ang mga matarong mosidlak. Makita kaayo sila, bisan pa gamay ra ang ilang pagkamaayo, tungod kay sa panahona niadto maghari na ang dakong kangitngit sa kalibutan ug ang mga tawo motuyok kanila. Sa bahin sa mga karon nga nagpadala sa uban sa sayop nga dalan, kon mabuhi pa sila hangtod makita nila kana nga mga panahon, sila maulaw.</w:t>
      </w:r>
    </w:p>
    <w:p w:rsidRPr="00347B46" w:rsidR="00347B46" w:rsidP="00347B46" w:rsidRDefault="00347B46" w14:paraId="734F4848" w14:textId="77777777">
      <w:pPr>
        <w:rPr>
          <w:lang w:val="ru-RU"/>
        </w:rPr>
      </w:pPr>
    </w:p>
    <w:p w:rsidRPr="00C84680" w:rsidR="005C3FC8" w:rsidP="00347B46" w:rsidRDefault="00BF6B1D" w14:paraId="549CFDF0" w14:textId="77777777">
      <w:pPr>
        <w:pStyle w:val="Heading4"/>
        <w:rPr>
          <w:lang w:val="ru-RU"/>
        </w:rPr>
      </w:pPr>
      <w:bookmarkStart w:name="_Toc196745471" w:id="408"/>
      <w:bookmarkStart w:name="_Toc196745628" w:id="409"/>
      <w:bookmarkStart w:name="_Toc225094982" w:id="410"/>
      <w:r w:rsidRPr="00C84680">
        <w:rPr>
          <w:lang w:val="ru-RU"/>
        </w:rPr>
        <w:t xml:space="preserve">Ang husto nga panglantaw sa mga isyu sa simbahan</w:t>
      </w:r>
      <w:bookmarkEnd w:id="408"/>
      <w:bookmarkEnd w:id="409"/>
      <w:bookmarkEnd w:id="410"/>
    </w:p>
    <w:p w:rsidRPr="00C84680" w:rsidR="005C3FC8" w:rsidRDefault="00BF6B1D" w14:paraId="25C6C0D9" w14:textId="77777777">
      <w:pPr>
        <w:pStyle w:val="paragraph"/>
        <w:spacing w:before="30" w:after="30"/>
        <w:ind w:start="60" w:end="60"/>
        <w:rPr>
          <w:lang w:val="ru-RU"/>
        </w:rPr>
      </w:pPr>
      <w:r w:rsidRPr="00C84680">
        <w:rPr>
          <w:lang w:val="ru-RU"/>
        </w:rPr>
        <w:t xml:space="preserve">— </w:t>
      </w:r>
      <w:r w:rsidRPr="00C84680">
        <w:rPr>
          <w:lang w:val="ru-RU"/>
        </w:rPr>
        <w:t xml:space="preserve">Geronda, kon mosulod ang komplikadong mga problema sa Simbahan, unsaon man ang husto nga paagi sa pag-atubang niini? </w:t>
      </w:r>
    </w:p>
    <w:p w:rsidRPr="00C84680" w:rsidR="005C3FC8" w:rsidRDefault="00BF6B1D" w14:paraId="54E10472" w14:textId="77777777">
      <w:pPr>
        <w:pStyle w:val="paragraph"/>
        <w:spacing w:before="30" w:after="30"/>
        <w:ind w:start="60" w:end="60"/>
        <w:rPr>
          <w:lang w:val="ru-RU"/>
        </w:rPr>
      </w:pPr>
      <w:r w:rsidRPr="00C84680">
        <w:rPr>
          <w:lang w:val="ru-RU"/>
        </w:rPr>
        <w:t xml:space="preserve">— </w:t>
      </w:r>
      <w:r w:rsidRPr="00C84680">
        <w:rPr>
          <w:lang w:val="ru-RU"/>
        </w:rPr>
        <w:t xml:space="preserve">Kinahanglan likayan ang mga ekstremo. Dili masulbad ang mga problema pinaagi sa pag-adto sa mga ekstremo. Sa karaang panahon, ang usa ka tindero sa grocery mogamit ug kutsara aron sukdon ang granulated nga asukal, bulgur o susamang butang, ug hinay-hinay niya kini idugang sa timbangan. Sa ingon niini, nakab-ot niya ang pagkasakto, ug mobalanse ang timbangan. Wala siya maglabay ug daghang kantidad sa timbangan o tangtanga kini tanan sa kalit ug dali nga paagi. Ang duha ka ekstremismo kanunay nga nagpahirap sa Inahan nga Simbahan. Ug ang mga nagkapit niini nag-antos usab, kay ang matag ekstremismo kasagaran mosakit sa masakiton nga paagi sa iyang hait nga tumoy. Murag sa usa ka bahin, usa ka tawo nga gipanag-iya sa dautang espiritu—usa ka tawo nga walay ulaw sa espirituhanong aspeto ug nagtamay sa tanan—nagkuluot sa iyang ekstremismo, samtang sa pikas bahin, usa ka buang, nga ang buang nga selos gisagol sa pagkagamay sa panghunahuna, nagpugos sa iyang kaugalingon sa iyang kaugalingong ekstremismo. Sa laing pagkasulti, ang usa ka tawo nga espirituhanong walay hiya dili gyud makigsabot sa usa ka fanatiko nga gisunog sa buang nga selos. Kining mga tawo maglamoy ug magpanamastamas sa usag usa, tungod kay pareho silang walay Balaang Grasya. Ug unya — ayaw unta sa Dios! — ang duha ka ekstremidad magpadayon sa pagpanamastamas ug pagsamdan sa usag usa nga walay hunong, nga walay katapusan nga makita. Apan kadtong makahimo sa pagdala sa matag tumoy padulong sa usag usa—aron kini maghiusa—ug sa ingon makab-ot ang pagkahiusa sa hunahuna ug makig-uli—pagakoronahan sa Kristo og duha ka dili malatawang korona. </w:t>
      </w:r>
    </w:p>
    <w:p w:rsidRPr="00C84680" w:rsidR="005C3FC8" w:rsidRDefault="00BF6B1D" w14:paraId="57746B6B" w14:textId="77777777">
      <w:pPr>
        <w:pStyle w:val="paragraph"/>
        <w:spacing w:before="30" w:after="30"/>
        <w:ind w:start="60" w:end="60"/>
        <w:rPr>
          <w:lang w:val="ru-RU"/>
        </w:rPr>
      </w:pPr>
      <w:r w:rsidRPr="00C84680">
        <w:rPr>
          <w:lang w:val="ru-RU"/>
        </w:rPr>
        <w:t xml:space="preserve">Kinahanglan mag-amping kita nga dili maghimo og problema sulod sa Simbahan o pasobrahon ang gagmay nga kahuyang sa tawo, aron dili kita makahatag og mas dakong kadaut ug makahatag og rason sa Kalautan sa paglipay. Bisan kinsa nga, sa pagtan-aw og gamay nga kagubot, mahimong sobra kaabtik ug, sa kasuko, mudali sa pag-ayo niini, sama sa usa ka buang nga sakristan nga, sa dihang makakita nga nagatulo ang kandila, mudagan sa bug-os niyang kusog aron ayohon kini, nga sa proseso makahulog sa mga nagasimba, makabaliktad sa mga kandeleryo ug makahimo sa labing dakong kagubot atol sa serbisyo. Sa kasubo, sa atong panahon, ang Inahan nga Simbahan nabalaka sa daghan: ang uban—ang edukado—nagkupot sa dogma sa ilang hunahuna, apan dili sa espiritu sa mga balaang amahan. Ang uban—ang mga walay edukasyon—nagkupot usab sa dogma, apan sa ilang ngipon. Mao nga ilang ginagisi ang ngipon sa dihang naghisgot sila sa pipila ka isyu sa simbahan, ug sa ingon niini mas dakong kadaut ang masinati sa Simbahan kaysa sa mga kaaway sa atong Ortodoksiya. Maayo nga ang suba dili kaayo kusog ang dagan, kay madala sa baha ang mga kahoy, bato, ug tawo; ug dili pud kaayo mabaw, kay mahimong lat-ang nga walay dagan ug puno sa lamok. </w:t>
      </w:r>
    </w:p>
    <w:p w:rsidRPr="00C84680" w:rsidR="005C3FC8" w:rsidRDefault="00BF6B1D" w14:paraId="2849D831" w14:textId="48A46C51">
      <w:pPr>
        <w:pStyle w:val="paragraph"/>
        <w:spacing w:before="30" w:after="30"/>
        <w:ind w:start="60" w:end="60"/>
        <w:rPr>
          <w:lang w:val="ru-RU"/>
        </w:rPr>
      </w:pPr>
      <w:r w:rsidRPr="00C84680">
        <w:rPr>
          <w:lang w:val="ru-RU"/>
        </w:rPr>
        <w:t xml:space="preserve">Ug aduna'y mga tawo nga dili magtagad sa kaayohan sa tanan, kondili magpaningkamot sa pagkritiko sa usag usa. Ang ingon nga tawo mas naghatag og pagtagad sa uban kaysa sa iyang kaugalingon. Naghulat sila aron makita unsay isulti o isulat sa ilang kaatbang, aron dayon sila makahatag og walay kalooy nga hampak; apan kon sila mismo ang kinahanglan mosulti o mosulat sa maong butang, ila usab kining gipalig-on sa daghang mga panultihon gikan </w:t>
      </w:r>
      <w:r w:rsidRPr="00C84680">
        <w:rPr>
          <w:lang w:val="ru-RU"/>
        </w:rPr>
        <w:t xml:space="preserve">sa</w:t>
      </w:r>
      <w:r w:rsidRPr="00C84680">
        <w:rPr>
          <w:lang w:val="ru-RU"/>
        </w:rPr>
        <w:lastRenderedPageBreak/>
      </w:r>
      <w:r w:rsidRPr="00C84680">
        <w:rPr>
          <w:lang w:val="ru-RU"/>
        </w:rPr>
        <w:t xml:space="preserve"> </w:t>
      </w:r>
      <w:r w:rsidRPr="00C84680">
        <w:rPr>
          <w:lang w:val="ru-RU"/>
        </w:rPr>
        <w:t xml:space="preserve">,</w:t>
      </w:r>
      <w:r w:rsidRPr="00C84680">
        <w:rPr>
          <w:lang w:val="ru-RU"/>
        </w:rPr>
        <w:t xml:space="preserve"> sa Balaang Kasulatan ug sa mga sinulat sa mga Balaang Amahan. Dako kaayo ang dautang buhaton sa ingon nga tawo kay, sa usa ka bahin, nagbuhat siya og dili matarong batok sa iyang isigkatawo, ug sa pikas bahin, ginapugngan niya kini sa atubangan sa mga matinud-anon. Labaw pa, kasagaran madani sa sayop nga dalan sa ingon nga tawo ang mga kalag sa mga maluya ug busa magtamnan siya og kawalay pagtuo sa ilang sulod. Ang uban, aron matarungon ang ilang dautang tuyo, mosaway sa uban imbis sa ilang kaugalingon ug, pinaagi sa sayop nga paghubad sa pulong sa Ebanghelyo </w:t>
      </w:r>
      <w:r w:rsidRPr="00C84680">
        <w:rPr>
          <w:i/>
          <w:iCs/>
          <w:lang w:val="ru-RU"/>
        </w:rPr>
        <w:t xml:space="preserve">nga 'ang pamuno sa Simbahan</w:t>
      </w:r>
      <w:r w:rsidR="002F08DD">
        <w:rPr>
          <w:i/>
          <w:iCs/>
          <w:lang w:val="ru-RU"/>
        </w:rPr>
        <w:t xml:space="preserve">' </w:t>
      </w:r>
      <w:r w:rsidRPr="00C84680">
        <w:rPr>
          <w:lang w:val="ru-RU"/>
        </w:rPr>
        <w:t xml:space="preserve">(</w:t>
      </w:r>
      <w:r w:rsidR="00D47130">
        <w:rPr>
          <w:rStyle w:val="FootnoteReference"/>
          <w:i/>
          <w:iCs/>
          <w:lang w:val="ru-RU"/>
        </w:rPr>
        <w:footnoteReference w:id="230"/>
      </w:r>
      <w:r w:rsidRPr="00C84680">
        <w:rPr>
          <w:lang w:val="ru-RU"/>
        </w:rPr>
        <w:t xml:space="preserve"> )</w:t>
      </w:r>
      <w:r w:rsidRPr="00D47130" w:rsidR="00D47130">
        <w:rPr>
          <w:i/>
          <w:iCs/>
          <w:lang w:val="ru-RU"/>
        </w:rPr>
        <w:t xml:space="preserve">, </w:t>
      </w:r>
      <w:r w:rsidRPr="00C84680">
        <w:rPr>
          <w:lang w:val="ru-RU"/>
        </w:rPr>
        <w:t xml:space="preserve">ipadayag ang pipila ka sulodnong isyu sa simbahan aron ikauwaw sa tibuok kalibutan, gipahibalo gikan sa matag kanto ang mga butang nga dili unta angay hisgutan. Pasagdi kining mga tawo nga magsugod sa ilang kaugalingong gamay nga simbahan—uban sa ilang pamilya o monastikong komunidad—ug kung angayan kana para kanila, pasagdi sila nga magpadayon sa paghatag ug kaulaw sa Inahan nga Simbahan. Sa akong hunahuna, ang maayong mga anak dili gayud mosaway sa ilang inahan bisan unsa pa. </w:t>
      </w:r>
    </w:p>
    <w:p w:rsidRPr="00347B46" w:rsidR="005C3FC8" w:rsidRDefault="00BF6B1D" w14:paraId="33F78DFE" w14:textId="4394E46C">
      <w:pPr>
        <w:pStyle w:val="paragraph"/>
        <w:spacing w:before="30" w:after="30"/>
        <w:ind w:start="60" w:end="60"/>
        <w:rPr>
          <w:lang w:val="ru-RU"/>
        </w:rPr>
      </w:pPr>
      <w:r w:rsidRPr="00C84680">
        <w:rPr>
          <w:lang w:val="ru-RU"/>
        </w:rPr>
        <w:t xml:space="preserve">Ang Simbahan nanginahanglan og tanang klase sa mga tawo. Ang tanan—bisan ang malumo ang disposisyon ug ang istrikto ang pamatasan—nagtampo sa ilang serbisyo sa Simbahan. Ang lawas sa tawo nanginahanglan og lain-laing pagkaon—bisan tam-is ug aslom; bisan ang mapait nga mga dahon sa dandelion gikinahanglan. Sa katapusan, ang matag pagkaon adunay kaugalingong talagsaong nutrisyon ug bitamina. Sa samang paagi, ang Lawas sa Simbahan nanginahanglan og mga tawo nga nagkalainlain ang kinaiya. Ang usa ka tawo makapuno sa kinaiya sa lain. Ang matag-usa kanato obligado nga magpailub dili lamang sa mga talagsaong bahin sa espirituhanong disposisyon sa atong silingan, kondili pati na usab sa mga kahuyang nga naa kanila isip mga tawo. Sa kasubo, aduna'y uban nga nagbarug og dili makatarunganong gilauman sa uban. Gusto nila nga ang tanan magpaambit sa ilang espirituhanong disposisyon, ug kung lahi ang usa ka tawo kanila—pananglitan, tungod kay mas maluoy o mas mapait ang dila—dayon nilang konkludon nga dili siya espirituhanong tawo.</w:t>
      </w:r>
    </w:p>
    <w:p w:rsidRPr="00347B46" w:rsidR="00347B46" w:rsidP="00347B46" w:rsidRDefault="00347B46" w14:paraId="5C32B350" w14:textId="77777777">
      <w:pPr>
        <w:rPr>
          <w:lang w:val="ru-RU"/>
        </w:rPr>
      </w:pPr>
    </w:p>
    <w:p w:rsidRPr="00C84680" w:rsidR="005C3FC8" w:rsidP="00347B46" w:rsidRDefault="00BF6B1D" w14:paraId="3B0F19F9" w14:textId="77777777">
      <w:pPr>
        <w:pStyle w:val="Heading4"/>
        <w:rPr>
          <w:lang w:val="ru-RU"/>
        </w:rPr>
      </w:pPr>
      <w:bookmarkStart w:name="_Toc196745472" w:id="411"/>
      <w:bookmarkStart w:name="_Toc196745629" w:id="412"/>
      <w:bookmarkStart w:name="_Toc225094983" w:id="413"/>
      <w:r w:rsidRPr="00C84680">
        <w:rPr>
          <w:lang w:val="ru-RU"/>
        </w:rPr>
        <w:t xml:space="preserve">Mahitungod sa hataas nga katungdanan ug himaya sa tawo</w:t>
      </w:r>
      <w:bookmarkEnd w:id="411"/>
      <w:bookmarkEnd w:id="412"/>
      <w:bookmarkEnd w:id="413"/>
    </w:p>
    <w:p w:rsidRPr="00C84680" w:rsidR="005C3FC8" w:rsidRDefault="00BF6B1D" w14:paraId="4D6430FC" w14:textId="01DD999C">
      <w:pPr>
        <w:pStyle w:val="paragraph"/>
        <w:spacing w:before="30" w:after="30"/>
        <w:ind w:start="60" w:end="60"/>
        <w:rPr>
          <w:lang w:val="ru-RU"/>
        </w:rPr>
      </w:pPr>
      <w:r w:rsidRPr="00C84680">
        <w:rPr>
          <w:lang w:val="ru-RU"/>
        </w:rPr>
        <w:t xml:space="preserve">Natingala ko nga ang uban naghatag og dakong bili sa himaya sa tawo kaysa sa himaya sa Dios, nga nagpaabot kanato kon </w:t>
      </w:r>
      <w:r w:rsidRPr="00C84680">
        <w:rPr>
          <w:i/>
          <w:iCs/>
          <w:lang w:val="ru-RU"/>
        </w:rPr>
        <w:t xml:space="preserve">molikay </w:t>
      </w:r>
      <w:r w:rsidRPr="00C84680">
        <w:rPr>
          <w:lang w:val="ru-RU"/>
        </w:rPr>
        <w:t xml:space="preserve">kita </w:t>
      </w:r>
      <w:r w:rsidRPr="00C84680">
        <w:rPr>
          <w:i/>
          <w:iCs/>
          <w:lang w:val="ru-RU"/>
        </w:rPr>
        <w:t xml:space="preserve">sa himaya sa tawo</w:t>
      </w:r>
      <w:r w:rsidR="002F08DD">
        <w:rPr>
          <w:i/>
          <w:iCs/>
          <w:lang w:val="ru-RU"/>
        </w:rPr>
        <w:t xml:space="preserve">. </w:t>
      </w:r>
      <w:r w:rsidRPr="00C84680">
        <w:rPr>
          <w:lang w:val="ru-RU"/>
        </w:rPr>
        <w:t xml:space="preserve">Bisan pa kon makab-ot nato ang labing hataas nga ranggo sa tibuok kalibutan, ug bisan pa kon andam ang tibuok kalibutan sa pag-ulan kanato og pagdayeg, unsa man ang kapuslanan niini para kanato? Makapataas ba kanato ngadto sa Paraiso ang pagdayeg sa kalibutan, o mopadani ba kini </w:t>
      </w:r>
      <w:r w:rsidRPr="00C84680">
        <w:rPr>
          <w:lang w:val="ru-RU"/>
        </w:rPr>
        <w:t xml:space="preserve">kanato</w:t>
      </w:r>
      <w:r w:rsidRPr="00C84680">
        <w:rPr>
          <w:lang w:val="ru-RU"/>
        </w:rPr>
        <w:t xml:space="preserve"> paingon sa kalawoman sa impyerno? Ug unsa man ang giingon ni Kristo? </w:t>
      </w:r>
      <w:r w:rsidRPr="00C84680">
        <w:rPr>
          <w:i/>
          <w:iCs/>
          <w:lang w:val="ru-RU"/>
        </w:rPr>
        <w:t xml:space="preserve">'Dili ko modawat og himaya gikan sa mga tawo</w:t>
      </w:r>
      <w:r w:rsidRPr="00C84680">
        <w:rPr>
          <w:lang w:val="ru-RU"/>
        </w:rPr>
        <w:t xml:space="preserve">.'</w:t>
      </w:r>
      <w:r w:rsidR="00874FF0">
        <w:rPr>
          <w:rStyle w:val="FootnoteReference"/>
          <w:i/>
          <w:iCs/>
          <w:lang w:val="ru-RU"/>
        </w:rPr>
        <w:footnoteReference w:id="231"/>
      </w:r>
      <w:r w:rsidRPr="00C84680">
        <w:rPr>
          <w:lang w:val="ru-RU"/>
        </w:rPr>
        <w:t xml:space="preserve"> Unsa man ang kapuslanan niini kanako kung, imbis nga usa ka yano nga monghe, mahimong hieromonk, obispo, o patriyarka ako? Makatabang ba ang mas taas nga ranggo aron maluwas ko? O mabug-atan ba kini kang huyang Paissius ug itulod siya sa mga pag-antos sa impyerno? Kung walay kinabuhi pagkahuman niini, tingali matarong pa gihapon sa pipila ka paagi ang buang nga pagpangita og mas taas nga ranggo.  Apan, ang nagapangita sa kaluwasan sa iyang kalag </w:t>
      </w:r>
      <w:r w:rsidRPr="00C84680">
        <w:rPr>
          <w:i/>
          <w:iCs/>
          <w:lang w:val="ru-RU"/>
        </w:rPr>
        <w:t xml:space="preserve">'gitutokan ang tanan ingon walay </w:t>
      </w:r>
      <w:r w:rsidR="002F08DD">
        <w:rPr>
          <w:i/>
          <w:iCs/>
          <w:lang w:val="ru-RU"/>
        </w:rPr>
        <w:t xml:space="preserve">bili'</w:t>
      </w:r>
      <w:r w:rsidRPr="00C84680">
        <w:rPr>
          <w:i/>
          <w:iCs/>
          <w:lang w:val="ru-RU"/>
        </w:rPr>
        <w:t xml:space="preserve"> (</w:t>
      </w:r>
      <w:r w:rsidR="00874FF0">
        <w:rPr>
          <w:rStyle w:val="FootnoteReference"/>
          <w:i/>
          <w:iCs/>
          <w:lang w:val="ru-RU"/>
        </w:rPr>
        <w:footnoteReference w:id="232"/>
      </w:r>
      <w:r w:rsidRPr="00C84680">
        <w:rPr>
          <w:lang w:val="ru-RU"/>
        </w:rPr>
        <w:t xml:space="preserve"> ) ug dili maningkamot alang sa mas taas nga ranggo. </w:t>
      </w:r>
    </w:p>
    <w:p w:rsidRPr="00C84680" w:rsidR="005C3FC8" w:rsidRDefault="00BF6B1D" w14:paraId="17B810FC" w14:textId="20ED3DCE">
      <w:pPr>
        <w:pStyle w:val="paragraph"/>
        <w:spacing w:before="30" w:after="30"/>
        <w:ind w:start="60" w:end="60"/>
        <w:rPr>
          <w:lang w:val="ru-RU"/>
        </w:rPr>
      </w:pPr>
      <w:r w:rsidRPr="00C84680">
        <w:rPr>
          <w:lang w:val="ru-RU"/>
        </w:rPr>
        <w:t xml:space="preserve">Gipadala ni Dios si Moises aron luwason ang katawhan sa Israel. Bisan pa niana, wala siya giisip nga takus mosulod sa Yutang Saad, tungod kay nagreklamo siya batok sa Dios alang sa iyang katawhan. Nipuyo si Moises taliwala sa ilang kanunay nga pagreklamo ug pagngurog, ug sa usa ka adlaw siya mismo ang nagreklamo. </w:t>
      </w:r>
      <w:r w:rsidR="002F08DD">
        <w:rPr>
          <w:lang w:val="ru-RU"/>
        </w:rPr>
        <w:t xml:space="preserve">"</w:t>
      </w:r>
      <w:r w:rsidRPr="00C84680">
        <w:rPr>
          <w:lang w:val="ru-RU"/>
        </w:rPr>
        <w:t xml:space="preserve">Kining mga tawo," miingon siya, "nangayo sila og tubig gikan kanako. Asa man ko kumuha og tubig para kanila?</w:t>
      </w:r>
      <w:r w:rsidR="002F08DD">
        <w:rPr>
          <w:lang w:val="ru-RU"/>
        </w:rPr>
        <w:t xml:space="preserve">"</w:t>
      </w:r>
      <w:r w:rsidR="00E227C8">
        <w:rPr>
          <w:rStyle w:val="FootnoteReference"/>
          <w:lang w:val="ru-RU"/>
        </w:rPr>
        <w:footnoteReference w:id="233"/>
      </w:r>
      <w:r w:rsidRPr="00C84680">
        <w:rPr>
          <w:lang w:val="ru-RU"/>
        </w:rPr>
        <w:t xml:space="preserve"> Unsaon man? Bag-ohay lang man gani nimo gihampak ang bato, mibutho ang tubig ug gihatag nimo kanila aron imnon! Lisod ba kaayo na? Apan si Moises, tungod kay hingpit siyang nabalot sa nagkalain-laing administratibong buluhaton ug mga problema sa iyang katawhan, nakalimot pila ka daghan ang tubig nga iyang kaniadto gipagawas gikan sa bato. Wala niya nabantayi ang iyang sayop ug wala siya nangayo og pasaylo sa Dios. Kung nangayo unta siya og pasaylo, pasayloon unta siya sa Dios. Ang kamatuoran nga wala siya makasulod sa Yutang Saad usa ka gamay nga silot gikan sa Dios, usa ka penitensya tungod sa iyang pagreklamo. Siyempre, gidala sa Dios si Moises sa Paraiso. Gipasidunggan siya sa pagpadala kaniya, kauban </w:t>
      </w:r>
      <w:r w:rsidRPr="00C84680">
        <w:rPr>
          <w:lang w:val="ru-RU"/>
        </w:rPr>
        <w:t xml:space="preserve">ang propeta Elias, sa Bukid Tabor </w:t>
      </w:r>
      <w:r w:rsidRPr="00C84680">
        <w:rPr>
          <w:lang w:val="ru-RU"/>
        </w:rPr>
        <w:t xml:space="preserve">atol sa Pagbag-o sa Ginoo</w:t>
      </w:r>
      <w:r w:rsidRPr="00C84680">
        <w:rPr>
          <w:lang w:val="ru-RU"/>
        </w:rPr>
        <w:lastRenderedPageBreak/>
      </w:r>
      <w:r w:rsidRPr="00C84680">
        <w:rPr>
          <w:lang w:val="ru-RU"/>
        </w:rPr>
        <w:t xml:space="preserve"> . Ang tanang mga hitabo gikan sa Balaang Kasulatan makatabang kanato sa pagsabot kung unsa ka dako nga babag sa dalan padulong sa Paraiso alang sa usa ka Kristohanon ang hataas nga katungdanan nga gihatag kaniya—ug ang responsibilidad nga kauban niini. </w:t>
      </w:r>
    </w:p>
    <w:p w:rsidRPr="00C84680" w:rsidR="005C3FC8" w:rsidRDefault="00BF6B1D" w14:paraId="0B705A6F" w14:textId="34D87FCA">
      <w:pPr>
        <w:pStyle w:val="paragraph"/>
        <w:spacing w:before="30" w:after="30"/>
        <w:ind w:start="60" w:end="60"/>
        <w:rPr>
          <w:lang w:val="ru-RU"/>
        </w:rPr>
      </w:pPr>
      <w:r w:rsidRPr="00C84680">
        <w:rPr>
          <w:lang w:val="ru-RU"/>
        </w:rPr>
        <w:t xml:space="preserve">Ug ang uban angay mobati lang og kalipay sa sulod ug ipadayag kini sa gawas, kay gihan-ay sa Dios nga wala silay bisan unsang responsibilidad. Apan sa baylo, ang ingon nga mga tawo naningkamot alang sa responsibilidad ug mas hataas nga katungdanan; ug kung dili kini ihatag kanila, sila gilamoy sa kasakit ug gubaon nila ang ilang kalag, ug sa samang higayon ang ilang lawas, nga sumala kang Apostol Pablo, mao ang templo sa Dios.</w:t>
      </w:r>
      <w:r w:rsidR="006367DD">
        <w:rPr>
          <w:rStyle w:val="FootnoteReference"/>
          <w:lang w:val="ru-RU"/>
        </w:rPr>
        <w:footnoteReference w:id="234"/>
      </w:r>
      <w:r w:rsidRPr="00C84680">
        <w:rPr>
          <w:lang w:val="ru-RU"/>
        </w:rPr>
        <w:t xml:space="preserve"> Samtang si Kristo nag-andam sa langitnong himaya para kanila, gusto nila mosulod sa Paraiso pinaagi sa himaya sa tawo. </w:t>
      </w:r>
    </w:p>
    <w:p w:rsidRPr="00C84680" w:rsidR="005C3FC8" w:rsidRDefault="00BF6B1D" w14:paraId="704A015A" w14:textId="41539177">
      <w:pPr>
        <w:pStyle w:val="paragraph"/>
        <w:spacing w:before="30" w:after="30"/>
        <w:ind w:start="60" w:end="60"/>
        <w:rPr>
          <w:lang w:val="ru-RU"/>
        </w:rPr>
      </w:pPr>
      <w:r w:rsidRPr="00C84680">
        <w:rPr>
          <w:lang w:val="ru-RU"/>
        </w:rPr>
        <w:t xml:space="preserve">Apan, tingali adunay mangutana kanako: </w:t>
      </w:r>
      <w:r w:rsidRPr="00C84680">
        <w:rPr>
          <w:lang w:val="ru-RU"/>
        </w:rPr>
        <w:t xml:space="preserve">'Ngano man nga ang uban una gipasidunggan sa mga tawo, ug pagkahuman na lang sa Diyos?</w:t>
      </w:r>
      <w:r w:rsidR="002F08DD">
        <w:rPr>
          <w:lang w:val="ru-RU"/>
        </w:rPr>
        <w:t xml:space="preserve">' </w:t>
      </w:r>
      <w:r w:rsidRPr="00C84680">
        <w:rPr>
          <w:lang w:val="ru-RU"/>
        </w:rPr>
        <w:t xml:space="preserve">Apan sa kinauyokan, kung ang usa ka tawo mangita og dungog sa tawo, ang Diyos dili siya pasidunggan. Dili gayud angay mangita sa usa ka tawo og responsibilidad para sa iyang kaugalingon. Ug kung siya gipahawa sa responsibilidad, angay siya malipay. Kay sumala sa [espirituhanong] mga lagda, ang responsibilidad nga ginasagop sa usa ka tawo kinahanglan bug-at para kaniya. Kung ang usa ka tawo dili malipay nga gipahawa siya sa responsibilidad, nagpasabot kini nga nagatago ang garbo sa sulod niya. Ayaw nato pagpaningkamot alang sa hataas nga ranggo, titulo o posisyon aron makadaug og himaya sa ingon ani nga paagi, kay ang ingon nga mga tinguha usa ka timailhan sa grabe nga sakit. Nagpasabot kini nga, sa atong sakit, nagasunod kita sa lain nga dalan gawas sa pagpaubos nga gisundan sa mga Balaang Amahan ug pinaagi niini nakab-ot nila ang Paraiso. </w:t>
      </w:r>
    </w:p>
    <w:p w:rsidRPr="00C84680" w:rsidR="005C3FC8" w:rsidRDefault="00BF6B1D" w14:paraId="6222E044" w14:textId="77777777">
      <w:pPr>
        <w:pStyle w:val="paragraph"/>
        <w:spacing w:before="30" w:after="30"/>
        <w:ind w:start="60" w:end="60"/>
        <w:rPr>
          <w:lang w:val="ru-RU"/>
        </w:rPr>
      </w:pPr>
      <w:r w:rsidRPr="00C84680">
        <w:rPr>
          <w:lang w:val="ru-RU"/>
        </w:rPr>
        <w:t xml:space="preserve">Daghan kita og mga santo nga nilikay sa nagkalain-laing porma sa responsibilidad: ang katungdanan sa abbot, ang pagka-pari ug ang pagka-obispo. Ang uban kanila giputol ang ilang kaugalingong mga kamot, ang uban ang ilang mga ilong, ang uban ang ilang mga dalunggan, ug ang uban pa ang ilang mga dila—aron magkaroon og pisikal nga kapansanan ug malikayan ang ordinasyon. Aduna'y mga santo nga gipataas ang atop sa ilang payag aron sila maordinahan gikan sa ibabaw; aduna'y mga santo, sama ni San Amphilochius, nga giordinahan gikan sa gilay-on. Kini nga mga tawo edukado; sila adunay pagkabalaan. Apan, sa pagkahibalo sa dakong dignidad sa kalag, ug sa bug-at kaayong karga sa responsibilidad nga nahimong dakong babag sa kaluwasan sa usa ka tawo, ilang gilikayan kini nga responsibilidad. Ang dalan nga ilang nakaplagan nakatabang kanila sa espirituhanong paagi. </w:t>
      </w:r>
    </w:p>
    <w:p w:rsidRPr="00C84680" w:rsidR="005C3FC8" w:rsidRDefault="00BF6B1D" w14:paraId="6F02733B" w14:textId="0EF317F4">
      <w:pPr>
        <w:pStyle w:val="paragraph"/>
        <w:spacing w:before="30" w:after="30"/>
        <w:ind w:start="60" w:end="60"/>
        <w:rPr>
          <w:lang w:val="ru-RU"/>
        </w:rPr>
      </w:pPr>
      <w:r w:rsidRPr="00C84680">
        <w:rPr>
          <w:lang w:val="ru-RU"/>
        </w:rPr>
        <w:t xml:space="preserve">Ug sa Balaang Bukid, ang uban nagtan-aw sa pagkapari ingon usa ka babag sa espirituhanong kinabuhi. Human sa tanan, gawas pa sa ilang ubang katungdanan, ang mga hieromonk kinahanglan mobiyahe paingon sa ubang monasteryo aron makigkita sa obispo; gipadala sila sa mga adlaw sa pista… Siyempre, kini mga espirituhanong pista, apan gamay ra gihapon ang kalinaw sa sulod nga ilang gihatag. Samtang nagpuyo ko sa usa ka komunal nga monasteryo, nakaila ko og usa ka hierodeacon. Nakatigulang siya ug namatay samtang nagkupot pa gihapon sa ranggo nga hierodeacon. Sa dihang batan-on pa siyang monghe, wala'y diakono sa monasteryo, busa siya giordinahan. Sa ulahi, usa ka mas batan-ong grupo sa mga monghe ang misulod sa monasteryo. Gihimo silang diakon ug pari, samtang ang diakon, nga nauna pa kanila gi-ordinar, padayon nga naghatag og dalan sa uban ug nagpabilin sa parehas nga ranggo. Sa dihang gihangyo siya nga mahimong hieromonk, mitubag siya: </w:t>
      </w:r>
      <w:r w:rsidRPr="00C84680">
        <w:rPr>
          <w:lang w:val="ru-RU"/>
        </w:rPr>
        <w:t xml:space="preserve">'Wala'y ingon ana nga panginahanglan ang monasteryo karon. Salamat sa Diyos, aduna'y mga igsoon nga mas batan-on pa kaysa kanako</w:t>
      </w:r>
      <w:r w:rsidR="002F08DD">
        <w:rPr>
          <w:lang w:val="ru-RU"/>
        </w:rPr>
        <w:t xml:space="preserve">." </w:t>
      </w:r>
      <w:r w:rsidRPr="00C84680">
        <w:rPr>
          <w:lang w:val="ru-RU"/>
        </w:rPr>
        <w:t xml:space="preserve">Dayon gihatagan siya og buluhaton sa opisina sa monasteryo. Sa pag-abot sa mga edukadong nobis sa monasteryo, nangayo siya nga wagtangon siya sa iyang mga katungdanan sa opisina ug midawat og lain nga buluhaton. Ug sa dihang ang monasteryo nag-agi sa lisod nga mga panahon, ang debotong hierodeacon misugod sa pagpangayo sa usa ka matinahuron nga hieromonk nga mouyon nga mapili nga abbot. </w:t>
      </w:r>
      <w:r w:rsidR="009F3FC8">
        <w:rPr>
          <w:lang w:val="ru-RU"/>
        </w:rPr>
        <w:t xml:space="preserve">"</w:t>
      </w:r>
      <w:r w:rsidRPr="00C84680">
        <w:rPr>
          <w:lang w:val="ru-RU"/>
        </w:rPr>
        <w:t xml:space="preserve">Ngano man nga ikaw mismo ang misikway sa responsibilidad?" pangutana sa hieromonk kaniya. "Gihukman ba nimo nga ipas-an nako ang bug-at? Buhaton nato ni: ikaw na lang ang mahimong miyembro sa Espirituhanong Konseho, unya ako na ang mahimong abbot.</w:t>
      </w:r>
      <w:r w:rsidR="002F08DD">
        <w:rPr>
          <w:lang w:val="ru-RU"/>
        </w:rPr>
        <w:t xml:space="preserve">" </w:t>
      </w:r>
      <w:r w:rsidRPr="00C84680">
        <w:rPr>
          <w:lang w:val="ru-RU"/>
        </w:rPr>
        <w:t xml:space="preserve">Busa ang usa nahimong abbot, ug ang usa misalmot sa Espirituhanong Konseho. Apan sa dihang nahilum na ang tanan ug hapsay na ang dagan sa monasteryo, mibiya usab ang atong diakono sa Balaang Sinodo. Dako kaayo ang natabang niining diakono kanako. Puno siya sa grasya </w:t>
      </w:r>
      <w:r w:rsidRPr="00C84680">
        <w:rPr>
          <w:lang w:val="ru-RU"/>
        </w:rPr>
        <w:t xml:space="preserve">sa Dios</w:t>
      </w:r>
      <w:r w:rsidRPr="00C84680">
        <w:rPr>
          <w:lang w:val="ru-RU"/>
        </w:rPr>
        <w:lastRenderedPageBreak/>
      </w:r>
      <w:r w:rsidRPr="00C84680">
        <w:rPr>
          <w:lang w:val="ru-RU"/>
        </w:rPr>
        <w:t xml:space="preserve"> . Sa matag higayon nga adunay gisgutan nga lisod nga isyu sa Balaang Kinot sa Balaang Bukid, siya giimbitar aron ihatag ang iyang maalamon nga opinyon. </w:t>
      </w:r>
    </w:p>
    <w:p w:rsidRPr="006367DD" w:rsidR="005C3FC8" w:rsidRDefault="00BF6B1D" w14:paraId="4C0B992A" w14:textId="57A5EFFC">
      <w:pPr>
        <w:pStyle w:val="paragraph"/>
        <w:spacing w:before="30" w:after="30"/>
        <w:ind w:start="60" w:end="60"/>
        <w:rPr>
          <w:lang w:val="ru-RU"/>
        </w:rPr>
      </w:pPr>
      <w:r w:rsidRPr="00C84680">
        <w:rPr>
          <w:lang w:val="ru-RU"/>
        </w:rPr>
        <w:t xml:space="preserve">— </w:t>
      </w:r>
      <w:r w:rsidRPr="00C84680">
        <w:rPr>
          <w:lang w:val="ru-RU"/>
        </w:rPr>
        <w:t xml:space="preserve">Geronda, unsa man kaha ang hinungdan nga ang mga espirituhanong tawo, bisan dili sila mahigugma sa kuwarta, naningkamot alang sa dungog? Murag tinuod ang giingon sa karaang mga Griyego: </w:t>
      </w:r>
      <w:r w:rsidRPr="00C84680">
        <w:rPr>
          <w:lang w:val="ru-RU"/>
        </w:rPr>
        <w:t xml:space="preserve">'Daghan ang nagdumot sa bahandi, apan walay nagdumot sa dungog</w:t>
      </w:r>
      <w:r w:rsidRPr="006367DD" w:rsidR="006367DD">
        <w:rPr>
          <w:lang w:val="ru-RU"/>
        </w:rPr>
        <w:t xml:space="preserve">?</w:t>
      </w:r>
      <w:r w:rsidR="002F08DD">
        <w:rPr>
          <w:lang w:val="ru-RU"/>
        </w:rPr>
        <w:t xml:space="preserve">'</w:t>
      </w:r>
      <w:r w:rsidR="006367DD">
        <w:rPr>
          <w:rStyle w:val="FootnoteReference"/>
          <w:lang w:val="ru-RU"/>
        </w:rPr>
        <w:footnoteReference w:id="235"/>
      </w:r>
    </w:p>
    <w:p w:rsidRPr="00C84680" w:rsidR="005C3FC8" w:rsidRDefault="00BF6B1D" w14:paraId="73FFCE79" w14:textId="6A7302BE">
      <w:pPr>
        <w:pStyle w:val="paragraph"/>
        <w:spacing w:before="30" w:after="30"/>
        <w:ind w:start="60" w:end="60"/>
        <w:rPr>
          <w:lang w:val="ru-RU"/>
        </w:rPr>
      </w:pPr>
      <w:r w:rsidRPr="00C84680">
        <w:rPr>
          <w:lang w:val="ru-RU"/>
        </w:rPr>
        <w:t xml:space="preserve">— </w:t>
      </w:r>
      <w:r w:rsidRPr="00C84680">
        <w:rPr>
          <w:lang w:val="ru-RU"/>
        </w:rPr>
        <w:t xml:space="preserve">Ang hinungdan mao nga walay sulod kaayo ang ilang mga ulo nga makalusot pa gani ka og bola. Mao kini gayud ang tinuod nga kahulugan </w:t>
      </w:r>
      <w:r w:rsidRPr="00C84680">
        <w:rPr>
          <w:lang w:val="ru-RU"/>
        </w:rPr>
        <w:t xml:space="preserve">sa</w:t>
      </w:r>
      <w:r w:rsidRPr="00C84680">
        <w:rPr>
          <w:lang w:val="ru-RU"/>
        </w:rPr>
        <w:t xml:space="preserve"> walay sulod, hambog nga himaya. </w:t>
      </w:r>
      <w:r w:rsidR="009F3FC8">
        <w:rPr>
          <w:lang w:val="ru-RU"/>
        </w:rPr>
        <w:t xml:space="preserve">Ang</w:t>
      </w:r>
      <w:r w:rsidRPr="00C84680">
        <w:rPr>
          <w:lang w:val="ru-RU"/>
        </w:rPr>
        <w:t xml:space="preserve"> mga pulong </w:t>
      </w:r>
      <w:r w:rsidR="009F3FC8">
        <w:rPr>
          <w:lang w:val="ru-RU"/>
        </w:rPr>
        <w:t xml:space="preserve">nga </w:t>
      </w:r>
      <w:r w:rsidRPr="00C84680">
        <w:rPr>
          <w:lang w:val="ru-RU"/>
        </w:rPr>
        <w:t xml:space="preserve">'daghan na ang nangdumot sa </w:t>
      </w:r>
      <w:r w:rsidR="002F08DD">
        <w:rPr>
          <w:lang w:val="ru-RU"/>
        </w:rPr>
        <w:t xml:space="preserve">bahandi…' </w:t>
      </w:r>
      <w:r w:rsidRPr="00C84680">
        <w:rPr>
          <w:lang w:val="ru-RU"/>
        </w:rPr>
        <w:t xml:space="preserve">nagpakita sa kalibutanong panan-aw sa mga butang. Wala kini'y lugar sa espirituhanong kinabuhi. Kini ang mga pulong sa karaang mga Griyego, nga wala mailhi ang Tinuod nga Dios. Sa espirituhanong kinabuhi, kinahanglan nga mawala ang himaya. Nakaagi na ba ang bisan kinsa og mas dako nga kaulaw kay sa gisagubang ni Kristo? Gipangita sa mga Amahan ang kaulaw, ug gipanalanginan sila sa Dios og dungog. Apan kadtong nangita og dungog para sa ilang kaugalingon naa pa gihapon sa makalupyong dulaanan — sa estadyum. Nagkanta sila sa usa ka duwa sa football: </w:t>
      </w:r>
      <w:r w:rsidR="002F08DD">
        <w:rPr>
          <w:lang w:val="ru-RU"/>
        </w:rPr>
        <w:t xml:space="preserve">'</w:t>
      </w:r>
      <w:r w:rsidRPr="00C84680">
        <w:rPr>
          <w:lang w:val="ru-RU"/>
        </w:rPr>
        <w:t xml:space="preserve">Gloria sa Spartak!</w:t>
      </w:r>
      <w:r w:rsidR="002F08DD">
        <w:rPr>
          <w:lang w:val="ru-RU"/>
        </w:rPr>
        <w:t xml:space="preserve">' </w:t>
      </w:r>
      <w:r w:rsidRPr="00C84680">
        <w:rPr>
          <w:lang w:val="ru-RU"/>
        </w:rPr>
        <w:t xml:space="preserve">Apan sa himaya nga gihisgutan sa Ebanghelyo, adunay gugma ug pagpaubos. </w:t>
      </w:r>
      <w:r w:rsidRPr="00C84680">
        <w:rPr>
          <w:i/>
          <w:iCs/>
          <w:lang w:val="ru-RU"/>
        </w:rPr>
        <w:t xml:space="preserve">'Himayaa ang Imong Anak,' ingon ni Cristo, 'ug ang Imong Anak himayaon Ka... Mao kini ang kinabuhi nga walay katapusan, nga mailhan Sila Kanimo, ang nag-inusarang tinuod nga Dios</w:t>
      </w:r>
      <w:r w:rsidR="002F08DD">
        <w:rPr>
          <w:i/>
          <w:iCs/>
          <w:lang w:val="ru-RU"/>
        </w:rPr>
        <w:t xml:space="preserve">."</w:t>
      </w:r>
      <w:r w:rsidR="006367DD">
        <w:rPr>
          <w:rStyle w:val="FootnoteReference"/>
          <w:i/>
          <w:iCs/>
          <w:lang w:val="ru-RU"/>
        </w:rPr>
        <w:footnoteReference w:id="236"/>
      </w:r>
      <w:r w:rsidRPr="00C84680">
        <w:rPr>
          <w:lang w:val="ru-RU"/>
        </w:rPr>
        <w:t xml:space="preserve"> Sa laing pagkasulti, nangayo si Kristo sa Dios Amahan nga mailhan sa mga tawo ang ilang Manluluwas ug busa maluwas sila. Apan karon, kadaghanan sa mga tawo naningkamot nga makab-ot ang himaya bisan asa nila mahimo. Gloria sa wala, gloria sa tuo, unya mag-i-limp sila sa tuo ug wala nga mga bitiis sa samang higayon. Mao kini ang gisulti ni Kristo: </w:t>
      </w:r>
      <w:r w:rsidR="009F3FC8">
        <w:rPr>
          <w:i/>
          <w:iCs/>
          <w:lang w:val="ru-RU"/>
        </w:rPr>
        <w:t xml:space="preserve">"</w:t>
      </w:r>
      <w:r w:rsidRPr="00C84680">
        <w:rPr>
          <w:i/>
          <w:iCs/>
          <w:lang w:val="ru-RU"/>
        </w:rPr>
        <w:t xml:space="preserve">Pagdawat og gloria gikan sa usag usa</w:t>
      </w:r>
      <w:r w:rsidRPr="007755B0" w:rsidR="007755B0">
        <w:rPr>
          <w:i/>
          <w:iCs/>
          <w:lang w:val="ru-RU"/>
        </w:rPr>
        <w:t xml:space="preserve">,</w:t>
      </w:r>
      <w:r w:rsidR="002F08DD">
        <w:rPr>
          <w:i/>
          <w:iCs/>
          <w:lang w:val="ru-RU"/>
        </w:rPr>
        <w:t xml:space="preserve">"</w:t>
      </w:r>
      <w:r w:rsidR="007755B0">
        <w:rPr>
          <w:rStyle w:val="FootnoteReference"/>
          <w:i/>
          <w:iCs/>
          <w:lang w:val="ru-RU"/>
        </w:rPr>
        <w:footnoteReference w:id="237"/>
      </w:r>
      <w:r w:rsidRPr="00C84680">
        <w:rPr>
          <w:i/>
          <w:iCs/>
          <w:lang w:val="ru-RU"/>
        </w:rPr>
        <w:t xml:space="preserve"> </w:t>
      </w:r>
      <w:r w:rsidR="009F3FC8">
        <w:rPr>
          <w:i/>
          <w:iCs/>
          <w:lang w:val="ru-RU"/>
        </w:rPr>
        <w:t xml:space="preserve">"</w:t>
      </w:r>
      <w:r w:rsidRPr="00C84680">
        <w:rPr>
          <w:i/>
          <w:iCs/>
          <w:lang w:val="ru-RU"/>
        </w:rPr>
        <w:t xml:space="preserve">paglimbong ug paglimbong.</w:t>
      </w:r>
      <w:r w:rsidR="002F08DD">
        <w:rPr>
          <w:i/>
          <w:iCs/>
          <w:lang w:val="ru-RU"/>
        </w:rPr>
        <w:t xml:space="preserve">"</w:t>
      </w:r>
      <w:r w:rsidR="007755B0">
        <w:rPr>
          <w:rStyle w:val="FootnoteReference"/>
          <w:i/>
          <w:iCs/>
          <w:lang w:val="ru-RU"/>
        </w:rPr>
        <w:footnoteReference w:id="238"/>
      </w:r>
      <w:r w:rsidRPr="00C84680">
        <w:rPr>
          <w:lang w:val="ru-RU"/>
        </w:rPr>
        <w:t xml:space="preserve"> Makasuka ko sa ingon nga gloria; dili ko mabuhi bisan usa ka adlaw sa ingon nga palibot. </w:t>
      </w:r>
    </w:p>
    <w:p w:rsidRPr="00C84680" w:rsidR="005C3FC8" w:rsidRDefault="00BF6B1D" w14:paraId="37A0FF94" w14:textId="04C6F088">
      <w:pPr>
        <w:pStyle w:val="paragraph"/>
        <w:spacing w:before="30" w:after="30"/>
        <w:ind w:start="60" w:end="60"/>
        <w:rPr>
          <w:lang w:val="ru-RU"/>
        </w:rPr>
      </w:pPr>
      <w:r w:rsidRPr="00C84680">
        <w:rPr>
          <w:lang w:val="ru-RU"/>
        </w:rPr>
        <w:t xml:space="preserve">Ang responsibilidad alang sa uban usa ka dakong babag sa espirituhanong kinabuhi. Ang mga gustong mosalmot sa espirituhanong praktis naglikay sa responsibilidad. Kasagaran, ang mga naningkamot alang sa hataas nga posisyon ug awtoridad moabot sa dautang katapusan. Mosulod ang personal nga motibo ug pagka-makasarili, unya magsugod ang mga lider sa panagbangi ug panag-away sa ilang kaugalingon. Sa katapusan, anaa ang pagka-makasarili sa duha ka lider. Apan, kadtong naningkamot uban sa gugma dili magpahulay sa ilang kaugalingon ug gikuha nila </w:t>
      </w:r>
      <w:r w:rsidRPr="00C84680">
        <w:rPr>
          <w:lang w:val="ru-RU"/>
        </w:rPr>
        <w:t xml:space="preserve">ang ilang</w:t>
      </w:r>
      <w:r w:rsidRPr="00C84680">
        <w:rPr>
          <w:lang w:val="ru-RU"/>
        </w:rPr>
        <w:t xml:space="preserve"> </w:t>
      </w:r>
      <w:r w:rsidR="002F08DD">
        <w:rPr>
          <w:lang w:val="ru-RU"/>
        </w:rPr>
        <w:t xml:space="preserve">'kaugalingon' </w:t>
      </w:r>
      <w:r w:rsidRPr="00C84680">
        <w:rPr>
          <w:lang w:val="ru-RU"/>
        </w:rPr>
        <w:t xml:space="preserve">sa matag buhat; epektibo kaayo sila sa pagtabang sa uban, kay sa ingon lang makapahupay sa mga kalag nga nanginahanglan og tabang, ug sa ingon lang makakaplag og sulod nga kahupayan sa kinabuhi karon ug sa umaabot ang mga kalag sa mga nitabang sa uban. </w:t>
      </w:r>
    </w:p>
    <w:p w:rsidRPr="00347B46" w:rsidR="005C3FC8" w:rsidRDefault="00BF6B1D" w14:paraId="3679A1EA" w14:textId="2015FB93">
      <w:pPr>
        <w:pStyle w:val="paragraph"/>
        <w:spacing w:before="30" w:after="30"/>
        <w:ind w:start="60" w:end="60"/>
        <w:rPr>
          <w:lang w:val="ru-RU"/>
        </w:rPr>
      </w:pPr>
      <w:r w:rsidRPr="00C84680">
        <w:rPr>
          <w:lang w:val="ru-RU"/>
        </w:rPr>
        <w:t xml:space="preserve">Sa karaang panahon, ang mga balaang amahan mibulag ngadto sa kamingawan ug, pinaagi sa mga asetikong paningkamot, ilang gipahawa ang ilang mga pagbati. Wala sila maghimo sa ilang kaugalingong mga plano o proyekto, ilang gisalig ang ilang kaugalingon sa kamot sa Dios ug gilikayan ang hataas nga katungdanan ug awtoridad — bisan pa nga nakaangkon na sila og usa ka sukod sa pagkabalaan. Ang eksepsyon mao kung ang Inahan nga Simbahan nanginahanglan. Unya misunod sila sa kabubut-on sa Dios, ug ang ngalan sa Dios napasidunggan pinaagi sa ilang balaan nga kinabuhi. Sa laing pagkasulti, una, pinaagi sa pagpuyo sa kamingawan, pagpakaon sa ilang kaugalingon og himsog nga espirituhanong pagkaon ug pagpabilin ilawom sa maampingon ug amahanong pag-atiman sa ilang espirituhanong mga amahan, nakab-ot sa mga Balaang Amahan ang lig-on nga espirituhanong panglawas; ug pagkahuman lang sila nahimong espirituhanong mga magtutudlo.</w:t>
      </w:r>
    </w:p>
    <w:p w:rsidRPr="00347B46" w:rsidR="00347B46" w:rsidP="00347B46" w:rsidRDefault="00347B46" w14:paraId="53181EF2" w14:textId="77777777">
      <w:pPr>
        <w:rPr>
          <w:lang w:val="ru-RU"/>
        </w:rPr>
      </w:pPr>
    </w:p>
    <w:p w:rsidRPr="00C84680" w:rsidR="005C3FC8" w:rsidP="00347B46" w:rsidRDefault="00BF6B1D" w14:paraId="73455CFB" w14:textId="77777777">
      <w:pPr>
        <w:pStyle w:val="Heading4"/>
        <w:rPr>
          <w:lang w:val="ru-RU"/>
        </w:rPr>
      </w:pPr>
      <w:bookmarkStart w:name="_Toc196745473" w:id="414"/>
      <w:bookmarkStart w:name="_Toc196745630" w:id="415"/>
      <w:bookmarkStart w:name="_Toc225094984" w:id="416"/>
      <w:r w:rsidRPr="00C84680">
        <w:rPr>
          <w:lang w:val="ru-RU"/>
        </w:rPr>
        <w:t xml:space="preserve">Giunsa pagdumala ang Simbahan</w:t>
      </w:r>
      <w:bookmarkEnd w:id="414"/>
      <w:bookmarkEnd w:id="415"/>
      <w:bookmarkEnd w:id="416"/>
    </w:p>
    <w:p w:rsidRPr="00C84680" w:rsidR="005C3FC8" w:rsidRDefault="00BF6B1D" w14:paraId="470CF442" w14:textId="77777777">
      <w:pPr>
        <w:pStyle w:val="paragraph"/>
        <w:spacing w:before="30" w:after="30"/>
        <w:ind w:start="60" w:end="60"/>
        <w:rPr>
          <w:lang w:val="ru-RU"/>
        </w:rPr>
      </w:pPr>
      <w:r w:rsidRPr="00C84680">
        <w:rPr>
          <w:lang w:val="ru-RU"/>
        </w:rPr>
        <w:t xml:space="preserve">Ang Simbahang Ortodokso kanunay nga nag-organisar sa iyang kinabuhi pinaagi sa mga Konsilyo. Mao kini ang espiritu sa Ortodokso: sulod sa Simbahan, ang Balaang Sinasinodo ang kinahanglan magdumala, samtang sa mga monasteryo, ang konseho sa mga tigulang ang kinahanglan magdumala. Ang Primate sa Simbahan ug ang Sinasinodo kinahanglan maghimo og mga desisyon nga magkahiusa. Ang abbot o abbess sa usa ka monasteryo kinahanglan maghimo og desisyon kauban ang espirituhanong konseho sa monasteryo. Ang Primate sa Simbahan mao ang una sa taliwala sa mga kapariho. Ang Patriarka dili usa ka papa; siya adunay parehas nga ranggo [sa pagkasaserdote] sama sa ubang mga hierarka. Karon, ang Papa—oo—lain siya nga klase sa personahe. Siya</w:t>
      </w:r>
      <w:r w:rsidRPr="00C84680">
        <w:rPr>
          <w:lang w:val="ru-RU"/>
        </w:rPr>
        <w:lastRenderedPageBreak/>
      </w:r>
      <w:r w:rsidRPr="00C84680">
        <w:rPr>
          <w:lang w:val="ru-RU"/>
        </w:rPr>
        <w:t xml:space="preserve"> naglingkod sa hataas nga trono, samtang ang uban naghalok sa iyang tiil. Apan ang Patriarka dili Papa; naglingkod siya kauban sa ubang mga hierarka ug nagkoordinar sa ilang mga lihok. Ug </w:t>
      </w:r>
      <w:r w:rsidRPr="00C84680">
        <w:rPr>
          <w:lang w:val="ru-RU"/>
        </w:rPr>
        <w:t xml:space="preserve">ang abad o abadesa sa usa ka monasteryo, sa relasyon sa ubang mga miyembro sa espirituhanong konseho, unang sa taliwala sa mga kapariho usab. </w:t>
      </w:r>
    </w:p>
    <w:p w:rsidRPr="00C84680" w:rsidR="005C3FC8" w:rsidRDefault="00BF6B1D" w14:paraId="5703512E" w14:textId="77777777">
      <w:pPr>
        <w:pStyle w:val="paragraph"/>
        <w:spacing w:before="30" w:after="30"/>
        <w:ind w:start="60" w:end="60"/>
        <w:rPr>
          <w:lang w:val="ru-RU"/>
        </w:rPr>
      </w:pPr>
      <w:r w:rsidRPr="00C84680">
        <w:rPr>
          <w:lang w:val="ru-RU"/>
        </w:rPr>
        <w:t xml:space="preserve">Ang Primate sa Lokal nga Simbahan o ang abad sa usa ka monasteryo dili makahimo sa bisan unsa nga iyang gusto. Ang Dios naghatag og kahayag sa usa ka obispo o miyembro sa konseho sa mga tigulang bahin sa usa ka butang, ug sa lain bahin sa lain nga butang. Hunahuna-a, sa katapusan, nga ang upat ka Ebanghelista nagkumpletuhan sa usag usa. Ingon usab kini kon hisgutan ang usa ka butang sa Balaang Siyodo o sa espirituhanong konseho sa monasteryo: ang matag usa magpahayag sa iyang opinyon, ug kon ang opinyon sa usa ka tawo lahi sa uban, kini itala sa katitikan sa konseho. Kay kung adunay usa ka desisyon nga gihimo nga supak sa mga sugo sa Ebanghelyo ug adunay mosupak niini, unya, gawas kon ipugos nila nga itala ang ilang opinyon sa katitikan sa konseho, ang impresyon nga maporma mao nga miuyon sila sa sayop. Kung ang usa ka miyembro sa Balaang Sinodo o sa espirituhanong konseho mosupak sa usa ka sayop nga opinyon apan mopirma sa kinatibuk-ang desisyon nga wala narekord ang iyang opinyon sa katin-awan, siya nagbuhat og sayop ug may pananagutan. Niining maong kaso, siya ang may sala. Samtang, kung iyang ipadayag ang iyang opinyon, bisan pa man mosupak ang kadaghanan kaniya, dili siya makasala sa atubangan sa Dios. Kung ang Sinodo sa Lokal nga Simbahan o ang espirituhanong konseho sa mga monasteryo dili molihok sa husto, nan, samtang nagasulti kita sa mga pulong sa Ortodoksong espiritu, sa praktis aduna kitay papal nga espiritu. Ang Ortodoksong espiritu mao kini: ang matag-usa kinahanglan ipadayag ug isulat ang iyang opinyon, imbis nga maghilom tungod sa kahadlok o tinguha nga mapreserbar ang ilang dungog—aron magpabilin nga maayo ang relasyon sa Primate sa Simbahan o sa abad sa usa ka monasteryo. </w:t>
      </w:r>
    </w:p>
    <w:p w:rsidRPr="00C84680" w:rsidR="005C3FC8" w:rsidRDefault="00BF6B1D" w14:paraId="354E3D4F" w14:textId="77777777">
      <w:pPr>
        <w:pStyle w:val="paragraph"/>
        <w:spacing w:before="30" w:after="30"/>
        <w:ind w:start="60" w:end="60"/>
        <w:rPr>
          <w:lang w:val="ru-RU"/>
        </w:rPr>
      </w:pPr>
      <w:r w:rsidRPr="00C84680">
        <w:rPr>
          <w:lang w:val="ru-RU"/>
        </w:rPr>
        <w:t xml:space="preserve">Apan bisan pa ang mga klero nga sa batan-ong edad nagkupot og pipila ka mga posisyon sa pamunoan sulod sa Simbahan, nagabuhat og kadaut sa ilang kaugalingon. Ginapang-usik nila ang ilang potensyal sa walay pulos—bisan pa man nga anaa kanila ang mga kinaiya nga gikinahanglan para sa ilang katungdanan. </w:t>
      </w:r>
    </w:p>
    <w:p w:rsidRPr="00C84680" w:rsidR="005C3FC8" w:rsidRDefault="00BF6B1D" w14:paraId="1592D33F" w14:textId="77777777">
      <w:pPr>
        <w:pStyle w:val="paragraph"/>
        <w:spacing w:before="30" w:after="30"/>
        <w:ind w:start="60" w:end="60"/>
        <w:rPr>
          <w:lang w:val="ru-RU"/>
        </w:rPr>
      </w:pPr>
      <w:r w:rsidRPr="00C84680">
        <w:rPr>
          <w:lang w:val="ru-RU"/>
        </w:rPr>
        <w:t xml:space="preserve">Napugngan sila ug naipit sa mga ligid sa administrasyon ug papeles, ug wala silay makuhang espirituhanong benepisyo, bisan pa man nga anaa kanila ang gikinahanglan nga mga kwalipikasyon alang niini. Kung wala lang nila gisayang ang ilang kaugalingon sa walay pulos, apan imbis niana ilang gipahinungod ang ilang kaugalingon sa pagpalambo sa ilang espirituhanong kinabuhi, ang uban kanila unta nahimong dakong espirituhanong bahandi sa Simbahan. Pinaagi sa kapakyas sa pagtagad sa kaugalingon—sa labing maayong kahulugan sa pulong, sa ato pa, sa kapakyas sa pagpaningkamot alang sa kaugalingon—ang usa ka tawo mahimong sama sa usa ka negosyante nga nabisi sa pagpalit ug pagbaligya, apan wala mahibalo sa kadako sa iyang mga utang. Ug sa katapusan, ang ingon nga negosyante mahulog sa prisohan sa mga utangon. </w:t>
      </w:r>
    </w:p>
    <w:p w:rsidRPr="00347B46" w:rsidR="005C3FC8" w:rsidRDefault="00BF6B1D" w14:paraId="3CBEDFAB" w14:textId="5F681968">
      <w:pPr>
        <w:pStyle w:val="paragraph"/>
        <w:spacing w:before="30" w:after="30"/>
        <w:ind w:start="60" w:end="60"/>
        <w:rPr>
          <w:lang w:val="ru-RU"/>
        </w:rPr>
      </w:pPr>
      <w:r w:rsidRPr="00C84680">
        <w:rPr>
          <w:lang w:val="ru-RU"/>
        </w:rPr>
        <w:t xml:space="preserve">Masubo kaayo ko nga madungog nga ang mga batan-ong pari nag-okupar sa mga posisyon sa awtoridad. Kung unta gipaabot pa nila ang pagdala sa bug-at sa pagpangulo og pila pa ka panahon, ang ilang tabang sa uban dako unta kaayo'g mapuslan sa ulahi. Apan, kasagaran kaayo dili ang mga batid nga pari, nga makahimo sa pagbuhat sa espirituhanong buluhaton uban sa ilang kawan, ang mahimong pari sa parokya, kondili ang mga batan-ong pari. Nagmugna kini og duha ka dautang sangputanan. Ang unang dautang sangputanan mao nga ang mga batan-ong pari, nga wala pa una makahimo og espirituhanong buhat sa ilang kaugalingon, nag-ako sa ilang abaga sa responsibilidad alang sa uban. Tungod kay wala pa sila makab-ot og espirituhanong bahandi, nagkupot sila og posisyon nga nagpugos kanila sa pag-apod-apod niini sa uban. Ang ikaduhang dautan mao nga ang mga mas tigulang nga miyembro sa klero, nga wala magkupot og mga posisyon sa responsibilidad sulod sa Simbahan, dili makahatag sa ilang bililhon nga kasinatian ug langitnong kahayag sa uban.</w:t>
      </w:r>
    </w:p>
    <w:p w:rsidRPr="00347B46" w:rsidR="00347B46" w:rsidP="00347B46" w:rsidRDefault="00347B46" w14:paraId="18C186D0" w14:textId="77777777">
      <w:pPr>
        <w:rPr>
          <w:lang w:val="ru-RU"/>
        </w:rPr>
      </w:pPr>
    </w:p>
    <w:p w:rsidRPr="00C84680" w:rsidR="005C3FC8" w:rsidP="00347B46" w:rsidRDefault="00BF6B1D" w14:paraId="01977D6A" w14:textId="77777777">
      <w:pPr>
        <w:pStyle w:val="Heading4"/>
        <w:rPr>
          <w:lang w:val="ru-RU"/>
        </w:rPr>
      </w:pPr>
      <w:bookmarkStart w:name="_Toc196745474" w:id="417"/>
      <w:bookmarkStart w:name="_Toc196745631" w:id="418"/>
      <w:bookmarkStart w:name="_Toc225094985" w:id="419"/>
      <w:r w:rsidRPr="00C84680">
        <w:rPr>
          <w:lang w:val="ru-RU"/>
        </w:rPr>
        <w:t xml:space="preserve">Ang Banal nga Liturhiya</w:t>
      </w:r>
      <w:bookmarkEnd w:id="417"/>
      <w:bookmarkEnd w:id="418"/>
      <w:bookmarkEnd w:id="419"/>
    </w:p>
    <w:p w:rsidRPr="00C84680" w:rsidR="005C3FC8" w:rsidRDefault="00BF6B1D" w14:paraId="2BB2FA44" w14:textId="77777777">
      <w:pPr>
        <w:pStyle w:val="paragraph"/>
        <w:spacing w:before="30" w:after="30"/>
        <w:ind w:start="60" w:end="60"/>
        <w:rPr>
          <w:lang w:val="ru-RU"/>
        </w:rPr>
      </w:pPr>
      <w:r w:rsidRPr="00C84680">
        <w:rPr>
          <w:lang w:val="ru-RU"/>
        </w:rPr>
        <w:t xml:space="preserve">— </w:t>
      </w:r>
      <w:r w:rsidRPr="00C84680">
        <w:rPr>
          <w:lang w:val="ru-RU"/>
        </w:rPr>
        <w:t xml:space="preserve">Geronda, kon gisaulog ang Banal nga Liturhiya, kinahanglan ba nga kanunay adunay mga kumuniyante nga anaa? </w:t>
      </w:r>
    </w:p>
    <w:p w:rsidRPr="00C84680" w:rsidR="005C3FC8" w:rsidRDefault="00BF6B1D" w14:paraId="0C37C35F" w14:textId="77777777">
      <w:pPr>
        <w:pStyle w:val="paragraph"/>
        <w:spacing w:before="30" w:after="30"/>
        <w:ind w:start="60" w:end="60"/>
        <w:rPr>
          <w:lang w:val="ru-RU"/>
        </w:rPr>
      </w:pPr>
      <w:r w:rsidRPr="00C84680">
        <w:rPr>
          <w:lang w:val="ru-RU"/>
        </w:rPr>
        <w:t xml:space="preserve">— </w:t>
      </w:r>
      <w:r w:rsidRPr="00C84680">
        <w:rPr>
          <w:lang w:val="ru-RU"/>
        </w:rPr>
        <w:t xml:space="preserve">Oo. Kay ang pangunang katuyoan sa Banal nga Liturhiya mao nga ang mga Kristohanon—bisan pa pipila ra ang andam niini—makadawat sa Banal nga Komunyon</w:t>
      </w:r>
      <w:r w:rsidRPr="00C84680">
        <w:rPr>
          <w:lang w:val="ru-RU"/>
        </w:rPr>
        <w:t xml:space="preserve">.</w:t>
      </w:r>
      <w:r w:rsidRPr="00C84680">
        <w:rPr>
          <w:lang w:val="ru-RU"/>
        </w:rPr>
        <w:t xml:space="preserve"> Ang tanang pag-ampo sa Banal nga Liturhiya nagtumong </w:t>
      </w:r>
      <w:r w:rsidRPr="00C84680">
        <w:rPr>
          <w:lang w:val="ru-RU"/>
        </w:rPr>
        <w:t xml:space="preserve">sa '</w:t>
      </w:r>
      <w:r w:rsidRPr="00C84680">
        <w:rPr>
          <w:lang w:val="ru-RU"/>
        </w:rPr>
        <w:lastRenderedPageBreak/>
      </w:r>
      <w:r w:rsidRPr="00C84680">
        <w:rPr>
          <w:lang w:val="ru-RU"/>
        </w:rPr>
        <w:t xml:space="preserve"> '—ang mga matinud-anon nga modawat sa Banal nga Komunyon. Busa, kinahanglan adunay bisan usa ka komunikante nga anaa sa Liturhiya. Siyempre, usahay mahitabo nga wala'y bisan kinsa sa mga nag-ampo sa Banal nga Misa ang andam nga modawat sa Komunyon. Lain na kana nga hisgutanan, apan maayo gihapon kung bisan usa ka tawo ang makadawat sa Komunyon — pananglitan, usa ka gamay nga bata, o usa ka sanggol. Kung walay bisan usa ka komunikante, ang Banal nga Liturhiya gisaulog aron lang ang pari makadawat sa Balaang Komunyon ug sa paghinumdom sa mga ngalan sa mga matinud-anon. Apan kini angay nga eksepsyon kaysa lagda. </w:t>
      </w:r>
    </w:p>
    <w:p w:rsidRPr="00C84680" w:rsidR="005C3FC8" w:rsidRDefault="00BF6B1D" w14:paraId="524EC91F" w14:textId="6C06128D">
      <w:pPr>
        <w:pStyle w:val="paragraph"/>
        <w:spacing w:before="30" w:after="30"/>
        <w:ind w:start="60" w:end="60"/>
        <w:rPr>
          <w:lang w:val="ru-RU"/>
        </w:rPr>
      </w:pPr>
      <w:r w:rsidRPr="00C84680">
        <w:rPr>
          <w:lang w:val="ru-RU"/>
        </w:rPr>
        <w:t xml:space="preserve">Sa matag Banal nga Liturhiya, ginabalik-balik ang mga panghitabo sa Bag-ong Tugon. Ang Banal nga Altar mao ang Betlehem; ang Banal nga Trono mao ang Labing Balaang Sepulkro sa Ginoo; ang Krusipiho sa luyo sa Trono mao ang Balaang Golgota. Pinaagi sa Banal nga Liturhiya ug sa presensya ni Kristo, ang tibuok binuhat gibalaan. Ang mga Banal nga Liturhiya nagasuporta sa kalibutan! Ka-makapahingangha gayud sa gasa nga gihatag sa Dios kanato! Dili kita takos niini. Aduna'y mga pari nga nakasinati niining makapahingangha nga Sakramento sa matag Banal nga Liturhiya. Usa ka klero ang nagsulti kanako kung giunsa sa usa ka yano ug buotan nga pari ang pagsalig kaniya: </w:t>
      </w:r>
      <w:r w:rsidR="009F3FC8">
        <w:rPr>
          <w:lang w:val="ru-RU"/>
        </w:rPr>
        <w:t xml:space="preserve">"</w:t>
      </w:r>
      <w:r w:rsidRPr="00C84680">
        <w:rPr>
          <w:lang w:val="ru-RU"/>
        </w:rPr>
        <w:t xml:space="preserve">Lisod kaayo para nako ang pag-apil sa Balaang mga Gasa. Dili nako mapugngan ang akong 'kaulaw-ulaw' nga mga luha. Motulo kini diretso sa Balaang Kaliz, ug grabe kaayo akong kasubo tungod niini.</w:t>
      </w:r>
      <w:r w:rsidRPr="00C84680">
        <w:rPr>
          <w:lang w:val="ru-RU"/>
        </w:rPr>
        <w:t xml:space="preserve">" Ug unsa siya kaayo paghilak! </w:t>
      </w:r>
      <w:r w:rsidR="009F3FC8">
        <w:rPr>
          <w:lang w:val="ru-RU"/>
        </w:rPr>
        <w:t xml:space="preserve">"</w:t>
      </w:r>
      <w:r w:rsidRPr="00C84680">
        <w:rPr>
          <w:lang w:val="ru-RU"/>
        </w:rPr>
        <w:t xml:space="preserve">Pangayoa kang Kristo," ingon sa akong kaila kaniya, "nga hatagan </w:t>
      </w:r>
      <w:r w:rsidRPr="00C84680">
        <w:rPr>
          <w:lang w:val="ru-RU"/>
        </w:rPr>
        <w:t xml:space="preserve">usab ko</w:t>
      </w:r>
      <w:r w:rsidRPr="00C84680">
        <w:rPr>
          <w:lang w:val="ru-RU"/>
        </w:rPr>
        <w:t xml:space="preserve"> og pipila </w:t>
      </w:r>
      <w:r w:rsidR="002F08DD">
        <w:rPr>
          <w:lang w:val="ru-RU"/>
        </w:rPr>
        <w:t xml:space="preserve">sa</w:t>
      </w:r>
      <w:r w:rsidR="009F3FC8">
        <w:rPr>
          <w:lang w:val="ru-RU"/>
        </w:rPr>
        <w:t xml:space="preserve"> </w:t>
      </w:r>
      <w:r w:rsidRPr="00C84680">
        <w:rPr>
          <w:lang w:val="ru-RU"/>
        </w:rPr>
        <w:t xml:space="preserve">kana </w:t>
      </w:r>
      <w:r w:rsidR="002F08DD">
        <w:rPr>
          <w:lang w:val="ru-RU"/>
        </w:rPr>
        <w:t xml:space="preserve">nga 'kaulaw-ulaw' nga </w:t>
      </w:r>
      <w:r w:rsidRPr="00C84680">
        <w:rPr>
          <w:lang w:val="ru-RU"/>
        </w:rPr>
        <w:t xml:space="preserve">mga luha.</w:t>
      </w:r>
      <w:r w:rsidR="002F08DD">
        <w:rPr>
          <w:lang w:val="ru-RU"/>
        </w:rPr>
        <w:t xml:space="preserve">" </w:t>
      </w:r>
    </w:p>
    <w:p w:rsidRPr="00C84680" w:rsidR="005C3FC8" w:rsidRDefault="00BF6B1D" w14:paraId="338695E6" w14:textId="77777777">
      <w:pPr>
        <w:pStyle w:val="paragraph"/>
        <w:spacing w:before="30" w:after="30"/>
        <w:ind w:start="60" w:end="60"/>
        <w:rPr>
          <w:lang w:val="ru-RU"/>
        </w:rPr>
      </w:pPr>
      <w:r w:rsidRPr="00C84680">
        <w:rPr>
          <w:lang w:val="ru-RU"/>
        </w:rPr>
        <w:t xml:space="preserve">— </w:t>
      </w:r>
      <w:r w:rsidRPr="00C84680">
        <w:rPr>
          <w:lang w:val="ru-RU"/>
        </w:rPr>
        <w:t xml:space="preserve">Geronda, nganong mobiya ka sa stasidia sa dihang ang pari nag-ampo sa mga pangamuyo sa pagsugod? </w:t>
      </w:r>
    </w:p>
    <w:p w:rsidRPr="00C84680" w:rsidR="005C3FC8" w:rsidRDefault="00BF6B1D" w14:paraId="4D315C70" w14:textId="77777777">
      <w:pPr>
        <w:pStyle w:val="paragraph"/>
        <w:spacing w:before="30" w:after="30"/>
        <w:ind w:start="60" w:end="60"/>
        <w:rPr>
          <w:lang w:val="ru-RU"/>
        </w:rPr>
      </w:pPr>
      <w:r w:rsidRPr="00C84680">
        <w:rPr>
          <w:lang w:val="ru-RU"/>
        </w:rPr>
        <w:t xml:space="preserve">— </w:t>
      </w:r>
      <w:r w:rsidRPr="00C84680">
        <w:rPr>
          <w:lang w:val="ru-RU"/>
        </w:rPr>
        <w:t xml:space="preserve">Mibiya ko sa stasis kay samtang nag-ampo ang pari, ang Dios naghatag kaniya og Balaang Grasya aron luwason siya gikan sa iyang mga kahuyang ug hatagan siya og kusog aron sa pagsaulog sa Balaang Misteryo. Sa samang higayon, ang mga matinud-anon kinahanglan usab mag-ampo uban sa pagrespeto aron makadawat sa Balaang Grasya. </w:t>
      </w:r>
    </w:p>
    <w:p w:rsidRPr="00C84680" w:rsidR="005C3FC8" w:rsidRDefault="00BF6B1D" w14:paraId="79B42441" w14:textId="7DBFAA70">
      <w:pPr>
        <w:pStyle w:val="paragraph"/>
        <w:spacing w:before="30" w:after="30"/>
        <w:ind w:start="60" w:end="60"/>
        <w:rPr>
          <w:lang w:val="ru-RU"/>
        </w:rPr>
      </w:pPr>
      <w:r w:rsidRPr="00C84680">
        <w:rPr>
          <w:lang w:val="ru-RU"/>
        </w:rPr>
        <w:t xml:space="preserve">Ang Banal nga Liturhiya magsugod sa Proskomedya. Unsaon man sa mapinanggaonong paghan-ay sa Ginoo sa mga butang aron masabtan usab nato kung unsa ang mga Banal nga Misteryo ug masinati kini! Sa dihang nagsilbi pa ko isip sakristan, usa ka katingalahang hitabo ang nahitabo kanako. Sa usa ka higayon, sa dihang ang pari nga nag-alagad sa Proskomedya mitug-an sa mga pulong: </w:t>
      </w:r>
      <w:r w:rsidR="009F3FC8">
        <w:rPr>
          <w:i/>
          <w:iCs/>
          <w:lang w:val="ru-RU"/>
        </w:rPr>
        <w:t xml:space="preserve">"</w:t>
      </w:r>
      <w:r w:rsidR="002F08DD">
        <w:rPr>
          <w:i/>
          <w:iCs/>
          <w:lang w:val="ru-RU"/>
        </w:rPr>
        <w:t xml:space="preserve">'</w:t>
      </w:r>
      <w:r w:rsidRPr="00C84680">
        <w:rPr>
          <w:i/>
          <w:iCs/>
          <w:lang w:val="ru-RU"/>
        </w:rPr>
        <w:t xml:space="preserve">Ingon sa karnero nga gidala sa katul-anan</w:t>
      </w:r>
      <w:r w:rsidR="002F08DD">
        <w:rPr>
          <w:i/>
          <w:iCs/>
          <w:lang w:val="ru-RU"/>
        </w:rPr>
        <w:t xml:space="preserve">,' </w:t>
      </w:r>
      <w:r w:rsidRPr="00C84680">
        <w:rPr>
          <w:lang w:val="ru-RU"/>
        </w:rPr>
        <w:t xml:space="preserve">nadungog nako ang Karnero nga nangurog sa balaang diskos. Ug sa dihang gipahayag sa pari ang mga pulong: </w:t>
      </w:r>
      <w:r w:rsidRPr="00C84680">
        <w:rPr>
          <w:i/>
          <w:iCs/>
          <w:lang w:val="ru-RU"/>
        </w:rPr>
        <w:t xml:space="preserve">'Ang Karnero gisakripisyo</w:t>
      </w:r>
      <w:r w:rsidRPr="00CC78F0" w:rsidR="00CC78F0">
        <w:rPr>
          <w:i/>
          <w:iCs/>
          <w:lang w:val="ru-RU"/>
        </w:rPr>
        <w:t xml:space="preserve">,</w:t>
      </w:r>
      <w:r w:rsidRPr="00C84680">
        <w:rPr>
          <w:i/>
          <w:iCs/>
          <w:lang w:val="ru-RU"/>
        </w:rPr>
        <w:t xml:space="preserve"> ang Anak sa Dios…</w:t>
      </w:r>
      <w:r w:rsidRPr="00CC78F0" w:rsidR="00CC78F0">
        <w:rPr>
          <w:i/>
          <w:iCs/>
          <w:lang w:val="ru-RU"/>
        </w:rPr>
        <w:t xml:space="preserve">,</w:t>
      </w:r>
      <w:r w:rsidR="002F08DD">
        <w:rPr>
          <w:i/>
          <w:iCs/>
          <w:lang w:val="ru-RU"/>
        </w:rPr>
        <w:t xml:space="preserve">'</w:t>
      </w:r>
      <w:r w:rsidR="00CC78F0">
        <w:rPr>
          <w:rStyle w:val="FootnoteReference"/>
          <w:i/>
          <w:iCs/>
          <w:lang w:val="ru-RU"/>
        </w:rPr>
        <w:footnoteReference w:id="239"/>
      </w:r>
      <w:r w:rsidRPr="00C84680">
        <w:rPr>
          <w:lang w:val="ru-RU"/>
        </w:rPr>
        <w:t xml:space="preserve"> nadungog nako ang pag-ungol sa karnero nga naggikan sa balaang halaran. Ka makalilisang kaayo kana! Maong gisultihan nako ang mga pari nga ang Kordero dili dapat kuhaon ug putlon sa wala pa ang Proskomedia, kondili pagkahuman lang kini ibutang sa balaan nga diskos uban sa mga pulong: </w:t>
      </w:r>
      <w:r w:rsidRPr="00C84680">
        <w:rPr>
          <w:i/>
          <w:iCs/>
          <w:lang w:val="ru-RU"/>
        </w:rPr>
        <w:t xml:space="preserve">'Ang Kordero sa Dios gisakripisyo</w:t>
      </w:r>
      <w:r w:rsidR="002F08DD">
        <w:rPr>
          <w:i/>
          <w:iCs/>
          <w:lang w:val="ru-RU"/>
        </w:rPr>
        <w:t xml:space="preserve">' </w:t>
      </w:r>
      <w:r w:rsidRPr="00C84680">
        <w:rPr>
          <w:i/>
          <w:iCs/>
          <w:lang w:val="ru-RU"/>
        </w:rPr>
        <w:t xml:space="preserve">ug </w:t>
      </w:r>
      <w:r w:rsidRPr="00C84680">
        <w:rPr>
          <w:i/>
          <w:iCs/>
          <w:lang w:val="ru-RU"/>
        </w:rPr>
        <w:t xml:space="preserve">'Ingon sa karnero nga gidala sa katulga</w:t>
      </w:r>
      <w:r w:rsidR="002F08DD">
        <w:rPr>
          <w:i/>
          <w:iCs/>
          <w:lang w:val="ru-RU"/>
        </w:rPr>
        <w:t xml:space="preserve">.'</w:t>
      </w:r>
      <w:r w:rsidRPr="00C84680">
        <w:rPr>
          <w:lang w:val="ru-RU"/>
        </w:rPr>
        <w:t xml:space="preserve"> Sa dihang ginasulti pa kining mga pulong—ug dili sa dili pa kini masulti—nga kuhaon sa pari ang balaan nga espada ug putlon ang prosphora. Sa laing pagkasulti, sa dihang masulti ang pulong nga </w:t>
      </w:r>
      <w:r w:rsidRPr="00C84680">
        <w:rPr>
          <w:i/>
          <w:iCs/>
          <w:lang w:val="ru-RU"/>
        </w:rPr>
        <w:t xml:space="preserve">'Ginasakripisyo ang Kordero sa Dios</w:t>
      </w:r>
      <w:r w:rsidR="002F08DD">
        <w:rPr>
          <w:lang w:val="ru-RU"/>
        </w:rPr>
        <w:t xml:space="preserve">', </w:t>
      </w:r>
      <w:r w:rsidRPr="00C84680">
        <w:rPr>
          <w:lang w:val="ru-RU"/>
        </w:rPr>
        <w:t xml:space="preserve">mao kana ang takna nga mahitabo </w:t>
      </w:r>
      <w:r w:rsidR="002F08DD">
        <w:rPr>
          <w:lang w:val="ru-RU"/>
        </w:rPr>
        <w:t xml:space="preserve">ang 'pagpatay' </w:t>
      </w:r>
      <w:r w:rsidRPr="00C84680">
        <w:rPr>
          <w:lang w:val="ru-RU"/>
        </w:rPr>
        <w:t xml:space="preserve">sa Kordero sa halaran. </w:t>
      </w:r>
    </w:p>
    <w:p w:rsidRPr="00C84680" w:rsidR="005C3FC8" w:rsidRDefault="00BF6B1D" w14:paraId="0EDFBD37" w14:textId="0276E169">
      <w:pPr>
        <w:pStyle w:val="paragraph"/>
        <w:spacing w:before="30" w:after="30"/>
        <w:ind w:start="60" w:end="60"/>
        <w:rPr>
          <w:lang w:val="ru-RU"/>
        </w:rPr>
      </w:pPr>
      <w:r w:rsidRPr="00C84680">
        <w:rPr>
          <w:lang w:val="ru-RU"/>
        </w:rPr>
        <w:t xml:space="preserve">Sa</w:t>
      </w:r>
      <w:r w:rsidRPr="00C84680">
        <w:rPr>
          <w:lang w:val="ru-RU"/>
        </w:rPr>
        <w:t xml:space="preserve"> dihang, atol sa Proskomedia, ang pari mopahungit sa kampana</w:t>
      </w:r>
      <w:r w:rsidR="00CC78F0">
        <w:rPr>
          <w:rStyle w:val="FootnoteReference"/>
          <w:lang w:val="ru-RU"/>
        </w:rPr>
        <w:footnoteReference w:id="240"/>
      </w:r>
      <w:r w:rsidRPr="00C84680">
        <w:rPr>
          <w:lang w:val="ru-RU"/>
        </w:rPr>
        <w:t xml:space="preserve"> ug hilom nimong gikomemorar ang mga ngalan, ang imong kasingkasing kinahanglan makigbahin sa pag-antos sa matag kalag nga imong gikomemorar, buhi man o namatay na. Hunahunaa ang tanang panginahanglan sa tawo sa kinatibuk-an ug, labi na gayud, ang sa tawo nga imong ginaampo, ug pangayoa: </w:t>
      </w:r>
      <w:r w:rsidRPr="00C84680">
        <w:rPr>
          <w:lang w:val="ru-RU"/>
        </w:rPr>
        <w:t xml:space="preserve">'Hinumdumi, O Ginoo... Maria, Nicolas… Ikaw, akong Dios, nakahibalo sa mga kalisdanan nga ilang giatubang. Tabangi sila.</w:t>
      </w:r>
      <w:r w:rsidR="002F08DD">
        <w:rPr>
          <w:lang w:val="ru-RU"/>
        </w:rPr>
        <w:t xml:space="preserve">" </w:t>
      </w:r>
      <w:r w:rsidRPr="00C84680">
        <w:rPr>
          <w:lang w:val="ru-RU"/>
        </w:rPr>
        <w:t xml:space="preserve">Hinumdumi ang mga ngalan nga gihatag kanimo alang sa paghinumdom sa daghang Banal nga Misa — ang uban sa ikatulo, ang uban sa ikalima. Hinumdumi ang nahibilin nga mga ngalan isip ikaduhang prayoridad. Kung dili, unsa may pulos niini — ginahandum ninyo ang uban kanunay, samtang ang uban, nga nanginahanglan og tabang sa pag-ampo, wala gyud gihandum? Dili ko </w:t>
      </w:r>
      <w:r w:rsidRPr="00C84680">
        <w:rPr>
          <w:lang w:val="ru-RU"/>
        </w:rPr>
        <w:t xml:space="preserve">masabtan </w:t>
      </w:r>
      <w:r w:rsidRPr="00C84680">
        <w:rPr>
          <w:lang w:val="ru-RU"/>
        </w:rPr>
        <w:t xml:space="preserve">kini </w:t>
      </w:r>
      <w:r w:rsidRPr="00C84680">
        <w:rPr>
          <w:lang w:val="ru-RU"/>
        </w:rPr>
        <w:t xml:space="preserve">nga</w:t>
      </w:r>
      <w:r w:rsidRPr="00C84680">
        <w:rPr>
          <w:lang w:val="ru-RU"/>
        </w:rPr>
        <w:lastRenderedPageBreak/>
      </w:r>
      <w:r w:rsidRPr="00C84680">
        <w:rPr>
          <w:lang w:val="ru-RU"/>
        </w:rPr>
        <w:t xml:space="preserve"> . Ang mga ngalan sa mga Katoliko, mga Saksi ni Jehova ug uban pang mga heretiko dili angay ipahandum atol sa Proskomedia. Dili kinahanglan nga magkuha og bahin para kanila ni magbuhat og serbisyo sa paghinumdom. Bisan pa, pwede nato silang ipangamuyo alang sa ilang panglawas ug kahayag sa hunahuna, ug bisan pa mag-awit sa kanon sa pag-ampo. </w:t>
      </w:r>
    </w:p>
    <w:p w:rsidRPr="00C84680" w:rsidR="005C3FC8" w:rsidRDefault="00BF6B1D" w14:paraId="386A942A" w14:textId="77777777">
      <w:pPr>
        <w:pStyle w:val="paragraph"/>
        <w:spacing w:before="30" w:after="30"/>
        <w:ind w:start="60" w:end="60"/>
        <w:rPr>
          <w:lang w:val="ru-RU"/>
        </w:rPr>
      </w:pPr>
      <w:r w:rsidRPr="00C84680">
        <w:rPr>
          <w:lang w:val="ru-RU"/>
        </w:rPr>
        <w:t xml:space="preserve">— </w:t>
      </w:r>
      <w:r w:rsidRPr="00C84680">
        <w:rPr>
          <w:lang w:val="ru-RU"/>
        </w:rPr>
        <w:t xml:space="preserve">Geronda, ang uban nga mga pari moingon nga dili nila gusto nga kanunay magsaulog sa Liturhiya, aron dili sila masanay niini. </w:t>
      </w:r>
    </w:p>
    <w:p w:rsidRPr="00C84680" w:rsidR="005C3FC8" w:rsidRDefault="00BF6B1D" w14:paraId="6BC2D709" w14:textId="7CAF26AD">
      <w:pPr>
        <w:pStyle w:val="paragraph"/>
        <w:spacing w:before="30" w:after="30"/>
        <w:ind w:start="60" w:end="60"/>
        <w:rPr>
          <w:lang w:val="ru-RU"/>
        </w:rPr>
      </w:pPr>
      <w:r w:rsidRPr="00C84680">
        <w:rPr>
          <w:lang w:val="ru-RU"/>
        </w:rPr>
        <w:t xml:space="preserve">— </w:t>
      </w:r>
      <w:r w:rsidRPr="00C84680">
        <w:rPr>
          <w:lang w:val="ru-RU"/>
        </w:rPr>
        <w:t xml:space="preserve">Dili angay mosulti og ingon ana ang usa ka pari. Sayop kana. Murag ingon siya nga nag-ingon: </w:t>
      </w:r>
      <w:r w:rsidRPr="00C84680">
        <w:rPr>
          <w:lang w:val="ru-RU"/>
        </w:rPr>
        <w:t xml:space="preserve">'Dili ko kanunay mobisita sa akong mga paryente aron mas mainit ang pagdawat nila kanako inig-abot nako</w:t>
      </w:r>
      <w:r w:rsidR="002F08DD">
        <w:rPr>
          <w:lang w:val="ru-RU"/>
        </w:rPr>
        <w:t xml:space="preserve">.' </w:t>
      </w:r>
      <w:r w:rsidRPr="00C84680">
        <w:rPr>
          <w:lang w:val="ru-RU"/>
        </w:rPr>
        <w:t xml:space="preserve">Bisan pa niana, kinahanglan mag-andam alang sa Banal nga Liturgiya. Ang Banal nga Komunyon nag-ayo ug nagbalaan sa mga naningkamot sa pagtuo. Apan unsaon man niya pagtabang sa mga wala naningkamot? Unsa may mausab sa Kristo kung ang usa ka tawo dili mag-usab sa iyang kaugalingon? Sa usa ka panahon, sa Bukid Athos, sa langob sa Banal nga Athanasius, nagpuyo ang usa ka tigulang uban sa duha ka bag-ohan, nga ang usa hieromonk ug ang usa hierodeacon. Usa ka adlaw, ang mga bag-ohan miadto sa usa ka gamay nga simbahan aron sa pagsaulog sa Liturgiya. Ang pari puno sa selos sa diakono, kay ang diakono mas maalamon ug mas abtik kaysa kaniya sa tanang aspeto. Apan, ang diakono mismo nagpasiugda niining selos pinaagi sa iyang kaugalingong pagkahakog. Busa, sa gawas, nag-andam ang pari sa pagsaulog sa Banal nga Liturgiya: gibasa niya ang mga lagda alang sa Balaang Komunyon ug gibuhat ang tanan nga gikinahanglan. Apan, sa kasubo, napakyas siya sa pagbuhat sa labing importante nga butang — wala siya mag-andam sa sulod alang sa Liturgiya. Sa ato pa, kinahanglan unta niya nga magpakumbaba sa pag-ikumpisal aron mapalayas ang pagdumot ug selos gikan sa iyang kasingkasing. Kay bisan pa man magsul-ob kita og limpyo nga sinina ug maghugas sa atong buhok, kining mga pagbati dili molayas kanato. Busa, ang hieromonk nag-andam lamang sa gawasnon alang sa pagsaulog sa Liturgiya; misulod siya sa santuwaryo, diin gihalad ang Balaang Halad, ug gisugdan ang Proskomedya. Apan kalit lang, adunay makalilisang nga dagundong sa langit, ug nakita niya nga misaka ang balaang diskos gikan sa halaran ug nawala.</w:t>
      </w:r>
      <w:r w:rsidR="003E40A6">
        <w:rPr>
          <w:rStyle w:val="FootnoteReference"/>
          <w:lang w:val="ru-RU"/>
        </w:rPr>
        <w:footnoteReference w:id="241"/>
      </w:r>
      <w:r w:rsidRPr="00C84680">
        <w:rPr>
          <w:lang w:val="ru-RU"/>
        </w:rPr>
        <w:t xml:space="preserve"> Wala nila mapadayon ang pagsaulog sa Liturgiya. Nahunahuna nako nga kung wala mag-intervenir ang Maayong Ginoo sa ingon ani nga paagi, ug ang pari, nga wala sa angay nga espirituhanong kahimtang, mipadayon sa pagsaulog sa Banal nga Liturgiya, usa ka makalilisang nga katalagman unta ang mopakab-ot kaniya. </w:t>
      </w:r>
    </w:p>
    <w:p w:rsidRPr="00C84680" w:rsidR="005C3FC8" w:rsidRDefault="00BF6B1D" w14:paraId="2CC074EC" w14:textId="77777777">
      <w:pPr>
        <w:pStyle w:val="paragraph"/>
        <w:spacing w:before="30" w:after="30"/>
        <w:ind w:start="60" w:end="60"/>
        <w:rPr>
          <w:lang w:val="ru-RU"/>
        </w:rPr>
      </w:pPr>
      <w:r w:rsidRPr="00C84680">
        <w:rPr>
          <w:lang w:val="ru-RU"/>
        </w:rPr>
        <w:t xml:space="preserve">— </w:t>
      </w:r>
      <w:r w:rsidRPr="00C84680">
        <w:rPr>
          <w:lang w:val="ru-RU"/>
        </w:rPr>
        <w:t xml:space="preserve">Geronda, kung adunay dili gilauman nga mahitabo atol sa Banal nga Liturhiya, mahimo ba kini putlon? </w:t>
      </w:r>
    </w:p>
    <w:p w:rsidRPr="00C84680" w:rsidR="005C3FC8" w:rsidRDefault="00BF6B1D" w14:paraId="6E5256ED" w14:textId="77777777">
      <w:pPr>
        <w:pStyle w:val="paragraph"/>
        <w:spacing w:before="30" w:after="30"/>
        <w:ind w:start="60" w:end="60"/>
        <w:rPr>
          <w:lang w:val="ru-RU"/>
        </w:rPr>
      </w:pPr>
      <w:r w:rsidRPr="00C84680">
        <w:rPr>
          <w:lang w:val="ru-RU"/>
        </w:rPr>
        <w:t xml:space="preserve">— </w:t>
      </w:r>
      <w:r w:rsidRPr="00C84680">
        <w:rPr>
          <w:lang w:val="ru-RU"/>
        </w:rPr>
        <w:t xml:space="preserve">Sa higayon nga magsugod na ang Banal nga Liturhiya, dili na kini maputol sa tunga-tunga sa pari — bisan unsa pa man ang mahitabo. Bisan pa og mosugod ang gubat, kinahanglan niyang tapuson ang Liturhiya. Kinahanglan niyang tapuson ang Liturhiya, bisan pa og moabot ang mga kaaway sa simbahan. Ang labing mahimo niya sa ingon ana nga kahimtang mao ang paningkamot nga mahuman kini sa labing dali nga mahimo. Apan kinahanglan adunay pagtuo sa Diyos ug dili mahadlok. </w:t>
      </w:r>
    </w:p>
    <w:p w:rsidRPr="00C84680" w:rsidR="005C3FC8" w:rsidRDefault="00BF6B1D" w14:paraId="67DDB017" w14:textId="235F544E">
      <w:pPr>
        <w:pStyle w:val="paragraph"/>
        <w:spacing w:before="30" w:after="30"/>
        <w:ind w:start="60" w:end="60"/>
        <w:rPr>
          <w:lang w:val="ru-RU"/>
        </w:rPr>
      </w:pPr>
      <w:r w:rsidRPr="00C84680">
        <w:rPr>
          <w:lang w:val="ru-RU"/>
        </w:rPr>
        <w:t xml:space="preserve">Ang usa ka ministro sa Labawng Dios kinahanglan mailhan tungod sa dakong pagmatngon, pagkabalaan, ug walay pagkompromiso nga integridad.</w:t>
      </w:r>
      <w:r w:rsidR="003E40A6">
        <w:rPr>
          <w:rStyle w:val="FootnoteReference"/>
          <w:lang w:val="ru-RU"/>
        </w:rPr>
        <w:footnoteReference w:id="242"/>
      </w:r>
      <w:r w:rsidRPr="00C84680">
        <w:rPr>
          <w:lang w:val="ru-RU"/>
        </w:rPr>
        <w:t xml:space="preserve"> Mas labaw pa ang mga pari kaysa mga anghel. Sa pagsaulog sa Sakramento sa Balaang Eukaristiya, ang mga balaang anghel nagtabon sa ilang mga nawong samtang ang pari nagdumala niini nga Sakramento. </w:t>
      </w:r>
    </w:p>
    <w:p w:rsidRPr="00C84680" w:rsidR="005C3FC8" w:rsidP="00347B46" w:rsidRDefault="005C3FC8" w14:paraId="3EB95512" w14:textId="77777777">
      <w:pPr>
        <w:rPr>
          <w:lang w:val="ru-RU"/>
        </w:rPr>
      </w:pPr>
    </w:p>
    <w:p w:rsidRPr="00C84680" w:rsidR="005C3FC8" w:rsidP="00347B46" w:rsidRDefault="005C3FC8" w14:paraId="670170E6" w14:textId="4FC9FB95">
      <w:pPr>
        <w:rPr>
          <w:lang w:val="ru-RU"/>
        </w:rPr>
      </w:pPr>
    </w:p>
    <w:p w:rsidRPr="00C84680" w:rsidR="005C3FC8" w:rsidP="00347B46" w:rsidRDefault="00347B46" w14:paraId="3D550DD5" w14:textId="04E6AE09">
      <w:pPr>
        <w:pStyle w:val="Heading3"/>
        <w:rPr>
          <w:lang w:val="ru-RU"/>
        </w:rPr>
      </w:pPr>
      <w:bookmarkStart w:name="_Toc196745475" w:id="420"/>
      <w:bookmarkStart w:name="_Toc196745632" w:id="421"/>
      <w:bookmarkStart w:name="_Toc225094986" w:id="422"/>
      <w:r w:rsidRPr="00C84680">
        <w:rPr>
          <w:lang w:val="ru-RU"/>
        </w:rPr>
        <w:t xml:space="preserve">Kabanata</w:t>
      </w:r>
      <w:r w:rsidRPr="00347B46">
        <w:rPr>
          <w:lang w:val="ru-RU"/>
        </w:rPr>
        <w:t xml:space="preserve"> 3</w:t>
      </w:r>
      <w:r w:rsidRPr="00C84680" w:rsidR="00BF6B1D">
        <w:rPr>
          <w:lang w:val="ru-RU"/>
        </w:rPr>
        <w:t xml:space="preserve">.</w:t>
      </w:r>
      <w:r w:rsidRPr="00347B46">
        <w:rPr>
          <w:lang w:val="ru-RU"/>
        </w:rPr>
        <w:t xml:space="preserve"> </w:t>
      </w:r>
      <w:r w:rsidRPr="00347B46">
        <w:rPr>
          <w:lang w:val="ru-RU"/>
        </w:rPr>
        <w:br/>
      </w:r>
      <w:r w:rsidRPr="00C84680" w:rsidR="00BF6B1D">
        <w:rPr>
          <w:lang w:val="ru-RU"/>
        </w:rPr>
        <w:t xml:space="preserve">Sa mga pista ug mga adlaw nga walay trabaho</w:t>
      </w:r>
      <w:bookmarkEnd w:id="420"/>
      <w:bookmarkEnd w:id="421"/>
      <w:bookmarkEnd w:id="422"/>
    </w:p>
    <w:p w:rsidRPr="00347B46" w:rsidR="00347B46" w:rsidP="00347B46" w:rsidRDefault="00347B46" w14:paraId="7FAE9EE6" w14:textId="77777777">
      <w:pPr>
        <w:rPr>
          <w:lang w:val="ru-RU"/>
        </w:rPr>
      </w:pPr>
    </w:p>
    <w:p w:rsidRPr="00C84680" w:rsidR="005C3FC8" w:rsidP="00347B46" w:rsidRDefault="009F3FC8" w14:paraId="03007BE6" w14:textId="74393DB6">
      <w:pPr>
        <w:pStyle w:val="Heading4"/>
        <w:rPr>
          <w:lang w:val="ru-RU"/>
        </w:rPr>
      </w:pPr>
      <w:bookmarkStart w:name="_Toc196745476" w:id="423"/>
      <w:bookmarkStart w:name="_Toc196745633" w:id="424"/>
      <w:bookmarkStart w:name="_Toc225094987" w:id="425"/>
      <w:r>
        <w:rPr>
          <w:i/>
          <w:iCs/>
          <w:lang w:val="ru-RU"/>
        </w:rPr>
        <w:lastRenderedPageBreak/>
      </w:r>
      <w:r w:rsidR="002F08DD">
        <w:rPr>
          <w:i/>
          <w:iCs/>
          <w:lang w:val="ru-RU"/>
        </w:rPr>
        <w:t xml:space="preserve">"Kita, </w:t>
      </w:r>
      <w:r w:rsidRPr="00C84680" w:rsidR="00BF6B1D">
        <w:rPr>
          <w:i/>
          <w:iCs/>
          <w:lang w:val="ru-RU"/>
        </w:rPr>
        <w:t xml:space="preserve">mga matinud-anon, saulog kining espirituhanong pista</w:t>
      </w:r>
      <w:r w:rsidR="002F08DD">
        <w:rPr>
          <w:i/>
          <w:iCs/>
          <w:lang w:val="ru-RU"/>
        </w:rPr>
        <w:t xml:space="preserve">"</w:t>
      </w:r>
      <w:r w:rsidR="003E40A6">
        <w:rPr>
          <w:rStyle w:val="FootnoteReference"/>
          <w:i/>
          <w:iCs/>
          <w:lang w:val="ru-RU"/>
        </w:rPr>
        <w:footnoteReference w:id="243"/>
      </w:r>
      <w:bookmarkEnd w:id="423"/>
      <w:bookmarkEnd w:id="424"/>
      <w:bookmarkEnd w:id="425"/>
    </w:p>
    <w:p w:rsidRPr="00C84680" w:rsidR="005C3FC8" w:rsidRDefault="00BF6B1D" w14:paraId="449DE006" w14:textId="77777777">
      <w:pPr>
        <w:pStyle w:val="paragraph"/>
        <w:spacing w:before="30" w:after="30"/>
        <w:ind w:start="60" w:end="60"/>
        <w:rPr>
          <w:lang w:val="ru-RU"/>
        </w:rPr>
      </w:pPr>
      <w:r w:rsidRPr="00C84680">
        <w:rPr>
          <w:lang w:val="ru-RU"/>
        </w:rPr>
        <w:t xml:space="preserve">Pinaagi sa pag-alsa kanato ngadto sa espirituhanong kahitas-an pinaagi sa Iyang dakong gugma ug dakong kalipay, nga Iyang gipangbubo sa mga kalag sa mga matinud-anon sa tanang Iyang mga pista, si Kristo tinuod nga nagbanhaw kanato ug nagpabalik kanato sa kinabuhi. Basta kita mismo moapil niining mga pista ug adunay espirituhanong tinguha nga tugotan kini nga mahimong usa ka espirituhanong selebrasyon. Unya makapista kita sa espirituhanong paagi ug mabuang kita sa espiritu tungod sa langitnong bino nga gidala sa mga balaan, nga ilang gihatag kanato aron imnon. </w:t>
      </w:r>
    </w:p>
    <w:p w:rsidRPr="00C84680" w:rsidR="005C3FC8" w:rsidRDefault="00BF6B1D" w14:paraId="77A82C3B" w14:textId="77777777">
      <w:pPr>
        <w:pStyle w:val="paragraph"/>
        <w:spacing w:before="30" w:after="30"/>
        <w:ind w:start="60" w:end="60"/>
        <w:rPr>
          <w:lang w:val="ru-RU"/>
        </w:rPr>
      </w:pPr>
      <w:r w:rsidRPr="00C84680">
        <w:rPr>
          <w:lang w:val="ru-RU"/>
        </w:rPr>
        <w:t xml:space="preserve">— </w:t>
      </w:r>
      <w:r w:rsidRPr="00C84680">
        <w:rPr>
          <w:lang w:val="ru-RU"/>
        </w:rPr>
        <w:t xml:space="preserve">Geronda, unsaon man sa usa ka tawo pag-eksperyensya sa usa ka pista sa espirituhanong paagi? </w:t>
      </w:r>
    </w:p>
    <w:p w:rsidRPr="00C84680" w:rsidR="005C3FC8" w:rsidRDefault="00BF6B1D" w14:paraId="09B5D36A" w14:textId="0529DFBF">
      <w:pPr>
        <w:pStyle w:val="paragraph"/>
        <w:spacing w:before="30" w:after="30"/>
        <w:ind w:start="60" w:end="60"/>
        <w:rPr>
          <w:lang w:val="ru-RU"/>
        </w:rPr>
      </w:pPr>
      <w:r w:rsidRPr="00C84680">
        <w:rPr>
          <w:lang w:val="ru-RU"/>
        </w:rPr>
        <w:t xml:space="preserve">— </w:t>
      </w:r>
      <w:r w:rsidRPr="00C84680">
        <w:rPr>
          <w:lang w:val="ru-RU"/>
        </w:rPr>
        <w:t xml:space="preserve">Aron masinati ang usa ka pista, kinahanglan ilubong sa usa ka tawo ang iyang hunahuna sa mga balaang adlaw mismo, imbis sa mga buluhaton nga atong buhaton alang niining mga balaang adlaw. Kinahanglan hunahunaon sa usa ka tawo ang mga panghitabo sa matag balaang adlaw—bisan Pasko, Theophany, Pasko sa Pagkabanhaw o bisan unsang lain nga pista—ug basahon ang Pag-ampo ni Jesus, nga naghimaya sa Dios. Sa ingon niini, atong saulogon ang matag pista uban sa dakong pagrespeto. Ang mga tawo sa kalibutan naningkamot nga masabtan ang kahulugan sa Pasko pinaagi sa litson nga baboy, sa Pasko sa Pagkabanhaw pinaagi sa litson nga karnero, ug sa Shrovetide pinaagi sa confetti. Ang tinuod nga mga monghe, bisan pa man, adlaw-adlaw nilang masinati ang mga banal nga hitabo ug kanunay silang malipay. Matag semana, nagkinabuhi sila nga daw Semana Santa. Matag Miyerkules, Huwebes, ug Biyernes ilang masinati ang Dakong Miyerkules, Dakong Huwebes, ug Dakong Biyernes — mao kana, ang Pag-antos ni Kristo. Ug matag Domingo ilang masinati ang Pasko sa Pagkabanhaw — ang Pagkabanhaw ni Kristo. Kinahanglan pa ba gayud nga maghulat kita sa Semana Santa aron hinumduman ang Pag-antos ni Kristo? O, sama sa mga tawo sa kalibutan, kinahanglan pa ba nato maghulat sa Pasko sa Pagkabanhaw uban ang inihaw nga karnero aron masabtan kung unsay kahulugan sa </w:t>
      </w:r>
      <w:r w:rsidR="002F08DD">
        <w:rPr>
          <w:i/>
          <w:iCs/>
          <w:lang w:val="ru-RU"/>
        </w:rPr>
        <w:t xml:space="preserve">'Nabanhaw</w:t>
      </w:r>
      <w:r w:rsidRPr="00C84680">
        <w:rPr>
          <w:i/>
          <w:iCs/>
          <w:lang w:val="ru-RU"/>
        </w:rPr>
        <w:t xml:space="preserve"> si Kristo</w:t>
      </w:r>
      <w:r w:rsidR="002F08DD">
        <w:rPr>
          <w:i/>
          <w:iCs/>
          <w:lang w:val="ru-RU"/>
        </w:rPr>
        <w:t xml:space="preserve">'</w:t>
      </w:r>
      <w:r w:rsidRPr="00C84680">
        <w:rPr>
          <w:lang w:val="ru-RU"/>
        </w:rPr>
        <w:t xml:space="preserve">? Unsa may giingon ni Kristo? </w:t>
      </w:r>
      <w:r w:rsidRPr="00C84680">
        <w:rPr>
          <w:i/>
          <w:iCs/>
          <w:lang w:val="ru-RU"/>
        </w:rPr>
        <w:t xml:space="preserve">'Andam </w:t>
      </w:r>
      <w:r w:rsidR="002F08DD">
        <w:rPr>
          <w:lang w:val="ru-RU"/>
        </w:rPr>
        <w:t xml:space="preserve">kamo' (</w:t>
      </w:r>
      <w:r w:rsidR="00E36FE2">
        <w:rPr>
          <w:rStyle w:val="FootnoteReference"/>
          <w:i/>
          <w:iCs/>
          <w:lang w:val="ru-RU"/>
        </w:rPr>
        <w:footnoteReference w:id="244"/>
      </w:r>
      <w:r w:rsidRPr="00C84680">
        <w:rPr>
          <w:lang w:val="ru-RU"/>
        </w:rPr>
        <w:t xml:space="preserve"> </w:t>
      </w:r>
      <w:r w:rsidR="002F08DD">
        <w:rPr>
          <w:lang w:val="ru-RU"/>
        </w:rPr>
        <w:t xml:space="preserve">),</w:t>
      </w:r>
      <w:r w:rsidRPr="00C84680">
        <w:rPr>
          <w:lang w:val="ru-RU"/>
        </w:rPr>
        <w:t xml:space="preserve"> dili </w:t>
      </w:r>
      <w:r w:rsidRPr="00C84680">
        <w:rPr>
          <w:lang w:val="ru-RU"/>
        </w:rPr>
        <w:t xml:space="preserve">'Magsugod na kita sa pagpangandam</w:t>
      </w:r>
      <w:r w:rsidR="002F08DD">
        <w:rPr>
          <w:lang w:val="ru-RU"/>
        </w:rPr>
        <w:t xml:space="preserve">.' </w:t>
      </w:r>
      <w:r w:rsidRPr="00C84680">
        <w:rPr>
          <w:lang w:val="ru-RU"/>
        </w:rPr>
        <w:t xml:space="preserve">Sukad sa paglitok ni Kristo sa pulong </w:t>
      </w:r>
      <w:r w:rsidR="002F08DD">
        <w:rPr>
          <w:lang w:val="ru-RU"/>
        </w:rPr>
        <w:t xml:space="preserve">nga 'andam'</w:t>
      </w:r>
      <w:r w:rsidRPr="00C84680">
        <w:rPr>
          <w:lang w:val="ru-RU"/>
        </w:rPr>
        <w:t xml:space="preserve">, ang matag tawo—ilabi na ang monghe—kinahanglan kanunay nga andam. Kinahanglan kanunay niyang tukion ug masinati ang mga banal nga hitabo. Pinaagi sa pagsusi sa mga hitabo sa matag pista, ang usa ka tawo natural nga mabalik sa hustong paghunahuna ug mag-ampo uban sa pagdayeg. Dugang pa, ang atong hunahuna kinahanglan malubong sa mga hitabo nga gisaulog, ug kinahanglan natong sundon ang mga stichera ug troparia nga ginakanta uban sa pagdayeg. Kung ang hunahuna sa usa ka tawo magpuyo sa mga makalangitnong kahulugan, masinati niya ang mga balaan nga hitabo ug busa mausab siya. Kung, samtang naa kita sa maong kahimtang, maghunahuna kita, pananglitan, sa usa ka partikular nga santo—usa nga atong labing ginasimba o kinsa ang atong gisaulog—unya ang atong hunahuna molakaw pa ug layo: mosaka kini ngadto sa Langit. Sa diha nga maghunahuna kita sa mga santo, maghunahuna usab ang mga santo kanato ug motabang kanato. Sa ingon niini, makahimo ang usa ka tawo og panaghigalaay sa mga balaan, ug ang ingon nga panaghigalaay mas kasaligan kaysa bisan unsa pa. Unya, samtang nag-inusara, makabuhi ang usa ka tawo sa samang higayon uban sa tanan—uban sa mga balaan, uban sa mga anghel, ug uban sa tibuok kalibutan. Mag-inusara—apan masinati gayud ang tanang mahigalaong pakig-uban! Buhi ang presensya sa mga santo. Ang tanang santo mga anak sa Diyos, ug kita mga kabus nga anak sa Diyos, ug sila motabang kanato. </w:t>
      </w:r>
    </w:p>
    <w:p w:rsidRPr="00C84680" w:rsidR="005C3FC8" w:rsidRDefault="00BF6B1D" w14:paraId="1F7C4647" w14:textId="420258AD">
      <w:pPr>
        <w:pStyle w:val="paragraph"/>
        <w:spacing w:before="30" w:after="30"/>
        <w:ind w:start="60" w:end="60"/>
        <w:rPr>
          <w:lang w:val="ru-RU"/>
        </w:rPr>
      </w:pPr>
      <w:r w:rsidRPr="00C84680">
        <w:rPr>
          <w:lang w:val="ru-RU"/>
        </w:rPr>
        <w:t xml:space="preserve">Aron madawat kini nga tabang, kinahanglan kanunay natong magmatngon ug matinahuron nga maghinumdom sa mga santo nga nagbubo sa ilang dugo, singot o luha alang sa gugma ni Kristo. Ug kinahanglan nato paminawon ang pagbasa gikan sa Synaxarion: </w:t>
      </w:r>
      <w:r w:rsidR="002F08DD">
        <w:rPr>
          <w:i/>
          <w:iCs/>
          <w:lang w:val="ru-RU"/>
        </w:rPr>
        <w:t xml:space="preserve">"</w:t>
      </w:r>
      <w:r w:rsidRPr="00C84680">
        <w:rPr>
          <w:i/>
          <w:iCs/>
          <w:lang w:val="ru-RU"/>
        </w:rPr>
        <w:t xml:space="preserve">Niining adlawa gisaulog nato si Santo</w:t>
      </w:r>
      <w:r w:rsidR="002F08DD">
        <w:rPr>
          <w:i/>
          <w:iCs/>
          <w:lang w:val="ru-RU"/>
        </w:rPr>
        <w:t xml:space="preserve">..." </w:t>
      </w:r>
      <w:r w:rsidRPr="00C84680">
        <w:rPr>
          <w:lang w:val="ru-RU"/>
        </w:rPr>
        <w:t xml:space="preserve">— kinahanglan kita motindog, sama sa </w:t>
      </w:r>
      <w:r w:rsidRPr="00C84680">
        <w:rPr>
          <w:lang w:val="ru-RU"/>
        </w:rPr>
        <w:t xml:space="preserve">mga sundalong </w:t>
      </w:r>
      <w:r w:rsidRPr="00C84680">
        <w:rPr>
          <w:lang w:val="ru-RU"/>
        </w:rPr>
        <w:t xml:space="preserve">motindog </w:t>
      </w:r>
      <w:r w:rsidR="002F08DD">
        <w:rPr>
          <w:lang w:val="ru-RU"/>
        </w:rPr>
        <w:t xml:space="preserve">nga atensyonon </w:t>
      </w:r>
      <w:r w:rsidRPr="00C84680">
        <w:rPr>
          <w:lang w:val="ru-RU"/>
        </w:rPr>
        <w:t xml:space="preserve">kung basahon ang mga ngalan sa ilang mga kauban nga namatay nga bayani: </w:t>
      </w:r>
      <w:r w:rsidR="009F3FC8">
        <w:rPr>
          <w:lang w:val="ru-RU"/>
        </w:rPr>
        <w:t xml:space="preserve">"</w:t>
      </w:r>
      <w:r w:rsidRPr="00C84680">
        <w:rPr>
          <w:lang w:val="ru-RU"/>
        </w:rPr>
        <w:t xml:space="preserve">Niadtong ingon-ingon nga adlaw sa bulan, ang ingon-ingon nga sundalo nahulog nga bayani sa ingon-ingon nga prente</w:t>
      </w:r>
      <w:r w:rsidR="002F08DD">
        <w:rPr>
          <w:lang w:val="ru-RU"/>
        </w:rPr>
        <w:t xml:space="preserve">." </w:t>
      </w:r>
    </w:p>
    <w:p w:rsidRPr="00C84680" w:rsidR="005C3FC8" w:rsidRDefault="00BF6B1D" w14:paraId="7DA0D12E" w14:textId="134ADBB0">
      <w:pPr>
        <w:pStyle w:val="paragraph"/>
        <w:spacing w:before="30" w:after="30"/>
        <w:ind w:start="60" w:end="60"/>
        <w:rPr>
          <w:lang w:val="ru-RU"/>
        </w:rPr>
      </w:pPr>
      <w:r w:rsidRPr="00C84680">
        <w:rPr>
          <w:lang w:val="ru-RU"/>
        </w:rPr>
        <w:t xml:space="preserve">Aron tinuod nga masinati ang malipayong okasyon, dili angay magtrabaho sa adlaw sa pista. Pananglitan, kung gusto sa usa ka tawo nga mobati ug masinati ang usa ka butang sa Biyernes Santo, nan sa maong adlaw, ang iyang buhaton lamang mao ang pag-ampo. Sa sekular nga kalibutan, ang mga dili matinud-anon nga tawo abala sa trabaho ug mga buluhaton sa Semana Santa, ug sa Biyernes Santo magsugod sila sa pagpaambit sa usag usa og mga pangumusta sa Pasko sa Pagkabanhaw: </w:t>
      </w:r>
      <w:r w:rsidRPr="00C84680">
        <w:rPr>
          <w:lang w:val="ru-RU"/>
        </w:rPr>
        <w:t xml:space="preserve">'Maayong pagbalik!</w:t>
      </w:r>
      <w:r w:rsidR="002F08DD">
        <w:rPr>
          <w:lang w:val="ru-RU"/>
        </w:rPr>
        <w:t xml:space="preserve">', </w:t>
      </w:r>
      <w:r w:rsidRPr="00C84680">
        <w:rPr>
          <w:lang w:val="ru-RU"/>
        </w:rPr>
        <w:t xml:space="preserve">'Pagpabilin nga himsog!</w:t>
      </w:r>
      <w:r w:rsidR="002F08DD">
        <w:rPr>
          <w:lang w:val="ru-RU"/>
        </w:rPr>
        <w:t xml:space="preserve">', </w:t>
      </w:r>
      <w:r w:rsidRPr="00C84680">
        <w:rPr>
          <w:lang w:val="ru-RU"/>
        </w:rPr>
        <w:t xml:space="preserve">'Hinaut nga hatagan ka sa Ginoo og nobya!</w:t>
      </w:r>
      <w:r w:rsidR="002F08DD">
        <w:rPr>
          <w:lang w:val="ru-RU"/>
        </w:rPr>
        <w:t xml:space="preserve">…'</w:t>
      </w:r>
      <w:r w:rsidRPr="00C84680">
        <w:rPr>
          <w:lang w:val="ru-RU"/>
        </w:rPr>
        <w:t xml:space="preserve"> Dili kini husto!</w:t>
      </w:r>
      <w:r w:rsidRPr="00C84680">
        <w:rPr>
          <w:lang w:val="ru-RU"/>
        </w:rPr>
        <w:lastRenderedPageBreak/>
      </w:r>
      <w:r w:rsidRPr="00C84680">
        <w:rPr>
          <w:lang w:val="ru-RU"/>
        </w:rPr>
        <w:t xml:space="preserve"> Sa Biyernes Santo, gipahilayo nako ang akong kaugalingon sa akong selda. Human sa pagkaputol sa buhok sa anghel nga paagi, ang bag-ong giputol-buhok nga monghe kinahanglan magpabilin nga hilom sulod sa usa ka semana. Kining mga hilom nga adlaw dako kaayo og tabang kaniya, kay ang Balaang Grasya nagpakaon sa iyang kalag, ug nasabtan sa monghe kung unsa ang nahitabo kaniya. Dako usab kaayong kaayohan ang kahilom sa mga adlaw sa pista. Sa mga pista, gihatagan kita og paborableng kahigayunan nga makapahulay gamay, mosimba ug mag-ampo. Busa, mahimo nga moabot kanato ang usa ka maayong hunahuna; mahimo natong tan-awon paglawom ang atong kaugalingon; mahimo natong ihatag ang pipila ka panahon sa Pag-ampo kang Jesus; ug pinaagi niini tanan, atong matilawan pag-ayo ang makalangit nga kahulogan sa gisaulog nga pista. </w:t>
      </w:r>
    </w:p>
    <w:p w:rsidRPr="00347B46" w:rsidR="00347B46" w:rsidP="00347B46" w:rsidRDefault="00347B46" w14:paraId="13313478" w14:textId="77777777">
      <w:pPr>
        <w:rPr>
          <w:lang w:val="ru-RU"/>
        </w:rPr>
      </w:pPr>
    </w:p>
    <w:p w:rsidRPr="00C84680" w:rsidR="005C3FC8" w:rsidP="00347B46" w:rsidRDefault="009F3FC8" w14:paraId="1D85C52E" w14:textId="1361D083">
      <w:pPr>
        <w:pStyle w:val="Heading4"/>
        <w:rPr>
          <w:lang w:val="ru-RU"/>
        </w:rPr>
      </w:pPr>
      <w:bookmarkStart w:name="_Toc196745477" w:id="426"/>
      <w:bookmarkStart w:name="_Toc196745634" w:id="427"/>
      <w:bookmarkStart w:name="_Toc225094988" w:id="428"/>
      <w:r w:rsidRPr="00C84680" w:rsidR="00BF6B1D">
        <w:rPr>
          <w:lang w:val="ru-RU"/>
        </w:rPr>
        <w:t xml:space="preserve">"Mas maayo ang gamay para sa matarong</w:t>
      </w:r>
      <w:r w:rsidR="002F08DD">
        <w:rPr>
          <w:lang w:val="ru-RU"/>
        </w:rPr>
        <w:t xml:space="preserve">..."</w:t>
      </w:r>
      <w:bookmarkEnd w:id="426"/>
      <w:bookmarkEnd w:id="427"/>
      <w:bookmarkEnd w:id="428"/>
    </w:p>
    <w:p w:rsidRPr="00C84680" w:rsidR="005C3FC8" w:rsidRDefault="00BF6B1D" w14:paraId="2FEA25BE" w14:textId="1CE831F4">
      <w:pPr>
        <w:pStyle w:val="paragraph"/>
        <w:spacing w:before="30" w:after="30"/>
        <w:ind w:start="60" w:end="60"/>
        <w:rPr>
          <w:lang w:val="ru-RU"/>
        </w:rPr>
      </w:pPr>
      <w:r w:rsidRPr="00C84680">
        <w:rPr>
          <w:lang w:val="ru-RU"/>
        </w:rPr>
        <w:t xml:space="preserve">Sa kasubo, karon gigamit nato ang atong kagawasan dili alang sa maayo, dili alang sa pagpangita sa pagkabalaan, kondili alang sa kalibutanong pagpasigarbo. Sa nangagi, ang tibuok semana usa ka semana sa pagtrabaho, ug ang Domingo usa ka adlaw sa pahulay. Karon, gihimong adlaw sa pahulay usab ang Sabado. Bisan pa, mas espirituhanon na ba ang kinabuhi sa mga tawo karon, o mas daghan ba sila'g sala? Kung gamiton sa mga tawo ang ilang oras alang sa espirituhanong mga buluhaton, lahi unta ang tanan—mas nakasentro unta sila. Apan kita, mga maluya, gusto nato kuhaon ang bahin sa espirituhanon, aron kuhaon ang bahin ni Kristo. Kung ang mga layko kinahanglan magtrabaho og dugang usa ka adlaw, magkasabot sila nga buhaton kini sa Domingo. Mangita sila og bakanteng Domingo para </w:t>
      </w:r>
      <w:r w:rsidRPr="00C84680">
        <w:rPr>
          <w:lang w:val="ru-RU"/>
        </w:rPr>
        <w:t xml:space="preserve">sa 'Domingo nga adlaw sa </w:t>
      </w:r>
      <w:r w:rsidR="002F08DD">
        <w:rPr>
          <w:lang w:val="ru-RU"/>
        </w:rPr>
        <w:t xml:space="preserve">trabaho',</w:t>
      </w:r>
      <w:r w:rsidRPr="00C84680">
        <w:rPr>
          <w:lang w:val="ru-RU"/>
        </w:rPr>
        <w:t xml:space="preserve"> </w:t>
      </w:r>
      <w:r w:rsidRPr="00C84680">
        <w:rPr>
          <w:lang w:val="ru-RU"/>
        </w:rPr>
        <w:t xml:space="preserve">o pipila ka pampublikong bakasyon para sa </w:t>
      </w:r>
      <w:r w:rsidRPr="00C84680">
        <w:rPr>
          <w:lang w:val="ru-RU"/>
        </w:rPr>
        <w:t xml:space="preserve">'Sabado nga adlaw sa trabaho</w:t>
      </w:r>
      <w:r w:rsidR="002F08DD">
        <w:rPr>
          <w:lang w:val="ru-RU"/>
        </w:rPr>
        <w:t xml:space="preserve">', </w:t>
      </w:r>
      <w:r w:rsidRPr="00C84680">
        <w:rPr>
          <w:lang w:val="ru-RU"/>
        </w:rPr>
        <w:t xml:space="preserve">ug unya mohulog ang kasuko sa Dios kanila. Unsaon man, busa, sa mga balaan pagtabang kanila? Ang Domingo ba o ang pista gihimo para sa trabaho? Ug kung ang mga tawo sa kalibutan gusto motabang kanamo nga mga monghe sa bisan unsang paagi, ayaw nila pagtrabaho sa Domingo, kondili pinaagi sa lain nga matang sa tabang. </w:t>
      </w:r>
    </w:p>
    <w:p w:rsidRPr="00C84680" w:rsidR="005C3FC8" w:rsidRDefault="00BF6B1D" w14:paraId="44B6AE0F" w14:textId="1FDC9474">
      <w:pPr>
        <w:pStyle w:val="paragraph"/>
        <w:spacing w:before="30" w:after="30"/>
        <w:ind w:start="60" w:end="60"/>
        <w:rPr>
          <w:lang w:val="ru-RU"/>
        </w:rPr>
      </w:pPr>
      <w:r w:rsidRPr="00C84680">
        <w:rPr>
          <w:lang w:val="ru-RU"/>
        </w:rPr>
        <w:t xml:space="preserve">Dili nato tugotan ang Diyos nga magiya kanato. Ug bisan unsa nga buhaton nga walay pagtuo sa Diyos walay kalabotan sa Diyos. Busa, ang atong ginabuhat kulang sa panalangin sa Diyos, ug ingon niini, dili kini magbunga og maayong resulta. Ug unya ato kining isulti: </w:t>
      </w:r>
      <w:r w:rsidRPr="00C84680">
        <w:rPr>
          <w:lang w:val="ru-RU"/>
        </w:rPr>
        <w:t xml:space="preserve">'Sayop ang yawa</w:t>
      </w:r>
      <w:r w:rsidR="002F08DD">
        <w:rPr>
          <w:lang w:val="ru-RU"/>
        </w:rPr>
        <w:t xml:space="preserve">.' </w:t>
      </w:r>
      <w:r w:rsidRPr="00C84680">
        <w:rPr>
          <w:lang w:val="ru-RU"/>
        </w:rPr>
        <w:t xml:space="preserve">Dili sayop ang yawa; kundi kita mismo ang dili nagtugot sa Diyos nga motabang kanato. Pinaagi sa pagtrabaho sa mga adlaw nga, sumala sa mga lagda sa simbahan, dili unta kita magtrabaho, gihatagan nato ang yawa og gahum ibabaw nato, ug siya mosamok sa atong ginabuhat sukad pa sa sinugdanan. </w:t>
      </w:r>
      <w:r w:rsidRPr="00C84680">
        <w:rPr>
          <w:i/>
          <w:iCs/>
          <w:lang w:val="ru-RU"/>
        </w:rPr>
        <w:t xml:space="preserve">'Mas maayo ang gamay alang sa matarong kaysa sa bahandi sa daghang mga makasasala</w:t>
      </w:r>
      <w:r w:rsidRPr="003D320F" w:rsidR="00E57BC7">
        <w:rPr>
          <w:i/>
          <w:iCs/>
          <w:lang w:val="ru-RU"/>
        </w:rPr>
        <w:t xml:space="preserve">,</w:t>
      </w:r>
      <w:r w:rsidR="002F08DD">
        <w:rPr>
          <w:i/>
          <w:iCs/>
          <w:lang w:val="ru-RU"/>
        </w:rPr>
        <w:t xml:space="preserve">'</w:t>
      </w:r>
      <w:r w:rsidR="00E57BC7">
        <w:rPr>
          <w:rStyle w:val="FootnoteReference"/>
          <w:i/>
          <w:iCs/>
          <w:lang w:val="ru-RU"/>
        </w:rPr>
        <w:footnoteReference w:id="245"/>
      </w:r>
      <w:r w:rsidRPr="00C84680">
        <w:rPr>
          <w:lang w:val="ru-RU"/>
        </w:rPr>
        <w:t xml:space="preserve"> — ingon sa salmo. Mao kana ang nagdala og panalangin; ang tanan nga uban kay gagmayng butang lang, walay pulos. Apan, kinahanglan adunay pagtuo, gugma, ug pagrespeto; kinahanglan saligan nato ang tanan kang Dios uban sa kumpiyansa. Kung dili, bisan pa sa mga pista magtrabaho ka nga walay tibuok kasingkasing, ug sa ubang mga adlaw imong usikan ang imong oras sa walay pulos. </w:t>
      </w:r>
    </w:p>
    <w:p w:rsidRPr="00C84680" w:rsidR="005C3FC8" w:rsidRDefault="00BF6B1D" w14:paraId="2F404C98" w14:textId="56F8B4E1">
      <w:pPr>
        <w:pStyle w:val="paragraph"/>
        <w:spacing w:before="30" w:after="30"/>
        <w:ind w:start="60" w:end="60"/>
        <w:rPr>
          <w:lang w:val="ru-RU"/>
        </w:rPr>
      </w:pPr>
      <w:r w:rsidRPr="00C84680">
        <w:rPr>
          <w:lang w:val="ru-RU"/>
        </w:rPr>
        <w:t xml:space="preserve">Tan-awa lang – ang Diyos dili gayud mobiya sa mga matinud-anon kaniya. Wala gyud ko magtrabaho sa Domingo o sa mga pampublikong pista, ug wala gayud ko biyaan sa Diyos; gipanalanginan niya ang akong paningkamot. Nahinumdom ko sa usa ka higayon nga miabot sa among baryo ang mga combine harvester aron anihon ang trigo. Giingnan nila ang akong amahan nga magsugod sila sa among uma unya molarga </w:t>
      </w:r>
      <w:r w:rsidRPr="00C84680">
        <w:rPr>
          <w:lang w:val="ru-RU"/>
        </w:rPr>
        <w:t xml:space="preserve">na</w:t>
      </w:r>
      <w:r w:rsidRPr="00C84680">
        <w:rPr>
          <w:lang w:val="ru-RU"/>
        </w:rPr>
        <w:t xml:space="preserve"> sila. Domingo kana</w:t>
      </w:r>
      <w:r w:rsidRPr="00C84680">
        <w:rPr>
          <w:lang w:val="ru-RU"/>
        </w:rPr>
        <w:t xml:space="preserve">. 'Unsa man </w:t>
      </w:r>
      <w:r w:rsidRPr="00C84680">
        <w:rPr>
          <w:lang w:val="ru-RU"/>
        </w:rPr>
        <w:t xml:space="preserve">nato</w:t>
      </w:r>
      <w:r w:rsidRPr="00C84680">
        <w:rPr>
          <w:lang w:val="ru-RU"/>
        </w:rPr>
        <w:t xml:space="preserve"> buhaton?</w:t>
      </w:r>
      <w:r w:rsidRPr="00C84680">
        <w:rPr>
          <w:lang w:val="ru-RU"/>
        </w:rPr>
        <w:t xml:space="preserve">'</w:t>
      </w:r>
      <w:r w:rsidRPr="00C84680">
        <w:rPr>
          <w:lang w:val="ru-RU"/>
        </w:rPr>
        <w:t xml:space="preserve"> pangutana sa akong amahan. 'Niabot </w:t>
      </w:r>
      <w:r w:rsidRPr="00C84680">
        <w:rPr>
          <w:lang w:val="ru-RU"/>
        </w:rPr>
        <w:t xml:space="preserve">na</w:t>
      </w:r>
      <w:r w:rsidRPr="00C84680">
        <w:rPr>
          <w:lang w:val="ru-RU"/>
        </w:rPr>
        <w:t xml:space="preserve"> ang mga combine harvester</w:t>
      </w:r>
      <w:r w:rsidR="009F3FC8">
        <w:rPr>
          <w:lang w:val="ru-RU"/>
        </w:rPr>
        <w:t xml:space="preserve">.' </w:t>
      </w:r>
      <w:r w:rsidRPr="00C84680">
        <w:rPr>
          <w:lang w:val="ru-RU"/>
        </w:rPr>
        <w:t xml:space="preserve">'Ako,' ingon ko, 'dili magtrabaho sa Domingo. Maghulat </w:t>
      </w:r>
      <w:r w:rsidRPr="00C84680">
        <w:rPr>
          <w:lang w:val="ru-RU"/>
        </w:rPr>
        <w:t xml:space="preserve">na lang </w:t>
      </w:r>
      <w:r w:rsidRPr="00C84680">
        <w:rPr>
          <w:lang w:val="ru-RU"/>
        </w:rPr>
        <w:t xml:space="preserve">ta hangtod Lunes</w:t>
      </w:r>
      <w:r w:rsidR="009F3FC8">
        <w:rPr>
          <w:lang w:val="ru-RU"/>
        </w:rPr>
        <w:t xml:space="preserve">.' </w:t>
      </w:r>
      <w:r w:rsidRPr="00C84680">
        <w:rPr>
          <w:lang w:val="ru-RU"/>
        </w:rPr>
        <w:t xml:space="preserve">'Pero kung mawala nato ning higayona,' miingon pag-usab ang akong amahan, 'lisod na kaayo ta mag-ani gamit ang mga kabayo unya</w:t>
      </w:r>
      <w:r w:rsidR="002F08DD">
        <w:rPr>
          <w:lang w:val="ru-RU"/>
        </w:rPr>
        <w:t xml:space="preserve">.' </w:t>
      </w:r>
      <w:r w:rsidRPr="00C84680">
        <w:rPr>
          <w:lang w:val="ru-RU"/>
        </w:rPr>
        <w:t xml:space="preserve">'Ayaw kabalaka,' matud nako, 'mag-ani ra gihapon ko bisan hangtod Pasko</w:t>
      </w:r>
      <w:r w:rsidR="002F08DD">
        <w:rPr>
          <w:lang w:val="ru-RU"/>
        </w:rPr>
        <w:t xml:space="preserve">.' </w:t>
      </w:r>
      <w:r w:rsidRPr="00C84680">
        <w:rPr>
          <w:lang w:val="ru-RU"/>
        </w:rPr>
        <w:t xml:space="preserve">Miadto ko sa simbahan, mura'g wala gyud miabot nga mga combine harvester. Apan mibiyahe gihapon sila para sa pag-ani. Nahugno dayon ang makina, samtang naa pa gani sila sa dalan! Unya mibalik ang mga operator sa combine sa akong amahan ug miingon: </w:t>
      </w:r>
      <w:r w:rsidRPr="00C84680">
        <w:rPr>
          <w:lang w:val="ru-RU"/>
        </w:rPr>
        <w:t xml:space="preserve">'Pasayloa kami, naguba ang among mga combine. Moadto kami karon sa Yanina para ipa-ayo, ug sa diha nga makabalik kami sa Lunes, magsugod dayon kami kaninyo</w:t>
      </w:r>
      <w:r w:rsidR="002F08DD">
        <w:rPr>
          <w:lang w:val="ru-RU"/>
        </w:rPr>
        <w:t xml:space="preserve">.'</w:t>
      </w:r>
      <w:r w:rsidRPr="00C84680">
        <w:rPr>
          <w:lang w:val="ru-RU"/>
        </w:rPr>
        <w:t xml:space="preserve"> Busa ilang gipahiluna ang pag-ani gikan sa Domingo ngadto sa Lunes. Nakita nako sa akong kaugalingong mga mata ang daghang susamang mga hitabo. Kung kita nga mga monghe dili magtratar sa mga pista sumala sa angay, unsa pa kaha ang mahimo sa mga layko? </w:t>
      </w:r>
    </w:p>
    <w:p w:rsidRPr="00C84680" w:rsidR="005C3FC8" w:rsidRDefault="00BF6B1D" w14:paraId="50C72036" w14:textId="191CF520">
      <w:pPr>
        <w:pStyle w:val="paragraph"/>
        <w:spacing w:before="30" w:after="30"/>
        <w:ind w:start="60" w:end="60"/>
        <w:rPr>
          <w:lang w:val="ru-RU"/>
        </w:rPr>
      </w:pPr>
      <w:r w:rsidRPr="00C84680">
        <w:rPr>
          <w:lang w:val="ru-RU"/>
        </w:rPr>
        <w:lastRenderedPageBreak/>
      </w:r>
      <w:r w:rsidRPr="00C84680">
        <w:rPr>
          <w:lang w:val="ru-RU"/>
        </w:rPr>
        <w:t xml:space="preserve">Unsa ka kusgan ang espiritu kaniadto sa mga monasteryo! Nahinumdom ko nga sa sekular nga kalibutan, ang mga tawo, pagkahuman sa pagsaulog sa Pag-alsa sa Balaang Krus sumala sa bag-ong kalendaryo, magdala og ubas paingon sa Balaang Bukid. Apan, usahay moabot ang ilang mga sakayan sa baybayon sa Athos sa mismong adlaw nga gisaulog namo ang Pag-alsa sumala sa karaang kalendaryo. Kung mahitabo kini, dili gyud moadto ang mga monghe aron i-unload ang ubas sa adlaw sa pista. Ibalik nila kini o biyaan ang barge nga puno sa ubas sa pantalan. Kung lana o kahoy ang ihatud sa adlaw sa pista, pareho ra ang mahitabo. Ug bisan pa man, kabus ang mga monasteryo. Apan ang mga monghe sa Balaang Bukid naghunahuna ingani: </w:t>
      </w:r>
      <w:r w:rsidR="002F08DD">
        <w:rPr>
          <w:lang w:val="ru-RU"/>
        </w:rPr>
        <w:t xml:space="preserve">"</w:t>
      </w:r>
      <w:r w:rsidRPr="00C84680">
        <w:rPr>
          <w:lang w:val="ru-RU"/>
        </w:rPr>
        <w:t xml:space="preserve">Unsa kaha ang isulti sa usa ka layko kung makakita siya og mga monghe nga nagtrabaho sa adlaw sa pista?</w:t>
      </w:r>
      <w:r w:rsidR="002F08DD">
        <w:rPr>
          <w:lang w:val="ru-RU"/>
        </w:rPr>
        <w:t xml:space="preserve">" </w:t>
      </w:r>
      <w:r w:rsidRPr="00C84680">
        <w:rPr>
          <w:lang w:val="ru-RU"/>
        </w:rPr>
        <w:t xml:space="preserve">Alang sa mga monghe, mas maayo pa gyud nga ang barge nga wala pa ma-unload malumos sa bagyo sa gabii, aron mawala ang ubas ug ang kahoy, kaysa i-unload kini sa adlaw sa pista, nga mawala ang kahinam sa pista ug, labaw pa, matintal ang kalag sa mga tawo. </w:t>
      </w:r>
    </w:p>
    <w:p w:rsidRPr="00C84680" w:rsidR="005C3FC8" w:rsidRDefault="00BF6B1D" w14:paraId="022B8BEA" w14:textId="106EB6B5">
      <w:pPr>
        <w:pStyle w:val="paragraph"/>
        <w:spacing w:before="30" w:after="30"/>
        <w:ind w:start="60" w:end="60"/>
        <w:rPr>
          <w:lang w:val="ru-RU"/>
        </w:rPr>
      </w:pPr>
      <w:r w:rsidRPr="00C84680">
        <w:rPr>
          <w:lang w:val="ru-RU"/>
        </w:rPr>
        <w:t xml:space="preserve">Ug karon… Sa gabii sa usa ka piesta, naa ko sa usa ka monasteryo. Ang mga monghe nagbubuhat sa ubas. Pagkahuman, ilang gitigom ang tibuok komunidad aron pitpitan kini. Unta adunay pagbantay niadtong gabii, apan kini gipahibulag hangtod sa sunod adlaw! Apan usa kini ka dakong pista! </w:t>
      </w:r>
      <w:r w:rsidRPr="00C84680">
        <w:rPr>
          <w:lang w:val="ru-RU"/>
        </w:rPr>
        <w:t xml:space="preserve">'Tungod sa panginahanglan,' ingon nila, 'bisan ang balaod mahimong balewalaon</w:t>
      </w:r>
      <w:r w:rsidR="002F08DD">
        <w:rPr>
          <w:lang w:val="ru-RU"/>
        </w:rPr>
        <w:t xml:space="preserve">...' </w:t>
      </w:r>
      <w:r w:rsidRPr="00C84680">
        <w:rPr>
          <w:lang w:val="ru-RU"/>
        </w:rPr>
        <w:t xml:space="preserve">Sa lain nga monasteryo, pagkahuman sa sunog, ang mga nasunog nga bilding gitukod pag-usab matag Domingo. Aw, mao na—masunog ra na usab. Apan ang mga sekular makakita niini ug moingon: </w:t>
      </w:r>
      <w:r w:rsidRPr="00C84680">
        <w:rPr>
          <w:lang w:val="ru-RU"/>
        </w:rPr>
        <w:t xml:space="preserve">'Kining tanan nga mga pista dili kaayo importante</w:t>
      </w:r>
      <w:r w:rsidR="002F08DD">
        <w:rPr>
          <w:lang w:val="ru-RU"/>
        </w:rPr>
        <w:t xml:space="preserve">.' </w:t>
      </w:r>
      <w:r w:rsidRPr="00C84680">
        <w:rPr>
          <w:lang w:val="ru-RU"/>
        </w:rPr>
        <w:t xml:space="preserve">Kinahanglan mag-amping gayud kita nga dili magtrabaho sa mga pista. Labi na kini para kanamo nga mga monghe, kay pinaagi sa pagtrabaho sa mga pista, dili lang kami makasala para sa among kaugalingon, apan mahimo usab kaming tukso sa mga sekular. Sa pagbuhat niini, makasala kami sa doble. Ang mga layko mangita og rason aron matarong ang ilang kaugalingong mga sala. Sila mismo magtrabaho og adlaw ug gabii, nga wala magtagad sa mga pista. Apan unya makakita sila og madre o monghe nga nagtrabaho sa pista tungod sa dakong panginahanglan. Human ana, moingon ang yawa kanila: </w:t>
      </w:r>
      <w:r w:rsidRPr="00C84680">
        <w:rPr>
          <w:lang w:val="ru-RU"/>
        </w:rPr>
        <w:t xml:space="preserve">'Tan-awa, bisan ang mga pari nagtrabaho didto! Busa ngano nga naglingkod ra ka diha nga walay buhat?</w:t>
      </w:r>
      <w:r w:rsidR="002F08DD">
        <w:rPr>
          <w:lang w:val="ru-RU"/>
        </w:rPr>
        <w:t xml:space="preserve">" </w:t>
      </w:r>
      <w:r w:rsidRPr="00C84680">
        <w:rPr>
          <w:lang w:val="ru-RU"/>
        </w:rPr>
        <w:t xml:space="preserve">Sa dihang makakita sila og madre nga nagpanikway og habol sa Domingo, moingon ang mga layko: </w:t>
      </w:r>
      <w:r w:rsidRPr="00C84680">
        <w:rPr>
          <w:lang w:val="ru-RU"/>
        </w:rPr>
        <w:t xml:space="preserve">'Kung nagtrabaho pa gani ang mga madre, ngano nga dili pud mi makatrabaho?</w:t>
      </w:r>
      <w:r w:rsidR="002F08DD">
        <w:rPr>
          <w:lang w:val="ru-RU"/>
        </w:rPr>
        <w:t xml:space="preserve">' </w:t>
      </w:r>
      <w:r w:rsidRPr="00C84680">
        <w:rPr>
          <w:lang w:val="ru-RU"/>
        </w:rPr>
        <w:t xml:space="preserve">Mao nga kinahanglan mag-amping gayud kita aron dili mahimong salabutan sa uban. </w:t>
      </w:r>
    </w:p>
    <w:p w:rsidRPr="00C84680" w:rsidR="005C3FC8" w:rsidRDefault="00BF6B1D" w14:paraId="5BA350BF" w14:textId="77777777">
      <w:pPr>
        <w:pStyle w:val="paragraph"/>
        <w:spacing w:before="30" w:after="30"/>
        <w:ind w:start="60" w:end="60"/>
        <w:rPr>
          <w:lang w:val="ru-RU"/>
        </w:rPr>
      </w:pPr>
      <w:r w:rsidRPr="00C84680">
        <w:rPr>
          <w:lang w:val="ru-RU"/>
        </w:rPr>
        <w:t xml:space="preserve">— </w:t>
      </w:r>
      <w:r w:rsidRPr="00C84680">
        <w:rPr>
          <w:lang w:val="ru-RU"/>
        </w:rPr>
        <w:t xml:space="preserve">Geronda, unsa kaha kung sa usa ka pista, pananglitan sa Pag-abot sa Labing Balaan nga Theotokos sa Templo, moanha ang usa ka negosyante sa monasteryo aron magtrabaho? </w:t>
      </w:r>
    </w:p>
    <w:p w:rsidRPr="00C84680" w:rsidR="005C3FC8" w:rsidRDefault="00BF6B1D" w14:paraId="235D86D5" w14:textId="77777777">
      <w:pPr>
        <w:pStyle w:val="paragraph"/>
        <w:spacing w:before="30" w:after="30"/>
        <w:ind w:start="60" w:end="60"/>
        <w:rPr>
          <w:lang w:val="ru-RU"/>
        </w:rPr>
      </w:pPr>
      <w:r w:rsidRPr="00C84680">
        <w:rPr>
          <w:lang w:val="ru-RU"/>
        </w:rPr>
        <w:t xml:space="preserve">— </w:t>
      </w:r>
      <w:r w:rsidRPr="00C84680">
        <w:rPr>
          <w:lang w:val="ru-RU"/>
        </w:rPr>
        <w:t xml:space="preserve">Ang Presentasyon sa Labing Balaan nga Theotokos, ug adunay man trabahante nga magtrabaho sa monasteryo?! Dili kini angay! Ayaw siya tugoti nga magtrabaho. </w:t>
      </w:r>
    </w:p>
    <w:p w:rsidRPr="00C84680" w:rsidR="005C3FC8" w:rsidRDefault="00BF6B1D" w14:paraId="560A62E2" w14:textId="77777777">
      <w:pPr>
        <w:pStyle w:val="paragraph"/>
        <w:spacing w:before="30" w:after="30"/>
        <w:ind w:start="60" w:end="60"/>
        <w:rPr>
          <w:lang w:val="ru-RU"/>
        </w:rPr>
      </w:pPr>
      <w:r w:rsidRPr="00C84680">
        <w:rPr>
          <w:lang w:val="ru-RU"/>
        </w:rPr>
        <w:t xml:space="preserve">— </w:t>
      </w:r>
      <w:r w:rsidRPr="00C84680">
        <w:rPr>
          <w:lang w:val="ru-RU"/>
        </w:rPr>
        <w:t xml:space="preserve">Geronda, nahitabo kini tungod kay wala gihunahuna sa igsoon nga nagdumala sa trabaho nga pasidan-an siya nga dili na moanha. </w:t>
      </w:r>
    </w:p>
    <w:p w:rsidRPr="00C84680" w:rsidR="005C3FC8" w:rsidRDefault="00BF6B1D" w14:paraId="67805935" w14:textId="77777777">
      <w:pPr>
        <w:pStyle w:val="paragraph"/>
        <w:spacing w:before="30" w:after="30"/>
        <w:ind w:start="60" w:end="60"/>
        <w:rPr>
          <w:lang w:val="ru-RU"/>
        </w:rPr>
      </w:pPr>
      <w:r w:rsidRPr="00C84680">
        <w:rPr>
          <w:lang w:val="ru-RU"/>
        </w:rPr>
        <w:t xml:space="preserve">— </w:t>
      </w:r>
      <w:r w:rsidRPr="00C84680">
        <w:rPr>
          <w:lang w:val="ru-RU"/>
        </w:rPr>
        <w:t xml:space="preserve">Unya, kinahanglan silotan kanang igsoon sumala sa kanon. </w:t>
      </w:r>
    </w:p>
    <w:p w:rsidRPr="00C84680" w:rsidR="005C3FC8" w:rsidRDefault="00BF6B1D" w14:paraId="41EB2FAE" w14:textId="77777777">
      <w:pPr>
        <w:pStyle w:val="paragraph"/>
        <w:spacing w:before="30" w:after="30"/>
        <w:ind w:start="60" w:end="60"/>
        <w:rPr>
          <w:lang w:val="ru-RU"/>
        </w:rPr>
      </w:pPr>
      <w:r w:rsidRPr="00C84680">
        <w:rPr>
          <w:lang w:val="ru-RU"/>
        </w:rPr>
        <w:t xml:space="preserve">— </w:t>
      </w:r>
      <w:r w:rsidRPr="00C84680">
        <w:rPr>
          <w:lang w:val="ru-RU"/>
        </w:rPr>
        <w:t xml:space="preserve">Geronda, kung sa usa ka pista, pagkahuman sa tibuok gabii nga pagbantay, mabug-atan na ang mga mata sa kakapoy, tugot ba nga maghabi samtang nag-ampo sa Pag-ampo kang Jesus? </w:t>
      </w:r>
    </w:p>
    <w:p w:rsidRPr="00E57BC7" w:rsidR="005C3FC8" w:rsidRDefault="00BF6B1D" w14:paraId="7690EF7D" w14:textId="7E030D04">
      <w:pPr>
        <w:pStyle w:val="paragraph"/>
        <w:spacing w:before="30" w:after="30"/>
        <w:ind w:start="60" w:end="60"/>
        <w:rPr>
          <w:lang w:val="ru-RU"/>
        </w:rPr>
      </w:pPr>
      <w:r w:rsidRPr="00C84680">
        <w:rPr>
          <w:lang w:val="ru-RU"/>
        </w:rPr>
        <w:t xml:space="preserve">— </w:t>
      </w:r>
      <w:r w:rsidRPr="00C84680">
        <w:rPr>
          <w:lang w:val="ru-RU"/>
        </w:rPr>
        <w:t xml:space="preserve">Sigurado nga dili man siya makayuko? Aron malikayan ang katulogon, mas maayo nga mokyuko kaysa maghabi.</w:t>
      </w:r>
      <w:r w:rsidR="00E57BC7">
        <w:rPr>
          <w:rStyle w:val="FootnoteReference"/>
          <w:lang w:val="ru-RU"/>
        </w:rPr>
        <w:footnoteReference w:id="246"/>
      </w:r>
    </w:p>
    <w:p w:rsidRPr="00C84680" w:rsidR="005C3FC8" w:rsidRDefault="00BF6B1D" w14:paraId="314080FA" w14:textId="77777777">
      <w:pPr>
        <w:pStyle w:val="paragraph"/>
        <w:spacing w:before="30" w:after="30"/>
        <w:ind w:start="60" w:end="60"/>
        <w:rPr>
          <w:lang w:val="ru-RU"/>
        </w:rPr>
      </w:pPr>
      <w:r w:rsidRPr="00C84680">
        <w:rPr>
          <w:lang w:val="ru-RU"/>
        </w:rPr>
        <w:t xml:space="preserve">— </w:t>
      </w:r>
      <w:r w:rsidRPr="00C84680">
        <w:rPr>
          <w:lang w:val="ru-RU"/>
        </w:rPr>
        <w:t xml:space="preserve">Ug sa Domingo pa gani? Kung nabasa na ang lagda sa monasteryo, dili gihapon ba pwede, pananglitan, ang paghabi sa rosaryo? </w:t>
      </w:r>
    </w:p>
    <w:p w:rsidRPr="00C84680" w:rsidR="005C3FC8" w:rsidRDefault="00BF6B1D" w14:paraId="12A0C653" w14:textId="1DEF1BA4">
      <w:pPr>
        <w:pStyle w:val="paragraph"/>
        <w:spacing w:before="30" w:after="30"/>
        <w:ind w:start="60" w:end="60"/>
        <w:rPr>
          <w:lang w:val="ru-RU"/>
        </w:rPr>
      </w:pPr>
      <w:r w:rsidRPr="00C84680">
        <w:rPr>
          <w:lang w:val="ru-RU"/>
        </w:rPr>
        <w:t xml:space="preserve">— </w:t>
      </w:r>
      <w:r w:rsidRPr="00C84680">
        <w:rPr>
          <w:lang w:val="ru-RU"/>
        </w:rPr>
        <w:t xml:space="preserve">Ngano man maghabi mo niini? Ngano man dili ninyo pakan-on ang inyong espirituwal nga kaugalingon niadtong adlawa? Sa kasubo, bisan sa mga monasteryo misulod na ang usa ka kalibutanong espiritu. Nadunggan nako nga sa pipila ka monasteryo, sa mga Domingo ug sa dagkong pista, pagkahuman dayon sa udto, ang mga monghe molakaw aron buhaton ang ilang mga katungdanan. Murag nagagutom na kaayo ilang mga anak ug ginapabidahan na ang monasteryo! Grabe kaayo ang panginahanglan!..</w:t>
      </w:r>
      <w:r w:rsidRPr="00C84680">
        <w:rPr>
          <w:lang w:val="ru-RU"/>
        </w:rPr>
        <w:lastRenderedPageBreak/>
      </w:r>
      <w:r w:rsidRPr="00C84680">
        <w:rPr>
          <w:lang w:val="ru-RU"/>
        </w:rPr>
        <w:t xml:space="preserve"> Ang arkhondarichny, ang kusinero — lain na na nga istorya</w:t>
      </w:r>
      <w:r w:rsidRPr="00C84680">
        <w:rPr>
          <w:lang w:val="ru-RU"/>
        </w:rPr>
        <w:t xml:space="preserve">.</w:t>
      </w:r>
      <w:r w:rsidRPr="00C84680">
        <w:rPr>
          <w:lang w:val="ru-RU"/>
        </w:rPr>
        <w:t xml:space="preserve"> Sa arkhondarichny,</w:t>
      </w:r>
      <w:r w:rsidR="00E57BC7">
        <w:rPr>
          <w:rStyle w:val="FootnoteReference"/>
          <w:lang w:val="ru-RU"/>
        </w:rPr>
        <w:footnoteReference w:id="247"/>
      </w:r>
      <w:r w:rsidRPr="00C84680">
        <w:rPr>
          <w:lang w:val="ru-RU"/>
        </w:rPr>
        <w:t xml:space="preserve"> sa kusina, kinahanglan adunay magbuhat sa ilang katungdanan sa Domingo ug sa mga dakong pista. Dili kini nga mga dapit mahimong biyaan nga walay tawo. </w:t>
      </w:r>
    </w:p>
    <w:p w:rsidRPr="00C84680" w:rsidR="005C3FC8" w:rsidRDefault="00BF6B1D" w14:paraId="3CE506EA" w14:textId="50D0C318">
      <w:pPr>
        <w:pStyle w:val="paragraph"/>
        <w:spacing w:before="30" w:after="30"/>
        <w:ind w:start="60" w:end="60"/>
        <w:rPr>
          <w:lang w:val="ru-RU"/>
        </w:rPr>
      </w:pPr>
      <w:r w:rsidRPr="00C84680">
        <w:rPr>
          <w:lang w:val="ru-RU"/>
        </w:rPr>
        <w:t xml:space="preserve">Usahay, kung adunay magdala og isda sa akong kaliva, moingon ko sa tawo nga nagdala </w:t>
      </w:r>
      <w:r w:rsidRPr="00C84680">
        <w:rPr>
          <w:lang w:val="ru-RU"/>
        </w:rPr>
        <w:t xml:space="preserve">niini</w:t>
      </w:r>
      <w:r w:rsidRPr="00C84680">
        <w:rPr>
          <w:lang w:val="ru-RU"/>
        </w:rPr>
        <w:t xml:space="preserve">: </w:t>
      </w:r>
      <w:r w:rsidRPr="00C84680">
        <w:rPr>
          <w:lang w:val="ru-RU"/>
        </w:rPr>
        <w:t xml:space="preserve">'Ibalik na lang ug paadto na</w:t>
      </w:r>
      <w:r w:rsidR="002F08DD">
        <w:rPr>
          <w:lang w:val="ru-RU"/>
        </w:rPr>
        <w:t xml:space="preserve">.' </w:t>
      </w:r>
      <w:r w:rsidRPr="00C84680">
        <w:rPr>
          <w:lang w:val="ru-RU"/>
        </w:rPr>
        <w:t xml:space="preserve">Kung magsugod ang mga tawo og pagdala nako og isda—uban buhi, uban patay—unsa kaha ang mahitabo? </w:t>
      </w:r>
    </w:p>
    <w:p w:rsidRPr="00C84680" w:rsidR="005C3FC8" w:rsidRDefault="00BF6B1D" w14:paraId="394711A8" w14:textId="65783CEA">
      <w:pPr>
        <w:pStyle w:val="paragraph"/>
        <w:spacing w:before="30" w:after="30"/>
        <w:ind w:start="60" w:end="60"/>
        <w:rPr>
          <w:lang w:val="ru-RU"/>
        </w:rPr>
      </w:pPr>
      <w:r w:rsidRPr="00C84680">
        <w:rPr>
          <w:lang w:val="ru-RU"/>
        </w:rPr>
        <w:t xml:space="preserve">Ug kung dad-on dinhi sa monasteryo ang isda para sa pista ug kinahanglan pa nimo kini andamon, unsa may kalipay nga imong makuha gikan sa pista? Nahinumdom ka ba kang Padre Mina gikan sa Skete ni Santa Ana? Usa ka buntag sa Domingo, usa ka mangingisda ang nagdala og isda para sa pista patronal sa iyang kaliva ug miingon: </w:t>
      </w:r>
      <w:r w:rsidRPr="00C84680">
        <w:rPr>
          <w:lang w:val="ru-RU"/>
        </w:rPr>
        <w:t xml:space="preserve">'Ani-a ang presko nga isda, Geronda</w:t>
      </w:r>
      <w:r w:rsidR="002F08DD">
        <w:rPr>
          <w:lang w:val="ru-RU"/>
        </w:rPr>
        <w:t xml:space="preserve">.</w:t>
      </w:r>
      <w:r w:rsidR="002F08DD">
        <w:rPr>
          <w:lang w:val="ru-RU"/>
        </w:rPr>
        <w:t xml:space="preserve">'</w:t>
      </w:r>
      <w:r w:rsidRPr="00C84680">
        <w:rPr>
          <w:lang w:val="ru-RU"/>
        </w:rPr>
        <w:t xml:space="preserve"> </w:t>
      </w:r>
      <w:r w:rsidRPr="00C84680">
        <w:rPr>
          <w:lang w:val="ru-RU"/>
        </w:rPr>
        <w:t xml:space="preserve">'Hulat usa ka gutlo,' miingon ang tigulang nga nabigla, 'apan karon Domingo man! Kanus-a nimo kini nadakpan nga ingon ani kabag-o?</w:t>
      </w:r>
      <w:r w:rsidR="002F08DD">
        <w:rPr>
          <w:lang w:val="ru-RU"/>
        </w:rPr>
        <w:t xml:space="preserve">' '</w:t>
      </w:r>
      <w:r w:rsidRPr="00C84680">
        <w:rPr>
          <w:lang w:val="ru-RU"/>
        </w:rPr>
        <w:t xml:space="preserve">Niadtong buntag</w:t>
      </w:r>
      <w:r w:rsidR="002F08DD">
        <w:rPr>
          <w:lang w:val="ru-RU"/>
        </w:rPr>
        <w:t xml:space="preserve">,' </w:t>
      </w:r>
      <w:r w:rsidRPr="00C84680">
        <w:rPr>
          <w:lang w:val="ru-RU"/>
        </w:rPr>
        <w:t xml:space="preserve">tubag sa mangingisda. </w:t>
      </w:r>
      <w:r w:rsidRPr="00C84680">
        <w:rPr>
          <w:lang w:val="ru-RU"/>
        </w:rPr>
        <w:t xml:space="preserve">'Ibaliwala kini!' tambag ni Amahan Mina. 'Isda kini nga gipanghimaraot! Kung gusto nimo makita sa imong kaugalingon, ihagis ang usa sa gagmay nga isda sa iring. Makita nimo nga dili niya kini kan-on.</w:t>
      </w:r>
      <w:r w:rsidRPr="00C84680">
        <w:rPr>
          <w:lang w:val="ru-RU"/>
        </w:rPr>
        <w:t xml:space="preserve">" Ug sa tinuod, sa dihang gihagis sa mangingisda ang usa sa mga isda ngadto sa iring, miliko ang iring gikan niini sa pagdumot! Ingon ana ka sensitibo ang atong mga amahan! </w:t>
      </w:r>
    </w:p>
    <w:p w:rsidRPr="00C84680" w:rsidR="005C3FC8" w:rsidRDefault="00BF6B1D" w14:paraId="767D1AEB" w14:textId="77777777">
      <w:pPr>
        <w:pStyle w:val="paragraph"/>
        <w:spacing w:before="30" w:after="30"/>
        <w:ind w:start="60" w:end="60"/>
        <w:rPr>
          <w:lang w:val="ru-RU"/>
        </w:rPr>
      </w:pPr>
      <w:r w:rsidRPr="00C84680">
        <w:rPr>
          <w:lang w:val="ru-RU"/>
        </w:rPr>
        <w:t xml:space="preserve">Apan karon, sa mga dagkong pista sa mga monasteryo, makita nimo ang mga trabahante ug mga artesano… Sa usa ka higayon, sa Pista sa Dormition, usa ka tibuok grupo sa mga trabahante ang nagputol og kahoy gamit ang chainsaw duol sa usa ka monasteryo. Sa sinugdan, walay panganod sa langit, apan kalit lang nga misidlak ang usa ka panganod, nisugod ang unos, ug misidlak ang kilat tupad kaayo sa mga tigputol sa kahoy. Gisunog sa kilat ang kalasangan, ug ang mga trabahante nilayas didto sa ingon ka dako nga kahadlok nga wala gani sila nagsulti niini bisan kinsa. Grabe ka kusog ang pagdilaab sa kalayo nga nahadlok pa gani ang bombero sa pagpatay niini. Aw, unsa man imong hunahunaon: sa mosunod nga Domingo, nadungog pag-usab sa kalasangan ang tingog sa pag-krakal ug pag-uyog sa mga chainsaw! Niining higayona, duha ka grupo sa mga mag-utol sa kahoy ang miabot aron putlon ang mga kahoy. Apan tungod kay nagputol kita og kahoy sa mga Domingo ug pampublikong piyesta, kining mga kalayo usab mao ang kasuko sa Diyos. Ug ang problema mao nga wala nato kini masabti. Nalapas na nato ang utlanan sa pagkamapailubon sa Diyos. </w:t>
      </w:r>
    </w:p>
    <w:p w:rsidRPr="00C84680" w:rsidR="005C3FC8" w:rsidRDefault="00BF6B1D" w14:paraId="387E8EC0" w14:textId="77777777">
      <w:pPr>
        <w:pStyle w:val="paragraph"/>
        <w:spacing w:before="30" w:after="30"/>
        <w:ind w:start="60" w:end="60"/>
        <w:rPr>
          <w:lang w:val="ru-RU"/>
        </w:rPr>
      </w:pPr>
      <w:r w:rsidRPr="00C84680">
        <w:rPr>
          <w:lang w:val="ru-RU"/>
        </w:rPr>
        <w:t xml:space="preserve">Kung adunay panginahanglan, ang mga monghe manalangin pinaagi sa rosaryo—usa ka gatos ka buhol—ug ang Diyos maghatag ug kahayag sa usa ka tawo, nga dayon mopadala sa mga monghe ug usa ka gatos ka libo ka drachmas. Ang tawag sa usa ka monghe mao ang pag-ampo. Kinsa may motuo sa Diyos kung dili gani kita, ang mga monghe? Mga layko? Kung ang usa ka monghe itugyan ang iyang kinabuhi sa Diyos, siguradong maminaw ang Diyos kaniya. Sa komunal nga monasteryo diin ako nagpuyo sa pagsugod sa akong pagpanaw isip monghe, ang abad adunay usa ka tig-atiman sa selda. Apil sa iyang mga katungdanan ang pag-andam sa bulwagan para sa mga miting sa kapatiran. Kung siya masakit o busy sa lain nga butang, ako ang giatasan sa iyang katungdanan. Ang tig-atiman sa selda dili kaayo paspas ang huna-huna; labaw pa, motindog siya sa tibuok Banal nga Misa hangtod sa katapusan, apan nahuman gihapon niya ang tanan niyang buluhaton. Mas paspas ko kaysa kaniya. Aron naa koy oras sa pag-andam sa bulwagan sa dili pa moabot ang mga kaigsuonan, mobiya ko sa Banal nga Misa sayo, apan magubot tanan para nako. Usahay matumba ang takuri sa kape ug mabubo ang kape, unya mahulog ang mga tasa, unya moslitsak gikan sa akong kamot ang mga baso sa tubig… Gubot kaayo ang tanan! Samtang ang tig-atiman sa selda, pagkahuman magpabilin sa simbahan hangtod sa katapusan sa Banal nga Misa, maghimo siya og krus sa iyang kaugalingon ug mosalig nga motabang kaniya ang Diyos. Ug kon siya gisaway [tungod kay wala siya miadto sa pagbuhat sa iyang katungdanan sa takdang oras], gidawat niya kini uban sa pagpaubos. Kining monghe adunay pagpaubos, ug ang kaayohan nga iyang nakuha gikan niini duha ka bahin. </w:t>
      </w:r>
    </w:p>
    <w:p w:rsidRPr="00C84680" w:rsidR="005C3FC8" w:rsidRDefault="00BF6B1D" w14:paraId="6A372C72" w14:textId="77777777">
      <w:pPr>
        <w:pStyle w:val="paragraph"/>
        <w:spacing w:before="30" w:after="30"/>
        <w:ind w:start="60" w:end="60"/>
        <w:rPr>
          <w:lang w:val="ru-RU"/>
        </w:rPr>
      </w:pPr>
      <w:r w:rsidRPr="00C84680">
        <w:rPr>
          <w:lang w:val="ru-RU"/>
        </w:rPr>
        <w:t xml:space="preserve">Bisan pa man, pinaagi sa dili pagkapilit sa mga butang nga walay bili nga puwede pasagdan nga walay kadaut, ang mga tawo makadawat og dakong kaayohan ug naghatag og espesyal nga pagdayeg sa mga santo nga gisaulog. Paninguhaon nato nga mag-amping pag-ayo aron masiguro nga walay bisan unsa sa atong buhaton nga makadaot sa atong espirituhanong kinabuhi. Aron ang tanan natong paningkamot masagrado, ug aron kita makadawat sa panalangin sa Dios—ang espirituhanong butang ang angay unahon. Hatagi nato og pangunang pagtagad dili ang materyal nga mga butang, kondili ang espirituhanong kinabuhi. Kung ang mga buluhaton ug kabalaka sa monghe mao ang una, samtang ang pag-ampo ikaduha lang, mas dako ang bili sa trabaho para kaniya kaysa sa espirituhanong kinabuhi. Ug niini adunay garbo ug kawalay pagtahod. Ang buluhaton nga gihimo apan sa pagbuhat niini espirituhanong nagaguba sa nagbuhat niini, dili kini balaan. Kung atong hatagan og pangunang pagtagad ang espirituhanon, ang Dios na ang mag-ayos sa tanan.</w:t>
      </w:r>
      <w:r w:rsidRPr="00C84680">
        <w:rPr>
          <w:lang w:val="ru-RU"/>
        </w:rPr>
        <w:lastRenderedPageBreak/>
      </w:r>
      <w:r w:rsidRPr="00C84680">
        <w:rPr>
          <w:lang w:val="ru-RU"/>
        </w:rPr>
        <w:t xml:space="preserve"> Kung kita nga mga monghe dili gani motagad sa mga pista sumala sa angay, unsa na kaha ang mabilin para sa mga layko? Kung dili nato tumanon ang atong espirituhanong katungdanan, dili mangayo og tabang sa mga balaan, kinsa pa man ang mangayo niini? Busa, moingon kita nga nagtuo kita sa Diyos, apan sa tinuod wala kita magsalig Niya. Kung kita, mga monghe nga nagsul-ob sa atong mga habol, dili gani motahud sa balaan nga mga kanon, apan ginatamakan ug ginapasipala ang tanan, unsa may pulos sa atong kinabuhi? </w:t>
      </w:r>
    </w:p>
    <w:p w:rsidRPr="00347B46" w:rsidR="00347B46" w:rsidP="00347B46" w:rsidRDefault="00347B46" w14:paraId="3545FEED" w14:textId="77777777">
      <w:pPr>
        <w:rPr>
          <w:lang w:val="ru-RU"/>
        </w:rPr>
      </w:pPr>
    </w:p>
    <w:p w:rsidRPr="00C84680" w:rsidR="005C3FC8" w:rsidP="00347B46" w:rsidRDefault="00BF6B1D" w14:paraId="61B1034E" w14:textId="61B69A30">
      <w:pPr>
        <w:pStyle w:val="Heading4"/>
        <w:rPr>
          <w:lang w:val="ru-RU"/>
        </w:rPr>
      </w:pPr>
      <w:bookmarkStart w:name="_Toc196745478" w:id="429"/>
      <w:bookmarkStart w:name="_Toc196745635" w:id="430"/>
      <w:bookmarkStart w:name="_Toc225094989" w:id="431"/>
      <w:r w:rsidRPr="00C84680">
        <w:rPr>
          <w:lang w:val="ru-RU"/>
        </w:rPr>
        <w:t xml:space="preserve">Ang mga tawo nagtrabaho sa Domingo ug sa mga pista, ug ang mga kalamidad nag-ulan kanila</w:t>
      </w:r>
      <w:bookmarkEnd w:id="429"/>
      <w:bookmarkEnd w:id="430"/>
      <w:bookmarkEnd w:id="431"/>
    </w:p>
    <w:p w:rsidRPr="00C84680" w:rsidR="005C3FC8" w:rsidRDefault="00BF6B1D" w14:paraId="5ED8A4C5" w14:textId="3E46CCF9">
      <w:pPr>
        <w:pStyle w:val="paragraph"/>
        <w:spacing w:before="30" w:after="30"/>
        <w:ind w:start="60" w:end="60"/>
        <w:rPr>
          <w:lang w:val="ru-RU"/>
        </w:rPr>
      </w:pPr>
      <w:r w:rsidRPr="00C84680">
        <w:rPr>
          <w:lang w:val="ru-RU"/>
        </w:rPr>
        <w:t xml:space="preserve">Sumala sa mga lagda, mohunong ang tanang trabaho sa wala pa ang Vespers sa gabii sa mi-una sa pista o sa Domingo. Mas maayo, kung mahimo, nga magtrabaho pa og dugay gamay sa miaging adlaw aron dili na magtrabaho atol ug pagkahuman sa malipayong Vespers. Kung, tungod sa dakong panginahanglan, adunay magbuhat og yano nga buluhaton nga hapit na sa gabii sa Domingo o sa mismong adlaw sa pista, lain na kana nga kaso. Apan bisan ang ingon ana ka gaan nga trabaho kinahanglan buhaton uban sa angay nga pagtagad. Sa nangagi nga mga panahon, bisan ang mga mag-uuma nga nagtrabaho sa uma, sa pagdungog nila sa kampana nga nagtawag para sa Vespers, motimaan sila ug mihunong sa pagtrabaho. Ingon ana usab ang gibuhat sa mga babaye nga nagtigom uban sa ilang pananahi duol sa ilang mga balay sa kasilinganan. Mobangon sila gikan sa ilang bangko, maghimo og tanda sa krus, ug ibutang sa kilid ang ilang paghabi o ubang buhat. Ug gipanalanginan sila sa Diyos. Himsog sila ug nalingaw sa kinabuhi. Apan karon gipapas sa mga tawo ang mga pista, niliko sila gikan sa Diyos ug sa Simbahan, apan sa katapusan ilang gibubo ang tanang kuwarta nga ilang nakuha sa mga doktor ug ospital. Sa usa ka higayon, usa ka amahan ang miadto sa akong kalivera ug miingon: </w:t>
      </w:r>
      <w:r w:rsidRPr="00C84680">
        <w:rPr>
          <w:lang w:val="ru-RU"/>
        </w:rPr>
        <w:t xml:space="preserve">'Ang akong anak kanunay masakiton, ug dili masuta sa mga doktor unsa ang iyang sakit</w:t>
      </w:r>
      <w:r w:rsidRPr="00C84680">
        <w:rPr>
          <w:lang w:val="ru-RU"/>
        </w:rPr>
        <w:t xml:space="preserve">.' </w:t>
      </w:r>
      <w:r w:rsidRPr="00C84680">
        <w:rPr>
          <w:lang w:val="ru-RU"/>
        </w:rPr>
        <w:t xml:space="preserve">'Undang sa pagtrabaho sa Domingo, ug masulbad ra ang tanan</w:t>
      </w:r>
      <w:r w:rsidR="002F08DD">
        <w:rPr>
          <w:lang w:val="ru-RU"/>
        </w:rPr>
        <w:t xml:space="preserve">,' </w:t>
      </w:r>
      <w:r w:rsidRPr="00C84680">
        <w:rPr>
          <w:lang w:val="ru-RU"/>
        </w:rPr>
        <w:t xml:space="preserve">akong tubag. Ug tinuod gayud, mituman siya, ug ang iyang gamay nga anak wala na masakiton pag-usab. </w:t>
      </w:r>
    </w:p>
    <w:p w:rsidRPr="00C84680" w:rsidR="005C3FC8" w:rsidRDefault="00BF6B1D" w14:paraId="383606D0" w14:textId="77777777">
      <w:pPr>
        <w:pStyle w:val="paragraph"/>
        <w:spacing w:before="30" w:after="30"/>
        <w:ind w:start="60" w:end="60"/>
        <w:rPr>
          <w:lang w:val="ru-RU"/>
        </w:rPr>
      </w:pPr>
      <w:r w:rsidRPr="00C84680">
        <w:rPr>
          <w:lang w:val="ru-RU"/>
        </w:rPr>
        <w:t xml:space="preserve">Kanunay nakong tambag sa mga layko nga undang sa pagtrabaho sa Domingo ug mga pampublikong piyesta aron dili sila matagbo sa kadaut. Ang bisan kinsa makapang-organisar sa ilang trabaho. Ang tanan nagdepende sa espirituhanong pagkasensitibo. Kung naa kay ni nga pagkasensitibo, makakaplag ka og agianan sa bisan unsang kahimtang. Ug kung kini nga solusyon magpasabot og gamay nga kapildihan, mas dako pa gayud ang panalangin nga ilang madawat. Apan, daghan ang wala makasabot niini ug dili gani moapil sa Banal nga Liturhiya sa mga Domingo ug pampublikong piyesta. Ang Banal nga Liturhiya nagbalaan sa usa ka tawo. Kung ang usa ka Kristohanon dili mosulod sa simbahan sa Domingo, giunsa man siya pagbalaan? </w:t>
      </w:r>
    </w:p>
    <w:p w:rsidRPr="00C84680" w:rsidR="005C3FC8" w:rsidRDefault="00BF6B1D" w14:paraId="0BB02CF6" w14:textId="144C7B29">
      <w:pPr>
        <w:pStyle w:val="paragraph"/>
        <w:spacing w:before="30" w:after="30"/>
        <w:ind w:start="60" w:end="60"/>
        <w:rPr>
          <w:lang w:val="ru-RU"/>
        </w:rPr>
      </w:pPr>
      <w:r w:rsidRPr="00C84680">
        <w:rPr>
          <w:lang w:val="ru-RU"/>
        </w:rPr>
        <w:t xml:space="preserve">Apan, sa kasubo, ang mga tawo hinay-hinay nga nagpadulong sa usa ka kahimtang diin wala nay mabilin sa mga pista o sa Tradisyon. Makita nimo kung giunsa: aron kalimtan sa mga tawo ang mga santo, giusab pa gani nila ang mga Kristohanong ngalan. Ang Vasilika nahimong Vika. Ang Zoe nahimong Zoz, ug ang resulta dili lang usa ka hayop, kondili duha!</w:t>
      </w:r>
      <w:r w:rsidR="00E57BC7">
        <w:rPr>
          <w:rStyle w:val="FootnoteReference"/>
          <w:lang w:val="ru-RU"/>
        </w:rPr>
        <w:footnoteReference w:id="248"/>
      </w:r>
      <w:r w:rsidRPr="00C84680">
        <w:rPr>
          <w:lang w:val="ru-RU"/>
        </w:rPr>
        <w:t xml:space="preserve"> Naghimo sila og Adlaw sa Inahan, </w:t>
      </w:r>
      <w:r w:rsidRPr="00C84680">
        <w:rPr>
          <w:lang w:val="ru-RU"/>
        </w:rPr>
        <w:t xml:space="preserve">Mayo 1, </w:t>
      </w:r>
      <w:r w:rsidRPr="00C84680">
        <w:rPr>
          <w:lang w:val="ru-RU"/>
        </w:rPr>
        <w:t xml:space="preserve">Abril 1… Sa dili madugay, moingon </w:t>
      </w:r>
      <w:r w:rsidRPr="00C84680">
        <w:rPr>
          <w:lang w:val="ru-RU"/>
        </w:rPr>
        <w:t xml:space="preserve">na sila</w:t>
      </w:r>
      <w:r w:rsidR="009F3FC8">
        <w:rPr>
          <w:lang w:val="ru-RU"/>
        </w:rPr>
        <w:t xml:space="preserve">: </w:t>
      </w:r>
      <w:r w:rsidRPr="00C84680">
        <w:rPr>
          <w:lang w:val="ru-RU"/>
        </w:rPr>
        <w:t xml:space="preserve">'Karong adlawa mao ang Adlaw sa Artichoke, ugma mao ang Adlaw sa Cypress, ug pagkasunod adlaw mao ang paghinumdom sa imbentor sa bomba atomika o sa tawo nga nakaimbento sa </w:t>
      </w:r>
      <w:r w:rsidR="002F08DD">
        <w:rPr>
          <w:lang w:val="ru-RU"/>
        </w:rPr>
        <w:t xml:space="preserve">football…' </w:t>
      </w:r>
      <w:r w:rsidRPr="00C84680">
        <w:rPr>
          <w:lang w:val="ru-RU"/>
        </w:rPr>
        <w:t xml:space="preserve">Apan bisan unsa pa man, dili kita biyaan sa Dios. </w:t>
      </w:r>
    </w:p>
    <w:p w:rsidRPr="00C84680" w:rsidR="005C3FC8" w:rsidP="00347B46" w:rsidRDefault="005C3FC8" w14:paraId="00B99337" w14:textId="77777777">
      <w:pPr>
        <w:rPr>
          <w:lang w:val="ru-RU"/>
        </w:rPr>
      </w:pPr>
    </w:p>
    <w:p w:rsidRPr="00C84680" w:rsidR="005C3FC8" w:rsidP="00347B46" w:rsidRDefault="005C3FC8" w14:paraId="6A516125" w14:textId="5F83A02F">
      <w:pPr>
        <w:rPr>
          <w:lang w:val="ru-RU"/>
        </w:rPr>
      </w:pPr>
    </w:p>
    <w:p w:rsidRPr="00347B46" w:rsidR="005C3FC8" w:rsidP="00347B46" w:rsidRDefault="00347B46" w14:paraId="4F08C32D" w14:textId="23A04752">
      <w:pPr>
        <w:pStyle w:val="Heading3"/>
        <w:rPr>
          <w:lang w:val="ru-RU"/>
        </w:rPr>
      </w:pPr>
      <w:bookmarkStart w:name="_Toc196745479" w:id="432"/>
      <w:bookmarkStart w:name="_Toc196745636" w:id="433"/>
      <w:bookmarkStart w:name="_Toc225094990" w:id="434"/>
      <w:r w:rsidRPr="00C84680">
        <w:rPr>
          <w:lang w:val="ru-RU"/>
        </w:rPr>
        <w:t xml:space="preserve">Kabanata</w:t>
      </w:r>
      <w:r w:rsidRPr="00347B46">
        <w:rPr>
          <w:lang w:val="ru-RU"/>
        </w:rPr>
        <w:t xml:space="preserve"> 4</w:t>
      </w:r>
      <w:r w:rsidRPr="00C84680" w:rsidR="00BF6B1D">
        <w:rPr>
          <w:lang w:val="ru-RU"/>
        </w:rPr>
        <w:t xml:space="preserve">.</w:t>
      </w:r>
      <w:r w:rsidRPr="00347B46">
        <w:rPr>
          <w:lang w:val="ru-RU"/>
        </w:rPr>
        <w:t xml:space="preserve"> </w:t>
      </w:r>
      <w:r w:rsidRPr="00347B46">
        <w:rPr>
          <w:lang w:val="ru-RU"/>
        </w:rPr>
        <w:br/>
      </w:r>
      <w:r w:rsidRPr="00C84680" w:rsidR="00BF6B1D">
        <w:rPr>
          <w:lang w:val="ru-RU"/>
        </w:rPr>
        <w:t xml:space="preserve">Mahitungod sa Ortodoksong Tradisyon</w:t>
      </w:r>
      <w:bookmarkEnd w:id="432"/>
      <w:bookmarkEnd w:id="433"/>
      <w:bookmarkEnd w:id="434"/>
    </w:p>
    <w:p w:rsidRPr="00347B46" w:rsidR="00347B46" w:rsidP="00347B46" w:rsidRDefault="00347B46" w14:paraId="743FCDB8" w14:textId="77777777">
      <w:pPr>
        <w:rPr>
          <w:lang w:val="ru-RU"/>
        </w:rPr>
      </w:pPr>
    </w:p>
    <w:p w:rsidRPr="00C84680" w:rsidR="005C3FC8" w:rsidP="00347B46" w:rsidRDefault="009F3FC8" w14:paraId="1E346885" w14:textId="7495BEDC">
      <w:pPr>
        <w:pStyle w:val="Heading4"/>
        <w:rPr>
          <w:lang w:val="ru-RU"/>
        </w:rPr>
      </w:pPr>
      <w:bookmarkStart w:name="_Toc196745480" w:id="435"/>
      <w:bookmarkStart w:name="_Toc196745637" w:id="436"/>
      <w:bookmarkStart w:name="_Toc225094991" w:id="437"/>
      <w:r w:rsidR="002F08DD">
        <w:rPr>
          <w:i/>
          <w:iCs/>
          <w:lang w:val="ru-RU"/>
        </w:rPr>
        <w:t xml:space="preserve">"</w:t>
      </w:r>
      <w:r w:rsidRPr="00C84680" w:rsidR="00BF6B1D">
        <w:rPr>
          <w:i/>
          <w:iCs/>
          <w:lang w:val="ru-RU"/>
        </w:rPr>
        <w:t xml:space="preserve">Si Hesukristo mao gihapon gahapon, karon, ug hangtod sa kahangturan</w:t>
      </w:r>
      <w:r w:rsidR="002F08DD">
        <w:rPr>
          <w:i/>
          <w:iCs/>
          <w:lang w:val="ru-RU"/>
        </w:rPr>
        <w:t xml:space="preserve">"</w:t>
      </w:r>
      <w:r w:rsidR="00993847">
        <w:rPr>
          <w:rStyle w:val="FootnoteReference"/>
          <w:i/>
          <w:iCs/>
          <w:lang w:val="ru-RU"/>
        </w:rPr>
        <w:footnoteReference w:id="249"/>
      </w:r>
      <w:bookmarkEnd w:id="435"/>
      <w:bookmarkEnd w:id="436"/>
      <w:bookmarkEnd w:id="437"/>
    </w:p>
    <w:p w:rsidRPr="00C84680" w:rsidR="005C3FC8" w:rsidRDefault="00BF6B1D" w14:paraId="5B9A819E" w14:textId="77777777">
      <w:pPr>
        <w:pStyle w:val="paragraph"/>
        <w:spacing w:before="30" w:after="30"/>
        <w:ind w:start="60" w:end="60"/>
        <w:rPr>
          <w:lang w:val="ru-RU"/>
        </w:rPr>
      </w:pPr>
      <w:r w:rsidRPr="00C84680">
        <w:rPr>
          <w:lang w:val="ru-RU"/>
        </w:rPr>
        <w:t xml:space="preserve">— Geronda, kasagaran madungog ang paghisgot sa pagbag-o sa Simbahan. Murag ang Simbahan usab tigulang na ug nanginahanglan pa og pagbag-o! </w:t>
      </w:r>
    </w:p>
    <w:p w:rsidRPr="00C84680" w:rsidR="005C3FC8" w:rsidRDefault="00BF6B1D" w14:paraId="516B794B" w14:textId="77777777">
      <w:pPr>
        <w:pStyle w:val="paragraph"/>
        <w:spacing w:before="30" w:after="30"/>
        <w:ind w:start="60" w:end="60"/>
        <w:rPr>
          <w:lang w:val="ru-RU"/>
        </w:rPr>
      </w:pPr>
      <w:r w:rsidRPr="00C84680">
        <w:rPr>
          <w:lang w:val="ru-RU"/>
        </w:rPr>
        <w:lastRenderedPageBreak/>
      </w:r>
      <w:r w:rsidRPr="00C84680">
        <w:rPr>
          <w:lang w:val="ru-RU"/>
        </w:rPr>
        <w:t xml:space="preserve">— Nakatigulang? Layo kaayo kana! Bisan pa gani kadtong walay pagsimba apan adunay gamayng paghuna-huna sa ilang ulo dili malipay sa bag-ong, modernong mga binuhat, apan mangita sa karaang mga butang. Pananglitan, ang bag-ong pintal nga mga ikon dili makapahinam kanila — nasabtan nila ang dignidad sa usa ka karaang ikon. Kung bisan pa ang mga makatarunganon lang naglihok ingon ani, unsa pa kaha ang masulti bahin sa mga adunay tinuod nga pagka-matoor! Gikan niini nga pagtandi, klaro kaayo kung unsa ka sayop kining tanan nga pakig-istorya bahin sa pagbag-o sa Simbahan ug uban pang susamang butang. </w:t>
      </w:r>
    </w:p>
    <w:p w:rsidRPr="00C84680" w:rsidR="005C3FC8" w:rsidRDefault="00BF6B1D" w14:paraId="2319057E" w14:textId="7E3277B0">
      <w:pPr>
        <w:pStyle w:val="paragraph"/>
        <w:spacing w:before="30" w:after="30"/>
        <w:ind w:start="60" w:end="60"/>
        <w:rPr>
          <w:lang w:val="ru-RU"/>
        </w:rPr>
      </w:pPr>
      <w:r w:rsidRPr="00C84680">
        <w:rPr>
          <w:lang w:val="ru-RU"/>
        </w:rPr>
        <w:t xml:space="preserve">Kung karon, adunay tawo nga naningkamot sa pagpreserba sa Tradisyon sa pipila ka paagi — pinaagi sa pag-obserba sa mga pag-ayuno, dili pagtrabaho sa mga pista, ug pagkamatinud-anon — ingon sa uban: </w:t>
      </w:r>
      <w:r w:rsidR="009F3FC8">
        <w:rPr>
          <w:lang w:val="ru-RU"/>
        </w:rPr>
        <w:t xml:space="preserve">"</w:t>
      </w:r>
      <w:r w:rsidRPr="00C84680">
        <w:rPr>
          <w:lang w:val="ru-RU"/>
        </w:rPr>
        <w:t xml:space="preserve">Gikan ba siya sa bulan o unsa? Kay kining tanan mga nahabilin na sa kagahapon! Luma na kini karon!</w:t>
      </w:r>
      <w:r w:rsidR="002F08DD">
        <w:rPr>
          <w:lang w:val="ru-RU"/>
        </w:rPr>
        <w:t xml:space="preserve">" </w:t>
      </w:r>
      <w:r w:rsidRPr="00C84680">
        <w:rPr>
          <w:lang w:val="ru-RU"/>
        </w:rPr>
        <w:t xml:space="preserve">Ug kung mosulay ka og pakigpangatarungan kanila, imong madungog nga tubag: </w:t>
      </w:r>
      <w:r w:rsidR="009F3FC8">
        <w:rPr>
          <w:lang w:val="ru-RU"/>
        </w:rPr>
        <w:t xml:space="preserve">"</w:t>
      </w:r>
      <w:r w:rsidRPr="00C84680">
        <w:rPr>
          <w:lang w:val="ru-RU"/>
        </w:rPr>
        <w:t xml:space="preserve">Sa unsang panahon man ka nagtuo nga nagpuyo ka? Nawala na kana tanan!</w:t>
      </w:r>
      <w:r w:rsidR="002F08DD">
        <w:rPr>
          <w:lang w:val="ru-RU"/>
        </w:rPr>
        <w:t xml:space="preserve">" </w:t>
      </w:r>
      <w:r w:rsidRPr="00C84680">
        <w:rPr>
          <w:lang w:val="ru-RU"/>
        </w:rPr>
        <w:t xml:space="preserve">Hinay-hinay, gisalikway ang Tradisyon sa Simbahan ingon mga sugilanon sa engkanto. Apan unsa man ang giingon sa Balaang Kasulatan? </w:t>
      </w:r>
      <w:r w:rsidR="009F3FC8">
        <w:rPr>
          <w:i/>
          <w:iCs/>
          <w:lang w:val="ru-RU"/>
        </w:rPr>
        <w:t xml:space="preserve">"</w:t>
      </w:r>
      <w:r w:rsidRPr="00C84680">
        <w:rPr>
          <w:i/>
          <w:iCs/>
          <w:lang w:val="ru-RU"/>
        </w:rPr>
        <w:t xml:space="preserve">Si Jesu-Kristo mao gihapon gahapon, karon, ug hangtod sa kahangturan</w:t>
      </w:r>
      <w:r w:rsidRPr="00C84680">
        <w:rPr>
          <w:lang w:val="ru-RU"/>
        </w:rPr>
        <w:t xml:space="preserve">.</w:t>
      </w:r>
      <w:r w:rsidR="002F08DD">
        <w:rPr>
          <w:i/>
          <w:iCs/>
          <w:lang w:val="ru-RU"/>
        </w:rPr>
        <w:t xml:space="preserve">"</w:t>
      </w:r>
      <w:r w:rsidRPr="00C84680">
        <w:rPr>
          <w:lang w:val="ru-RU"/>
        </w:rPr>
        <w:t xml:space="preserve"> Kung ang usa ka tawo dili makasunod sa Tradisyon, bisan pa man, pasultihi siya: </w:t>
      </w:r>
      <w:r w:rsidRPr="00C84680">
        <w:rPr>
          <w:lang w:val="ru-RU"/>
        </w:rPr>
        <w:t xml:space="preserve">'Nakasala ako, O akong Ginoo!</w:t>
      </w:r>
      <w:r w:rsidR="002F08DD">
        <w:rPr>
          <w:lang w:val="ru-RU"/>
        </w:rPr>
        <w:t xml:space="preserve">' </w:t>
      </w:r>
      <w:r w:rsidRPr="00C84680">
        <w:rPr>
          <w:lang w:val="ru-RU"/>
        </w:rPr>
        <w:t xml:space="preserve">Unya maluoy ang Dios niining maong tawo. Apan karon, tungod kay adunay kaugalingong kahuyang ang mga tawo, gusto nilang pugson ang ilang silingan nga makig-ambit niini, kay kung wala kini nga kahuyang ang ilang silingan, mapatunhay niini nga sila ang makasasala. Kuhaa ang usa ka tawo nga gipanag-iya sa demonyo ug ibutang siya sa usa ka espirituhanong palibot. Makita nimo—mukurog-kurog siya sama sa gatusok sa dagom, dili makapahimutang. Tanan tungod kay ang espirituhanong palibot makabalisa kaniya. Sa samang paagi, ang mga tawo nga nagkinabuhi sa sala—ang matarong nga kinabuhi sa uban nagpadayag kanila ug nakapaguol kanila. Naningkamot sila nga pugngan ang ilang konsensya ug busa nagbubo sila sa tanang bakak bahin sa 'mga nahabilin sa kagahapon'. Gideklarar pa gani nila nga ang [walay katapusan] nga mga bili daan na ug gusto nila kini ilisan sa kahilwasan. Aduna'y dakong korapsyon nga nagakahitabo sa kalibutan! Ang espirituhanong katahum giisip nga kapintas. Sa ato pa, sa mga tawo ning kalibutan, ang espirituhanong katahum, sumala sa pamantayan sa kalibutan, daw dili manindot. Apan kuhaa ang bisan unsang monghe ug putla ang iyang buhok og mubo! Unsa kaha siya ka dili manindot! Bisan pa, ang mga tawo ning kalibutan nasayop ug giisip kini nga dili pagka-manindot ingon katahum. </w:t>
      </w:r>
    </w:p>
    <w:p w:rsidRPr="00347B46" w:rsidR="005C3FC8" w:rsidRDefault="00BF6B1D" w14:paraId="11F4850C" w14:textId="220AB0A7">
      <w:pPr>
        <w:pStyle w:val="paragraph"/>
        <w:spacing w:before="30" w:after="30"/>
        <w:ind w:start="60" w:end="60"/>
        <w:rPr>
          <w:lang w:val="ru-RU"/>
        </w:rPr>
      </w:pPr>
      <w:r w:rsidRPr="00C84680">
        <w:rPr>
          <w:lang w:val="ru-RU"/>
        </w:rPr>
        <w:t xml:space="preserve">Tan-awa: karon gani nagpakigbatok sila sa Simbahan, naningkamot nga laglagon kini. Sige, atong hunahunaon nga kining mga tawo dili motuo. Hunahunaa nga nagtudlo sila sa uban nga mahimong walay Diyos. Apan giunsa kaha nila pagdili mailhan ang kaayohan nga gihatag sa Simbahan sa mga tawo; giunsa kaha nila pag-atbang niini? Dako kaayo ang dautang tuyo niini. Pananglitan, giunsa man nila pagdili sa pag-ila nga ang Simbahan nag-atiman sa mga bata, nga gitabangan sila nga mahimong maayong tawo imbis nga mga tulisan? Apan ilang gipadani ang mga bata sa dautan; ilang gihatagan og kagawasan ang mga nagadaut sa mga bata. Apan unsa man ang gitudlo sa Simbahan sa kabatan-onan? Pag-usa ka maalamon nga bata, pagrespeto sa uban, pagpreserbar sa kaugalingong pagkabalaan, aron makasulod sa katilingban isip usa ka tinuod nga tawo. Apan [bisan pa sa mga paningkamot sa mga maninira sa Simbahan] mobalik sa husto nga kahimtang ang tanan. Sa Rusya, bisan pa sa ilawom sa usa ka walay Diyos nga rehimen, usa ka tigulang nga babaye misulod sa simbahan, mituhop sa luyo sa usa ka haligi ug misugod sa pag-ampo. Sa samang higayon, naa usab usa ka batan-ong babaye sa simbahan. Bisan pa sa iyang pagkabatan-on, usa na siya ka iladong akademiko. Sa dihang nakita niya ang tigulang nga babaye nga nag-ampo nga nagluhod, miingon ang batan-ong babaye, </w:t>
      </w:r>
      <w:r w:rsidRPr="00C84680">
        <w:rPr>
          <w:lang w:val="ru-RU"/>
        </w:rPr>
        <w:t xml:space="preserve">'Kini tanan mga butang sa nangagi na nga panahon</w:t>
      </w:r>
      <w:r w:rsidR="002F08DD">
        <w:rPr>
          <w:lang w:val="ru-RU"/>
        </w:rPr>
        <w:t xml:space="preserve">.'</w:t>
      </w:r>
      <w:r w:rsidRPr="00C84680">
        <w:rPr>
          <w:lang w:val="ru-RU"/>
        </w:rPr>
        <w:t xml:space="preserve"> Mitubag dayon ang tigulang nga babaye: </w:t>
      </w:r>
      <w:r w:rsidRPr="00C84680">
        <w:rPr>
          <w:lang w:val="ru-RU"/>
        </w:rPr>
        <w:t xml:space="preserve">"Niining mismong halamangan diin ako karon nag-ampo ug nagahilak, mao usab kini nga imong adtoan sa usa ka adlaw aron maghilak. Kay ang imong kaugalingong paagi sa kinabuhi, anak ko, miabot ug milabay na: ania pa kini karon, apan ugma matabonan na kini sa sagbot. Apan ang Kristiyanismo—dili, dili gayud kini matabonan sa sagbot.</w:t>
      </w:r>
      <w:r w:rsidR="002F08DD">
        <w:rPr>
          <w:lang w:val="ru-RU"/>
        </w:rPr>
        <w:t xml:space="preserve">" </w:t>
      </w:r>
    </w:p>
    <w:p w:rsidRPr="00347B46" w:rsidR="00347B46" w:rsidP="00347B46" w:rsidRDefault="00347B46" w14:paraId="4FCD342D" w14:textId="77777777">
      <w:pPr>
        <w:rPr>
          <w:lang w:val="ru-RU"/>
        </w:rPr>
      </w:pPr>
    </w:p>
    <w:p w:rsidRPr="00C84680" w:rsidR="005C3FC8" w:rsidP="00347B46" w:rsidRDefault="00BF6B1D" w14:paraId="6CA0E1C4" w14:textId="77777777">
      <w:pPr>
        <w:pStyle w:val="Heading4"/>
        <w:rPr>
          <w:lang w:val="ru-RU"/>
        </w:rPr>
      </w:pPr>
      <w:bookmarkStart w:name="_Toc196745481" w:id="438"/>
      <w:bookmarkStart w:name="_Toc196745638" w:id="439"/>
      <w:bookmarkStart w:name="_Toc225094992" w:id="440"/>
      <w:r w:rsidRPr="00C84680">
        <w:rPr>
          <w:lang w:val="ru-RU"/>
        </w:rPr>
        <w:t xml:space="preserve">Pagrespeto sa Tradisyon</w:t>
      </w:r>
      <w:bookmarkEnd w:id="438"/>
      <w:bookmarkEnd w:id="439"/>
      <w:bookmarkEnd w:id="440"/>
    </w:p>
    <w:p w:rsidRPr="00C84680" w:rsidR="005C3FC8" w:rsidRDefault="00BF6B1D" w14:paraId="7302162F" w14:textId="3914276C">
      <w:pPr>
        <w:pStyle w:val="paragraph"/>
        <w:spacing w:before="30" w:after="30"/>
        <w:ind w:start="60" w:end="60"/>
        <w:rPr>
          <w:lang w:val="ru-RU"/>
        </w:rPr>
      </w:pPr>
      <w:r w:rsidRPr="00C84680">
        <w:rPr>
          <w:lang w:val="ru-RU"/>
        </w:rPr>
        <w:t xml:space="preserve">Daghang balaang martir, bisan wala nila mailhi ang mga dogma sa pagtuo, moingon: </w:t>
      </w:r>
      <w:r w:rsidRPr="00C84680">
        <w:rPr>
          <w:lang w:val="ru-RU"/>
        </w:rPr>
        <w:t xml:space="preserve">'Nagtuo ko sa gitukod sa mga Balaang Amahan</w:t>
      </w:r>
      <w:r w:rsidR="002F08DD">
        <w:rPr>
          <w:lang w:val="ru-RU"/>
        </w:rPr>
        <w:t xml:space="preserve">.' </w:t>
      </w:r>
      <w:r w:rsidRPr="00C84680">
        <w:rPr>
          <w:lang w:val="ru-RU"/>
        </w:rPr>
        <w:t xml:space="preserve">Pinaagi sa pag-ingon niini, ang usa ka tawo mipamatuod kang Kristo ug nahimong martir. Sa laing pagkasulti, ang usa ka Kristohanon dili makahatag og ebidensya sa kamatuoran sa Kristohanong pagtuo aron makumbinse ang iyang mga manlupig, apan siya nagtuo sa mga Balaang Amahan. </w:t>
      </w:r>
      <w:r w:rsidRPr="00C84680">
        <w:rPr>
          <w:lang w:val="ru-RU"/>
        </w:rPr>
        <w:t xml:space="preserve">'Giunsa nako pagduda sa mga Balaang Amahan?' iyang gihunahuna. 'Sa katapusan, sila mas maalamon ug mas matinud-anon [kaysa kanako], mga santo sila.</w:t>
      </w:r>
      <w:r w:rsidRPr="00C84680">
        <w:rPr>
          <w:lang w:val="ru-RU"/>
        </w:rPr>
        <w:lastRenderedPageBreak/>
      </w:r>
      <w:r w:rsidRPr="00C84680">
        <w:rPr>
          <w:lang w:val="ru-RU"/>
        </w:rPr>
        <w:t xml:space="preserve"> Unsaon nako pag-uyon sa ingon ana nga binuang ug pagpasagdan ang pagpanamastamas batok sa mga Balaang Amahan?</w:t>
      </w:r>
      <w:r w:rsidR="002F08DD">
        <w:rPr>
          <w:lang w:val="ru-RU"/>
        </w:rPr>
        <w:t xml:space="preserve">' </w:t>
      </w:r>
      <w:r w:rsidRPr="00C84680">
        <w:rPr>
          <w:lang w:val="ru-RU"/>
        </w:rPr>
        <w:t xml:space="preserve">Kinahanglan natong saligan ang Tradisyon. Karon, sa kasubo, </w:t>
      </w:r>
      <w:r w:rsidRPr="00C84680">
        <w:rPr>
          <w:lang w:val="ru-RU"/>
        </w:rPr>
        <w:t xml:space="preserve">ang</w:t>
      </w:r>
      <w:r w:rsidRPr="00C84680">
        <w:rPr>
          <w:lang w:val="ru-RU"/>
        </w:rPr>
        <w:t xml:space="preserve"> European </w:t>
      </w:r>
      <w:r w:rsidRPr="00C84680">
        <w:rPr>
          <w:lang w:val="ru-RU"/>
        </w:rPr>
        <w:t xml:space="preserve">nga 'political </w:t>
      </w:r>
      <w:r w:rsidR="002F08DD">
        <w:rPr>
          <w:lang w:val="ru-RU"/>
        </w:rPr>
        <w:t xml:space="preserve">correctness'</w:t>
      </w:r>
      <w:r w:rsidRPr="00C84680">
        <w:rPr>
          <w:lang w:val="ru-RU"/>
        </w:rPr>
        <w:t xml:space="preserve"> misulod na usab dinhi</w:t>
      </w:r>
      <w:r w:rsidR="002F08DD">
        <w:rPr>
          <w:lang w:val="ru-RU"/>
        </w:rPr>
        <w:t xml:space="preserve">,</w:t>
      </w:r>
      <w:r w:rsidRPr="00C84680">
        <w:rPr>
          <w:lang w:val="ru-RU"/>
        </w:rPr>
        <w:t xml:space="preserve"> </w:t>
      </w:r>
      <w:r w:rsidRPr="00C84680">
        <w:rPr>
          <w:lang w:val="ru-RU"/>
        </w:rPr>
        <w:t xml:space="preserve">ug ang mga tawo naningkamot nga ipakita ang ilang kaugalingon nga maayo. Sa </w:t>
      </w:r>
      <w:r w:rsidRPr="00C84680">
        <w:rPr>
          <w:lang w:val="ru-RU"/>
        </w:rPr>
        <w:t xml:space="preserve">ilang</w:t>
      </w:r>
      <w:r w:rsidRPr="00C84680">
        <w:rPr>
          <w:lang w:val="ru-RU"/>
        </w:rPr>
        <w:t xml:space="preserve"> tinguha nga ipakita </w:t>
      </w:r>
      <w:r w:rsidRPr="00C84680">
        <w:rPr>
          <w:lang w:val="ru-RU"/>
        </w:rPr>
        <w:t xml:space="preserve">ang</w:t>
      </w:r>
      <w:r w:rsidRPr="00C84680">
        <w:rPr>
          <w:lang w:val="ru-RU"/>
        </w:rPr>
        <w:t xml:space="preserve"> ilang </w:t>
      </w:r>
      <w:r w:rsidR="002F08DD">
        <w:rPr>
          <w:lang w:val="ru-RU"/>
        </w:rPr>
        <w:t xml:space="preserve">'</w:t>
      </w:r>
      <w:r w:rsidRPr="00C84680">
        <w:rPr>
          <w:lang w:val="ru-RU"/>
        </w:rPr>
        <w:t xml:space="preserve">supremong </w:t>
      </w:r>
      <w:r w:rsidR="002F08DD">
        <w:rPr>
          <w:lang w:val="ru-RU"/>
        </w:rPr>
        <w:t xml:space="preserve">pagkabanaag', </w:t>
      </w:r>
      <w:r w:rsidRPr="00C84680">
        <w:rPr>
          <w:lang w:val="ru-RU"/>
        </w:rPr>
        <w:t xml:space="preserve">nahuman sila sa pagyuko sa duha ka sungay nga yawa. </w:t>
      </w:r>
      <w:r w:rsidRPr="00C84680">
        <w:rPr>
          <w:lang w:val="ru-RU"/>
        </w:rPr>
        <w:t xml:space="preserve">'Himoon nga usa ra ang relihiyon</w:t>
      </w:r>
      <w:r w:rsidR="002F08DD">
        <w:rPr>
          <w:lang w:val="ru-RU"/>
        </w:rPr>
        <w:t xml:space="preserve">,' </w:t>
      </w:r>
      <w:r w:rsidRPr="00C84680">
        <w:rPr>
          <w:lang w:val="ru-RU"/>
        </w:rPr>
        <w:t xml:space="preserve">ingon nila, ug gihiusa nila ang tanan. Pipila ka tawo nga adunay ingon nga panan-aw miabot usab sa akong kaliva. </w:t>
      </w:r>
      <w:r w:rsidRPr="00C84680">
        <w:rPr>
          <w:lang w:val="ru-RU"/>
        </w:rPr>
        <w:t xml:space="preserve">'Kita—mao ang tanan nga nagtuo kang Kristo,' ingon nila kanako, 'kinahanglan maghiusa sa usa ka relihiyon</w:t>
      </w:r>
      <w:r w:rsidR="009F3FC8">
        <w:rPr>
          <w:lang w:val="ru-RU"/>
        </w:rPr>
        <w:t xml:space="preserve">.' </w:t>
      </w:r>
      <w:r w:rsidRPr="00C84680">
        <w:rPr>
          <w:lang w:val="ru-RU"/>
        </w:rPr>
        <w:t xml:space="preserve">'Sama kana sa pagsugyot nga tigumon nako ang pipila ka karatas sa bulawan ug usa ka kantidad sa tanso nga gilain gikan niini, aron himuon kini nga usa ka haluang metal pag-usab,' tubag nako. 'Apan makatarunganon ba nga isagol pag-usab ang bulawan sa walay bili nga mga metal? Pangutan-a ang usa ka alahero: </w:t>
      </w:r>
      <w:r w:rsidR="009F3FC8">
        <w:rPr>
          <w:lang w:val="ru-RU"/>
        </w:rPr>
        <w:t xml:space="preserve">"</w:t>
      </w:r>
      <w:r w:rsidRPr="00C84680">
        <w:rPr>
          <w:lang w:val="ru-RU"/>
        </w:rPr>
        <w:t xml:space="preserve">Mahimo ba isagol ang basura sa bulawan?</w:t>
      </w:r>
      <w:r w:rsidR="002F08DD">
        <w:rPr>
          <w:lang w:val="ru-RU"/>
        </w:rPr>
        <w:t xml:space="preserve">" </w:t>
      </w:r>
      <w:r w:rsidRPr="00C84680">
        <w:rPr>
          <w:lang w:val="ru-RU"/>
        </w:rPr>
        <w:t xml:space="preserve">Pagkahuman sa tanan, dako kaayo ang paningkamot aron limpyohan ang dogma gikan sa basura</w:t>
      </w:r>
      <w:r w:rsidR="002F08DD">
        <w:rPr>
          <w:lang w:val="ru-RU"/>
        </w:rPr>
        <w:t xml:space="preserve">.' </w:t>
      </w:r>
      <w:r w:rsidRPr="00C84680">
        <w:rPr>
          <w:lang w:val="ru-RU"/>
        </w:rPr>
        <w:t xml:space="preserve">Nasayud ang mga Balaang Amahan sa ilang gibuhat. Gipugngan nila ang komunyon uban sa mga heretiko tungod sa maayong rason. Apan karon nanawagan sila og panaghiusa sa pag-ampo dili lang uban sa mga heretiko, kondili usab sa mga Budista, mga mananamba sa kalayo, ug mga Satanista. </w:t>
      </w:r>
      <w:r w:rsidRPr="00C84680">
        <w:rPr>
          <w:lang w:val="ru-RU"/>
        </w:rPr>
        <w:t xml:space="preserve">'Ang mga Ortodoksong Kristohanon,' ingon nila, 'kinahanglan usab motambong sa ekumenikal nga panaghiusa sa pag-ampo ug mga komperensya. </w:t>
      </w:r>
      <w:r w:rsidR="002F08DD">
        <w:rPr>
          <w:lang w:val="ru-RU"/>
        </w:rPr>
        <w:t xml:space="preserve">'</w:t>
      </w:r>
      <w:r w:rsidRPr="00C84680">
        <w:rPr>
          <w:lang w:val="ru-RU"/>
        </w:rPr>
        <w:t xml:space="preserve">Kini usa ka pagpamatuod!</w:t>
      </w:r>
      <w:r w:rsidR="00EF3186">
        <w:rPr>
          <w:lang w:val="ru-RU"/>
        </w:rPr>
        <w:t xml:space="preserve">'</w:t>
      </w:r>
      <w:r w:rsidRPr="00C84680">
        <w:rPr>
          <w:lang w:val="ru-RU"/>
        </w:rPr>
        <w:t xml:space="preserve"> Unsang klase nga </w:t>
      </w:r>
      <w:r w:rsidRPr="00C84680">
        <w:rPr>
          <w:lang w:val="ru-RU"/>
        </w:rPr>
        <w:t xml:space="preserve">'pamatuod</w:t>
      </w:r>
      <w:r w:rsidR="00EF3186">
        <w:rPr>
          <w:lang w:val="ru-RU"/>
        </w:rPr>
        <w:t xml:space="preserve">'</w:t>
      </w:r>
      <w:r w:rsidRPr="00C84680">
        <w:rPr>
          <w:lang w:val="ru-RU"/>
        </w:rPr>
        <w:t xml:space="preserve"> man na</w:t>
      </w:r>
      <w:r w:rsidR="00EF3186">
        <w:rPr>
          <w:lang w:val="ru-RU"/>
        </w:rPr>
        <w:t xml:space="preserve">! </w:t>
      </w:r>
      <w:r w:rsidRPr="00C84680">
        <w:rPr>
          <w:lang w:val="ru-RU"/>
        </w:rPr>
        <w:t xml:space="preserve">Kining mga tawo nagasulbad sa tanang problema pinaagi sa lohika; makakaplag sila og rason para sa mga butang nga dili gayud angay rasonan. Ang espiritu sa Europeo nagtuo nga bisan ang mga espirituhanong butang mahimong ipamaligya sa mga puwesto sa Komon nga Merkado.</w:t>
      </w:r>
      <w:r w:rsidR="00EF3186">
        <w:rPr>
          <w:lang w:val="ru-RU"/>
        </w:rPr>
        <w:t xml:space="preserve">"</w:t>
      </w:r>
      <w:r w:rsidRPr="00C84680">
        <w:rPr>
          <w:lang w:val="ru-RU"/>
        </w:rPr>
        <w:t xml:space="preserve"> </w:t>
      </w:r>
    </w:p>
    <w:p w:rsidRPr="00C84680" w:rsidR="005C3FC8" w:rsidRDefault="00BF6B1D" w14:paraId="3219FE30" w14:textId="01524C7E">
      <w:pPr>
        <w:pStyle w:val="paragraph"/>
        <w:spacing w:before="30" w:after="30"/>
        <w:ind w:start="60" w:end="60"/>
        <w:rPr>
          <w:lang w:val="ru-RU"/>
        </w:rPr>
      </w:pPr>
      <w:r w:rsidRPr="00C84680">
        <w:rPr>
          <w:lang w:val="ru-RU"/>
        </w:rPr>
        <w:t xml:space="preserve">Ang uban sa mga Ortodoksong Kristohanon nga, gipakita sa ilang kawalay hunahuna, gusto nga </w:t>
      </w:r>
      <w:r w:rsidR="009F3FC8">
        <w:rPr>
          <w:lang w:val="ru-RU"/>
        </w:rPr>
        <w:t xml:space="preserve">"</w:t>
      </w:r>
      <w:r w:rsidRPr="00C84680">
        <w:rPr>
          <w:lang w:val="ru-RU"/>
        </w:rPr>
        <w:t xml:space="preserve">ipasiugda ang Ortodoksiya</w:t>
      </w:r>
      <w:r w:rsidR="002F08DD">
        <w:rPr>
          <w:lang w:val="ru-RU"/>
        </w:rPr>
        <w:t xml:space="preserve">,"</w:t>
      </w:r>
      <w:r w:rsidRPr="00C84680">
        <w:rPr>
          <w:lang w:val="ru-RU"/>
        </w:rPr>
        <w:t xml:space="preserve"> </w:t>
      </w:r>
      <w:r w:rsidRPr="00C84680">
        <w:rPr>
          <w:lang w:val="ru-RU"/>
        </w:rPr>
        <w:t xml:space="preserve">'paglunsad og mga misyonaryong </w:t>
      </w:r>
      <w:r w:rsidR="002F08DD">
        <w:rPr>
          <w:lang w:val="ru-RU"/>
        </w:rPr>
        <w:t xml:space="preserve">kalihokan', </w:t>
      </w:r>
      <w:r w:rsidRPr="00C84680">
        <w:rPr>
          <w:lang w:val="ru-RU"/>
        </w:rPr>
        <w:t xml:space="preserve">pag-organisar og mga panagtigom uban sa mga dili-Ortodokso nga Kristohanon — aron makahatag og daghang kasamok — ug nagtuo nga pinaagi niini — sa paghalo sa mga heretiko sa usa ka sagol-sagol — ila </w:t>
      </w:r>
      <w:r w:rsidRPr="00C84680">
        <w:rPr>
          <w:lang w:val="ru-RU"/>
        </w:rPr>
        <w:t xml:space="preserve">nang 'ipasa ang Ortodoksiya!</w:t>
      </w:r>
      <w:r w:rsidR="002F08DD">
        <w:rPr>
          <w:lang w:val="ru-RU"/>
        </w:rPr>
        <w:t xml:space="preserve">' </w:t>
      </w:r>
      <w:r w:rsidRPr="00C84680">
        <w:rPr>
          <w:lang w:val="ru-RU"/>
        </w:rPr>
        <w:t xml:space="preserve">Pagkahuman niini</w:t>
      </w:r>
      <w:r w:rsidR="002F08DD">
        <w:rPr>
          <w:lang w:val="ru-RU"/>
        </w:rPr>
        <w:t xml:space="preserve">, ang</w:t>
      </w:r>
      <w:r w:rsidRPr="00C84680">
        <w:rPr>
          <w:lang w:val="ru-RU"/>
        </w:rPr>
        <w:t xml:space="preserve"> mga </w:t>
      </w:r>
      <w:r w:rsidR="002F08DD">
        <w:rPr>
          <w:lang w:val="ru-RU"/>
        </w:rPr>
        <w:t xml:space="preserve">'super-zelota'</w:t>
      </w:r>
      <w:r w:rsidRPr="00C84680">
        <w:rPr>
          <w:lang w:val="ru-RU"/>
        </w:rPr>
        <w:t xml:space="preserve"> mosugod </w:t>
      </w:r>
      <w:r w:rsidR="002F08DD">
        <w:rPr>
          <w:lang w:val="ru-RU"/>
        </w:rPr>
        <w:t xml:space="preserve">na</w:t>
      </w:r>
      <w:r w:rsidRPr="00C84680">
        <w:rPr>
          <w:lang w:val="ru-RU"/>
        </w:rPr>
        <w:t xml:space="preserve"> sa ilang tinuod nga buluhaton</w:t>
      </w:r>
      <w:r w:rsidR="002F08DD">
        <w:rPr>
          <w:lang w:val="ru-RU"/>
        </w:rPr>
        <w:t xml:space="preserve">.</w:t>
      </w:r>
      <w:r w:rsidRPr="00C84680">
        <w:rPr>
          <w:lang w:val="ru-RU"/>
        </w:rPr>
        <w:t xml:space="preserve"> Kini nahulog sa pikas kaayong ekstremo: moabot pa gani sila sa pagpanamastamas batok sa mga Sakramento sa mga Lokal nga Simbahan nga nagsunod sa Bag-ong Kalendaryo, ug uban pa, nga sa ingon nagdani pag-ayo sa mga matinud-anon ug ortodoksong panghunahuna nga mga kalag. Sa bahin sa mga dili-Ortodokso, motambong sila sa tanang maong panagtigom, magpakaaron-ingnon nga magtutudlo, mopili sa maayong espirituhanong hilaw nga materyal gikan sa ilang nadungog sa mga Ortodokso, iproseso kini sa ilang kaugalingong laboratoryo, kuloran aron mohaom sa ilang kaugalingong panlasa, ibutang ang ilang kaugalingong etiketa ug ipasa kini ingon nga tinuod nga butang. Ug ang katingalahang mga tawo sa karon, nga nabihag sa ingon nga mga katingalahan, espirituhanong nagaguba. Apan, sa pag-abot sa takna, pagabangonon sa Ginoo si Marcos sa Efeso ug si Gregorio Palamas, nga magtigom sa tanang atong mga igsoon nga nasamdan sa tukso—alang sa pag-angkon sa pagtuo, alang sa pagpamatuod sa Tradisyon, ug alang sa dakong kalipay sa atong Inahan nga Simbahan. </w:t>
      </w:r>
    </w:p>
    <w:p w:rsidRPr="00C84680" w:rsidR="005C3FC8" w:rsidRDefault="00BF6B1D" w14:paraId="2A394DAE" w14:textId="5742303D">
      <w:pPr>
        <w:pStyle w:val="paragraph"/>
        <w:spacing w:before="30" w:after="30"/>
        <w:ind w:start="60" w:end="60"/>
        <w:rPr>
          <w:lang w:val="ru-RU"/>
        </w:rPr>
      </w:pPr>
      <w:r w:rsidRPr="00C84680">
        <w:rPr>
          <w:lang w:val="ru-RU"/>
        </w:rPr>
        <w:t xml:space="preserve">Kung magkinabuhi kita subay sa mga pagtulon-an sa mga Amahan, kita tanan mag-angkon og lig-on nga espirituhanong panglawas. Ug ang tanan nga may lain nga pagtuo, nga mapaningkamotan niining panglawas, mobiya sa ilang mga dili himsog nga limbong ug maluwas nga walay kinahanglanon nga pagpangwali. Sa pagkakaron, ang atong balaan nga tradisyon sa mga amahan sa simbahan wala makapalihok kanila, tungod kay gusto nila makita kanato nga mga manunod sa balaang mga amahan, ug makita ang atong tinuod nga pagkapariho sa atong mga santo. Katungdanan sa matag Ortodoksong Kristohanon nga itanom ang usa ka himsog nga kabalaka sa mga Kristohanon sa ubang denominasyon, aron ilang masabtan nga sila nasayop ug dili maglimbong sa ilang kaugalingon, nga tungod niini ilang gipahilayo ang ilang kaugalingon gikan sa daghang panalangin sa Ortodoksiya niining kinabuhi, ug sa umaabot nga kinabuhi—sa labi pa nga kadako, walay katapusang panalangin gikan sa Dios. Ang pipila ka batan-ong Katolikong lalaki moanha sa akong hermitage—maayo kaayo ang ilang disposisyon ug ganahan kaayo sila makat-on mahitungod sa Ortodoksiya. </w:t>
      </w:r>
      <w:r w:rsidRPr="00C84680">
        <w:rPr>
          <w:lang w:val="ru-RU"/>
        </w:rPr>
        <w:t xml:space="preserve">'Gusto namo nga mosulti ka namo og usa ka butang, aron matabangan kami sa espirituhanong paagi</w:t>
      </w:r>
      <w:r w:rsidR="002F08DD">
        <w:rPr>
          <w:lang w:val="ru-RU"/>
        </w:rPr>
        <w:t xml:space="preserve">,' </w:t>
      </w:r>
      <w:r w:rsidRPr="00C84680">
        <w:rPr>
          <w:lang w:val="ru-RU"/>
        </w:rPr>
        <w:t xml:space="preserve">ingon nila. </w:t>
      </w:r>
      <w:r w:rsidRPr="00C84680">
        <w:rPr>
          <w:lang w:val="ru-RU"/>
        </w:rPr>
        <w:t xml:space="preserve">'Buhaton ninyo kini,' akong tambag kanila, 'kuhaa ang usa ka libro bahin sa kasaysayan sa simbahan. Makita ninyo nga kaniadto kita naghiusa, ug kung unsa kamo kalayo ang inyong paglayas sukad niadto. Dako kini og ikatabang kaninyo. Buhata kini, ug sa sunod maghisgot kita og lawom.</w:t>
      </w:r>
      <w:r w:rsidR="002F08DD">
        <w:rPr>
          <w:lang w:val="ru-RU"/>
        </w:rPr>
        <w:t xml:space="preserve">" </w:t>
      </w:r>
    </w:p>
    <w:p w:rsidRPr="00C84680" w:rsidR="005C3FC8" w:rsidRDefault="00BF6B1D" w14:paraId="7365E8AB" w14:textId="77777777">
      <w:pPr>
        <w:pStyle w:val="paragraph"/>
        <w:spacing w:before="30" w:after="30"/>
        <w:ind w:start="60" w:end="60"/>
        <w:rPr>
          <w:lang w:val="ru-RU"/>
        </w:rPr>
      </w:pPr>
      <w:r w:rsidRPr="00C84680">
        <w:rPr>
          <w:lang w:val="ru-RU"/>
        </w:rPr>
        <w:lastRenderedPageBreak/>
      </w:r>
      <w:r w:rsidRPr="00C84680">
        <w:rPr>
          <w:lang w:val="ru-RU"/>
        </w:rPr>
        <w:t xml:space="preserve">Sa nangagi, gipalabi sa mga tawo ang pipila ka mga gamit nga kabilin pa sa ilang mga katigulangan ug gipreserbar kini pag-ayo isip mga panulondon. Nakaila ko og usa ka maayong tawo, usa ka abogado. Ang iyang panimalay nailhan sa pagkasimple. Kining pagkasimple naghatag og kusog dili lang kaniya kondili usab sa iyang mga bisita. </w:t>
      </w:r>
    </w:p>
    <w:p w:rsidRPr="00C84680" w:rsidR="005C3FC8" w:rsidRDefault="009F3FC8" w14:paraId="279BEDDF" w14:textId="65D26B6C">
      <w:pPr>
        <w:pStyle w:val="paragraph"/>
        <w:spacing w:before="30" w:after="30"/>
        <w:ind w:start="60" w:end="60"/>
        <w:rPr>
          <w:lang w:val="ru-RU"/>
        </w:rPr>
      </w:pPr>
      <w:r w:rsidRPr="00C84680" w:rsidR="00BF6B1D">
        <w:rPr>
          <w:lang w:val="ru-RU"/>
        </w:rPr>
        <w:t xml:space="preserve">"Pipila ka tuig ang milabay, Papa," matud sa abogado, "ang akong mga kaila kanunay ko katawa tungod sa akong daan nga kasangkapan. Apan karon, moanha sila ug dayegon kini isip antigong butang! Dako kaayo akong kalipay sa paggamit niining daan nga kasangkapan. Nalipay ko niini kay nagpahinumdom kini kanako sa akong amahan, akong inahan ug akong mga apohan. Kining mga handumanan nagpainit sa akong kalag. Apan ang akong mga higala magkolekta og tanang klase sa daan nga basura para sa ilang mga apartment, ginahimo nila nga mura'g tindahan sa segunda mano ang ilang sala, aron mawala sila sa ilang kaugalingon taliwala sa tanang butang ug, bisan sa mubo lang nga panahon, undangon ang paghunahuna sa ilang mga kabalaka sa kalibutan</w:t>
      </w:r>
      <w:r w:rsidR="002F08DD">
        <w:rPr>
          <w:lang w:val="ru-RU"/>
        </w:rPr>
        <w:t xml:space="preserve">."</w:t>
      </w:r>
      <w:r w:rsidRPr="00C84680" w:rsidR="00BF6B1D">
        <w:rPr>
          <w:lang w:val="ru-RU"/>
        </w:rPr>
        <w:t xml:space="preserve"> Usa ka gamay nga bulawan nga sinsilyo, nga nadawat gikan sa inahan o lolo, kaniadto gitagad ingon usa ka dakong bahandi. Apan karon, kung adunay usa ka tawo nga, pananglitan, adunay usa ka Griegong bulawan nga sinsilyo gikan sa panahon ni Haring George nga panulondon gikan sa iyang lolo, ug kini nga sinsilyo bilihon og usa ka gatos ka drachma nga mas ubos kaysa sa usa ka Ingles nga bulawan nga sinsilyo gikan sa panahon ni Reyna Victoria, ilisan niya ang una alang sa ikaduha. Ang ingon nga tawo dili magpasidungog o magtagad sa iyang inahan o amahan. Kining espiritong Europeo nag-uswag, ug hilom-hilom kitang tanan gisapaw ngadto sa usa ka komon nga suba. </w:t>
      </w:r>
    </w:p>
    <w:p w:rsidRPr="00347B46" w:rsidR="005C3FC8" w:rsidRDefault="00BF6B1D" w14:paraId="24014055" w14:textId="431D04B7">
      <w:pPr>
        <w:pStyle w:val="paragraph"/>
        <w:spacing w:before="30" w:after="30"/>
        <w:ind w:start="60" w:end="60"/>
        <w:rPr>
          <w:lang w:val="ru-RU"/>
        </w:rPr>
      </w:pPr>
      <w:r w:rsidRPr="00C84680">
        <w:rPr>
          <w:lang w:val="ru-RU"/>
        </w:rPr>
        <w:t xml:space="preserve">Nahinumdom ko nga sa dihang unang miabot ko sa Balaang Bukid, nakaila ko og usa ka tigulang gikan sa usa sa mga monastikong komunidad. Siya usa na ka tigulang nga lalaki, mailhan tungod sa iyang dakong pagkamapaambong. Tungod sa iyang pagkamapaambong</w:t>
      </w:r>
      <w:r w:rsidRPr="00C84680">
        <w:rPr>
          <w:lang w:val="ru-RU"/>
        </w:rPr>
        <w:t xml:space="preserve">,</w:t>
      </w:r>
      <w:r w:rsidRPr="00C84680">
        <w:rPr>
          <w:lang w:val="ru-RU"/>
        </w:rPr>
        <w:t xml:space="preserve"> wala niya gilabay dili lang ang mga kamelaвки,</w:t>
      </w:r>
      <w:r w:rsidR="00D43B86">
        <w:rPr>
          <w:rStyle w:val="FootnoteReference"/>
          <w:lang w:val="ru-RU"/>
        </w:rPr>
        <w:footnoteReference w:id="250"/>
      </w:r>
      <w:r w:rsidRPr="00C84680">
        <w:rPr>
          <w:lang w:val="ru-RU"/>
        </w:rPr>
        <w:t xml:space="preserve"> nga gisul-ob </w:t>
      </w:r>
      <w:r w:rsidR="002F08DD">
        <w:rPr>
          <w:lang w:val="ru-RU"/>
        </w:rPr>
        <w:t xml:space="preserve">sa mga </w:t>
      </w:r>
      <w:r w:rsidRPr="00C84680">
        <w:rPr>
          <w:lang w:val="ru-RU"/>
        </w:rPr>
        <w:t xml:space="preserve">'tigulang'—ang iyang mga nauna—apan pati na ang kahoy nga hulma nga gigamit sa paghimo niining mga kamelaвки. Daghang matahum nga pagka-bind nga antigong mga libro ug manuskrito ang iyang gipreserbar sa usa ka maampingong gisiraduhan nga aparador sa libro. Giprotektahan niya kini gikan sa abog. Wala niya gigamit kining mga libro ug gitagoan kini ilawom sa yawi. </w:t>
      </w:r>
      <w:r w:rsidRPr="00C84680">
        <w:rPr>
          <w:lang w:val="ru-RU"/>
        </w:rPr>
        <w:t xml:space="preserve">'Ako,' ingon niya, 'dili gani takos mobasa sa ingon ani nga mga libro. Gibasa nako kining yano nga mga butang dinhi — ang 'Libro sa Amahan' ug ang 'Hagdan</w:t>
      </w:r>
      <w:r w:rsidR="002F08DD">
        <w:rPr>
          <w:lang w:val="ru-RU"/>
        </w:rPr>
        <w:t xml:space="preserve">'.</w:t>
      </w:r>
      <w:r w:rsidRPr="00C84680">
        <w:rPr>
          <w:lang w:val="ru-RU"/>
        </w:rPr>
        <w:t xml:space="preserve">" Unya, usa ka batan-ong monghe ang misulod sa ilang komunidad (sa katapusan, wala siya nagpabilin sa Balaang Bukid) ug misugod sa pagsaway sa tigulang: </w:t>
      </w:r>
      <w:r w:rsidR="009F3FC8">
        <w:rPr>
          <w:lang w:val="ru-RU"/>
        </w:rPr>
        <w:t xml:space="preserve">"</w:t>
      </w:r>
      <w:r w:rsidRPr="00C84680">
        <w:rPr>
          <w:lang w:val="ru-RU"/>
        </w:rPr>
        <w:t xml:space="preserve">Ngano man nga nagtigom ka ani nga tanan nga basura dinhi?</w:t>
      </w:r>
      <w:r w:rsidR="002F08DD">
        <w:rPr>
          <w:lang w:val="ru-RU"/>
        </w:rPr>
        <w:t xml:space="preserve">" </w:t>
      </w:r>
      <w:r w:rsidRPr="00C84680">
        <w:rPr>
          <w:lang w:val="ru-RU"/>
        </w:rPr>
        <w:t xml:space="preserve">Gikuha niya ang daang hulma para sa mga kamelavkas ug gusto na unta niya kini ilabay sa kalayo. </w:t>
      </w:r>
      <w:r w:rsidRPr="00C84680">
        <w:rPr>
          <w:lang w:val="ru-RU"/>
        </w:rPr>
        <w:t xml:space="preserve">'Kini iya sa akong espirituhanong apohan,' miingon ang tigulang kaniya, nga naghilak, 'unsaon man ka nila pagsamok? Daghan man gud ta'g kwarto! Ibutang lang sila sa usa ka kanto</w:t>
      </w:r>
      <w:r w:rsidR="002F08DD">
        <w:rPr>
          <w:lang w:val="ru-RU"/>
        </w:rPr>
        <w:t xml:space="preserve">." </w:t>
      </w:r>
      <w:r w:rsidRPr="00C84680">
        <w:rPr>
          <w:lang w:val="ru-RU"/>
        </w:rPr>
        <w:t xml:space="preserve">Tungod sa pagrespeto, kining tigulang nga monghe nagpang-amping dili lang sa mga libro, relikya ug kamelauki, kondili bisan sa mga karaang bloke! Kung adunay pagrespeto sa gagmay nga butang, adunay usab dakong pagrespeto sa dagkong butang. Kung walay pagrespeto sa gagmay nga butang, walay pagrespeto usab sa dagkong butang. Mao kini ang paagi sa mga Amahan sa pagpreserba sa Tradisyon.</w:t>
      </w:r>
    </w:p>
    <w:p w:rsidRPr="00347B46" w:rsidR="00347B46" w:rsidP="00347B46" w:rsidRDefault="00347B46" w14:paraId="490A7FBB" w14:textId="77777777">
      <w:pPr>
        <w:rPr>
          <w:lang w:val="ru-RU"/>
        </w:rPr>
      </w:pPr>
    </w:p>
    <w:p w:rsidRPr="00C84680" w:rsidR="005C3FC8" w:rsidP="00347B46" w:rsidRDefault="00BF6B1D" w14:paraId="5F0DB8D2" w14:textId="77777777">
      <w:pPr>
        <w:pStyle w:val="Heading4"/>
        <w:rPr>
          <w:lang w:val="ru-RU"/>
        </w:rPr>
      </w:pPr>
      <w:bookmarkStart w:name="_Toc196745482" w:id="441"/>
      <w:bookmarkStart w:name="_Toc196745639" w:id="442"/>
      <w:bookmarkStart w:name="_Toc225094993" w:id="443"/>
      <w:r w:rsidRPr="00C84680">
        <w:rPr>
          <w:lang w:val="ru-RU"/>
        </w:rPr>
        <w:t xml:space="preserve">Panalipda nato sa kinabuhi monghe ang mga butang nga nasulayan na sa kasinatian</w:t>
      </w:r>
      <w:bookmarkEnd w:id="441"/>
      <w:bookmarkEnd w:id="442"/>
      <w:bookmarkEnd w:id="443"/>
    </w:p>
    <w:p w:rsidRPr="00C84680" w:rsidR="005C3FC8" w:rsidRDefault="00BF6B1D" w14:paraId="2C78361E" w14:textId="77777777">
      <w:pPr>
        <w:pStyle w:val="paragraph"/>
        <w:spacing w:before="30" w:after="30"/>
        <w:ind w:start="60" w:end="60"/>
        <w:rPr>
          <w:lang w:val="ru-RU"/>
        </w:rPr>
      </w:pPr>
      <w:r w:rsidRPr="00C84680">
        <w:rPr>
          <w:lang w:val="ru-RU"/>
        </w:rPr>
        <w:t xml:space="preserve">— Geronda, kung ang usa ka madre modawat og bag-ong katungdanan ug makakita siya og usa ka natukod nga han-ay didto, mahimo ba niyang usbon ang bisan unsa bahin niining han-ay? </w:t>
      </w:r>
    </w:p>
    <w:p w:rsidRPr="00C84680" w:rsidR="005C3FC8" w:rsidRDefault="00BF6B1D" w14:paraId="1AC0F0F8" w14:textId="77777777">
      <w:pPr>
        <w:pStyle w:val="paragraph"/>
        <w:spacing w:before="30" w:after="30"/>
        <w:ind w:start="60" w:end="60"/>
        <w:rPr>
          <w:lang w:val="ru-RU"/>
        </w:rPr>
      </w:pPr>
      <w:r w:rsidRPr="00C84680">
        <w:rPr>
          <w:lang w:val="ru-RU"/>
        </w:rPr>
        <w:t xml:space="preserve">— Dili, sa sinugdanan dili siya angay mausab bisan unsa, bisan pa man siya ra ang nagbuhat niini nga katungdanan. Ang mga kausaban nga imong gihisgutan gihimo sa mga bag-ong komunidad sa monghe nga miabot sa karaang mga monasteryo. Wala nila gihatagan og pagrespeto ang kasinatian sa ilang mga nauna. Pinaagi sa pagduol sa ilang buhat nga adunay ingon nga panghunahuna—pagsugyot sa ilang kaugalingong iskedyul para sa mga banal nga serbisyo ug adlaw-adlaw nga rutina samtang gipapas ang karaang mga estatuto sa monastiko—nga mao ang kaniadto nga naglungtad nga han-ay, nga nasulayan ug napamatud-an sa kasinatian ug nga nitabang sa kinabuhi sa mga monghe—kini nga mga monghe kulang dili lang sa Tradisyon, apan bisan sa pagtahod sa Tradisyon. Sa ulahi pa lang nila masabtan ang kaayohan sa tanan nilang giusab. Kadtong nagtukod og usa ka partikular nga han-ay o lagda sa kinabuhi sa monghe nakahibalo sa ilang gibuhat. Ang napreserbar sa monastisismo sukad pa sa karaang panahon maampingong gikonsidera ug gisulayan sa kasinatian. Hunahunaa kini: sa bisan unsang arte o kahanas, kinahanglan mosunod sa mga kanon. Niadto, trabahante ko sa kahoy ug nahibalo ko nga ang gitas-on sa usa ka standard nga lamesa kinahanglan 80 sentimetro, ug ang gilapdon sa usa ka basbas sa hagdanan 27 sentimetro.</w:t>
      </w:r>
      <w:r w:rsidRPr="00C84680">
        <w:rPr>
          <w:lang w:val="ru-RU"/>
        </w:rPr>
        <w:lastRenderedPageBreak/>
      </w:r>
      <w:r w:rsidRPr="00C84680">
        <w:rPr>
          <w:lang w:val="ru-RU"/>
        </w:rPr>
        <w:t xml:space="preserve"> Kining tanan nasulayan na sa kasinatian, gitukod isip lagda, ug ang aprentis kinahanglan lang motuo niini—wala nay kinahanglan ipasabut nganong ingon ana ug dili lain.  Kining mga pamantayan naggikan sa kasinatian. Gikinahanglan sa aprentis nga mosalig sa maestro ug respetohon ang iyang kasinatian. Ang bisan kinsa nga dili motahud sa mga kanon sa kalingawan dili makahimo og maayong buhat. Maghimo siya og lamisa nga masyadong ubos o taas; siguradong naay sayop.  </w:t>
      </w:r>
    </w:p>
    <w:p w:rsidRPr="00C84680" w:rsidR="005C3FC8" w:rsidRDefault="00BF6B1D" w14:paraId="76E92C49" w14:textId="67791CE2">
      <w:pPr>
        <w:pStyle w:val="paragraph"/>
        <w:spacing w:before="30" w:after="30"/>
        <w:ind w:start="60" w:end="60"/>
        <w:rPr>
          <w:lang w:val="ru-RU"/>
        </w:rPr>
      </w:pPr>
      <w:r w:rsidRPr="00C84680">
        <w:rPr>
          <w:lang w:val="ru-RU"/>
        </w:rPr>
        <w:t xml:space="preserve">Nakausab ko og daghang kaliva sa akong kinabuhi; nahimo na gyud ko nga tinuod nga </w:t>
      </w:r>
      <w:r w:rsidRPr="00C84680">
        <w:rPr>
          <w:lang w:val="ru-RU"/>
        </w:rPr>
        <w:t xml:space="preserve">'kavsokalivit</w:t>
      </w:r>
      <w:r w:rsidR="002F08DD">
        <w:rPr>
          <w:lang w:val="ru-RU"/>
        </w:rPr>
        <w:t xml:space="preserve">'</w:t>
      </w:r>
      <w:r w:rsidRPr="00847FC1" w:rsidR="00847FC1">
        <w:rPr>
          <w:lang w:val="ru-RU"/>
        </w:rPr>
        <w:t xml:space="preserve">!</w:t>
      </w:r>
      <w:r w:rsidR="00847FC1">
        <w:rPr>
          <w:rStyle w:val="FootnoteReference"/>
          <w:lang w:val="ru-RU"/>
        </w:rPr>
        <w:footnoteReference w:id="251"/>
      </w:r>
      <w:r w:rsidRPr="00C84680">
        <w:rPr>
          <w:lang w:val="ru-RU"/>
        </w:rPr>
        <w:t xml:space="preserve"> Usahay, sa pag-abot nako sa bag-ong lugar, maghimo ko og mga kausaban — pagbutang og tabla sa dili kinahanglan nga mga pultahan, pagkuha sa sobrang mga pako... Apan unya nasabtan nako nga ang tanan nga nahimo sauna adunay kaugalingong kahulugan. Busa karon, sa dihang moabot ko sa bag-ong puy-anan, dili nako usbon dayon bisan unsa nga gibuhat sa akong mga nauna, bisan pa kon kini makapahasol kanako. Dili ko magkuha bisan usa ka pako gikan sa bungbong. Kung, tungod sa kakulang sa kasinatian, kuhaon nako ang mga pako nga gipako sa bungbong, unya sa ulahi, human sa walay pulos nga mga paningkamot nga ipako kini sa lain nga dapit—ug napukan pa nako ang plaster sa proseso—mapugos gihapon ko nga ipako kini pagbalik sa samang dapit diin kini kaniadto. Sa katapusan, kinsa man ang nagpuyo dinhi sa wala pa nako, gipakuha sila didto human niya masulayan kini tungod sa praktikal nga panginahanglan. Kung ang usa ka pako mapakuha sa bungbong, kinahanglan gyud kini didto — aron makasabit og T-shirt, kasok, o alang sa lain pang katuyoan. Sa usa ka selda diin nagpuyo ko sa pipila ka panahon, adunay baga ug baliko nga kahoy nga nagtindog sa matag kanto. Kanunay nako kining mga kahoy ihatag sa mga mibisita kanako, apan unya nasabtan nako kung para unsa kini. Daghan kaayong bitin sa maong selda, ug ang tawo nga nagpuyo didto sa wala pa ko nagbutang sa mga kahoy sa matag kanto — aron dili na siya magdagan-dagan pagpangita niini kung kinahanglan. </w:t>
      </w:r>
    </w:p>
    <w:p w:rsidRPr="00C84680" w:rsidR="005C3FC8" w:rsidRDefault="00BF6B1D" w14:paraId="6A54F6AF" w14:textId="4532C2E3">
      <w:pPr>
        <w:pStyle w:val="paragraph"/>
        <w:spacing w:before="30" w:after="30"/>
        <w:ind w:start="60" w:end="60"/>
        <w:rPr>
          <w:lang w:val="ru-RU"/>
        </w:rPr>
      </w:pPr>
      <w:r w:rsidRPr="00C84680">
        <w:rPr>
          <w:lang w:val="ru-RU"/>
        </w:rPr>
        <w:t xml:space="preserve">Ang labing importante mao ang pagsunod sa napamatud-an sa kasinatian. Kung dili, mawala ang Tradisyon ug pagsalikway ra ang mabilin.</w:t>
      </w:r>
      <w:r w:rsidR="00242D5E">
        <w:rPr>
          <w:rStyle w:val="FootnoteReference"/>
          <w:lang w:val="ru-RU"/>
        </w:rPr>
        <w:footnoteReference w:id="252"/>
      </w:r>
      <w:r w:rsidRPr="00C84680">
        <w:rPr>
          <w:lang w:val="ru-RU"/>
        </w:rPr>
        <w:t xml:space="preserve"> I-kompara ang mga pulong </w:t>
      </w:r>
      <w:r w:rsidR="002F08DD">
        <w:rPr>
          <w:lang w:val="ru-RU"/>
        </w:rPr>
        <w:t xml:space="preserve">nga 'Tradisyon' </w:t>
      </w:r>
      <w:r w:rsidRPr="00C84680">
        <w:rPr>
          <w:lang w:val="ru-RU"/>
        </w:rPr>
        <w:t xml:space="preserve">ug </w:t>
      </w:r>
      <w:r w:rsidR="00EF3186">
        <w:rPr>
          <w:lang w:val="ru-RU"/>
        </w:rPr>
        <w:t xml:space="preserve">'pagsalik</w:t>
      </w:r>
      <w:r w:rsidRPr="00C84680">
        <w:rPr>
          <w:lang w:val="ru-RU"/>
        </w:rPr>
        <w:t xml:space="preserve">way</w:t>
      </w:r>
      <w:r w:rsidR="00EF3186">
        <w:rPr>
          <w:lang w:val="ru-RU"/>
        </w:rPr>
        <w:t xml:space="preserve">'! </w:t>
      </w:r>
      <w:r w:rsidRPr="00C84680">
        <w:rPr>
          <w:lang w:val="ru-RU"/>
        </w:rPr>
        <w:t xml:space="preserve">Unsa sila ka lahi sa usag usa! Mahimo ba gayud nga ang pagsalikway sa Tradisyon mahimong Tradisyon?  Karon, ang pipila ka monasteryo nagbuhat sa ilang gusto ug nagtuo nga kini nasakop sa Tradisyon. Busa, sa relasyon sa Tradisyon, kining mga monasteryo nabag-o gikan sa mga tigbantay ngadto sa mga traydor. Apan kung walay espirituhanong pagbati, unsaon man paglitaw sa espirituhanong paghukom? Sa katapusan, ang kinabuhi sa monghe kinahanglan mosunod sa lain nga dalan. Dili ang han-ay sa mga sundalo nga nagmartsa, ni ang mga agianan sa sosyal nga aktibismo, ni ang linya sa produksiyon sama sa pabrika o kolektibong uma ang angay para kanato, ang mga monastiko. Ang kinabuhi sa monastiko nanginahanglan og usa ka monastikong dalan, nga gisulayan ug napamatud-an sa kasinatian, nga nagbitbit sa timailhan sa kinaiya sa dalan sa mga Balaang Amahan. Usahay mahitabo nga lahi nga dalan gitawag usab nga 'patristik'—ang bakak nga dalan </w:t>
      </w:r>
      <w:r w:rsidR="002F08DD">
        <w:rPr>
          <w:lang w:val="ru-RU"/>
        </w:rPr>
        <w:t xml:space="preserve">sa '</w:t>
      </w:r>
      <w:r w:rsidRPr="00C84680">
        <w:rPr>
          <w:lang w:val="ru-RU"/>
        </w:rPr>
        <w:t xml:space="preserve">teoretikal nga </w:t>
      </w:r>
      <w:r w:rsidR="002F08DD">
        <w:rPr>
          <w:lang w:val="ru-RU"/>
        </w:rPr>
        <w:t xml:space="preserve">monastisismo', </w:t>
      </w:r>
      <w:r w:rsidRPr="00C84680">
        <w:rPr>
          <w:lang w:val="ru-RU"/>
        </w:rPr>
        <w:t xml:space="preserve">gitawag ingon niini tungod kay kadtong mosunod niini nakabasa pag-ayo sa mga Balaang Amahan, apan wala silay sulod nga koneksyon sa mga Amahan o sa monastisismo sa kinatibuk-an. </w:t>
      </w:r>
    </w:p>
    <w:p w:rsidRPr="00C84680" w:rsidR="005C3FC8" w:rsidRDefault="00BF6B1D" w14:paraId="588895AD" w14:textId="2C0FB942">
      <w:pPr>
        <w:pStyle w:val="paragraph"/>
        <w:spacing w:before="30" w:after="30"/>
        <w:ind w:start="60" w:end="60"/>
        <w:rPr>
          <w:lang w:val="ru-RU"/>
        </w:rPr>
      </w:pPr>
      <w:r w:rsidRPr="00C84680">
        <w:rPr>
          <w:lang w:val="ru-RU"/>
        </w:rPr>
        <w:t xml:space="preserve">Ang uban bag-ong mga monasteryo karon nagpuyo ug naglihok isip mga organisasyong kawanggawa. Siyempre, aduna silay pipila ka rason—wala pa nila makaplagan ang lebadura. Apan mahimo unta sila nangutana bahin sa monastisismo sa mga karaang monasteryo. Sa dihang, pagkahuman sa pagkaulipon sa Turko, nagsugod na og pagbangon ang unang mga monasteryo sa Gresya, wala usab'y 'palsa' didto</w:t>
      </w:r>
      <w:r w:rsidRPr="00C84680">
        <w:rPr>
          <w:lang w:val="ru-RU"/>
        </w:rPr>
        <w:t xml:space="preserve">.</w:t>
      </w:r>
      <w:r w:rsidRPr="00C84680">
        <w:rPr>
          <w:lang w:val="ru-RU"/>
        </w:rPr>
        <w:t xml:space="preserve"> Ang mga Bavarian nga administrador</w:t>
      </w:r>
      <w:r w:rsidR="00242D5E">
        <w:rPr>
          <w:rStyle w:val="FootnoteReference"/>
          <w:lang w:val="ru-RU"/>
        </w:rPr>
        <w:footnoteReference w:id="253"/>
      </w:r>
      <w:r w:rsidRPr="00C84680">
        <w:rPr>
          <w:lang w:val="ru-RU"/>
        </w:rPr>
        <w:t xml:space="preserve"> gusto unta nga laglagon ang naglungtad nga mga monasteryo ug kuhaon ang ilang kabtangan. Sa ilang kadasig nga laglagon</w:t>
      </w:r>
      <w:r w:rsidRPr="00C84680">
        <w:rPr>
          <w:lang w:val="ru-RU"/>
        </w:rPr>
        <w:lastRenderedPageBreak/>
      </w:r>
      <w:r w:rsidRPr="00C84680">
        <w:rPr>
          <w:lang w:val="ru-RU"/>
        </w:rPr>
        <w:t xml:space="preserve"> ang mga monasteryo, miabot pa gani sila sa paghimo og mando nga nagkinahanglan nga magminyo ang mga monghe! Apan, sa laing bahin, ang mga Ortodoksong Griyego mismo dili gustong mangita sa karaang tradisyon sa monastiko, aron makita kung unsa kini, ug mobalik sa Tradisyon. Sa dihang nakita nila nga ang mga monasteryo adunay mga baka ug mga baka nga anak, moingon ang mga Griyego: </w:t>
      </w:r>
      <w:r w:rsidRPr="00C84680">
        <w:rPr>
          <w:lang w:val="ru-RU"/>
        </w:rPr>
        <w:t xml:space="preserve">'Mao diay ni ang monastisismo! Naa pud silay mga baka ug bisiro!</w:t>
      </w:r>
      <w:r w:rsidR="002F08DD">
        <w:rPr>
          <w:lang w:val="ru-RU"/>
        </w:rPr>
        <w:t xml:space="preserve">" </w:t>
      </w:r>
      <w:r w:rsidRPr="00C84680">
        <w:rPr>
          <w:lang w:val="ru-RU"/>
        </w:rPr>
        <w:t xml:space="preserve">Apan, ang tanan nga baka, bisiro ug mga baboy-bata naa sa mga monasteryo tungod kay, ilawom sa paghari sa mga Turko, ang mga walay swerte nga mga layko nagasalig sa ilang kabtangan, mga hayop ug uban pa sa mga monasteryo aron maprotektahan kini gikan sa mga Turko. Ang mga masakiton ug mga pilay moanha aron mokaon sa pan sa monasteryo. Gipakaon sa mga monasteryo ang mga kabus ug mga pulubi; ang tanan nga walay swerte mitigom didto. Wala pay mga institusyon sa kawanggawa niadtong mga panahona, busa napugos ang mga monghe sa pag-atiman og mga hayop — aron matabangan ang mga tawo. Apan sa ulahi, sa dihang dili na kinahanglan sa mga monasteryo nga moapil sa ingon ana kadako nga buhat sa kalooy, nagpadayon gihapon sila sa pag-atiman sa mga baka nga bisiro, baka, ug karnero, ug nagpadayon sa tanang pagpanguma sa mga hayop. Unya, pagkakita niini, daghang espirituhanong mga personalidad niadtong panahona ang misugod og pagtudlo sa tudlo: </w:t>
      </w:r>
      <w:r w:rsidRPr="00C84680">
        <w:rPr>
          <w:lang w:val="ru-RU"/>
        </w:rPr>
        <w:t xml:space="preserve">'Tan-awa lang kinsa klase nga monastisismo ang naa nato!</w:t>
      </w:r>
      <w:r w:rsidR="002F08DD">
        <w:rPr>
          <w:lang w:val="ru-RU"/>
        </w:rPr>
        <w:t xml:space="preserve">' </w:t>
      </w:r>
      <w:r w:rsidRPr="00C84680">
        <w:rPr>
          <w:lang w:val="ru-RU"/>
        </w:rPr>
        <w:t xml:space="preserve">— ug, sa pagbalhin sa ilang panan-aw paingon sa Kasadpan, gisugdan nila nga kuhaon ang monastisismo sa estilo sa Kasadpan, nga nagpasiugda sa misyonaryong buhat, ingon ilang modelo. </w:t>
      </w:r>
    </w:p>
    <w:p w:rsidRPr="00347B46" w:rsidR="005C3FC8" w:rsidRDefault="00BF6B1D" w14:paraId="0AE30297" w14:textId="7E332954">
      <w:pPr>
        <w:pStyle w:val="paragraph"/>
        <w:spacing w:before="30" w:after="30"/>
        <w:ind w:start="60" w:end="60"/>
        <w:rPr>
          <w:lang w:val="ru-RU"/>
        </w:rPr>
      </w:pPr>
      <w:r w:rsidRPr="00C84680">
        <w:rPr>
          <w:lang w:val="ru-RU"/>
        </w:rPr>
        <w:t xml:space="preserve">Nagsugod sila sa pag-alig sa tanang butang nga Kasadpan. Wala sila mibalik sa atong kaugalingong Tradisyon aron, human makita ang nahitabo ug makapamalandong niini, sila makasulti: </w:t>
      </w:r>
      <w:r w:rsidRPr="00C84680">
        <w:rPr>
          <w:lang w:val="ru-RU"/>
        </w:rPr>
        <w:t xml:space="preserve">'Sige, kining tanan nga nahabilin gikan pa sa panahon sa pagsakop sa mga Turko. Niadto, ang mga monasteryo wala'y kahigayunan nga mabuhi sa kinabuhi sa mga monghe sumala sa angay. Kini usa ka balatian gikan sa nangagi. Karon, kinahanglan kitang mobalik pag-usab sa Tradisyon</w:t>
      </w:r>
      <w:r w:rsidR="002F08DD">
        <w:rPr>
          <w:lang w:val="ru-RU"/>
        </w:rPr>
        <w:t xml:space="preserve">.' </w:t>
      </w:r>
      <w:r w:rsidRPr="00C84680">
        <w:rPr>
          <w:lang w:val="ru-RU"/>
        </w:rPr>
        <w:t xml:space="preserve">Dili, wala sila mobalik sa atong Tradisyon, kundili mitan-aw hinoon sa kahimtang sa mga monghe sa Kasadpan. Nagkuha sila og mga modelo gikan didto, nga gusto nilang ipatuman dinhi. Wala sila mobalik sa Tradisyon, ug mao kana ang ilang sayop. Sa katapusan, bisan ang mga Turko mitagad sa mga butang nga iya sa Simbahan uban ang pagtahod, kay nakasaksi usab sila sa daghang mga milagro nga gihimo sa atong mga santo. Ug sa mga monasteryo, ang mga Turko wala mangita og mainit nga pagdawat, kondili sa langitnong tabang.</w:t>
      </w:r>
    </w:p>
    <w:p w:rsidRPr="00347B46" w:rsidR="00347B46" w:rsidP="00347B46" w:rsidRDefault="00347B46" w14:paraId="48979928" w14:textId="77777777">
      <w:pPr>
        <w:rPr>
          <w:lang w:val="ru-RU"/>
        </w:rPr>
      </w:pPr>
    </w:p>
    <w:p w:rsidRPr="00C84680" w:rsidR="005C3FC8" w:rsidP="00347B46" w:rsidRDefault="00BF6B1D" w14:paraId="41E70E2E" w14:textId="77777777">
      <w:pPr>
        <w:pStyle w:val="Heading4"/>
        <w:rPr>
          <w:lang w:val="ru-RU"/>
        </w:rPr>
      </w:pPr>
      <w:bookmarkStart w:name="_Toc196745483" w:id="444"/>
      <w:bookmarkStart w:name="_Toc196745640" w:id="445"/>
      <w:bookmarkStart w:name="_Toc225094994" w:id="446"/>
      <w:r w:rsidRPr="00C84680">
        <w:rPr>
          <w:lang w:val="ru-RU"/>
        </w:rPr>
        <w:t xml:space="preserve">Mobalik ang mga tawo sa karaang mga pamaagi</w:t>
      </w:r>
      <w:bookmarkEnd w:id="444"/>
      <w:bookmarkEnd w:id="445"/>
      <w:bookmarkEnd w:id="446"/>
    </w:p>
    <w:p w:rsidRPr="00C84680" w:rsidR="005C3FC8" w:rsidRDefault="00BF6B1D" w14:paraId="5817E4CF" w14:textId="77777777">
      <w:pPr>
        <w:pStyle w:val="paragraph"/>
        <w:spacing w:before="30" w:after="30"/>
        <w:ind w:start="60" w:end="60"/>
        <w:rPr>
          <w:lang w:val="ru-RU"/>
        </w:rPr>
      </w:pPr>
      <w:r w:rsidRPr="00C84680">
        <w:rPr>
          <w:lang w:val="ru-RU"/>
        </w:rPr>
        <w:t xml:space="preserve">Molabay ang panahon, ug masabtan sa mga tawo nga ang mga Kristohanon karon nagpanalipod sa dungog, pagtuo, ug kadungganan sa Simbahan. Makita ninyo — mobalik ang mga tawo sa karaang mga pamaagi. Sa katapusan, pareho usab kini nga nahitabo sa pagpintal sa mga ikono. Niabot ang panahon nga wala masabti ang sining Byzantine. Gigamit sa mga tawo ang pahilis aron kuhaon ang karaang mga fresco sa mga bungbong aron maplasteran ug mapintalan pag-usab sa estilo sa Renaissance. Karon, pagkahuman sa daghang katuigan, naila na ang dakong bili sa sining Byzantine. Bisan daghan sa mga walay pagrespeto, bisan kadtong wala motuo sa Diyos, hinay-hinay na usab nga mobalik sa karaang mga pamaagi ug tangtangon ang plaster nga estilo-Kasadpan nga nagtabon sa karaang mga fresco nga puno sa pilas sa pang-ukit. Sa samang paagi, hinay-hinay nga magsugod ang mga tawo sa pagpangita sa mga butang nga ilang gisalikway karon ingon nga dili kinahanglan. </w:t>
      </w:r>
    </w:p>
    <w:p w:rsidRPr="00C84680" w:rsidR="005C3FC8" w:rsidRDefault="00BF6B1D" w14:paraId="27B1BAD5" w14:textId="738563E1">
      <w:pPr>
        <w:pStyle w:val="paragraph"/>
        <w:spacing w:before="30" w:after="30"/>
        <w:ind w:start="60" w:end="60"/>
        <w:rPr>
          <w:lang w:val="ru-RU"/>
        </w:rPr>
      </w:pPr>
      <w:r w:rsidRPr="00C84680">
        <w:rPr>
          <w:lang w:val="ru-RU"/>
        </w:rPr>
        <w:t xml:space="preserve">Tan-awa lang kung giunsa pagbalik sa tanang butang sa husto nga lugar sa pag-awit sa simbahan sa Byzantine! Karon, bisan ang gagmay nga mga bata nakakat-on na sa pag-awit sa estilo sa Byzantine. Sa una, lisod kaayo mangita og bisan kinsa nga nakahibalo sa pag-awit sa Byzantine. Apan karon bisan ang gagmay nga mga bata nakahibalo na niini, ug ang mga hamtong, sa ilang pagtan-aw niini, naghunahuna usab. Ug unsa ka matahum, ka tam-is </w:t>
      </w:r>
      <w:r w:rsidRPr="00C84680">
        <w:rPr>
          <w:lang w:val="ru-RU"/>
        </w:rPr>
        <w:t xml:space="preserve">nga mga </w:t>
      </w:r>
      <w:r w:rsidR="00EF3186">
        <w:rPr>
          <w:lang w:val="ru-RU"/>
        </w:rPr>
        <w:t xml:space="preserve">'</w:t>
      </w:r>
      <w:r w:rsidRPr="00C84680">
        <w:rPr>
          <w:lang w:val="ru-RU"/>
        </w:rPr>
        <w:t xml:space="preserve">ornamento</w:t>
      </w:r>
      <w:r w:rsidR="00EF3186">
        <w:rPr>
          <w:lang w:val="ru-RU"/>
        </w:rPr>
        <w:t xml:space="preserve">'</w:t>
      </w:r>
      <w:r w:rsidRPr="00C84680">
        <w:rPr>
          <w:lang w:val="ru-RU"/>
        </w:rPr>
        <w:t xml:space="preserve"> ang Byzantine chant</w:t>
      </w:r>
      <w:r w:rsidR="00EF3186">
        <w:rPr>
          <w:lang w:val="ru-RU"/>
        </w:rPr>
        <w:t xml:space="preserve">! </w:t>
      </w:r>
      <w:r w:rsidRPr="00C84680">
        <w:rPr>
          <w:lang w:val="ru-RU"/>
        </w:rPr>
        <w:t xml:space="preserve">Labi na sa mga purong Byzantine nga komposisyon. Ang uban sama sa pinong trill sa bulo-bulo, ang uban sama sa hinay-hinay nga paghikap sa balod nga nagkadool, samtang ang uban naghatag sa melodiya og espesyal nga kadungganan. Ang tanan niini nagpadayag ug nagpasiugda sa mga kahulugan sa langitnong tinuohan. Apan </w:t>
      </w:r>
      <w:r w:rsidRPr="00C84680">
        <w:rPr>
          <w:lang w:val="ru-RU"/>
        </w:rPr>
        <w:t xml:space="preserve">dili kanunay mad</w:t>
      </w:r>
      <w:r w:rsidRPr="00C84680">
        <w:rPr>
          <w:lang w:val="ru-RU"/>
        </w:rPr>
        <w:t xml:space="preserve">ungog kining </w:t>
      </w:r>
      <w:r w:rsidR="002F08DD">
        <w:rPr>
          <w:lang w:val="ru-RU"/>
        </w:rPr>
        <w:t xml:space="preserve">mga</w:t>
      </w:r>
      <w:r w:rsidRPr="00C84680">
        <w:rPr>
          <w:lang w:val="ru-RU"/>
        </w:rPr>
        <w:t xml:space="preserve"> matahum </w:t>
      </w:r>
      <w:r w:rsidR="002F08DD">
        <w:rPr>
          <w:lang w:val="ru-RU"/>
        </w:rPr>
        <w:t xml:space="preserve">nga 'ornamento</w:t>
      </w:r>
      <w:r w:rsidRPr="00C84680">
        <w:rPr>
          <w:lang w:val="ru-RU"/>
        </w:rPr>
        <w:t xml:space="preserve">'. Kadaghanan sa mga mag-aawit mopasundayag sa mga buhat sa musika nga dili kompleto, sa giputol-putol ug pormularyo nga paagi. Aduna gihapon mga kakulangan ug walay sulod nga bahin sa ilang pagkanta. Ug labi na gayud, nag-awit sila nga wala magtagad sa diin ang gibug-aton. Makatingala kini kanako: sigurado ko nga dili man kulang sa mga marka sa diin gibug-atan ang ilang mga himno, sama sa modernong gramatika? Kadaghanan sa mga mag-aawit nagpasundayag sa hingpit nga mabaw ug monotonous nga paagi — mura'g gipadagan sa road roller ang ilang sheet music ug </w:t>
      </w:r>
      <w:r w:rsidRPr="00C84680">
        <w:rPr>
          <w:lang w:val="ru-RU"/>
        </w:rPr>
        <w:t xml:space="preserve">gipahapsay sa</w:t>
      </w:r>
      <w:r w:rsidRPr="00C84680">
        <w:rPr>
          <w:lang w:val="ru-RU"/>
        </w:rPr>
        <w:lastRenderedPageBreak/>
      </w:r>
      <w:r w:rsidRPr="00C84680">
        <w:rPr>
          <w:lang w:val="ru-RU"/>
        </w:rPr>
        <w:t xml:space="preserve"> ang tanan. Puro ra </w:t>
      </w:r>
      <w:r w:rsidR="002F08DD">
        <w:rPr>
          <w:lang w:val="ru-RU"/>
        </w:rPr>
        <w:t xml:space="preserve">'pa-ni-zo' </w:t>
      </w:r>
      <w:r w:rsidRPr="00C84680">
        <w:rPr>
          <w:lang w:val="ru-RU"/>
        </w:rPr>
        <w:t xml:space="preserve">ug </w:t>
      </w:r>
      <w:r w:rsidRPr="00C84680">
        <w:rPr>
          <w:lang w:val="ru-RU"/>
        </w:rPr>
        <w:t xml:space="preserve">'pa-ni-zo</w:t>
      </w:r>
      <w:r w:rsidRPr="00CD5159" w:rsidR="00CD5159">
        <w:rPr>
          <w:lang w:val="ru-RU"/>
        </w:rPr>
        <w:t xml:space="preserve">,</w:t>
      </w:r>
      <w:r w:rsidR="002F08DD">
        <w:rPr>
          <w:lang w:val="ru-RU"/>
        </w:rPr>
        <w:t xml:space="preserve">'</w:t>
      </w:r>
      <w:r w:rsidR="00CD5159">
        <w:rPr>
          <w:rStyle w:val="FootnoteReference"/>
          <w:lang w:val="ru-RU"/>
        </w:rPr>
        <w:footnoteReference w:id="254"/>
      </w:r>
      <w:r w:rsidRPr="00C84680">
        <w:rPr>
          <w:lang w:val="ru-RU"/>
        </w:rPr>
        <w:t xml:space="preserve"> apan walay pulos gayud. Ang uban nga mga mag-aawit mopasiugda sa mga silaba nga adunay gibug-aton, apan walay pagbati ug sa matinik nga tingog. Aduna usab uban nga mopasiugda sa mga silaba nga kusgan, apan pareho ra gihapon, bati — mura'g nagpako sila og pako. Oo, tinuod: mag-awit sila nga walay pagbug-at sa bisan unsang pantig, o ipasiugda nila ang mga pantig, apan sobra ka garas. Ang ingon nga mga mag-aawit dili makapadasig, dili ka nila mausab. Apan ang putli nga Byzantine chant—unsa kaha ka tam-is! Naghatag kini og kalinaw ug nagpalumo sa kalag. Ang husto nga pag-awit sa simbahan usa ka gawasnong pagpadayag sa sulod nga espirituhanong kahimtang. Kini usa ka langitnong kalipay! Sa laing pagkasulti, gipalipay ni Kristo ang kasingkasing, ug ang usa ka tawo, sa tibuok kasingkasing nga kalipay, makig-istorya sa Dios. Kung ang usa ka mag-aawit tinuod nga nalunod sa iyang gi-awit, nan—sa positibo nga kahulugan sa pulong—ang iyang kaugalingon ug ang mga nagapaminaw kaniya nabag-o. Daghang katuigan na ang milabay, usa ka tigkanta nga tigulang, nga gikan sa sekular nga kalibutan paingon sa Balaang Bukid, nabigla. Ang mga monghe sa Balaang Bukid nagkanta sa karaang estilo. Gipangayoan siya nga makigkanta kanila, apan nagkanta siya nga walay </w:t>
      </w:r>
      <w:r w:rsidR="002F08DD">
        <w:rPr>
          <w:lang w:val="ru-RU"/>
        </w:rPr>
        <w:t xml:space="preserve">'</w:t>
      </w:r>
      <w:r w:rsidRPr="00C84680">
        <w:rPr>
          <w:lang w:val="ru-RU"/>
        </w:rPr>
        <w:t xml:space="preserve">ornamento</w:t>
      </w:r>
      <w:r w:rsidR="002F08DD">
        <w:rPr>
          <w:lang w:val="ru-RU"/>
        </w:rPr>
        <w:t xml:space="preserve">', </w:t>
      </w:r>
      <w:r w:rsidRPr="00C84680">
        <w:rPr>
          <w:lang w:val="ru-RU"/>
        </w:rPr>
        <w:t xml:space="preserve">kay wala niya kini nahibaloan. Ang mga monghe sa Balaang Bukid, bisan pa man, nakat-on niini subay sa Tradisyon. Sa ulahi pa lang, kining kantador, ug uban pa, nagsugod sa pagkamangha. Usa ka himsog nga pagbati sa kabalaka ang misulod kanila; nagsugod sila sa pagpangita, pagbasa sa literatura, ug pagpaminaw sa mga tigulang nga kantador nga nag-awit sumala sa Tradisyon. Sa ingon niini, kining mga kantador gikan sa sekular nga kalibutan nagsugod usab sa pag-awit uban </w:t>
      </w:r>
      <w:r w:rsidR="009F3FC8">
        <w:rPr>
          <w:lang w:val="ru-RU"/>
        </w:rPr>
        <w:t xml:space="preserve">ang </w:t>
      </w:r>
      <w:r w:rsidRPr="00C84680">
        <w:rPr>
          <w:lang w:val="ru-RU"/>
        </w:rPr>
        <w:t xml:space="preserve">'ornamento</w:t>
      </w:r>
      <w:r w:rsidR="002F08DD">
        <w:rPr>
          <w:lang w:val="ru-RU"/>
        </w:rPr>
        <w:t xml:space="preserve">'. </w:t>
      </w:r>
    </w:p>
    <w:p w:rsidRPr="00C84680" w:rsidR="005C3FC8" w:rsidRDefault="00BF6B1D" w14:paraId="68594ADA" w14:textId="64609AD2">
      <w:pPr>
        <w:pStyle w:val="paragraph"/>
        <w:spacing w:before="30" w:after="30"/>
        <w:ind w:start="60" w:end="60"/>
        <w:rPr>
          <w:lang w:val="ru-RU"/>
        </w:rPr>
      </w:pPr>
      <w:r w:rsidRPr="00C84680">
        <w:rPr>
          <w:lang w:val="ru-RU"/>
        </w:rPr>
        <w:t xml:space="preserve">Sa katapusan, nanghulam usab ang mga Turko sa ilang musika gikan sa Byzantium sa dihang miabot sila sa Asia Minor. Mao nga ang mga folk song sa Turko makapahikap sa kasingkasing sa mamiminaw. Aduna pa gani usa ka panultihon sa mga tawo: </w:t>
      </w:r>
      <w:r w:rsidRPr="00C84680">
        <w:rPr>
          <w:lang w:val="ru-RU"/>
        </w:rPr>
        <w:t xml:space="preserve">'Mag-awit og kanta sa Turko, mag-istorya sa Pranses, apan magsulat sa Griyego</w:t>
      </w:r>
      <w:r w:rsidR="002F08DD">
        <w:rPr>
          <w:lang w:val="ru-RU"/>
        </w:rPr>
        <w:t xml:space="preserve">.'</w:t>
      </w:r>
      <w:r w:rsidRPr="00C84680">
        <w:rPr>
          <w:lang w:val="ru-RU"/>
        </w:rPr>
        <w:t xml:space="preserve"> Dili man nga tanan Turko adunay maayong tingog, dili. Apan bisan kadtong mga Turko nga wala'y maayong tingog, nag-awit sila uban sa kalag, uban sa pagbati. Ug ang uban nga mga Griyego, nga wala mahibalo nga ang mga kanta sa katawhang Turko naggikan sa Byzantium, nag-angkon nga, ingon nila, gipahulam namo ang pag-awit sa Byzantine gikan sa mga Turko! Apan sa dihang miabot ang mga Turko sa Byzantium gikan sa kahiladman sa Asya, wala silay musika ni pagkanta! Wala gyud silay bisan unsa niadto. Gikuha nila ang ilang mga melodiya gikan sa tradisyon sa liturhiya sa Byzantine. </w:t>
      </w:r>
    </w:p>
    <w:p w:rsidRPr="00C84680" w:rsidR="005C3FC8" w:rsidRDefault="00BF6B1D" w14:paraId="4499865B" w14:textId="77777777">
      <w:pPr>
        <w:pStyle w:val="paragraph"/>
        <w:spacing w:before="30" w:after="30"/>
        <w:ind w:start="60" w:end="60"/>
        <w:rPr>
          <w:lang w:val="ru-RU"/>
        </w:rPr>
      </w:pPr>
      <w:r w:rsidRPr="00C84680">
        <w:rPr>
          <w:lang w:val="ru-RU"/>
        </w:rPr>
        <w:t xml:space="preserve">— Geronda, ngano pabor ang mga Katoliko sa harmoniya sa Europa? </w:t>
      </w:r>
    </w:p>
    <w:p w:rsidRPr="00347B46" w:rsidR="005C3FC8" w:rsidRDefault="00BF6B1D" w14:paraId="50C41FE2" w14:textId="343F633B">
      <w:pPr>
        <w:pStyle w:val="paragraph"/>
        <w:spacing w:before="30" w:after="30"/>
        <w:ind w:start="60" w:end="60"/>
        <w:rPr>
          <w:lang w:val="ru-RU"/>
        </w:rPr>
      </w:pPr>
      <w:r w:rsidRPr="00C84680">
        <w:rPr>
          <w:lang w:val="ru-RU"/>
        </w:rPr>
        <w:t xml:space="preserve">— Ngano? Ingon sila nga mas sayon maabot sa mga tawo ang ingon ana nga musika. Nahinumdom ka ba sa mga Katolikong madre sa Pransya nga nag-awit </w:t>
      </w:r>
      <w:r w:rsidRPr="00C84680">
        <w:rPr>
          <w:lang w:val="ru-RU"/>
        </w:rPr>
        <w:t xml:space="preserve">sa 'Christ </w:t>
      </w:r>
      <w:r w:rsidR="002F08DD">
        <w:rPr>
          <w:lang w:val="ru-RU"/>
        </w:rPr>
        <w:t xml:space="preserve">is Risen' </w:t>
      </w:r>
      <w:r w:rsidRPr="00C84680">
        <w:rPr>
          <w:lang w:val="ru-RU"/>
        </w:rPr>
        <w:t xml:space="preserve">samtang nagbuhat og modernong sayaw uban sa usa ka ikon? Nagselebrar sila sa Pasko sa Pagkabanhaw! Ug ang Madre Superiora mismo ang nagkupot sa ikon! Gi-usab nila ang tanan, gipulihan ang usa ka butang sa lain — ug tan-awa kung asa na kini natapos! Sa usa ka higayon nakadungog ko og usa ka monghe nga nag-awit og doxolohiya. Katingalahan kaayo ang melodiya para nako. </w:t>
      </w:r>
      <w:r w:rsidRPr="00C84680">
        <w:rPr>
          <w:lang w:val="ru-RU"/>
        </w:rPr>
        <w:t xml:space="preserve">'Unsa kaha iyang gi-awit?</w:t>
      </w:r>
      <w:r w:rsidR="002F08DD">
        <w:rPr>
          <w:lang w:val="ru-RU"/>
        </w:rPr>
        <w:t xml:space="preserve">' </w:t>
      </w:r>
      <w:r w:rsidRPr="00C84680">
        <w:rPr>
          <w:lang w:val="ru-RU"/>
        </w:rPr>
        <w:t xml:space="preserve">huna-huna nako. </w:t>
      </w:r>
      <w:r w:rsidR="009F3FC8">
        <w:rPr>
          <w:lang w:val="ru-RU"/>
        </w:rPr>
        <w:t xml:space="preserve">"</w:t>
      </w:r>
      <w:r w:rsidRPr="00C84680">
        <w:rPr>
          <w:lang w:val="ru-RU"/>
        </w:rPr>
        <w:t xml:space="preserve">Doxology kinsa man ang gi-awit nimo?</w:t>
      </w:r>
      <w:r w:rsidR="002F08DD">
        <w:rPr>
          <w:lang w:val="ru-RU"/>
        </w:rPr>
        <w:t xml:space="preserve">" </w:t>
      </w:r>
      <w:r w:rsidRPr="00C84680">
        <w:rPr>
          <w:lang w:val="ru-RU"/>
        </w:rPr>
        <w:t xml:space="preserve">pangutana nako niya pagkahuman. </w:t>
      </w:r>
      <w:r w:rsidR="009F3FC8">
        <w:rPr>
          <w:lang w:val="ru-RU"/>
        </w:rPr>
        <w:t xml:space="preserve">"</w:t>
      </w:r>
      <w:r w:rsidRPr="00C84680">
        <w:rPr>
          <w:lang w:val="ru-RU"/>
        </w:rPr>
        <w:t xml:space="preserve">Ni Peter sa Peloponnese, </w:t>
      </w:r>
      <w:r w:rsidRPr="00C84680">
        <w:rPr>
          <w:lang w:val="ru-RU"/>
        </w:rPr>
        <w:t xml:space="preserve">*</w:t>
      </w:r>
      <w:r w:rsidR="006775A9">
        <w:rPr>
          <w:rStyle w:val="FootnoteReference"/>
          <w:lang w:val="ru-RU"/>
        </w:rPr>
        <w:footnoteReference w:id="255"/>
      </w:r>
      <w:r w:rsidRPr="00C84680">
        <w:rPr>
          <w:lang w:val="ru-RU"/>
        </w:rPr>
        <w:t xml:space="preserve"> *," tubag niya, </w:t>
      </w:r>
      <w:r w:rsidR="002F08DD">
        <w:rPr>
          <w:lang w:val="ru-RU"/>
        </w:rPr>
        <w:t xml:space="preserve">"</w:t>
      </w:r>
      <w:r w:rsidRPr="00C84680">
        <w:rPr>
          <w:lang w:val="ru-RU"/>
        </w:rPr>
        <w:t xml:space="preserve">pero gi-usab nako gamay</w:t>
      </w:r>
      <w:r w:rsidRPr="00C84680">
        <w:rPr>
          <w:lang w:val="ru-RU"/>
        </w:rPr>
        <w:t xml:space="preserve">.</w:t>
      </w:r>
      <w:r w:rsidR="009F3FC8">
        <w:rPr>
          <w:lang w:val="ru-RU"/>
        </w:rPr>
        <w:t xml:space="preserve">" "</w:t>
      </w:r>
      <w:r w:rsidRPr="00C84680">
        <w:rPr>
          <w:lang w:val="ru-RU"/>
        </w:rPr>
        <w:t xml:space="preserve">Gi-usab nimo ang doxology ni Peter sa Peloponnese?!</w:t>
      </w:r>
      <w:r w:rsidRPr="00C84680">
        <w:rPr>
          <w:lang w:val="ru-RU"/>
        </w:rPr>
        <w:t xml:space="preserve">" </w:t>
      </w:r>
      <w:r w:rsidR="002F08DD">
        <w:rPr>
          <w:lang w:val="ru-RU"/>
        </w:rPr>
        <w:t xml:space="preserve">"</w:t>
      </w:r>
      <w:r w:rsidRPr="00C84680">
        <w:rPr>
          <w:lang w:val="ru-RU"/>
        </w:rPr>
        <w:t xml:space="preserve">Aw, nganong dili man," ingon niya, "dili ba ko'y katungod nga buhaton kana?</w:t>
      </w:r>
      <w:r w:rsidR="002F08DD">
        <w:rPr>
          <w:lang w:val="ru-RU"/>
        </w:rPr>
        <w:t xml:space="preserve">" </w:t>
      </w:r>
      <w:r w:rsidRPr="00C84680">
        <w:rPr>
          <w:lang w:val="ru-RU"/>
        </w:rPr>
        <w:t xml:space="preserve">— </w:t>
      </w:r>
      <w:r w:rsidRPr="00C84680">
        <w:rPr>
          <w:lang w:val="ru-RU"/>
        </w:rPr>
        <w:t xml:space="preserve">"Kung gusto nimo, pwede ka maghimo sa imong kaugalingong himno, pero dili nimo angay dautan ang buhat sa uban!</w:t>
      </w:r>
      <w:r w:rsidR="002F08DD">
        <w:rPr>
          <w:lang w:val="ru-RU"/>
        </w:rPr>
        <w:t xml:space="preserve">" </w:t>
      </w:r>
      <w:r w:rsidRPr="00C84680">
        <w:rPr>
          <w:lang w:val="ru-RU"/>
        </w:rPr>
        <w:t xml:space="preserve">Ingon ana lang — giusab niya ang melodiya sa himno sa uban, ug unya, walay duhaduha, tawgon niya ang iyang kaugalingong buhat nga 'Svyatogorsk'. Kinahanglan mag-amping pag-ayo. Dili angay usbon ang nahimo na daan. Kung gusto, pwede maghimo og kaugalingong buhat ug tawgon kini sa kaugalingong ngalan. Katungod sa usa ka tawo nga buhaton kana. Apan ang pagkuha sa daan ug pag-usab niini — kawalay pagrespeto kana. Sama ra kini sa usa ka tawo nga walay pagsabot sa pagpintal og icon nga gustong usbon ang usa ka karaang icon. Kung mao kana ilang gusto, pasagdi sila nga magpintal sa ilang kaugalingong icon, apan dili nila angay laglagon ang icon sa uban.</w:t>
      </w:r>
    </w:p>
    <w:p w:rsidRPr="00347B46" w:rsidR="00347B46" w:rsidP="00347B46" w:rsidRDefault="00347B46" w14:paraId="7E02568C" w14:textId="77777777">
      <w:pPr>
        <w:rPr>
          <w:lang w:val="ru-RU"/>
        </w:rPr>
      </w:pPr>
    </w:p>
    <w:p w:rsidRPr="00C84680" w:rsidR="005C3FC8" w:rsidP="00347B46" w:rsidRDefault="00BF6B1D" w14:paraId="0F07FE3E" w14:textId="77777777">
      <w:pPr>
        <w:pStyle w:val="Heading4"/>
        <w:rPr>
          <w:lang w:val="ru-RU"/>
        </w:rPr>
      </w:pPr>
      <w:bookmarkStart w:name="_Toc196745484" w:id="447"/>
      <w:bookmarkStart w:name="_Toc196745641" w:id="448"/>
      <w:bookmarkStart w:name="_Toc225094995" w:id="449"/>
      <w:r w:rsidRPr="00C84680">
        <w:rPr>
          <w:lang w:val="ru-RU"/>
        </w:rPr>
        <w:t xml:space="preserve">Kung walay pagtuo, dili motindog ang kalibutan</w:t>
      </w:r>
      <w:bookmarkEnd w:id="447"/>
      <w:bookmarkEnd w:id="448"/>
      <w:bookmarkEnd w:id="449"/>
    </w:p>
    <w:p w:rsidRPr="00C84680" w:rsidR="005C3FC8" w:rsidRDefault="00BF6B1D" w14:paraId="40B13B88" w14:textId="2D34D397">
      <w:pPr>
        <w:pStyle w:val="paragraph"/>
        <w:spacing w:before="30" w:after="30"/>
        <w:ind w:start="60" w:end="60"/>
        <w:rPr>
          <w:lang w:val="ru-RU"/>
        </w:rPr>
      </w:pPr>
      <w:r w:rsidR="006775A9">
        <w:rPr>
          <w:rStyle w:val="FootnoteReference"/>
          <w:lang w:val="ru-RU"/>
        </w:rPr>
        <w:footnoteReference w:id="256"/>
      </w:r>
      <w:r w:rsidRPr="00C84680">
        <w:rPr>
          <w:lang w:val="ru-RU"/>
        </w:rPr>
        <w:t xml:space="preserve">Nagtuo ang mga awtoridad nga walay Diyos nga makadaot sa katilingban ang pagtuo ug naningkamot nga wagtangon kini. Karon hinay-hinay nilang nasabtan nga kung walay pagtuo ang usa ka tawo, wala siyay pagpugong sa kaugalingon ug </w:t>
      </w:r>
      <w:r w:rsidRPr="00C84680">
        <w:rPr>
          <w:lang w:val="ru-RU"/>
        </w:rPr>
        <w:t xml:space="preserve">mahimong usa k</w:t>
      </w:r>
      <w:r w:rsidRPr="00C84680">
        <w:rPr>
          <w:lang w:val="ru-RU"/>
        </w:rPr>
        <w:lastRenderedPageBreak/>
      </w:r>
      <w:r w:rsidRPr="00C84680">
        <w:rPr>
          <w:lang w:val="ru-RU"/>
        </w:rPr>
        <w:t xml:space="preserve"> ; nasabtan nila nga dili makabarog nga lig-on ang usa ka tawo kung walay mga ideyal. Sa usa ka higayon, usa ka mamamahayag nangutana sa usa ka tigulang nga Komunistang politiko: </w:t>
      </w:r>
      <w:r w:rsidRPr="00C84680">
        <w:rPr>
          <w:lang w:val="ru-RU"/>
        </w:rPr>
        <w:t xml:space="preserve">'Unsa ang angay hinumduman sa mga politiko karon aron malikayan ang kapakyasan ug magmalampuson?</w:t>
      </w:r>
      <w:r w:rsidRPr="00C84680">
        <w:rPr>
          <w:lang w:val="ru-RU"/>
        </w:rPr>
        <w:t xml:space="preserve">' </w:t>
      </w:r>
      <w:r w:rsidRPr="00C84680">
        <w:rPr>
          <w:lang w:val="ru-RU"/>
        </w:rPr>
        <w:t xml:space="preserve">'Napakyas kami tungod kay misupak kami sa Simbahan</w:t>
      </w:r>
      <w:r w:rsidR="002F08DD">
        <w:rPr>
          <w:lang w:val="ru-RU"/>
        </w:rPr>
        <w:t xml:space="preserve">,' </w:t>
      </w:r>
      <w:r w:rsidRPr="00C84680">
        <w:rPr>
          <w:lang w:val="ru-RU"/>
        </w:rPr>
        <w:t xml:space="preserve">tubag sa tigulang nga Komunista. Sa laing pagkasulti, ang mga komunista nga dili motuo, nga walay materyal nga interes o espirituhanong tinguha, nakamatikod nga dili nila mapildi ang Diyos. Karon</w:t>
      </w:r>
      <w:r w:rsidRPr="00C84680">
        <w:rPr>
          <w:lang w:val="ru-RU"/>
        </w:rPr>
        <w:t xml:space="preserve">, ang mga komunista nga dili motuo, sa pipila ka rehiyon sa Serbia, nagsugod na sa pagtukod og mga simbahan. Nakamatikod ang mga awtoridad sa Yugoslavia nga, sumala sa estadistika, kung asa adunay simbahan, mas gamay ang mga tawo nga adunay problema sa pangisip, mas gamay ang krimen ug uban pa. Kining mga tawo wala motuo sa Diyos, apan aron malikayan ang pagpuno sa mga tawo og tambal para sa schizophrenia, nagtukod sila og mga simbahan para kanila. Bisan si Ceaușescu, bisan pa nga usa siya </w:t>
      </w:r>
      <w:r w:rsidRPr="00C84680">
        <w:rPr>
          <w:lang w:val="ru-RU"/>
        </w:rPr>
        <w:t xml:space="preserve">ka 'walay hiya nga </w:t>
      </w:r>
      <w:r w:rsidRPr="006775A9" w:rsidR="006775A9">
        <w:rPr>
          <w:lang w:val="ru-RU"/>
        </w:rPr>
        <w:t xml:space="preserve">korporal</w:t>
      </w:r>
      <w:r w:rsidR="002F08DD">
        <w:rPr>
          <w:lang w:val="ru-RU"/>
        </w:rPr>
        <w:t xml:space="preserve">'</w:t>
      </w:r>
      <w:r w:rsidR="006775A9">
        <w:rPr>
          <w:rStyle w:val="FootnoteReference"/>
          <w:lang w:val="ru-RU"/>
        </w:rPr>
        <w:footnoteReference w:id="257"/>
      </w:r>
      <w:r w:rsidRPr="00C84680">
        <w:rPr>
          <w:lang w:val="ru-RU"/>
        </w:rPr>
        <w:t xml:space="preserve"> nga gitawag ang Kristiyanismo </w:t>
      </w:r>
      <w:r w:rsidRPr="00C84680">
        <w:rPr>
          <w:lang w:val="ru-RU"/>
        </w:rPr>
        <w:t xml:space="preserve">nga 'opiyum sa </w:t>
      </w:r>
      <w:r w:rsidR="002F08DD">
        <w:rPr>
          <w:lang w:val="ru-RU"/>
        </w:rPr>
        <w:t xml:space="preserve">katawhan' </w:t>
      </w:r>
      <w:r w:rsidRPr="00C84680">
        <w:rPr>
          <w:lang w:val="ru-RU"/>
        </w:rPr>
        <w:t xml:space="preserve">ug misulti og uban pang susamang blasfemiya, misulti usab siya sa samang higayon nga ang mga Kristohanon maayong mga tawo. Kini tungod kay ang mga nagtuo adunay </w:t>
      </w:r>
      <w:r w:rsidR="002F08DD">
        <w:rPr>
          <w:lang w:val="ru-RU"/>
        </w:rPr>
        <w:t xml:space="preserve">'pugong' </w:t>
      </w:r>
      <w:r w:rsidRPr="00C84680">
        <w:rPr>
          <w:lang w:val="ru-RU"/>
        </w:rPr>
        <w:t xml:space="preserve">ug dili maghimo og kagubot. Ang uban, ang mga dili motuo, gipahimong bula ang tanan. Ug pila ka mga santo ang nagdan-ag kanato gikan sa Rusya! Gideklarar na karon ang gubat batok sa komunismo. Apan aduna usab mga tawo nga naningkamot pagpangita og rason sa tanan. </w:t>
      </w:r>
      <w:r w:rsidRPr="00C84680">
        <w:rPr>
          <w:lang w:val="ru-RU"/>
        </w:rPr>
        <w:t xml:space="preserve">'Si Lenin ug si Marx,' ingon niining mga tawo, 'miuyon kang Kristo, apan wala nila masabti ang Iyang espiritu ug busa nakabuhat sila og mga krimen</w:t>
      </w:r>
      <w:r w:rsidR="002F08DD">
        <w:rPr>
          <w:lang w:val="ru-RU"/>
        </w:rPr>
        <w:t xml:space="preserve">.'</w:t>
      </w:r>
      <w:r w:rsidRPr="00C84680">
        <w:rPr>
          <w:lang w:val="ru-RU"/>
        </w:rPr>
        <w:t xml:space="preserve"> Ingon nila kini tungod kay ang mga Kristohanon nagpataas sa ilang tingog, nagpahayag nga gusto nilang mobalik sa ilang karaang Tradisyon, sa ilang pagtuo. Busa, tungod kay dili na nila makontrol ang mga tawo sama sa una, ang mga komunista usab nag-awhag kanila: </w:t>
      </w:r>
      <w:r w:rsidRPr="00C84680">
        <w:rPr>
          <w:lang w:val="ru-RU"/>
        </w:rPr>
        <w:t xml:space="preserve">'Mobalik kita sa atong karaang Tradisyon!</w:t>
      </w:r>
      <w:r w:rsidR="002F08DD">
        <w:rPr>
          <w:lang w:val="ru-RU"/>
        </w:rPr>
        <w:t xml:space="preserve">' </w:t>
      </w:r>
      <w:r w:rsidRPr="00C84680">
        <w:rPr>
          <w:lang w:val="ru-RU"/>
        </w:rPr>
        <w:t xml:space="preserve">Morag ang mga komunista naghimo sa tanang kalautan atol ug pagkahuman sa rebolusyon tungod lang kay wala nila masabti ang espiritu ni Kristo! </w:t>
      </w:r>
    </w:p>
    <w:p w:rsidRPr="00347B46" w:rsidR="005C3FC8" w:rsidRDefault="00BF6B1D" w14:paraId="6A45B449" w14:textId="3ABF2E33">
      <w:pPr>
        <w:pStyle w:val="paragraph"/>
        <w:spacing w:before="30" w:after="30"/>
        <w:ind w:start="60" w:end="60"/>
        <w:rPr>
          <w:lang w:val="ru-RU"/>
        </w:rPr>
      </w:pPr>
      <w:r w:rsidRPr="00C84680">
        <w:rPr>
          <w:lang w:val="ru-RU"/>
        </w:rPr>
        <w:t xml:space="preserve">Moabot ang panahon nga dili lang ang mga magtutuo, apan pati na ang mga dili magtutuo, makamatngon nga kung walay pagtuo, dili makabarog ang kalibutan. Unya pugson nila ang mga tawo sa pagtuo sa usa ka butang, aron mapugngan sila. Molabay ang mga katuigan, ug moabot ang panahon nga kung mapakyas ka sa pag-ampo bisan unsang adlaw, ipakulong ka. Kinahanglan magreport ang mga tawo sa magmamando kung nag-ampo ba sila o wala!… Mao kana ang paagi aron matag-ayag ang tanan.</w:t>
      </w:r>
    </w:p>
    <w:p w:rsidRPr="00347B46" w:rsidR="00347B46" w:rsidP="00347B46" w:rsidRDefault="00347B46" w14:paraId="102CF009" w14:textId="77777777">
      <w:pPr>
        <w:rPr>
          <w:lang w:val="ru-RU"/>
        </w:rPr>
      </w:pPr>
    </w:p>
    <w:p w:rsidRPr="00C84680" w:rsidR="005C3FC8" w:rsidP="00347B46" w:rsidRDefault="00BF6B1D" w14:paraId="0F22333B" w14:textId="77777777">
      <w:pPr>
        <w:pStyle w:val="Heading4"/>
        <w:rPr>
          <w:lang w:val="ru-RU"/>
        </w:rPr>
      </w:pPr>
      <w:bookmarkStart w:name="_Toc196745485" w:id="450"/>
      <w:bookmarkStart w:name="_Toc196745642" w:id="451"/>
      <w:bookmarkStart w:name="_Toc225094996" w:id="452"/>
      <w:r w:rsidRPr="00C84680">
        <w:rPr>
          <w:lang w:val="ru-RU"/>
        </w:rPr>
        <w:t xml:space="preserve">Kinahanglan natong biyaan ang usa ka maayong Tradisyon</w:t>
      </w:r>
      <w:bookmarkEnd w:id="450"/>
      <w:bookmarkEnd w:id="451"/>
      <w:bookmarkEnd w:id="452"/>
    </w:p>
    <w:p w:rsidRPr="00C84680" w:rsidR="005C3FC8" w:rsidRDefault="00BF6B1D" w14:paraId="2E1428B0" w14:textId="77777777">
      <w:pPr>
        <w:pStyle w:val="paragraph"/>
        <w:spacing w:before="30" w:after="30"/>
        <w:ind w:start="60" w:end="60"/>
        <w:rPr>
          <w:lang w:val="ru-RU"/>
        </w:rPr>
      </w:pPr>
      <w:r w:rsidRPr="00C84680">
        <w:rPr>
          <w:lang w:val="ru-RU"/>
        </w:rPr>
        <w:t xml:space="preserve">— Geronda, ngano man nga sa pipila ka mga rehiyon, baryo ug nayon, natawo ang mga maayong tawo? </w:t>
      </w:r>
    </w:p>
    <w:p w:rsidRPr="00C84680" w:rsidR="005C3FC8" w:rsidRDefault="00BF6B1D" w14:paraId="5669C200" w14:textId="77777777">
      <w:pPr>
        <w:pStyle w:val="paragraph"/>
        <w:spacing w:before="30" w:after="30"/>
        <w:ind w:start="60" w:end="60"/>
        <w:rPr>
          <w:lang w:val="ru-RU"/>
        </w:rPr>
      </w:pPr>
      <w:r w:rsidRPr="00C84680">
        <w:rPr>
          <w:lang w:val="ru-RU"/>
        </w:rPr>
        <w:t xml:space="preserve">— Tungod kay ang mga tawo nga nagpuyo didto kaniadto maayo. Nabilin sila og maayong kaliwatan, ug karon nagpadayon ang maayong Tradisyon. Nagtuo ka tingali nga ang yuta didto mabungahon kaayo para sa mga maayong tawo? Dili, dili kini bahin sa yuta. Kung adunay Tradisyon sa usa ka piho nga lugar — maayo man o dautan — magpadayon kini. Sa Epirus, duol sa utlanan sa Albania, adunay usa ka baryo nga ang mga lumolupyo moadto sa simbahan alang sa Vespers ug sa Balaang Liturgiya — bisan kanus-a kini gisaulog. Mitungha pa gani sila sa Matins. Kining mga tawo — unsaon pa ba pagsulti — nagpuyo sa paraiso samtang buhi pa sila dinhi, ug, sa pagbalhin nila sa sunod nga kinabuhi, mosulod usab sila sa Paraiso. Nakatabang sila sa ilang kaugalingon ug sa sunod nga henerasyon, tungod kay nagtukod sila og usa ka maayong panulondon. Kung ang mga kaliwat modawat sa usa ka maayong Tradisyon, magpadayon kana nga maayong Tradisyon. Dili kaayo layo, aduna pay lain nga baryo. Tanan didto mangawat. Usa ra ka pari ang naggikan sa maong baryo, apan bisan siya nangawat pa gani og mga ikon sa simbahan! Ang punto dili tungod kay pobre ang yuta sa maong baryo, kondili tungod kay ang mga tawo didto adunay dautang batasan. Busa nagbilin sila og dautang kaliwatan, ug nagpadayon kini nga dautang tradisyon. Kinahanglan og dakong paningkamot aron madala ang usa ka maayong tradisyon niining baryo sa mga kawatan. Ug tan-awa: kung adunay </w:t>
      </w:r>
      <w:r w:rsidRPr="00C84680">
        <w:rPr>
          <w:lang w:val="ru-RU"/>
        </w:rPr>
        <w:t xml:space="preserve">usa ka daotan nga tawo nga</w:t>
      </w:r>
      <w:r w:rsidRPr="00C84680">
        <w:rPr>
          <w:lang w:val="ru-RU"/>
        </w:rPr>
        <w:t xml:space="preserve"> nagpuyo sa usa ka piho nga lugar</w:t>
      </w:r>
      <w:r w:rsidRPr="00C84680">
        <w:rPr>
          <w:lang w:val="ru-RU"/>
        </w:rPr>
        <w:lastRenderedPageBreak/>
      </w:r>
      <w:r w:rsidRPr="00C84680">
        <w:rPr>
          <w:lang w:val="ru-RU"/>
        </w:rPr>
        <w:t xml:space="preserve"> , ang uban pang mga pumoluyo mosulay sa pagpamatuod nga dili siya lumad sa maong dapit, pinaagi sa pagsiksik pag-ayo sa ugat sa iyang kahoy-pamilya. Apan kon mahisgotan ang usa ka balaan nga tawo, magdali-dali ang tanan sa pag-angkon kaniya nga paryente. Pananglitan, si San Cosmas sa Aetolia—bisan pa man nga siya taga-sentral nga Gresya sa sinugdanan—giapil siya sa mga santo sa Epirus tungod kay gisubay sa iyang amahan ang kagikan paingon sa usa ka baryo sa Epirus. Ug busa, bisan unsaon, nahimong Epirote si San Cosmas. </w:t>
      </w:r>
    </w:p>
    <w:p w:rsidRPr="00C84680" w:rsidR="005C3FC8" w:rsidRDefault="00BF6B1D" w14:paraId="32446094" w14:textId="537C2B73">
      <w:pPr>
        <w:pStyle w:val="paragraph"/>
        <w:spacing w:before="30" w:after="30"/>
        <w:ind w:start="60" w:end="60"/>
        <w:rPr>
          <w:lang w:val="ru-RU"/>
        </w:rPr>
      </w:pPr>
      <w:r w:rsidRPr="00C84680">
        <w:rPr>
          <w:lang w:val="ru-RU"/>
        </w:rPr>
        <w:t xml:space="preserve">Usa ka kaila nako, ang ulo sa usa ka pamilya, pirmi kabalaka nga nag-uyog sa iyang tudlo samtang nag-istorya. Unya ang iyang mga anak usab mag-uyog sa ilang gagmayng tudlo kon mag-istorya. Sa katapusan, ang mga bata makuha ang tanang batasan sa ilang amahan; ginakopya nila kini pag-ayo. Apan ang tumong mao ang pagdawat lang sa mga maayong butang. Kung dili, magpundo ang dautan sa dugay nga panahon. Nahinumdom ko sa usa ka batan-ong lalaki nga misulod sa usa ka monastikong komunidad isip bag-ohan, apan wala siya ganahi didto. </w:t>
      </w:r>
      <w:r w:rsidR="009F3FC8">
        <w:rPr>
          <w:lang w:val="ru-RU"/>
        </w:rPr>
        <w:t xml:space="preserve">"</w:t>
      </w:r>
      <w:r w:rsidRPr="00C84680">
        <w:rPr>
          <w:lang w:val="ru-RU"/>
        </w:rPr>
        <w:t xml:space="preserve">Hulat, anak," ingon sa iyang magtutudlo, "ayaw pagbiya; mausab ang tanan.</w:t>
      </w:r>
      <w:r w:rsidR="009F3FC8">
        <w:rPr>
          <w:lang w:val="ru-RU"/>
        </w:rPr>
        <w:t xml:space="preserve">" "</w:t>
      </w:r>
      <w:r w:rsidRPr="00C84680">
        <w:rPr>
          <w:lang w:val="ru-RU"/>
        </w:rPr>
        <w:t xml:space="preserve">Unsaon man pag-usab, Geronda?" mibalik ang bag-ohan. 'Sa katapusan, ang nobiso sa ingon-ingon nga tigulang eksaktong kopya sa iyang magtutudlo. Ang nobiso ni Amahan-ug-kinsa pareho ra gyud ka dagway sa iyang magtutudlo. Unsaon man kaha pag-usab sa bisan unsa?</w:t>
      </w:r>
      <w:r w:rsidR="002F08DD">
        <w:rPr>
          <w:lang w:val="ru-RU"/>
        </w:rPr>
        <w:t xml:space="preserve">" </w:t>
      </w:r>
      <w:r w:rsidRPr="00C84680">
        <w:rPr>
          <w:lang w:val="ru-RU"/>
        </w:rPr>
        <w:t xml:space="preserve">Kung adunay lawom nga dautang ugot sa usa ka monasteryo o komunidad sa mga monghe, ug ang mga nobiso, tungod kay wala magpakita og tinuod nga pagtagad, </w:t>
      </w:r>
      <w:r w:rsidRPr="00C84680">
        <w:rPr>
          <w:lang w:val="ru-RU"/>
        </w:rPr>
        <w:t xml:space="preserve">mosundog</w:t>
      </w:r>
      <w:r w:rsidRPr="00C84680">
        <w:rPr>
          <w:lang w:val="ru-RU"/>
        </w:rPr>
        <w:t xml:space="preserve"> lang </w:t>
      </w:r>
      <w:r w:rsidRPr="00C84680">
        <w:rPr>
          <w:lang w:val="ru-RU"/>
        </w:rPr>
        <w:t xml:space="preserve">sa ilang makita, nan ang maong negatibong kahimtang mahimong kroniko. Apan kon ang mga nobisyo magpakita og tinuod nga pagtagad, mahimo nga mausab ang negatibong kahimtang ngadto sa positibo. Sa ingon niini, ang maayo ug ang dautan mahimong walay katapusan. </w:t>
      </w:r>
    </w:p>
    <w:p w:rsidRPr="00C84680" w:rsidR="005C3FC8" w:rsidRDefault="00BF6B1D" w14:paraId="0439DACC" w14:textId="77777777">
      <w:pPr>
        <w:pStyle w:val="paragraph"/>
        <w:spacing w:before="30" w:after="30"/>
        <w:ind w:start="60" w:end="60"/>
        <w:rPr>
          <w:lang w:val="ru-RU"/>
        </w:rPr>
      </w:pPr>
      <w:r w:rsidRPr="00C84680">
        <w:rPr>
          <w:lang w:val="ru-RU"/>
        </w:rPr>
        <w:t xml:space="preserve">Nakasabot ko sa usa ka butang: ang tanan natong anaa—bisan pa man ang mga tradisyon sa mga Balaang Amahan o kadtong gilatid sa Lagda—usa ra ka gamayng tipik [kon itandi sa kaniadto]. Sa laing pagkasulti, kini tanan mahimong ikatandi sa pipila ka hugpong sa ubas nga nabilin sa ubasan human sa pag-ani. Busa, kinahanglan nato nga mag-amping aron mapreserbar ang gamay nga lebadura. Kini ang atong Kristohanong katungdanan. Wala kita'y katungod nga mobiya og dili himsog nga panulondon. </w:t>
      </w:r>
    </w:p>
    <w:p w:rsidRPr="00C84680" w:rsidR="005C3FC8" w:rsidRDefault="00BF6B1D" w14:paraId="3A8B6D19" w14:textId="439D79AB">
      <w:pPr>
        <w:pStyle w:val="paragraph"/>
        <w:spacing w:before="30" w:after="30"/>
        <w:ind w:start="60" w:end="60"/>
        <w:rPr>
          <w:lang w:val="ru-RU"/>
        </w:rPr>
      </w:pPr>
      <w:r w:rsidRPr="00C84680">
        <w:rPr>
          <w:lang w:val="ru-RU"/>
        </w:rPr>
        <w:t xml:space="preserve">Pipila ka tuig ang milabay</w:t>
      </w:r>
      <w:r w:rsidR="002F08DD">
        <w:rPr>
          <w:lang w:val="ru-RU"/>
        </w:rPr>
        <w:t xml:space="preserve">,</w:t>
      </w:r>
      <w:r w:rsidRPr="00C84680">
        <w:rPr>
          <w:lang w:val="ru-RU"/>
        </w:rPr>
        <w:t xml:space="preserve"> ang</w:t>
      </w:r>
      <w:r w:rsidR="006775A9">
        <w:rPr>
          <w:rStyle w:val="FootnoteReference"/>
          <w:lang w:val="ru-RU"/>
        </w:rPr>
        <w:footnoteReference w:id="258"/>
      </w:r>
      <w:r w:rsidRPr="00C84680">
        <w:rPr>
          <w:lang w:val="ru-RU"/>
        </w:rPr>
        <w:t xml:space="preserve"> , nagkalain-laing mga teologo, mga propesor sa unibersidad ug uban pang bantugang personalidad mitigum sa Geneva alang sa </w:t>
      </w:r>
      <w:r w:rsidR="009F3FC8">
        <w:rPr>
          <w:lang w:val="ru-RU"/>
        </w:rPr>
        <w:t xml:space="preserve">usa ka </w:t>
      </w:r>
      <w:r w:rsidRPr="00C84680">
        <w:rPr>
          <w:lang w:val="ru-RU"/>
        </w:rPr>
        <w:t xml:space="preserve">'pre-council meeting</w:t>
      </w:r>
      <w:r w:rsidR="002F08DD">
        <w:rPr>
          <w:lang w:val="ru-RU"/>
        </w:rPr>
        <w:t xml:space="preserve">'. </w:t>
      </w:r>
      <w:r w:rsidRPr="00C84680">
        <w:rPr>
          <w:lang w:val="ru-RU"/>
        </w:rPr>
        <w:t xml:space="preserve">Naghukom sila nga wagtangon ang mga pag-ayuno sa Pasko ug sa San Pedro, ug pagpakunhod sa Dakong Kwaresma og duha ka semana — kay bisan pa man dili na man mag-ayuno ang mga tawo. Apil usab sa maong miting ang atong mga propesor. Pagbalik nila gikan didto, miadto sila kanako ug gisugdan pag-istorya nako bahin niini, nasuko kaayo ko nga misinggit pa gani ko kanila. </w:t>
      </w:r>
      <w:r w:rsidRPr="00C84680">
        <w:rPr>
          <w:lang w:val="ru-RU"/>
        </w:rPr>
        <w:t xml:space="preserve">'Nasayud ba mo unsa inyong gibuhat?' ingon nako. 'Kung ang usa ka tawo masakiton, matarong ra siya sa pagkaon og karne sa panahon sa Kwaresma — ang kinatibuk-ang lagda dili magamit kaniya. Kung ang usa ka tawo mokaon og pagkaon nga dili angay sa panahon sa Kwaresma dili tungod sa sakit kondili tungod sa [espirituhanong] kahuyang, nan kinahanglan siyang mangayo: </w:t>
      </w:r>
      <w:r w:rsidRPr="00C84680">
        <w:rPr>
          <w:lang w:val="ru-RU"/>
        </w:rPr>
        <w:t xml:space="preserve">'Pasayloa ako, akong Ginoo</w:t>
      </w:r>
      <w:r w:rsidR="002F08DD">
        <w:rPr>
          <w:lang w:val="ru-RU"/>
        </w:rPr>
        <w:t xml:space="preserve">,' </w:t>
      </w:r>
      <w:r w:rsidRPr="00C84680">
        <w:rPr>
          <w:lang w:val="ru-RU"/>
        </w:rPr>
        <w:t xml:space="preserve">kinahanglan niya nga ipakumbaba ang iyang kaugalingon ug moingon: </w:t>
      </w:r>
      <w:r w:rsidRPr="00C84680">
        <w:rPr>
          <w:lang w:val="ru-RU"/>
        </w:rPr>
        <w:t xml:space="preserve">'Nakasala ako</w:t>
      </w:r>
      <w:r w:rsidR="002F08DD">
        <w:rPr>
          <w:lang w:val="ru-RU"/>
        </w:rPr>
        <w:t xml:space="preserve">.' </w:t>
      </w:r>
      <w:r w:rsidRPr="00C84680">
        <w:rPr>
          <w:lang w:val="ru-RU"/>
        </w:rPr>
        <w:t xml:space="preserve">Dili hukman ni Kristo ang ingon nga tawo. Apan, kung ang usa ka tawo himsog, nan kinahanglan siyang mag-ayuno. Sa bahin sa mga walay pagtagad, mokaon ra gihapon sila'g bisan unsa, ug walay bisan unsa nga ilang kabalak-an. Magpadayon lang gihapon ang tanan sama sa kanunay. Sa tinuod, kadaghanan dili magpuasa, kay wala silay balido nga rason aron buhaton kini. Ug kita, nga gustong pahimulosan kining kadaghanan, gusto nato nga wagtangon gayud ang pagpuasa? Apan giunsa nato pagkahibalo unsa ang mahitabo sa sunod nga henerasyon? Unsa kaha kung mas maayo pa sila kaysa sa karon nga henerasyon, ug makasunod sa mga pagtulon-an sa Simbahan nga walay kompromiso? Pinaagi sa unsang katungod, unya, tangtangon nato kining tanan? Sa katapusan, yano ra kaayo man kini! Sa mga Katoliko, ang pag-ayuno sa wala pa ang Balaang Komunyon usa ka oras ra. Mosugot ba kita sa parehas nga espiritu? Atong panalanginan ba ang atong kaugalingong mga kahuyang ug kapakyasan? Apan tungod sa atong mga kahuyang, wala kita'y katungod sa pag-angay sa Kristiyanismo sa atong kaugalingong pamantayan. Bisan pa og pipila ra ang makasunod sa natukod nga ritwal, kini kinahanglan ipreserbar alang sa maong pipila. Kung ang usa ka masakiton makit-an nga naa siya sa taliwala sa mga estranghero, magkaon siya og karne sa paagi nga dili siya makita sa uban ug dili madani sa sala. Palita lang niya ang sour cream para sa iyang kaugalingon ug kan-a kini sa iyang kwarto</w:t>
      </w:r>
      <w:r w:rsidRPr="00C84680">
        <w:rPr>
          <w:lang w:val="ru-RU"/>
        </w:rPr>
        <w:t xml:space="preserve">.</w:t>
      </w:r>
      <w:r w:rsidRPr="00C84680">
        <w:rPr>
          <w:lang w:val="ru-RU"/>
        </w:rPr>
        <w:t xml:space="preserve">" — </w:t>
      </w:r>
      <w:r w:rsidR="009F3FC8">
        <w:rPr>
          <w:lang w:val="ru-RU"/>
        </w:rPr>
        <w:t xml:space="preserve">"</w:t>
      </w:r>
      <w:r w:rsidRPr="00C84680">
        <w:rPr>
          <w:lang w:val="ru-RU"/>
        </w:rPr>
        <w:t xml:space="preserve">Hipokrisiya kana</w:t>
      </w:r>
      <w:r w:rsidR="002F08DD">
        <w:rPr>
          <w:lang w:val="ru-RU"/>
        </w:rPr>
        <w:t xml:space="preserve">," </w:t>
      </w:r>
      <w:r w:rsidRPr="00C84680">
        <w:rPr>
          <w:lang w:val="ru-RU"/>
        </w:rPr>
        <w:t xml:space="preserve">tubag kanako sa usa sa mga propesor nga si</w:t>
      </w:r>
      <w:r w:rsidRPr="00C84680">
        <w:rPr>
          <w:lang w:val="ru-RU"/>
        </w:rPr>
        <w:lastRenderedPageBreak/>
      </w:r>
      <w:r w:rsidRPr="00C84680">
        <w:rPr>
          <w:lang w:val="ru-RU"/>
        </w:rPr>
        <w:t xml:space="preserve"> . </w:t>
      </w:r>
      <w:r w:rsidRPr="00C84680">
        <w:rPr>
          <w:lang w:val="ru-RU"/>
        </w:rPr>
        <w:t xml:space="preserve">"Nganong dili ka mogawas sa plasa ug magpakasala didto aron mas matinud-anon ka?</w:t>
      </w:r>
      <w:r w:rsidR="002F08DD">
        <w:rPr>
          <w:lang w:val="ru-RU"/>
        </w:rPr>
        <w:t xml:space="preserve">" </w:t>
      </w:r>
      <w:r w:rsidRPr="00C84680">
        <w:rPr>
          <w:lang w:val="ru-RU"/>
        </w:rPr>
        <w:t xml:space="preserve">— mao ang akong tubag kaniya. Sa unsang paagi man gipakita sa yawa kini tanan kanila! Nagbuhat kita </w:t>
      </w:r>
      <w:r w:rsidRPr="00C84680">
        <w:rPr>
          <w:lang w:val="ru-RU"/>
        </w:rPr>
        <w:t xml:space="preserve">sa</w:t>
      </w:r>
      <w:r w:rsidRPr="00C84680">
        <w:rPr>
          <w:lang w:val="ru-RU"/>
        </w:rPr>
        <w:t xml:space="preserve"> atong kaugalingong </w:t>
      </w:r>
      <w:r w:rsidR="002F08DD">
        <w:rPr>
          <w:lang w:val="ru-RU"/>
        </w:rPr>
        <w:t xml:space="preserve">'Ortodoksiya' </w:t>
      </w:r>
      <w:r w:rsidRPr="00C84680">
        <w:rPr>
          <w:lang w:val="ru-RU"/>
        </w:rPr>
        <w:t xml:space="preserve">ug, sa espiritu niining </w:t>
      </w:r>
      <w:r w:rsidR="002F08DD">
        <w:rPr>
          <w:lang w:val="ru-RU"/>
        </w:rPr>
        <w:t xml:space="preserve">'Ortodoksiya', </w:t>
      </w:r>
      <w:r w:rsidRPr="00C84680">
        <w:rPr>
          <w:lang w:val="ru-RU"/>
        </w:rPr>
        <w:t xml:space="preserve">gihubad nato ang mga Balaang Amahan ug ang Ebanghelyo. Sa atong panahon, nga daghan kaayo ug edukadong Kristohanon, ang Ortodoksiya angay nga mosidlak pag-ayo! Tan-awa lang si Santo Nicodemus nga Hagiorite</w:t>
      </w:r>
      <w:r w:rsidR="00D15B69">
        <w:rPr>
          <w:rStyle w:val="FootnoteReference"/>
          <w:lang w:val="ru-RU"/>
        </w:rPr>
        <w:footnoteReference w:id="259"/>
      </w:r>
      <w:r w:rsidRPr="00C84680">
        <w:rPr>
          <w:lang w:val="ru-RU"/>
        </w:rPr>
        <w:t xml:space="preserve"> — unsa kadaghan ang iyang nahimo! Pila kaha ka pulong ang iyang gisulat, pila kaha ka libro! Gikompila niya ang Mga Kinabuhi sa Tanan nga mga Santo! Nasayud kaayo ang Reverendo sa matag librarya hangtod sa katapusang kuwit, bisan wala siya'y photocopier o kompyuter. </w:t>
      </w:r>
    </w:p>
    <w:p w:rsidRPr="00C84680" w:rsidR="005C3FC8" w:rsidRDefault="00BF6B1D" w14:paraId="11E51946" w14:textId="44B7C72D">
      <w:pPr>
        <w:pStyle w:val="paragraph"/>
        <w:spacing w:before="30" w:after="30"/>
        <w:ind w:start="60" w:end="60"/>
        <w:rPr>
          <w:lang w:val="ru-RU"/>
        </w:rPr>
      </w:pPr>
      <w:r w:rsidRPr="00C84680">
        <w:rPr>
          <w:lang w:val="ru-RU"/>
        </w:rPr>
        <w:t xml:space="preserve">Ang usa ka tawo kinahanglan, kutob sa mahimo, mahimong tinuod nga Kristohanon. Unya, makabaton siya og pagbati sa espiritwalidad; unya, mobati siya og dakô o gamay nga kasakit para sa Ortodoksiya ug sa Yutang Gikanan, ug masabtan ang iyang katungdanang pagka-anak kanila. Niining kahimtanga, sa dihang makahibalo siya og usa ka panghitabo, ang usa ka Kristohanon mipakita og kabalaka, nabalaka ug nag-ampo. Apan, ang usa ka Kristohanon nga kinahanglan kanunay pasunon – </w:t>
      </w:r>
      <w:r w:rsidRPr="00C84680">
        <w:rPr>
          <w:lang w:val="ru-RU"/>
        </w:rPr>
        <w:t xml:space="preserve">'Karon tagda kini, unya tagda </w:t>
      </w:r>
      <w:r w:rsidR="002F08DD">
        <w:rPr>
          <w:lang w:val="ru-RU"/>
        </w:rPr>
        <w:t xml:space="preserve">kana' – </w:t>
      </w:r>
      <w:r w:rsidRPr="00C84680">
        <w:rPr>
          <w:lang w:val="ru-RU"/>
        </w:rPr>
        <w:t xml:space="preserve">sama sa usa ka kwadradong ligid nga, aron makalihok paabante, kinahanglan usab kanunay itulod. Ang tumong mao nga ang kusog mogikan sa sulod mismo sa tawo. Unya molihok sila nga hapsay — sama sa usa ka lingin nga ligid. Kung ang usa ka tawo mahimong tinuod nga Kristohanon, kung ang kusog mogikan sa sulod kanila, unya ang Dios magpadayag pa kanila og mas daghan ug mas lapad nga mga butang kaysa sa usa ka tawo nga nagbasa ra [og mga mantalaan]. Ang ingon nga tawo makat-on dili lang sa gisulat, kondili usab sa unsay hapit na isulat. Nasabtan ba nimo kini? Ang langitnong kahayag moabot sa usa ka tawo, ug ang tanan niyang buhat mapuno sa kahayag. </w:t>
      </w:r>
    </w:p>
    <w:p w:rsidRPr="00C84680" w:rsidR="005C3FC8" w:rsidRDefault="00BF6B1D" w14:paraId="1D0746F5" w14:textId="2197497E">
      <w:pPr>
        <w:pStyle w:val="paragraph"/>
        <w:spacing w:before="30" w:after="30"/>
        <w:ind w:start="60" w:end="60"/>
        <w:rPr>
          <w:lang w:val="ru-RU"/>
        </w:rPr>
      </w:pPr>
      <w:r w:rsidRPr="00C84680">
        <w:rPr>
          <w:lang w:val="ru-RU"/>
        </w:rPr>
        <w:t xml:space="preserve">Walay katungod kita nga usikan, sa atong panahon, ang dakong panulundon nga gibilin kanato ni Kristo. Maghatag kita og pasaylo sa Dios. Kita, ang gamay nga katawhang Griyego, mituo sa Mesiyas; gihatagan kita sa panalangin sa pagpasiga sa tibuok kalibutan. Usa ka gatus ka tuig sa wala pa ang pag-abot ni Kristo sa kalibutan, ang Daang Tugon gihubad sa Griyego. Ug unsa man ang gisagubang sa mga unang Kristohanon? Kanunay nilang gibutang sa peligro ang ilang kinabuhi. Ug unsa kaha kadako sa pagkawalay pagtagad karon! Unsaon kaha sa usa ka tawo nga magpabilin nga walay pagtagad karon, inig makahatag kita og kahayag sa mga tawo nga walay kasakit, nga walay peligro sa kinabuhi? Kabalo ka ba unsa ang gisagubang sa atong mga katigulangan alang sa kalibutan nga atong gipuy-an karon? Nasayud ka ba pila ka tawo ang naghalad sa ilang kaugalingon? Kung wala nila gihimo kana nga sakripisyo, wala kitay bisan unsa karon. Busa, maghimo ko og usa ka pagtandi: kaniadto, bisan pa sa pag-igo sa ilang kinabuhi, gipreserbar nila ang ilang pagtuo — samtang karon, nga walay bisan unsang presyur, giisip sa mga tawo nga pareho ra ang tanan! Ang mga wala pa makasinati sa pagkawala sa ilang nasudnong kagawasan, wala sila kasabot unsa kini kahulugan. </w:t>
      </w:r>
      <w:r w:rsidRPr="00C84680">
        <w:rPr>
          <w:lang w:val="ru-RU"/>
        </w:rPr>
        <w:t xml:space="preserve">'Dili unta pasagdan sa Ginoo nga moabot ang mga barbaro ug dauton kita!</w:t>
      </w:r>
      <w:r w:rsidR="002F08DD">
        <w:rPr>
          <w:lang w:val="ru-RU"/>
        </w:rPr>
        <w:t xml:space="preserve">' </w:t>
      </w:r>
      <w:r w:rsidRPr="00C84680">
        <w:rPr>
          <w:lang w:val="ru-RU"/>
        </w:rPr>
        <w:t xml:space="preserve">— mao na akong gisulti sa mga tawo, ug sa tubag nakong madungog: </w:t>
      </w:r>
      <w:r w:rsidRPr="00C84680">
        <w:rPr>
          <w:lang w:val="ru-RU"/>
        </w:rPr>
        <w:t xml:space="preserve">'Unsa man among mawala ana?</w:t>
      </w:r>
      <w:r w:rsidR="002F08DD">
        <w:rPr>
          <w:lang w:val="ru-RU"/>
        </w:rPr>
        <w:t xml:space="preserve">' </w:t>
      </w:r>
      <w:r w:rsidRPr="00C84680">
        <w:rPr>
          <w:lang w:val="ru-RU"/>
        </w:rPr>
        <w:t xml:space="preserve">Paminawa lang na! Makaangkon unta mo og sumpa, kamo nga walay pulos! Mao na gyud na ang dagan sa mga tawo karon. Hatagi sila og kuwarta ug sakyanan, ug wala silay paki sa pagtuo, dungog, o kagawasan. </w:t>
      </w:r>
    </w:p>
    <w:p w:rsidRPr="000D05A4" w:rsidR="00347B46" w:rsidP="000D05A4" w:rsidRDefault="00BF6B1D" w14:paraId="66854E41" w14:textId="73562BC9">
      <w:pPr>
        <w:pStyle w:val="paragraph"/>
        <w:spacing w:before="30" w:after="30"/>
        <w:ind w:start="60" w:end="60"/>
      </w:pPr>
      <w:r w:rsidRPr="00C84680">
        <w:rPr>
          <w:lang w:val="ru-RU"/>
        </w:rPr>
        <w:t xml:space="preserve">Kami nga mga Griyego utang namo ang among Ortodoksong pagtuo kang Kristo ug sa mga balaan nga martir ug mga amahan sa among Simbahan. Ug utang namo ang among kagawasan sa mga bayani sa among Yutang Gikanan nga nag-ula sa ilang dugo alang kanamo. Kinahanglan natong pasidunggan kini nga balaan nga panulondon. Kinahanglan natong preserbar kini, dili kini usikan sa atong panahon. Dako kaayong trahedya kung mawala ang ingon ani nga katawhan! Ug karon makita nato nga ang Dios nagtawag sa mga tawo pinaagi sa personal nga tawag, sama sa pagpadala og tawag sa mga sundalong gipili sa dili pa magsugod ang gubat. Gibuhat kini sa Dios aron adunay mapreserbar, aron maluwas ang Iyang binuhat. Dili kita biyaan sa Dios; apan, kita usab kinahanglan buhaton ang atong makakaya</w:t>
      </w:r>
      <w:r w:rsidRPr="00C84680">
        <w:rPr>
          <w:lang w:val="ru-RU"/>
        </w:rPr>
        <w:lastRenderedPageBreak/>
      </w:r>
      <w:r w:rsidRPr="00C84680">
        <w:rPr>
          <w:lang w:val="ru-RU"/>
        </w:rPr>
        <w:t xml:space="preserve"> sa tawhanong paagi. Ug alang sa mga butang nga dili mahimo sa tawhanong paagi, kinahanglan kita mag-ampo nga ang Dios mohatag sa Iyang tabang.</w:t>
      </w:r>
    </w:p>
    <w:sectPr w:rsidRPr="000D05A4" w:rsidR="00347B46" w:rsidSect="00C84680">
      <w:footerReference w:type="default" r:id="rId8"/>
      <w:pgSz w:w="12240" w:h="15840"/>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460C" w:rsidP="00AA21A6" w:rsidRDefault="0082460C" w14:paraId="2939820D" w14:textId="77777777">
      <w:r>
        <w:separator/>
      </w:r>
    </w:p>
  </w:endnote>
  <w:endnote w:type="continuationSeparator" w:id="0">
    <w:p w:rsidR="0082460C" w:rsidP="00AA21A6" w:rsidRDefault="0082460C" w14:paraId="70E90B2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2696200"/>
      <w:docPartObj>
        <w:docPartGallery w:val="Page Numbers (Bottom of Page)"/>
        <w:docPartUnique/>
      </w:docPartObj>
    </w:sdtPr>
    <w:sdtEndPr>
      <w:rPr>
        <w:noProof/>
      </w:rPr>
    </w:sdtEndPr>
    <w:sdtContent>
      <w:p w:rsidR="00AA21A6" w:rsidP="0094500E" w:rsidRDefault="00AA21A6" w14:paraId="26AD8DAC" w14:textId="4F79FEA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460C" w:rsidP="00AA21A6" w:rsidRDefault="0082460C" w14:paraId="71DB764F" w14:textId="77777777">
      <w:r>
        <w:separator/>
      </w:r>
    </w:p>
  </w:footnote>
  <w:footnote w:type="continuationSeparator" w:id="0">
    <w:p w:rsidR="0082460C" w:rsidP="00AA21A6" w:rsidRDefault="0082460C" w14:paraId="14FA1B30" w14:textId="77777777">
      <w:r>
        <w:continuationSeparator/>
      </w:r>
    </w:p>
  </w:footnote>
  <w:footnote w:id="1">
    <w:p w:rsidRPr="0087568D" w:rsidR="000534FA" w:rsidRDefault="000534FA" w14:paraId="37C9C325" w14:textId="34E0ACF8">
      <w:pPr>
        <w:pStyle w:val="FootnoteText"/>
        <w:rPr>
          <w:lang w:val="ru-RU"/>
        </w:rPr>
      </w:pPr>
      <w:r>
        <w:rPr>
          <w:rStyle w:val="FootnoteReference"/>
        </w:rPr>
        <w:footnoteRef/>
      </w:r>
      <w:r w:rsidRPr="0087568D">
        <w:rPr>
          <w:lang w:val="ru-RU"/>
        </w:rPr>
        <w:t xml:space="preserve"> </w:t>
      </w:r>
      <w:r w:rsidRPr="00245C2E">
        <w:rPr>
          <w:szCs w:val="16"/>
          <w:lang w:val="ru-RU"/>
        </w:rPr>
        <w:t xml:space="preserve">Ang pagbinayloay sa populasyon niadtong 1924, diin ang mga Griyego gikan sa Asia Minor mibalhin sa Gresya, samtang ang mga Turko nga nagpuyo sa Gresya mibalhin sa Turkey. – </w:t>
      </w:r>
      <w:r w:rsidRPr="00245C2E">
        <w:rPr>
          <w:i/>
          <w:iCs/>
          <w:szCs w:val="16"/>
          <w:lang w:val="ru-RU"/>
        </w:rPr>
        <w:t xml:space="preserve">Nota sa maghubad</w:t>
      </w:r>
    </w:p>
  </w:footnote>
  <w:footnote w:id="2">
    <w:p w:rsidRPr="0087568D" w:rsidR="0087568D" w:rsidRDefault="0087568D" w14:paraId="6D573EB2" w14:textId="780B4A04">
      <w:pPr>
        <w:pStyle w:val="FootnoteText"/>
        <w:rPr>
          <w:lang w:val="ru-RU"/>
        </w:rPr>
      </w:pPr>
      <w:r>
        <w:rPr>
          <w:rStyle w:val="FootnoteReference"/>
        </w:rPr>
        <w:footnoteRef/>
      </w:r>
      <w:r w:rsidRPr="0087568D">
        <w:rPr>
          <w:lang w:val="ru-RU"/>
        </w:rPr>
        <w:t xml:space="preserve"> </w:t>
      </w:r>
      <w:r w:rsidRPr="00245C2E">
        <w:rPr>
          <w:szCs w:val="16"/>
          <w:lang w:val="ru-RU"/>
        </w:rPr>
        <w:t xml:space="preserve">Ang Gubat Sibil sa Gresya niadtong 1944–1948 tali sa hukbong panggobyerno ug mga komunistang rebelde. – </w:t>
      </w:r>
      <w:r w:rsidRPr="00245C2E">
        <w:rPr>
          <w:i/>
          <w:iCs/>
          <w:szCs w:val="16"/>
          <w:lang w:val="ru-RU"/>
        </w:rPr>
        <w:t xml:space="preserve">Nota sa tighubad.</w:t>
      </w:r>
    </w:p>
  </w:footnote>
  <w:footnote w:id="3">
    <w:p w:rsidRPr="00A81295" w:rsidR="007E4152" w:rsidRDefault="007E4152" w14:paraId="5E8BD07E" w14:textId="38041A51">
      <w:pPr>
        <w:pStyle w:val="FootnoteText"/>
        <w:rPr>
          <w:lang w:val="ru-RU"/>
        </w:rPr>
      </w:pPr>
      <w:r>
        <w:rPr>
          <w:rStyle w:val="FootnoteReference"/>
        </w:rPr>
        <w:footnoteRef/>
      </w:r>
      <w:r w:rsidRPr="00A81295">
        <w:rPr>
          <w:lang w:val="ru-RU"/>
        </w:rPr>
        <w:t xml:space="preserve"> </w:t>
      </w:r>
      <w:r w:rsidRPr="00245C2E">
        <w:rPr>
          <w:szCs w:val="16"/>
          <w:lang w:val="ru-RU"/>
        </w:rPr>
        <w:t xml:space="preserve">Sumala sa sibil nga kalendaryo. – </w:t>
      </w:r>
      <w:r w:rsidRPr="00245C2E">
        <w:rPr>
          <w:i/>
          <w:iCs/>
          <w:szCs w:val="16"/>
          <w:lang w:val="ru-RU"/>
        </w:rPr>
        <w:t xml:space="preserve">Nota sa tighubad.</w:t>
      </w:r>
    </w:p>
  </w:footnote>
  <w:footnote w:id="4">
    <w:p w:rsidRPr="00A81295" w:rsidR="00A81295" w:rsidRDefault="00A81295" w14:paraId="12DBBC2C" w14:textId="37365E99">
      <w:pPr>
        <w:pStyle w:val="FootnoteText"/>
        <w:rPr>
          <w:lang w:val="ru-RU"/>
        </w:rPr>
      </w:pPr>
      <w:r>
        <w:rPr>
          <w:rStyle w:val="FootnoteReference"/>
        </w:rPr>
        <w:footnoteRef/>
      </w:r>
      <w:r w:rsidRPr="00A81295">
        <w:rPr>
          <w:lang w:val="ru-RU"/>
        </w:rPr>
        <w:t xml:space="preserve"> </w:t>
      </w:r>
      <w:r w:rsidRPr="00245C2E">
        <w:rPr>
          <w:szCs w:val="16"/>
          <w:lang w:val="ru-RU"/>
        </w:rPr>
        <w:t xml:space="preserve">Gikan sa stichera nga nag-una sa Synaxarion para sa ika-6 nga oda sa canon sa Matins, 1 Enero. – </w:t>
      </w:r>
      <w:r w:rsidRPr="00245C2E">
        <w:rPr>
          <w:i/>
          <w:iCs/>
          <w:szCs w:val="16"/>
          <w:lang w:val="ru-RU"/>
        </w:rPr>
        <w:t xml:space="preserve">Nota sa maghubad.</w:t>
      </w:r>
    </w:p>
  </w:footnote>
  <w:footnote w:id="5">
    <w:p w:rsidR="008A75B6" w:rsidRDefault="008A75B6" w14:paraId="2CDB3A84" w14:textId="1A7C98A9">
      <w:pPr>
        <w:pStyle w:val="FootnoteText"/>
      </w:pPr>
      <w:r>
        <w:rPr>
          <w:rStyle w:val="FootnoteReference"/>
        </w:rPr>
        <w:footnoteRef/>
      </w:r>
      <w:r>
        <w:t xml:space="preserve"> </w:t>
      </w:r>
      <w:r w:rsidRPr="00245C2E">
        <w:rPr>
          <w:szCs w:val="16"/>
          <w:lang w:val="ru-RU"/>
        </w:rPr>
        <w:t xml:space="preserve">Salmo 110:10.</w:t>
      </w:r>
    </w:p>
  </w:footnote>
  <w:footnote w:id="6">
    <w:p w:rsidR="008A75B6" w:rsidRDefault="008A75B6" w14:paraId="5A8DDD41" w14:textId="634D39D3">
      <w:pPr>
        <w:pStyle w:val="FootnoteText"/>
      </w:pPr>
      <w:r>
        <w:rPr>
          <w:rStyle w:val="FootnoteReference"/>
        </w:rPr>
        <w:footnoteRef/>
      </w:r>
      <w:r w:rsidRPr="003326A8">
        <w:rPr>
          <w:lang w:val="ru-RU"/>
        </w:rPr>
        <w:t xml:space="preserve"> </w:t>
      </w:r>
      <w:r w:rsidRPr="00245C2E">
        <w:rPr>
          <w:szCs w:val="16"/>
          <w:lang w:val="ru-RU"/>
        </w:rPr>
        <w:t xml:space="preserve">Pankinia (Griyego: </w:t>
      </w:r>
      <w:r w:rsidRPr="00245C2E">
        <w:rPr>
          <w:szCs w:val="16"/>
        </w:rPr>
        <w:t xml:space="preserve">πάντες</w:t>
      </w:r>
      <w:r w:rsidRPr="00245C2E">
        <w:rPr>
          <w:szCs w:val="16"/>
        </w:rPr>
        <w:t xml:space="preserve"> ἀπὸ </w:t>
      </w:r>
      <w:r w:rsidRPr="00245C2E">
        <w:rPr>
          <w:szCs w:val="16"/>
        </w:rPr>
        <w:t xml:space="preserve">κοινου </w:t>
      </w:r>
      <w:r w:rsidRPr="00245C2E">
        <w:rPr>
          <w:szCs w:val="16"/>
          <w:lang w:val="ru-RU"/>
        </w:rPr>
        <w:t xml:space="preserve">– tanan magkuyog, sa komon) – usa ka buluhaton nga gilambigit ang tanang pumoluyo sa usa ka monasteryo o skete. (Sugod karon, ang mga nota sa mga Griyegong tigmantala ipakita nga walay reperensya.)</w:t>
      </w:r>
    </w:p>
  </w:footnote>
  <w:footnote w:id="7">
    <w:p w:rsidR="003326A8" w:rsidRDefault="003326A8" w14:paraId="34B31144" w14:textId="2C8D0814">
      <w:pPr>
        <w:pStyle w:val="FootnoteText"/>
      </w:pPr>
      <w:r>
        <w:rPr>
          <w:rStyle w:val="FootnoteReference"/>
        </w:rPr>
        <w:footnoteRef/>
      </w:r>
      <w:r>
        <w:t xml:space="preserve"> </w:t>
      </w:r>
      <w:r w:rsidRPr="00245C2E">
        <w:rPr>
          <w:szCs w:val="16"/>
          <w:lang w:val="ru-RU"/>
        </w:rPr>
        <w:t xml:space="preserve">Tan-awa ang Pahayag 12:12.</w:t>
      </w:r>
    </w:p>
  </w:footnote>
  <w:footnote w:id="8">
    <w:p w:rsidR="003326A8" w:rsidRDefault="003326A8" w14:paraId="14F289C4" w14:textId="77B29DF6">
      <w:pPr>
        <w:pStyle w:val="FootnoteText"/>
      </w:pPr>
      <w:r>
        <w:rPr>
          <w:rStyle w:val="FootnoteReference"/>
        </w:rPr>
        <w:footnoteRef/>
      </w:r>
      <w:r>
        <w:t xml:space="preserve"> </w:t>
      </w:r>
      <w:r w:rsidRPr="00245C2E">
        <w:rPr>
          <w:szCs w:val="16"/>
          <w:lang w:val="ru-RU"/>
        </w:rPr>
        <w:t xml:space="preserve">Tan-awa si Josue 6:23.</w:t>
      </w:r>
    </w:p>
  </w:footnote>
  <w:footnote w:id="9">
    <w:p w:rsidR="007B582E" w:rsidRDefault="007B582E" w14:paraId="3A90E758" w14:textId="5FC63A81">
      <w:pPr>
        <w:pStyle w:val="FootnoteText"/>
      </w:pPr>
      <w:r>
        <w:rPr>
          <w:rStyle w:val="FootnoteReference"/>
        </w:rPr>
        <w:footnoteRef/>
      </w:r>
      <w:r>
        <w:t xml:space="preserve"> </w:t>
      </w:r>
      <w:r w:rsidRPr="00245C2E">
        <w:rPr>
          <w:szCs w:val="16"/>
          <w:lang w:val="ru-RU"/>
        </w:rPr>
        <w:t xml:space="preserve">Tan-awa Isa. 3:6.</w:t>
      </w:r>
    </w:p>
  </w:footnote>
  <w:footnote w:id="10">
    <w:p w:rsidR="007B582E" w:rsidRDefault="007B582E" w14:paraId="0498990C" w14:textId="015B01B0">
      <w:pPr>
        <w:pStyle w:val="FootnoteText"/>
      </w:pPr>
      <w:r>
        <w:rPr>
          <w:rStyle w:val="FootnoteReference"/>
        </w:rPr>
        <w:footnoteRef/>
      </w:r>
      <w:r w:rsidRPr="00B74D5F">
        <w:rPr>
          <w:lang w:val="ru-RU"/>
        </w:rPr>
        <w:t xml:space="preserve"> </w:t>
      </w:r>
      <w:r w:rsidRPr="00245C2E">
        <w:rPr>
          <w:szCs w:val="16"/>
          <w:lang w:val="ru-RU"/>
        </w:rPr>
        <w:t xml:space="preserve">Ang epiteto nga 'Maccabeus' (tingali nagpasabot og 'usa ka tawo nga mopatay sa mga kaaway') gihatag sa lider sa pag-alsa sa mga Hudiyo (166 BC), si Judas, ug sa iyang mga manununod. Ang pag-alsa gipasiugdahan batok kang Antiochus </w:t>
      </w:r>
      <w:r w:rsidRPr="00245C2E">
        <w:rPr>
          <w:szCs w:val="16"/>
        </w:rPr>
        <w:t xml:space="preserve">IV </w:t>
      </w:r>
      <w:r w:rsidRPr="00245C2E">
        <w:rPr>
          <w:szCs w:val="16"/>
          <w:lang w:val="ru-RU"/>
        </w:rPr>
        <w:t xml:space="preserve">Epiphanes, ang lider sa dinastiyang Seleucid. Ang mga Maccabees nakig-away nga walay pagtagad sa kaugalingon alang sa pagtuo sa ilang mga katigulangan ug sa politikal nga kagawasan sa Israel (tan-awa ang mga Basahon sa Maccabees).</w:t>
      </w:r>
    </w:p>
  </w:footnote>
  <w:footnote w:id="11">
    <w:p w:rsidR="00B74D5F" w:rsidRDefault="00B74D5F" w14:paraId="4706970A" w14:textId="0DC4C378">
      <w:pPr>
        <w:pStyle w:val="FootnoteText"/>
      </w:pPr>
      <w:r>
        <w:rPr>
          <w:rStyle w:val="FootnoteReference"/>
        </w:rPr>
        <w:footnoteRef/>
      </w:r>
      <w:r w:rsidRPr="00B74D5F">
        <w:rPr>
          <w:lang w:val="ru-RU"/>
        </w:rPr>
        <w:t xml:space="preserve"> </w:t>
      </w:r>
      <w:r w:rsidRPr="00245C2E">
        <w:rPr>
          <w:szCs w:val="16"/>
          <w:lang w:val="ru-RU"/>
        </w:rPr>
        <w:t xml:space="preserve">"Ang mga martir sa katapusang mga adlaw mas dako kay sa unang mga martir." </w:t>
      </w:r>
      <w:r w:rsidRPr="00245C2E">
        <w:rPr>
          <w:i/>
          <w:iCs/>
          <w:szCs w:val="16"/>
          <w:lang w:val="ru-RU"/>
        </w:rPr>
        <w:t xml:space="preserve">San Cirilo sa Jerusalem. </w:t>
      </w:r>
      <w:r w:rsidRPr="00245C2E">
        <w:rPr>
          <w:szCs w:val="16"/>
          <w:lang w:val="ru-RU"/>
        </w:rPr>
        <w:t xml:space="preserve">Mga Homilía, Ika-15 nga Homilía. Moscow, 1855. p. 261.</w:t>
      </w:r>
    </w:p>
  </w:footnote>
  <w:footnote w:id="12">
    <w:p w:rsidRPr="00700D9B" w:rsidR="009948AA" w:rsidRDefault="009948AA" w14:paraId="67508238" w14:textId="287F7FAC">
      <w:pPr>
        <w:pStyle w:val="FootnoteText"/>
        <w:rPr>
          <w:lang w:val="ru-RU"/>
        </w:rPr>
      </w:pPr>
      <w:r>
        <w:rPr>
          <w:rStyle w:val="FootnoteReference"/>
        </w:rPr>
        <w:footnoteRef/>
      </w:r>
      <w:r w:rsidRPr="00700D9B">
        <w:rPr>
          <w:lang w:val="ru-RU"/>
        </w:rPr>
        <w:t xml:space="preserve"> </w:t>
      </w:r>
      <w:r w:rsidRPr="00245C2E">
        <w:rPr>
          <w:szCs w:val="16"/>
          <w:lang w:val="ru-RU"/>
        </w:rPr>
        <w:t xml:space="preserve">Philotimo (Griyego: </w:t>
      </w:r>
      <w:r w:rsidRPr="00245C2E">
        <w:rPr>
          <w:szCs w:val="16"/>
        </w:rPr>
        <w:t xml:space="preserve">φιλότιμο</w:t>
      </w:r>
      <w:r w:rsidRPr="00245C2E">
        <w:rPr>
          <w:szCs w:val="16"/>
          <w:lang w:val="ru-RU"/>
        </w:rPr>
        <w:t xml:space="preserve">) – walay katumbas kining pulonga sa modernong Ruso. Sa kinatibuk-an, kini mahimong hubaron nga kaisog sa pagkamakasarili, usa ka disposisyon padulong sa paghalad sa kaugalingon, o pagbalewala sa materyal nga mga butang sa pagpangita sa usa ka espirituhanon o moral nga ideal. Kining pulonga kanunay nga makita sa mga sinulat ni Elder Paissios, nga nagpasiugda sa kahinungdanon sa philotimo sa espirituhanong kinabuhi. – </w:t>
      </w:r>
      <w:r w:rsidRPr="00245C2E">
        <w:rPr>
          <w:i/>
          <w:iCs/>
          <w:szCs w:val="16"/>
          <w:lang w:val="ru-RU"/>
        </w:rPr>
        <w:t xml:space="preserve">Nota sa Taghubad.</w:t>
      </w:r>
    </w:p>
  </w:footnote>
  <w:footnote w:id="13">
    <w:p w:rsidRPr="00A237B1" w:rsidR="00700D9B" w:rsidRDefault="00700D9B" w14:paraId="487997D1" w14:textId="5FD07620">
      <w:pPr>
        <w:pStyle w:val="FootnoteText"/>
        <w:rPr>
          <w:lang w:val="ru-RU"/>
        </w:rPr>
      </w:pPr>
      <w:r>
        <w:rPr>
          <w:rStyle w:val="FootnoteReference"/>
        </w:rPr>
        <w:footnoteRef/>
      </w:r>
      <w:r w:rsidRPr="00A237B1">
        <w:rPr>
          <w:lang w:val="ru-RU"/>
        </w:rPr>
        <w:t xml:space="preserve"> </w:t>
      </w:r>
      <w:r w:rsidRPr="00245C2E">
        <w:rPr>
          <w:szCs w:val="16"/>
          <w:lang w:val="ru-RU"/>
        </w:rPr>
        <w:t xml:space="preserve">Ang pulong </w:t>
      </w:r>
      <w:r w:rsidRPr="00245C2E">
        <w:rPr>
          <w:szCs w:val="16"/>
          <w:lang w:val="ru-RU"/>
        </w:rPr>
        <w:t xml:space="preserve">"κοσμικός" sa mga sinulat ni Elder Paissios, ug sa Griegong pinulongan sa kinatibuk-an, kasagarang nagpasabot og 'usa ka tawo nga dili sakop sa Simbahan, o sakop lang niini sa ngalan'. Sa kasamtangang teksto, kini nga pulong kasagarang hubaron nga 'tawo sa kalibutan' o 'tawo ning kalibutan', samtang ang pulong nga 'layperson' katumbas sa Griyegong</w:t>
      </w:r>
      <w:r w:rsidRPr="00245C2E">
        <w:rPr>
          <w:szCs w:val="16"/>
        </w:rPr>
        <w:t xml:space="preserve"> λαϊκός</w:t>
      </w:r>
      <w:r w:rsidRPr="00245C2E">
        <w:rPr>
          <w:szCs w:val="16"/>
          <w:lang w:val="ru-RU"/>
        </w:rPr>
        <w:t xml:space="preserve">, nga nagpasabot sa usa ka matinud-anong Kristohanon nga nagpuyo sa kalibutan. – </w:t>
      </w:r>
      <w:r w:rsidRPr="00245C2E">
        <w:rPr>
          <w:i/>
          <w:iCs/>
          <w:szCs w:val="16"/>
          <w:lang w:val="ru-RU"/>
        </w:rPr>
        <w:t xml:space="preserve">Nota sa maghubad.</w:t>
      </w:r>
    </w:p>
  </w:footnote>
  <w:footnote w:id="14">
    <w:p w:rsidRPr="00A237B1" w:rsidR="00A237B1" w:rsidRDefault="00A237B1" w14:paraId="49A060CE" w14:textId="1148864A">
      <w:pPr>
        <w:pStyle w:val="FootnoteText"/>
        <w:rPr>
          <w:lang w:val="ru-RU"/>
        </w:rPr>
      </w:pPr>
      <w:r>
        <w:rPr>
          <w:rStyle w:val="FootnoteReference"/>
        </w:rPr>
        <w:footnoteRef/>
      </w:r>
      <w:r w:rsidRPr="00A237B1">
        <w:rPr>
          <w:lang w:val="ru-RU"/>
        </w:rPr>
        <w:t xml:space="preserve"> </w:t>
      </w:r>
      <w:r w:rsidRPr="00245C2E">
        <w:rPr>
          <w:szCs w:val="16"/>
          <w:lang w:val="ru-RU"/>
        </w:rPr>
        <w:t xml:space="preserve">'Kanonarch', nga nagpasabot og usa ka tawo nga nagsugyot unsay buhaton. Gikan sa pulong 'kanonarch' – usa ka magbabasa nga, atol sa banal nga serbisyo, nagpahibalo unsay kantaon sa koro.</w:t>
      </w:r>
    </w:p>
  </w:footnote>
  <w:footnote w:id="15">
    <w:p w:rsidRPr="00A237B1" w:rsidR="00A237B1" w:rsidRDefault="00A237B1" w14:paraId="3216734D" w14:textId="016CDF7E">
      <w:pPr>
        <w:pStyle w:val="FootnoteText"/>
        <w:rPr>
          <w:lang w:val="ru-RU"/>
        </w:rPr>
      </w:pPr>
      <w:r>
        <w:rPr>
          <w:rStyle w:val="FootnoteReference"/>
        </w:rPr>
        <w:footnoteRef/>
      </w:r>
      <w:r w:rsidRPr="00A237B1">
        <w:rPr>
          <w:lang w:val="ru-RU"/>
        </w:rPr>
        <w:t xml:space="preserve"> </w:t>
      </w:r>
      <w:r w:rsidRPr="00245C2E">
        <w:rPr>
          <w:szCs w:val="16"/>
          <w:lang w:val="ru-RU"/>
        </w:rPr>
        <w:t xml:space="preserve">Tangalashka (Griyego: </w:t>
      </w:r>
      <w:r w:rsidRPr="00245C2E">
        <w:rPr>
          <w:szCs w:val="16"/>
        </w:rPr>
        <w:t xml:space="preserve">ταγκαλάκι</w:t>
      </w:r>
      <w:r w:rsidRPr="00245C2E">
        <w:rPr>
          <w:szCs w:val="16"/>
          <w:lang w:val="ru-RU"/>
        </w:rPr>
        <w:t xml:space="preserve">) – mao kini ang palayaw nga gihatag sa Karaan kang Satanas.</w:t>
      </w:r>
    </w:p>
  </w:footnote>
  <w:footnote w:id="16">
    <w:p w:rsidR="00E37ACA" w:rsidRDefault="00E37ACA" w14:paraId="4C166D2F" w14:textId="6D72223B">
      <w:pPr>
        <w:pStyle w:val="FootnoteText"/>
      </w:pPr>
      <w:r>
        <w:rPr>
          <w:rStyle w:val="FootnoteReference"/>
        </w:rPr>
        <w:footnoteRef/>
      </w:r>
      <w:r>
        <w:t xml:space="preserve"> </w:t>
      </w:r>
      <w:r w:rsidRPr="00245C2E">
        <w:rPr>
          <w:szCs w:val="16"/>
          <w:lang w:val="ru-RU"/>
        </w:rPr>
        <w:t xml:space="preserve">Mat. 16:24.</w:t>
      </w:r>
    </w:p>
  </w:footnote>
  <w:footnote w:id="17">
    <w:p w:rsidR="0062293F" w:rsidRDefault="0062293F" w14:paraId="55B9AD8F" w14:textId="139A37E5">
      <w:pPr>
        <w:pStyle w:val="FootnoteText"/>
      </w:pPr>
      <w:r>
        <w:rPr>
          <w:rStyle w:val="FootnoteReference"/>
        </w:rPr>
        <w:footnoteRef/>
      </w:r>
      <w:r>
        <w:t xml:space="preserve"> </w:t>
      </w:r>
      <w:r w:rsidRPr="00245C2E">
        <w:rPr>
          <w:szCs w:val="16"/>
          <w:lang w:val="ru-RU"/>
        </w:rPr>
        <w:t xml:space="preserve">Tan-awa ang 2 Maccabees 1:19–22.</w:t>
      </w:r>
    </w:p>
  </w:footnote>
  <w:footnote w:id="18">
    <w:p w:rsidR="00A33B0C" w:rsidRDefault="00A33B0C" w14:paraId="56BA417A" w14:textId="539CBF22">
      <w:pPr>
        <w:pStyle w:val="FootnoteText"/>
      </w:pPr>
      <w:r>
        <w:rPr>
          <w:rStyle w:val="FootnoteReference"/>
        </w:rPr>
        <w:footnoteRef/>
      </w:r>
      <w:r>
        <w:t xml:space="preserve"> </w:t>
      </w:r>
      <w:r w:rsidRPr="00245C2E">
        <w:rPr>
          <w:szCs w:val="16"/>
          <w:lang w:val="ru-RU"/>
        </w:rPr>
        <w:t xml:space="preserve">Tan-awa ang Pahayag 22:11.</w:t>
      </w:r>
    </w:p>
  </w:footnote>
  <w:footnote w:id="19">
    <w:p w:rsidR="00A33B0C" w:rsidRDefault="00A33B0C" w14:paraId="49CCD23B" w14:textId="3A17BD2C">
      <w:pPr>
        <w:pStyle w:val="FootnoteText"/>
      </w:pPr>
      <w:r>
        <w:rPr>
          <w:rStyle w:val="FootnoteReference"/>
        </w:rPr>
        <w:footnoteRef/>
      </w:r>
      <w:r>
        <w:t xml:space="preserve"> </w:t>
      </w:r>
      <w:r w:rsidRPr="00245C2E">
        <w:rPr>
          <w:szCs w:val="16"/>
          <w:lang w:val="ru-RU"/>
        </w:rPr>
        <w:t xml:space="preserve">Tan-awa ang mga Taga-Roma 1:24–32.</w:t>
      </w:r>
    </w:p>
  </w:footnote>
  <w:footnote w:id="20">
    <w:p w:rsidR="00A33B0C" w:rsidRDefault="00A33B0C" w14:paraId="1CCC5314" w14:textId="62667A49">
      <w:pPr>
        <w:pStyle w:val="FootnoteText"/>
      </w:pPr>
      <w:r>
        <w:rPr>
          <w:rStyle w:val="FootnoteReference"/>
        </w:rPr>
        <w:footnoteRef/>
      </w:r>
      <w:r>
        <w:t xml:space="preserve"> </w:t>
      </w:r>
      <w:r w:rsidRPr="00245C2E">
        <w:rPr>
          <w:szCs w:val="16"/>
          <w:lang w:val="ru-RU"/>
        </w:rPr>
        <w:t xml:space="preserve">Gihatag niadtong Nobyembre 1988.</w:t>
      </w:r>
    </w:p>
  </w:footnote>
  <w:footnote w:id="21">
    <w:p w:rsidRPr="00A33B0C" w:rsidR="00A33B0C" w:rsidP="00A33B0C" w:rsidRDefault="00A33B0C" w14:paraId="1A8D1EE5" w14:textId="27BFDF3F">
      <w:pPr>
        <w:rPr>
          <w:sz w:val="20"/>
          <w:szCs w:val="16"/>
          <w:lang w:val="ru-RU"/>
        </w:rPr>
      </w:pPr>
      <w:r>
        <w:rPr>
          <w:rStyle w:val="FootnoteReference"/>
        </w:rPr>
        <w:footnoteRef/>
      </w:r>
      <w:r w:rsidRPr="00A33B0C">
        <w:rPr>
          <w:lang w:val="ru-RU"/>
        </w:rPr>
        <w:t xml:space="preserve"> </w:t>
      </w:r>
      <w:r w:rsidRPr="00245C2E">
        <w:rPr>
          <w:sz w:val="20"/>
          <w:szCs w:val="16"/>
        </w:rPr>
        <w:t xml:space="preserve">Χαμώς </w:t>
      </w:r>
      <w:r w:rsidRPr="00245C2E">
        <w:rPr>
          <w:sz w:val="20"/>
          <w:szCs w:val="16"/>
          <w:lang w:val="ru-RU"/>
        </w:rPr>
        <w:t xml:space="preserve">– 'diyos' sa mga kaliwatan ni Moab, ang panganay nga anak ni Lot (tan-awa 3 Hari 11:7); </w:t>
      </w:r>
      <w:r w:rsidRPr="00245C2E">
        <w:rPr>
          <w:sz w:val="20"/>
          <w:szCs w:val="16"/>
        </w:rPr>
        <w:t xml:space="preserve">χαμός </w:t>
      </w:r>
      <w:r w:rsidRPr="00245C2E">
        <w:rPr>
          <w:sz w:val="20"/>
          <w:szCs w:val="16"/>
          <w:lang w:val="ru-RU"/>
        </w:rPr>
        <w:t xml:space="preserve">(Modernong Griyego) – pagkawala, pagkaguba, kadaut. – </w:t>
      </w:r>
      <w:r w:rsidRPr="00245C2E">
        <w:rPr>
          <w:i/>
          <w:iCs/>
          <w:sz w:val="20"/>
          <w:szCs w:val="16"/>
          <w:lang w:val="ru-RU"/>
        </w:rPr>
        <w:t xml:space="preserve">Nota sa maghubad.</w:t>
      </w:r>
    </w:p>
  </w:footnote>
  <w:footnote w:id="22">
    <w:p w:rsidR="00746EE6" w:rsidRDefault="00746EE6" w14:paraId="625BE31A" w14:textId="572794A4">
      <w:pPr>
        <w:pStyle w:val="FootnoteText"/>
      </w:pPr>
      <w:r>
        <w:rPr>
          <w:rStyle w:val="FootnoteReference"/>
        </w:rPr>
        <w:footnoteRef/>
      </w:r>
      <w:r>
        <w:t xml:space="preserve"> </w:t>
      </w:r>
      <w:r w:rsidRPr="00245C2E">
        <w:rPr>
          <w:szCs w:val="16"/>
          <w:lang w:val="ru-RU"/>
        </w:rPr>
        <w:t xml:space="preserve">Ikompara sa Lucas 19:26.</w:t>
      </w:r>
    </w:p>
  </w:footnote>
  <w:footnote w:id="23">
    <w:p w:rsidR="00746EE6" w:rsidRDefault="00746EE6" w14:paraId="5B1143BD" w14:textId="7A31D7FF">
      <w:pPr>
        <w:pStyle w:val="FootnoteText"/>
      </w:pPr>
      <w:r>
        <w:rPr>
          <w:rStyle w:val="FootnoteReference"/>
        </w:rPr>
        <w:footnoteRef/>
      </w:r>
      <w:r>
        <w:t xml:space="preserve"> </w:t>
      </w:r>
      <w:r w:rsidRPr="00245C2E">
        <w:rPr>
          <w:szCs w:val="16"/>
          <w:lang w:val="ru-RU"/>
        </w:rPr>
        <w:t xml:space="preserve">Tan-awa Gen. 18:21.</w:t>
      </w:r>
    </w:p>
  </w:footnote>
  <w:footnote w:id="24">
    <w:p w:rsidR="00746EE6" w:rsidRDefault="00746EE6" w14:paraId="25C9AF0B" w14:textId="7C769E54">
      <w:pPr>
        <w:pStyle w:val="FootnoteText"/>
      </w:pPr>
      <w:r>
        <w:rPr>
          <w:rStyle w:val="FootnoteReference"/>
        </w:rPr>
        <w:footnoteRef/>
      </w:r>
      <w:r>
        <w:t xml:space="preserve"> </w:t>
      </w:r>
      <w:r w:rsidRPr="00245C2E">
        <w:rPr>
          <w:szCs w:val="16"/>
          <w:lang w:val="ru-RU"/>
        </w:rPr>
        <w:t xml:space="preserve">Tan-awa Lucas 8:26–33.</w:t>
      </w:r>
    </w:p>
  </w:footnote>
  <w:footnote w:id="25">
    <w:p w:rsidRPr="00746EE6" w:rsidR="00746EE6" w:rsidRDefault="00746EE6" w14:paraId="039352E4" w14:textId="7D64A52E">
      <w:pPr>
        <w:pStyle w:val="FootnoteText"/>
        <w:rPr>
          <w:lang w:val="ru-RU"/>
        </w:rPr>
      </w:pPr>
      <w:r>
        <w:rPr>
          <w:rStyle w:val="FootnoteReference"/>
        </w:rPr>
        <w:footnoteRef/>
      </w:r>
      <w:r w:rsidRPr="00746EE6">
        <w:rPr>
          <w:lang w:val="ru-RU"/>
        </w:rPr>
        <w:t xml:space="preserve"> </w:t>
      </w:r>
      <w:r w:rsidRPr="00245C2E">
        <w:rPr>
          <w:szCs w:val="16"/>
          <w:lang w:val="ru-RU"/>
        </w:rPr>
        <w:t xml:space="preserve">Ang hubad sa Ruso gipatik sa Holy Trinity St Sergius Lavra niadtong 1997. – </w:t>
      </w:r>
      <w:r w:rsidRPr="00245C2E">
        <w:rPr>
          <w:i/>
          <w:iCs/>
          <w:szCs w:val="16"/>
          <w:lang w:val="ru-RU"/>
        </w:rPr>
        <w:t xml:space="preserve">Nota sa maghubad.</w:t>
      </w:r>
    </w:p>
  </w:footnote>
  <w:footnote w:id="26">
    <w:p w:rsidRPr="00746EE6" w:rsidR="00746EE6" w:rsidP="00746EE6" w:rsidRDefault="00746EE6" w14:paraId="323B191B" w14:textId="19289030">
      <w:pPr>
        <w:rPr>
          <w:sz w:val="20"/>
          <w:szCs w:val="16"/>
        </w:rPr>
      </w:pPr>
      <w:r>
        <w:rPr>
          <w:rStyle w:val="FootnoteReference"/>
        </w:rPr>
        <w:footnoteRef/>
      </w:r>
      <w:r w:rsidRPr="00746EE6">
        <w:rPr>
          <w:lang w:val="ru-RU"/>
        </w:rPr>
        <w:t xml:space="preserve"> </w:t>
      </w:r>
      <w:r w:rsidRPr="00245C2E">
        <w:rPr>
          <w:sz w:val="20"/>
          <w:szCs w:val="16"/>
          <w:lang w:val="ru-RU"/>
        </w:rPr>
        <w:t xml:space="preserve">Pinaagi sa 'lohika', ang Ginoo nga Karaan nagtumong sa rasionalismo, rasionalidad.</w:t>
      </w:r>
    </w:p>
  </w:footnote>
  <w:footnote w:id="27">
    <w:p w:rsidRPr="00F03977" w:rsidR="005F4357" w:rsidRDefault="005F4357" w14:paraId="57F22A1B" w14:textId="28E41DEF">
      <w:pPr>
        <w:pStyle w:val="FootnoteText"/>
        <w:rPr>
          <w:lang w:val="ru-RU"/>
        </w:rPr>
      </w:pPr>
      <w:r>
        <w:rPr>
          <w:rStyle w:val="FootnoteReference"/>
        </w:rPr>
        <w:footnoteRef/>
      </w:r>
      <w:r w:rsidRPr="00F03977">
        <w:rPr>
          <w:lang w:val="ru-RU"/>
        </w:rPr>
        <w:t xml:space="preserve"> </w:t>
      </w:r>
      <w:r w:rsidRPr="00245C2E">
        <w:rPr>
          <w:szCs w:val="16"/>
          <w:lang w:val="ru-RU"/>
        </w:rPr>
        <w:t xml:space="preserve">Gihatag niadtong Hunyo 1985, sa dihang nagpuyo ang Karaan sa selda nga 'Panaguda'.</w:t>
      </w:r>
    </w:p>
  </w:footnote>
  <w:footnote w:id="28">
    <w:p w:rsidRPr="00FF5B02" w:rsidR="00F03977" w:rsidRDefault="00F03977" w14:paraId="5A2D4A7B" w14:textId="21C6FC42">
      <w:pPr>
        <w:pStyle w:val="FootnoteText"/>
        <w:rPr>
          <w:lang w:val="ru-RU"/>
        </w:rPr>
      </w:pPr>
      <w:r>
        <w:rPr>
          <w:rStyle w:val="FootnoteReference"/>
        </w:rPr>
        <w:footnoteRef/>
      </w:r>
      <w:r w:rsidRPr="00FF5B02">
        <w:rPr>
          <w:lang w:val="ru-RU"/>
        </w:rPr>
        <w:t xml:space="preserve"> </w:t>
      </w:r>
      <w:r w:rsidRPr="00245C2E">
        <w:rPr>
          <w:szCs w:val="16"/>
          <w:lang w:val="ru-RU"/>
        </w:rPr>
        <w:t xml:space="preserve">Ang pagpahawa sa hugaw nga espiritu (eksoorsismo o ritwal sa eksoorsismo) usa ka ritwal nga gitukod sa Simbahan, diin ang usa ka pari, samtang nag-awit og espesyal nga mga panalangin, nagpahawa sa hugaw nga espiritu gikan sa mga tawo nga gipanag-iya niini. Gipasiugda sa Karaan nga ang usa ka tawo nga gihuptan sa dautang espiritu nga nangayo og tabang sa ekorsismo kinahanglan gayud nga maghinulsol, mosugid sa iyang mga sala sa usa ka espirituhanong amahan, ug determinado nga mabuhi sa Kristohanong kinabuhi. Detalyadong impormasyon mahitungod sa pagpanag-iya sa demonyo ug ekorsismo makita sa </w:t>
      </w:r>
      <w:r w:rsidRPr="00245C2E">
        <w:rPr>
          <w:szCs w:val="16"/>
          <w:lang w:val="ru-RU"/>
        </w:rPr>
        <w:t xml:space="preserve">Bolyum </w:t>
      </w:r>
      <w:r w:rsidRPr="00245C2E">
        <w:rPr>
          <w:szCs w:val="16"/>
        </w:rPr>
        <w:t xml:space="preserve">III </w:t>
      </w:r>
      <w:r w:rsidRPr="00245C2E">
        <w:rPr>
          <w:szCs w:val="16"/>
          <w:lang w:val="ru-RU"/>
        </w:rPr>
        <w:t xml:space="preserve">sa 'Mga Panultihon' ni Karaan Paissios. – </w:t>
      </w:r>
      <w:r w:rsidRPr="00245C2E">
        <w:rPr>
          <w:i/>
          <w:iCs/>
          <w:szCs w:val="16"/>
          <w:lang w:val="ru-RU"/>
        </w:rPr>
        <w:t xml:space="preserve">Nota sa Taghubad.</w:t>
      </w:r>
    </w:p>
  </w:footnote>
  <w:footnote w:id="29">
    <w:p w:rsidR="00FF5B02" w:rsidRDefault="00FF5B02" w14:paraId="30A62D29" w14:textId="2D8153FC">
      <w:pPr>
        <w:pStyle w:val="FootnoteText"/>
      </w:pPr>
      <w:r>
        <w:rPr>
          <w:rStyle w:val="FootnoteReference"/>
        </w:rPr>
        <w:footnoteRef/>
      </w:r>
      <w:r w:rsidRPr="00FF5B02">
        <w:rPr>
          <w:lang w:val="ru-RU"/>
        </w:rPr>
        <w:t xml:space="preserve"> </w:t>
      </w:r>
      <w:r w:rsidRPr="00245C2E">
        <w:rPr>
          <w:szCs w:val="16"/>
          <w:lang w:val="ru-RU"/>
        </w:rPr>
        <w:t xml:space="preserve">Sa laing pagkasulti, ang tangalashka nagpabilin sa tawo nga abala sa 'mga walay pulos nga kalingawan' – kini nagpanginabuhi kanila og hunahuna aron kanunay silang 'abala', magpabilin sa kahimtang sa kasubo, ug dili makahimo sa espirituhanong buhat. Sa ingon niini, ginapaluya sa yawa ang tawo.</w:t>
      </w:r>
    </w:p>
  </w:footnote>
  <w:footnote w:id="30">
    <w:p w:rsidRPr="009E16AE" w:rsidR="009E16AE" w:rsidRDefault="009E16AE" w14:paraId="3B2F2711" w14:textId="538229D3">
      <w:pPr>
        <w:pStyle w:val="FootnoteText"/>
        <w:rPr>
          <w:lang w:val="ru-RU"/>
        </w:rPr>
      </w:pPr>
      <w:r>
        <w:rPr>
          <w:rStyle w:val="FootnoteReference"/>
        </w:rPr>
        <w:footnoteRef/>
      </w:r>
      <w:r w:rsidRPr="009E16AE">
        <w:rPr>
          <w:lang w:val="ru-RU"/>
        </w:rPr>
        <w:t xml:space="preserve"> </w:t>
      </w:r>
      <w:r w:rsidRPr="00245C2E">
        <w:rPr>
          <w:i/>
          <w:iCs/>
          <w:szCs w:val="16"/>
          <w:lang w:val="ru-RU"/>
        </w:rPr>
        <w:t xml:space="preserve">'Nagluhod kami sa Imong Krus, O Ginoo, ug gihimaya namo ang Imong Balaang Pagkabanhaw' </w:t>
      </w:r>
      <w:r w:rsidRPr="00245C2E">
        <w:rPr>
          <w:szCs w:val="16"/>
          <w:lang w:val="ru-RU"/>
        </w:rPr>
        <w:t xml:space="preserve">– stichera sa Balaang Krus.</w:t>
      </w:r>
    </w:p>
  </w:footnote>
  <w:footnote w:id="31">
    <w:p w:rsidRPr="00AF4476" w:rsidR="00AF4476" w:rsidRDefault="00AF4476" w14:paraId="7947993F" w14:textId="64B9DC1A">
      <w:pPr>
        <w:pStyle w:val="FootnoteText"/>
        <w:rPr>
          <w:lang w:val="ru-RU"/>
        </w:rPr>
      </w:pPr>
      <w:r>
        <w:rPr>
          <w:rStyle w:val="FootnoteReference"/>
        </w:rPr>
        <w:footnoteRef/>
      </w:r>
      <w:r w:rsidRPr="00AF4476">
        <w:rPr>
          <w:lang w:val="ru-RU"/>
        </w:rPr>
        <w:t xml:space="preserve"> </w:t>
      </w:r>
      <w:r w:rsidRPr="00245C2E">
        <w:rPr>
          <w:szCs w:val="16"/>
          <w:lang w:val="ru-RU"/>
        </w:rPr>
        <w:t xml:space="preserve">Domingo nga stichera sa ikawalong tono para sa mga Pagdayeg.</w:t>
      </w:r>
    </w:p>
  </w:footnote>
  <w:footnote w:id="32">
    <w:p w:rsidRPr="00AF4476" w:rsidR="00AF4476" w:rsidRDefault="00AF4476" w14:paraId="1CD99EB6" w14:textId="5814007F">
      <w:pPr>
        <w:pStyle w:val="FootnoteText"/>
        <w:rPr>
          <w:lang w:val="ru-RU"/>
        </w:rPr>
      </w:pPr>
      <w:r>
        <w:rPr>
          <w:rStyle w:val="FootnoteReference"/>
        </w:rPr>
        <w:footnoteRef/>
      </w:r>
      <w:r w:rsidRPr="00AF4476">
        <w:rPr>
          <w:lang w:val="ru-RU"/>
        </w:rPr>
        <w:t xml:space="preserve"> </w:t>
      </w:r>
      <w:r w:rsidRPr="00245C2E">
        <w:rPr>
          <w:szCs w:val="16"/>
          <w:lang w:val="ru-RU"/>
        </w:rPr>
        <w:t xml:space="preserve">Tan-awa ang The Ancient Paterikon, Moscow, 1899. pp. 343–344.</w:t>
      </w:r>
    </w:p>
  </w:footnote>
  <w:footnote w:id="33">
    <w:p w:rsidR="00AF4476" w:rsidRDefault="00AF4476" w14:paraId="2539DCFA" w14:textId="4EB62CD5">
      <w:pPr>
        <w:pStyle w:val="FootnoteText"/>
      </w:pPr>
      <w:r>
        <w:rPr>
          <w:rStyle w:val="FootnoteReference"/>
        </w:rPr>
        <w:footnoteRef/>
      </w:r>
      <w:r w:rsidRPr="00AF4476">
        <w:rPr>
          <w:lang w:val="ru-RU"/>
        </w:rPr>
        <w:t xml:space="preserve"> </w:t>
      </w:r>
      <w:r w:rsidRPr="00245C2E">
        <w:rPr>
          <w:szCs w:val="16"/>
          <w:lang w:val="ru-RU"/>
        </w:rPr>
        <w:t xml:space="preserve">Abba Evagrius. Mga Tultol sa Aktibong Kinabuhi. Sa: Ang Gugma sa Kaayohan (Rusong hubad). Tomo </w:t>
      </w:r>
      <w:r w:rsidRPr="00245C2E">
        <w:rPr>
          <w:szCs w:val="16"/>
        </w:rPr>
        <w:t xml:space="preserve">I</w:t>
      </w:r>
      <w:r w:rsidRPr="00245C2E">
        <w:rPr>
          <w:szCs w:val="16"/>
          <w:lang w:val="ru-RU"/>
        </w:rPr>
        <w:t xml:space="preserve">. Banal nga Trinidad St Sergius Lavra, 1992. p. 637.</w:t>
      </w:r>
    </w:p>
  </w:footnote>
  <w:footnote w:id="34">
    <w:p w:rsidRPr="00AF4476" w:rsidR="00AF4476" w:rsidRDefault="00AF4476" w14:paraId="53D6B350" w14:textId="24304908">
      <w:pPr>
        <w:pStyle w:val="FootnoteText"/>
        <w:rPr>
          <w:lang w:val="ru-RU"/>
        </w:rPr>
      </w:pPr>
      <w:r>
        <w:rPr>
          <w:rStyle w:val="FootnoteReference"/>
        </w:rPr>
        <w:footnoteRef/>
      </w:r>
      <w:r w:rsidRPr="00AF4476">
        <w:rPr>
          <w:lang w:val="ru-RU"/>
        </w:rPr>
        <w:t xml:space="preserve"> </w:t>
      </w:r>
      <w:r w:rsidRPr="00245C2E">
        <w:rPr>
          <w:szCs w:val="16"/>
          <w:lang w:val="ru-RU"/>
        </w:rPr>
        <w:t xml:space="preserve">Sa ulahi nga nadiskubre, kining monghe mao diay mismo si Amahan Paisius.</w:t>
      </w:r>
    </w:p>
  </w:footnote>
  <w:footnote w:id="35">
    <w:p w:rsidR="00E00740" w:rsidRDefault="00E00740" w14:paraId="541832A5" w14:textId="405E84DC">
      <w:pPr>
        <w:pStyle w:val="FootnoteText"/>
      </w:pPr>
      <w:r>
        <w:rPr>
          <w:rStyle w:val="FootnoteReference"/>
        </w:rPr>
        <w:footnoteRef/>
      </w:r>
      <w:r>
        <w:t xml:space="preserve"> </w:t>
      </w:r>
      <w:r w:rsidRPr="00245C2E">
        <w:rPr>
          <w:szCs w:val="16"/>
          <w:lang w:val="ru-RU"/>
        </w:rPr>
        <w:t xml:space="preserve">Juan 16:11.</w:t>
      </w:r>
    </w:p>
  </w:footnote>
  <w:footnote w:id="36">
    <w:p w:rsidR="00A748AE" w:rsidRDefault="00A748AE" w14:paraId="7A880EDE" w14:textId="0113FA5A">
      <w:pPr>
        <w:pStyle w:val="FootnoteText"/>
      </w:pPr>
      <w:r>
        <w:rPr>
          <w:rStyle w:val="FootnoteReference"/>
        </w:rPr>
        <w:footnoteRef/>
      </w:r>
      <w:r>
        <w:t xml:space="preserve"> </w:t>
      </w:r>
      <w:r w:rsidRPr="00245C2E">
        <w:rPr>
          <w:szCs w:val="16"/>
          <w:lang w:val="ru-RU"/>
        </w:rPr>
        <w:t xml:space="preserve">Tan-awa Ef. 6:12.</w:t>
      </w:r>
    </w:p>
  </w:footnote>
  <w:footnote w:id="37">
    <w:p w:rsidR="00A748AE" w:rsidRDefault="00A748AE" w14:paraId="34EC1FBB" w14:textId="73977806">
      <w:pPr>
        <w:pStyle w:val="FootnoteText"/>
      </w:pPr>
      <w:r>
        <w:rPr>
          <w:rStyle w:val="FootnoteReference"/>
        </w:rPr>
        <w:footnoteRef/>
      </w:r>
      <w:r w:rsidRPr="00A748AE">
        <w:rPr>
          <w:lang w:val="ru-RU"/>
        </w:rPr>
        <w:t xml:space="preserve"> </w:t>
      </w:r>
      <w:r w:rsidRPr="00245C2E">
        <w:rPr>
          <w:szCs w:val="16"/>
          <w:lang w:val="ru-RU"/>
        </w:rPr>
        <w:t xml:space="preserve">Mga kahulugan sa pulong </w:t>
      </w:r>
      <w:r w:rsidRPr="00245C2E">
        <w:rPr>
          <w:szCs w:val="16"/>
          <w:lang w:val="ru-RU"/>
        </w:rPr>
        <w:t xml:space="preserve">'κόσμος' sa karaang Griyego: 1. palamuti, porma; 2. han-ay; 3. kalibutan, uniberso; 4. tanan nga kalibutanon ug yutahan. Tan-awa A.D. Weisman. Griyego–Ruso nga Diksyonaryo. St Petersburg, 1899. p. 725.</w:t>
      </w:r>
    </w:p>
  </w:footnote>
  <w:footnote w:id="38">
    <w:p w:rsidRPr="00A748AE" w:rsidR="00A748AE" w:rsidRDefault="00A748AE" w14:paraId="07F39793" w14:textId="0B5F03BB">
      <w:pPr>
        <w:pStyle w:val="FootnoteText"/>
        <w:rPr>
          <w:lang w:val="ru-RU"/>
        </w:rPr>
      </w:pPr>
      <w:r>
        <w:rPr>
          <w:rStyle w:val="FootnoteReference"/>
        </w:rPr>
        <w:footnoteRef/>
      </w:r>
      <w:r w:rsidRPr="00A748AE">
        <w:rPr>
          <w:lang w:val="ru-RU"/>
        </w:rPr>
        <w:t xml:space="preserve"> </w:t>
      </w:r>
      <w:r w:rsidRPr="00245C2E">
        <w:rPr>
          <w:szCs w:val="16"/>
          <w:lang w:val="ru-RU"/>
        </w:rPr>
        <w:t xml:space="preserve">Gihatag sa Karaan ang pananglitan aron ipakita kung unsa kadali nato dawaton ang dautan o sala kon mosulod kini sa atong kinabuhi nga hilom, hinay-hinay. Kung kalautan o sala mosulod sa atong kinabuhi kalit, atong supakon kini; apan pinaagi sa hinay-hinay nga pag-uyon sa kalautan, masanay kita niini ug sa katapusan hingpit kitang mahimong ulipon niini. – </w:t>
      </w:r>
      <w:r w:rsidRPr="00245C2E">
        <w:rPr>
          <w:i/>
          <w:iCs/>
          <w:szCs w:val="16"/>
          <w:lang w:val="ru-RU"/>
        </w:rPr>
        <w:t xml:space="preserve">Nota sa maghubad.</w:t>
      </w:r>
    </w:p>
  </w:footnote>
  <w:footnote w:id="39">
    <w:p w:rsidR="00A748AE" w:rsidRDefault="00A748AE" w14:paraId="480CA603" w14:textId="6CAF496F">
      <w:pPr>
        <w:pStyle w:val="FootnoteText"/>
      </w:pPr>
      <w:r>
        <w:rPr>
          <w:rStyle w:val="FootnoteReference"/>
        </w:rPr>
        <w:footnoteRef/>
      </w:r>
      <w:r>
        <w:t xml:space="preserve"> </w:t>
      </w:r>
      <w:r w:rsidRPr="00245C2E">
        <w:rPr>
          <w:szCs w:val="16"/>
          <w:lang w:val="ru-RU"/>
        </w:rPr>
        <w:t xml:space="preserve">Tan-awa ang Mat. 16:26.</w:t>
      </w:r>
    </w:p>
  </w:footnote>
  <w:footnote w:id="40">
    <w:p w:rsidR="00A748AE" w:rsidRDefault="00A748AE" w14:paraId="54520B80" w14:textId="558E3C01">
      <w:pPr>
        <w:pStyle w:val="FootnoteText"/>
      </w:pPr>
      <w:r>
        <w:rPr>
          <w:rStyle w:val="FootnoteReference"/>
        </w:rPr>
        <w:footnoteRef/>
      </w:r>
      <w:r>
        <w:t xml:space="preserve"> </w:t>
      </w:r>
      <w:r w:rsidRPr="00245C2E">
        <w:rPr>
          <w:szCs w:val="16"/>
          <w:lang w:val="ru-RU"/>
        </w:rPr>
        <w:t xml:space="preserve">Hulagway 23:26.</w:t>
      </w:r>
    </w:p>
  </w:footnote>
  <w:footnote w:id="41">
    <w:p w:rsidR="00A748AE" w:rsidRDefault="00A748AE" w14:paraId="34AF259A" w14:textId="43AC546F">
      <w:pPr>
        <w:pStyle w:val="FootnoteText"/>
      </w:pPr>
      <w:r>
        <w:rPr>
          <w:rStyle w:val="FootnoteReference"/>
        </w:rPr>
        <w:footnoteRef/>
      </w:r>
      <w:r>
        <w:t xml:space="preserve"> </w:t>
      </w:r>
      <w:r w:rsidRPr="00245C2E">
        <w:rPr>
          <w:szCs w:val="16"/>
          <w:lang w:val="ru-RU"/>
        </w:rPr>
        <w:t xml:space="preserve">Salmo 16:15.</w:t>
      </w:r>
    </w:p>
  </w:footnote>
  <w:footnote w:id="42">
    <w:p w:rsidRPr="00752125" w:rsidR="00752125" w:rsidP="00752125" w:rsidRDefault="00752125" w14:paraId="2ED3B373" w14:textId="1F6B06A0">
      <w:pPr>
        <w:rPr>
          <w:sz w:val="20"/>
          <w:szCs w:val="16"/>
        </w:rPr>
      </w:pPr>
      <w:r>
        <w:rPr>
          <w:rStyle w:val="FootnoteReference"/>
        </w:rPr>
        <w:footnoteRef/>
      </w:r>
      <w:r w:rsidRPr="00752125">
        <w:rPr>
          <w:lang w:val="ru-RU"/>
        </w:rPr>
        <w:t xml:space="preserve"> </w:t>
      </w:r>
      <w:r w:rsidRPr="00245C2E">
        <w:rPr>
          <w:i/>
          <w:iCs/>
          <w:sz w:val="20"/>
          <w:szCs w:val="16"/>
          <w:lang w:val="ru-RU"/>
        </w:rPr>
        <w:t xml:space="preserve">"Gibisita kita Niya gikan sa kahitas-an, ang atong Manluluwas, ang Sidlakan sa mga Sidlakan, ug kita nga naa sa kangitngit ug landong nakakaplag sa Kamatuoran, kay ang Ginoo natawo gikan sa Birhen" </w:t>
      </w:r>
      <w:r w:rsidRPr="00245C2E">
        <w:rPr>
          <w:sz w:val="20"/>
          <w:szCs w:val="16"/>
          <w:lang w:val="ru-RU"/>
        </w:rPr>
        <w:t xml:space="preserve">– himno para sa ika-9 nga ode sa Matins sa Pagkahimugso ni Kristo.</w:t>
      </w:r>
    </w:p>
  </w:footnote>
  <w:footnote w:id="43">
    <w:p w:rsidR="001148A9" w:rsidRDefault="001148A9" w14:paraId="0444D030" w14:textId="63216C11">
      <w:pPr>
        <w:pStyle w:val="FootnoteText"/>
      </w:pPr>
      <w:r>
        <w:rPr>
          <w:rStyle w:val="FootnoteReference"/>
        </w:rPr>
        <w:footnoteRef/>
      </w:r>
      <w:r>
        <w:t xml:space="preserve"> </w:t>
      </w:r>
      <w:r w:rsidRPr="00245C2E">
        <w:rPr>
          <w:szCs w:val="16"/>
          <w:lang w:val="ru-RU"/>
        </w:rPr>
        <w:t xml:space="preserve">Mateo 8:20 ug Lucas 9:58.</w:t>
      </w:r>
    </w:p>
  </w:footnote>
  <w:footnote w:id="44">
    <w:p w:rsidR="0069701B" w:rsidRDefault="0069701B" w14:paraId="4241A856" w14:textId="68AA205C">
      <w:pPr>
        <w:pStyle w:val="FootnoteText"/>
      </w:pPr>
      <w:r>
        <w:rPr>
          <w:rStyle w:val="FootnoteReference"/>
        </w:rPr>
        <w:footnoteRef/>
      </w:r>
      <w:r>
        <w:t xml:space="preserve"> </w:t>
      </w:r>
      <w:r w:rsidRPr="00245C2E">
        <w:rPr>
          <w:szCs w:val="16"/>
          <w:lang w:val="ru-RU"/>
        </w:rPr>
        <w:t xml:space="preserve">Ikompara sa Pahayag 12:6.</w:t>
      </w:r>
    </w:p>
  </w:footnote>
  <w:footnote w:id="45">
    <w:p w:rsidR="00A7342E" w:rsidRDefault="00A7342E" w14:paraId="50DE3837" w14:textId="4DDAAD59">
      <w:pPr>
        <w:pStyle w:val="FootnoteText"/>
      </w:pPr>
      <w:r>
        <w:rPr>
          <w:rStyle w:val="FootnoteReference"/>
        </w:rPr>
        <w:footnoteRef/>
      </w:r>
      <w:r w:rsidRPr="00A7342E">
        <w:rPr>
          <w:lang w:val="ru-RU"/>
        </w:rPr>
        <w:t xml:space="preserve"> </w:t>
      </w:r>
      <w:r w:rsidRPr="00245C2E">
        <w:rPr>
          <w:szCs w:val="16"/>
          <w:lang w:val="ru-RU"/>
        </w:rPr>
        <w:t xml:space="preserve">"Ang kahayag sa mga monghe mao ang mga Anghel, ug ang kahayag para sa tanang tawo mao ang kinabuhi sa pagka-monghe; ug busa paninguhaa sa mga monghe nga mahimong maayong ehemplo sa tanang butang, nga dili makapasakit sa bisan kinsa sa bisan unsang paagi, dili pinaagi sa buhat ni pinaagi sa pulong (2 </w:t>
      </w:r>
      <w:r w:rsidRPr="00245C2E">
        <w:rPr>
          <w:szCs w:val="16"/>
          <w:lang w:val="ru-RU"/>
        </w:rPr>
        <w:t xml:space="preserve">Cor.</w:t>
      </w:r>
      <w:r w:rsidRPr="00245C2E">
        <w:rPr>
          <w:szCs w:val="16"/>
          <w:lang w:val="ru-RU"/>
        </w:rPr>
        <w:t xml:space="preserve"> 6:</w:t>
      </w:r>
      <w:r w:rsidRPr="00245C2E">
        <w:rPr>
          <w:szCs w:val="16"/>
          <w:lang w:val="ru-RU"/>
        </w:rPr>
        <w:t xml:space="preserve">3). Apan kon kini nga kahayag mahimong kangitngit, nan kana nga kangitngit—mao kadtong anaa sa kalibutan—nalunod pa gayud sa mas dako nga kangitngit." Ang Banal nga Amahan Abba Juan, Abad sa Bukid Sinai, *Ang Hagdanan* (hubad sa Ruso). Lavra sa Balaang Trinidad ug San Sergio, 1898. p.</w:t>
      </w:r>
      <w:r w:rsidRPr="00245C2E">
        <w:rPr>
          <w:szCs w:val="16"/>
          <w:lang w:val="ru-RU"/>
        </w:rPr>
        <w:t xml:space="preserve"> 181.</w:t>
      </w:r>
    </w:p>
  </w:footnote>
  <w:footnote w:id="46">
    <w:p w:rsidR="00A7342E" w:rsidRDefault="00A7342E" w14:paraId="23808D8A" w14:textId="099275BF">
      <w:pPr>
        <w:pStyle w:val="FootnoteText"/>
      </w:pPr>
      <w:r>
        <w:rPr>
          <w:rStyle w:val="FootnoteReference"/>
        </w:rPr>
        <w:footnoteRef/>
      </w:r>
      <w:r>
        <w:t xml:space="preserve"> </w:t>
      </w:r>
      <w:r w:rsidRPr="00245C2E">
        <w:rPr>
          <w:szCs w:val="16"/>
          <w:lang w:val="ru-RU"/>
        </w:rPr>
        <w:t xml:space="preserve">Mat. 5:13.</w:t>
      </w:r>
    </w:p>
  </w:footnote>
  <w:footnote w:id="47">
    <w:p w:rsidR="00A7342E" w:rsidRDefault="00A7342E" w14:paraId="46188685" w14:textId="6747D6C4">
      <w:pPr>
        <w:pStyle w:val="FootnoteText"/>
      </w:pPr>
      <w:r>
        <w:rPr>
          <w:rStyle w:val="FootnoteReference"/>
        </w:rPr>
        <w:footnoteRef/>
      </w:r>
      <w:r w:rsidRPr="00A7342E">
        <w:rPr>
          <w:lang w:val="ru-RU"/>
        </w:rPr>
        <w:t xml:space="preserve"> </w:t>
      </w:r>
      <w:r w:rsidRPr="00245C2E">
        <w:rPr>
          <w:szCs w:val="16"/>
          <w:lang w:val="ru-RU"/>
        </w:rPr>
        <w:t xml:space="preserve">Tan-awa ang Memorable Tales of the Ascetic Life of the Holy and Blessed Fathers. Holy Trinity St Sergius Lavra, 1993. p.</w:t>
      </w:r>
      <w:r w:rsidRPr="00245C2E">
        <w:rPr>
          <w:szCs w:val="16"/>
          <w:lang w:val="ru-RU"/>
        </w:rPr>
        <w:t xml:space="preserve"> 27.</w:t>
      </w:r>
    </w:p>
  </w:footnote>
  <w:footnote w:id="48">
    <w:p w:rsidR="00881766" w:rsidRDefault="00881766" w14:paraId="0A802240" w14:textId="432C158A">
      <w:pPr>
        <w:pStyle w:val="FootnoteText"/>
      </w:pPr>
      <w:r>
        <w:rPr>
          <w:rStyle w:val="FootnoteReference"/>
        </w:rPr>
        <w:footnoteRef/>
      </w:r>
      <w:r>
        <w:t xml:space="preserve"> </w:t>
      </w:r>
      <w:r w:rsidRPr="00245C2E">
        <w:rPr>
          <w:szCs w:val="16"/>
          <w:lang w:val="ru-RU"/>
        </w:rPr>
        <w:t xml:space="preserve">Salmo 36:16.</w:t>
      </w:r>
    </w:p>
  </w:footnote>
  <w:footnote w:id="49">
    <w:p w:rsidR="006C5A24" w:rsidRDefault="006C5A24" w14:paraId="7DFC1F62" w14:textId="0FE92FCD">
      <w:pPr>
        <w:pStyle w:val="FootnoteText"/>
      </w:pPr>
      <w:r>
        <w:rPr>
          <w:rStyle w:val="FootnoteReference"/>
        </w:rPr>
        <w:footnoteRef/>
      </w:r>
      <w:r>
        <w:t xml:space="preserve"> </w:t>
      </w:r>
      <w:r w:rsidRPr="00245C2E">
        <w:rPr>
          <w:szCs w:val="16"/>
          <w:lang w:val="ru-RU"/>
        </w:rPr>
        <w:t xml:space="preserve">Tan-awa ang Basahon ni Job.</w:t>
      </w:r>
    </w:p>
  </w:footnote>
  <w:footnote w:id="50">
    <w:p w:rsidRPr="00D743EF" w:rsidR="00D743EF" w:rsidRDefault="00D743EF" w14:paraId="19C53609" w14:textId="126BA479">
      <w:pPr>
        <w:pStyle w:val="FootnoteText"/>
        <w:rPr>
          <w:lang w:val="ru-RU"/>
        </w:rPr>
      </w:pPr>
      <w:r>
        <w:rPr>
          <w:rStyle w:val="FootnoteReference"/>
        </w:rPr>
        <w:footnoteRef/>
      </w:r>
      <w:r w:rsidRPr="00D743EF">
        <w:rPr>
          <w:lang w:val="ru-RU"/>
        </w:rPr>
        <w:t xml:space="preserve"> </w:t>
      </w:r>
      <w:r w:rsidRPr="00245C2E">
        <w:rPr>
          <w:szCs w:val="16"/>
          <w:lang w:val="ru-RU"/>
        </w:rPr>
        <w:t xml:space="preserve">Sa Bukid Athos ug sa Gris sa kinatibuk-an, ang mga nahabilin sa namatay kuhaon gikan sa lubnganan 3–4 ka tuig human sa kamatayon, hugasan ug ibutang sa espesyal nga mga vault sa lubnganan. Kung ang lawas sa namatay wala magkabulok, kini ibutang pag-usab sa lubnganan ug palig-onon ang mga pag-ampo alang sa kalinaw sa namatay. – </w:t>
      </w:r>
      <w:r w:rsidRPr="00245C2E">
        <w:rPr>
          <w:i/>
          <w:iCs/>
          <w:szCs w:val="16"/>
          <w:lang w:val="ru-RU"/>
        </w:rPr>
        <w:t xml:space="preserve">Nota sa tighubad.</w:t>
      </w:r>
    </w:p>
  </w:footnote>
  <w:footnote w:id="51">
    <w:p w:rsidRPr="00B61DC3" w:rsidR="00B61DC3" w:rsidRDefault="00B61DC3" w14:paraId="346EC723" w14:textId="3C0C9C96">
      <w:pPr>
        <w:pStyle w:val="FootnoteText"/>
        <w:rPr>
          <w:lang w:val="ru-RU"/>
        </w:rPr>
      </w:pPr>
      <w:r>
        <w:rPr>
          <w:rStyle w:val="FootnoteReference"/>
        </w:rPr>
        <w:footnoteRef/>
      </w:r>
      <w:r w:rsidRPr="00B61DC3">
        <w:rPr>
          <w:lang w:val="ru-RU"/>
        </w:rPr>
        <w:t xml:space="preserve"> </w:t>
      </w:r>
      <w:r w:rsidRPr="00245C2E">
        <w:rPr>
          <w:szCs w:val="16"/>
          <w:lang w:val="ru-RU"/>
        </w:rPr>
        <w:t xml:space="preserve">Tan-awa ang The Great Service Book. Pag-ampo para sa Masakiton ug sa Dili Makatulog. Moscow: Synodal Printing House, 1884. Fol.</w:t>
      </w:r>
      <w:r w:rsidRPr="00245C2E">
        <w:rPr>
          <w:szCs w:val="16"/>
          <w:lang w:val="ru-RU"/>
        </w:rPr>
        <w:t xml:space="preserve"> 165 </w:t>
      </w:r>
      <w:r w:rsidRPr="00245C2E">
        <w:rPr>
          <w:szCs w:val="16"/>
          <w:lang w:val="ru-RU"/>
        </w:rPr>
        <w:t xml:space="preserve">ob.</w:t>
      </w:r>
    </w:p>
  </w:footnote>
  <w:footnote w:id="52">
    <w:p w:rsidR="0092581F" w:rsidRDefault="0092581F" w14:paraId="1581B2D9" w14:textId="6F1C0E4B">
      <w:pPr>
        <w:pStyle w:val="FootnoteText"/>
      </w:pPr>
      <w:r>
        <w:rPr>
          <w:rStyle w:val="FootnoteReference"/>
        </w:rPr>
        <w:footnoteRef/>
      </w:r>
      <w:r>
        <w:t xml:space="preserve"> </w:t>
      </w:r>
      <w:r w:rsidRPr="00245C2E">
        <w:rPr>
          <w:szCs w:val="16"/>
          <w:lang w:val="ru-RU"/>
        </w:rPr>
        <w:t xml:space="preserve">Tan-awa Gen. 37:20 ff.</w:t>
      </w:r>
    </w:p>
  </w:footnote>
  <w:footnote w:id="53">
    <w:p w:rsidR="00936B08" w:rsidRDefault="00936B08" w14:paraId="2278333A" w14:textId="5198DD46">
      <w:pPr>
        <w:pStyle w:val="FootnoteText"/>
      </w:pPr>
      <w:r>
        <w:rPr>
          <w:rStyle w:val="FootnoteReference"/>
        </w:rPr>
        <w:footnoteRef/>
      </w:r>
      <w:r>
        <w:t xml:space="preserve"> </w:t>
      </w:r>
      <w:r w:rsidRPr="00245C2E">
        <w:rPr>
          <w:szCs w:val="16"/>
          <w:lang w:val="ru-RU"/>
        </w:rPr>
        <w:t xml:space="preserve">Roma 13:7.</w:t>
      </w:r>
    </w:p>
  </w:footnote>
  <w:footnote w:id="54">
    <w:p w:rsidRPr="00936B08" w:rsidR="00936B08" w:rsidRDefault="00936B08" w14:paraId="1E3E04F5" w14:textId="17023FED">
      <w:pPr>
        <w:pStyle w:val="FootnoteText"/>
        <w:rPr>
          <w:lang w:val="ru-RU"/>
        </w:rPr>
      </w:pPr>
      <w:r>
        <w:rPr>
          <w:rStyle w:val="FootnoteReference"/>
        </w:rPr>
        <w:footnoteRef/>
      </w:r>
      <w:r w:rsidRPr="00936B08">
        <w:rPr>
          <w:lang w:val="ru-RU"/>
        </w:rPr>
        <w:t xml:space="preserve"> </w:t>
      </w:r>
      <w:r w:rsidRPr="00245C2E">
        <w:rPr>
          <w:szCs w:val="16"/>
          <w:lang w:val="ru-RU"/>
        </w:rPr>
        <w:t xml:space="preserve">Pinaagi sa dili pag-isyu og resibo, gitago sa mga negosyante ang transaksyon gikan sa mga awtoridad sa buhis, ug ang mamalit dili mobayad sa gikinahanglan nga buhis, nga sa Gresya taas kaayo (hangtod sa 25 porsyento sa kantidad sa mga butang). – </w:t>
      </w:r>
      <w:r w:rsidRPr="00245C2E">
        <w:rPr>
          <w:i/>
          <w:iCs/>
          <w:szCs w:val="16"/>
          <w:lang w:val="ru-RU"/>
        </w:rPr>
        <w:t xml:space="preserve">Nota sa tighubad.</w:t>
      </w:r>
    </w:p>
  </w:footnote>
  <w:footnote w:id="55">
    <w:p w:rsidR="000D1CF1" w:rsidRDefault="000D1CF1" w14:paraId="0FFD62A7" w14:textId="6C977E98">
      <w:pPr>
        <w:pStyle w:val="FootnoteText"/>
      </w:pPr>
      <w:r>
        <w:rPr>
          <w:rStyle w:val="FootnoteReference"/>
        </w:rPr>
        <w:footnoteRef/>
      </w:r>
      <w:r>
        <w:t xml:space="preserve"> </w:t>
      </w:r>
      <w:r w:rsidRPr="00245C2E">
        <w:rPr>
          <w:szCs w:val="16"/>
          <w:lang w:val="ru-RU"/>
        </w:rPr>
        <w:t xml:space="preserve">Ikompara sa Mateo 5:40.</w:t>
      </w:r>
    </w:p>
  </w:footnote>
  <w:footnote w:id="56">
    <w:p w:rsidRPr="000D1CF1" w:rsidR="000D1CF1" w:rsidRDefault="000D1CF1" w14:paraId="20195961" w14:textId="36EFC28D">
      <w:pPr>
        <w:pStyle w:val="FootnoteText"/>
        <w:rPr>
          <w:lang w:val="ru-RU"/>
        </w:rPr>
      </w:pPr>
      <w:r>
        <w:rPr>
          <w:rStyle w:val="FootnoteReference"/>
        </w:rPr>
        <w:footnoteRef/>
      </w:r>
      <w:r w:rsidRPr="000D1CF1">
        <w:rPr>
          <w:lang w:val="ru-RU"/>
        </w:rPr>
        <w:t xml:space="preserve"> </w:t>
      </w:r>
      <w:r w:rsidRPr="00245C2E">
        <w:rPr>
          <w:szCs w:val="16"/>
          <w:lang w:val="ru-RU"/>
        </w:rPr>
        <w:t xml:space="preserve">Ang mga kawani sa gobyerno sa Gresya manumpa sa pagbuhat sa ilang katungdanan sa matinud-anon nga paagi. – </w:t>
      </w:r>
      <w:r w:rsidRPr="00245C2E">
        <w:rPr>
          <w:i/>
          <w:iCs/>
          <w:szCs w:val="16"/>
          <w:lang w:val="ru-RU"/>
        </w:rPr>
        <w:t xml:space="preserve">Nota sa maghubad.</w:t>
      </w:r>
    </w:p>
  </w:footnote>
  <w:footnote w:id="57">
    <w:p w:rsidRPr="000D1CF1" w:rsidR="000D1CF1" w:rsidRDefault="000D1CF1" w14:paraId="5DFA1ABE" w14:textId="2E9CEDC9">
      <w:pPr>
        <w:pStyle w:val="FootnoteText"/>
        <w:rPr>
          <w:lang w:val="ru-RU"/>
        </w:rPr>
      </w:pPr>
      <w:r>
        <w:rPr>
          <w:rStyle w:val="FootnoteReference"/>
        </w:rPr>
        <w:footnoteRef/>
      </w:r>
      <w:r w:rsidRPr="000D1CF1">
        <w:rPr>
          <w:lang w:val="ru-RU"/>
        </w:rPr>
        <w:t xml:space="preserve"> </w:t>
      </w:r>
      <w:r w:rsidRPr="00245C2E">
        <w:rPr>
          <w:szCs w:val="16"/>
          <w:lang w:val="ru-RU"/>
        </w:rPr>
        <w:t xml:space="preserve">Afoniada (Eklehiyastikal nga Akademya sa Bukid Athos) – usa ka boarding school para sa mga batang lalaki nga nahimutang sa Bukid Athos. Gitukod niadtong 1753. Gawas sa mga hilisgutan nga apil sa kurikulum sa sekondaryang eskwelahan, ang mga estudyante sa Athoniada nagtuon usab sa mga disiplina sa teolohiya ug eklesiastikal (Balaang Kasulatan, kinabuhi sa mga santo, liturhiya, Karaan nga Griyego, Byzantine nga pag-awit sa simbahan, ikonograpiya, ug uban pa). – </w:t>
      </w:r>
      <w:r w:rsidRPr="00245C2E">
        <w:rPr>
          <w:i/>
          <w:iCs/>
          <w:szCs w:val="16"/>
          <w:lang w:val="ru-RU"/>
        </w:rPr>
        <w:t xml:space="preserve">Nota sa maghubad.</w:t>
      </w:r>
    </w:p>
  </w:footnote>
  <w:footnote w:id="58">
    <w:p w:rsidR="000D1CF1" w:rsidRDefault="000D1CF1" w14:paraId="6C0D28EC" w14:textId="571EDBCB">
      <w:pPr>
        <w:pStyle w:val="FootnoteText"/>
      </w:pPr>
      <w:r>
        <w:rPr>
          <w:rStyle w:val="FootnoteReference"/>
        </w:rPr>
        <w:footnoteRef/>
      </w:r>
      <w:r>
        <w:t xml:space="preserve"> </w:t>
      </w:r>
      <w:r w:rsidRPr="00245C2E">
        <w:rPr>
          <w:szCs w:val="16"/>
          <w:lang w:val="ru-RU"/>
        </w:rPr>
        <w:t xml:space="preserve">Salmo 36:35–36.</w:t>
      </w:r>
    </w:p>
  </w:footnote>
  <w:footnote w:id="59">
    <w:p w:rsidR="001D2A75" w:rsidRDefault="001D2A75" w14:paraId="3702F86C" w14:textId="6164D657">
      <w:pPr>
        <w:pStyle w:val="FootnoteText"/>
      </w:pPr>
      <w:r>
        <w:rPr>
          <w:rStyle w:val="FootnoteReference"/>
        </w:rPr>
        <w:footnoteRef/>
      </w:r>
      <w:r>
        <w:t xml:space="preserve"> </w:t>
      </w:r>
      <w:r w:rsidRPr="00245C2E">
        <w:rPr>
          <w:szCs w:val="16"/>
          <w:lang w:val="ru-RU"/>
        </w:rPr>
        <w:t xml:space="preserve">Tan-awa Roma 12:14.</w:t>
      </w:r>
    </w:p>
  </w:footnote>
  <w:footnote w:id="60">
    <w:p w:rsidR="00CF5E4F" w:rsidRDefault="00CF5E4F" w14:paraId="7D9EC24C" w14:textId="3EBAE88E">
      <w:pPr>
        <w:pStyle w:val="FootnoteText"/>
      </w:pPr>
      <w:r>
        <w:rPr>
          <w:rStyle w:val="FootnoteReference"/>
        </w:rPr>
        <w:footnoteRef/>
      </w:r>
      <w:r>
        <w:t xml:space="preserve"> </w:t>
      </w:r>
      <w:r w:rsidRPr="00245C2E">
        <w:rPr>
          <w:szCs w:val="16"/>
          <w:lang w:val="ru-RU"/>
        </w:rPr>
        <w:t xml:space="preserve">Isa. 26:15.</w:t>
      </w:r>
    </w:p>
  </w:footnote>
  <w:footnote w:id="61">
    <w:p w:rsidR="00675EA3" w:rsidRDefault="00675EA3" w14:paraId="7C176CDD" w14:textId="5600BAEB">
      <w:pPr>
        <w:pStyle w:val="FootnoteText"/>
      </w:pPr>
      <w:r>
        <w:rPr>
          <w:rStyle w:val="FootnoteReference"/>
        </w:rPr>
        <w:footnoteRef/>
      </w:r>
      <w:r w:rsidRPr="00675EA3">
        <w:rPr>
          <w:lang w:val="ru-RU"/>
        </w:rPr>
        <w:t xml:space="preserve"> </w:t>
      </w:r>
      <w:r w:rsidRPr="00245C2E">
        <w:rPr>
          <w:szCs w:val="16"/>
          <w:lang w:val="ru-RU"/>
        </w:rPr>
        <w:t xml:space="preserve">"Ang gipaka-antos dinhi tungod sa iyang kaulaw matilawan ang iyang kaugalingong Gehenna." </w:t>
      </w:r>
      <w:r w:rsidRPr="00245C2E">
        <w:rPr>
          <w:i/>
          <w:iCs/>
          <w:szCs w:val="16"/>
          <w:lang w:val="ru-RU"/>
        </w:rPr>
        <w:t xml:space="preserve">Gikan sa Balaang Kasulatan sa atong Amahan nga si Isaac nga taga-Sirya. </w:t>
      </w:r>
      <w:r w:rsidRPr="00245C2E">
        <w:rPr>
          <w:szCs w:val="16"/>
          <w:lang w:val="ru-RU"/>
        </w:rPr>
        <w:t xml:space="preserve">Mga Pulong sa Asketisismo. Moscow, 1993. p. 365.</w:t>
      </w:r>
    </w:p>
  </w:footnote>
  <w:footnote w:id="62">
    <w:p w:rsidRPr="004B6B79" w:rsidR="004B6B79" w:rsidRDefault="004B6B79" w14:paraId="55801B7D" w14:textId="12F74B41">
      <w:pPr>
        <w:pStyle w:val="FootnoteText"/>
        <w:rPr>
          <w:lang w:val="ru-RU"/>
        </w:rPr>
      </w:pPr>
      <w:r>
        <w:rPr>
          <w:rStyle w:val="FootnoteReference"/>
        </w:rPr>
        <w:footnoteRef/>
      </w:r>
      <w:r w:rsidRPr="004B6B79">
        <w:rPr>
          <w:lang w:val="ru-RU"/>
        </w:rPr>
        <w:t xml:space="preserve"> </w:t>
      </w:r>
      <w:r w:rsidRPr="00245C2E">
        <w:rPr>
          <w:szCs w:val="16"/>
          <w:lang w:val="ru-RU"/>
        </w:rPr>
        <w:t xml:space="preserve">Ang punoan sa unom ka Griyegong baryo sa Caesarea sa Kapadokya. Ang lugar nga natawhan sa Banal nga Arsenius sa Kapadokya ug sa Bulahan nga Kura Paissius.</w:t>
      </w:r>
    </w:p>
  </w:footnote>
  <w:footnote w:id="63">
    <w:p w:rsidRPr="004B6B79" w:rsidR="004B6B79" w:rsidRDefault="004B6B79" w14:paraId="633862FB" w14:textId="5178FB77">
      <w:pPr>
        <w:pStyle w:val="FootnoteText"/>
        <w:rPr>
          <w:lang w:val="ru-RU"/>
        </w:rPr>
      </w:pPr>
      <w:r>
        <w:rPr>
          <w:rStyle w:val="FootnoteReference"/>
        </w:rPr>
        <w:footnoteRef/>
      </w:r>
      <w:r w:rsidRPr="004B6B79">
        <w:rPr>
          <w:lang w:val="ru-RU"/>
        </w:rPr>
        <w:t xml:space="preserve"> </w:t>
      </w:r>
      <w:r w:rsidRPr="00245C2E">
        <w:rPr>
          <w:szCs w:val="16"/>
          <w:lang w:val="ru-RU"/>
        </w:rPr>
        <w:t xml:space="preserve">Kini ang ngalan nga gihatag sa Kagalang-galang Arsenius sa Kapadokya sa mga lumolupyo sa Faras.</w:t>
      </w:r>
    </w:p>
  </w:footnote>
  <w:footnote w:id="64">
    <w:p w:rsidRPr="004B6B79" w:rsidR="004B6B79" w:rsidRDefault="004B6B79" w14:paraId="76FC6C2F" w14:textId="6D20792E">
      <w:pPr>
        <w:pStyle w:val="FootnoteText"/>
        <w:rPr>
          <w:lang w:val="ru-RU"/>
        </w:rPr>
      </w:pPr>
      <w:r>
        <w:rPr>
          <w:rStyle w:val="FootnoteReference"/>
        </w:rPr>
        <w:footnoteRef/>
      </w:r>
      <w:r w:rsidRPr="004B6B79">
        <w:rPr>
          <w:lang w:val="ru-RU"/>
        </w:rPr>
        <w:t xml:space="preserve"> </w:t>
      </w:r>
      <w:r w:rsidRPr="00245C2E">
        <w:rPr>
          <w:szCs w:val="16"/>
          <w:lang w:val="ru-RU"/>
        </w:rPr>
        <w:t xml:space="preserve">Ang amahan ni Elder Paisios mao ang pangulo sa baryo.</w:t>
      </w:r>
    </w:p>
  </w:footnote>
  <w:footnote w:id="65">
    <w:p w:rsidR="00A327EF" w:rsidRDefault="00A327EF" w14:paraId="5D658B6A" w14:textId="0C768504">
      <w:pPr>
        <w:pStyle w:val="FootnoteText"/>
      </w:pPr>
      <w:r>
        <w:rPr>
          <w:rStyle w:val="FootnoteReference"/>
        </w:rPr>
        <w:footnoteRef/>
      </w:r>
      <w:r>
        <w:t xml:space="preserve"> </w:t>
      </w:r>
      <w:r w:rsidRPr="00245C2E">
        <w:rPr>
          <w:szCs w:val="16"/>
          <w:lang w:val="ru-RU"/>
        </w:rPr>
        <w:t xml:space="preserve">Lucas 23:34.</w:t>
      </w:r>
    </w:p>
  </w:footnote>
  <w:footnote w:id="66">
    <w:p w:rsidRPr="0044412C" w:rsidR="0044412C" w:rsidRDefault="0044412C" w14:paraId="24CBEDDA" w14:textId="16C3640D">
      <w:pPr>
        <w:pStyle w:val="FootnoteText"/>
        <w:rPr>
          <w:lang w:val="ru-RU"/>
        </w:rPr>
      </w:pPr>
      <w:r>
        <w:rPr>
          <w:rStyle w:val="FootnoteReference"/>
        </w:rPr>
        <w:footnoteRef/>
      </w:r>
      <w:r>
        <w:t xml:space="preserve"> </w:t>
      </w:r>
      <w:r w:rsidRPr="00245C2E">
        <w:rPr>
          <w:szCs w:val="16"/>
          <w:lang w:val="ru-RU"/>
        </w:rPr>
        <w:t xml:space="preserve">Tan-awa </w:t>
      </w:r>
      <w:r w:rsidRPr="0044412C">
        <w:rPr>
          <w:szCs w:val="16"/>
        </w:rPr>
        <w:t xml:space="preserve">ang </w:t>
      </w:r>
      <w:r w:rsidRPr="00245C2E">
        <w:rPr>
          <w:szCs w:val="16"/>
        </w:rPr>
        <w:t xml:space="preserve">Euchologion </w:t>
      </w:r>
      <w:r w:rsidRPr="00245C2E">
        <w:rPr>
          <w:szCs w:val="16"/>
        </w:rPr>
        <w:t xml:space="preserve">A</w:t>
      </w:r>
      <w:r w:rsidRPr="0044412C">
        <w:rPr>
          <w:szCs w:val="16"/>
        </w:rPr>
        <w:t xml:space="preserve">'. </w:t>
      </w:r>
      <w:r w:rsidRPr="00245C2E">
        <w:rPr>
          <w:szCs w:val="16"/>
        </w:rPr>
        <w:t xml:space="preserve">Agiasmatarion</w:t>
      </w:r>
      <w:r w:rsidRPr="0044412C">
        <w:rPr>
          <w:szCs w:val="16"/>
        </w:rPr>
        <w:t xml:space="preserve">. </w:t>
      </w:r>
      <w:r w:rsidRPr="00245C2E">
        <w:rPr>
          <w:szCs w:val="16"/>
        </w:rPr>
        <w:t xml:space="preserve">Mount </w:t>
      </w:r>
      <w:r w:rsidRPr="00245C2E">
        <w:rPr>
          <w:szCs w:val="16"/>
        </w:rPr>
        <w:t xml:space="preserve">Athos</w:t>
      </w:r>
      <w:r w:rsidRPr="0044412C">
        <w:rPr>
          <w:szCs w:val="16"/>
        </w:rPr>
        <w:t xml:space="preserve">. 2001. </w:t>
      </w:r>
      <w:r w:rsidRPr="00245C2E">
        <w:rPr>
          <w:szCs w:val="16"/>
        </w:rPr>
        <w:t xml:space="preserve">p</w:t>
      </w:r>
      <w:r w:rsidRPr="00245C2E">
        <w:rPr>
          <w:szCs w:val="16"/>
          <w:lang w:val="ru-RU"/>
        </w:rPr>
        <w:t xml:space="preserve">. 161. Kanunay gi-emphasize sa Kuma nga ang pag-ampo nga 'Gikan sa pagkabulag sa mga mata' mahimo ra ipang-ampo sa usa ka pari.</w:t>
      </w:r>
    </w:p>
  </w:footnote>
  <w:footnote w:id="67">
    <w:p w:rsidR="00611B65" w:rsidRDefault="00611B65" w14:paraId="593880EC" w14:textId="50072028">
      <w:pPr>
        <w:pStyle w:val="FootnoteText"/>
      </w:pPr>
      <w:r>
        <w:rPr>
          <w:rStyle w:val="FootnoteReference"/>
        </w:rPr>
        <w:footnoteRef/>
      </w:r>
      <w:r>
        <w:t xml:space="preserve"> </w:t>
      </w:r>
      <w:r w:rsidRPr="00245C2E">
        <w:rPr>
          <w:szCs w:val="16"/>
          <w:lang w:val="ru-RU"/>
        </w:rPr>
        <w:t xml:space="preserve">Niadtong 1966</w:t>
      </w:r>
    </w:p>
  </w:footnote>
  <w:footnote w:id="68">
    <w:p w:rsidRPr="000C7550" w:rsidR="000C7550" w:rsidRDefault="000C7550" w14:paraId="5FFA29F2" w14:textId="4A268AAD">
      <w:pPr>
        <w:pStyle w:val="FootnoteText"/>
        <w:rPr>
          <w:lang w:val="ru-RU"/>
        </w:rPr>
      </w:pPr>
      <w:r>
        <w:rPr>
          <w:rStyle w:val="FootnoteReference"/>
        </w:rPr>
        <w:footnoteRef/>
      </w:r>
      <w:r w:rsidRPr="000C7550">
        <w:rPr>
          <w:lang w:val="ru-RU"/>
        </w:rPr>
        <w:t xml:space="preserve"> Usa ka </w:t>
      </w:r>
      <w:r w:rsidRPr="00245C2E">
        <w:rPr>
          <w:szCs w:val="16"/>
          <w:lang w:val="ru-RU"/>
        </w:rPr>
        <w:t xml:space="preserve">siyudad ug pantalan sa habagatang-kasadpan sa Gresya – </w:t>
      </w:r>
      <w:r w:rsidRPr="00245C2E">
        <w:rPr>
          <w:i/>
          <w:iCs/>
          <w:szCs w:val="16"/>
          <w:lang w:val="ru-RU"/>
        </w:rPr>
        <w:t xml:space="preserve">nota sa maghubad.</w:t>
      </w:r>
    </w:p>
  </w:footnote>
  <w:footnote w:id="69">
    <w:p w:rsidRPr="000C7550" w:rsidR="000C7550" w:rsidRDefault="000C7550" w14:paraId="02AFC9BC" w14:textId="7152FCF6">
      <w:pPr>
        <w:pStyle w:val="FootnoteText"/>
        <w:rPr>
          <w:lang w:val="ru-RU"/>
        </w:rPr>
      </w:pPr>
      <w:r>
        <w:rPr>
          <w:rStyle w:val="FootnoteReference"/>
        </w:rPr>
        <w:footnoteRef/>
      </w:r>
      <w:r w:rsidRPr="000C7550">
        <w:rPr>
          <w:lang w:val="ru-RU"/>
        </w:rPr>
        <w:t xml:space="preserve"> </w:t>
      </w:r>
      <w:r w:rsidRPr="00245C2E">
        <w:rPr>
          <w:szCs w:val="16"/>
          <w:lang w:val="ru-RU"/>
        </w:rPr>
        <w:t xml:space="preserve">Epirus – usa ka rehiyon sa kasadpang Gresya – </w:t>
      </w:r>
      <w:r w:rsidRPr="00245C2E">
        <w:rPr>
          <w:i/>
          <w:iCs/>
          <w:szCs w:val="16"/>
          <w:lang w:val="ru-RU"/>
        </w:rPr>
        <w:t xml:space="preserve">nota sa maghubad.</w:t>
      </w:r>
    </w:p>
  </w:footnote>
  <w:footnote w:id="70">
    <w:p w:rsidRPr="000C7550" w:rsidR="000C7550" w:rsidRDefault="000C7550" w14:paraId="08A4CF8F" w14:textId="08E074A7">
      <w:pPr>
        <w:pStyle w:val="FootnoteText"/>
        <w:rPr>
          <w:lang w:val="ru-RU"/>
        </w:rPr>
      </w:pPr>
      <w:r>
        <w:rPr>
          <w:rStyle w:val="FootnoteReference"/>
        </w:rPr>
        <w:footnoteRef/>
      </w:r>
      <w:r w:rsidRPr="000C7550">
        <w:rPr>
          <w:lang w:val="ru-RU"/>
        </w:rPr>
        <w:t xml:space="preserve"> </w:t>
      </w:r>
      <w:r w:rsidRPr="00245C2E">
        <w:rPr>
          <w:szCs w:val="16"/>
          <w:lang w:val="ru-RU"/>
        </w:rPr>
        <w:t xml:space="preserve">Usa ka lungsod sa habagatang-kasadpan sa Gresya – </w:t>
      </w:r>
      <w:r w:rsidRPr="00245C2E">
        <w:rPr>
          <w:i/>
          <w:iCs/>
          <w:szCs w:val="16"/>
          <w:lang w:val="ru-RU"/>
        </w:rPr>
        <w:t xml:space="preserve">Nota sa Taghubad.</w:t>
      </w:r>
    </w:p>
  </w:footnote>
  <w:footnote w:id="71">
    <w:p w:rsidRPr="00F96B85" w:rsidR="00F96B85" w:rsidRDefault="00F96B85" w14:paraId="741C6186" w14:textId="44562DF7">
      <w:pPr>
        <w:pStyle w:val="FootnoteText"/>
        <w:rPr>
          <w:lang w:val="ru-RU"/>
        </w:rPr>
      </w:pPr>
      <w:r>
        <w:rPr>
          <w:rStyle w:val="FootnoteReference"/>
        </w:rPr>
        <w:footnoteRef/>
      </w:r>
      <w:r w:rsidRPr="00F96B85">
        <w:rPr>
          <w:lang w:val="ru-RU"/>
        </w:rPr>
        <w:t xml:space="preserve"> </w:t>
      </w:r>
      <w:r w:rsidRPr="00245C2E">
        <w:rPr>
          <w:szCs w:val="16"/>
          <w:lang w:val="ru-RU"/>
        </w:rPr>
        <w:t xml:space="preserve">Chalkidiki – usa ka peninsula ug administratibong yunit sa amihanan-sidlakan sa Gresya. Usa sa mga tumoy sa Chalkidiki mao ang Bukid Athos. – </w:t>
      </w:r>
      <w:r w:rsidRPr="00245C2E">
        <w:rPr>
          <w:i/>
          <w:iCs/>
          <w:szCs w:val="16"/>
          <w:lang w:val="ru-RU"/>
        </w:rPr>
        <w:t xml:space="preserve">Nota sa Taghubad.</w:t>
      </w:r>
    </w:p>
  </w:footnote>
  <w:footnote w:id="72">
    <w:p w:rsidRPr="008F7988" w:rsidR="008F7988" w:rsidRDefault="008F7988" w14:paraId="0BE0FE82" w14:textId="2AA0E02F">
      <w:pPr>
        <w:pStyle w:val="FootnoteText"/>
        <w:rPr>
          <w:lang w:val="ru-RU"/>
        </w:rPr>
      </w:pPr>
      <w:r>
        <w:rPr>
          <w:rStyle w:val="FootnoteReference"/>
        </w:rPr>
        <w:footnoteRef/>
      </w:r>
      <w:r w:rsidRPr="008F7988">
        <w:rPr>
          <w:lang w:val="ru-RU"/>
        </w:rPr>
        <w:t xml:space="preserve"> </w:t>
      </w:r>
      <w:r w:rsidRPr="00245C2E">
        <w:rPr>
          <w:szCs w:val="16"/>
          <w:lang w:val="ru-RU"/>
        </w:rPr>
        <w:t xml:space="preserve">Ang Panggid sa Labing Balaan nga Theotokos – usa sa labing dagkong Kristohanong relikya, gitipigan sa Monasteryo sa Vatopedi sa Bukid Athos. – </w:t>
      </w:r>
      <w:r w:rsidRPr="00245C2E">
        <w:rPr>
          <w:i/>
          <w:iCs/>
          <w:szCs w:val="16"/>
          <w:lang w:val="ru-RU"/>
        </w:rPr>
        <w:t xml:space="preserve">Nota sa Taghubad.</w:t>
      </w:r>
    </w:p>
  </w:footnote>
  <w:footnote w:id="73">
    <w:p w:rsidR="008F7988" w:rsidRDefault="008F7988" w14:paraId="63678F99" w14:textId="086FEB18">
      <w:pPr>
        <w:pStyle w:val="FootnoteText"/>
      </w:pPr>
      <w:r>
        <w:rPr>
          <w:rStyle w:val="FootnoteReference"/>
        </w:rPr>
        <w:footnoteRef/>
      </w:r>
      <w:r>
        <w:t xml:space="preserve"> </w:t>
      </w:r>
      <w:r w:rsidRPr="00245C2E">
        <w:rPr>
          <w:szCs w:val="16"/>
          <w:lang w:val="ru-RU"/>
        </w:rPr>
        <w:t xml:space="preserve">Tan-awa ang Josue 13:1–2 ug mga Hukom 3:1–4.</w:t>
      </w:r>
    </w:p>
  </w:footnote>
  <w:footnote w:id="74">
    <w:p w:rsidR="008F7988" w:rsidRDefault="008F7988" w14:paraId="1EA02124" w14:textId="23EDD650">
      <w:pPr>
        <w:pStyle w:val="FootnoteText"/>
      </w:pPr>
      <w:r>
        <w:rPr>
          <w:rStyle w:val="FootnoteReference"/>
        </w:rPr>
        <w:footnoteRef/>
      </w:r>
      <w:r>
        <w:t xml:space="preserve"> </w:t>
      </w:r>
      <w:r w:rsidRPr="00245C2E">
        <w:rPr>
          <w:szCs w:val="16"/>
          <w:lang w:val="ru-RU"/>
        </w:rPr>
        <w:t xml:space="preserve">Tan-awa si Josue 10:11.</w:t>
      </w:r>
    </w:p>
  </w:footnote>
  <w:footnote w:id="75">
    <w:p w:rsidR="0057582F" w:rsidRDefault="0057582F" w14:paraId="70AD5F57" w14:textId="6CF59B22">
      <w:pPr>
        <w:pStyle w:val="FootnoteText"/>
      </w:pPr>
      <w:r>
        <w:rPr>
          <w:rStyle w:val="FootnoteReference"/>
        </w:rPr>
        <w:footnoteRef/>
      </w:r>
      <w:r>
        <w:t xml:space="preserve"> </w:t>
      </w:r>
      <w:r w:rsidRPr="00245C2E">
        <w:rPr>
          <w:szCs w:val="16"/>
          <w:lang w:val="ru-RU"/>
        </w:rPr>
        <w:t xml:space="preserve">Tan-awa 3 Hari 9:1–9.</w:t>
      </w:r>
    </w:p>
  </w:footnote>
  <w:footnote w:id="76">
    <w:p w:rsidR="0057582F" w:rsidRDefault="0057582F" w14:paraId="27664C82" w14:textId="77A03547">
      <w:pPr>
        <w:pStyle w:val="FootnoteText"/>
      </w:pPr>
      <w:r>
        <w:rPr>
          <w:rStyle w:val="FootnoteReference"/>
        </w:rPr>
        <w:footnoteRef/>
      </w:r>
      <w:r>
        <w:t xml:space="preserve"> </w:t>
      </w:r>
      <w:r w:rsidRPr="00245C2E">
        <w:rPr>
          <w:szCs w:val="16"/>
          <w:lang w:val="ru-RU"/>
        </w:rPr>
        <w:t xml:space="preserve">Tan-awa 4 Mga Hari 24 ug mosunod.</w:t>
      </w:r>
    </w:p>
  </w:footnote>
  <w:footnote w:id="77">
    <w:p w:rsidRPr="0057582F" w:rsidR="0057582F" w:rsidRDefault="0057582F" w14:paraId="1EB7F770" w14:textId="47408B0B">
      <w:pPr>
        <w:pStyle w:val="FootnoteText"/>
        <w:rPr>
          <w:lang w:val="ru-RU"/>
        </w:rPr>
      </w:pPr>
      <w:r>
        <w:rPr>
          <w:rStyle w:val="FootnoteReference"/>
        </w:rPr>
        <w:footnoteRef/>
      </w:r>
      <w:r w:rsidRPr="0057582F">
        <w:rPr>
          <w:lang w:val="ru-RU"/>
        </w:rPr>
        <w:t xml:space="preserve"> </w:t>
      </w:r>
      <w:r w:rsidRPr="00245C2E">
        <w:rPr>
          <w:szCs w:val="16"/>
          <w:lang w:val="ru-RU"/>
        </w:rPr>
        <w:t xml:space="preserve">Ang Tigulang nagtumong sa AIDS (gisulti niadtong Nobyembre 1984)</w:t>
      </w:r>
    </w:p>
  </w:footnote>
  <w:footnote w:id="78">
    <w:p w:rsidR="007F50CA" w:rsidRDefault="007F50CA" w14:paraId="5EBB7F56" w14:textId="0F684EA9">
      <w:pPr>
        <w:pStyle w:val="FootnoteText"/>
      </w:pPr>
      <w:r>
        <w:rPr>
          <w:rStyle w:val="FootnoteReference"/>
        </w:rPr>
        <w:footnoteRef/>
      </w:r>
      <w:r>
        <w:t xml:space="preserve"> </w:t>
      </w:r>
      <w:r w:rsidRPr="00245C2E">
        <w:rPr>
          <w:szCs w:val="16"/>
          <w:lang w:val="ru-RU"/>
        </w:rPr>
        <w:t xml:space="preserve">Tan-awa 3 Hari 18:17–40.</w:t>
      </w:r>
    </w:p>
  </w:footnote>
  <w:footnote w:id="79">
    <w:p w:rsidR="005C5CA3" w:rsidRDefault="005C5CA3" w14:paraId="01E923E5" w14:textId="000306AB">
      <w:pPr>
        <w:pStyle w:val="FootnoteText"/>
      </w:pPr>
      <w:r>
        <w:rPr>
          <w:rStyle w:val="FootnoteReference"/>
        </w:rPr>
        <w:footnoteRef/>
      </w:r>
      <w:r>
        <w:t xml:space="preserve"> </w:t>
      </w:r>
      <w:r w:rsidRPr="00245C2E">
        <w:rPr>
          <w:szCs w:val="16"/>
          <w:lang w:val="ru-RU"/>
        </w:rPr>
        <w:t xml:space="preserve">Tan-awa ang Exodo 32:1–6.</w:t>
      </w:r>
    </w:p>
  </w:footnote>
  <w:footnote w:id="80">
    <w:p w:rsidR="005C5CA3" w:rsidRDefault="005C5CA3" w14:paraId="27F5E67B" w14:textId="44894E3B">
      <w:pPr>
        <w:pStyle w:val="FootnoteText"/>
      </w:pPr>
      <w:r>
        <w:rPr>
          <w:rStyle w:val="FootnoteReference"/>
        </w:rPr>
        <w:footnoteRef/>
      </w:r>
      <w:r>
        <w:t xml:space="preserve"> </w:t>
      </w:r>
      <w:r w:rsidRPr="00245C2E">
        <w:rPr>
          <w:szCs w:val="16"/>
          <w:lang w:val="ru-RU"/>
        </w:rPr>
        <w:t xml:space="preserve">Efeso 5:6.</w:t>
      </w:r>
    </w:p>
  </w:footnote>
  <w:footnote w:id="81">
    <w:p w:rsidRPr="0027456B" w:rsidR="0027456B" w:rsidRDefault="0027456B" w14:paraId="70F454FD" w14:textId="060A438C">
      <w:pPr>
        <w:pStyle w:val="FootnoteText"/>
        <w:rPr>
          <w:lang w:val="ru-RU"/>
        </w:rPr>
      </w:pPr>
      <w:r>
        <w:rPr>
          <w:rStyle w:val="FootnoteReference"/>
        </w:rPr>
        <w:footnoteRef/>
      </w:r>
      <w:r w:rsidRPr="0027456B">
        <w:rPr>
          <w:lang w:val="ru-RU"/>
        </w:rPr>
        <w:t xml:space="preserve"> </w:t>
      </w:r>
      <w:r w:rsidRPr="00245C2E">
        <w:rPr>
          <w:szCs w:val="16"/>
          <w:lang w:val="ru-RU"/>
        </w:rPr>
        <w:t xml:space="preserve">Nafplion – usa ka lungsod ug pantalan sa Peloponnese (habagatan sa Gresya). – </w:t>
      </w:r>
      <w:r w:rsidRPr="00245C2E">
        <w:rPr>
          <w:i/>
          <w:iCs/>
          <w:szCs w:val="16"/>
          <w:lang w:val="ru-RU"/>
        </w:rPr>
        <w:t xml:space="preserve">Nota sa maghubad.</w:t>
      </w:r>
    </w:p>
  </w:footnote>
  <w:footnote w:id="82">
    <w:p w:rsidRPr="0027456B" w:rsidR="0027456B" w:rsidRDefault="0027456B" w14:paraId="039730A1" w14:textId="03FA5C11">
      <w:pPr>
        <w:pStyle w:val="FootnoteText"/>
        <w:rPr>
          <w:lang w:val="ru-RU"/>
        </w:rPr>
      </w:pPr>
      <w:r>
        <w:rPr>
          <w:rStyle w:val="FootnoteReference"/>
        </w:rPr>
        <w:footnoteRef/>
      </w:r>
      <w:r w:rsidRPr="0027456B">
        <w:rPr>
          <w:lang w:val="ru-RU"/>
        </w:rPr>
        <w:t xml:space="preserve"> </w:t>
      </w:r>
      <w:r w:rsidRPr="00245C2E">
        <w:rPr>
          <w:szCs w:val="16"/>
          <w:lang w:val="ru-RU"/>
        </w:rPr>
        <w:t xml:space="preserve">Elenos – usa ka suba sa Sentral Gresya. – </w:t>
      </w:r>
      <w:r w:rsidRPr="00245C2E">
        <w:rPr>
          <w:i/>
          <w:iCs/>
          <w:szCs w:val="16"/>
          <w:lang w:val="ru-RU"/>
        </w:rPr>
        <w:t xml:space="preserve">Nota sa maghubad.</w:t>
      </w:r>
    </w:p>
  </w:footnote>
  <w:footnote w:id="83">
    <w:p w:rsidR="0027456B" w:rsidRDefault="0027456B" w14:paraId="08B07A2A" w14:textId="27AB28BD">
      <w:pPr>
        <w:pStyle w:val="FootnoteText"/>
      </w:pPr>
      <w:r>
        <w:rPr>
          <w:rStyle w:val="FootnoteReference"/>
        </w:rPr>
        <w:footnoteRef/>
      </w:r>
      <w:r>
        <w:t xml:space="preserve"> </w:t>
      </w:r>
      <w:r w:rsidRPr="00245C2E">
        <w:rPr>
          <w:szCs w:val="16"/>
          <w:lang w:val="ru-RU"/>
        </w:rPr>
        <w:t xml:space="preserve">Gihatag niadtong Nobyembre 1990.</w:t>
      </w:r>
    </w:p>
  </w:footnote>
  <w:footnote w:id="84">
    <w:p w:rsidR="00CC0B82" w:rsidRDefault="00CC0B82" w14:paraId="624B5878" w14:textId="5FE590A9">
      <w:pPr>
        <w:pStyle w:val="FootnoteText"/>
      </w:pPr>
      <w:r>
        <w:rPr>
          <w:rStyle w:val="FootnoteReference"/>
        </w:rPr>
        <w:footnoteRef/>
      </w:r>
      <w:r>
        <w:t xml:space="preserve"> </w:t>
      </w:r>
      <w:r w:rsidRPr="00245C2E">
        <w:rPr>
          <w:szCs w:val="16"/>
          <w:lang w:val="ru-RU"/>
        </w:rPr>
        <w:t xml:space="preserve">Tan-awa ang 1 Mga Hari 7.</w:t>
      </w:r>
    </w:p>
  </w:footnote>
  <w:footnote w:id="85">
    <w:p w:rsidRPr="005B0CCB" w:rsidR="008D3CEC" w:rsidRDefault="008D3CEC" w14:paraId="5405AC80" w14:textId="004E5644">
      <w:pPr>
        <w:pStyle w:val="FootnoteText"/>
        <w:rPr>
          <w:lang w:val="ru-RU"/>
        </w:rPr>
      </w:pPr>
      <w:r>
        <w:rPr>
          <w:rStyle w:val="FootnoteReference"/>
        </w:rPr>
        <w:footnoteRef/>
      </w:r>
      <w:r w:rsidRPr="005B0CCB">
        <w:rPr>
          <w:lang w:val="ru-RU"/>
        </w:rPr>
        <w:t xml:space="preserve"> </w:t>
      </w:r>
      <w:r w:rsidRPr="00245C2E">
        <w:rPr>
          <w:szCs w:val="16"/>
          <w:lang w:val="ru-RU"/>
        </w:rPr>
        <w:t xml:space="preserve">Gihatag niadtong Nobyembre 1990 atol sa grabeng uga.</w:t>
      </w:r>
    </w:p>
  </w:footnote>
  <w:footnote w:id="86">
    <w:p w:rsidRPr="005B0CCB" w:rsidR="005B0CCB" w:rsidP="005B0CCB" w:rsidRDefault="005B0CCB" w14:paraId="2C199623" w14:textId="27A42B75">
      <w:pPr>
        <w:rPr>
          <w:sz w:val="20"/>
          <w:szCs w:val="16"/>
        </w:rPr>
      </w:pPr>
      <w:r>
        <w:rPr>
          <w:rStyle w:val="FootnoteReference"/>
        </w:rPr>
        <w:footnoteRef/>
      </w:r>
      <w:r w:rsidRPr="005B0CCB">
        <w:rPr>
          <w:lang w:val="ru-RU"/>
        </w:rPr>
        <w:t xml:space="preserve"> U</w:t>
      </w:r>
      <w:r w:rsidRPr="00245C2E">
        <w:rPr>
          <w:sz w:val="20"/>
          <w:szCs w:val="16"/>
          <w:lang w:val="ru-RU"/>
        </w:rPr>
        <w:t xml:space="preserve">sa ka lanaw sa habagatang-kasadpan sa Gresya – tinubdan sa suplay sa tubig sa Atenas. – </w:t>
      </w:r>
      <w:r w:rsidRPr="00245C2E">
        <w:rPr>
          <w:i/>
          <w:iCs/>
          <w:sz w:val="20"/>
          <w:szCs w:val="16"/>
          <w:lang w:val="ru-RU"/>
        </w:rPr>
        <w:t xml:space="preserve">Nota sa tighubad.</w:t>
      </w:r>
    </w:p>
  </w:footnote>
  <w:footnote w:id="87">
    <w:p w:rsidRPr="007E1F8A" w:rsidR="007E1F8A" w:rsidRDefault="007E1F8A" w14:paraId="3B4EF905" w14:textId="1A2CF62A">
      <w:pPr>
        <w:pStyle w:val="FootnoteText"/>
        <w:rPr>
          <w:lang w:val="ru-RU"/>
        </w:rPr>
      </w:pPr>
      <w:r>
        <w:rPr>
          <w:rStyle w:val="FootnoteReference"/>
        </w:rPr>
        <w:footnoteRef/>
      </w:r>
      <w:r w:rsidRPr="007E1F8A">
        <w:rPr>
          <w:lang w:val="ru-RU"/>
        </w:rPr>
        <w:t xml:space="preserve"> Usa ka </w:t>
      </w:r>
      <w:r w:rsidRPr="00245C2E">
        <w:rPr>
          <w:szCs w:val="16"/>
          <w:lang w:val="ru-RU"/>
        </w:rPr>
        <w:t xml:space="preserve">suba sa Tesalia. – </w:t>
      </w:r>
      <w:r w:rsidRPr="00245C2E">
        <w:rPr>
          <w:i/>
          <w:iCs/>
          <w:szCs w:val="16"/>
          <w:lang w:val="ru-RU"/>
        </w:rPr>
        <w:t xml:space="preserve">Nota sa maghubad.</w:t>
      </w:r>
    </w:p>
  </w:footnote>
  <w:footnote w:id="88">
    <w:p w:rsidRPr="007E1F8A" w:rsidR="007E1F8A" w:rsidRDefault="007E1F8A" w14:paraId="1A557C25" w14:textId="4D2C2C49">
      <w:pPr>
        <w:pStyle w:val="FootnoteText"/>
        <w:rPr>
          <w:lang w:val="ru-RU"/>
        </w:rPr>
      </w:pPr>
      <w:r>
        <w:rPr>
          <w:rStyle w:val="FootnoteReference"/>
        </w:rPr>
        <w:footnoteRef/>
      </w:r>
      <w:r w:rsidRPr="007E1F8A">
        <w:rPr>
          <w:lang w:val="ru-RU"/>
        </w:rPr>
        <w:t xml:space="preserve"> </w:t>
      </w:r>
      <w:r w:rsidRPr="00245C2E">
        <w:rPr>
          <w:szCs w:val="16"/>
          <w:lang w:val="ru-RU"/>
        </w:rPr>
        <w:t xml:space="preserve">Ang Evros usa ka suba sa Amihanan sa Gresya (nga nailhan nga Maritsa sa Bulgaria). – </w:t>
      </w:r>
      <w:r w:rsidRPr="00245C2E">
        <w:rPr>
          <w:i/>
          <w:iCs/>
          <w:szCs w:val="16"/>
          <w:lang w:val="ru-RU"/>
        </w:rPr>
        <w:t xml:space="preserve">Nota sa maghubad.</w:t>
      </w:r>
    </w:p>
  </w:footnote>
  <w:footnote w:id="89">
    <w:p w:rsidRPr="000877C2" w:rsidR="000877C2" w:rsidRDefault="000877C2" w14:paraId="1515BB9F" w14:textId="474E39D3">
      <w:pPr>
        <w:pStyle w:val="FootnoteText"/>
        <w:rPr>
          <w:lang w:val="ru-RU"/>
        </w:rPr>
      </w:pPr>
      <w:r>
        <w:rPr>
          <w:rStyle w:val="FootnoteReference"/>
        </w:rPr>
        <w:footnoteRef/>
      </w:r>
      <w:r w:rsidRPr="000877C2">
        <w:rPr>
          <w:lang w:val="ru-RU"/>
        </w:rPr>
        <w:t xml:space="preserve"> </w:t>
      </w:r>
      <w:r w:rsidRPr="00245C2E">
        <w:rPr>
          <w:szCs w:val="16"/>
          <w:lang w:val="ru-RU"/>
        </w:rPr>
        <w:t xml:space="preserve">Tungod kay uga kaayo ang yuta. – </w:t>
      </w:r>
      <w:r w:rsidRPr="00245C2E">
        <w:rPr>
          <w:i/>
          <w:iCs/>
          <w:szCs w:val="16"/>
          <w:lang w:val="ru-RU"/>
        </w:rPr>
        <w:t xml:space="preserve">Nota sa maghubad.</w:t>
      </w:r>
    </w:p>
  </w:footnote>
  <w:footnote w:id="90">
    <w:p w:rsidR="000877C2" w:rsidRDefault="000877C2" w14:paraId="1E6F2777" w14:textId="5C5613B0">
      <w:pPr>
        <w:pStyle w:val="FootnoteText"/>
      </w:pPr>
      <w:r>
        <w:rPr>
          <w:rStyle w:val="FootnoteReference"/>
        </w:rPr>
        <w:footnoteRef/>
      </w:r>
      <w:r>
        <w:t xml:space="preserve"> </w:t>
      </w:r>
      <w:r w:rsidRPr="00245C2E">
        <w:rPr>
          <w:szCs w:val="16"/>
          <w:lang w:val="ru-RU"/>
        </w:rPr>
        <w:t xml:space="preserve">Tan-awa ang Genesis 5:32 ug mosunod.</w:t>
      </w:r>
    </w:p>
  </w:footnote>
  <w:footnote w:id="91">
    <w:p w:rsidRPr="008A44D7" w:rsidR="008A44D7" w:rsidRDefault="008A44D7" w14:paraId="2A93F92E" w14:textId="7DA2AB34">
      <w:pPr>
        <w:pStyle w:val="FootnoteText"/>
        <w:rPr>
          <w:lang w:val="ru-RU"/>
        </w:rPr>
      </w:pPr>
      <w:r>
        <w:rPr>
          <w:rStyle w:val="FootnoteReference"/>
        </w:rPr>
        <w:footnoteRef/>
      </w:r>
      <w:r w:rsidRPr="008A44D7">
        <w:rPr>
          <w:lang w:val="ru-RU"/>
        </w:rPr>
        <w:t xml:space="preserve"> </w:t>
      </w:r>
      <w:r w:rsidRPr="00245C2E">
        <w:rPr>
          <w:szCs w:val="16"/>
          <w:lang w:val="ru-RU"/>
        </w:rPr>
        <w:t xml:space="preserve">Ang Pag-ampo sa mga Halad sa Dakong Pag-entra atol sa Banal nga Liturgiya ni San Juan Crisostomo.</w:t>
      </w:r>
    </w:p>
  </w:footnote>
  <w:footnote w:id="92">
    <w:p w:rsidR="008A44D7" w:rsidRDefault="008A44D7" w14:paraId="7B3FDE39" w14:textId="156F3A70">
      <w:pPr>
        <w:pStyle w:val="FootnoteText"/>
      </w:pPr>
      <w:r>
        <w:rPr>
          <w:rStyle w:val="FootnoteReference"/>
        </w:rPr>
        <w:footnoteRef/>
      </w:r>
      <w:r>
        <w:t xml:space="preserve"> </w:t>
      </w:r>
      <w:r w:rsidRPr="00245C2E">
        <w:rPr>
          <w:szCs w:val="16"/>
          <w:lang w:val="ru-RU"/>
        </w:rPr>
        <w:t xml:space="preserve">Gihatag niadtong Nobyembre 1990.</w:t>
      </w:r>
    </w:p>
  </w:footnote>
  <w:footnote w:id="93">
    <w:p w:rsidRPr="00FD7F94" w:rsidR="00FD7F94" w:rsidRDefault="00FD7F94" w14:paraId="0464A6C5" w14:textId="0C03FB9D">
      <w:pPr>
        <w:pStyle w:val="FootnoteText"/>
        <w:rPr>
          <w:lang w:val="ru-RU"/>
        </w:rPr>
      </w:pPr>
      <w:r>
        <w:rPr>
          <w:rStyle w:val="FootnoteReference"/>
        </w:rPr>
        <w:footnoteRef/>
      </w:r>
      <w:r w:rsidRPr="00FD7F94">
        <w:rPr>
          <w:lang w:val="ru-RU"/>
        </w:rPr>
        <w:t xml:space="preserve"> </w:t>
      </w:r>
      <w:r w:rsidRPr="00245C2E">
        <w:rPr>
          <w:szCs w:val="16"/>
          <w:lang w:val="ru-RU"/>
        </w:rPr>
        <w:t xml:space="preserve">Sumala sa Karaan nga Estilo nga kalendaryo, i.e. sa mismong adlaw sa Pagkatulog sa Labing Balaan nga Inahan sa Dios. – </w:t>
      </w:r>
      <w:r w:rsidRPr="00245C2E">
        <w:rPr>
          <w:i/>
          <w:iCs/>
          <w:szCs w:val="16"/>
          <w:lang w:val="ru-RU"/>
        </w:rPr>
        <w:t xml:space="preserve">Nota sa maghubad.</w:t>
      </w:r>
    </w:p>
  </w:footnote>
  <w:footnote w:id="94">
    <w:p w:rsidR="00FD7F94" w:rsidRDefault="00FD7F94" w14:paraId="1609E52C" w14:textId="0A78AF16">
      <w:pPr>
        <w:pStyle w:val="FootnoteText"/>
      </w:pPr>
      <w:r>
        <w:rPr>
          <w:rStyle w:val="FootnoteReference"/>
        </w:rPr>
        <w:footnoteRef/>
      </w:r>
      <w:r>
        <w:t xml:space="preserve"> </w:t>
      </w:r>
      <w:r w:rsidRPr="00245C2E">
        <w:rPr>
          <w:szCs w:val="16"/>
          <w:lang w:val="ru-RU"/>
        </w:rPr>
        <w:t xml:space="preserve">Tan-awa ang Mateo 25:1–13.</w:t>
      </w:r>
    </w:p>
  </w:footnote>
  <w:footnote w:id="95">
    <w:p w:rsidRPr="00A70494" w:rsidR="00A70494" w:rsidP="00A70494" w:rsidRDefault="00A70494" w14:paraId="51237FDF" w14:textId="547A2EC6">
      <w:pPr>
        <w:rPr>
          <w:sz w:val="20"/>
          <w:szCs w:val="16"/>
        </w:rPr>
      </w:pPr>
      <w:r>
        <w:rPr>
          <w:rStyle w:val="FootnoteReference"/>
        </w:rPr>
        <w:footnoteRef/>
      </w:r>
      <w:r>
        <w:t xml:space="preserve"> </w:t>
      </w:r>
      <w:r w:rsidRPr="00245C2E">
        <w:rPr>
          <w:sz w:val="20"/>
          <w:szCs w:val="16"/>
          <w:lang w:val="ru-RU"/>
        </w:rPr>
        <w:t xml:space="preserve">Salmo 103:24. </w:t>
      </w:r>
    </w:p>
  </w:footnote>
  <w:footnote w:id="96">
    <w:p w:rsidRPr="00FE7F6D" w:rsidR="00FE7F6D" w:rsidRDefault="00FE7F6D" w14:paraId="32E729FB" w14:textId="59AA13B2">
      <w:pPr>
        <w:pStyle w:val="FootnoteText"/>
        <w:rPr>
          <w:lang w:val="ru-RU"/>
        </w:rPr>
      </w:pPr>
      <w:r>
        <w:rPr>
          <w:rStyle w:val="FootnoteReference"/>
        </w:rPr>
        <w:footnoteRef/>
      </w:r>
      <w:r w:rsidRPr="00FE7F6D">
        <w:rPr>
          <w:lang w:val="ru-RU"/>
        </w:rPr>
        <w:t xml:space="preserve"> </w:t>
      </w:r>
      <w:r w:rsidRPr="00245C2E">
        <w:rPr>
          <w:szCs w:val="16"/>
          <w:lang w:val="ru-RU"/>
        </w:rPr>
        <w:t xml:space="preserve">Ang Griyegong teksto naglangkob og katingalahang dula sa mga pulong: </w:t>
      </w:r>
      <w:r w:rsidRPr="00245C2E">
        <w:rPr>
          <w:szCs w:val="16"/>
        </w:rPr>
        <w:t xml:space="preserve">διαφέρουν</w:t>
      </w:r>
      <w:r w:rsidRPr="00245C2E">
        <w:rPr>
          <w:szCs w:val="16"/>
        </w:rPr>
        <w:t xml:space="preserve"> ὅσο </w:t>
      </w:r>
      <w:r w:rsidRPr="00245C2E">
        <w:rPr>
          <w:szCs w:val="16"/>
        </w:rPr>
        <w:t xml:space="preserve">διαφέρει </w:t>
      </w:r>
      <w:r w:rsidRPr="00245C2E">
        <w:rPr>
          <w:szCs w:val="16"/>
        </w:rPr>
        <w:t xml:space="preserve">καὶ </w:t>
      </w:r>
      <w:r w:rsidRPr="00245C2E">
        <w:rPr>
          <w:szCs w:val="16"/>
        </w:rPr>
        <w:t xml:space="preserve">τὸ</w:t>
      </w:r>
      <w:r w:rsidRPr="00245C2E">
        <w:rPr>
          <w:szCs w:val="16"/>
        </w:rPr>
        <w:t xml:space="preserve"> ἄυλον</w:t>
      </w:r>
      <w:r w:rsidRPr="00245C2E">
        <w:rPr>
          <w:szCs w:val="16"/>
        </w:rPr>
        <w:t xml:space="preserve"> ἀπὸ </w:t>
      </w:r>
      <w:r w:rsidRPr="00245C2E">
        <w:rPr>
          <w:szCs w:val="16"/>
        </w:rPr>
        <w:t xml:space="preserve">τὸ </w:t>
      </w:r>
      <w:r w:rsidRPr="00245C2E">
        <w:rPr>
          <w:szCs w:val="16"/>
        </w:rPr>
        <w:t xml:space="preserve">νάυλον </w:t>
      </w:r>
      <w:r w:rsidRPr="00245C2E">
        <w:rPr>
          <w:szCs w:val="16"/>
          <w:lang w:val="ru-RU"/>
        </w:rPr>
        <w:t xml:space="preserve">(literal: 'lain-lain sila sa usag usa sama sa kalainan sa dili materyal ug sa polyethylene</w:t>
      </w:r>
      <w:r w:rsidRPr="00245C2E">
        <w:rPr>
          <w:i/>
          <w:iCs/>
          <w:szCs w:val="16"/>
          <w:lang w:val="ru-RU"/>
        </w:rPr>
        <w:t xml:space="preserve">'</w:t>
      </w:r>
      <w:r w:rsidRPr="00245C2E">
        <w:rPr>
          <w:szCs w:val="16"/>
          <w:lang w:val="ru-RU"/>
        </w:rPr>
        <w:t xml:space="preserve">). – </w:t>
      </w:r>
      <w:r w:rsidRPr="00245C2E">
        <w:rPr>
          <w:i/>
          <w:iCs/>
          <w:szCs w:val="16"/>
          <w:lang w:val="ru-RU"/>
        </w:rPr>
        <w:t xml:space="preserve">Nota sa maghubad.</w:t>
      </w:r>
    </w:p>
  </w:footnote>
  <w:footnote w:id="97">
    <w:p w:rsidRPr="00FE7F6D" w:rsidR="00FE7F6D" w:rsidRDefault="00FE7F6D" w14:paraId="071A028C" w14:textId="272A512E">
      <w:pPr>
        <w:pStyle w:val="FootnoteText"/>
        <w:rPr>
          <w:lang w:val="ru-RU"/>
        </w:rPr>
      </w:pPr>
      <w:r>
        <w:rPr>
          <w:rStyle w:val="FootnoteReference"/>
        </w:rPr>
        <w:footnoteRef/>
      </w:r>
      <w:r w:rsidRPr="00FE7F6D">
        <w:rPr>
          <w:lang w:val="ru-RU"/>
        </w:rPr>
        <w:t xml:space="preserve"> </w:t>
      </w:r>
      <w:r w:rsidRPr="00245C2E">
        <w:rPr>
          <w:szCs w:val="16"/>
          <w:lang w:val="ru-RU"/>
        </w:rPr>
        <w:t xml:space="preserve">Ang pag-okupa sa Gresya niadtong 1941–44 sa Alemanya, Italya ug Bulgaria. – </w:t>
      </w:r>
      <w:r w:rsidRPr="00245C2E">
        <w:rPr>
          <w:i/>
          <w:iCs/>
          <w:szCs w:val="16"/>
          <w:lang w:val="ru-RU"/>
        </w:rPr>
        <w:t xml:space="preserve">Nota sa maghubad.</w:t>
      </w:r>
    </w:p>
  </w:footnote>
  <w:footnote w:id="98">
    <w:p w:rsidRPr="00FE7F6D" w:rsidR="00FE7F6D" w:rsidRDefault="00FE7F6D" w14:paraId="23C1212E" w14:textId="7D82679B">
      <w:pPr>
        <w:pStyle w:val="FootnoteText"/>
        <w:rPr>
          <w:lang w:val="ru-RU"/>
        </w:rPr>
      </w:pPr>
      <w:r>
        <w:rPr>
          <w:rStyle w:val="FootnoteReference"/>
        </w:rPr>
        <w:footnoteRef/>
      </w:r>
      <w:r w:rsidRPr="00FE7F6D">
        <w:rPr>
          <w:lang w:val="ru-RU"/>
        </w:rPr>
        <w:t xml:space="preserve"> </w:t>
      </w:r>
      <w:r w:rsidRPr="00245C2E">
        <w:rPr>
          <w:szCs w:val="16"/>
          <w:lang w:val="ru-RU"/>
        </w:rPr>
        <w:t xml:space="preserve">Ang stremma usa ka yunit sa area nga katumbas sa 1,000 m². – </w:t>
      </w:r>
      <w:r w:rsidRPr="00245C2E">
        <w:rPr>
          <w:i/>
          <w:iCs/>
          <w:szCs w:val="16"/>
          <w:lang w:val="ru-RU"/>
        </w:rPr>
        <w:t xml:space="preserve">Nota sa tighubad.</w:t>
      </w:r>
    </w:p>
  </w:footnote>
  <w:footnote w:id="99">
    <w:p w:rsidR="00FE7F6D" w:rsidRDefault="00FE7F6D" w14:paraId="256BE84B" w14:textId="592FEE99">
      <w:pPr>
        <w:pStyle w:val="FootnoteText"/>
      </w:pPr>
      <w:r>
        <w:rPr>
          <w:rStyle w:val="FootnoteReference"/>
        </w:rPr>
        <w:footnoteRef/>
      </w:r>
      <w:r>
        <w:t xml:space="preserve"> </w:t>
      </w:r>
      <w:r w:rsidRPr="00245C2E">
        <w:rPr>
          <w:szCs w:val="16"/>
          <w:lang w:val="ru-RU"/>
        </w:rPr>
        <w:t xml:space="preserve">Salmo 18:2.</w:t>
      </w:r>
    </w:p>
  </w:footnote>
  <w:footnote w:id="100">
    <w:p w:rsidR="00FE7F6D" w:rsidRDefault="00FE7F6D" w14:paraId="1367D1D6" w14:textId="5D0CE44B">
      <w:pPr>
        <w:pStyle w:val="FootnoteText"/>
      </w:pPr>
      <w:r>
        <w:rPr>
          <w:rStyle w:val="FootnoteReference"/>
        </w:rPr>
        <w:footnoteRef/>
      </w:r>
      <w:r w:rsidRPr="00FE7F6D">
        <w:rPr>
          <w:lang w:val="ru-RU"/>
        </w:rPr>
        <w:t xml:space="preserve"> </w:t>
      </w:r>
      <w:r w:rsidRPr="00245C2E">
        <w:rPr>
          <w:szCs w:val="16"/>
          <w:lang w:val="ru-RU"/>
        </w:rPr>
        <w:t xml:space="preserve">Ang propesiya ni San Cosmas nagtumong sa mga edukadong tawo nga walay kahadlok sa Dios. Tan-awa: Ang Kinabuhi ug mga Propesiya ni Cosmas sa Aetolia. – Moscow, Holy Mountain, 2007.</w:t>
      </w:r>
    </w:p>
  </w:footnote>
  <w:footnote w:id="101">
    <w:p w:rsidRPr="00CB3646" w:rsidR="00CB3646" w:rsidP="00CB3646" w:rsidRDefault="00CB3646" w14:paraId="5B983F40" w14:textId="7CE03409">
      <w:pPr>
        <w:rPr>
          <w:sz w:val="20"/>
          <w:szCs w:val="16"/>
        </w:rPr>
      </w:pPr>
      <w:r>
        <w:rPr>
          <w:rStyle w:val="FootnoteReference"/>
        </w:rPr>
        <w:footnoteRef/>
      </w:r>
      <w:r w:rsidRPr="00CB3646">
        <w:rPr>
          <w:lang w:val="ru-RU"/>
        </w:rPr>
        <w:t xml:space="preserve"> </w:t>
      </w:r>
      <w:r w:rsidRPr="00245C2E">
        <w:rPr>
          <w:sz w:val="20"/>
          <w:szCs w:val="16"/>
          <w:lang w:val="ru-RU"/>
        </w:rPr>
        <w:t xml:space="preserve">Lettuce – usa ka matang sa kan-ong salad. – </w:t>
      </w:r>
      <w:r w:rsidRPr="00245C2E">
        <w:rPr>
          <w:i/>
          <w:iCs/>
          <w:sz w:val="20"/>
          <w:szCs w:val="16"/>
          <w:lang w:val="ru-RU"/>
        </w:rPr>
        <w:t xml:space="preserve">Nota sa maghubad.</w:t>
      </w:r>
    </w:p>
  </w:footnote>
  <w:footnote w:id="102">
    <w:p w:rsidRPr="006B1C75" w:rsidR="006B1C75" w:rsidRDefault="006B1C75" w14:paraId="60C26B57" w14:textId="4955E4A4">
      <w:pPr>
        <w:pStyle w:val="FootnoteText"/>
        <w:rPr>
          <w:lang w:val="ru-RU"/>
        </w:rPr>
      </w:pPr>
      <w:r>
        <w:rPr>
          <w:rStyle w:val="FootnoteReference"/>
        </w:rPr>
        <w:footnoteRef/>
      </w:r>
      <w:r w:rsidRPr="006B1C75">
        <w:rPr>
          <w:lang w:val="ru-RU"/>
        </w:rPr>
        <w:t xml:space="preserve"> </w:t>
      </w:r>
      <w:r w:rsidRPr="00245C2E">
        <w:rPr>
          <w:szCs w:val="16"/>
          <w:lang w:val="ru-RU"/>
        </w:rPr>
        <w:t xml:space="preserve">Ang Elder nagtumong sa mga supersonic nga eroplano pang-pasahero nga taas ang distansya sama sa 'Concorde'.</w:t>
      </w:r>
    </w:p>
  </w:footnote>
  <w:footnote w:id="103">
    <w:p w:rsidRPr="00500617" w:rsidR="006F66D9" w:rsidRDefault="006F66D9" w14:paraId="5EDC246D" w14:textId="5DFD3A3D">
      <w:pPr>
        <w:pStyle w:val="FootnoteText"/>
        <w:rPr>
          <w:lang w:val="ru-RU"/>
        </w:rPr>
      </w:pPr>
      <w:r>
        <w:rPr>
          <w:rStyle w:val="FootnoteReference"/>
        </w:rPr>
        <w:footnoteRef/>
      </w:r>
      <w:r w:rsidRPr="006F66D9">
        <w:rPr>
          <w:lang w:val="ru-RU"/>
        </w:rPr>
        <w:t xml:space="preserve"> </w:t>
      </w:r>
      <w:r w:rsidRPr="00245C2E">
        <w:rPr>
          <w:szCs w:val="16"/>
          <w:lang w:val="ru-RU"/>
        </w:rPr>
        <w:t xml:space="preserve">Sa Bukid Athos ug sa Gresya sa kinatibuk-an, ang mga nahibilin sa namatay kuhaon gikan sa lubnganan 3–4 ka tuig human sa kamatayon, hugasan ug ibutang sa espesyal nga mga vault sa lubnganan. Kung ang lawas sa namatay wala magkabulok, kini ibutang pag-usab sa lubnganan ug palig-onon ang mga pag-ampo alang sa kalinaw sa namatay. – </w:t>
      </w:r>
      <w:r w:rsidRPr="00245C2E">
        <w:rPr>
          <w:i/>
          <w:iCs/>
          <w:szCs w:val="16"/>
          <w:lang w:val="ru-RU"/>
        </w:rPr>
        <w:t xml:space="preserve">Nota sa maghubad.</w:t>
      </w:r>
    </w:p>
  </w:footnote>
  <w:footnote w:id="104">
    <w:p w:rsidR="00500617" w:rsidRDefault="00500617" w14:paraId="65E65351" w14:textId="559E1055">
      <w:pPr>
        <w:pStyle w:val="FootnoteText"/>
      </w:pPr>
      <w:r>
        <w:rPr>
          <w:rStyle w:val="FootnoteReference"/>
        </w:rPr>
        <w:footnoteRef/>
      </w:r>
      <w:r>
        <w:t xml:space="preserve"> </w:t>
      </w:r>
      <w:r w:rsidRPr="00245C2E">
        <w:rPr>
          <w:szCs w:val="16"/>
          <w:lang w:val="ru-RU"/>
        </w:rPr>
        <w:t xml:space="preserve">Tan-awa ang Pahayag 15:7.</w:t>
      </w:r>
    </w:p>
  </w:footnote>
  <w:footnote w:id="105">
    <w:p w:rsidRPr="00500617" w:rsidR="00500617" w:rsidRDefault="00500617" w14:paraId="265BC147" w14:textId="414186D0">
      <w:pPr>
        <w:pStyle w:val="FootnoteText"/>
        <w:rPr>
          <w:lang w:val="ru-RU"/>
        </w:rPr>
      </w:pPr>
      <w:r>
        <w:rPr>
          <w:rStyle w:val="FootnoteReference"/>
        </w:rPr>
        <w:footnoteRef/>
      </w:r>
      <w:r w:rsidRPr="00500617">
        <w:rPr>
          <w:lang w:val="ru-RU"/>
        </w:rPr>
        <w:t xml:space="preserve"> </w:t>
      </w:r>
      <w:r w:rsidRPr="00245C2E">
        <w:rPr>
          <w:szCs w:val="16"/>
          <w:lang w:val="ru-RU"/>
        </w:rPr>
        <w:t xml:space="preserve">Mga prisohan nga kaniadto nahimutang sulod sa mga pader sa kuta sa siyudad sa Thessaloniki.</w:t>
      </w:r>
    </w:p>
  </w:footnote>
  <w:footnote w:id="106">
    <w:p w:rsidRPr="00A8065A" w:rsidR="00961A29" w:rsidRDefault="00961A29" w14:paraId="453E7FDE" w14:textId="48A99AAE">
      <w:pPr>
        <w:pStyle w:val="FootnoteText"/>
        <w:rPr>
          <w:lang w:val="ru-RU"/>
        </w:rPr>
      </w:pPr>
      <w:r>
        <w:rPr>
          <w:rStyle w:val="FootnoteReference"/>
        </w:rPr>
        <w:footnoteRef/>
      </w:r>
      <w:r w:rsidRPr="00A8065A">
        <w:rPr>
          <w:lang w:val="ru-RU"/>
        </w:rPr>
        <w:t xml:space="preserve"> </w:t>
      </w:r>
      <w:r w:rsidRPr="00245C2E">
        <w:rPr>
          <w:szCs w:val="16"/>
          <w:lang w:val="ru-RU"/>
        </w:rPr>
        <w:t xml:space="preserve">Ang Kagalang-galang Arsenius sa Kapadokya mobalik-balik sa unang salmo samtang nagtanum og mga kahoy ug tanom – aron ang gitamnan makahatag og maayong bunga.</w:t>
      </w:r>
    </w:p>
  </w:footnote>
  <w:footnote w:id="107">
    <w:p w:rsidRPr="00A8065A" w:rsidR="00A8065A" w:rsidRDefault="00A8065A" w14:paraId="03E0516B" w14:textId="7EBF5015">
      <w:pPr>
        <w:pStyle w:val="FootnoteText"/>
        <w:rPr>
          <w:lang w:val="ru-RU"/>
        </w:rPr>
      </w:pPr>
      <w:r>
        <w:rPr>
          <w:rStyle w:val="FootnoteReference"/>
        </w:rPr>
        <w:footnoteRef/>
      </w:r>
      <w:r w:rsidRPr="00A8065A">
        <w:rPr>
          <w:lang w:val="ru-RU"/>
        </w:rPr>
        <w:t xml:space="preserve"> </w:t>
      </w:r>
      <w:r w:rsidRPr="00245C2E">
        <w:rPr>
          <w:szCs w:val="16"/>
          <w:lang w:val="ru-RU"/>
        </w:rPr>
        <w:t xml:space="preserve">Gisulti atol sa grabeng uga niadtong Nobyembre 1990. Niadtong Hunyo sa maong tuig, daghan kaayong ulod sa Gresya.</w:t>
      </w:r>
    </w:p>
  </w:footnote>
  <w:footnote w:id="108">
    <w:p w:rsidRPr="000C6327" w:rsidR="00562B59" w:rsidRDefault="00562B59" w14:paraId="6E811DD0" w14:textId="58BE3D32">
      <w:pPr>
        <w:pStyle w:val="FootnoteText"/>
        <w:rPr>
          <w:lang w:val="ru-RU"/>
        </w:rPr>
      </w:pPr>
      <w:r>
        <w:rPr>
          <w:rStyle w:val="FootnoteReference"/>
        </w:rPr>
        <w:footnoteRef/>
      </w:r>
      <w:r w:rsidRPr="00562B59">
        <w:rPr>
          <w:lang w:val="ru-RU"/>
        </w:rPr>
        <w:t xml:space="preserve"> </w:t>
      </w:r>
      <w:r w:rsidRPr="00245C2E">
        <w:rPr>
          <w:szCs w:val="16"/>
          <w:lang w:val="ru-RU"/>
        </w:rPr>
        <w:t xml:space="preserve">Ang pagbasa niining kapitula nagtugot sa usa ka tawo nga mabati ang taas kaayo nga espirituhanong pagka-ascetiko nga naghulagway mismo kang Elder Paisios, ug ang kabalaka nga iyang nabati nga ang espirituhanong pagka-ascetiko sa tibuok komunidad sa mga monghe mahimong mausab. Ang Karaan dili supak sa kultura, apan gusto niyang ipasiugda nga dili ang kultura ang angay magdumala sa tawo, kondili ang tawo ang angay magdumala sa kultura. Miingon ang Karaan nga labi na gayud ang mga monghe kinahanglan maglikay sa pagdepende sa modernong teknolohiya ug gamiton kini sa matarong nga paagi, aron mapunting nila ang ilang kusog ngadto sa espirituhanong pakigbisog.</w:t>
      </w:r>
    </w:p>
  </w:footnote>
  <w:footnote w:id="109">
    <w:p w:rsidR="000C6327" w:rsidRDefault="000C6327" w14:paraId="4F764043" w14:textId="6C14F313">
      <w:pPr>
        <w:pStyle w:val="FootnoteText"/>
      </w:pPr>
      <w:r>
        <w:rPr>
          <w:rStyle w:val="FootnoteReference"/>
        </w:rPr>
        <w:footnoteRef/>
      </w:r>
      <w:r>
        <w:t xml:space="preserve"> </w:t>
      </w:r>
      <w:r w:rsidRPr="00245C2E">
        <w:rPr>
          <w:szCs w:val="16"/>
          <w:lang w:val="ru-RU"/>
        </w:rPr>
        <w:t xml:space="preserve">Niadtong 1962–1964</w:t>
      </w:r>
    </w:p>
  </w:footnote>
  <w:footnote w:id="110">
    <w:p w:rsidRPr="00130AB2" w:rsidR="00130AB2" w:rsidRDefault="00130AB2" w14:paraId="5208D372" w14:textId="34B93038">
      <w:pPr>
        <w:pStyle w:val="FootnoteText"/>
        <w:rPr>
          <w:lang w:val="ru-RU"/>
        </w:rPr>
      </w:pPr>
      <w:r>
        <w:rPr>
          <w:rStyle w:val="FootnoteReference"/>
        </w:rPr>
        <w:footnoteRef/>
      </w:r>
      <w:r w:rsidRPr="00130AB2">
        <w:rPr>
          <w:lang w:val="ru-RU"/>
        </w:rPr>
        <w:t xml:space="preserve"> </w:t>
      </w:r>
      <w:r w:rsidRPr="00245C2E">
        <w:rPr>
          <w:szCs w:val="16"/>
          <w:lang w:val="ru-RU"/>
        </w:rPr>
        <w:t xml:space="preserve">Ang Bukid Sinai, nga karon administratibo nang bahin sa Ehipto, anaa niadtong panahona sa kontrol sa Israel.</w:t>
      </w:r>
    </w:p>
  </w:footnote>
  <w:footnote w:id="111">
    <w:p w:rsidRPr="00130AB2" w:rsidR="00130AB2" w:rsidRDefault="00130AB2" w14:paraId="773F134C" w14:textId="0977EA11">
      <w:pPr>
        <w:pStyle w:val="FootnoteText"/>
        <w:rPr>
          <w:lang w:val="ru-RU"/>
        </w:rPr>
      </w:pPr>
      <w:r>
        <w:rPr>
          <w:rStyle w:val="FootnoteReference"/>
        </w:rPr>
        <w:footnoteRef/>
      </w:r>
      <w:r w:rsidRPr="00130AB2">
        <w:rPr>
          <w:lang w:val="ru-RU"/>
        </w:rPr>
        <w:t xml:space="preserve"> Usa </w:t>
      </w:r>
      <w:r w:rsidRPr="00245C2E">
        <w:rPr>
          <w:szCs w:val="16"/>
          <w:lang w:val="ru-RU"/>
        </w:rPr>
        <w:t xml:space="preserve">ka espesyal nga gidisenyo nga lampara nga kerosina nga nagahatag og hayag kaayo nga suga. – </w:t>
      </w:r>
      <w:r w:rsidRPr="00245C2E">
        <w:rPr>
          <w:i/>
          <w:iCs/>
          <w:szCs w:val="16"/>
          <w:lang w:val="ru-RU"/>
        </w:rPr>
        <w:t xml:space="preserve">Nota sa tighubad.</w:t>
      </w:r>
    </w:p>
  </w:footnote>
  <w:footnote w:id="112">
    <w:p w:rsidRPr="008A42AA" w:rsidR="008A42AA" w:rsidRDefault="008A42AA" w14:paraId="19036D19" w14:textId="1C9D5BDC">
      <w:pPr>
        <w:pStyle w:val="FootnoteText"/>
        <w:rPr>
          <w:lang w:val="ru-RU"/>
        </w:rPr>
      </w:pPr>
      <w:r>
        <w:rPr>
          <w:rStyle w:val="FootnoteReference"/>
        </w:rPr>
        <w:footnoteRef/>
      </w:r>
      <w:r w:rsidRPr="008A42AA">
        <w:rPr>
          <w:lang w:val="ru-RU"/>
        </w:rPr>
        <w:t xml:space="preserve"> </w:t>
      </w:r>
      <w:r w:rsidRPr="00245C2E">
        <w:rPr>
          <w:szCs w:val="16"/>
          <w:lang w:val="ru-RU"/>
        </w:rPr>
        <w:t xml:space="preserve">Ang Kagalang-galang Arsenius ang Dako natawo sa Roma mga tuig 354. Ilado siya tungod sa iyang kinaadman ug pagkamaayo. Gitawag siya nga 'amahan sa mga hari' tungod kay gisaligan siya ni Emperador Theodosius sa pag-atiman sa iyang duha ka anak nga lalaki. Niadtong 394, pagkahuman sa usa ka banal nga tawag, mibulag siya ngadto sa disyerto sa Ehipto. Bisan pa sa iyang kaniadto nga kinabuhi sa mga palasyo, isip usa ka monghe, nailhan siya tungod sa talagsaong pagka-istrikto ug pagka-asketiko.</w:t>
      </w:r>
    </w:p>
  </w:footnote>
  <w:footnote w:id="113">
    <w:p w:rsidRPr="008A42AA" w:rsidR="008A42AA" w:rsidRDefault="008A42AA" w14:paraId="7A8F5283" w14:textId="48623AEA">
      <w:pPr>
        <w:pStyle w:val="FootnoteText"/>
        <w:rPr>
          <w:lang w:val="ru-RU"/>
        </w:rPr>
      </w:pPr>
      <w:r>
        <w:rPr>
          <w:rStyle w:val="FootnoteReference"/>
        </w:rPr>
        <w:footnoteRef/>
      </w:r>
      <w:r w:rsidRPr="008A42AA">
        <w:rPr>
          <w:lang w:val="ru-RU"/>
        </w:rPr>
        <w:t xml:space="preserve"> </w:t>
      </w:r>
      <w:r w:rsidRPr="00245C2E">
        <w:rPr>
          <w:szCs w:val="16"/>
          <w:lang w:val="ru-RU"/>
        </w:rPr>
        <w:t xml:space="preserve">Ang Kagalang-galang nga si Athanasius sa Bukid Athos (†1000) – nagtukod sa Dakong Lavra sa Balaang Bukid Athos, amahan sa komunal nga monastisismo sa Balaang Bukid, usa ka asketiko nga napuno sa grasya nga gihatagan sa gasa sa paghimo og mga milagro sa iyang kinabuhi ug pagkahuman sa iyang kamatayon. – </w:t>
      </w:r>
      <w:r w:rsidRPr="00245C2E">
        <w:rPr>
          <w:i/>
          <w:iCs/>
          <w:szCs w:val="16"/>
          <w:lang w:val="ru-RU"/>
        </w:rPr>
        <w:t xml:space="preserve">Nota sa Taghubad.</w:t>
      </w:r>
    </w:p>
  </w:footnote>
  <w:footnote w:id="114">
    <w:p w:rsidRPr="00A70663" w:rsidR="00A70663" w:rsidRDefault="00A70663" w14:paraId="404A6746" w14:textId="3631F80E">
      <w:pPr>
        <w:pStyle w:val="FootnoteText"/>
        <w:rPr>
          <w:lang w:val="ru-RU"/>
        </w:rPr>
      </w:pPr>
      <w:r>
        <w:rPr>
          <w:rStyle w:val="FootnoteReference"/>
        </w:rPr>
        <w:footnoteRef/>
      </w:r>
      <w:r w:rsidRPr="00A70663">
        <w:rPr>
          <w:lang w:val="ru-RU"/>
        </w:rPr>
        <w:t xml:space="preserve"> </w:t>
      </w:r>
      <w:r w:rsidRPr="00245C2E">
        <w:rPr>
          <w:szCs w:val="16"/>
          <w:lang w:val="ru-RU"/>
        </w:rPr>
        <w:t xml:space="preserve">Sa dihang naghisgot sa mga Europeo ug sa Kasadpan, ang Karaan wala magdaot sa mga katawhan sa Amerika ug Kasadpang Europa, kondili nagtinguha sa pagbatikos sa walay Diyos ug rasyonalistang espiritu nga naghari sa maong mga nasud.</w:t>
      </w:r>
    </w:p>
  </w:footnote>
  <w:footnote w:id="115">
    <w:p w:rsidRPr="00A70663" w:rsidR="00A70663" w:rsidP="00A70663" w:rsidRDefault="00A70663" w14:paraId="239BF563" w14:textId="3065EF21">
      <w:pPr>
        <w:rPr>
          <w:sz w:val="20"/>
          <w:szCs w:val="16"/>
        </w:rPr>
      </w:pPr>
      <w:r>
        <w:rPr>
          <w:rStyle w:val="FootnoteReference"/>
        </w:rPr>
        <w:footnoteRef/>
      </w:r>
      <w:r w:rsidRPr="00A70663">
        <w:rPr>
          <w:lang w:val="ru-RU"/>
        </w:rPr>
        <w:t xml:space="preserve"> </w:t>
      </w:r>
      <w:r w:rsidRPr="00245C2E">
        <w:rPr>
          <w:sz w:val="20"/>
          <w:szCs w:val="16"/>
          <w:lang w:val="ru-RU"/>
        </w:rPr>
        <w:t xml:space="preserve">Napoleon Zervas (1891–1957) – lider sa anti-fascistang kalihukan nga 'National Greek Democratic Union', nga nakigbatok batok sa mga Nazi sa Epirus ug sa ubang rehiyon sa Gresya. – </w:t>
      </w:r>
      <w:r w:rsidRPr="00245C2E">
        <w:rPr>
          <w:i/>
          <w:iCs/>
          <w:sz w:val="20"/>
          <w:szCs w:val="16"/>
          <w:lang w:val="ru-RU"/>
        </w:rPr>
        <w:t xml:space="preserve">Nota sa maghubad.</w:t>
      </w:r>
    </w:p>
  </w:footnote>
  <w:footnote w:id="116">
    <w:p w:rsidRPr="0006554E" w:rsidR="0006554E" w:rsidRDefault="0006554E" w14:paraId="467C22FA" w14:textId="2BA612D7">
      <w:pPr>
        <w:pStyle w:val="FootnoteText"/>
        <w:rPr>
          <w:lang w:val="ru-RU"/>
        </w:rPr>
      </w:pPr>
      <w:r>
        <w:rPr>
          <w:rStyle w:val="FootnoteReference"/>
        </w:rPr>
        <w:footnoteRef/>
      </w:r>
      <w:r w:rsidRPr="0006554E">
        <w:rPr>
          <w:lang w:val="ru-RU"/>
        </w:rPr>
        <w:t xml:space="preserve"> </w:t>
      </w:r>
      <w:r w:rsidRPr="00245C2E">
        <w:rPr>
          <w:szCs w:val="16"/>
          <w:lang w:val="ru-RU"/>
        </w:rPr>
        <w:t xml:space="preserve">Pamaga sa sciatic nga nerbiyos. – </w:t>
      </w:r>
      <w:r w:rsidRPr="00245C2E">
        <w:rPr>
          <w:i/>
          <w:iCs/>
          <w:szCs w:val="16"/>
          <w:lang w:val="ru-RU"/>
        </w:rPr>
        <w:t xml:space="preserve">Nota sa tighubad.</w:t>
      </w:r>
    </w:p>
  </w:footnote>
  <w:footnote w:id="117">
    <w:p w:rsidRPr="00023ECC" w:rsidR="0006554E" w:rsidRDefault="0006554E" w14:paraId="23DE33E0" w14:textId="09A0E0CC">
      <w:pPr>
        <w:pStyle w:val="FootnoteText"/>
        <w:rPr>
          <w:lang w:val="ru-RU"/>
        </w:rPr>
      </w:pPr>
      <w:r>
        <w:rPr>
          <w:rStyle w:val="FootnoteReference"/>
        </w:rPr>
        <w:footnoteRef/>
      </w:r>
      <w:r w:rsidRPr="00023ECC">
        <w:rPr>
          <w:lang w:val="ru-RU"/>
        </w:rPr>
        <w:t xml:space="preserve"> Usa ka </w:t>
      </w:r>
      <w:r w:rsidRPr="00245C2E">
        <w:rPr>
          <w:szCs w:val="16"/>
          <w:lang w:val="ru-RU"/>
        </w:rPr>
        <w:t xml:space="preserve">lungsod sa Cyprus. – </w:t>
      </w:r>
      <w:r w:rsidRPr="00245C2E">
        <w:rPr>
          <w:i/>
          <w:iCs/>
          <w:szCs w:val="16"/>
          <w:lang w:val="ru-RU"/>
        </w:rPr>
        <w:t xml:space="preserve">Nota sa maghubad.</w:t>
      </w:r>
    </w:p>
  </w:footnote>
  <w:footnote w:id="118">
    <w:p w:rsidR="00023ECC" w:rsidRDefault="00023ECC" w14:paraId="501372CE" w14:textId="5BA00FF6">
      <w:pPr>
        <w:pStyle w:val="FootnoteText"/>
      </w:pPr>
      <w:r>
        <w:rPr>
          <w:rStyle w:val="FootnoteReference"/>
        </w:rPr>
        <w:footnoteRef/>
      </w:r>
      <w:r>
        <w:t xml:space="preserve"> </w:t>
      </w:r>
      <w:r w:rsidRPr="00245C2E">
        <w:rPr>
          <w:szCs w:val="16"/>
          <w:lang w:val="ru-RU"/>
        </w:rPr>
        <w:t xml:space="preserve">Niadtong Nobyembre 1990</w:t>
      </w:r>
    </w:p>
  </w:footnote>
  <w:footnote w:id="119">
    <w:p w:rsidRPr="009D48F6" w:rsidR="009D48F6" w:rsidRDefault="009D48F6" w14:paraId="5D4CDC89" w14:textId="32405CB1">
      <w:pPr>
        <w:pStyle w:val="FootnoteText"/>
        <w:rPr>
          <w:lang w:val="ru-RU"/>
        </w:rPr>
      </w:pPr>
      <w:r>
        <w:rPr>
          <w:rStyle w:val="FootnoteReference"/>
        </w:rPr>
        <w:footnoteRef/>
      </w:r>
      <w:r w:rsidRPr="009D48F6">
        <w:rPr>
          <w:lang w:val="ru-RU"/>
        </w:rPr>
        <w:t xml:space="preserve"> </w:t>
      </w:r>
      <w:r w:rsidRPr="00245C2E">
        <w:rPr>
          <w:szCs w:val="16"/>
          <w:lang w:val="ru-RU"/>
        </w:rPr>
        <w:t xml:space="preserve">Si Elder Joseph nagtumong sa sabon panglaba nga </w:t>
      </w:r>
      <w:r w:rsidRPr="00245C2E">
        <w:rPr>
          <w:szCs w:val="16"/>
        </w:rPr>
        <w:t xml:space="preserve">'CLEAN</w:t>
      </w:r>
      <w:r w:rsidRPr="00245C2E">
        <w:rPr>
          <w:szCs w:val="16"/>
          <w:lang w:val="ru-RU"/>
        </w:rPr>
        <w:t xml:space="preserve">'.</w:t>
      </w:r>
    </w:p>
  </w:footnote>
  <w:footnote w:id="120">
    <w:p w:rsidRPr="00F01998" w:rsidR="00F01998" w:rsidRDefault="00F01998" w14:paraId="714CABF3" w14:textId="6DE83B50">
      <w:pPr>
        <w:pStyle w:val="FootnoteText"/>
        <w:rPr>
          <w:lang w:val="ru-RU"/>
        </w:rPr>
      </w:pPr>
      <w:r>
        <w:rPr>
          <w:rStyle w:val="FootnoteReference"/>
        </w:rPr>
        <w:footnoteRef/>
      </w:r>
      <w:r w:rsidRPr="00F01998">
        <w:rPr>
          <w:lang w:val="ru-RU"/>
        </w:rPr>
        <w:t xml:space="preserve"> </w:t>
      </w:r>
      <w:r w:rsidRPr="00245C2E">
        <w:rPr>
          <w:szCs w:val="16"/>
          <w:lang w:val="ru-RU"/>
        </w:rPr>
        <w:t xml:space="preserve">Sa karaang panahon sa pagmamanupaktura, ang 'mad wheel' mao ang termino nga gigamit alang sa usa ka ligid nga dili molihok diin gisul-ob ang drive belt aron mapahunong ang makina nga dili patyon ang motor.</w:t>
      </w:r>
    </w:p>
  </w:footnote>
  <w:footnote w:id="121">
    <w:p w:rsidRPr="00F01998" w:rsidR="00F01998" w:rsidRDefault="00F01998" w14:paraId="01BB489E" w14:textId="31EFC19C">
      <w:pPr>
        <w:pStyle w:val="FootnoteText"/>
        <w:rPr>
          <w:lang w:val="ru-RU"/>
        </w:rPr>
      </w:pPr>
      <w:r>
        <w:rPr>
          <w:rStyle w:val="FootnoteReference"/>
        </w:rPr>
        <w:footnoteRef/>
      </w:r>
      <w:r w:rsidRPr="00F01998">
        <w:rPr>
          <w:lang w:val="ru-RU"/>
        </w:rPr>
        <w:t xml:space="preserve"> </w:t>
      </w:r>
      <w:r w:rsidRPr="00245C2E">
        <w:rPr>
          <w:szCs w:val="16"/>
          <w:lang w:val="ru-RU"/>
        </w:rPr>
        <w:t xml:space="preserve">Ang mga Oras (Una, Ikatulo, Ika-unom, Ikasiyam) – usa ka bulag nga mubo nga liturhikal nga serbisyo nga kabahin sa adlaw-adlaw nga liturhikal nga siklo. – </w:t>
      </w:r>
      <w:r w:rsidRPr="00245C2E">
        <w:rPr>
          <w:i/>
          <w:iCs/>
          <w:szCs w:val="16"/>
          <w:lang w:val="ru-RU"/>
        </w:rPr>
        <w:t xml:space="preserve">Nota sa maghubad.</w:t>
      </w:r>
    </w:p>
  </w:footnote>
  <w:footnote w:id="122">
    <w:p w:rsidR="00BE070E" w:rsidRDefault="00BE070E" w14:paraId="7A0D6975" w14:textId="46232D68">
      <w:pPr>
        <w:pStyle w:val="FootnoteText"/>
      </w:pPr>
      <w:r>
        <w:rPr>
          <w:rStyle w:val="FootnoteReference"/>
        </w:rPr>
        <w:footnoteRef/>
      </w:r>
      <w:r>
        <w:t xml:space="preserve"> </w:t>
      </w:r>
      <w:r w:rsidRPr="00245C2E">
        <w:rPr>
          <w:szCs w:val="16"/>
          <w:lang w:val="ru-RU"/>
        </w:rPr>
        <w:t xml:space="preserve">Tan-awa ang Genesis 5.</w:t>
      </w:r>
    </w:p>
  </w:footnote>
  <w:footnote w:id="123">
    <w:p w:rsidR="00EC3AA6" w:rsidRDefault="00EC3AA6" w14:paraId="4BCA95EB" w14:textId="28AE85CF">
      <w:pPr>
        <w:pStyle w:val="FootnoteText"/>
      </w:pPr>
      <w:r>
        <w:rPr>
          <w:rStyle w:val="FootnoteReference"/>
        </w:rPr>
        <w:footnoteRef/>
      </w:r>
      <w:r>
        <w:t xml:space="preserve"> </w:t>
      </w:r>
      <w:r w:rsidRPr="00245C2E">
        <w:rPr>
          <w:szCs w:val="16"/>
          <w:lang w:val="ru-RU"/>
        </w:rPr>
        <w:t xml:space="preserve">Salmo 89:10.</w:t>
      </w:r>
    </w:p>
  </w:footnote>
  <w:footnote w:id="124">
    <w:p w:rsidRPr="00EE77B0" w:rsidR="00EE77B0" w:rsidRDefault="00EE77B0" w14:paraId="4E3DDEF6" w14:textId="71EC83FE">
      <w:pPr>
        <w:pStyle w:val="FootnoteText"/>
        <w:rPr>
          <w:lang w:val="ru-RU"/>
        </w:rPr>
      </w:pPr>
      <w:r>
        <w:rPr>
          <w:rStyle w:val="FootnoteReference"/>
        </w:rPr>
        <w:footnoteRef/>
      </w:r>
      <w:r w:rsidRPr="00EE77B0">
        <w:rPr>
          <w:lang w:val="ru-RU"/>
        </w:rPr>
        <w:t xml:space="preserve"> </w:t>
      </w:r>
      <w:r w:rsidRPr="00245C2E">
        <w:rPr>
          <w:szCs w:val="16"/>
          <w:lang w:val="ru-RU"/>
        </w:rPr>
        <w:t xml:space="preserve">Si Elder Paisios magbahin-bahin sa mga butang nga gidala kaniya ngadto sa ubang monghe nga nanginahanglan niini.</w:t>
      </w:r>
    </w:p>
  </w:footnote>
  <w:footnote w:id="125">
    <w:p w:rsidRPr="00EE77B0" w:rsidR="00EE77B0" w:rsidRDefault="00EE77B0" w14:paraId="76542250" w14:textId="0C971725">
      <w:pPr>
        <w:pStyle w:val="FootnoteText"/>
        <w:rPr>
          <w:lang w:val="ru-RU"/>
        </w:rPr>
      </w:pPr>
      <w:r>
        <w:rPr>
          <w:rStyle w:val="FootnoteReference"/>
        </w:rPr>
        <w:footnoteRef/>
      </w:r>
      <w:r w:rsidRPr="00EE77B0">
        <w:rPr>
          <w:lang w:val="ru-RU"/>
        </w:rPr>
        <w:t xml:space="preserve"> </w:t>
      </w:r>
      <w:r w:rsidRPr="00245C2E">
        <w:rPr>
          <w:szCs w:val="16"/>
          <w:lang w:val="ru-RU"/>
        </w:rPr>
        <w:t xml:space="preserve">Si George </w:t>
      </w:r>
      <w:r w:rsidRPr="00245C2E">
        <w:rPr>
          <w:szCs w:val="16"/>
        </w:rPr>
        <w:t xml:space="preserve">II </w:t>
      </w:r>
      <w:r w:rsidRPr="00245C2E">
        <w:rPr>
          <w:szCs w:val="16"/>
          <w:lang w:val="ru-RU"/>
        </w:rPr>
        <w:t xml:space="preserve">(1890–1947) – Hari sa Gresya gikan sa 1922 hangtod 1929 ug gikan sa 1935 hangtod 1947.</w:t>
      </w:r>
    </w:p>
  </w:footnote>
  <w:footnote w:id="126">
    <w:p w:rsidR="00C8231A" w:rsidRDefault="00C8231A" w14:paraId="4AD3DF52" w14:textId="68352BA1">
      <w:pPr>
        <w:pStyle w:val="FootnoteText"/>
      </w:pPr>
      <w:r>
        <w:rPr>
          <w:rStyle w:val="FootnoteReference"/>
        </w:rPr>
        <w:footnoteRef/>
      </w:r>
      <w:r>
        <w:t xml:space="preserve"> </w:t>
      </w:r>
      <w:r w:rsidRPr="00245C2E">
        <w:rPr>
          <w:szCs w:val="16"/>
          <w:lang w:val="ru-RU"/>
        </w:rPr>
        <w:t xml:space="preserve">Niadtong 1453</w:t>
      </w:r>
    </w:p>
  </w:footnote>
  <w:footnote w:id="127">
    <w:p w:rsidRPr="002221DF" w:rsidR="002221DF" w:rsidRDefault="002221DF" w14:paraId="738A19A4" w14:textId="04ADEDA4">
      <w:pPr>
        <w:pStyle w:val="FootnoteText"/>
        <w:rPr>
          <w:lang w:val="ru-RU"/>
        </w:rPr>
      </w:pPr>
      <w:r>
        <w:rPr>
          <w:rStyle w:val="FootnoteReference"/>
        </w:rPr>
        <w:footnoteRef/>
      </w:r>
      <w:r w:rsidRPr="002221DF">
        <w:rPr>
          <w:lang w:val="ru-RU"/>
        </w:rPr>
        <w:t xml:space="preserve"> </w:t>
      </w:r>
      <w:r w:rsidRPr="00245C2E">
        <w:rPr>
          <w:szCs w:val="16"/>
          <w:lang w:val="ru-RU"/>
        </w:rPr>
        <w:t xml:space="preserve">Reina Maro (1418–1487) – anak nga babaye sa Serbian despot nga si George Branković (1375–1456), nga mao ang ikaduhang ktitor sa Monasteryo ni San Pablo sa Bukid Athos. Si Maro minyo kang Sultan Murat – ang amahan ni Sultan Mehmed, ang nakadaog sa Constantinople. Human sa pagkahugno sa Constantinople, gihatag ni Reyna Maro sa Monasteryo ni San Pablo ang bililhon nga mga gasa sa mga Magi, daghang balaang relikyas ug ang mga nahibilin sa mga santo sa Ginoo.</w:t>
      </w:r>
    </w:p>
  </w:footnote>
  <w:footnote w:id="128">
    <w:p w:rsidRPr="002221DF" w:rsidR="002221DF" w:rsidRDefault="002221DF" w14:paraId="34B17CD6" w14:textId="06F01BBE">
      <w:pPr>
        <w:pStyle w:val="FootnoteText"/>
        <w:rPr>
          <w:lang w:val="ru-RU"/>
        </w:rPr>
      </w:pPr>
      <w:r>
        <w:rPr>
          <w:rStyle w:val="FootnoteReference"/>
        </w:rPr>
        <w:footnoteRef/>
      </w:r>
      <w:r w:rsidRPr="002221DF">
        <w:rPr>
          <w:lang w:val="ru-RU"/>
        </w:rPr>
        <w:t xml:space="preserve"> </w:t>
      </w:r>
      <w:r w:rsidRPr="00245C2E">
        <w:rPr>
          <w:szCs w:val="16"/>
          <w:lang w:val="ru-RU"/>
        </w:rPr>
        <w:t xml:space="preserve">Usa sa baynte ka komunal nga monasteryo sa Bukid Athos.</w:t>
      </w:r>
    </w:p>
  </w:footnote>
  <w:footnote w:id="129">
    <w:p w:rsidR="00B075F0" w:rsidRDefault="00B075F0" w14:paraId="0B9815EA" w14:textId="7B77A0D0">
      <w:pPr>
        <w:pStyle w:val="FootnoteText"/>
      </w:pPr>
      <w:r>
        <w:rPr>
          <w:rStyle w:val="FootnoteReference"/>
        </w:rPr>
        <w:footnoteRef/>
      </w:r>
      <w:r w:rsidRPr="00B075F0">
        <w:rPr>
          <w:lang w:val="ru-RU"/>
        </w:rPr>
        <w:t xml:space="preserve"> </w:t>
      </w:r>
      <w:r w:rsidRPr="00245C2E">
        <w:rPr>
          <w:szCs w:val="16"/>
          <w:lang w:val="ru-RU"/>
        </w:rPr>
        <w:t xml:space="preserve">Ang Banal nga Pachomius ang Dako natawo mga tuig 280 AD sa Thebaid (Upper Egypt). Pagkahuman sa iyang serbisyo militar, mipuyo siya sa usa ka biyak nga paganong templo ug misugod sa pagpuyo nga kinabuhi sa pagka-asketiko. Sa pagbati sa panginahanglan og espirituhanong magtutudlo, mibaling siya sa eremita nga taga-Thebae, ang Kagalang-galang Palamon, ug gidawat siya niini isip usa ka disipulo. Mga tuig 320 AD, pagkahuman sa usa ka banal nga panan-awon, gitukod sa Kagalang-galang Pachomius ang unang monasteryo sa mga Tavenniotes sa Upper Thebaid. Sa kinatibuk-an, nagtukod ang Reverendo og siyam ka monasteryo para sa mga lalaki ug duha para sa mga babaye, nga adunay kinatibuk-ang mga 7,000 ka monghe. Gidapuan siya sa mga gasa sa langit. Namatay siya sa Ginoo niadtong 346.</w:t>
      </w:r>
    </w:p>
  </w:footnote>
  <w:footnote w:id="130">
    <w:p w:rsidRPr="003569DB" w:rsidR="003569DB" w:rsidRDefault="003569DB" w14:paraId="53A838DE" w14:textId="4126EC1C">
      <w:pPr>
        <w:pStyle w:val="FootnoteText"/>
        <w:rPr>
          <w:lang w:val="ru-RU"/>
        </w:rPr>
      </w:pPr>
      <w:r>
        <w:rPr>
          <w:rStyle w:val="FootnoteReference"/>
        </w:rPr>
        <w:footnoteRef/>
      </w:r>
      <w:r w:rsidRPr="003569DB">
        <w:rPr>
          <w:lang w:val="ru-RU"/>
        </w:rPr>
        <w:t xml:space="preserve"> </w:t>
      </w:r>
      <w:r w:rsidRPr="00245C2E">
        <w:rPr>
          <w:szCs w:val="16"/>
          <w:lang w:val="ru-RU"/>
        </w:rPr>
        <w:t xml:space="preserve">Asketirion (Griyego:</w:t>
      </w:r>
      <w:r w:rsidRPr="00245C2E">
        <w:rPr>
          <w:szCs w:val="16"/>
        </w:rPr>
        <w:t xml:space="preserve"> Ἀσκητήριον</w:t>
      </w:r>
      <w:r w:rsidRPr="00245C2E">
        <w:rPr>
          <w:szCs w:val="16"/>
          <w:lang w:val="ru-RU"/>
        </w:rPr>
        <w:t xml:space="preserve">) – usa ka hilit nga panimalay sa monghe, usa ka dapit alang sa mga paningkamot sa pag-ascetismo. – </w:t>
      </w:r>
      <w:r w:rsidRPr="00245C2E">
        <w:rPr>
          <w:i/>
          <w:iCs/>
          <w:szCs w:val="16"/>
          <w:lang w:val="ru-RU"/>
        </w:rPr>
        <w:t xml:space="preserve">Tala sa maghubad.</w:t>
      </w:r>
    </w:p>
  </w:footnote>
  <w:footnote w:id="131">
    <w:p w:rsidR="003569DB" w:rsidRDefault="003569DB" w14:paraId="063CA418" w14:textId="650D806B">
      <w:pPr>
        <w:pStyle w:val="FootnoteText"/>
      </w:pPr>
      <w:r>
        <w:rPr>
          <w:rStyle w:val="FootnoteReference"/>
        </w:rPr>
        <w:footnoteRef/>
      </w:r>
      <w:r>
        <w:t xml:space="preserve"> </w:t>
      </w:r>
      <w:r w:rsidRPr="00245C2E">
        <w:rPr>
          <w:szCs w:val="16"/>
          <w:lang w:val="ru-RU"/>
        </w:rPr>
        <w:t xml:space="preserve">Gihatag niadtong 1986.</w:t>
      </w:r>
    </w:p>
  </w:footnote>
  <w:footnote w:id="132">
    <w:p w:rsidRPr="003569DB" w:rsidR="003569DB" w:rsidP="003569DB" w:rsidRDefault="003569DB" w14:paraId="1603EE88" w14:textId="57B4A572">
      <w:pPr>
        <w:rPr>
          <w:sz w:val="20"/>
          <w:szCs w:val="16"/>
          <w:lang w:val="ru-RU"/>
        </w:rPr>
      </w:pPr>
      <w:r>
        <w:rPr>
          <w:rStyle w:val="FootnoteReference"/>
        </w:rPr>
        <w:footnoteRef/>
      </w:r>
      <w:r w:rsidRPr="003569DB">
        <w:rPr>
          <w:lang w:val="ru-RU"/>
        </w:rPr>
        <w:t xml:space="preserve"> </w:t>
      </w:r>
      <w:r w:rsidRPr="00245C2E">
        <w:rPr>
          <w:sz w:val="20"/>
          <w:szCs w:val="16"/>
          <w:lang w:val="ru-RU"/>
        </w:rPr>
        <w:t xml:space="preserve">Nitria – usa ka bukid ug ang kasikbit nga disyerto sa amihanan-kasadpan sa Ehipto. Sukad pa sa panahon ni San Macarius ang Dako (</w:t>
      </w:r>
      <w:r w:rsidRPr="00245C2E">
        <w:rPr>
          <w:sz w:val="20"/>
          <w:szCs w:val="16"/>
        </w:rPr>
        <w:t xml:space="preserve">ika-4 </w:t>
      </w:r>
      <w:r w:rsidRPr="00245C2E">
        <w:rPr>
          <w:sz w:val="20"/>
          <w:szCs w:val="16"/>
          <w:lang w:val="ru-RU"/>
        </w:rPr>
        <w:t xml:space="preserve">nga siglo), nahimong pinalabi nga lugar kini alang sa monastikong ascesis. – </w:t>
      </w:r>
      <w:r w:rsidRPr="00245C2E">
        <w:rPr>
          <w:i/>
          <w:iCs/>
          <w:sz w:val="20"/>
          <w:szCs w:val="16"/>
          <w:lang w:val="ru-RU"/>
        </w:rPr>
        <w:t xml:space="preserve">Nota sa tighubad.</w:t>
      </w:r>
    </w:p>
  </w:footnote>
  <w:footnote w:id="133">
    <w:p w:rsidR="009F3FC8" w:rsidRDefault="009F3FC8" w14:paraId="4DAA03D8" w14:textId="21CF0457">
      <w:pPr>
        <w:pStyle w:val="FootnoteText"/>
      </w:pPr>
      <w:r>
        <w:rPr>
          <w:rStyle w:val="FootnoteReference"/>
        </w:rPr>
        <w:footnoteRef/>
      </w:r>
      <w:r>
        <w:t xml:space="preserve"> </w:t>
      </w:r>
      <w:r w:rsidRPr="00245C2E">
        <w:rPr>
          <w:szCs w:val="16"/>
          <w:lang w:val="ru-RU"/>
        </w:rPr>
        <w:t xml:space="preserve">Lucas 12:20.</w:t>
      </w:r>
    </w:p>
  </w:footnote>
  <w:footnote w:id="134">
    <w:p w:rsidR="009F3FC8" w:rsidRDefault="009F3FC8" w14:paraId="7E705E5B" w14:textId="587E3F30">
      <w:pPr>
        <w:pStyle w:val="FootnoteText"/>
      </w:pPr>
      <w:r>
        <w:rPr>
          <w:rStyle w:val="FootnoteReference"/>
        </w:rPr>
        <w:footnoteRef/>
      </w:r>
      <w:r>
        <w:t xml:space="preserve"> </w:t>
      </w:r>
      <w:r w:rsidRPr="00245C2E">
        <w:rPr>
          <w:szCs w:val="16"/>
          <w:lang w:val="ru-RU"/>
        </w:rPr>
        <w:t xml:space="preserve">Hebreohanon 11:38.</w:t>
      </w:r>
    </w:p>
  </w:footnote>
  <w:footnote w:id="135">
    <w:p w:rsidRPr="009F3FC8" w:rsidR="009F3FC8" w:rsidRDefault="009F3FC8" w14:paraId="6AE6CD1C" w14:textId="39F19257">
      <w:pPr>
        <w:pStyle w:val="FootnoteText"/>
        <w:rPr>
          <w:lang w:val="ru-RU"/>
        </w:rPr>
      </w:pPr>
      <w:r>
        <w:rPr>
          <w:rStyle w:val="FootnoteReference"/>
        </w:rPr>
        <w:footnoteRef/>
      </w:r>
      <w:r w:rsidRPr="009F3FC8">
        <w:rPr>
          <w:lang w:val="ru-RU"/>
        </w:rPr>
        <w:t xml:space="preserve"> </w:t>
      </w:r>
      <w:r w:rsidRPr="00245C2E">
        <w:rPr>
          <w:szCs w:val="16"/>
          <w:lang w:val="ru-RU"/>
        </w:rPr>
        <w:t xml:space="preserve">Pangunang pantalan sa Gresya. – </w:t>
      </w:r>
      <w:r w:rsidRPr="00245C2E">
        <w:rPr>
          <w:i/>
          <w:iCs/>
          <w:szCs w:val="16"/>
          <w:lang w:val="ru-RU"/>
        </w:rPr>
        <w:t xml:space="preserve">Nota sa maghubad.</w:t>
      </w:r>
    </w:p>
  </w:footnote>
  <w:footnote w:id="136">
    <w:p w:rsidR="00CE4556" w:rsidRDefault="00CE4556" w14:paraId="4A0D524F" w14:textId="3D25E1D3">
      <w:pPr>
        <w:pStyle w:val="FootnoteText"/>
      </w:pPr>
      <w:r>
        <w:rPr>
          <w:rStyle w:val="FootnoteReference"/>
        </w:rPr>
        <w:footnoteRef/>
      </w:r>
      <w:r>
        <w:t xml:space="preserve"> </w:t>
      </w:r>
      <w:r w:rsidRPr="00245C2E">
        <w:rPr>
          <w:szCs w:val="16"/>
          <w:lang w:val="ru-RU"/>
        </w:rPr>
        <w:t xml:space="preserve">Mat. 6:33.</w:t>
      </w:r>
    </w:p>
  </w:footnote>
  <w:footnote w:id="137">
    <w:p w:rsidR="005B56B7" w:rsidRDefault="005B56B7" w14:paraId="32FC62EE" w14:textId="4E9EEF41">
      <w:pPr>
        <w:pStyle w:val="FootnoteText"/>
      </w:pPr>
      <w:r>
        <w:rPr>
          <w:rStyle w:val="FootnoteReference"/>
        </w:rPr>
        <w:footnoteRef/>
      </w:r>
      <w:r w:rsidRPr="005B56B7">
        <w:rPr>
          <w:lang w:val="ru-RU"/>
        </w:rPr>
        <w:t xml:space="preserve"> </w:t>
      </w:r>
      <w:r w:rsidRPr="00245C2E">
        <w:rPr>
          <w:szCs w:val="16"/>
          <w:lang w:val="ru-RU"/>
        </w:rPr>
        <w:t xml:space="preserve">Ang eremita nga si Photini natawo niadtong 1860 sa Damascus (Syria) sa usa ka Griyegong pamilya. Sa mga tuig 1884, mibulag siya ngadto sa Disyerto sa Transjordan. Niadtong 1915, tungod sa Unang Gubat sa Kalibutan, napugos siya nga mobalhin sa Jerusalem, diin nagpabilin hangtod mibalik ang kalinaw. Pagkahuman, mipuyo siya sa disyerto sa kasadpan sa Patay nga Dagat, diin nagpuyo siya isip usa ka eremita hangtod sa iyang kamatayon. Ang kinabuhi sa eremita gihulagway sa libro: </w:t>
      </w:r>
      <w:r w:rsidRPr="00245C2E">
        <w:rPr>
          <w:szCs w:val="16"/>
        </w:rPr>
        <w:t xml:space="preserve">Archimandrite</w:t>
      </w:r>
      <w:r w:rsidRPr="00245C2E">
        <w:rPr>
          <w:szCs w:val="16"/>
          <w:lang w:val="ru-RU"/>
        </w:rPr>
        <w:t xml:space="preserve"> </w:t>
      </w:r>
      <w:r w:rsidRPr="00245C2E">
        <w:rPr>
          <w:szCs w:val="16"/>
        </w:rPr>
        <w:t xml:space="preserve">Ioakeim </w:t>
      </w:r>
      <w:r w:rsidRPr="00245C2E">
        <w:rPr>
          <w:szCs w:val="16"/>
        </w:rPr>
        <w:t xml:space="preserve">Spetsieris</w:t>
      </w:r>
      <w:r w:rsidRPr="00245C2E">
        <w:rPr>
          <w:szCs w:val="16"/>
          <w:lang w:val="ru-RU"/>
        </w:rPr>
        <w:t xml:space="preserve">. </w:t>
      </w:r>
      <w:r w:rsidRPr="00245C2E">
        <w:rPr>
          <w:szCs w:val="16"/>
        </w:rPr>
        <w:t xml:space="preserve">Ang </w:t>
      </w:r>
      <w:r w:rsidRPr="00245C2E">
        <w:rPr>
          <w:szCs w:val="16"/>
        </w:rPr>
        <w:t xml:space="preserve">Eremita </w:t>
      </w:r>
      <w:r w:rsidRPr="00245C2E">
        <w:rPr>
          <w:szCs w:val="16"/>
        </w:rPr>
        <w:t xml:space="preserve">nga si Photini</w:t>
      </w:r>
      <w:r w:rsidRPr="00245C2E">
        <w:rPr>
          <w:szCs w:val="16"/>
          <w:lang w:val="ru-RU"/>
        </w:rPr>
        <w:t xml:space="preserve">. </w:t>
      </w:r>
      <w:r w:rsidRPr="00245C2E">
        <w:rPr>
          <w:szCs w:val="16"/>
        </w:rPr>
        <w:t xml:space="preserve">Balaang</w:t>
      </w:r>
      <w:r w:rsidRPr="00245C2E">
        <w:rPr>
          <w:szCs w:val="16"/>
          <w:lang w:val="ru-RU"/>
        </w:rPr>
        <w:t xml:space="preserve"> </w:t>
      </w:r>
      <w:r w:rsidRPr="00245C2E">
        <w:rPr>
          <w:szCs w:val="16"/>
        </w:rPr>
        <w:t xml:space="preserve">Payag </w:t>
      </w:r>
      <w:r w:rsidRPr="00245C2E">
        <w:rPr>
          <w:szCs w:val="16"/>
          <w:lang w:val="ru-RU"/>
        </w:rPr>
        <w:t xml:space="preserve">sa mga Balaan </w:t>
      </w:r>
      <w:r w:rsidRPr="00245C2E">
        <w:rPr>
          <w:szCs w:val="16"/>
        </w:rPr>
        <w:t xml:space="preserve">nga Anargyroi</w:t>
      </w:r>
      <w:r w:rsidRPr="00245C2E">
        <w:rPr>
          <w:szCs w:val="16"/>
          <w:lang w:val="ru-RU"/>
        </w:rPr>
        <w:t xml:space="preserve">, </w:t>
      </w:r>
      <w:r w:rsidRPr="00245C2E">
        <w:rPr>
          <w:szCs w:val="16"/>
        </w:rPr>
        <w:t xml:space="preserve">Bag-ong </w:t>
      </w:r>
      <w:r w:rsidRPr="00245C2E">
        <w:rPr>
          <w:szCs w:val="16"/>
        </w:rPr>
        <w:t xml:space="preserve">Skete</w:t>
      </w:r>
      <w:r w:rsidRPr="00245C2E">
        <w:rPr>
          <w:szCs w:val="16"/>
          <w:lang w:val="ru-RU"/>
        </w:rPr>
        <w:t xml:space="preserve">, </w:t>
      </w:r>
      <w:r w:rsidRPr="00245C2E">
        <w:rPr>
          <w:szCs w:val="16"/>
        </w:rPr>
        <w:t xml:space="preserve">Bukid Athos</w:t>
      </w:r>
      <w:r w:rsidRPr="00245C2E">
        <w:rPr>
          <w:szCs w:val="16"/>
          <w:lang w:val="ru-RU"/>
        </w:rPr>
        <w:t xml:space="preserve">, 1994.</w:t>
      </w:r>
    </w:p>
  </w:footnote>
  <w:footnote w:id="138">
    <w:p w:rsidRPr="0086719E" w:rsidR="00433CD8" w:rsidRDefault="00433CD8" w14:paraId="5FCB4CD6" w14:textId="2B9B7878">
      <w:pPr>
        <w:pStyle w:val="FootnoteText"/>
        <w:rPr>
          <w:lang w:val="ru-RU"/>
        </w:rPr>
      </w:pPr>
      <w:r>
        <w:rPr>
          <w:rStyle w:val="FootnoteReference"/>
        </w:rPr>
        <w:footnoteRef/>
      </w:r>
      <w:r w:rsidRPr="0086719E">
        <w:rPr>
          <w:lang w:val="ru-RU"/>
        </w:rPr>
        <w:t xml:space="preserve"> </w:t>
      </w:r>
      <w:r w:rsidRPr="00245C2E">
        <w:rPr>
          <w:szCs w:val="16"/>
          <w:lang w:val="ru-RU"/>
        </w:rPr>
        <w:t xml:space="preserve">Ang Balaang Martir ug Katumbas sa mga Apostoles nga si Cosmas sa Aetolia (1779; paghinumdom sa iyang pagkamartir niadtong 24 Agosto). Nagtrabaho siya og dugay nga panahon sa Balaang Bukid sa Athos. Human sa iyang banal nga tawag, mibalik siya sa kalibutan ug nibyahe sa mga lungsod ug baryo sa Gresya, nga ilalom sa pagdumala sa mga Turko, nagwali sa Ebanghelyo. Gitudlo niya ang Ebanghelyo, nagtukod og mga eskwelahan, ug misupak sa Islamisasyon sa mga Griyego. Naghimo siya og daghang mga milagro ug nagbilin og daghang mga propesiya mahitungod sa kaugmaon sa tibuok katawhan. Husto siyang giila nga usa ka dakong propeta sa modernong panahon. Gipasipala siya sa mga Hudiyo sa atubangan sa Turko nga pasha ug namatay siya isip usa ka martir. Tan-awa: Ang Kinabuhi ug mga Propesiya ni Cosmas sa Aetolia. – Moscow: Holy Mountain, 2007. – </w:t>
      </w:r>
      <w:r w:rsidRPr="00245C2E">
        <w:rPr>
          <w:i/>
          <w:iCs/>
          <w:szCs w:val="16"/>
          <w:lang w:val="ru-RU"/>
        </w:rPr>
        <w:t xml:space="preserve">Nota sa Taghubad.</w:t>
      </w:r>
    </w:p>
  </w:footnote>
  <w:footnote w:id="139">
    <w:p w:rsidRPr="0086719E" w:rsidR="0086719E" w:rsidRDefault="0086719E" w14:paraId="48E0B76E" w14:textId="62C1856B">
      <w:pPr>
        <w:pStyle w:val="FootnoteText"/>
        <w:rPr>
          <w:lang w:val="ru-RU"/>
        </w:rPr>
      </w:pPr>
      <w:r>
        <w:rPr>
          <w:rStyle w:val="FootnoteReference"/>
        </w:rPr>
        <w:footnoteRef/>
      </w:r>
      <w:r w:rsidRPr="0086719E">
        <w:rPr>
          <w:lang w:val="ru-RU"/>
        </w:rPr>
        <w:t xml:space="preserve"> </w:t>
      </w:r>
      <w:r w:rsidRPr="00245C2E">
        <w:rPr>
          <w:szCs w:val="16"/>
          <w:lang w:val="ru-RU"/>
        </w:rPr>
        <w:t xml:space="preserve">Tan-awa ang The Ancient Paterikon. Moscow, 1899. p. 21.</w:t>
      </w:r>
    </w:p>
  </w:footnote>
  <w:footnote w:id="140">
    <w:p w:rsidRPr="00B21A91" w:rsidR="00B21A91" w:rsidP="00B21A91" w:rsidRDefault="00B21A91" w14:paraId="2D018330" w14:textId="2718E260">
      <w:pPr>
        <w:rPr>
          <w:sz w:val="20"/>
          <w:szCs w:val="16"/>
        </w:rPr>
      </w:pPr>
      <w:r>
        <w:rPr>
          <w:rStyle w:val="FootnoteReference"/>
        </w:rPr>
        <w:footnoteRef/>
      </w:r>
      <w:r w:rsidRPr="00B21A91">
        <w:rPr>
          <w:lang w:val="ru-RU"/>
        </w:rPr>
        <w:t xml:space="preserve"> </w:t>
      </w:r>
      <w:r w:rsidRPr="00245C2E">
        <w:rPr>
          <w:sz w:val="20"/>
          <w:szCs w:val="16"/>
          <w:lang w:val="ru-RU"/>
        </w:rPr>
        <w:t xml:space="preserve">Hesychasterion (Griyego:</w:t>
      </w:r>
      <w:r w:rsidRPr="00245C2E">
        <w:rPr>
          <w:sz w:val="20"/>
          <w:szCs w:val="16"/>
        </w:rPr>
        <w:t xml:space="preserve"> ἡσυχαστήριον</w:t>
      </w:r>
      <w:r w:rsidRPr="00245C2E">
        <w:rPr>
          <w:sz w:val="20"/>
          <w:szCs w:val="16"/>
          <w:lang w:val="ru-RU"/>
        </w:rPr>
        <w:t xml:space="preserve">) – usa ka monasteryo nga espesyal nga klase. Ang ngalan naggikan sa pulong </w:t>
      </w:r>
      <w:r w:rsidRPr="00245C2E">
        <w:rPr>
          <w:sz w:val="20"/>
          <w:szCs w:val="16"/>
        </w:rPr>
        <w:t xml:space="preserve">nga </w:t>
      </w:r>
      <w:r w:rsidRPr="00245C2E">
        <w:rPr>
          <w:sz w:val="20"/>
          <w:szCs w:val="16"/>
          <w:lang w:val="ru-RU"/>
        </w:rPr>
        <w:t xml:space="preserve">'ἡσυχία' – kahilom. – </w:t>
      </w:r>
      <w:r w:rsidRPr="00245C2E">
        <w:rPr>
          <w:i/>
          <w:iCs/>
          <w:sz w:val="20"/>
          <w:szCs w:val="16"/>
          <w:lang w:val="ru-RU"/>
        </w:rPr>
        <w:t xml:space="preserve">Tala sa maghubad.</w:t>
      </w:r>
    </w:p>
  </w:footnote>
  <w:footnote w:id="141">
    <w:p w:rsidRPr="00CA377D" w:rsidR="00CA377D" w:rsidRDefault="00CA377D" w14:paraId="118F1427" w14:textId="3D119746">
      <w:pPr>
        <w:pStyle w:val="FootnoteText"/>
        <w:rPr>
          <w:lang w:val="ru-RU"/>
        </w:rPr>
      </w:pPr>
      <w:r>
        <w:rPr>
          <w:rStyle w:val="FootnoteReference"/>
        </w:rPr>
        <w:footnoteRef/>
      </w:r>
      <w:r w:rsidRPr="00CA377D">
        <w:rPr>
          <w:lang w:val="ru-RU"/>
        </w:rPr>
        <w:t xml:space="preserve"> </w:t>
      </w:r>
      <w:r w:rsidRPr="00245C2E">
        <w:rPr>
          <w:szCs w:val="16"/>
          <w:lang w:val="ru-RU"/>
        </w:rPr>
        <w:t xml:space="preserve">Ang pagkaangay sa pananglitan nga gihatag sa Bulahan nga Kuma Paissios gipamatud-an sa mga datos sa pisyolohiya. Ang dili mabantayan, padayon nga singot ug pagginhawa sa panit mao ang mga mekanismo diin giregular ang temperatura sa lawas sa tawo. Kung tabunan ang tibuok nawong sa lawas sa usa ka tawo og materyal nga makapugong sa kainit, nga mopugong sa pagginhawa sa panit, dili dayon makita ang mga sangputanan; apan, paglabay sa pipila ka panahon, ang pagkaguba sa balanse sa temperatura sa lawas mosangpot sa seryosong kakulian sa mga hinungdanong gimbuhaton sa lawas. Direktang ang pananglitan sa pag-ampo ug kahilom. Misteryoso, dili masulti nga pag-ampo – kahilom – hinay-hinay apan kanunay nga nagtabang sa usa ka tawo nga magpabilin sa himsog nga espirituhanong kahimtang. Ang kakulang sa kahilom magdala sa usa ka Kristohanon – ug labi na sa usa ka monghe – ngadto sa espirituhanong mga sangputanan nga dili dayon mapansin sa unang tan-aw, apan gihapon makaguba. – </w:t>
      </w:r>
      <w:r w:rsidRPr="00245C2E">
        <w:rPr>
          <w:i/>
          <w:iCs/>
          <w:szCs w:val="16"/>
          <w:lang w:val="ru-RU"/>
        </w:rPr>
        <w:t xml:space="preserve">Nota sa maghubad.</w:t>
      </w:r>
    </w:p>
  </w:footnote>
  <w:footnote w:id="142">
    <w:p w:rsidRPr="00555E5B" w:rsidR="00555E5B" w:rsidP="00555E5B" w:rsidRDefault="00555E5B" w14:paraId="42F5FFAB" w14:textId="122E9AD0">
      <w:pPr>
        <w:rPr>
          <w:sz w:val="20"/>
          <w:szCs w:val="16"/>
        </w:rPr>
      </w:pPr>
      <w:r>
        <w:rPr>
          <w:rStyle w:val="FootnoteReference"/>
        </w:rPr>
        <w:footnoteRef/>
      </w:r>
      <w:r w:rsidRPr="00555E5B">
        <w:rPr>
          <w:lang w:val="ru-RU"/>
        </w:rPr>
        <w:t xml:space="preserve"> </w:t>
      </w:r>
      <w:r w:rsidRPr="00245C2E">
        <w:rPr>
          <w:sz w:val="20"/>
          <w:szCs w:val="16"/>
          <w:lang w:val="ru-RU"/>
        </w:rPr>
        <w:t xml:space="preserve">Isos (gikan sa Griyegong</w:t>
      </w:r>
      <w:r w:rsidRPr="00245C2E">
        <w:rPr>
          <w:sz w:val="20"/>
          <w:szCs w:val="16"/>
        </w:rPr>
        <w:t xml:space="preserve"> ἴσος </w:t>
      </w:r>
      <w:r w:rsidRPr="00245C2E">
        <w:rPr>
          <w:sz w:val="20"/>
          <w:szCs w:val="16"/>
          <w:lang w:val="ru-RU"/>
        </w:rPr>
        <w:t xml:space="preserve">– pantay, patas, susama) – ang labing ubos, 'basikong' tingog sa Byzantine nga kantiko sa simbahan. – </w:t>
      </w:r>
      <w:r w:rsidRPr="00245C2E">
        <w:rPr>
          <w:i/>
          <w:iCs/>
          <w:sz w:val="20"/>
          <w:szCs w:val="16"/>
          <w:lang w:val="ru-RU"/>
        </w:rPr>
        <w:t xml:space="preserve">Nota sa taghubad.</w:t>
      </w:r>
    </w:p>
  </w:footnote>
  <w:footnote w:id="143">
    <w:p w:rsidRPr="00EF3186" w:rsidR="00EF3186" w:rsidRDefault="00EF3186" w14:paraId="0A297B7E" w14:textId="63C0FB98">
      <w:pPr>
        <w:pStyle w:val="FootnoteText"/>
        <w:rPr>
          <w:lang w:val="ru-RU"/>
        </w:rPr>
      </w:pPr>
      <w:r>
        <w:rPr>
          <w:rStyle w:val="FootnoteReference"/>
        </w:rPr>
        <w:footnoteRef/>
      </w:r>
      <w:r w:rsidRPr="00EF3186">
        <w:rPr>
          <w:lang w:val="ru-RU"/>
        </w:rPr>
        <w:t xml:space="preserve"> </w:t>
      </w:r>
      <w:r w:rsidRPr="00245C2E">
        <w:rPr>
          <w:szCs w:val="16"/>
          <w:lang w:val="ru-RU"/>
        </w:rPr>
        <w:t xml:space="preserve">Charalampos Papanikolaou – usa ka mag-aawit ug kompositor sa Byzantine nga musika gikan sa ulahing</w:t>
      </w:r>
      <w:r w:rsidRPr="00245C2E">
        <w:rPr>
          <w:szCs w:val="16"/>
        </w:rPr>
        <w:t xml:space="preserve"> ika-19 </w:t>
      </w:r>
      <w:r w:rsidRPr="00245C2E">
        <w:rPr>
          <w:szCs w:val="16"/>
          <w:lang w:val="ru-RU"/>
        </w:rPr>
        <w:t xml:space="preserve">hangtod sayong</w:t>
      </w:r>
      <w:r w:rsidRPr="00245C2E">
        <w:rPr>
          <w:szCs w:val="16"/>
        </w:rPr>
        <w:t xml:space="preserve"> ika-20 </w:t>
      </w:r>
      <w:r w:rsidRPr="00245C2E">
        <w:rPr>
          <w:szCs w:val="16"/>
          <w:lang w:val="ru-RU"/>
        </w:rPr>
        <w:t xml:space="preserve">nga siglo, gikan sa Griyegong siyudad sa Kavala. Nilevs Kamarados – usa ka mag-aawit sa Constantinople sa tunga-tunga </w:t>
      </w:r>
      <w:r w:rsidRPr="00245C2E">
        <w:rPr>
          <w:szCs w:val="16"/>
          <w:lang w:val="ru-RU"/>
        </w:rPr>
        <w:t xml:space="preserve">sa</w:t>
      </w:r>
      <w:r w:rsidRPr="00245C2E">
        <w:rPr>
          <w:szCs w:val="16"/>
        </w:rPr>
        <w:t xml:space="preserve"> ika-19 </w:t>
      </w:r>
      <w:r w:rsidRPr="00245C2E">
        <w:rPr>
          <w:szCs w:val="16"/>
          <w:lang w:val="ru-RU"/>
        </w:rPr>
        <w:t xml:space="preserve">nga siglo, kompositor ug teorista sa Byzantine nga musika. – </w:t>
      </w:r>
      <w:r w:rsidRPr="00245C2E">
        <w:rPr>
          <w:i/>
          <w:iCs/>
          <w:szCs w:val="16"/>
          <w:lang w:val="ru-RU"/>
        </w:rPr>
        <w:t xml:space="preserve">Nota sa maghubad.</w:t>
      </w:r>
    </w:p>
  </w:footnote>
  <w:footnote w:id="144">
    <w:p w:rsidRPr="00245C2E" w:rsidR="00EF3186" w:rsidP="00EF3186" w:rsidRDefault="00EF3186" w14:paraId="523EE5D3" w14:textId="77777777">
      <w:pPr>
        <w:rPr>
          <w:sz w:val="20"/>
          <w:szCs w:val="16"/>
          <w:lang w:val="ru-RU"/>
        </w:rPr>
      </w:pPr>
      <w:r>
        <w:rPr>
          <w:rStyle w:val="FootnoteReference"/>
        </w:rPr>
        <w:footnoteRef/>
      </w:r>
      <w:r w:rsidRPr="00EF3186">
        <w:rPr>
          <w:lang w:val="ru-RU"/>
        </w:rPr>
        <w:t xml:space="preserve"> </w:t>
      </w:r>
      <w:r w:rsidRPr="00245C2E">
        <w:rPr>
          <w:sz w:val="20"/>
          <w:szCs w:val="16"/>
          <w:lang w:val="ru-RU"/>
        </w:rPr>
        <w:t xml:space="preserve">Sa terminolohiya sa monastiko, ang pulong </w:t>
      </w:r>
      <w:r w:rsidRPr="00245C2E">
        <w:rPr>
          <w:sz w:val="20"/>
          <w:szCs w:val="16"/>
          <w:lang w:val="ru-RU"/>
        </w:rPr>
        <w:t xml:space="preserve">nga 'εὐχή' nagtumong sa usa ka mubo nga pag-ampo nga naglangkob sa pipila ka pulong, nga balik-balik nga gisulti samtang nag-ampo gamit ang rosaryo. Kasagaran kini mao ang Pag-ampo kang Hesus: 'Ginoong Hesukristo, Anak sa Dios, kalooy-i ako,' apan gawas niini, </w:t>
      </w:r>
      <w:r w:rsidRPr="00245C2E">
        <w:rPr>
          <w:sz w:val="20"/>
          <w:szCs w:val="16"/>
          <w:lang w:val="ru-RU"/>
        </w:rPr>
        <w:t xml:space="preserve">ang 'εὐχή' mahimo usab magtumong sa usa ka pag-ampo ngadto sa Labawng Balaang Inahan sa Dios: 'Labing Balaan nga Inahan sa Dios, luwasa ako, usa ka makasasala,' ngadto sa mga Santo: 'Santo (ngalan), ampoa ako sa Dios,' ngadto sa Balaang Krus, ngadto sa mga Anghel, o usa ka pag-ampo nga gihalad sa susamang paagi alang sa kalinaw sa mga namatay, alang sa pag-ayo sa mga masakiton, ug uban pa. Kini nga pulong mahimong hubaron nga 'Pag-ampo kang Jesus', 'pag-ampo gamit ang rosaryo', 'pag-ampo', 'litanya' ug uban pa – depende sa konteksto. Ang 'paghalad og pag-ampo' sa kasamtangang teksto nagpasabot sa paghimo og pag-ampo nga ingon niini. – </w:t>
      </w:r>
      <w:r w:rsidRPr="00245C2E">
        <w:rPr>
          <w:i/>
          <w:iCs/>
          <w:sz w:val="20"/>
          <w:szCs w:val="16"/>
          <w:lang w:val="ru-RU"/>
        </w:rPr>
        <w:t xml:space="preserve">Nota sa Taghubad.</w:t>
      </w:r>
    </w:p>
    <w:p w:rsidRPr="00EF3186" w:rsidR="00EF3186" w:rsidRDefault="00EF3186" w14:paraId="0E52017A" w14:textId="5203AC6A">
      <w:pPr>
        <w:pStyle w:val="FootnoteText"/>
        <w:rPr>
          <w:lang w:val="ru-RU"/>
        </w:rPr>
      </w:pPr>
    </w:p>
  </w:footnote>
  <w:footnote w:id="145">
    <w:p w:rsidR="00EF3186" w:rsidRDefault="00EF3186" w14:paraId="1E5A8756" w14:textId="7AD9D875">
      <w:pPr>
        <w:pStyle w:val="FootnoteText"/>
      </w:pPr>
      <w:r>
        <w:rPr>
          <w:rStyle w:val="FootnoteReference"/>
        </w:rPr>
        <w:footnoteRef/>
      </w:r>
      <w:r>
        <w:t xml:space="preserve"> </w:t>
      </w:r>
      <w:r w:rsidRPr="00245C2E">
        <w:rPr>
          <w:szCs w:val="16"/>
          <w:lang w:val="ru-RU"/>
        </w:rPr>
        <w:t xml:space="preserve">Tan-awa ang nota 142.</w:t>
      </w:r>
    </w:p>
  </w:footnote>
  <w:footnote w:id="146">
    <w:p w:rsidR="00EF3186" w:rsidRDefault="00EF3186" w14:paraId="3FCF188A" w14:textId="03F87E1B">
      <w:pPr>
        <w:pStyle w:val="FootnoteText"/>
      </w:pPr>
      <w:r>
        <w:rPr>
          <w:rStyle w:val="FootnoteReference"/>
        </w:rPr>
        <w:footnoteRef/>
      </w:r>
      <w:r>
        <w:t xml:space="preserve"> </w:t>
      </w:r>
      <w:r w:rsidRPr="00245C2E">
        <w:rPr>
          <w:szCs w:val="16"/>
          <w:lang w:val="ru-RU"/>
        </w:rPr>
        <w:t xml:space="preserve">Tan-awa Salmo 150:5.</w:t>
      </w:r>
    </w:p>
  </w:footnote>
  <w:footnote w:id="147">
    <w:p w:rsidR="00EF3186" w:rsidRDefault="00EF3186" w14:paraId="230C37E2" w14:textId="01C1B10E">
      <w:pPr>
        <w:pStyle w:val="FootnoteText"/>
      </w:pPr>
      <w:r>
        <w:rPr>
          <w:rStyle w:val="FootnoteReference"/>
        </w:rPr>
        <w:footnoteRef/>
      </w:r>
      <w:r>
        <w:t xml:space="preserve"> </w:t>
      </w:r>
      <w:r w:rsidRPr="00245C2E">
        <w:rPr>
          <w:szCs w:val="16"/>
          <w:lang w:val="ru-RU"/>
        </w:rPr>
        <w:t xml:space="preserve">Tan-awa ang Exodo 13–15.</w:t>
      </w:r>
    </w:p>
  </w:footnote>
  <w:footnote w:id="148">
    <w:p w:rsidR="00454072" w:rsidRDefault="00454072" w14:paraId="2740F291" w14:textId="726C6DE0">
      <w:pPr>
        <w:pStyle w:val="FootnoteText"/>
      </w:pPr>
      <w:r>
        <w:rPr>
          <w:rStyle w:val="FootnoteReference"/>
        </w:rPr>
        <w:footnoteRef/>
      </w:r>
      <w:r>
        <w:t xml:space="preserve"> </w:t>
      </w:r>
      <w:r w:rsidRPr="00245C2E">
        <w:rPr>
          <w:szCs w:val="16"/>
          <w:lang w:val="ru-RU"/>
        </w:rPr>
        <w:t xml:space="preserve">Tan-awa Gen. 4:3–7.</w:t>
      </w:r>
    </w:p>
  </w:footnote>
  <w:footnote w:id="149">
    <w:p w:rsidRPr="00BB54AE" w:rsidR="00BB54AE" w:rsidRDefault="00BB54AE" w14:paraId="753A9354" w14:textId="526B495D">
      <w:pPr>
        <w:pStyle w:val="FootnoteText"/>
        <w:rPr>
          <w:lang w:val="ru-RU"/>
        </w:rPr>
      </w:pPr>
      <w:r>
        <w:rPr>
          <w:rStyle w:val="FootnoteReference"/>
        </w:rPr>
        <w:footnoteRef/>
      </w:r>
      <w:r w:rsidRPr="00BB54AE">
        <w:rPr>
          <w:lang w:val="ru-RU"/>
        </w:rPr>
        <w:t xml:space="preserve"> </w:t>
      </w:r>
      <w:r w:rsidRPr="00245C2E">
        <w:rPr>
          <w:szCs w:val="16"/>
          <w:lang w:val="ru-RU"/>
        </w:rPr>
        <w:t xml:space="preserve">Tan-awa si </w:t>
      </w:r>
      <w:r w:rsidRPr="00245C2E">
        <w:rPr>
          <w:i/>
          <w:iCs/>
          <w:szCs w:val="16"/>
          <w:lang w:val="ru-RU"/>
        </w:rPr>
        <w:t xml:space="preserve">Elder Paisios</w:t>
      </w:r>
      <w:r w:rsidRPr="00245C2E">
        <w:rPr>
          <w:szCs w:val="16"/>
          <w:lang w:val="ru-RU"/>
        </w:rPr>
        <w:t xml:space="preserve">. Ang mga Amahan sa Balaang Bukid ug mga Sugilanon gikan sa Balaang Bukid. Holy Trinity St Sergius Lavra, 2001. pp. 13–39.</w:t>
      </w:r>
    </w:p>
  </w:footnote>
  <w:footnote w:id="150">
    <w:p w:rsidR="00BC1EB5" w:rsidRDefault="00BC1EB5" w14:paraId="60FD43F4" w14:textId="5C82C33A">
      <w:pPr>
        <w:pStyle w:val="FootnoteText"/>
      </w:pPr>
      <w:r>
        <w:rPr>
          <w:rStyle w:val="FootnoteReference"/>
        </w:rPr>
        <w:footnoteRef/>
      </w:r>
      <w:r>
        <w:t xml:space="preserve"> </w:t>
      </w:r>
      <w:r w:rsidRPr="00245C2E">
        <w:rPr>
          <w:szCs w:val="16"/>
          <w:lang w:val="ru-RU"/>
        </w:rPr>
        <w:t xml:space="preserve">Ikumpara sa Exodo 1:13–14.</w:t>
      </w:r>
    </w:p>
  </w:footnote>
  <w:footnote w:id="151">
    <w:p w:rsidRPr="00D30433" w:rsidR="00D30433" w:rsidRDefault="00D30433" w14:paraId="41DFDFD3" w14:textId="2A51E719">
      <w:pPr>
        <w:pStyle w:val="FootnoteText"/>
        <w:rPr>
          <w:lang w:val="ru-RU"/>
        </w:rPr>
      </w:pPr>
      <w:r>
        <w:rPr>
          <w:rStyle w:val="FootnoteReference"/>
        </w:rPr>
        <w:footnoteRef/>
      </w:r>
      <w:r w:rsidRPr="00D30433">
        <w:rPr>
          <w:lang w:val="ru-RU"/>
        </w:rPr>
        <w:t xml:space="preserve"> </w:t>
      </w:r>
      <w:r w:rsidRPr="00245C2E">
        <w:rPr>
          <w:szCs w:val="16"/>
          <w:lang w:val="ru-RU"/>
        </w:rPr>
        <w:t xml:space="preserve">Tan-awa si </w:t>
      </w:r>
      <w:r w:rsidRPr="00245C2E">
        <w:rPr>
          <w:i/>
          <w:iCs/>
          <w:szCs w:val="16"/>
          <w:lang w:val="ru-RU"/>
        </w:rPr>
        <w:t xml:space="preserve">Elder Paisios. </w:t>
      </w:r>
      <w:r w:rsidRPr="00245C2E">
        <w:rPr>
          <w:szCs w:val="16"/>
          <w:lang w:val="ru-RU"/>
        </w:rPr>
        <w:t xml:space="preserve">Ang mga Amahan sa Bukid Athos ug mga Sugilanon gikan sa Bukid Athos. Holy Trinity St Sergius Lavra, 2001. pp. 140–141.</w:t>
      </w:r>
    </w:p>
  </w:footnote>
  <w:footnote w:id="152">
    <w:p w:rsidRPr="00D30433" w:rsidR="00D30433" w:rsidRDefault="00D30433" w14:paraId="7FBC65DA" w14:textId="04C24D33">
      <w:pPr>
        <w:pStyle w:val="FootnoteText"/>
        <w:rPr>
          <w:lang w:val="ru-RU"/>
        </w:rPr>
      </w:pPr>
      <w:r>
        <w:rPr>
          <w:rStyle w:val="FootnoteReference"/>
        </w:rPr>
        <w:footnoteRef/>
      </w:r>
      <w:r w:rsidRPr="00D30433">
        <w:rPr>
          <w:lang w:val="ru-RU"/>
        </w:rPr>
        <w:t xml:space="preserve"> </w:t>
      </w:r>
      <w:r w:rsidRPr="00245C2E">
        <w:rPr>
          <w:szCs w:val="16"/>
          <w:lang w:val="ru-RU"/>
        </w:rPr>
        <w:t xml:space="preserve">Sa kontemporaryong terminolohiya sa monastikong Ruso, ang pulong nga 'obedience', gawas sa 'pagpailalom sa kaugalingong kabubut-on' (Griyego:</w:t>
      </w:r>
      <w:r w:rsidRPr="00245C2E">
        <w:rPr>
          <w:szCs w:val="16"/>
        </w:rPr>
        <w:t xml:space="preserve"> ὑπακοή</w:t>
      </w:r>
      <w:r w:rsidRPr="00245C2E">
        <w:rPr>
          <w:szCs w:val="16"/>
          <w:lang w:val="ru-RU"/>
        </w:rPr>
        <w:t xml:space="preserve">), mahimo usab magpasabot sa usa ka partikular nga serbisyo nga gihatag sa usa ka monghe (Griyego: </w:t>
      </w:r>
      <w:r w:rsidRPr="00245C2E">
        <w:rPr>
          <w:szCs w:val="16"/>
        </w:rPr>
        <w:t xml:space="preserve">διακόνημα</w:t>
      </w:r>
      <w:r w:rsidRPr="00245C2E">
        <w:rPr>
          <w:szCs w:val="16"/>
          <w:lang w:val="ru-RU"/>
        </w:rPr>
        <w:t xml:space="preserve">). Niining maong kaso, gigamit ang termino sa unang kahulugan. – </w:t>
      </w:r>
      <w:r w:rsidRPr="00245C2E">
        <w:rPr>
          <w:i/>
          <w:iCs/>
          <w:szCs w:val="16"/>
          <w:lang w:val="ru-RU"/>
        </w:rPr>
        <w:t xml:space="preserve">Nota sa maghubad.</w:t>
      </w:r>
    </w:p>
  </w:footnote>
  <w:footnote w:id="153">
    <w:p w:rsidR="008B622F" w:rsidRDefault="008B622F" w14:paraId="2E300FB9" w14:textId="49B22161">
      <w:pPr>
        <w:pStyle w:val="FootnoteText"/>
      </w:pPr>
      <w:r>
        <w:rPr>
          <w:rStyle w:val="FootnoteReference"/>
        </w:rPr>
        <w:footnoteRef/>
      </w:r>
      <w:r w:rsidRPr="008B622F">
        <w:rPr>
          <w:lang w:val="ru-RU"/>
        </w:rPr>
        <w:t xml:space="preserve"> </w:t>
      </w:r>
      <w:r w:rsidRPr="00245C2E">
        <w:rPr>
          <w:szCs w:val="16"/>
          <w:lang w:val="ru-RU"/>
        </w:rPr>
        <w:t xml:space="preserve">Alang kang Elder Trifon, tan-awa si: </w:t>
      </w:r>
      <w:r w:rsidRPr="00245C2E">
        <w:rPr>
          <w:i/>
          <w:iCs/>
          <w:szCs w:val="16"/>
          <w:lang w:val="ru-RU"/>
        </w:rPr>
        <w:t xml:space="preserve">Elder Paisius</w:t>
      </w:r>
      <w:r w:rsidRPr="00245C2E">
        <w:rPr>
          <w:szCs w:val="16"/>
          <w:lang w:val="ru-RU"/>
        </w:rPr>
        <w:t xml:space="preserve">. The Fathers of Mount Athos and Stories from Mount Athos. Holy Trinity St Sergius Lavra, 2001. pp. 120–125.</w:t>
      </w:r>
    </w:p>
  </w:footnote>
  <w:footnote w:id="154">
    <w:p w:rsidR="008B622F" w:rsidRDefault="008B622F" w14:paraId="2377A4C3" w14:textId="59C4C352">
      <w:pPr>
        <w:pStyle w:val="FootnoteText"/>
      </w:pPr>
      <w:r>
        <w:rPr>
          <w:rStyle w:val="FootnoteReference"/>
        </w:rPr>
        <w:footnoteRef/>
      </w:r>
      <w:r>
        <w:t xml:space="preserve"> </w:t>
      </w:r>
      <w:r w:rsidRPr="00245C2E">
        <w:rPr>
          <w:szCs w:val="16"/>
          <w:lang w:val="ru-RU"/>
        </w:rPr>
        <w:t xml:space="preserve">Tan-awa ang Mat. 6:33 ug Lucas 12:13.</w:t>
      </w:r>
    </w:p>
  </w:footnote>
  <w:footnote w:id="155">
    <w:p w:rsidR="008B622F" w:rsidRDefault="008B622F" w14:paraId="4C13FC20" w14:textId="336ECB0D">
      <w:pPr>
        <w:pStyle w:val="FootnoteText"/>
      </w:pPr>
      <w:r>
        <w:rPr>
          <w:rStyle w:val="FootnoteReference"/>
        </w:rPr>
        <w:footnoteRef/>
      </w:r>
      <w:r>
        <w:t xml:space="preserve"> </w:t>
      </w:r>
      <w:r w:rsidRPr="00245C2E">
        <w:rPr>
          <w:szCs w:val="16"/>
          <w:lang w:val="ru-RU"/>
        </w:rPr>
        <w:t xml:space="preserve">Tan-awa ang Pahayag 16:16.</w:t>
      </w:r>
    </w:p>
  </w:footnote>
  <w:footnote w:id="156">
    <w:p w:rsidR="005879A4" w:rsidRDefault="005879A4" w14:paraId="42A8D555" w14:textId="6ED3486E">
      <w:pPr>
        <w:pStyle w:val="FootnoteText"/>
      </w:pPr>
      <w:r>
        <w:rPr>
          <w:rStyle w:val="FootnoteReference"/>
        </w:rPr>
        <w:footnoteRef/>
      </w:r>
      <w:r>
        <w:t xml:space="preserve"> </w:t>
      </w:r>
      <w:r w:rsidRPr="00245C2E">
        <w:rPr>
          <w:szCs w:val="16"/>
          <w:lang w:val="ru-RU"/>
        </w:rPr>
        <w:t xml:space="preserve">Tan-awa ang Mateo 25:1–13.</w:t>
      </w:r>
    </w:p>
  </w:footnote>
  <w:footnote w:id="157">
    <w:p w:rsidR="009C2FFD" w:rsidRDefault="009C2FFD" w14:paraId="0F3C74D3" w14:textId="704D514A">
      <w:pPr>
        <w:pStyle w:val="FootnoteText"/>
      </w:pPr>
      <w:r>
        <w:rPr>
          <w:rStyle w:val="FootnoteReference"/>
        </w:rPr>
        <w:footnoteRef/>
      </w:r>
      <w:r>
        <w:t xml:space="preserve"> </w:t>
      </w:r>
      <w:r w:rsidRPr="00245C2E">
        <w:rPr>
          <w:szCs w:val="16"/>
          <w:lang w:val="ru-RU"/>
        </w:rPr>
        <w:t xml:space="preserve">Mateo 25:13.</w:t>
      </w:r>
    </w:p>
  </w:footnote>
  <w:footnote w:id="158">
    <w:p w:rsidR="00503FFA" w:rsidRDefault="00503FFA" w14:paraId="78DE3156" w14:textId="3EB9B3A9">
      <w:pPr>
        <w:pStyle w:val="FootnoteText"/>
      </w:pPr>
      <w:r>
        <w:rPr>
          <w:rStyle w:val="FootnoteReference"/>
        </w:rPr>
        <w:footnoteRef/>
      </w:r>
      <w:r>
        <w:t xml:space="preserve"> </w:t>
      </w:r>
      <w:r w:rsidRPr="00245C2E">
        <w:rPr>
          <w:szCs w:val="16"/>
          <w:lang w:val="ru-RU"/>
        </w:rPr>
        <w:t xml:space="preserve">Lucas 10:40.</w:t>
      </w:r>
    </w:p>
  </w:footnote>
  <w:footnote w:id="159">
    <w:p w:rsidRPr="001545FD" w:rsidR="001545FD" w:rsidP="001545FD" w:rsidRDefault="001545FD" w14:paraId="75E6A9FA" w14:textId="4CE1B081">
      <w:pPr>
        <w:rPr>
          <w:sz w:val="20"/>
          <w:szCs w:val="16"/>
        </w:rPr>
      </w:pPr>
      <w:r>
        <w:rPr>
          <w:rStyle w:val="FootnoteReference"/>
        </w:rPr>
        <w:footnoteRef/>
      </w:r>
      <w:r>
        <w:t xml:space="preserve"> </w:t>
      </w:r>
      <w:r w:rsidRPr="00245C2E">
        <w:rPr>
          <w:sz w:val="20"/>
          <w:szCs w:val="16"/>
          <w:lang w:val="ru-RU"/>
        </w:rPr>
        <w:t xml:space="preserve">Tan-awa ang Galacia 5:22–23. </w:t>
      </w:r>
    </w:p>
  </w:footnote>
  <w:footnote w:id="160">
    <w:p w:rsidR="001A745D" w:rsidRDefault="001A745D" w14:paraId="1FA9328A" w14:textId="40065D46">
      <w:pPr>
        <w:pStyle w:val="FootnoteText"/>
      </w:pPr>
      <w:r>
        <w:rPr>
          <w:rStyle w:val="FootnoteReference"/>
        </w:rPr>
        <w:footnoteRef/>
      </w:r>
      <w:r w:rsidRPr="001A745D">
        <w:rPr>
          <w:lang w:val="ru-RU"/>
        </w:rPr>
        <w:t xml:space="preserve"> </w:t>
      </w:r>
      <w:r w:rsidRPr="00245C2E">
        <w:rPr>
          <w:szCs w:val="16"/>
          <w:lang w:val="ru-RU"/>
        </w:rPr>
        <w:t xml:space="preserve">Si San Gregorio ang Dialogista, Papa sa Roma (</w:t>
      </w:r>
      <w:r w:rsidRPr="00245C2E">
        <w:rPr>
          <w:szCs w:val="16"/>
          <w:lang w:val="ru-RU"/>
        </w:rPr>
        <w:t xml:space="preserve">540–604) – usa ka santo sa Simbahang Orthodox. Ang iyang pista gisaulog kada Marso 12.</w:t>
      </w:r>
    </w:p>
  </w:footnote>
  <w:footnote w:id="161">
    <w:p w:rsidR="001A745D" w:rsidRDefault="001A745D" w14:paraId="3A1DC401" w14:textId="665651CA">
      <w:pPr>
        <w:pStyle w:val="FootnoteText"/>
      </w:pPr>
      <w:r>
        <w:rPr>
          <w:rStyle w:val="FootnoteReference"/>
        </w:rPr>
        <w:footnoteRef/>
      </w:r>
      <w:r>
        <w:t xml:space="preserve"> </w:t>
      </w:r>
      <w:r w:rsidRPr="00245C2E">
        <w:rPr>
          <w:szCs w:val="16"/>
          <w:lang w:val="ru-RU"/>
        </w:rPr>
        <w:t xml:space="preserve">Tan-awa 3 Mga Hari 19:13–18.</w:t>
      </w:r>
    </w:p>
  </w:footnote>
  <w:footnote w:id="162">
    <w:p w:rsidRPr="00E57B5F" w:rsidR="00E57B5F" w:rsidP="00E57B5F" w:rsidRDefault="00E57B5F" w14:paraId="1DE4C938" w14:textId="6057B1B0">
      <w:pPr>
        <w:rPr>
          <w:sz w:val="20"/>
          <w:szCs w:val="16"/>
        </w:rPr>
      </w:pPr>
      <w:r>
        <w:rPr>
          <w:rStyle w:val="FootnoteReference"/>
        </w:rPr>
        <w:footnoteRef/>
      </w:r>
      <w:r w:rsidRPr="00E57B5F">
        <w:rPr>
          <w:lang w:val="ru-RU"/>
        </w:rPr>
        <w:t xml:space="preserve"> </w:t>
      </w:r>
      <w:r w:rsidRPr="00245C2E">
        <w:rPr>
          <w:sz w:val="20"/>
          <w:szCs w:val="16"/>
          <w:lang w:val="ru-RU"/>
        </w:rPr>
        <w:t xml:space="preserve">Dimitrios – Ekumenikal nga Patriarka gikan sa</w:t>
      </w:r>
      <w:r w:rsidRPr="00245C2E">
        <w:rPr>
          <w:sz w:val="20"/>
          <w:szCs w:val="16"/>
          <w:lang w:val="ru-RU"/>
        </w:rPr>
        <w:t xml:space="preserve"> 1972 hangtod sa 1991 – </w:t>
      </w:r>
      <w:r w:rsidRPr="00245C2E">
        <w:rPr>
          <w:i/>
          <w:iCs/>
          <w:sz w:val="20"/>
          <w:szCs w:val="16"/>
          <w:lang w:val="ru-RU"/>
        </w:rPr>
        <w:t xml:space="preserve">Nota sa maghubad.</w:t>
      </w:r>
    </w:p>
  </w:footnote>
  <w:footnote w:id="163">
    <w:p w:rsidRPr="00E57B5F" w:rsidR="00E57B5F" w:rsidRDefault="00E57B5F" w14:paraId="664E6C6D" w14:textId="5A4E0E6B">
      <w:pPr>
        <w:pStyle w:val="FootnoteText"/>
        <w:rPr>
          <w:lang w:val="ru-RU"/>
        </w:rPr>
      </w:pPr>
      <w:r>
        <w:rPr>
          <w:rStyle w:val="FootnoteReference"/>
        </w:rPr>
        <w:footnoteRef/>
      </w:r>
      <w:r w:rsidRPr="00E57B5F">
        <w:rPr>
          <w:lang w:val="ru-RU"/>
        </w:rPr>
        <w:t xml:space="preserve"> </w:t>
      </w:r>
      <w:r w:rsidRPr="00245C2E">
        <w:rPr>
          <w:szCs w:val="16"/>
          <w:lang w:val="ru-RU"/>
        </w:rPr>
        <w:t xml:space="preserve">Si Elder Paisios nagtumong sa mga teolohikal nga komperensya diin gihisgutan ang mga isyu nga adunay klarong patristikong posisyon ang Simbahan, ingon man usab ang mga isyu nga dili gyud kinahanglan hisgutan.</w:t>
      </w:r>
    </w:p>
  </w:footnote>
  <w:footnote w:id="164">
    <w:p w:rsidR="000A407D" w:rsidRDefault="000A407D" w14:paraId="783489A9" w14:textId="19D0AF89">
      <w:pPr>
        <w:pStyle w:val="FootnoteText"/>
      </w:pPr>
      <w:r>
        <w:rPr>
          <w:rStyle w:val="FootnoteReference"/>
        </w:rPr>
        <w:footnoteRef/>
      </w:r>
      <w:r>
        <w:t xml:space="preserve"> </w:t>
      </w:r>
      <w:r w:rsidRPr="00245C2E">
        <w:rPr>
          <w:szCs w:val="16"/>
          <w:lang w:val="ru-RU"/>
        </w:rPr>
        <w:t xml:space="preserve">1 Cor. 8:1.</w:t>
      </w:r>
    </w:p>
  </w:footnote>
  <w:footnote w:id="165">
    <w:p w:rsidRPr="000A407D" w:rsidR="000A407D" w:rsidRDefault="000A407D" w14:paraId="23C27C09" w14:textId="6C9B61E0">
      <w:pPr>
        <w:pStyle w:val="FootnoteText"/>
        <w:rPr>
          <w:lang w:val="ru-RU"/>
        </w:rPr>
      </w:pPr>
      <w:r>
        <w:rPr>
          <w:rStyle w:val="FootnoteReference"/>
        </w:rPr>
        <w:footnoteRef/>
      </w:r>
      <w:r w:rsidRPr="000A407D">
        <w:rPr>
          <w:lang w:val="ru-RU"/>
        </w:rPr>
        <w:t xml:space="preserve"> </w:t>
      </w:r>
      <w:r w:rsidRPr="00245C2E">
        <w:rPr>
          <w:szCs w:val="16"/>
          <w:lang w:val="ru-RU"/>
        </w:rPr>
        <w:t xml:space="preserve">Sa Griyego</w:t>
      </w:r>
      <w:r w:rsidRPr="00245C2E">
        <w:rPr>
          <w:szCs w:val="16"/>
          <w:lang w:val="ru-RU"/>
        </w:rPr>
        <w:t xml:space="preserve">,</w:t>
      </w:r>
      <w:r w:rsidRPr="00245C2E">
        <w:rPr>
          <w:szCs w:val="16"/>
          <w:lang w:val="ru-RU"/>
        </w:rPr>
        <w:t xml:space="preserve"> ang pulong nga 'Ascension' (</w:t>
      </w:r>
      <w:r w:rsidRPr="00245C2E">
        <w:rPr>
          <w:szCs w:val="16"/>
        </w:rPr>
        <w:t xml:space="preserve">Ἀνάληψη</w:t>
      </w:r>
      <w:r w:rsidRPr="00245C2E">
        <w:rPr>
          <w:szCs w:val="16"/>
          <w:lang w:val="ru-RU"/>
        </w:rPr>
        <w:t xml:space="preserve">) babaye. – </w:t>
      </w:r>
      <w:r w:rsidRPr="00245C2E">
        <w:rPr>
          <w:i/>
          <w:iCs/>
          <w:szCs w:val="16"/>
          <w:lang w:val="ru-RU"/>
        </w:rPr>
        <w:t xml:space="preserve">Nota sa tighubad.</w:t>
      </w:r>
    </w:p>
  </w:footnote>
  <w:footnote w:id="166">
    <w:p w:rsidRPr="00D50435" w:rsidR="00D50435" w:rsidP="00D50435" w:rsidRDefault="00D50435" w14:paraId="69F93E25" w14:textId="27A95552">
      <w:pPr>
        <w:rPr>
          <w:sz w:val="20"/>
          <w:szCs w:val="16"/>
        </w:rPr>
      </w:pPr>
      <w:r>
        <w:rPr>
          <w:rStyle w:val="FootnoteReference"/>
        </w:rPr>
        <w:footnoteRef/>
      </w:r>
      <w:r>
        <w:t xml:space="preserve"> </w:t>
      </w:r>
      <w:r w:rsidRPr="00245C2E">
        <w:rPr>
          <w:sz w:val="20"/>
          <w:szCs w:val="16"/>
          <w:lang w:val="ru-RU"/>
        </w:rPr>
        <w:t xml:space="preserve">Juan 8:32. </w:t>
      </w:r>
    </w:p>
  </w:footnote>
  <w:footnote w:id="167">
    <w:p w:rsidRPr="004664A8" w:rsidR="004664A8" w:rsidP="004664A8" w:rsidRDefault="004664A8" w14:paraId="7E0B08B0" w14:textId="03FCFBFB">
      <w:pPr>
        <w:rPr>
          <w:sz w:val="20"/>
          <w:szCs w:val="16"/>
        </w:rPr>
      </w:pPr>
      <w:r>
        <w:rPr>
          <w:rStyle w:val="FootnoteReference"/>
        </w:rPr>
        <w:footnoteRef/>
      </w:r>
      <w:r>
        <w:t xml:space="preserve"> </w:t>
      </w:r>
      <w:r w:rsidRPr="00245C2E">
        <w:rPr>
          <w:sz w:val="20"/>
          <w:szCs w:val="16"/>
          <w:lang w:val="ru-RU"/>
        </w:rPr>
        <w:t xml:space="preserve">Gen. 12:1. </w:t>
      </w:r>
    </w:p>
  </w:footnote>
  <w:footnote w:id="168">
    <w:p w:rsidR="00D9637D" w:rsidRDefault="00D9637D" w14:paraId="2BD372E0" w14:textId="60EA114F">
      <w:pPr>
        <w:pStyle w:val="FootnoteText"/>
      </w:pPr>
      <w:r>
        <w:rPr>
          <w:rStyle w:val="FootnoteReference"/>
        </w:rPr>
        <w:footnoteRef/>
      </w:r>
      <w:r>
        <w:t xml:space="preserve"> </w:t>
      </w:r>
      <w:r w:rsidRPr="00245C2E">
        <w:rPr>
          <w:szCs w:val="16"/>
          <w:lang w:val="ru-RU"/>
        </w:rPr>
        <w:t xml:space="preserve">Tan-awa Exod. 32:1–6.</w:t>
      </w:r>
    </w:p>
  </w:footnote>
  <w:footnote w:id="169">
    <w:p w:rsidR="001254BE" w:rsidRDefault="001254BE" w14:paraId="3F4EFE70" w14:textId="2DF70093">
      <w:pPr>
        <w:pStyle w:val="FootnoteText"/>
      </w:pPr>
      <w:r>
        <w:rPr>
          <w:rStyle w:val="FootnoteReference"/>
        </w:rPr>
        <w:footnoteRef/>
      </w:r>
      <w:r w:rsidRPr="001254BE">
        <w:rPr>
          <w:lang w:val="ru-RU"/>
        </w:rPr>
        <w:t xml:space="preserve"> </w:t>
      </w:r>
      <w:r w:rsidRPr="00245C2E">
        <w:rPr>
          <w:szCs w:val="16"/>
          <w:lang w:val="ru-RU"/>
        </w:rPr>
        <w:t xml:space="preserve">Tan-awa ang Memorable Tales of the Asceticism of the Holy and Blessed Fathers. Holy Trinity St Sergius Lavra, 1993. p. 18.</w:t>
      </w:r>
    </w:p>
  </w:footnote>
  <w:footnote w:id="170">
    <w:p w:rsidR="001254BE" w:rsidRDefault="001254BE" w14:paraId="3A3C4B46" w14:textId="6145D4E2">
      <w:pPr>
        <w:pStyle w:val="FootnoteText"/>
      </w:pPr>
      <w:r>
        <w:rPr>
          <w:rStyle w:val="FootnoteReference"/>
        </w:rPr>
        <w:footnoteRef/>
      </w:r>
      <w:r>
        <w:t xml:space="preserve"> </w:t>
      </w:r>
      <w:r w:rsidRPr="00245C2E">
        <w:rPr>
          <w:szCs w:val="16"/>
          <w:lang w:val="ru-RU"/>
        </w:rPr>
        <w:t xml:space="preserve">Tan-awa Gen. 4:2–15.</w:t>
      </w:r>
    </w:p>
  </w:footnote>
  <w:footnote w:id="171">
    <w:p w:rsidRPr="001254BE" w:rsidR="001254BE" w:rsidRDefault="001254BE" w14:paraId="55E1D5C9" w14:textId="1E718EB3">
      <w:pPr>
        <w:pStyle w:val="FootnoteText"/>
        <w:rPr>
          <w:lang w:val="ru-RU"/>
        </w:rPr>
      </w:pPr>
      <w:r>
        <w:rPr>
          <w:rStyle w:val="FootnoteReference"/>
        </w:rPr>
        <w:footnoteRef/>
      </w:r>
      <w:r w:rsidRPr="001254BE">
        <w:rPr>
          <w:lang w:val="ru-RU"/>
        </w:rPr>
        <w:t xml:space="preserve"> </w:t>
      </w:r>
      <w:r w:rsidRPr="00245C2E">
        <w:rPr>
          <w:szCs w:val="16"/>
          <w:lang w:val="ru-RU"/>
        </w:rPr>
        <w:t xml:space="preserve">Sa dihang naghisgot sa 'komon nga sentido' ug pagkritiko niini, si Elder Paisios wala magpasabot sa grasya nga gasa nga gihatag sa Diyos sa katawhan, kondili sa rasyonalismo, o, sumala sa giingon mismo sa Elder, 'dili himsog nga sentido', nga mao ang 'sentido' nga walay pagtuo sa Dios, nga dili modawat sa Balaang Pag-atiman ug gisalikway ang posibilidad sa usa ka milagro. – </w:t>
      </w:r>
      <w:r w:rsidRPr="00245C2E">
        <w:rPr>
          <w:i/>
          <w:iCs/>
          <w:szCs w:val="16"/>
          <w:lang w:val="ru-RU"/>
        </w:rPr>
        <w:t xml:space="preserve">Nota sa maghubad.</w:t>
      </w:r>
    </w:p>
  </w:footnote>
  <w:footnote w:id="172">
    <w:p w:rsidRPr="00537D29" w:rsidR="00537D29" w:rsidP="00537D29" w:rsidRDefault="00537D29" w14:paraId="570B9678" w14:textId="69D86E04">
      <w:pPr>
        <w:rPr>
          <w:sz w:val="20"/>
          <w:szCs w:val="16"/>
        </w:rPr>
      </w:pPr>
      <w:r>
        <w:rPr>
          <w:rStyle w:val="FootnoteReference"/>
        </w:rPr>
        <w:footnoteRef/>
      </w:r>
      <w:r>
        <w:t xml:space="preserve"> </w:t>
      </w:r>
      <w:r w:rsidRPr="00245C2E">
        <w:rPr>
          <w:sz w:val="20"/>
          <w:szCs w:val="16"/>
          <w:lang w:val="ru-RU"/>
        </w:rPr>
        <w:t xml:space="preserve">Ang ospital sa sikyatriko sa Thessaloniki.</w:t>
      </w:r>
    </w:p>
  </w:footnote>
  <w:footnote w:id="173">
    <w:p w:rsidRPr="00B038E8" w:rsidR="00B038E8" w:rsidRDefault="00B038E8" w14:paraId="2385CF85" w14:textId="547D2EDB">
      <w:pPr>
        <w:pStyle w:val="FootnoteText"/>
        <w:rPr>
          <w:lang w:val="ru-RU"/>
        </w:rPr>
      </w:pPr>
      <w:r>
        <w:rPr>
          <w:rStyle w:val="FootnoteReference"/>
        </w:rPr>
        <w:footnoteRef/>
      </w:r>
      <w:r w:rsidRPr="00B038E8">
        <w:rPr>
          <w:lang w:val="ru-RU"/>
        </w:rPr>
        <w:t xml:space="preserve"> </w:t>
      </w:r>
      <w:r w:rsidRPr="00245C2E">
        <w:rPr>
          <w:szCs w:val="16"/>
          <w:lang w:val="ru-RU"/>
        </w:rPr>
        <w:t xml:space="preserve">Ang Theotokarion (Griyego: </w:t>
      </w:r>
      <w:r w:rsidRPr="00245C2E">
        <w:rPr>
          <w:szCs w:val="16"/>
        </w:rPr>
        <w:t xml:space="preserve">Θεοτοκάριον</w:t>
      </w:r>
      <w:r w:rsidRPr="00245C2E">
        <w:rPr>
          <w:szCs w:val="16"/>
          <w:lang w:val="ru-RU"/>
        </w:rPr>
        <w:t xml:space="preserve">) usa ka koleksyon sa mga liturhikal nga kanon nga gihimo sa pagpasidungog sa Labing Balaang Inahan sa Dios, nga gipangolekta sa Kagalang-galang Nicodemus sa Bukid Athos ug unang gipatik niadtong 1796. Naglangkob kini og 62 ka kanon, nga gisulat sa 22 ka himnograpo gikan sa lain-laing mga panahon. – </w:t>
      </w:r>
      <w:r w:rsidRPr="00245C2E">
        <w:rPr>
          <w:i/>
          <w:iCs/>
          <w:szCs w:val="16"/>
          <w:lang w:val="ru-RU"/>
        </w:rPr>
        <w:t xml:space="preserve">Nota sa Taghubad.</w:t>
      </w:r>
    </w:p>
  </w:footnote>
  <w:footnote w:id="174">
    <w:p w:rsidRPr="00B038E8" w:rsidR="00B038E8" w:rsidRDefault="00B038E8" w14:paraId="2739CA4C" w14:textId="2D1F67AE">
      <w:pPr>
        <w:pStyle w:val="FootnoteText"/>
        <w:rPr>
          <w:lang w:val="ru-RU"/>
        </w:rPr>
      </w:pPr>
      <w:r>
        <w:rPr>
          <w:rStyle w:val="FootnoteReference"/>
        </w:rPr>
        <w:footnoteRef/>
      </w:r>
      <w:r w:rsidRPr="00B038E8">
        <w:rPr>
          <w:lang w:val="ru-RU"/>
        </w:rPr>
        <w:t xml:space="preserve"> </w:t>
      </w:r>
      <w:r w:rsidRPr="00245C2E">
        <w:rPr>
          <w:szCs w:val="16"/>
          <w:lang w:val="ru-RU"/>
        </w:rPr>
        <w:t xml:space="preserve">'Ang Kasaysayan sa mga Manggugugma sa Dios' – usa ka libro sa mga biyograpiya sa mga Siryano nga asketiko, gikompila ni Banal nga Theodoret sa Cyrrhus. "Evergetinos" – usa ka sistematikong koleksyon sa mga pagtulon-an sa mga Amahan sa Simbahan sa upat ka bolyum, gikompila sa panahon sa Byzantine sa monghe nga si Pablo sa Monasteryo sa Evergetis sa Constantinople ug unang gipatik sa katapusan </w:t>
      </w:r>
      <w:r w:rsidRPr="00245C2E">
        <w:rPr>
          <w:szCs w:val="16"/>
          <w:lang w:val="ru-RU"/>
        </w:rPr>
        <w:t xml:space="preserve">sa</w:t>
      </w:r>
      <w:r w:rsidRPr="00245C2E">
        <w:rPr>
          <w:szCs w:val="16"/>
        </w:rPr>
        <w:t xml:space="preserve"> ika-18 </w:t>
      </w:r>
      <w:r w:rsidRPr="00245C2E">
        <w:rPr>
          <w:szCs w:val="16"/>
          <w:lang w:val="ru-RU"/>
        </w:rPr>
        <w:t xml:space="preserve">nga siglo ni Venerable Nicodemus sa Bukid Athos. – </w:t>
      </w:r>
      <w:r w:rsidRPr="00245C2E">
        <w:rPr>
          <w:i/>
          <w:iCs/>
          <w:szCs w:val="16"/>
          <w:lang w:val="ru-RU"/>
        </w:rPr>
        <w:t xml:space="preserve">Tala sa maghubad.</w:t>
      </w:r>
    </w:p>
  </w:footnote>
  <w:footnote w:id="175">
    <w:p w:rsidR="00B038E8" w:rsidRDefault="00B038E8" w14:paraId="3337FBCF" w14:textId="54FF3722">
      <w:pPr>
        <w:pStyle w:val="FootnoteText"/>
      </w:pPr>
      <w:r>
        <w:rPr>
          <w:rStyle w:val="FootnoteReference"/>
        </w:rPr>
        <w:footnoteRef/>
      </w:r>
      <w:r w:rsidRPr="00B038E8">
        <w:rPr>
          <w:lang w:val="ru-RU"/>
        </w:rPr>
        <w:t xml:space="preserve"> </w:t>
      </w:r>
      <w:r w:rsidRPr="00245C2E">
        <w:rPr>
          <w:szCs w:val="16"/>
          <w:lang w:val="ru-RU"/>
        </w:rPr>
        <w:t xml:space="preserve">"Nangutana ang mga tigulang kang Abba Arsenius, nga nagaingon: 'Ngano man nga dili nimo ilisan ang tubig uban sa mga sanga – baho man kini?' Mitubag siya: 'Tungod sa insenso ug pahid nga akong gikalipay sa kalibutan, kinahanglan nakong pag-antuson kini nga baho.' Ang Karaan nga Paterikon, Moscow, 1899. p. 45.</w:t>
      </w:r>
    </w:p>
  </w:footnote>
  <w:footnote w:id="176">
    <w:p w:rsidR="003E403E" w:rsidRDefault="003E403E" w14:paraId="23F31DC7" w14:textId="5FEFF5D9">
      <w:pPr>
        <w:pStyle w:val="FootnoteText"/>
      </w:pPr>
      <w:r>
        <w:rPr>
          <w:rStyle w:val="FootnoteReference"/>
        </w:rPr>
        <w:footnoteRef/>
      </w:r>
      <w:r>
        <w:t xml:space="preserve"> </w:t>
      </w:r>
      <w:r w:rsidRPr="00245C2E">
        <w:rPr>
          <w:szCs w:val="16"/>
          <w:lang w:val="ru-RU"/>
        </w:rPr>
        <w:t xml:space="preserve">Mat. 19:29.</w:t>
      </w:r>
    </w:p>
  </w:footnote>
  <w:footnote w:id="177">
    <w:p w:rsidR="003E403E" w:rsidRDefault="003E403E" w14:paraId="71EA5A53" w14:textId="314C0804">
      <w:pPr>
        <w:pStyle w:val="FootnoteText"/>
      </w:pPr>
      <w:r>
        <w:rPr>
          <w:rStyle w:val="FootnoteReference"/>
        </w:rPr>
        <w:footnoteRef/>
      </w:r>
      <w:r>
        <w:t xml:space="preserve"> </w:t>
      </w:r>
      <w:r w:rsidRPr="00245C2E">
        <w:rPr>
          <w:szCs w:val="16"/>
          <w:lang w:val="ru-RU"/>
        </w:rPr>
        <w:t xml:space="preserve">2 Cor. 6:10.</w:t>
      </w:r>
    </w:p>
  </w:footnote>
  <w:footnote w:id="178">
    <w:p w:rsidRPr="003E403E" w:rsidR="003E403E" w:rsidRDefault="003E403E" w14:paraId="61DD67A3" w14:textId="392A1D29">
      <w:pPr>
        <w:pStyle w:val="FootnoteText"/>
        <w:rPr>
          <w:lang w:val="ru-RU"/>
        </w:rPr>
      </w:pPr>
      <w:r>
        <w:rPr>
          <w:rStyle w:val="FootnoteReference"/>
        </w:rPr>
        <w:footnoteRef/>
      </w:r>
      <w:r w:rsidRPr="003E403E">
        <w:rPr>
          <w:lang w:val="ru-RU"/>
        </w:rPr>
        <w:t xml:space="preserve"> </w:t>
      </w:r>
      <w:r w:rsidRPr="00245C2E">
        <w:rPr>
          <w:szCs w:val="16"/>
          <w:lang w:val="ru-RU"/>
        </w:rPr>
        <w:t xml:space="preserve">Niadtong 15 Agosto 1940 (ang Fiesta sa Pagkatulog sa Labing Balaan nga Inahan sa </w:t>
      </w:r>
      <w:r w:rsidRPr="00245C2E">
        <w:rPr>
          <w:szCs w:val="16"/>
          <w:lang w:val="ru-RU"/>
        </w:rPr>
        <w:t xml:space="preserve">Dios sumala sa kalendaryo sa Bag-ong Estilo), ang kruser sa Griyegong Navy nga 'Elli', nga nakadaug sa gawas sa pantalan sa isla sa Tinos, Gidugmokon sa usa ka Italyanong submarino. Gitorpedo sa mga Italyano ang 'Elli' samtang ang mga marinero nga Griyego nagbaba sa barko aron moapil sa mga selebrasyon nga gihalad sa Labing Balaang Inahan sa Dios (ang Tinos mao ang puloy-anan sa usa sa labing girespeto nga milagrosong mga ikon sa Inahan sa Dios sa Gresya). Kining malimbungon nga buhat gihimo duha ka bulan ug tunga sa wala pa gideklarar sa Italya ang gubat batok sa Gresya. Pagkahuman malunod ang 'Elli', sa pagkahibalo nga dili na malikayan ang gubat batok sa Italya, ang mga Griyego misugod sa hugot nga pagpangandam aron ipagtanggol ang ilang yutang natawhan. – </w:t>
      </w:r>
      <w:r w:rsidRPr="00245C2E">
        <w:rPr>
          <w:i/>
          <w:iCs/>
          <w:szCs w:val="16"/>
          <w:lang w:val="ru-RU"/>
        </w:rPr>
        <w:t xml:space="preserve">Nota sa Taghubad.</w:t>
      </w:r>
    </w:p>
  </w:footnote>
  <w:footnote w:id="179">
    <w:p w:rsidR="003E403E" w:rsidRDefault="003E403E" w14:paraId="580C3DEA" w14:textId="023413AD">
      <w:pPr>
        <w:pStyle w:val="FootnoteText"/>
      </w:pPr>
      <w:r>
        <w:rPr>
          <w:rStyle w:val="FootnoteReference"/>
        </w:rPr>
        <w:footnoteRef/>
      </w:r>
      <w:r>
        <w:t xml:space="preserve"> </w:t>
      </w:r>
      <w:r w:rsidRPr="00245C2E">
        <w:rPr>
          <w:szCs w:val="16"/>
          <w:lang w:val="ru-RU"/>
        </w:rPr>
        <w:t xml:space="preserve">Tan-awa Mateo 8:32.</w:t>
      </w:r>
    </w:p>
  </w:footnote>
  <w:footnote w:id="180">
    <w:p w:rsidR="003E403E" w:rsidRDefault="003E403E" w14:paraId="0F4B5BD2" w14:textId="59D9CC50">
      <w:pPr>
        <w:pStyle w:val="FootnoteText"/>
      </w:pPr>
      <w:r>
        <w:rPr>
          <w:rStyle w:val="FootnoteReference"/>
        </w:rPr>
        <w:footnoteRef/>
      </w:r>
      <w:r>
        <w:t xml:space="preserve"> </w:t>
      </w:r>
      <w:r w:rsidRPr="00245C2E">
        <w:rPr>
          <w:szCs w:val="16"/>
          <w:lang w:val="ru-RU"/>
        </w:rPr>
        <w:t xml:space="preserve">Tan-awa Mateo 5:41.</w:t>
      </w:r>
    </w:p>
  </w:footnote>
  <w:footnote w:id="181">
    <w:p w:rsidR="00054118" w:rsidRDefault="00054118" w14:paraId="4BEF99F1" w14:textId="6472D335">
      <w:pPr>
        <w:pStyle w:val="FootnoteText"/>
      </w:pPr>
      <w:r>
        <w:rPr>
          <w:rStyle w:val="FootnoteReference"/>
        </w:rPr>
        <w:footnoteRef/>
      </w:r>
      <w:r>
        <w:t xml:space="preserve"> </w:t>
      </w:r>
      <w:r w:rsidRPr="00245C2E">
        <w:rPr>
          <w:szCs w:val="16"/>
          <w:lang w:val="ru-RU"/>
        </w:rPr>
        <w:t xml:space="preserve">Juan 7:24.</w:t>
      </w:r>
    </w:p>
  </w:footnote>
  <w:footnote w:id="182">
    <w:p w:rsidR="00EC686D" w:rsidRDefault="00EC686D" w14:paraId="07330898" w14:textId="5B61BCBB">
      <w:pPr>
        <w:pStyle w:val="FootnoteText"/>
      </w:pPr>
      <w:r>
        <w:rPr>
          <w:rStyle w:val="FootnoteReference"/>
        </w:rPr>
        <w:footnoteRef/>
      </w:r>
      <w:r w:rsidRPr="00EC686D">
        <w:rPr>
          <w:lang w:val="ru-RU"/>
        </w:rPr>
        <w:t xml:space="preserve"> </w:t>
      </w:r>
      <w:r w:rsidRPr="00245C2E">
        <w:rPr>
          <w:szCs w:val="16"/>
          <w:lang w:val="ru-RU"/>
        </w:rPr>
        <w:t xml:space="preserve">Sa una, sa mga unibersidad sa Griyego, ang mga aplikante makasulod sa eksaminasyon sa pagsulod para sa daghang fakultad sa usa ka higayon. Karon, usa ra ang ilang masulod.</w:t>
      </w:r>
    </w:p>
  </w:footnote>
  <w:footnote w:id="183">
    <w:p w:rsidR="00EC686D" w:rsidRDefault="00EC686D" w14:paraId="46FA7A4D" w14:textId="539E53D9">
      <w:pPr>
        <w:pStyle w:val="FootnoteText"/>
      </w:pPr>
      <w:r>
        <w:rPr>
          <w:rStyle w:val="FootnoteReference"/>
        </w:rPr>
        <w:footnoteRef/>
      </w:r>
      <w:r>
        <w:t xml:space="preserve"> </w:t>
      </w:r>
      <w:r w:rsidRPr="00245C2E">
        <w:rPr>
          <w:szCs w:val="16"/>
          <w:lang w:val="ru-RU"/>
        </w:rPr>
        <w:t xml:space="preserve">2 Tesalonica 3:10.</w:t>
      </w:r>
    </w:p>
  </w:footnote>
  <w:footnote w:id="184">
    <w:p w:rsidRPr="00B94B25" w:rsidR="00B94B25" w:rsidRDefault="00B94B25" w14:paraId="15519944" w14:textId="4F3B636C">
      <w:pPr>
        <w:pStyle w:val="FootnoteText"/>
        <w:rPr>
          <w:lang w:val="ru-RU"/>
        </w:rPr>
      </w:pPr>
      <w:r>
        <w:rPr>
          <w:rStyle w:val="FootnoteReference"/>
        </w:rPr>
        <w:footnoteRef/>
      </w:r>
      <w:r w:rsidRPr="00B94B25">
        <w:rPr>
          <w:lang w:val="ru-RU"/>
        </w:rPr>
        <w:t xml:space="preserve"> </w:t>
      </w:r>
      <w:r w:rsidRPr="00245C2E">
        <w:rPr>
          <w:szCs w:val="16"/>
          <w:lang w:val="ru-RU"/>
        </w:rPr>
        <w:t xml:space="preserve">Karyes – ang administratibong sentro sa Bukid Athos, diin nahimutang ang Balaang Kinot, ang opisina sa gobernador, ang istasyon sa pulis, ang post office, mga tindahan, ug uban pa – </w:t>
      </w:r>
      <w:r w:rsidRPr="00245C2E">
        <w:rPr>
          <w:i/>
          <w:iCs/>
          <w:szCs w:val="16"/>
          <w:lang w:val="ru-RU"/>
        </w:rPr>
        <w:t xml:space="preserve">nota sa maghubad.</w:t>
      </w:r>
    </w:p>
  </w:footnote>
  <w:footnote w:id="185">
    <w:p w:rsidR="00243C10" w:rsidRDefault="00243C10" w14:paraId="611DF899" w14:textId="53328BE9">
      <w:pPr>
        <w:pStyle w:val="FootnoteText"/>
      </w:pPr>
      <w:r>
        <w:rPr>
          <w:rStyle w:val="FootnoteReference"/>
        </w:rPr>
        <w:footnoteRef/>
      </w:r>
      <w:r>
        <w:t xml:space="preserve"> </w:t>
      </w:r>
      <w:r w:rsidRPr="00245C2E">
        <w:rPr>
          <w:szCs w:val="16"/>
          <w:lang w:val="ru-RU"/>
        </w:rPr>
        <w:t xml:space="preserve">Tan-awa ang paunang nota 57.</w:t>
      </w:r>
    </w:p>
  </w:footnote>
  <w:footnote w:id="186">
    <w:p w:rsidR="00243C10" w:rsidRDefault="00243C10" w14:paraId="469020AF" w14:textId="1D6EFB01">
      <w:pPr>
        <w:pStyle w:val="FootnoteText"/>
      </w:pPr>
      <w:r>
        <w:rPr>
          <w:rStyle w:val="FootnoteReference"/>
        </w:rPr>
        <w:footnoteRef/>
      </w:r>
      <w:r>
        <w:t xml:space="preserve"> </w:t>
      </w:r>
      <w:r w:rsidRPr="00245C2E">
        <w:rPr>
          <w:szCs w:val="16"/>
          <w:lang w:val="ru-RU"/>
        </w:rPr>
        <w:t xml:space="preserve">Lucas 11:34.</w:t>
      </w:r>
    </w:p>
  </w:footnote>
  <w:footnote w:id="187">
    <w:p w:rsidRPr="00C1572E" w:rsidR="00C1572E" w:rsidRDefault="00C1572E" w14:paraId="695AF0CE" w14:textId="45C76691">
      <w:pPr>
        <w:pStyle w:val="FootnoteText"/>
        <w:rPr>
          <w:lang w:val="ru-RU"/>
        </w:rPr>
      </w:pPr>
      <w:r>
        <w:rPr>
          <w:rStyle w:val="FootnoteReference"/>
        </w:rPr>
        <w:footnoteRef/>
      </w:r>
      <w:r w:rsidRPr="00C1572E">
        <w:rPr>
          <w:lang w:val="ru-RU"/>
        </w:rPr>
        <w:t xml:space="preserve"> Usa ka </w:t>
      </w:r>
      <w:r w:rsidRPr="00245C2E">
        <w:rPr>
          <w:szCs w:val="16"/>
          <w:lang w:val="ru-RU"/>
        </w:rPr>
        <w:t xml:space="preserve">lungsod sa Sentral Gresya. – </w:t>
      </w:r>
      <w:r w:rsidRPr="00245C2E">
        <w:rPr>
          <w:i/>
          <w:iCs/>
          <w:szCs w:val="16"/>
          <w:lang w:val="ru-RU"/>
        </w:rPr>
        <w:t xml:space="preserve">Nota sa maghubad.</w:t>
      </w:r>
    </w:p>
  </w:footnote>
  <w:footnote w:id="188">
    <w:p w:rsidR="00C1572E" w:rsidRDefault="00C1572E" w14:paraId="4977143C" w14:textId="32D8CA32">
      <w:pPr>
        <w:pStyle w:val="FootnoteText"/>
      </w:pPr>
      <w:r>
        <w:rPr>
          <w:rStyle w:val="FootnoteReference"/>
        </w:rPr>
        <w:footnoteRef/>
      </w:r>
      <w:r>
        <w:t xml:space="preserve"> </w:t>
      </w:r>
      <w:r w:rsidRPr="00245C2E">
        <w:rPr>
          <w:szCs w:val="16"/>
          <w:lang w:val="ru-RU"/>
        </w:rPr>
        <w:t xml:space="preserve">Mga Rehiyon sa Gresya. – </w:t>
      </w:r>
      <w:r w:rsidRPr="00245C2E">
        <w:rPr>
          <w:i/>
          <w:iCs/>
          <w:szCs w:val="16"/>
          <w:lang w:val="ru-RU"/>
        </w:rPr>
        <w:t xml:space="preserve">Nota sa Taghubad.</w:t>
      </w:r>
    </w:p>
  </w:footnote>
  <w:footnote w:id="189">
    <w:p w:rsidRPr="0070012F" w:rsidR="0070012F" w:rsidP="0070012F" w:rsidRDefault="0070012F" w14:paraId="51AC13FC" w14:textId="5D41E371">
      <w:pPr>
        <w:rPr>
          <w:sz w:val="20"/>
          <w:szCs w:val="16"/>
        </w:rPr>
      </w:pPr>
      <w:r>
        <w:rPr>
          <w:rStyle w:val="FootnoteReference"/>
        </w:rPr>
        <w:footnoteRef/>
      </w:r>
      <w:r w:rsidRPr="0070012F">
        <w:rPr>
          <w:lang w:val="ru-RU"/>
        </w:rPr>
        <w:t xml:space="preserve"> </w:t>
      </w:r>
      <w:r w:rsidRPr="00245C2E">
        <w:rPr>
          <w:sz w:val="20"/>
          <w:szCs w:val="16"/>
          <w:lang w:val="ru-RU"/>
        </w:rPr>
        <w:t xml:space="preserve">Sa ikaduhang tunga </w:t>
      </w:r>
      <w:r w:rsidRPr="00245C2E">
        <w:rPr>
          <w:sz w:val="20"/>
          <w:szCs w:val="16"/>
          <w:lang w:val="ru-RU"/>
        </w:rPr>
        <w:t xml:space="preserve">sa</w:t>
      </w:r>
      <w:r w:rsidRPr="00245C2E">
        <w:rPr>
          <w:sz w:val="20"/>
          <w:szCs w:val="16"/>
        </w:rPr>
        <w:t xml:space="preserve"> ika-20 </w:t>
      </w:r>
      <w:r w:rsidRPr="00245C2E">
        <w:rPr>
          <w:sz w:val="20"/>
          <w:szCs w:val="16"/>
          <w:lang w:val="ru-RU"/>
        </w:rPr>
        <w:t xml:space="preserve">nga siglo, ang Simbahang Griyego gipailawom sa ideolohiya sa gitawag nga ekstra-eklesiastikal nga mga organisasyon o mga kapatiran. Sumala niining ideolohiya, nga Protestante ang kinaiya, ang monastisismo giisip nga usa ka fenomena nga langyaw sa Simbahan. Ang mga Balaang Amahan, labi na kadtong nagsulat mahitungod sa kalawom sa espirituhanong kinabuhi, gipasagdan nga malimtan. Sa tunga-tunga sa 1960s ug 1970s, kini nga ideolohiya nagsugod sa pag-ubos ug nagsugod ang pagbalik sa tradisyon sa mga Amahan sa Simbahan. – </w:t>
      </w:r>
      <w:r w:rsidRPr="00245C2E">
        <w:rPr>
          <w:i/>
          <w:iCs/>
          <w:sz w:val="20"/>
          <w:szCs w:val="16"/>
          <w:lang w:val="ru-RU"/>
        </w:rPr>
        <w:t xml:space="preserve">Nota sa Taghubad.</w:t>
      </w:r>
    </w:p>
  </w:footnote>
  <w:footnote w:id="190">
    <w:p w:rsidR="00960926" w:rsidRDefault="00960926" w14:paraId="3BF6A56C" w14:textId="56BBD6C4">
      <w:pPr>
        <w:pStyle w:val="FootnoteText"/>
      </w:pPr>
      <w:r>
        <w:rPr>
          <w:rStyle w:val="FootnoteReference"/>
        </w:rPr>
        <w:footnoteRef/>
      </w:r>
      <w:r>
        <w:t xml:space="preserve"> </w:t>
      </w:r>
      <w:r w:rsidRPr="00245C2E">
        <w:rPr>
          <w:szCs w:val="16"/>
          <w:lang w:val="ru-RU"/>
        </w:rPr>
        <w:t xml:space="preserve">Gal. 3:8.</w:t>
      </w:r>
    </w:p>
  </w:footnote>
  <w:footnote w:id="191">
    <w:p w:rsidR="00960926" w:rsidRDefault="00960926" w14:paraId="7017868D" w14:textId="4F6E9ACA">
      <w:pPr>
        <w:pStyle w:val="FootnoteText"/>
      </w:pPr>
      <w:r>
        <w:rPr>
          <w:rStyle w:val="FootnoteReference"/>
        </w:rPr>
        <w:footnoteRef/>
      </w:r>
      <w:r>
        <w:t xml:space="preserve"> </w:t>
      </w:r>
      <w:r w:rsidRPr="00245C2E">
        <w:rPr>
          <w:szCs w:val="16"/>
          <w:lang w:val="ru-RU"/>
        </w:rPr>
        <w:t xml:space="preserve">Tan-awa ang Hukom 15:14 ug mosunod.</w:t>
      </w:r>
    </w:p>
  </w:footnote>
  <w:footnote w:id="192">
    <w:p w:rsidR="00960926" w:rsidRDefault="00960926" w14:paraId="4F581CC2" w14:textId="0CBFCE8B">
      <w:pPr>
        <w:pStyle w:val="FootnoteText"/>
      </w:pPr>
      <w:r>
        <w:rPr>
          <w:rStyle w:val="FootnoteReference"/>
        </w:rPr>
        <w:footnoteRef/>
      </w:r>
      <w:r>
        <w:t xml:space="preserve"> </w:t>
      </w:r>
      <w:r w:rsidRPr="00245C2E">
        <w:rPr>
          <w:szCs w:val="16"/>
          <w:lang w:val="ru-RU"/>
        </w:rPr>
        <w:t xml:space="preserve">Tan-awa 3 Mga Hari 3:9–12.</w:t>
      </w:r>
    </w:p>
  </w:footnote>
  <w:footnote w:id="193">
    <w:p w:rsidR="00960926" w:rsidRDefault="00960926" w14:paraId="3642F3F0" w14:textId="55ABA489">
      <w:pPr>
        <w:pStyle w:val="FootnoteText"/>
      </w:pPr>
      <w:r>
        <w:rPr>
          <w:rStyle w:val="FootnoteReference"/>
        </w:rPr>
        <w:footnoteRef/>
      </w:r>
      <w:r w:rsidRPr="00960926">
        <w:rPr>
          <w:lang w:val="ru-RU"/>
        </w:rPr>
        <w:t xml:space="preserve"> </w:t>
      </w:r>
      <w:r w:rsidRPr="00245C2E">
        <w:rPr>
          <w:szCs w:val="16"/>
          <w:lang w:val="ru-RU"/>
        </w:rPr>
        <w:t xml:space="preserve">Alang sa dugang mahitungod kang Elder Augustine, tan-awa: </w:t>
      </w:r>
      <w:r w:rsidRPr="00245C2E">
        <w:rPr>
          <w:i/>
          <w:iCs/>
          <w:szCs w:val="16"/>
          <w:lang w:val="ru-RU"/>
        </w:rPr>
        <w:t xml:space="preserve">Elder Paisios</w:t>
      </w:r>
      <w:r w:rsidRPr="00245C2E">
        <w:rPr>
          <w:szCs w:val="16"/>
          <w:lang w:val="ru-RU"/>
        </w:rPr>
        <w:t xml:space="preserve">. The Holy Mountain Fathers and Stories from the Holy Mountain. Holy Trinity St Sergius Lavra, 2001. pp. 76–83.</w:t>
      </w:r>
    </w:p>
  </w:footnote>
  <w:footnote w:id="194">
    <w:p w:rsidRPr="00960926" w:rsidR="00960926" w:rsidRDefault="00960926" w14:paraId="6015246A" w14:textId="1E1FB3A0">
      <w:pPr>
        <w:pStyle w:val="FootnoteText"/>
        <w:rPr>
          <w:lang w:val="ru-RU"/>
        </w:rPr>
      </w:pPr>
      <w:r>
        <w:rPr>
          <w:rStyle w:val="FootnoteReference"/>
        </w:rPr>
        <w:footnoteRef/>
      </w:r>
      <w:r w:rsidRPr="00960926">
        <w:rPr>
          <w:lang w:val="ru-RU"/>
        </w:rPr>
        <w:t xml:space="preserve"> </w:t>
      </w:r>
      <w:r w:rsidRPr="00245C2E">
        <w:rPr>
          <w:szCs w:val="16"/>
          <w:lang w:val="ru-RU"/>
        </w:rPr>
        <w:t xml:space="preserve">Tan-awa ang Mga Kinabuhi sa mga Santo. Pebrero, ika-13 ka adlaw. Ang Kinabuhi sa Banal nga Martinian ug sa mga Banal nga Asawa nga sila Zoe ug Photinia.</w:t>
      </w:r>
    </w:p>
  </w:footnote>
  <w:footnote w:id="195">
    <w:p w:rsidRPr="00960926" w:rsidR="00960926" w:rsidRDefault="00960926" w14:paraId="34E1DBCC" w14:textId="0BB020CD">
      <w:pPr>
        <w:pStyle w:val="FootnoteText"/>
        <w:rPr>
          <w:lang w:val="ru-RU"/>
        </w:rPr>
      </w:pPr>
      <w:r>
        <w:rPr>
          <w:rStyle w:val="FootnoteReference"/>
        </w:rPr>
        <w:footnoteRef/>
      </w:r>
      <w:r w:rsidRPr="00960926">
        <w:rPr>
          <w:lang w:val="ru-RU"/>
        </w:rPr>
        <w:t xml:space="preserve"> Usa ka </w:t>
      </w:r>
      <w:r w:rsidRPr="00245C2E">
        <w:rPr>
          <w:szCs w:val="16"/>
          <w:lang w:val="ru-RU"/>
        </w:rPr>
        <w:t xml:space="preserve">isla sa Dagat Aegean. – </w:t>
      </w:r>
      <w:r w:rsidRPr="00245C2E">
        <w:rPr>
          <w:i/>
          <w:iCs/>
          <w:szCs w:val="16"/>
          <w:lang w:val="ru-RU"/>
        </w:rPr>
        <w:t xml:space="preserve">Nota sa maghubad.</w:t>
      </w:r>
    </w:p>
  </w:footnote>
  <w:footnote w:id="196">
    <w:p w:rsidRPr="001E4FB8" w:rsidR="001E4FB8" w:rsidRDefault="001E4FB8" w14:paraId="5701E827" w14:textId="189A6C9D">
      <w:pPr>
        <w:pStyle w:val="FootnoteText"/>
        <w:rPr>
          <w:lang w:val="ru-RU"/>
        </w:rPr>
      </w:pPr>
      <w:r>
        <w:rPr>
          <w:rStyle w:val="FootnoteReference"/>
        </w:rPr>
        <w:footnoteRef/>
      </w:r>
      <w:r w:rsidRPr="001E4FB8">
        <w:rPr>
          <w:lang w:val="ru-RU"/>
        </w:rPr>
        <w:t xml:space="preserve"> </w:t>
      </w:r>
      <w:r w:rsidRPr="00245C2E">
        <w:rPr>
          <w:szCs w:val="16"/>
          <w:lang w:val="ru-RU"/>
        </w:rPr>
        <w:t xml:space="preserve">Kini nga sundalo mao si Arsenios Eznipedis – ang umaabot nga Bulahan nga Kura Paisios. Ang insidente nga gihulagway nahitabo atol sa Gubat Sibil sa 1944–1948. – </w:t>
      </w:r>
      <w:r w:rsidRPr="00245C2E">
        <w:rPr>
          <w:i/>
          <w:iCs/>
          <w:szCs w:val="16"/>
          <w:lang w:val="ru-RU"/>
        </w:rPr>
        <w:t xml:space="preserve">Nota sa maghubad.</w:t>
      </w:r>
    </w:p>
  </w:footnote>
  <w:footnote w:id="197">
    <w:p w:rsidRPr="006001D9" w:rsidR="006001D9" w:rsidRDefault="006001D9" w14:paraId="289A9CF5" w14:textId="0F0A6551">
      <w:pPr>
        <w:pStyle w:val="FootnoteText"/>
        <w:rPr>
          <w:lang w:val="ru-RU"/>
        </w:rPr>
      </w:pPr>
      <w:r>
        <w:rPr>
          <w:rStyle w:val="FootnoteReference"/>
        </w:rPr>
        <w:footnoteRef/>
      </w:r>
      <w:r w:rsidRPr="006001D9">
        <w:rPr>
          <w:lang w:val="ru-RU"/>
        </w:rPr>
        <w:t xml:space="preserve"> </w:t>
      </w:r>
      <w:r w:rsidRPr="00245C2E">
        <w:rPr>
          <w:szCs w:val="16"/>
          <w:lang w:val="ru-RU"/>
        </w:rPr>
        <w:t xml:space="preserve">Sodium borate. – </w:t>
      </w:r>
      <w:r w:rsidRPr="00245C2E">
        <w:rPr>
          <w:i/>
          <w:iCs/>
          <w:szCs w:val="16"/>
          <w:lang w:val="ru-RU"/>
        </w:rPr>
        <w:t xml:space="preserve">Nota sa maghubad.</w:t>
      </w:r>
    </w:p>
  </w:footnote>
  <w:footnote w:id="198">
    <w:p w:rsidRPr="00CF1C82" w:rsidR="00CF1C82" w:rsidRDefault="00CF1C82" w14:paraId="04F12799" w14:textId="1BD033E3">
      <w:pPr>
        <w:pStyle w:val="FootnoteText"/>
        <w:rPr>
          <w:lang w:val="ru-RU"/>
        </w:rPr>
      </w:pPr>
      <w:r>
        <w:rPr>
          <w:rStyle w:val="FootnoteReference"/>
        </w:rPr>
        <w:footnoteRef/>
      </w:r>
      <w:r w:rsidRPr="00CF1C82">
        <w:rPr>
          <w:lang w:val="ru-RU"/>
        </w:rPr>
        <w:t xml:space="preserve"> </w:t>
      </w:r>
      <w:r w:rsidRPr="00245C2E">
        <w:rPr>
          <w:szCs w:val="16"/>
          <w:lang w:val="ru-RU"/>
        </w:rPr>
        <w:t xml:space="preserve">Ang Karaan naghimo og katingalahang pagduwa sa mga pulong: </w:t>
      </w:r>
      <w:r w:rsidRPr="00245C2E">
        <w:rPr>
          <w:szCs w:val="16"/>
        </w:rPr>
        <w:t xml:space="preserve">παρρησία </w:t>
      </w:r>
      <w:r w:rsidRPr="00245C2E">
        <w:rPr>
          <w:szCs w:val="16"/>
          <w:lang w:val="ru-RU"/>
        </w:rPr>
        <w:t xml:space="preserve">– pagkamatinud-anon, kaisog; </w:t>
      </w:r>
      <w:r w:rsidRPr="00245C2E">
        <w:rPr>
          <w:szCs w:val="16"/>
        </w:rPr>
        <w:t xml:space="preserve">Παρίσι </w:t>
      </w:r>
      <w:r w:rsidRPr="00245C2E">
        <w:rPr>
          <w:szCs w:val="16"/>
          <w:lang w:val="ru-RU"/>
        </w:rPr>
        <w:t xml:space="preserve">– Paris sa Griegong transkripsyon. – </w:t>
      </w:r>
      <w:r w:rsidRPr="00245C2E">
        <w:rPr>
          <w:i/>
          <w:iCs/>
          <w:szCs w:val="16"/>
          <w:lang w:val="ru-RU"/>
        </w:rPr>
        <w:t xml:space="preserve">Tala sa maghubad.</w:t>
      </w:r>
    </w:p>
  </w:footnote>
  <w:footnote w:id="199">
    <w:p w:rsidRPr="00E52162" w:rsidR="00E52162" w:rsidP="00E52162" w:rsidRDefault="00E52162" w14:paraId="76DD8984" w14:textId="2529E3B0">
      <w:pPr>
        <w:rPr>
          <w:sz w:val="20"/>
          <w:szCs w:val="16"/>
        </w:rPr>
      </w:pPr>
      <w:r>
        <w:rPr>
          <w:rStyle w:val="FootnoteReference"/>
        </w:rPr>
        <w:footnoteRef/>
      </w:r>
      <w:r w:rsidRPr="00E52162">
        <w:rPr>
          <w:lang w:val="ru-RU"/>
        </w:rPr>
        <w:t xml:space="preserve"> </w:t>
      </w:r>
      <w:r w:rsidRPr="00245C2E">
        <w:rPr>
          <w:sz w:val="20"/>
          <w:szCs w:val="16"/>
          <w:lang w:val="ru-RU"/>
        </w:rPr>
        <w:t xml:space="preserve">Tan-awa Ang mga Buhat sa Atong Balaang Amahan Abba Isaac nga taga-Sirya. Mga Pulong sa Asetisismo. Sergiev Posad, 1911. p. 528. </w:t>
      </w:r>
    </w:p>
  </w:footnote>
  <w:footnote w:id="200">
    <w:p w:rsidR="00EB6084" w:rsidRDefault="00EB6084" w14:paraId="4921B740" w14:textId="24A0B2BF">
      <w:pPr>
        <w:pStyle w:val="FootnoteText"/>
      </w:pPr>
      <w:r>
        <w:rPr>
          <w:rStyle w:val="FootnoteReference"/>
        </w:rPr>
        <w:footnoteRef/>
      </w:r>
      <w:r>
        <w:t xml:space="preserve"> </w:t>
      </w:r>
      <w:r w:rsidRPr="00245C2E">
        <w:rPr>
          <w:szCs w:val="16"/>
          <w:lang w:val="ru-RU"/>
        </w:rPr>
        <w:t xml:space="preserve">Ikompara sa Ef. 5:33.</w:t>
      </w:r>
    </w:p>
  </w:footnote>
  <w:footnote w:id="201">
    <w:p w:rsidR="00127B76" w:rsidRDefault="00127B76" w14:paraId="2CFA5E8B" w14:textId="7E661C00">
      <w:pPr>
        <w:pStyle w:val="FootnoteText"/>
      </w:pPr>
      <w:r>
        <w:rPr>
          <w:rStyle w:val="FootnoteReference"/>
        </w:rPr>
        <w:footnoteRef/>
      </w:r>
      <w:r>
        <w:t xml:space="preserve"> </w:t>
      </w:r>
      <w:r w:rsidRPr="00245C2E">
        <w:rPr>
          <w:szCs w:val="16"/>
          <w:lang w:val="ru-RU"/>
        </w:rPr>
        <w:t xml:space="preserve">Roma 13:7.</w:t>
      </w:r>
    </w:p>
  </w:footnote>
  <w:footnote w:id="202">
    <w:p w:rsidR="00127B76" w:rsidRDefault="00127B76" w14:paraId="17E04F41" w14:textId="3AD2B3F3">
      <w:pPr>
        <w:pStyle w:val="FootnoteText"/>
      </w:pPr>
      <w:r>
        <w:rPr>
          <w:rStyle w:val="FootnoteReference"/>
        </w:rPr>
        <w:footnoteRef/>
      </w:r>
      <w:r>
        <w:t xml:space="preserve"> </w:t>
      </w:r>
      <w:r w:rsidRPr="00245C2E">
        <w:rPr>
          <w:szCs w:val="16"/>
          <w:lang w:val="ru-RU"/>
        </w:rPr>
        <w:t xml:space="preserve">Mat. 18:15.</w:t>
      </w:r>
    </w:p>
  </w:footnote>
  <w:footnote w:id="203">
    <w:p w:rsidR="006E7227" w:rsidRDefault="006E7227" w14:paraId="48657C43" w14:textId="7EE2A054">
      <w:pPr>
        <w:pStyle w:val="FootnoteText"/>
      </w:pPr>
      <w:r>
        <w:rPr>
          <w:rStyle w:val="FootnoteReference"/>
        </w:rPr>
        <w:footnoteRef/>
      </w:r>
      <w:r>
        <w:t xml:space="preserve"> </w:t>
      </w:r>
      <w:r w:rsidRPr="00245C2E">
        <w:rPr>
          <w:szCs w:val="16"/>
          <w:lang w:val="ru-RU"/>
        </w:rPr>
        <w:t xml:space="preserve">Tan-awa Deut. 7:2 ug mosunod.</w:t>
      </w:r>
    </w:p>
  </w:footnote>
  <w:footnote w:id="204">
    <w:p w:rsidRPr="00D7356D" w:rsidR="00D7356D" w:rsidRDefault="00D7356D" w14:paraId="41ED9D7A" w14:textId="109E4B20">
      <w:pPr>
        <w:pStyle w:val="FootnoteText"/>
        <w:rPr>
          <w:lang w:val="ru-RU"/>
        </w:rPr>
      </w:pPr>
      <w:r>
        <w:rPr>
          <w:rStyle w:val="FootnoteReference"/>
        </w:rPr>
        <w:footnoteRef/>
      </w:r>
      <w:r w:rsidRPr="00D7356D">
        <w:rPr>
          <w:lang w:val="ru-RU"/>
        </w:rPr>
        <w:t xml:space="preserve"> </w:t>
      </w:r>
      <w:r w:rsidRPr="00245C2E">
        <w:rPr>
          <w:szCs w:val="16"/>
          <w:lang w:val="ru-RU"/>
        </w:rPr>
        <w:t xml:space="preserve">Tan-awa ang Salmo 105:37: </w:t>
      </w:r>
      <w:r w:rsidRPr="00245C2E">
        <w:rPr>
          <w:i/>
          <w:iCs/>
          <w:szCs w:val="16"/>
          <w:lang w:val="ru-RU"/>
        </w:rPr>
        <w:t xml:space="preserve">"Ug gikaon nila ang ilang kaugalingong mga anak nga lalaki ug mga anak nga babaye sa ilang kabuang."</w:t>
      </w:r>
    </w:p>
  </w:footnote>
  <w:footnote w:id="205">
    <w:p w:rsidR="00310CF5" w:rsidRDefault="00310CF5" w14:paraId="31503A5A" w14:textId="411F5825">
      <w:pPr>
        <w:pStyle w:val="FootnoteText"/>
      </w:pPr>
      <w:r>
        <w:rPr>
          <w:rStyle w:val="FootnoteReference"/>
        </w:rPr>
        <w:footnoteRef/>
      </w:r>
      <w:r>
        <w:t xml:space="preserve"> </w:t>
      </w:r>
      <w:r w:rsidRPr="00245C2E">
        <w:rPr>
          <w:szCs w:val="16"/>
          <w:lang w:val="ru-RU"/>
        </w:rPr>
        <w:t xml:space="preserve">Genesis 5:4.</w:t>
      </w:r>
    </w:p>
  </w:footnote>
  <w:footnote w:id="206">
    <w:p w:rsidR="00310CF5" w:rsidRDefault="00310CF5" w14:paraId="4C682F10" w14:textId="30B6622A">
      <w:pPr>
        <w:pStyle w:val="FootnoteText"/>
      </w:pPr>
      <w:r>
        <w:rPr>
          <w:rStyle w:val="FootnoteReference"/>
        </w:rPr>
        <w:footnoteRef/>
      </w:r>
      <w:r>
        <w:t xml:space="preserve"> </w:t>
      </w:r>
      <w:r w:rsidRPr="00245C2E">
        <w:rPr>
          <w:szCs w:val="16"/>
          <w:lang w:val="ru-RU"/>
        </w:rPr>
        <w:t xml:space="preserve">Tan-awa ang Genesis 4:14–15.</w:t>
      </w:r>
    </w:p>
  </w:footnote>
  <w:footnote w:id="207">
    <w:p w:rsidR="00C945B1" w:rsidRDefault="00C945B1" w14:paraId="35551B6C" w14:textId="18772E14">
      <w:pPr>
        <w:pStyle w:val="FootnoteText"/>
      </w:pPr>
      <w:r>
        <w:rPr>
          <w:rStyle w:val="FootnoteReference"/>
        </w:rPr>
        <w:footnoteRef/>
      </w:r>
      <w:r>
        <w:t xml:space="preserve"> </w:t>
      </w:r>
      <w:r w:rsidRPr="00245C2E">
        <w:rPr>
          <w:szCs w:val="16"/>
          <w:lang w:val="ru-RU"/>
        </w:rPr>
        <w:t xml:space="preserve">Exodo 20:12.</w:t>
      </w:r>
    </w:p>
  </w:footnote>
  <w:footnote w:id="208">
    <w:p w:rsidRPr="000742F9" w:rsidR="000742F9" w:rsidRDefault="000742F9" w14:paraId="5D547DC9" w14:textId="179CF618">
      <w:pPr>
        <w:pStyle w:val="FootnoteText"/>
        <w:rPr>
          <w:lang w:val="ru-RU"/>
        </w:rPr>
      </w:pPr>
      <w:r>
        <w:rPr>
          <w:rStyle w:val="FootnoteReference"/>
        </w:rPr>
        <w:footnoteRef/>
      </w:r>
      <w:r w:rsidRPr="000742F9">
        <w:rPr>
          <w:lang w:val="ru-RU"/>
        </w:rPr>
        <w:t xml:space="preserve"> </w:t>
      </w:r>
      <w:r w:rsidRPr="00245C2E">
        <w:rPr>
          <w:szCs w:val="16"/>
          <w:lang w:val="ru-RU"/>
        </w:rPr>
        <w:t xml:space="preserve">Ang bulahang Isidora nagpuyo isip madre sa Konbento sa Tavenisiot, nga gitukod sa Kagalang-galang Pachomius ang Dako sa sayong bahin </w:t>
      </w:r>
      <w:r w:rsidRPr="00245C2E">
        <w:rPr>
          <w:szCs w:val="16"/>
          <w:lang w:val="ru-RU"/>
        </w:rPr>
        <w:t xml:space="preserve">sa</w:t>
      </w:r>
      <w:r w:rsidRPr="00245C2E">
        <w:rPr>
          <w:szCs w:val="16"/>
        </w:rPr>
        <w:t xml:space="preserve"> ika-4 </w:t>
      </w:r>
      <w:r w:rsidRPr="00245C2E">
        <w:rPr>
          <w:szCs w:val="16"/>
          <w:lang w:val="ru-RU"/>
        </w:rPr>
        <w:t xml:space="preserve">nga siglo sa baybayon sa Suba sa Nilo sa Itaas nga Thebaid. Sa pagpraktis sa asetikismo sa balaan nga kabuang alang kang Kristo, ang Bulahan nagkunwari nga buang ug gipanag-iya sa demonyo, nagpaubos ug nagpakapahiubos sa iyang kaugalingon. Imbis nga magsul-ob og monastikong pangtabon sa ulo, gitabonan niya ang iyang ulo og mga basahan, naglakaw siya nga walay sapin, ug gidawat niya ang pagdaugdaug ug pagpanghampak gikan sa uban nga walay reklamo ug uban sa pagpaubos. Ang pagkabalaan sa Bulahan napadayag pinaagi sa usa ka anghelikong panan-awon kang Abba Pitirim nga eremita, kinsa sa baylo gisultihan ang tanang mga igsoon nga babaye sa kombento bahin kaniya. Human niini, aron malikayan ang himaya sa tawo, tinago siyang nilakaw ang Bulahan gikan sa kombento ug nagpuyo sa pagkawalay-ilad hangtod sa adlaw sa iyang kamatayon. Ang paghinumdom sa Banal nga Isidora gisaulog matag ika-10 sa Mayo. Tan-awa ang Mga Kinabuhi sa mga Santo, Mayo, ika-napulo ka adlaw.</w:t>
      </w:r>
    </w:p>
  </w:footnote>
  <w:footnote w:id="209">
    <w:p w:rsidRPr="000742F9" w:rsidR="000742F9" w:rsidP="000742F9" w:rsidRDefault="000742F9" w14:paraId="65A4DD76" w14:textId="51B519B9">
      <w:pPr>
        <w:rPr>
          <w:sz w:val="20"/>
          <w:szCs w:val="16"/>
        </w:rPr>
      </w:pPr>
      <w:r>
        <w:rPr>
          <w:rStyle w:val="FootnoteReference"/>
        </w:rPr>
        <w:footnoteRef/>
      </w:r>
      <w:r w:rsidRPr="000742F9">
        <w:rPr>
          <w:lang w:val="ru-RU"/>
        </w:rPr>
        <w:t xml:space="preserve"> </w:t>
      </w:r>
      <w:r w:rsidRPr="00245C2E">
        <w:rPr>
          <w:sz w:val="20"/>
          <w:szCs w:val="16"/>
          <w:lang w:val="ru-RU"/>
        </w:rPr>
        <w:t xml:space="preserve">Felon – panapton sa pari. – </w:t>
      </w:r>
      <w:r w:rsidRPr="00245C2E">
        <w:rPr>
          <w:i/>
          <w:iCs/>
          <w:sz w:val="20"/>
          <w:szCs w:val="16"/>
          <w:lang w:val="ru-RU"/>
        </w:rPr>
        <w:t xml:space="preserve">Nota sa maghubad.</w:t>
      </w:r>
    </w:p>
  </w:footnote>
  <w:footnote w:id="210">
    <w:p w:rsidRPr="000742F9" w:rsidR="000742F9" w:rsidRDefault="000742F9" w14:paraId="6C0F4C1D" w14:textId="00CE3C6C">
      <w:pPr>
        <w:pStyle w:val="FootnoteText"/>
        <w:rPr>
          <w:lang w:val="ru-RU"/>
        </w:rPr>
      </w:pPr>
      <w:r>
        <w:rPr>
          <w:rStyle w:val="FootnoteReference"/>
        </w:rPr>
        <w:footnoteRef/>
      </w:r>
      <w:r w:rsidRPr="000742F9">
        <w:rPr>
          <w:lang w:val="ru-RU"/>
        </w:rPr>
        <w:t xml:space="preserve"> Ang </w:t>
      </w:r>
      <w:r w:rsidRPr="00245C2E">
        <w:rPr>
          <w:szCs w:val="16"/>
          <w:lang w:val="ru-RU"/>
        </w:rPr>
        <w:t xml:space="preserve">sentral nga plasa sa Athens. – </w:t>
      </w:r>
      <w:r w:rsidRPr="00245C2E">
        <w:rPr>
          <w:i/>
          <w:iCs/>
          <w:szCs w:val="16"/>
          <w:lang w:val="ru-RU"/>
        </w:rPr>
        <w:t xml:space="preserve">Nota sa tighubad.</w:t>
      </w:r>
    </w:p>
  </w:footnote>
  <w:footnote w:id="211">
    <w:p w:rsidR="008F2795" w:rsidRDefault="008F2795" w14:paraId="7E63DEE5" w14:textId="3FFA7194">
      <w:pPr>
        <w:pStyle w:val="FootnoteText"/>
      </w:pPr>
      <w:r>
        <w:rPr>
          <w:rStyle w:val="FootnoteReference"/>
        </w:rPr>
        <w:footnoteRef/>
      </w:r>
      <w:r w:rsidRPr="008F2795">
        <w:rPr>
          <w:lang w:val="ru-RU"/>
        </w:rPr>
        <w:t xml:space="preserve"> </w:t>
      </w:r>
      <w:r w:rsidRPr="00245C2E">
        <w:rPr>
          <w:szCs w:val="16"/>
          <w:lang w:val="ru-RU"/>
        </w:rPr>
        <w:t xml:space="preserve">Alang sa impormasyon bahin kang Elder Tikhon, tan-awa: </w:t>
      </w:r>
      <w:r w:rsidRPr="00245C2E">
        <w:rPr>
          <w:i/>
          <w:iCs/>
          <w:szCs w:val="16"/>
          <w:lang w:val="ru-RU"/>
        </w:rPr>
        <w:t xml:space="preserve">Elder Paisius</w:t>
      </w:r>
      <w:r w:rsidRPr="00245C2E">
        <w:rPr>
          <w:szCs w:val="16"/>
          <w:lang w:val="ru-RU"/>
        </w:rPr>
        <w:t xml:space="preserve">. The Fathers of Mount Athos and Stories from Mount Athos. Holy Trinity St Sergius Lavra, 2001. pp. 13–39.</w:t>
      </w:r>
    </w:p>
  </w:footnote>
  <w:footnote w:id="212">
    <w:p w:rsidRPr="008F2795" w:rsidR="008F2795" w:rsidP="008F2795" w:rsidRDefault="008F2795" w14:paraId="6D86ADB3" w14:textId="60FF8C31">
      <w:pPr>
        <w:rPr>
          <w:sz w:val="20"/>
          <w:szCs w:val="16"/>
        </w:rPr>
      </w:pPr>
      <w:r>
        <w:rPr>
          <w:rStyle w:val="FootnoteReference"/>
        </w:rPr>
        <w:footnoteRef/>
      </w:r>
      <w:r w:rsidRPr="008F2795">
        <w:rPr>
          <w:lang w:val="ru-RU"/>
        </w:rPr>
        <w:t xml:space="preserve"> </w:t>
      </w:r>
      <w:r w:rsidRPr="00245C2E">
        <w:rPr>
          <w:sz w:val="20"/>
          <w:szCs w:val="16"/>
          <w:lang w:val="ru-RU"/>
        </w:rPr>
        <w:t xml:space="preserve">Sa Ruso nga hubad: 'Dili magsul-ob ang babaye ug bisti sa lalaki, ni ang lalaki magsul-ob ug bisti sa babaye; kay bisan kinsa nga buhaton kini, makalaut sa Ginoo nga imong Dios' (Deut. 22:5) – </w:t>
      </w:r>
      <w:r w:rsidRPr="00245C2E">
        <w:rPr>
          <w:i/>
          <w:iCs/>
          <w:sz w:val="20"/>
          <w:szCs w:val="16"/>
          <w:lang w:val="ru-RU"/>
        </w:rPr>
        <w:t xml:space="preserve">Nota sa maghubad.</w:t>
      </w:r>
    </w:p>
  </w:footnote>
  <w:footnote w:id="213">
    <w:p w:rsidRPr="00BA70A5" w:rsidR="00BA70A5" w:rsidRDefault="00BA70A5" w14:paraId="053D1402" w14:textId="5851962E">
      <w:pPr>
        <w:pStyle w:val="FootnoteText"/>
        <w:rPr>
          <w:lang w:val="ru-RU"/>
        </w:rPr>
      </w:pPr>
      <w:r>
        <w:rPr>
          <w:rStyle w:val="FootnoteReference"/>
        </w:rPr>
        <w:footnoteRef/>
      </w:r>
      <w:r w:rsidRPr="00BA70A5">
        <w:rPr>
          <w:lang w:val="ru-RU"/>
        </w:rPr>
        <w:t xml:space="preserve"> </w:t>
      </w:r>
      <w:r w:rsidRPr="00245C2E">
        <w:rPr>
          <w:szCs w:val="16"/>
          <w:lang w:val="ru-RU"/>
        </w:rPr>
        <w:t xml:space="preserve">Sumala sa tradisyon sa pagkamahinatagon, sa mga monasteryo sa Gresya ang matag pilgrim nga moabot gisugat uban sa mga pampabugnaw – loukoum o lain pang tam-is nga pagkaon ug usa ka baso nga bugnaw nga tubig. – </w:t>
      </w:r>
      <w:r w:rsidRPr="00245C2E">
        <w:rPr>
          <w:i/>
          <w:iCs/>
          <w:szCs w:val="16"/>
          <w:lang w:val="ru-RU"/>
        </w:rPr>
        <w:t xml:space="preserve">Nota sa Taghubad.</w:t>
      </w:r>
    </w:p>
  </w:footnote>
  <w:footnote w:id="214">
    <w:p w:rsidR="0033540E" w:rsidRDefault="0033540E" w14:paraId="6710548B" w14:textId="1099793E">
      <w:pPr>
        <w:pStyle w:val="FootnoteText"/>
      </w:pPr>
      <w:r>
        <w:rPr>
          <w:rStyle w:val="FootnoteReference"/>
        </w:rPr>
        <w:footnoteRef/>
      </w:r>
      <w:r w:rsidRPr="0033540E">
        <w:rPr>
          <w:lang w:val="ru-RU"/>
        </w:rPr>
        <w:t xml:space="preserve"> </w:t>
      </w:r>
      <w:r w:rsidRPr="00245C2E">
        <w:rPr>
          <w:szCs w:val="16"/>
          <w:lang w:val="ru-RU"/>
        </w:rPr>
        <w:t xml:space="preserve">Sa Griyegong pinulongan, adunay tulo ka matang sa accent: acute, grave ug circumflex. </w:t>
      </w:r>
      <w:r w:rsidRPr="00245C2E">
        <w:rPr>
          <w:szCs w:val="16"/>
          <w:lang w:val="ru-RU"/>
        </w:rPr>
        <w:t xml:space="preserve">Niadtong 1982, gipaila ang bag-ong lagda sa pagbaybay sa Gresya, diin usa ra ka matang sa accent ang gipabilin sa Modernong Griyego. Sa samang higayon, gihimo usab ang daghang ubang artipisyal nga pagpahapsay, nga dako kaayo og pagkunhod sa gramatikal nga pamantayan sa modernong Griyegong pinulongan. Tan-awa usab ang </w:t>
      </w:r>
      <w:r w:rsidRPr="00245C2E">
        <w:rPr>
          <w:i/>
          <w:iCs/>
          <w:szCs w:val="16"/>
          <w:lang w:val="ru-RU"/>
        </w:rPr>
        <w:t xml:space="preserve">paunang </w:t>
      </w:r>
      <w:r w:rsidRPr="00245C2E">
        <w:rPr>
          <w:szCs w:val="16"/>
          <w:lang w:val="ru-RU"/>
        </w:rPr>
        <w:t xml:space="preserve">nota 221. – </w:t>
      </w:r>
      <w:r w:rsidRPr="00245C2E">
        <w:rPr>
          <w:i/>
          <w:iCs/>
          <w:szCs w:val="16"/>
          <w:lang w:val="ru-RU"/>
        </w:rPr>
        <w:t xml:space="preserve">Nota sa maghubad.</w:t>
      </w:r>
    </w:p>
  </w:footnote>
  <w:footnote w:id="215">
    <w:p w:rsidR="002F5FA0" w:rsidRDefault="002F5FA0" w14:paraId="2CB80CE2" w14:textId="324E43E3">
      <w:pPr>
        <w:pStyle w:val="FootnoteText"/>
      </w:pPr>
      <w:r>
        <w:rPr>
          <w:rStyle w:val="FootnoteReference"/>
        </w:rPr>
        <w:footnoteRef/>
      </w:r>
      <w:r>
        <w:t xml:space="preserve"> </w:t>
      </w:r>
      <w:r w:rsidRPr="00245C2E">
        <w:rPr>
          <w:szCs w:val="16"/>
          <w:lang w:val="ru-RU"/>
        </w:rPr>
        <w:t xml:space="preserve">Ikompara sa Mateo 2:15.</w:t>
      </w:r>
    </w:p>
  </w:footnote>
  <w:footnote w:id="216">
    <w:p w:rsidRPr="00FA3E15" w:rsidR="00FA3E15" w:rsidRDefault="00FA3E15" w14:paraId="7C3EF5EE" w14:textId="2CAB3CAB">
      <w:pPr>
        <w:pStyle w:val="FootnoteText"/>
        <w:rPr>
          <w:lang w:val="ru-RU"/>
        </w:rPr>
      </w:pPr>
      <w:r>
        <w:rPr>
          <w:rStyle w:val="FootnoteReference"/>
        </w:rPr>
        <w:footnoteRef/>
      </w:r>
      <w:r w:rsidRPr="00FA3E15">
        <w:rPr>
          <w:lang w:val="ru-RU"/>
        </w:rPr>
        <w:t xml:space="preserve"> </w:t>
      </w:r>
      <w:r w:rsidRPr="00245C2E">
        <w:rPr>
          <w:szCs w:val="16"/>
        </w:rPr>
        <w:t xml:space="preserve">Ἄρτος </w:t>
      </w:r>
      <w:r w:rsidRPr="00245C2E">
        <w:rPr>
          <w:szCs w:val="16"/>
          <w:lang w:val="ru-RU"/>
        </w:rPr>
        <w:t xml:space="preserve">(Karaan nga Griyego) – pan, </w:t>
      </w:r>
      <w:r w:rsidRPr="00245C2E">
        <w:rPr>
          <w:szCs w:val="16"/>
        </w:rPr>
        <w:t xml:space="preserve">οἶνος </w:t>
      </w:r>
      <w:r w:rsidRPr="00245C2E">
        <w:rPr>
          <w:szCs w:val="16"/>
          <w:lang w:val="ru-RU"/>
        </w:rPr>
        <w:t xml:space="preserve">(Karaan nga Griyego) – bino – </w:t>
      </w:r>
      <w:r w:rsidRPr="00245C2E">
        <w:rPr>
          <w:i/>
          <w:iCs/>
          <w:szCs w:val="16"/>
          <w:lang w:val="ru-RU"/>
        </w:rPr>
        <w:t xml:space="preserve">Nota sa Taghubad.</w:t>
      </w:r>
    </w:p>
  </w:footnote>
  <w:footnote w:id="217">
    <w:p w:rsidR="00E85169" w:rsidRDefault="00E85169" w14:paraId="686D8E8C" w14:textId="4F4A1079">
      <w:pPr>
        <w:pStyle w:val="FootnoteText"/>
      </w:pPr>
      <w:r>
        <w:rPr>
          <w:rStyle w:val="FootnoteReference"/>
        </w:rPr>
        <w:footnoteRef/>
      </w:r>
      <w:r>
        <w:t xml:space="preserve"> </w:t>
      </w:r>
      <w:r w:rsidRPr="00245C2E">
        <w:rPr>
          <w:szCs w:val="16"/>
          <w:lang w:val="ru-RU"/>
        </w:rPr>
        <w:t xml:space="preserve">Ikumpara sa Mga Buhat 2:3.</w:t>
      </w:r>
    </w:p>
  </w:footnote>
  <w:footnote w:id="218">
    <w:p w:rsidRPr="0067718C" w:rsidR="0067718C" w:rsidRDefault="0067718C" w14:paraId="59E1BE67" w14:textId="059E3734">
      <w:pPr>
        <w:pStyle w:val="FootnoteText"/>
        <w:rPr>
          <w:lang w:val="ru-RU"/>
        </w:rPr>
      </w:pPr>
      <w:r>
        <w:rPr>
          <w:rStyle w:val="FootnoteReference"/>
        </w:rPr>
        <w:footnoteRef/>
      </w:r>
      <w:r w:rsidRPr="0067718C">
        <w:rPr>
          <w:lang w:val="ru-RU"/>
        </w:rPr>
        <w:t xml:space="preserve"> </w:t>
      </w:r>
      <w:r w:rsidRPr="00245C2E">
        <w:rPr>
          <w:szCs w:val="16"/>
          <w:lang w:val="ru-RU"/>
        </w:rPr>
        <w:t xml:space="preserve">Tan-awa Ang Kinabuhi ug Pagkamartir ni Santa Catalina nga Dakong Martir. Mga Kinabuhi sa mga Santo, Nobyembre</w:t>
      </w:r>
      <w:r w:rsidRPr="00245C2E">
        <w:rPr>
          <w:szCs w:val="16"/>
          <w:lang w:val="ru-RU"/>
        </w:rPr>
        <w:t xml:space="preserve"> 24.</w:t>
      </w:r>
    </w:p>
  </w:footnote>
  <w:footnote w:id="219">
    <w:p w:rsidRPr="00405707" w:rsidR="00405707" w:rsidRDefault="00405707" w14:paraId="6D597779" w14:textId="1FC3B023">
      <w:pPr>
        <w:pStyle w:val="FootnoteText"/>
        <w:rPr>
          <w:lang w:val="ru-RU"/>
        </w:rPr>
      </w:pPr>
      <w:r>
        <w:rPr>
          <w:rStyle w:val="FootnoteReference"/>
        </w:rPr>
        <w:footnoteRef/>
      </w:r>
      <w:r w:rsidRPr="00405707">
        <w:rPr>
          <w:lang w:val="ru-RU"/>
        </w:rPr>
        <w:t xml:space="preserve"> </w:t>
      </w:r>
      <w:r w:rsidRPr="00245C2E">
        <w:rPr>
          <w:szCs w:val="16"/>
          <w:lang w:val="ru-RU"/>
        </w:rPr>
        <w:t xml:space="preserve">Sa mga eskwelahan sa Griyego, usa ka Ortodoksong pag-ampo ang ginabasa sa kusog sa mga silid-aralan sa pagsugod ug pagtapos sa mga leksyon. Sa pagsugod sa semana sa eskwelahan, ang nasudnong bandila sa Griyego ginataas nga solemne sa dulaanan sa eskwelahan sa atubangan sa tanang mga estudyante, ug sa katapusan sa semana kini ginababa. – </w:t>
      </w:r>
      <w:r w:rsidRPr="00245C2E">
        <w:rPr>
          <w:i/>
          <w:iCs/>
          <w:szCs w:val="16"/>
          <w:lang w:val="ru-RU"/>
        </w:rPr>
        <w:t xml:space="preserve">Nota sa Taghubad.</w:t>
      </w:r>
    </w:p>
  </w:footnote>
  <w:footnote w:id="220">
    <w:p w:rsidR="00405707" w:rsidRDefault="00405707" w14:paraId="3E8F5144" w14:textId="355FDC6C">
      <w:pPr>
        <w:pStyle w:val="FootnoteText"/>
      </w:pPr>
      <w:r>
        <w:rPr>
          <w:rStyle w:val="FootnoteReference"/>
        </w:rPr>
        <w:footnoteRef/>
      </w:r>
      <w:r w:rsidRPr="00405707">
        <w:rPr>
          <w:lang w:val="ru-RU"/>
        </w:rPr>
        <w:t xml:space="preserve"> </w:t>
      </w:r>
      <w:r w:rsidRPr="00245C2E">
        <w:rPr>
          <w:i/>
          <w:iCs/>
          <w:szCs w:val="16"/>
          <w:lang w:val="ru-RU"/>
        </w:rPr>
        <w:t xml:space="preserve">"O gikuha ba nimo ang lapok gikan sa yuta ug gihulma kini nga buhing binuhat, ug gibutang kini nga nagasulti nga binuhat sa yuta?" </w:t>
      </w:r>
      <w:r w:rsidRPr="00245C2E">
        <w:rPr>
          <w:szCs w:val="16"/>
          <w:lang w:val="ru-RU"/>
        </w:rPr>
        <w:t xml:space="preserve">(Job 38:14)</w:t>
      </w:r>
    </w:p>
  </w:footnote>
  <w:footnote w:id="221">
    <w:p w:rsidRPr="00405707" w:rsidR="00405707" w:rsidRDefault="00405707" w14:paraId="4164443D" w14:textId="39CDF670">
      <w:pPr>
        <w:pStyle w:val="FootnoteText"/>
        <w:rPr>
          <w:lang w:val="ru-RU"/>
        </w:rPr>
      </w:pPr>
      <w:r>
        <w:rPr>
          <w:rStyle w:val="FootnoteReference"/>
        </w:rPr>
        <w:footnoteRef/>
      </w:r>
      <w:r w:rsidRPr="00405707">
        <w:rPr>
          <w:lang w:val="ru-RU"/>
        </w:rPr>
        <w:t xml:space="preserve"> </w:t>
      </w:r>
      <w:r w:rsidRPr="00245C2E">
        <w:rPr>
          <w:szCs w:val="16"/>
          <w:lang w:val="ru-RU"/>
        </w:rPr>
        <w:t xml:space="preserve">Sa modernong Griyego, adunay duha ka linggwistikong estilo: Dimotika (literal nga 'pinulongan sa katawhan') ug Katharevousa ('putli' nga pinulongan). Sa aspeto sa balarila ug bokabularyo, ang Katharevousa mas duol kaayo sa Klasikong Griyego, diin kini nga duha ka estilo historikal nga mitumaw. Hangtod sa 1974, ang pagtudlo sa mga unibersidad sa Gresya gihimo sa sinultihan sa literatura – ang Katharevousa. Karon, sa kadaghanan sa mga institusyon sa mas taas nga edukasyon sa Gresya, ang pagtudlo gihimo sa Dimotiki, nga orihinal nga usa ka kolokyal nga estilo. Kung itandi sa artipisyal nga pagpasimple sa pagbaybay (tan-awa ang paunang nota 214), sa daghang pagsulod sa langyaw nga bokabularyo sa Modernong Griyego, ug uban pa, ang pagwagtang sa Katharevousa isip pinulongan sa eskuylahan nagdala sa dakong pagkunhod sa pamantayan sa edukasyon sa mga modernong Griyego. – </w:t>
      </w:r>
      <w:r w:rsidRPr="00245C2E">
        <w:rPr>
          <w:i/>
          <w:iCs/>
          <w:szCs w:val="16"/>
          <w:lang w:val="ru-RU"/>
        </w:rPr>
        <w:t xml:space="preserve">Nota sa Taghubad</w:t>
      </w:r>
    </w:p>
  </w:footnote>
  <w:footnote w:id="222">
    <w:p w:rsidRPr="00F90180" w:rsidR="00F90180" w:rsidRDefault="00F90180" w14:paraId="19D38898" w14:textId="2FC75F96">
      <w:pPr>
        <w:pStyle w:val="FootnoteText"/>
        <w:rPr>
          <w:lang w:val="ru-RU"/>
        </w:rPr>
      </w:pPr>
      <w:r>
        <w:rPr>
          <w:rStyle w:val="FootnoteReference"/>
        </w:rPr>
        <w:footnoteRef/>
      </w:r>
      <w:r w:rsidRPr="00F90180">
        <w:rPr>
          <w:lang w:val="ru-RU"/>
        </w:rPr>
        <w:t xml:space="preserve"> </w:t>
      </w:r>
      <w:r w:rsidRPr="00245C2E">
        <w:rPr>
          <w:szCs w:val="16"/>
          <w:lang w:val="ru-RU"/>
        </w:rPr>
        <w:t xml:space="preserve">Nagpasaylo kami sa among mga magbabasa sa pagbilin nga walay kausaban sa hubad ang berso nga gikutlo sa Elder – bisan pa sa hingpit nga pagkasuklam-suklam niini. Bisan pa niana, ang espirituhanong sulod sa isyu mas makalilisang pa kaysa sa grotesko nga estetika niini. Ang gikutlo nga teksto gikuha gikan sa usa ka textbook sa inahan nga pinulongan nga opisyal nga girekomenda sa Ministeryo sa Edukasyon sa Gresya para sa ikaduhang tuig sa elementarya; busa klaro nga ang mga bata sa Gresya nag-atubang sa parehas nga gipunting nga espirituhanong gubat sama sa ilang mga kaedad nga Ruso. Busa, ang mga pamaagi sa espirituhanong pagpanalipod nga gisugyot sa Bulahan nga Kura Paisios niining kapitula mahimo usab gamiton sa mga ginikanan ug magtutudlo sa Rusya. – </w:t>
      </w:r>
      <w:r w:rsidRPr="00245C2E">
        <w:rPr>
          <w:i/>
          <w:iCs/>
          <w:szCs w:val="16"/>
          <w:lang w:val="ru-RU"/>
        </w:rPr>
        <w:t xml:space="preserve">Nota sa Taghubad</w:t>
      </w:r>
    </w:p>
  </w:footnote>
  <w:footnote w:id="223">
    <w:p w:rsidR="000E7D98" w:rsidRDefault="000E7D98" w14:paraId="7DE6A635" w14:textId="6A3BEFBB">
      <w:pPr>
        <w:pStyle w:val="FootnoteText"/>
      </w:pPr>
      <w:r>
        <w:rPr>
          <w:rStyle w:val="FootnoteReference"/>
        </w:rPr>
        <w:footnoteRef/>
      </w:r>
      <w:r w:rsidRPr="000E7D98">
        <w:rPr>
          <w:lang w:val="ru-RU"/>
        </w:rPr>
        <w:t xml:space="preserve"> </w:t>
      </w:r>
      <w:r w:rsidRPr="00245C2E">
        <w:rPr>
          <w:szCs w:val="16"/>
          <w:lang w:val="ru-RU"/>
        </w:rPr>
        <w:t xml:space="preserve">Tan-awa si </w:t>
      </w:r>
      <w:r w:rsidRPr="00245C2E">
        <w:rPr>
          <w:i/>
          <w:iCs/>
          <w:szCs w:val="16"/>
          <w:lang w:val="ru-RU"/>
        </w:rPr>
        <w:t xml:space="preserve">Elder Paisios sa Bukid Athos</w:t>
      </w:r>
      <w:r w:rsidRPr="00245C2E">
        <w:rPr>
          <w:szCs w:val="16"/>
          <w:lang w:val="ru-RU"/>
        </w:rPr>
        <w:t xml:space="preserve">. Ang Banal nga Arsenius sa Kapadokya. Holy Trinity St Sergius Lavra, 1997. pp. 30, 33–34.</w:t>
      </w:r>
    </w:p>
  </w:footnote>
  <w:footnote w:id="224">
    <w:p w:rsidR="00C15601" w:rsidRDefault="00C15601" w14:paraId="2FEFA61E" w14:textId="3907C3D2">
      <w:pPr>
        <w:pStyle w:val="FootnoteText"/>
      </w:pPr>
      <w:r>
        <w:rPr>
          <w:rStyle w:val="FootnoteReference"/>
        </w:rPr>
        <w:footnoteRef/>
      </w:r>
      <w:r>
        <w:t xml:space="preserve"> </w:t>
      </w:r>
      <w:r w:rsidRPr="00245C2E">
        <w:rPr>
          <w:szCs w:val="16"/>
          <w:lang w:val="ru-RU"/>
        </w:rPr>
        <w:t xml:space="preserve">Heb. 10:31.</w:t>
      </w:r>
    </w:p>
  </w:footnote>
  <w:footnote w:id="225">
    <w:p w:rsidR="0069689B" w:rsidRDefault="0069689B" w14:paraId="561DE7AA" w14:textId="1CB0CE51">
      <w:pPr>
        <w:pStyle w:val="FootnoteText"/>
      </w:pPr>
      <w:r>
        <w:rPr>
          <w:rStyle w:val="FootnoteReference"/>
        </w:rPr>
        <w:footnoteRef/>
      </w:r>
      <w:r>
        <w:t xml:space="preserve"> </w:t>
      </w:r>
      <w:r w:rsidRPr="00245C2E">
        <w:rPr>
          <w:szCs w:val="16"/>
          <w:lang w:val="ru-RU"/>
        </w:rPr>
        <w:t xml:space="preserve">Mateo 21:44.</w:t>
      </w:r>
    </w:p>
  </w:footnote>
  <w:footnote w:id="226">
    <w:p w:rsidR="0069689B" w:rsidRDefault="0069689B" w14:paraId="12F89114" w14:textId="5E72589B">
      <w:pPr>
        <w:pStyle w:val="FootnoteText"/>
      </w:pPr>
      <w:r>
        <w:rPr>
          <w:rStyle w:val="FootnoteReference"/>
        </w:rPr>
        <w:footnoteRef/>
      </w:r>
      <w:r>
        <w:t xml:space="preserve"> </w:t>
      </w:r>
      <w:r w:rsidRPr="00245C2E">
        <w:rPr>
          <w:szCs w:val="16"/>
          <w:lang w:val="ru-RU"/>
        </w:rPr>
        <w:t xml:space="preserve">Ikompara sa Isaias 42:3 ug Mateo 12:20.</w:t>
      </w:r>
    </w:p>
  </w:footnote>
  <w:footnote w:id="227">
    <w:p w:rsidR="0069689B" w:rsidRDefault="0069689B" w14:paraId="609511DB" w14:textId="107AD7E0">
      <w:pPr>
        <w:pStyle w:val="FootnoteText"/>
      </w:pPr>
      <w:r>
        <w:rPr>
          <w:rStyle w:val="FootnoteReference"/>
        </w:rPr>
        <w:footnoteRef/>
      </w:r>
      <w:r>
        <w:t xml:space="preserve"> </w:t>
      </w:r>
      <w:r w:rsidRPr="00245C2E">
        <w:rPr>
          <w:szCs w:val="16"/>
          <w:lang w:val="ru-RU"/>
        </w:rPr>
        <w:t xml:space="preserve">Tan-awa si Juan 8:46.</w:t>
      </w:r>
    </w:p>
  </w:footnote>
  <w:footnote w:id="228">
    <w:p w:rsidRPr="00F10AF4" w:rsidR="00F10AF4" w:rsidP="00F10AF4" w:rsidRDefault="00F10AF4" w14:paraId="7172DC02" w14:textId="1B1A5DE5">
      <w:pPr>
        <w:rPr>
          <w:sz w:val="20"/>
          <w:szCs w:val="16"/>
        </w:rPr>
      </w:pPr>
      <w:r>
        <w:rPr>
          <w:rStyle w:val="FootnoteReference"/>
        </w:rPr>
        <w:footnoteRef/>
      </w:r>
      <w:r w:rsidRPr="00F10AF4">
        <w:rPr>
          <w:lang w:val="ru-RU"/>
        </w:rPr>
        <w:t xml:space="preserve"> </w:t>
      </w:r>
      <w:r w:rsidRPr="00245C2E">
        <w:rPr>
          <w:sz w:val="20"/>
          <w:szCs w:val="16"/>
          <w:lang w:val="ru-RU"/>
        </w:rPr>
        <w:t xml:space="preserve">Niadtong 20 Hulyo 1974, misalakay ang mga tropang Turko sa Cyprus ug gisakop ang amihanang bahin niini. – </w:t>
      </w:r>
      <w:r w:rsidRPr="00245C2E">
        <w:rPr>
          <w:i/>
          <w:iCs/>
          <w:sz w:val="20"/>
          <w:szCs w:val="16"/>
          <w:lang w:val="ru-RU"/>
        </w:rPr>
        <w:t xml:space="preserve">Nota sa maghubad.</w:t>
      </w:r>
    </w:p>
  </w:footnote>
  <w:footnote w:id="229">
    <w:p w:rsidR="00D47130" w:rsidRDefault="00D47130" w14:paraId="760F85E6" w14:textId="3D466C50">
      <w:pPr>
        <w:pStyle w:val="FootnoteText"/>
      </w:pPr>
      <w:r>
        <w:rPr>
          <w:rStyle w:val="FootnoteReference"/>
        </w:rPr>
        <w:footnoteRef/>
      </w:r>
      <w:r>
        <w:t xml:space="preserve"> </w:t>
      </w:r>
      <w:r w:rsidRPr="00245C2E">
        <w:rPr>
          <w:szCs w:val="16"/>
          <w:lang w:val="ru-RU"/>
        </w:rPr>
        <w:t xml:space="preserve">Gihatag niadtong 1974.</w:t>
      </w:r>
    </w:p>
  </w:footnote>
  <w:footnote w:id="230">
    <w:p w:rsidRPr="00D47130" w:rsidR="00D47130" w:rsidP="00D47130" w:rsidRDefault="00D47130" w14:paraId="66DC4E51" w14:textId="21138910">
      <w:pPr>
        <w:rPr>
          <w:sz w:val="20"/>
          <w:szCs w:val="16"/>
        </w:rPr>
      </w:pPr>
      <w:r>
        <w:rPr>
          <w:rStyle w:val="FootnoteReference"/>
        </w:rPr>
        <w:footnoteRef/>
      </w:r>
      <w:r>
        <w:t xml:space="preserve"> </w:t>
      </w:r>
      <w:r w:rsidRPr="00245C2E">
        <w:rPr>
          <w:sz w:val="20"/>
          <w:szCs w:val="16"/>
          <w:lang w:val="ru-RU"/>
        </w:rPr>
        <w:t xml:space="preserve">Mateo 18:17. </w:t>
      </w:r>
    </w:p>
  </w:footnote>
  <w:footnote w:id="231">
    <w:p w:rsidR="00874FF0" w:rsidRDefault="00874FF0" w14:paraId="58F78AF0" w14:textId="5C8D631F">
      <w:pPr>
        <w:pStyle w:val="FootnoteText"/>
      </w:pPr>
      <w:r>
        <w:rPr>
          <w:rStyle w:val="FootnoteReference"/>
        </w:rPr>
        <w:footnoteRef/>
      </w:r>
      <w:r>
        <w:t xml:space="preserve"> </w:t>
      </w:r>
      <w:r w:rsidRPr="00245C2E">
        <w:rPr>
          <w:szCs w:val="16"/>
          <w:lang w:val="ru-RU"/>
        </w:rPr>
        <w:t xml:space="preserve">Mga Buhat 5:41.</w:t>
      </w:r>
    </w:p>
  </w:footnote>
  <w:footnote w:id="232">
    <w:p w:rsidR="00874FF0" w:rsidRDefault="00874FF0" w14:paraId="2D5AA939" w14:textId="462901D8">
      <w:pPr>
        <w:pStyle w:val="FootnoteText"/>
      </w:pPr>
      <w:r>
        <w:rPr>
          <w:rStyle w:val="FootnoteReference"/>
        </w:rPr>
        <w:footnoteRef/>
      </w:r>
      <w:r>
        <w:t xml:space="preserve"> </w:t>
      </w:r>
      <w:r w:rsidRPr="00245C2E">
        <w:rPr>
          <w:szCs w:val="16"/>
          <w:lang w:val="ru-RU"/>
        </w:rPr>
        <w:t xml:space="preserve">Fil. 3:8.</w:t>
      </w:r>
    </w:p>
  </w:footnote>
  <w:footnote w:id="233">
    <w:p w:rsidR="00E227C8" w:rsidRDefault="00E227C8" w14:paraId="4868C44E" w14:textId="4144FC92">
      <w:pPr>
        <w:pStyle w:val="FootnoteText"/>
      </w:pPr>
      <w:r>
        <w:rPr>
          <w:rStyle w:val="FootnoteReference"/>
        </w:rPr>
        <w:footnoteRef/>
      </w:r>
      <w:r>
        <w:t xml:space="preserve"> </w:t>
      </w:r>
      <w:r w:rsidRPr="00245C2E">
        <w:rPr>
          <w:szCs w:val="16"/>
          <w:lang w:val="ru-RU"/>
        </w:rPr>
        <w:t xml:space="preserve">Tan-awa Numeros 20:10.</w:t>
      </w:r>
    </w:p>
  </w:footnote>
  <w:footnote w:id="234">
    <w:p w:rsidR="006367DD" w:rsidRDefault="006367DD" w14:paraId="70AB3110" w14:textId="22FC303A">
      <w:pPr>
        <w:pStyle w:val="FootnoteText"/>
      </w:pPr>
      <w:r>
        <w:rPr>
          <w:rStyle w:val="FootnoteReference"/>
        </w:rPr>
        <w:footnoteRef/>
      </w:r>
      <w:r>
        <w:t xml:space="preserve"> </w:t>
      </w:r>
      <w:r w:rsidRPr="00245C2E">
        <w:rPr>
          <w:szCs w:val="16"/>
          <w:lang w:val="ru-RU"/>
        </w:rPr>
        <w:t xml:space="preserve">Tan-awa 1 Cor. 3:16.</w:t>
      </w:r>
    </w:p>
  </w:footnote>
  <w:footnote w:id="235">
    <w:p w:rsidRPr="006367DD" w:rsidR="006367DD" w:rsidP="006367DD" w:rsidRDefault="006367DD" w14:paraId="13F47110" w14:textId="6AF04370">
      <w:pPr>
        <w:rPr>
          <w:sz w:val="20"/>
          <w:szCs w:val="16"/>
        </w:rPr>
      </w:pPr>
      <w:r>
        <w:rPr>
          <w:rStyle w:val="FootnoteReference"/>
        </w:rPr>
        <w:footnoteRef/>
      </w:r>
      <w:r w:rsidRPr="006367DD">
        <w:rPr>
          <w:lang w:val="ru-RU"/>
        </w:rPr>
        <w:t xml:space="preserve"> </w:t>
      </w:r>
      <w:r w:rsidRPr="00245C2E">
        <w:rPr>
          <w:sz w:val="20"/>
          <w:szCs w:val="16"/>
          <w:lang w:val="ru-RU"/>
        </w:rPr>
        <w:t xml:space="preserve">Usa ka panultihon ni Cleobulus – tirano sa Lindos sa Rhodes – usa sa pito ka karaang pantas (</w:t>
      </w:r>
      <w:r w:rsidRPr="00245C2E">
        <w:rPr>
          <w:sz w:val="20"/>
          <w:szCs w:val="16"/>
        </w:rPr>
        <w:t xml:space="preserve">ika-6 </w:t>
      </w:r>
      <w:r w:rsidRPr="00245C2E">
        <w:rPr>
          <w:sz w:val="20"/>
          <w:szCs w:val="16"/>
          <w:lang w:val="ru-RU"/>
        </w:rPr>
        <w:t xml:space="preserve">nga siglo BC). – </w:t>
      </w:r>
      <w:r w:rsidRPr="00245C2E">
        <w:rPr>
          <w:i/>
          <w:iCs/>
          <w:sz w:val="20"/>
          <w:szCs w:val="16"/>
          <w:lang w:val="ru-RU"/>
        </w:rPr>
        <w:t xml:space="preserve">Nota sa maghubad.</w:t>
      </w:r>
    </w:p>
  </w:footnote>
  <w:footnote w:id="236">
    <w:p w:rsidRPr="006367DD" w:rsidR="006367DD" w:rsidP="006367DD" w:rsidRDefault="006367DD" w14:paraId="22DB37F8" w14:textId="43267A94">
      <w:pPr>
        <w:rPr>
          <w:sz w:val="20"/>
          <w:szCs w:val="16"/>
        </w:rPr>
      </w:pPr>
      <w:r>
        <w:rPr>
          <w:rStyle w:val="FootnoteReference"/>
        </w:rPr>
        <w:footnoteRef/>
      </w:r>
      <w:r>
        <w:t xml:space="preserve"> </w:t>
      </w:r>
      <w:r w:rsidRPr="00245C2E">
        <w:rPr>
          <w:sz w:val="20"/>
          <w:szCs w:val="16"/>
          <w:lang w:val="ru-RU"/>
        </w:rPr>
        <w:t xml:space="preserve">Juan 17:1 ug mosunod. </w:t>
      </w:r>
    </w:p>
  </w:footnote>
  <w:footnote w:id="237">
    <w:p w:rsidR="007755B0" w:rsidRDefault="007755B0" w14:paraId="14D1C9D0" w14:textId="1D1EA111">
      <w:pPr>
        <w:pStyle w:val="FootnoteText"/>
      </w:pPr>
      <w:r>
        <w:rPr>
          <w:rStyle w:val="FootnoteReference"/>
        </w:rPr>
        <w:footnoteRef/>
      </w:r>
      <w:r>
        <w:t xml:space="preserve"> </w:t>
      </w:r>
      <w:r w:rsidRPr="00245C2E">
        <w:rPr>
          <w:szCs w:val="16"/>
          <w:lang w:val="ru-RU"/>
        </w:rPr>
        <w:t xml:space="preserve">Juan 5:44.</w:t>
      </w:r>
    </w:p>
  </w:footnote>
  <w:footnote w:id="238">
    <w:p w:rsidR="007755B0" w:rsidRDefault="007755B0" w14:paraId="593D1E3F" w14:textId="39BAD2F6">
      <w:pPr>
        <w:pStyle w:val="FootnoteText"/>
      </w:pPr>
      <w:r>
        <w:rPr>
          <w:rStyle w:val="FootnoteReference"/>
        </w:rPr>
        <w:footnoteRef/>
      </w:r>
      <w:r>
        <w:t xml:space="preserve"> </w:t>
      </w:r>
      <w:r w:rsidRPr="00245C2E">
        <w:rPr>
          <w:szCs w:val="16"/>
          <w:lang w:val="ru-RU"/>
        </w:rPr>
        <w:t xml:space="preserve">2 Timoteo 3:13.</w:t>
      </w:r>
    </w:p>
  </w:footnote>
  <w:footnote w:id="239">
    <w:p w:rsidRPr="00CC78F0" w:rsidR="00CC78F0" w:rsidRDefault="00CC78F0" w14:paraId="3CFA7490" w14:textId="04F11F86">
      <w:pPr>
        <w:pStyle w:val="FootnoteText"/>
        <w:rPr>
          <w:lang w:val="ru-RU"/>
        </w:rPr>
      </w:pPr>
      <w:r>
        <w:rPr>
          <w:rStyle w:val="FootnoteReference"/>
        </w:rPr>
        <w:footnoteRef/>
      </w:r>
      <w:r w:rsidRPr="00CC78F0">
        <w:rPr>
          <w:lang w:val="ru-RU"/>
        </w:rPr>
        <w:t xml:space="preserve"> </w:t>
      </w:r>
      <w:r w:rsidRPr="00245C2E">
        <w:rPr>
          <w:szCs w:val="16"/>
          <w:lang w:val="ru-RU"/>
        </w:rPr>
        <w:t xml:space="preserve">Sumala sa Griyegong liturhikal nga libro. – </w:t>
      </w:r>
      <w:r w:rsidRPr="00245C2E">
        <w:rPr>
          <w:i/>
          <w:iCs/>
          <w:szCs w:val="16"/>
          <w:lang w:val="ru-RU"/>
        </w:rPr>
        <w:t xml:space="preserve">Nota sa maghubad.</w:t>
      </w:r>
    </w:p>
  </w:footnote>
  <w:footnote w:id="240">
    <w:p w:rsidRPr="003E40A6" w:rsidR="00CC78F0" w:rsidRDefault="00CC78F0" w14:paraId="25B22AAD" w14:textId="2E43A5BB">
      <w:pPr>
        <w:pStyle w:val="FootnoteText"/>
        <w:rPr>
          <w:lang w:val="ru-RU"/>
        </w:rPr>
      </w:pPr>
      <w:r>
        <w:rPr>
          <w:rStyle w:val="FootnoteReference"/>
        </w:rPr>
        <w:footnoteRef/>
      </w:r>
      <w:r w:rsidRPr="00CC78F0">
        <w:rPr>
          <w:lang w:val="ru-RU"/>
        </w:rPr>
        <w:t xml:space="preserve"> </w:t>
      </w:r>
      <w:r w:rsidRPr="00245C2E">
        <w:rPr>
          <w:szCs w:val="16"/>
          <w:lang w:val="ru-RU"/>
        </w:rPr>
        <w:t xml:space="preserve">Sumala sa tradisyon </w:t>
      </w:r>
      <w:r w:rsidRPr="00245C2E">
        <w:rPr>
          <w:szCs w:val="16"/>
          <w:lang w:val="ru-RU"/>
        </w:rPr>
        <w:t xml:space="preserve">sa Bukid Athos, human sa pag-ampo sa Ikatulong Oras, ang pari nga nag-alagad sa Proskomedia motingog sa gamay nga kampana nga naa sa halaran, ug maputol ang serbisyo. Ang mga monghe mogawas sa ilang stasidia ug hilom nga gisaulog ang mga ngalan sa buhi ug sa mga namatay. Niining panahona, kuhaon sa pari ang mga partikula, nga nag-ingon: 'Hinumdumi, O Ginoo.' Unya magpadayon ang naputol nga serbisyo. Tan-awa ang The Holy Mountain Rule of Church Order. Holy Trinity St Sergius Lavra, 2002. p. 33. – </w:t>
      </w:r>
      <w:r w:rsidRPr="00245C2E">
        <w:rPr>
          <w:i/>
          <w:iCs/>
          <w:szCs w:val="16"/>
          <w:lang w:val="ru-RU"/>
        </w:rPr>
        <w:t xml:space="preserve">Tala sa maghubad.</w:t>
      </w:r>
    </w:p>
  </w:footnote>
  <w:footnote w:id="241">
    <w:p w:rsidRPr="003E40A6" w:rsidR="003E40A6" w:rsidRDefault="003E40A6" w14:paraId="666BC025" w14:textId="16ACC289">
      <w:pPr>
        <w:pStyle w:val="FootnoteText"/>
        <w:rPr>
          <w:lang w:val="ru-RU"/>
        </w:rPr>
      </w:pPr>
      <w:r>
        <w:rPr>
          <w:rStyle w:val="FootnoteReference"/>
        </w:rPr>
        <w:footnoteRef/>
      </w:r>
      <w:r w:rsidRPr="003E40A6">
        <w:rPr>
          <w:lang w:val="ru-RU"/>
        </w:rPr>
        <w:t xml:space="preserve"> </w:t>
      </w:r>
      <w:r w:rsidRPr="00245C2E">
        <w:rPr>
          <w:szCs w:val="16"/>
          <w:lang w:val="ru-RU"/>
        </w:rPr>
        <w:t xml:space="preserve">Tan-awa si </w:t>
      </w:r>
      <w:r w:rsidRPr="00245C2E">
        <w:rPr>
          <w:i/>
          <w:iCs/>
          <w:szCs w:val="16"/>
          <w:lang w:val="ru-RU"/>
        </w:rPr>
        <w:t xml:space="preserve">Elder Paisios</w:t>
      </w:r>
      <w:r w:rsidRPr="00245C2E">
        <w:rPr>
          <w:szCs w:val="16"/>
          <w:lang w:val="ru-RU"/>
        </w:rPr>
        <w:t xml:space="preserve">. The Fathers of Svyatogorsk and the History of Svyatogorsk. Holy Trinity St Sergius Lavra, 2001. pp. 102–104.</w:t>
      </w:r>
    </w:p>
  </w:footnote>
  <w:footnote w:id="242">
    <w:p w:rsidRPr="003E40A6" w:rsidR="003E40A6" w:rsidRDefault="003E40A6" w14:paraId="1B31EBA3" w14:textId="53E53D01">
      <w:pPr>
        <w:pStyle w:val="FootnoteText"/>
        <w:rPr>
          <w:lang w:val="ru-RU"/>
        </w:rPr>
      </w:pPr>
      <w:r>
        <w:rPr>
          <w:rStyle w:val="FootnoteReference"/>
        </w:rPr>
        <w:footnoteRef/>
      </w:r>
      <w:r w:rsidRPr="003E40A6">
        <w:rPr>
          <w:lang w:val="ru-RU"/>
        </w:rPr>
        <w:t xml:space="preserve"> </w:t>
      </w:r>
      <w:r w:rsidRPr="00245C2E">
        <w:rPr>
          <w:szCs w:val="16"/>
          <w:lang w:val="ru-RU"/>
        </w:rPr>
        <w:t xml:space="preserve">Ang pulong nga 'uncompromising' dinhi naghubad sa Griyegong pulong nga </w:t>
      </w:r>
      <w:r w:rsidRPr="00245C2E">
        <w:rPr>
          <w:szCs w:val="16"/>
          <w:lang w:val="ru-RU"/>
        </w:rPr>
        <w:t xml:space="preserve">'ἀκρίβεια' (literal nga: katukma, kaigpit). Sa teolohiya sa Ortodokso, ang akriveia nagtumong sa prinsipyo sa mga Amahan sa Simbahan sa istriktong pamaagi sa mga Banal nga Kanon (ug, sa mas kinatibuk-an, sa Tradisyon sa Simbahan), diin ang literal ug tukmang pagpatuman niini giila nga gikinahanglan. – </w:t>
      </w:r>
      <w:r w:rsidRPr="00245C2E">
        <w:rPr>
          <w:i/>
          <w:iCs/>
          <w:szCs w:val="16"/>
          <w:lang w:val="ru-RU"/>
        </w:rPr>
        <w:t xml:space="preserve">Nota sa maghubad.</w:t>
      </w:r>
    </w:p>
  </w:footnote>
  <w:footnote w:id="243">
    <w:p w:rsidRPr="003E40A6" w:rsidR="003E40A6" w:rsidRDefault="003E40A6" w14:paraId="530171F1" w14:textId="7CBE433A">
      <w:pPr>
        <w:pStyle w:val="FootnoteText"/>
        <w:rPr>
          <w:lang w:val="ru-RU"/>
        </w:rPr>
      </w:pPr>
      <w:r>
        <w:rPr>
          <w:rStyle w:val="FootnoteReference"/>
        </w:rPr>
        <w:footnoteRef/>
      </w:r>
      <w:r w:rsidRPr="003E40A6">
        <w:rPr>
          <w:lang w:val="ru-RU"/>
        </w:rPr>
        <w:t xml:space="preserve"> </w:t>
      </w:r>
      <w:r w:rsidRPr="00245C2E">
        <w:rPr>
          <w:szCs w:val="16"/>
          <w:lang w:val="ru-RU"/>
        </w:rPr>
        <w:t xml:space="preserve">Tan-awa ang ika-unom nga ode sa ikaduhang canon alang sa Presentasyon sa Labing Balaan nga Theotokos (21 </w:t>
      </w:r>
      <w:r w:rsidRPr="00245C2E">
        <w:rPr>
          <w:szCs w:val="16"/>
          <w:lang w:val="ru-RU"/>
        </w:rPr>
        <w:t xml:space="preserve">Nobyembre).</w:t>
      </w:r>
    </w:p>
  </w:footnote>
  <w:footnote w:id="244">
    <w:p w:rsidR="00E36FE2" w:rsidRDefault="00E36FE2" w14:paraId="3279509E" w14:textId="57E9A2CC">
      <w:pPr>
        <w:pStyle w:val="FootnoteText"/>
      </w:pPr>
      <w:r>
        <w:rPr>
          <w:rStyle w:val="FootnoteReference"/>
        </w:rPr>
        <w:footnoteRef/>
      </w:r>
      <w:r>
        <w:t xml:space="preserve"> </w:t>
      </w:r>
      <w:r w:rsidRPr="00245C2E">
        <w:rPr>
          <w:szCs w:val="16"/>
          <w:lang w:val="ru-RU"/>
        </w:rPr>
        <w:t xml:space="preserve">Tan-awa ang Mat. 24:44.</w:t>
      </w:r>
    </w:p>
  </w:footnote>
  <w:footnote w:id="245">
    <w:p w:rsidRPr="00E57BC7" w:rsidR="00E57BC7" w:rsidP="00E57BC7" w:rsidRDefault="00E57BC7" w14:paraId="6C37F27D" w14:textId="2D74457B">
      <w:pPr>
        <w:rPr>
          <w:sz w:val="20"/>
          <w:szCs w:val="16"/>
        </w:rPr>
      </w:pPr>
      <w:r>
        <w:rPr>
          <w:rStyle w:val="FootnoteReference"/>
        </w:rPr>
        <w:footnoteRef/>
      </w:r>
      <w:r>
        <w:t xml:space="preserve"> </w:t>
      </w:r>
      <w:r w:rsidRPr="00245C2E">
        <w:rPr>
          <w:sz w:val="20"/>
          <w:szCs w:val="16"/>
          <w:lang w:val="ru-RU"/>
        </w:rPr>
        <w:t xml:space="preserve">Salmo 36:16. </w:t>
      </w:r>
    </w:p>
  </w:footnote>
  <w:footnote w:id="246">
    <w:p w:rsidRPr="00E57BC7" w:rsidR="00E57BC7" w:rsidP="00E57BC7" w:rsidRDefault="00E57BC7" w14:paraId="56173E6C" w14:textId="7D4338B9">
      <w:pPr>
        <w:rPr>
          <w:sz w:val="20"/>
          <w:szCs w:val="16"/>
        </w:rPr>
      </w:pPr>
      <w:r>
        <w:rPr>
          <w:rStyle w:val="FootnoteReference"/>
        </w:rPr>
        <w:footnoteRef/>
      </w:r>
      <w:r w:rsidRPr="00E57BC7">
        <w:rPr>
          <w:lang w:val="ru-RU"/>
        </w:rPr>
        <w:t xml:space="preserve"> </w:t>
      </w:r>
      <w:r w:rsidRPr="00245C2E">
        <w:rPr>
          <w:sz w:val="20"/>
          <w:szCs w:val="16"/>
          <w:lang w:val="ru-RU"/>
        </w:rPr>
        <w:t xml:space="preserve">Sumala sa tradisyon sa Mount Athos, ang mga prostrasyon wala buhata sa monastikong lagda sa selda gawas lang sa mga Domingo ug sa panahon sa Bright Week. Sa tanang uban pang mga adlaw sa pista, lakip na ang Napulo'g Duha ka Dako nga Pista, ginabuhat ang mga prostrasyon sa selda. – </w:t>
      </w:r>
      <w:r w:rsidRPr="00245C2E">
        <w:rPr>
          <w:i/>
          <w:iCs/>
          <w:sz w:val="20"/>
          <w:szCs w:val="16"/>
          <w:lang w:val="ru-RU"/>
        </w:rPr>
        <w:t xml:space="preserve">Nota sa tighubad.</w:t>
      </w:r>
    </w:p>
  </w:footnote>
  <w:footnote w:id="247">
    <w:p w:rsidRPr="00E57BC7" w:rsidR="00E57BC7" w:rsidRDefault="00E57BC7" w14:paraId="790427F5" w14:textId="4E485A34">
      <w:pPr>
        <w:pStyle w:val="FootnoteText"/>
        <w:rPr>
          <w:lang w:val="ru-RU"/>
        </w:rPr>
      </w:pPr>
      <w:r>
        <w:rPr>
          <w:rStyle w:val="FootnoteReference"/>
        </w:rPr>
        <w:footnoteRef/>
      </w:r>
      <w:r w:rsidRPr="00E57BC7">
        <w:rPr>
          <w:lang w:val="ru-RU"/>
        </w:rPr>
        <w:t xml:space="preserve"> </w:t>
      </w:r>
      <w:r w:rsidRPr="00245C2E">
        <w:rPr>
          <w:szCs w:val="16"/>
          <w:lang w:val="ru-RU"/>
        </w:rPr>
        <w:t xml:space="preserve">Archondariki – usa ka dapit sa pagdawat sa mga bisita sa mga Griyegong monasteryo. – </w:t>
      </w:r>
      <w:r w:rsidRPr="00245C2E">
        <w:rPr>
          <w:i/>
          <w:iCs/>
          <w:szCs w:val="16"/>
          <w:lang w:val="ru-RU"/>
        </w:rPr>
        <w:t xml:space="preserve">Nota sa tighubad.</w:t>
      </w:r>
    </w:p>
  </w:footnote>
  <w:footnote w:id="248">
    <w:p w:rsidRPr="00E57BC7" w:rsidR="00E57BC7" w:rsidRDefault="00E57BC7" w14:paraId="5FDF70D4" w14:textId="5B11728D">
      <w:pPr>
        <w:pStyle w:val="FootnoteText"/>
        <w:rPr>
          <w:lang w:val="ru-RU"/>
        </w:rPr>
      </w:pPr>
      <w:r>
        <w:rPr>
          <w:rStyle w:val="FootnoteReference"/>
        </w:rPr>
        <w:footnoteRef/>
      </w:r>
      <w:r w:rsidRPr="00E57BC7">
        <w:rPr>
          <w:lang w:val="ru-RU"/>
        </w:rPr>
        <w:t xml:space="preserve"> </w:t>
      </w:r>
      <w:r w:rsidRPr="00245C2E">
        <w:rPr>
          <w:szCs w:val="16"/>
          <w:lang w:val="ru-RU"/>
        </w:rPr>
        <w:t xml:space="preserve">Ang Kuma nagbuhat og dula sa mga pulong base sa pagkapareho sa ngalan tali sa bag-ong gihimong ngalan </w:t>
      </w:r>
      <w:r w:rsidRPr="00245C2E">
        <w:rPr>
          <w:szCs w:val="16"/>
        </w:rPr>
        <w:t xml:space="preserve">nga Ζωζώ </w:t>
      </w:r>
      <w:r w:rsidRPr="00245C2E">
        <w:rPr>
          <w:szCs w:val="16"/>
          <w:lang w:val="ru-RU"/>
        </w:rPr>
        <w:t xml:space="preserve">(usa ka korapsyon </w:t>
      </w:r>
      <w:r w:rsidRPr="00245C2E">
        <w:rPr>
          <w:szCs w:val="16"/>
        </w:rPr>
        <w:t xml:space="preserve">sa Ζωή </w:t>
      </w:r>
      <w:r w:rsidRPr="00245C2E">
        <w:rPr>
          <w:szCs w:val="16"/>
          <w:lang w:val="ru-RU"/>
        </w:rPr>
        <w:t xml:space="preserve">– 'kinabuhi' – nga katumbas sa Rusyano nga ngalan nga Zoya) ug sa pulong nga </w:t>
      </w:r>
      <w:r w:rsidRPr="00245C2E">
        <w:rPr>
          <w:szCs w:val="16"/>
          <w:lang w:val="ru-RU"/>
        </w:rPr>
        <w:t xml:space="preserve">'ζωο' – 'hayop'. – </w:t>
      </w:r>
      <w:r w:rsidRPr="00245C2E">
        <w:rPr>
          <w:i/>
          <w:iCs/>
          <w:szCs w:val="16"/>
          <w:lang w:val="ru-RU"/>
        </w:rPr>
        <w:t xml:space="preserve">Nota sa Taghubad.</w:t>
      </w:r>
    </w:p>
  </w:footnote>
  <w:footnote w:id="249">
    <w:p w:rsidR="00993847" w:rsidRDefault="00993847" w14:paraId="2FC7EB8C" w14:textId="04817C60">
      <w:pPr>
        <w:pStyle w:val="FootnoteText"/>
      </w:pPr>
      <w:r>
        <w:rPr>
          <w:rStyle w:val="FootnoteReference"/>
        </w:rPr>
        <w:footnoteRef/>
      </w:r>
      <w:r>
        <w:t xml:space="preserve"> </w:t>
      </w:r>
      <w:r w:rsidRPr="00245C2E">
        <w:rPr>
          <w:szCs w:val="16"/>
          <w:lang w:val="ru-RU"/>
        </w:rPr>
        <w:t xml:space="preserve">Hebreohanon 13:8.</w:t>
      </w:r>
    </w:p>
  </w:footnote>
  <w:footnote w:id="250">
    <w:p w:rsidRPr="00D43B86" w:rsidR="00D43B86" w:rsidRDefault="00D43B86" w14:paraId="4B4AC9C1" w14:textId="413178F9">
      <w:pPr>
        <w:pStyle w:val="FootnoteText"/>
        <w:rPr>
          <w:lang w:val="ru-RU"/>
        </w:rPr>
      </w:pPr>
      <w:r>
        <w:rPr>
          <w:rStyle w:val="FootnoteReference"/>
        </w:rPr>
        <w:footnoteRef/>
      </w:r>
      <w:r w:rsidRPr="00D43B86">
        <w:rPr>
          <w:lang w:val="ru-RU"/>
        </w:rPr>
        <w:t xml:space="preserve"> </w:t>
      </w:r>
      <w:r w:rsidRPr="00245C2E">
        <w:rPr>
          <w:szCs w:val="16"/>
          <w:lang w:val="ru-RU"/>
        </w:rPr>
        <w:t xml:space="preserve">Ang panapton sa ulo nga gisul-ob sa mga klero ug monghe. – </w:t>
      </w:r>
      <w:r w:rsidRPr="00245C2E">
        <w:rPr>
          <w:i/>
          <w:iCs/>
          <w:szCs w:val="16"/>
          <w:lang w:val="ru-RU"/>
        </w:rPr>
        <w:t xml:space="preserve">Nota sa maghubad.</w:t>
      </w:r>
    </w:p>
  </w:footnote>
  <w:footnote w:id="251">
    <w:p w:rsidRPr="00847FC1" w:rsidR="00847FC1" w:rsidRDefault="00847FC1" w14:paraId="2C55E943" w14:textId="63BC35B4">
      <w:pPr>
        <w:pStyle w:val="FootnoteText"/>
        <w:rPr>
          <w:lang w:val="ru-RU"/>
        </w:rPr>
      </w:pPr>
      <w:r>
        <w:rPr>
          <w:rStyle w:val="FootnoteReference"/>
        </w:rPr>
        <w:footnoteRef/>
      </w:r>
      <w:r w:rsidRPr="00847FC1">
        <w:rPr>
          <w:lang w:val="ru-RU"/>
        </w:rPr>
        <w:t xml:space="preserve"> </w:t>
      </w:r>
      <w:r w:rsidRPr="00245C2E">
        <w:rPr>
          <w:szCs w:val="16"/>
          <w:lang w:val="ru-RU"/>
        </w:rPr>
        <w:t xml:space="preserve">Ang Griyegong pulong nga 'kavsokalivitis' nagpasabot og 'managsunog sa kaliva'. Mao kini ang ngalan nga gihatag sa santo sa Athos </w:t>
      </w:r>
      <w:r w:rsidRPr="00245C2E">
        <w:rPr>
          <w:szCs w:val="16"/>
          <w:lang w:val="ru-RU"/>
        </w:rPr>
        <w:t xml:space="preserve">sa</w:t>
      </w:r>
      <w:r w:rsidRPr="00245C2E">
        <w:rPr>
          <w:szCs w:val="16"/>
        </w:rPr>
        <w:t xml:space="preserve"> ika-14 </w:t>
      </w:r>
      <w:r w:rsidRPr="00245C2E">
        <w:rPr>
          <w:szCs w:val="16"/>
          <w:lang w:val="ru-RU"/>
        </w:rPr>
        <w:t xml:space="preserve">nga siglo, si Kagalang-galang Maximus (gisaulog matag ika-13 sa Enero), nga nagkinabuhi nga asketiko, kanunay nga nagbalhin-balhin gikan sa usa ka lugar ngadto sa lain, nagtukod og gagmay nga kaliva—payag—alang sa iyang kaugalingon, ug dayon gisunog kini. – </w:t>
      </w:r>
      <w:r w:rsidRPr="00245C2E">
        <w:rPr>
          <w:i/>
          <w:iCs/>
          <w:szCs w:val="16"/>
          <w:lang w:val="ru-RU"/>
        </w:rPr>
        <w:t xml:space="preserve">Tala sa maghubad.</w:t>
      </w:r>
    </w:p>
  </w:footnote>
  <w:footnote w:id="252">
    <w:p w:rsidRPr="00242D5E" w:rsidR="00242D5E" w:rsidRDefault="00242D5E" w14:paraId="476B57A1" w14:textId="6ADE134C">
      <w:pPr>
        <w:pStyle w:val="FootnoteText"/>
        <w:rPr>
          <w:lang w:val="ru-RU"/>
        </w:rPr>
      </w:pPr>
      <w:r>
        <w:rPr>
          <w:rStyle w:val="FootnoteReference"/>
        </w:rPr>
        <w:footnoteRef/>
      </w:r>
      <w:r w:rsidRPr="00242D5E">
        <w:rPr>
          <w:lang w:val="ru-RU"/>
        </w:rPr>
        <w:t xml:space="preserve"> </w:t>
      </w:r>
      <w:r w:rsidRPr="00245C2E">
        <w:rPr>
          <w:szCs w:val="16"/>
          <w:lang w:val="ru-RU"/>
        </w:rPr>
        <w:t xml:space="preserve">Ang Karaan nagdula sa mga pulong: </w:t>
      </w:r>
      <w:r w:rsidRPr="00245C2E">
        <w:rPr>
          <w:szCs w:val="16"/>
        </w:rPr>
        <w:t xml:space="preserve">παράδοση </w:t>
      </w:r>
      <w:r w:rsidRPr="00245C2E">
        <w:rPr>
          <w:szCs w:val="16"/>
          <w:lang w:val="ru-RU"/>
        </w:rPr>
        <w:t xml:space="preserve">– tradisyon; </w:t>
      </w:r>
      <w:r w:rsidRPr="00245C2E">
        <w:rPr>
          <w:szCs w:val="16"/>
        </w:rPr>
        <w:t xml:space="preserve">παράβαση </w:t>
      </w:r>
      <w:r w:rsidRPr="00245C2E">
        <w:rPr>
          <w:szCs w:val="16"/>
          <w:lang w:val="ru-RU"/>
        </w:rPr>
        <w:t xml:space="preserve">– krimen, paglapas, paglapas sa balaod. Niining higayona, isip eksepsyon, among hubad ang ikaduhang pulong nga 'pagtraydor'. – </w:t>
      </w:r>
      <w:r w:rsidRPr="00245C2E">
        <w:rPr>
          <w:i/>
          <w:iCs/>
          <w:szCs w:val="16"/>
          <w:lang w:val="ru-RU"/>
        </w:rPr>
        <w:t xml:space="preserve">Tala sa maghubad.</w:t>
      </w:r>
    </w:p>
  </w:footnote>
  <w:footnote w:id="253">
    <w:p w:rsidRPr="00242D5E" w:rsidR="00242D5E" w:rsidRDefault="00242D5E" w14:paraId="7242E7E0" w14:textId="6BEC8413">
      <w:pPr>
        <w:pStyle w:val="FootnoteText"/>
        <w:rPr>
          <w:lang w:val="ru-RU"/>
        </w:rPr>
      </w:pPr>
      <w:r>
        <w:rPr>
          <w:rStyle w:val="FootnoteReference"/>
        </w:rPr>
        <w:footnoteRef/>
      </w:r>
      <w:r w:rsidRPr="00242D5E">
        <w:rPr>
          <w:lang w:val="ru-RU"/>
        </w:rPr>
        <w:t xml:space="preserve"> </w:t>
      </w:r>
      <w:r w:rsidRPr="00245C2E">
        <w:rPr>
          <w:szCs w:val="16"/>
          <w:lang w:val="ru-RU"/>
        </w:rPr>
        <w:t xml:space="preserve">Niadtong 1833, ang menor de edad nga Prinsipe Otto sa Bavaria napili nga Haring sa napalaya nga Gresya. Kauban niya ug sa iyang konseho sa rehensiya, daghang mga Aleman ang miabot sa Gresya, nga mipuno sa kadaghanan sa mga nangunang posisyon sa gobyerno, kasundalohan, ug ekonomiya sa Gresya. Mao kini ang pagsugod sa Gresya sa </w:t>
      </w:r>
      <w:r w:rsidRPr="00245C2E">
        <w:rPr>
          <w:szCs w:val="16"/>
          <w:lang w:val="ru-RU"/>
        </w:rPr>
        <w:t xml:space="preserve">gitawag nga</w:t>
      </w:r>
      <w:r w:rsidRPr="00245C2E">
        <w:rPr>
          <w:szCs w:val="16"/>
          <w:lang w:val="ru-RU"/>
        </w:rPr>
        <w:t xml:space="preserve"> panahon </w:t>
      </w:r>
      <w:r w:rsidRPr="00245C2E">
        <w:rPr>
          <w:szCs w:val="16"/>
          <w:lang w:val="ru-RU"/>
        </w:rPr>
        <w:t xml:space="preserve">sa dominasyon sa Bavarian, nga sa daghang aspeto mas lisod para sa mga Griyego kaysa sa natumba nga gapus sa Turko. Natapos ang dominasyon sa Bavaria niadtong 3 sa Septyembre 1843 sa pagwagtang sa absolutong monarkiya ug sa pagdawat sa Konstitusyon sa Gresya. Gipalayas si Haring Otto ug kadaghanan sa mga Bavarians gikan sa nasud. – </w:t>
      </w:r>
      <w:r w:rsidRPr="00245C2E">
        <w:rPr>
          <w:i/>
          <w:iCs/>
          <w:szCs w:val="16"/>
          <w:lang w:val="ru-RU"/>
        </w:rPr>
        <w:t xml:space="preserve">Nota sa taghubad.</w:t>
      </w:r>
    </w:p>
  </w:footnote>
  <w:footnote w:id="254">
    <w:p w:rsidR="00CD5159" w:rsidRDefault="00CD5159" w14:paraId="5F55AE31" w14:textId="6D74362B">
      <w:pPr>
        <w:pStyle w:val="FootnoteText"/>
      </w:pPr>
      <w:r>
        <w:rPr>
          <w:rStyle w:val="FootnoteReference"/>
        </w:rPr>
        <w:footnoteRef/>
      </w:r>
      <w:r>
        <w:t xml:space="preserve"> </w:t>
      </w:r>
      <w:r w:rsidRPr="00245C2E">
        <w:rPr>
          <w:szCs w:val="16"/>
          <w:lang w:val="ru-RU"/>
        </w:rPr>
        <w:t xml:space="preserve">Notasyon sa musika sa Byzantine.</w:t>
      </w:r>
    </w:p>
  </w:footnote>
  <w:footnote w:id="255">
    <w:p w:rsidRPr="006775A9" w:rsidR="006775A9" w:rsidRDefault="006775A9" w14:paraId="7ECE9649" w14:textId="25D9C40C">
      <w:pPr>
        <w:pStyle w:val="FootnoteText"/>
        <w:rPr>
          <w:lang w:val="ru-RU"/>
        </w:rPr>
      </w:pPr>
      <w:r>
        <w:rPr>
          <w:rStyle w:val="FootnoteReference"/>
        </w:rPr>
        <w:footnoteRef/>
      </w:r>
      <w:r w:rsidRPr="006775A9">
        <w:rPr>
          <w:lang w:val="ru-RU"/>
        </w:rPr>
        <w:t xml:space="preserve"> </w:t>
      </w:r>
      <w:r w:rsidRPr="00245C2E">
        <w:rPr>
          <w:szCs w:val="16"/>
          <w:lang w:val="ru-RU"/>
        </w:rPr>
        <w:t xml:space="preserve">Si Peter sa Peloponnese (namatay niadtong 1777) – usa ka bantugang kompositor sa musika sa simbahan sa Byzantine sa post-Byzantine nga panahon. – </w:t>
      </w:r>
      <w:r w:rsidRPr="00245C2E">
        <w:rPr>
          <w:i/>
          <w:iCs/>
          <w:szCs w:val="16"/>
          <w:lang w:val="ru-RU"/>
        </w:rPr>
        <w:t xml:space="preserve">Nota sa tighubad.</w:t>
      </w:r>
    </w:p>
  </w:footnote>
  <w:footnote w:id="256">
    <w:p w:rsidR="006775A9" w:rsidRDefault="006775A9" w14:paraId="788ADD9C" w14:textId="284642F9">
      <w:pPr>
        <w:pStyle w:val="FootnoteText"/>
      </w:pPr>
      <w:r>
        <w:rPr>
          <w:rStyle w:val="FootnoteReference"/>
        </w:rPr>
        <w:footnoteRef/>
      </w:r>
      <w:r>
        <w:t xml:space="preserve"> </w:t>
      </w:r>
      <w:r w:rsidRPr="00245C2E">
        <w:rPr>
          <w:szCs w:val="16"/>
          <w:lang w:val="ru-RU"/>
        </w:rPr>
        <w:t xml:space="preserve">Gihatag niadtong Hunyo 1985.</w:t>
      </w:r>
    </w:p>
  </w:footnote>
  <w:footnote w:id="257">
    <w:p w:rsidRPr="006775A9" w:rsidR="006775A9" w:rsidRDefault="006775A9" w14:paraId="5EA61315" w14:textId="1453DC8A">
      <w:pPr>
        <w:pStyle w:val="FootnoteText"/>
        <w:rPr>
          <w:lang w:val="ru-RU"/>
        </w:rPr>
      </w:pPr>
      <w:r>
        <w:rPr>
          <w:rStyle w:val="FootnoteReference"/>
        </w:rPr>
        <w:footnoteRef/>
      </w:r>
      <w:r w:rsidRPr="006775A9">
        <w:rPr>
          <w:lang w:val="ru-RU"/>
        </w:rPr>
        <w:t xml:space="preserve"> </w:t>
      </w:r>
      <w:r w:rsidRPr="00245C2E">
        <w:rPr>
          <w:szCs w:val="16"/>
          <w:lang w:val="ru-RU"/>
        </w:rPr>
        <w:t xml:space="preserve">Pagludlo sa pulong: ang apelyido sa politiko ug Heneral nga Sekretaryo sa Romanian Communist Party, Nicolae Ceaușescu (1918–1989), sa dihang gitranskribe sa Griego</w:t>
      </w:r>
      <w:r w:rsidRPr="00245C2E">
        <w:rPr>
          <w:szCs w:val="16"/>
          <w:lang w:val="ru-RU"/>
        </w:rPr>
        <w:t xml:space="preserve">,</w:t>
      </w:r>
      <w:r w:rsidRPr="00245C2E">
        <w:rPr>
          <w:szCs w:val="16"/>
          <w:lang w:val="ru-RU"/>
        </w:rPr>
        <w:t xml:space="preserve"> pareho sa pulong nga </w:t>
      </w:r>
      <w:r w:rsidRPr="00245C2E">
        <w:rPr>
          <w:szCs w:val="16"/>
        </w:rPr>
        <w:t xml:space="preserve">'τσαούσης </w:t>
      </w:r>
      <w:r w:rsidRPr="00245C2E">
        <w:rPr>
          <w:szCs w:val="16"/>
        </w:rPr>
        <w:t xml:space="preserve">του </w:t>
      </w:r>
      <w:r w:rsidRPr="00245C2E">
        <w:rPr>
          <w:szCs w:val="16"/>
        </w:rPr>
        <w:t xml:space="preserve">αἴσ</w:t>
      </w:r>
      <w:r w:rsidRPr="00245C2E">
        <w:rPr>
          <w:szCs w:val="16"/>
          <w:lang w:val="ru-RU"/>
        </w:rPr>
        <w:t xml:space="preserve">χους', nga literal nga nagpasabot og 'walay-hiya nga korporal'. – </w:t>
      </w:r>
      <w:r w:rsidRPr="00245C2E">
        <w:rPr>
          <w:i/>
          <w:iCs/>
          <w:szCs w:val="16"/>
          <w:lang w:val="ru-RU"/>
        </w:rPr>
        <w:t xml:space="preserve">Nota sa tighubad</w:t>
      </w:r>
    </w:p>
  </w:footnote>
  <w:footnote w:id="258">
    <w:p w:rsidRPr="006775A9" w:rsidR="006775A9" w:rsidP="006775A9" w:rsidRDefault="006775A9" w14:paraId="671ACEF4" w14:textId="0EF5C956">
      <w:pPr>
        <w:rPr>
          <w:sz w:val="20"/>
          <w:szCs w:val="16"/>
        </w:rPr>
      </w:pPr>
      <w:r>
        <w:rPr>
          <w:rStyle w:val="FootnoteReference"/>
        </w:rPr>
        <w:footnoteRef/>
      </w:r>
      <w:r>
        <w:t xml:space="preserve"> </w:t>
      </w:r>
      <w:r w:rsidRPr="00245C2E">
        <w:rPr>
          <w:sz w:val="20"/>
          <w:szCs w:val="16"/>
          <w:lang w:val="ru-RU"/>
        </w:rPr>
        <w:t xml:space="preserve">Gihatag niadtong 1992 </w:t>
      </w:r>
    </w:p>
  </w:footnote>
  <w:footnote w:id="259">
    <w:p w:rsidRPr="00D15B69" w:rsidR="00D15B69" w:rsidRDefault="00D15B69" w14:paraId="0B516200" w14:textId="6FA46353">
      <w:pPr>
        <w:pStyle w:val="FootnoteText"/>
        <w:rPr>
          <w:lang w:val="ru-RU"/>
        </w:rPr>
      </w:pPr>
      <w:r>
        <w:rPr>
          <w:rStyle w:val="FootnoteReference"/>
        </w:rPr>
        <w:footnoteRef/>
      </w:r>
      <w:r w:rsidRPr="00D15B69">
        <w:rPr>
          <w:lang w:val="ru-RU"/>
        </w:rPr>
        <w:t xml:space="preserve"> </w:t>
      </w:r>
      <w:r w:rsidRPr="00245C2E">
        <w:rPr>
          <w:szCs w:val="16"/>
          <w:lang w:val="ru-RU"/>
        </w:rPr>
        <w:t xml:space="preserve">Ang Banal nga Nicodemos sa Balaang Bukid natawo niadtong 1749. Siya usa sa labing maalamon nga mga tawo sa iyang panahon. Gikombinar niya ang talagsaong abilidad sa siyensya uban sa hingpit nga pagkabubus sa pagtuo sa Ortodokso. Sukad pa niadtong 1775, nagpuyo siya isip monghe sa Balaang Bukid sa Athos. Dinhi niya gisulat ang daghang mga libro, nga naglangkob sa bulawanong bahandi sa Ortodoksong teolohiya ug ascesis. Pinaagi sa direkta nga pag-apil sa Banal nga Nicodemus, ang *Dobrotolyubie*, *Evergietinos* ug uban pang mga patristikong buhat gi-edit ug giandam alang sa publikasyon. Namatay siya sa Ginoo </w:t>
      </w:r>
      <w:r w:rsidRPr="00245C2E">
        <w:rPr>
          <w:szCs w:val="16"/>
          <w:lang w:val="ru-RU"/>
        </w:rPr>
        <w:t xml:space="preserve">niadtong</w:t>
      </w:r>
      <w:r w:rsidRPr="00245C2E">
        <w:rPr>
          <w:szCs w:val="16"/>
          <w:lang w:val="ru-RU"/>
        </w:rPr>
        <w:t xml:space="preserve"> 1 Hulyo 1</w:t>
      </w:r>
      <w:r w:rsidRPr="00245C2E">
        <w:rPr>
          <w:szCs w:val="16"/>
          <w:lang w:val="ru-RU"/>
        </w:rPr>
        <w:t xml:space="preserve">809. Kadaghanan sa mga buhat sa Reverendo Nicodemus wala pa nahubad sa Ruso. – </w:t>
      </w:r>
      <w:r w:rsidRPr="00245C2E">
        <w:rPr>
          <w:i/>
          <w:iCs/>
          <w:szCs w:val="16"/>
          <w:lang w:val="ru-RU"/>
        </w:rPr>
        <w:t xml:space="preserve">Nota sa maghuhubad.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FC8"/>
    <w:rsid w:val="000052A5"/>
    <w:rsid w:val="00023ECC"/>
    <w:rsid w:val="000534FA"/>
    <w:rsid w:val="00054118"/>
    <w:rsid w:val="0006554E"/>
    <w:rsid w:val="000742F9"/>
    <w:rsid w:val="00082970"/>
    <w:rsid w:val="000877C2"/>
    <w:rsid w:val="000A407D"/>
    <w:rsid w:val="000C6327"/>
    <w:rsid w:val="000C7550"/>
    <w:rsid w:val="000D05A4"/>
    <w:rsid w:val="000D1CF1"/>
    <w:rsid w:val="000E7D98"/>
    <w:rsid w:val="001148A9"/>
    <w:rsid w:val="001254BE"/>
    <w:rsid w:val="00127B76"/>
    <w:rsid w:val="00130AB2"/>
    <w:rsid w:val="001545FD"/>
    <w:rsid w:val="001A745D"/>
    <w:rsid w:val="001D2A75"/>
    <w:rsid w:val="001E4FB8"/>
    <w:rsid w:val="002221DF"/>
    <w:rsid w:val="00242D5E"/>
    <w:rsid w:val="00243C10"/>
    <w:rsid w:val="0027456B"/>
    <w:rsid w:val="002F08DD"/>
    <w:rsid w:val="002F5FA0"/>
    <w:rsid w:val="00310CF5"/>
    <w:rsid w:val="00323788"/>
    <w:rsid w:val="003326A8"/>
    <w:rsid w:val="0033540E"/>
    <w:rsid w:val="00347B46"/>
    <w:rsid w:val="003569DB"/>
    <w:rsid w:val="003D320F"/>
    <w:rsid w:val="003E403E"/>
    <w:rsid w:val="003E40A6"/>
    <w:rsid w:val="003F5E0E"/>
    <w:rsid w:val="00405707"/>
    <w:rsid w:val="00433CD8"/>
    <w:rsid w:val="0044412C"/>
    <w:rsid w:val="00454072"/>
    <w:rsid w:val="004664A8"/>
    <w:rsid w:val="004B6B79"/>
    <w:rsid w:val="00500617"/>
    <w:rsid w:val="00503FFA"/>
    <w:rsid w:val="00520386"/>
    <w:rsid w:val="00537D29"/>
    <w:rsid w:val="00555E5B"/>
    <w:rsid w:val="00562B59"/>
    <w:rsid w:val="0057582F"/>
    <w:rsid w:val="005879A4"/>
    <w:rsid w:val="005B0CCB"/>
    <w:rsid w:val="005B56B7"/>
    <w:rsid w:val="005C3DE9"/>
    <w:rsid w:val="005C3FC8"/>
    <w:rsid w:val="005C5CA3"/>
    <w:rsid w:val="005D2ACD"/>
    <w:rsid w:val="005F4357"/>
    <w:rsid w:val="006001D9"/>
    <w:rsid w:val="00611B65"/>
    <w:rsid w:val="0062293F"/>
    <w:rsid w:val="006367DD"/>
    <w:rsid w:val="00675EA3"/>
    <w:rsid w:val="0067718C"/>
    <w:rsid w:val="006775A9"/>
    <w:rsid w:val="0069689B"/>
    <w:rsid w:val="0069701B"/>
    <w:rsid w:val="006B1C75"/>
    <w:rsid w:val="006B4365"/>
    <w:rsid w:val="006C5A24"/>
    <w:rsid w:val="006D11AF"/>
    <w:rsid w:val="006E7227"/>
    <w:rsid w:val="006F66D9"/>
    <w:rsid w:val="0070012F"/>
    <w:rsid w:val="00700D9B"/>
    <w:rsid w:val="00734249"/>
    <w:rsid w:val="00746EE6"/>
    <w:rsid w:val="00752125"/>
    <w:rsid w:val="007755B0"/>
    <w:rsid w:val="007B582E"/>
    <w:rsid w:val="007E1F8A"/>
    <w:rsid w:val="007E4152"/>
    <w:rsid w:val="007F50CA"/>
    <w:rsid w:val="0082460C"/>
    <w:rsid w:val="00847FC1"/>
    <w:rsid w:val="0086719E"/>
    <w:rsid w:val="00874CA3"/>
    <w:rsid w:val="00874FF0"/>
    <w:rsid w:val="0087568D"/>
    <w:rsid w:val="00881766"/>
    <w:rsid w:val="008A42AA"/>
    <w:rsid w:val="008A44D7"/>
    <w:rsid w:val="008A75B6"/>
    <w:rsid w:val="008B622F"/>
    <w:rsid w:val="008D3CEC"/>
    <w:rsid w:val="008F2795"/>
    <w:rsid w:val="008F7988"/>
    <w:rsid w:val="0092581F"/>
    <w:rsid w:val="00933FB3"/>
    <w:rsid w:val="00936B08"/>
    <w:rsid w:val="0094500E"/>
    <w:rsid w:val="00960926"/>
    <w:rsid w:val="00961A29"/>
    <w:rsid w:val="00975770"/>
    <w:rsid w:val="00993847"/>
    <w:rsid w:val="009948AA"/>
    <w:rsid w:val="009C2FFD"/>
    <w:rsid w:val="009D4624"/>
    <w:rsid w:val="009D48F6"/>
    <w:rsid w:val="009E16AE"/>
    <w:rsid w:val="009F3FC8"/>
    <w:rsid w:val="00A237B1"/>
    <w:rsid w:val="00A327EF"/>
    <w:rsid w:val="00A33B0C"/>
    <w:rsid w:val="00A636D3"/>
    <w:rsid w:val="00A70494"/>
    <w:rsid w:val="00A70663"/>
    <w:rsid w:val="00A7342E"/>
    <w:rsid w:val="00A748AE"/>
    <w:rsid w:val="00A8065A"/>
    <w:rsid w:val="00A81295"/>
    <w:rsid w:val="00AA21A6"/>
    <w:rsid w:val="00AD7BA2"/>
    <w:rsid w:val="00AF4476"/>
    <w:rsid w:val="00B038E8"/>
    <w:rsid w:val="00B075F0"/>
    <w:rsid w:val="00B21A91"/>
    <w:rsid w:val="00B61DC3"/>
    <w:rsid w:val="00B74D5F"/>
    <w:rsid w:val="00B94B25"/>
    <w:rsid w:val="00BA70A5"/>
    <w:rsid w:val="00BB54AE"/>
    <w:rsid w:val="00BC1EB5"/>
    <w:rsid w:val="00BE070E"/>
    <w:rsid w:val="00BF6B1D"/>
    <w:rsid w:val="00C15601"/>
    <w:rsid w:val="00C1572E"/>
    <w:rsid w:val="00C259AA"/>
    <w:rsid w:val="00C63AB0"/>
    <w:rsid w:val="00C8231A"/>
    <w:rsid w:val="00C84680"/>
    <w:rsid w:val="00C945B1"/>
    <w:rsid w:val="00CA2D1C"/>
    <w:rsid w:val="00CA377D"/>
    <w:rsid w:val="00CB3646"/>
    <w:rsid w:val="00CC0B82"/>
    <w:rsid w:val="00CC78F0"/>
    <w:rsid w:val="00CD5159"/>
    <w:rsid w:val="00CE4556"/>
    <w:rsid w:val="00CF1C82"/>
    <w:rsid w:val="00CF5E4F"/>
    <w:rsid w:val="00D15731"/>
    <w:rsid w:val="00D15B69"/>
    <w:rsid w:val="00D30433"/>
    <w:rsid w:val="00D43B86"/>
    <w:rsid w:val="00D47130"/>
    <w:rsid w:val="00D50435"/>
    <w:rsid w:val="00D7356D"/>
    <w:rsid w:val="00D743EF"/>
    <w:rsid w:val="00D9637D"/>
    <w:rsid w:val="00E00740"/>
    <w:rsid w:val="00E227C8"/>
    <w:rsid w:val="00E36FE2"/>
    <w:rsid w:val="00E37ACA"/>
    <w:rsid w:val="00E52162"/>
    <w:rsid w:val="00E57B5F"/>
    <w:rsid w:val="00E57BC7"/>
    <w:rsid w:val="00E85169"/>
    <w:rsid w:val="00EB6084"/>
    <w:rsid w:val="00EC3AA6"/>
    <w:rsid w:val="00EC6650"/>
    <w:rsid w:val="00EC686D"/>
    <w:rsid w:val="00EE77B0"/>
    <w:rsid w:val="00EF3186"/>
    <w:rsid w:val="00F01998"/>
    <w:rsid w:val="00F03977"/>
    <w:rsid w:val="00F10AF4"/>
    <w:rsid w:val="00F224F5"/>
    <w:rsid w:val="00F90180"/>
    <w:rsid w:val="00F96B85"/>
    <w:rsid w:val="00FA3E15"/>
    <w:rsid w:val="00FD7F94"/>
    <w:rsid w:val="00FE7F6D"/>
    <w:rsid w:val="00FF5B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7A89A"/>
  <w15:docId w15:val="{212FE507-5AFB-4A6F-8589-7E27AAF3B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FB3"/>
    <w:pPr>
      <w:jc w:val="both"/>
    </w:pPr>
    <w:rPr>
      <w:sz w:val="24"/>
    </w:rPr>
  </w:style>
  <w:style w:type="paragraph" w:styleId="Heading1">
    <w:name w:val="heading 1"/>
    <w:basedOn w:val="Normal"/>
    <w:next w:val="Normal"/>
    <w:link w:val="Heading1Char"/>
    <w:qFormat/>
    <w:rsid w:val="00933FB3"/>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link w:val="Heading2Char"/>
    <w:qFormat/>
    <w:rsid w:val="00933FB3"/>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933FB3"/>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933FB3"/>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933FB3"/>
    <w:pPr>
      <w:keepNext/>
      <w:tabs>
        <w:tab w:val="left" w:pos="475"/>
      </w:tabs>
      <w:jc w:val="center"/>
      <w:outlineLvl w:val="4"/>
    </w:pPr>
    <w:rPr>
      <w:b/>
      <w:i/>
      <w:color w:val="0000FF"/>
    </w:rPr>
  </w:style>
  <w:style w:type="paragraph" w:styleId="Heading6">
    <w:name w:val="heading 6"/>
    <w:basedOn w:val="Normal"/>
    <w:next w:val="Normal"/>
    <w:link w:val="Heading6Char"/>
    <w:qFormat/>
    <w:rsid w:val="00933FB3"/>
    <w:pPr>
      <w:keepNext/>
      <w:outlineLvl w:val="5"/>
    </w:pPr>
    <w:rPr>
      <w:b/>
    </w:rPr>
  </w:style>
  <w:style w:type="character" w:default="1" w:styleId="DefaultParagraphFont">
    <w:name w:val="Default Paragraph Font"/>
    <w:uiPriority w:val="1"/>
    <w:semiHidden/>
    <w:unhideWhenUsed/>
    <w:rsid w:val="00933FB3"/>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933FB3"/>
  </w:style>
  <w:style w:type="character" w:customStyle="1" w:styleId="Heading1Char">
    <w:name w:val="Heading 1 Char"/>
    <w:basedOn w:val="DefaultParagraphFont"/>
    <w:link w:val="Heading1"/>
    <w:rsid w:val="00506D7A"/>
    <w:rPr>
      <w:rFonts w:ascii="Arial" w:hAnsi="Arial"/>
      <w:b/>
      <w:color w:val="800000"/>
      <w:spacing w:val="30"/>
      <w:kern w:val="28"/>
      <w:sz w:val="56"/>
    </w:rPr>
  </w:style>
  <w:style w:type="character" w:customStyle="1" w:styleId="Heading2Char">
    <w:name w:val="Heading 2 Char"/>
    <w:basedOn w:val="DefaultParagraphFont"/>
    <w:link w:val="Heading2"/>
    <w:rsid w:val="00506D7A"/>
    <w:rPr>
      <w:rFonts w:ascii="Arial" w:hAnsi="Arial"/>
      <w:b/>
      <w:color w:val="800000"/>
      <w:spacing w:val="20"/>
      <w:sz w:val="38"/>
    </w:rPr>
  </w:style>
  <w:style w:type="character" w:customStyle="1" w:styleId="Heading3Char">
    <w:name w:val="Heading 3 Char"/>
    <w:basedOn w:val="DefaultParagraphFont"/>
    <w:link w:val="Heading3"/>
    <w:rsid w:val="00506D7A"/>
    <w:rPr>
      <w:rFonts w:ascii="Arial" w:hAnsi="Arial"/>
      <w:b/>
      <w:color w:val="0000FF"/>
      <w:spacing w:val="16"/>
      <w:sz w:val="30"/>
    </w:rPr>
  </w:style>
  <w:style w:type="character" w:customStyle="1" w:styleId="Heading4Char">
    <w:name w:val="Heading 4 Char"/>
    <w:basedOn w:val="DefaultParagraphFont"/>
    <w:link w:val="Heading4"/>
    <w:rsid w:val="00933FB3"/>
    <w:rPr>
      <w:rFonts w:ascii="Arial" w:hAnsi="Arial"/>
      <w:b/>
      <w:color w:val="0000FF"/>
      <w:sz w:val="24"/>
    </w:rPr>
  </w:style>
  <w:style w:type="character" w:customStyle="1" w:styleId="Heading5Char">
    <w:name w:val="Heading 5 Char"/>
    <w:basedOn w:val="DefaultParagraphFont"/>
    <w:link w:val="Heading5"/>
    <w:rsid w:val="00933FB3"/>
    <w:rPr>
      <w:b/>
      <w:i/>
      <w:color w:val="0000FF"/>
      <w:sz w:val="24"/>
    </w:rPr>
  </w:style>
  <w:style w:type="character" w:customStyle="1" w:styleId="Heading6Char">
    <w:name w:val="Heading 6 Char"/>
    <w:basedOn w:val="DefaultParagraphFont"/>
    <w:link w:val="Heading6"/>
    <w:rsid w:val="00933FB3"/>
    <w:rPr>
      <w:b/>
      <w:sz w:val="24"/>
    </w:rPr>
  </w:style>
  <w:style w:type="paragraph" w:customStyle="1" w:styleId="div">
    <w:name w:val="div"/>
    <w:basedOn w:val="Normal"/>
  </w:style>
  <w:style w:type="paragraph" w:customStyle="1" w:styleId="paragraph">
    <w:name w:val="paragraph"/>
    <w:basedOn w:val="Normal"/>
    <w:pPr>
      <w:ind w:firstLine="520"/>
    </w:pPr>
    <w:rPr>
      <w:sz w:val="26"/>
      <w:szCs w:val="26"/>
    </w:rPr>
  </w:style>
  <w:style w:type="paragraph" w:customStyle="1" w:styleId="Subtitle1">
    <w:name w:val="Subtitle1"/>
    <w:basedOn w:val="Normal"/>
    <w:pPr>
      <w:jc w:val="center"/>
    </w:pPr>
    <w:rPr>
      <w:b/>
      <w:bCs/>
      <w:color w:val="000000"/>
      <w:sz w:val="29"/>
      <w:szCs w:val="29"/>
    </w:rPr>
  </w:style>
  <w:style w:type="paragraph" w:customStyle="1" w:styleId="imgDiv">
    <w:name w:val="imgDiv"/>
    <w:basedOn w:val="Normal"/>
    <w:pPr>
      <w:jc w:val="center"/>
    </w:pPr>
  </w:style>
  <w:style w:type="paragraph" w:customStyle="1" w:styleId="blockquote">
    <w:name w:val="blockquote"/>
    <w:basedOn w:val="Normal"/>
  </w:style>
  <w:style w:type="paragraph" w:customStyle="1" w:styleId="poem">
    <w:name w:val="poem"/>
    <w:basedOn w:val="Normal"/>
    <w:pPr>
      <w:jc w:val="left"/>
    </w:pPr>
    <w:rPr>
      <w:i/>
      <w:iCs/>
    </w:rPr>
  </w:style>
  <w:style w:type="paragraph" w:customStyle="1" w:styleId="notes">
    <w:name w:val="notes"/>
    <w:basedOn w:val="Normal"/>
    <w:pPr>
      <w:pBdr>
        <w:top w:val="none" w:sz="0" w:space="9" w:color="auto"/>
        <w:left w:val="none" w:sz="0" w:space="15" w:color="auto"/>
        <w:bottom w:val="none" w:sz="0" w:space="9" w:color="auto"/>
        <w:right w:val="none" w:sz="0" w:space="15" w:color="auto"/>
      </w:pBdr>
      <w:shd w:val="clear" w:color="auto" w:fill="FFF5AF"/>
      <w:ind w:firstLine="480"/>
    </w:pPr>
    <w:rPr>
      <w:shd w:val="clear" w:color="auto" w:fill="FFF5AF"/>
    </w:rPr>
  </w:style>
  <w:style w:type="character" w:customStyle="1" w:styleId="p1">
    <w:name w:val="p1"/>
    <w:basedOn w:val="DefaultParagraphFont"/>
    <w:rPr>
      <w:rFonts w:ascii="Times New Roman" w:eastAsia="Times New Roman" w:hAnsi="Times New Roman" w:cs="Times New Roman"/>
      <w:color w:val="B50E1A"/>
      <w:sz w:val="25"/>
      <w:szCs w:val="25"/>
    </w:rPr>
  </w:style>
  <w:style w:type="paragraph" w:styleId="Footer">
    <w:name w:val="footer"/>
    <w:basedOn w:val="Normal"/>
    <w:link w:val="FooterChar"/>
    <w:rsid w:val="00933FB3"/>
    <w:pPr>
      <w:tabs>
        <w:tab w:val="center" w:pos="4320"/>
        <w:tab w:val="right" w:pos="8640"/>
      </w:tabs>
    </w:pPr>
  </w:style>
  <w:style w:type="character" w:customStyle="1" w:styleId="FooterChar">
    <w:name w:val="Footer Char"/>
    <w:basedOn w:val="DefaultParagraphFont"/>
    <w:link w:val="Footer"/>
    <w:rsid w:val="00C84680"/>
    <w:rPr>
      <w:sz w:val="24"/>
    </w:rPr>
  </w:style>
  <w:style w:type="character" w:styleId="PageNumber">
    <w:name w:val="page number"/>
    <w:basedOn w:val="DefaultParagraphFont"/>
    <w:rsid w:val="00933FB3"/>
  </w:style>
  <w:style w:type="paragraph" w:customStyle="1" w:styleId="headingredital">
    <w:name w:val="heading_red_ital"/>
    <w:basedOn w:val="Normal"/>
    <w:rsid w:val="00933FB3"/>
    <w:rPr>
      <w:i/>
      <w:color w:val="800000"/>
    </w:rPr>
  </w:style>
  <w:style w:type="paragraph" w:styleId="Header">
    <w:name w:val="header"/>
    <w:basedOn w:val="Normal"/>
    <w:link w:val="HeaderChar"/>
    <w:rsid w:val="00933FB3"/>
    <w:pPr>
      <w:tabs>
        <w:tab w:val="center" w:pos="4320"/>
        <w:tab w:val="right" w:pos="8640"/>
      </w:tabs>
    </w:pPr>
  </w:style>
  <w:style w:type="character" w:customStyle="1" w:styleId="HeaderChar">
    <w:name w:val="Header Char"/>
    <w:basedOn w:val="DefaultParagraphFont"/>
    <w:link w:val="Header"/>
    <w:rsid w:val="00C84680"/>
    <w:rPr>
      <w:sz w:val="24"/>
    </w:rPr>
  </w:style>
  <w:style w:type="paragraph" w:styleId="TOC5">
    <w:name w:val="toc 5"/>
    <w:basedOn w:val="Normal"/>
    <w:next w:val="Normal"/>
    <w:autoRedefine/>
    <w:uiPriority w:val="39"/>
    <w:rsid w:val="00933FB3"/>
    <w:pPr>
      <w:ind w:left="960"/>
      <w:jc w:val="left"/>
    </w:pPr>
    <w:rPr>
      <w:rFonts w:asciiTheme="minorHAnsi" w:hAnsiTheme="minorHAnsi" w:cstheme="minorHAnsi"/>
      <w:sz w:val="20"/>
    </w:rPr>
  </w:style>
  <w:style w:type="paragraph" w:styleId="TOC4">
    <w:name w:val="toc 4"/>
    <w:basedOn w:val="Normal"/>
    <w:next w:val="Normal"/>
    <w:autoRedefine/>
    <w:uiPriority w:val="39"/>
    <w:rsid w:val="00933FB3"/>
    <w:pPr>
      <w:ind w:left="720"/>
      <w:jc w:val="left"/>
    </w:pPr>
    <w:rPr>
      <w:rFonts w:asciiTheme="minorHAnsi" w:hAnsiTheme="minorHAnsi" w:cstheme="minorHAnsi"/>
      <w:sz w:val="20"/>
    </w:rPr>
  </w:style>
  <w:style w:type="paragraph" w:styleId="EnvelopeAddress">
    <w:name w:val="envelope address"/>
    <w:basedOn w:val="Normal"/>
    <w:rsid w:val="00933FB3"/>
    <w:pPr>
      <w:framePr w:w="7920" w:h="1980" w:hRule="exact" w:hSpace="180" w:wrap="auto" w:hAnchor="page" w:xAlign="center" w:yAlign="bottom"/>
      <w:ind w:left="2880"/>
    </w:pPr>
    <w:rPr>
      <w:sz w:val="28"/>
    </w:rPr>
  </w:style>
  <w:style w:type="paragraph" w:styleId="EnvelopeReturn">
    <w:name w:val="envelope return"/>
    <w:basedOn w:val="Normal"/>
    <w:rsid w:val="00933FB3"/>
  </w:style>
  <w:style w:type="character" w:styleId="Hyperlink">
    <w:name w:val="Hyperlink"/>
    <w:uiPriority w:val="99"/>
    <w:rsid w:val="00933FB3"/>
    <w:rPr>
      <w:color w:val="0000FF"/>
      <w:u w:val="single"/>
    </w:rPr>
  </w:style>
  <w:style w:type="character" w:styleId="FollowedHyperlink">
    <w:name w:val="FollowedHyperlink"/>
    <w:rsid w:val="00933FB3"/>
    <w:rPr>
      <w:color w:val="800080"/>
      <w:u w:val="single"/>
    </w:rPr>
  </w:style>
  <w:style w:type="paragraph" w:styleId="Title">
    <w:name w:val="Title"/>
    <w:basedOn w:val="Normal"/>
    <w:next w:val="Normal"/>
    <w:link w:val="TitleChar"/>
    <w:autoRedefine/>
    <w:uiPriority w:val="10"/>
    <w:qFormat/>
    <w:rsid w:val="00933FB3"/>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933FB3"/>
    <w:rPr>
      <w:rFonts w:ascii="Arial" w:hAnsi="Arial"/>
      <w:b/>
      <w:color w:val="FF0000"/>
      <w:spacing w:val="-10"/>
      <w:kern w:val="28"/>
      <w:sz w:val="56"/>
      <w:szCs w:val="56"/>
    </w:rPr>
  </w:style>
  <w:style w:type="paragraph" w:customStyle="1" w:styleId="Title2">
    <w:name w:val="Title2"/>
    <w:basedOn w:val="Normal"/>
    <w:link w:val="Title2Char"/>
    <w:autoRedefine/>
    <w:qFormat/>
    <w:rsid w:val="00933FB3"/>
    <w:pPr>
      <w:jc w:val="center"/>
    </w:pPr>
    <w:rPr>
      <w:rFonts w:ascii="Arial" w:hAnsi="Arial" w:cs="Arial"/>
      <w:b/>
      <w:bCs/>
      <w:color w:val="FF0000"/>
      <w:sz w:val="36"/>
      <w:szCs w:val="36"/>
      <w:lang w:val="ru-RU"/>
    </w:rPr>
  </w:style>
  <w:style w:type="character" w:customStyle="1" w:styleId="Title2Char">
    <w:name w:val="Title2 Char"/>
    <w:link w:val="Title2"/>
    <w:rsid w:val="00933FB3"/>
    <w:rPr>
      <w:rFonts w:ascii="Arial" w:hAnsi="Arial" w:cs="Arial"/>
      <w:b/>
      <w:bCs/>
      <w:color w:val="FF0000"/>
      <w:sz w:val="36"/>
      <w:szCs w:val="36"/>
      <w:lang w:val="ru-RU"/>
    </w:rPr>
  </w:style>
  <w:style w:type="paragraph" w:customStyle="1" w:styleId="Insert">
    <w:name w:val="Insert"/>
    <w:basedOn w:val="Normal"/>
    <w:link w:val="InsertChar"/>
    <w:autoRedefine/>
    <w:qFormat/>
    <w:rsid w:val="000534FA"/>
    <w:rPr>
      <w:b/>
      <w:bCs/>
      <w:color w:val="FF0000"/>
      <w:sz w:val="20"/>
      <w:szCs w:val="24"/>
      <w:lang w:val="ru-RU"/>
    </w:rPr>
  </w:style>
  <w:style w:type="character" w:customStyle="1" w:styleId="InsertChar">
    <w:name w:val="Insert Char"/>
    <w:basedOn w:val="DefaultParagraphFont"/>
    <w:link w:val="Insert"/>
    <w:rsid w:val="000534FA"/>
    <w:rPr>
      <w:b/>
      <w:bCs/>
      <w:color w:val="FF0000"/>
      <w:szCs w:val="24"/>
      <w:lang w:val="ru-RU"/>
    </w:rPr>
  </w:style>
  <w:style w:type="paragraph" w:styleId="TOC1">
    <w:name w:val="toc 1"/>
    <w:basedOn w:val="Normal"/>
    <w:next w:val="Normal"/>
    <w:autoRedefine/>
    <w:uiPriority w:val="39"/>
    <w:unhideWhenUsed/>
    <w:rsid w:val="00347B46"/>
    <w:pPr>
      <w:spacing w:before="120"/>
      <w:jc w:val="left"/>
    </w:pPr>
    <w:rPr>
      <w:rFonts w:asciiTheme="minorHAnsi" w:hAnsiTheme="minorHAnsi" w:cstheme="minorHAnsi"/>
      <w:b/>
      <w:bCs/>
      <w:i/>
      <w:iCs/>
      <w:szCs w:val="24"/>
    </w:rPr>
  </w:style>
  <w:style w:type="paragraph" w:styleId="TOC2">
    <w:name w:val="toc 2"/>
    <w:basedOn w:val="Normal"/>
    <w:next w:val="Normal"/>
    <w:autoRedefine/>
    <w:uiPriority w:val="39"/>
    <w:unhideWhenUsed/>
    <w:rsid w:val="00347B46"/>
    <w:pPr>
      <w:spacing w:before="120"/>
      <w:ind w:left="240"/>
      <w:jc w:val="left"/>
    </w:pPr>
    <w:rPr>
      <w:rFonts w:asciiTheme="minorHAnsi" w:hAnsiTheme="minorHAnsi" w:cstheme="minorHAnsi"/>
      <w:b/>
      <w:bCs/>
      <w:sz w:val="22"/>
      <w:szCs w:val="22"/>
    </w:rPr>
  </w:style>
  <w:style w:type="paragraph" w:styleId="TOC3">
    <w:name w:val="toc 3"/>
    <w:basedOn w:val="Normal"/>
    <w:next w:val="Normal"/>
    <w:autoRedefine/>
    <w:uiPriority w:val="39"/>
    <w:unhideWhenUsed/>
    <w:rsid w:val="00347B46"/>
    <w:pPr>
      <w:ind w:left="480"/>
      <w:jc w:val="left"/>
    </w:pPr>
    <w:rPr>
      <w:rFonts w:asciiTheme="minorHAnsi" w:hAnsiTheme="minorHAnsi" w:cstheme="minorHAnsi"/>
      <w:sz w:val="20"/>
    </w:rPr>
  </w:style>
  <w:style w:type="paragraph" w:styleId="TOC6">
    <w:name w:val="toc 6"/>
    <w:basedOn w:val="Normal"/>
    <w:next w:val="Normal"/>
    <w:autoRedefine/>
    <w:uiPriority w:val="39"/>
    <w:unhideWhenUsed/>
    <w:rsid w:val="00347B46"/>
    <w:pPr>
      <w:ind w:left="1200"/>
      <w:jc w:val="left"/>
    </w:pPr>
    <w:rPr>
      <w:rFonts w:asciiTheme="minorHAnsi" w:hAnsiTheme="minorHAnsi" w:cstheme="minorHAnsi"/>
      <w:sz w:val="20"/>
    </w:rPr>
  </w:style>
  <w:style w:type="paragraph" w:styleId="TOC7">
    <w:name w:val="toc 7"/>
    <w:basedOn w:val="Normal"/>
    <w:next w:val="Normal"/>
    <w:autoRedefine/>
    <w:uiPriority w:val="39"/>
    <w:unhideWhenUsed/>
    <w:rsid w:val="00347B46"/>
    <w:pPr>
      <w:ind w:left="1440"/>
      <w:jc w:val="left"/>
    </w:pPr>
    <w:rPr>
      <w:rFonts w:asciiTheme="minorHAnsi" w:hAnsiTheme="minorHAnsi" w:cstheme="minorHAnsi"/>
      <w:sz w:val="20"/>
    </w:rPr>
  </w:style>
  <w:style w:type="paragraph" w:styleId="TOC8">
    <w:name w:val="toc 8"/>
    <w:basedOn w:val="Normal"/>
    <w:next w:val="Normal"/>
    <w:autoRedefine/>
    <w:uiPriority w:val="39"/>
    <w:unhideWhenUsed/>
    <w:rsid w:val="00347B46"/>
    <w:pPr>
      <w:ind w:left="1680"/>
      <w:jc w:val="left"/>
    </w:pPr>
    <w:rPr>
      <w:rFonts w:asciiTheme="minorHAnsi" w:hAnsiTheme="minorHAnsi" w:cstheme="minorHAnsi"/>
      <w:sz w:val="20"/>
    </w:rPr>
  </w:style>
  <w:style w:type="paragraph" w:styleId="TOC9">
    <w:name w:val="toc 9"/>
    <w:basedOn w:val="Normal"/>
    <w:next w:val="Normal"/>
    <w:autoRedefine/>
    <w:uiPriority w:val="39"/>
    <w:unhideWhenUsed/>
    <w:rsid w:val="00347B46"/>
    <w:pPr>
      <w:ind w:left="1920"/>
      <w:jc w:val="left"/>
    </w:pPr>
    <w:rPr>
      <w:rFonts w:asciiTheme="minorHAnsi" w:hAnsiTheme="minorHAnsi" w:cstheme="minorHAnsi"/>
      <w:sz w:val="20"/>
    </w:rPr>
  </w:style>
  <w:style w:type="character" w:styleId="UnresolvedMention">
    <w:name w:val="Unresolved Mention"/>
    <w:basedOn w:val="DefaultParagraphFont"/>
    <w:uiPriority w:val="99"/>
    <w:semiHidden/>
    <w:unhideWhenUsed/>
    <w:rsid w:val="00347B46"/>
    <w:rPr>
      <w:color w:val="605E5C"/>
      <w:shd w:val="clear" w:color="auto" w:fill="E1DFDD"/>
    </w:rPr>
  </w:style>
  <w:style w:type="paragraph" w:styleId="FootnoteText">
    <w:name w:val="footnote text"/>
    <w:basedOn w:val="Normal"/>
    <w:link w:val="FootnoteTextChar"/>
    <w:uiPriority w:val="99"/>
    <w:semiHidden/>
    <w:unhideWhenUsed/>
    <w:rsid w:val="000534FA"/>
    <w:rPr>
      <w:sz w:val="20"/>
    </w:rPr>
  </w:style>
  <w:style w:type="character" w:customStyle="1" w:styleId="FootnoteTextChar">
    <w:name w:val="Footnote Text Char"/>
    <w:basedOn w:val="DefaultParagraphFont"/>
    <w:link w:val="FootnoteText"/>
    <w:uiPriority w:val="99"/>
    <w:semiHidden/>
    <w:rsid w:val="000534FA"/>
  </w:style>
  <w:style w:type="character" w:styleId="FootnoteReference">
    <w:name w:val="footnote reference"/>
    <w:basedOn w:val="DefaultParagraphFont"/>
    <w:uiPriority w:val="99"/>
    <w:semiHidden/>
    <w:unhideWhenUsed/>
    <w:rsid w:val="000534F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4DD7E7-4807-47DF-8356-7B1DA4E43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139</TotalTime>
  <Pages>174</Pages>
  <Words>91970</Words>
  <Characters>501241</Characters>
  <Application>Microsoft Office Word</Application>
  <DocSecurity>0</DocSecurity>
  <Lines>7594</Lines>
  <Paragraphs>1366</Paragraphs>
  <ScaleCrop>false</ScaleCrop>
  <HeadingPairs>
    <vt:vector size="2" baseType="variant">
      <vt:variant>
        <vt:lpstr>Title</vt:lpstr>
      </vt:variant>
      <vt:variant>
        <vt:i4>1</vt:i4>
      </vt:variant>
    </vt:vector>
  </HeadingPairs>
  <TitlesOfParts>
    <vt:vector size="1" baseType="lpstr">
      <vt:lpstr>Tomo 1. Inubanan sa Kasakit ug Gugma alang sa Tawo Karong Panahona</vt:lpstr>
    </vt:vector>
  </TitlesOfParts>
  <Company>Orthodox.asia</Company>
  <LinksUpToDate>false</LinksUpToDate>
  <CharactersWithSpaces>591845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Tomo 1. Inubanan sa Kasakit ug Gugma alang sa Tawo Karong Panahona</dc:title>
  <dc:subject>10</dc:subject>
  <dc:creator>Elder Paisios sa Bukid sa Athos</dc:creator>
  <dc:description>Si Elder Paisios sa Bukid sa Athos (1924–1994), usa ka Griyegong monghe sa Athos nga nailhan sa tibuok Ortodoksong kalibotan, usa ka tinuod nga santos sa atong panahon, ug usa sa labing tinahod nga espirituhanong magtutudlo ug magsusulat. Ang serye nga «Mga Pulong» ni Elder Paisios gisugdan pagtigom human sa iyang kamatayon pinaagi sa mga madre sa monasteryo sa Souroti duol sa Tesalonica, nga gitukod mismo sa Elder. Sa pagtigom sa «Mga Pulong» gigamit ang mga rekording sa teyp ug mga sinulat nga talaan sa mga panag-istoryahanay uban kaniya, ang iyang mga sulat, ug mga bahin sa mga libro nga iyang gisulat samtang buhi pa siya. Kay gisulat man sa buhi ug matahom nga porma sa mga pangutana ug tubag, ang «Mga Pulong» ni Elder Paisios sa Athos nahubad na ngadto sa daghang mga pinulongan ug nagtabang sa daghang mga tawo sa pagpangita sa dalan padulong sa Dios ug sa pagkakaplag ug mga tubag sa mga pangutana nga nagsamok kanila. Sa Tomo I sa «Mga Pulong» natigom ang mga pagtulon-an sa Elder mahitungod sa sala ug sa yawa, sa modernong kultura, sa Espiritu sa Dios ug sa espiritu niining kalibotana, ug sa Simbahan sa atong panahon.</dc:description>
  <lastModifiedBy>Dmitri Gropen</lastModifiedBy>
  <lastPrinted>2025-04-28T22:09:00.0000000Z</lastPrinted>
  <dcterms:created xsi:type="dcterms:W3CDTF">2025-04-24T16:19:00.0000000Z</dcterms:created>
  <dcterms:modified xsi:type="dcterms:W3CDTF">2026-03-23T01:00:00.0000000Z</dcterms:modified>
  <keywords>Paisios sa Bukid sa Athos, Elder Paisios, Mga Pulong ni Paisios sa Athos, espirituhanong kinabuhi, tawo sa modernong panahon, Ortodoksiya, Kristohanong kinabuhi, espirituhanong mga pagtulon-an, gugma sa isigkatawo, kaluoy, espirituhanong kasakit, modernong kalibotan, kalibotanong espiritu, sala, paghinulsol, pagtuo, paglaom sa Dios, Balaang Pagtagana sa Dios, espirituhanong pakigbisog, pagpaubos, kayano, pagsakripisyo sa kaugalingon, pag-antos, mga kaguol, pag-ampo, Kristohanong gugma, espirituhanong pag-ila, balaang mga amahan, mga Elder sa Athos, Balaang Bukid sa Athos</keywords>
  <dc:language>ceb</dc:language>
</coreProperties>
</file>