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D9005" w14:textId="77777777" w:rsidR="00C00D83" w:rsidRDefault="00045B9D" w:rsidP="002D72BA">
      <w:pPr>
        <w:pStyle w:val="Title"/>
        <w:rPr>
          <w:lang w:val="ru-RU"/>
        </w:rPr>
      </w:pPr>
      <w:r w:rsidRPr="008C7964">
        <w:rPr>
          <w:lang w:val="ru-RU"/>
        </w:rPr>
        <w:t>ทางสู่ความรอด</w:t>
      </w:r>
    </w:p>
    <w:p w14:paraId="038B06E2" w14:textId="77777777" w:rsidR="00CA7A49" w:rsidRPr="00CA7A49" w:rsidRDefault="00CA7A49" w:rsidP="00CA7A49">
      <w:pPr>
        <w:rPr>
          <w:lang w:val="ru-RU"/>
        </w:rPr>
      </w:pPr>
    </w:p>
    <w:p w14:paraId="0793B158" w14:textId="77777777" w:rsidR="00045B9D" w:rsidRDefault="00045B9D" w:rsidP="002D72BA">
      <w:pPr>
        <w:widowControl w:val="0"/>
        <w:jc w:val="center"/>
        <w:rPr>
          <w:b/>
          <w:bCs/>
          <w:i/>
          <w:iCs/>
          <w:color w:val="0000FF"/>
          <w:lang w:val="ru-RU"/>
        </w:rPr>
      </w:pPr>
      <w:r w:rsidRPr="008C7964">
        <w:rPr>
          <w:b/>
          <w:bCs/>
          <w:i/>
          <w:iCs/>
          <w:color w:val="0000FF"/>
          <w:lang w:val="ru-RU"/>
        </w:rPr>
        <w:t>นักบุญเทโอฟาน ผู้สันโดษ</w:t>
      </w:r>
    </w:p>
    <w:p w14:paraId="48073B02" w14:textId="77777777" w:rsidR="008013E6" w:rsidRDefault="008013E6" w:rsidP="00554CCD">
      <w:pPr>
        <w:rPr>
          <w:lang w:val="ru-RU"/>
        </w:rPr>
      </w:pPr>
    </w:p>
    <w:p w14:paraId="586FA4DA" w14:textId="77777777" w:rsidR="005C6500" w:rsidRDefault="005C6500" w:rsidP="00554CCD">
      <w:pPr>
        <w:rPr>
          <w:lang w:val="ru-RU"/>
        </w:rPr>
      </w:pPr>
    </w:p>
    <w:p w14:paraId="4E1412F7" w14:textId="77777777" w:rsidR="00A62352" w:rsidRDefault="00A62352" w:rsidP="00554CCD">
      <w:pPr>
        <w:rPr>
          <w:lang w:val="ru-RU"/>
        </w:rPr>
      </w:pPr>
      <w:r w:rsidRPr="00A62352">
        <w:rPr>
          <w:b/>
          <w:bCs/>
          <w:sz w:val="28"/>
          <w:szCs w:val="24"/>
          <w:lang w:val="ru-RU"/>
        </w:rPr>
        <w:t>เนื้อหา</w:t>
      </w:r>
      <w:r w:rsidRPr="00A62352">
        <w:rPr>
          <w:sz w:val="28"/>
          <w:szCs w:val="24"/>
          <w:lang w:val="ru-RU"/>
        </w:rPr>
        <w:t xml:space="preserve">: </w:t>
      </w:r>
    </w:p>
    <w:p w14:paraId="0A30C38F" w14:textId="346163EB" w:rsidR="00EB0A35" w:rsidRDefault="00000000" w:rsidP="00EB0A35">
      <w:r>
        <w:rPr>
          <w:lang w:val="ru-RU"/>
        </w:rPr>
        <w:pict w14:anchorId="26C0409E">
          <v:rect id="_x0000_i1026" style="width:0;height:1.5pt" o:hralign="center" o:bullet="t" o:hrstd="t" o:hr="t" fillcolor="#a0a0a0" stroked="f"/>
        </w:pict>
      </w:r>
    </w:p>
    <w:p w14:paraId="5F58E62E" w14:textId="03B2BD4F" w:rsidR="00EB0A35" w:rsidRDefault="00EB0A35" w:rsidP="00EB0A35">
      <w:pPr>
        <w:pStyle w:val="TOC3"/>
        <w:tabs>
          <w:tab w:val="right" w:leader="dot" w:pos="10790"/>
        </w:tabs>
        <w:ind w:left="240"/>
        <w:rPr>
          <w:rFonts w:eastAsiaTheme="minorEastAsia" w:cstheme="minorBidi"/>
          <w:noProof/>
          <w:kern w:val="2"/>
          <w:sz w:val="24"/>
          <w:szCs w:val="24"/>
          <w14:ligatures w14:val="standardContextual"/>
        </w:rPr>
      </w:pPr>
      <w:r>
        <w:fldChar w:fldCharType="begin"/>
      </w:r>
      <w:r>
        <w:instrText xml:space="preserve"> TOC \o "1-4" \h \z \u </w:instrText>
      </w:r>
      <w:r>
        <w:fldChar w:fldCharType="separate"/>
      </w:r>
      <w:hyperlink w:anchor="_Toc235344746" w:history="1">
        <w:r w:rsidRPr="00147BB3">
          <w:rPr>
            <w:rStyle w:val="Hyperlink"/>
            <w:rFonts w:ascii="Leelawadee UI" w:hAnsi="Leelawadee UI" w:cs="Leelawadee UI"/>
            <w:noProof/>
            <w:lang w:val="ru-RU"/>
          </w:rPr>
          <w:t>คำนำ</w:t>
        </w:r>
        <w:r>
          <w:rPr>
            <w:noProof/>
            <w:webHidden/>
          </w:rPr>
          <w:tab/>
        </w:r>
        <w:r>
          <w:rPr>
            <w:noProof/>
            <w:webHidden/>
          </w:rPr>
          <w:fldChar w:fldCharType="begin"/>
        </w:r>
        <w:r>
          <w:rPr>
            <w:noProof/>
            <w:webHidden/>
          </w:rPr>
          <w:instrText xml:space="preserve"> PAGEREF _Toc235344746 \h </w:instrText>
        </w:r>
        <w:r>
          <w:rPr>
            <w:noProof/>
            <w:webHidden/>
          </w:rPr>
        </w:r>
        <w:r>
          <w:rPr>
            <w:noProof/>
            <w:webHidden/>
          </w:rPr>
          <w:fldChar w:fldCharType="separate"/>
        </w:r>
        <w:r w:rsidR="00730A5D">
          <w:rPr>
            <w:noProof/>
            <w:webHidden/>
          </w:rPr>
          <w:t>1</w:t>
        </w:r>
        <w:r>
          <w:rPr>
            <w:noProof/>
            <w:webHidden/>
          </w:rPr>
          <w:fldChar w:fldCharType="end"/>
        </w:r>
      </w:hyperlink>
    </w:p>
    <w:p w14:paraId="70834DE6" w14:textId="28550D1B" w:rsidR="00EB0A35" w:rsidRDefault="00EB0A35" w:rsidP="00EB0A35">
      <w:pPr>
        <w:pStyle w:val="TOC2"/>
        <w:tabs>
          <w:tab w:val="right" w:leader="dot" w:pos="10790"/>
        </w:tabs>
        <w:ind w:left="0"/>
        <w:rPr>
          <w:rFonts w:eastAsiaTheme="minorEastAsia" w:cstheme="minorBidi"/>
          <w:b w:val="0"/>
          <w:bCs w:val="0"/>
          <w:noProof/>
          <w:kern w:val="2"/>
          <w:sz w:val="24"/>
          <w:szCs w:val="24"/>
          <w14:ligatures w14:val="standardContextual"/>
        </w:rPr>
      </w:pPr>
      <w:hyperlink w:anchor="_Toc235344747" w:history="1">
        <w:r w:rsidRPr="00147BB3">
          <w:rPr>
            <w:rStyle w:val="Hyperlink"/>
            <w:rFonts w:ascii="Leelawadee UI" w:hAnsi="Leelawadee UI" w:cs="Leelawadee UI"/>
            <w:noProof/>
            <w:lang w:val="ru-RU"/>
          </w:rPr>
          <w:t>เกี่ยวกับจุดเริ่มต้นของชีวิตคริสตชนผ่าน</w:t>
        </w:r>
        <w:r w:rsidRPr="00147BB3">
          <w:rPr>
            <w:rStyle w:val="Hyperlink"/>
            <w:noProof/>
            <w:lang w:val="ru-RU"/>
          </w:rPr>
          <w:t xml:space="preserve">  </w:t>
        </w:r>
        <w:r w:rsidRPr="00147BB3">
          <w:rPr>
            <w:rStyle w:val="Hyperlink"/>
            <w:rFonts w:ascii="Leelawadee UI" w:hAnsi="Leelawadee UI" w:cs="Leelawadee UI"/>
            <w:noProof/>
            <w:lang w:val="ru-RU"/>
          </w:rPr>
          <w:t>พิธีบัพติศมาศักดิ์สิทธิ์</w:t>
        </w:r>
        <w:r>
          <w:rPr>
            <w:noProof/>
            <w:webHidden/>
          </w:rPr>
          <w:tab/>
        </w:r>
        <w:r>
          <w:rPr>
            <w:noProof/>
            <w:webHidden/>
          </w:rPr>
          <w:fldChar w:fldCharType="begin"/>
        </w:r>
        <w:r>
          <w:rPr>
            <w:noProof/>
            <w:webHidden/>
          </w:rPr>
          <w:instrText xml:space="preserve"> PAGEREF _Toc235344747 \h </w:instrText>
        </w:r>
        <w:r>
          <w:rPr>
            <w:noProof/>
            <w:webHidden/>
          </w:rPr>
        </w:r>
        <w:r>
          <w:rPr>
            <w:noProof/>
            <w:webHidden/>
          </w:rPr>
          <w:fldChar w:fldCharType="separate"/>
        </w:r>
        <w:r w:rsidR="00730A5D">
          <w:rPr>
            <w:noProof/>
            <w:webHidden/>
          </w:rPr>
          <w:t>3</w:t>
        </w:r>
        <w:r>
          <w:rPr>
            <w:noProof/>
            <w:webHidden/>
          </w:rPr>
          <w:fldChar w:fldCharType="end"/>
        </w:r>
      </w:hyperlink>
    </w:p>
    <w:p w14:paraId="78506391" w14:textId="2D6CB2E8" w:rsidR="00EB0A35" w:rsidRDefault="00EB0A35" w:rsidP="00EB0A35">
      <w:pPr>
        <w:pStyle w:val="TOC3"/>
        <w:tabs>
          <w:tab w:val="right" w:leader="dot" w:pos="10790"/>
        </w:tabs>
        <w:ind w:left="240"/>
        <w:rPr>
          <w:rFonts w:eastAsiaTheme="minorEastAsia" w:cstheme="minorBidi"/>
          <w:noProof/>
          <w:kern w:val="2"/>
          <w:sz w:val="24"/>
          <w:szCs w:val="24"/>
          <w14:ligatures w14:val="standardContextual"/>
        </w:rPr>
      </w:pPr>
      <w:hyperlink w:anchor="_Toc235344748" w:history="1">
        <w:r w:rsidRPr="00147BB3">
          <w:rPr>
            <w:rStyle w:val="Hyperlink"/>
            <w:rFonts w:ascii="Leelawadee UI" w:hAnsi="Leelawadee UI" w:cs="Leelawadee UI"/>
            <w:noProof/>
            <w:lang w:val="ru-RU"/>
          </w:rPr>
          <w:t>ชีวิตคริสเตียนเริ่มต้นขึ้นในตัวเราอย่างไร</w:t>
        </w:r>
        <w:r w:rsidRPr="00147BB3">
          <w:rPr>
            <w:rStyle w:val="Hyperlink"/>
            <w:noProof/>
            <w:lang w:val="ru-RU"/>
          </w:rPr>
          <w:t>?</w:t>
        </w:r>
        <w:r>
          <w:rPr>
            <w:noProof/>
            <w:webHidden/>
          </w:rPr>
          <w:tab/>
        </w:r>
        <w:r>
          <w:rPr>
            <w:noProof/>
            <w:webHidden/>
          </w:rPr>
          <w:fldChar w:fldCharType="begin"/>
        </w:r>
        <w:r>
          <w:rPr>
            <w:noProof/>
            <w:webHidden/>
          </w:rPr>
          <w:instrText xml:space="preserve"> PAGEREF _Toc235344748 \h </w:instrText>
        </w:r>
        <w:r>
          <w:rPr>
            <w:noProof/>
            <w:webHidden/>
          </w:rPr>
        </w:r>
        <w:r>
          <w:rPr>
            <w:noProof/>
            <w:webHidden/>
          </w:rPr>
          <w:fldChar w:fldCharType="separate"/>
        </w:r>
        <w:r w:rsidR="00730A5D">
          <w:rPr>
            <w:noProof/>
            <w:webHidden/>
          </w:rPr>
          <w:t>3</w:t>
        </w:r>
        <w:r>
          <w:rPr>
            <w:noProof/>
            <w:webHidden/>
          </w:rPr>
          <w:fldChar w:fldCharType="end"/>
        </w:r>
      </w:hyperlink>
    </w:p>
    <w:p w14:paraId="3F08AAFC" w14:textId="3913292A" w:rsidR="00EB0A35" w:rsidRDefault="00EB0A35" w:rsidP="00EB0A35">
      <w:pPr>
        <w:pStyle w:val="TOC3"/>
        <w:tabs>
          <w:tab w:val="right" w:leader="dot" w:pos="10790"/>
        </w:tabs>
        <w:ind w:left="240"/>
        <w:rPr>
          <w:rFonts w:eastAsiaTheme="minorEastAsia" w:cstheme="minorBidi"/>
          <w:noProof/>
          <w:kern w:val="2"/>
          <w:sz w:val="24"/>
          <w:szCs w:val="24"/>
          <w14:ligatures w14:val="standardContextual"/>
        </w:rPr>
      </w:pPr>
      <w:hyperlink w:anchor="_Toc235344749" w:history="1">
        <w:r w:rsidRPr="00147BB3">
          <w:rPr>
            <w:rStyle w:val="Hyperlink"/>
            <w:rFonts w:ascii="Leelawadee UI" w:hAnsi="Leelawadee UI" w:cs="Leelawadee UI"/>
            <w:noProof/>
            <w:lang w:val="ru-RU"/>
          </w:rPr>
          <w:t>ชีวิตคริสเตียนเริ่มต้นอย่างไรผ่านพิธีบัพติศมา</w:t>
        </w:r>
        <w:r w:rsidRPr="00147BB3">
          <w:rPr>
            <w:rStyle w:val="Hyperlink"/>
            <w:noProof/>
            <w:lang w:val="ru-RU"/>
          </w:rPr>
          <w:t>?</w:t>
        </w:r>
        <w:r>
          <w:rPr>
            <w:noProof/>
            <w:webHidden/>
          </w:rPr>
          <w:tab/>
        </w:r>
        <w:r>
          <w:rPr>
            <w:noProof/>
            <w:webHidden/>
          </w:rPr>
          <w:fldChar w:fldCharType="begin"/>
        </w:r>
        <w:r>
          <w:rPr>
            <w:noProof/>
            <w:webHidden/>
          </w:rPr>
          <w:instrText xml:space="preserve"> PAGEREF _Toc235344749 \h </w:instrText>
        </w:r>
        <w:r>
          <w:rPr>
            <w:noProof/>
            <w:webHidden/>
          </w:rPr>
        </w:r>
        <w:r>
          <w:rPr>
            <w:noProof/>
            <w:webHidden/>
          </w:rPr>
          <w:fldChar w:fldCharType="separate"/>
        </w:r>
        <w:r w:rsidR="00730A5D">
          <w:rPr>
            <w:noProof/>
            <w:webHidden/>
          </w:rPr>
          <w:t>7</w:t>
        </w:r>
        <w:r>
          <w:rPr>
            <w:noProof/>
            <w:webHidden/>
          </w:rPr>
          <w:fldChar w:fldCharType="end"/>
        </w:r>
      </w:hyperlink>
    </w:p>
    <w:p w14:paraId="4A946262" w14:textId="1410D74F" w:rsidR="00EB0A35" w:rsidRDefault="00EB0A35" w:rsidP="00EB0A35">
      <w:pPr>
        <w:pStyle w:val="TOC2"/>
        <w:tabs>
          <w:tab w:val="right" w:leader="dot" w:pos="10790"/>
        </w:tabs>
        <w:ind w:left="0"/>
        <w:rPr>
          <w:rFonts w:eastAsiaTheme="minorEastAsia" w:cstheme="minorBidi"/>
          <w:b w:val="0"/>
          <w:bCs w:val="0"/>
          <w:noProof/>
          <w:kern w:val="2"/>
          <w:sz w:val="24"/>
          <w:szCs w:val="24"/>
          <w14:ligatures w14:val="standardContextual"/>
        </w:rPr>
      </w:pPr>
      <w:hyperlink w:anchor="_Toc235344750" w:history="1">
        <w:r w:rsidRPr="00147BB3">
          <w:rPr>
            <w:rStyle w:val="Hyperlink"/>
            <w:rFonts w:ascii="Leelawadee UI" w:hAnsi="Leelawadee UI" w:cs="Leelawadee UI"/>
            <w:noProof/>
            <w:lang w:val="ru-RU"/>
          </w:rPr>
          <w:t>เกี่ยวกับจุดเริ่มต้นของชีวิตคริสเตียนผ่านทางความสำนึกผิด</w:t>
        </w:r>
        <w:r>
          <w:rPr>
            <w:noProof/>
            <w:webHidden/>
          </w:rPr>
          <w:tab/>
        </w:r>
        <w:r>
          <w:rPr>
            <w:noProof/>
            <w:webHidden/>
          </w:rPr>
          <w:fldChar w:fldCharType="begin"/>
        </w:r>
        <w:r>
          <w:rPr>
            <w:noProof/>
            <w:webHidden/>
          </w:rPr>
          <w:instrText xml:space="preserve"> PAGEREF _Toc235344750 \h </w:instrText>
        </w:r>
        <w:r>
          <w:rPr>
            <w:noProof/>
            <w:webHidden/>
          </w:rPr>
        </w:r>
        <w:r>
          <w:rPr>
            <w:noProof/>
            <w:webHidden/>
          </w:rPr>
          <w:fldChar w:fldCharType="separate"/>
        </w:r>
        <w:r w:rsidR="00730A5D">
          <w:rPr>
            <w:noProof/>
            <w:webHidden/>
          </w:rPr>
          <w:t>29</w:t>
        </w:r>
        <w:r>
          <w:rPr>
            <w:noProof/>
            <w:webHidden/>
          </w:rPr>
          <w:fldChar w:fldCharType="end"/>
        </w:r>
      </w:hyperlink>
    </w:p>
    <w:p w14:paraId="398F2577" w14:textId="1B77C5FF" w:rsidR="00EB0A35" w:rsidRDefault="00EB0A35" w:rsidP="00EB0A35">
      <w:pPr>
        <w:pStyle w:val="TOC3"/>
        <w:tabs>
          <w:tab w:val="right" w:leader="dot" w:pos="10790"/>
        </w:tabs>
        <w:ind w:left="240"/>
        <w:rPr>
          <w:rFonts w:eastAsiaTheme="minorEastAsia" w:cstheme="minorBidi"/>
          <w:noProof/>
          <w:kern w:val="2"/>
          <w:sz w:val="24"/>
          <w:szCs w:val="24"/>
          <w14:ligatures w14:val="standardContextual"/>
        </w:rPr>
      </w:pPr>
      <w:hyperlink w:anchor="_Toc235344751" w:history="1">
        <w:r w:rsidRPr="00147BB3">
          <w:rPr>
            <w:rStyle w:val="Hyperlink"/>
            <w:rFonts w:ascii="Leelawadee UI" w:hAnsi="Leelawadee UI" w:cs="Leelawadee UI"/>
            <w:noProof/>
            <w:lang w:val="ru-RU"/>
          </w:rPr>
          <w:t>ชีวิตคริสเตียนเริ่มต้นอย่างไรในพิธีศีลสารภาพบาป</w:t>
        </w:r>
        <w:r w:rsidRPr="00147BB3">
          <w:rPr>
            <w:rStyle w:val="Hyperlink"/>
            <w:noProof/>
            <w:lang w:val="ru-RU"/>
          </w:rPr>
          <w:t>?</w:t>
        </w:r>
        <w:r>
          <w:rPr>
            <w:noProof/>
            <w:webHidden/>
          </w:rPr>
          <w:tab/>
        </w:r>
        <w:r>
          <w:rPr>
            <w:noProof/>
            <w:webHidden/>
          </w:rPr>
          <w:fldChar w:fldCharType="begin"/>
        </w:r>
        <w:r>
          <w:rPr>
            <w:noProof/>
            <w:webHidden/>
          </w:rPr>
          <w:instrText xml:space="preserve"> PAGEREF _Toc235344751 \h </w:instrText>
        </w:r>
        <w:r>
          <w:rPr>
            <w:noProof/>
            <w:webHidden/>
          </w:rPr>
        </w:r>
        <w:r>
          <w:rPr>
            <w:noProof/>
            <w:webHidden/>
          </w:rPr>
          <w:fldChar w:fldCharType="separate"/>
        </w:r>
        <w:r w:rsidR="00730A5D">
          <w:rPr>
            <w:noProof/>
            <w:webHidden/>
          </w:rPr>
          <w:t>29</w:t>
        </w:r>
        <w:r>
          <w:rPr>
            <w:noProof/>
            <w:webHidden/>
          </w:rPr>
          <w:fldChar w:fldCharType="end"/>
        </w:r>
      </w:hyperlink>
    </w:p>
    <w:p w14:paraId="439D143B" w14:textId="54A8FBDE" w:rsidR="00EB0A35" w:rsidRDefault="00EB0A35" w:rsidP="00EB0A35">
      <w:pPr>
        <w:pStyle w:val="TOC3"/>
        <w:tabs>
          <w:tab w:val="right" w:leader="dot" w:pos="10790"/>
        </w:tabs>
        <w:ind w:left="240"/>
        <w:rPr>
          <w:rFonts w:eastAsiaTheme="minorEastAsia" w:cstheme="minorBidi"/>
          <w:noProof/>
          <w:kern w:val="2"/>
          <w:sz w:val="24"/>
          <w:szCs w:val="24"/>
          <w14:ligatures w14:val="standardContextual"/>
        </w:rPr>
      </w:pPr>
      <w:hyperlink w:anchor="_Toc235344752" w:history="1">
        <w:r w:rsidRPr="00147BB3">
          <w:rPr>
            <w:rStyle w:val="Hyperlink"/>
            <w:rFonts w:ascii="Leelawadee UI" w:hAnsi="Leelawadee UI" w:cs="Leelawadee UI"/>
            <w:noProof/>
            <w:lang w:val="ru-RU"/>
          </w:rPr>
          <w:t>สภาพของผู้มีบาป</w:t>
        </w:r>
        <w:r>
          <w:rPr>
            <w:noProof/>
            <w:webHidden/>
          </w:rPr>
          <w:tab/>
        </w:r>
        <w:r>
          <w:rPr>
            <w:noProof/>
            <w:webHidden/>
          </w:rPr>
          <w:fldChar w:fldCharType="begin"/>
        </w:r>
        <w:r>
          <w:rPr>
            <w:noProof/>
            <w:webHidden/>
          </w:rPr>
          <w:instrText xml:space="preserve"> PAGEREF _Toc235344752 \h </w:instrText>
        </w:r>
        <w:r>
          <w:rPr>
            <w:noProof/>
            <w:webHidden/>
          </w:rPr>
        </w:r>
        <w:r>
          <w:rPr>
            <w:noProof/>
            <w:webHidden/>
          </w:rPr>
          <w:fldChar w:fldCharType="separate"/>
        </w:r>
        <w:r w:rsidR="00730A5D">
          <w:rPr>
            <w:noProof/>
            <w:webHidden/>
          </w:rPr>
          <w:t>31</w:t>
        </w:r>
        <w:r>
          <w:rPr>
            <w:noProof/>
            <w:webHidden/>
          </w:rPr>
          <w:fldChar w:fldCharType="end"/>
        </w:r>
      </w:hyperlink>
    </w:p>
    <w:p w14:paraId="7C1DF8A4" w14:textId="09647155" w:rsidR="00EB0A35" w:rsidRDefault="00EB0A35" w:rsidP="00EB0A35">
      <w:pPr>
        <w:pStyle w:val="TOC3"/>
        <w:tabs>
          <w:tab w:val="right" w:leader="dot" w:pos="10790"/>
        </w:tabs>
        <w:ind w:left="240"/>
        <w:rPr>
          <w:rFonts w:eastAsiaTheme="minorEastAsia" w:cstheme="minorBidi"/>
          <w:noProof/>
          <w:kern w:val="2"/>
          <w:sz w:val="24"/>
          <w:szCs w:val="24"/>
          <w14:ligatures w14:val="standardContextual"/>
        </w:rPr>
      </w:pPr>
      <w:hyperlink w:anchor="_Toc235344753" w:history="1">
        <w:r w:rsidRPr="00147BB3">
          <w:rPr>
            <w:rStyle w:val="Hyperlink"/>
            <w:rFonts w:ascii="Leelawadee UI" w:hAnsi="Leelawadee UI" w:cs="Leelawadee UI"/>
            <w:noProof/>
            <w:lang w:val="ru-RU"/>
          </w:rPr>
          <w:t>งานแห่งพระคุณของพระเจ้า</w:t>
        </w:r>
        <w:r>
          <w:rPr>
            <w:noProof/>
            <w:webHidden/>
          </w:rPr>
          <w:tab/>
        </w:r>
        <w:r>
          <w:rPr>
            <w:noProof/>
            <w:webHidden/>
          </w:rPr>
          <w:fldChar w:fldCharType="begin"/>
        </w:r>
        <w:r>
          <w:rPr>
            <w:noProof/>
            <w:webHidden/>
          </w:rPr>
          <w:instrText xml:space="preserve"> PAGEREF _Toc235344753 \h </w:instrText>
        </w:r>
        <w:r>
          <w:rPr>
            <w:noProof/>
            <w:webHidden/>
          </w:rPr>
        </w:r>
        <w:r>
          <w:rPr>
            <w:noProof/>
            <w:webHidden/>
          </w:rPr>
          <w:fldChar w:fldCharType="separate"/>
        </w:r>
        <w:r w:rsidR="00730A5D">
          <w:rPr>
            <w:noProof/>
            <w:webHidden/>
          </w:rPr>
          <w:t>33</w:t>
        </w:r>
        <w:r>
          <w:rPr>
            <w:noProof/>
            <w:webHidden/>
          </w:rPr>
          <w:fldChar w:fldCharType="end"/>
        </w:r>
      </w:hyperlink>
    </w:p>
    <w:p w14:paraId="24D8AA49" w14:textId="78AAC179" w:rsidR="00EB0A35" w:rsidRDefault="00EB0A35" w:rsidP="00EB0A35">
      <w:pPr>
        <w:pStyle w:val="TOC3"/>
        <w:tabs>
          <w:tab w:val="right" w:leader="dot" w:pos="10790"/>
        </w:tabs>
        <w:ind w:left="240"/>
        <w:rPr>
          <w:rFonts w:eastAsiaTheme="minorEastAsia" w:cstheme="minorBidi"/>
          <w:noProof/>
          <w:kern w:val="2"/>
          <w:sz w:val="24"/>
          <w:szCs w:val="24"/>
          <w14:ligatures w14:val="standardContextual"/>
        </w:rPr>
      </w:pPr>
      <w:hyperlink w:anchor="_Toc235344754" w:history="1">
        <w:r w:rsidRPr="00147BB3">
          <w:rPr>
            <w:rStyle w:val="Hyperlink"/>
            <w:rFonts w:ascii="Leelawadee UI" w:hAnsi="Leelawadee UI" w:cs="Leelawadee UI"/>
            <w:noProof/>
            <w:lang w:val="ru-RU"/>
          </w:rPr>
          <w:t>การตื่นขึ้นของผู้มีบาปจากความหลับใหลในบาป</w:t>
        </w:r>
        <w:r>
          <w:rPr>
            <w:noProof/>
            <w:webHidden/>
          </w:rPr>
          <w:tab/>
        </w:r>
        <w:r>
          <w:rPr>
            <w:noProof/>
            <w:webHidden/>
          </w:rPr>
          <w:fldChar w:fldCharType="begin"/>
        </w:r>
        <w:r>
          <w:rPr>
            <w:noProof/>
            <w:webHidden/>
          </w:rPr>
          <w:instrText xml:space="preserve"> PAGEREF _Toc235344754 \h </w:instrText>
        </w:r>
        <w:r>
          <w:rPr>
            <w:noProof/>
            <w:webHidden/>
          </w:rPr>
        </w:r>
        <w:r>
          <w:rPr>
            <w:noProof/>
            <w:webHidden/>
          </w:rPr>
          <w:fldChar w:fldCharType="separate"/>
        </w:r>
        <w:r w:rsidR="00730A5D">
          <w:rPr>
            <w:noProof/>
            <w:webHidden/>
          </w:rPr>
          <w:t>33</w:t>
        </w:r>
        <w:r>
          <w:rPr>
            <w:noProof/>
            <w:webHidden/>
          </w:rPr>
          <w:fldChar w:fldCharType="end"/>
        </w:r>
      </w:hyperlink>
    </w:p>
    <w:p w14:paraId="27096BFE" w14:textId="2ED704C2" w:rsidR="00EB0A35" w:rsidRDefault="00EB0A35" w:rsidP="00EB0A35">
      <w:pPr>
        <w:pStyle w:val="TOC3"/>
        <w:tabs>
          <w:tab w:val="right" w:leader="dot" w:pos="10790"/>
        </w:tabs>
        <w:ind w:left="240"/>
        <w:rPr>
          <w:rFonts w:eastAsiaTheme="minorEastAsia" w:cstheme="minorBidi"/>
          <w:noProof/>
          <w:kern w:val="2"/>
          <w:sz w:val="24"/>
          <w:szCs w:val="24"/>
          <w14:ligatures w14:val="standardContextual"/>
        </w:rPr>
      </w:pPr>
      <w:hyperlink w:anchor="_Toc235344755" w:history="1">
        <w:r w:rsidRPr="00147BB3">
          <w:rPr>
            <w:rStyle w:val="Hyperlink"/>
            <w:rFonts w:ascii="Leelawadee UI" w:hAnsi="Leelawadee UI" w:cs="Leelawadee UI"/>
            <w:noProof/>
            <w:lang w:val="ru-RU"/>
          </w:rPr>
          <w:t>การทำงานอันวิเศษของพระคุณพระเจ้าในการปลุกผู้บาปให้ตื่นจากความหลับใหลในบาป</w:t>
        </w:r>
        <w:r>
          <w:rPr>
            <w:noProof/>
            <w:webHidden/>
          </w:rPr>
          <w:tab/>
        </w:r>
        <w:r>
          <w:rPr>
            <w:noProof/>
            <w:webHidden/>
          </w:rPr>
          <w:fldChar w:fldCharType="begin"/>
        </w:r>
        <w:r>
          <w:rPr>
            <w:noProof/>
            <w:webHidden/>
          </w:rPr>
          <w:instrText xml:space="preserve"> PAGEREF _Toc235344755 \h </w:instrText>
        </w:r>
        <w:r>
          <w:rPr>
            <w:noProof/>
            <w:webHidden/>
          </w:rPr>
        </w:r>
        <w:r>
          <w:rPr>
            <w:noProof/>
            <w:webHidden/>
          </w:rPr>
          <w:fldChar w:fldCharType="separate"/>
        </w:r>
        <w:r w:rsidR="00730A5D">
          <w:rPr>
            <w:noProof/>
            <w:webHidden/>
          </w:rPr>
          <w:t>34</w:t>
        </w:r>
        <w:r>
          <w:rPr>
            <w:noProof/>
            <w:webHidden/>
          </w:rPr>
          <w:fldChar w:fldCharType="end"/>
        </w:r>
      </w:hyperlink>
    </w:p>
    <w:p w14:paraId="2F80AEF7" w14:textId="442672EA" w:rsidR="00EB0A35" w:rsidRDefault="00EB0A35" w:rsidP="00EB0A35">
      <w:pPr>
        <w:pStyle w:val="TOC3"/>
        <w:tabs>
          <w:tab w:val="right" w:leader="dot" w:pos="10790"/>
        </w:tabs>
        <w:ind w:left="240"/>
        <w:rPr>
          <w:rFonts w:eastAsiaTheme="minorEastAsia" w:cstheme="minorBidi"/>
          <w:noProof/>
          <w:kern w:val="2"/>
          <w:sz w:val="24"/>
          <w:szCs w:val="24"/>
          <w14:ligatures w14:val="standardContextual"/>
        </w:rPr>
      </w:pPr>
      <w:hyperlink w:anchor="_Toc235344756" w:history="1">
        <w:r w:rsidRPr="00147BB3">
          <w:rPr>
            <w:rStyle w:val="Hyperlink"/>
            <w:rFonts w:ascii="Leelawadee UI" w:hAnsi="Leelawadee UI" w:cs="Leelawadee UI"/>
            <w:noProof/>
            <w:lang w:val="ru-RU"/>
          </w:rPr>
          <w:t>วิธีทั่วไปที่พระคุณอันกระตุ้นใจถูกประทานให้</w:t>
        </w:r>
        <w:r>
          <w:rPr>
            <w:noProof/>
            <w:webHidden/>
          </w:rPr>
          <w:tab/>
        </w:r>
        <w:r>
          <w:rPr>
            <w:noProof/>
            <w:webHidden/>
          </w:rPr>
          <w:fldChar w:fldCharType="begin"/>
        </w:r>
        <w:r>
          <w:rPr>
            <w:noProof/>
            <w:webHidden/>
          </w:rPr>
          <w:instrText xml:space="preserve"> PAGEREF _Toc235344756 \h </w:instrText>
        </w:r>
        <w:r>
          <w:rPr>
            <w:noProof/>
            <w:webHidden/>
          </w:rPr>
        </w:r>
        <w:r>
          <w:rPr>
            <w:noProof/>
            <w:webHidden/>
          </w:rPr>
          <w:fldChar w:fldCharType="separate"/>
        </w:r>
        <w:r w:rsidR="00730A5D">
          <w:rPr>
            <w:noProof/>
            <w:webHidden/>
          </w:rPr>
          <w:t>43</w:t>
        </w:r>
        <w:r>
          <w:rPr>
            <w:noProof/>
            <w:webHidden/>
          </w:rPr>
          <w:fldChar w:fldCharType="end"/>
        </w:r>
      </w:hyperlink>
    </w:p>
    <w:p w14:paraId="76C4FC57" w14:textId="5D0DEB0B" w:rsidR="00EB0A35" w:rsidRDefault="00EB0A35" w:rsidP="00EB0A35">
      <w:pPr>
        <w:pStyle w:val="TOC3"/>
        <w:tabs>
          <w:tab w:val="right" w:leader="dot" w:pos="10790"/>
        </w:tabs>
        <w:ind w:left="240"/>
        <w:rPr>
          <w:rFonts w:eastAsiaTheme="minorEastAsia" w:cstheme="minorBidi"/>
          <w:noProof/>
          <w:kern w:val="2"/>
          <w:sz w:val="24"/>
          <w:szCs w:val="24"/>
          <w14:ligatures w14:val="standardContextual"/>
        </w:rPr>
      </w:pPr>
      <w:hyperlink w:anchor="_Toc235344757" w:history="1">
        <w:r w:rsidRPr="00147BB3">
          <w:rPr>
            <w:rStyle w:val="Hyperlink"/>
            <w:rFonts w:ascii="Leelawadee UI" w:hAnsi="Leelawadee UI" w:cs="Leelawadee UI"/>
            <w:noProof/>
            <w:lang w:val="ru-RU"/>
          </w:rPr>
          <w:t>การก้าวขึ้นสู่ความมุ่งมั่นที่จะละทิ้งบาปและอุทิศตนเพื่อทำให้พระเจ้าพอพระทัย</w:t>
        </w:r>
        <w:r>
          <w:rPr>
            <w:noProof/>
            <w:webHidden/>
          </w:rPr>
          <w:tab/>
        </w:r>
        <w:r>
          <w:rPr>
            <w:noProof/>
            <w:webHidden/>
          </w:rPr>
          <w:fldChar w:fldCharType="begin"/>
        </w:r>
        <w:r>
          <w:rPr>
            <w:noProof/>
            <w:webHidden/>
          </w:rPr>
          <w:instrText xml:space="preserve"> PAGEREF _Toc235344757 \h </w:instrText>
        </w:r>
        <w:r>
          <w:rPr>
            <w:noProof/>
            <w:webHidden/>
          </w:rPr>
        </w:r>
        <w:r>
          <w:rPr>
            <w:noProof/>
            <w:webHidden/>
          </w:rPr>
          <w:fldChar w:fldCharType="separate"/>
        </w:r>
        <w:r w:rsidR="00730A5D">
          <w:rPr>
            <w:noProof/>
            <w:webHidden/>
          </w:rPr>
          <w:t>57</w:t>
        </w:r>
        <w:r>
          <w:rPr>
            <w:noProof/>
            <w:webHidden/>
          </w:rPr>
          <w:fldChar w:fldCharType="end"/>
        </w:r>
      </w:hyperlink>
    </w:p>
    <w:p w14:paraId="7E1181CC" w14:textId="77CFA34F" w:rsidR="00EB0A35" w:rsidRDefault="00EB0A35" w:rsidP="00EB0A35">
      <w:pPr>
        <w:pStyle w:val="TOC4"/>
        <w:tabs>
          <w:tab w:val="right" w:leader="dot" w:pos="10790"/>
        </w:tabs>
        <w:ind w:left="480"/>
        <w:rPr>
          <w:rFonts w:eastAsiaTheme="minorEastAsia" w:cstheme="minorBidi"/>
          <w:noProof/>
          <w:kern w:val="2"/>
          <w:sz w:val="24"/>
          <w:szCs w:val="24"/>
          <w14:ligatures w14:val="standardContextual"/>
        </w:rPr>
      </w:pPr>
      <w:hyperlink w:anchor="_Toc235344758" w:history="1">
        <w:r w:rsidRPr="00147BB3">
          <w:rPr>
            <w:rStyle w:val="Hyperlink"/>
            <w:rFonts w:ascii="Leelawadee UI" w:hAnsi="Leelawadee UI" w:cs="Leelawadee UI"/>
            <w:noProof/>
            <w:lang w:val="ru-RU"/>
          </w:rPr>
          <w:t>การก้าวสู่ความมุ่งมั่นที่จะละทิ้งบาป</w:t>
        </w:r>
        <w:r>
          <w:rPr>
            <w:noProof/>
            <w:webHidden/>
          </w:rPr>
          <w:tab/>
        </w:r>
        <w:r>
          <w:rPr>
            <w:noProof/>
            <w:webHidden/>
          </w:rPr>
          <w:fldChar w:fldCharType="begin"/>
        </w:r>
        <w:r>
          <w:rPr>
            <w:noProof/>
            <w:webHidden/>
          </w:rPr>
          <w:instrText xml:space="preserve"> PAGEREF _Toc235344758 \h </w:instrText>
        </w:r>
        <w:r>
          <w:rPr>
            <w:noProof/>
            <w:webHidden/>
          </w:rPr>
        </w:r>
        <w:r>
          <w:rPr>
            <w:noProof/>
            <w:webHidden/>
          </w:rPr>
          <w:fldChar w:fldCharType="separate"/>
        </w:r>
        <w:r w:rsidR="00730A5D">
          <w:rPr>
            <w:noProof/>
            <w:webHidden/>
          </w:rPr>
          <w:t>57</w:t>
        </w:r>
        <w:r>
          <w:rPr>
            <w:noProof/>
            <w:webHidden/>
          </w:rPr>
          <w:fldChar w:fldCharType="end"/>
        </w:r>
      </w:hyperlink>
    </w:p>
    <w:p w14:paraId="00AD7A68" w14:textId="36BFC12E" w:rsidR="00EB0A35" w:rsidRDefault="00EB0A35" w:rsidP="00EB0A35">
      <w:pPr>
        <w:pStyle w:val="TOC4"/>
        <w:tabs>
          <w:tab w:val="right" w:leader="dot" w:pos="10790"/>
        </w:tabs>
        <w:ind w:left="480"/>
        <w:rPr>
          <w:rFonts w:eastAsiaTheme="minorEastAsia" w:cstheme="minorBidi"/>
          <w:noProof/>
          <w:kern w:val="2"/>
          <w:sz w:val="24"/>
          <w:szCs w:val="24"/>
          <w14:ligatures w14:val="standardContextual"/>
        </w:rPr>
      </w:pPr>
      <w:hyperlink w:anchor="_Toc235344759" w:history="1">
        <w:r w:rsidRPr="00147BB3">
          <w:rPr>
            <w:rStyle w:val="Hyperlink"/>
            <w:rFonts w:ascii="Leelawadee UI" w:hAnsi="Leelawadee UI" w:cs="Leelawadee UI"/>
            <w:noProof/>
            <w:lang w:val="ru-RU"/>
          </w:rPr>
          <w:t>รุ่งอรุณแห่งคำปฏิญาณที่จะอุทิศตนแด่พระเจ้า</w:t>
        </w:r>
        <w:r>
          <w:rPr>
            <w:noProof/>
            <w:webHidden/>
          </w:rPr>
          <w:tab/>
        </w:r>
        <w:r>
          <w:rPr>
            <w:noProof/>
            <w:webHidden/>
          </w:rPr>
          <w:fldChar w:fldCharType="begin"/>
        </w:r>
        <w:r>
          <w:rPr>
            <w:noProof/>
            <w:webHidden/>
          </w:rPr>
          <w:instrText xml:space="preserve"> PAGEREF _Toc235344759 \h </w:instrText>
        </w:r>
        <w:r>
          <w:rPr>
            <w:noProof/>
            <w:webHidden/>
          </w:rPr>
        </w:r>
        <w:r>
          <w:rPr>
            <w:noProof/>
            <w:webHidden/>
          </w:rPr>
          <w:fldChar w:fldCharType="separate"/>
        </w:r>
        <w:r w:rsidR="00730A5D">
          <w:rPr>
            <w:noProof/>
            <w:webHidden/>
          </w:rPr>
          <w:t>64</w:t>
        </w:r>
        <w:r>
          <w:rPr>
            <w:noProof/>
            <w:webHidden/>
          </w:rPr>
          <w:fldChar w:fldCharType="end"/>
        </w:r>
      </w:hyperlink>
    </w:p>
    <w:p w14:paraId="1A3D8EAC" w14:textId="298CC255" w:rsidR="00EB0A35" w:rsidRDefault="00EB0A35" w:rsidP="00EB0A35">
      <w:pPr>
        <w:pStyle w:val="TOC4"/>
        <w:tabs>
          <w:tab w:val="right" w:leader="dot" w:pos="10790"/>
        </w:tabs>
        <w:ind w:left="480"/>
        <w:rPr>
          <w:rFonts w:eastAsiaTheme="minorEastAsia" w:cstheme="minorBidi"/>
          <w:noProof/>
          <w:kern w:val="2"/>
          <w:sz w:val="24"/>
          <w:szCs w:val="24"/>
          <w14:ligatures w14:val="standardContextual"/>
        </w:rPr>
      </w:pPr>
      <w:hyperlink w:anchor="_Toc235344760" w:history="1">
        <w:r w:rsidRPr="00147BB3">
          <w:rPr>
            <w:rStyle w:val="Hyperlink"/>
            <w:rFonts w:ascii="Leelawadee UI" w:hAnsi="Leelawadee UI" w:cs="Leelawadee UI"/>
            <w:noProof/>
            <w:lang w:val="ru-RU"/>
          </w:rPr>
          <w:t>การอภัยโทษอย่างสมบูรณ์ถูกประทานให้แก่ผู้สำนึกผิดในศีลแก้บาป</w:t>
        </w:r>
        <w:r>
          <w:rPr>
            <w:noProof/>
            <w:webHidden/>
          </w:rPr>
          <w:tab/>
        </w:r>
        <w:r>
          <w:rPr>
            <w:noProof/>
            <w:webHidden/>
          </w:rPr>
          <w:fldChar w:fldCharType="begin"/>
        </w:r>
        <w:r>
          <w:rPr>
            <w:noProof/>
            <w:webHidden/>
          </w:rPr>
          <w:instrText xml:space="preserve"> PAGEREF _Toc235344760 \h </w:instrText>
        </w:r>
        <w:r>
          <w:rPr>
            <w:noProof/>
            <w:webHidden/>
          </w:rPr>
        </w:r>
        <w:r>
          <w:rPr>
            <w:noProof/>
            <w:webHidden/>
          </w:rPr>
          <w:fldChar w:fldCharType="separate"/>
        </w:r>
        <w:r w:rsidR="00730A5D">
          <w:rPr>
            <w:noProof/>
            <w:webHidden/>
          </w:rPr>
          <w:t>68</w:t>
        </w:r>
        <w:r>
          <w:rPr>
            <w:noProof/>
            <w:webHidden/>
          </w:rPr>
          <w:fldChar w:fldCharType="end"/>
        </w:r>
      </w:hyperlink>
    </w:p>
    <w:p w14:paraId="46971A60" w14:textId="5BA4C56C" w:rsidR="00EB0A35" w:rsidRDefault="00EB0A35" w:rsidP="00EB0A35">
      <w:pPr>
        <w:pStyle w:val="TOC4"/>
        <w:tabs>
          <w:tab w:val="right" w:leader="dot" w:pos="10790"/>
        </w:tabs>
        <w:ind w:left="480"/>
        <w:rPr>
          <w:rFonts w:eastAsiaTheme="minorEastAsia" w:cstheme="minorBidi"/>
          <w:noProof/>
          <w:kern w:val="2"/>
          <w:sz w:val="24"/>
          <w:szCs w:val="24"/>
          <w14:ligatures w14:val="standardContextual"/>
        </w:rPr>
      </w:pPr>
      <w:hyperlink w:anchor="_Toc235344761" w:history="1">
        <w:r w:rsidRPr="00147BB3">
          <w:rPr>
            <w:rStyle w:val="Hyperlink"/>
            <w:rFonts w:ascii="Leelawadee UI" w:hAnsi="Leelawadee UI" w:cs="Leelawadee UI"/>
            <w:noProof/>
            <w:lang w:val="ru-RU"/>
          </w:rPr>
          <w:t>ผู้สำนึกผิดเข้าใกล้ศีลมหาสนิท</w:t>
        </w:r>
        <w:r>
          <w:rPr>
            <w:noProof/>
            <w:webHidden/>
          </w:rPr>
          <w:tab/>
        </w:r>
        <w:r>
          <w:rPr>
            <w:noProof/>
            <w:webHidden/>
          </w:rPr>
          <w:fldChar w:fldCharType="begin"/>
        </w:r>
        <w:r>
          <w:rPr>
            <w:noProof/>
            <w:webHidden/>
          </w:rPr>
          <w:instrText xml:space="preserve"> PAGEREF _Toc235344761 \h </w:instrText>
        </w:r>
        <w:r>
          <w:rPr>
            <w:noProof/>
            <w:webHidden/>
          </w:rPr>
        </w:r>
        <w:r>
          <w:rPr>
            <w:noProof/>
            <w:webHidden/>
          </w:rPr>
          <w:fldChar w:fldCharType="separate"/>
        </w:r>
        <w:r w:rsidR="00730A5D">
          <w:rPr>
            <w:noProof/>
            <w:webHidden/>
          </w:rPr>
          <w:t>72</w:t>
        </w:r>
        <w:r>
          <w:rPr>
            <w:noProof/>
            <w:webHidden/>
          </w:rPr>
          <w:fldChar w:fldCharType="end"/>
        </w:r>
      </w:hyperlink>
    </w:p>
    <w:p w14:paraId="2DDBBB91" w14:textId="43BDCEBF" w:rsidR="00EB0A35" w:rsidRDefault="00EB0A35" w:rsidP="00EB0A35">
      <w:pPr>
        <w:pStyle w:val="TOC2"/>
        <w:tabs>
          <w:tab w:val="right" w:leader="dot" w:pos="10790"/>
        </w:tabs>
        <w:ind w:left="0"/>
        <w:rPr>
          <w:rFonts w:eastAsiaTheme="minorEastAsia" w:cstheme="minorBidi"/>
          <w:b w:val="0"/>
          <w:bCs w:val="0"/>
          <w:noProof/>
          <w:kern w:val="2"/>
          <w:sz w:val="24"/>
          <w:szCs w:val="24"/>
          <w14:ligatures w14:val="standardContextual"/>
        </w:rPr>
      </w:pPr>
      <w:hyperlink w:anchor="_Toc235344762" w:history="1">
        <w:r w:rsidRPr="00147BB3">
          <w:rPr>
            <w:rStyle w:val="Hyperlink"/>
            <w:rFonts w:ascii="Leelawadee UI" w:hAnsi="Leelawadee UI" w:cs="Leelawadee UI"/>
            <w:noProof/>
            <w:lang w:val="ru-RU"/>
          </w:rPr>
          <w:t>เกี่ยวกับวิธีที่ชีวิตคริสตชนถูกทำให้เป็นจริง</w:t>
        </w:r>
        <w:r w:rsidRPr="00147BB3">
          <w:rPr>
            <w:rStyle w:val="Hyperlink"/>
            <w:noProof/>
            <w:lang w:val="ru-RU"/>
          </w:rPr>
          <w:t xml:space="preserve"> </w:t>
        </w:r>
        <w:r w:rsidRPr="00147BB3">
          <w:rPr>
            <w:rStyle w:val="Hyperlink"/>
            <w:rFonts w:ascii="Leelawadee UI" w:hAnsi="Leelawadee UI" w:cs="Leelawadee UI"/>
            <w:noProof/>
            <w:lang w:val="ru-RU"/>
          </w:rPr>
          <w:t>เติบโต</w:t>
        </w:r>
        <w:r w:rsidRPr="00147BB3">
          <w:rPr>
            <w:rStyle w:val="Hyperlink"/>
            <w:noProof/>
            <w:lang w:val="ru-RU"/>
          </w:rPr>
          <w:t xml:space="preserve"> </w:t>
        </w:r>
        <w:r w:rsidRPr="00147BB3">
          <w:rPr>
            <w:rStyle w:val="Hyperlink"/>
            <w:rFonts w:ascii="Leelawadee UI" w:hAnsi="Leelawadee UI" w:cs="Leelawadee UI"/>
            <w:noProof/>
            <w:lang w:val="ru-RU"/>
          </w:rPr>
          <w:t>และเข้มแข็งขึ้นภายในตัวเรา</w:t>
        </w:r>
        <w:r>
          <w:rPr>
            <w:noProof/>
            <w:webHidden/>
          </w:rPr>
          <w:tab/>
        </w:r>
        <w:r>
          <w:rPr>
            <w:noProof/>
            <w:webHidden/>
          </w:rPr>
          <w:fldChar w:fldCharType="begin"/>
        </w:r>
        <w:r>
          <w:rPr>
            <w:noProof/>
            <w:webHidden/>
          </w:rPr>
          <w:instrText xml:space="preserve"> PAGEREF _Toc235344762 \h </w:instrText>
        </w:r>
        <w:r>
          <w:rPr>
            <w:noProof/>
            <w:webHidden/>
          </w:rPr>
        </w:r>
        <w:r>
          <w:rPr>
            <w:noProof/>
            <w:webHidden/>
          </w:rPr>
          <w:fldChar w:fldCharType="separate"/>
        </w:r>
        <w:r w:rsidR="00730A5D">
          <w:rPr>
            <w:noProof/>
            <w:webHidden/>
          </w:rPr>
          <w:t>74</w:t>
        </w:r>
        <w:r>
          <w:rPr>
            <w:noProof/>
            <w:webHidden/>
          </w:rPr>
          <w:fldChar w:fldCharType="end"/>
        </w:r>
      </w:hyperlink>
    </w:p>
    <w:p w14:paraId="61B76E02" w14:textId="5C9BD06F" w:rsidR="00EB0A35" w:rsidRDefault="00EB0A35" w:rsidP="00EB0A35">
      <w:pPr>
        <w:pStyle w:val="TOC3"/>
        <w:tabs>
          <w:tab w:val="right" w:leader="dot" w:pos="10790"/>
        </w:tabs>
        <w:ind w:left="240"/>
        <w:rPr>
          <w:rFonts w:eastAsiaTheme="minorEastAsia" w:cstheme="minorBidi"/>
          <w:noProof/>
          <w:kern w:val="2"/>
          <w:sz w:val="24"/>
          <w:szCs w:val="24"/>
          <w14:ligatures w14:val="standardContextual"/>
        </w:rPr>
      </w:pPr>
      <w:hyperlink w:anchor="_Toc235344763" w:history="1">
        <w:r w:rsidRPr="00147BB3">
          <w:rPr>
            <w:rStyle w:val="Hyperlink"/>
            <w:rFonts w:ascii="Leelawadee UI" w:hAnsi="Leelawadee UI" w:cs="Leelawadee UI"/>
            <w:noProof/>
            <w:lang w:val="ru-RU"/>
          </w:rPr>
          <w:t>ชีวิตคริสเตียนก่อตัวขึ้น</w:t>
        </w:r>
        <w:r w:rsidRPr="00147BB3">
          <w:rPr>
            <w:rStyle w:val="Hyperlink"/>
            <w:noProof/>
            <w:lang w:val="ru-RU"/>
          </w:rPr>
          <w:t xml:space="preserve"> </w:t>
        </w:r>
        <w:r w:rsidRPr="00147BB3">
          <w:rPr>
            <w:rStyle w:val="Hyperlink"/>
            <w:rFonts w:ascii="Leelawadee UI" w:hAnsi="Leelawadee UI" w:cs="Leelawadee UI"/>
            <w:noProof/>
            <w:lang w:val="ru-RU"/>
          </w:rPr>
          <w:t>เติบโต</w:t>
        </w:r>
        <w:r w:rsidRPr="00147BB3">
          <w:rPr>
            <w:rStyle w:val="Hyperlink"/>
            <w:noProof/>
            <w:lang w:val="ru-RU"/>
          </w:rPr>
          <w:t xml:space="preserve"> </w:t>
        </w:r>
        <w:r w:rsidRPr="00147BB3">
          <w:rPr>
            <w:rStyle w:val="Hyperlink"/>
            <w:rFonts w:ascii="Leelawadee UI" w:hAnsi="Leelawadee UI" w:cs="Leelawadee UI"/>
            <w:noProof/>
            <w:lang w:val="ru-RU"/>
          </w:rPr>
          <w:t>และเข้มแข็งขึ้นภายในตัวเราอย่างไร</w:t>
        </w:r>
        <w:r w:rsidRPr="00147BB3">
          <w:rPr>
            <w:rStyle w:val="Hyperlink"/>
            <w:noProof/>
            <w:lang w:val="ru-RU"/>
          </w:rPr>
          <w:t>?</w:t>
        </w:r>
        <w:r>
          <w:rPr>
            <w:noProof/>
            <w:webHidden/>
          </w:rPr>
          <w:tab/>
        </w:r>
        <w:r>
          <w:rPr>
            <w:noProof/>
            <w:webHidden/>
          </w:rPr>
          <w:fldChar w:fldCharType="begin"/>
        </w:r>
        <w:r>
          <w:rPr>
            <w:noProof/>
            <w:webHidden/>
          </w:rPr>
          <w:instrText xml:space="preserve"> PAGEREF _Toc235344763 \h </w:instrText>
        </w:r>
        <w:r>
          <w:rPr>
            <w:noProof/>
            <w:webHidden/>
          </w:rPr>
        </w:r>
        <w:r>
          <w:rPr>
            <w:noProof/>
            <w:webHidden/>
          </w:rPr>
          <w:fldChar w:fldCharType="separate"/>
        </w:r>
        <w:r w:rsidR="00730A5D">
          <w:rPr>
            <w:noProof/>
            <w:webHidden/>
          </w:rPr>
          <w:t>74</w:t>
        </w:r>
        <w:r>
          <w:rPr>
            <w:noProof/>
            <w:webHidden/>
          </w:rPr>
          <w:fldChar w:fldCharType="end"/>
        </w:r>
      </w:hyperlink>
    </w:p>
    <w:p w14:paraId="550435BE" w14:textId="17BA41EF" w:rsidR="00EB0A35" w:rsidRDefault="00EB0A35" w:rsidP="00EB0A35">
      <w:pPr>
        <w:pStyle w:val="TOC3"/>
        <w:tabs>
          <w:tab w:val="right" w:leader="dot" w:pos="10790"/>
        </w:tabs>
        <w:ind w:left="240"/>
        <w:rPr>
          <w:rFonts w:eastAsiaTheme="minorEastAsia" w:cstheme="minorBidi"/>
          <w:noProof/>
          <w:kern w:val="2"/>
          <w:sz w:val="24"/>
          <w:szCs w:val="24"/>
          <w14:ligatures w14:val="standardContextual"/>
        </w:rPr>
      </w:pPr>
      <w:hyperlink w:anchor="_Toc235344764" w:history="1">
        <w:r w:rsidRPr="00147BB3">
          <w:rPr>
            <w:rStyle w:val="Hyperlink"/>
            <w:rFonts w:ascii="Leelawadee UI" w:hAnsi="Leelawadee UI" w:cs="Leelawadee UI"/>
            <w:noProof/>
            <w:lang w:val="ru-RU"/>
          </w:rPr>
          <w:t>เกี่ยวกับการรักษาจิตวิญญาณแห่งความกระตือรือร้นต่อพระเจ้า</w:t>
        </w:r>
        <w:r>
          <w:rPr>
            <w:noProof/>
            <w:webHidden/>
          </w:rPr>
          <w:tab/>
        </w:r>
        <w:r>
          <w:rPr>
            <w:noProof/>
            <w:webHidden/>
          </w:rPr>
          <w:fldChar w:fldCharType="begin"/>
        </w:r>
        <w:r>
          <w:rPr>
            <w:noProof/>
            <w:webHidden/>
          </w:rPr>
          <w:instrText xml:space="preserve"> PAGEREF _Toc235344764 \h </w:instrText>
        </w:r>
        <w:r>
          <w:rPr>
            <w:noProof/>
            <w:webHidden/>
          </w:rPr>
        </w:r>
        <w:r>
          <w:rPr>
            <w:noProof/>
            <w:webHidden/>
          </w:rPr>
          <w:fldChar w:fldCharType="separate"/>
        </w:r>
        <w:r w:rsidR="00730A5D">
          <w:rPr>
            <w:noProof/>
            <w:webHidden/>
          </w:rPr>
          <w:t>87</w:t>
        </w:r>
        <w:r>
          <w:rPr>
            <w:noProof/>
            <w:webHidden/>
          </w:rPr>
          <w:fldChar w:fldCharType="end"/>
        </w:r>
      </w:hyperlink>
    </w:p>
    <w:p w14:paraId="1D8E8CE6" w14:textId="1F348550" w:rsidR="00EB0A35" w:rsidRDefault="00EB0A35" w:rsidP="00EB0A35">
      <w:pPr>
        <w:pStyle w:val="TOC4"/>
        <w:tabs>
          <w:tab w:val="right" w:leader="dot" w:pos="10790"/>
        </w:tabs>
        <w:ind w:left="480"/>
        <w:rPr>
          <w:rFonts w:eastAsiaTheme="minorEastAsia" w:cstheme="minorBidi"/>
          <w:noProof/>
          <w:kern w:val="2"/>
          <w:sz w:val="24"/>
          <w:szCs w:val="24"/>
          <w14:ligatures w14:val="standardContextual"/>
        </w:rPr>
      </w:pPr>
      <w:hyperlink w:anchor="_Toc235344765" w:history="1">
        <w:r w:rsidRPr="00147BB3">
          <w:rPr>
            <w:rStyle w:val="Hyperlink"/>
            <w:rFonts w:ascii="Leelawadee UI" w:hAnsi="Leelawadee UI" w:cs="Leelawadee UI"/>
            <w:noProof/>
            <w:lang w:val="ru-RU"/>
          </w:rPr>
          <w:t>การอยู่ภายใน</w:t>
        </w:r>
        <w:r>
          <w:rPr>
            <w:noProof/>
            <w:webHidden/>
          </w:rPr>
          <w:tab/>
        </w:r>
        <w:r>
          <w:rPr>
            <w:noProof/>
            <w:webHidden/>
          </w:rPr>
          <w:fldChar w:fldCharType="begin"/>
        </w:r>
        <w:r>
          <w:rPr>
            <w:noProof/>
            <w:webHidden/>
          </w:rPr>
          <w:instrText xml:space="preserve"> PAGEREF _Toc235344765 \h </w:instrText>
        </w:r>
        <w:r>
          <w:rPr>
            <w:noProof/>
            <w:webHidden/>
          </w:rPr>
        </w:r>
        <w:r>
          <w:rPr>
            <w:noProof/>
            <w:webHidden/>
          </w:rPr>
          <w:fldChar w:fldCharType="separate"/>
        </w:r>
        <w:r w:rsidR="00730A5D">
          <w:rPr>
            <w:noProof/>
            <w:webHidden/>
          </w:rPr>
          <w:t>88</w:t>
        </w:r>
        <w:r>
          <w:rPr>
            <w:noProof/>
            <w:webHidden/>
          </w:rPr>
          <w:fldChar w:fldCharType="end"/>
        </w:r>
      </w:hyperlink>
    </w:p>
    <w:p w14:paraId="00C002FD" w14:textId="531AE944" w:rsidR="00EB0A35" w:rsidRDefault="00EB0A35" w:rsidP="00EB0A35">
      <w:pPr>
        <w:pStyle w:val="TOC4"/>
        <w:tabs>
          <w:tab w:val="right" w:leader="dot" w:pos="10790"/>
        </w:tabs>
        <w:ind w:left="480"/>
        <w:rPr>
          <w:rFonts w:eastAsiaTheme="minorEastAsia" w:cstheme="minorBidi"/>
          <w:noProof/>
          <w:kern w:val="2"/>
          <w:sz w:val="24"/>
          <w:szCs w:val="24"/>
          <w14:ligatures w14:val="standardContextual"/>
        </w:rPr>
      </w:pPr>
      <w:hyperlink w:anchor="_Toc235344766" w:history="1">
        <w:r w:rsidRPr="00147BB3">
          <w:rPr>
            <w:rStyle w:val="Hyperlink"/>
            <w:rFonts w:ascii="Leelawadee UI" w:hAnsi="Leelawadee UI" w:cs="Leelawadee UI"/>
            <w:noProof/>
            <w:lang w:val="ru-RU"/>
          </w:rPr>
          <w:t>ภาพแห่งโลกอีกด้าน</w:t>
        </w:r>
        <w:r>
          <w:rPr>
            <w:noProof/>
            <w:webHidden/>
          </w:rPr>
          <w:tab/>
        </w:r>
        <w:r>
          <w:rPr>
            <w:noProof/>
            <w:webHidden/>
          </w:rPr>
          <w:fldChar w:fldCharType="begin"/>
        </w:r>
        <w:r>
          <w:rPr>
            <w:noProof/>
            <w:webHidden/>
          </w:rPr>
          <w:instrText xml:space="preserve"> PAGEREF _Toc235344766 \h </w:instrText>
        </w:r>
        <w:r>
          <w:rPr>
            <w:noProof/>
            <w:webHidden/>
          </w:rPr>
        </w:r>
        <w:r>
          <w:rPr>
            <w:noProof/>
            <w:webHidden/>
          </w:rPr>
          <w:fldChar w:fldCharType="separate"/>
        </w:r>
        <w:r w:rsidR="00730A5D">
          <w:rPr>
            <w:noProof/>
            <w:webHidden/>
          </w:rPr>
          <w:t>90</w:t>
        </w:r>
        <w:r>
          <w:rPr>
            <w:noProof/>
            <w:webHidden/>
          </w:rPr>
          <w:fldChar w:fldCharType="end"/>
        </w:r>
      </w:hyperlink>
    </w:p>
    <w:p w14:paraId="613F568F" w14:textId="0FA74B20" w:rsidR="00EB0A35" w:rsidRDefault="00EB0A35" w:rsidP="00EB0A35">
      <w:pPr>
        <w:pStyle w:val="TOC4"/>
        <w:tabs>
          <w:tab w:val="right" w:leader="dot" w:pos="10790"/>
        </w:tabs>
        <w:ind w:left="480"/>
        <w:rPr>
          <w:rFonts w:eastAsiaTheme="minorEastAsia" w:cstheme="minorBidi"/>
          <w:noProof/>
          <w:kern w:val="2"/>
          <w:sz w:val="24"/>
          <w:szCs w:val="24"/>
          <w14:ligatures w14:val="standardContextual"/>
        </w:rPr>
      </w:pPr>
      <w:hyperlink w:anchor="_Toc235344767" w:history="1">
        <w:r w:rsidRPr="00147BB3">
          <w:rPr>
            <w:rStyle w:val="Hyperlink"/>
            <w:rFonts w:ascii="Leelawadee UI" w:hAnsi="Leelawadee UI" w:cs="Leelawadee UI"/>
            <w:noProof/>
            <w:lang w:val="ru-RU"/>
          </w:rPr>
          <w:t>คงมั่นในความรู้สึกที่นำสู่ความมุ่งมั่น</w:t>
        </w:r>
        <w:r>
          <w:rPr>
            <w:noProof/>
            <w:webHidden/>
          </w:rPr>
          <w:tab/>
        </w:r>
        <w:r>
          <w:rPr>
            <w:noProof/>
            <w:webHidden/>
          </w:rPr>
          <w:fldChar w:fldCharType="begin"/>
        </w:r>
        <w:r>
          <w:rPr>
            <w:noProof/>
            <w:webHidden/>
          </w:rPr>
          <w:instrText xml:space="preserve"> PAGEREF _Toc235344767 \h </w:instrText>
        </w:r>
        <w:r>
          <w:rPr>
            <w:noProof/>
            <w:webHidden/>
          </w:rPr>
        </w:r>
        <w:r>
          <w:rPr>
            <w:noProof/>
            <w:webHidden/>
          </w:rPr>
          <w:fldChar w:fldCharType="separate"/>
        </w:r>
        <w:r w:rsidR="00730A5D">
          <w:rPr>
            <w:noProof/>
            <w:webHidden/>
          </w:rPr>
          <w:t>92</w:t>
        </w:r>
        <w:r>
          <w:rPr>
            <w:noProof/>
            <w:webHidden/>
          </w:rPr>
          <w:fldChar w:fldCharType="end"/>
        </w:r>
      </w:hyperlink>
    </w:p>
    <w:p w14:paraId="55E8A40F" w14:textId="6B6358D1" w:rsidR="00EB0A35" w:rsidRDefault="00EB0A35" w:rsidP="00EB0A35">
      <w:pPr>
        <w:pStyle w:val="TOC3"/>
        <w:tabs>
          <w:tab w:val="right" w:leader="dot" w:pos="10790"/>
        </w:tabs>
        <w:ind w:left="240"/>
        <w:rPr>
          <w:rFonts w:eastAsiaTheme="minorEastAsia" w:cstheme="minorBidi"/>
          <w:noProof/>
          <w:kern w:val="2"/>
          <w:sz w:val="24"/>
          <w:szCs w:val="24"/>
          <w14:ligatures w14:val="standardContextual"/>
        </w:rPr>
      </w:pPr>
      <w:hyperlink w:anchor="_Toc235344768" w:history="1">
        <w:r w:rsidRPr="00147BB3">
          <w:rPr>
            <w:rStyle w:val="Hyperlink"/>
            <w:rFonts w:ascii="Leelawadee UI" w:hAnsi="Leelawadee UI" w:cs="Leelawadee UI"/>
            <w:noProof/>
            <w:lang w:val="ru-RU"/>
          </w:rPr>
          <w:t>คู่มือการฝึกฝนเพื่อเสริมสร้างพลังทางจิตวิญญาณและร่างกายของบุคคล</w:t>
        </w:r>
        <w:r>
          <w:rPr>
            <w:noProof/>
            <w:webHidden/>
          </w:rPr>
          <w:tab/>
        </w:r>
        <w:r>
          <w:rPr>
            <w:noProof/>
            <w:webHidden/>
          </w:rPr>
          <w:fldChar w:fldCharType="begin"/>
        </w:r>
        <w:r>
          <w:rPr>
            <w:noProof/>
            <w:webHidden/>
          </w:rPr>
          <w:instrText xml:space="preserve"> PAGEREF _Toc235344768 \h </w:instrText>
        </w:r>
        <w:r>
          <w:rPr>
            <w:noProof/>
            <w:webHidden/>
          </w:rPr>
        </w:r>
        <w:r>
          <w:rPr>
            <w:noProof/>
            <w:webHidden/>
          </w:rPr>
          <w:fldChar w:fldCharType="separate"/>
        </w:r>
        <w:r w:rsidR="00730A5D">
          <w:rPr>
            <w:noProof/>
            <w:webHidden/>
          </w:rPr>
          <w:t>96</w:t>
        </w:r>
        <w:r>
          <w:rPr>
            <w:noProof/>
            <w:webHidden/>
          </w:rPr>
          <w:fldChar w:fldCharType="end"/>
        </w:r>
      </w:hyperlink>
    </w:p>
    <w:p w14:paraId="58EABF45" w14:textId="0738DCD2" w:rsidR="00EB0A35" w:rsidRDefault="00EB0A35" w:rsidP="00EB0A35">
      <w:pPr>
        <w:pStyle w:val="TOC4"/>
        <w:tabs>
          <w:tab w:val="right" w:leader="dot" w:pos="10790"/>
        </w:tabs>
        <w:ind w:left="480"/>
        <w:rPr>
          <w:rFonts w:eastAsiaTheme="minorEastAsia" w:cstheme="minorBidi"/>
          <w:noProof/>
          <w:kern w:val="2"/>
          <w:sz w:val="24"/>
          <w:szCs w:val="24"/>
          <w14:ligatures w14:val="standardContextual"/>
        </w:rPr>
      </w:pPr>
      <w:hyperlink w:anchor="_Toc235344769" w:history="1">
        <w:r w:rsidRPr="00147BB3">
          <w:rPr>
            <w:rStyle w:val="Hyperlink"/>
            <w:rFonts w:ascii="Leelawadee UI" w:hAnsi="Leelawadee UI" w:cs="Leelawadee UI"/>
            <w:noProof/>
            <w:lang w:val="ru-RU"/>
          </w:rPr>
          <w:t>การฝึกฝนที่ช่วยพัฒนาพลังของจิตวิญญาณตามจิตวิญญาณของชีวิตคริสเตียน</w:t>
        </w:r>
        <w:r>
          <w:rPr>
            <w:noProof/>
            <w:webHidden/>
          </w:rPr>
          <w:tab/>
        </w:r>
        <w:r>
          <w:rPr>
            <w:noProof/>
            <w:webHidden/>
          </w:rPr>
          <w:fldChar w:fldCharType="begin"/>
        </w:r>
        <w:r>
          <w:rPr>
            <w:noProof/>
            <w:webHidden/>
          </w:rPr>
          <w:instrText xml:space="preserve"> PAGEREF _Toc235344769 \h </w:instrText>
        </w:r>
        <w:r>
          <w:rPr>
            <w:noProof/>
            <w:webHidden/>
          </w:rPr>
        </w:r>
        <w:r>
          <w:rPr>
            <w:noProof/>
            <w:webHidden/>
          </w:rPr>
          <w:fldChar w:fldCharType="separate"/>
        </w:r>
        <w:r w:rsidR="00730A5D">
          <w:rPr>
            <w:noProof/>
            <w:webHidden/>
          </w:rPr>
          <w:t>100</w:t>
        </w:r>
        <w:r>
          <w:rPr>
            <w:noProof/>
            <w:webHidden/>
          </w:rPr>
          <w:fldChar w:fldCharType="end"/>
        </w:r>
      </w:hyperlink>
    </w:p>
    <w:p w14:paraId="40B8A284" w14:textId="31E5EECC" w:rsidR="00EB0A35" w:rsidRDefault="00EB0A35" w:rsidP="00EB0A35">
      <w:pPr>
        <w:pStyle w:val="TOC4"/>
        <w:tabs>
          <w:tab w:val="right" w:leader="dot" w:pos="10790"/>
        </w:tabs>
        <w:ind w:left="480"/>
        <w:rPr>
          <w:rFonts w:eastAsiaTheme="minorEastAsia" w:cstheme="minorBidi"/>
          <w:noProof/>
          <w:kern w:val="2"/>
          <w:sz w:val="24"/>
          <w:szCs w:val="24"/>
          <w14:ligatures w14:val="standardContextual"/>
        </w:rPr>
      </w:pPr>
      <w:hyperlink w:anchor="_Toc235344770" w:history="1">
        <w:r w:rsidRPr="00147BB3">
          <w:rPr>
            <w:rStyle w:val="Hyperlink"/>
            <w:rFonts w:ascii="Leelawadee UI" w:hAnsi="Leelawadee UI" w:cs="Leelawadee UI"/>
            <w:noProof/>
            <w:lang w:val="ru-RU"/>
          </w:rPr>
          <w:t>การควบคุมร่างกายให้สอดคล้องกับจิตวิญญาณของชีวิตใหม่</w:t>
        </w:r>
        <w:r>
          <w:rPr>
            <w:noProof/>
            <w:webHidden/>
          </w:rPr>
          <w:tab/>
        </w:r>
        <w:r>
          <w:rPr>
            <w:noProof/>
            <w:webHidden/>
          </w:rPr>
          <w:fldChar w:fldCharType="begin"/>
        </w:r>
        <w:r>
          <w:rPr>
            <w:noProof/>
            <w:webHidden/>
          </w:rPr>
          <w:instrText xml:space="preserve"> PAGEREF _Toc235344770 \h </w:instrText>
        </w:r>
        <w:r>
          <w:rPr>
            <w:noProof/>
            <w:webHidden/>
          </w:rPr>
        </w:r>
        <w:r>
          <w:rPr>
            <w:noProof/>
            <w:webHidden/>
          </w:rPr>
          <w:fldChar w:fldCharType="separate"/>
        </w:r>
        <w:r w:rsidR="00730A5D">
          <w:rPr>
            <w:noProof/>
            <w:webHidden/>
          </w:rPr>
          <w:t>107</w:t>
        </w:r>
        <w:r>
          <w:rPr>
            <w:noProof/>
            <w:webHidden/>
          </w:rPr>
          <w:fldChar w:fldCharType="end"/>
        </w:r>
      </w:hyperlink>
    </w:p>
    <w:p w14:paraId="063F83BD" w14:textId="627C2112" w:rsidR="00EB0A35" w:rsidRDefault="00EB0A35" w:rsidP="00EB0A35">
      <w:pPr>
        <w:pStyle w:val="TOC4"/>
        <w:tabs>
          <w:tab w:val="right" w:leader="dot" w:pos="10790"/>
        </w:tabs>
        <w:ind w:left="480"/>
        <w:rPr>
          <w:rFonts w:eastAsiaTheme="minorEastAsia" w:cstheme="minorBidi"/>
          <w:noProof/>
          <w:kern w:val="2"/>
          <w:sz w:val="24"/>
          <w:szCs w:val="24"/>
          <w14:ligatures w14:val="standardContextual"/>
        </w:rPr>
      </w:pPr>
      <w:hyperlink w:anchor="_Toc235344771" w:history="1">
        <w:r w:rsidRPr="00147BB3">
          <w:rPr>
            <w:rStyle w:val="Hyperlink"/>
            <w:rFonts w:ascii="Leelawadee UI" w:hAnsi="Leelawadee UI" w:cs="Leelawadee UI"/>
            <w:noProof/>
            <w:lang w:val="ru-RU"/>
          </w:rPr>
          <w:t>ระเบียบชีวิตภายนอกตามจิตวิญญาณของชีวิตใหม่</w:t>
        </w:r>
        <w:r>
          <w:rPr>
            <w:noProof/>
            <w:webHidden/>
          </w:rPr>
          <w:tab/>
        </w:r>
        <w:r>
          <w:rPr>
            <w:noProof/>
            <w:webHidden/>
          </w:rPr>
          <w:fldChar w:fldCharType="begin"/>
        </w:r>
        <w:r>
          <w:rPr>
            <w:noProof/>
            <w:webHidden/>
          </w:rPr>
          <w:instrText xml:space="preserve"> PAGEREF _Toc235344771 \h </w:instrText>
        </w:r>
        <w:r>
          <w:rPr>
            <w:noProof/>
            <w:webHidden/>
          </w:rPr>
        </w:r>
        <w:r>
          <w:rPr>
            <w:noProof/>
            <w:webHidden/>
          </w:rPr>
          <w:fldChar w:fldCharType="separate"/>
        </w:r>
        <w:r w:rsidR="00730A5D">
          <w:rPr>
            <w:noProof/>
            <w:webHidden/>
          </w:rPr>
          <w:t>108</w:t>
        </w:r>
        <w:r>
          <w:rPr>
            <w:noProof/>
            <w:webHidden/>
          </w:rPr>
          <w:fldChar w:fldCharType="end"/>
        </w:r>
      </w:hyperlink>
    </w:p>
    <w:p w14:paraId="4DAD9EB5" w14:textId="4D75B353" w:rsidR="00EB0A35" w:rsidRDefault="00EB0A35" w:rsidP="00EB0A35">
      <w:pPr>
        <w:pStyle w:val="TOC4"/>
        <w:tabs>
          <w:tab w:val="right" w:leader="dot" w:pos="10790"/>
        </w:tabs>
        <w:ind w:left="480"/>
        <w:rPr>
          <w:rFonts w:eastAsiaTheme="minorEastAsia" w:cstheme="minorBidi"/>
          <w:noProof/>
          <w:kern w:val="2"/>
          <w:sz w:val="24"/>
          <w:szCs w:val="24"/>
          <w14:ligatures w14:val="standardContextual"/>
        </w:rPr>
      </w:pPr>
      <w:hyperlink w:anchor="_Toc235344772" w:history="1">
        <w:r w:rsidRPr="00147BB3">
          <w:rPr>
            <w:rStyle w:val="Hyperlink"/>
            <w:rFonts w:ascii="Leelawadee UI" w:hAnsi="Leelawadee UI" w:cs="Leelawadee UI"/>
            <w:noProof/>
            <w:lang w:val="ru-RU"/>
          </w:rPr>
          <w:t>การเข้าสู่วิถีแห่งการอดอาหารอย่างต่อเนื่อง</w:t>
        </w:r>
        <w:r>
          <w:rPr>
            <w:noProof/>
            <w:webHidden/>
          </w:rPr>
          <w:tab/>
        </w:r>
        <w:r>
          <w:rPr>
            <w:noProof/>
            <w:webHidden/>
          </w:rPr>
          <w:fldChar w:fldCharType="begin"/>
        </w:r>
        <w:r>
          <w:rPr>
            <w:noProof/>
            <w:webHidden/>
          </w:rPr>
          <w:instrText xml:space="preserve"> PAGEREF _Toc235344772 \h </w:instrText>
        </w:r>
        <w:r>
          <w:rPr>
            <w:noProof/>
            <w:webHidden/>
          </w:rPr>
        </w:r>
        <w:r>
          <w:rPr>
            <w:noProof/>
            <w:webHidden/>
          </w:rPr>
          <w:fldChar w:fldCharType="separate"/>
        </w:r>
        <w:r w:rsidR="00730A5D">
          <w:rPr>
            <w:noProof/>
            <w:webHidden/>
          </w:rPr>
          <w:t>113</w:t>
        </w:r>
        <w:r>
          <w:rPr>
            <w:noProof/>
            <w:webHidden/>
          </w:rPr>
          <w:fldChar w:fldCharType="end"/>
        </w:r>
      </w:hyperlink>
    </w:p>
    <w:p w14:paraId="18AE76AC" w14:textId="130671FC" w:rsidR="00EB0A35" w:rsidRDefault="00EB0A35" w:rsidP="00EB0A35">
      <w:pPr>
        <w:pStyle w:val="TOC3"/>
        <w:tabs>
          <w:tab w:val="right" w:leader="dot" w:pos="10790"/>
        </w:tabs>
        <w:ind w:left="240"/>
        <w:rPr>
          <w:rFonts w:eastAsiaTheme="minorEastAsia" w:cstheme="minorBidi"/>
          <w:noProof/>
          <w:kern w:val="2"/>
          <w:sz w:val="24"/>
          <w:szCs w:val="24"/>
          <w14:ligatures w14:val="standardContextual"/>
        </w:rPr>
      </w:pPr>
      <w:hyperlink w:anchor="_Toc235344773" w:history="1">
        <w:r w:rsidRPr="00147BB3">
          <w:rPr>
            <w:rStyle w:val="Hyperlink"/>
            <w:rFonts w:ascii="Leelawadee UI" w:hAnsi="Leelawadee UI" w:cs="Leelawadee UI"/>
            <w:noProof/>
            <w:lang w:val="ru-RU"/>
          </w:rPr>
          <w:t>กฎเกณฑ์ในการต่อสู้กับความปรารถนา</w:t>
        </w:r>
        <w:r w:rsidRPr="00147BB3">
          <w:rPr>
            <w:rStyle w:val="Hyperlink"/>
            <w:noProof/>
            <w:lang w:val="ru-RU"/>
          </w:rPr>
          <w:t xml:space="preserve"> </w:t>
        </w:r>
        <w:r w:rsidRPr="00147BB3">
          <w:rPr>
            <w:rStyle w:val="Hyperlink"/>
            <w:rFonts w:ascii="Leelawadee UI" w:hAnsi="Leelawadee UI" w:cs="Leelawadee UI"/>
            <w:noProof/>
            <w:lang w:val="ru-RU"/>
          </w:rPr>
          <w:t>หรือหลักการต่อต้านตนเอง</w:t>
        </w:r>
        <w:r>
          <w:rPr>
            <w:noProof/>
            <w:webHidden/>
          </w:rPr>
          <w:tab/>
        </w:r>
        <w:r>
          <w:rPr>
            <w:noProof/>
            <w:webHidden/>
          </w:rPr>
          <w:fldChar w:fldCharType="begin"/>
        </w:r>
        <w:r>
          <w:rPr>
            <w:noProof/>
            <w:webHidden/>
          </w:rPr>
          <w:instrText xml:space="preserve"> PAGEREF _Toc235344773 \h </w:instrText>
        </w:r>
        <w:r>
          <w:rPr>
            <w:noProof/>
            <w:webHidden/>
          </w:rPr>
        </w:r>
        <w:r>
          <w:rPr>
            <w:noProof/>
            <w:webHidden/>
          </w:rPr>
          <w:fldChar w:fldCharType="separate"/>
        </w:r>
        <w:r w:rsidR="00730A5D">
          <w:rPr>
            <w:noProof/>
            <w:webHidden/>
          </w:rPr>
          <w:t>115</w:t>
        </w:r>
        <w:r>
          <w:rPr>
            <w:noProof/>
            <w:webHidden/>
          </w:rPr>
          <w:fldChar w:fldCharType="end"/>
        </w:r>
      </w:hyperlink>
    </w:p>
    <w:p w14:paraId="780B740E" w14:textId="5FA5FEB9" w:rsidR="00EB0A35" w:rsidRDefault="00EB0A35" w:rsidP="00EB0A35">
      <w:pPr>
        <w:pStyle w:val="TOC3"/>
        <w:tabs>
          <w:tab w:val="right" w:leader="dot" w:pos="10790"/>
        </w:tabs>
        <w:ind w:left="240"/>
        <w:rPr>
          <w:rFonts w:eastAsiaTheme="minorEastAsia" w:cstheme="minorBidi"/>
          <w:noProof/>
          <w:kern w:val="2"/>
          <w:sz w:val="24"/>
          <w:szCs w:val="24"/>
          <w14:ligatures w14:val="standardContextual"/>
        </w:rPr>
      </w:pPr>
      <w:hyperlink w:anchor="_Toc235344774" w:history="1">
        <w:r w:rsidRPr="00147BB3">
          <w:rPr>
            <w:rStyle w:val="Hyperlink"/>
            <w:rFonts w:ascii="Leelawadee UI" w:hAnsi="Leelawadee UI" w:cs="Leelawadee UI"/>
            <w:noProof/>
            <w:lang w:val="ru-RU"/>
          </w:rPr>
          <w:t>ก้าวแรกสู่ชีวิตที่ร่วมเป็นหนึ่งกับพระเจ้า</w:t>
        </w:r>
        <w:r>
          <w:rPr>
            <w:noProof/>
            <w:webHidden/>
          </w:rPr>
          <w:tab/>
        </w:r>
        <w:r>
          <w:rPr>
            <w:noProof/>
            <w:webHidden/>
          </w:rPr>
          <w:fldChar w:fldCharType="begin"/>
        </w:r>
        <w:r>
          <w:rPr>
            <w:noProof/>
            <w:webHidden/>
          </w:rPr>
          <w:instrText xml:space="preserve"> PAGEREF _Toc235344774 \h </w:instrText>
        </w:r>
        <w:r>
          <w:rPr>
            <w:noProof/>
            <w:webHidden/>
          </w:rPr>
        </w:r>
        <w:r>
          <w:rPr>
            <w:noProof/>
            <w:webHidden/>
          </w:rPr>
          <w:fldChar w:fldCharType="separate"/>
        </w:r>
        <w:r w:rsidR="00730A5D">
          <w:rPr>
            <w:noProof/>
            <w:webHidden/>
          </w:rPr>
          <w:t>130</w:t>
        </w:r>
        <w:r>
          <w:rPr>
            <w:noProof/>
            <w:webHidden/>
          </w:rPr>
          <w:fldChar w:fldCharType="end"/>
        </w:r>
      </w:hyperlink>
    </w:p>
    <w:p w14:paraId="6A70398A" w14:textId="3B656542" w:rsidR="00EB0A35" w:rsidRDefault="00EB0A35" w:rsidP="00EB0A35">
      <w:pPr>
        <w:pStyle w:val="TOC4"/>
        <w:tabs>
          <w:tab w:val="right" w:leader="dot" w:pos="10790"/>
        </w:tabs>
        <w:ind w:left="480"/>
        <w:rPr>
          <w:rFonts w:eastAsiaTheme="minorEastAsia" w:cstheme="minorBidi"/>
          <w:noProof/>
          <w:kern w:val="2"/>
          <w:sz w:val="24"/>
          <w:szCs w:val="24"/>
          <w14:ligatures w14:val="standardContextual"/>
        </w:rPr>
      </w:pPr>
      <w:hyperlink w:anchor="_Toc235344775" w:history="1">
        <w:r w:rsidRPr="00147BB3">
          <w:rPr>
            <w:rStyle w:val="Hyperlink"/>
            <w:rFonts w:ascii="Leelawadee UI" w:hAnsi="Leelawadee UI" w:cs="Leelawadee UI"/>
            <w:noProof/>
            <w:lang w:val="ru-RU"/>
          </w:rPr>
          <w:t>การร่วมชีวิตกับพระเจ้าเกิดขึ้นในภาวะแห่งความเงียบ</w:t>
        </w:r>
        <w:r w:rsidRPr="00147BB3">
          <w:rPr>
            <w:rStyle w:val="Hyperlink"/>
            <w:noProof/>
            <w:lang w:val="ru-RU"/>
          </w:rPr>
          <w:t xml:space="preserve"> </w:t>
        </w:r>
        <w:r w:rsidRPr="00147BB3">
          <w:rPr>
            <w:rStyle w:val="Hyperlink"/>
            <w:rFonts w:ascii="Leelawadee UI" w:hAnsi="Leelawadee UI" w:cs="Leelawadee UI"/>
            <w:noProof/>
            <w:lang w:val="ru-RU"/>
          </w:rPr>
          <w:t>ซึ่งนำไปสู่ความไม่ยึดติด</w:t>
        </w:r>
        <w:r>
          <w:rPr>
            <w:noProof/>
            <w:webHidden/>
          </w:rPr>
          <w:tab/>
        </w:r>
        <w:r>
          <w:rPr>
            <w:noProof/>
            <w:webHidden/>
          </w:rPr>
          <w:fldChar w:fldCharType="begin"/>
        </w:r>
        <w:r>
          <w:rPr>
            <w:noProof/>
            <w:webHidden/>
          </w:rPr>
          <w:instrText xml:space="preserve"> PAGEREF _Toc235344775 \h </w:instrText>
        </w:r>
        <w:r>
          <w:rPr>
            <w:noProof/>
            <w:webHidden/>
          </w:rPr>
        </w:r>
        <w:r>
          <w:rPr>
            <w:noProof/>
            <w:webHidden/>
          </w:rPr>
          <w:fldChar w:fldCharType="separate"/>
        </w:r>
        <w:r w:rsidR="00730A5D">
          <w:rPr>
            <w:noProof/>
            <w:webHidden/>
          </w:rPr>
          <w:t>134</w:t>
        </w:r>
        <w:r>
          <w:rPr>
            <w:noProof/>
            <w:webHidden/>
          </w:rPr>
          <w:fldChar w:fldCharType="end"/>
        </w:r>
      </w:hyperlink>
    </w:p>
    <w:p w14:paraId="243ACF95" w14:textId="5E0E1D4E" w:rsidR="00A62352" w:rsidRDefault="00EB0A35" w:rsidP="00EB0A35">
      <w:pPr>
        <w:rPr>
          <w:lang w:val="ru-RU"/>
        </w:rPr>
      </w:pPr>
      <w:r>
        <w:fldChar w:fldCharType="end"/>
      </w:r>
      <w:r w:rsidR="00000000">
        <w:rPr>
          <w:lang w:val="ru-RU"/>
        </w:rPr>
        <w:pict w14:anchorId="387BC36B">
          <v:rect id="_x0000_i1027" style="width:0;height:1.5pt" o:hralign="center" o:hrstd="t" o:hr="t" fillcolor="#a0a0a0" stroked="f"/>
        </w:pict>
      </w:r>
    </w:p>
    <w:p w14:paraId="7F3A428B" w14:textId="77777777" w:rsidR="008013E6" w:rsidRDefault="008013E6" w:rsidP="00554CCD">
      <w:pPr>
        <w:rPr>
          <w:lang w:val="ru-RU"/>
        </w:rPr>
      </w:pPr>
    </w:p>
    <w:p w14:paraId="192A3F5B" w14:textId="77777777" w:rsidR="00281B58" w:rsidRDefault="00281B58" w:rsidP="00554CCD">
      <w:pPr>
        <w:rPr>
          <w:lang w:val="ru-RU"/>
        </w:rPr>
      </w:pPr>
    </w:p>
    <w:p w14:paraId="219DD7FC" w14:textId="0A7AE341" w:rsidR="00C00D83" w:rsidRPr="008C7964" w:rsidRDefault="00F56144" w:rsidP="002D72BA">
      <w:pPr>
        <w:pStyle w:val="Heading3"/>
        <w:rPr>
          <w:lang w:val="ru-RU"/>
        </w:rPr>
      </w:pPr>
      <w:bookmarkStart w:id="0" w:name="_Toc690693"/>
      <w:bookmarkStart w:id="1" w:name="_Toc135658110"/>
      <w:bookmarkStart w:id="2" w:name="_Toc135658224"/>
      <w:bookmarkStart w:id="3" w:name="_Toc135660326"/>
      <w:bookmarkStart w:id="4" w:name="_Toc135660676"/>
      <w:bookmarkStart w:id="5" w:name="_Toc135660915"/>
      <w:bookmarkStart w:id="6" w:name="_Toc135713739"/>
      <w:bookmarkStart w:id="7" w:name="_Toc135714840"/>
      <w:bookmarkStart w:id="8" w:name="_Toc218689926"/>
      <w:bookmarkStart w:id="9" w:name="_Toc235344746"/>
      <w:r w:rsidRPr="00D31352">
        <w:rPr>
          <w:lang w:val="ru-RU"/>
        </w:rPr>
        <w:t>คำนำ</w:t>
      </w:r>
      <w:bookmarkEnd w:id="0"/>
      <w:bookmarkEnd w:id="1"/>
      <w:bookmarkEnd w:id="2"/>
      <w:bookmarkEnd w:id="3"/>
      <w:bookmarkEnd w:id="4"/>
      <w:bookmarkEnd w:id="5"/>
      <w:bookmarkEnd w:id="6"/>
      <w:bookmarkEnd w:id="7"/>
      <w:bookmarkEnd w:id="8"/>
      <w:bookmarkEnd w:id="9"/>
    </w:p>
    <w:p w14:paraId="3F73AE32" w14:textId="77777777" w:rsidR="00C00D83" w:rsidRPr="008C7964" w:rsidRDefault="00F56144" w:rsidP="002D72BA">
      <w:pPr>
        <w:widowControl w:val="0"/>
        <w:rPr>
          <w:lang w:val="ru-RU"/>
        </w:rPr>
      </w:pPr>
      <w:r w:rsidRPr="008C7964">
        <w:rPr>
          <w:lang w:val="ru-RU"/>
        </w:rPr>
        <w:t>‘</w:t>
      </w:r>
      <w:r w:rsidR="001F2820" w:rsidRPr="008C7964">
        <w:rPr>
          <w:lang w:val="ru-RU"/>
        </w:rPr>
        <w:t xml:space="preserve">An Outline </w:t>
      </w:r>
      <w:r w:rsidRPr="008C7964">
        <w:rPr>
          <w:lang w:val="ru-RU"/>
        </w:rPr>
        <w:t>of</w:t>
      </w:r>
      <w:r w:rsidR="001F2820" w:rsidRPr="008C7964">
        <w:rPr>
          <w:lang w:val="ru-RU"/>
        </w:rPr>
        <w:t xml:space="preserve"> Christian </w:t>
      </w:r>
      <w:r w:rsidRPr="008C7964">
        <w:rPr>
          <w:lang w:val="ru-RU"/>
        </w:rPr>
        <w:t>Morality’</w:t>
      </w:r>
      <w:r w:rsidR="001F2820" w:rsidRPr="008C7964">
        <w:rPr>
          <w:lang w:val="ru-RU"/>
        </w:rPr>
        <w:t xml:space="preserve"> กำหนดความรู้สึกและนิสัยใจคอที่เราต้องปฏิบัติ แต่สิ่งนี้ไม่ใช่ทั้งหมดที่จำเป็นเพื่อรับประกันความรอดของเรา ภารกิจหลักของเราคือการใช้ชีวิตอย่างแท้จริงในจิตวิญญาณของพระคริสต์ แต่หากเพียงแตะต้องเรื่องนี้เท่านั้น จะมีความสับสนมากมายเพียงใด และจึงต้องการการชี้แนะมากเพียงใด — และแทบทุกขั้นตอน! </w:t>
      </w:r>
    </w:p>
    <w:p w14:paraId="53EE9139" w14:textId="77777777" w:rsidR="00C00D83" w:rsidRPr="008C7964" w:rsidRDefault="001F2820" w:rsidP="002D72BA">
      <w:pPr>
        <w:widowControl w:val="0"/>
        <w:ind w:firstLine="720"/>
        <w:rPr>
          <w:lang w:val="ru-RU"/>
        </w:rPr>
      </w:pPr>
      <w:r w:rsidRPr="008C7964">
        <w:rPr>
          <w:lang w:val="ru-RU"/>
        </w:rPr>
        <w:t>เป็นความจริงว่าเป้าหมายสูงสุดของมนุษย์ได้ถูกกำหนดไว้แล้ว—นั่นคือการร่วมเป็นหนึ่งเดียวกับพระเจ้า—</w:t>
      </w:r>
      <w:r w:rsidRPr="008C7964">
        <w:rPr>
          <w:lang w:val="ru-RU"/>
        </w:rPr>
        <w:lastRenderedPageBreak/>
        <w:t xml:space="preserve">และทางสู่เป้าหมายนั้นก็ได้ถูกอธิบายไว้แล้ว: นั่นคือความเชื่อที่ผสมผสานกับการเชื่อฟังพระบัญญัติ ด้วยความช่วยเหลือจากพระคุณของพระเจ้า เราอาจกล่าวอย่างง่ายๆ ว่า: นี่คือทาง! ไปเถิด! </w:t>
      </w:r>
    </w:p>
    <w:p w14:paraId="0246287A" w14:textId="77777777" w:rsidR="00C00D83" w:rsidRPr="008C7964" w:rsidRDefault="001F2820" w:rsidP="002D72BA">
      <w:pPr>
        <w:widowControl w:val="0"/>
        <w:ind w:firstLine="720"/>
        <w:rPr>
          <w:lang w:val="ru-RU"/>
        </w:rPr>
      </w:pPr>
      <w:r w:rsidRPr="008C7964">
        <w:rPr>
          <w:lang w:val="ru-RU"/>
        </w:rPr>
        <w:t xml:space="preserve">พูดว่า ‘นี่คือทาง ไปเลย!’ นั้นง่าย แต่จะทำอย่างไรได้? เพราะส่วนใหญ่แล้ว ความปรารถนาที่จะไปนั้นยังขาดอยู่ จิตวิญญาณที่ถูกความหลงใหลบางอย่างครอบงำ </w:t>
      </w:r>
      <w:r w:rsidR="00D568A5" w:rsidRPr="008C7964">
        <w:rPr>
          <w:lang w:val="ru-RU"/>
        </w:rPr>
        <w:t>ปฏิเสธ</w:t>
      </w:r>
      <w:r w:rsidRPr="008C7964">
        <w:rPr>
          <w:lang w:val="ru-RU"/>
        </w:rPr>
        <w:t xml:space="preserve">อย่างดื้อรั้นต่อทุกการบังคับและทุกคำเรียก; มันหันสายตาหนีจากพระเจ้าและปฏิเสธที่จะมองดูพระองค์ พระบัญญัติของพระคริสต์ไม่ถูกใจมัน; มันไม่มีความโน้มเอียงแม้แต่จะฟังถึงมัน: จิตวิญญาณนั้น ตามที่คนเขาพูดกัน ก็ไม่อยู่ในสภาพจิตใจที่ถูกต้อง คำถามคือ แล้วเราจะทำอย่างไรให้ถึงจุดที่ความปรารถนาที่จะไปหาพระเจ้าทางพระคริสต์เกิดขึ้น; เราจะทำอย่างไรให้แน่ใจว่ากฎหมายนั้นถูกประทับไว้ในใจ และว่าบุคคลนั้น เมื่อกระทำตามกฎหมายนี้ จะกระทำด้วยความสมัครใจของตนเอง โดยไม่ถูกบังคับ จนทำให้กฎหมายนี้ไม่กลายเป็นภาระ แต่กลับไหลออกมาจากภายในตัวเขาเอง? </w:t>
      </w:r>
    </w:p>
    <w:p w14:paraId="588B91F5" w14:textId="77777777" w:rsidR="00C00D83" w:rsidRPr="008C7964" w:rsidRDefault="001F2820" w:rsidP="002D72BA">
      <w:pPr>
        <w:widowControl w:val="0"/>
        <w:ind w:firstLine="720"/>
        <w:rPr>
          <w:lang w:val="ru-RU"/>
        </w:rPr>
      </w:pPr>
      <w:r w:rsidRPr="008C7964">
        <w:rPr>
          <w:lang w:val="ru-RU"/>
        </w:rPr>
        <w:t>แต่หากมีผู้ใดหันมาหาพระเจ้า และเริ่มรักพระบัญญัติของพระองค์แล้ว การเดินทางสู่พระเจ้าเอง การเดินตามทางพระบัญญัติของพระคริสต์เอง ก็เป็นสิ่งจำเป็นและต้องประสบความสำเร็จได้เพียงเพราะเราปรารถนาอย่างนั้นหรือไม่? ไม่ครับ นอกจากความปรารถนาแล้ว ยังต้องมีทั้งกำลังและทักษะในการกระทำด้วย: จำเป็นต้องมีความฉลาดที่นำไปสู่การปฏิบัติ ใครก็ตามที่ก้าวเข้าสู่ทางที่แท้จริงเพื่อทำให้พระเจ้าพอพระทัย หรือเริ่มด้วยความช่วยเหลืออันเปี่ยมด้วยพระกรุณาของพระเจ้า เพื่อมุ่งมั่นสู่พระเจ้าตามทางของกฎหมายที่พระคริสต์ทรงกำหนดไว้ ย่อมต้องเผชิญกับอันตรายที่จะหลงทางไปยังทางแยก หลงผิด และพินาศ ในขณะที่คิดว่าตนเองได้รับการช่วยให้รอด ทางแยกเหล่านี้เป็นสิ่งที่หลีกเลี่ยงไม่ได้ เนื่องจากความโน้มเอียงสู่บาปที่ยังคงหลงเหลืออยู่—แม้ในผู้ที่กลับใจแล้ว—และความสับสนของสติปัญญา ซึ่งแม้ในสภาพนี้ ก็ยังสามารถนำเสนอสิ่งต่าง ๆ ในมุมมองที่บิดเบือน—หลอกลวงและทำลายบุคคลนั้นได้ นอกจากนี้ ยังมีการประจบประแจงของซาตาน ซึ่งไม่ยอมปล่อยเหยื่อของตนไป; และเมื่อใครก็ตามจากอาณาจักรของเขาเริ่มก้าวสู่แสงสว่างของพระคริสต์ เขาก็จะไล่ตามและวางกับดักทุกชนิดเพื่อจับตัวพวกเขาอีกครั้ง — และบ่อยครั้งก็ประสบความสำเร็จในการทำเช่นนั้น ดังนั้น แม้สำหรับผู้ที่มีความปรารถนาที่จะเดินตามทางที่ชี้ไปยังพระเจ้าแล้ว ก็ยังจำเป็นต้องชี้ให้เห็นถึงทุกทางเบี่ยงเบนที่อาจเกิดขึ้นบนเส้นทางนี้ เพื่อให้</w:t>
      </w:r>
      <w:r w:rsidR="00E40189" w:rsidRPr="008C7964">
        <w:rPr>
          <w:lang w:val="ru-RU"/>
        </w:rPr>
        <w:t xml:space="preserve">ผู้เดินทางได้รับคำเตือนล่วงหน้า </w:t>
      </w:r>
      <w:r w:rsidRPr="008C7964">
        <w:rPr>
          <w:lang w:val="ru-RU"/>
        </w:rPr>
        <w:t xml:space="preserve">ได้เห็นอันตรายที่รออยู่ข้างหน้า และรู้วิธีหลีกเลี่ยงมัน </w:t>
      </w:r>
    </w:p>
    <w:p w14:paraId="7D6B4256" w14:textId="77777777" w:rsidR="00C00D83" w:rsidRPr="008C7964" w:rsidRDefault="001F2820" w:rsidP="002D72BA">
      <w:pPr>
        <w:widowControl w:val="0"/>
        <w:ind w:firstLine="720"/>
        <w:rPr>
          <w:lang w:val="ru-RU"/>
        </w:rPr>
      </w:pPr>
      <w:r w:rsidRPr="008C7964">
        <w:rPr>
          <w:lang w:val="ru-RU"/>
        </w:rPr>
        <w:t xml:space="preserve">ความหลีกเลี่ยงไม่ได้เหล่านี้ ซึ่งเป็นสิ่งที่ทุกคนบนทางสู่ความรอดต้องเผชิญ ทำให้จำเป็นต้องมีหลักการชี้นำเฉพาะสำหรับชีวิตคริสเตียน ซึ่งต้องกำหนดให้ชัดเจนว่า: จะทำอย่างไรเพื่อบรรลุความปรารถนาอันนำไปสู่ความรอดในการร่วมอยู่กับพระเจ้า และความกระตือรือร้นที่จะคงอยู่ในความสัมพันธ์นั้น และจะทำอย่างไรเพื่อก้าวไปอย่างปลอดภัยสู่พระเจ้า ท่ามกลางทางแยกต่าง ๆ ที่อาจพบเจอในทุกขั้นตอนของทางนี้ — หรือกล่าวอีกนัยหนึ่ง: วิธีเริ่มต้นใช้ชีวิตคริสเตียน และเมื่อเริ่มต้นแล้ว จะตั้งมั่นอยู่ในชีวิตนั้นได้อย่างไร คำแนะนำนี้ต้องนำบุคคลจากภายนอกพระเจ้า หันหน้ามาหาพระองค์ </w:t>
      </w:r>
      <w:r w:rsidR="0032487A" w:rsidRPr="008C7964">
        <w:rPr>
          <w:lang w:val="ru-RU"/>
        </w:rPr>
        <w:t>และ</w:t>
      </w:r>
      <w:r w:rsidRPr="008C7964">
        <w:rPr>
          <w:lang w:val="ru-RU"/>
        </w:rPr>
        <w:t xml:space="preserve">นำเขาเข้าสู่พระพักตร์ของพระองค์; มันต้องติดตามชีวิตคริสตชนในรูปที่ปรากฏและในทางปฏิบัติ ตั้งแต่ต้นจนจบ นั่นคือ </w:t>
      </w:r>
      <w:r w:rsidR="0065798B" w:rsidRPr="008C7964">
        <w:rPr>
          <w:lang w:val="ru-RU"/>
        </w:rPr>
        <w:t xml:space="preserve">วิธีที่ชีวิตนี้ถูกก่อตั้ง </w:t>
      </w:r>
      <w:r w:rsidRPr="008C7964">
        <w:rPr>
          <w:lang w:val="ru-RU"/>
        </w:rPr>
        <w:t xml:space="preserve">พัฒนา เติบโต และบรรลุความสมบูรณ์; หรือ — ซึ่งมีความหมายเดียวกัน — มันต้องเล่าเรื่องราวชีวิตที่กระตือรือร้นของคริสตชนทุกคน โดยแสดงให้เห็นว่า ในแต่ละสถานการณ์ เขาควรกระทำอย่างไรเพื่อยืนหยัดในคำเรียกของเขา </w:t>
      </w:r>
    </w:p>
    <w:p w14:paraId="16DCE863" w14:textId="77777777" w:rsidR="00C00D83" w:rsidRPr="008C7964" w:rsidRDefault="001F2820" w:rsidP="002D72BA">
      <w:pPr>
        <w:widowControl w:val="0"/>
        <w:ind w:firstLine="720"/>
        <w:rPr>
          <w:lang w:val="ru-RU"/>
        </w:rPr>
      </w:pPr>
      <w:r w:rsidRPr="008C7964">
        <w:rPr>
          <w:lang w:val="ru-RU"/>
        </w:rPr>
        <w:t>การเริ่มต้นและการพัฒนาของชีวิตคริสเตียนนั้นแตกต่างอย่างพื้นฐานจากชีวิตตามธรรมชาติ สิ่งนี้เกิดจากธรรมชาติที่โดดเด่นของชีวิตคริสเตียนและความสัมพันธ์ของมันกับธรรมชาติมนุษย์ของเรา คนเราไม่ได้เกิดมาเป็นคริสเตียน แต่กลายเป็นคริสเตียนหลังจากเกิด เมล็ดพันธุ์ของพระคริสต์ตกลงบนดินของหัวใจที่ยังคงเต้นอยู่ แต่เช่นเดียวกับที่บุคคลที่เกิดตามธรรมชาติมีข้อบกพร่องและขัดแย้งกับข้อเรียกร้องของคริสต์ศาสนา—ในขณะที่ ตัวอย่างเช่น ในพืช การเริ่มต้นของชีวิตอยู่ที่การงอกของเมล็ดพันธุ์ ซึ่งเปรียบเสมือนการตื่นขึ้นของพลังที่หลับใหล—ดังนั้น การเริ่มต้นของชีวิตคริสต์ที่แท้จริงในบุคคลหนึ่งจึงอยู่ที่การสร้างใหม่บางอย่าง การประทานพลังใหม่และชีวิตใหม่ นอกจากนี้ ให้เราสมมติว่าคริสต์ศาสนาได้รับการยอมรับเป็นกฎเกณฑ์ นั่นคือ มีการตัดสินใจที่จะดำเนินชีวิตตามคริสต์ศาสนา: เมล็ดพันธุ์แห่งชีวิตนี้ (การตัดสินใจ) ไม่ได้ถูกล้อมรอบด้วยปัจจัยที่เอื้ออำนวยภายในตัวบุคคล; และทั้งตัวบุคคล—</w:t>
      </w:r>
      <w:r w:rsidRPr="008C7964">
        <w:rPr>
          <w:lang w:val="ru-RU"/>
        </w:rPr>
        <w:lastRenderedPageBreak/>
        <w:t xml:space="preserve">ทั้งร่างกายและจิตวิญญาณ—ยังคงไม่พร้อมสำหรับชีวิตใหม่นี้ ยังไม่ยอมจำนนต่อแอกของพระคริสต์; ดังนั้น ตั้งแต่ขณะนี้เอง การทำงานหนักของบุคคลก็เริ่มขึ้น—เพื่อหล่อหลอมทั้งตัวตนและพลังทั้งหมดของตนให้เป็นไปตามแบบคริสเตียน นี่คือเหตุผลที่ ในขณะที่การเติบโตของพืชเป็นตัวอย่างนั้น เป็นการพัฒนาความแข็งแรงอย่างค่อยเป็นค่อยไป ง่ายและไม่ต้องใช้ความพยายาม แต่สำหรับคริสตชนแล้ว มันคือการต่อสู้ที่หนักหน่วงกับตัวเอง—ตึงเครียดและเต็มไปด้วยความเศร้า—และบุคคลนั้นต้องนำพลังของตนไปสู่สิ่งที่ตนไม่มีความโน้มเอียงตามธรรมชาติ: เหมือนนักรบ เขาต้องแย่งชิงทุกก้าวของดินแดน—แม้กระทั่งดินแดนของตนเอง—จากศัตรูผ่านการต่อสู้ โดยใช้ดาบสองคมแห่งการฝึกฝนตนเองและการต่อต้านตนเอง สุดท้าย หลังจากความเหน็ดเหนื่อยและความพยายามอันยาวนาน จุดเริ่มต้นของคริสตชนก็พิสูจน์ว่าได้รับชัยชนะ; ครองราชย์โดยไม่มีผู้ต่อต้าน แทรกซึมเข้าไปในโครงสร้างทั้งหมดของธรรมชาติมนุษย์ ขับไล่ความต้องการและความปรารถนาที่เป็นศัตรูต่อตนเองออกไป และนำมันเข้าสู่สภาวะแห่งความไม่ยึดติดและความบริสุทธิ์ ทำให้มันได้ร่วมในความสุขของผู้มีใจบริสุทธิ์ — เพื่อได้เห็นพระเจ้าภายในตนเองในการสื่อสารที่จริงใจที่สุดกับพระองค์ </w:t>
      </w:r>
    </w:p>
    <w:p w14:paraId="33CBDD48" w14:textId="77777777" w:rsidR="00C00D83" w:rsidRPr="008C7964" w:rsidRDefault="001F2820" w:rsidP="002D72BA">
      <w:pPr>
        <w:widowControl w:val="0"/>
        <w:ind w:firstLine="720"/>
        <w:rPr>
          <w:lang w:val="ru-RU"/>
        </w:rPr>
      </w:pPr>
      <w:r w:rsidRPr="008C7964">
        <w:rPr>
          <w:lang w:val="ru-RU"/>
        </w:rPr>
        <w:t xml:space="preserve">นี่คือสภาพของชีวิตคริสเตียนภายในตัวเรา ซึ่งมีสามขั้นตอน ซึ่งตามธรรมชาติของมันสามารถเรียกได้ดังนี้: ขั้นแรก — การกลับใจสู่พระเจ้า; ขั้นที่สอง — การชำระล้างหรือการปฏิรูปตนเอง; ขั้นที่สาม — การทำให้บริสุทธิ์ ในขั้นตอนแรก บุคคลจะหันจากความมืดสู่ความสว่าง จากอาณาจักรของซาตานสู่พระเจ้า; ในขั้นที่สอง เขาชำระวิหารแห่งใจตนเองให้พ้นจากความไม่บริสุทธิ์ทั้งปวง เพื่อรับพระคริสต์ผู้กำลังเสด็จมาหาเขา; ที่ ในขั้นที่สาม พระเจ้าเสด็จมา ประทับอยู่ในใจ และร่วมรับประทานอาหารค่ำศักดิ์สิทธิ์กับเขา สภาวะแห่งความสุขอันเปี่ยมล้นในการสามัคคีธรรมกับพระเจ้านี้ คือเป้าหมายสูงสุดของความพยายามและความมุ่งมั่นทั้งปวง! </w:t>
      </w:r>
    </w:p>
    <w:p w14:paraId="2EF4D94A" w14:textId="77777777" w:rsidR="00C00D83" w:rsidRDefault="001F2820" w:rsidP="002D72BA">
      <w:pPr>
        <w:widowControl w:val="0"/>
        <w:ind w:firstLine="720"/>
        <w:rPr>
          <w:lang w:val="ru-RU"/>
        </w:rPr>
      </w:pPr>
      <w:r w:rsidRPr="008C7964">
        <w:rPr>
          <w:lang w:val="ru-RU"/>
        </w:rPr>
        <w:t xml:space="preserve">การอธิบายและกำหนดกฎเกณฑ์สำหรับทุกสิ่งนี้ </w:t>
      </w:r>
      <w:r w:rsidRPr="008C7964">
        <w:rPr>
          <w:i/>
          <w:lang w:val="ru-RU"/>
        </w:rPr>
        <w:t xml:space="preserve">คือการชี้ทางสู่ความรอด </w:t>
      </w:r>
      <w:r w:rsidRPr="008C7964">
        <w:rPr>
          <w:lang w:val="ru-RU"/>
        </w:rPr>
        <w:t xml:space="preserve">คู่มือที่สมบูรณ์ในเรื่องนี้จะนำผู้ที่กำลังยืนอยู่ที่ทางแยกแห่งบาป ให้เดินตามเส้นทางแห่งการชำระล้างที่เต็มไปด้วยไฟ และยกระดับเขาสู่ความสมบูรณ์สูงสุดที่เขามีได้ ตามระดับการบรรลุผลของพระคริสต์ นอกจากนี้ คู่มือนี้ต้องแสดงให้เห็น: </w:t>
      </w:r>
    </w:p>
    <w:p w14:paraId="0240C653" w14:textId="77777777" w:rsidR="00C00D83" w:rsidRPr="008C7964" w:rsidRDefault="006A1EB9" w:rsidP="002D72BA">
      <w:pPr>
        <w:widowControl w:val="0"/>
        <w:ind w:firstLine="720"/>
        <w:rPr>
          <w:lang w:val="ru-RU"/>
        </w:rPr>
      </w:pPr>
      <w:r>
        <w:rPr>
          <w:lang w:val="ru-RU"/>
        </w:rPr>
        <w:t>1)</w:t>
      </w:r>
      <w:r w:rsidR="001F2820" w:rsidRPr="008C7964">
        <w:rPr>
          <w:lang w:val="ru-RU"/>
        </w:rPr>
        <w:t xml:space="preserve"> ชีวิตคริสตชนเริ่มต้นขึ้นภายในตัวเราอย่างไร; </w:t>
      </w:r>
    </w:p>
    <w:p w14:paraId="0A051AD9" w14:textId="77777777" w:rsidR="00C00D83" w:rsidRPr="008C7964" w:rsidRDefault="006A1EB9" w:rsidP="002D72BA">
      <w:pPr>
        <w:widowControl w:val="0"/>
        <w:ind w:firstLine="720"/>
        <w:rPr>
          <w:lang w:val="ru-RU"/>
        </w:rPr>
      </w:pPr>
      <w:r>
        <w:rPr>
          <w:lang w:val="ru-RU"/>
        </w:rPr>
        <w:t xml:space="preserve">2) </w:t>
      </w:r>
      <w:r w:rsidR="001F2820" w:rsidRPr="008C7964">
        <w:rPr>
          <w:lang w:val="ru-RU"/>
        </w:rPr>
        <w:t xml:space="preserve">วิธีที่ชีวิตนั้นได้รับการสมบูรณ์—เติบโตและเข้มแข็งขึ้น; และ </w:t>
      </w:r>
    </w:p>
    <w:p w14:paraId="00E3AF42" w14:textId="77777777" w:rsidR="00C00D83" w:rsidRPr="008C7964" w:rsidRDefault="006A1EB9" w:rsidP="002D72BA">
      <w:pPr>
        <w:widowControl w:val="0"/>
        <w:ind w:firstLine="720"/>
        <w:rPr>
          <w:lang w:val="ru-RU"/>
        </w:rPr>
      </w:pPr>
      <w:r>
        <w:rPr>
          <w:lang w:val="ru-RU"/>
        </w:rPr>
        <w:t>3)</w:t>
      </w:r>
      <w:r w:rsidR="001F2820" w:rsidRPr="008C7964">
        <w:rPr>
          <w:lang w:val="ru-RU"/>
        </w:rPr>
        <w:t xml:space="preserve"> ชีวิตนั้นเป็นอย่างไรเมื่อถึงระดับความสมบูรณ์สูงสุด </w:t>
      </w:r>
    </w:p>
    <w:p w14:paraId="39C738D4" w14:textId="77777777" w:rsidR="00C00D83" w:rsidRPr="008C7964" w:rsidRDefault="001F2820" w:rsidP="002D72BA">
      <w:pPr>
        <w:widowControl w:val="0"/>
        <w:rPr>
          <w:lang w:val="ru-RU"/>
        </w:rPr>
      </w:pPr>
      <w:r w:rsidRPr="008C7964">
        <w:rPr>
          <w:lang w:val="ru-RU"/>
        </w:rPr>
        <w:t xml:space="preserve"> </w:t>
      </w:r>
    </w:p>
    <w:p w14:paraId="2ADC0100" w14:textId="77777777" w:rsidR="00180D47" w:rsidRPr="008C7964" w:rsidRDefault="00180D47" w:rsidP="002D72BA">
      <w:pPr>
        <w:widowControl w:val="0"/>
        <w:rPr>
          <w:lang w:val="ru-RU"/>
        </w:rPr>
      </w:pPr>
    </w:p>
    <w:p w14:paraId="551F2F32" w14:textId="77777777" w:rsidR="00180D47" w:rsidRPr="008C7964" w:rsidRDefault="001F2820" w:rsidP="002D72BA">
      <w:pPr>
        <w:pStyle w:val="Heading2"/>
        <w:rPr>
          <w:lang w:val="ru-RU"/>
        </w:rPr>
      </w:pPr>
      <w:bookmarkStart w:id="10" w:name="_Toc135658111"/>
      <w:bookmarkStart w:id="11" w:name="_Toc135658225"/>
      <w:bookmarkStart w:id="12" w:name="_Toc135660327"/>
      <w:bookmarkStart w:id="13" w:name="_Toc135660677"/>
      <w:bookmarkStart w:id="14" w:name="_Toc135660916"/>
      <w:bookmarkStart w:id="15" w:name="_Toc135713740"/>
      <w:bookmarkStart w:id="16" w:name="_Toc135714841"/>
      <w:bookmarkStart w:id="17" w:name="_Toc218689927"/>
      <w:bookmarkStart w:id="18" w:name="_Toc235344747"/>
      <w:bookmarkStart w:id="19" w:name="_Toc690694"/>
      <w:r w:rsidRPr="008C7964">
        <w:rPr>
          <w:lang w:val="ru-RU"/>
        </w:rPr>
        <w:t>เกี่ยวกับจุดเริ่มต้นของชีวิต</w:t>
      </w:r>
      <w:r w:rsidRPr="002D72BA">
        <w:rPr>
          <w:lang w:val="ru-RU"/>
        </w:rPr>
        <w:t>คริสตชน</w:t>
      </w:r>
      <w:r w:rsidRPr="008C7964">
        <w:rPr>
          <w:lang w:val="ru-RU"/>
        </w:rPr>
        <w:t xml:space="preserve">ผ่าน </w:t>
      </w:r>
      <w:r w:rsidR="002D72BA">
        <w:rPr>
          <w:lang w:val="ru-RU"/>
        </w:rPr>
        <w:br/>
      </w:r>
      <w:r w:rsidR="002D72BA" w:rsidRPr="008C7964">
        <w:rPr>
          <w:lang w:val="ru-RU"/>
        </w:rPr>
        <w:t>พิธีบัพติศมาศักดิ์สิทธิ์</w:t>
      </w:r>
      <w:bookmarkEnd w:id="10"/>
      <w:bookmarkEnd w:id="11"/>
      <w:bookmarkEnd w:id="12"/>
      <w:bookmarkEnd w:id="13"/>
      <w:bookmarkEnd w:id="14"/>
      <w:bookmarkEnd w:id="15"/>
      <w:bookmarkEnd w:id="16"/>
      <w:bookmarkEnd w:id="17"/>
      <w:bookmarkEnd w:id="18"/>
    </w:p>
    <w:p w14:paraId="286274F8" w14:textId="77777777" w:rsidR="00C00D83" w:rsidRDefault="00180D47" w:rsidP="002D72BA">
      <w:pPr>
        <w:widowControl w:val="0"/>
        <w:jc w:val="center"/>
        <w:rPr>
          <w:rFonts w:ascii="Arial" w:hAnsi="Arial" w:cs="Arial"/>
          <w:b/>
          <w:bCs/>
          <w:color w:val="800000"/>
          <w:szCs w:val="24"/>
          <w:lang w:val="ru-RU"/>
        </w:rPr>
      </w:pPr>
      <w:r w:rsidRPr="008C7964">
        <w:rPr>
          <w:rFonts w:ascii="Arial" w:hAnsi="Arial" w:cs="Arial"/>
          <w:b/>
          <w:bCs/>
          <w:color w:val="800000"/>
          <w:szCs w:val="24"/>
          <w:lang w:val="ru-RU"/>
        </w:rPr>
        <w:t>พร้อม</w:t>
      </w:r>
      <w:r w:rsidR="001F2820" w:rsidRPr="008C7964">
        <w:rPr>
          <w:rFonts w:ascii="Arial" w:hAnsi="Arial" w:cs="Arial"/>
          <w:b/>
          <w:bCs/>
          <w:color w:val="800000"/>
          <w:szCs w:val="24"/>
          <w:lang w:val="ru-RU"/>
        </w:rPr>
        <w:t>คำแนะนำเกี่ยวกับวิธีรักษาพระคุณนี้ไว้ตลอดช่วงการเติบโต</w:t>
      </w:r>
      <w:bookmarkEnd w:id="19"/>
    </w:p>
    <w:p w14:paraId="642E25D5" w14:textId="77777777" w:rsidR="007003C0" w:rsidRPr="008C7964" w:rsidRDefault="007003C0" w:rsidP="002D72BA">
      <w:pPr>
        <w:widowControl w:val="0"/>
        <w:rPr>
          <w:rFonts w:ascii="Arial" w:hAnsi="Arial" w:cs="Arial"/>
          <w:b/>
          <w:bCs/>
          <w:color w:val="800000"/>
          <w:szCs w:val="24"/>
          <w:lang w:val="ru-RU"/>
        </w:rPr>
      </w:pPr>
    </w:p>
    <w:p w14:paraId="596E511E" w14:textId="77777777" w:rsidR="00C00D83" w:rsidRPr="008C7964" w:rsidRDefault="001F2820" w:rsidP="002D72BA">
      <w:pPr>
        <w:widowControl w:val="0"/>
        <w:rPr>
          <w:lang w:val="ru-RU"/>
        </w:rPr>
      </w:pPr>
      <w:r w:rsidRPr="008C7964">
        <w:rPr>
          <w:lang w:val="ru-RU"/>
        </w:rPr>
        <w:t xml:space="preserve"> </w:t>
      </w:r>
    </w:p>
    <w:p w14:paraId="782AC596" w14:textId="77777777" w:rsidR="00C00D83" w:rsidRPr="008C7964" w:rsidRDefault="00180D47" w:rsidP="002D72BA">
      <w:pPr>
        <w:pStyle w:val="Heading3"/>
        <w:rPr>
          <w:lang w:val="ru-RU"/>
        </w:rPr>
      </w:pPr>
      <w:bookmarkStart w:id="20" w:name="_Toc690695"/>
      <w:bookmarkStart w:id="21" w:name="_Toc135658112"/>
      <w:bookmarkStart w:id="22" w:name="_Toc135658226"/>
      <w:bookmarkStart w:id="23" w:name="_Toc135660328"/>
      <w:bookmarkStart w:id="24" w:name="_Toc135660678"/>
      <w:bookmarkStart w:id="25" w:name="_Toc135660917"/>
      <w:bookmarkStart w:id="26" w:name="_Toc135713741"/>
      <w:bookmarkStart w:id="27" w:name="_Toc135714842"/>
      <w:bookmarkStart w:id="28" w:name="_Toc218689928"/>
      <w:bookmarkStart w:id="29" w:name="_Toc235344748"/>
      <w:r w:rsidRPr="008C7964">
        <w:rPr>
          <w:lang w:val="ru-RU"/>
        </w:rPr>
        <w:t>ชีวิต</w:t>
      </w:r>
      <w:r w:rsidRPr="00D31352">
        <w:rPr>
          <w:lang w:val="ru-RU"/>
        </w:rPr>
        <w:t>คริสเตียน</w:t>
      </w:r>
      <w:r w:rsidRPr="008C7964">
        <w:rPr>
          <w:lang w:val="ru-RU"/>
        </w:rPr>
        <w:t>เริ่มต้นขึ้นในตัวเราอย่างไร?</w:t>
      </w:r>
      <w:bookmarkEnd w:id="20"/>
      <w:bookmarkEnd w:id="21"/>
      <w:bookmarkEnd w:id="22"/>
      <w:bookmarkEnd w:id="23"/>
      <w:bookmarkEnd w:id="24"/>
      <w:bookmarkEnd w:id="25"/>
      <w:bookmarkEnd w:id="26"/>
      <w:bookmarkEnd w:id="27"/>
      <w:bookmarkEnd w:id="28"/>
      <w:bookmarkEnd w:id="29"/>
    </w:p>
    <w:p w14:paraId="1BEAF598" w14:textId="77777777" w:rsidR="00C00D83" w:rsidRPr="008C7964" w:rsidRDefault="001F2820" w:rsidP="002D72BA">
      <w:pPr>
        <w:widowControl w:val="0"/>
        <w:rPr>
          <w:lang w:val="ru-RU"/>
        </w:rPr>
      </w:pPr>
      <w:r w:rsidRPr="008C7964">
        <w:rPr>
          <w:lang w:val="ru-RU"/>
        </w:rPr>
        <w:t xml:space="preserve">เราจำเป็นต้องเข้าใจด้วยตัวเองว่าชีวิตคริสเตียนที่แท้จริงเริ่มต้นเมื่อใดและอย่างไร เพื่อที่เราจะได้เห็นว่าจุดเริ่มต้นของชีวิตนี้ได้ถูกวางไว้ภายในตัวเราแล้วหรือไม่ และหากยังไม่ได้ ก็เพื่อรู้ว่าควรทำอย่างไรให้มันเกิดขึ้น ในส่วนที่ขึ้นอยู่กับเราเอง การที่ใครนั้นเรียกตัวเองว่าคริสเตียนและเป็นสมาชิกของคริสตจักรของพระคริสต์ ยังไม่ใช่เครื่องหมายที่แน่ชัดของชีวิตที่แท้จริงในพระคริสต์ </w:t>
      </w:r>
      <w:r w:rsidR="002841D7" w:rsidRPr="008C7964">
        <w:rPr>
          <w:i/>
          <w:lang w:val="ru-RU"/>
        </w:rPr>
        <w:t xml:space="preserve">ไม่ใช่ทุกคนที่พูดกับเราว่า ‘พระเจ้า พระเจ้า’ </w:t>
      </w:r>
      <w:r w:rsidR="003A5F8C">
        <w:rPr>
          <w:i/>
          <w:lang w:val="ru-RU"/>
        </w:rPr>
        <w:t xml:space="preserve">จะเข้าสู่ราชอาณาจักรสวรรค์… </w:t>
      </w:r>
      <w:r w:rsidRPr="008C7964">
        <w:rPr>
          <w:lang w:val="ru-RU"/>
        </w:rPr>
        <w:t>(มัทธิว 7</w:t>
      </w:r>
      <w:r w:rsidR="00247EC7" w:rsidRPr="008C7964">
        <w:rPr>
          <w:lang w:val="ru-RU"/>
        </w:rPr>
        <w:t>:</w:t>
      </w:r>
      <w:r w:rsidRPr="008C7964">
        <w:rPr>
          <w:lang w:val="ru-RU"/>
        </w:rPr>
        <w:t xml:space="preserve">21) </w:t>
      </w:r>
      <w:r w:rsidR="009E744C" w:rsidRPr="008C7964">
        <w:rPr>
          <w:i/>
          <w:lang w:val="ru-RU"/>
        </w:rPr>
        <w:t xml:space="preserve">และไม่ใช่ทุกคนในอิสราเอลที่เป็นชาวอิสราเอลที่แท้จริง </w:t>
      </w:r>
      <w:r w:rsidRPr="008C7964">
        <w:rPr>
          <w:lang w:val="ru-RU"/>
        </w:rPr>
        <w:t>(โรม 9</w:t>
      </w:r>
      <w:r w:rsidR="004E596A" w:rsidRPr="008C7964">
        <w:rPr>
          <w:lang w:val="ru-RU"/>
        </w:rPr>
        <w:t>:</w:t>
      </w:r>
      <w:r w:rsidRPr="008C7964">
        <w:rPr>
          <w:lang w:val="ru-RU"/>
        </w:rPr>
        <w:t xml:space="preserve">6) เป็นไปได้ที่จะถูกนับเป็นคริสตชน แต่กลับไม่ใช่คริสตชน ทุกคนรู้เรื่องนี้ดี </w:t>
      </w:r>
    </w:p>
    <w:p w14:paraId="1FDC837D" w14:textId="77777777" w:rsidR="007003C0" w:rsidRDefault="001F2820" w:rsidP="002D72BA">
      <w:pPr>
        <w:widowControl w:val="0"/>
        <w:ind w:firstLine="720"/>
        <w:rPr>
          <w:lang w:val="ru-RU"/>
        </w:rPr>
      </w:pPr>
      <w:r w:rsidRPr="008C7964">
        <w:rPr>
          <w:lang w:val="ru-RU"/>
        </w:rPr>
        <w:t xml:space="preserve">มีช่วงเวลาหนึ่ง—และช่วงเวลาที่ชัดเจนมาก—ที่ปรากฏขึ้นอย่างเด่นชัดในเส้นทางชีวิตของเรา เมื่อบุคคลนั้นเริ่มใช้ชีวิตแบบคริสเตียน นี่คือช่วงเวลาที่ลักษณะเฉพาะของชีวิตคริสเตียนเริ่มปรากฏตัวในบุคคลนั้น ชีวิตคริสเตียนประกอบด้วยความกระตือรือร้นและพลังที่จะคงอยู่ในความสัมพันธ์ที่ใกล้ชิดกับพระเจ้าอย่างสม่ำเสมอ ผ่านความเชื่อในพระเยซูคริสต์องค์พระผู้เป็นเจ้าของเรา ด้วยพระคุณของพระเจ้า </w:t>
      </w:r>
      <w:r w:rsidRPr="008C7964">
        <w:rPr>
          <w:lang w:val="ru-RU"/>
        </w:rPr>
        <w:lastRenderedPageBreak/>
        <w:t xml:space="preserve">และด้วยการปฏิบัติตามพระประสงค์อันศักดิ์สิทธิ์ของพระองค์ เพื่อถวายเกียรติแด่พระนามอันศักดิ์สิทธิ์ที่สุดของพระองค์ สาระสำคัญของชีวิตคริสตชนอยู่ที่การร่วมสัมพันธ์กับพระเจ้าผ่านพระเยซูคริสต์องค์พระผู้เป็นเจ้าของเรา—การร่วมสัมพันธ์นี้ ในขั้นต้น มักถูกซ่อนเร้นไม่เพียงจากผู้อื่น แต่ยังจากตัวเราเองด้วย หลักฐานที่มองเห็นได้ หรือที่รู้สึกได้จากภายใน ของความสัมพันธ์นี้ คือความกระตือรือร้นที่เต็มเปี่ยม ซึ่งมุ่งเน้นแต่เพียงการทำให้พระเจ้าพอพระทัยในฐานะคริสตชน ด้วยการเสียสละตนเองอย่างสมบูรณ์ และเกลียดชังทุกสิ่งที่ขัดแย้งกับสิ่งนี้ ดังนั้น เมื่อความกระตือรือร้นนี้เริ่มต้นขึ้น ชีวิตคริสตชนก็เริ่มเคลื่อนไหว; และผู้ใดก็ตามที่ถูกความกระตือรือร้นนี้ขับเคลื่อนอย่างต่อเนื่อง ก็กำลังดำเนินชีวิตคริสตชนอยู่ </w:t>
      </w:r>
    </w:p>
    <w:p w14:paraId="69AD1FE2" w14:textId="77777777" w:rsidR="00C00D83" w:rsidRPr="008C7964" w:rsidRDefault="001F2820" w:rsidP="002D72BA">
      <w:pPr>
        <w:widowControl w:val="0"/>
        <w:ind w:firstLine="720"/>
        <w:rPr>
          <w:lang w:val="ru-RU"/>
        </w:rPr>
      </w:pPr>
      <w:r w:rsidRPr="008C7964">
        <w:rPr>
          <w:lang w:val="ru-RU"/>
        </w:rPr>
        <w:t xml:space="preserve">เราควรพิจารณาคุณลักษณะที่โดดเด่นนี้ให้ลึกซึ้งยิ่งขึ้นอีกสักหน่อย </w:t>
      </w:r>
    </w:p>
    <w:p w14:paraId="31AD1A43" w14:textId="77777777" w:rsidR="00C00D83" w:rsidRPr="008C7964" w:rsidRDefault="001F2820" w:rsidP="002D72BA">
      <w:pPr>
        <w:widowControl w:val="0"/>
        <w:ind w:firstLine="720"/>
        <w:rPr>
          <w:lang w:val="ru-RU"/>
        </w:rPr>
      </w:pPr>
      <w:r w:rsidRPr="008C7964">
        <w:rPr>
          <w:i/>
          <w:lang w:val="ru-RU"/>
        </w:rPr>
        <w:t>“</w:t>
      </w:r>
      <w:r w:rsidR="009E744C" w:rsidRPr="008C7964">
        <w:rPr>
          <w:i/>
          <w:lang w:val="ru-RU"/>
        </w:rPr>
        <w:t>ข้าพเจ้ามาเพื่อนำไฟมาสู่โลก</w:t>
      </w:r>
      <w:r w:rsidRPr="008C7964">
        <w:rPr>
          <w:i/>
          <w:lang w:val="ru-RU"/>
        </w:rPr>
        <w:t xml:space="preserve">” </w:t>
      </w:r>
      <w:r w:rsidRPr="008C7964">
        <w:rPr>
          <w:lang w:val="ru-RU"/>
        </w:rPr>
        <w:t xml:space="preserve">พระผู้ช่วยให้รอดตรัส </w:t>
      </w:r>
      <w:r w:rsidR="009E744C" w:rsidRPr="008C7964">
        <w:rPr>
          <w:i/>
          <w:lang w:val="ru-RU"/>
        </w:rPr>
        <w:t>“และข้าพเจ้าปรารถนาให้ไฟนั้นลุกโชนแล้ว!</w:t>
      </w:r>
      <w:r w:rsidRPr="008C7964">
        <w:rPr>
          <w:lang w:val="ru-RU"/>
        </w:rPr>
        <w:t>” (ลูกา 12</w:t>
      </w:r>
      <w:r w:rsidR="004E596A" w:rsidRPr="008C7964">
        <w:rPr>
          <w:lang w:val="ru-RU"/>
        </w:rPr>
        <w:t>:</w:t>
      </w:r>
      <w:r w:rsidRPr="008C7964">
        <w:rPr>
          <w:lang w:val="ru-RU"/>
        </w:rPr>
        <w:t xml:space="preserve">49) พระองค์ตรัสถึงชีวิตคริสเตียน และพระองค์ตรัสเช่นนี้เพราะหลักฐานที่เห็นได้ชัดของชีวิตนั้นคือความกระตือรือร้นที่จะทำพระเจ้าพอพระทัย ซึ่งถูกจุดขึ้นในใจโดยพระวิญญาณของพระเจ้า ซึ่งเปรียบเสมือนไฟ; เพราะเช่นเดียวกับที่ไฟเผาผลาญสารที่มันแทรกซึมเข้าไป ความกระตือรือร้นในการดำเนินชีวิตในพระคริสต์ก็เผาผลาญจิตวิญญาณที่ได้รับมันเช่นกัน และเช่นเดียวกับที่เมื่อเกิดไฟไหม้ เปลวไฟจะกลืนกินอาคารทั้งหลัง ไฟแห่งความกระตือรือร้นนั้น เมื่อถูกจุดขึ้นแล้ว ก็จะโอบล้อมและเติมเต็มทั้งตัวตนของบุคคลนั้น </w:t>
      </w:r>
    </w:p>
    <w:p w14:paraId="58D54B2A" w14:textId="77777777" w:rsidR="00C00D83" w:rsidRPr="008C7964" w:rsidRDefault="001F2820" w:rsidP="002D72BA">
      <w:pPr>
        <w:widowControl w:val="0"/>
        <w:ind w:firstLine="720"/>
        <w:rPr>
          <w:lang w:val="ru-RU"/>
        </w:rPr>
      </w:pPr>
      <w:r w:rsidRPr="008C7964">
        <w:rPr>
          <w:lang w:val="ru-RU"/>
        </w:rPr>
        <w:t xml:space="preserve">ในที่อื่น พระเจ้าตรัสว่า: </w:t>
      </w:r>
      <w:r w:rsidR="00FA3377">
        <w:rPr>
          <w:i/>
          <w:lang w:val="ru-RU"/>
        </w:rPr>
        <w:t xml:space="preserve">‘ทุกคนจะถูกเกลือด้วยไฟ…’ </w:t>
      </w:r>
      <w:r w:rsidRPr="008C7964">
        <w:rPr>
          <w:lang w:val="ru-RU"/>
        </w:rPr>
        <w:t>(มาระโก 9</w:t>
      </w:r>
      <w:r w:rsidR="004E596A" w:rsidRPr="008C7964">
        <w:rPr>
          <w:lang w:val="ru-RU"/>
        </w:rPr>
        <w:t>:</w:t>
      </w:r>
      <w:r w:rsidRPr="008C7964">
        <w:rPr>
          <w:lang w:val="ru-RU"/>
        </w:rPr>
        <w:t xml:space="preserve">49) และนี่คือการอ้างถึงไฟของพระวิญญาณ ซึ่งผ่านทางความกระตือรือร้น แทรกซึมเข้าไปในทั้งตัวตนของเรา เช่นเดียวกับเกลือที่ซึมผ่านสารที่เน่าเปื่อยเพื่อป้องกันไม่ให้มันเน่าเปื่อย จิตวิญญาณแห่งความกระตือรือร้นก็เช่นกัน เมื่อซึมผ่านทั้งตัวตนของเรา จะขับไล่บาป—ซึ่งทำให้ธรรมชาติของเราเสื่อมทรามทั้งในจิตวิญญาณและร่างกาย—ออกจากแม้แต่ซอกหลืบและที่เก็บที่เล็กที่สุด และด้วยเหตุนี้จึงช่วยเราให้พ้นจากความเสื่อมทรามทางศีลธรรมและความชั่วร้าย </w:t>
      </w:r>
    </w:p>
    <w:p w14:paraId="09B16766" w14:textId="77777777" w:rsidR="00C00D83" w:rsidRPr="008C7964" w:rsidRDefault="001F2820" w:rsidP="002D72BA">
      <w:pPr>
        <w:widowControl w:val="0"/>
        <w:ind w:firstLine="720"/>
        <w:rPr>
          <w:lang w:val="ru-RU"/>
        </w:rPr>
      </w:pPr>
      <w:r w:rsidRPr="008C7964">
        <w:rPr>
          <w:lang w:val="ru-RU"/>
        </w:rPr>
        <w:t xml:space="preserve">อัครทูตเปาโลสั่งว่า: </w:t>
      </w:r>
      <w:r w:rsidRPr="008C7964">
        <w:rPr>
          <w:i/>
          <w:lang w:val="ru-RU"/>
        </w:rPr>
        <w:t>‘อย่าดับพระวิญญาณ</w:t>
      </w:r>
      <w:r w:rsidRPr="008C7964">
        <w:rPr>
          <w:lang w:val="ru-RU"/>
        </w:rPr>
        <w:t>’ (1 เทสซาโลนิกา 5</w:t>
      </w:r>
      <w:r w:rsidR="005805B6" w:rsidRPr="008C7964">
        <w:rPr>
          <w:lang w:val="ru-RU"/>
        </w:rPr>
        <w:t>:</w:t>
      </w:r>
      <w:r w:rsidRPr="008C7964">
        <w:rPr>
          <w:lang w:val="ru-RU"/>
        </w:rPr>
        <w:t xml:space="preserve">19), </w:t>
      </w:r>
      <w:r w:rsidR="00F6682A" w:rsidRPr="008C7964">
        <w:rPr>
          <w:i/>
          <w:lang w:val="ru-RU"/>
        </w:rPr>
        <w:t xml:space="preserve">และ ‘อย่าเหน็ดเหนื่อยในการทำดี’; ให้ลุกโชนด้วยความกระตือรือร้น </w:t>
      </w:r>
      <w:r w:rsidRPr="008C7964">
        <w:rPr>
          <w:lang w:val="ru-RU"/>
        </w:rPr>
        <w:t>(โรม 12</w:t>
      </w:r>
      <w:r w:rsidR="005805B6" w:rsidRPr="008C7964">
        <w:rPr>
          <w:lang w:val="ru-RU"/>
        </w:rPr>
        <w:t>:</w:t>
      </w:r>
      <w:r w:rsidRPr="008C7964">
        <w:rPr>
          <w:lang w:val="ru-RU"/>
        </w:rPr>
        <w:t xml:space="preserve">11)—ท่านสั่งสิ่งนี้แก่คริสตชนทุกคน เพื่อให้พวกเขาจำไว้ว่า ความลุกโชนของจิตวิญญาณ </w:t>
      </w:r>
      <w:r w:rsidR="00F6682A" w:rsidRPr="008C7964">
        <w:rPr>
          <w:lang w:val="ru-RU"/>
        </w:rPr>
        <w:t>หรือความกระตือรือร้น</w:t>
      </w:r>
      <w:r w:rsidRPr="008C7964">
        <w:rPr>
          <w:lang w:val="ru-RU"/>
        </w:rPr>
        <w:t xml:space="preserve">ที่ไม่รู้จักเหน็ดเหนื่อย เป็นคุณสมบัติที่ขาดไม่ได้ในชีวิตคริสตชน ในที่อื่น เขาพูดถึงตัวเองว่า: </w:t>
      </w:r>
      <w:r w:rsidR="00F6682A" w:rsidRPr="008C7964">
        <w:rPr>
          <w:i/>
          <w:lang w:val="ru-RU"/>
        </w:rPr>
        <w:t>‘ลืมw สิ่งที่อยู่เบื้องหลัง และมุ่งหน้าสู่สิ่งที่อยู่ข้างหน้า ฉันจึงวิ่งไปข้างหน้าสู่เป้าหมาย เพื่อรับรางวัลแห่งการเรียกจากพระเจ้าในพระเยซูคริสต์</w:t>
      </w:r>
      <w:r w:rsidRPr="008C7964">
        <w:rPr>
          <w:lang w:val="ru-RU"/>
        </w:rPr>
        <w:t>’ (ฟิลิปปี 3</w:t>
      </w:r>
      <w:r w:rsidR="005805B6" w:rsidRPr="008C7964">
        <w:rPr>
          <w:lang w:val="ru-RU"/>
        </w:rPr>
        <w:t>:</w:t>
      </w:r>
      <w:r w:rsidRPr="008C7964">
        <w:rPr>
          <w:lang w:val="ru-RU"/>
        </w:rPr>
        <w:t xml:space="preserve">13–14); และเขาเตือนผู้อื่นว่า: </w:t>
      </w:r>
      <w:r w:rsidR="0081685B" w:rsidRPr="008C7964">
        <w:rPr>
          <w:i/>
          <w:lang w:val="ru-RU"/>
        </w:rPr>
        <w:t>‘วิ่งให้ชนะ</w:t>
      </w:r>
      <w:r w:rsidRPr="008C7964">
        <w:rPr>
          <w:lang w:val="ru-RU"/>
        </w:rPr>
        <w:t>’ (1 โครินธ์ 9</w:t>
      </w:r>
      <w:r w:rsidR="005805B6" w:rsidRPr="008C7964">
        <w:rPr>
          <w:lang w:val="ru-RU"/>
        </w:rPr>
        <w:t>:</w:t>
      </w:r>
      <w:r w:rsidRPr="008C7964">
        <w:rPr>
          <w:lang w:val="ru-RU"/>
        </w:rPr>
        <w:t xml:space="preserve">24). ดังนั้น ในชีวิตคริสตชน ด้วยผลจากความกระตือรือร้นอันแรงกล้า จึงมีความกระตือรือร้นและพลังทางจิตวิญญาณที่แน่นอน ซึ่งทำให้ผู้เชื่อสามารถปฏิบัติกิจการที่พระเจ้าพอพระทัยได้ โดยปฏิเสธตนเองและถวายงานทุกประเภทแด่พระเจ้าด้วยความเต็มใจ โดยไม่ละเว้นตนเอง </w:t>
      </w:r>
    </w:p>
    <w:p w14:paraId="75D85F10" w14:textId="77777777" w:rsidR="00C00D83" w:rsidRPr="008C7964" w:rsidRDefault="001F2820" w:rsidP="002D72BA">
      <w:pPr>
        <w:widowControl w:val="0"/>
        <w:ind w:firstLine="720"/>
        <w:rPr>
          <w:lang w:val="ru-RU"/>
        </w:rPr>
      </w:pPr>
      <w:r w:rsidRPr="008C7964">
        <w:rPr>
          <w:lang w:val="ru-RU"/>
        </w:rPr>
        <w:t>บนพื้นฐานความเข้าใจนี้ จึงสามารถสรุปได้ง่ายว่า การปฏิบัติตามกฎระเบียบของคริสตจักรด้วยใจที่เย็นชา รวมถึงความสม่ำเสมอในการกระทำ</w:t>
      </w:r>
      <w:r w:rsidR="0081685B" w:rsidRPr="008C7964">
        <w:rPr>
          <w:lang w:val="ru-RU"/>
        </w:rPr>
        <w:t>ที่กำหนด</w:t>
      </w:r>
      <w:r w:rsidRPr="008C7964">
        <w:rPr>
          <w:lang w:val="ru-RU"/>
        </w:rPr>
        <w:t xml:space="preserve">โดยจิตใจที่คำนวณอย่างรอบคอบ และความขยันหมั่นเพียร ความสุภาพเรียบร้อย และความซื่อสัตย์ในการประพฤติปฏิบัติ ยังไม่ใช่ตัวชี้วัดที่ชัดเจนว่าชีวิตคริสเตียนที่แท้จริงกำลังทำงานอยู่ภายในเรา ทุกสิ่งเหล่านี้ล้วนดี แต่หากมันไม่สะท้อนจิตวิญญาณแห่งชีวิตในพระเยซูคริสต์ ก็ไม่มีค่าต่อพระเจ้าเลย การกระทำประเภทนี้จึงเปรียบเสมือนรูปเคารพที่ไร้จิตวิญญาณ นาฬิกาที่ดีทำงานได้อย่างราบรื่น แต่ใครจะบอกว่ามีชีวิตอยู่ภายในมัน?! ดังนั้นจึงเป็นเช่นนี้: </w:t>
      </w:r>
      <w:r w:rsidRPr="008C7964">
        <w:rPr>
          <w:i/>
          <w:lang w:val="ru-RU"/>
        </w:rPr>
        <w:t xml:space="preserve">บ่อยครั้งสิ่งเหล่านี้ถูกเรียกว่า ‘มีชีวิต’ </w:t>
      </w:r>
      <w:r w:rsidRPr="008C7964">
        <w:rPr>
          <w:lang w:val="ru-RU"/>
        </w:rPr>
        <w:t>แต่</w:t>
      </w:r>
      <w:r w:rsidR="00A053C7" w:rsidRPr="008C7964">
        <w:rPr>
          <w:i/>
          <w:lang w:val="ru-RU"/>
        </w:rPr>
        <w:t xml:space="preserve">ในความเป็นจริงกลับตายแล้ว </w:t>
      </w:r>
      <w:r w:rsidRPr="008C7964">
        <w:rPr>
          <w:lang w:val="ru-RU"/>
        </w:rPr>
        <w:t>(วิวรณ์ 3</w:t>
      </w:r>
      <w:r w:rsidR="005805B6" w:rsidRPr="008C7964">
        <w:rPr>
          <w:lang w:val="ru-RU"/>
        </w:rPr>
        <w:t>:</w:t>
      </w:r>
      <w:r w:rsidRPr="008C7964">
        <w:rPr>
          <w:lang w:val="ru-RU"/>
        </w:rPr>
        <w:t xml:space="preserve">1) ความเหมาะสมทางพฤติกรรมภายนอกนี้ มีแนวโน้มสูงที่จะนำคนไปสู่ความหลงผิด ความหมายที่แท้จริงของมันขึ้นอยู่กับนิสัยใจคอภายใน ซึ่งอาจมีความเบี่ยงเบนสำคัญจากความจริงที่แท้จริงได้ แม้ในขณะที่กำลังปฏิบัติความดีอยู่ก็ตาม เช่นเดียวกับที่คนหนึ่งอาจหลีกเลี่ยงการกระทำบาปทางภายนอก แต่ในใจกลับยังยึดติดหรือเพลิดเพลินกับมัน ดังนั้น แม้จะปฏิบัติความดีทางภายนอก แต่ในใจอาจขาดความตั้งใจจริงต่อสิ่งนั้น ความกระตือรือร้นที่แท้จริงเท่านั้นที่มุ่งมั่นทำความดีอย่างเต็มที่และบริสุทธิ์ พร้อมทั้งไล่ล่าบาปจนถึงร่องรอยที่เล็กที่สุด ความกระตือรือร้นที่แท้จริงแสวงหาสิ่งแรกดั่งอาหารประจำวัน ส่วนสิ่งหลังนั้นถูกมองเป็นศัตรูถึงตาย ศัตรูไม่เพียงแต่เกลียดชังคู่ต่อสู้ในตัวเขาเอง แต่ยังเกลียดชังญาติพี่น้องและคนรู้จักของเขา แม้กระทั่งทรัพย์สินของเขา สีที่เขาชื่นชอบ—กล่าวโดยสรุป คือทุกสิ่งที่ทำให้เขานึกถึงคู่ต่อสู้ในทางใดทางหนึ่ง </w:t>
      </w:r>
      <w:r w:rsidRPr="008C7964">
        <w:rPr>
          <w:lang w:val="ru-RU"/>
        </w:rPr>
        <w:lastRenderedPageBreak/>
        <w:t xml:space="preserve">ความกระตือรือร้นที่แท้จริงในการทำให้พระเจ้าพอพระทัยก็เช่นเดียวกัน: มันไล่ล่าบาปแม้ในสิ่งที่เป็นเพียงการเตือนหรือบ่งชี้เล็กน้อยที่สุด เพราะมันมุ่งมั่นต่อความบริสุทธิ์อย่างสมบูรณ์ หากไม่มีสิ่งนี้ ความไม่บริสุทธิ์จะหยั่งรากลึกในใจได้มากเพียงใด! </w:t>
      </w:r>
    </w:p>
    <w:p w14:paraId="08C3CCB2" w14:textId="77777777" w:rsidR="00C00D83" w:rsidRPr="008C7964" w:rsidRDefault="001F2820" w:rsidP="002D72BA">
      <w:pPr>
        <w:widowControl w:val="0"/>
        <w:ind w:firstLine="720"/>
        <w:rPr>
          <w:lang w:val="ru-RU"/>
        </w:rPr>
      </w:pPr>
      <w:r w:rsidRPr="008C7964">
        <w:rPr>
          <w:lang w:val="ru-RU"/>
        </w:rPr>
        <w:t xml:space="preserve">และจะคาดหวังความสำเร็จได้อย่างไร เมื่อไม่มีความกระตือรือร้นในการรับใช้พระเจ้าตามหลักคริสต์ศาสนา? สิ่งที่ไม่ต้องการความพยายามก็ยังคงสำเร็จได้ แต่ทันทีที่มีสิ่งใดต้องการความพยายามอย่างหนักหรือการเสียสละตนเอง การปฏิเสธก็จะตามมาทันที เนื่องจากไม่สามารถควบคุมตนเองได้ เพราะเมื่อนั้นจะไม่มีสิ่งใดให้พึ่งพาเพื่อกระตุ้นตนเองให้ทำความดี; ความสงสารตัวเองจะบ่อนทำลายทุกแรงสนับสนุน แต่หากมีแรงจูงใจอื่นใดนอกเหนือจากที่กล่าวมาแล้วเข้ามาผสมปนเป มันจะเปลี่ยนแม้แต่การทำความดีให้กลายเป็นความชั่วได้ ผู้สอดแนมที่โมเสสส่งไปนั้นรู้สึกกลัวเพราะพวกเขารู้สึกสงสารตัวเอง ผู้พลีชีพยอมตายด้วยความเต็มใจ เพราะถูกไฟภายในเผาผลาญ ผู้มีความกระตือรือร้นที่แท้จริงไม่เพียงแต่ปฏิบัติตามกฎหมาย แต่ยังรับฟังคำปรึกษาและแรงบันดาลใจที่ดีทุกประการที่ถูกประทับไว้อย่างลับๆ ในจิตวิญญาณ เขาไม่เพียงแต่ทำตามสิ่งที่ผุดขึ้นในใจ แต่ยังสร้างสรรค์เพื่อความดี และอุทิศตนอย่างเต็มที่ต่อความดีเดียวที่คงอยู่ตลอดไป จริงแท้ และนิรันดร์ “ทุกที่” นักบุญยอห์น คริโซสโตม กล่าวว่า “เราต้องการความกระตือรือร้นและความร้อนแรงอันยิ่งใหญ่ของจิตวิญญาณ พร้อมที่จะถืออาวุธต่อสู้กับความตายเอง; เพราะมิฉะนั้น ก็ไม่อาจบรรลุถึงอาณาจักรสวรรค์ได้” (คำเทศนาที่ 31 เกี่ยวกับกิจการของอัครสาวก) </w:t>
      </w:r>
    </w:p>
    <w:p w14:paraId="5A908115" w14:textId="77777777" w:rsidR="00C00D83" w:rsidRPr="008C7964" w:rsidRDefault="001F2820" w:rsidP="002D72BA">
      <w:pPr>
        <w:widowControl w:val="0"/>
        <w:ind w:firstLine="720"/>
        <w:rPr>
          <w:lang w:val="ru-RU"/>
        </w:rPr>
      </w:pPr>
      <w:r w:rsidRPr="008C7964">
        <w:rPr>
          <w:lang w:val="ru-RU"/>
        </w:rPr>
        <w:t>ทางแห่งความศรัทธาและการร่วมเป็นหนึ่งเดียวกับพระเจ้าเป็นทางที่เต็มไปด้วยความยากลำบากและเจ็บปวด โดยเฉพาะอย่างยิ่งในขั้นต้น เราจะหาแรงใจจากที่ใดเพื่อรับมือกับงานหนักทั้งหมดนี้? ผ่านความช่วยเหลือจากพระคุณของพระเจ้า — ในความกระตือรือร้นที่เต็มเปี่ยม พ่อค้า ทหาร ผู้พิพากษา นักวิชาการ ต่างปฏิบัติหน้าที่ที่เต็มไปด้วยความกังวลและงานหนัก พวกเขาจะรักษาความอดทนในการทำงานได้อย่างไร? — ผ่านความกระตือรือร้นและความรักต่องานของตน ไม่มีทางอื่นใดที่จะรักษาความอดทนบนทางแห่งความศรัทธาได้ หากขาดสิ่งนี้ เราจะพบความเหนื่อยล้า ความหนักหน่วง ความเบื่อหน่าย และความเฉื่อยชาในการรับใช้พระเจ้า และสัตว์ที่เคลื่อนไหวช้าก็เดินได้ แต่ด้วยความเจ็บปวด ส่วนสำหรับกวางเชโมอิสที่รวดเร็วหรือกระรอกที่คล่องแคล่ว การเคลื่อนไหวและการเดินทางคือความสุข การรับใช้พระเจ้าด้วยความกระตือรือร้นคือการเดินทางที่เต็มไปด้วยความสุขและยกระดับจิตวิญญาณสู่พระองค์ หากขาดสิ่งนี้ ความพยายามทั้งหมดอาจพังทลายได้ เราต้องทำทุกสิ่งเพื่อความรุ่งเรืองของพระเจ้า โดยไม่ยอมแพ้ต่อบาปที่แฝงตัวอยู่ภายในเรา; และหากขาดสิ่งนี้ไป เราจะทำทุกสิ่งเพียงเพราะความเคยชิน หรือเพราะความรู้สึกว่าควรทำเช่นนั้น เพราะนั่นคือวิธีที่มันถูกทำมาตลอด และวิธีที่คนอื่นทำ เราต้องทำ</w:t>
      </w:r>
      <w:r w:rsidR="00A93F51" w:rsidRPr="008C7964">
        <w:rPr>
          <w:b/>
          <w:lang w:val="ru-RU"/>
        </w:rPr>
        <w:t>ทุกสิ่งทุกอย่าง</w:t>
      </w:r>
      <w:r w:rsidRPr="008C7964">
        <w:rPr>
          <w:lang w:val="ru-RU"/>
        </w:rPr>
        <w:t>; มิฉะนั้น เราจะทำบางสิ่งและละเลยสิ่งอื่น ๆ และยิ่งไปกว่านั้น ยังไม่มีความสำนึกผิดหรือแม้แต่การตระหนักถึงสิ่งที่เราละเลย เราต้องทำทุกสิ่งด้วยความใส่ใจและระมัดระวัง ราวกับ</w:t>
      </w:r>
      <w:r w:rsidRPr="008C7964">
        <w:rPr>
          <w:b/>
          <w:lang w:val="ru-RU"/>
        </w:rPr>
        <w:t>ว่านั่นคือภารกิจที่สำคัญที่สุด</w:t>
      </w:r>
      <w:r w:rsidRPr="008C7964">
        <w:rPr>
          <w:lang w:val="ru-RU"/>
        </w:rPr>
        <w:t xml:space="preserve">; มิฉะนั้น เราจะทำสิ่งต่าง ๆ อย่างไม่ระมัดระวัง </w:t>
      </w:r>
    </w:p>
    <w:p w14:paraId="74B4FA36" w14:textId="77777777" w:rsidR="00C00D83" w:rsidRPr="008C7964" w:rsidRDefault="001F2820" w:rsidP="002D72BA">
      <w:pPr>
        <w:widowControl w:val="0"/>
        <w:ind w:firstLine="720"/>
        <w:rPr>
          <w:lang w:val="ru-RU"/>
        </w:rPr>
      </w:pPr>
      <w:r w:rsidRPr="008C7964">
        <w:rPr>
          <w:lang w:val="ru-RU"/>
        </w:rPr>
        <w:t xml:space="preserve">ดังนั้น จึงชัดเจนว่า หากปราศจากความกระตือรือร้น คริสเตียนคนนั้นก็เป็นคริสเตียนที่ด้อยคุณภาพ—เฉื่อยชา ผ่อนปรน ไร้ชีวิตชีวา ไม่ร้อนไม่เย็น—และชีวิตเช่นนั้นไม่ใช่ชีวิตที่แท้จริงเลย เมื่อรู้เช่นนี้แล้ว ขอให้เราพยายามพิสูจน์ตัวเองว่าเป็นผู้มีความกระตือรือร้นอย่างแท้จริงในการทำความดี เพื่อที่เราจะได้เป็นที่พอพระทัยพระเจ้าอย่างแท้จริง โดยปราศจากความมลทิน ความชั่ว หรือสิ่งใดที่คล้ายคลึงกัน </w:t>
      </w:r>
    </w:p>
    <w:p w14:paraId="5DEFE5EC" w14:textId="77777777" w:rsidR="00C00D83" w:rsidRPr="008C7964" w:rsidRDefault="001F2820" w:rsidP="002D72BA">
      <w:pPr>
        <w:widowControl w:val="0"/>
        <w:ind w:firstLine="720"/>
        <w:rPr>
          <w:lang w:val="ru-RU"/>
        </w:rPr>
      </w:pPr>
      <w:r w:rsidRPr="008C7964">
        <w:rPr>
          <w:lang w:val="ru-RU"/>
        </w:rPr>
        <w:t xml:space="preserve">ดังนั้น เครื่องหมายที่แท้จริงของชีวิตคริสเตียนคือไฟแห่งความกระตือรือร้นที่กระตือรือร้นเพื่อทำให้พระเจ้าพอพระทัย คำถามที่เกิดขึ้นตอนนี้คือ: ไฟนี้ถูกจุดขึ้นอย่างไร? ใครคือผู้จุดไฟนี้? </w:t>
      </w:r>
    </w:p>
    <w:p w14:paraId="575475C2" w14:textId="77777777" w:rsidR="00C00D83" w:rsidRPr="008C7964" w:rsidRDefault="001F2820" w:rsidP="002D72BA">
      <w:pPr>
        <w:widowControl w:val="0"/>
        <w:ind w:firstLine="720"/>
        <w:rPr>
          <w:lang w:val="ru-RU"/>
        </w:rPr>
      </w:pPr>
      <w:r w:rsidRPr="008C7964">
        <w:rPr>
          <w:lang w:val="ru-RU"/>
        </w:rPr>
        <w:t xml:space="preserve">ความกระตือรือร้นเช่นนี้เกิดจากการทำงานของพระคุณ แต่ไม่ใช่โดยปราศจากการมีส่วนร่วมของเจตจำนงเสรีของเรา ชีวิตคริสเตียนไม่ใช่ชีวิตตามธรรมชาติ ดังนั้น จุดเริ่มต้นหรือการตื่นรู้ครั้งแรกของมันก็ต้องเป็นเช่นนั้นเช่นกัน เช่นเดียวกับที่ชีวิตของพืชถูกปลุกให้ตื่นขึ้นในเมล็ด เมื่อความชื้นและความอบอุ่นแทรกซึมเข้าไปในต้นอ่อนที่ซ่อนอยู่ภายใน และผ่านทางความชื้นและความอบอุ่นนั้น—พลังชีวิตที่ฟื้นฟูทุกสิ่ง—ชีวิตอันศักดิ์สิทธิ์ก็ถูกปลุกให้ตื่นขึ้นภายในเราเช่นกัน เมื่อพระวิญญาณของพระเจ้าเสด็จเข้าสู่หัวใจและวางรากฐานของชีวิตตามพระวิญญาณไว้ที่นั่น โดยชำระให้บริสุทธิ์และรวบรวมส่วนที่มัวหมองและแตกหักของภาพลักษณ์พระเจ้าให้กลับมาสมบูรณ์ ความปรารถนาและการแสวงหาอย่างเสรีถูกปลุกให้ตื่นขึ้น (โดยอิทธิพลจากภายนอก); จากนั้นพระคุณก็ลงมา (ผ่านทางศีลศักดิ์สิทธิ์) และเมื่อรวมกับเสรีภาพ ก็ก่อให้เกิดความกระตือรือร้นอันทรงพลัง </w:t>
      </w:r>
      <w:r w:rsidRPr="008C7964">
        <w:rPr>
          <w:lang w:val="ru-RU"/>
        </w:rPr>
        <w:lastRenderedPageBreak/>
        <w:t xml:space="preserve">และอย่าให้ใครคิดว่าตนเองสามารถสร้างพลังชีวิตเช่นนี้ขึ้นมาได้ด้วยตนเอง: ต้องอธิษฐานขอและพร้อมที่จะรับมันไว้ ไฟแห่งความกระตือรือร้นที่มีพลังคือพระคุณของพระเจ้า พระวิญญาณของพระเจ้า เมื่อเสด็จลงมาสู่ใจ ก็เริ่มทำงานภายในใจนั้น ไม่เพียงด้วยความกระตือรือร้นที่เผาผลาญ แต่ด้วยความกระตือรือร้นที่แผ่ซ่านไปทั่วทุกหนทุกแห่ง </w:t>
      </w:r>
    </w:p>
    <w:p w14:paraId="5E368A50" w14:textId="77777777" w:rsidR="00C00D83" w:rsidRPr="008C7964" w:rsidRDefault="001F2820" w:rsidP="002D72BA">
      <w:pPr>
        <w:widowControl w:val="0"/>
        <w:ind w:firstLine="720"/>
        <w:rPr>
          <w:lang w:val="ru-RU"/>
        </w:rPr>
      </w:pPr>
      <w:r w:rsidRPr="008C7964">
        <w:rPr>
          <w:lang w:val="ru-RU"/>
        </w:rPr>
        <w:t xml:space="preserve">มีบางคนอาจคิดว่า: ทำไมงานแห่งพระคุณนี้จึงจำเป็น? เราไม่สามารถทำความดีด้วยตนเองได้หรือ? เราได้ทำความดีนี้หรือความดีนั้นแล้ว เราจะยังคงมีชีวิตอยู่และทำสิ่งอื่นต่อไป คงมีเพียงไม่กี่คนเท่านั้นที่ยังไม่เคยหยุดคิดถึงคำถามนี้ บางคนกล่าวว่า เราไม่สามารถทำสิ่งดีใด ๆ ได้ด้วยแรงใจของตนเอง แต่เรื่องที่กล่าวถึงที่นี่ไม่ใช่เรื่องการทำดีของบุคคลแต่ละคน แต่เป็นเรื่องการเกิดใหม่ของชีวิตทั้งชีวิต เรื่องชีวิตใหม่ เรื่องชีวิตในความครบถ้วน — ชีวิตที่นำไปสู่ความรอด บางครั้ง การทำสิ่งใด ๆ ก็ไม่ใช่เรื่องยาก แม้กระทั่งสิ่งที่ดีมาก ๆ ก็ตาม เช่นเดียวกับที่ชาวต่างศาสนาเคยทำ แต่ให้ใครก็ตามตัดสินใจอย่างตั้งใจที่จะปฏิบัติคุณธรรมอย่างไม่ขาดตกบกพร่อง จัดระเบียบชีวิตตามพระวจนะของพระเจ้า — ไม่ใช่เพียงเดือนหรือปีเดียว แต่ตลอดชีวิต — และตัดสินใจที่จะยึดมั่นในระเบียบนี้อย่างมั่นคง; และเมื่อพวกเขาได้รักษาความซื่อสัตย์ต่อระเบียบนี้แล้ว ให้พวกเขาภูมิใจในความเข้มแข็งของตนเอง; แต่หากไม่มีสิ่งนี้ จะไม่ดีกว่าหรือหากพวกเขาจะปิดปากเงียบ? มีกี่ครั้งแล้วที่ผู้คนพยายามคิดค้นและจัดระเบียบชีวิตคริสเตียนด้วยตนเอง และยังคงมีอยู่จนถึงทุกวันนี้? และทั้งหมดนั้นล้วนจบลงด้วยผลว่างเปล่า และยังคงจบลงด้วยผลว่างเปล่าต่อไป คนหนึ่งอาจยึดมั่นในวิถีชีวิตที่เพิ่งเลือกไว้ได้เพียงชั่วขณะ — แล้วก็ละทิ้งมันไป แล้วจะเป็นอย่างอื่นได้อย่างไร? ไม่มีกำลังจากตัวเราเองเลย มีเพียงพลังนิรันดร์ของพระเจ้าเท่านั้นที่สามารถรักษาเราให้มั่นคงในความมุ่งมั่น ท่ามกลางคลื่นแห่งความเปลี่ยนแปลงชั่วคราวที่ไม่มีวันหยุด ดังนั้น เราต้องเต็มเปี่ยมด้วยพลังนี้ ค้นหาและรับมันตามลำดับที่ถูกต้อง — และมันจะยกเราขึ้นและปลดปล่อยเราจากความวุ่นวายของยุคสมัยปัจจุบัน </w:t>
      </w:r>
    </w:p>
    <w:p w14:paraId="6D64FC0C" w14:textId="77777777" w:rsidR="00C00D83" w:rsidRPr="008C7964" w:rsidRDefault="001F2820" w:rsidP="002D72BA">
      <w:pPr>
        <w:widowControl w:val="0"/>
        <w:ind w:firstLine="720"/>
        <w:rPr>
          <w:lang w:val="ru-RU"/>
        </w:rPr>
      </w:pPr>
      <w:r w:rsidRPr="008C7964">
        <w:rPr>
          <w:lang w:val="ru-RU"/>
        </w:rPr>
        <w:t xml:space="preserve">ลองหันกลับมาพิจารณาจากประสบการณ์อีกครั้ง: เมื่อใดที่ความคิดแห่งความพึงพอใจในตนเองเช่นนี้เกิดขึ้น? เมื่อบุคคลอยู่ในภาวะสงบ เมื่อไม่มีสิ่งใดรบกวน ไม่มีสิ่งใดล่อลวงหรือดึงเขาไปสู่บาป เขาจึงพร้อมสำหรับวิถีชีวิตที่ศักดิ์สิทธิ์และบริสุทธิ์ที่สุด แต่ทันทีที่มีความปรารถนาหรือการล่อลวงเกิดขึ้น—คำปฏิญาณทั้งหมดนั้นอยู่ที่ไหน?! คนที่มีชีวิตเสเพลมักพูดกับตัวเองว่า: ‘ฉันจะไม่ทำอย่างนี้อีกแล้ว’? แต่เมื่อความปรารถนาได้รับการตอบสนองแล้ว ความอยากใหม่ก็เกิดขึ้น และพวกเขาก็พบว่าตัวเองกลับสู่บาปอีกครั้ง การพูดเรื่องการทนรับคำด่าทอเมื่อทุกสิ่งเป็นไปตามใจเรา และไม่ขัดกับความภูมิใจนั้นฟังดูดีมาก ในสถานการณ์เช่นนั้น ความรู้สึกถูกดูหมิ่นหรือความโกรธที่ผู้อื่นแสดงออกอาจดูแปลกประหลาด แต่หากเราเองต้องเผชิญกับสถานการณ์คล้ายกัน แม้เพียงสายตาเดียว — ไม่ต้องพูดถึงคำพูด — ก็เพียงพอที่จะทำให้เราเสียสติ ดังนั้น ในความมั่นใจในตัวเอง เราอาจฝันว่าสามารถดำเนินชีวิตคริสเตียนได้ด้วยตนเอง โดยไม่ต้องพึ่งพาความช่วยเหลือจากพระเจ้า เมื่อจิตวิญญาณของเราอยู่ในความสงบ แต่เมื่อความชั่วร้ายที่ฝังรากลึกอยู่ก้นหัวใจถูกปลุกให้ปั่นป่วนเหมือนฝุ่นในสายลม ทุกคนก็จะพบผ่านการประสบการณ์ของตนเองว่า ความหยิ่งยโสของตนเองนั้นถูกประณาม เมื่อความคิดต่อความคิด ความปรารถนาต่อความปรารถนา — แต่ละอย่างเลวร้ายกว่าครั้งก่อน — เริ่มก่อความรบกวนต่อจิตวิญญาณ ทุกคนจะลืมตัวไป และร้องขึ้นโดยไม่ได้ตั้งใจร่วมกับผู้เผยพระวจนะว่า: </w:t>
      </w:r>
      <w:r w:rsidR="00E76A46" w:rsidRPr="008C7964">
        <w:rPr>
          <w:i/>
          <w:lang w:val="ru-RU"/>
        </w:rPr>
        <w:t>‘…น้ำได้ขึ้นถึงจิตวิญญาณของฉัน ฉันจมอยู่ในโคลน</w:t>
      </w:r>
      <w:r w:rsidRPr="008C7964">
        <w:rPr>
          <w:lang w:val="ru-RU"/>
        </w:rPr>
        <w:t>ลึก’ (สดุดี 68</w:t>
      </w:r>
      <w:r w:rsidR="00FB2E02" w:rsidRPr="008C7964">
        <w:rPr>
          <w:lang w:val="ru-RU"/>
        </w:rPr>
        <w:t>:</w:t>
      </w:r>
      <w:r w:rsidRPr="008C7964">
        <w:rPr>
          <w:lang w:val="ru-RU"/>
        </w:rPr>
        <w:t xml:space="preserve">2) </w:t>
      </w:r>
      <w:r w:rsidRPr="008C7964">
        <w:rPr>
          <w:i/>
          <w:lang w:val="ru-RU"/>
        </w:rPr>
        <w:t xml:space="preserve">โอ พระเจ้า โปรดช่วยข้าพเจ้า! โอ พระเจ้า โปรดรีบมา! </w:t>
      </w:r>
      <w:r w:rsidRPr="008C7964">
        <w:rPr>
          <w:lang w:val="ru-RU"/>
        </w:rPr>
        <w:t>(สดุดี 117</w:t>
      </w:r>
      <w:r w:rsidR="00FB2E02" w:rsidRPr="008C7964">
        <w:rPr>
          <w:lang w:val="ru-RU"/>
        </w:rPr>
        <w:t>:</w:t>
      </w:r>
      <w:r w:rsidRPr="008C7964">
        <w:rPr>
          <w:lang w:val="ru-RU"/>
        </w:rPr>
        <w:t xml:space="preserve">25) </w:t>
      </w:r>
    </w:p>
    <w:p w14:paraId="56264228" w14:textId="77777777" w:rsidR="00C00D83" w:rsidRPr="008C7964" w:rsidRDefault="001F2820" w:rsidP="002D72BA">
      <w:pPr>
        <w:widowControl w:val="0"/>
        <w:ind w:firstLine="720"/>
        <w:rPr>
          <w:lang w:val="ru-RU"/>
        </w:rPr>
      </w:pPr>
      <w:r w:rsidRPr="008C7964">
        <w:rPr>
          <w:lang w:val="ru-RU"/>
        </w:rPr>
        <w:t xml:space="preserve">ไม่ใช่หรือที่มักเกิดขึ้นว่า คนหนึ่งฝันว่าจะยืนหยัดในความดี ด้วยความมั่นใจในตนเอง? แต่แล้วภาพของบุคคลหรือสิ่งของก็ผุดขึ้นในใจ ความปรารถนาเกิดขึ้น ความหลงใหลถูกปลุกเร้า; คนนั้นถูกพัดพาไปและล้มลง หลังจากนั้น สิ่งที่เหลืออยู่คือการมองดูตัวเองและกล่าวว่า: ‘นี่ช่างน่าเวทนาเพียงใด!’ แต่แล้วโอกาสแห่งความบันเทิงก็ปรากฏขึ้น และเขาก็พร้อมที่จะหลงตัวเองอีกครั้ง นอกจากนี้ หากมีใครดูหมิ่นเขา การทะเลาะวิวาท การกล่าวโทษกัน และการตัดสินก็เกิดขึ้นตามมา; หากมีข้อตกลงที่ไม่ยุติธรรมแต่ให้ผลกำไรปรากฏขึ้น เขาก็คว้าโอกาสนั้นทันที: เขาทำให้คนหนึ่งอับอาย แบ่งปันกับอีกคน ขับไล่คนที่สาม—และทั้งหมดนี้เกิดขึ้นหลังจากที่เขาโอ้อวดว่าตนเองสามารถประพฤติตนอย่างชอบธรรมได้ด้วยตนเอง โดยไม่ต้องพึ่งพาความช่วยเหลือใด ๆ จากเบื้องบน แล้วความเข้มแข็งนั้นอยู่ที่ไหน? — </w:t>
      </w:r>
      <w:r w:rsidRPr="008C7964">
        <w:rPr>
          <w:i/>
          <w:lang w:val="ru-RU"/>
        </w:rPr>
        <w:t>‘จิตมีเจตนาดี แต่เนื้อตัวยังอ่อนแอ</w:t>
      </w:r>
      <w:r w:rsidRPr="008C7964">
        <w:rPr>
          <w:lang w:val="ru-RU"/>
        </w:rPr>
        <w:t>’ (มัทธิว 26</w:t>
      </w:r>
      <w:r w:rsidR="00E1406B" w:rsidRPr="008C7964">
        <w:rPr>
          <w:lang w:val="ru-RU"/>
        </w:rPr>
        <w:t>:</w:t>
      </w:r>
      <w:r w:rsidRPr="008C7964">
        <w:rPr>
          <w:lang w:val="ru-RU"/>
        </w:rPr>
        <w:t xml:space="preserve">41). คุณเห็นสิ่งที่ดี แต่กลับทำสิ่งที่ชั่ว: </w:t>
      </w:r>
      <w:r w:rsidR="00E76A46" w:rsidRPr="008C7964">
        <w:rPr>
          <w:i/>
          <w:lang w:val="ru-RU"/>
        </w:rPr>
        <w:t>‘เพราะฉันไม่ทำสิ่งดีที่ฉันต้องการทำ แต่กลับทำสิ่งที่ชั่วที่ฉันไม่ต้องการทำ — สิ่งนี้ฉันยังคงทำ</w:t>
      </w:r>
      <w:r w:rsidRPr="008C7964">
        <w:rPr>
          <w:lang w:val="ru-RU"/>
        </w:rPr>
        <w:t>อยู่’ (โรม 7</w:t>
      </w:r>
      <w:r w:rsidR="00E1406B" w:rsidRPr="008C7964">
        <w:rPr>
          <w:lang w:val="ru-RU"/>
        </w:rPr>
        <w:t>:</w:t>
      </w:r>
      <w:r w:rsidRPr="008C7964">
        <w:rPr>
          <w:lang w:val="ru-RU"/>
        </w:rPr>
        <w:t xml:space="preserve">21). เราอยู่ในสภาพถูกผูกมัด: ขอทรงช่วยเราให้พ้นจากสภาพนี้ด้วยเถิด พระเจ้า! </w:t>
      </w:r>
    </w:p>
    <w:p w14:paraId="14C4E4A8" w14:textId="77777777" w:rsidR="00C00D83" w:rsidRPr="008C7964" w:rsidRDefault="001F2820" w:rsidP="002D72BA">
      <w:pPr>
        <w:widowControl w:val="0"/>
        <w:ind w:firstLine="720"/>
        <w:rPr>
          <w:lang w:val="ru-RU"/>
        </w:rPr>
      </w:pPr>
      <w:r w:rsidRPr="008C7964">
        <w:rPr>
          <w:lang w:val="ru-RU"/>
        </w:rPr>
        <w:t xml:space="preserve">หนึ่งในคำใส่ร้ายแรกๆ ของศัตรูต่อเราคือความคิดเรื่องความมั่นใจในตัวเอง — นั่นคือ หากไม่ใช่การปฏิเสธอย่างตรงไปตรงมา </w:t>
      </w:r>
      <w:r w:rsidRPr="008C7964">
        <w:rPr>
          <w:lang w:val="ru-RU"/>
        </w:rPr>
        <w:lastRenderedPageBreak/>
        <w:t xml:space="preserve">ก็คือการขาดความตระหนักถึงความจำเป็นในการได้รับความช่วยเหลือที่เต็มไปด้วยพระคุณ ศัตรูดูเหมือนจะพูดว่า: ‘อย่าไปที่นั่น — สู่แสงสว่าง ที่ซึ่งพวกเขาต้องการมอบพลังใหม่ให้คุณ! — </w:t>
      </w:r>
      <w:r w:rsidR="00EC4FF7" w:rsidRPr="008C7964">
        <w:rPr>
          <w:lang w:val="ru-RU"/>
        </w:rPr>
        <w:t xml:space="preserve">‘คุณดีอยู่แล้วอย่างที่คุณเป็นอยู่กับฉัน’ </w:t>
      </w:r>
      <w:r w:rsidRPr="008C7964">
        <w:rPr>
          <w:lang w:val="ru-RU"/>
        </w:rPr>
        <w:t xml:space="preserve">และดังนั้น คนนั้นจึงยอมแพ้ต่อความพึงพอใจในตัวเอง ในขณะเดียวกัน ศัตรู—ที่นี่เขาโยนหิน (ปัญหา) ที่นั่นเขาพาคนไปสู่พื้นลื่น (ความล่อลวงของความปรารถนา) และที่อื่นเขาหว่านกับดักที่ซ่อนเร้นในรูปของดอกไม้ (บรรยากาศที่สดใสและร่าเริง) โดยไม่หันหลังกลับ คนนั้นพยายามก้าวไปไกลขึ้นเรื่อยๆ โดยไม่รู้ตัวว่าตนเองกำลังตกลงต่ำลงเรื่อยๆ จนในที่สุดก็ตกลงสู่ความชั่วร้ายที่ลึกที่สุด — ไปยัง ถึงประตูทางเข้าสู่นรก ในกรณีเช่นนี้ เราไม่ควรร้องเรียกเขาอย่างที่เราเคยทำกับอาดัมคนแรกหรือว่า: ‘มนุษย์เอ๋ย คุณอยู่ที่ไหน? คุณหลงทางไปไหนแล้ว?’ การเรียกนี้เองคือผลงานแห่งพระคุณ ซึ่งบังคับให้ผู้ทำบาปต้องมองตัวเองอย่างจริงใจเป็นครั้งแรก </w:t>
      </w:r>
    </w:p>
    <w:p w14:paraId="6084B8A0" w14:textId="77777777" w:rsidR="00C00D83" w:rsidRPr="008C7964" w:rsidRDefault="001F2820" w:rsidP="002D72BA">
      <w:pPr>
        <w:widowControl w:val="0"/>
        <w:ind w:firstLine="720"/>
        <w:rPr>
          <w:lang w:val="ru-RU"/>
        </w:rPr>
      </w:pPr>
      <w:r w:rsidRPr="008C7964">
        <w:rPr>
          <w:lang w:val="ru-RU"/>
        </w:rPr>
        <w:t xml:space="preserve">ดังนั้น หากคุณต้องการเริ่มใช้ชีวิตคริสตชน จงแสวงหาพระคุณ ช่วงเวลาที่พระคุณลงมาและรวมเป็นหนึ่งกับเจตจำนงของคุณ จะเป็นช่วงเวลาที่ชีวิตคริสตชนถือกำเนิดขึ้น — แข็งแกร่ง มั่นคง และเกิดผล </w:t>
      </w:r>
    </w:p>
    <w:p w14:paraId="5EABC9C9" w14:textId="77777777" w:rsidR="00E1406B" w:rsidRPr="008C7964" w:rsidRDefault="001F2820" w:rsidP="002D72BA">
      <w:pPr>
        <w:widowControl w:val="0"/>
        <w:ind w:firstLine="720"/>
        <w:rPr>
          <w:lang w:val="ru-RU"/>
        </w:rPr>
      </w:pPr>
      <w:r w:rsidRPr="008C7964">
        <w:rPr>
          <w:lang w:val="ru-RU"/>
        </w:rPr>
        <w:t xml:space="preserve">จะหาและรับพระคุณที่ให้ชีวิตได้จากที่ไหน และอย่างไร? — การได้รับพระคุณและการชำระธรรมชาติของเราให้บริสุทธิ์ด้วยพระคุณนั้น เกิดขึ้นในพิธีศักดิ์สิทธิ์ ที่นี่ เราวางตัวให้อยู่ภายใต้การกระทำของพระเจ้า หรือนำธรรมชาติที่ไม่คู่ควรของเราไปถวายแด่พระเจ้า — และพระองค์จะทรงเปลี่ยนแปลงมันผ่านการกระทำของพระองค์ เพื่อที่จะปราบปรามจิตใจที่หยิ่งยโสของเรา พระเจ้าทรงพอพระทัยที่จะซ่อนเร้นฤทธิ์อำนาจของพระองค์ไว้ใต้ผ้าคลุมของสสารอันเรียบง่าย ณ จุดเริ่มต้นของชีวิตที่แท้จริง เราไม่อาจเข้าใจได้ว่าสิ่งนี้เกิดขึ้นได้อย่างไร แต่ประสบการณ์ของคริสตชนทั้งปวงเป็นพยานว่า มันไม่อาจเป็นอย่างอื่นได้ </w:t>
      </w:r>
    </w:p>
    <w:p w14:paraId="7F6900ED" w14:textId="77777777" w:rsidR="00C00D83" w:rsidRPr="008C7964" w:rsidRDefault="001F2820" w:rsidP="002D72BA">
      <w:pPr>
        <w:widowControl w:val="0"/>
        <w:ind w:firstLine="720"/>
        <w:rPr>
          <w:lang w:val="ru-RU"/>
        </w:rPr>
      </w:pPr>
      <w:r w:rsidRPr="008C7964">
        <w:rPr>
          <w:lang w:val="ru-RU"/>
        </w:rPr>
        <w:t xml:space="preserve">มีศีลศักดิ์สิทธิ์สองประการที่เกี่ยวข้องเป็นหลักกับจุดเริ่มต้นของชีวิตคริสตชน ได้แก่ </w:t>
      </w:r>
      <w:r w:rsidRPr="008C7964">
        <w:rPr>
          <w:b/>
          <w:lang w:val="ru-RU"/>
        </w:rPr>
        <w:t xml:space="preserve">ศีลล้างบาปและศีลอภัยบาป </w:t>
      </w:r>
      <w:r w:rsidRPr="008C7964">
        <w:rPr>
          <w:lang w:val="ru-RU"/>
        </w:rPr>
        <w:t xml:space="preserve">ดังนั้น กฎเกณฑ์ที่เกี่ยวข้องกับจุดเริ่มต้นของชีวิตคริสตชนที่แท้จริงจึงถูกจัดกลุ่มไว้ ด้านหนึ่งรอบศีลล้างบาป และอีกด้านหนึ่งรอบศีลอภัยบาป </w:t>
      </w:r>
    </w:p>
    <w:p w14:paraId="7A558D4A" w14:textId="77777777" w:rsidR="00C00D83" w:rsidRDefault="001F2820" w:rsidP="002D72BA">
      <w:pPr>
        <w:widowControl w:val="0"/>
        <w:rPr>
          <w:lang w:val="ru-RU"/>
        </w:rPr>
      </w:pPr>
      <w:r w:rsidRPr="008C7964">
        <w:rPr>
          <w:lang w:val="ru-RU"/>
        </w:rPr>
        <w:t xml:space="preserve"> </w:t>
      </w:r>
    </w:p>
    <w:p w14:paraId="3F1A4033" w14:textId="77777777" w:rsidR="007003C0" w:rsidRPr="008C7964" w:rsidRDefault="007003C0" w:rsidP="002D72BA">
      <w:pPr>
        <w:widowControl w:val="0"/>
        <w:rPr>
          <w:lang w:val="ru-RU"/>
        </w:rPr>
      </w:pPr>
    </w:p>
    <w:p w14:paraId="6D1DC927" w14:textId="77777777" w:rsidR="00C00D83" w:rsidRPr="008C7964" w:rsidRDefault="000A1115" w:rsidP="002D72BA">
      <w:pPr>
        <w:pStyle w:val="Heading3"/>
        <w:rPr>
          <w:lang w:val="ru-RU"/>
        </w:rPr>
      </w:pPr>
      <w:bookmarkStart w:id="30" w:name="_Toc690696"/>
      <w:bookmarkStart w:id="31" w:name="_Toc135658113"/>
      <w:bookmarkStart w:id="32" w:name="_Toc135658227"/>
      <w:bookmarkStart w:id="33" w:name="_Toc135660329"/>
      <w:bookmarkStart w:id="34" w:name="_Toc135660679"/>
      <w:bookmarkStart w:id="35" w:name="_Toc135660918"/>
      <w:bookmarkStart w:id="36" w:name="_Toc135713742"/>
      <w:bookmarkStart w:id="37" w:name="_Toc135714843"/>
      <w:bookmarkStart w:id="38" w:name="_Toc218689929"/>
      <w:bookmarkStart w:id="39" w:name="_Toc235344749"/>
      <w:r w:rsidRPr="008C7964">
        <w:rPr>
          <w:lang w:val="ru-RU"/>
        </w:rPr>
        <w:t>ชีวิตคริสเตียนเริ่มต้นอย่างไรผ่านพิธีบัพติศมา?</w:t>
      </w:r>
      <w:bookmarkEnd w:id="30"/>
      <w:bookmarkEnd w:id="31"/>
      <w:bookmarkEnd w:id="32"/>
      <w:bookmarkEnd w:id="33"/>
      <w:bookmarkEnd w:id="34"/>
      <w:bookmarkEnd w:id="35"/>
      <w:bookmarkEnd w:id="36"/>
      <w:bookmarkEnd w:id="37"/>
      <w:bookmarkEnd w:id="38"/>
      <w:bookmarkEnd w:id="39"/>
    </w:p>
    <w:p w14:paraId="2ABADB33" w14:textId="77777777" w:rsidR="00C00D83" w:rsidRPr="008C7964" w:rsidRDefault="001F2820" w:rsidP="002D72BA">
      <w:pPr>
        <w:widowControl w:val="0"/>
        <w:rPr>
          <w:lang w:val="ru-RU"/>
        </w:rPr>
      </w:pPr>
      <w:r w:rsidRPr="008C7964">
        <w:rPr>
          <w:lang w:val="ru-RU"/>
        </w:rPr>
        <w:t xml:space="preserve">บัพติศมาคือศีลศักดิ์สิทธิ์แรกในศาสนาคริสต์ ซึ่งทำให้ผู้เชื่อมีสิทธิ์รับพระคุณผ่านศีลศักดิ์สิทธิ์อื่น ๆ หากไม่มีศีลนี้ ผู้คนจะไม่สามารถเข้าสู่โลกคริสเตียน — หรือกลายเป็นสมาชิกของพระศาสนจักรได้ พระปัญญาอันนิรันดร์ได้สร้างบ้านสำหรับพระองค์เองบนโลกนี้: ประตูที่นำเข้าสู่บ้านนี้คือศีลบัพติศมา ผ่านประตูนี้ ผู้รับบัพติศมาไม่เพียงแต่เข้าสู่บ้านของพระเจ้า แต่ยังได้รับการสวมใส่เสื้อผ้าที่เหมาะสมกับบ้านนั้นด้วย; ผู้รับบัพติศมาได้รับชื่อใหม่และเครื่องหมายที่ประทับลงบนทั้งตัวของบุคคลนั้น ซึ่งด้วยเครื่องหมายนี้ ทั้งสิ่งมีชีวิตในสวรรค์และบนโลกสามารถรู้จักและแยกแยะบุคคลนั้นได้ในเวลาต่อมา </w:t>
      </w:r>
    </w:p>
    <w:p w14:paraId="5D77FB15" w14:textId="77777777" w:rsidR="00C00D83" w:rsidRPr="008C7964" w:rsidRDefault="00B53728" w:rsidP="004034DF">
      <w:pPr>
        <w:widowControl w:val="0"/>
        <w:ind w:firstLine="720"/>
        <w:rPr>
          <w:lang w:val="ru-RU"/>
        </w:rPr>
      </w:pPr>
      <w:r w:rsidRPr="008C7964">
        <w:rPr>
          <w:i/>
          <w:lang w:val="ru-RU"/>
        </w:rPr>
        <w:t>…‘ใครก็ตามที่อยู่ภายในพระคริสต์ ก็เป็นสิ่ง</w:t>
      </w:r>
      <w:r w:rsidR="001F2820" w:rsidRPr="008C7964">
        <w:rPr>
          <w:i/>
          <w:lang w:val="ru-RU"/>
        </w:rPr>
        <w:t xml:space="preserve">สร้างใหม่’ — </w:t>
      </w:r>
      <w:r w:rsidR="001F2820" w:rsidRPr="008C7964">
        <w:rPr>
          <w:lang w:val="ru-RU"/>
        </w:rPr>
        <w:t>อัครสาวกได้สอนไว้ (2 โครินธ์ 5</w:t>
      </w:r>
      <w:r w:rsidR="000A1115" w:rsidRPr="008C7964">
        <w:rPr>
          <w:lang w:val="ru-RU"/>
        </w:rPr>
        <w:t>:</w:t>
      </w:r>
      <w:r w:rsidR="001F2820" w:rsidRPr="008C7964">
        <w:rPr>
          <w:lang w:val="ru-RU"/>
        </w:rPr>
        <w:t xml:space="preserve">17) ผ่านพิธีบัพติศมา คริสตชนจึงกลายเป็นสิ่งสร้างใหม่นี้ บุคคลที่ก้าวออกมาจากอ่างบัพติศมาจะแตกต่างไปอย่างสิ้นเชิงจากบุคคลที่ก้าวเข้าไปในอ่างนั้น เช่นเดียวกับที่แสงสว่างตรงข้ามกับความมืด และชีวิตตรงข้ามกับความตาย ผู้ที่รับบัพติศมาก็ตรงข้ามกับผู้ที่ยังไม่รับบัพติศมา ถูกตั้งครรภ์ในความชั่วร้ายและเกิดมาในบาป ก่อนการรับบัพติศมา บุคคลนั้นแบกพิษร้ายของบาปไว้ภายในตนเองอย่างเต็มที่ พร้อมทั้งภาระของผลพวงทั้งหมดของบาปนั้น เขาอยู่ในความไม่โปรดปรานของพระเจ้า โดยธรรมชาติเป็นลูกของความพิโรธ; ถูกทำให้เสื่อมทรามและวุ่นวายภายในตนเอง ทั้งในความสมดุลของความสามารถและพลัง รวมถึงความโน้มเอียง ซึ่งส่วนใหญ่หันไปสู่การเพิ่มพูนบาป; อยู่ภายใต้อิทธิพลของซาตาน ซึ่งทำงานอย่างทรงพลังภายในตัวเขา เนื่องจากบาปที่สถิตอยู่ภายในตัวเขา ด้วยเหตุนี้ เมื่อถึงวันตาย เขาจึงถูกกำหนดให้ต้องลงนรกอย่างหลีกเลี่ยงไม่ได้ ที่ซึ่งเขาต้องทนทุกข์ร่วมกับเจ้าแห่งความชั่วร้ายและสมุนผู้รับใช้ของเขา </w:t>
      </w:r>
    </w:p>
    <w:p w14:paraId="5EE84060" w14:textId="77777777" w:rsidR="00C00D83" w:rsidRPr="008C7964" w:rsidRDefault="001F2820" w:rsidP="004034DF">
      <w:pPr>
        <w:widowControl w:val="0"/>
        <w:ind w:firstLine="720"/>
        <w:rPr>
          <w:lang w:val="ru-RU"/>
        </w:rPr>
      </w:pPr>
      <w:r w:rsidRPr="008C7964">
        <w:rPr>
          <w:lang w:val="ru-RU"/>
        </w:rPr>
        <w:t xml:space="preserve">พิธีบัพติศมาช่วยเราให้พ้นจากความชั่วร้ายทั้งปวงนี้ มันขจัดคำสาปแช่งด้วยฤทธิ์อำนาจของไม้กางเขนของพระคริสต์ และคืนความพรให้กลับมา: ผู้ที่รับบัพติศมาเป็นบุตรของพระเจ้า เพราะพระเจ้าเองได้ประทานสิทธิให้พวกเขาได้รับการเรียกเช่นนั้นและเป็นเช่นนั้น </w:t>
      </w:r>
      <w:r w:rsidR="00B53728" w:rsidRPr="008C7964">
        <w:rPr>
          <w:i/>
          <w:lang w:val="ru-RU"/>
        </w:rPr>
        <w:t xml:space="preserve">และหากเป็นลูก ก็เป็นผู้รับมรดก—ผู้รับมรดกของพระเจ้า และผู้รับมรดกร่วมกับพระคริสต์ </w:t>
      </w:r>
      <w:r w:rsidRPr="008C7964">
        <w:rPr>
          <w:lang w:val="ru-RU"/>
        </w:rPr>
        <w:t>(โรม 8</w:t>
      </w:r>
      <w:r w:rsidR="000A1115" w:rsidRPr="008C7964">
        <w:rPr>
          <w:lang w:val="ru-RU"/>
        </w:rPr>
        <w:t>:</w:t>
      </w:r>
      <w:r w:rsidRPr="008C7964">
        <w:rPr>
          <w:lang w:val="ru-RU"/>
        </w:rPr>
        <w:t xml:space="preserve">17) </w:t>
      </w:r>
      <w:r w:rsidRPr="008C7964">
        <w:rPr>
          <w:lang w:val="ru-RU"/>
        </w:rPr>
        <w:lastRenderedPageBreak/>
        <w:t>ราชอาณาจักรสวรรค์เป็นของผู้ที่รับบัพติศมาโดยอาศัยบัพติศมาเอง เขาได้รับการ</w:t>
      </w:r>
      <w:r w:rsidR="000A1115" w:rsidRPr="008C7964">
        <w:rPr>
          <w:lang w:val="ru-RU"/>
        </w:rPr>
        <w:t>ปลดปล่อย</w:t>
      </w:r>
      <w:r w:rsidRPr="008C7964">
        <w:rPr>
          <w:lang w:val="ru-RU"/>
        </w:rPr>
        <w:t>จากอำนาจของซาตาน ซึ่งบัดนี้ซาตานสูญเสียอำนาจเหนือเขา และความสามารถที่จะกระทำการตามอำเภอใจภายในตัวเขา เมื่อเข้าสู่คริสตจักร—บ้านแห่งที่หลบภัย—ทางที่ซาตานจะเข้าใกล้ผู้ที่เพิ่งรับบัพติศมาถูกปิดกั้นไว้ ที่นี่เขาอยู่ราวกับอยู่ในพื้นที่ที่ปลอดภัย</w:t>
      </w:r>
    </w:p>
    <w:p w14:paraId="0EFA845C" w14:textId="77777777" w:rsidR="00C00D83" w:rsidRPr="008C7964" w:rsidRDefault="001F2820" w:rsidP="004034DF">
      <w:pPr>
        <w:widowControl w:val="0"/>
        <w:ind w:firstLine="720"/>
        <w:rPr>
          <w:lang w:val="ru-RU"/>
        </w:rPr>
      </w:pPr>
      <w:r w:rsidRPr="008C7964">
        <w:rPr>
          <w:lang w:val="ru-RU"/>
        </w:rPr>
        <w:t>ทั้งหมดนี้เป็นประโยชน์และของขวัญทางจิตวิญญาณและทางกายภาพ แล้วภายในตัวเขาเกิดอะไรขึ้น? — การรักษาโรคและความเสื่อมทรามจากบาป พลังแห่งพระคุณแทรกซึมเข้าไปภายในและฟื้นฟูระเบียบอันศักดิ์สิทธิ์ที่นั่นให้กลับคืนสู่ความงดงามอย่างสมบูรณ์; มันรักษาความไม่สมดุลทั้งในองค์ประกอบและความสัมพันธ์ของพลังและส่วนต่าง ๆ รวมถึงทิศทางหลักที่หันจากตนเองไปสู่พระเจ้า — เพื่อพระเกียรติของพระเจ้าและการเพิ่มพูนการกระทำที่ดี นี่คือเหตุผลที่พิธีบัพติศมาคือการเกิดใหม่ หรือการเกิดใหม่ ซึ่งนำบุคคลเข้าสู่สภาพที่ได้รับการฟื้นฟู อัครทูตเปาโลเปรียบเทียบผู้รับบัพติศมาทุกคนกับพระผู้ช่วยให้รอดที่ฟื้นคืนชีพ ซึ่งหมายความว่าพวกเขาก็มีธรรมชาติที่ส่องประกายในความฟื้นฟู เช่นเดียวกับที่มนุษยชาติได้แสดงออกในพระเยซูคริสต์ผ่านทางความฟื้นคืนชีพของพระองค์ในพระสิริ (โรม 6</w:t>
      </w:r>
      <w:r w:rsidR="00AF0ED3" w:rsidRPr="008C7964">
        <w:rPr>
          <w:lang w:val="ru-RU"/>
        </w:rPr>
        <w:t>:</w:t>
      </w:r>
      <w:r w:rsidRPr="008C7964">
        <w:rPr>
          <w:lang w:val="ru-RU"/>
        </w:rPr>
        <w:t xml:space="preserve">4) การที่ทิศทางชีวิตของผู้ที่รับบัพติศมาได้รับการเปลี่ยนแปลงด้วยนั้น เห็นได้ชัดจากคำพูดของอัครทูตท่านเดียวกัน ซึ่งกล่าวไว้ในที่อื่นว่า </w:t>
      </w:r>
      <w:r w:rsidR="00D75E63" w:rsidRPr="008C7964">
        <w:rPr>
          <w:i/>
          <w:lang w:val="ru-RU"/>
        </w:rPr>
        <w:t xml:space="preserve">พวกเขาไม่ใช้ชีวิตเพื่อตนเองอีกต่อไป แต่เพื่อพระองค์ผู้ได้สิ้นพระชนม์เพื่อพวกเขาและฟื้นคืนพระชนม์ </w:t>
      </w:r>
      <w:r w:rsidRPr="008C7964">
        <w:rPr>
          <w:lang w:val="ru-RU"/>
        </w:rPr>
        <w:t>(2 โครินธ์ 5</w:t>
      </w:r>
      <w:r w:rsidR="00AF0ED3" w:rsidRPr="008C7964">
        <w:rPr>
          <w:lang w:val="ru-RU"/>
        </w:rPr>
        <w:t>:</w:t>
      </w:r>
      <w:r w:rsidRPr="008C7964">
        <w:rPr>
          <w:lang w:val="ru-RU"/>
        </w:rPr>
        <w:t xml:space="preserve">15) </w:t>
      </w:r>
      <w:r w:rsidR="00D75E63" w:rsidRPr="008C7964">
        <w:rPr>
          <w:i/>
          <w:lang w:val="ru-RU"/>
        </w:rPr>
        <w:t xml:space="preserve">เพราะแม้ว่าพระองค์จะสิ้นพระชนม์ พระองค์ก็สิ้นพระชนม์เพียงครั้งเดียวเพื่อบาป แต่เมื่อพระองค์ทรงพระชนม์อยู่ พระองค์ก็ทรงพระชนม์เพื่อพระเจ้า </w:t>
      </w:r>
      <w:r w:rsidRPr="008C7964">
        <w:rPr>
          <w:lang w:val="ru-RU"/>
        </w:rPr>
        <w:t>(โรม 6</w:t>
      </w:r>
      <w:r w:rsidR="00AF0ED3" w:rsidRPr="008C7964">
        <w:rPr>
          <w:lang w:val="ru-RU"/>
        </w:rPr>
        <w:t>:</w:t>
      </w:r>
      <w:r w:rsidRPr="008C7964">
        <w:rPr>
          <w:lang w:val="ru-RU"/>
        </w:rPr>
        <w:t xml:space="preserve">10) </w:t>
      </w:r>
      <w:r w:rsidR="00D75E63" w:rsidRPr="008C7964">
        <w:rPr>
          <w:i/>
          <w:lang w:val="ru-RU"/>
        </w:rPr>
        <w:t xml:space="preserve">เราได้ถูกฝังร่วมกับพระองค์ผ่านการบัพติศมาเข้าสู่ความตาย </w:t>
      </w:r>
      <w:r w:rsidRPr="008C7964">
        <w:rPr>
          <w:lang w:val="ru-RU"/>
        </w:rPr>
        <w:t>(โรม 6</w:t>
      </w:r>
      <w:r w:rsidR="00AF0ED3" w:rsidRPr="008C7964">
        <w:rPr>
          <w:lang w:val="ru-RU"/>
        </w:rPr>
        <w:t>:</w:t>
      </w:r>
      <w:r w:rsidRPr="008C7964">
        <w:rPr>
          <w:lang w:val="ru-RU"/>
        </w:rPr>
        <w:t xml:space="preserve">4) และ: </w:t>
      </w:r>
      <w:r w:rsidR="00D75E63" w:rsidRPr="008C7964">
        <w:rPr>
          <w:i/>
          <w:lang w:val="ru-RU"/>
        </w:rPr>
        <w:t xml:space="preserve">ตัวเก่าของเราถูกตรึงกางเขนร่วมกับพระองค์ เพื่อทำให้ร่างกายแห่งบาปไร้ฤทธิ์อำนาจ และเพื่อที่เราจะไม่เป็นทาสของบาปอีกต่อไป </w:t>
      </w:r>
      <w:r w:rsidRPr="008C7964">
        <w:rPr>
          <w:lang w:val="ru-RU"/>
        </w:rPr>
        <w:t>(โรม 6</w:t>
      </w:r>
      <w:r w:rsidR="00AF0ED3" w:rsidRPr="008C7964">
        <w:rPr>
          <w:lang w:val="ru-RU"/>
        </w:rPr>
        <w:t>:</w:t>
      </w:r>
      <w:r w:rsidRPr="008C7964">
        <w:rPr>
          <w:lang w:val="ru-RU"/>
        </w:rPr>
        <w:t xml:space="preserve">6) ดังนั้น ด้วยฤทธิ์อำนาจแห่งการบัพติศมา ทุกกิจกรรมของมนุษย์จึงถูกหันเหจากตนเองและจากบาป ไปสู่พระเจ้าและความชอบธรรม </w:t>
      </w:r>
    </w:p>
    <w:p w14:paraId="3BB47CF6" w14:textId="77777777" w:rsidR="00C00D83" w:rsidRPr="008C7964" w:rsidRDefault="001F2820" w:rsidP="004034DF">
      <w:pPr>
        <w:widowControl w:val="0"/>
        <w:ind w:firstLine="720"/>
        <w:rPr>
          <w:lang w:val="ru-RU"/>
        </w:rPr>
      </w:pPr>
      <w:r w:rsidRPr="008C7964">
        <w:rPr>
          <w:lang w:val="ru-RU"/>
        </w:rPr>
        <w:t xml:space="preserve">คำพูดของอัครทูตนั้นน่าทึ่ง: </w:t>
      </w:r>
      <w:r w:rsidR="00980588" w:rsidRPr="008C7964">
        <w:rPr>
          <w:i/>
          <w:lang w:val="ru-RU"/>
        </w:rPr>
        <w:t xml:space="preserve">‘เพื่อที่เราจะไม่เป็นทาสของบาปอีกต่อไป’… </w:t>
      </w:r>
      <w:r w:rsidRPr="008C7964">
        <w:rPr>
          <w:lang w:val="ru-RU"/>
        </w:rPr>
        <w:t xml:space="preserve">และอีกคำหนึ่ง: </w:t>
      </w:r>
      <w:r w:rsidR="00980588" w:rsidRPr="008C7964">
        <w:rPr>
          <w:i/>
          <w:lang w:val="ru-RU"/>
        </w:rPr>
        <w:t>‘บาปต้องไม่ครองอำนาจเหนือท่าน</w:t>
      </w:r>
      <w:r w:rsidRPr="008C7964">
        <w:rPr>
          <w:lang w:val="ru-RU"/>
        </w:rPr>
        <w:t>’ (โรม 6</w:t>
      </w:r>
      <w:r w:rsidR="00AF0ED3" w:rsidRPr="008C7964">
        <w:rPr>
          <w:lang w:val="ru-RU"/>
        </w:rPr>
        <w:t>:</w:t>
      </w:r>
      <w:r w:rsidRPr="008C7964">
        <w:rPr>
          <w:lang w:val="ru-RU"/>
        </w:rPr>
        <w:t xml:space="preserve">14) สิ่งนี้นำเราให้เข้าใจว่า สิ่งที่ในธรรมชาติที่เสื่อมทรามและตกต่ำของเรา ซึ่งก่อให้เกิดพลังที่ดึงดูดเราให้ทำบาปนั้น ไม่ได้ถูกกำจัดไปอย่างสิ้นเชิงในพิธีบัพติศมา แต่เพียงถูกนำเข้าสู่สภาพที่มันไม่มีอำนาจเหนือเรา ไม่ครอบครองเรา และเราไม่รับใช้มัน มันยังคงอยู่ภายในเรา มีชีวิตและกระทำ แต่ไม่ใช่ในฐานะนาย ตั้งแต่นี้เป็นต้นไป อำนาจการปกครองเป็นของพระคุณของพระเจ้า และของจิตวิญญาณที่ยอมมอบตัวให้พระคุณอย่างมีสติ นักบุญไดอาโดคัส เมื่ออธิบายถึงพลังแห่งพิธีบัพติศมา กล่าวว่า ก่อนพิธีบัพติศมา บาปอาศัยอยู่ในใจ ในขณะที่พระคุณทำงานจากภายนอก แต่หลังพิธีบัพติศมา พระคุณถูกปลูกฝังเข้าไปในใจ ในขณะที่บาปล่อลวงจากภายนอก มันถูกขับไล่ออกจากใจ เหมือนศัตรูจากป้อมปราการ และมาตั้งถิ่นฐานอยู่ภายนอก ในส่วนต่าง ๆ ของร่างกาย ซึ่งจากที่นั่น มันกระทำอย่างกระจัดกระจายผ่านการโจมตีเป็นครั้งคราว นั่นคือเหตุผลที่มันยังคงเป็นผู้ล่อลวงและผู้ชักจูงที่ไม่หยุดยั้ง แต่ไม่ได้เป็นผู้ปกครองอีกต่อไป: มันก่อความรบกวนและความวุ่นวาย แต่ไม่ได้ออกคำสั่ง </w:t>
      </w:r>
    </w:p>
    <w:p w14:paraId="162AC468" w14:textId="77777777" w:rsidR="00C00D83" w:rsidRPr="008C7964" w:rsidRDefault="001F2820" w:rsidP="004034DF">
      <w:pPr>
        <w:widowControl w:val="0"/>
        <w:ind w:firstLine="720"/>
        <w:rPr>
          <w:lang w:val="ru-RU"/>
        </w:rPr>
      </w:pPr>
      <w:r w:rsidRPr="008C7964">
        <w:rPr>
          <w:lang w:val="ru-RU"/>
        </w:rPr>
        <w:t xml:space="preserve">นี่คือชีวิตใหม่ที่เกิดขึ้นผ่านการรับบัพติศมา! สิ่งที่บุคคลต้องทำในเรื่องนี้ หรือวิธีที่พวกเขาได้รับการฟื้นฟูผ่านการรับบัพติศมา ได้อธิบายไว้ใน *An Outline of Christian </w:t>
      </w:r>
      <w:r w:rsidR="00EC4FF7" w:rsidRPr="008C7964">
        <w:rPr>
          <w:lang w:val="ru-RU"/>
        </w:rPr>
        <w:t xml:space="preserve">Morality* </w:t>
      </w:r>
      <w:r w:rsidRPr="008C7964">
        <w:rPr>
          <w:lang w:val="ru-RU"/>
        </w:rPr>
        <w:t xml:space="preserve">โดยเฉพาะในบท ‘The Standard of the Christian </w:t>
      </w:r>
      <w:r w:rsidR="00EC4FF7" w:rsidRPr="008C7964">
        <w:rPr>
          <w:lang w:val="ru-RU"/>
        </w:rPr>
        <w:t>Life’</w:t>
      </w:r>
      <w:r w:rsidRPr="008C7964">
        <w:rPr>
          <w:lang w:val="ru-RU"/>
        </w:rPr>
        <w:t xml:space="preserve"> เรื่องนี้ไม่ถูกกล่าวซ้ำที่นี่ </w:t>
      </w:r>
      <w:r w:rsidR="00495C3B" w:rsidRPr="008C7964">
        <w:rPr>
          <w:lang w:val="ru-RU"/>
        </w:rPr>
        <w:t>เพราะ</w:t>
      </w:r>
      <w:r w:rsidRPr="008C7964">
        <w:rPr>
          <w:lang w:val="ru-RU"/>
        </w:rPr>
        <w:t xml:space="preserve">ผู้ใหญ่ที่รับบัพติศมา ก็เหมือนกับผู้มีบาปที่หันกลับมาหาพระเจ้าด้วยความสำนึกผิด; และหัวข้อหลังนี้จะได้รับการอภิปรายอย่างละเอียดในส่วนที่สองต่อไป ซึ่งความสงสัยของทุกคนเกี่ยวกับเรื่องนี้จะได้รับการตอบอย่างครบถ้วน </w:t>
      </w:r>
    </w:p>
    <w:p w14:paraId="01BD97DC" w14:textId="77777777" w:rsidR="00C00D83" w:rsidRPr="008C7964" w:rsidRDefault="001F2820" w:rsidP="004034DF">
      <w:pPr>
        <w:widowControl w:val="0"/>
        <w:ind w:firstLine="720"/>
        <w:rPr>
          <w:lang w:val="ru-RU"/>
        </w:rPr>
      </w:pPr>
      <w:r w:rsidRPr="008C7964">
        <w:rPr>
          <w:lang w:val="ru-RU"/>
        </w:rPr>
        <w:t xml:space="preserve">ที่นี่ จะเน้นไปที่วิธีที่ชีวิตคริสเตียนเริ่มต้นผ่านการบัพติศมาในผู้ที่ได้รับการบัพติศมาตั้งแต่ยังเป็นทารก ซึ่งเป็นกรณีที่พบเห็นได้บ่อยในหมู่เรา เพราะจุดเริ่มต้นของชีวิตคริสเตียนนี้ มีลักษณะเฉพาะที่เกิดจากความสัมพันธ์ระหว่างพระคุณและเสรีภาพ </w:t>
      </w:r>
    </w:p>
    <w:p w14:paraId="617790BC" w14:textId="77777777" w:rsidR="00C00D83" w:rsidRPr="008C7964" w:rsidRDefault="001F2820" w:rsidP="004034DF">
      <w:pPr>
        <w:widowControl w:val="0"/>
        <w:ind w:firstLine="720"/>
        <w:rPr>
          <w:lang w:val="ru-RU"/>
        </w:rPr>
      </w:pPr>
      <w:r w:rsidRPr="008C7964">
        <w:rPr>
          <w:lang w:val="ru-RU"/>
        </w:rPr>
        <w:t>ท่านทราบดีแล้วว่าพระคุณลงมาบนเจตจำนงเสรีและหัวใจที่แสวงหา และว่าเพียงผ่านความรวมตัวกันของทั้งสองเท่านั้น ชีวิตใหม่แห่งพระคุณ ซึ่งเหมาะสมกับพระคุณและธรรมชาติของสิ่งมีชีวิตที่มีเสรีภาพ จึงจะเริ่มต้นขึ้น พระเจ้าประทานพระ</w:t>
      </w:r>
      <w:r w:rsidR="00300077" w:rsidRPr="008C7964">
        <w:rPr>
          <w:lang w:val="ru-RU"/>
        </w:rPr>
        <w:t xml:space="preserve">คุณเป็นของขวัญ </w:t>
      </w:r>
      <w:r w:rsidRPr="008C7964">
        <w:rPr>
          <w:lang w:val="ru-RU"/>
        </w:rPr>
        <w:t xml:space="preserve">แต่พระองค์ทรงต้องการให้บุคคลนั้นแสวงหาและรับพระคุณด้วยความเต็มใจ พร้อมทั้งอุทิศตนทั้งหมดแด่พระเจ้า การปฏิบัติตามเงื่อนไขนี้เห็นได้ชัดในความสำนึกผิดและการรับบัพติศมาของผู้ใหญ่ </w:t>
      </w:r>
      <w:r w:rsidRPr="008C7964">
        <w:rPr>
          <w:lang w:val="ru-RU"/>
        </w:rPr>
        <w:lastRenderedPageBreak/>
        <w:t>แต่เงื่อนไขนี้ถูกปฏิบัติตามอย่างไรในบัพติศมาของทารก? ทารกยังไม่มีเหตุผลหรือเจตจำนงเสรี; ดังนั้น จึงไม่สามารถปฏิบัติตามเงื่อนไขสำหรับการเริ่มต้นชีวิตคริสเตียนด้วยตนเองได้ นั่นคือ ความปรารถนาที่จะอุทิศตนแด่พระเจ้า แต่เงื่อนไขนี้ต้องได้รับการปฏิบัติตามอย่างแน่นอน เนื่องจากวิธีการที่เงื่อนไขนี้ได้รับการปฏิบัติตาม การเริ่มต้นชีวิตผ่านการบัพติศมาของทารกจึงเกิดขึ้นด้วยลักษณะเฉพาะบางประการ นั่นคือ</w:t>
      </w:r>
      <w:r w:rsidR="00300077" w:rsidRPr="008C7964">
        <w:rPr>
          <w:lang w:val="ru-RU"/>
        </w:rPr>
        <w:t>:</w:t>
      </w:r>
    </w:p>
    <w:p w14:paraId="42F876E2" w14:textId="77777777" w:rsidR="00C00D83" w:rsidRPr="008C7964" w:rsidRDefault="001F2820" w:rsidP="004034DF">
      <w:pPr>
        <w:widowControl w:val="0"/>
        <w:ind w:firstLine="720"/>
        <w:rPr>
          <w:lang w:val="ru-RU"/>
        </w:rPr>
      </w:pPr>
      <w:r w:rsidRPr="008C7964">
        <w:rPr>
          <w:lang w:val="ru-RU"/>
        </w:rPr>
        <w:t>พระคุณลงมาสู่จิตวิญญาณของทารกและทำงานภายในจิตวิญญาณ</w:t>
      </w:r>
      <w:r w:rsidRPr="008C7964">
        <w:rPr>
          <w:b/>
          <w:lang w:val="ru-RU"/>
        </w:rPr>
        <w:t>นั้นโดยสิ้นเชิงตามความประสงค์ของตนเอง</w:t>
      </w:r>
      <w:r w:rsidRPr="008C7964">
        <w:rPr>
          <w:lang w:val="ru-RU"/>
        </w:rPr>
        <w:t xml:space="preserve"> ราวกับว่าความอิสระก็มีส่วนร่วมในเรื่องนี้ด้วย ด้วยเหตุผลเพียงอย่างเดียวว่า ในอนาคต ทารกผู้นี้ — ซึ่งปัจจุบันยังไม่รู้ตัวและยังไม่กระทำตามความประสงค์ของตนเอง — เมื่อถึงเวลาที่มันเริ่มมีสติสัมปชัญญะ จะอุทิศตนให้พระเจ้าด้วยความเต็มใจ จะรับพระคุณด้วยความยินดีเมื่อค้นพบการทำงานของพระคุณภายในตนเอง จะชื่นชมยินดีที่พระคุณนั้นอยู่ภายใน จะขอบคุณที่สิ่งนี้ได้ถูกกระทำเพื่อเขา และจะสารภาพว่า หากเขาได้รับสติปัญญาและเสรีภาพในขณะรับศีลล้างบาป เขาก็จะไม่กระทำต่างไปจากสิ่งที่ได้เกิดขึ้น และจะไม่ปรารถนาสิ่งอื่นใดอีก เพื่อประโยชน์ของการอุทิศตนอย่างเสรีต่อพระเจ้าในอนาคตเช่นนี้ และการรวมตัวกันระหว่างเสรีภาพกับพระคุณ พระคุณอันศักดิ์สิทธิ์จึงถูกประทานให้แก่ทารกอย่างครบถ้วน และโดยไม่มีการแทรกแซงจากตัวเขาเอง ก่อให้เกิดในตัวเขาทุกสิ่งที่พระคุณนั้นควรก่อให้เกิด โดยอาศัยเพียงความมั่นใจว่า ความปรารถนาที่จำเป็นและการยอมจำนนต่อพระเจ้าจะไม่มีข้อสงสัยใดๆ — ความมั่นใจที่ผู้เป็นพ่อแม่ทูนหัวให้ไว้เมื่อพวกเขาให้คำมั่นต่อพระเจ้าต่อหน้าคริสตจักรว่า ทารกผู้นี้ เมื่อถึงวัยผู้ใหญ่ จะใช้เสรีภาพของตนอย่างถูกต้องตามที่พระคุณต้องการ และด้วยเหตุนี้ จึงรับหน้าที่นำทารกผู้นี้ไปสู่สภาพที่พร้อมรับพระคุณ </w:t>
      </w:r>
    </w:p>
    <w:p w14:paraId="50F58CE0" w14:textId="77777777" w:rsidR="00C00D83" w:rsidRPr="008C7964" w:rsidRDefault="001F2820" w:rsidP="004034DF">
      <w:pPr>
        <w:widowControl w:val="0"/>
        <w:ind w:firstLine="720"/>
        <w:rPr>
          <w:lang w:val="ru-RU"/>
        </w:rPr>
      </w:pPr>
      <w:r w:rsidRPr="008C7964">
        <w:rPr>
          <w:lang w:val="ru-RU"/>
        </w:rPr>
        <w:t xml:space="preserve">ดังนั้น ผ่านพิธีบัพติศมา เมล็ดพันธุ์แห่งชีวิตในพระคริสต์ถูกปลูกไว้ในทารกและสถิตอยู่ภายในตัวเขา; แต่ยังไม่เป็นของเขาเองอย่างแท้จริง — มันทำหน้าที่เป็นพลังที่หล่อหลอมเขา ชีวิตทางจิตวิญญาณ ซึ่งถูกจุดประกายโดยพระคุณแห่งพิธีบัพติศมาภายในทารก จะกลายเป็นของบุคคลนั้นเอง และจะแสดงตัวออกมาอย่างสมบูรณ์ ไม่เพียงแต่ตามพระคุณเท่านั้น แต่ยังตามธรรมชาติของสิ่งมีชีวิตที่มีเหตุผลด้วย ตั้งแต่ช่วงเวลาที่เมื่อเขาเริ่มมีสติสัมปชัญญะ เขาได้อุทิศตนแด่พระเจ้าด้วยความสมัครใจ และด้วย ด้วยความยินดีและขอบคุณ เขาจึงดูดซับพลังที่เต็มไปด้วยพระคุณซึ่งมีอยู่ภายในตัวเขา จนถึงเวลานั้น ชีวิตคริสตชนที่แท้จริงกำลังทำงานอยู่ภายในตัวเขา แต่ดูเหมือนว่าโดยที่เขาไม่รู้ตัว; มันกำลังทำงานอยู่ภายในตัวเขา แต่ยังไม่เป็นของเขาอย่างแท้จริง; อย่างไรก็ตาม ตั้งแต่ช่วงเวลาที่เขาเริ่มมีความตระหนักรู้ในตนเองและสามารถเลือกได้ มันก็กลายเป็นของเขาเอง — ไม่เพียงแต่ด้วยพระคุณ แต่ยังด้วยการเลือกอย่างเสรีด้วย </w:t>
      </w:r>
    </w:p>
    <w:p w14:paraId="772A3FDE" w14:textId="77777777" w:rsidR="00C00D83" w:rsidRPr="008C7964" w:rsidRDefault="001F2820" w:rsidP="004034DF">
      <w:pPr>
        <w:widowControl w:val="0"/>
        <w:ind w:firstLine="720"/>
        <w:rPr>
          <w:lang w:val="ru-RU"/>
        </w:rPr>
      </w:pPr>
      <w:r w:rsidRPr="008C7964">
        <w:rPr>
          <w:lang w:val="ru-RU"/>
        </w:rPr>
        <w:t xml:space="preserve">เนื่องจากช่วงเวลา—ที่ยาวสั้นต่างกันไป—ระหว่างการรับบัพติศมาและการถวายตัวแด่พระเจ้า การเริ่มต้นชีวิตศีลธรรมคริสเตียน จึงถูกขยายออกไป กล่าวคือ ไปจนถึงช่วงเวลาที่ไม่กำหนด ซึ่งในช่วงเวลานั้น ทารกจะเติบโตขึ้น และ จะถูกหล่อหลอมให้เป็นคริสตชนภายในพระศาสนจักรอันศักดิ์สิทธิ์ท่ามกลางคริสตชน เช่นเดียวกับที่เขาเคยถูกหล่อหลอมทางร่างกายในครรภ์มารดาของเขา </w:t>
      </w:r>
    </w:p>
    <w:p w14:paraId="2AE12754" w14:textId="77777777" w:rsidR="00C00D83" w:rsidRPr="008C7964" w:rsidRDefault="001F2820" w:rsidP="004034DF">
      <w:pPr>
        <w:widowControl w:val="0"/>
        <w:ind w:firstLine="720"/>
        <w:rPr>
          <w:lang w:val="ru-RU"/>
        </w:rPr>
      </w:pPr>
      <w:r w:rsidRPr="008C7964">
        <w:rPr>
          <w:lang w:val="ru-RU"/>
        </w:rPr>
        <w:t xml:space="preserve">โปรดจดจำความคิดนี้ไว้ในใจอย่างมั่นคง ผู้อ่านที่รัก เราจะต้องใช้มันอย่างมากเมื่อพิจารณาว่าพ่อแม่ ผู้เป็นพ่อแม่ทูนหัว และผู้ดูแลควรปฏิบัติต่อทารกที่รับบัพติศมา ซึ่งพระศาสนจักรศักดิ์สิทธิ์และองค์พระผู้เป็นเจ้าได้มอบหมายให้พวกเขาดูแลอย่างไร </w:t>
      </w:r>
    </w:p>
    <w:p w14:paraId="1AAE88C6" w14:textId="77777777" w:rsidR="00C00D83" w:rsidRPr="008C7964" w:rsidRDefault="001F2820" w:rsidP="004034DF">
      <w:pPr>
        <w:widowControl w:val="0"/>
        <w:ind w:firstLine="720"/>
        <w:rPr>
          <w:lang w:val="ru-RU"/>
        </w:rPr>
      </w:pPr>
      <w:r w:rsidRPr="008C7964">
        <w:rPr>
          <w:lang w:val="ru-RU"/>
        </w:rPr>
        <w:t xml:space="preserve">ไม่ต้องกล่าวอีกว่า หลังจากพิธีบัพติศมาของทารกแล้ว พ่อแม่และผู้เป็นพ่อแม่ทูนหัวมีหน้าที่สำคัญยิ่งอยู่เบื้องหน้า คือการนำทางเด็กที่รับบัพติศมา ให้เมื่อถึงวัยผู้ใหญ่ เขาสามารถตระหนักถึงพลังแห่งพระคุณภายในตนเอง ยอมรับมันด้วยความยินดีและกระตือรือร้น รวมถึงหน้าที่ที่เกี่ยวข้องกับพระคุณนั้น และวิถีชีวิตที่พระคุณนั้นเรียกร้อง สิ่งนี้นำเราให้เผชิญกับคำถามเกี่ยวกับการเลี้ยงดูแบบคริสเตียน หรือการเลี้ยงดูตามข้อเรียกร้องของพระคุณแห่งพิธีบัพติศมา ด้วยเป้าหมายเพื่อรักษาพระคุณนั้นไว้ </w:t>
      </w:r>
    </w:p>
    <w:p w14:paraId="34C1E3CE" w14:textId="77777777" w:rsidR="00C00D83" w:rsidRPr="008C7964" w:rsidRDefault="001F2820" w:rsidP="004034DF">
      <w:pPr>
        <w:widowControl w:val="0"/>
        <w:ind w:firstLine="720"/>
        <w:rPr>
          <w:lang w:val="ru-RU"/>
        </w:rPr>
      </w:pPr>
      <w:r w:rsidRPr="008C7964">
        <w:rPr>
          <w:lang w:val="ru-RU"/>
        </w:rPr>
        <w:t xml:space="preserve">เพื่อชี้แจงว่าควรปฏิบัติต่อทารกที่รับบัพติศมาอย่างไรเพื่อบรรลุวัตถุประสงค์ดังกล่าว เราต้องระลึกถึงประเด็นที่กล่าวไว้ก่อนหน้านี้: ว่าพระคุณจะลงมาสู่หัวใจและสถิตอยู่ภายในนั้น เมื่อมีการหันหลังให้บาปและหันจากตนเองไปสู่พระเจ้า เพื่อรักษาท่าทางนี้ ซึ่งแสดงออกอย่างกระตือรือร้น จึงมีพระคุณอื่นๆ ทั้งหมดและประโยชน์ทั้งปวงของผู้ได้รับพรถูกประทานต่อมา ได้แก่ ความโปรดปรานของพระเจ้า การเป็นผู้รับมรดกร่วมกับพระคริสต์ การหลุดพ้นจากอำนาจของซาตาน และความเป็นอิสระจากอันตรายที่จะถูกพิพากษาให้ตกนรก แต่ทันทีที่สภาพจิตใจและหัวใจนี้ลดลงหรือสูญเสียไป บาปก็เริ่มยึดครองหัวใจอีกครั้งทันที และผ่านทางบาป สายโซ่ของซาตานก็ถูกผูกมัด และความโปรดปรานของพระเจ้า </w:t>
      </w:r>
      <w:r w:rsidRPr="008C7964">
        <w:rPr>
          <w:lang w:val="ru-RU"/>
        </w:rPr>
        <w:lastRenderedPageBreak/>
        <w:t xml:space="preserve">รวมถึงการเป็นผู้รับมรดกร่วมกับพระคริสต์ ก็ถูกถอนคืนไป พระคุณในทารกจะปราบปรามและระงับบาปไว้; แต่บาปอาจฟื้นคืนชีพและลุกขึ้นได้หากได้รับอาหารและเสรีภาพ ดังนั้น ผู้ที่มีหน้าที่รักษาเด็กคริสเตียน ซึ่งได้รับการรับบัพติศมา ให้คงอยู่ในสภาพบริสุทธิ์ ต้องมุ่งความสนใจทั้งหมดไปที่การป้องกันไม่ให้บาปได้เปรียบเหนือเด็กอีกครั้ง โดยกดดันและทำให้บาปอ่อนแอลงในทุกทาง พร้อมทั้งกระตุ้นและเสริมสร้างแนวโน้มของเด็กให้หันมาหาพระเจ้า ต้องระมัดระวังเพื่อให้แน่ใจว่านิสัยเช่นนี้จะเติบโตขึ้นภายในตัวคริสตชนที่กำลังเติบโต — แม้จะอยู่ภายใต้การแนะนำของผู้อื่น แต่ด้วยเจตจำนงของตนเอง — เพื่อให้เขาคุ้นเคยมากขึ้นเรื่อยๆ กับการเอาชนะบาปและพิชิตมันเพื่อความพอใจของพระเจ้า และใช้พลังของจิตวิญญาณและร่างกายในลักษณะที่การกระทำนี้ไม่ใช่การทำงานเพื่อบาป แต่เป็นการรับใช้พระเจ้า ความเป็นไปได้นี้เห็นได้ชัดจากความจริงว่า ผู้ที่เกิดและรับบัพติศมา เป็นเมล็ดพันธุ์แห่งอนาคต หรือดินที่เต็มไปด้วยเมล็ดพันธุ์ในทุกด้าน ลักษณะใหม่ที่ถูกปลูกฝังโดยพระคุณแห่งบัพติศมา ไม่ใช่เพียงสิ่งที่จินตนาการหรือถูกนับรวม แต่เป็นสิ่งที่แท้จริง กล่าวคือ มันเองก็เป็นเมล็ดพันธุ์แห่งชีวิตเช่นกัน หากทุกเมล็ดพันธุ์พัฒนาไปตามธรรมชาติของมัน เมล็ดพันธุ์แห่งชีวิตแห่งพระคุณภายในผู้ที่รับบัพติศมา ก็สามารถพัฒนาได้เช่นกัน หากเมล็ดพันธุ์แห่งการหันหน้าสู่พระเจ้า — ซึ่งชนะบาป — ถูกหว่านลงในตัวพวกเขา มันก็สามารถได้รับการเลี้ยงดูและให้ผลได้ เช่นเดียวกับเมล็ดพันธุ์อื่น ๆ เราเพียงแต่ต้องใช้วิธีการที่มีประสิทธิภาพเพื่อบรรลุเป้าหมายนี้ หรือกำหนดวิธีที่เหมาะสมในการมีอิทธิพลต่อทารกที่รับบัพติศมา </w:t>
      </w:r>
    </w:p>
    <w:p w14:paraId="0D4D2171" w14:textId="77777777" w:rsidR="00C00D83" w:rsidRPr="008C7964" w:rsidRDefault="001F2820" w:rsidP="004034DF">
      <w:pPr>
        <w:widowControl w:val="0"/>
        <w:ind w:firstLine="720"/>
        <w:rPr>
          <w:lang w:val="ru-RU"/>
        </w:rPr>
      </w:pPr>
      <w:r w:rsidRPr="008C7964">
        <w:rPr>
          <w:lang w:val="ru-RU"/>
        </w:rPr>
        <w:t xml:space="preserve">เป้าหมายที่ทุกสิ่งนี้ต้องมุ่งไปคือ เพื่อให้บุคคลใหม่นี้ เมื่อถึงวัยผู้ใหญ่ จะตระหนักถึงตนเองไม่เพียงแต่ในฐานะมนุษย์ สิ่งมีชีวิตที่มีเหตุผลและเสรี แต่ยังในฐานะบุคคลที่ได้เข้าสู่พันธสัญญา กับพระเจ้า ซึ่งชะตากรรมนิรันดร์ของเขาผูกพันอย่างแยกไม่ออกกับพระองค์; ไม่เพียงแต่ตระหนักถึงตนเองในลักษณะนี้ แต่ยังต้องพบว่าตนเองมีความสามารถที่จะกระทำตามพันธสัญญานี้ และรู้สึกในใจตนเองว่ามีแนวโน้มที่เด่นชัดต่อพันธสัญญานี้ คำถามที่เกิดขึ้นคือ: จะบรรลุสิ่งนี้ได้อย่างไร? ควรปฏิบัติต่อผู้ที่รับบัพติศมาอย่างไร เพื่อให้เมื่อถึงวัยผู้ใหญ่ เขาปรารถนาเพียงอย่างเดียวคือการเป็นคริสตชนที่แท้จริง? หรือ—ควรเลี้ยงดูเด็กในความเชื่อคริสตชนอย่างไร? </w:t>
      </w:r>
    </w:p>
    <w:p w14:paraId="6308AA17" w14:textId="77777777" w:rsidR="00C00D83" w:rsidRPr="008C7964" w:rsidRDefault="001F2820" w:rsidP="004034DF">
      <w:pPr>
        <w:widowControl w:val="0"/>
        <w:ind w:firstLine="720"/>
        <w:rPr>
          <w:lang w:val="ru-RU"/>
        </w:rPr>
      </w:pPr>
      <w:r w:rsidRPr="008C7964">
        <w:rPr>
          <w:lang w:val="ru-RU"/>
        </w:rPr>
        <w:t xml:space="preserve">เพื่อตอบคำถามนี้ เราจะไม่พยายามวิเคราะห์ทุกสิ่งอย่างละเอียด แต่จะจำกัดตัวไว้ที่ภาพรวมทั่วไปของเรื่องการเลี้ยงดูในความเชื่อคริสต์ เพื่อชี้ให้เห็นว่าในแต่ละกรณี ควรเลี้ยงดูและเสริมสร้างสิ่งดีในเด็กอย่างไร และควรลดทอนและระงับสิ่งชั่วอย่างไร </w:t>
      </w:r>
    </w:p>
    <w:p w14:paraId="5E721D7A" w14:textId="77777777" w:rsidR="00C00D83" w:rsidRPr="008C7964" w:rsidRDefault="001F2820" w:rsidP="004034DF">
      <w:pPr>
        <w:widowControl w:val="0"/>
        <w:ind w:firstLine="720"/>
        <w:rPr>
          <w:lang w:val="ru-RU"/>
        </w:rPr>
      </w:pPr>
      <w:r w:rsidRPr="008C7964">
        <w:rPr>
          <w:lang w:val="ru-RU"/>
        </w:rPr>
        <w:t xml:space="preserve">ที่นี่ ก่อนอื่นใด ความสนใจของเราจะมุ่งไปที่ทารกในเปล ก่อนที่ความสามารถใดๆ ของเขาจะตื่นตัว ทารกยังมีชีวิตอยู่ ดังนั้นจึงเป็นไปได้ที่จะมีอิทธิพลต่อชีวิตของเขา ที่นี่ ศีลศักดิ์สิทธิ์เข้ามามีบทบาท ตามด้วยชีวิตของคริสตจักรทั้งหมด และควบคู่ไปกับสิ่งเหล่านี้ คือความเชื่อและความเคร่งครัดทางศาสนาของพ่อแม่ </w:t>
      </w:r>
    </w:p>
    <w:p w14:paraId="5AE1CB74" w14:textId="77777777" w:rsidR="00C00D83" w:rsidRPr="008C7964" w:rsidRDefault="001F2820" w:rsidP="004034DF">
      <w:pPr>
        <w:widowControl w:val="0"/>
        <w:ind w:firstLine="720"/>
        <w:rPr>
          <w:lang w:val="ru-RU"/>
        </w:rPr>
      </w:pPr>
      <w:r w:rsidRPr="008C7964">
        <w:rPr>
          <w:lang w:val="ru-RU"/>
        </w:rPr>
        <w:t>ทั้งหมดนี้ เมื่อรวมกันแล้ว จะสร้างบรรยากาศแห่งความรอดรอบตัวทารก ผ่านวิธีการทั้งหมดนี้ ชีวิตที่เต็มไปด้วยพระหรรษทาน ซึ่งถูกสร้างขึ้นภายในทารก จะถูกปลูกฝัง (ได้รับแรงบันดาลใจ, ถ่ายทอด</w:t>
      </w:r>
      <w:r w:rsidRPr="008C7964">
        <w:rPr>
          <w:i/>
          <w:lang w:val="ru-RU"/>
        </w:rPr>
        <w:t>. ผู้แปล</w:t>
      </w:r>
      <w:r w:rsidRPr="008C7964">
        <w:rPr>
          <w:lang w:val="ru-RU"/>
        </w:rPr>
        <w:t xml:space="preserve">) อย่างลึกลับ </w:t>
      </w:r>
    </w:p>
    <w:p w14:paraId="2346FDD4" w14:textId="77777777" w:rsidR="00C00D83" w:rsidRPr="008C7964" w:rsidRDefault="001F2820" w:rsidP="004034DF">
      <w:pPr>
        <w:widowControl w:val="0"/>
        <w:ind w:firstLine="720"/>
        <w:rPr>
          <w:lang w:val="ru-RU"/>
        </w:rPr>
      </w:pPr>
      <w:r w:rsidRPr="008C7964">
        <w:rPr>
          <w:lang w:val="ru-RU"/>
        </w:rPr>
        <w:t xml:space="preserve">การรับศีลศักดิ์สิทธิ์ของพระคริสต์อย่างสม่ำเสมอ (อาจกล่าวเพิ่มเติมว่า: บ่อยที่สุดเท่าที่จะเป็นไปได้) จะรวมตัวสมาชิกใหม่ของร่างกายพระองค์เข้ากับองค์พระผู้เป็นเจ้าอย่างชัดเจนและมีประสิทธิภาพ ผ่านร่างกายและพระโลหิตอันบริสุทธิ์ที่สุดของพระองค์; สิ่งนี้ทำให้เด็กได้รับการชำระให้บริสุทธิ์ นำความสงบมาสู่จิตวิญญาณของเขา และทำให้เขาไม่ถูกอิทธิพลของพลังความมืดครอบงำ </w:t>
      </w:r>
    </w:p>
    <w:p w14:paraId="75847BF0" w14:textId="77777777" w:rsidR="00C00D83" w:rsidRPr="008C7964" w:rsidRDefault="001F2820" w:rsidP="004034DF">
      <w:pPr>
        <w:widowControl w:val="0"/>
        <w:ind w:firstLine="720"/>
        <w:rPr>
          <w:lang w:val="ru-RU"/>
        </w:rPr>
      </w:pPr>
      <w:r w:rsidRPr="008C7964">
        <w:rPr>
          <w:lang w:val="ru-RU"/>
        </w:rPr>
        <w:t xml:space="preserve">ผู้ที่ปฏิบัติเช่นนี้จะสังเกตเห็นว่า ในวันที่เด็กได้รับศีลมหาสนิท เด็กจะจมอยู่ในความสงบอย่างลึกซึ้ง โดยไม่มีการแสดงออกอย่างรุนแรงของความต้องการทางธรรมชาติทั้งหมด แม้กระทั่งความต้องการที่มักปรากฏชัดเจนในเด็ก บางครั้งเด็กจะเต็มไปด้วยความสุขและจิตวิญญาณที่ร่าเริง ซึ่งทำให้เด็กพร้อมที่จะต้อนรับทุกคนเหมือนเป็นครอบครัวของตนเอง การรับศีลมหาสนิทมักมาพร้อมกับปาฏิหาริย์ นักบุญแอนดรูว์แห่งครีต ไม่สามารถพูดได้เป็นเวลานานในวัยเด็ก เมื่อพ่อแม่ของเขาที่ทุกข์ใจหันไปพึ่งการสวดภาวนาและวิถีแห่งพระหรรษทาน ในระหว่างการรับศีลมหาสนิท พระเจ้าด้วยพระหรรษทานของพระองค์ ได้คลายพันธนาการของลิ้นเขา หลังจากนั้น เขาก็เติมเต็มคริสตจักรด้วยกระแสแห่งวาทศิลป์และปัญญา มีแพทย์ท่านหนึ่ง ที่จากผลการสังเกตของเขา ได้ยืนยันว่า ในโรคส่วนใหญ่ของเด็กๆ ควรนำเด็กมารับศีลมหาสนิท </w:t>
      </w:r>
      <w:r w:rsidRPr="008C7964">
        <w:rPr>
          <w:lang w:val="ru-RU"/>
        </w:rPr>
        <w:lastRenderedPageBreak/>
        <w:t xml:space="preserve">และเขาแทบไม่เคยพบความจำเป็นที่จะต้องใช้การรักษาทางการแพทย์ในภายหลัง </w:t>
      </w:r>
    </w:p>
    <w:p w14:paraId="7693A2CA" w14:textId="77777777" w:rsidR="00C00D83" w:rsidRPr="008C7964" w:rsidRDefault="001F2820" w:rsidP="004034DF">
      <w:pPr>
        <w:widowControl w:val="0"/>
        <w:ind w:firstLine="720"/>
        <w:rPr>
          <w:lang w:val="ru-RU"/>
        </w:rPr>
      </w:pPr>
      <w:r w:rsidRPr="008C7964">
        <w:rPr>
          <w:lang w:val="ru-RU"/>
        </w:rPr>
        <w:t xml:space="preserve">การไปวัดบ่อยครั้ง การสัมผัสไม้กางเขนศักดิ์สิทธิ์ พระวรสาร และภาพพระ รวมถึงการรดน้ำมนต์ มีอิทธิพลอย่างมากต่อเด็ก ๆ; เช่นเดียวกันที่บ้าน — การนำเด็กๆ มาอยู่ต่อหน้าภาพพระบ่อยๆ การทำเครื่องหมายกางเขนบ่อยๆ การพรมน้ำศักดิ์สิทธิ์ การเผาธูป การทำเครื่องหมายกางเขนเพื่ออวยพรเปลเด็ก อาหาร และทุกสิ่งที่เกี่ยวข้องกับเด็กๆ การรับคำอวยพรจากพระสงฆ์ การนำภาพพระจากวัดมาไว้ในบ้าน และการจัดพิธีสวดมนต์; โดยทั่วไปแล้ว ทุกสิ่งที่เกี่ยวข้องกับคริสตจักรจะอบอุ่นและหล่อเลี้ยงชีวิตแห่งพระคุณของเด็กอย่างมหัศจรรย์ และเสมอเป็นเกราะป้องกันที่ปลอดภัยที่สุดและทะลุผ่านไม่ได้ต่อความล่อลวงของพลังมืดที่มองไม่เห็น ซึ่งพร้อมเสมอที่จะแทรกซึม (แทรกตัวเข้าไป, ลงรากลึก </w:t>
      </w:r>
      <w:r w:rsidRPr="008C7964">
        <w:rPr>
          <w:i/>
          <w:lang w:val="ru-RU"/>
        </w:rPr>
        <w:t>— ผู้แปล</w:t>
      </w:r>
      <w:r w:rsidRPr="008C7964">
        <w:rPr>
          <w:lang w:val="ru-RU"/>
        </w:rPr>
        <w:t xml:space="preserve">) เข้าสู่จิตวิญญาณที่กำลังพัฒนา เพื่อทำให้มันติดเชื้อด้วยลมหายใจของพวกมัน </w:t>
      </w:r>
    </w:p>
    <w:p w14:paraId="18D92249" w14:textId="77777777" w:rsidR="00C00D83" w:rsidRPr="008C7964" w:rsidRDefault="001F2820" w:rsidP="004034DF">
      <w:pPr>
        <w:widowControl w:val="0"/>
        <w:ind w:firstLine="720"/>
        <w:rPr>
          <w:lang w:val="ru-RU"/>
        </w:rPr>
      </w:pPr>
      <w:r w:rsidRPr="008C7964">
        <w:rPr>
          <w:lang w:val="ru-RU"/>
        </w:rPr>
        <w:t xml:space="preserve">ใต้การคุ้มครองที่มองเห็นได้นี้ ยังมีการคุ้มครองที่มองไม่เห็นอีกอย่างหนึ่ง นั่นคือ เทวดาผู้คุ้มครอง ซึ่งพระเจ้าทรงแต่งตั้งให้อยู่กับทารกตั้งแต่ช่วงเวลาที่รับศีลล้างบาป เขาเฝ้าดูแลเด็กนั้น โดยส่งอิทธิพลอย่างมองไม่เห็นผ่านการมีอยู่ของเขา และเมื่อจำเป็น ก็ให้แรงบันดาลใจแก่พ่อแม่ว่าควรทำอย่างไรเพื่อลูกของพวกเขาในยามที่จำเป็นอย่างยิ่ง </w:t>
      </w:r>
    </w:p>
    <w:p w14:paraId="5D050A95" w14:textId="77777777" w:rsidR="00C00D83" w:rsidRPr="008C7964" w:rsidRDefault="001F2820" w:rsidP="004034DF">
      <w:pPr>
        <w:widowControl w:val="0"/>
        <w:ind w:firstLine="720"/>
        <w:rPr>
          <w:lang w:val="ru-RU"/>
        </w:rPr>
      </w:pPr>
      <w:r w:rsidRPr="008C7964">
        <w:rPr>
          <w:lang w:val="ru-RU"/>
        </w:rPr>
        <w:t xml:space="preserve">อย่างไรก็ตาม การป้องกันที่แข็งแกร่งทั้งหมดนี้ รวมถึงแรงบันดาลใจที่ทรงพลังและมีประสิทธิภาพเหล่านี้ อาจถูกทำลายได้ และผลแห่งครรภ์อาจถูกพรากไปจากสิ่งเหล่านี้ เนื่องจากความไม่เชื่อ ความประมาท ความไม่เคารพพระเจ้า และวิถีชีวิตที่ชั่วร้ายของพ่อแม่ สิ่งนี้เกิดขึ้นส่วนหนึ่งเพราะในกรณีเช่นนี้ วิธีการเหล่านี้ไม่ถูกใช้เลย หรือถูกใช้อย่างไม่ถูกต้อง แต่โดยเฉพาะอย่างยิ่งเป็นผลมาจากอิทธิพลภายใน เป็นความจริงว่าพระเจ้าทรงมีพระเมตตา โดยเฉพาะอย่างยิ่งต่อผู้บริสุทธิ์; แต่มีความเชื่อมโยงระหว่างจิตวิญญาณของพ่อแม่กับลูกๆ ที่เกินความเข้าใจของเรา และเราไม่สามารถกำหนดได้ว่าอิทธิพลของพ่อแม่ต่อลูกๆ นั้นมีขอบเขตเพียงใด; หรือในทางกลับกัน เมื่อเผชิญกับอิทธิพลที่ทำลายล้างของพ่อแม่ พระเมตตาและความอดทนของพระเจ้าจะขยายไปถึงลูกๆ ได้เพียงใด บางครั้งความอิทธิพลนี้อาจหยุดลง และเมื่อนั้น สาเหตุที่ถูกเก็บสะสมไว้ก็จะให้ผล ดังนั้น จิตวิญญาณแห่งความเชื่อและความกตัญญูของพ่อแม่จึงต้องถูกมองว่าเป็นวิธีที่มีพลังที่สุดในการรักษา เลี้ยงดู และเสริมสร้างชีวิตแห่งพระคุณในตัวลูกๆ ของพวกเขา </w:t>
      </w:r>
    </w:p>
    <w:p w14:paraId="2573DB95" w14:textId="77777777" w:rsidR="00C00D83" w:rsidRPr="008C7964" w:rsidRDefault="001F2820" w:rsidP="004034DF">
      <w:pPr>
        <w:widowControl w:val="0"/>
        <w:ind w:firstLine="720"/>
        <w:rPr>
          <w:lang w:val="ru-RU"/>
        </w:rPr>
      </w:pPr>
      <w:r w:rsidRPr="008C7964">
        <w:rPr>
          <w:lang w:val="ru-RU"/>
        </w:rPr>
        <w:t xml:space="preserve">จิตวิญญาณของทารกนั้น ในวันแรกๆ เดือนแรกๆ หรือแม้กระทั่งปีแรกๆ ยังไม่ทำงานอย่างเต็มที่ จึงเป็นไปไม่ได้ที่จะถ่ายทอดสิ่งใดให้ทารกดูดซับด้วยวิธีการทั่วไป แต่สามารถส่งอิทธิพลต่อทารกได้ทางอ้อม </w:t>
      </w:r>
    </w:p>
    <w:p w14:paraId="68BBBAB8" w14:textId="77777777" w:rsidR="00C00D83" w:rsidRPr="008C7964" w:rsidRDefault="001F2820" w:rsidP="004034DF">
      <w:pPr>
        <w:widowControl w:val="0"/>
        <w:ind w:firstLine="720"/>
        <w:rPr>
          <w:lang w:val="ru-RU"/>
        </w:rPr>
      </w:pPr>
      <w:r w:rsidRPr="008C7964">
        <w:rPr>
          <w:lang w:val="ru-RU"/>
        </w:rPr>
        <w:t xml:space="preserve">มีวิธีพิเศษที่จิตวิญญาณสื่อสารกันผ่านหัวใจ จิตวิญญาณหนึ่งมีอิทธิพลต่ออีกจิตวิญญาณหนึ่งผ่านความรู้สึก อิทธิพลเช่นนี้ต่อจิตวิญญาณของทารกจะยิ่งมีประสิทธิภาพมากขึ้น ยิ่งหัวใจของพ่อแม่หันมาสู่ทารกอย่างเต็มที่และลึกซึ้ง พ่อและแม่ละทิ้งตัวเองเพื่อลูก และอย่างที่คนมักพูด คืออุทิศตนอย่างเต็มที่ต่อลูก และหากจิตวิญญาณของพวกเขาเต็มไปด้วยความศรัทธา ก็ไม่อาจหลีกเลี่ยงได้ที่จะส่งผลต่อจิตวิญญาณของเด็กในทางของมันเอง ช่องทางภายนอกที่ดีที่สุดสำหรับเรื่องนี้คือสายตา ในขณะที่จิตวิญญาณยังคงซ่อนเร้นอยู่ในประสาทสัมผัสอื่น ๆ ดวงตาจะเปิดเผยมันต่อสายตาของผู้อื่น นี่คือจุดที่จิตวิญญาณหนึ่งพบเจอกับอีกจิตวิญญาณหนึ่ง ขอให้จิตวิญญาณของพ่อและแม่ ซึ่งเต็มไปด้วยความรู้สึกอันศักดิ์สิทธิ์ ได้ผ่านช่องเปิดนี้เข้าสู่จิตวิญญาณของลูก พวกเขาไม่อาจไม่เจิมมันด้วยน้ำมันศักดิ์สิทธิ์นี้ได้ สิ่งสำคัญคือสายตาของพวกเขาต้องส่องประกายไม่เพียงด้วยความรัก — ซึ่งเป็นเรื่องธรรมชาติ — แต่ยังด้วยความเชื่อมั่นว่าสิ่งที่อยู่ในอ้อมแขนของพวกเขาไม่ใช่เพียงลูกธรรมดา และความหวังว่าพระองค์ — ผู้ได้มอบสมบัตินี้ไว้ในความดูแลของพวกเขา — ในฐานะภาชนะแห่งพระคุณ — จะประทานกำลังที่เพียงพอให้พวกเขาเพื่อรักษาสมบัตินี้ไว้ และสุดท้าย คือคำอธิษฐานที่ถูกถวายขึ้นอย่างต่อเนื่องในจิตวิญญาณ ซึ่งถูกปลุกเร้าด้วยความหวังที่เกิดจากความเชื่อ </w:t>
      </w:r>
    </w:p>
    <w:p w14:paraId="04F70BA6" w14:textId="77777777" w:rsidR="00C00D83" w:rsidRPr="008C7964" w:rsidRDefault="001F2820" w:rsidP="004034DF">
      <w:pPr>
        <w:widowControl w:val="0"/>
        <w:ind w:firstLine="720"/>
        <w:rPr>
          <w:lang w:val="ru-RU"/>
        </w:rPr>
      </w:pPr>
      <w:r w:rsidRPr="008C7964">
        <w:rPr>
          <w:lang w:val="ru-RU"/>
        </w:rPr>
        <w:t xml:space="preserve">เมื่อพ่อแม่ล้อมรอบเปลของลูกด้วยจิตวิญญาณแห่งความศรัทธาที่จริงใจเช่นนี้ และเมื่อด้านหนึ่ง ทั้งเทวดาผู้คุ้มครอง และอีกด้านหนึ่งคือพิธีศักดิ์สิทธิ์และพระศาสนจักรทั้งหมด ต่างมีอิทธิพลต่อเด็กทั้งจากภายนอกและภายใน บรรยากาศทางจิตวิญญาณที่เป็นส่วนหนึ่งของชีวิตที่เพิ่งเกิดขึ้นนั้นจะก่อตัวขึ้นรอบตัวเด็ก ซึ่งจะถ่ายทอดลักษณะเฉพาะตัวของมันไปยังเด็ก เช่นเดียวกับเลือด—แหล่งกำเนิดของชีวิตสัตว์—ที่คุณสมบัติของมันขึ้นอยู่กับอากาศรอบตัวเป็นอย่างมาก มีคำกล่าวว่า ภาชนะที่เพิ่งทำขึ้นใหม่จะเก็บรักษากลิ่นของสารที่ถูกเทลงไปในขณะนั้นไว้ได้นาน หากไม่ใช่ตลอดไป </w:t>
      </w:r>
      <w:r w:rsidRPr="008C7964">
        <w:rPr>
          <w:lang w:val="ru-RU"/>
        </w:rPr>
        <w:lastRenderedPageBreak/>
        <w:t xml:space="preserve">สิ่งเดียวกันนี้ย่อมใช้ได้กับวิธีการที่อธิบายไว้ที่นี่เกี่ยวกับเด็ก ๆ ด้วย มันจะซึมซาบเข้าไปในรูปแบบชีวิตของเด็กที่กำลังก่อตัวขึ้น ด้วยวิธีที่เต็มไปด้วยพระหรรษทานและนำสู่ความรอด และจะประทับตราของตนเองลงบนรูปแบบเหล่านั้น ที่นี่เอง ก็มีกำแพงที่ไม่อาจทะลุผ่านได้ต่ออิทธิพลของวิญญาณชั่ว </w:t>
      </w:r>
    </w:p>
    <w:p w14:paraId="14869AE0" w14:textId="77777777" w:rsidR="00C00D83" w:rsidRPr="008C7964" w:rsidRDefault="001F2820" w:rsidP="004034DF">
      <w:pPr>
        <w:widowControl w:val="0"/>
        <w:ind w:firstLine="720"/>
        <w:rPr>
          <w:lang w:val="ru-RU"/>
        </w:rPr>
      </w:pPr>
      <w:r w:rsidRPr="008C7964">
        <w:rPr>
          <w:lang w:val="ru-RU"/>
        </w:rPr>
        <w:t xml:space="preserve">เมื่อเริ่มปฏิบัติเช่นนี้ตั้งแต่ในเปลแล้ว ก็ต้องดำเนินการต่อไปตลอดทั้งช่วงการเลี้ยงดู: ในวัยเด็ก วัยรุ่น และวัยหนุ่มสาว คริสตจักร ชีวิตทางศาสนา และพิธีศักดิ์สิทธิ์เปรียบเสมือนแท่นบูชา สำหรับเด็กๆ ซึ่งพวกเขาต้องอยู่ใต้แท่นนั้นอย่างต่อเนื่อง ตัวอย่างต่าง ๆ แสดงให้เห็นว่าสิ่งนี้มีความเป็นประโยชน์และให้ผลดีเพียงใด—เช่น ซามูเอล (ผู้เผยพระวจนะ; 20 </w:t>
      </w:r>
      <w:r w:rsidRPr="008C7964">
        <w:rPr>
          <w:i/>
          <w:lang w:val="ru-RU"/>
        </w:rPr>
        <w:t>สิงหาคม—ผู้บรรณาธิการ</w:t>
      </w:r>
      <w:r w:rsidRPr="008C7964">
        <w:rPr>
          <w:lang w:val="ru-RU"/>
        </w:rPr>
        <w:t xml:space="preserve">), เทโอโดร์แห่งซีเคอน (22 เมษายน) และผู้อื่น ๆ สิ่งนี้เพียงอย่างเดียวสามารถแทนที่ และในความเป็นจริงก็แทนที่ได้อย่างสำเร็จ ด้วยวิธีการเลี้ยงดูอื่น ๆ ทั้งหมด วิธีการศึกษาในสมัยโบราณนั้นประกอบด้วยสิ่งนี้เป็นหลัก </w:t>
      </w:r>
    </w:p>
    <w:p w14:paraId="0AF0465D" w14:textId="77777777" w:rsidR="00C00D83" w:rsidRPr="008C7964" w:rsidRDefault="001F2820" w:rsidP="004034DF">
      <w:pPr>
        <w:widowControl w:val="0"/>
        <w:ind w:firstLine="720"/>
        <w:rPr>
          <w:lang w:val="ru-RU"/>
        </w:rPr>
      </w:pPr>
      <w:r w:rsidRPr="008C7964">
        <w:rPr>
          <w:lang w:val="ru-RU"/>
        </w:rPr>
        <w:t xml:space="preserve">เมื่อความสามารถของเด็กเริ่มตื่นตัวขึ้นทีละอย่าง พ่อแม่และผู้สอนต้องเพิ่มความระมัดระวังเป็นสองเท่า เพราะในขณะที่ภายใต้ความอิทธิพลของวิธีการที่กล่าวถึง ความโน้มเอียงของเด็กต่อพระเจ้าจะเติบโตและเข้มแข็งขึ้น ดึงความสามารถต่าง ๆ ตามมา แต่ในเวลาเดียวกัน ความบาปที่สถิตอยู่ภายในตัวเด็กก็ไม่ได้หลับใหล แต่พยายามยึดครองความสามารถเหล่านั้นเอง ผลที่หลีกเลี่ยงไม่ได้จากสิ่งนี้คือความขัดแย้งภายใน เนื่องจากเด็กยังไม่สามารถต่อสู้กับความขัดแย้งนี้ด้วยตนเองได้ พ่อแม่จึงทำหน้าที่แทนอย่างชาญฉลาด แต่เนื่องจากความขัดแย้งนี้ต้องเกิดขึ้นจากพลังของเด็กเอง พ่อแม่จึงต้องเฝ้าสังเกตอย่างเคร่งครัดต่อสัญญาณแรกเริ่มของการตื่นรู้ เพื่อปลูกฝังให้เด็กมีแนวโน้มที่สอดคล้องกับเป้าหมายหลักที่พวกเขาจะถูกชี้นำไปตั้งแต่แรกเริ่ม </w:t>
      </w:r>
    </w:p>
    <w:p w14:paraId="3EC82019" w14:textId="77777777" w:rsidR="00C00D83" w:rsidRPr="008C7964" w:rsidRDefault="001F2820" w:rsidP="004034DF">
      <w:pPr>
        <w:widowControl w:val="0"/>
        <w:ind w:firstLine="720"/>
        <w:rPr>
          <w:lang w:val="ru-RU"/>
        </w:rPr>
      </w:pPr>
      <w:r w:rsidRPr="008C7964">
        <w:rPr>
          <w:lang w:val="ru-RU"/>
        </w:rPr>
        <w:t xml:space="preserve">ดังนั้น การต่อสู้ของพ่อแม่กับบาปที่แฝงตัวอยู่ในตัวเด็กจึงเริ่มต้นขึ้น แม้ว่าบาปนี้จะยังไม่มีที่มั่น แต่มันยังคงกระตือรือร้น และเพื่อที่จะยึดมั่นในสิ่งใดสิ่งหนึ่ง มันจึงพยายามเข้าครอบครองพลังของร่างกายและจิตวิญญาณ เราต้องไม่ปล่อยให้สิ่งนี้เกิดขึ้น; เราต้อง, พูดได้ว่า, ดึงพลังเหล่านี้ออกจากเงื้อมมือของบาป และส่งมอบให้พระเจ้า แต่เพื่อที่จะดำเนินการไม่ใช่โดยไม่มีพื้นฐาน แต่ด้วยความเข้าใจที่ชัดเจนในความถูกต้องของวิธีการที่เลือกไว้ เราต้องเข้าใจอย่างชัดเจนว่าบาปที่เหลืออยู่นั้นแสวงหาอะไร อะไรที่หล่อเลี้ยงมัน และด้วยวิธีการใดที่มันยึดครองเราไว้ แรงผลักดันหลักที่นำไปสู่บาปคือความดื้อรั้น (หรือความอยากรู้อยากเห็น) ในจิตใจ ความดื้อรั้นในเจตจำนง และความปล่อยตัวตามใจในประสาทสัมผัส ดังนั้น เราต้องนำและชี้นำพลังที่กำลังพัฒนาของจิตและร่างกายให้ไม่ตกเป็นเชลยของความพึงพอใจทางประสาทสัมผัส ความอยากรู้ ความดื้อรั้น และความปล่อยตัวตามใจชอบ — เพราะนี่คือความเป็นเชลยแห่งบาป, — แต่ในทางตรงกันข้าม ต้องฝึกตนเองให้ละทิ้งและเอาชนะสิ่งเหล่านั้น และด้วยวิธีนี้ ให้ทำให้สิ่งเหล่านั้นไร้พลังและไม่เป็นอันตรายได้มากที่สุดเท่าที่จะเป็นไปได้ นี่คือหลักการสำคัญที่สุด การศึกษาทั้งหมดจึงต้องสอดคล้องกับหลักการนี้ ให้เราพิจารณาด้วยเป้าหมายนี้ถึงหน้าที่หลักของร่างกาย จิตวิญญาณ และจิตวิญญาณ </w:t>
      </w:r>
    </w:p>
    <w:p w14:paraId="1E842F68" w14:textId="77777777" w:rsidR="00C00D83" w:rsidRPr="008C7964" w:rsidRDefault="001F2820" w:rsidP="004034DF">
      <w:pPr>
        <w:widowControl w:val="0"/>
        <w:ind w:firstLine="720"/>
        <w:rPr>
          <w:lang w:val="ru-RU"/>
        </w:rPr>
      </w:pPr>
      <w:r w:rsidRPr="008C7964">
        <w:rPr>
          <w:lang w:val="ru-RU"/>
        </w:rPr>
        <w:t xml:space="preserve">ก่อนอื่น ความต้องการของร่างกายจะถูกปลุกให้ตื่นขึ้น และจากนั้นจะยังคงทำงานอย่างต่อเนื่องและกระตือรือร้นจนกระทั่งถึงวันตาย ดังนั้น จึงยิ่งจำเป็นที่จะต้องกำหนดขอบเขตที่เหมาะสมให้กับความต้องการเหล่านี้ และเสริมสร้างสิ่งนี้ผ่านนิสัย เพื่อให้ความต้องการเหล่านั้นก่อให้เกิดความรบกวนน้อยลงในอนาคต ในที่นี้ หน้าที่ที่สำคัญที่สุดต่อชีวิตทางกายคือการรับประทานอาหาร จากมุมมองทางศีลธรรม ร่างกายคือแหล่งกำเนิดของความปรารถนาในการแสวงหาความสุขทางเนื้อหนังที่ผิดศีลธรรม หรือเป็นสนามสำหรับการพัฒนาและเลี้ยงดูความปรารถนานั้น ดังนั้น การให้อาหารแก่เด็กจึงต้องทำในลักษณะที่ช่วยพัฒนาชีวิตของร่างกายและให้พลังกับสุขภาพ แต่ไม่ก่อให้เกิดความปรารถนาในความสุขทางเนื้อหนังในจิตวิญญาณ อย่าคิดว่าเด็กยังเล็กเกินไป — ตั้งแต่ปีแรกๆ ก็ต้องเริ่มฝึกฝนร่างกาย ซึ่งมีแนวโน้มที่จะดึงดูดสิ่งหยาบคาย และให้เด็กคุ้นเคยกับการควบคุมตนเองต่อร่างกายนั้น เพื่อว่าเมื่อถึงวัยรุ่น วัยหนุ่มสาว และหลังจากนั้น ความต้องการนี้สามารถจัดการได้อย่างง่ายดายและอิสระ พื้นฐานเริ่มต้นมีความสำคัญอย่างยิ่ง ชีวิตในวัยต่อมาขึ้นอยู่กับอาหารการกินของเด็กเป็นอย่างมาก ความชื่นชอบในของหวานและการกินอย่างไม่รู้จักพอ — สองรูปแบบของความตะกละ ซึ่งแนวโน้มเหล่านี้ทำลายทั้งร่างกายและจิตวิญญาณ — สามารถพัฒนาขึ้นได้อย่างไม่รู้ตัวผ่านอาหารการกิน </w:t>
      </w:r>
    </w:p>
    <w:p w14:paraId="501B77D4" w14:textId="77777777" w:rsidR="00C00D83" w:rsidRPr="008C7964" w:rsidRDefault="001F2820" w:rsidP="004034DF">
      <w:pPr>
        <w:widowControl w:val="0"/>
        <w:ind w:firstLine="720"/>
        <w:rPr>
          <w:lang w:val="ru-RU"/>
        </w:rPr>
      </w:pPr>
      <w:r w:rsidRPr="008C7964">
        <w:rPr>
          <w:lang w:val="ru-RU"/>
        </w:rPr>
        <w:lastRenderedPageBreak/>
        <w:t xml:space="preserve">ด้วยเหตุนี้ แม้แต่แพทย์และนักการศึกษาต่างก็แนะนำว่า: 1) ให้เลือกอาหารที่ดีต่อสุขภาพและเหมาะสม โดยคำนึงถึงอายุของเด็กที่กำลังได้รับการเลี้ยงดู: เพราะอาหารชนิดหนึ่งอาจเหมาะสำหรับทารก อาหารอีกชนิดอาจเหมาะสำหรับเด็กวัยหัดเดิน เด็กก่อนวัยรุ่น และวัยรุ่น; 2) ให้การบริโภคอาหารดังกล่าวอยู่ภายใต้กฎเกณฑ์ที่กำหนดไว้ (ซึ่งต้องปรับให้เหมาะสมกับอายุของเด็ก) โดยระบุเวลา ปริมาณ และวิธีการรับประทาน; และ 3) หลังจากนั้น ไม่ควรเบี่ยงเบนจากกิจวัตรที่กำหนดไว้โดยไม่มีเหตุผลอันสมควร ด้วยวิธีนี้ เด็กจะเรียนรู้ที่จะไม่เรียกร้องอาหารทุกครั้งที่รู้สึกอยากกิน แต่จะรอจนถึงเวลาที่กำหนดไว้; นี่คือความพยายามครั้งแรกในการฝึกความอดทนต่อความอยากของตนเอง เมื่อเด็กได้รับการให้อาหารทุกครั้งที่ร้องไห้ และต่อมาทุกครั้งที่ขออาหาร เด็กจะถูกตามใจจนเกินไป จนในที่สุดสามารถปฏิเสธอาหารได้ก็ต่อเมื่อป่วยเท่านั้น ในขณะเดียวกัน เด็กจะคุ้นเคยกับการเอาแต่ใจ เพราะมันสามารถขอร้องหรือร้องไห้จนได้ทุกสิ่งที่ต้องการ หลักการเดียวกันนี้ต้องนำไปใช้กับการนอน ความอบอุ่นและความเย็น รวมถึงความสะดวกสบายอื่น ๆ ที่จำเป็นตามธรรมชาติสำหรับการเจริญเติบโต โดยต้องระลึกไว้เสมอว่าไม่ควรกระตุ้นความปรารถนาในความสุขทางประสาทสัมผัส และต้องฝึกให้เด็กคุ้นเคยกับการปฏิเสธความต้องการของตนเอง สิ่งนี้ต้องได้รับการปฏิบัติตามอย่างเคร่งครัดตลอดทั้งช่วงเวลาการเลี้ยงดู — โดยปรับกฎเกณฑ์ในการนำไปใช้ให้เหมาะสม แทนที่จะเปลี่ยนแปลงสาระสำคัญของกฎ — จนกระทั่งเด็กได้ยึดมั่นในกฎเกณฑ์เหล่านั้นอย่างมั่นคง และสามารถควบคุมตนเองได้ </w:t>
      </w:r>
    </w:p>
    <w:p w14:paraId="48D0F20E" w14:textId="77777777" w:rsidR="00C00D83" w:rsidRPr="008C7964" w:rsidRDefault="001F2820" w:rsidP="004034DF">
      <w:pPr>
        <w:widowControl w:val="0"/>
        <w:ind w:firstLine="720"/>
        <w:rPr>
          <w:lang w:val="ru-RU"/>
        </w:rPr>
      </w:pPr>
      <w:r w:rsidRPr="008C7964">
        <w:rPr>
          <w:lang w:val="ru-RU"/>
        </w:rPr>
        <w:t xml:space="preserve">หน้าที่ทางกายภาพประการที่สองคือการเคลื่อนไหว; เครื่องมือของมันคือกล้ามเนื้อ ซึ่งเก็บรักษาความแข็งแรงและความมีชีวิตชีวาของร่างกาย — เครื่องมือสำหรับการทำงาน ในความสัมพันธ์กับจิตวิญญาณ มันเป็นที่ตั้งของเจตจำนง และมีความสามารถสูงในการส่งเสริมความดื้อรั้น การพัฒนาหน้าที่นี้อย่างค่อยเป็นค่อยไปและระมัดระวัง โดยมอบความมีชีวิตชีวาและความกระปรี้กระเปร่าให้กับร่างกาย จะทำให้บุคคลคุ้นเคยกับการทำงานและส่งเสริมความพอประมาณ ในทางตรงกันข้าม การพัฒนาที่ผิดทาง ซึ่งปล่อยให้ดำเนินไปตามธรรมชาติ จะก่อให้เกิดความกระปรี้กระเปร่าและความวอกแวกที่มากเกินไปในบางคน และในบางคน — ความเฉื่อยชา ความเบื่อหน่าย และความเกียจคร้าน กรณีแรกจะเสริมสร้างและทำให้ความดื้อรั้นและความไม่เชื่อฟังกลายเป็นนิสัย ซึ่งมาพร้อมกับความหุนหันพลันแล่น ความโกรธง่าย และความปรารถนาที่ไร้การควบคุม ส่วนกรณีหลังจะทำให้บุคคลจมอยู่ในความกามารมณ์ และยอมจำนนต่อความสุขทางกามารมณ์ ดังนั้น จึงสำคัญอย่างยิ่งที่ต้องระลึกไว้เสมอว่า แม้จะเสริมสร้างความแข็งแรงของร่างกาย แต่ต้องไม่ทำให้ความดื้อรั้นเพิ่มขึ้น หรือทำลายจิตวิญญาณเพื่อประโยชน์ของเนื้อหนัง เพื่อบรรลุเป้าหมายนี้ กุญแจสำคัญอยู่ที่ความพอประมาณ วินัย และการกำกับดูแล ให้เด็กได้เล่นสนุก แต่ต้องเป็นในเวลา สถานที่ และวิธีที่ได้รับการสอนไว้ ความตั้งใจของพ่อแม่ต้องเป็นแนวทางในทุกก้าวของลูก อย่างเป็นธรรมชาติ และอยู่ในขอบเขตที่สมเหตุสมผล หากขาดสิ่งนี้ นิสัยของเด็กอาจบิดเบี้ยวได้ง่าย หลังจากเล่นอย่างตามใจชอบ เด็กจะกลับมาโดยไม่เต็มใจที่จะเชื่อฟัง แม้แต่ในเรื่องเล็กน้อยที่สุด และนี่เป็นเพียงกรณีเดียวเท่านั้น แล้วจะกล่าวอย่างไรหากด้านนี้ถูกละเลยไปโดยสิ้นเชิง? การกำจัดนิสัยดื้อรั้นนั้นยากเพียงใด เมื่อมันได้หยั่งรากในร่างกายแล้ว เหมือนอยู่ในป้อมปราการ คอไม่ยอมก้ม แขนและขาไม่ยอมขยับ และตาแม้แต่อยากมองไปยังทิศทางที่ถูกสั่งก็ไม่มีเลย ตรงกันข้าม เด็กจะตอบสนองต่อคำสั่งใดๆ ได้อย่างดีเยี่ยม หากการเคลื่อนไหวของเขาไม่ถูกปล่อยให้อิสระตั้งแต่ต้น นอกจากนี้ ไม่มีวิธีใดที่ดีกว่าในการเรียนรู้การควบคุมร่างกายของตนเอง นอกจากการบังคับให้ร่างกายใช้แรงตามคำสั่ง </w:t>
      </w:r>
    </w:p>
    <w:p w14:paraId="12E2EE76" w14:textId="77777777" w:rsidR="00C00D83" w:rsidRPr="008C7964" w:rsidRDefault="001F2820" w:rsidP="004034DF">
      <w:pPr>
        <w:widowControl w:val="0"/>
        <w:ind w:firstLine="720"/>
        <w:rPr>
          <w:lang w:val="ru-RU"/>
        </w:rPr>
      </w:pPr>
      <w:r w:rsidRPr="008C7964">
        <w:rPr>
          <w:lang w:val="ru-RU"/>
        </w:rPr>
        <w:t xml:space="preserve">หน้าที่ทางกายภาพที่สามเกี่ยวข้องกับระบบประสาท ระบบประสาทรับความรู้สึกเป็นเครื่องมือในการสังเกตและเป็นเชื้อเพลิงสำหรับความอยากรู้ แต่จะกล่าวถึงเรื่องนี้ในภายหลัง สำหรับตอนนี้ ให้เราพิจารณาหน้าที่ทั่วไปอีกประการหนึ่งของระบบประสาท นั่นคือ เป็นศูนย์กลางของความไวต่อความรู้สึกของร่างกาย หรือความสามารถในการรับรู้ความประทับใจจากภายนอกที่รู้สึกดีหรือไม่ดีต่อร่างกาย ในด้านนี้ บุคคลต้องตั้งกฎให้ร่างกายคุ้นเคยกับการทนรับทุกชนิดของอิทธิพลจากภายนอกโดยไม่รู้สึกเจ็บปวด: ตั้งแต่ อากาศ น้ำ การเปลี่ยนแปลงอุณหภูมิ ความชื้น ความร้อน ความหนาว แผล ความเจ็บปวด และสิ่งอื่น ๆ ที่คล้ายกัน ผู้ใดที่พัฒนาทักษะเช่นนี้ได้ คือผู้ที่มีความสุขที่สุดในโลก และสามารถรับมือกับงานที่ยากที่สุดได้ทุกเวลาและทุกสถานที่ </w:t>
      </w:r>
      <w:r w:rsidRPr="008C7964">
        <w:rPr>
          <w:lang w:val="ru-RU"/>
        </w:rPr>
        <w:lastRenderedPageBreak/>
        <w:t xml:space="preserve">ในบุคคลเช่นนี้ จิตวิญญาณคือผู้ควบคุมร่างกายอย่างสมบูรณ์; </w:t>
      </w:r>
      <w:r w:rsidR="0052702E" w:rsidRPr="008C7964">
        <w:rPr>
          <w:lang w:val="ru-RU"/>
        </w:rPr>
        <w:t xml:space="preserve">มันไม่เลื่อนลอย </w:t>
      </w:r>
      <w:r w:rsidRPr="008C7964">
        <w:rPr>
          <w:lang w:val="ru-RU"/>
        </w:rPr>
        <w:t xml:space="preserve">ไม่ลังเล หรือละทิ้งหน้าที่เพราะกลัวความไม่สบายทางกาย; ตรงกันข้าม มันกลับหันไปเผชิญกับสิ่งใดก็ตามที่อาจก่อให้เกิดความทุกข์ทรมานแก่ร่างกายด้วยความกระตือรือร้น และนี่เป็นสิ่งสำคัญยิ่ง ความชั่วร้ายหลักที่เกี่ยวข้องกับร่างกายคือความรักในความอบอุ่นและแนวโน้มที่จะทะนุถนอมร่างกาย มันทำให้จิตสูญเสียอำนาจทั้งหมดเหนือร่างกาย และทำให้จิตกลายเป็นทาสของร่างกาย; ในทางตรงกันข้าม ผู้ที่ไม่ปรานีต่อร่างกาย จะไม่ถูกขัดขวางในความพยายามของตนด้วยความกลัวที่เกิดจากความอยากรักษาชีวิตอย่างมืดบอด ผู้ที่คุ้นเคยกับสิ่งนี้ตั้งแต่เด็กนั้นโชคดีเพียงใด! สิ่งนี้รวมถึงคำแนะนำทางการแพทย์เกี่ยวกับการอาบน้ำ เวลาและสถานที่เดินเล่น รวมถึงการแต่งกาย; จุดสำคัญคืออย่าดูแลร่างกายจนให้มันได้รับแต่ความรู้สึกที่สบายใจเท่านั้น แต่ควรให้มันเผชิญกับความรู้สึกที่ทำให้ไม่สบายใจด้วย การดูแลแบบแรกทำให้ร่างกายถูกตามใจ ส่วนแบบหลังทำให้ร่างกายแข็งแรงขึ้น; ภายใต้การดูแลแบบแรก เด็กจะกลัวทุกสิ่ง แต่ภายใต้การดูแลแบบหลัง เด็กจะพร้อมรับมือกับทุกสิ่ง และสามารถอดทนทำสิ่งที่เริ่มไว้จนสำเร็จ </w:t>
      </w:r>
    </w:p>
    <w:p w14:paraId="26E2E382" w14:textId="77777777" w:rsidR="00C00D83" w:rsidRPr="008C7964" w:rsidRDefault="001F2820" w:rsidP="004034DF">
      <w:pPr>
        <w:widowControl w:val="0"/>
        <w:ind w:firstLine="720"/>
        <w:rPr>
          <w:lang w:val="ru-RU"/>
        </w:rPr>
      </w:pPr>
      <w:r w:rsidRPr="008C7964">
        <w:rPr>
          <w:lang w:val="ru-RU"/>
        </w:rPr>
        <w:t xml:space="preserve">การดูแลร่างกายแบบนี้เป็นสิ่งที่ศาสตร์การศึกษาได้กำหนดไว้ ที่นี่ เราเพียงแสดงให้เห็นว่าคำแนะนำนี้ยังเหมาะสมกับการพัฒนาชีวิตคริสเตียนด้วยเช่นกัน เพราะการปฏิบัติตามอย่างเคร่งครัดจะปิดกั้นไม่ให้พิษร้ายของความสุขทางกาย ความตามใจตัวเอง ความลุ่มหลงทางกาย หรือความสงสารตัวเอง เข้าสู่จิตวิญญาณ; มันส่งเสริมนิสัยที่ตรงกันข้ามกับสิ่งเหล่านี้ และโดยทั่วไปแล้ว ทำให้คนเราคุ้นเคยกับการควบคุมร่างกายให้เป็นเครื่องมือ แทนที่จะถูกมันควบคุม และสิ่งนี้มีความสำคัญสูงสุดในชีวิตคริสเตียน ซึ่งโดยธรรมชาติแล้วต้องห่างไกลจากความลุ่มหลงทางกามารมณ์และการตามใจเนื้อหนังทุกประการ ดังนั้น การพัฒนาทางกายภาพของเด็กจึงไม่ควรปล่อยให้เป็นไปตามโชคชะตา แต่ต้องอยู่ภายใต้การควบคุมอย่างเคร่งครัดตั้งแต่เริ่มต้น เพื่อให้เด็กสามารถถูกมอบหมายให้อยู่ในความดูแลของผู้เลี้ยงดูได้ในภายหลัง โดยที่เด็กนั้นได้ปรับตัวเข้ากับชีวิตคริสเตียนแล้ว แทนที่จะต่อต้านมัน พ่อแม่คริสเตียนที่รักลูกอย่างแท้จริงต้องไม่ลังเลที่จะเสียสละทุกสิ่ง—แม้กระทั่งหัวใจความเป็นพ่อแม่ของตนเอง—เพื่อมอบพรนี้ให้แก่ลูก เพราะหากไม่ทำเช่นนั้น การแสดงความรักและความดูแลทั้งหมดในภายหลังจะให้ผลน้อย หรือแม้กระทั่งไม่มีผลเลย ร่างกายคือที่สถิตของความปรารถนา และส่วนใหญ่เป็นความปรารถนาที่รุนแรงที่สุด เช่น ความใคร่และความโกรธ ร่างกายยังเป็นอวัยวะที่ปีศาจใช้เพื่อแทรกซึมเข้าสู่จิตวิญญาณหรือมาอาศัยอยู่ภายในจิตวิญญาณนั้นด้วย ไม่ต้องกล่าวอีกว่า เมื่อทำเช่นนี้ เราต้องไม่ลืมคริสตจักร หรือสิ่งใดภายในคริสตจักรที่อาจนำไปประยุกต์ใช้กับร่างกายได้ เพราะด้วยวิธีนี้ ร่างกายจะได้รับการชำระให้บริสุทธิ์ และธรรมชาติสัตว์ที่หิวโหยของมันจะถูกควบคุมไว้ </w:t>
      </w:r>
    </w:p>
    <w:p w14:paraId="693EC65E" w14:textId="77777777" w:rsidR="00C00D83" w:rsidRPr="008C7964" w:rsidRDefault="001F2820" w:rsidP="004034DF">
      <w:pPr>
        <w:widowControl w:val="0"/>
        <w:ind w:firstLine="720"/>
        <w:rPr>
          <w:lang w:val="ru-RU"/>
        </w:rPr>
      </w:pPr>
      <w:r w:rsidRPr="008C7964">
        <w:rPr>
          <w:lang w:val="ru-RU"/>
        </w:rPr>
        <w:t xml:space="preserve">ไม่ได้กล่าวถึงทุกสิ่งทุกอย่างในที่นี้; เพียงแต่ชี้ให้เห็นแนวทางทั่วไปในการจัดการกับร่างกายเท่านั้น ส่วนรายละเอียดจะชัดเจนขึ้นเมื่อนำไปปฏิบัติจริงสำหรับผู้ที่ต้องการ จากโครงร่างนี้ ก็ชัดเจนว่าเราควรปฏิบัติต่อร่างกายอย่างไรในทุกช่วงเวลาอื่น ๆ ของชีวิต: เพราะแนวทางของเราต่อร่างกายนั้นเป็นสิ่งเดียวกัน </w:t>
      </w:r>
    </w:p>
    <w:p w14:paraId="284D03AE" w14:textId="77777777" w:rsidR="00C00D83" w:rsidRPr="008C7964" w:rsidRDefault="001F2820" w:rsidP="004034DF">
      <w:pPr>
        <w:widowControl w:val="0"/>
        <w:ind w:firstLine="720"/>
        <w:rPr>
          <w:lang w:val="ru-RU"/>
        </w:rPr>
      </w:pPr>
      <w:r w:rsidRPr="008C7964">
        <w:rPr>
          <w:lang w:val="ru-RU"/>
        </w:rPr>
        <w:t xml:space="preserve">พร้อมกับการปรากฏขึ้นของความต้องการทางกายภาพ ความสามารถระดับต่ำในจิตวิญญาณก็ไม่ช้าที่จะแสดงตัวตามลำดับธรรมชาติ ดูสิ เด็กเริ่มจดจ่อสายตาไปที่วัตถุชิ้นหนึ่งหรืออีกชิ้นหนึ่ง หยุดมองนานกว่าที่ชิ้นหนึ่งและสั้นกว่าที่อีกชิ้นหนึ่ง ราวกับว่ามันชอบชิ้นหนึ่งมากกว่าและอีกชิ้นหนึ่งน้อยกว่า นี่คือสัญญาณแรกของการใช้ประสาทสัมผัส ซึ่งตามมาทันทีด้วยการตื่นตัวของจินตนาการและความจำ ความสามารถเหล่านี้ตั้งอยู่ที่จุดเชื่อมต่อระหว่างกิจกรรมทางกายและทางจิต และ ทำงานร่วมกันอย่างกลมกลืน จนสิ่งที่ฝ่ายหนึ่งทำจะถูกส่งต่อไปยังอีกฝ่ายทันที เมื่อพิจารณาจากความสำคัญที่พวกมันมีในชีวิตของเราในปัจจุบัน การทำให้สัญญาณแรกเหล่านี้ศักดิ์สิทธิ์ด้วยวัตถุจากโลกแห่งความเชื่อนั้นเป็นประโยชน์และดีต่อสุขภาพเพียงใด ความประทับใจแรกจะฝังลึกอยู่ในความจำอย่างถาวร เราต้องจำไว้ว่าจิตวิญญาณเข้ามาในโลกในฐานะพลังที่ยังว่างเปล่า; มันจะเติบโตขึ้น มีเนื้อหาภายในที่อุดมสมบูรณ์ขึ้น และกิจกรรมต่าง ๆ ก็หลากหลายขึ้นได้ก็ต่อเมื่อเวลาผ่านไปเท่านั้น วัสดุเริ่มต้นและอาหารแรกสำหรับการก่อตัวของมัน จิตวิญญาณได้รับจากภายนอก ผ่านทางประสาทสัมผัส และจินตนาการ ไม่ต้องกล่าวถึงว่าวัตถุแรกที่สัมผัสผ่านประสาทสัมผัสและจินตนาการควรมีลักษณะอย่างไร เพื่อให้ไม่เพียงแต่ไม่ขัดขวาง </w:t>
      </w:r>
      <w:r w:rsidRPr="008C7964">
        <w:rPr>
          <w:lang w:val="ru-RU"/>
        </w:rPr>
        <w:lastRenderedPageBreak/>
        <w:t xml:space="preserve">แต่ยังส่งเสริมชีวิตคริสเตียนที่กำลังก่อตัวขึ้นด้วย เพราะเป็นที่ทราบกันดีว่า เช่นเดียวกับอาหารแรกที่มีอิทธิพลสำคัญต่อโครงสร้างร่างกาย วัตถุแรกที่จิตวิญญาณสัมผัสก็มีอิทธิพลอย่างมากต่อลักษณะนิสัยของจิตวิญญาณหรือโทนของชีวิตมัน </w:t>
      </w:r>
    </w:p>
    <w:p w14:paraId="2D92E388" w14:textId="77777777" w:rsidR="00C00D83" w:rsidRPr="008C7964" w:rsidRDefault="001F2820" w:rsidP="004034DF">
      <w:pPr>
        <w:widowControl w:val="0"/>
        <w:ind w:firstLine="720"/>
        <w:rPr>
          <w:lang w:val="ru-RU"/>
        </w:rPr>
      </w:pPr>
      <w:r w:rsidRPr="008C7964">
        <w:rPr>
          <w:lang w:val="ru-RU"/>
        </w:rPr>
        <w:t xml:space="preserve">ประสาทสัมผัสที่กำลังพัฒนาให้วัสดุแก่จินตนาการ; สิ่งที่ถูกจินตนาการจะถูกเก็บไว้ในความจำ และถือเป็นเนื้อหาของจิตวิญญาณ กล่าวได้เช่นนั้น จงให้ประสาทสัมผัสรับความประทับใจแรกจากวัตถุศักดิ์สิทธิ์: ภาพไอคอนและแสงจากตะเกียงสำหรับตา, เพลงสวดศักดิ์สิทธิ์สำหรับหู, และอื่นๆ อีกมากมาย เด็กยังไม่ได้เข้าใจอะไรเกี่ยวกับสิ่งที่อยู่ตรงหน้า แต่ตาและหูของมันจะคุ้นเคยกับวัตถุเหล่านี้ และเมื่อวัตถุเหล่านี้ครองใจ มันจึงผลักดันวัตถุอื่นๆ ไปอยู่เบื้องหลัง ดังนั้น อวัยวะรับความรู้สึกและการฝึกฝนจินตนาการครั้งแรกๆ จะมีความศักดิ์สิทธิ์; เด็กจะจินตนาการถึงวัตถุเหล่านี้ได้ง่ายกว่าวัตถุอื่นๆ: นี่คือความโน้มเอียงแรกเริ่มของเด็ก หลังจากนั้น ในอนาคต ความงาม—ซึ่งในแง่หนึ่งมีความเชื่อมโยงอย่างลึกซึ้งกับรูปแบบของอวัยวะรับความรู้สึกและจินตนาการ—จะดึงดูดเด็กได้เฉพาะในรูปแบบที่ศักดิ์สิทธิ์เท่านั้น </w:t>
      </w:r>
    </w:p>
    <w:p w14:paraId="772FB085" w14:textId="77777777" w:rsidR="00C00D83" w:rsidRPr="008C7964" w:rsidRDefault="001F2820" w:rsidP="004034DF">
      <w:pPr>
        <w:widowControl w:val="0"/>
        <w:ind w:firstLine="720"/>
        <w:rPr>
          <w:lang w:val="ru-RU"/>
        </w:rPr>
      </w:pPr>
      <w:r w:rsidRPr="008C7964">
        <w:rPr>
          <w:lang w:val="ru-RU"/>
        </w:rPr>
        <w:t xml:space="preserve">ดังนั้น ให้พวกเขาปกป้องเด็กด้วยของศักดิ์สิทธิ์ทุกชนิด แต่ให้กำจัดสิ่งใดก็ตามที่อาจทำให้เด็กเสื่อมเสียได้ผ่านทางตัวอย่าง ภาพ หรือวัตถุ แต่หลังจากนั้น และตลอดไปในอนาคต ต้องรักษาคำสั่งนี้ไว้เสมอ เป็นที่รู้กันดีว่าภาพลักษณ์ที่เสื่อมทรามมีอิทธิพลทำลายจิตวิญญาณอย่างรุนแรงเพียงใด ไม่ว่าจะปรากฏในรูปแบบใดก็ตาม! เด็กที่ปิดตาหรือถูกทิ้งให้อยู่คนเดียวและจมอยู่ในความคิดของตนเอง จนถูกภาพลักษณ์อันไม่เหมาะสมมากมาย—ที่ว่างเปล่า ยั่วยวน และเต็มไปด้วยความปรารถนา—ท่วมท้นนั้น ช่างน่าเวทนาเพียงใด นี่คือสิ่งที่ภาพลักษณ์เหล่านั้นทำกับจิตวิญญาณ เปรียบเสมือนควันพิษที่ทำลายสมอง </w:t>
      </w:r>
    </w:p>
    <w:p w14:paraId="7B93CF88" w14:textId="77777777" w:rsidR="00C00D83" w:rsidRPr="008C7964" w:rsidRDefault="001F2820" w:rsidP="004034DF">
      <w:pPr>
        <w:widowControl w:val="0"/>
        <w:ind w:firstLine="720"/>
        <w:rPr>
          <w:lang w:val="ru-RU"/>
        </w:rPr>
      </w:pPr>
      <w:r w:rsidRPr="008C7964">
        <w:rPr>
          <w:lang w:val="ru-RU"/>
        </w:rPr>
        <w:t xml:space="preserve">เราไม่ควรลืมธรรมชาติของการทำงานของพลังเหล่านี้ด้วย หน้าที่ของประสาทสัมผัสคือการมองเห็น ได้ยิน สัมผัส และโดยทั่วไปคือการรับรู้และสำรวจ ดังนั้น ประสาทสัมผัสจึงเป็นปัจจัยหลักที่กระตุ้นความอยากรู้ ซึ่งความอยากรู้นี้เพื่อประโยชน์ของประสาทสัมผัสเอง จึงเคลื่อนเข้าสู่จินตนาการและความจำ และเมื่อได้หยั่งรากที่นั่น ก็กลายเป็นผู้กดขี่ที่ไม่อาจต้านทานได้เหนือจิตวิญญาณ เราไม่อาจขาดประสาทสัมผัสได้: เพราะเพียงผ่านทางประสาทสัมผัสเท่านั้น เราจึงได้รู้ถึงสิ่งที่เราควรรู้ เพื่อความรุ่งโรจน์ของพระเจ้าและประโยชน์ของเราเอง แต่เมื่อทำเช่นนั้น ความอยากรู้ก็หลีกเลี่ยงไม่ได้—เป็นความโน้มเอียงที่ไม่อาจยับยั้งได้ที่จะเห็นและได้ยิน โดยไม่มีจุดมุ่งหมาย ว่าสิ่งที่เกิดขึ้นอยู่ที่ใด และสิ่งต่างๆ เกิดขึ้นอย่างไร แล้วเราควรดำเนินการอย่างไรดี? การทดลองนั้นเอง ก็เป็นรูปแบบหนึ่งของความอยากรู้ ความอยากรู้คือการพยายามค้นหาทุกสิ่งอย่างสุ่มสี่สุ่มห้าและไร้จุดหมาย โดยไม่แยกแยะว่าสิ่งนั้นจำเป็นหรือไม่ ดังนั้น เราจึงต้องใช้ประสาทสัมผัสอย่างพอประมาณและเป็นระเบียบ โดยมุ่งเน้นไปที่จุดประสงค์ที่จำเป็นเพียงอย่างเดียว และสอดคล้องกับความรู้สึกที่ตระหนักถึงความต้องการ — เมื่อนั้น ความอยากรู้ก็จะไม่ได้รับอาหาร; นั่นคือ ต้องให้เด็กคุ้นเคยกับการสัมผัสประสบการณ์เฉพาะสิ่งที่ถือว่าจำเป็นสำหรับเขาเท่านั้น และหลีกเลี่ยงหรือหันหลังให้สิ่งอื่นทั้งหมด จากนั้น ในขณะสัมผัสประสบการณ์นั้นเอง ต้องใช้วิธีการค่อยเป็นค่อยไป — ไม่กระโดดจากสิ่งหนึ่งไปยังอีกสิ่งหนึ่ง หรือจากลักษณะหนึ่งไปยังอีกลักษณะหนึ่ง แต่ต้องตรวจสอบทีละอย่าง โดยระมัดระวังที่จะสร้างภาพในใจที่ถูกต้องของสิ่งนั้นไว้หลังจากนั้น การฝึกฝนประเภทนี้จะช่วยขจัดความโน้มเอียงของเด็กที่จะถูกเบี่ยงเบนความสนใจ แม้ในสิ่งที่ได้รับอนุญาต และจะสอนให้เด็กควบคุมประสาทสัมผัสของตนเอง และผ่านทางประสาทสัมผัสเหล่านั้น ควบคุมจินตนาการของตนเองด้วย ดังนั้น เด็กจะไม่กระโดดจากสิ่งหนึ่งไปยังอีกสิ่งหนึ่งโดยไม่มีเหตุผลจำเป็น; ผลที่ตามมาคือ เด็กจะไม่ฝันกลางวันหรือถูกเบี่ยงเบนความสนใจโดยภาพต่าง ๆ ซึ่งจะทำให้จิตวิญญาณถูกรบกวนและถูกบดบังด้วยความขึ้นลงของภาพจินตนาการที่ไร้ทิศทาง เด็กที่ไม่สามารถควบคุมอารมณ์และจินตนาการได้ ย่อมถูกเบี่ยงเบนความสนใจและเปลี่ยนใจง่าย ถูกทรมานด้วยความกระสับกระส่ายที่ผลักดันให้เขาเปลี่ยนจากสิ่งหนึ่งไปสู่อีกสิ่งหนึ่ง จนกระทั่งพลังของเขาหมดสิ้น และทั้งหมดนั้นก็ไม่เกิดประโยชน์อะไร </w:t>
      </w:r>
    </w:p>
    <w:p w14:paraId="708D7FED" w14:textId="77777777" w:rsidR="00C00D83" w:rsidRPr="008C7964" w:rsidRDefault="001F2820" w:rsidP="004034DF">
      <w:pPr>
        <w:widowControl w:val="0"/>
        <w:ind w:firstLine="720"/>
        <w:rPr>
          <w:lang w:val="ru-RU"/>
        </w:rPr>
      </w:pPr>
      <w:r w:rsidRPr="008C7964">
        <w:rPr>
          <w:lang w:val="ru-RU"/>
        </w:rPr>
        <w:t xml:space="preserve">ควบคู่ไปกับความสามารถเหล่านี้ ความปรารถนาเริ่มก่อตัวในตัวเด็กและเริ่มก่อความรบกวนตั้งแต่วัยเยาว์ เด็กยังไม่สามารถพูดหรือเดินได้ เขาเพิ่งเรียนรู้ที่จะนั่งตัวตรงและหยิบของเล่น แต่เขาก็เริ่มโกรธจัด รู้สึกอิจฉา อ้างสิทธิ์ในสิ่งต่างๆ เป็นของตนเอง ทำหน้าบึ้ง และอื่นๆ — กล่าวโดยสรุป เขาแสดงผลของความปรารถนาเหล่านั้นออกมา ความชั่วร้ายนี้ ซึ่งมีรากฐานอยู่ในธรรมชาติของสัตว์ เป็นสิ่งอันตรายอย่างยิ่ง ดังนั้น </w:t>
      </w:r>
      <w:r w:rsidRPr="008C7964">
        <w:rPr>
          <w:lang w:val="ru-RU"/>
        </w:rPr>
        <w:lastRenderedPageBreak/>
        <w:t>จึงต้องขัดขวางตั้งแต่ที่มันเริ่มปรากฏตัวครั้งแรก การทำเช่นนี้ยากที่จะกำหนดได้ทั้งหมด ทั้งนี้ขึ้นอยู่กับความรอบคอบของพ่อแม่ อย่างไรก็ตาม สามารถตัดสินใจได้ดังนี้: 1) ป้องกันการเกิดขึ้นของอารมณ์เหล่านี้ (</w:t>
      </w:r>
      <w:r w:rsidRPr="008C7964">
        <w:rPr>
          <w:i/>
          <w:lang w:val="ru-RU"/>
        </w:rPr>
        <w:t>ผู้แปล)</w:t>
      </w:r>
      <w:r w:rsidRPr="008C7964">
        <w:rPr>
          <w:lang w:val="ru-RU"/>
        </w:rPr>
        <w:t xml:space="preserve"> ด้วยทุกวิธีที่เป็นไปได้; 2) จากนั้น หากมีความปรารถนาใดปรากฏตัวขึ้น ก็ต้องรีบระงับมันด้วยวิธีการที่ได้รับการพิสูจน์แล้วว่าได้ผล สิ่งนี้จะป้องกันไม่ให้มันหยั่งราก หรือก่อให้เกิดความโน้มเอียงต่อมัน ความปรารถนาที่ปรากฏตัวบ่อยที่สุดต้องได้รับการดูแลเป็นพิเศษ เพราะมันอาจกลายเป็นผู้ควบคุมชีวิต ที่ครอบงำชีวิตได้ วิธีที่เชื่อถือได้ที่สุดในการรักษาความหลงใหลคือการใช้ทางศักดิ์สิทธิ์ ซึ่งต้องเรียกใช้ด้วยความศรัทธา ความหลงใหลเป็นปรากฏการณ์ของจิตวิญญาณ แต่พ่อแม่ในขั้นต้นไม่มีวิธีใดที่จะส่งผลต่อจิตวิญญาณ</w:t>
      </w:r>
      <w:r w:rsidR="00FA3377">
        <w:rPr>
          <w:lang w:val="ru-RU"/>
        </w:rPr>
        <w:t xml:space="preserve">ได้… </w:t>
      </w:r>
      <w:r w:rsidRPr="008C7964">
        <w:rPr>
          <w:lang w:val="ru-RU"/>
        </w:rPr>
        <w:t xml:space="preserve">ดังนั้น ก่อนอื่นใด ต้องอธิษฐานต่อพระเจ้าเพื่อให้พระองค์ทรงกระทำการของพระองค์ ประสบการณ์จะเป็นแนวทางเพิ่มเติมสำหรับพ่อ แม่ หรือผู้ดูแลที่มุ่งมั่น เมื่อเด็กเริ่มมีความเข้าใจบ้างแล้ว จึงสามารถนำวิธีการรักษาทั่วไปเพื่อต่อต้านความปรารถนาเหล่านี้มาใช้ได้ ผู้ปกครองต้องเตรียมตัวด้วยวิธีการเหล่านี้ในทุกด้านตั้งแต่เริ่มต้น และยังคงใช้ต่อไปตลอดการเลี้ยงดูเด็ก เพื่อให้เด็กได้เรียนรู้และคุ้นเคยกับการควบคุมความปรารถนาเหล่านี้ เพราะการโจมตีที่ก่อความวุ่นวายจากความปรารถนาเหล่านี้จะไม่หยุดลงจนกระทั่งสิ้นชีวิต </w:t>
      </w:r>
    </w:p>
    <w:p w14:paraId="7F719A1C" w14:textId="77777777" w:rsidR="00C00D83" w:rsidRPr="008C7964" w:rsidRDefault="001F2820" w:rsidP="004034DF">
      <w:pPr>
        <w:widowControl w:val="0"/>
        <w:ind w:firstLine="720"/>
        <w:rPr>
          <w:lang w:val="ru-RU"/>
        </w:rPr>
      </w:pPr>
      <w:r w:rsidRPr="008C7964">
        <w:rPr>
          <w:lang w:val="ru-RU"/>
        </w:rPr>
        <w:t xml:space="preserve">หากปฏิบัติตามขั้นตอนที่กำหนดไว้เกี่ยวกับร่างกายและประสาทสัมผัสระดับต่ำอย่างเคร่งครัด จิตวิญญาณก็จะได้รับการเตรียมความพร้อมอย่างดีเยี่ยมเพื่อสร้างนิสัยที่มีคุณธรรมอย่างแท้จริง; แต่สิ่งนี้ยังเป็นเพียงการเตรียมความพร้อมเท่านั้น; นิสัยนั้นเองต้องได้รับการบ่มเพาะผ่านการกระทำเชิงบวกต่อทุกประสาทสัมผัส ได้แก่ จิตใจ ความตั้งใจ และหัวใจ </w:t>
      </w:r>
    </w:p>
    <w:p w14:paraId="44321D7B" w14:textId="77777777" w:rsidR="00C00D83" w:rsidRPr="008C7964" w:rsidRDefault="001F2820" w:rsidP="004034DF">
      <w:pPr>
        <w:widowControl w:val="0"/>
        <w:ind w:firstLine="720"/>
        <w:rPr>
          <w:lang w:val="ru-RU"/>
        </w:rPr>
      </w:pPr>
      <w:r w:rsidRPr="008C7964">
        <w:rPr>
          <w:b/>
          <w:lang w:val="ru-RU"/>
        </w:rPr>
        <w:t xml:space="preserve">เกี่ยวกับจิตใจ </w:t>
      </w:r>
      <w:r w:rsidRPr="008C7964">
        <w:rPr>
          <w:lang w:val="ru-RU"/>
        </w:rPr>
        <w:t>เด็กๆ จะแสดงออกถึงความฉลาดได้เร็วมาก ความฉลาดนี้พัฒนาไปพร้อมกับการพูด และเติบโตขึ้นเมื่อทักษะการพูดดีขึ้น ดังนั้น การศึกษาด้านจิตใจจึงต้องเริ่มไปพร้อมกับการพัฒนาทักษะการพูด สิ่งสำคัญที่สุดที่ควรคำนึงถึงคือแนวคิดและการตัดสินที่ถูกต้อง ซึ่งอิงตามหลักการคริสต์ เกี่ยวกับทุกสิ่งที่เด็กพบเจอหรือถูกคาดหวังให้ใส่ใจ: สิ่งใดเป็นดีและชั่ว สิ่งใดเป็นถูกและผิด สิ่งนี้สามารถบรรลุได้อย่างง่ายดายผ่านการสนทนาและคำถามในชีวิตประจำวัน พ่อแม่เองก็พูดคุยกัน: เด็กๆ จะฟังอยู่ข้างๆ และเกือบจะดูดซับไม่เพียงแต่ความคิดของพวกเขา แต่ยังรวมถึงสำนวนและท่าทางด้วย ดังนั้น เมื่อพ่อแม่พูด ควรเรียกสิ่งต่างๆ ด้วยชื่อที่ถูกต้องเสมอ เช่น: ความหมายของชีวิตที่แท้จริงคืออะไร, ชีวิตจะจบลงอย่างไร, ทุกสิ่งมาจากใคร, ความสุขคืออะไร, ประเพณีบางอย่างมีคุณประโยชน์อย่างไร และอื่นๆ อีกมากมาย ให้พ่อแม่พูดคุยกับลูกๆ และอธิบายสิ่งต่างๆ ให้ลูกฟัง ไม่ว่าจะโดยตรง หรือดีกว่านั้นคือผ่านเรื่องราว เช่น การแต่งตัวให้สวยงามนั้นถูกต้องหรือไม่ การได้รับคำชมเป็นแหล่งที่มาของความสุขหรือไม่ และอื่นๆ หรือให้พ่อแม่ถามลูกๆ ว่าพวกเขาคิดอย่างไรเกี่ยวกับเรื่องนั้นเรื่องนี้ และแก้ไขข้อผิดพลาดของลูกๆ ในระยะเวลาสั้นๆ วิธีง่ายๆ นี้สามารถปลูกฝังหลักการที่ถูกต้องสำหรับการตัดสินเรื่องต่างๆ ซึ่งจะฝังรากลึกในจิตใจของเด็กๆ เป็นเวลานาน หรือแม้กระทั่งตลอดชีวิต ด้วยวิธีนี้ การคิดฟุ้งซ่านเกี่ยวกับโลกีย์และความอยากรู้ที่</w:t>
      </w:r>
      <w:r w:rsidR="009E441D" w:rsidRPr="008C7964">
        <w:rPr>
          <w:lang w:val="ru-RU"/>
        </w:rPr>
        <w:t>ชั่วร้ายและไม่มีวันอิ่ม</w:t>
      </w:r>
      <w:r w:rsidRPr="008C7964">
        <w:rPr>
          <w:lang w:val="ru-RU"/>
        </w:rPr>
        <w:t xml:space="preserve">จะถูกลิดรอนตั้งแต่ต้น ความจริงผูกมัดจิตใจด้วยการทำให้มันพึงพอใจ อย่างไรก็ตาม การคาดเดาทางโลกไม่ทำให้จิตใจพึงพอใจ และจึงยิ่งกระตุ้นความอยากรู้ เมื่อปลดปล่อยเด็กๆ ให้พ้นจากสิ่งนี้ พวกเขาจะได้รับประโยชน์อันยิ่งใหญ่ และสิ่งนี้เกิดขึ้นได้แม้ก่อนที่พวกเขาจะเริ่มอ่านหนังสือ นอกจากนี้ เพียงแค่หลีกเลี่ยงการให้เด็กๆ อ่านหนังสือที่มีแนวคิดผิดเพี้ยน จิตใจของพวกเขาก็จะยังคงบริสุทธิ์และมั่นคงในความศักดิ์สิทธิ์และพระคุณ การละเลยการฝึกฝนเด็กด้วยวิธีนี้ โดยสมมติว่าเขายังเด็กเกินไปนั้น เป็นเรื่องที่ไร้ประโยชน์ ความจริงนั้นเข้าถึงได้สำหรับทุกคน ประสบการณ์ได้แสดงให้เห็นว่า เด็กคริสเตียนวัยเยาว์นั้นฉลาดกว่านักปรัชญา สิ่งนี้ยังคงเป็นจริงในปัจจุบัน แต่ในอดีตเคยเป็นมาตรฐานทั่วไป ตัวอย่างเช่น ในยุคสมัยของการเป็นมรณสักขี เด็กๆ ที่ยังเล็กได้พูดถึงพระผู้ช่วยให้รอด ความโง่เขลาของการบูชารูปเคารพ ชีวิตในโลกหน้า และอื่นๆ อีกมากมาย; นี่เป็นเพราะพ่อหรือแม่ของพวกเขาได้อธิบายเรื่องเหล่านี้ให้พวกเขาฟังผ่านการสนทนาอย่างเรียบง่าย ความจริงเหล่านี้ได้ฝังรากลึกในใจของพวกเขา จนพวกเขารักและหวงแหนมันถึงขั้นพร้อมที่จะตายเพื่อมัน </w:t>
      </w:r>
    </w:p>
    <w:p w14:paraId="51A1D485" w14:textId="77777777" w:rsidR="00C00D83" w:rsidRPr="008C7964" w:rsidRDefault="001F2820" w:rsidP="004034DF">
      <w:pPr>
        <w:widowControl w:val="0"/>
        <w:ind w:firstLine="720"/>
        <w:rPr>
          <w:lang w:val="ru-RU"/>
        </w:rPr>
      </w:pPr>
      <w:r w:rsidRPr="008C7964">
        <w:rPr>
          <w:b/>
          <w:lang w:val="ru-RU"/>
        </w:rPr>
        <w:t xml:space="preserve">ส่วนเรื่องความประสงค์ </w:t>
      </w:r>
      <w:r w:rsidRPr="008C7964">
        <w:rPr>
          <w:lang w:val="ru-RU"/>
        </w:rPr>
        <w:t xml:space="preserve">เด็กนั้นเต็มไปด้วยความปรารถนา: ทุกสิ่งล้วนดึงดูดความสนใจของมัน ทุกสิ่งล้วนดึงมันเข้าไปและก่อให้เกิดความปรารถนา เนื่องจากยังไม่สามารถแยกแยะระหว่างความดีกับความชั่วได้ มันจึงปรารถนาทุกสิ่งและพร้อมที่จะทำตามความปรารถนาของตน เด็กที่ถูกปล่อยให้ทำตามใจตัวเองจะกลายเป็นเด็กที่ดื้อรั้นจนควบคุมไม่ได้ ดังนั้น </w:t>
      </w:r>
      <w:r w:rsidRPr="008C7964">
        <w:rPr>
          <w:lang w:val="ru-RU"/>
        </w:rPr>
        <w:lastRenderedPageBreak/>
        <w:t xml:space="preserve">พ่อแม่จึงต้องดูแลด้านนี้ของกิจกรรมทางจิตใจของเด็กอย่างเคร่งครัด วิธีที่ง่ายที่สุดในการควบคุมให้อยู่ในขอบเขตที่เหมาะสม คือการทำให้แน่ใจว่าเด็กจะไม่ทำอะไรโดยไม่ได้รับอนุญาต ให้เด็กหันไปหาพ่อแม่ทุกครั้งที่มีความปรารถนา และถามว่า: ‘ลูกทำสิ่งนี้หรือสิ่งนั้นได้ไหมครับ?’ ให้พวกเขาเข้าใจผ่านประสบการณ์ของตนเองและของผู้อื่นว่า การกระทำตามความปรารถนาโดยไม่ขออนุญาตนั้นเป็นอันตราย; ปลูกฝังให้พวกเขามีทัศนคติที่ถึงขั้นกลัวแม้แต่ความปรารถนาของตนเองเอง ทัศนคตินี้จะเป็นสิ่งที่พึงปรารถนาที่สุด แต่ก็เป็นสิ่งที่ปลูกฝังได้ง่ายที่สุด เพราะเด็กส่วนใหญ่จะหันไปถามผู้ใหญ่เมื่อมีข้อสงสัย โดยตระหนักถึงความไม่รู้และความอ่อนแอของตนเอง; เราเพียงต้องยกระดับเรื่องนี้และนำเสนอให้พวกเขาเห็นว่าเป็นกฎที่ไม่อาจละเมิดได้ ผลตามธรรมชาติของความคิดเช่นนี้คือความเชื่อฟังและยอมจำนนอย่างสมบูรณ์ในทุกเรื่องต่อความประสงค์ของพ่อแม่ แม้จะขัดกับความประสงค์ของตนเอง; ความพร้อมที่จะปฏิเสธความต้องการของตนเองในหลายด้าน และนิสัยหรือทักษะในการทำเช่นนั้น; และที่สำคัญที่สุดคือความเชื่อมั่นที่ได้มาด้วยความยากลำบากว่าเราไม่ควรฟังความปรารถนาของตนเองเสมอไป เด็กๆ เข้าใจเรื่องนี้ได้ชัดเจนที่สุดจากประสบการณ์ของตนเอง: พวกเขาปรารถนาสิ่งต่างๆ มากมาย แต่สิ่งที่พวกเขาปรารถนานั้นกลับเป็นอันตรายต่อร่างกายและจิตวิญญาณของพวกเขาเอง ในขณะที่ค่อยๆ ลดความยึดมั่นในความปรารถนาของตนเองลง เราต้องทำให้เด็กคุ้นเคยกับการทำความดี เพื่อบรรลุเป้าหมายนี้ พ่อแม่ควรเป็นแบบอย่างที่แท้จริงของชีวิตที่ดี และนำลูกๆ ไปพบปะกับผู้ที่มีเป้าหมายหลักไม่ใช่ความสุขหรือความโดดเด่น แต่คือการช่วยให้จิตวิญญาณได้รอดพ้น เด็กๆ มีนิสัยเลียนแบบอย่างรวดเร็ว พวกเขาเรียนรู้ที่จะเลียนแบบแม่หรือพ่อตั้งแต่ยังเล็กมาก สิ่งที่เกิดขึ้นนี้คล้ายกับ สิ่งที่เกิดขึ้นกับเครื่องดนตรีที่ปรับเสียงให้ตรงกัน ในเวลาเดียวกัน ต้องส่งเสริมให้เด็กๆ ทำความดีด้วยตนเอง ในขั้นแรก ควรบอกให้พวกเขาทำ แล้วค่อยๆ นำทางให้พวกเขาทำด้วยความเต็มใจ การกระทำที่ธรรมดาที่สุดคือ: การให้ทาน ความเมตตา ความกรุณา ความอดทน และความอดกลั้น การทำให้พวกเขาคุ้นเคยกับสิ่งเหล่านี้ทั้งหมดนั้นไม่ยากเลย โอกาสเกิดขึ้นอยู่เสมอ; เราเพียงต้องคว้าโอกาสเหล่านั้นไว้เท่านั้น จากสิ่งนี้จะก่อให้เกิดนิสัยที่โน้มเอียงสู่การทำความดีต่าง ๆ และโดยทั่วไปแล้ว จะเกิดแนวโน้มตามธรรมชาติสู่ความดีงาม และการทำความดีนั้นต้องได้รับการสอน เช่นเดียวกับสิ่งอื่น ๆ ทั้งหมด </w:t>
      </w:r>
    </w:p>
    <w:p w14:paraId="4862CE2E" w14:textId="77777777" w:rsidR="00C00D83" w:rsidRPr="008C7964" w:rsidRDefault="001F2820" w:rsidP="004034DF">
      <w:pPr>
        <w:widowControl w:val="0"/>
        <w:ind w:firstLine="720"/>
        <w:rPr>
          <w:lang w:val="ru-RU"/>
        </w:rPr>
      </w:pPr>
      <w:r w:rsidRPr="008C7964">
        <w:rPr>
          <w:b/>
          <w:lang w:val="ru-RU"/>
        </w:rPr>
        <w:t>ส่วนหัวใจนั้น</w:t>
      </w:r>
      <w:r w:rsidRPr="008C7964">
        <w:rPr>
          <w:lang w:val="ru-RU"/>
        </w:rPr>
        <w:t xml:space="preserve"> ภายใต้อิทธิพลของจิตใจ ความตั้งใจ และความสามารถระดับต่ำ หัวใจจะโน้มเอียงโดยธรรมชาติที่จะเก็บรักษาความรู้สึกที่ถูกต้องและจริงใจ เพื่อสร้างนิสัยในการชื่นชมยินดีในสิ่งที่นำความสุขที่แท้จริงมาให้ และไม่มีความเห็นอกเห็นใจใดๆ ต่อสิ่งที่ภายใต้หน้ากากของความหวานชื่น กลับเทพิษเข้าสู่จิตวิญญาณและร่างกาย หัวใจคือความสามารถในการลิ้มรสและรู้สึกพึงพอใจ </w:t>
      </w:r>
    </w:p>
    <w:p w14:paraId="118C88B7" w14:textId="77777777" w:rsidR="00C00D83" w:rsidRPr="008C7964" w:rsidRDefault="001F2820" w:rsidP="004034DF">
      <w:pPr>
        <w:widowControl w:val="0"/>
        <w:ind w:firstLine="720"/>
        <w:rPr>
          <w:lang w:val="ru-RU"/>
        </w:rPr>
      </w:pPr>
      <w:r w:rsidRPr="008C7964">
        <w:rPr>
          <w:lang w:val="ru-RU"/>
        </w:rPr>
        <w:t xml:space="preserve">เมื่อมนุษย์ยังอยู่ในความสามัคคีกับพระเจ้า เขาจะพบความสุขในสิ่งศักดิ์สิทธิ์และสิ่งที่ได้รับการชำระให้บริสุทธิ์ด้วยพระคุณของพระเจ้า หลังจากการตกสู่บาป เขาสูญเสียความสุขนี้และเริ่มปรารถนาในสิ่งทางกามารมณ์ พระคุณแห่งพิธีบัพติศมาได้ปลดปล่อยเขาจากสิ่งนี้ แต่ความกามารมณ์ก็พร้อมจะกลับมาเติมเต็มหัวใจอีกครั้ง สิ่งนี้ต้องไม่ถูกปล่อยให้เกิดขึ้น; หัวใจต้องได้รับการปกป้อง วิธีที่มีประสิทธิภาพที่สุดในการปลูกฝังรสนิยมที่แท้จริงในใจ คือชีวิตในคริสตจักร ซึ่งเด็กๆ ที่กำลังได้รับการเลี้ยงดูต้องถูกจุ่มตัวอยู่ในนั้นอย่างต่อเนื่อง ความเคารพต่อทุกสิ่งที่ศักดิ์สิทธิ์ ความหวานชื่นจากการอยู่ท่ามกลางสิ่งเหล่านั้นเพื่อความสงบและความอบอุ่น และการหลุดพ้นจากสิ่งล่อลวงที่แวววาวและดึงดูดใจจากความว่างเปล่าของโลก — สิ่งเหล่านี้ไม่อาจถูกประทับลงในใจได้อย่างลึกซึ้งไปกว่านี้อีกแล้ว พระศาสนจักร เพลงสวดศักดิ์สิทธิ์ และภาพไอคอน เป็นสิ่งสวยงามที่สุดทั้งในด้านเนื้อหาและพลัง ต้องจำไว้ว่า ที่พำนักนิรันดร์ในอนาคตของแต่ละคนจะถูกกำหนดโดยรสนิยมในใจ และรสนิยมในใจที่นั่นจะเป็นเช่นเดียวกับที่ถูกหล่อหลอมขึ้นที่นี่ เป็นที่ชัดเจนว่า โรงละคร การแสดงในงานเทศกาล และสิ่งคล้ายคลึงกันนั้นไม่เหมาะสมสำหรับคริสตชน </w:t>
      </w:r>
    </w:p>
    <w:p w14:paraId="57658B54" w14:textId="77777777" w:rsidR="00C00D83" w:rsidRPr="008C7964" w:rsidRDefault="001F2820" w:rsidP="004034DF">
      <w:pPr>
        <w:widowControl w:val="0"/>
        <w:ind w:firstLine="720"/>
        <w:rPr>
          <w:lang w:val="ru-RU"/>
        </w:rPr>
      </w:pPr>
      <w:r w:rsidRPr="008C7964">
        <w:rPr>
          <w:lang w:val="ru-RU"/>
        </w:rPr>
        <w:t xml:space="preserve">จิตวิญญาณที่ได้รับการนำสู่ความสงบและจัดระเบียบในลักษณะนี้ จะไม่ขัดขวางการพัฒนาของจิตวิญญาณ ด้วยความวุ่นวายที่มีอยู่ภายใน จิตวิญญาณพัฒนาได้เร็วกว่าจิตวิญญาณ และแสดงพลังและกิจกรรมของมันก่อนจิตวิญญาณ </w:t>
      </w:r>
      <w:r w:rsidRPr="008C7964">
        <w:rPr>
          <w:lang w:val="ru-RU"/>
        </w:rPr>
        <w:lastRenderedPageBreak/>
        <w:t xml:space="preserve">สิ่งเหล่านี้รวมถึง: </w:t>
      </w:r>
      <w:r w:rsidRPr="008C7964">
        <w:rPr>
          <w:b/>
          <w:lang w:val="ru-RU"/>
        </w:rPr>
        <w:t xml:space="preserve">ความเกรงกลัวพระเจ้า </w:t>
      </w:r>
      <w:r w:rsidRPr="008C7964">
        <w:rPr>
          <w:lang w:val="ru-RU"/>
        </w:rPr>
        <w:t xml:space="preserve">(สอดคล้องกับเหตุผล), </w:t>
      </w:r>
      <w:r w:rsidRPr="008C7964">
        <w:rPr>
          <w:b/>
          <w:lang w:val="ru-RU"/>
        </w:rPr>
        <w:t xml:space="preserve">มโนธรรม </w:t>
      </w:r>
      <w:r w:rsidRPr="008C7964">
        <w:rPr>
          <w:lang w:val="ru-RU"/>
        </w:rPr>
        <w:t xml:space="preserve">(สอดคล้องกับความประสงค์) </w:t>
      </w:r>
      <w:r w:rsidRPr="008C7964">
        <w:rPr>
          <w:b/>
          <w:lang w:val="ru-RU"/>
        </w:rPr>
        <w:t xml:space="preserve">และการอธิษฐาน </w:t>
      </w:r>
      <w:r w:rsidRPr="008C7964">
        <w:rPr>
          <w:lang w:val="ru-RU"/>
        </w:rPr>
        <w:t xml:space="preserve">(สอดคล้องกับความรู้สึก) </w:t>
      </w:r>
      <w:r w:rsidRPr="008C7964">
        <w:rPr>
          <w:b/>
          <w:lang w:val="ru-RU"/>
        </w:rPr>
        <w:t>ความเกรง</w:t>
      </w:r>
      <w:r w:rsidRPr="008C7964">
        <w:rPr>
          <w:lang w:val="ru-RU"/>
        </w:rPr>
        <w:t xml:space="preserve">กลัวพระเจ้าก่อให้เกิดการอธิษฐานและให้ความสว่างแก่จิตสำนึก ไม่จำเป็นต้องให้สิ่งเหล่านี้ทั้งหมดมุ่งไปยังโลกอีกแห่งที่มองไม่เห็น เด็กๆ มีแนวโน้มตามธรรมชาติต่อสิ่งนี้ และพวกเขาสามารถซึมซับความรู้สึกเหล่านี้ได้อย่างรวดเร็ว โดยเฉพาะการอธิษฐานนั้นสามารถปลูกฝังได้อย่างง่ายดาย และทำงานไม่ใช่ผ่านทางลิ้น แต่ผ่านทางหัวใจ นั่นคือเหตุผลที่พวกเขาเข้าร่วมการสวดมนต์ในครอบครัวและพิธีกรรมในโบสถ์ด้วยความเต็มใจและไม่รู้จักเหน็ดเหนื่อย และพบความสุขในสิ่งเหล่านั้น ดังนั้น จึงไม่ควรพรากพวกเขาจากด้านนี้ของการเลี้ยงดู แต่ควรนำพวกเขาเข้าสู่สถานที่ศักดิ์สิทธิ์แห่งจิตวิญญาณของเราอย่างค่อยเป็นค่อยไป ยิ่งปลูกฝังความเกรงกลัวพระเจ้าและกระตุ้นการสวดมนต์ได้เร็วเท่าไร ความศรัทธาที่ยึดมั่นก็จะหยั่งรากลึกยิ่งขึ้นตลอดไป ในเด็กบางคน จิตวิญญาณนี้แสดงตัวออกมาโดยธรรมชาติ แม้ท่ามกลางอุปสรรคที่ดูเหมือนจะขัดขวางการปรากฏตัวของมัน นี่เป็นเรื่องธรรมชาติอย่างยิ่ง จิตวิญญาณแห่งพระคุณที่ได้รับจากการรับบัพติศมา หากไม่ถูกดับสูญไปจากการพัฒนาที่ผิดทางของร่างกายและจิตวิญญาณ ก็ย่อมทำให้จิตวิญญาณของเราตื่นขึ้นได้ และเมื่อเป็นเช่นนั้น — อะไรจะขัดขวางไม่ให้มันแสดงตัวออกมาอย่างเต็มที่? อย่างไรก็ตาม จิตสำนึกต้องการการชี้นำอย่างใกล้ชิดที่สุด หลักการที่ถูกต้อง ร่วมกับตัวอย่างที่ดีของพ่อแม่และวิธีการสอนคุณธรรมอื่น ๆ พร้อมทั้งการสวดภาวนา จะช่วยให้จิตสำนึกสว่างไสว และปลูกฝังพื้นฐานที่เพียงพอสำหรับการกระทำคุณธรรมในภายหลัง แต่เหนือสิ่งอื่นใด ต้องส่งเสริมให้เด็กมีนิสัยที่ใส่ใจต่อจิตสำนึกและตระหนักรู้ในตนเอง ความสำนึกเป็นสิ่งสำคัญที่สุดในชีวิต; แต่เช่นเดียวกับที่มันถูกสร้างขึ้นได้ง่าย มันก็ถูกกดทับในตัวเด็กได้ง่ายเช่นกัน สำหรับเด็กเล็ก ความประสงค์ของพ่อแม่คือกฎแห่งมโนธรรมและกฎของพระเจ้า ในขอบเขตที่พ่อแม่มีความรอบคอบ ให้ออกคำสั่งในลักษณะที่ไม่บังคับให้ลูกต้องอยู่ในสถานการณ์ที่ต้องไม่เชื่อฟัง และหากลูกได้ทำเช่นนั้นไปแล้ว ให้พ่อแม่พยายามอย่างเต็มที่เพื่อชักจูงให้ลูกกลับใจ เช่นเดียวกับน้ำค้างแข็งต่อดอกไม้ การไม่เชื่อฟังความประสงค์ของพ่อแม่ก็ต่อเด็กเช่นกัน; เด็กไม่กล้ามองตาพ่อแม่ ไม่ต้องการรับความรัก อยากวิ่งหนีไปอยู่คนเดียว ในขณะที่จิตวิญญาณเริ่มหยาบกร้าน และเด็กเริ่มกลายเป็นคนดื้อรั้น การเตรียมใจให้เด็กกลับใจตั้งแต่เนิ่นๆ นั้นดีเพียงใด เพื่อให้มั่นใจว่า โดยไม่มีความกลัว ด้วยความไว้วางใจ และด้วยน้ำตา เด็กจะมาและกล่าวว่า: </w:t>
      </w:r>
      <w:r w:rsidR="00EC4FF7" w:rsidRPr="008C7964">
        <w:rPr>
          <w:lang w:val="ru-RU"/>
        </w:rPr>
        <w:t>‘</w:t>
      </w:r>
      <w:r w:rsidRPr="008C7964">
        <w:rPr>
          <w:lang w:val="ru-RU"/>
        </w:rPr>
        <w:t>ลูกได้ทำผิดอย่างนี้อย่างนั้น</w:t>
      </w:r>
      <w:r w:rsidR="00EC4FF7" w:rsidRPr="008C7964">
        <w:rPr>
          <w:lang w:val="ru-RU"/>
        </w:rPr>
        <w:t xml:space="preserve">.’ </w:t>
      </w:r>
      <w:r w:rsidRPr="008C7964">
        <w:rPr>
          <w:lang w:val="ru-RU"/>
        </w:rPr>
        <w:t xml:space="preserve">ไม่ต้องกล่าวอีกว่า สิ่งทั้งหมดนี้จะเกี่ยวข้องกับเรื่องธรรมดาเท่านั้น; แต่สิ่งที่ดีอีกอย่างคือที่นี่ได้วางรากฐานไว้สำหรับนิสัยในอนาคตที่มั่นคงและเคร่งครัดในศาสนาอย่างแท้จริง — ความสามารถที่จะลุกขึ้นทันทีหลังจากล้มลง การพัฒนาความสามารถในการกลับใจอย่างรวดเร็วและการชำระล้างตนเอง หรือการฟื้นฟูผ่านน้ำตา </w:t>
      </w:r>
    </w:p>
    <w:p w14:paraId="6D9EEDDB" w14:textId="77777777" w:rsidR="00C00D83" w:rsidRPr="008C7964" w:rsidRDefault="001F2820" w:rsidP="004034DF">
      <w:pPr>
        <w:widowControl w:val="0"/>
        <w:ind w:firstLine="720"/>
        <w:rPr>
          <w:lang w:val="ru-RU"/>
        </w:rPr>
      </w:pPr>
      <w:r w:rsidRPr="008C7964">
        <w:rPr>
          <w:lang w:val="ru-RU"/>
        </w:rPr>
        <w:t xml:space="preserve">นี่คือลำดับขั้นตอน: ให้เด็กเติบโตในกระบวนการนี้ และจิตวิญญาณแห่งความศรัทธาของเขาจะพัฒนาต่อไป พ่อแม่ต้องคอยสังเกตทุกการเคลื่อนไหวของพลังที่กำลังก่อตัวขึ้น และนำทุกสิ่งไปสู่เป้าหมายเดียว นี่คือหลักการ: เริ่มตั้งแต่ลมหายใจแรกของเด็ก, เริ่มด้วยทุกสิ่งพร้อมกัน แทนที่จะเริ่มด้วยสิ่งเดียว, ดำเนินการทั้งหมดนี้อย่างต่อเนื่อง, อย่างสม่ำเสมอ, ค่อยเป็นค่อยไป, โดยไม่มีความกระทันหัน, ด้วยความอดทนและความคาดหวัง, แต่ในขณะเดียวกันก็ต้องรักษาความค่อยเป็นค่อยไปอย่างชาญฉลาด สังเกตสัญญาณแรกๆ และใช้ประโยชน์จากมัน, โดยไม่ถือว่าสิ่งใดเป็นเรื่องเล็กน้อยในเรื่องที่มีความสำคัญเช่นนี้ รายละเอียดไม่ถูกเปิดเผย; เพราะวัตถุประสงค์เพียงเพื่อชี้ให้เห็นทิศทางหลักของการเลี้ยงดูเท่านั้น </w:t>
      </w:r>
    </w:p>
    <w:p w14:paraId="0517CA52" w14:textId="77777777" w:rsidR="00C00D83" w:rsidRPr="008C7964" w:rsidRDefault="001F2820" w:rsidP="004034DF">
      <w:pPr>
        <w:widowControl w:val="0"/>
        <w:ind w:firstLine="720"/>
        <w:rPr>
          <w:lang w:val="ru-RU"/>
        </w:rPr>
      </w:pPr>
      <w:r w:rsidRPr="008C7964">
        <w:rPr>
          <w:lang w:val="ru-RU"/>
        </w:rPr>
        <w:t xml:space="preserve">ไม่สามารถกำหนดได้ว่าเมื่อใดบุคคลจะตระหนักว่าตนเองเป็นคริสเตียน และตัดสินใจด้วยตนเองที่จะดำเนินชีวิตตามแบบคริสเตียน ในทางปฏิบัติ สิ่งนี้เกิดขึ้นในช่วงเวลาที่ต่างกัน: เมื่ออายุ 7, 10, 15 ปี หรือหลังจากนั้น บางทีช่วงเวลาของการสอนอาจมาถึงก่อนนั้น ซึ่งมักเป็นกรณีทั่วไป ในเรื่องนี้ กฎที่ขาดไม่ได้คือการรักษาลำดับขั้นตอนเดิมทั้งหมดให้คงเดิมตลอดช่วงเวลาการสอนทั้งหมด เพราะมันเกิดจากธรรมชาติของความสามารถของเราและความต้องการของชีวิตคริสเตียน ลำดับขั้นตอนการสอนต้องไม่ขัดแย้งกับจิตวิญญาณที่กล่าวไว้ข้างต้นในทุกกรณี มิฉะนั้น ทุกสิ่งที่ได้จัดตั้งไว้แล้วจะพังทลายลง; นั่นคือ นักเรียน เช่นเดียวกับทารก ต้องได้รับการปกป้องด้วยความศรัทธาของทุกคนรอบตัวและความอุทิศตนต่อพระศาสนจักร ผ่านทางศีลศักดิ์สิทธิ์ และต้องปฏิบัติต่อร่างกาย จิตวิญญาณ และจิตวิญญาณของพวกเขาด้วย ในเรื่องนี้ เมื่อกล่าวถึงการศึกษา ต้องเพิ่มเติมเพียงว่า: ให้จัดหลักสูตรให้ชัดเจนว่าสิ่งใดเป็นหลักและสิ่งใดเป็นรอง </w:t>
      </w:r>
      <w:r w:rsidRPr="008C7964">
        <w:rPr>
          <w:lang w:val="ru-RU"/>
        </w:rPr>
        <w:lastRenderedPageBreak/>
        <w:t xml:space="preserve">แนวคิดนี้สามารถแสดงให้เห็นได้ดีที่สุดผ่านการจัดสรรวิชาและเวลา ให้ถือการศึกษาความเชื่อเป็นสิ่งสำคัญที่สุด; ให้จัดสรรเวลาส่วนใหญ่ไว้สำหรับการปฏิบัติความศรัทธา และในกรณีที่มีความขัดแย้ง ให้การปฏิบัติความศรัทธามีความสำคัญเหนือกว่าการศึกษาทางวิชาการ; ให้การได้รับการยอมรับไม่เพียงแต่จากความสำเร็จทางวิชาการ แต่ยังจากความเชื่อและนิสัยที่ดีด้วย โดยทั่วไป เราต้องปลูกฝังความเชื่อมั่นในใจนักเรียนว่าวัตถุประสงค์หลักของเราคือการทำให้พระเจ้าพอพระทัย ส่วนความรู้ทางวิชาการเป็นคุณสมบัติรอง เป็นเพียงเรื่องรองที่มีประโยชน์เพียงในช่วงชีวิตปัจจุบันนี้เท่านั้น ดังนั้น จึงไม่ควรให้ความสำคัญกับมันมากเกินไป หรือนำเสนอมันในแสงสว่างที่เจิดจ้าจนทำให้มันผูกขาดความสนใจทั้งหมดและกินความกังวลทั้งหมด ไม่มีสิ่งใดที่เป็นพิษและทำลายจิตวิญญาณของชีวิตคริสเตียนได้มากกว่าวิธีการทางวิทยาศาสตร์นี้และการหมกมุ่นอยู่กับมันอย่างสุดโต่ง มันนำไปสู่ความเฉยเมยทางจิตวิญญาณโดยตรง และอาจทำให้บุคคลนั้นอยู่ในสภาพนั้นตลอดไป; ที่จริงแล้ว มันอาจนำไปสู่ความเสื่อมทรามทางศีลธรรมได้หากมีสถานการณ์ที่เอื้ออำนวย </w:t>
      </w:r>
    </w:p>
    <w:p w14:paraId="7CB964A8" w14:textId="77777777" w:rsidR="00C00D83" w:rsidRPr="008C7964" w:rsidRDefault="001F2820" w:rsidP="004034DF">
      <w:pPr>
        <w:widowControl w:val="0"/>
        <w:ind w:firstLine="720"/>
        <w:rPr>
          <w:lang w:val="ru-RU"/>
        </w:rPr>
      </w:pPr>
      <w:r w:rsidRPr="008C7964">
        <w:rPr>
          <w:lang w:val="ru-RU"/>
        </w:rPr>
        <w:t xml:space="preserve">อีกประเด็นหนึ่งที่จำเป็นต้องให้ความสนใจคือจิตวิญญาณในการสอนหรือมุมมองต่อวิชาที่สอน ต้องกำหนดให้เป็นกฎที่ไม่อาจละเมิดได้ว่า ทุกสาขาความรู้ที่สอนให้คริสเตียนต้องซึมซับด้วยหลักการคริสเตียน และยิ่งไปกว่านั้น ต้องเป็นหลักการที่ถูกต้องตามหลักออร์โธดอกซ์ ทุกสาขาความรู้สามารถทำเช่นนี้ได้ และแท้จริงแล้วจะกลายเป็นวิทยาศาสตร์ที่แท้จริงในตัวมันเองได้ก็ต่อเมื่อมันปฏิบัติตามเงื่อนไขนี้เท่านั้น หลักการคริสเตียนเป็นความจริงที่ไม่อาจปฏิเสธได้ ดังนั้น จึงควรนำหลักการเหล่านี้มาใช้เป็นมาตรฐานสากลแห่งความจริงโดยไม่ลังเล ความผิดพลาดที่อันตรายที่สุดของเราคือ การสอนวิทยาศาสตร์โดยไม่คำนึงถึงความเชื่อที่แท้จริง โดยให้ตนเองมีอิสระแม้กระทั่งการกล่าวเท็จ ภายใต้สมมติฐานว่าความเชื่อและวิทยาศาสตร์เป็นสองโลกที่แยกจากกันอย่างสิ้นเชิง เรามีเพียงจิตวิญญาณเดียวเท่านั้น และจิตวิญญาณนี้เองที่รับเอาวิทยาศาสตร์และได้รับการหล่อเลี้ยงจากหลักการของมัน เช่นเดียวกับที่มันรับเอาความเชื่อและถูกซึมซับด้วยความเชื่อนั้น แล้วอย่างไรที่ทั้งสองสิ่งนี้จะไม่มาสัมผัสกัน—ไม่ว่าจะเป็นในทางที่ดีหรือทางที่ไม่ดี—ในที่นี้? ยิ่งไปกว่านั้น มีเพียงอาณาจักรแห่งความจริงเดียวเท่านั้น แล้วทำไมเราจึงต้องเติมเต็มจิตใจด้วยสิ่งที่ไม่ได้เป็นส่วนหนึ่งของอาณาจักรนี้ หรือสิ่งที่เราไม่สามารถนำมันไปปรากฏตัวในศาลอันสว่างไสวของอาณาจักรนั้นได้? </w:t>
      </w:r>
    </w:p>
    <w:p w14:paraId="6F577C10" w14:textId="77777777" w:rsidR="00C00D83" w:rsidRPr="008C7964" w:rsidRDefault="001F2820" w:rsidP="004034DF">
      <w:pPr>
        <w:widowControl w:val="0"/>
        <w:ind w:firstLine="720"/>
        <w:rPr>
          <w:lang w:val="ru-RU"/>
        </w:rPr>
      </w:pPr>
      <w:r w:rsidRPr="008C7964">
        <w:rPr>
          <w:lang w:val="ru-RU"/>
        </w:rPr>
        <w:t xml:space="preserve">หากการศึกษานั้นดำเนินการในลักษณะที่ความเชื่อและการใช้ชีวิตในจิตวิญญาณแห่งความเชื่อมีลำดับความสำคัญเหนือสิ่งอื่นใดในจิตใจของนักเรียน — ทั้งในเนื้อหาของบทเรียนและในจิตวิญญาณของการสอน — แล้วไม่มีข้อสงสัยเลยว่าพื้นฐานที่วางไว้ในวัยเด็กจะไม่เพียงแต่ได้รับการรักษาไว้ แต่ยังจะได้รับการยกระดับ เสริมสร้าง และพัฒนาให้ถึงระดับความสุกงอมที่เหมาะสม และสิ่งนี้จะเป็นประโยชน์เพียงใด! </w:t>
      </w:r>
    </w:p>
    <w:p w14:paraId="0A3F558C" w14:textId="77777777" w:rsidR="00C00D83" w:rsidRPr="008C7964" w:rsidRDefault="001F2820" w:rsidP="004034DF">
      <w:pPr>
        <w:widowControl w:val="0"/>
        <w:ind w:firstLine="720"/>
        <w:rPr>
          <w:lang w:val="ru-RU"/>
        </w:rPr>
      </w:pPr>
      <w:r w:rsidRPr="008C7964">
        <w:rPr>
          <w:lang w:val="ru-RU"/>
        </w:rPr>
        <w:t>หากการเลี้ยงดูบุคคลหนึ่งถูกดำเนินการด้วยวิธีนี้ตั้งแต่ปีแรกๆ แล้ว ทีละน้อย ลักษณะของชีวิตที่พวกเขาควรดำเนินไปก็จะถูกเปิดเผยให้พวกเขาเห็น; พวกเขาจะค่อยๆ คุ้นเคยกับแนวคิดว่าตนเองมีหน้าที่ ในนามของพระเจ้าและผู้ช่วยให้รอดของเรา ที่จะใช้ชีวิตและกระทำตามพระบัญญัติของพระองค์; ว่าเรื่องและกิจกรรมอื่นๆ ทั้งหมดล้วนด้อยกว่าสิ่งเหล่านี้ และเหมาะสมเพียงเพื่อเป็นการต่อยอดจากชีวิตปัจจุบันนี้เท่านั้น; และว่ามีที่อยู่แห่งอื่น บ้านเกิดอีกแห่งหนึ่ง ที่บุคคลต้องมุ่งความคิดและความปรารถนาทั้งหมดของตนไปทางนั้น ในกระบวนการพัฒนาความสามารถตามธรรมชาติ ทุกคนย่อมตระหนักได้โดยธรรมชาติว่าตนเองเป็นมนุษย์ แต่หากหลักการคริสเตียนใหม่ที่เต็มเปี่ยมด้วยพระคุณถูกปลูกฝังลงในธรรมชาติของพวกเขาตั้งแต่ช่วงเวลาแรกที่ความสามารถและกิจกรรมของพวกเขาเริ่มตื่นตัว (ในพิธีบัพติศมา) และหากต่อมา ในทุกขั้นตอนของการพัฒนาความสามารถเหล่านี้ หลักการใหม่นี้ไม่เพียงแต่ไม่ยอมให้หลักการอื่นมีอำนาจเหนือกว่า แต่กลับมีอำนาจเหนือกว่าเสมอ จนกระทั่งกำหนดรูปแบบของทุกสิ่ง แล้ว เมื่อบุคคลนั้นมาถึงจุดที่ตระหนักถึงตนเอง เขาจะพบว่าตนเองกำลังกระทำตามหลักการคริสต์ และจะพบว่าตนเองเป็นคริสต์ชน และนี่คือเป้าหมายหลักของการเลี้ยงดูแบบคริสเตียน: เพื่อให้ในที่สุดบุคคลนั้นสามารถกล่าวกับตัวเองได้ว่าตนเป็นคริสเตียน แต่หากเมื่อถึงขั้นตระหนักรู้ในตนเองอย่างเต็มที่แล้ว เขากล่าวว่า: ‘ฉันเป็นคริสเตียน ผู้ถูกพระผู้ช่วยให้รอดและพระเจ้าผูกมัดให้ใช้ชีวิตในลักษณะนี้และลักษณะนั้น เพื่อจะได้ถือว่าเป็นผู้ที่สมควรได้รับการร่วมรับศีลมหาสนิทอันศักดิ์สิทธิ์กับพระองค์และผู้ที่พระองค์ทรงเลือก</w:t>
      </w:r>
      <w:r w:rsidR="00EC4FF7" w:rsidRPr="008C7964">
        <w:rPr>
          <w:lang w:val="ru-RU"/>
        </w:rPr>
        <w:t>ไว้ในชีวิตหลังความตาย’</w:t>
      </w:r>
      <w:r w:rsidRPr="008C7964">
        <w:rPr>
          <w:lang w:val="ru-RU"/>
        </w:rPr>
        <w:t xml:space="preserve"> — แล้ว เมื่อเขาได้บรรลุความเป็นอิสระ หรือได้สร้างวิถีชีวิตที่ตัดสินใจด้วยตนเองและมีเหตุผล </w:t>
      </w:r>
      <w:r w:rsidRPr="008C7964">
        <w:rPr>
          <w:lang w:val="ru-RU"/>
        </w:rPr>
        <w:lastRenderedPageBreak/>
        <w:t xml:space="preserve">เขาจะกำหนดภารกิจสำคัญอันดับแรกคือการรักษาความเชื่อในพระเจ้าผู้เป็นพระผู้ช่วยให้รอด ( ) ด้วยตนเอง และการจุดประกายจิตวิญญาณแห่งความศรัทธาที่เขาเคยดำเนินมาภายใต้การนำของผู้อื่น </w:t>
      </w:r>
    </w:p>
    <w:p w14:paraId="3AC18658" w14:textId="77777777" w:rsidR="00C00D83" w:rsidRPr="008C7964" w:rsidRDefault="001F2820" w:rsidP="004034DF">
      <w:pPr>
        <w:widowControl w:val="0"/>
        <w:ind w:firstLine="720"/>
        <w:rPr>
          <w:lang w:val="ru-RU"/>
        </w:rPr>
      </w:pPr>
      <w:r w:rsidRPr="008C7964">
        <w:rPr>
          <w:lang w:val="ru-RU"/>
        </w:rPr>
        <w:t xml:space="preserve">ก่อนหน้านี้ได้กล่าวไว้แล้วว่า ต้องมีช่วงเวลาเฉพาะที่บุคคลต้องตั้งใจฟื้นฟูในจิตสำนึกของตนต่อพันธะทั้งหมดของศาสนาคริสต์ และรับภาระของพันธะเหล่านั้นเป็นกฎที่ไม่อาจเปลี่ยนแปลงได้ ในพิธีบัพติศมา สิ่งเหล่านี้ไม่ได้ถูกรับรู้อย่างมีสติ; หลังจากนั้น มันถูกรักษาไว้โดยจิตสำนึกของผู้อื่น ตามนิสัยใจคอของผู้อื่น และด้วยความเรียบง่าย บัดนี้ บุคคลต้องรับภาระอันดีของพระคริสต์มาบนตนเองอย่างมีสติ เลือกวิถีชีวิตคริสเตียน; อุทิศตนให้พระเจ้าอย่างเต็มที่ เพื่อที่จะได้ปรนนิบัติพระองค์ด้วยความกระตือรือร้นตลอดชีวิตที่เหลือ นี่คือจุดที่บุคคลเริ่มชีวิตคริสเตียนอย่างแท้จริงด้วยเจตจำนงของตนเอง มันเคยมีอยู่ภายในตัวเขาแล้ว แต่สามารถกล่าวได้ว่า มันไม่ได้เกิดขึ้นจากความริเริ่มของตนเอง หรือจากตัวตนของเขาเอง บัดนี้ เขาเอง ด้วยสิทธิของตนเอง จะเริ่มกระทำด้วยจิตวิญญาณของคริสตชน แสงสว่างของพระคริสต์ในตัวเขาเมื่อก่อนนั้น เหมือนแสงสว่างของวันแรก: ไม่รวมตัว เป็นแสงกระจาย แต่เช่นเดียวกับที่แสงจำเป็นต้องถูกรวมตัวโดยการถูกดึงดูดไปยังดวงอาทิตย์และศูนย์กลางของดาวเคราะห์ แสงนี้เองก็ต้องรวมตัวรอบจุดเริ่มต้นของชีวิตเรา คือจิตสำนึกของเรา บุคคลจะกลายเป็นมนุษย์อย่างสมบูรณ์เมื่อเขาบรรลุถึงการรู้จักตนเองและความเป็นอิสระทางเหตุผล เมื่อเขากลายเป็นผู้ควบคุมและผู้ตัดสินความคิดและพฤติกรรมของตนเองอย่างเต็มที่ โดยยึดมั่นในความคิดบางอย่างไม่ใช่เพราะผู้อื่นส่งต่อให้เขา แต่เพราะเขาเองพบว่าความคิดนั้นเป็นความจริง แม้ในศาสนาคริสต์ บุคคลก็ยังคงเป็นบุคคลอยู่ นั่นคือเหตุผลที่พวกเขาต้องใช้เหตุผลที่นี่ด้วยเช่นกัน แต่พวกเขาต้องนำเหตุผลนี้มาเพื่อประโยชน์ของความเชื่ออันศักดิ์สิทธิ์ ให้พวกเขาใช้เหตุผลเพื่อโน้มน้าวตนเองว่าความเชื่ออันศักดิ์สิทธิ์ที่พวกเขายึดถือคือทางเดียวที่แท้จริงสู่ความรอด และว่าทางอื่น ๆ ทั้งหมดที่ขัดแย้งกับมันจะนำไปสู่ความพินาศ เป็นเกียรติสำหรับบุคคลหนึ่งที่จะไม่เป็นผู้ติดตามอย่างมืดบอด แต่ต้องตระหนักว่า เมื่อกระทำเช่นนี้ เขากำลังทำสิ่งที่ถูกต้อง เขาจะทำทั้งหมดนี้เมื่อเขาตระหนักและรับภาระอันดีของพระคริสต์ไว้บนตนเอง </w:t>
      </w:r>
    </w:p>
    <w:p w14:paraId="2D4BB76F" w14:textId="77777777" w:rsidR="00C00D83" w:rsidRPr="008C7964" w:rsidRDefault="001F2820" w:rsidP="004034DF">
      <w:pPr>
        <w:widowControl w:val="0"/>
        <w:ind w:firstLine="720"/>
        <w:rPr>
          <w:lang w:val="ru-RU"/>
        </w:rPr>
      </w:pPr>
      <w:r w:rsidRPr="008C7964">
        <w:rPr>
          <w:lang w:val="ru-RU"/>
        </w:rPr>
        <w:t xml:space="preserve">เพียงเมื่อนั้นเท่านั้น ความเชื่อส่วนตัวของเขา — หรือชีวิตที่เต็มไปด้วยความดีตามความเชื่อนั้น — จึงจะมั่นคงและไม่สั่นคลอน เขาจะไม่ถูกนำให้หลงทางโดยตัวอย่างที่เลวร้าย หรือถูกพาไปโดยความคิดที่ว่างเปล่า เพราะเขารู้อย่างชัดเจนถึงหน้าที่ของตนที่จะต้องคิดและกระทำอย่างเด็ดขาด แต่หากเขายังไม่ตระหนักถึงสิ่งนี้ แล้วเช่นเดียวกับที่ตัวอย่างที่ดีเคยชักจูงให้เขาทำตามในอดีต ตอนนี้ตัวอย่างที่เลวก็อาจชักจูงเขาไปสู่ความชั่วและนำเขาเข้าสู่บาป; และเช่นเดียวกับที่ความคิดดีของผู้อื่นเคยครอบงำจิตใจเขาได้อย่างง่ายดายและไม่มีการต่อต้าน ตอนนี้ความคิดชั่วก็จะเข้าครอบงำจิตใจเขาได้เช่นกัน และประสบการณ์แสดงให้เห็นว่า การประกาศความเชื่อและความดีงามในชีวิตของบุคคลที่ยังไม่เคยตระหนักว่าตนเองเป็นคริสเตียนนั้น เป็นเรื่องที่ไม่มั่นคงเพียงใด ผู้ที่เผชิญกับความล่อลวงน้อย จะยังคงเติบโตในความบริสุทธิ์ของใจได้นานขึ้น แต่ผู้ที่ไม่สามารถหลีกเลี่ยงความล่อลวงเหล่านั้นได้ ก็ต้องเผชิญกับอันตรายอันใหญ่หลวง เราเห็นได้จากชีวิตของทุกคนที่รักษาพระคุณแห่งการรับบัพติศมาไว้ว่า มีช่วงเวลาหนึ่งที่พวกเขาได้อุทิศตนให้พระเจ้าอย่างแน่วแน่ สิ่งนี้ถูกอธิบายด้วยคำพูดว่า: ‘จิตวิญญาณของเขาถูกจุดประกาย’, ‘เขาถูกจุดไฟด้วยความปรารถนาอันศักดิ์สิทธิ์’ </w:t>
      </w:r>
    </w:p>
    <w:p w14:paraId="4CC8F284" w14:textId="77777777" w:rsidR="00C00D83" w:rsidRPr="008C7964" w:rsidRDefault="001F2820" w:rsidP="004034DF">
      <w:pPr>
        <w:widowControl w:val="0"/>
        <w:ind w:firstLine="720"/>
        <w:rPr>
          <w:lang w:val="ru-RU"/>
        </w:rPr>
      </w:pPr>
      <w:r w:rsidRPr="008C7964">
        <w:rPr>
          <w:lang w:val="ru-RU"/>
        </w:rPr>
        <w:t xml:space="preserve">เมื่อเขาได้ตระหนักว่าตนเองเป็นคริสเตียน หรือได้ตัดสินใจอย่างมีสติที่จะดำเนินชีวิตตามแบบคริสเตียนแล้ว ก็ขอให้เขาตอนนี้รักษาความสมบูรณ์และความบริสุทธิ์ของชีวิตที่เขาได้รับมาตั้งแต่เยาว์วัย ด้วยความระมัดระวังอย่างยิ่งยวด เช่นเดียวกับที่ผู้อื่นได้รักษาไว้ก่อนเขาแล้ว ไม่จำเป็นต้องให้กฎเกณฑ์พิเศษใดๆ เป็นแนวทางแก่เขา ในด้านนี้ เขาอยู่ในระดับเดียวกันกับผู้กลับใจ ซึ่งหลังจากหันหลังให้บาปแล้ว ก็มีความมุ่งมั่นอย่างแรงกล้าที่จะดำเนินชีวิตตามแบบคริสเตียน ดังนั้น ตั้งแต่นี้เป็นต้นไป เขาต้องได้รับการชี้นำด้วยกฎเกณฑ์เดียวกันกับผู้กลับใจ ซึ่งจะกล่าวถึงในส่วนที่สาม </w:t>
      </w:r>
    </w:p>
    <w:p w14:paraId="540C9FF2" w14:textId="77777777" w:rsidR="00C00D83" w:rsidRPr="008C7964" w:rsidRDefault="001F2820" w:rsidP="004034DF">
      <w:pPr>
        <w:widowControl w:val="0"/>
        <w:ind w:firstLine="720"/>
        <w:rPr>
          <w:lang w:val="ru-RU"/>
        </w:rPr>
      </w:pPr>
      <w:r w:rsidRPr="008C7964">
        <w:rPr>
          <w:lang w:val="ru-RU"/>
        </w:rPr>
        <w:t xml:space="preserve">ความแตกต่างระหว่างเขาและผู้ที่กลับใจในการแสวงหาความสมบูรณ์แบบจะปรากฏชัดเจนขึ้นโดยธรรมชาติ </w:t>
      </w:r>
    </w:p>
    <w:p w14:paraId="0360F9A2" w14:textId="77777777" w:rsidR="00C00D83" w:rsidRPr="008C7964" w:rsidRDefault="001F2820" w:rsidP="004034DF">
      <w:pPr>
        <w:widowControl w:val="0"/>
        <w:ind w:firstLine="720"/>
        <w:rPr>
          <w:lang w:val="ru-RU"/>
        </w:rPr>
      </w:pPr>
      <w:r w:rsidRPr="008C7964">
        <w:rPr>
          <w:lang w:val="ru-RU"/>
        </w:rPr>
        <w:t xml:space="preserve">ตอนนี้เหลือเพียงการเสนอข้อเตือนใจไม่กี่ข้อ—แม้จะสำคัญมาก—ที่เกี่ยวข้องโดยเฉพาะกับช่วงวัยรุ่น </w:t>
      </w:r>
      <w:r w:rsidRPr="008C7964">
        <w:rPr>
          <w:lang w:val="ru-RU"/>
        </w:rPr>
        <w:lastRenderedPageBreak/>
        <w:t xml:space="preserve">การได้รับการเลี้ยงดูในจิตวิญญาณคริสเตียนนั้นไม่เพียงแต่เป็นประโยชน์และนำสู่ความรอด แต่ยังรวมถึงการตระหนักในตัวเองว่าเป็นคริสเตียน และตัดสินใจที่จะเป็นคริสเตียนก่อนที่จะก้าวเข้าสู่วัยรุ่นด้วย สิ่งนี้มีความสำคัญอย่างยิ่ง เมื่อพิจารณาถึงอันตรายใหญ่หลวงที่เยาวชนต้องเผชิญอย่างหลีกเลี่ยงไม่ได้: 1) เนื่องจากธรรมชาติของวัยของเขาเอง และ 2) เนื่องจากความล่อลวงอันใหญ่หลวงที่เขาต้องเผชิญตลอดช่วงเวลานี้ </w:t>
      </w:r>
    </w:p>
    <w:p w14:paraId="3A5572D9" w14:textId="77777777" w:rsidR="00C00D83" w:rsidRPr="008C7964" w:rsidRDefault="001F2820" w:rsidP="004034DF">
      <w:pPr>
        <w:widowControl w:val="0"/>
        <w:ind w:firstLine="720"/>
        <w:rPr>
          <w:lang w:val="ru-RU"/>
        </w:rPr>
      </w:pPr>
      <w:r w:rsidRPr="008C7964">
        <w:rPr>
          <w:lang w:val="ru-RU"/>
        </w:rPr>
        <w:t>1</w:t>
      </w:r>
      <w:r w:rsidR="004034DF">
        <w:rPr>
          <w:lang w:val="ru-RU"/>
        </w:rPr>
        <w:t xml:space="preserve">. </w:t>
      </w:r>
      <w:r w:rsidRPr="008C7964">
        <w:rPr>
          <w:lang w:val="ru-RU"/>
        </w:rPr>
        <w:t xml:space="preserve">แม่น้ำแห่งชีวิตของเราถูกตัดผ่านโดยเส้นทางที่คดเคี้ยวของวัยหนุ่มสาว นี่คือช่วงเวลาที่ชีวิตทางกายและจิตวิญญาณถึงจุดเดือด เด็กและวัยรุ่นใช้ชีวิตอย่างสงบ ผู้ชายมีช่วงเวลาที่แสดงอารมณ์อย่างหุนหันพลันแล่นน้อยลง ผมสีเทาอันน่าเคารพโน้มเอียงสู่ความสงบ มีเพียงวัยหนุ่มสาวเท่านั้นที่เต็มเปี่ยมไปด้วยชีวิตชีวา คนเราต้องมีเท้าที่ยืนมั่นคงมาก เพื่อต้านทานการโจมตีของคลื่นในช่วงเวลานี้ ความไม่เป็นระเบียบและความหุนหันพลันแล่นในการเคลื่อนไหวของตัวเราเองนั้นเป็นอันตราย การเคลื่อนไหวอิสระครั้งแรกของเราเริ่มขึ้น — ความตื่นตัวครั้งแรกของพลังที่เริ่มตื่นขึ้น — และดึงดูดใจเราอย่างเต็มที่: ด้วยแรงอิทธิพลของมัน มันแทนที่ทุกสิ่งที่เคยครองใจและจิตใจเราไว้ก่อนหน้านี้ สิ่งที่เคยมีอยู่จะกลายเป็นความฝัน ความลำเอียง มีเพียงความรู้สึกในปัจจุบันเท่านั้นที่เป็นจริง มีเพียงความรู้สึกเหล่านี้เท่านั้นที่ถือความเป็นจริงและความสำคัญ แต่หากก่อนที่พลังเหล่านี้จะตื่นขึ้น เขาได้ผูกมัดตัวเองด้วยคำสัญญาต่อความเชื่อและวิถีชีวิตคริสเตียนแล้ว แรงผลักดันอื่น ๆ ที่ถือเป็นเรื่องรอง ก็จะอ่อนแอลง และยอมจำนนต่อข้อเรียกร้องของสิ่งแรกได้ง่ายขึ้น — เพียงเพราะสิ่งแรกนั้นมีมาตั้งแต่ก่อน ถูกทดสอบและเลือกโดยหัวใจแล้ว และที่สำคัญที่สุด คือได้รับการผนึกไว้ด้วยคำปฏิญาณ ชายหนุ่มผู้นี้มุ่งมั่น ที่จะรักษาคำพูดของตนเสมอ แล้วจะกล่าวอย่างไรกับผู้ที่ไม่เพียงแต่ไม่รักชีวิตและความจริงของคริสต์ศาสนา แต่ยังไม่เคยได้ยินถึงสิ่งเหล่านั้นเลย? </w:t>
      </w:r>
    </w:p>
    <w:p w14:paraId="7B23D51B" w14:textId="77777777" w:rsidR="00C00D83" w:rsidRPr="008C7964" w:rsidRDefault="001F2820" w:rsidP="004034DF">
      <w:pPr>
        <w:widowControl w:val="0"/>
        <w:ind w:firstLine="720"/>
        <w:rPr>
          <w:lang w:val="ru-RU"/>
        </w:rPr>
      </w:pPr>
      <w:r w:rsidRPr="008C7964">
        <w:rPr>
          <w:lang w:val="ru-RU"/>
        </w:rPr>
        <w:t xml:space="preserve">ในกรณีนี้ เขาคือบ้านที่ไม่มีรั้ว ถูกทิ้งไว้ให้ถูกปล้นสะดม หรือเหมือนกิ่งไม้แห้งที่ถูกทิ้งให้ถูกไฟเผา เมื่อความดื้อรั้นในจิตใจของชายหนุ่มก่อให้เกิดเงาแห่งความสงสัยเหนือทุกสิ่ง เมื่อเขาถูกรบกวนอย่างหนักจากความปั่นป่วนของอารมณ์ เมื่อจิตวิญญาณทั้งมวลของเขาเต็มไปด้วยความคิดและแรงกระตุ้นที่ล่อลวง—ชายหนุ่มผู้นั้นก็อยู่ในเปลวเพลิงแล้ว ใครจะให้เขาหยดน้ำค้างเพื่อคลายร้อน หรือยื่นมือช่วยเหลือ หากไม่มีเสียงแห่งความจริง ความดี และความบริสุทธิ์ผุดขึ้นจากใจเขา? และเสียงนั้นจะไม่ผุดขึ้น เว้นแต่ความรักต่อสิ่งเหล่านี้ได้หยั่งรากลึกในตัวเขาก่อนแล้ว แม้แต่คำปรึกษา ก็จะไม่ช่วยอะไรได้ในกรณีเช่นนี้ การพยายามปลูกฝังมันในเวลานั้นจึงไม่มีประโยชน์ คำแนะนำและการชักจูงจะมีพลัง หากเมื่อผ่านจากหูเข้าสู่หัวใจ มันสามารถปลุกความรู้สึกที่อยู่ในตัวเราแล้ว ซึ่งเป็นสิ่งล้ำค่า แต่ในขณะนั้นถูกสิ่งอื่นบดบังไว้ จนเราเองไม่สามารถหาทางปลดปล่อยและเสริมสร้างพลังให้มันได้ ในกรณีนี้ คำแนะนำคือของขวัญล้ำค่าจากผู้ให้คำปรึกษาแก่ชายหนุ่ม แต่หากในใจไม่มีเมล็ดพันธุ์แห่งชีวิตที่บริสุทธิ์ คำแนะนำนั้นก็ไม่มีประโยชน์ </w:t>
      </w:r>
    </w:p>
    <w:p w14:paraId="28B36AB1" w14:textId="77777777" w:rsidR="00C00D83" w:rsidRPr="008C7964" w:rsidRDefault="001F2820" w:rsidP="004034DF">
      <w:pPr>
        <w:widowControl w:val="0"/>
        <w:ind w:firstLine="720"/>
        <w:rPr>
          <w:lang w:val="ru-RU"/>
        </w:rPr>
      </w:pPr>
      <w:r w:rsidRPr="008C7964">
        <w:rPr>
          <w:lang w:val="ru-RU"/>
        </w:rPr>
        <w:t xml:space="preserve">คนหนุ่มนั้นใช้ชีวิตตามทางของตัวเอง และใครจะเข้าใจได้หมดทุกการเคลื่อนไหวและแนวโน้มในใจของเขา? มันเหมือนกับการพยายามเข้าใจเส้นทางของนกในอากาศ หรือทิศทางของเรือบนน้ำ!! หัวใจของชายหนุ่มนั้นเหมือนการหมักของของเหลวที่กำลังเปรี้ยว หรือการเคลื่อนไหวของธาตุต่าง ๆ เมื่อถูกผสมในสัดส่วนที่ไม่เท่ากัน ความต้องการทั้งหมดของสิ่งที่เรียกว่าธรรมชาติ ในความวุ่นวายที่มีชีวิตชีวา แต่ละอย่างต่างส่งเสียงร้อง เรียกร้องความพึงพอใจ เช่นเดียวกับที่ความวุ่นวายครอบงำธรรมชาติของเรา ดังนั้น เสียงรวมของสิ่งเหล่านี้จึงเหมือนเสียงตะโกนที่ไร้ระเบียบของฝูงชนที่อึกทึกครึกโครม แล้วชายหนุ่มจะเป็นอย่างไร หากเขาไม่ได้รับการสอนตั้งแต่ต้นให้จัดระเบียบการกระทำของตนเอง และไม่มุ่งมั่นที่จะรักษาการกระทำเหล่านั้นให้อยู่ภายใต้ข้อเรียกร้องที่สูงส่งอย่างเคร่งครัด? หากหลักการเหล่านี้ถูกปลูกฝังลึกซึ้งในใจตั้งแต่ช่วงการเลี้ยงดูในวัยเด็ก และต่อมาถูกรับมาใช้อย่างมีสติเป็นกฎเกณฑ์แล้ว ความวุ่นวายทั้งหมดก็จะเกิดขึ้นเพียงบนผิวเผินเท่านั้น ผ่านไปอย่างรวดเร็ว โดยไม่สั่นคลอนรากฐานหรือทำให้จิตวิญญาณสั่นคลอน </w:t>
      </w:r>
    </w:p>
    <w:p w14:paraId="0610C1C6" w14:textId="77777777" w:rsidR="00C00D83" w:rsidRPr="008C7964" w:rsidRDefault="001F2820" w:rsidP="004034DF">
      <w:pPr>
        <w:widowControl w:val="0"/>
        <w:ind w:firstLine="720"/>
        <w:rPr>
          <w:lang w:val="ru-RU"/>
        </w:rPr>
      </w:pPr>
      <w:r w:rsidRPr="008C7964">
        <w:rPr>
          <w:lang w:val="ru-RU"/>
        </w:rPr>
        <w:t xml:space="preserve">ประเภทของบุคคลที่เราจะกลายเป็นเมื่อผ่านพ้นวัยเยาว์นั้น ขึ้นอยู่กับอย่างมากว่าเราเป็นบุคคลประเภทใดเมื่อก้าวเข้าสู่วัยนั้น น้ำที่ตกจากหน้าผาจะเดือดและหมุนวนอยู่ด้านล่าง แล้วไหลไปอย่างสงบตามช่องทางต่าง ๆ นี่คืออุปมาสำหรับวัยเยาว์ ซึ่งทุกคนถูกโยนเข้าไปในนั้น เหมือนน้ำที่ถูกโยนลงน้ำตก มีสองประเภทของคนที่ก้าวผ่านช่วงวัยนี้: บางคนเปล่งประกายด้วยความเมตตาและความสูงส่ง </w:t>
      </w:r>
      <w:r w:rsidRPr="008C7964">
        <w:rPr>
          <w:lang w:val="ru-RU"/>
        </w:rPr>
        <w:lastRenderedPageBreak/>
        <w:t xml:space="preserve">ส่วนอีกกลุ่มถูกบดบังด้วยความชั่วร้ายและความเสื่อมทราม; และกลุ่มที่สาม—ชนชั้นกลาง—เป็นการผสมผสานระหว่างความดีและความชั่ว เปรียบเสมือนถ่านไฟที่บางครั้งเอนเอียงไปทางความดี บางครั้งเอนเอียงไปทางความชั่ว เช่นเดียวกับนาฬิกาที่เสีย บางครั้งก็แสดงเวลาถูกต้อง บางครั้งก็เดินเร็ว และบางครั้งก็เดินช้า </w:t>
      </w:r>
    </w:p>
    <w:p w14:paraId="4BE6889E" w14:textId="77777777" w:rsidR="00C00D83" w:rsidRPr="008C7964" w:rsidRDefault="001F2820" w:rsidP="004034DF">
      <w:pPr>
        <w:widowControl w:val="0"/>
        <w:ind w:firstLine="720"/>
        <w:rPr>
          <w:lang w:val="ru-RU"/>
        </w:rPr>
      </w:pPr>
      <w:r w:rsidRPr="008C7964">
        <w:rPr>
          <w:lang w:val="ru-RU"/>
        </w:rPr>
        <w:t xml:space="preserve">ผู้ที่ผูกมัดตนเองด้วยคำปฏิญาณไว้ล่วงหน้า ก็เปรียบเสมือนได้รับการคุ้มครองในเรือเล็กที่มั่นคงไม่ให้น้ำเข้า หรือได้สร้างทางน้ำที่สงบผ่านวังวน หากไม่มีสิ่งนี้ แม้จะได้รับการเลี้ยงดูที่ดี ก็ไม่อาจช่วยเขาได้เสมอไป แม้คนนั้นจะไม่ตกสู่ความชั่วร้ายที่ร้ายแรง แต่หากเขาไม่มีความมั่นคงภายใน หัวใจของเขา — ที่ไม่ถูกแยกออกจากทุกสิ่งด้วยคำปฏิญาณ — จะถูกความปรารถนาฉีกขาด และเขาจะพ้นวัยเยาว์มาอย่างเหนื่อยล้า ไม่เป็นทั้งอย่างนี้หรืออย่างนั้น </w:t>
      </w:r>
    </w:p>
    <w:p w14:paraId="6613FE5F" w14:textId="77777777" w:rsidR="00C00D83" w:rsidRPr="008C7964" w:rsidRDefault="001F2820" w:rsidP="004034DF">
      <w:pPr>
        <w:widowControl w:val="0"/>
        <w:ind w:firstLine="720"/>
        <w:rPr>
          <w:lang w:val="ru-RU"/>
        </w:rPr>
      </w:pPr>
      <w:r w:rsidRPr="008C7964">
        <w:rPr>
          <w:lang w:val="ru-RU"/>
        </w:rPr>
        <w:t xml:space="preserve">ดังนั้น ก่อนที่จะก้าวเข้าสู่วัยหนุ่มสาว จึงเป็นสิ่งสำคัญยิ่ง ไม่เพียงแต่ต้องปลูกฝังนิสัยใจคอที่ดี แต่ยังต้องเสริมสร้างตนเองด้วยคำปฏิญาณ—เพื่อเป็นคริสตชนที่แท้จริง ให้ผู้ที่มีจิตใจแน่วแน่เกรงกลัววัยหนุ่มสาวเองดั่งเกรงกลัวไฟ และด้วยเหตุนี้จึงควรหลีกเลี่ยงทุกโอกาสที่วัยหนุ่มสาวอาจหลุดพ้นจากความควบคุมและกลายเป็นสิ่งที่ควบคุมไม่ได้ </w:t>
      </w:r>
    </w:p>
    <w:p w14:paraId="28126EB6" w14:textId="77777777" w:rsidR="00C00D83" w:rsidRPr="008C7964" w:rsidRDefault="004034DF" w:rsidP="004034DF">
      <w:pPr>
        <w:widowControl w:val="0"/>
        <w:ind w:firstLine="720"/>
        <w:rPr>
          <w:lang w:val="ru-RU"/>
        </w:rPr>
      </w:pPr>
      <w:r>
        <w:rPr>
          <w:lang w:val="ru-RU"/>
        </w:rPr>
        <w:t>2.</w:t>
      </w:r>
      <w:r w:rsidR="001F2820" w:rsidRPr="008C7964">
        <w:rPr>
          <w:lang w:val="ru-RU"/>
        </w:rPr>
        <w:t xml:space="preserve"> วัยหนุ่มสาวนั้นอันตรายในตัวมันเอง; แต่ยังมีสองความโน้มเอียงเพิ่มเติม ซึ่งเป็นลักษณะเฉพาะของวัยนี้ ที่ทำให้ความปรารถนาของวัยหนุ่มสาวลุกโชนขึ้นอย่างรุนแรงยิ่งขึ้น และมีความแข็งแกร่งและอันตรายมากขึ้น นั่นคือ: (ก) ความกระหายความตื่นเต้น และ (ข) ความโน้มเอียงสู่การเข้าสังคม ดังนั้น เพื่อหลีกเลี่ยงอันตรายของวัยเยาว์ จึงควรแนะนำให้ควบคุมแรงผลักดันเหล่านี้ไว้ เพื่อไม่ให้ก่อให้เกิดความเสียหายแทนที่จะเป็นประโยชน์ </w:t>
      </w:r>
    </w:p>
    <w:p w14:paraId="662DFAAE" w14:textId="77777777" w:rsidR="00C00D83" w:rsidRPr="008C7964" w:rsidRDefault="001F2820" w:rsidP="004034DF">
      <w:pPr>
        <w:widowControl w:val="0"/>
        <w:ind w:firstLine="720"/>
        <w:rPr>
          <w:lang w:val="ru-RU"/>
        </w:rPr>
      </w:pPr>
      <w:r w:rsidRPr="008C7964">
        <w:rPr>
          <w:lang w:val="ru-RU"/>
        </w:rPr>
        <w:t xml:space="preserve">นิสัยเชิงบวกที่ถูกปลุกเร้าขึ้นมาก่อนหน้านี้จะยังคงมีพลังเต็มที่ หากไม่ถูกปิดกั้นหรือกดทับ </w:t>
      </w:r>
    </w:p>
    <w:p w14:paraId="0CF6D8C1" w14:textId="77777777" w:rsidR="00C00D83" w:rsidRPr="008C7964" w:rsidRDefault="004034DF" w:rsidP="004034DF">
      <w:pPr>
        <w:widowControl w:val="0"/>
        <w:ind w:firstLine="720"/>
        <w:rPr>
          <w:lang w:val="ru-RU"/>
        </w:rPr>
      </w:pPr>
      <w:r>
        <w:rPr>
          <w:lang w:val="ru-RU"/>
        </w:rPr>
        <w:t xml:space="preserve">A. </w:t>
      </w:r>
      <w:r w:rsidR="001F2820" w:rsidRPr="008C7964">
        <w:rPr>
          <w:b/>
          <w:lang w:val="ru-RU"/>
        </w:rPr>
        <w:t xml:space="preserve">ความกระหายต่อประสบการณ์ใหม่ ๆ </w:t>
      </w:r>
      <w:r w:rsidR="001F2820" w:rsidRPr="008C7964">
        <w:rPr>
          <w:lang w:val="ru-RU"/>
        </w:rPr>
        <w:t xml:space="preserve">ทำให้การกระทำของชายหนุ่มมีความหุนหันพลันแล่น ความต่อเนื่อง และความหลากหลาย เขาต้องการสัมผัสทุกสิ่งด้วยตัวเอง เห็นทุกสิ่ง ได้ยินทุกสิ่ง และไปทุกที่ หาเขาได้ที่แห่งใดที่มีสิ่งสวยงามให้ตาได้ชม ความกลมกลืนให้หูได้ฟัง และพื้นที่ให้เคลื่อนไหว เขาต้องการอยู่ท่ามกลางกระแสความประทับใจที่ไม่หยุดนิ่ง ซึ่งเสมอใหม่และจึงหลากหลาย เขาไม่สามารถนั่งนิ่งอยู่ที่บ้านได้ ไม่สามารถอยู่ที่เดียวได้ และไม่สามารถจดจ่อกับสิ่งใดสิ่งหนึ่งได้ สภาพแวดล้อมที่เหมาะสมกับเขาคือความบันเทิง แต่นี่ไม่เพียงพอสำหรับเขา; เขาไม่พอใจกับประสบการณ์ส่วนตัวที่แท้จริง แต่ต้องการดูดซับและรับเอาความประทับใจของผู้อื่นมาใช้ เพื่อค้นพบว่าผู้อื่นรู้สึกอย่างไร และพวกเขาได้กระทำอย่างไรด้วยตนเอง หรือในสถานการณ์ที่คล้ายคลึงกับของเขา จากนั้นเขาก็ทุ่มเทตัวลงกับหนังสือและเริ่มอ่าน; เขาอ่านหนังสือเล่มแล้วเล่มเล่า โดยมักไม่เข้าใจเนื้อหาอย่างแท้จริง; เป้าหมายหลักของเขาคือการค้นหาสิ่งที่เรียกว่า ‘ผล’ ไม่ว่าหัวข้อจะเป็นเรื่องอะไร และไม่ว่ามันจะเกี่ยวข้องกับเรื่องใดก็ตาม ความใหม่ ความสดใส และความคมชัด คือจุดเด่นที่ดีที่สุดที่หนังสือสามารถเสนอให้เขาได้ ที่นี่เอง ความชื่นชอบในการอ่านหนังสือเบาๆ ก็เริ่มปรากฏและก่อตัวขึ้น — ความกระหายในความประทับใจแบบเดียวกัน แต่ในรูปแบบที่ต่างออกไป แต่ยังไม่หมดเพียงเท่านี้ หนุ่มคนนี้มักรู้สึกเบื่อหน่ายกับความเป็นจริง กับสิ่งที่ถูกบังคับให้เขาต้องรับจากภายนอก — สิ่งนี้จำกัดและกักขังเขาไว้อย่างเคร่งครัดภายในขอบเขตบางประการ ในขณะที่เขากำลังแสวงหาความอิสระบางอย่าง เขาจึงมักหลุดพ้นจากความเป็นจริง ถอนตัวเข้าสู่โลกที่เขาสร้างขึ้นเอง และเริ่มทำตามใจชอบในนั้น จินตนาการของเขาสร้างเรื่องราวทั้งเรื่องขึ้นมาให้เขา ซึ่งส่วนใหญ่แล้ว ตัวเอกก็คือตัวเขาเอง หนุ่มคนนี้เพิ่งจะก้าวเข้าสู่ชีวิตเท่านั้น อนาคตที่ดึงดูดและน่าหลงใหลกำลังรออยู่เบื้องหน้าเขา ในเวลาอันสมควร เขาเองก็ต้องก้าวเข้าสู่ที่แห่งนั้น: เขาจะกลายเป็นอะไร? ไม่มีทางใดที่จะยกม่านนี้ขึ้นและมองดูบ้างหรือ? จินตนาการ ซึ่งทำงานอย่างคึกคักเป็นพิเศษในวัยนี้ ก็พร้อมจะให้ความพึงพอใจอย่างรวดเร็ว นี่คือจุดที่นิสัยชอบฝันถูกเปิดเผยและได้รับการบ่มเพาะผ่านกิจกรรมเหล่านี้ </w:t>
      </w:r>
    </w:p>
    <w:p w14:paraId="74E61B08" w14:textId="77777777" w:rsidR="00C00D83" w:rsidRPr="008C7964" w:rsidRDefault="001F2820" w:rsidP="004034DF">
      <w:pPr>
        <w:widowControl w:val="0"/>
        <w:ind w:firstLine="720"/>
        <w:rPr>
          <w:lang w:val="ru-RU"/>
        </w:rPr>
      </w:pPr>
      <w:r w:rsidRPr="008C7964">
        <w:rPr>
          <w:lang w:val="ru-RU"/>
        </w:rPr>
        <w:t xml:space="preserve">ความฝัน การอ่านหนังสือเบาๆ ความบันเทิง — ทุกสิ่งเหล่านี้มีจิตวิญญาณที่แทบจะเหมือนกัน: เด็กๆ ปรารถนาความประทับใจ ปรารถนาสิ่งใหม่และหลากหลาย และความเสียหายที่พวกมันก่อให้เกิดก็เหมือนกัน ไม่มีสิ่งใดสามารถกดทับเมล็ดพันธุ์ดีที่ถูกหว่านไว้ในหัวใจของเด็กหนุ่มได้ดีไปกว่าสิ่งเหล่านี้ ต้นกล้าที่ปลูกในที่ซึ่งลมพัดมาจากทุกทิศจะทนทุกข์ได้เพียงชั่วครู่แล้วเหี่ยวแห้ง; หญ้าที่ถูกเหยียบย่ำบ่อยครั้งจะไม่เติบโต; ส่วนของร่างกายที่ถูกเสียดสีเป็นเวลานานจะชา สิ่งเดียวกันนี้เกิดขึ้นกับหัวใจและนิสัยดีภายในมัน หากใครก็ตามปล่อยตัวให้หลงอยู่ในความฝันกลางวัน การอ่านหนังสือที่ไร้ประโยชน์ หรือกิจกรรมที่ไร้สาระ ใครก็ตามที่ยืนอยู่กลางลมเป็นเวลานาน โดยเฉพาะลมที่ชื้น เมื่อเข้าสู่ที่กำบัง </w:t>
      </w:r>
      <w:r w:rsidRPr="008C7964">
        <w:rPr>
          <w:lang w:val="ru-RU"/>
        </w:rPr>
        <w:lastRenderedPageBreak/>
        <w:t xml:space="preserve">จะรู้สึกเหมือนทุกสิ่งภายในตัวตนเองไม่อยู่ในที่ที่ควรอยู่; สิ่งเดียวกันนี้เกิดขึ้นกับจิตวิญญาณที่ถูกทำให้เสียสมาธิด้วยวิธีใดก็ตาม เมื่อกลับจากความวอกวายสู่ตัวตนเอง หนุ่มคนนั้นจะพบว่าทุกสิ่งในจิตวิญญาณของเขาอยู่ในลำดับที่บิดเบี้ยว; และที่สำคัญที่สุดคือ สิ่งที่ดีงามทั้งหมดถูกปกคลุมด้วยม่านแห่งความลืมเลือน ในขณะที่ความสุขที่หลงเหลือจากความประทับใจยังคงอยู่เบื้องหน้า; ดังนั้น มันจึงไม่ใช่สิ่งที่เคยเป็นและสิ่งที่ควรจะเป็นเสมอไป: ลักษณะนิสัยที่ดีได้สลับตำแหน่งสำคัญกันแล้ว แล้วทำไมจิตวิญญาณจึงเริ่มโหยหาเมื่อมันกลับคืนสู่ตัวเองหลังจากถูกเบี่ยงเบนความสนใจ? เพราะมันพบว่าตัวเองถูกปล้นชิงไปแล้ว ผู้ที่ถูกเบี่ยงเบนความสนใจได้เปลี่ยนจิตวิญญาณของเขาให้กลายเป็นทางหลวงใหญ่ ที่ซึ่งผ่านทางจินตนาการ สิ่งล่อลวงต่าง ๆ ผ่านไปเหมือนเงา และเรียกจิตวิญญาณให้ตามไป แต่แล้ว เมื่อจิตวิญญาณถูกดึงออกจากตัวมันเองอย่างนั้น ปีศาจก็ค่อยๆ คืบคลานเข้ามาอย่างลับๆ นำเมล็ดพันธุ์ที่ดีไป และหว่านเมล็ดพันธุ์ชั่วร้าย นี่คือสิ่งที่พระผู้ช่วยให้รอดทรงสอน เมื่อพระองค์อธิบายว่าใครคือผู้ขโมยสิ่งที่หว่านไว้ริมทาง และใครคือผู้หว่านวัชพืช ทั้งสองอย่างล้วนเป็นผลงานของศัตรูของมนุษยชาติ </w:t>
      </w:r>
    </w:p>
    <w:p w14:paraId="3AA80794" w14:textId="77777777" w:rsidR="00C00D83" w:rsidRPr="008C7964" w:rsidRDefault="001F2820" w:rsidP="004034DF">
      <w:pPr>
        <w:widowControl w:val="0"/>
        <w:ind w:firstLine="720"/>
        <w:rPr>
          <w:lang w:val="ru-RU"/>
        </w:rPr>
      </w:pPr>
      <w:r w:rsidRPr="008C7964">
        <w:rPr>
          <w:lang w:val="ru-RU"/>
        </w:rPr>
        <w:t xml:space="preserve">ดังนั้น หนุ่มน้อย! คุณต้องการรักษาความบริสุทธิ์และความไร้เดียงสาของวัยเด็ก หรือคำปฏิญาณแห่งชีวิตคริสเตียนให้ปราศจากข้อตำหนิหรือไม่? ด้วยกำลังและความระมัดระวังของคุณให้มากที่สุด จงหลีกเลี่ยงการบันเทิง การอ่านหนังสือล่อลวงอย่างสุ่มสี่สุ่มห้า และ—การฝันกลางวัน! ในกรณีนี้ การวางตัวอยู่ภายใต้ระเบียบวินัยที่เคร่งครัดและเข้มงวด และอยู่ภายใต้การชี้แนะตลอดช่วงวัยเยาว์นั้นเป็นสิ่งที่ดีมาก ชายหนุ่มที่ไม่ได้รับอนุญาตให้จัดการพฤติกรรมของตนเองจนกว่าจะถึงวัยผู้ใหญ่ อาจเรียกว่าเป็นผู้โชคดี และชายหนุ่มทุกคนควรรู้สึกยินดีหากพบว่าตนเองอยู่ในสถานการณ์เช่นนี้ แน่นอนว่าชายหนุ่มเองแทบจะไม่สามารถบรรลุสิ่งนี้ด้วยตนเองได้ แต่เขาจะแสดงให้เห็นถึงความฉลาดอย่างยิ่ง หากเขาฟังคำแนะนำให้ใช้เวลาอยู่ที่บ้านมากขึ้นเพื่อปฏิบัติหน้าที่ของตน แทนที่จะฝันกลางวันหรืออ่านหนังสือที่ไร้สาระ ให้เขาแทนความเกียจคร้านด้วยความขยันหมั่นเพียร และแทนการฝันกลางวันด้วยการมุ่งมั่นทำสิ่งที่มีประโยชน์ภายใต้การกำกับดูแล—การกำกับดูแลนี้ต้องครอบคลุมถึงการอ่านหนังสือเป็นพิเศษ ทั้งในการเลือกหนังสือและวิธีการอ่าน อย่างไรก็ตาม ผู้ใดก็ตามที่ทำเช่นนี้ ก็ให้ทำไปเถิด ความหลงใหล ความสงสัย และความกระตือรือร้นลุกโชนขึ้นอย่างชัดเจนในสภาพจิตใจที่ปั่นป่วนของชายหนุ่มนี้เอง </w:t>
      </w:r>
    </w:p>
    <w:p w14:paraId="5B379467" w14:textId="77777777" w:rsidR="00C00D83" w:rsidRPr="008C7964" w:rsidRDefault="004034DF" w:rsidP="004034DF">
      <w:pPr>
        <w:widowControl w:val="0"/>
        <w:ind w:firstLine="720"/>
        <w:rPr>
          <w:lang w:val="ru-RU"/>
        </w:rPr>
      </w:pPr>
      <w:r>
        <w:rPr>
          <w:lang w:val="ru-RU"/>
        </w:rPr>
        <w:t xml:space="preserve">B. </w:t>
      </w:r>
      <w:r w:rsidR="001F2820" w:rsidRPr="008C7964">
        <w:rPr>
          <w:lang w:val="ru-RU"/>
        </w:rPr>
        <w:t xml:space="preserve">ความโน้มเอียงที่สอง ซึ่งอันตรายไม่แพ้กันในตัวชายหนุ่ม </w:t>
      </w:r>
      <w:r w:rsidR="001F2820" w:rsidRPr="008C7964">
        <w:rPr>
          <w:b/>
          <w:lang w:val="ru-RU"/>
        </w:rPr>
        <w:t>คือความโน้มเอียงสู่การเข้า</w:t>
      </w:r>
      <w:r w:rsidR="001F2820" w:rsidRPr="008C7964">
        <w:rPr>
          <w:lang w:val="ru-RU"/>
        </w:rPr>
        <w:t xml:space="preserve">สังคม สิ่งนี้แสดงออกผ่านความต้องการเพื่อนฝูง มิตรภาพ และความรัก สิ่งเหล่านี้ล้วนดีในลำดับที่เหมาะสม แต่ไม่ใช่หน้าที่ของชายหนุ่มเองที่จะจัดเรียงสิ่งเหล่านี้ให้อยู่ในลำดับนั้น </w:t>
      </w:r>
    </w:p>
    <w:p w14:paraId="7E4512E0" w14:textId="77777777" w:rsidR="00C00D83" w:rsidRPr="008C7964" w:rsidRDefault="001F2820" w:rsidP="004034DF">
      <w:pPr>
        <w:widowControl w:val="0"/>
        <w:ind w:firstLine="720"/>
        <w:rPr>
          <w:lang w:val="ru-RU"/>
        </w:rPr>
      </w:pPr>
      <w:r w:rsidRPr="008C7964">
        <w:rPr>
          <w:lang w:val="ru-RU"/>
        </w:rPr>
        <w:t xml:space="preserve">วัยหนุ่มสาวคือช่วงเวลาที่อารมณ์เต็มเปี่ยม มันพลุ่งพล่านในใจเขาเหมือนคลื่นน้ำขึ้นน้ำลงตามชายหาด ทุกสิ่งล้วนดึงดูดใจเขา ทุกสิ่งล้วนทำให้เขาทึ่ง ธรรมชาติและสังคมได้เปิดขุมทรัพย์ของตนไว้เบื้องหน้าเขา แต่อารมณ์ไม่ชอบถูกเก็บซ่อนไว้ภายใน และชายหนุ่มก็ปรารถนาที่จะแบ่งปันมัน ดังนั้น เขาจึงต้องการใครสักคนที่สามารถแบ่งปันความรู้สึกกับเขาได้ — นั่นคือ เพื่อนร่วมทางและเพื่อนแท้ นี่เป็นความต้องการที่น่ายกย่อง แต่ก็อาจเป็นอันตรายได้เช่นกัน! คุณมอบความรู้สึกของคุณให้ใคร ก็เท่ากับมอบอำนาจเหนือตัวคุณเองให้กับคนนั้นในความหมายหนึ่ง ดังนั้น คุณต้องระมัดระวังอย่างยิ่งในการเลือกเพื่อนสนิท! คุณอาจพบใครสักคนที่อาจนำคุณให้หลงทางไกลออกไปจากทางที่ถูกต้อง ไม่ต้องกล่าวถึงว่าคนดีย่อมถูกดึงดูดสู่ความดีและหันหลังให้จากความชั่ว หัวใจมีสัญชาตญาณบางอย่างในเรื่องนี้ แต่แล้ว ความบริสุทธิ์ใจก็มักถูกล่อลวงด้วยความเจ้าเล่ห์บ่อยครั้งเพียงใด! นั่นคือเหตุผลที่ทุกคนหนุ่มสาวจึงได้รับคำแนะนำอย่างถูกต้องให้ระมัดระวังในการเลือกเพื่อน การไม่สร้างมิตรภาพจนกว่าจะได้ทดสอบเพื่อนนั้นแล้ว ถือเป็นความฉลาด และยิ่งดีกว่าหากเพื่อนคนแรกของคุณคือพ่อ หรือผู้ที่มีบทบาทแทนพ่อในหลายด้าน หรือญาติผู้ที่มีประสบการณ์และใจดี สำหรับผู้ที่ตัดสินใจจะใช้ชีวิตตามแบบคริสเตียน เพื่อนคนแรกที่พระเจ้าประทานให้คือพ่อทางจิตวิญญาณ; พูดคุยกับท่าน, เปิดเผยความลับของท่าน, พิจารณาเรื่องต่างๆ และเรียนรู้จากท่าน ภายใต้การนำทางของท่าน ผ่านการอธิษฐาน พระเจ้าจะส่งเพื่อนอีกคนมา หากจำเป็น อย่างไรก็ตาม ความอันตรายในมิตรภาพนั้นไม่มากเท่าในความสัมพันธ์แบบเพื่อนธรรมดา เราไม่ค่อยได้พบเพื่อนแท้ แต่ส่วนใหญ่เป็นเพียงคนรู้จักและเพื่อนร่วมทางแบบผิวเผิน และในที่นี้ ความชั่วร้ายสามารถเกิดขึ้นได้มากเพียงใด และเกิดขึ้นบ่อยเพียงใด! มีกลุ่มเพื่อนร่วมทางแบบผิวเผินที่มีกฎเกณฑ์ที่ไม่ดีต่อสุขภาพจิตอย่างมาก </w:t>
      </w:r>
      <w:r w:rsidRPr="008C7964">
        <w:rPr>
          <w:lang w:val="ru-RU"/>
        </w:rPr>
        <w:lastRenderedPageBreak/>
        <w:t>หากคุณยอมตามพวกเขา คุณจะไม่ทันสังเกตว่าตัวเองได้รวมเป็นหนึ่งเดียวกับพวกเขาทางจิตวิญญาณ เหมือนกับที่คุณค่อยๆ ถูกซึมซับกลิ่นเหม็นของสถานที่สกปรกโดยไม่รู้ตัว ตัวพวกเขาเองมักสูญเสียความรู้สึกถึงความไม่เหมาะสมในพฤติกรรมของตนเอง และยังคงแสดงความหยาบคายต่อไปโดยไม่คิดทบทวน แม้ความตระหนักนี้จะตื่นขึ้นในใจใครบางคน พวกเขาก็ยังขาดพลังที่จะหลุดพ้น ทุกคนต่างกลัวที่จะพูดออกมา เพราะกลัวว่าจะถูกตามรังควานด้วยคำพูดที่แหลมคมทุกที่ และพูดว่า: ‘ก็ช่างมันเถอะ; บางทีมันจะ</w:t>
      </w:r>
      <w:r w:rsidR="00EC4FF7" w:rsidRPr="008C7964">
        <w:rPr>
          <w:lang w:val="ru-RU"/>
        </w:rPr>
        <w:t>ผ่านไปเอง’</w:t>
      </w:r>
      <w:r w:rsidRPr="008C7964">
        <w:rPr>
          <w:lang w:val="ru-RU"/>
        </w:rPr>
        <w:t xml:space="preserve"> </w:t>
      </w:r>
      <w:r w:rsidR="00CC1B8D" w:rsidRPr="00CC1B8D">
        <w:rPr>
          <w:i/>
          <w:lang w:val="ru-RU"/>
        </w:rPr>
        <w:t xml:space="preserve">เพื่อนที่เลวร้ายจะทำให้ความดีเสื่อมเสีย </w:t>
      </w:r>
      <w:r w:rsidRPr="008C7964">
        <w:rPr>
          <w:lang w:val="ru-RU"/>
        </w:rPr>
        <w:t>(1 โครินธ์ 15</w:t>
      </w:r>
      <w:r w:rsidR="00CC1B8D" w:rsidRPr="00D31352">
        <w:rPr>
          <w:lang w:val="ru-RU"/>
        </w:rPr>
        <w:t>:</w:t>
      </w:r>
      <w:r w:rsidRPr="008C7964">
        <w:rPr>
          <w:lang w:val="ru-RU"/>
        </w:rPr>
        <w:t xml:space="preserve">33) ข้าแต่พระเจ้า โปรดช่วยทุกคนให้พ้นจากความลึกของซาตานนี้ด้วยเถิด สำหรับผู้ที่ตัดสินใจรับใช้พระเจ้า พวกเขาต้องคบหาแต่กับผู้ที่มีจิตวิญญาณอันบริสุทธิ์และแสวงหาพระเจ้าเท่านั้น ส่วนกับผู้อื่น พวกเขาต้องถอนตัวออกและไม่มีความสัมพันธ์ที่จริงใจกับพวกเขา โดยยึดถือแบบอย่างของนักบุญของพระเจ้า </w:t>
      </w:r>
    </w:p>
    <w:p w14:paraId="3AF204F3" w14:textId="77777777" w:rsidR="00C00D83" w:rsidRPr="008C7964" w:rsidRDefault="001F2820" w:rsidP="004034DF">
      <w:pPr>
        <w:widowControl w:val="0"/>
        <w:ind w:firstLine="720"/>
        <w:rPr>
          <w:lang w:val="ru-RU"/>
        </w:rPr>
      </w:pPr>
      <w:r w:rsidRPr="008C7964">
        <w:rPr>
          <w:lang w:val="ru-RU"/>
        </w:rPr>
        <w:t>อันตรายที่ใหญ่ที่สุดสำหรับชายหนุ่มอยู่ที่การปฏิสัมพันธ์กับเพศตรงข้าม ในขณะที่ในช่วงต้นของการถูกล่อลวง ชายหนุ่มอาจเพียงแต่หลงทางจากทางที่ถูกต้อง แต่ในขั้นนี้ เขาก็สูญเสียตัวตนไปด้วย ในขั้นต้นของการตื่นรู้ เรื่องนี้เริ่มผสมผสานกับความปรารถนาในความงาม ซึ่งตั้งแต่ช่วงเวลาที่เขารู้สึกตื่นตัว ก็ผลักดันให้ชายหนุ่มแสวงหาความพึงพอใจ ในขณะเดียวกัน ความงามก็เริ่มก่อตัวขึ้นในจิตวิญญาณของเขาอย่างค่อยเป็นค่อยไป และมักจะเป็นรูปทรงของมนุษย์ เพราะเราไม่พบสิ่งใดที่งดงาม</w:t>
      </w:r>
      <w:r w:rsidR="00FA3377">
        <w:rPr>
          <w:lang w:val="ru-RU"/>
        </w:rPr>
        <w:t>ไปกว่านี้…</w:t>
      </w:r>
      <w:r w:rsidRPr="008C7964">
        <w:rPr>
          <w:lang w:val="ru-RU"/>
        </w:rPr>
        <w:t xml:space="preserve"> ภาพที่เขาสร้างขึ้นนั้นตามหลอกหลอนจิตใจของชายหนุ่ม จากจุดนี้เป็นต้นไป เขาจึงแสวงหาสิ่งที่เรียกว่า “ความงาม” — นั่นคือ อุดมคติ สิ่งเหนือธรรมชาติ — แต่ในขณะเดียวกัน เขากลับพบเจอผู้หญิงคนหนึ่งและถูกเธอทำร้ายจิตใจ ความเจ็บปวดนี้เองที่ชายหนุ่มต้องหลีกเลี่ยงเหนือสิ่งอื่นใด เพราะมันเป็นโรคที่อันตรายยิ่งขึ้น เนื่องจากผู้ที่เป็นโรคนี้กลับปรารถนาที่จะป่วยจนถึงขั้นบ้าคลั่ง </w:t>
      </w:r>
    </w:p>
    <w:p w14:paraId="71B4B591" w14:textId="77777777" w:rsidR="00C00D83" w:rsidRPr="008C7964" w:rsidRDefault="001F2820" w:rsidP="004034DF">
      <w:pPr>
        <w:widowControl w:val="0"/>
        <w:ind w:firstLine="720"/>
        <w:rPr>
          <w:lang w:val="ru-RU"/>
        </w:rPr>
      </w:pPr>
      <w:r w:rsidRPr="008C7964">
        <w:rPr>
          <w:lang w:val="ru-RU"/>
        </w:rPr>
        <w:t xml:space="preserve">จะหลีกเลี่ยงความทุกข์นี้อย่างไร? อย่าเดินตามทางที่นำไปสู่ความบาดเจ็บเช่นนั้น </w:t>
      </w:r>
    </w:p>
    <w:p w14:paraId="3CA66CF8" w14:textId="77777777" w:rsidR="00C00D83" w:rsidRPr="008C7964" w:rsidRDefault="001F2820" w:rsidP="004034DF">
      <w:pPr>
        <w:widowControl w:val="0"/>
        <w:ind w:firstLine="720"/>
        <w:rPr>
          <w:lang w:val="ru-RU"/>
        </w:rPr>
      </w:pPr>
      <w:r w:rsidRPr="008C7964">
        <w:rPr>
          <w:lang w:val="ru-RU"/>
        </w:rPr>
        <w:t xml:space="preserve">ทางนี้ถูกบรรยายไว้ในหนังสือจิตวิทยาเล่มหนึ่ง ดังนี้ มันมีสามจุดเลี้ยว </w:t>
      </w:r>
    </w:p>
    <w:p w14:paraId="57AF3225" w14:textId="77777777" w:rsidR="00C00D83" w:rsidRPr="008C7964" w:rsidRDefault="001F2820" w:rsidP="004034DF">
      <w:pPr>
        <w:widowControl w:val="0"/>
        <w:ind w:firstLine="720"/>
        <w:rPr>
          <w:lang w:val="ru-RU"/>
        </w:rPr>
      </w:pPr>
      <w:r w:rsidRPr="008C7964">
        <w:rPr>
          <w:lang w:val="ru-RU"/>
        </w:rPr>
        <w:t xml:space="preserve">ขั้นแรก ความรู้สึกเศร้าโศกบางอย่างเริ่มก่อตัวขึ้นในใจชายหนุ่ม—เขาไม่รู้ว่ามันเกี่ยวกับอะไรหรือมาจากไหน—แต่สิ่งที่เด่นชัดที่สุดคือความรู้สึกว่าเขาอยู่เพียงลำพัง นี่คือความรู้สึกเหงา จากความรู้สึกนี้ ความรู้สึกอื่นก็เกิดขึ้นทันที—ความสงสารตัวเอง ความอ่อนโยน และความใส่ใจต่อตนเอง ก่อนหน้านี้ เขาใช้ชีวิตราวกับไม่แม้แต่จะรับรู้ถึงตัวเขาเอง ตอนนี้เขาหันความสนใจมาสู่ตัวเอง ตรวจสอบตัวเอง และพบว่าตัวเองไม่ได้ไม่น่าดึงดูด ไม่ได้อยู่ในกลุ่มที่ด้อยที่สุดในหมู่เพื่อนฝูง แต่เป็นบุคคลที่มีคุณค่าอยู่บ้าง: เขาเริ่มรู้สึกถึงความงามของตัวเอง รูปทรงร่างกายที่น่าพึงพอใจ หรือ—เริ่มชอบตัวเอง นี่คือจุดสิ้นสุดของขั้นตอนแรกของการล่อลวงตัวเอง จากจุดนี้ไป ชายหนุ่มหันความสนใจมาสู่โลกภายนอก </w:t>
      </w:r>
    </w:p>
    <w:p w14:paraId="77239D4A" w14:textId="77777777" w:rsidR="00C00D83" w:rsidRPr="008C7964" w:rsidRDefault="001F2820" w:rsidP="004034DF">
      <w:pPr>
        <w:widowControl w:val="0"/>
        <w:ind w:firstLine="720"/>
        <w:rPr>
          <w:lang w:val="ru-RU"/>
        </w:rPr>
      </w:pPr>
      <w:r w:rsidRPr="008C7964">
        <w:rPr>
          <w:lang w:val="ru-RU"/>
        </w:rPr>
        <w:t xml:space="preserve">การก้าวเข้าสู่โลกภายนอกนี้ได้รับแรงผลักดันจากความมั่นใจว่าเขาต้องเป็นที่ชื่นชอบของผู้อื่น ด้วยความมั่นใจนี้ เขาจึงก้าวเดินอย่างกล้าหาญ และราวกับว่าก้าวขึ้นสู่เวทีชีวิตอย่างผู้ชนะ และบางทีอาจเป็นครั้งแรกที่เขาตั้งความเรียบร้อย ความสะอาด และความดูดี—แม้กระทั่งถึงขั้นการแต่งตัวแบบแด๊นดี้—เป็นกฎเกณฑ์สำหรับตัวเอง; เขาเริ่มเดินเตร่ หรือแสวงหาผู้รู้จัก เหมือนไม่มีเป้าหมายที่ชัดเจน แต่ถูกขับเคลื่อนด้วยความปรารถนาที่ลับๆ แต่ชัดเจนของหัวใจที่กำลังค้นหา พร้อมทั้งพยายามแสดงให้โดดเด่นผ่านความฉลาดหลักแหลม ท่าทางที่น่ารื่นรมย์ ความใส่ใจที่ลึกซึ้ง และทุกสิ่งทุกอย่างที่เขาหวังว่าจะทำให้ผู้อื่นพอใจ ในขณะเดียวกัน เขาก็ปล่อยให้อวัยวะหลักในการสื่อสารทางอารมณ์—คือตา—ทำงานอย่างอิสระด้วยสภาพจิตใจเช่นนี้ เขาจึงเปรียบเสมือนดินปืนที่ถูกจุดประกาย และไม่นานนัก เขาก็ต้องเผชิญหน้ากับโรคภัยของตนเอง </w:t>
      </w:r>
    </w:p>
    <w:p w14:paraId="2C5616A5" w14:textId="77777777" w:rsidR="00C00D83" w:rsidRPr="008C7964" w:rsidRDefault="001F2820" w:rsidP="004034DF">
      <w:pPr>
        <w:widowControl w:val="0"/>
        <w:ind w:firstLine="720"/>
        <w:rPr>
          <w:lang w:val="ru-RU"/>
        </w:rPr>
      </w:pPr>
      <w:r w:rsidRPr="008C7964">
        <w:rPr>
          <w:lang w:val="ru-RU"/>
        </w:rPr>
        <w:t xml:space="preserve">ในสภาพจิตใจเช่นนี้ เขาเหมือนผงดินปืนที่ถูกวางไว้ใต้ประกายไฟ และไม่นานก็ตกเป็นเหยื่อของความทุกข์ทรมานของตัวเอง ถูกกระทบหรือถูกยิงราวกับถูกลูกศรจากสายตาหรือเสียงที่น่ารื่นรมย์เป็นพิเศษ เขาจึงยืนอยู่ในสภาพที่เคลิบเคลิ้มและมึนงงอยู่ชั่วขณะหนึ่ง เมื่อสติกลับมาและได้สติ เขาพบว่าความสนใจและหัวใจของเขาหันไปหาวัตถุเพียงสิ่งเดียว และถูกดึงดูดด้วยแรงที่ต้านทานไม่ได้ ตั้งแต่วินาทีนั้นเป็นต้นไป หัวใจของเขาเริ่มถูกความปรารถนาเผาผลาญ; ชายหนุ่มนั้นรู้สึกท้อแท้ หดตัวอยู่ในตัวเอง หมกมุ่นกับสิ่งสำคัญบางอย่าง ค้นหาเหมือนว่าเขาได้สูญเสียบางสิ่งไป และไม่ว่าเขาจะทำอะไร เขาก็ทำเพื่อบุคคลนั้นเพียงคนเดียว และเหมือนว่าเขาอยู่ต่อหน้าเขา เขาหลงทางอย่างสิ้นเชิง; การนอนและอาหารไม่ผ่านเข้ามาในความคิดของเขา; เรื่องราวประจำวันถูกลืมเลือนและตกอยู่ในความวุ่นวาย; </w:t>
      </w:r>
      <w:r w:rsidRPr="008C7964">
        <w:rPr>
          <w:lang w:val="ru-RU"/>
        </w:rPr>
        <w:lastRenderedPageBreak/>
        <w:t>ไม่มีสิ่งใดที่เขารักอีกต่อไป เขาถูกทรมานด้วยโรคภัยร้ายแรงที่กัดกินหัวใจเขา บีบรัดลมหายใจ และทำให้แหล่งน้ำแห่งชีวิตแห้งเหือด นี่คือกระบวนการค่อยเป็นค่อยไปของความทุกข์ทรมานนี้! และไม่ต้องกล่าวถึงว่าชายหนุ่มต้องระวังสิ่งใดเพื่อไม่ให้ตกอยู่ในความโชคร้ายนี้ อย่าเดินตามทางนี้! ขับไล่สัญญาณเตือนล่วงหน้า—ความเศร้าที่คลุมเครือและความรู้สึกเหงา ท้าทายมัน: หากรู้สึกเศร้า อย่าฝันกลางวัน แต่เริ่มทำสิ่งจริงจังด้วยความตั้งใจ—และมันจะผ่านไป หากความสงสารตัวเองหรือความรู้สึกว่าตัวเองเหนือกว่าเริ่มหยั่งราก — จงรีบดึงตัวเองกลับมาสู่สติ และขับไล่ความโง่เขลาเหล่านี้ออกไปด้วยความเข้มงวดและเด็ดขาดต่อตัวเอง โดยเฉพาะอย่างยิ่งด้วยการทำความเข้าใจอย่างชัดเจนว่าสิ่งที่กำลังคืบคลานเข้ามาในหัวคุณนั้นไม่มีความสำคัญเลย การถูกดูหมิ่น ไม่ว่าจะโดยอุบัติเหตุหรือโดยเจตนา ในกรณีนี้ ก็เหมือนน้ำ</w:t>
      </w:r>
      <w:r w:rsidR="00FA3377">
        <w:rPr>
          <w:lang w:val="ru-RU"/>
        </w:rPr>
        <w:t xml:space="preserve">ที่ราดลงบนไฟ… </w:t>
      </w:r>
      <w:r w:rsidRPr="008C7964">
        <w:rPr>
          <w:lang w:val="ru-RU"/>
        </w:rPr>
        <w:t xml:space="preserve">คุณต้องระมัดระวังเป็นพิเศษในการระงับและขับไล่ความรู้สึกนี้ออกไป เพราะนี่คือจุดเริ่มต้นของกระแสความคิดนั้นเอง หยุดไว้ที่นี่ — คุณจะไม่ไปไกลกว่านี้: ทั้งความปรารถนาที่จะเอาใจผู้อื่น การแสวงหาความหรูหราและสไตล์การแต่งตัวที่โอ่อ่า หรือแม้แต่ความอยากเข้าสังคม ก็จะไม่เกิดขึ้น หากสิ่งเหล่านี้ฝ่าฝืนเข้ามา—จงต่อสู้กับมัน การป้องกันที่เชื่อถือได้ในกรณีนี้คือวินัยที่เคร่งครัดในทุกเรื่อง ทั้งการทำงานทางกายภาพ และยิ่งไปกว่านั้น คือการออกแรงทางจิตใจ! จงเพิ่มพูนการศึกษาอยู่บ้าน อย่าแสวงหาความบันเทิง หากจำเป็นต้องออกไปข้างนอก—จงควบคุมอารมณ์ หลีกเลี่ยงเพศตรงข้าม และที่สำคัญที่สุด—จงอธิษฐาน </w:t>
      </w:r>
    </w:p>
    <w:p w14:paraId="7DAF8E08" w14:textId="77777777" w:rsidR="00C00D83" w:rsidRPr="008C7964" w:rsidRDefault="001F2820" w:rsidP="004034DF">
      <w:pPr>
        <w:widowControl w:val="0"/>
        <w:ind w:firstLine="720"/>
        <w:rPr>
          <w:lang w:val="ru-RU"/>
        </w:rPr>
      </w:pPr>
      <w:r w:rsidRPr="008C7964">
        <w:rPr>
          <w:lang w:val="ru-RU"/>
        </w:rPr>
        <w:t xml:space="preserve">นอกจากอันตรายเหล่านี้ ซึ่งเกิดจากธรรมชาติของวัยหนุ่ม ยังมีอีกสองประการ: ประการแรก คือ สภาพจิตใจที่ความรู้เชิงเหตุผล หรือความเข้าใจตามอำเภอใจ บินสูงถึงสวรรค์ หนุ่มวัยรุ่นนี้ถือว่าเป็นการได้เปรียบที่จะก่อให้เกิดความสงสัยต่อทุกสิ่ง และทิ้งสิ่งที่ไม่เป็นไปตามมาตรฐานความเข้าใจของเขาไป ด้วยวิธีนี้เพียงอย่างเดียว เขาก็ตัดขาดจิตวิญญาณแห่งความเชื่อและพระศาสนจักรออกจากใจตนเองทั้งหมด; ผลที่ตามมาคือ เขาหลุดพ้นจากความเชื่อและถูกทิ้งให้อยู่เพียงลำพัง เพื่อหาสิ่งทดแทนสิ่งที่เขาได้ทิ้งไป เขาจึงทุ่มเทตัวเข้าสู่ทฤษฎีต่าง ๆ ที่ถูกสร้างขึ้นโดยไม่คำนึงถึงความจริงที่ได้รับการเปิดเผย (ความจริงที่พระเจ้าเปิดเผย — </w:t>
      </w:r>
      <w:r w:rsidRPr="008C7964">
        <w:rPr>
          <w:i/>
          <w:lang w:val="ru-RU"/>
        </w:rPr>
        <w:t>ผู้บรรณาธิการ)</w:t>
      </w:r>
      <w:r w:rsidRPr="008C7964">
        <w:rPr>
          <w:lang w:val="ru-RU"/>
        </w:rPr>
        <w:t xml:space="preserve"> ติดพันอยู่ในทฤษฎีเหล่านั้น และขับไล่ความจริงทั้งหมดของความเชื่อออกจากจิตใจของเขา ปัญหายิ่งรุนแรงขึ้นหากการสอนวิทยาศาสตร์ในโรงเรียนกลายเป็นข้ออ้างสำหรับเรื่องนี้ และหากจิตวิญญาณเช่นนี้แพร่หลายในโรงเรียน พวกเขาคิดว่าตนเองถือครองความจริง แต่กลับสะสมความคิดที่คลุมเครือ ว่างเปล่า และเพ้อฝัน — ซึ่งส่วนใหญ่ยังขัดแย้งกับสามัญสำนึก — แต่ถึงกระนั้น ก็ยังดึงดูดผู้ไม่มีประสบการณ์ และกลายเป็นรูปเคารพสำหรับเยาวชนผู้ใฝ่รู้ ประการที่สอง—ความยึดติดกับโลก แม้จะมีด้านที่เป็นประโยชน์บ้าง แต่การครอบงำของสิ่งนี้ในตัวคนหนุ่มสาวนั้นเป็นอันตราย มันมีลักษณะเป็นชีวิตที่ถูกควบคุมโดยความประทับใจทางประสาทสัมผัส ซึ่งเป็นสภาพที่บุคคลนั้นแทบไม่ได้เป็นหนึ่งเดียวกับตัวเอง แต่ถูกดูดซับเข้าไปในโลกภายนอกเกือบทั้งหมด—ไม่ว่าจะเป็นในการกระทำหรือในความฝันกลางวัน ด้วยความคิดเช่นนี้ พวกเขาจึงเริ่มเกลียดชังชีวิตภายใน และผู้ที่พูดถึงมันหรือใช้ชีวิตตามมัน สำหรับพวกเขา คริสเตียนที่แท้จริงคือนักลึกลับที่ติดอยู่ในแนวคิดนามธรรม หรือผู้เสแสร้ง และอื่นๆ ที่คล้ายกัน ความเข้าใจของพวกเขาต่อความจริงถูกขัดขวางโดยจิตวิญญาณของโลกที่ครอบงำในวงสังคมโลกีย์ ซึ่งหนุ่มสาวได้รับอนุญาตให้สัมผัสได้อย่างเสรี — และแม้กระทั่งได้รับการส่งเสริม — ให้เข้าใกล้ ผ่านการสัมผัสนี้ โลก พร้อมด้วยแนวคิดและประเพณีที่เสื่อมทรามทั้งหมด ก็ซึมเข้าสู่จิตวิญญาณที่เปิดรับของชายหนุ่ม—ผู้ซึ่งยังไม่พร้อม ยังไม่ต่อต้านมัน แต่เพียงดูดซับบรรยากาศของมันเท่านั้น—และถูกประทับลงบนจิตวิญญาณนั้นเหมือนประทับลงบนขี้ผึ้ง; และเขาก็กลายเป็นลูกของมันโดยไม่รู้ตัว และลูกหลานประเภทนี้อยู่ตรงข้ามกับลูกหลานของพระเจ้าในพระเยซูคริสต์ </w:t>
      </w:r>
    </w:p>
    <w:p w14:paraId="52E8BDCB" w14:textId="77777777" w:rsidR="00C00D83" w:rsidRPr="008C7964" w:rsidRDefault="001F2820" w:rsidP="004034DF">
      <w:pPr>
        <w:widowControl w:val="0"/>
        <w:ind w:firstLine="720"/>
        <w:rPr>
          <w:lang w:val="ru-RU"/>
        </w:rPr>
      </w:pPr>
      <w:r w:rsidRPr="008C7964">
        <w:rPr>
          <w:lang w:val="ru-RU"/>
        </w:rPr>
        <w:t xml:space="preserve">นี่คืออันตรายที่หนุ่มสาวต้องเผชิญตั้งแต่วัยเยาว์! และยากเพียงใดที่จะยืนหยัดมั่นคง! แต่สำหรับผู้ที่ได้รับการเลี้ยงดูอย่างดี และได้ตัดสินใจอุทิศตนให้พระเจ้าก่อนวัยเยาว์แล้ว ก็ไม่อันตรายนัก; เพียงความอดทนเล็กน้อย แล้วความสันติสุขที่บริสุทธิ์และเปี่ยมสุขที่สุดก็จะมาถึง เพียงรักษาคำปฏิญาณที่จะดำเนินชีวิตคริสเตียนที่บริสุทธิ์ในช่วงเวลานี้ไว้; และหลังจากนั้น คุณจะได้ใช้ชีวิตด้วยความมั่นคงอันศักดิ์สิทธิ์ ผู้ที่ผ่านพ้นช่วงวัยหนุ่มสาวมาได้อย่างปลอดภัย ก็เหมือนผู้ที่ข้ามแม่น้ำที่ไหลเชี่ยวกรากมาแล้ว และเมื่อมองย้อนกลับไป ก็ถวายพระพรแด่พระเจ้า แต่บางคนกลับมองย้อนหลังด้วยน้ำตาคลอเบ้า เต็มไปด้วยความสำนึกผิด และสาปแช่งตัวเอง สิ่งที่สูญเสียไปในวัยเยาว์จะไม่มีวันได้คืนมา ผู้ที่ล้มลงแล้วจะได้สิ่งที่ผู้ที่ไม่เคยล้มลงมีอยู่หรือไม่? </w:t>
      </w:r>
    </w:p>
    <w:p w14:paraId="45C5FC5F" w14:textId="77777777" w:rsidR="00C00D83" w:rsidRPr="008C7964" w:rsidRDefault="001F2820" w:rsidP="004034DF">
      <w:pPr>
        <w:widowControl w:val="0"/>
        <w:ind w:firstLine="720"/>
        <w:rPr>
          <w:lang w:val="ru-RU"/>
        </w:rPr>
      </w:pPr>
      <w:r w:rsidRPr="008C7964">
        <w:rPr>
          <w:lang w:val="ru-RU"/>
        </w:rPr>
        <w:lastRenderedPageBreak/>
        <w:t xml:space="preserve">จากสิ่งที่กล่าวมาจนถึงตอนนี้ ก็เข้าใจได้ง่ายว่าทำไมจึงมีเพียงไม่กี่คนเท่านั้นที่รักษาพระคุณแห่งการรับบัพติศมาไว้ได้ การเลี้ยงดูคือต้นเหตุของทุกสิ่ง ทั้งดีและชั่ว </w:t>
      </w:r>
    </w:p>
    <w:p w14:paraId="576FAA5E" w14:textId="77777777" w:rsidR="00C00D83" w:rsidRPr="008C7964" w:rsidRDefault="001F2820" w:rsidP="004034DF">
      <w:pPr>
        <w:widowControl w:val="0"/>
        <w:ind w:firstLine="720"/>
        <w:rPr>
          <w:lang w:val="ru-RU"/>
        </w:rPr>
      </w:pPr>
      <w:r w:rsidRPr="008C7964">
        <w:rPr>
          <w:lang w:val="ru-RU"/>
        </w:rPr>
        <w:t>พระคุณแห่งการรับบัพติศมาไม่ได้รับการรักษาไว้ เพราะระเบียบ กฎเกณฑ์ และกฎหมายของการเลี้ยงดูที่ถูกนำมาใช้กับมันไม่ได้รับการปฏิบัติตาม เหตุผลหลักคือ: a) การห่างตัวจากพระศาสนจักรและวิธีการรับพระคุณของพระศาสนจักร สิ่งนี้ทำให้ต้นอ่อนของชีวิตคริสตชนถูกกดทับ ตัดขาดจากแหล่งที่มา จนเหี่ยวเฉา เหมือนดอกไม้ที่ถูกวางไว้ในที่มืด; b) การละเลยหน้าที่ของร่างกาย ผู้คนคิดว่า ร่างกายสามารถพัฒนาได้ในทุกด้านโดยไม่ก่อให้เกิดอันตรายต่อจิตวิญญาณ แต่ภายในหน้าที่ของร่างกายนั้น มีที่นั่งของกิเลส ซึ่งเมื่อร่างกายพัฒนาขึ้น กิเลสเหล่านั้นก็เติบโต ลงราก และยึดครองจิตวิญญาณ ด้วยการแทรกซึมเข้าไปในหน้าที่ของร่างกาย ความปรารถนาจึงสร้างฐานที่มั่นภายในร่างกาย หรือสร้างจากร่างกายเป็นป้อมปราการที่ไม่อาจถูกทำลายได้ ด้วยวิธีนี้ ความปรารถนาจึงเสริมสร้างอำนาจของตนให้มั่นคงไปตลอดกาล c) การพัฒนาความสามารถของจิตวิญญาณอย่างไม่เลือกสรร โดยไม่มุ่งสู่เป้าหมายเดียว หากไม่เห็นเป้าหมายที่อยู่ข้างหน้า ก็จะไม่เห็นทางไปสู่เป้าหมายนั้น ดังนั้น แม้จะมีความสนใจต่อระบบการศึกษาสมัยใหม่เพียงใด ก็ไม่บรรลุผลอะไรมากไปกว่าการกระตุ้นความอยากรู้ ความดื้อรั้น และความกระหายในความสุข d) การละเลยจิตวิญญาณอย่างสิ้นเชิง การอธิษฐาน ความเกรงกลัวพระเจ้า และมโนธรรม แทบไม่ได้รับการพิจารณาเลย พวกเขาแสวงหาความเหมาะสมภายนอก ในขณะที่สภาพภายในที่ลึกที่สุดมักถูกมองข้ามและถูกปล่อยให้ดำเนินไปตามธรรมชาติ e) ในระหว่างการศึกษา — การที่ภารกิจสำคัญที่สุดถูกบดบังด้วยเรื่องรอง การที่</w:t>
      </w:r>
      <w:r w:rsidRPr="008C7964">
        <w:rPr>
          <w:b/>
          <w:lang w:val="ru-RU"/>
        </w:rPr>
        <w:t>วัตถุประสงค์เดียว</w:t>
      </w:r>
      <w:r w:rsidRPr="008C7964">
        <w:rPr>
          <w:lang w:val="ru-RU"/>
        </w:rPr>
        <w:t xml:space="preserve">ถูกทำให้คลุมเครือด้วยวัตถุประสงค์อื่น ๆ มากมาย f) สุดท้าย การก้าวเข้าสู่วัยรุ่นโดยไม่เคยสร้างหลักการที่มั่นคงและความมุ่งมั่นที่จะดำเนินชีวิตตามแบบคริสเตียนมาก่อน และยิ่งไปกว่านั้น ยังไม่สามารถควบคุมแรงกระตุ้นของวัยหนุ่มสาวให้อยู่ในระเบียบที่เหมาะสมได้ จนยอมมอบตัวให้กับการแสวงหาความตื่นเต้นผ่านความบันเทิง การอ่านหนังสือเบาๆ, การปลุกเร้าจินตนาการด้วยฝัน การคบหาเพื่อนฝูงอย่างไม่เลือกหน้า โดยเฉพาะกับเพศตรงข้าม การมุ่งเน้นแต่การเรียน และการอุทิศตนต่อจิตวิญญาณของโลก แนวคิด กฎเกณฑ์ และประเพณีที่แพร่หลาย ซึ่งไม่เคยส่งเสริมชีวิตแห่งพระคุณ แต่กลับต่อต้านและพยายามกดขี่มันเสมอ </w:t>
      </w:r>
    </w:p>
    <w:p w14:paraId="71E7BA87" w14:textId="77777777" w:rsidR="00C00D83" w:rsidRPr="008C7964" w:rsidRDefault="001F2820" w:rsidP="004034DF">
      <w:pPr>
        <w:widowControl w:val="0"/>
        <w:ind w:firstLine="720"/>
        <w:rPr>
          <w:lang w:val="ru-RU"/>
        </w:rPr>
      </w:pPr>
      <w:r w:rsidRPr="008C7964">
        <w:rPr>
          <w:lang w:val="ru-RU"/>
        </w:rPr>
        <w:t xml:space="preserve">สาเหตุใดก็ตามในจำนวนนี้ ก็เพียงพอที่จะดับชีวิตแห่งความกรุณาภายในตัวบุคคลได้ แต่โดยทั่วไปแล้ว เหตุผลเหล่านี้มักทำงานร่วมกัน และเหตุผลหนึ่งย่อมดึงดูดอีกเหตุผลหนึ่งตามมาอย่างหลีกเลี่ยงไม่ได้; เมื่อรวมกันแล้ว พวกมันจะกดทับชีวิตทางจิตวิญญาณจนถึงขั้นที่บางครั้งไม่อาจสังเกตเห็นร่องรอยของมันแม้แต่น้อย เหมือนกับว่าบุคคลนั้นไม่มีจิตวิญญาณเลย ไม่ถูกสร้างขึ้นเพื่อการร่วมสัมพันธ์กับพระเจ้า ไม่มีพลังใดที่ตั้งใจไว้เพื่อจุดประสงค์นั้น และไม่ได้รับพระคุณที่ทำให้พลังเหล่านั้นมีชีวิตชีวา </w:t>
      </w:r>
    </w:p>
    <w:p w14:paraId="61EBB9D6" w14:textId="77777777" w:rsidR="00C00D83" w:rsidRPr="008C7964" w:rsidRDefault="001F2820" w:rsidP="004034DF">
      <w:pPr>
        <w:widowControl w:val="0"/>
        <w:ind w:firstLine="720"/>
        <w:rPr>
          <w:lang w:val="ru-RU"/>
        </w:rPr>
      </w:pPr>
      <w:r w:rsidRPr="008C7964">
        <w:rPr>
          <w:lang w:val="ru-RU"/>
        </w:rPr>
        <w:t xml:space="preserve">เหตุผลที่วิธีการเลี้ยงดูลูกอย่างสมเหตุสมผลไม่ได้รับการปฏิบัติ อาจเกิดจากความไม่เข้าใจวิธีการดังกล่าว หรือการละเลยมัน การเลี้ยงดูลูกหากปล่อยให้ดำเนินไปตามธรรมชาติ ย่อมนำไปสู่ทิศทางที่ผิดเพี้ยน ผิดพลาด และเป็นอันตราย อย่างหลีกเลี่ยงไม่ได้ โดยเริ่มจากชีวิตในครอบครัว และต่อมาในช่วงการเรียนในโรงเรียน แต่แม้ในกรณีที่การเลี้ยงดูดูเหมือนไม่ถูกละเลยและอยู่ภายใต้กฎเกณฑ์ที่ได้รับการยอมรับ ก็มักพิสูจน์ได้ว่าไม่มีผลและเบี่ยงเบนจากวัตถุประสงค์ เนื่องจากแนวคิดและหลักการที่ผิดพลาด ซึ่งเป็นพื้นฐานของระบบการเลี้ยงดูนั้น สิ่งที่มุ่งหมายนั้นไม่ใช่สิ่งที่ควรเป็น และสิ่งที่ควรเป็นก็ไม่ได้ถูกมองว่าเป็นสิ่งสำคัญที่สุด นั่นคือ ไม่ใช่การทำให้พระเจ้าพอพระทัย หรือการช่วยให้วิญญาณได้ความรอด แต่เป็นสิ่งที่แตกต่างออกไปโดยสิ้นเชิง: ไม่ว่าจะเป็นการพัฒนาความสามารถทางธรรมชาติเพียงอย่างเดียว การปรับตัวให้เข้ากับบทบาททางอาชีพ หรือความเหมาะสมสำหรับการดำรงชีวิตในสังคมชั้นสูง และอื่นๆ อีกมากมาย แต่เมื่อหลักการนั้นไม่บริสุทธิ์และผิดพลาด สิ่งที่จำเป็นต้องตั้งอยู่บนหลักการนั้นย่อมไม่อาจนำไปสู่สิ่งที่ดีได้ </w:t>
      </w:r>
    </w:p>
    <w:p w14:paraId="2B453D0E" w14:textId="77777777" w:rsidR="00C00D83" w:rsidRPr="008C7964" w:rsidRDefault="001F2820" w:rsidP="004034DF">
      <w:pPr>
        <w:widowControl w:val="0"/>
        <w:ind w:firstLine="720"/>
        <w:rPr>
          <w:lang w:val="ru-RU"/>
        </w:rPr>
      </w:pPr>
      <w:r w:rsidRPr="008C7964">
        <w:rPr>
          <w:lang w:val="ru-RU"/>
        </w:rPr>
        <w:t xml:space="preserve">ความเบี่ยงเบนหลักที่สามารถระบุได้คือ: 1) การปฏิเสธวิธีการแห่งพระคุณ นี่เป็นผลตามธรรมชาติจากการลืมไปว่าผู้ที่กำลังได้รับการศึกษาเป็นคริสเตียน และไม่เพียงแต่มีพลังตามธรรมชาติ แต่ยังมีพลังที่ได้รับจากพระคุณด้วย และหากไม่มีวิธีการเหล่านี้ คริสเตียนก็เหมือนสวนที่ไม่มีรั้ว ถูกปีศาจที่เดินวนเวียนเหยียบย่ำ ถูกพายุแห่งบาปและโลกทำลายล้าง โดยไม่มีใครและไม่มีสิ่งใดที่จะยับยั้งหรือขับไล่พวกมันออกไป 2) การเน้นหนักในการเตรียมตัวเพื่อความสุขในชีวิตปัจจุบันนี้ </w:t>
      </w:r>
      <w:r w:rsidRPr="008C7964">
        <w:rPr>
          <w:lang w:val="ru-RU"/>
        </w:rPr>
        <w:lastRenderedPageBreak/>
        <w:t xml:space="preserve">โดยกดดันความจำเกี่ยวกับชีวิตนิรันดร์ นี่คือสิ่งที่ถูกพูดถึงในบ้าน นี่คือสิ่งที่ถูกอภิปรายในห้องเรียน และนี่คือสิ่งที่ถูกเน้นย้ำในบทสนทนาประจำวัน 3) การให้ความสำคัญกับภาพลักษณ์ภายนอกในทุกสิ่ง แม้แต่ในงานรับใช้พระเจ้าก็ไม่ได้ยกเว้น </w:t>
      </w:r>
    </w:p>
    <w:p w14:paraId="1A4414A9" w14:textId="77777777" w:rsidR="00C00D83" w:rsidRPr="008C7964" w:rsidRDefault="001F2820" w:rsidP="004034DF">
      <w:pPr>
        <w:widowControl w:val="0"/>
        <w:ind w:firstLine="720"/>
        <w:rPr>
          <w:lang w:val="ru-RU"/>
        </w:rPr>
      </w:pPr>
      <w:r w:rsidRPr="008C7964">
        <w:rPr>
          <w:lang w:val="ru-RU"/>
        </w:rPr>
        <w:t xml:space="preserve">เมื่อไม่ได้รับการเตรียมตัวที่บ้าน และได้รับการเลี้ยงดูในสภาพแวดล้อมเช่นนี้ จิตใจย่อมถูกบดบังอย่างหลีกเลี่ยงไม่ได้; คนนั้นมองทุกสิ่งด้วยสายตาที่ผิด; รับรู้ทุกสิ่งในลักษณะที่บิดเบือน เหมือนมองผ่านแว่นตาที่แตกหรือปลอม นั่นคือเหตุผลที่คนนั้นไม่ต้องการฟังทั้งจุดมุ่งหมายที่แท้จริงสูงสุดของตนเอง หรือวิธีการที่จะบรรลุถึงมัน ทุกสิ่งเหล่านี้เป็นเรื่องรองสำหรับพวกเขา เหมือนเป็นเรื่องตลก </w:t>
      </w:r>
    </w:p>
    <w:p w14:paraId="40D95150" w14:textId="77777777" w:rsidR="00C00D83" w:rsidRPr="008C7964" w:rsidRDefault="001F2820" w:rsidP="004034DF">
      <w:pPr>
        <w:widowControl w:val="0"/>
        <w:ind w:firstLine="720"/>
        <w:rPr>
          <w:lang w:val="ru-RU"/>
        </w:rPr>
      </w:pPr>
      <w:r w:rsidRPr="008C7964">
        <w:rPr>
          <w:lang w:val="ru-RU"/>
        </w:rPr>
        <w:t xml:space="preserve">ดังนั้น จึงไม่ยากที่จะกำหนดอย่างชัดเจนว่าอะไรคือสิ่งที่จำเป็นเพื่อแก้ไขสถานการณ์ที่น่าเสียดายเช่นนี้ สิ่งที่จำเป็นคือ: </w:t>
      </w:r>
    </w:p>
    <w:p w14:paraId="6C11538F" w14:textId="77777777" w:rsidR="00C00D83" w:rsidRPr="008C7964" w:rsidRDefault="001F2820" w:rsidP="004034DF">
      <w:pPr>
        <w:widowControl w:val="0"/>
        <w:ind w:firstLine="720"/>
        <w:rPr>
          <w:lang w:val="ru-RU"/>
        </w:rPr>
      </w:pPr>
      <w:r w:rsidRPr="008C7964">
        <w:rPr>
          <w:lang w:val="ru-RU"/>
        </w:rPr>
        <w:t xml:space="preserve">เข้าใจและซึมซับหลักการของการเลี้ยงดูแบบคริสเตียนที่แท้จริงอย่างลึกซึ้ง และปฏิบัติตามหลักการเหล่านั้น โดยเริ่มจากที่บ้านก่อนเป็นอันดับแรก การเลี้ยงดูในครอบครัวคือรากฐานและพื้นฐานของทุกสิ่งที่จะตามมา เด็กที่ได้รับการเลี้ยงดูและชี้แนะอย่างถูกต้องในครอบครัว จะไม่ถูกการศึกษาในโรงเรียนที่ผิดทางทำให้หลงทางจากเส้นทางที่ถูกต้องได้ง่ายๆ </w:t>
      </w:r>
    </w:p>
    <w:p w14:paraId="6FBF8B8F" w14:textId="77777777" w:rsidR="00C00D83" w:rsidRPr="008C7964" w:rsidRDefault="001F2820" w:rsidP="004034DF">
      <w:pPr>
        <w:widowControl w:val="0"/>
        <w:ind w:firstLine="720"/>
        <w:rPr>
          <w:lang w:val="ru-RU"/>
        </w:rPr>
      </w:pPr>
      <w:r w:rsidRPr="008C7964">
        <w:rPr>
          <w:lang w:val="ru-RU"/>
        </w:rPr>
        <w:t xml:space="preserve">ต่อมา การศึกษาในโรงเรียนต้องได้รับการจัดโครงสร้างใหม่ตามหลักการที่ใหม่และถูกต้อง ต้องนำองค์ประกอบคริสเตียนเข้ามาในระบบ และต้องแก้ไขข้อบกพร่องที่มีอยู่; ที่สำคัญที่สุดคือ ตลอดกระบวนการการศึกษาทั้งหมด นักเรียนต้องอยู่ภายใต้อิทธิพลอันอุดมสมบูรณ์ของพระศาสนจักร ซึ่งด้วยโครงสร้างของมันเอง มีผลในการช่วยกู้จิตวิญญาณ สิ่งนี้จะป้องกันไม่ให้อิทธิพลแห่งบาปปะทุขึ้น ส่งเสริมจิตวิญญาณแห่งสันติภาพ และขับไล่จิตวิญญาณแห่งเหวลึกออกไป ในเวลาเดียวกัน เราต้องนำทุกสิ่งจากโลกนี้สู่โลกนิรันดร์ จากภายนอกสู่ภายใน และเลี้ยงดูลูกหลานของพระศาสนจักร ซึ่งเป็นสมาชิกแห่งอาณาจักรสวรรค์ </w:t>
      </w:r>
    </w:p>
    <w:p w14:paraId="2259DB78" w14:textId="77777777" w:rsidR="00C00D83" w:rsidRPr="008C7964" w:rsidRDefault="001F2820" w:rsidP="004034DF">
      <w:pPr>
        <w:widowControl w:val="0"/>
        <w:ind w:firstLine="720"/>
        <w:rPr>
          <w:lang w:val="ru-RU"/>
        </w:rPr>
      </w:pPr>
      <w:r w:rsidRPr="008C7964">
        <w:rPr>
          <w:lang w:val="ru-RU"/>
        </w:rPr>
        <w:t xml:space="preserve">ที่สำคัญที่สุดคือ: 3) การฝึกอบรมผู้สอนภายใต้การแนะนำของผู้ที่เข้าใจการศึกษาที่แท้จริงไม่ใช่เพียงในทฤษฎี แต่ผ่านประสบการณ์จริง เมื่อได้รับการฝึกอบรมภายใต้การกำกับดูแลของผู้สอนที่มีประสบการณ์มากที่สุด พวกเขาจะถ่ายทอดศิลปะการสอนของตนต่อไปยังผู้อื่น ผู้ที่ตามมา และต่อเนื่องไปเรื่อยๆ ผู้สอนต้องผ่านทุกขั้นตอนของความสมบูรณ์แบบคริสตชน เพื่อว่าในการทำงานต่อไป พวกเขาจะรู้วิธีประพฤติตน สามารถแยกแยะความโน้มเอียงของผู้ที่ตนกำลังสอน และจากนั้นจึงมีอิทธิพลต่อพวกเขาด้วยความอดทน อย่างประสบความสำเร็จ อย่างทรงพลัง และอย่างเกิดผล นี่ต้องเป็นกลุ่มบุคคลที่บริสุทธิ์ที่สุด ที่พระเจ้าทรงเลือกสรร และศักดิ์สิทธิ์ การศึกษาคือกิจการที่ศักดิ์สิทธิ์ที่สุดในบรรดาการกระทำอันศักดิ์สิทธิ์ทั้งหมด </w:t>
      </w:r>
    </w:p>
    <w:p w14:paraId="6C45616F" w14:textId="77777777" w:rsidR="00C00D83" w:rsidRPr="008C7964" w:rsidRDefault="001F2820" w:rsidP="004034DF">
      <w:pPr>
        <w:widowControl w:val="0"/>
        <w:ind w:firstLine="720"/>
        <w:rPr>
          <w:lang w:val="ru-RU"/>
        </w:rPr>
      </w:pPr>
      <w:r w:rsidRPr="008C7964">
        <w:rPr>
          <w:lang w:val="ru-RU"/>
        </w:rPr>
        <w:t xml:space="preserve">ผลของการเลี้ยงดูที่ดีคือการรักษาพระคุณแห่งบัพติศมาอันศักดิ์สิทธิ์ ซึ่งพระคุณนี้ตอบแทนอย่างล้นเหลือสำหรับความพยายามทั้งหมดในการเลี้ยงดู เพราะมีข้อได้เปรียบอันสูงส่งบางประการที่มอบให้แก่ผู้ที่รักษาพระคุณแห่งบัพติศมาและอุทิศตนแด่พระเจ้าตั้งแต่เยาว์วัย </w:t>
      </w:r>
    </w:p>
    <w:p w14:paraId="3CB7CD2B" w14:textId="77777777" w:rsidR="00C00D83" w:rsidRPr="008C7964" w:rsidRDefault="00F22DE9" w:rsidP="004034DF">
      <w:pPr>
        <w:widowControl w:val="0"/>
        <w:ind w:firstLine="720"/>
        <w:rPr>
          <w:lang w:val="ru-RU"/>
        </w:rPr>
      </w:pPr>
      <w:r w:rsidRPr="00F22DE9">
        <w:rPr>
          <w:lang w:val="ru-RU"/>
        </w:rPr>
        <w:t xml:space="preserve">1. </w:t>
      </w:r>
      <w:r w:rsidR="001F2820" w:rsidRPr="008C7964">
        <w:rPr>
          <w:lang w:val="ru-RU"/>
        </w:rPr>
        <w:t xml:space="preserve">ข้อได้เปรียบแรก ซึ่งถือเป็นรากฐานของข้อได้เปรียบอื่น ๆ ทั้งหมด คือความสมบูรณ์ของธรรมชาติที่เต็มเปี่ยมด้วยพระคุณ มนุษย์ถูกกำหนดให้เป็นภาชนะสำหรับพลังอันสูงส่งอย่างยิ่ง ซึ่งพร้อมจะหลั่งไหลลงมาสู่เขาจากแหล่งที่มาของสิ่งดีงามทั้งปวง เพียงแต่เขาต้องไม่ทำลายความสมดุลในตัวเอง และผู้สำนึกผิดอาจได้รับการรักษาให้หายขาดอย่างสมบูรณ์ ; แต่ดูเหมือนว่าเขาไม่ได้รับความรู้และความรู้สึกในเรื่องนี้เท่ากับผู้ที่ยังไม่เคยตกต่ำ หรือเขาไม่สามารถชื่นชมในความสมบูรณ์นั้นได้ และไม่สามารถมีความกล้าหาญที่เกิดจากความสมบูรณ์นั้นได้ </w:t>
      </w:r>
    </w:p>
    <w:p w14:paraId="7246CF8C" w14:textId="77777777" w:rsidR="00C00D83" w:rsidRPr="008C7964" w:rsidRDefault="00F22DE9" w:rsidP="004034DF">
      <w:pPr>
        <w:widowControl w:val="0"/>
        <w:ind w:firstLine="720"/>
        <w:rPr>
          <w:lang w:val="ru-RU"/>
        </w:rPr>
      </w:pPr>
      <w:r w:rsidRPr="00F22DE9">
        <w:rPr>
          <w:lang w:val="ru-RU"/>
        </w:rPr>
        <w:t xml:space="preserve">2. </w:t>
      </w:r>
      <w:r w:rsidR="001F2820" w:rsidRPr="008C7964">
        <w:rPr>
          <w:lang w:val="ru-RU"/>
        </w:rPr>
        <w:t xml:space="preserve">จากแหล่งน้ำพุนี้ ความมีชีวิตชีวา ความสบายใจ และความธรรมชาติของพฤติกรรมที่มีคุณธรรม จึงเกิดขึ้นโดยธรรมชาติ เขาเคลื่อนไหวในความดีดั่งอยู่ในโลกที่เป็นของเขาเองอย่างพิเศษ ผู้สำนึกผิดต้องใช้เวลานานเพื่อปรับตัวให้คุ้นเคยกับความดีนี้ เพื่อที่เขาจะได้ปฏิบัติมันได้อย่างสบายใจ; แต่แม้จะบรรลุถึงขั้นนี้แล้ว เขาก็ต้องรักษาตัวเองให้อยู่ในภาวะของความตึงเครียดและความกลัวอย่างต่อเนื่อง ในทางตรงกันข้าม ผู้อื่นนั้นใช้ชีวิตด้วยใจที่เรียบง่าย ในความมั่นใจบางประการต่อการได้รับความรอด ซึ่งนำความสบายใจมาให้เขา — ความมั่นใจที่ไม่หลอกลวง </w:t>
      </w:r>
    </w:p>
    <w:p w14:paraId="21952167" w14:textId="77777777" w:rsidR="00C00D83" w:rsidRPr="008C7964" w:rsidRDefault="00F22DE9" w:rsidP="004034DF">
      <w:pPr>
        <w:widowControl w:val="0"/>
        <w:ind w:firstLine="720"/>
        <w:rPr>
          <w:lang w:val="ru-RU"/>
        </w:rPr>
      </w:pPr>
      <w:r w:rsidRPr="00F22DE9">
        <w:rPr>
          <w:lang w:val="ru-RU"/>
        </w:rPr>
        <w:t xml:space="preserve">3. </w:t>
      </w:r>
      <w:r w:rsidR="001F2820" w:rsidRPr="008C7964">
        <w:rPr>
          <w:lang w:val="ru-RU"/>
        </w:rPr>
        <w:t xml:space="preserve">แล้วความมั่นคงและความต่อเนื่องบางอย่างก็เริ่มยึดมั่นในชีวิตของเขา ไม่มีความผันผวนหรือการหลุดลอดในตัวเขา; และเช่นเดียวกับที่การหายใจของเราส่วนใหญ่เป็นไปอย่างมั่นคง </w:t>
      </w:r>
      <w:r w:rsidR="001F2820" w:rsidRPr="008C7964">
        <w:rPr>
          <w:lang w:val="ru-RU"/>
        </w:rPr>
        <w:lastRenderedPageBreak/>
        <w:t xml:space="preserve">การเดินของเขาในความดีก็เช่นเดียวกัน สิ่งเดียวกันนี้เป็นจริงสำหรับผู้ที่กลับใจ แต่ไม่ใช่สิ่งที่บรรลุได้ง่าย และไม่ปรากฏออกมาด้วยความสมบูรณ์แบบเช่นนั้น ล้อที่ซ่อมแซมแล้วมักเผยให้เห็นข้อบกพร่องของมัน; และนาฬิกาที่ซ่อมแซมแล้วก็ไม่แม่นยำเท่ากับนาฬิกาที่ยังไม่ซ่อมหรือนาฬิกาใหม่ </w:t>
      </w:r>
    </w:p>
    <w:p w14:paraId="712F237D" w14:textId="77777777" w:rsidR="00C00D83" w:rsidRPr="00F22DE9" w:rsidRDefault="00F22DE9" w:rsidP="004034DF">
      <w:pPr>
        <w:widowControl w:val="0"/>
        <w:ind w:firstLine="720"/>
        <w:rPr>
          <w:i/>
          <w:lang w:val="ru-RU"/>
        </w:rPr>
      </w:pPr>
      <w:r w:rsidRPr="00F22DE9">
        <w:rPr>
          <w:lang w:val="ru-RU"/>
        </w:rPr>
        <w:t xml:space="preserve">4. </w:t>
      </w:r>
      <w:r w:rsidR="001F2820" w:rsidRPr="008C7964">
        <w:rPr>
          <w:lang w:val="ru-RU"/>
        </w:rPr>
        <w:t xml:space="preserve">ผู้ที่ไม่เคยล้มลงนั้นจะคงความเยาว์วัยอยู่เสมอ ลักษณะนิสัยทางศีลธรรมของเขาสะท้อนความรู้สึกของเด็กก่อนที่จะมีความผิดต่อบิดา นี่คือความรู้สึกบริสุทธิ์ครั้งแรก วัยเด็กในพระคริสต์ หรืออาจกล่าวได้ว่า ความไม่รู้ถึงความชั่วร้าย สิ่งนี้ช่วยตัดขาดความคิดชั่วร้ายและความวุ่นวายที่ทรมานใจเขาได้มากเพียงใด! จากนั้นยังมีความอบอุ่นที่พิเศษ ความเมตตาที่จริงใจ และนิสัยที่อ่อนโยน ในตัวเขา ผลของพระวิญญาณที่อัครทูตกล่าวถึงปรากฏขึ้นอย่างเต็มเปี่ยม: </w:t>
      </w:r>
      <w:r w:rsidRPr="00F22DE9">
        <w:rPr>
          <w:i/>
          <w:lang w:val="ru-RU"/>
        </w:rPr>
        <w:t xml:space="preserve">ความรัก ความชื่นชมยินดี ความสันติ ความอดทน ความเมตตา ความดี ความซื่อสัตย์ ความอ่อนโยน และการควบคุมตนเอง </w:t>
      </w:r>
      <w:r w:rsidR="001F2820" w:rsidRPr="008C7964">
        <w:rPr>
          <w:lang w:val="ru-RU"/>
        </w:rPr>
        <w:t>(กาลาเทีย 5</w:t>
      </w:r>
      <w:r w:rsidRPr="00F22DE9">
        <w:rPr>
          <w:lang w:val="ru-RU"/>
        </w:rPr>
        <w:t>:</w:t>
      </w:r>
      <w:r w:rsidR="001F2820" w:rsidRPr="008C7964">
        <w:rPr>
          <w:lang w:val="ru-RU"/>
        </w:rPr>
        <w:t>22–23) ราวกับว่าเขาได้สวม</w:t>
      </w:r>
      <w:r w:rsidRPr="00F22DE9">
        <w:rPr>
          <w:i/>
          <w:lang w:val="ru-RU"/>
        </w:rPr>
        <w:t xml:space="preserve">ใส่ความเมตตา ความกรุณา ความถ่อมใจ ความอ่อนโยน และความอดทน </w:t>
      </w:r>
      <w:r w:rsidR="001F2820" w:rsidRPr="008C7964">
        <w:rPr>
          <w:lang w:val="ru-RU"/>
        </w:rPr>
        <w:t>(โคโลสี 3</w:t>
      </w:r>
      <w:r w:rsidRPr="00F22DE9">
        <w:rPr>
          <w:lang w:val="ru-RU"/>
        </w:rPr>
        <w:t>:</w:t>
      </w:r>
      <w:r w:rsidR="001F2820" w:rsidRPr="008C7964">
        <w:rPr>
          <w:lang w:val="ru-RU"/>
        </w:rPr>
        <w:t xml:space="preserve">12) นอกจากนี้ เขายังรักษาความร่าเริงที่แท้จริง หรือความสุขทางจิตวิญญาณไว้ได้ เพราะภายในตัวเขามีอาณาจักรของพระเจ้า ซึ่งคือสันติสุขและความสุขในพระวิญญาณบริสุทธิ์ นอกจากนี้ เขายังมีลักษณะเด่นคือความมีวิจารณญาณและปัญญา ซึ่งทำให้เขาเห็นทุกสิ่งภายในตัวและรอบตัว และรู้วิธีจัดการกับตนเองและกิจการต่างๆ ใจของเขาอยู่ในสภาพจิตใจที่รู้ทันทีว่าต้องทำอะไรและทำอย่างไร </w:t>
      </w:r>
    </w:p>
    <w:p w14:paraId="38715FA8" w14:textId="77777777" w:rsidR="00C00D83" w:rsidRPr="008C7964" w:rsidRDefault="001F2820" w:rsidP="004034DF">
      <w:pPr>
        <w:widowControl w:val="0"/>
        <w:ind w:firstLine="720"/>
        <w:rPr>
          <w:lang w:val="ru-RU"/>
        </w:rPr>
      </w:pPr>
      <w:r w:rsidRPr="008C7964">
        <w:rPr>
          <w:lang w:val="ru-RU"/>
        </w:rPr>
        <w:t xml:space="preserve">สุดท้าย อาจกล่าวได้ว่าเขาโดดเด่นด้วยความไม่หวาดกลัวต่อความล้มเหลว และความรู้สึกมั่นคงในพระเจ้า </w:t>
      </w:r>
      <w:r w:rsidR="00F22DE9" w:rsidRPr="00F22DE9">
        <w:rPr>
          <w:i/>
          <w:lang w:val="ru-RU"/>
        </w:rPr>
        <w:t>‘ใครจะแยกเราออกจากความรักของพระเจ้าได้</w:t>
      </w:r>
      <w:r w:rsidRPr="008C7964">
        <w:rPr>
          <w:i/>
          <w:lang w:val="ru-RU"/>
        </w:rPr>
        <w:t>?</w:t>
      </w:r>
      <w:r w:rsidRPr="008C7964">
        <w:rPr>
          <w:lang w:val="ru-RU"/>
        </w:rPr>
        <w:t>’ (โรม 8</w:t>
      </w:r>
      <w:r w:rsidR="00F22DE9" w:rsidRPr="00D31352">
        <w:rPr>
          <w:lang w:val="ru-RU"/>
        </w:rPr>
        <w:t>:</w:t>
      </w:r>
      <w:r w:rsidRPr="008C7964">
        <w:rPr>
          <w:lang w:val="ru-RU"/>
        </w:rPr>
        <w:t xml:space="preserve">35) ทุกสิ่งนี้เมื่อรวมกันแล้ว ทำให้เขาทั้งน่าเคารพและน่าชื่นชม เขาดึงดูดผู้คนให้มาหาเขาโดยไม่ต้องพยายามเลย การมีอยู่ของบุคคลเช่นนี้ในโลกเป็นพระคุณอันยิ่งใหญ่จากพระเจ้า พวกเขาทำหน้าที่แทนพันธกิจของอัครทูต เช่นเดียวกับที่เศษเหล็กจำนวนมากรวมตัวกันรอบแม่เหล็กที่แรง หรือเช่นเดียวกับที่บุคลิกภาพที่เข้มแข็งดึงดูดผู้อ่อนแอ พลังของพระวิญญาณที่สถิตอยู่ภายในพวกเขาก็ดึงดูดทุกคนให้มาหาพระองค์ โดยเฉพาะอย่างยิ่งผู้ที่ในตัวมีเมล็ดพันธุ์ของพระวิญญาณอยู่แล้ว </w:t>
      </w:r>
    </w:p>
    <w:p w14:paraId="706F8393" w14:textId="77777777" w:rsidR="00C00D83" w:rsidRPr="00D36DE1" w:rsidRDefault="001F2820" w:rsidP="00FF08C2">
      <w:pPr>
        <w:widowControl w:val="0"/>
        <w:ind w:firstLine="720"/>
        <w:rPr>
          <w:lang w:val="ru-RU"/>
        </w:rPr>
      </w:pPr>
      <w:r w:rsidRPr="008C7964">
        <w:rPr>
          <w:lang w:val="ru-RU"/>
        </w:rPr>
        <w:t xml:space="preserve">อย่างไรก็ตาม คุณธรรมทางศีลธรรมที่สำคัญที่สุดของผู้ที่รักษาความบริสุทธิ์ไว้ได้ตลอดช่วงวัยเยาว์ คือความมั่นคงในคุณธรรมตลอดชีวิต ซามูเอลยังคงมั่นคงท่ามกลางทุกการล่อลวงในบ้านของเอลียาห์ และท่ามกลางความวุ่นวายของประชาชนในสังคม โยเซฟ ท่ามกลางพี่น้องที่ชั่วร้ายของเขา ในบ้านของโปทิฟาร์ ในคุก และในความรุ่งโรจน์ ก็รักษาจิตวิญญาณของเขาให้บริสุทธิ์ไม่มัวหมอง จริง ๆ </w:t>
      </w:r>
      <w:r w:rsidR="00D36DE1" w:rsidRPr="00D36DE1">
        <w:rPr>
          <w:i/>
          <w:lang w:val="ru-RU"/>
        </w:rPr>
        <w:t xml:space="preserve">แล้ว เป็นสิ่งดีสำหรับมนุษย์ที่จะแบกภาระในวัยเยาว์ </w:t>
      </w:r>
      <w:r w:rsidRPr="008C7964">
        <w:rPr>
          <w:lang w:val="ru-RU"/>
        </w:rPr>
        <w:t>(เพลงคร่ำครวญ 3</w:t>
      </w:r>
      <w:r w:rsidR="00D36DE1" w:rsidRPr="00D36DE1">
        <w:rPr>
          <w:lang w:val="ru-RU"/>
        </w:rPr>
        <w:t>:</w:t>
      </w:r>
      <w:r w:rsidRPr="008C7964">
        <w:rPr>
          <w:lang w:val="ru-RU"/>
        </w:rPr>
        <w:t xml:space="preserve">27) </w:t>
      </w:r>
      <w:r w:rsidR="00D36DE1" w:rsidRPr="00D36DE1">
        <w:rPr>
          <w:i/>
          <w:lang w:val="ru-RU"/>
        </w:rPr>
        <w:t xml:space="preserve">ลูกเอ๋ย! ตั้งแต่วัยเยาว์ จงอุทิศตนให้กับการเรียนรู้ และเจ้าจะพบปัญญาแม้เมื่อผมเริ่มหงอก จงปฏิบัติต่อมันดั่งผู้ไถและหว่าน และรอคอยผลดีที่จะเกิดขึ้น </w:t>
      </w:r>
      <w:r w:rsidRPr="008C7964">
        <w:rPr>
          <w:lang w:val="ru-RU"/>
        </w:rPr>
        <w:t>(สิราข 6</w:t>
      </w:r>
      <w:r w:rsidR="00D36DE1" w:rsidRPr="00D36DE1">
        <w:rPr>
          <w:lang w:val="ru-RU"/>
        </w:rPr>
        <w:t>:</w:t>
      </w:r>
      <w:r w:rsidRPr="008C7964">
        <w:rPr>
          <w:lang w:val="ru-RU"/>
        </w:rPr>
        <w:t xml:space="preserve">18–20) นิสัยที่ชอบธรรมจะกลายเป็นเหมือนธรรมชาติที่สอง และหากบางครั้งถูกรบกวนเล็กน้อย ก็จะกลับสู่สภาพเดิมในไม่ช้า นั่นคือเหตุผลที่ในเชต-มินีโยท เราพบว่าในหมู่ผู้ศักดิ์สิทธิ์ ส่วนใหญ่คือผู้ที่รักษาความบริสุทธิ์ทางศีลธรรมและพระคุณแห่งการรับบัพติศมาไว้ตั้งแต่ยังเยาว์วัย </w:t>
      </w:r>
    </w:p>
    <w:p w14:paraId="01178C8D" w14:textId="77777777" w:rsidR="00F22DE9" w:rsidRPr="00F22DE9" w:rsidRDefault="001F2820" w:rsidP="00FF08C2">
      <w:pPr>
        <w:widowControl w:val="0"/>
        <w:ind w:firstLine="720"/>
        <w:rPr>
          <w:lang w:val="ru-RU"/>
        </w:rPr>
      </w:pPr>
      <w:r w:rsidRPr="008C7964">
        <w:rPr>
          <w:lang w:val="ru-RU"/>
        </w:rPr>
        <w:t>นอกจากนี้ ผู้ใดก็ตามที่รักษาความบริสุทธิ์ไว้ และอุทิศตนถวายแด่พระเจ้าตั้งแต่วัยเยาว์</w:t>
      </w:r>
      <w:r w:rsidR="00F22DE9" w:rsidRPr="00F22DE9">
        <w:rPr>
          <w:lang w:val="ru-RU"/>
        </w:rPr>
        <w:t>:</w:t>
      </w:r>
    </w:p>
    <w:p w14:paraId="7F77B14B" w14:textId="77777777" w:rsidR="00F22DE9" w:rsidRDefault="00F22DE9" w:rsidP="00FF08C2">
      <w:pPr>
        <w:widowControl w:val="0"/>
        <w:ind w:firstLine="720"/>
        <w:rPr>
          <w:lang w:val="ru-RU"/>
        </w:rPr>
      </w:pPr>
      <w:r w:rsidRPr="00F22DE9">
        <w:rPr>
          <w:lang w:val="ru-RU"/>
        </w:rPr>
        <w:t>1.</w:t>
      </w:r>
      <w:r w:rsidR="001F2820" w:rsidRPr="008C7964">
        <w:rPr>
          <w:lang w:val="ru-RU"/>
        </w:rPr>
        <w:t xml:space="preserve"> ทำงานที่พระเจ้าทรงพอพระทัยที่สุด โดยถวายเครื่องบูชาที่พระเจ้าทรงรับไว้ด้วยความยินดี — a) เพราะตามกฎแห่งความชอบธรรม พระเจ้ามักทรงพอพระทัย</w:t>
      </w:r>
      <w:r w:rsidR="001F2820" w:rsidRPr="008C7964">
        <w:rPr>
          <w:b/>
          <w:lang w:val="ru-RU"/>
        </w:rPr>
        <w:t>ในสิ่งแรกๆ</w:t>
      </w:r>
      <w:r w:rsidR="001F2820" w:rsidRPr="008C7964">
        <w:rPr>
          <w:lang w:val="ru-RU"/>
        </w:rPr>
        <w:t>: ผลแรก ลูกแรกเกิดของมนุษย์และสัตว์ และด้วยเหตุนี้ จึงรวมถึงช่วงวัยเยาว์; b) เพราะมีการถวายเครื่องบูชาที่บริสุทธิ์ — วัยเยาว์ที่ไร้ตำหนิ ซึ่งเป็นสิ่งที่จำเป็นที่สุดสำหรับเครื่องบูชาใด ๆ; c) เพราะพวกเขาบรรลุสิ่งนี้ด้วยการเอาชนะอุปสรรคที่ใหญ่หลวง ทั้งจากภายในตนเองและจากภายนอก พร้อมทั้งละทิ้งความสุขที่พวกเขารู้สึกมีแนวโน้มเป็นพิเศษในช่วงเวลานี้</w:t>
      </w:r>
      <w:r w:rsidRPr="00F22DE9">
        <w:rPr>
          <w:lang w:val="ru-RU"/>
        </w:rPr>
        <w:t xml:space="preserve"> </w:t>
      </w:r>
    </w:p>
    <w:p w14:paraId="2DD993AB" w14:textId="77777777" w:rsidR="00C00D83" w:rsidRPr="008C7964" w:rsidRDefault="00F22DE9" w:rsidP="00FF08C2">
      <w:pPr>
        <w:widowControl w:val="0"/>
        <w:ind w:firstLine="720"/>
        <w:rPr>
          <w:lang w:val="ru-RU"/>
        </w:rPr>
      </w:pPr>
      <w:r w:rsidRPr="00D31352">
        <w:rPr>
          <w:lang w:val="ru-RU"/>
        </w:rPr>
        <w:t xml:space="preserve">2. </w:t>
      </w:r>
      <w:r w:rsidR="001F2820" w:rsidRPr="008C7964">
        <w:rPr>
          <w:lang w:val="ru-RU"/>
        </w:rPr>
        <w:t xml:space="preserve">เขาดำเนินการด้วยความระมัดระวังสูงสุด ทุกคนต้องอุทิศตัวให้พระเจ้า เพราะความรอดนั้นอยู่ที่สิ่งนี้เท่านั้น เว้นแต่ว่าใครนั้นได้ยอมแพ้ต่อความสิ้นหวังแล้ว แต่ไม่มีสิ่งใดที่ดีกว่าหรือน่าเชื่อถือกว่าสำหรับปัจจุบันนี้กว่าสิ่งที่เราได้ตระหนักในตัวเราเองตั้งแต่แรก — เพราะใครจะรู้ว่าวันพรุ่งนี้จะนำอะไรมา? แต่แม้หากใครจะหวังว่าจะได้มีชีวิตอยู่ต่อไปโดยไม่อุทิศเวลาทั้งหมดให้พระเจ้า เขาจะทำให้ชีวิตตัวเองยากลำบากขึ้นเพียงเพราะเคยชินกับชีวิตที่ขัดแย้งกับสิ่งนี้ และพระเจ้าเท่านั้นที่รู้ว่าเขาจะสามารถเอาชนะตัวเองได้หรือไม่ในภายหลัง แม้หากเขาสามารถเอาชนะมันได้: การถวายตัวแด่พระเจ้าแบบนั้นคืออะไร — การถวายตัวที่ป่วยไข้ ผอมแห้ง แขนขาพิการ และไม่สมบูรณ์? อย่างไรก็ตาม แม้สิ่งเหล่านี้จะเกิดขึ้นจริง แต่เกิดขึ้นได้ยากเพียงใด! ผู้ที่สูญเสียความบริสุทธิ์ไปแล้ว จะสามารถฟื้นคืนมันได้ยากเพียงใด! </w:t>
      </w:r>
      <w:r w:rsidR="001F2820" w:rsidRPr="008C7964">
        <w:rPr>
          <w:lang w:val="ru-RU"/>
        </w:rPr>
        <w:lastRenderedPageBreak/>
        <w:t xml:space="preserve">ความยากลำบากของคนที่ไม่ได้รู้จักชีวิตที่มีคุณธรรมตั้งแต่เด็ก ในการกลับตัวนั้น ถูกบรรยายอย่างชัดเจนจากประสบการณ์ส่วนตัวของนักบุญออกัสตินในหนังสือ *Confessions* ของเขา “ปีเดือนวัยเยาว์ของฉัน” เขากล่าว “ฉันได้ใช้ไปกับความฟุ่มเฟือยและความซุกซน แม้กระทั่งในลักษณะที่ไม่เหมาะสม ด้วยความไม่เชื่อฟังและไม่เคารพพ่อแม่” เมื่อเข้าสู่วัยรุ่น การประพฤติผิดศีลธรรมก็เริ่มขึ้น และภายในสามปี ผมก็เสื่อมทรามจนในสิบสองปีถัดมา ผมยังคงตั้งใจจะกลับตัวอยู่เสมอ — แต่กลับหาแรงใจไม่ได้ที่จะทำตามความตั้งใจนั้น แม้หลังจากที่ผมได้ตัดสินใจเปลี่ยนแปลงใจอย่างเด็ดขาดแล้ว ผมก็ยังลังเลอยู่สองปี โดยเลื่อนการกลับใจจากวันหนึ่งไปสู่วันถัดไป ความมุ่งมั่นของผมถูกบั่นทอนจนอ่อนแอลงอย่างมากจากความปรารถนาในวัยเยาว์เหล่านั้น! แต่หลังจากที่ผมกลับใจอย่างแน่วแน่และได้รับพระคุณผ่านการรับบัพติศมาอันศักดิ์สิทธิ์ ผมก็ต้องต่อสู้กับความปรารถนาเหล่านั้น ซึ่งดึงผมกลับสู่ทางเดิมอย่างรุนแรง!’ </w:t>
      </w:r>
    </w:p>
    <w:p w14:paraId="0F02CB16" w14:textId="77777777" w:rsidR="00C00D83" w:rsidRPr="008C7964" w:rsidRDefault="001F2820" w:rsidP="00FF08C2">
      <w:pPr>
        <w:widowControl w:val="0"/>
        <w:ind w:firstLine="720"/>
        <w:rPr>
          <w:lang w:val="ru-RU"/>
        </w:rPr>
      </w:pPr>
      <w:r w:rsidRPr="008C7964">
        <w:rPr>
          <w:lang w:val="ru-RU"/>
        </w:rPr>
        <w:t xml:space="preserve">จะแปลกอะไรที่ผู้รอดพ้นมีเพียงน้อยนิดในหมู่ผู้ที่ใช้ช่วงวัยเยาว์ของตนในทางที่ไม่ถูกต้อง?! ตัวอย่างนี้แสดงให้เห็นอย่างชัดเจนที่สุดถึงอันตรายอันใหญ่หลวงที่ใครก็ตามต้องเผชิญ หากไม่ได้รับการชี้แนะที่ถูกต้องในวัยเยาว์ และไม่ได้อุทิศตนถวายแด่พระเจ้าไว้ล่วงหน้า ดังนั้น การได้รับการเลี้ยงดูที่ถูกต้องและเป็นคริสเตียนอย่างแท้จริง นับเป็นพระพรอันยิ่งใหญ่เพียงใด เมื่อได้ก้าวเข้าสู่วัยเยาว์ด้วยพื้นฐานนี้ และจากนั้น ก้าวเข้าสู่วัยผู้ใหญ่ด้วยจิตวิญญาณเดียวกัน </w:t>
      </w:r>
    </w:p>
    <w:p w14:paraId="7935B4CD" w14:textId="77777777" w:rsidR="00C00D83" w:rsidRPr="008C7964" w:rsidRDefault="00C00D83" w:rsidP="00FF08C2">
      <w:pPr>
        <w:rPr>
          <w:lang w:val="ru-RU"/>
        </w:rPr>
      </w:pPr>
    </w:p>
    <w:p w14:paraId="1C6603F3" w14:textId="77777777" w:rsidR="00FF08C2" w:rsidRDefault="00FF08C2" w:rsidP="00FF08C2">
      <w:pPr>
        <w:rPr>
          <w:lang w:val="ru-RU"/>
        </w:rPr>
      </w:pPr>
      <w:bookmarkStart w:id="40" w:name="_Toc690697"/>
    </w:p>
    <w:p w14:paraId="10B25546" w14:textId="77777777" w:rsidR="009F0E08" w:rsidRPr="008C7964" w:rsidRDefault="001F2820" w:rsidP="00FF08C2">
      <w:pPr>
        <w:pStyle w:val="Heading2"/>
        <w:rPr>
          <w:lang w:val="ru-RU"/>
        </w:rPr>
      </w:pPr>
      <w:bookmarkStart w:id="41" w:name="_Toc135658114"/>
      <w:bookmarkStart w:id="42" w:name="_Toc135658228"/>
      <w:bookmarkStart w:id="43" w:name="_Toc135660330"/>
      <w:bookmarkStart w:id="44" w:name="_Toc135660680"/>
      <w:bookmarkStart w:id="45" w:name="_Toc135660919"/>
      <w:bookmarkStart w:id="46" w:name="_Toc135713743"/>
      <w:bookmarkStart w:id="47" w:name="_Toc135714844"/>
      <w:bookmarkStart w:id="48" w:name="_Toc218689930"/>
      <w:bookmarkStart w:id="49" w:name="_Toc235344750"/>
      <w:r w:rsidRPr="008C7964">
        <w:rPr>
          <w:lang w:val="ru-RU"/>
        </w:rPr>
        <w:t>เกี่ยวกับจุดเริ่มต้น</w:t>
      </w:r>
      <w:r w:rsidRPr="00FF08C2">
        <w:rPr>
          <w:lang w:val="ru-RU"/>
        </w:rPr>
        <w:t>ของชีวิต</w:t>
      </w:r>
      <w:r w:rsidRPr="008C7964">
        <w:rPr>
          <w:lang w:val="ru-RU"/>
        </w:rPr>
        <w:t>คริสเตียนผ่านทางความสำนึกผิด</w:t>
      </w:r>
      <w:bookmarkEnd w:id="41"/>
      <w:bookmarkEnd w:id="42"/>
      <w:bookmarkEnd w:id="43"/>
      <w:bookmarkEnd w:id="44"/>
      <w:bookmarkEnd w:id="45"/>
      <w:bookmarkEnd w:id="46"/>
      <w:bookmarkEnd w:id="47"/>
      <w:bookmarkEnd w:id="48"/>
      <w:bookmarkEnd w:id="49"/>
      <w:r w:rsidRPr="008C7964">
        <w:rPr>
          <w:lang w:val="ru-RU"/>
        </w:rPr>
        <w:t xml:space="preserve"> </w:t>
      </w:r>
    </w:p>
    <w:p w14:paraId="247E29A9" w14:textId="77777777" w:rsidR="00C00D83" w:rsidRPr="00D31352" w:rsidRDefault="001F2820" w:rsidP="00D31352">
      <w:pPr>
        <w:jc w:val="center"/>
        <w:rPr>
          <w:b/>
          <w:bCs/>
          <w:color w:val="800000"/>
          <w:sz w:val="28"/>
          <w:szCs w:val="24"/>
          <w:lang w:val="ru-RU"/>
        </w:rPr>
      </w:pPr>
      <w:r w:rsidRPr="00D31352">
        <w:rPr>
          <w:b/>
          <w:bCs/>
          <w:color w:val="800000"/>
          <w:sz w:val="28"/>
          <w:szCs w:val="24"/>
          <w:lang w:val="ru-RU"/>
        </w:rPr>
        <w:t>หรือเกี่ยวกับการกลับใจและการกลับคืนสู่พระเจ้าของผู้มีบาป</w:t>
      </w:r>
      <w:bookmarkEnd w:id="40"/>
    </w:p>
    <w:p w14:paraId="1710F9F6" w14:textId="77777777" w:rsidR="009F0E08" w:rsidRDefault="009F0E08" w:rsidP="00D31352">
      <w:pPr>
        <w:rPr>
          <w:lang w:val="ru-RU"/>
        </w:rPr>
      </w:pPr>
    </w:p>
    <w:p w14:paraId="01520360" w14:textId="77777777" w:rsidR="00D31352" w:rsidRPr="008C7964" w:rsidRDefault="00D31352" w:rsidP="002D72BA">
      <w:pPr>
        <w:widowControl w:val="0"/>
        <w:rPr>
          <w:lang w:val="ru-RU"/>
        </w:rPr>
      </w:pPr>
    </w:p>
    <w:p w14:paraId="42582569" w14:textId="77777777" w:rsidR="00C00D83" w:rsidRPr="008C7964" w:rsidRDefault="009F0E08" w:rsidP="00FF08C2">
      <w:pPr>
        <w:pStyle w:val="Heading3"/>
        <w:rPr>
          <w:lang w:val="ru-RU"/>
        </w:rPr>
      </w:pPr>
      <w:bookmarkStart w:id="50" w:name="_Toc135658115"/>
      <w:bookmarkStart w:id="51" w:name="_Toc135658229"/>
      <w:bookmarkStart w:id="52" w:name="_Toc135660331"/>
      <w:bookmarkStart w:id="53" w:name="_Toc135660681"/>
      <w:bookmarkStart w:id="54" w:name="_Toc135660920"/>
      <w:bookmarkStart w:id="55" w:name="_Toc135713744"/>
      <w:bookmarkStart w:id="56" w:name="_Toc135714845"/>
      <w:bookmarkStart w:id="57" w:name="_Toc218689931"/>
      <w:bookmarkStart w:id="58" w:name="_Toc235344751"/>
      <w:bookmarkStart w:id="59" w:name="_Toc690698"/>
      <w:r w:rsidRPr="008C7964">
        <w:rPr>
          <w:lang w:val="ru-RU"/>
        </w:rPr>
        <w:t>ชีวิตคริสเตียนเริ่มต้นอย่างไรในพิธีศีลสารภาพบาป?</w:t>
      </w:r>
      <w:bookmarkEnd w:id="50"/>
      <w:bookmarkEnd w:id="51"/>
      <w:bookmarkEnd w:id="52"/>
      <w:bookmarkEnd w:id="53"/>
      <w:bookmarkEnd w:id="54"/>
      <w:bookmarkEnd w:id="55"/>
      <w:bookmarkEnd w:id="56"/>
      <w:bookmarkEnd w:id="57"/>
      <w:bookmarkEnd w:id="58"/>
      <w:r w:rsidRPr="008C7964">
        <w:rPr>
          <w:lang w:val="ru-RU"/>
        </w:rPr>
        <w:t xml:space="preserve"> </w:t>
      </w:r>
      <w:bookmarkEnd w:id="59"/>
      <w:r w:rsidR="001F2820" w:rsidRPr="008C7964">
        <w:rPr>
          <w:lang w:val="ru-RU"/>
        </w:rPr>
        <w:t xml:space="preserve"> </w:t>
      </w:r>
    </w:p>
    <w:p w14:paraId="4A9FF514" w14:textId="77777777" w:rsidR="00C00D83" w:rsidRPr="008C7964" w:rsidRDefault="001F2820" w:rsidP="00FF08C2">
      <w:pPr>
        <w:widowControl w:val="0"/>
        <w:rPr>
          <w:lang w:val="ru-RU"/>
        </w:rPr>
      </w:pPr>
      <w:r w:rsidRPr="008C7964">
        <w:rPr>
          <w:lang w:val="ru-RU"/>
        </w:rPr>
        <w:t>จุดเริ่มต้นของชีวิตในพระคุณในฐานะคริสตชนอยู่ที่พิธีบัพติศมา แต่มีเพียงไม่กี่คนเท่านั้นที่รักษาพระคุณนี้ไว้ ส่วนใหญ่ของคริสตชนกลับสูญเสียมันไป เราเห็นว่าบางคนในชีวิตจริงของพวกเขา มีสภาพเสื่อมทรามมากน้อยต่างกัน พร้อมด้วยแนวโน้มชั่วร้ายที่ได้รับการปล่อยให้พัฒนาและหยั่งรากลึกภายในตัวพวกเขา ในบางกรณี อาจมีการวางรากฐานที่ดีไว้ตั้งแต่ต้น แต่</w:t>
      </w:r>
      <w:r w:rsidR="00364BD7" w:rsidRPr="008C7964">
        <w:rPr>
          <w:lang w:val="ru-RU"/>
        </w:rPr>
        <w:t xml:space="preserve">ในช่วงวัยเยาว์ของพวกเขา </w:t>
      </w:r>
      <w:r w:rsidRPr="008C7964">
        <w:rPr>
          <w:lang w:val="ru-RU"/>
        </w:rPr>
        <w:t xml:space="preserve">ไม่ว่าจะด้วยแรงโน้มถ่วงของตนเองหรือการล่อลวงจากผู้อื่น พวกเขาก็ลืมรากฐานนั้นไป เริ่มคุ้นเคยกับความชั่ว และกลายเป็นส่วนหนึ่งของชีวิต ไม่มีผู้ใดในกลุ่มนี้ที่ยังคงมีชีวิตคริสตชนที่แท้จริงอยู่ในตัวอีกต่อไป; พวกเขาต้องเริ่มต้นใหม่ ความเชื่ออันศักดิ์สิทธิ์ของเรามอบศีลสารภาพบาปเพื่อจุดประสงค์นี้ </w:t>
      </w:r>
      <w:r w:rsidRPr="008C7964">
        <w:rPr>
          <w:i/>
          <w:lang w:val="ru-RU"/>
        </w:rPr>
        <w:t xml:space="preserve">‘หากใครทำบาป </w:t>
      </w:r>
      <w:r w:rsidR="009D32D1" w:rsidRPr="008C7964">
        <w:rPr>
          <w:i/>
          <w:lang w:val="ru-RU"/>
        </w:rPr>
        <w:t>เราก็มี</w:t>
      </w:r>
      <w:r w:rsidRPr="008C7964">
        <w:rPr>
          <w:i/>
          <w:lang w:val="ru-RU"/>
        </w:rPr>
        <w:t>ผู้ทูลขอต่อพระบิดา คือพระเยซู</w:t>
      </w:r>
      <w:r w:rsidR="009F0E08" w:rsidRPr="008C7964">
        <w:rPr>
          <w:i/>
          <w:lang w:val="ru-RU"/>
        </w:rPr>
        <w:t xml:space="preserve">คริสต์ผู้ชอบธรรม’ </w:t>
      </w:r>
      <w:r w:rsidRPr="008C7964">
        <w:rPr>
          <w:lang w:val="ru-RU"/>
        </w:rPr>
        <w:t>(1 ยอห์น 2</w:t>
      </w:r>
      <w:r w:rsidR="009F0E08" w:rsidRPr="008C7964">
        <w:rPr>
          <w:lang w:val="ru-RU"/>
        </w:rPr>
        <w:t>:</w:t>
      </w:r>
      <w:r w:rsidRPr="008C7964">
        <w:rPr>
          <w:lang w:val="ru-RU"/>
        </w:rPr>
        <w:t xml:space="preserve">1) หากคุณได้ทำบาป จงยอมรับบาปของคุณและกลับใจใหม่ พระเจ้าจะอภัยบาปของคุณ และประทาน </w:t>
      </w:r>
      <w:r w:rsidR="009F0E08" w:rsidRPr="008C7964">
        <w:rPr>
          <w:i/>
          <w:lang w:val="ru-RU"/>
        </w:rPr>
        <w:t>‘</w:t>
      </w:r>
      <w:r w:rsidRPr="008C7964">
        <w:rPr>
          <w:i/>
          <w:lang w:val="ru-RU"/>
        </w:rPr>
        <w:t>หัวใจใหม่และ</w:t>
      </w:r>
      <w:r w:rsidR="009F0E08" w:rsidRPr="008C7964">
        <w:rPr>
          <w:i/>
          <w:lang w:val="ru-RU"/>
        </w:rPr>
        <w:t xml:space="preserve">จิตวิญญาณใหม่’ </w:t>
      </w:r>
      <w:r w:rsidRPr="008C7964">
        <w:rPr>
          <w:lang w:val="ru-RU"/>
        </w:rPr>
        <w:t>(เอเสเคียล 36</w:t>
      </w:r>
      <w:r w:rsidR="009F0E08" w:rsidRPr="008C7964">
        <w:rPr>
          <w:lang w:val="ru-RU"/>
        </w:rPr>
        <w:t>:</w:t>
      </w:r>
      <w:r w:rsidRPr="008C7964">
        <w:rPr>
          <w:lang w:val="ru-RU"/>
        </w:rPr>
        <w:t xml:space="preserve">26) ให้คุณอีกครั้ง ไม่มีทางอื่นอีกแล้ว: หรือไม่ทำบาป หรือกลับใจจริง ๆ ที่จริงแล้ว เมื่อพิจารณาจากจำนวนผู้คนที่ละทิ้งความเชื่อหลังรับบัพติศมาอย่างมากมาย ก็ต้องกล่าวว่า การกลับใจได้กลายเป็นแหล่งเดียวของชีวิตคริสตชนที่แท้จริงสำหรับเรา </w:t>
      </w:r>
    </w:p>
    <w:p w14:paraId="7589CD97" w14:textId="77777777" w:rsidR="00C00D83" w:rsidRPr="008C7964" w:rsidRDefault="001F2820" w:rsidP="00FF08C2">
      <w:pPr>
        <w:widowControl w:val="0"/>
        <w:ind w:firstLine="720"/>
        <w:rPr>
          <w:lang w:val="ru-RU"/>
        </w:rPr>
      </w:pPr>
      <w:r w:rsidRPr="008C7964">
        <w:rPr>
          <w:lang w:val="ru-RU"/>
        </w:rPr>
        <w:t xml:space="preserve">ต้องเข้าใจว่า ในศีลสารภาพบาป สำหรับบางคน ของขวัญแห่งชีวิตในพระหรรษทาน — ที่ได้รับมาแล้วและกำลังทำงานอยู่ภายในตัวพวกเขา — เพียงถูกปลุกให้ตื่นขึ้นและจุดประกายใหม่เท่านั้น ส่วนสำหรับคนอื่น ๆ จุดเริ่มต้นของชีวิตนี้ถูกวางรากฐานขึ้น หรือชีวิตนี้ถูกประทานใหม่และรับไว้ เราจะพิจารณาจากมุมมองหลังนี้ </w:t>
      </w:r>
    </w:p>
    <w:p w14:paraId="42A10514" w14:textId="77777777" w:rsidR="00C00D83" w:rsidRPr="008C7964" w:rsidRDefault="001F2820" w:rsidP="00FF08C2">
      <w:pPr>
        <w:widowControl w:val="0"/>
        <w:ind w:firstLine="720"/>
        <w:rPr>
          <w:lang w:val="ru-RU"/>
        </w:rPr>
      </w:pPr>
      <w:r w:rsidRPr="008C7964">
        <w:rPr>
          <w:lang w:val="ru-RU"/>
        </w:rPr>
        <w:t xml:space="preserve">ในความหมายหลังนี้ มันคือความเปลี่ยนแปลงที่เด็ดขาดสู่ทางที่ดีขึ้น การเปลี่ยนทิศทางของเจตจำนง การหันหลังให้บาปและหันหน้าสู่พระเจ้า </w:t>
      </w:r>
      <w:r w:rsidR="002A3B8D" w:rsidRPr="008C7964">
        <w:rPr>
          <w:lang w:val="ru-RU"/>
        </w:rPr>
        <w:t>หรือ</w:t>
      </w:r>
      <w:r w:rsidRPr="008C7964">
        <w:rPr>
          <w:lang w:val="ru-RU"/>
        </w:rPr>
        <w:t xml:space="preserve">การจุดไฟแห่งความกระตือรือร้นเพื่อความพอใจของพระเจ้าอย่างเดียว โดยปฏิเสธตนเองและทุกสิ่งอื่น ๆ สิ่งที่เป็นลักษณะเด่นที่สุดคือความเปลี่ยนทิศทางของเจตจำนงที่เจ็บปวดนี้ บุคคลนั้นได้ชินชากับความชั่วร้ายแล้ว; บัดนี้ เหมือนว่าต้องฉีกตัวเองออกเป็นชิ้น ๆ เขาได้ทำบาปต่อพระเจ้า; บัดนี้เขาต้องถูกเผาในไฟแห่งการพิพากษาที่ยุติธรรม ผู้สำนึกผิดได้ประสบกับความเจ็บปวดเหมือนการคลอดบุตร และในความรู้สึกของใจเขา ได้สัมผัสถึงความทรมานของนรกในบางด้าน ต่อเยเรมีย์ผู้ร้องไห้ </w:t>
      </w:r>
      <w:r w:rsidRPr="008C7964">
        <w:rPr>
          <w:lang w:val="ru-RU"/>
        </w:rPr>
        <w:lastRenderedPageBreak/>
        <w:t>พระเจ้าได้สั่ง</w:t>
      </w:r>
      <w:r w:rsidRPr="008C7964">
        <w:rPr>
          <w:i/>
          <w:lang w:val="ru-RU"/>
        </w:rPr>
        <w:t xml:space="preserve">ให้เขาทำลายลงและสร้างขึ้นใหม่ และปลูกต้นไม้ </w:t>
      </w:r>
      <w:r w:rsidRPr="008C7964">
        <w:rPr>
          <w:lang w:val="ru-RU"/>
        </w:rPr>
        <w:t>(เยเรมีย์ 1</w:t>
      </w:r>
      <w:r w:rsidR="00087C3A" w:rsidRPr="008C7964">
        <w:rPr>
          <w:lang w:val="ru-RU"/>
        </w:rPr>
        <w:t>:</w:t>
      </w:r>
      <w:r w:rsidRPr="008C7964">
        <w:rPr>
          <w:lang w:val="ru-RU"/>
        </w:rPr>
        <w:t xml:space="preserve">10) และจิตวิญญาณแห่งการกลับใจที่เต็มไปด้วยความเศร้าโศกนี้ถูกพระเจ้าส่งลงสู่โลก เพื่อให้มันแทรกซึมเข้าไปในผู้ที่รับมัน </w:t>
      </w:r>
      <w:r w:rsidRPr="008C7964">
        <w:rPr>
          <w:i/>
          <w:lang w:val="ru-RU"/>
        </w:rPr>
        <w:t>‘จนถึงการแบ่งแยกจิตวิญญาณและวิญญาณ ข้อต่อและ</w:t>
      </w:r>
      <w:r w:rsidR="00804BA3" w:rsidRPr="008C7964">
        <w:rPr>
          <w:i/>
          <w:lang w:val="ru-RU"/>
        </w:rPr>
        <w:t xml:space="preserve">ไขกระดูก’ </w:t>
      </w:r>
      <w:r w:rsidRPr="008C7964">
        <w:rPr>
          <w:lang w:val="ru-RU"/>
        </w:rPr>
        <w:t>(ฮีบรู 4</w:t>
      </w:r>
      <w:r w:rsidR="00087C3A" w:rsidRPr="008C7964">
        <w:rPr>
          <w:lang w:val="ru-RU"/>
        </w:rPr>
        <w:t>:</w:t>
      </w:r>
      <w:r w:rsidRPr="008C7964">
        <w:rPr>
          <w:lang w:val="ru-RU"/>
        </w:rPr>
        <w:t xml:space="preserve">12) เพื่อรื้อถอนมนุษย์เก่าและวางรากฐานสำหรับการสร้างมนุษย์ใหม่ ในจิตวิญญาณที่สำนึกผิด—ทีหนึ่งคือความกลัว ทีหนึ่งคือความหวังริบหรี่ ทีหนึ่งคือความทุกข์ทรมาน ทีหนึ่งคือความปลอบประโลมเล็กน้อย ทีหนึ่งคือความหวาดกลัวใกล้สิ้นหวัง ทีหนึ่งคือลมหายใจแห่งความปลอบประโลมจากความเมตตา—สิ่งเหล่านี้สลับกันเกิดขึ้นและทำให้เขาอยู่ในสภาพที่เสื่อมสลาย หรือกำลังจะจากชีวิตไป ขณะเดียวกันก็ยังคงรอคอยการรับชีวิตใหม่ </w:t>
      </w:r>
    </w:p>
    <w:p w14:paraId="364CA768" w14:textId="77777777" w:rsidR="00C00D83" w:rsidRPr="008C7964" w:rsidRDefault="001F2820" w:rsidP="00FF08C2">
      <w:pPr>
        <w:widowControl w:val="0"/>
        <w:ind w:firstLine="720"/>
        <w:rPr>
          <w:lang w:val="ru-RU"/>
        </w:rPr>
      </w:pPr>
      <w:r w:rsidRPr="008C7964">
        <w:rPr>
          <w:lang w:val="ru-RU"/>
        </w:rPr>
        <w:t xml:space="preserve">สิ่งนี้แม้จะเจ็บปวด แต่กลับเป็นทางสู่ความรอด และเป็นสิ่งที่หลีกเลี่ยงไม่ได้ จนถึงขั้นที่ว่า ผู้ใดที่ยังไม่เคยผ่านจุดเปลี่ยนที่เจ็บปวดเช่นนี้ ก็ยังไม่ได้เริ่มใช้ชีวิตผ่านทางความสำนึกผิดอย่างแท้จริง และไม่มีความหวังว่าบุคคลใดจะสามารถชำระตนเองให้บริสุทธิ์ในทุกด้านได้ โดยไม่ต้องผ่านกระบวนการกลั่นกรองนี้ การต่อต้านบาปอย่างแน่วแน่และเข้มแข็งเกิดขึ้นได้เพียงจากความเกลียดชังต่อบาปนั้นเท่านั้น; ความเกลียดชังต่อบาปนั้นเกิดจากความรู้สึกถึงความชั่วร้ายที่บาปนำมา; และความรู้สึกถึงความชั่วร้ายที่บาปนำมานี้ถูกรับรู้อย่างเต็มเปี่ยมในความเข้มข้น ที่สุด ณ จุดเปลี่ยนผ่านอันเจ็บปวดนี้ในกระบวนการกลับใจ นี่คือเพียงจุดเดียวที่บุคคลจะรู้สึกด้วยหัวใจทั้งหมดว่าบาปนั้นชั่วร้ายเพียงใด; และเพียงเมื่อนั้นเท่านั้น เขาจึงจะหนีจากบาปนั้นเหมือนหนีจากไฟนรกเกเฮนนา อย่างไรก็ตาม หากปราศจากการทดสอบอันเจ็บปวดนี้ แม้บุคคลนั้นจะเริ่มชำระตนเอง แต่การชำระนั้นจะเป็นเพียงผิวเผินเท่านั้น คือเน้นด้านภายนอกมากกว่าภายใน เน้นที่การกระทำมากกว่าที่จิตใจ; และด้วยเหตุนี้ หัวใจของเขาก็จะยังคงไม่บริสุทธิ์ เหมือนแร่ที่ยังไม่ถูกหลอม </w:t>
      </w:r>
    </w:p>
    <w:p w14:paraId="35BF2423" w14:textId="77777777" w:rsidR="00C00D83" w:rsidRPr="008C7964" w:rsidRDefault="001F2820" w:rsidP="00FF08C2">
      <w:pPr>
        <w:widowControl w:val="0"/>
        <w:ind w:firstLine="720"/>
        <w:rPr>
          <w:lang w:val="ru-RU"/>
        </w:rPr>
      </w:pPr>
      <w:r w:rsidRPr="008C7964">
        <w:rPr>
          <w:lang w:val="ru-RU"/>
        </w:rPr>
        <w:t xml:space="preserve">ความเปลี่ยนแปลงเช่นนี้เกิดขึ้นในใจมนุษย์โดยพระคุณของพระเจ้า และเพียงสิ่งนี้เท่านั้นที่สามารถกระตุ้นให้บุคคลหนึ่งยกมือขึ้นต่อต้านตนเอง ฆ่าตัวตาย และถวายตัวเป็นเครื่องบูชาแด่พระเจ้า </w:t>
      </w:r>
      <w:r w:rsidR="009B3D02" w:rsidRPr="008C7964">
        <w:rPr>
          <w:i/>
          <w:lang w:val="ru-RU"/>
        </w:rPr>
        <w:t>“</w:t>
      </w:r>
      <w:r w:rsidR="00945D75" w:rsidRPr="008C7964">
        <w:rPr>
          <w:i/>
          <w:lang w:val="ru-RU"/>
        </w:rPr>
        <w:t>ไม่มีใครสามารถมาหาเราได้ เว้นแต่พระบิดาผู้ทรงส่งเรามาจะทรงดึงดูด</w:t>
      </w:r>
      <w:r w:rsidR="009B3D02" w:rsidRPr="008C7964">
        <w:rPr>
          <w:i/>
          <w:lang w:val="ru-RU"/>
        </w:rPr>
        <w:t xml:space="preserve">เขา” </w:t>
      </w:r>
      <w:r w:rsidRPr="008C7964">
        <w:rPr>
          <w:lang w:val="ru-RU"/>
        </w:rPr>
        <w:t>(ยอห์น 6</w:t>
      </w:r>
      <w:r w:rsidR="009B3D02" w:rsidRPr="008C7964">
        <w:rPr>
          <w:lang w:val="ru-RU"/>
        </w:rPr>
        <w:t>:</w:t>
      </w:r>
      <w:r w:rsidRPr="008C7964">
        <w:rPr>
          <w:lang w:val="ru-RU"/>
        </w:rPr>
        <w:t xml:space="preserve">44) </w:t>
      </w:r>
      <w:r w:rsidR="00945D75" w:rsidRPr="008C7964">
        <w:rPr>
          <w:i/>
          <w:lang w:val="ru-RU"/>
        </w:rPr>
        <w:t>‘</w:t>
      </w:r>
      <w:r w:rsidRPr="008C7964">
        <w:rPr>
          <w:i/>
          <w:lang w:val="ru-RU"/>
        </w:rPr>
        <w:t>หัวใจใหม่และ</w:t>
      </w:r>
      <w:r w:rsidR="00945D75" w:rsidRPr="008C7964">
        <w:rPr>
          <w:i/>
          <w:lang w:val="ru-RU"/>
        </w:rPr>
        <w:t xml:space="preserve">จิตวิญญาณใหม่’ </w:t>
      </w:r>
      <w:r w:rsidRPr="008C7964">
        <w:rPr>
          <w:lang w:val="ru-RU"/>
        </w:rPr>
        <w:t>เป็นสิ่งที่พระเจ้าเองประทานให้ (เอเสเคียล 36</w:t>
      </w:r>
      <w:r w:rsidR="009B3D02" w:rsidRPr="008C7964">
        <w:rPr>
          <w:lang w:val="ru-RU"/>
        </w:rPr>
        <w:t>:</w:t>
      </w:r>
      <w:r w:rsidRPr="008C7964">
        <w:rPr>
          <w:lang w:val="ru-RU"/>
        </w:rPr>
        <w:t xml:space="preserve">26) มนุษย์รู้สึกสงสารตัวเอง เมื่อได้รวมเป็นหนึ่งกับเนื้อหนังและบาป เขาก็กลายเป็นหนึ่งเดียวกับสิ่งเหล่านั้นแล้ว มีเพียงพลังภายนอกที่สูงส่งกว่าเท่านั้นที่สามารถแยกเขาออกจากสิ่งเหล่านั้น และทำให้เขาหันมาต่อต้านตัวเองได้ </w:t>
      </w:r>
    </w:p>
    <w:p w14:paraId="00DA2703" w14:textId="77777777" w:rsidR="00C00D83" w:rsidRPr="008C7964" w:rsidRDefault="001F2820" w:rsidP="00FF08C2">
      <w:pPr>
        <w:widowControl w:val="0"/>
        <w:ind w:firstLine="720"/>
        <w:rPr>
          <w:lang w:val="ru-RU"/>
        </w:rPr>
      </w:pPr>
      <w:r w:rsidRPr="008C7964">
        <w:rPr>
          <w:lang w:val="ru-RU"/>
        </w:rPr>
        <w:t>ดังนั้น การเปลี่ยนแปลงของผู้มีบาปจึงเกิดขึ้นด้วยพระคุณ แต่ไม่ใช่โดยปราศจากเจตจำนงเสรี ในการรับบัพติศมา พระคุณถูกประทานให้แก่เรา ณ ขณะที่มีการประกอบพิธีนี้ ส่วนเจตจำนงเสรีจะตามมาภายหลังและรับสิ่งที่ได้รับไปแล้วเป็นของตนเอง อย่างไรก็ตาม ในการกลับใจ เจตจำนงเสรีต้องมีส่วนร่วมในกระบวนการเปลี่ยนแปลงนั้นเอง</w:t>
      </w:r>
    </w:p>
    <w:p w14:paraId="4C175ED4" w14:textId="77777777" w:rsidR="00C00D83" w:rsidRPr="008C7964" w:rsidRDefault="001F2820" w:rsidP="00FF08C2">
      <w:pPr>
        <w:widowControl w:val="0"/>
        <w:ind w:firstLine="720"/>
        <w:rPr>
          <w:lang w:val="ru-RU"/>
        </w:rPr>
      </w:pPr>
      <w:r w:rsidRPr="008C7964">
        <w:rPr>
          <w:lang w:val="ru-RU"/>
        </w:rPr>
        <w:t xml:space="preserve">การเปลี่ยนแปลงสู่ความดี การกลับใจสู่พระเจ้า ดูเหมือนว่าควรเกิดขึ้นทันทีหรือภายในไม่กี่วินาที ซึ่งในความเป็นจริงก็มักเป็นเช่นนั้น แต่ในขั้นตอนการเตรียมตัว มันต้องผ่านหลายขั้นตอน ซึ่งแสดงถึงการรวมตัวกันระหว่างความอิสระกับพระคุณ โดยที่พระคุณยึดถือความอิสระ และความอิสระยอมจำนนต่อพระคุณ — ขั้นตอนเหล่านี้เป็นสิ่งจำเป็นสำหรับทุกคน บางคนผ่านขั้นตอนเหล่านี้อย่างรวดเร็ว ส่วนบางคนกระบวนการนี้อาจกินเวลานานหลายปี ใครจะเข้าใจได้ทั้งหมดที่เกิดขึ้นที่นี่ โดยเฉพาะเมื่อวิธีการที่พระคุณทำงานกับเรานั้นหลากหลายมาก และสภาพของผู้คนที่พระคุณเริ่มทำงานกับพวกเขานั้นมีนับไม่ถ้วน? อย่างไรก็ตาม เราต้องคาดหวังว่า แม้จะมีความหลากหลายทั้งหมดนี้ ก็ยังมีลำดับการเปลี่ยนแปลงทั่วไปเพียงหนึ่งเดียวที่นี่ ซึ่งไม่มีใครสามารถหลีกเลี่ยงได้ ทุกคนที่สำนึกผิดคือผู้ที่ใช้ชีวิตอยู่ในบาป — และพระคุณเปลี่ยนแปลงทุกคนเช่นนั้น ดังนั้น บนพื้นฐานของแนวคิดเกี่ยวกับสภาพของผู้ทำบาปโดยทั่วไป และความสัมพันธ์ระหว่างเสรีภาพกับพระคุณ จึงสามารถอธิบายลำดับขั้นนี้ได้ และกำหนดมันด้วยกฎเกณฑ์ </w:t>
      </w:r>
    </w:p>
    <w:p w14:paraId="379DC275" w14:textId="77777777" w:rsidR="00AB437A" w:rsidRDefault="00AB437A" w:rsidP="002D72BA">
      <w:pPr>
        <w:widowControl w:val="0"/>
        <w:rPr>
          <w:lang w:val="ru-RU"/>
        </w:rPr>
      </w:pPr>
    </w:p>
    <w:p w14:paraId="3A39E6D5" w14:textId="77777777" w:rsidR="00C00D83" w:rsidRPr="008C7964" w:rsidRDefault="001F2820" w:rsidP="002D72BA">
      <w:pPr>
        <w:widowControl w:val="0"/>
        <w:rPr>
          <w:lang w:val="ru-RU"/>
        </w:rPr>
      </w:pPr>
      <w:r w:rsidRPr="008C7964">
        <w:rPr>
          <w:lang w:val="ru-RU"/>
        </w:rPr>
        <w:t xml:space="preserve"> </w:t>
      </w:r>
    </w:p>
    <w:p w14:paraId="5A595B89" w14:textId="77777777" w:rsidR="00C00D83" w:rsidRPr="008C7964" w:rsidRDefault="001D453A" w:rsidP="00FF08C2">
      <w:pPr>
        <w:pStyle w:val="Heading3"/>
        <w:rPr>
          <w:lang w:val="ru-RU"/>
        </w:rPr>
      </w:pPr>
      <w:bookmarkStart w:id="60" w:name="_Toc135658116"/>
      <w:bookmarkStart w:id="61" w:name="_Toc135658230"/>
      <w:bookmarkStart w:id="62" w:name="_Toc135660332"/>
      <w:bookmarkStart w:id="63" w:name="_Toc135660682"/>
      <w:bookmarkStart w:id="64" w:name="_Toc135660921"/>
      <w:bookmarkStart w:id="65" w:name="_Toc135713745"/>
      <w:bookmarkStart w:id="66" w:name="_Toc135714846"/>
      <w:bookmarkStart w:id="67" w:name="_Toc218689932"/>
      <w:bookmarkStart w:id="68" w:name="_Toc235344752"/>
      <w:bookmarkStart w:id="69" w:name="_Toc690699"/>
      <w:r w:rsidRPr="008C7964">
        <w:rPr>
          <w:lang w:val="ru-RU"/>
        </w:rPr>
        <w:lastRenderedPageBreak/>
        <w:t>สภาพของผู้มีบาป</w:t>
      </w:r>
      <w:bookmarkEnd w:id="60"/>
      <w:bookmarkEnd w:id="61"/>
      <w:bookmarkEnd w:id="62"/>
      <w:bookmarkEnd w:id="63"/>
      <w:bookmarkEnd w:id="64"/>
      <w:bookmarkEnd w:id="65"/>
      <w:bookmarkEnd w:id="66"/>
      <w:bookmarkEnd w:id="67"/>
      <w:bookmarkEnd w:id="68"/>
      <w:r w:rsidRPr="008C7964">
        <w:rPr>
          <w:lang w:val="ru-RU"/>
        </w:rPr>
        <w:t xml:space="preserve"> </w:t>
      </w:r>
      <w:bookmarkEnd w:id="69"/>
    </w:p>
    <w:p w14:paraId="31196EA9" w14:textId="77777777" w:rsidR="00C00D83" w:rsidRPr="008C7964" w:rsidRDefault="001F2820" w:rsidP="002D72BA">
      <w:pPr>
        <w:widowControl w:val="0"/>
        <w:rPr>
          <w:lang w:val="ru-RU"/>
        </w:rPr>
      </w:pPr>
      <w:r w:rsidRPr="008C7964">
        <w:rPr>
          <w:lang w:val="ru-RU"/>
        </w:rPr>
        <w:t xml:space="preserve">พระวจนะของพระเจ้าโดยทั่วไปพรรณนาถึงผู้มีบาป ซึ่งต้องการการฟื้นฟูผ่านการกลับใจ ว่ากำลังจมอยู่ในความหลับลึก ลักษณะเด่นของบุคคลเช่นนี้ไม่ใช่ความชั่วร้ายที่ปรากฏชัดเสมอไป แต่เป็นการขาดความกระตือรือร้นที่ได้รับแรงบันดาลใจและพร้อมเสียสละตนเองเพื่อทำให้พระเจ้าพอพระทัย พร้อมทั้งความรังเกียจอย่างเด็ดขาดต่อทุกสิ่งที่เป็นบาป — ความจริงที่ว่าความเคร่งครัดในศาสนาไม่ใช่เป้าหมายหลักของความห่วงใยและความพยายามของพวกเขา; ว่าแม้จะสนใจเรื่องอื่น ๆ มากมาย แต่พวกเขากลับไม่สนใจความรอดของตนเองเลย ไม่ตระหนักถึงอันตรายที่ตนเองกำลังเผชิญ ไม่พยายามดำเนินชีวิตอย่างมีคุณธรรม และใช้ชีวิตอย่างเย็นชาต่อความเชื่อ แม้บางครั้งจะดูดีและไร้ที่ติจากภายนอก </w:t>
      </w:r>
    </w:p>
    <w:p w14:paraId="37B725B5" w14:textId="77777777" w:rsidR="00C00D83" w:rsidRPr="008C7964" w:rsidRDefault="001F2820" w:rsidP="00FF08C2">
      <w:pPr>
        <w:widowControl w:val="0"/>
        <w:ind w:firstLine="720"/>
        <w:rPr>
          <w:lang w:val="ru-RU"/>
        </w:rPr>
      </w:pPr>
      <w:r w:rsidRPr="008C7964">
        <w:rPr>
          <w:lang w:val="ru-RU"/>
        </w:rPr>
        <w:t xml:space="preserve">นี่คือลักษณะทั่วไป ส่วนในรายละเอียด นี่คือลักษณะของบุคคลที่ขาดพระคุณ </w:t>
      </w:r>
    </w:p>
    <w:p w14:paraId="082E6234" w14:textId="77777777" w:rsidR="00C00D83" w:rsidRPr="008C7964" w:rsidRDefault="001F2820" w:rsidP="00FF08C2">
      <w:pPr>
        <w:widowControl w:val="0"/>
        <w:ind w:firstLine="720"/>
        <w:rPr>
          <w:lang w:val="ru-RU"/>
        </w:rPr>
      </w:pPr>
      <w:r w:rsidRPr="008C7964">
        <w:rPr>
          <w:lang w:val="ru-RU"/>
        </w:rPr>
        <w:t>เมื่อหันหลังให้พระเจ้า คนนั้นจะมุ่งเน้นไปที่ตัวเอง และทำให้ตัวเองเป็นเป้าหมายหลักของชีวิตและกิจกรรมทั้งหมด นี่เป็นเพราะส่วนหนึ่งว่า นอกจากพระเจ้าแล้ว ไม่มีสิ่งใดที่สูงส่งกว่าตัวเขาเอง แต่โดยเฉพาะอย่างยิ่ง เพราะเขาเคยได้รับทุกสิ่งอย่างครบถ้วนจากพระเจ้ามาก่อน และตอนนี้เมื่อถูกทำให้ว่างเปล่าจากพระองค์ เขาจึงรีบเร่งและพยายามหาทางมาเติมเต็มตัวเอง ความว่างเปล่าที่เกิดขึ้นภายในตัวเขา จากการที่ห่างไกลจากพระเจ้า จุดประกายความกระหายในตัวเขาอย่างไม่หยุดยั้ง ซึ่งไม่มีสิ่งใดสามารถเติมเต็มได้ — ความกระหายที่ไม่มีที่สิ้นสุดแต่ไม่หยุดนิ่ง มนุษย์ได้กลายเป็นเหวที่ไม่มีก้น เขาพยายามด้วยทุกกำลังเพื่อเติมเต็มเหวนี้ แต่เขาไม่เห็นและไม่รู้สึกถึงความสมบูรณ์ใดๆ ดังนั้น เขาจึงใช้ชีวิตทั้งชีวิตไปกับการเหงื่อไหล ความเหนื่อยล้า และแรงงานหนัก: ทุ่มเทกับสิ่งต่าง ๆ ที่เขาหวังว่าจะพบความบรรเทาจากความกระหายที่กัดกินเขา สิ่งเหล่านี้ดูดซับความสนใจทั้งหมด เวลาทั้งหมด และกิจกรรมทั้งหมดของเขา พวกมันคือสิ่งดีหลักที่เขาใช้ชีวิตด้วยหัวใจ ดังนั้นจึงชัดเจนว่าทำไมบุคคลที่สร้างตัวเองให้เป็นเป้าหมายเดียวของการแสวงหา จึงไม่เคยมีความสงบภายในจิตใจ แต่กลับอยู่ภายนอกตัวเองอย่างสิ้นเชิง ในสิ่งต่าง ๆ ที่ถูกสร้างขึ้นหรือคิดค้นขึ้นด้วยความว่างเปล่า เขาได้ห่างไกลจากพระเจ้า ผู้เป็นความสมบูรณ์ของทุกสิ่ง; ตัวเขาเองว่างเปล่า; เขาถูกทิ้งไว้ให้ไหลล้นเข้าสู่สิ่งต่าง ๆ ที่หลากหลายอย่างไม่มีที่สิ้นสุด และใช้ชีวิตอยู่ภายในสิ่งเหล่านั้น ดังนั้น ผู้มีบาปจึงปรารถนา ดูแล และยุ่งอยู่กับสิ่งต่าง ๆ ที่อยู่นอกตัวเขาและนอกพระเจ้า ด้วยสิ่งต่าง ๆ ที่มากมายและหลากหลาย นี่คือเหตุผลที่ลักษณะเด่นของชีวิตผู้มีบาป คือการไม่ใส่ใจต่อการรอดพ้น แต่กลับกังวลกับสิ่งต่าง ๆ</w:t>
      </w:r>
      <w:r w:rsidRPr="008C7964">
        <w:rPr>
          <w:b/>
          <w:lang w:val="ru-RU"/>
        </w:rPr>
        <w:t xml:space="preserve"> มากมายและมีความวิตกกังวลเกินควร </w:t>
      </w:r>
      <w:r w:rsidRPr="008C7964">
        <w:rPr>
          <w:lang w:val="ru-RU"/>
        </w:rPr>
        <w:t>(</w:t>
      </w:r>
      <w:r w:rsidR="00CD70E7">
        <w:rPr>
          <w:lang w:val="ru-RU"/>
        </w:rPr>
        <w:t xml:space="preserve">ดู </w:t>
      </w:r>
      <w:r w:rsidRPr="008C7964">
        <w:rPr>
          <w:lang w:val="ru-RU"/>
        </w:rPr>
        <w:t>ลูกา 10</w:t>
      </w:r>
      <w:r w:rsidR="001E4855" w:rsidRPr="008C7964">
        <w:rPr>
          <w:lang w:val="ru-RU"/>
        </w:rPr>
        <w:t>:</w:t>
      </w:r>
      <w:r w:rsidRPr="008C7964">
        <w:rPr>
          <w:lang w:val="ru-RU"/>
        </w:rPr>
        <w:t xml:space="preserve">41) </w:t>
      </w:r>
    </w:p>
    <w:p w14:paraId="767A295F" w14:textId="77777777" w:rsidR="001E4855" w:rsidRPr="008C7964" w:rsidRDefault="001F2820" w:rsidP="00FF08C2">
      <w:pPr>
        <w:widowControl w:val="0"/>
        <w:ind w:firstLine="720"/>
        <w:rPr>
          <w:lang w:val="ru-RU"/>
        </w:rPr>
      </w:pPr>
      <w:r w:rsidRPr="008C7964">
        <w:rPr>
          <w:lang w:val="ru-RU"/>
        </w:rPr>
        <w:t>ความละเอียดและความแตกต่างของความกังวลที่มากเกินไปนี้ขึ้นอยู่กับธรรมชาติของความว่างเปล่าที่เกิดขึ้นภายในจิตวิญญาณ ความว่างเปล่าของจิตใจที่ลืมไปว่า “ผู้เป็นทุกสิ่ง” นั้น ก่อให้เกิดความปรารถนาที่จะมีความรู้อย่างกว้างขวาง การสืบค้น การทดลอง และความอยากรู้อยากเห็น ความว่างเปล่าของเจตจำนง ที่สูญเสียการครอบครองผู้เป็นทุกสิ่ง ก่อให้เกิดความปรารถนาอันมากมาย การดิ้นรนเพื่อครอบครองสิ่งต่าง ๆ หรือเพื่ออำนาจการปกครองเหนือทุกสิ่ง เพื่อให้ทุกสิ่งอยู่ภายใต้เจตจำนงของเรา อยู่ในมือของเรา — นี่คือความรักตนเอง ความว่างเปล่าของหัวใจ ที่สูญเสียความปีติยินดีใน “ผู้เป็นทุกสิ่ง” ก่อให้เกิดความกระหายต่อความสุขมากมายและหลากหลาย หรือการแสวงหาวัตถุอันนับไม่ถ้วน ซึ่งเราหวังว่าจะพบความพึงพอใจของประสาทสัมผัส ทั้งภายในและภายนอก ดังนั้น ผู้มีบาป ซึ่งหมกมุ่นอยู่กับการแสวงหาความรู้ ทรัพย์สิน และความสุขอยู่เสมอ จึงเพลิดเพลินกับสิ่งเหล่านั้น ครอบครอง และทดลองกับมัน นี่คือวงจรที่เขาหมุนวนอยู่ตลอดชีวิต ความอยากรู้ดึงดูดใจ; หัวใจปรารถนาที่จะลิ้มรสความหวานและผูกมัดเจตจำนง ใครๆ ก็สามารถเห็นด้วยตนเองได้ว่าสิ่งนี้เป็นจริง โดยการสังเกตการเคลื่อนไหวของจิตวิญญาณตนเอง แม้เพียงวันเดียว</w:t>
      </w:r>
    </w:p>
    <w:p w14:paraId="47922277" w14:textId="77777777" w:rsidR="00C00D83" w:rsidRPr="008C7964" w:rsidRDefault="001F2820" w:rsidP="00FF08C2">
      <w:pPr>
        <w:widowControl w:val="0"/>
        <w:ind w:firstLine="720"/>
        <w:rPr>
          <w:lang w:val="ru-RU"/>
        </w:rPr>
      </w:pPr>
      <w:r w:rsidRPr="008C7964">
        <w:rPr>
          <w:lang w:val="ru-RU"/>
        </w:rPr>
        <w:t xml:space="preserve">ผู้ทำบาปจะยังคงอยู่ในวงจรนี้หากถูกปล่อยให้ทำตามใจตัวเอง: นี่คือธรรมชาติของเราเมื่อเราถูกผูกมัดด้วยบาป แต่วงจรนี้ถูกขยายตัวขึ้นพันเท่าและซับซ้อนยิ่งขึ้นอย่างมาก เนื่องจากผู้ทำบาปไม่ได้อยู่เพียงลำพัง มีโลกทั้งใบของผู้คนที่ทำเช่นนั้น—ผู้ที่ทรมานผู้อื่น ผู้ที่ตามใจตัวเอง ผู้ที่สะสมความมั่งคั่ง—ผู้ที่ในทุกด้านเหล่านี้ ได้จัดระบบการปฏิบัติเหล่านี้ กำหนดให้เป็นกฎหมาย และทำให้มันกลายเป็นความจำเป็นสำหรับทุกคนที่อยู่ในวงของพวกเขา; ผู้ที่ผ่านความสัมพันธ์ซึ่งกันและกัน จนต้องมาสัมผัสกันโดยหลีกเลี่ยงไม่ได้ เสียดสีกัน และในความเสียดสีนี้ ความอยากรู้ ความตามใจตัวเอง และความพึงพอใจในตัวเองของพวกเขาจึงเพิ่มขึ้นเป็นสิบเท่า ร้อยเท่า และพันเท่า ทำให้ความสุข ความปีติยินดี และชีวิตทั้งหมดถูกฝังอยู่ในความเสื่อมสลายของพวกเขา </w:t>
      </w:r>
      <w:r w:rsidRPr="008C7964">
        <w:rPr>
          <w:b/>
          <w:lang w:val="ru-RU"/>
        </w:rPr>
        <w:t>นี่คือโลก</w:t>
      </w:r>
      <w:r w:rsidRPr="008C7964">
        <w:rPr>
          <w:lang w:val="ru-RU"/>
        </w:rPr>
        <w:t>ที่</w:t>
      </w:r>
      <w:r w:rsidRPr="008C7964">
        <w:rPr>
          <w:b/>
          <w:lang w:val="ru-RU"/>
        </w:rPr>
        <w:t xml:space="preserve">ว่างเปล่า </w:t>
      </w:r>
      <w:r w:rsidRPr="008C7964">
        <w:rPr>
          <w:lang w:val="ru-RU"/>
        </w:rPr>
        <w:t xml:space="preserve">ซึ่งการแสวงหา ประเพณี กฎเกณฑ์ ความสัมพันธ์ ภาษา ความบันเทิง ความสนุกสนาน และแนวคิด — ทุกสิ่งทุกอย่าง </w:t>
      </w:r>
      <w:r w:rsidRPr="008C7964">
        <w:rPr>
          <w:lang w:val="ru-RU"/>
        </w:rPr>
        <w:lastRenderedPageBreak/>
        <w:t xml:space="preserve">ตั้งแต่สิ่งเล็กที่สุดจนถึงสิ่งใหญ่ที่สุด — ล้วนถูกซึมซับด้วยจิตวิญญาณของลูกหลานทั้งสามแห่งความปกป้องเกินเหตุที่กล่าวถึงข้างต้น และก่อให้เกิดความพินาศที่ไร้ความหวังต่อจิตวิญญาณของผู้รักสันติ เมื่อใช้ชีวิตในความผูกพันที่ลึกซึ้งกับโลกทั้งใบนี้ ผู้มีบาปทุกคนจึงถูกพันเข้ากับใยแมงมุมพันชั้นของมัน ถูกห่อหุ้มไว้อย่างลึกซึ้งจนตัวเขาเองก็ไม่อาจมองเห็นได้อีก ภาระหนักอึ้งกดทับทั้งตัวและทุกส่วนของตัวผู้ทำบาปที่มีจิตใจยึดติดกับโลก จนเขาไม่มีแรงแม้แต่จะขยับตัวเพียงเล็กน้อยเพื่อขัดกับวิถีของโลก เพราะการกระทำเช่นนั้นย่อมต้องใช้แรงยกน้ำหนักราวพันพู้ด นั่นคือเหตุผลที่ไม่มีใครรับมือกับภารกิจที่ไม่อาจเอาชนะได้เช่นนี้ และไม่มีใครแม้แต่จะคิดจะลองทำมัน; แทนที่จะเป็นเช่นนั้น ทุกคนก็ใช้ชีวิตไปตามทางที่ตนได้ตกลงไป </w:t>
      </w:r>
    </w:p>
    <w:p w14:paraId="4C40F9EF" w14:textId="77777777" w:rsidR="00C00D83" w:rsidRPr="008C7964" w:rsidRDefault="001F2820" w:rsidP="00FF08C2">
      <w:pPr>
        <w:widowControl w:val="0"/>
        <w:ind w:firstLine="720"/>
        <w:rPr>
          <w:lang w:val="ru-RU"/>
        </w:rPr>
      </w:pPr>
      <w:r w:rsidRPr="008C7964">
        <w:rPr>
          <w:lang w:val="ru-RU"/>
        </w:rPr>
        <w:t xml:space="preserve">เพื่อทำให้สถานการณ์ยิ่งเลวร้ายยิ่งขึ้น โลกนี้มีเจ้าชายของตนเอง </w:t>
      </w:r>
      <w:r w:rsidR="00615CB4" w:rsidRPr="008C7964">
        <w:rPr>
          <w:lang w:val="ru-RU"/>
        </w:rPr>
        <w:t>ผู้เชี่ยวชาญ</w:t>
      </w:r>
      <w:r w:rsidRPr="008C7964">
        <w:rPr>
          <w:lang w:val="ru-RU"/>
        </w:rPr>
        <w:t>ที่สุดในความเจ้าเล่ห์ ความชั่วร้าย และประสบการณ์ในการหลอกลวง ผ่านทางเนื้อหนังและสารทางวัตถุที่จิตได้ผสมผสานกันหลังการตกสู่บาป เขาจึงสามารถเข้าถึงจิตได้อย่างอิสระ; และเมื่อเข้าใกล้ เขาก็ปลุกเร้าความอยากรู้ ความตามใจตัวเอง และความพึงพอใจในตัวเองภายในจิตด้วยวิธีต่าง ๆ; ด้วยการหลอกลวงต่าง ๆ ของเขา เขาทำให้พวกเขาติดกับดักจนไม่มีทางหนี; ด้วยการล่อลวงต่าง ๆ เขาชักจูงให้พวกเขาคิดแผนเพื่อตอบสนองความปรารถนาเหล่านี้ แล้วเขาจะช่วยให้พวกเขาดำเนินการตามแผนนั้น หรือทำลายแผนนั้นด้วยการเสนอแผนอื่นที่รุนแรงยิ่งขึ้น — ทั้งหมดนี้มีเป้าหมายเดียว: เพื่อยืดเวลาและทำให้การอยู่ในสภาพเหล่านี้ลึกซึ้งยิ่งขึ้น นี่คือสิ่งที่ก่อให้เกิดความโชคร้ายและความสำเร็จในโลกนี้ ซึ่งไม่ได้รับการอวยพรจากพระเจ้า เจ้าชายผู้นี้มีกองทัพผู้รับใช้มากมาย คือวิญญาณแห่งความชั่วร้ายที่อยู่ภายใต้การควบคุมของเขา ในทุกขณะ พวกมันพุ่งไปอย่างรวดเร็วทั่วทั้งโลกที่มีผู้อยู่อาศัย</w:t>
      </w:r>
      <w:r w:rsidR="00615CB4" w:rsidRPr="008C7964">
        <w:rPr>
          <w:lang w:val="ru-RU"/>
        </w:rPr>
        <w:t xml:space="preserve"> ปลูก</w:t>
      </w:r>
      <w:r w:rsidRPr="008C7964">
        <w:rPr>
          <w:lang w:val="ru-RU"/>
        </w:rPr>
        <w:t>ฝังสิ่งหนึ่งที่นี่และอีกสิ่งหนึ่งที่นั่น ทำให้ผู้ที่ติดอยู่ในใยบาปถูกพันธนาการไว้ ต่ออายุพันธะที่อ่อนแอหรือขาดไปแล้ว — และที่สำคัญที่สุด คือทำให้แน่ใจว่าไม่มีใครแม้แต่</w:t>
      </w:r>
      <w:r w:rsidR="00615CB4" w:rsidRPr="008C7964">
        <w:rPr>
          <w:lang w:val="ru-RU"/>
        </w:rPr>
        <w:t>จะคิด</w:t>
      </w:r>
      <w:r w:rsidRPr="008C7964">
        <w:rPr>
          <w:lang w:val="ru-RU"/>
        </w:rPr>
        <w:t xml:space="preserve">ที่จะปลดปล่อยตัวเองจากพันธะเหล่านั้นและก้าวสู่เสรีภาพ ในกรณีหลังนี้ พวกมันรีบมารวมตัวรอบจิตวิญญาณที่หลงทาง ก่อนอื่นทีละตัว แล้วเป็นกลุ่มย่อยและกองทัพ และสุดท้ายเป็นกองทัพใหญ่ — โดยใช้รูปแบบและวิธีการต่าง ๆ — เพื่อปิดกั้นทุกทางหนี ต่อเส้นด้ายและตาข่ายให้แน่นขึ้น และหากใช้คำเปรียบเทียบอีกอย่าง ก็คือผลักผู้ที่เริ่มปีนขึ้นจากเหวตามทางลาดชันให้กลับลงไปในเหวอีกครั้ง อาณาจักรวิญญาณที่มองไม่เห็นนี้มีสถานที่พิเศษ—บัลลังก์—ที่แผนการถูกวางไว้ คำสั่งถูกออก และรายงานถูกรับฟัง พร้อมด้วยการอนุมัติหรือการตำหนิสำหรับผู้ที่เกี่ยวข้อง นี่คือ </w:t>
      </w:r>
      <w:r w:rsidR="0035650F" w:rsidRPr="008C7964">
        <w:rPr>
          <w:lang w:val="ru-RU"/>
        </w:rPr>
        <w:t>‘ความลึกของซาตาน</w:t>
      </w:r>
      <w:r w:rsidRPr="008C7964">
        <w:rPr>
          <w:lang w:val="ru-RU"/>
        </w:rPr>
        <w:t xml:space="preserve">’ ตามคำกล่าวของนักบุญยอห์น นักเทววิทยา บนโลกนี้ ภายในอาณาจักรของผู้ติดตามมนุษย์ของพวกเขา สถานที่เหล่านี้คือกลุ่มพันธมิตรของผู้กระทำชั่วและบุคคลที่เสื่อมทราม โดยเฉพาะผู้ไม่เชื่อและผู้หมิ่นประมาท ซึ่งผ่านทางกรรม การพูด และการเขียนของพวกเขา ได้แพร่กระจายความมืดมิดแห่งบาปไปทุกหนทุกแห่ง และบดบังแสงสว่างของพระเจ้า เครื่องมือที่พวกเขาใช้เพื่อแสดงเจตจำนงและอำนาจที่นี่ คือรวมทั้งหมดของประเพณีทางโลก ซึ่งชุ่มไปด้วยองค์ประกอบแห่งบาป ที่คอยล่อลวงและเบี่ยงเบนความสนใจจากพระเจ้าอยู่เสมอ </w:t>
      </w:r>
    </w:p>
    <w:p w14:paraId="73C12355" w14:textId="77777777" w:rsidR="00C00D83" w:rsidRPr="008C7964" w:rsidRDefault="001F2820" w:rsidP="00FF08C2">
      <w:pPr>
        <w:widowControl w:val="0"/>
        <w:ind w:firstLine="720"/>
        <w:rPr>
          <w:lang w:val="ru-RU"/>
        </w:rPr>
      </w:pPr>
      <w:r w:rsidRPr="008C7964">
        <w:rPr>
          <w:lang w:val="ru-RU"/>
        </w:rPr>
        <w:t xml:space="preserve">นี่คือธรรมชาติของโลกแห่งบาป! ผู้ทำบาปทุกคนล้วนอยู่ภายในโลกนี้อย่างเต็มที่ แต่กลับมุ่งความสนใจไปที่สิ่งหนึ่งโดยเฉพาะเป็นหลัก และสิ่งนี้เมื่อมองจากผิวเผิน บางครั้งอาจดูเป็นสิ่งที่ยอมรับได้ และแม้กระทั่งน่าชื่นชม ซาตานมีความกังวลเพียงอย่างเดียว: สิ่งใดก็ตามที่ครอบครองจิตใจของบุคคลอย่างสมบูรณ์—ที่จิตสำนึก ความสนใจ และหัวใจของพวกเขาอยู่—ไม่ควรเป็นพระเจ้าเพียงผู้เดียวและอย่างเฉพาะเจาะจง แต่ต้องเป็นสิ่งอื่นนอกเหนือจากพระองค์; เพื่อว่า เมื่อพวกเขาได้ยึดมั่นในสิ่งนั้นด้วยจิตใจ ความตั้งใจ และหัวใจแล้ว พวกเขาจะได้ใช้สิ่งนั้นแทนที่พระเจ้า และสนใจแต่สิ่งนั้นเท่านั้น ค้นหาสิ่งนั้น เพลิดเพลินกับสิ่งนั้น และครอบครองสิ่งนั้น ที่นี่ ไม่เพียงแต่ ความปรารถนาทางเนื้อหนังและอารมณ์ แต่ยังรวมถึงสิ่งที่ดูเหมือนน่าเคารพ—เช่น ความรู้ทางวิชาการ ศิลปะ และเรื่องทางโลก—สามารถทำหน้าที่เป็นสายผูกมัดที่ซาตานใช้เพื่อกักขังผู้บาปที่ถูกทำให้ตาบอดไว้ในอาณาเขตของเขา เพื่อป้องกันไม่ให้พวกเขากลับมาสู่สติ </w:t>
      </w:r>
    </w:p>
    <w:p w14:paraId="53756818" w14:textId="77777777" w:rsidR="00C00D83" w:rsidRPr="008C7964" w:rsidRDefault="001F2820" w:rsidP="00FF08C2">
      <w:pPr>
        <w:widowControl w:val="0"/>
        <w:ind w:firstLine="720"/>
        <w:rPr>
          <w:lang w:val="ru-RU"/>
        </w:rPr>
      </w:pPr>
      <w:r w:rsidRPr="008C7964">
        <w:rPr>
          <w:lang w:val="ru-RU"/>
        </w:rPr>
        <w:t xml:space="preserve">หากใครสังเกตผู้บาป ดูถึงนิสัยและสภาพภายในของเขา ก็จะเห็นได้ชัดว่า แม้เขาอาจมีความรู้มากมายในบางครั้ง แต่เขากลับตาบอดต่อเรื่องของพระเจ้าและเรื่องความรอดของตนเอง; ว่า แม้เขาจะถูกความทุกข์และความกังวลรุมเร้าอยู่เสมอ แต่เมื่อถึงเรื่องความรอดของตนเอง เขากลับไม่กระตือรือร้นและไม่ใส่ใจ; ว่าแม้เขาจะรู้สึกกังวลหรือสุขใจในใจอยู่เสมอ แต่เขากลับไม่รู้สึกถึงสิ่งใดที่เกี่ยวข้องกับจิตวิญญาณเลย ในด้านนี้ พลังทั้งหมดในตัวเขาถูกบาปครอบงำ </w:t>
      </w:r>
      <w:r w:rsidRPr="008C7964">
        <w:rPr>
          <w:lang w:val="ru-RU"/>
        </w:rPr>
        <w:lastRenderedPageBreak/>
        <w:t xml:space="preserve">และผู้บาปมีลักษณะเด่นคือความมืดบอด ความเกียจคร้าน และความไม่รู้สึกตัว เขาไม่เห็นสภาพของตนเอง และด้วยเหตุนี้จึงไม่ตระหนักถึงอันตรายของสถานการณ์ที่ตนเองเผชิญ; เขาไม่ตระหนักถึงอันตรายต่อตัวตนเอง และด้วยเหตุนี้จึงไม่สนใจที่จะกำจัดมันออกไป เขาไม่แม้แต่จะคิดเลยว่าตนเองจำเป็นต้องเปลี่ยนแปลงและได้รับการช่วยให้รอด เขามีความมั่นใจอย่างสมบูรณ์และไม่สั่นคลอนว่าเขาอยู่ในที่ที่ควรอยู่ ว่าเขาไม่ต้องการอะไรอีก และว่าทุกสิ่งควรคงอยู่ตามเดิม ดังนั้น เขาจึงมองการเตือนให้เปลี่ยนวิถีชีวิตเป็นสิ่งที่ไม่จำเป็นสำหรับตัวเอง เขาไม่สนใจมันเลย ไม่สามารถเข้าใจวัตถุประสงค์ของมันได้—เขาหลีกเลี่ยงและหนีจากมัน </w:t>
      </w:r>
    </w:p>
    <w:p w14:paraId="5A273011" w14:textId="77777777" w:rsidR="00C00D83" w:rsidRDefault="001F2820" w:rsidP="002D72BA">
      <w:pPr>
        <w:widowControl w:val="0"/>
        <w:rPr>
          <w:lang w:val="ru-RU"/>
        </w:rPr>
      </w:pPr>
      <w:r w:rsidRPr="008C7964">
        <w:rPr>
          <w:lang w:val="ru-RU"/>
        </w:rPr>
        <w:t xml:space="preserve"> </w:t>
      </w:r>
    </w:p>
    <w:p w14:paraId="2C6BE3BA" w14:textId="77777777" w:rsidR="00AB437A" w:rsidRPr="008C7964" w:rsidRDefault="00AB437A" w:rsidP="002D72BA">
      <w:pPr>
        <w:widowControl w:val="0"/>
        <w:rPr>
          <w:lang w:val="ru-RU"/>
        </w:rPr>
      </w:pPr>
    </w:p>
    <w:p w14:paraId="420C3175" w14:textId="77777777" w:rsidR="00C00D83" w:rsidRPr="008C7964" w:rsidRDefault="004213C2" w:rsidP="00FF08C2">
      <w:pPr>
        <w:pStyle w:val="Heading3"/>
        <w:rPr>
          <w:lang w:val="ru-RU"/>
        </w:rPr>
      </w:pPr>
      <w:bookmarkStart w:id="70" w:name="_Toc135658117"/>
      <w:bookmarkStart w:id="71" w:name="_Toc135658231"/>
      <w:bookmarkStart w:id="72" w:name="_Toc135660333"/>
      <w:bookmarkStart w:id="73" w:name="_Toc135660683"/>
      <w:bookmarkStart w:id="74" w:name="_Toc135660922"/>
      <w:bookmarkStart w:id="75" w:name="_Toc135713746"/>
      <w:bookmarkStart w:id="76" w:name="_Toc135714847"/>
      <w:bookmarkStart w:id="77" w:name="_Toc218689933"/>
      <w:bookmarkStart w:id="78" w:name="_Toc235344753"/>
      <w:bookmarkStart w:id="79" w:name="_Toc690700"/>
      <w:r w:rsidRPr="008C7964">
        <w:rPr>
          <w:lang w:val="ru-RU"/>
        </w:rPr>
        <w:t>งานแห่งพระคุณ</w:t>
      </w:r>
      <w:r w:rsidR="00FF08C2" w:rsidRPr="008C7964">
        <w:rPr>
          <w:lang w:val="ru-RU"/>
        </w:rPr>
        <w:t>ของพระเจ้า</w:t>
      </w:r>
      <w:bookmarkEnd w:id="70"/>
      <w:bookmarkEnd w:id="71"/>
      <w:bookmarkEnd w:id="72"/>
      <w:bookmarkEnd w:id="73"/>
      <w:bookmarkEnd w:id="74"/>
      <w:bookmarkEnd w:id="75"/>
      <w:bookmarkEnd w:id="76"/>
      <w:bookmarkEnd w:id="77"/>
      <w:bookmarkEnd w:id="78"/>
      <w:r w:rsidRPr="008C7964">
        <w:rPr>
          <w:lang w:val="ru-RU"/>
        </w:rPr>
        <w:t xml:space="preserve"> </w:t>
      </w:r>
      <w:bookmarkEnd w:id="79"/>
    </w:p>
    <w:p w14:paraId="68D23C01" w14:textId="77777777" w:rsidR="00C00D83" w:rsidRPr="008C7964" w:rsidRDefault="001F2820" w:rsidP="002D72BA">
      <w:pPr>
        <w:widowControl w:val="0"/>
        <w:rPr>
          <w:lang w:val="ru-RU"/>
        </w:rPr>
      </w:pPr>
      <w:r w:rsidRPr="008C7964">
        <w:rPr>
          <w:lang w:val="ru-RU"/>
        </w:rPr>
        <w:t xml:space="preserve">เราได้กล่าวไว้แล้วว่า ผู้มีบาปนั้นเปรียบเสมือนคนที่จมอยู่ในความหลับลึก เช่นเดียวกับผู้ที่หลับลึก ไม่ว่าอันตรายใดจะเข้ามาใกล้ ก็จะไม่ตื่นขึ้นด้วยตนเอง หรือลุกขึ้น เว้นแต่มีผู้จากภายนอกมาปลุกเขา — เช่นเดียวกัน ผู้ที่จมอยู่ในความหลับของบาป ก็จะไม่กลับสู่สติ หรือลุกขึ้น เว้นแต่พระคุณของพระเจ้าจะมาช่วยเหลือเขา ด้วยพระเมตตาอันไม่มีขอบเขตของพระเจ้า พระคุณนี้พร้อมสำหรับทุกคน ไปถึงทุกคน และเรียกออกอย่างชัดเจนแก่ทุกคนว่า: </w:t>
      </w:r>
      <w:r w:rsidR="00D84B34" w:rsidRPr="008C7964">
        <w:rPr>
          <w:i/>
          <w:lang w:val="ru-RU"/>
        </w:rPr>
        <w:t>‘ตื่นขึ้นเถิด ผู้ที่หลับอยู่ และลุกขึ้นจากความตาย และพระคริสต์จะส่องแสงเหนือท่าน</w:t>
      </w:r>
      <w:r w:rsidR="004213C2" w:rsidRPr="008C7964">
        <w:rPr>
          <w:i/>
          <w:lang w:val="ru-RU"/>
        </w:rPr>
        <w:t xml:space="preserve">’ </w:t>
      </w:r>
      <w:r w:rsidRPr="008C7964">
        <w:rPr>
          <w:lang w:val="ru-RU"/>
        </w:rPr>
        <w:t>(เอเฟซัส 5</w:t>
      </w:r>
      <w:r w:rsidR="004213C2" w:rsidRPr="008C7964">
        <w:rPr>
          <w:lang w:val="ru-RU"/>
        </w:rPr>
        <w:t>:</w:t>
      </w:r>
      <w:r w:rsidRPr="008C7964">
        <w:rPr>
          <w:lang w:val="ru-RU"/>
        </w:rPr>
        <w:t xml:space="preserve">14) </w:t>
      </w:r>
    </w:p>
    <w:p w14:paraId="6454DEC8" w14:textId="77777777" w:rsidR="00C00D83" w:rsidRPr="008C7964" w:rsidRDefault="001F2820" w:rsidP="00FF08C2">
      <w:pPr>
        <w:widowControl w:val="0"/>
        <w:ind w:firstLine="720"/>
        <w:rPr>
          <w:lang w:val="ru-RU"/>
        </w:rPr>
      </w:pPr>
      <w:r w:rsidRPr="008C7964">
        <w:rPr>
          <w:lang w:val="ru-RU"/>
        </w:rPr>
        <w:t xml:space="preserve">การเปรียบเทียบผู้ทำบาปกับผู้นอนหลับนี้ ให้กรอบสำหรับการวิเคราะห์อย่างละเอียดเกี่ยวกับการกลับใจสู่พระเจ้าของพวกเขา คือ: ผู้นอนหลับถูกปลุกให้ตื่น ลุกขึ้น และเตรียมตัวเพื่อเริ่มทำงาน และคนบาปที่หันมาหาพระเจ้าและสำนึกผิด </w:t>
      </w:r>
      <w:r w:rsidRPr="008C7964">
        <w:rPr>
          <w:b/>
          <w:lang w:val="ru-RU"/>
        </w:rPr>
        <w:t>ก็ถูกปลุก</w:t>
      </w:r>
      <w:r w:rsidRPr="008C7964">
        <w:rPr>
          <w:lang w:val="ru-RU"/>
        </w:rPr>
        <w:t>ขึ้นจากความหลับใหลในบาปของตน</w:t>
      </w:r>
      <w:r w:rsidRPr="008C7964">
        <w:rPr>
          <w:b/>
          <w:lang w:val="ru-RU"/>
        </w:rPr>
        <w:t xml:space="preserve"> ตัดสินใจ</w:t>
      </w:r>
      <w:r w:rsidRPr="008C7964">
        <w:rPr>
          <w:lang w:val="ru-RU"/>
        </w:rPr>
        <w:t xml:space="preserve">ที่จะเปลี่ยนแปลง (ลุกขึ้น) และในที่สุด </w:t>
      </w:r>
      <w:r w:rsidRPr="008C7964">
        <w:rPr>
          <w:b/>
          <w:lang w:val="ru-RU"/>
        </w:rPr>
        <w:t>ก็ได้รับการแต่งตั้ง</w:t>
      </w:r>
      <w:r w:rsidRPr="008C7964">
        <w:rPr>
          <w:lang w:val="ru-RU"/>
        </w:rPr>
        <w:t xml:space="preserve">ด้วยพลังสำหรับชีวิตใหม่ผ่านศีลแก้บาปและศีลมหาสนิท (พร้อมที่จะลงมือทำ) ในคำอุปมาเรื่องลูกชายที่หลงทาง ช่วงเวลาเหล่านี้ถูกบรรยายไว้ดังนี้: </w:t>
      </w:r>
      <w:r w:rsidR="00D84B34" w:rsidRPr="008C7964">
        <w:rPr>
          <w:i/>
          <w:lang w:val="ru-RU"/>
        </w:rPr>
        <w:t>‘ได้สติ</w:t>
      </w:r>
      <w:r w:rsidRPr="008C7964">
        <w:rPr>
          <w:i/>
          <w:lang w:val="ru-RU"/>
        </w:rPr>
        <w:t>’ —</w:t>
      </w:r>
      <w:r w:rsidR="00D84B34" w:rsidRPr="008C7964">
        <w:rPr>
          <w:i/>
          <w:lang w:val="ru-RU"/>
        </w:rPr>
        <w:t xml:space="preserve"> </w:t>
      </w:r>
      <w:r w:rsidRPr="008C7964">
        <w:rPr>
          <w:lang w:val="ru-RU"/>
        </w:rPr>
        <w:t xml:space="preserve">เขาตระหนักถึงความผิดพลาดของตนเอง; </w:t>
      </w:r>
      <w:r w:rsidR="00D84B34" w:rsidRPr="008C7964">
        <w:rPr>
          <w:i/>
          <w:lang w:val="ru-RU"/>
        </w:rPr>
        <w:t>‘ฉันจะลุกขึ้นและไป</w:t>
      </w:r>
      <w:r w:rsidRPr="008C7964">
        <w:rPr>
          <w:i/>
          <w:lang w:val="ru-RU"/>
        </w:rPr>
        <w:t xml:space="preserve">’ — </w:t>
      </w:r>
      <w:r w:rsidRPr="008C7964">
        <w:rPr>
          <w:lang w:val="ru-RU"/>
        </w:rPr>
        <w:t xml:space="preserve">เขาตัดสินใจทิ้งชีวิตเก่าไว้เบื้องหลัง; และ </w:t>
      </w:r>
      <w:r w:rsidR="00D84B34" w:rsidRPr="008C7964">
        <w:rPr>
          <w:i/>
          <w:lang w:val="ru-RU"/>
        </w:rPr>
        <w:t>‘เขาลุกขึ้นและไป</w:t>
      </w:r>
      <w:r w:rsidRPr="008C7964">
        <w:rPr>
          <w:i/>
          <w:lang w:val="ru-RU"/>
        </w:rPr>
        <w:t>’;</w:t>
      </w:r>
      <w:r w:rsidRPr="008C7964">
        <w:rPr>
          <w:lang w:val="ru-RU"/>
        </w:rPr>
        <w:t xml:space="preserve"> และเขาพูดกับพ่อว่า: ‘</w:t>
      </w:r>
      <w:r w:rsidR="00D84B34" w:rsidRPr="008C7964">
        <w:rPr>
          <w:i/>
          <w:lang w:val="ru-RU"/>
        </w:rPr>
        <w:t>ลูก</w:t>
      </w:r>
      <w:r w:rsidRPr="008C7964">
        <w:rPr>
          <w:lang w:val="ru-RU"/>
        </w:rPr>
        <w:t>ได้ทำบาปแล้ว’—การสำนึกผิด; และพ่อให้เขาสวมเสื้อผ้าที่สวยงาม (การได้รับการชำระบาปและการอภัยบาป) และจัดงานเลี้ยงให้เขา (ศีลมหาสนิท) (ลูกา 15</w:t>
      </w:r>
      <w:r w:rsidR="004213C2" w:rsidRPr="008C7964">
        <w:rPr>
          <w:lang w:val="ru-RU"/>
        </w:rPr>
        <w:t>:</w:t>
      </w:r>
      <w:r w:rsidRPr="008C7964">
        <w:rPr>
          <w:lang w:val="ru-RU"/>
        </w:rPr>
        <w:t xml:space="preserve">11–32). </w:t>
      </w:r>
    </w:p>
    <w:p w14:paraId="26F3987E" w14:textId="77777777" w:rsidR="00C00D83" w:rsidRPr="008C7964" w:rsidRDefault="001F2820" w:rsidP="00FF08C2">
      <w:pPr>
        <w:widowControl w:val="0"/>
        <w:ind w:firstLine="720"/>
        <w:rPr>
          <w:lang w:val="ru-RU"/>
        </w:rPr>
      </w:pPr>
      <w:r w:rsidRPr="008C7964">
        <w:rPr>
          <w:lang w:val="ru-RU"/>
        </w:rPr>
        <w:t xml:space="preserve">ดังนั้น การกลับใจของผู้มีบาปสู่พระเจ้ามีสามขั้นตอน ได้แก่ 1) การตื่นขึ้นจากความหลับใหลในบาป; 2) การก้าวสู่ความมุ่งมั่นที่จะละทิ้งบาปและอุทิศตนเพื่อรับใช้พระเจ้า; 3) การได้รับการสวมใส่ด้วยฤทธิ์อำนาจจากเบื้องสูงเพื่อภารกิจนี้ผ่านศีลแก้บาปและศีลมหาสนิท </w:t>
      </w:r>
    </w:p>
    <w:p w14:paraId="6A2DDA96" w14:textId="77777777" w:rsidR="00C00D83" w:rsidRDefault="001F2820" w:rsidP="002D72BA">
      <w:pPr>
        <w:widowControl w:val="0"/>
        <w:rPr>
          <w:lang w:val="ru-RU"/>
        </w:rPr>
      </w:pPr>
      <w:r w:rsidRPr="008C7964">
        <w:rPr>
          <w:lang w:val="ru-RU"/>
        </w:rPr>
        <w:t xml:space="preserve"> </w:t>
      </w:r>
    </w:p>
    <w:p w14:paraId="7C278AE6" w14:textId="77777777" w:rsidR="00AB437A" w:rsidRPr="008C7964" w:rsidRDefault="00AB437A" w:rsidP="002D72BA">
      <w:pPr>
        <w:widowControl w:val="0"/>
        <w:rPr>
          <w:lang w:val="ru-RU"/>
        </w:rPr>
      </w:pPr>
    </w:p>
    <w:p w14:paraId="140894AA" w14:textId="77777777" w:rsidR="00C00D83" w:rsidRPr="008C7964" w:rsidRDefault="00BE3CEA" w:rsidP="00FF08C2">
      <w:pPr>
        <w:pStyle w:val="Heading3"/>
        <w:rPr>
          <w:lang w:val="ru-RU"/>
        </w:rPr>
      </w:pPr>
      <w:bookmarkStart w:id="80" w:name="_Toc135658118"/>
      <w:bookmarkStart w:id="81" w:name="_Toc135658232"/>
      <w:bookmarkStart w:id="82" w:name="_Toc135660334"/>
      <w:bookmarkStart w:id="83" w:name="_Toc135660684"/>
      <w:bookmarkStart w:id="84" w:name="_Toc135660923"/>
      <w:bookmarkStart w:id="85" w:name="_Toc135713747"/>
      <w:bookmarkStart w:id="86" w:name="_Toc135714848"/>
      <w:bookmarkStart w:id="87" w:name="_Toc218689934"/>
      <w:bookmarkStart w:id="88" w:name="_Toc235344754"/>
      <w:bookmarkStart w:id="89" w:name="_Toc690701"/>
      <w:r w:rsidRPr="008C7964">
        <w:rPr>
          <w:lang w:val="ru-RU"/>
        </w:rPr>
        <w:t>การตื่นขึ้นของผู้มีบาปจากความหลับใหลในบาป</w:t>
      </w:r>
      <w:bookmarkEnd w:id="80"/>
      <w:bookmarkEnd w:id="81"/>
      <w:bookmarkEnd w:id="82"/>
      <w:bookmarkEnd w:id="83"/>
      <w:bookmarkEnd w:id="84"/>
      <w:bookmarkEnd w:id="85"/>
      <w:bookmarkEnd w:id="86"/>
      <w:bookmarkEnd w:id="87"/>
      <w:bookmarkEnd w:id="88"/>
      <w:r w:rsidRPr="008C7964">
        <w:rPr>
          <w:lang w:val="ru-RU"/>
        </w:rPr>
        <w:t xml:space="preserve"> </w:t>
      </w:r>
      <w:bookmarkEnd w:id="89"/>
    </w:p>
    <w:p w14:paraId="283C0205" w14:textId="77777777" w:rsidR="00C00D83" w:rsidRPr="008C7964" w:rsidRDefault="001F2820" w:rsidP="002D72BA">
      <w:pPr>
        <w:widowControl w:val="0"/>
        <w:rPr>
          <w:lang w:val="ru-RU"/>
        </w:rPr>
      </w:pPr>
      <w:r w:rsidRPr="008C7964">
        <w:rPr>
          <w:lang w:val="ru-RU"/>
        </w:rPr>
        <w:t>การตื่นขึ้นของผู้มีบาปเป็นผลจากพระคุณของพระเจ้าในใจของเขา ซึ่งทำให้เขา—เหมือนผู้ที่</w:t>
      </w:r>
      <w:r w:rsidRPr="008C7964">
        <w:rPr>
          <w:b/>
          <w:lang w:val="ru-RU"/>
        </w:rPr>
        <w:t>ตื่นจาก</w:t>
      </w:r>
      <w:r w:rsidRPr="008C7964">
        <w:rPr>
          <w:lang w:val="ru-RU"/>
        </w:rPr>
        <w:t xml:space="preserve">ความหลับ—เห็นความบาปของตนเอง รู้สึกถึงอันตรายของสถานการณ์ที่ตนอยู่ เริ่มกลัวต่อตัวเอง และเริ่มคิดถึงวิธีที่จะหลุดพ้นจากความทุกข์และได้รับการช่วยให้รอด ก่อนหน้านี้ เขาตาบอด ไม่รู้สึกตัว และไม่ใส่ใจต่อความรอด แต่ตอนนี้เขาเห็น รู้สึก และใส่ใจแล้ว อย่างไรก็ตาม นี่ไม่ใช่การเปลี่ยนแปลง แต่เป็นเพียงความเป็นไปได้ที่จะเปลี่ยนแปลง และคำเชิญชวนให้เปลี่ยนแปลงเท่านั้น ที่นี่ พระคุณเพียงแต่กล่าวกับผู้มีบาปว่า: ‘ดูสิ คุณได้มาถึงจุดนี้แล้ว; ตอนนี้ </w:t>
      </w:r>
      <w:r w:rsidR="00EC4FF7" w:rsidRPr="008C7964">
        <w:rPr>
          <w:lang w:val="ru-RU"/>
        </w:rPr>
        <w:t>จงก้าวไปสู่ความรอด’</w:t>
      </w:r>
      <w:r w:rsidRPr="008C7964">
        <w:rPr>
          <w:lang w:val="ru-RU"/>
        </w:rPr>
        <w:t xml:space="preserve"> มันเพียงแต่ปลดปล่อยเขาจากพันธนาการของนิสัยเดิม วางเขาไว้และรักษาเขาให้อยู่นอกพันธนาการนั้น ด้วยวิธีนี้จึงให้เขาโอกาสที่จะเลือกชีวิตใหม่โดยสิ้นเชิง และอุทิศตัวให้กับชีวิตนั้น หากเขาใช้โอกาสนี้ ก็ยิ่งดีสำหรับเขา; หากเขาไม่ทำเช่นนั้น เขาจะถูกทิ้งไว้ข้างทางอีกครั้ง และจะจมลงสู่ความหลับใหลเดิมและเหวแห่งความพินาศเดิมอีกครั้ง </w:t>
      </w:r>
    </w:p>
    <w:p w14:paraId="21263F80" w14:textId="77777777" w:rsidR="00C00D83" w:rsidRPr="008C7964" w:rsidRDefault="001F2820" w:rsidP="00FF08C2">
      <w:pPr>
        <w:widowControl w:val="0"/>
        <w:ind w:firstLine="720"/>
        <w:rPr>
          <w:lang w:val="ru-RU"/>
        </w:rPr>
      </w:pPr>
      <w:r w:rsidRPr="008C7964">
        <w:rPr>
          <w:lang w:val="ru-RU"/>
        </w:rPr>
        <w:t xml:space="preserve">พระคุณของพระเจ้าทำให้สิ่งนี้เกิดขึ้นได้โดยการเปิดเผยให้จิตใจและหัวใจของบุคคลนั้นเห็นถึงความไร้ประโยชน์และความอับอายของสิ่งที่เขาทุ่มเทและให้คุณค่าสูงมาก เช่นเดียวกับที่พระวจนะของพระเจ้า </w:t>
      </w:r>
      <w:r w:rsidR="00EC4FF7" w:rsidRPr="008C7964">
        <w:rPr>
          <w:i/>
          <w:lang w:val="ru-RU"/>
        </w:rPr>
        <w:t xml:space="preserve">‘สามารถเจาะลึกถึงการแบ่งแยกระหว่างวิญญาณและจิตวิญญาณ </w:t>
      </w:r>
      <w:r w:rsidR="008C7964" w:rsidRPr="00BA4EE1">
        <w:rPr>
          <w:i/>
          <w:lang w:val="ru-RU"/>
        </w:rPr>
        <w:t xml:space="preserve">ระหว่างข้อต่อและไขกระดูก’ </w:t>
      </w:r>
      <w:r w:rsidRPr="008C7964">
        <w:rPr>
          <w:lang w:val="ru-RU"/>
        </w:rPr>
        <w:t>(ฮีบรู 4</w:t>
      </w:r>
      <w:r w:rsidR="00B02544" w:rsidRPr="008C7964">
        <w:rPr>
          <w:lang w:val="ru-RU"/>
        </w:rPr>
        <w:t>:</w:t>
      </w:r>
      <w:r w:rsidRPr="008C7964">
        <w:rPr>
          <w:lang w:val="ru-RU"/>
        </w:rPr>
        <w:t xml:space="preserve">12) พระคุณก็เจาะลึกถึงการแบ่งแยกระหว่างใจและบาป และทำลาย การรวมตัวและการผสมผสานที่ผิดกฎหมายของทั้งสอง เราได้เห็นว่า ผู้มีบาป ด้วยทั้งตัวและใจของเขา ได้ลงสู่โลกที่หลักการ แนวคิด การตัดสิน กฎเกณฑ์ ประเพณี ความสุข และคำสั่ง—รวมถึงทุกสิ่งอื่น—ล้วนขัดแย้งอย่างสิ้นเชิงกับชีวิตทางจิตวิญญาณที่แท้จริง ซึ่งมนุษย์ถูกกำหนดไว้ให้บรรลุถึง </w:t>
      </w:r>
      <w:r w:rsidRPr="008C7964">
        <w:rPr>
          <w:lang w:val="ru-RU"/>
        </w:rPr>
        <w:lastRenderedPageBreak/>
        <w:t>อย่างไรก็ตาม เมื่อตกเข้าสู่โลกนี้แล้ว เขาไม่ได้อยู่</w:t>
      </w:r>
      <w:r w:rsidR="00E36AC5" w:rsidRPr="008C7964">
        <w:rPr>
          <w:lang w:val="ru-RU"/>
        </w:rPr>
        <w:t>เพียงลำพ</w:t>
      </w:r>
      <w:r w:rsidRPr="008C7964">
        <w:rPr>
          <w:lang w:val="ru-RU"/>
        </w:rPr>
        <w:t xml:space="preserve">ังหรือถูกตัดขาด แต่กลับแทรกซึมเข้าไปในทุกสิ่ง และรวมตัวกับทุกสิ่ง: เขาอยู่เต็มเปี่ยมในทุกสิ่ง ดังนั้น จึงเป็นเรื่องธรรมชาติที่เขาจะไม่รู้หรือแม้แต่จะนึกถึงสิ่งใดที่ขัดแย้งกับระเบียบนี้ และไม่มีความเห็นอกเห็นใจต่อสิ่งนั้นเลย โลกทางจิตวิญญาณถูกปิดกั้นจากเขาอย่างสิ้นเชิง ดังนั้น จึงชัดเจนว่า ประตูสู่การกลับใจสามารถเปิดได้เพียงเมื่อระเบียบของชีวิตทางจิตวิญญาณถูกเปิดเผยอย่างชัดเจนต่อจิตสำนึกของผู้ทำบาป — และไม่เพียงแต่ถูกเปิดเผย แต่ยังสัมผัสถึงหัวใจด้วย — ในขณะที่ระเบียบของชีวิตที่เต็มไปด้วยบาปถูกทำให้อับอาย ถูกปฏิเสธ และถูกทำลาย — ก็ต่อจิตสำนึกและความรู้สึกของเขาเช่นกัน เพียงเมื่อนั้นเท่านั้น ความปรารถนาที่จะละทิ้งชีวิตเก่าและก้าวเข้าสู่ชีวิตใหม่จึงจะเกิดขึ้นได้ ทุกสิ่งนี้สำเร็จลุล่วงได้ด้วยการกระทำเพียงครั้งเดียวของพระคุณของพระเจ้าที่ปลุกเร้าผู้ทำบาป </w:t>
      </w:r>
    </w:p>
    <w:p w14:paraId="535EE87E" w14:textId="77777777" w:rsidR="00C00D83" w:rsidRPr="008C7964" w:rsidRDefault="001F2820" w:rsidP="00FF08C2">
      <w:pPr>
        <w:widowControl w:val="0"/>
        <w:ind w:firstLine="720"/>
        <w:rPr>
          <w:lang w:val="ru-RU"/>
        </w:rPr>
      </w:pPr>
      <w:r w:rsidRPr="008C7964">
        <w:rPr>
          <w:lang w:val="ru-RU"/>
        </w:rPr>
        <w:t>ในวิธีการทำงานของพระองค์ พระคุณที่ปลุกเร้าของพระเจ้าไม่เพียงแต่คำนึงถึงพันธนาการที่ผูกมัดผู้ทำบาปไว้ แต่ยังคำนึงถึงสภาพเฉพาะตัวของผู้ทำบาปด้วย ในด้านหลังนี้ โดยเฉพาะอย่างยิ่ง ต้องคำนึงถึงความแตกต่างในการทำงานของพระคุณ ซึ่งปรากฏขึ้นเมื่อพระคุณทำงานกับผู้ที่ยังไม่เคยถูกปลุกเร้า และกับผู้ที่ได้สัมผัสการปลุกเร้านี้แล้ว สำหรับผู้ที่ยังไม่เคยถูกปลุกเร้าเลย พระคุณนั้นถูก</w:t>
      </w:r>
      <w:r w:rsidR="002D7DF3" w:rsidRPr="008C7964">
        <w:rPr>
          <w:lang w:val="ru-RU"/>
        </w:rPr>
        <w:t xml:space="preserve">มอบให้เหมือนเป็นของขวัญ </w:t>
      </w:r>
      <w:r w:rsidRPr="008C7964">
        <w:rPr>
          <w:lang w:val="ru-RU"/>
        </w:rPr>
        <w:t xml:space="preserve">เป็นพระคุณทั่วไป พระคุณเบื้องต้น หรือพระคุณแห่งการเรียก ไม่มีสิ่งใดที่สามารถเรียกร้องจากเขาได้ล่วงหน้า เพราะทั้งตัวเขาถูกชี้นำไปในทิศทางที่ผิด แต่สำหรับผู้ที่เคยได้รับการกระตุ้นแล้ว ผู้ที่รู้และรู้สึกถึงชีวิตในพระคริสต์ และผู้ที่กลับตกเป็นเหยื่อของบาปอีกครั้ง การกระตุ้นนี้ไม่ได้ถูกมอบให้เป็นของขวัญฟรี แต่มีบางสิ่งที่ต้องเรียกร้องจากเขาล่วงหน้า เขาต้อง, เหมือนว่า, ยังคงต้องพยายามและวิงวอนเพื่อรับมัน; ไม่เพียงแต่ปรารถนาเท่านั้น แต่ยังต้องใช้ความพยายามเพื่อดึงดูดการปลุกเร้าที่เต็มไปด้วยพระคุณนี้—บุคคลเช่นนี้ เมื่อระลึกถึงสภาพความเป็นคริสตชนที่มีระเบียบวินัยในอดีต มักปรารถนาที่จะได้สัมผัสสิ่งนั้นอีกครั้ง แต่กลับไม่สามารถควบคุมตนเองได้; เขาต้องการปรับปรุงวิถีชีวิตของตนเอง แต่ไม่สามารถควบคุมตนเองหรือเอาชนะตนเองได้ เขาอยู่ในสภาพของความไร้พลังที่สิ้นหวัง ถูกทิ้งให้พึ่งพาตนเอง เพราะเขาเองเคยละทิ้งของขวัญนี้มาก่อน </w:t>
      </w:r>
      <w:r w:rsidRPr="008C7964">
        <w:rPr>
          <w:i/>
          <w:lang w:val="ru-RU"/>
        </w:rPr>
        <w:t>‘โดยทำให้พระวิญญาณแห่งพระคุณเสียพระทัย และ</w:t>
      </w:r>
      <w:r w:rsidR="00BA4EE1" w:rsidRPr="00BA4EE1">
        <w:rPr>
          <w:i/>
          <w:lang w:val="ru-RU"/>
        </w:rPr>
        <w:t>ไม่ดูหมิ่น</w:t>
      </w:r>
      <w:r w:rsidRPr="008C7964">
        <w:rPr>
          <w:i/>
          <w:lang w:val="ru-RU"/>
        </w:rPr>
        <w:t>พระโลหิตของพระบุตร</w:t>
      </w:r>
      <w:r w:rsidR="00BA4EE1" w:rsidRPr="00BA4EE1">
        <w:rPr>
          <w:i/>
          <w:lang w:val="ru-RU"/>
        </w:rPr>
        <w:t xml:space="preserve">ของพระเจ้า’ </w:t>
      </w:r>
      <w:r w:rsidRPr="008C7964">
        <w:rPr>
          <w:lang w:val="ru-RU"/>
        </w:rPr>
        <w:t>(ฮีบรู 10</w:t>
      </w:r>
      <w:r w:rsidR="002D7DF3" w:rsidRPr="008C7964">
        <w:rPr>
          <w:lang w:val="ru-RU"/>
        </w:rPr>
        <w:t>:</w:t>
      </w:r>
      <w:r w:rsidRPr="008C7964">
        <w:rPr>
          <w:lang w:val="ru-RU"/>
        </w:rPr>
        <w:t>29) ตอนนี้เขาถูกทำให้ตระหนักว่าพลังที่เต็มไปด้วยพระคุณนี้ยิ่งใหญ่เพียงใด ก็เพราะมันไม่ถูกมอบให้อย่างง่ายดาย จงแสวงหาและพยายาม และผ่านความยากลำบากในการได้รับมัน ให้เรียนรู้ที่จะเห็นคุณค่าของมัน คนเช่นนี้พบว่าตัวเองอยู่ในสภาพที่ค่อนข้างทรมาน: เขากระหายแต่ไม่ได้รับการดับความกระหาย เขาหิวแต่ไม่ได้รับการเลี้ยงดู เขาแสวงหาแต่ไม่พบ เขาพยายามแต่ไม่ได้รับ บางคนถูกทิ้งไว้ในสภาพนี้เป็นเวลานานมาก จนถึงจุด</w:t>
      </w:r>
      <w:r w:rsidR="00D220D9" w:rsidRPr="008C7964">
        <w:rPr>
          <w:lang w:val="ru-RU"/>
        </w:rPr>
        <w:t>ที่</w:t>
      </w:r>
      <w:r w:rsidRPr="008C7964">
        <w:rPr>
          <w:lang w:val="ru-RU"/>
        </w:rPr>
        <w:t>พวกเขารู้สึกเหมือนถูกพระเจ้าปฏิเสธ เหมือนพระเจ้าได้ลืมและทิ้งพวกเขาไป ส่งพวกเขาสู่คำสาป เหมือนดินที่ได้รับการรดน้ำจากฝนหลายครั้ง แต่ยังคงแห้งแล้ง (</w:t>
      </w:r>
      <w:r w:rsidR="00CD70E7">
        <w:rPr>
          <w:lang w:val="ru-RU"/>
        </w:rPr>
        <w:t xml:space="preserve">ดู </w:t>
      </w:r>
      <w:r w:rsidRPr="008C7964">
        <w:rPr>
          <w:lang w:val="ru-RU"/>
        </w:rPr>
        <w:t>ฮีบรู 6</w:t>
      </w:r>
      <w:r w:rsidR="002D7DF3" w:rsidRPr="008C7964">
        <w:rPr>
          <w:lang w:val="ru-RU"/>
        </w:rPr>
        <w:t>:</w:t>
      </w:r>
      <w:r w:rsidRPr="008C7964">
        <w:rPr>
          <w:lang w:val="ru-RU"/>
        </w:rPr>
        <w:t xml:space="preserve">7–8) แต่ความล่าช้านี้ของพระคุณที่ยังไม่สัมผัสใจผู้แสวงหา เป็นเพียงการทดสอบเท่านั้น เมื่อช่วงเวลาการทดสอบผ่านพ้นไป พระวิญญาณผู้ปลุกเร้าจะเสด็จลงมาบนเขาอีกครั้ง เพื่อยอมรับความเหน็ดเหนื่อยและการแสวงหาอย่างจริงใจของเขา เช่นเดียวกับที่เสด็จลงมาบนผู้อื่นอย่างอิสระ (ในฐานะของขวัญ </w:t>
      </w:r>
      <w:r w:rsidRPr="008C7964">
        <w:rPr>
          <w:i/>
          <w:lang w:val="ru-RU"/>
        </w:rPr>
        <w:t>– ผู้บรรณาธิการ)</w:t>
      </w:r>
      <w:r w:rsidRPr="008C7964">
        <w:rPr>
          <w:lang w:val="ru-RU"/>
        </w:rPr>
        <w:t xml:space="preserve"> วิธีการทำงานของพระคุณที่ช่วยให้รอดนี้ชี้ให้เราเห็น: ก) การทำงานอันน่าอัศจรรย์ของพระคุณของพระเจ้าในการปลุกผู้ทำบาปให้ตื่นขึ้น และ ข) ลำดับปกติในการได้รับของขวัญแห่งพระคุณที่ปลุกให้ตื่นขึ้น </w:t>
      </w:r>
    </w:p>
    <w:p w14:paraId="7B09FF30" w14:textId="77777777" w:rsidR="00C00D83" w:rsidRDefault="00C00D83" w:rsidP="002D72BA">
      <w:pPr>
        <w:widowControl w:val="0"/>
        <w:rPr>
          <w:lang w:val="ru-RU"/>
        </w:rPr>
      </w:pPr>
    </w:p>
    <w:p w14:paraId="498FD756" w14:textId="77777777" w:rsidR="00AB437A" w:rsidRPr="008C7964" w:rsidRDefault="00AB437A" w:rsidP="002D72BA">
      <w:pPr>
        <w:widowControl w:val="0"/>
        <w:rPr>
          <w:lang w:val="ru-RU"/>
        </w:rPr>
      </w:pPr>
    </w:p>
    <w:p w14:paraId="2E44E4AC" w14:textId="77777777" w:rsidR="00C00D83" w:rsidRPr="008C7964" w:rsidRDefault="002D7DF3" w:rsidP="00FF08C2">
      <w:pPr>
        <w:pStyle w:val="Heading3"/>
        <w:rPr>
          <w:lang w:val="ru-RU"/>
        </w:rPr>
      </w:pPr>
      <w:bookmarkStart w:id="90" w:name="_Toc135658119"/>
      <w:bookmarkStart w:id="91" w:name="_Toc135658233"/>
      <w:bookmarkStart w:id="92" w:name="_Toc135660335"/>
      <w:bookmarkStart w:id="93" w:name="_Toc135660685"/>
      <w:bookmarkStart w:id="94" w:name="_Toc135660924"/>
      <w:bookmarkStart w:id="95" w:name="_Toc135713748"/>
      <w:bookmarkStart w:id="96" w:name="_Toc135714849"/>
      <w:bookmarkStart w:id="97" w:name="_Toc218689935"/>
      <w:bookmarkStart w:id="98" w:name="_Toc235344755"/>
      <w:bookmarkStart w:id="99" w:name="_Toc690702"/>
      <w:r w:rsidRPr="008C7964">
        <w:rPr>
          <w:lang w:val="ru-RU"/>
        </w:rPr>
        <w:t>การทำงานอันวิเศษ</w:t>
      </w:r>
      <w:r w:rsidR="00FF08C2" w:rsidRPr="008C7964">
        <w:rPr>
          <w:lang w:val="ru-RU"/>
        </w:rPr>
        <w:t>ของพระคุณพระเจ้า</w:t>
      </w:r>
      <w:r w:rsidRPr="008C7964">
        <w:rPr>
          <w:lang w:val="ru-RU"/>
        </w:rPr>
        <w:t>ในการปลุกผู้บาปให้ตื่นจากความหลับใหลในบาป</w:t>
      </w:r>
      <w:bookmarkEnd w:id="90"/>
      <w:bookmarkEnd w:id="91"/>
      <w:bookmarkEnd w:id="92"/>
      <w:bookmarkEnd w:id="93"/>
      <w:bookmarkEnd w:id="94"/>
      <w:bookmarkEnd w:id="95"/>
      <w:bookmarkEnd w:id="96"/>
      <w:bookmarkEnd w:id="97"/>
      <w:bookmarkEnd w:id="98"/>
      <w:r w:rsidRPr="008C7964">
        <w:rPr>
          <w:lang w:val="ru-RU"/>
        </w:rPr>
        <w:t xml:space="preserve"> </w:t>
      </w:r>
      <w:bookmarkEnd w:id="99"/>
    </w:p>
    <w:p w14:paraId="24055993" w14:textId="77777777" w:rsidR="00C00D83" w:rsidRPr="008C7964" w:rsidRDefault="001F2820" w:rsidP="002D72BA">
      <w:pPr>
        <w:widowControl w:val="0"/>
        <w:rPr>
          <w:lang w:val="ru-RU"/>
        </w:rPr>
      </w:pPr>
      <w:r w:rsidRPr="008C7964">
        <w:rPr>
          <w:lang w:val="ru-RU"/>
        </w:rPr>
        <w:t xml:space="preserve">สำหรับผู้ที่ดำเนินชีวิตในพระคุณ การรู้จักการกระทำเหล่านี้เป็นสิ่งจำเป็นสำหรับการรอดของจิตวิญญาณของพวกเขา เพื่อว่าเมื่อเห็นความห่วงใยอันยิ่งใหญ่ของพระเจ้าต่อผู้ทำบาป พวกเขาจะได้ถวายเกียรติแด่พระคุณอันหาที่เปรียบมิได้ของพระองค์ และได้รับแรงบันดาลใจจากความหวังในความช่วยเหลือจากเบื้องบนสำหรับทุกการงานที่ดี </w:t>
      </w:r>
      <w:r w:rsidRPr="008C7964">
        <w:rPr>
          <w:lang w:val="ru-RU"/>
        </w:rPr>
        <w:lastRenderedPageBreak/>
        <w:t xml:space="preserve">ส่วนสำหรับผู้ที่แสวงหาความดีของพระเจ้า การรู้ถึงการกระทำเหล่านี้เป็นสิ่งจำเป็นอย่างยิ่ง เพราะในสิ่งเหล่านั้น ลักษณะของแรงบันดาลใจที่เต็มเปี่ยมด้วยพระคุณถูกแสดงออกอย่างชัดเจนกว่าที่ใดก็ตาม เราต้องตระหนักและเข้าใจลักษณะเหล่านี้อย่างเต็มที่ เพื่อที่จะตัดสินได้ว่าสิ่งที่เรากำลังประสบอยู่นั้นเป็นแรงบันดาลใจที่เต็มเปี่ยมด้วยพระคุณหรือไม่ — และหากใครนั้นกำลังกระทำอยู่แล้ว ก็ต้องพิจารณาว่าพวกเขากำลังกระทำจากแรงกระตุ้นที่เต็มเปี่ยมด้วยพระคุณ หรือจากความกระตือรือร้นที่ก่อขึ้นจากตนเอง ชีวิตคริสเตียนที่แท้จริงคือชีวิตที่ดำเนินไปด้วยพระคุณ ส่วนชีวิตที่ก่อขึ้นจากตนเอง ไม่ว่าจะดูสวยงามเพียงใด หรือยึดมั่นในรูปแบบของชีวิตคริสเตียนเพียงใด ก็จะไม่เคยเป็นชีวิตคริสเตียนได้ จุดเริ่มต้นของมันอยู่ที่การเคลื่อนไหวที่เต็มเปี่ยมด้วยพระคุณ; ผู้ใดที่ฟังตามการเคลื่อนไหวนี้ จะไม่ถูกพรากจากการนำทางและการร่วมสามัคคีที่เต็มเปี่ยมด้วยพระคุณในทุกขณะ ตราบใดที่พวกเขายังคงซื่อสัตย์ต่อคำเตือนนั้น นี่คือเหตุผลที่เราต้องตรวจสอบให้ชัดเจนด้วยตัวเองว่า มีการเคลื่อนไหวที่เต็มเปี่ยมด้วยพระคุณอยู่ภายในตัวเราหรือไม่ หรือเคยมีมาก่อนหรือไม่ เพื่อตอบสนองความต้องการนี้ อาจกล่าวได้ว่า: จงตัดสินตนเองด้วยลักษณะของการกระตุ้นที่เต็มเปี่ยมด้วยพระคุณ ซึ่งปรากฏในสถานการณ์พิเศษ เพราะลักษณะเหล่านั้นเป็นเช่นเดียวกันทั้งในสถานการณ์พิเศษและในชีวิตประจำวัน — เพียงแต่ในสถานการณ์พิเศษเท่านั้นที่มันปรากฏอย่างชัดเจน ชัดเจน และเด่นชัดยิ่งขึ้น </w:t>
      </w:r>
    </w:p>
    <w:p w14:paraId="7C4A33FD" w14:textId="77777777" w:rsidR="00C00D83" w:rsidRPr="008C7964" w:rsidRDefault="001F2820" w:rsidP="00FF08C2">
      <w:pPr>
        <w:widowControl w:val="0"/>
        <w:ind w:firstLine="720"/>
        <w:rPr>
          <w:lang w:val="ru-RU"/>
        </w:rPr>
      </w:pPr>
      <w:r w:rsidRPr="008C7964">
        <w:rPr>
          <w:lang w:val="ru-RU"/>
        </w:rPr>
        <w:t xml:space="preserve">ดังที่ได้ชี้ให้เห็นแล้ว ในระหว่างการเคลื่อนไหวที่เต็มไปด้วยพระคุณ ลำดับความสัมพันธ์ทั้งหมดของชีวิตที่หมกมุ่นในความสุขส่วนตัวและเต็มไปด้วยบาปในจิตสำนึกของเราจะถูกทำลายลงทันที และลำดับความสัมพันธ์อันศักดิ์สิทธิ์ที่แตกต่างและดีกว่า — ลำดับความสัมพันธ์ที่แท้จริงและเปี่ยมสุข — จะถูกเปิดเผยต่อหน้าเรา โดยสรุป ลำดับความสัมพันธ์นี้สามารถอธิบายได้ดังนี้: พระเจ้า ผู้ได้รับการบูชาในพระตรีเอกภาพ ผู้สร้างโลกและทรงดูแลโลกนี้ ทรงช่วยเรา ผู้ที่ตกอยู่ในบาป ให้รอดพ้นในพระเยซูคริสต์องค์พระผู้เป็นเจ้า ด้วยพระคุณของพระวิญญาณบริสุทธิ์ ภายใต้การนำทางและการคุ้มครองของพระศาสนจักรอันศักดิ์สิทธิ์ ผ่านชีวิตที่เต็มไปด้วยการทดลองและความทุกข์ทรมานบนโลกนี้ ซึ่งนำไปสู่ความสุขนิรันดร์ที่ไม่มีที่สิ้นสุดในชีวิตที่จะมาถึง มันรวมบุคคล เหตุการณ์ สถาบัน และหลักการพื้นฐานที่ควบคุมทุกสิ่งเข้าด้วยกัน ลำดับทั้งหมดนี้ถูกประทับอย่างชัดเจนในจิตวิญญาณของมนุษย์ผู้มีบาป โดยการกระทำของพระคุณ; และด้วยการเปิดเผยความขัดแย้งอย่างเด่นชัดระหว่างลำดับนี้กับตัวมนุษย์เอง—พร้อมทั้งนิสัยใจคอของเขา—และทุกสิ่งที่เขาเคยใช้ชีวิตและเพลิดเพลินมาก่อน ทั้งที่เขาควรอยู่ในความกลมกลืนและความเห็นพ้องต้องกันอย่างสมบูรณ์กับลำดับนี้ มันจึงกระทบใจเขาอย่างลึกซึ้ง ทุกด้านของมันทำหน้าที่เป็นคำตำหนิและคำวิพากษ์วิจารณ์ต่อบุคคลนั้น สำหรับความโง่เขลาและความไม่จริงใจในอดีต ซึ่งยิ่งเด่นชัดยิ่งขึ้น เพราะในเวลาเดียวกัน จิตวิญญาณก็รับรู้ถึงความไร้ค่าและน่าดูหมิ่นของระเบียบชีวิตที่เต็มไปด้วยบาปในอดีต ภายใต้อิทธิพลนี้ หัวใจได้รับการปลดปล่อยจากพันธนาการเดิมและยืนหยัดอย่างอิสระ จึงมีอิสระที่จะเลือกวิถีชีวิตใหม่ นี่คือขอบเขตของผลจากความเคลื่อนไหวที่เต็มไปด้วยพระคุณ มันทำลายทุกสิ่งที่เคยมีอยู่—สิ่งที่เลวร้ายที่สุด—ในจิตใจและหัวใจ และนำเสนออย่างชัดเจนเพียงสิ่งใหม่—สิ่งที่ดีที่สุด—โดยทิ้งบุคคลไว้ในสภาพนี้ ซึ่งถูกความเคลื่อนไหวนี้ทำให้ทึ่ง และสามารถเลือกทางใหม่หรือหันกลับสู่ทางเก่าได้อย่างอิสระ สิ่งที่น่าสังเกตคือ ความเคลื่อนไหวที่เต็มไปด้วยพระคุณนี้มักมาพร้อมกับความรู้สึกของความพ่ายแพ้และความกลัวบางประเภท; เป็นเพราะมันจู่ๆ ก็เหมือนโดยไม่รู้ตัว จับตัวผู้ทำบาปไว้ที่ทางแยกของชีวิต เหมือนผู้กระทำผิด และนำเขาไปเผชิญกับการพิพากษาของพระเจ้าที่หลีกเลี่ยงไม่ได้ หรือเป็นเพราะระเบียบใหม่ที่ถูกเปิดเผยในจิตใจนั้นเป็นสิ่งใหม่โดยสิ้นเชิงสำหรับเขา และขัดแย้งอย่างชัดเจนกับสิ่งเก่า, — และไม่เพียงแต่ใหม่ แต่ยังสมบูรณ์แบบในทุกด้านและเป็นแหล่งของความสุขสันต์ ในขณะที่ในระบบเก่าที่ไร้ค่านั้น มีแต่ความเจ็บปวดในใจและจิตวิญญาณที่แตกสลายเท่านั้น </w:t>
      </w:r>
    </w:p>
    <w:p w14:paraId="45B97E13" w14:textId="77777777" w:rsidR="000202FF" w:rsidRDefault="001F2820" w:rsidP="00FF08C2">
      <w:pPr>
        <w:widowControl w:val="0"/>
        <w:ind w:firstLine="720"/>
        <w:rPr>
          <w:lang w:val="ru-RU"/>
        </w:rPr>
      </w:pPr>
      <w:r w:rsidRPr="008C7964">
        <w:rPr>
          <w:lang w:val="ru-RU"/>
        </w:rPr>
        <w:t xml:space="preserve">อย่างไรก็ตาม จุดเริ่มต้นของทุกการกระทำที่ดีที่เกิดจากแรงผลักดันที่เต็มไปด้วยพระคุณ คือความตระหนักรู้ที่มีชีวิตชีวาต่อระเบียบใหม่ของพระเจ้า จากแนวคิดนี้ ขอให้เราระลึกถึงทุกประสบการณ์ในอดีตของการกระทำที่เต็มไปด้วยพระคุณนี้ การตระหนักถึงระเบียบใหม่แห่งการมีอยู่และชีวิตนี้เกิดขึ้นได้สองทาง: (ก) บางครั้งระเบียบนั้นเอง ทั้งทั้งหมดหรือบางส่วน ถูกนำเสนอให้ผู้ทำบาปที่สำนึกผิดเห็นได้ชัดเจนและสัมผัสได้ผ่านเหตุการณ์นั้นเอง; (ข) ในบางครั้ง </w:t>
      </w:r>
      <w:r w:rsidRPr="008C7964">
        <w:rPr>
          <w:lang w:val="ru-RU"/>
        </w:rPr>
        <w:lastRenderedPageBreak/>
        <w:t>จิตวิญญาณของบุคคลนั้นถูกนำเข้าสู่ระเบียบนั้นและรับรู้มันจากภายใน</w:t>
      </w:r>
    </w:p>
    <w:p w14:paraId="782680D5" w14:textId="77777777" w:rsidR="00C00D83" w:rsidRPr="008C7964" w:rsidRDefault="000202FF" w:rsidP="00FF08C2">
      <w:pPr>
        <w:widowControl w:val="0"/>
        <w:ind w:firstLine="720"/>
        <w:rPr>
          <w:lang w:val="ru-RU"/>
        </w:rPr>
      </w:pPr>
      <w:r>
        <w:t>A</w:t>
      </w:r>
      <w:r w:rsidRPr="000202FF">
        <w:rPr>
          <w:lang w:val="ru-RU"/>
        </w:rPr>
        <w:t xml:space="preserve">. </w:t>
      </w:r>
      <w:r w:rsidR="001F2820" w:rsidRPr="008C7964">
        <w:rPr>
          <w:lang w:val="ru-RU"/>
        </w:rPr>
        <w:t xml:space="preserve">พระเจ้าผู้ทรงเมตตาทรงเปิดเผยโลกอันศักดิ์สิทธิ์ของพระองค์—ซึ่งจิตวิญญาณของเราถูกกำหนดให้อาศัยอยู่—ให้แก่จิตใจของผู้ที่กำลังกลับใจ ด้วยวิธีต่าง ๆ 1) </w:t>
      </w:r>
      <w:r w:rsidR="001F2820" w:rsidRPr="008C7964">
        <w:rPr>
          <w:b/>
          <w:lang w:val="ru-RU"/>
        </w:rPr>
        <w:t xml:space="preserve">บ่อยครั้ง </w:t>
      </w:r>
      <w:r w:rsidR="001F2820" w:rsidRPr="008C7964">
        <w:rPr>
          <w:lang w:val="ru-RU"/>
        </w:rPr>
        <w:t>เพื่อจุดประสงค์นี้ พระองค์ทรงปรากฏพระองค์เองอย่างชัดเจนในรูปใดรูปหนึ่ง ขณะที่บุคคลนั้นกำลังตื่นอยู่หรือในความฝัน ดังนั้น พระองค์จึงปรากฏตัวต่ออัครสาวกเปาโลในระหว่างการเดินทางไปยังดามัสกัส ต่อจักรพรรดิคอนสแตนตินมหาราช (</w:t>
      </w:r>
      <w:r w:rsidRPr="000202FF">
        <w:rPr>
          <w:lang w:val="ru-RU"/>
        </w:rPr>
        <w:t xml:space="preserve">21 </w:t>
      </w:r>
      <w:r w:rsidR="001F2820" w:rsidRPr="008C7964">
        <w:rPr>
          <w:lang w:val="ru-RU"/>
        </w:rPr>
        <w:t>พฤษภาคม) ต่อยูสตาธิอุส พลาคิดิส (20 กันยายน) ต่อเนเนียส ผู้ซึ่งกำลังเดินทางไปข่มเหงคริสตชน (นี่คือโปรโคปิอุส มหาราชผู้พลีชีพ;</w:t>
      </w:r>
      <w:r w:rsidRPr="000202FF">
        <w:rPr>
          <w:lang w:val="ru-RU"/>
        </w:rPr>
        <w:t xml:space="preserve"> 8 </w:t>
      </w:r>
      <w:r w:rsidR="001F2820" w:rsidRPr="008C7964">
        <w:rPr>
          <w:lang w:val="ru-RU"/>
        </w:rPr>
        <w:t xml:space="preserve">กรกฎาคม) ต่อพาเทอร์มูฟิอุสในความฝัน (9 กรกฎาคม) และต่อบุคคลอื่น ๆ อีกมากมาย 2) </w:t>
      </w:r>
      <w:r w:rsidR="001F2820" w:rsidRPr="008C7964">
        <w:rPr>
          <w:b/>
          <w:lang w:val="ru-RU"/>
        </w:rPr>
        <w:t xml:space="preserve">บางครั้ง </w:t>
      </w:r>
      <w:r w:rsidR="001F2820" w:rsidRPr="008C7964">
        <w:rPr>
          <w:lang w:val="ru-RU"/>
        </w:rPr>
        <w:t xml:space="preserve">พระแม่มารีอาทรงกรุณาทรงส่งบุคคลต่าง ๆ จากโลกอื่นมา ไม่ว่าจะเป็นด้วยพระองค์เองหรือในความฝัน ในรูปแบบของพระองค์เองหรือในลักษณะอื่นใดก็ตาม ดังนั้น </w:t>
      </w:r>
      <w:r w:rsidR="001F2820" w:rsidRPr="008C7964">
        <w:rPr>
          <w:b/>
          <w:lang w:val="ru-RU"/>
        </w:rPr>
        <w:t>พระมารดาของพระเจ้า</w:t>
      </w:r>
      <w:r w:rsidR="001F2820" w:rsidRPr="008C7964">
        <w:rPr>
          <w:lang w:val="ru-RU"/>
        </w:rPr>
        <w:t xml:space="preserve">ได้ปรากฏตัวหลายครั้ง ทั้งในสภาพเดี่ยว หรือพร้อมกับพระกุมารนิรันดร์ หรือมีนักบุญติดตามมาด้วย — หนึ่ง สอง หรือหลายคน: ตัวอย่างเช่น นักบุญคาทรีนผู้เป็นมรณสักขีผู้ยิ่งใหญ่ (24 พฤศจิกายน) ได้กลับใจเชื่อหลังจากเห็นพระมารดาของพระเจ้าปรากฏตัวในความฝันพร้อมกับพระกุมารนิรันดร์ ผู้ซึ่งได้ทรงหมั้นหมายเธอให้เป็นเจ้าสาวของพระองค์ </w:t>
      </w:r>
    </w:p>
    <w:p w14:paraId="782954BA" w14:textId="77777777" w:rsidR="00C00D83" w:rsidRPr="008C7964" w:rsidRDefault="001F2820" w:rsidP="00FF08C2">
      <w:pPr>
        <w:widowControl w:val="0"/>
        <w:ind w:firstLine="720"/>
        <w:rPr>
          <w:lang w:val="ru-RU"/>
        </w:rPr>
      </w:pPr>
      <w:r w:rsidRPr="008C7964">
        <w:rPr>
          <w:b/>
          <w:lang w:val="ru-RU"/>
        </w:rPr>
        <w:t>ทูตสวรรค์ได้ปรากฏตัว</w:t>
      </w:r>
      <w:r w:rsidRPr="008C7964">
        <w:rPr>
          <w:lang w:val="ru-RU"/>
        </w:rPr>
        <w:t xml:space="preserve">ในหลายโอกาส ทั้งแบบเดี่ยวและในกองทัพใหญ่: ตัวอย่างเช่น นักบุญแอนดรูว์ ผู้โง่เพื่อพระคริสต์ (2 ตุลาคม) ได้เห็นในความฝันถึงกองทัพทูตสวรรค์ทั้งหมด ซึ่งตรงข้ามกับกองทัพของพลังความมืด; </w:t>
      </w:r>
      <w:r w:rsidRPr="008C7964">
        <w:rPr>
          <w:b/>
          <w:lang w:val="ru-RU"/>
        </w:rPr>
        <w:t>นักบุญต่าง ๆ ก็</w:t>
      </w:r>
      <w:r w:rsidRPr="008C7964">
        <w:rPr>
          <w:lang w:val="ru-RU"/>
        </w:rPr>
        <w:t xml:space="preserve">ปรากฏตัวในหลายโอกาสเช่นกัน: ตัวอย่างเช่น นักบุญมิโทรฟาน ได้ปรากฏตัวต่อแพทย์ลูเธอรัน ต่อหญิงสาวที่ป่วย และต่อผู้คนอีกมากมาย 3) </w:t>
      </w:r>
      <w:r w:rsidRPr="008C7964">
        <w:rPr>
          <w:bCs/>
          <w:lang w:val="ru-RU"/>
        </w:rPr>
        <w:t>บางครั้งโลกนี้เอง—โดยเฉพาะอย่างยิ่งระเบียบของมัน และหลักการพื้นฐานของมัน—ถูกแสดงให้จิตใจที่ยังไม่รู้ตัวเห็นผ่านภาพที่ชัดเจนและน่าทึ่ง ดังที่เห็นได้จากกรณีที่กล่าวถึงแล้วเกี่ยวกับนักบุญแอนดรูว์ ผู้โง่เพื่อพระคริสต์ และจากตัวอย่างอื่น ๆ อีกมากมาย ซึ่งผู้ที่กลับใจได้รับการแสดงให้เห็นทั้งที่อยู่อันเปี่ยมสุขของผู้ชอบธรรม เช่น กรณีของกษัตริย์อินเดียและพี่ชายของเขา, หลังจากที่นักบุญโทมัส อัครสาวก (6 ตุลาคม) ได้แจกเงินที่ได้รับมาเพื่อสร้างบ้านให้กับคนยากจน; หรือความทรมานอันน่าสะพรึงกลัวของผู้ทำบาป เช่นในกรณีของอิสิคิอุส ผู้จากคณะโคริวีต (3 ตุลาคม, Prologue); หรือกระบวนการพิพากษาครั้งสุดท้าย เช่นในกรณีของปีเตอร์ ผู้ทำขนมปัง ซึ่งได้โยนก้อนขนมปังลงบนใบหน้าของคนขอทาน; หรือ</w:t>
      </w:r>
      <w:r w:rsidRPr="008C7964">
        <w:rPr>
          <w:lang w:val="ru-RU"/>
        </w:rPr>
        <w:t>การสะท้อนคิดอย่างลึกซึ้งเกี่ยวกับความตายและชะตากรรมที่ตามมา ซึ่งได้ฝังรากลึกในจิตใจพวกเขา เช่น กรณีของเจ้าชายโจอาซาฟ (19 พฤศจิกายน) นักบุญเคลเมนต์ (25 พฤศจิกายน) และชายหนุ่มผู้ประพฤติตัวเสเพลคนหนึ่ง ซึ่งพ่อของเขาที่กำลังจะสิ้นใจได้สั่งให้เขาไปเยี่ยมห้องที่พ่อ กำลังจะสิ้นใจทุกเย็น 4) บางครั้งคนเราอาจได้สัมผัสอย่างชัดเจนถึงพลังที่มองไม่เห็น ซึ่งทำงานอยู่ท่ามกลางพลังและปรากฏการณ์ที่มองเห็นได้ แต่กลับแตกต่างอย่างชัดเจนจากสิ่งเหล่านั้น และแผ่ออกมาจากโลกอีกใบ ซึ่งรวมถึงปาฏิหาริย์ทุกชนิดโดยทั่วไป ที่จำนวนของมันนับไม่ถ้วน และพระผู้ช่วยให้รอดได้ตรัสว่า ผู้ไม่เชื่อจะไม่เชื่อจนกว่าจะได้เห็นหมายสำคัญ ส่วนใหญ่ของสิ่งเหล่านี้ได้ปรากฏขึ้นหลังจากพระคริสต์ผู้ช่วยให้รอด ในยุคต้นของศาสนาคริสต์โดยเหล่าอัครสาวก และหลังจากนั้นโดยผู้พลีชีพศักดิ์สิทธิ์ การปรากฏตัวอย่างเด่นชัดของพลังที่มองไม่เห็นของพระเจ้าที่นี่ มักนำไปสู่การกลับใจของหมู่บ้านและเมืองทั้งเมือง แต่ไม่เคยไร้ผลโดยสิ้นเชิง เลือดของผู้พลีชีพศักดิ์สิทธิ์นั้นแท้จริงแล้วเป็นรากฐาน</w:t>
      </w:r>
      <w:r w:rsidR="00FA3377">
        <w:rPr>
          <w:lang w:val="ru-RU"/>
        </w:rPr>
        <w:t>ของคริสตจักร…</w:t>
      </w:r>
      <w:r w:rsidRPr="008C7964">
        <w:rPr>
          <w:lang w:val="ru-RU"/>
        </w:rPr>
        <w:t xml:space="preserve"> </w:t>
      </w:r>
      <w:r w:rsidRPr="008C7964">
        <w:rPr>
          <w:bCs/>
          <w:lang w:val="ru-RU"/>
        </w:rPr>
        <w:t xml:space="preserve">ยังมีกรณีที่ฤทธิ์อำนาจของพระเจ้าปรากฏขึ้นโดยตรง </w:t>
      </w:r>
      <w:r w:rsidRPr="008C7964">
        <w:rPr>
          <w:lang w:val="ru-RU"/>
        </w:rPr>
        <w:t xml:space="preserve">โดยไม่ต้องผ่านตัวกลางของมนุษย์ เช่น การกลับใจของมารีแห่งอียิปต์ (1 เมษายน) หรือผ่านวัตถุศักดิ์สิทธิ์ ภาพไอคอน พระธาตุ และสิ่งอื่น ๆ ที่คล้ายกัน ดังนั้น การกลับใจของชาวยิวในเมืองวิริเต จึงเกิดขึ้นจากการปรากฏอัศจรรย์บนภาพไอคอนการตรึงกางเขนของพระผู้เป็นเจ้า ในทุกการปรากฏตัวเช่นนี้ จิตสำนึก—ที่ถูกพันผูกด้วยวัตถุต่าง ๆ และการหลอกลวงของโลก และถูกกักขังอย่างหลีกเลี่ยงไม่ได้ภายในขอบเขตของสิ่งที่มองเห็นได้ สิ่งที่รับรู้ได้ด้วยประสาทสัมผัส และสิ่งภายนอก— — ถูกฉีกขาดจากพันธนาการทันทีด้วยภาพที่ปรากฏอย่างน่าทึ่ง คาดไม่ถึง และฉับพลันของสิ่งมีชีวิตและพลังอันสูงส่งจากอาณาจักรที่มองไม่เห็นแห่งหนึ่ง และถูกผลักเข้าสู่ลำดับการดำรงอยู่และชีวิตที่แตกต่างออกไป ซึ่งที่นั่น จิตสำนึกจะคงอยู่ด้วยความเกรงขาม สิ่งที่เกิดขึ้นที่นี่นั้นคล้ายกับเมื่อไฟฟ้าจากวัตถุหนึ่งถูกเหนี่ยวนำเข้าสู่ร่างกายของอีกวัตถุหนึ่ง ไฟฟ้าจากวัตถุหลังจะดึงร่างกายของวัตถุแรกออกจากพันธนาการของสสาร และเมื่อดึงมันขึ้นสู่ผิวแล้ว ก็ถือมันไว้เบื้องหน้าตนเอง </w:t>
      </w:r>
    </w:p>
    <w:p w14:paraId="64A44C65" w14:textId="77777777" w:rsidR="00C00D83" w:rsidRPr="008C7964" w:rsidRDefault="00FF08C2" w:rsidP="00FF08C2">
      <w:pPr>
        <w:widowControl w:val="0"/>
        <w:ind w:firstLine="720"/>
        <w:rPr>
          <w:lang w:val="ru-RU"/>
        </w:rPr>
      </w:pPr>
      <w:r>
        <w:rPr>
          <w:lang w:val="ru-RU"/>
        </w:rPr>
        <w:t xml:space="preserve">B. </w:t>
      </w:r>
      <w:r w:rsidR="001F2820" w:rsidRPr="008C7964">
        <w:rPr>
          <w:lang w:val="ru-RU"/>
        </w:rPr>
        <w:t xml:space="preserve">จิตวิญญาณของเรา ดังที่เราได้เห็นแล้ว ถูกปกคลุมและถูกกดทับด้วยชั้นผ้าหลายชั้น แต่โดยธรรมชาติของมันเอง </w:t>
      </w:r>
      <w:r w:rsidR="001F2820" w:rsidRPr="008C7964">
        <w:rPr>
          <w:lang w:val="ru-RU"/>
        </w:rPr>
        <w:lastRenderedPageBreak/>
        <w:t xml:space="preserve">มันคือผู้สังเกตการณ์ของระเบียบศักดิ์สิทธิ์ ความสามารถนี้พร้อมที่จะแสดงตัวทันที และจะแสดงพลังของมันทันทีที่อุปสรรคที่ผูกมัดมันถูกขจัดออกไป ดังนั้น เพื่อปลุกจิตวิญญาณที่หลับใหลอยู่ภายในมนุษย์ และนำเขาเข้าสู่การใคร่ครวญถึงระเบียบอันศักดิ์สิทธิ์ พระคุณของพระเจ้าจะกระทำต่อเขาโดยตรง โดย a) กระทำต่อเขาโดยตรง และเติมเต็มเขาด้วยพลัง ทำให้เขาสามารถทำลายพันธนาการที่ผูกมัดเขาได้ หรือ </w:t>
      </w:r>
      <w:r w:rsidR="00517634" w:rsidRPr="008C7964">
        <w:rPr>
          <w:lang w:val="ru-RU"/>
        </w:rPr>
        <w:t>b</w:t>
      </w:r>
      <w:r w:rsidR="001F2820" w:rsidRPr="008C7964">
        <w:rPr>
          <w:lang w:val="ru-RU"/>
        </w:rPr>
        <w:t>) กระทำ</w:t>
      </w:r>
      <w:r w:rsidR="001F2820" w:rsidRPr="008C7964">
        <w:rPr>
          <w:b/>
          <w:lang w:val="ru-RU"/>
        </w:rPr>
        <w:t xml:space="preserve">ทางอ้อม </w:t>
      </w:r>
      <w:r w:rsidR="001F2820" w:rsidRPr="008C7964">
        <w:rPr>
          <w:lang w:val="ru-RU"/>
        </w:rPr>
        <w:t xml:space="preserve">โดยสลัดม่านและกับดักออกจากตัวเขา และด้วยเหตุนี้จึงมอบเสรีภาพให้เขาได้อยู่ในสภาพที่แท้จริงของตนเอง </w:t>
      </w:r>
    </w:p>
    <w:p w14:paraId="0E139D08" w14:textId="77777777" w:rsidR="00C00D83" w:rsidRPr="008C7964" w:rsidRDefault="000202FF" w:rsidP="000202FF">
      <w:pPr>
        <w:widowControl w:val="0"/>
        <w:ind w:firstLine="720"/>
        <w:rPr>
          <w:lang w:val="ru-RU"/>
        </w:rPr>
      </w:pPr>
      <w:r w:rsidRPr="000202FF">
        <w:rPr>
          <w:lang w:val="ru-RU"/>
        </w:rPr>
        <w:t xml:space="preserve">1. </w:t>
      </w:r>
      <w:r w:rsidR="001F2820" w:rsidRPr="008C7964">
        <w:rPr>
          <w:lang w:val="ru-RU"/>
        </w:rPr>
        <w:t>พระคุณอันศักดิ์สิทธิ์ ซึ่งอยู่ทุกหนทุกแห่งและแผ่ซ่านไปทั่วทุกสิ่ง จะกระทำต่อจิตวิญญาณมนุษย์</w:t>
      </w:r>
      <w:r w:rsidR="001F2820" w:rsidRPr="008C7964">
        <w:rPr>
          <w:b/>
          <w:lang w:val="ru-RU"/>
        </w:rPr>
        <w:t xml:space="preserve">โดยตรง </w:t>
      </w:r>
      <w:r w:rsidR="001F2820" w:rsidRPr="008C7964">
        <w:rPr>
          <w:lang w:val="ru-RU"/>
        </w:rPr>
        <w:t xml:space="preserve">โดยประทับความคิดและความรู้สึกที่ช่วยให้จิตวิญญาณนั้นหลุดพ้นจากสิ่งมีจำกัดทั้งปวง และหันไปสู่โลกอีกใบที่ดีกว่า แม้จะเป็นโลกที่มองไม่เห็นและยังไม่รู้จัก ลักษณะทั่วไปของความเคลื่อนไหวเหล่านี้คือความไม่พอใจในตัวเองและในตัวตนทั้งหมดของตนเอง </w:t>
      </w:r>
      <w:r w:rsidR="001F2820" w:rsidRPr="008C7964">
        <w:rPr>
          <w:b/>
          <w:lang w:val="ru-RU"/>
        </w:rPr>
        <w:t>รวมถึง</w:t>
      </w:r>
      <w:r w:rsidR="001F2820" w:rsidRPr="008C7964">
        <w:rPr>
          <w:lang w:val="ru-RU"/>
        </w:rPr>
        <w:t>ความปรารถนาในบางสิ่ง บุคคลนั้นกลายเป็นผู้ที่ไม่พอใจกับสิ่งใดรอบตัว—ไม่ว่าจะเป็นคุณธรรมของตนเองหรือสิ่งที่ตนมี แม้สิ่งเหล่านั้นจะเป็นสมบัติอันนับไม่ถ้วน—และเดินไปราวกับถูกความโศกเศร้าถาโถม เมื่อไม่พบความปลอบประโลมในสิ่งใดที่มองเห็นได้ พวกเขาจึงหันไปสู่สิ่งที่มองไม่เห็นและยอมรับมันอย่างเต็มใจ ด้วยความจริงใจ ทำให้มันเป็นของตนเอง และทำให้ตนเองเป็นส่วนหนึ่งของมัน หลายคน ที่สงสัยว่าทั้งหมดนี้จะจบลงอย่างไร และจะนำไปสู่อะไร ได้ละทิ้งทุกสิ่ง และเปลี่ยนแปลงไม่เพียงแต่ความรู้สึกและพฤติกรรม แต่ยังรวมถึงวิถีชีวิตของตนเองด้วย มีกรณีที่ความไม่พอใจเช่นนี้แสดงออกเป็นหลักใน</w:t>
      </w:r>
      <w:r w:rsidR="001F2820" w:rsidRPr="008C7964">
        <w:rPr>
          <w:b/>
          <w:lang w:val="ru-RU"/>
        </w:rPr>
        <w:t xml:space="preserve">ด้านการปัญญา </w:t>
      </w:r>
      <w:r w:rsidR="001F2820" w:rsidRPr="008C7964">
        <w:rPr>
          <w:lang w:val="ru-RU"/>
        </w:rPr>
        <w:t>เช่น จัสติน นักปรัชญา (</w:t>
      </w:r>
      <w:r w:rsidRPr="000202FF">
        <w:rPr>
          <w:lang w:val="ru-RU"/>
        </w:rPr>
        <w:t xml:space="preserve">1 </w:t>
      </w:r>
      <w:r w:rsidR="001F2820" w:rsidRPr="008C7964">
        <w:rPr>
          <w:lang w:val="ru-RU"/>
        </w:rPr>
        <w:t>มิถุนายน) ผู้แสวงหาเหนือสิ่งอื่นใดคือแสงสว่างแห่งการมองเห็นพระผู้เป็นเจ้า; บางครั้ง</w:t>
      </w:r>
      <w:r w:rsidR="001F2820" w:rsidRPr="008C7964">
        <w:rPr>
          <w:b/>
          <w:lang w:val="ru-RU"/>
        </w:rPr>
        <w:t xml:space="preserve">ในด้านอารมณ์ </w:t>
      </w:r>
      <w:r w:rsidR="001F2820" w:rsidRPr="008C7964">
        <w:rPr>
          <w:lang w:val="ru-RU"/>
        </w:rPr>
        <w:t xml:space="preserve">เช่น ออกัสติน (ผู้ได้รับพร; 15 มิถุนายน — </w:t>
      </w:r>
      <w:r w:rsidR="001F2820" w:rsidRPr="008C7964">
        <w:rPr>
          <w:i/>
          <w:lang w:val="ru-RU"/>
        </w:rPr>
        <w:t>ผู้บรรณาธิการ</w:t>
      </w:r>
      <w:r w:rsidR="001F2820" w:rsidRPr="008C7964">
        <w:rPr>
          <w:lang w:val="ru-RU"/>
        </w:rPr>
        <w:t>), ผู้แสวงหาความสงบสำหรับหัวใจที่วุ่นวายของเขาเป็นสำคัญที่สุด; และบางครั้ง—แม้จะเกิดขึ้นบ่อยครั้งกว่า—ใน</w:t>
      </w:r>
      <w:r w:rsidR="001F2820" w:rsidRPr="008C7964">
        <w:rPr>
          <w:b/>
          <w:lang w:val="ru-RU"/>
        </w:rPr>
        <w:t xml:space="preserve">ขอบเขตการกระทำ </w:t>
      </w:r>
      <w:r w:rsidR="001F2820" w:rsidRPr="008C7964">
        <w:rPr>
          <w:lang w:val="ru-RU"/>
        </w:rPr>
        <w:t>ใน</w:t>
      </w:r>
      <w:r w:rsidR="001F2820" w:rsidRPr="008C7964">
        <w:rPr>
          <w:b/>
          <w:lang w:val="ru-RU"/>
        </w:rPr>
        <w:t>มโนธรรม</w:t>
      </w:r>
      <w:r w:rsidR="001F2820" w:rsidRPr="008C7964">
        <w:rPr>
          <w:lang w:val="ru-RU"/>
        </w:rPr>
        <w:t xml:space="preserve"> เช่นกรณีของโจรโมเสส (มูริน;</w:t>
      </w:r>
      <w:r w:rsidRPr="000202FF">
        <w:rPr>
          <w:lang w:val="ru-RU"/>
        </w:rPr>
        <w:t xml:space="preserve"> 28 </w:t>
      </w:r>
      <w:r w:rsidR="001F2820" w:rsidRPr="008C7964">
        <w:rPr>
          <w:lang w:val="ru-RU"/>
        </w:rPr>
        <w:t xml:space="preserve">สิงหาคม — </w:t>
      </w:r>
      <w:r w:rsidR="001F2820" w:rsidRPr="008C7964">
        <w:rPr>
          <w:i/>
          <w:lang w:val="ru-RU"/>
        </w:rPr>
        <w:t>ผู้บรรณาธิการ</w:t>
      </w:r>
      <w:r w:rsidR="001F2820" w:rsidRPr="008C7964">
        <w:rPr>
          <w:lang w:val="ru-RU"/>
        </w:rPr>
        <w:t xml:space="preserve">) และดาวิด (แห่งเฮอร์โมโพลิส; 6 กันยายน — </w:t>
      </w:r>
      <w:r w:rsidR="001F2820" w:rsidRPr="008C7964">
        <w:rPr>
          <w:i/>
          <w:lang w:val="ru-RU"/>
        </w:rPr>
        <w:t>ผู้บรรณาธิการ</w:t>
      </w:r>
      <w:r w:rsidR="001F2820" w:rsidRPr="008C7964">
        <w:rPr>
          <w:lang w:val="ru-RU"/>
        </w:rPr>
        <w:t xml:space="preserve">). มีหลายกรณีที่วิหารภายในของจิตวิญญาณถูกส่องสว่างขึ้นอย่างกะทันหัน ความปรารถนาได้หยั่งราก และจิตวิญญาณถูกดึงดูดไปยังที่อื่น (ไปยังสถานที่อื่น — </w:t>
      </w:r>
      <w:r w:rsidR="001F2820" w:rsidRPr="008C7964">
        <w:rPr>
          <w:i/>
          <w:lang w:val="ru-RU"/>
        </w:rPr>
        <w:t>ผู้บรรณาธิการ</w:t>
      </w:r>
      <w:r w:rsidR="001F2820" w:rsidRPr="008C7964">
        <w:rPr>
          <w:lang w:val="ru-RU"/>
        </w:rPr>
        <w:t xml:space="preserve">) </w:t>
      </w:r>
      <w:r w:rsidR="00517634" w:rsidRPr="008C7964">
        <w:rPr>
          <w:i/>
          <w:lang w:val="ru-RU"/>
        </w:rPr>
        <w:t>“ท่านไม่ทราบว่ามันมาจากที่ใด หรือจะไป</w:t>
      </w:r>
      <w:r w:rsidR="001F2820" w:rsidRPr="008C7964">
        <w:rPr>
          <w:i/>
          <w:lang w:val="ru-RU"/>
        </w:rPr>
        <w:t>สู่อ</w:t>
      </w:r>
      <w:r w:rsidR="00517634" w:rsidRPr="008C7964">
        <w:rPr>
          <w:i/>
          <w:lang w:val="ru-RU"/>
        </w:rPr>
        <w:t xml:space="preserve">ะไร” </w:t>
      </w:r>
      <w:r w:rsidR="001F2820" w:rsidRPr="008C7964">
        <w:rPr>
          <w:lang w:val="ru-RU"/>
        </w:rPr>
        <w:t>พระเจ้าได้ตรัสเกี่ยวกับเรื่องนี้ (ยอห์น 3</w:t>
      </w:r>
      <w:r w:rsidR="001A528E" w:rsidRPr="008C7964">
        <w:rPr>
          <w:lang w:val="ru-RU"/>
        </w:rPr>
        <w:t>:</w:t>
      </w:r>
      <w:r w:rsidR="001F2820" w:rsidRPr="008C7964">
        <w:rPr>
          <w:lang w:val="ru-RU"/>
        </w:rPr>
        <w:t>8) บ่อยครั้งจิตวิญญาณถูกปลุกให้ตื่นขึ้นด้วยการระลึกถึงอดีต เช่นเดียวกับมารี หลานสาวของอับราฮัมผู้สันโดษ (</w:t>
      </w:r>
      <w:r w:rsidRPr="000202FF">
        <w:rPr>
          <w:lang w:val="ru-RU"/>
        </w:rPr>
        <w:t xml:space="preserve">29 </w:t>
      </w:r>
      <w:r w:rsidR="001F2820" w:rsidRPr="008C7964">
        <w:rPr>
          <w:lang w:val="ru-RU"/>
        </w:rPr>
        <w:t xml:space="preserve">ตุลาคม) และเทโอฟิลัส ผู้ดูแลคริสตจักรและศิษย์ของนักบุญยอห์นผู้เป็นนักเทววิทยา ซึ่งเคยตกอยู่ในชีวิตของโจร จากภายในจิตใจ เสียงหนึ่งพูดอย่างชัดเจนกับมโนธรรมว่า: </w:t>
      </w:r>
      <w:r w:rsidR="00936260" w:rsidRPr="008C7964">
        <w:rPr>
          <w:i/>
          <w:iCs/>
          <w:lang w:val="ru-RU"/>
        </w:rPr>
        <w:t>‘จงระลึกถึงจุดที่ท่านได้ตกจาก</w:t>
      </w:r>
      <w:r w:rsidR="001F2820" w:rsidRPr="008C7964">
        <w:rPr>
          <w:i/>
          <w:iCs/>
          <w:lang w:val="ru-RU"/>
        </w:rPr>
        <w:t>!</w:t>
      </w:r>
      <w:r w:rsidR="00F56144" w:rsidRPr="008C7964">
        <w:rPr>
          <w:i/>
          <w:iCs/>
          <w:lang w:val="ru-RU"/>
        </w:rPr>
        <w:t xml:space="preserve">’ </w:t>
      </w:r>
      <w:r w:rsidR="00936260" w:rsidRPr="008C7964">
        <w:rPr>
          <w:lang w:val="ru-RU"/>
        </w:rPr>
        <w:t xml:space="preserve">(วิวรณ์ 2:5) </w:t>
      </w:r>
      <w:r w:rsidR="001F2820" w:rsidRPr="008C7964">
        <w:rPr>
          <w:lang w:val="ru-RU"/>
        </w:rPr>
        <w:t xml:space="preserve">— และเสียงนั้นกระทบผู้ที่ลืมเลือนด้วยแรงอันมหาศาล สิ่งนี้รวมถึงการกลับใจทั้งหมดที่เกิดขึ้นหลังการหลงผิดในวัยเยาว์ ไม่มีข้อสงสัยเลยว่า การเปลี่ยนแปลงเช่นนี้ได้รับการเตรียมไว้จากไกลโดยพระเมตตาของพระเจ้า ผ่านสถานการณ์ต่าง ๆ ที่ทำให้บุคคลนั้นพร้อมรับอิทธิพลที่เต็มไปด้วยพระคุณ; ดังนั้น แม้ในที่นี้ ความทันทีทันใดก็เป็นเพียงเรื่องสัมพัทธ์เท่านั้น แต่ในทางกลับกัน เราต้องตระหนักด้วยว่า ทุกการเคลื่อนไหวที่เต็มไปด้วยพระคุณนั้น แสดงตัวออกมาผ่านการเคลื่อนไหวและการตื่นรู้ของจิตวิญญาณของเรา พระคุณ แม้จะทำงานผ่านวิธีการที่มองเห็นได้ แต่กลับสัมผัสจิตวิญญาณอย่างมองไม่เห็นและโดยตรงเสมอ ดึงมันออกจากพันธนาการที่กดขี่มัน สู่แสงสว่างของพระเจ้า สู่ราชอาณาจักรแห่งชีวิตอันศักดิ์สิทธิ์ </w:t>
      </w:r>
    </w:p>
    <w:p w14:paraId="217BE352" w14:textId="77777777" w:rsidR="00C00D83" w:rsidRPr="008C7964" w:rsidRDefault="001F2820" w:rsidP="000202FF">
      <w:pPr>
        <w:widowControl w:val="0"/>
        <w:ind w:firstLine="720"/>
        <w:rPr>
          <w:lang w:val="ru-RU"/>
        </w:rPr>
      </w:pPr>
      <w:r w:rsidRPr="008C7964">
        <w:rPr>
          <w:b/>
          <w:lang w:val="ru-RU"/>
        </w:rPr>
        <w:t>ทุกวิธีการ</w:t>
      </w:r>
      <w:r w:rsidRPr="008C7964">
        <w:rPr>
          <w:lang w:val="ru-RU"/>
        </w:rPr>
        <w:t>ที่กล่าวถึงในที่นี้ล้วนมีวัตถุประสงค์เพื่อตัดขาดพันธนาการของจิตวิญญาณ ปล่อยจิตวิญญาณให้เป็นอิสระ ให้มันมีเสรีภาพ และมันจะไหลกลับสู่ต้นกำเนิดของมันเอง — สู่พระเจ้า ตามที่เราได้เห็นแล้ว พันธนาการของ</w:t>
      </w:r>
      <w:r w:rsidR="00936260" w:rsidRPr="008C7964">
        <w:rPr>
          <w:lang w:val="ru-RU"/>
        </w:rPr>
        <w:t xml:space="preserve">จิตวิญญาณมีสามประการ </w:t>
      </w:r>
      <w:r w:rsidRPr="008C7964">
        <w:rPr>
          <w:lang w:val="ru-RU"/>
        </w:rPr>
        <w:t xml:space="preserve">ได้แก่: ก) </w:t>
      </w:r>
      <w:r w:rsidRPr="008C7964">
        <w:rPr>
          <w:b/>
          <w:lang w:val="ru-RU"/>
        </w:rPr>
        <w:t xml:space="preserve">การตามใจตัวเอง </w:t>
      </w:r>
      <w:r w:rsidRPr="008C7964">
        <w:t>ข</w:t>
      </w:r>
      <w:r w:rsidRPr="008C7964">
        <w:rPr>
          <w:lang w:val="ru-RU"/>
        </w:rPr>
        <w:t>)</w:t>
      </w:r>
      <w:r w:rsidRPr="008C7964">
        <w:rPr>
          <w:b/>
          <w:lang w:val="ru-RU"/>
        </w:rPr>
        <w:t xml:space="preserve"> โลก </w:t>
      </w:r>
      <w:r w:rsidRPr="008C7964">
        <w:rPr>
          <w:lang w:val="ru-RU"/>
        </w:rPr>
        <w:t xml:space="preserve">ค) </w:t>
      </w:r>
      <w:r w:rsidRPr="008C7964">
        <w:rPr>
          <w:b/>
          <w:lang w:val="ru-RU"/>
        </w:rPr>
        <w:t xml:space="preserve">ปีศาจ </w:t>
      </w:r>
      <w:r w:rsidRPr="008C7964">
        <w:rPr>
          <w:lang w:val="ru-RU"/>
        </w:rPr>
        <w:t xml:space="preserve">การกระทำที่ทำลายล้างของพระคุณซึ่งกระตุ้นจิตวิญญาณนั้น มุ่งเป้าไปที่สิ่งเหล่านี้ </w:t>
      </w:r>
    </w:p>
    <w:p w14:paraId="28CC8919" w14:textId="77777777" w:rsidR="00C00D83" w:rsidRPr="008C7964" w:rsidRDefault="001F2820" w:rsidP="000202FF">
      <w:pPr>
        <w:widowControl w:val="0"/>
        <w:ind w:firstLine="720"/>
        <w:rPr>
          <w:lang w:val="ru-RU"/>
        </w:rPr>
      </w:pPr>
      <w:r w:rsidRPr="008C7964">
        <w:rPr>
          <w:b/>
          <w:lang w:val="ru-RU"/>
        </w:rPr>
        <w:t>พันธนาการที่ใกล้ชิดกับจิตวิญญาณ</w:t>
      </w:r>
      <w:r w:rsidRPr="008C7964">
        <w:rPr>
          <w:lang w:val="ru-RU"/>
        </w:rPr>
        <w:t>ที่สุดคือพันธนาการ</w:t>
      </w:r>
      <w:r w:rsidRPr="008C7964">
        <w:rPr>
          <w:b/>
          <w:lang w:val="ru-RU"/>
        </w:rPr>
        <w:t>แห่งการ</w:t>
      </w:r>
      <w:r w:rsidRPr="008C7964">
        <w:rPr>
          <w:lang w:val="ru-RU"/>
        </w:rPr>
        <w:t xml:space="preserve">ตามใจตัวเองอย่างครอบคลุมทุกด้าน ซึ่งแสดงออกผ่านธรรมชาติของจิตวิญญาณสัตว์ในตัวเรา พันธนาการเหล่านี้เป็นจุดติดต่อกับพันธนาการอื่น ๆ ด้วย — คือพันธนาการที่มาจากโลกและมาร ดังนั้น การตัดขาดพันธนาการเหล่านี้จึงเป็นสิ่งสำคัญที่สุด แม้ว่าจะเป็นเรื่องที่ยากและซับซ้อนอย่างยิ่ง เพราะว่า ผู้ที่ยังไม่กลับใจนั้นใช้ชีวิตโดยอาศัยธรรมชาติของจิตวิญญาณสัตว์อย่างเต็มที่ ดังนั้น สายผูกพันด้านนี้จึงขยายตัวและพันกันในหลายรูปแบบและหลากหลายวิธี ครอบคลุมพื้นที่กว้างใหญ่เท่ากับขอบเขตของชีวิตจิตวิญญาณสัตว์นั้น เพื่อเข้าใจว่าความผูกพันเหล่านี้ถูกตัดขาดอย่างไร </w:t>
      </w:r>
      <w:r w:rsidRPr="008C7964">
        <w:rPr>
          <w:lang w:val="ru-RU"/>
        </w:rPr>
        <w:lastRenderedPageBreak/>
        <w:t xml:space="preserve">เราต้องจำไว้ว่า สิ่งใดก็ตามที่ชีวิตนี้ยึดติด สิ่งใดก็ตามที่เลี้ยงดูมัน และสิ่งใดก็ตามที่มันแสดงออกเป็นหลัก ล้วนเป็นรากฐานที่มั่นคงสำหรับมัน; โดยการตั้งอยู่บนรากฐานนี้ มันจึงยืนหยัดมั่นคง ไม่กลัวความพ่ายแพ้ ไม่คิดถึงมัน และไม่คาดการณ์ถึงมัน เมื่อใครสักคน เช่น ติดอยู่กับศิลปะ หรือกับโลกีย์ หรือแม้กระทั่งกับวิชาการ และใช้ชีวิตอยู่ภายในหนึ่งในขอบเขตเหล่านี้อย่างเต็มที่ เขาจะพึ่งพาและพักพิงอยู่ในนั้นด้วยพลัง ความคิด และความหวังทั้งหมดของตน เนื่องจากชีวิตที่หมกมุ่นในตนเองทั้งหมด ซึ่งผูกมัดจิตวิญญาณนั้น เกิดขึ้นจากสิ่งนี้ การสนับสนุนการหมกมุ่นในตนเองนี้จึงกลายเป็นรากฐานของความมั่นคงและพลังของพันธะที่มันผูกมัดจิตวิญญาณไว้ ราวกับเป็นจุดที่พันธะเหล่านี้ถูกยึดติดอยู่ ดังนั้น ในทางตรงกันข้าม เพื่อปลดปล่อยจิตวิญญาณจากพันธนาการแห่งความตามใจตัวเอง พระคุณอันศักดิ์สิทธิ์ ซึ่งปลุกเร้าจิตวิญญาณ มักจะบ่อนทำลายฐานที่รองรับตัวตนที่ตามใจตัวเองนั้น โดยการสั่นคลอนฐานเหล่านี้จากรากฐานที่ลึกที่สุด มันทำให้พันธนาการอ่อนแอลง และช่วยให้จิตวิญญาณที่ทุกข์ทรมานและเหนื่อยล้าสามารถเงยหน้าขึ้นได้ </w:t>
      </w:r>
    </w:p>
    <w:p w14:paraId="49B4426C" w14:textId="77777777" w:rsidR="00C00D83" w:rsidRPr="008C7964" w:rsidRDefault="001F2820" w:rsidP="000202FF">
      <w:pPr>
        <w:widowControl w:val="0"/>
        <w:ind w:firstLine="720"/>
        <w:rPr>
          <w:lang w:val="ru-RU"/>
        </w:rPr>
      </w:pPr>
      <w:r w:rsidRPr="008C7964">
        <w:rPr>
          <w:lang w:val="ru-RU"/>
        </w:rPr>
        <w:t xml:space="preserve">มีเสาหลักแห่งความตามใจตัวเองของเราอยู่มากมาย; เสาหลักเหล่านี้สามารถพบได้ทั้งภายในตัวเราเอง—นั่นคือ ในร่างกายและจิตวิญญาณ—และในชีวิตภายนอกของเรา และแท้จริงแล้วในระเบียบทั้งหมดของการดำรงอยู่ของเรา นี่คือความตามใจตัวเองทางเนื้อหนังในรูปแบบต่าง ๆ ได้แก่ ความใคร่ทางประสาทสัมผัส ความฟุ่มเฟือย ความใคร่ทางเพศ ความเกียจคร้าน ความหลงใหลในความบันเทิง ความวุ่นวายทางโลก ความทะเยอทะยาน, ความหลงใหลในอำนาจ ความสำเร็จที่ปรากฏชัดในกิจการส่วนตัว ความมั่งคั่ง วิถีชีวิตภายนอกที่ดูน่าชื่นชม ความสำคัญของเครือข่ายความสัมพันธ์ ความสัมพันธ์ภายนอกที่สงบสุข และความชื่นชอบในศิลปะ การศึกษา และการประกอบการ ทั้งหมดนี้ ในรูปแบบที่หลากหลายที่สุด เป็นรากฐานที่มั่นคงสำหรับความรู้สึกในตัวตนของเรา ซึ่งด้วยความมั่นใจในความน่าเชื่อถือและความมั่นคงของมัน จึงตั้งมั่นอยู่บนรากฐานนั้นอย่างมั่นคง และได้รับสารอาหารจากมันอย่างอุดมสมบูรณ์ จนเติบโตขึ้นวันแล้ววันเล่า — ในบางคนอาจเน้นไปที่ด้านหนึ่งเป็นหลัก ส่วนในอีกบางคนอาจเน้นไปที่ด้านอื่น </w:t>
      </w:r>
    </w:p>
    <w:p w14:paraId="236507DF" w14:textId="77777777" w:rsidR="00C00D83" w:rsidRPr="008C7964" w:rsidRDefault="001F2820" w:rsidP="000202FF">
      <w:pPr>
        <w:widowControl w:val="0"/>
        <w:ind w:firstLine="720"/>
        <w:rPr>
          <w:lang w:val="ru-RU"/>
        </w:rPr>
      </w:pPr>
      <w:r w:rsidRPr="008C7964">
        <w:rPr>
          <w:lang w:val="ru-RU"/>
        </w:rPr>
        <w:t xml:space="preserve">นี่คือสิ่งที่พระคุณอันศักดิ์สิทธิ์ทำเพื่อปลุกผู้ทำบาปให้ตื่นจากความหลับใหล: มันนำพลังของตนไปสู่การทำลายรากฐานนั้น ซึ่งบุคคลใช้สร้างและวางตัวตนของตนไว้ </w:t>
      </w:r>
    </w:p>
    <w:p w14:paraId="75EBB94B" w14:textId="77777777" w:rsidR="00C00D83" w:rsidRPr="008C7964" w:rsidRDefault="001F2820" w:rsidP="000202FF">
      <w:pPr>
        <w:widowControl w:val="0"/>
        <w:ind w:firstLine="720"/>
        <w:rPr>
          <w:lang w:val="ru-RU"/>
        </w:rPr>
      </w:pPr>
      <w:r w:rsidRPr="008C7964">
        <w:rPr>
          <w:lang w:val="ru-RU"/>
        </w:rPr>
        <w:t>ผู้ใดที่ถูกผูกมัดด้วยความหลงใหลในกามารมณ์ จะถูกผลักเข้าสู่ความเจ็บป่วย; โดยการทำให้เนื้อหนังอ่อนแอลง พระวิญญาณจึงได้รับอิสรภาพและกำลังเพื่อกลับสู่สติและตื่นจากความมึนเมา ผู้ใดที่ถูกหลอกลวงด้วยความงามและกำลังของตนเอง จะถูกพรากความงามนั้นไปและถูกทำให้อยู่ในภาวะอ่อนล้าอย่างต่อเนื่อง ผู้ใดที่พึ่งพาในกำลังและพลังของตนเอง จะถูกบังคับให้ตกเป็นทาสและถูกทำให้อับอาย ผู้ที่พึ่งพาความร่ำรวยอย่างหนัก จะถูกพรากความร่ำรวยนั้นไป ผู้ที่ประพฤติตนอย่างหยิ่งยโส จะถูกทำให้อับอายในฐานะผู้ไม่รู้ ผู้ที่พึ่งพาความแข็งแกร่งของความสัมพันธ์ จะเห็นความสัมพันธ์นั้นถูกทำลาย ผู้ที่พึ่งพาความคงอยู่ของระเบียบที่จัดตั้งขึ้นรอบตัว จะเห็นระเบียบนั้นถูกทำลายลงด้วยการเสียชีวิตของคนที่รักหรือการสูญเสียทรัพย์สินที่จำเป็น มีสิ่งใดอีกที่สามารถทำให้ผู้ที่ถูกพันธนาการด้วยความประมาทจากความสุขภายนอกกลับมามีสติได้ หากไม่ใช่ความเศร้าโศกและเคราะห์ร้าย? และไม่ใช่เพราะเหตุผลนี้เองหรือที่ชีวิตทั้งชีวิตของเราเต็มไปด้วยภัยพิบัติ เพื่อส่งเสริมพระประสงค์ของพระเจ้าในการรักษาสติของเรา</w:t>
      </w:r>
      <w:r w:rsidR="001C0B48" w:rsidRPr="008C7964">
        <w:rPr>
          <w:lang w:val="ru-RU"/>
        </w:rPr>
        <w:t xml:space="preserve">? </w:t>
      </w:r>
    </w:p>
    <w:p w14:paraId="6F3076CB" w14:textId="77777777" w:rsidR="00C00D83" w:rsidRPr="008C7964" w:rsidRDefault="001F2820" w:rsidP="000202FF">
      <w:pPr>
        <w:widowControl w:val="0"/>
        <w:ind w:firstLine="720"/>
        <w:rPr>
          <w:lang w:val="ru-RU"/>
        </w:rPr>
      </w:pPr>
      <w:r w:rsidRPr="008C7964">
        <w:rPr>
          <w:lang w:val="ru-RU"/>
        </w:rPr>
        <w:t xml:space="preserve">ความปั่นป่วนทั้งปวงที่ทำลายรากฐานแห่งความเพลิดเพลินอย่างไร้กังวล คือความพลิกผันของชีวิต ซึ่งเพราะมันเกิดขึ้นอย่างไม่คาดคิดเสมอ จึงมีผลที่สะเทือนใจและนำสู่ความรอด อิทธิพลที่แข็งแกร่งที่สุดในเรื่องนี้คือความรู้สึกถึงภัยคุกคามต่อชีวิต ความรู้สึกนี้ทำให้ทุกสายสัมพันธ์คลายตัวลง และโจมตีถึงรากเหง้าของตัวตน ทำให้บุคคลนั้นไม่รู้จะหันไปทางใด สถานการณ์ที่ยากลำบากหรือความรู้สึกถูกทิ้งร้างโดยทุกฝ่าย ก็มีผลเช่นเดียวกัน ทั้งสองสิ่งนี้ทำให้บุคคลต้องอยู่เพียงลำพังกับตัวเอง และจากตัวเอง—ซึ่งเป็นผู้มีค่าต่ำที่สุด—เขาจะถูกส่งไปยังพระเจ้าทันที หรือถูกหันหน้าไปหาพระองค์ </w:t>
      </w:r>
    </w:p>
    <w:p w14:paraId="314A3006" w14:textId="77777777" w:rsidR="00C00D83" w:rsidRPr="008C7964" w:rsidRDefault="001F2820" w:rsidP="000202FF">
      <w:pPr>
        <w:widowControl w:val="0"/>
        <w:ind w:firstLine="720"/>
        <w:rPr>
          <w:lang w:val="ru-RU"/>
        </w:rPr>
      </w:pPr>
      <w:r w:rsidRPr="008C7964">
        <w:rPr>
          <w:b/>
          <w:lang w:val="ru-RU"/>
        </w:rPr>
        <w:t xml:space="preserve">พันธะทางจิตวิญญาณชุดที่สองถูกกำหนดโดยโลก </w:t>
      </w:r>
      <w:r w:rsidRPr="008C7964">
        <w:rPr>
          <w:lang w:val="ru-RU"/>
        </w:rPr>
        <w:t xml:space="preserve">และอยู่ระดับผิวเผินกว่าชุดแรก โลก ด้วยแนวคิด หลักการ กฎเกณฑ์ — แท้จริงแล้ว ด้วยระเบียบทั้งหมดที่ถูกยกระดับเป็นกฎหมายที่ไม่เปลี่ยนแปลง — วางมือที่หนักหน่วงและครอบงำลงบนลูกหลานทั้งหมดของมัน; ผลที่ตามมาคือ ไม่มีใครกล้าแม้แต่จะคิดถึงการกบฏต่อมัน หรือปฏิเสธอำนาจของมัน ทุกคนล้วนเคารพมัน; พวกเขาปฏิบัติตามกฎของมันด้วยความเกรงกลัว </w:t>
      </w:r>
      <w:r w:rsidRPr="008C7964">
        <w:rPr>
          <w:lang w:val="ru-RU"/>
        </w:rPr>
        <w:lastRenderedPageBreak/>
        <w:t xml:space="preserve">และถือว่าการละเมิดกฎเหล่านั้นเป็นความผิดทางอาญา โลกนี้ไม่มีรูปกาย แต่จิตวิญญาณของมันยังคงดำรงอยู่ในแสงสว่าง มีอิทธิพลต่อเรา และผูกมัดเราไว้เหมือนด้วยสายผูก เป็นที่ชัดเจนว่าอำนาจของพระองค์เป็นทางจิตและจินตนาการ ไม่ใช่สิ่งจริงหรือทางกายภาพ ดังนั้น เราเพียงแต่ต้องขจัดอำนาจจินตนาการนี้ออกจากโลก—และโอกาสที่จะหลุดพ้นจากมนต์สะกดของมันก็จะอยู่ในกำมือของเรา นี่คือวิธีที่พระเมตตาของพระเจ้าในการช่วยกู้เราทำงานอย่างแท้จริง เพื่อบรรลุเป้าหมายนี้ พระองค์: </w:t>
      </w:r>
    </w:p>
    <w:p w14:paraId="06212DC6" w14:textId="77777777" w:rsidR="00C00D83" w:rsidRPr="008C7964" w:rsidRDefault="001F2820" w:rsidP="000202FF">
      <w:pPr>
        <w:widowControl w:val="0"/>
        <w:ind w:firstLine="720"/>
        <w:rPr>
          <w:lang w:val="ru-RU"/>
        </w:rPr>
      </w:pPr>
      <w:r w:rsidRPr="008C7964">
        <w:rPr>
          <w:lang w:val="ru-RU"/>
        </w:rPr>
        <w:t xml:space="preserve">นำโลกอีกสองโลก—โลกอันศักดิ์สิทธิ์และโลกอันศักดิ์สิทธิ์—มาตั้งอยู่ต่อหน้าโลกและต่อหน้าเราอยู่เสมอ และในและผ่านโลกเหล่านั้น นำสิ่งที่ดีที่สุดมาสู่ความสนใจของเรา และแม้กระทั่งให้เราได้สัมผัสประสบการณ์นั้น พร้อมทั้งเน้นย้ำไม่หยุดยั้งถึงความว่างเปล่าของชีวิตโลก และความหวังทางโลก โลกของพระเจ้าเหล่านี้คือ: ธรรมชาติที่มองเห็นได้ และพระศาสนจักรของพระเจ้า ประสบการณ์แสดงให้เห็นว่าบ่อยครั้งเพียงใดที่จิตใจ ซึ่งถูกม่านควันของโลกทำให้มัวหมอง กลับกลับสู่สติได้ด้วยการใคร่ครวญถึงการสร้างสรรค์ของพระเจ้า หรือด้วยการก้าวเข้าสู่โบสถ์ มีชายคนหนึ่ง ในฤดูหนาว ได้จ้องมองต้นไม้ที่ร่มอยู่หน้าหน้าต่างของเขา และกลับสู่สติ; อีกคนหนึ่ง หลังจากสนทนาอย่างครึกครื้น เมื่อได้สัมผัสความหวานชื่นของความสงบทางจิตวิญญาณในโบสถ์ ก็ละทิ้งวิถีชีวิตเดิมและอุทิศตนเพื่อรับใช้พระเจ้า ธรรมชาติที่มองเห็นได้และบ้านของพระเจ้าไม่เพียงแต่ช่วยให้คริสตชนที่ประมาทและทำบาปได้กลับสู่สติและฟื้นคืนความมีสติ แต่ยังนำผู้ไม่เชื่อให้หันมาสู่ความรู้ที่แท้จริงเกี่ยวกับพระเจ้าและการรับใช้พระองค์ด้วย คำว่า </w:t>
      </w:r>
      <w:r w:rsidRPr="008C7964">
        <w:rPr>
          <w:b/>
          <w:lang w:val="ru-RU"/>
        </w:rPr>
        <w:t>‘โฮซานนา’</w:t>
      </w:r>
      <w:r w:rsidRPr="008C7964">
        <w:rPr>
          <w:lang w:val="ru-RU"/>
        </w:rPr>
        <w:t xml:space="preserve"> ได้สัมผัสใจผู้หญิงคนหนึ่งและทำให้เธอกลายเป็นคริสเตียน การกลับใจของบรรพบุรุษของเราได้รับการเสริมสร้างให้มั่นคงในที่สุดด้วยอิทธิพลของคริสตจักรที่มีต่อพวกเขา นักบุญบาร์บาราผู้พลีชีพยิ่งใหญ่ (6 ธันวาคม) ได้หันจากรูปเคารพมาสู่พระเจ้าด้วยการใคร่ครวญความงามของสิ่งสร้างที่มองเห็นได้ของพระเจ้า พลังและอิทธิพลของพวกเขานั้นอยู่ที่ความจริงที่ว่า พวกเขาได้นำเสนอให้จิตวิญญาณ—ที่เหนื่อยล้า หมดแรง อ่อนแอ และถูกทรมานด้วยความว่างเปล่าของโลก—เห็นภาพชีวิตที่ดีกว่าและเปี่ยมสุขอย่างชัดเจนและจับต้องได้; และเมื่อความสุขของชีวิตนี้หลั่งไหลเข้าสู่จิตวิญญาณนั้นในทันที พวกเขาก็ทำให้มนุษย์ตระหนักว่า การยอมจำนนต่ออำนาจของโลก คนนั้นจะก่อความทุกข์ทรมานและรบกวนตนเองเท่านั้น; ว่าความสุขนั้นซ่อนอยู่ทั้งหมดในโลกอีกแห่งหนึ่ง; และว่าหากการร่วมอยู่กับโลกนี้ยังเจ็บปวดเพียงเท่านี้ในปัจจุบัน แล้วจะมีอะไรให้คาดหวังได้ในอนาคต? สิ่งนี้ก่อให้เกิดการเรียกสู่ราชอาณาจักรของพระเจ้าและการถอนตัวจากโลกที่ว่างเปล่า ซึ่ง—บางครั้งในรูปแบบของแรงผลักดันที่ทรงพลัง และบางครั้งอย่างค่อยเป็นค่อยไป—ในที่สุดจะดึงจิตวิญญาณมนุษย์ให้หลุดพ้นจากพันธนาการของโลก ดังนั้น ธรรมชาติและพระศาสนจักรจึงเป็นแรงผลักดันที่นำเราให้หลุดพ้น เป็นผู้ขจัด เป็นผู้ลบเลือนเสน่ห์ของโลกที่ว่างเปล่าและล่อลวงนี้ ด้วยเหตุผลนี้เอง พระเจ้าจึงทรงจัดให้ทั้งสองสิ่งนี้อยู่ในความสัมพันธ์เช่นนี้กับเรา เพื่อที่ทั้งสองจะได้ส่งผลต่อเราอย่างบ่อยครั้งและต่อเนื่องยิ่งขึ้น โดยนำเสนอความแตกต่างระหว่างวิถีชีวิตทั้งสองแบบในลักษณะที่ชัดเจนที่สุด </w:t>
      </w:r>
    </w:p>
    <w:p w14:paraId="41E5C55E" w14:textId="77777777" w:rsidR="00C00D83" w:rsidRPr="008C7964" w:rsidRDefault="001F2820" w:rsidP="000202FF">
      <w:pPr>
        <w:widowControl w:val="0"/>
        <w:ind w:firstLine="720"/>
        <w:rPr>
          <w:lang w:val="ru-RU"/>
        </w:rPr>
      </w:pPr>
      <w:r w:rsidRPr="008C7964">
        <w:rPr>
          <w:lang w:val="ru-RU"/>
        </w:rPr>
        <w:t>วิธีที่สองในการปลดปล่อยจากพันธนาการของโลกด้วยพระคุณ คือความจริงที่ว่า ด้วยพระคุณของพระเจ้าผู้ทรงจัดเตรียมทุกสิ่ง ชีวิตที่ตรงกันข้ามอย่างสิ้นเชิงกับชีวิตที่บุคคลนั้นกำลังดำเนินอยู่ ถูกนำเสนอให้เห็นต่อหน้าต่อตาเขาอย่างชัดเจน สิ่งนี้ใช้ได้โดยเฉพาะอย่างยิ่งกับการกลับใจทั้งหมด</w:t>
      </w:r>
      <w:r w:rsidRPr="008C7964">
        <w:rPr>
          <w:b/>
          <w:lang w:val="ru-RU"/>
        </w:rPr>
        <w:t xml:space="preserve">ที่เกิดขึ้นผ่านทางการเป็นมรณสักขี </w:t>
      </w:r>
      <w:r w:rsidRPr="008C7964">
        <w:rPr>
          <w:lang w:val="ru-RU"/>
        </w:rPr>
        <w:t xml:space="preserve">และมีตัวอย่างมากมายนับไม่ถ้วน บางครั้งการเป็นมรณสักขีของบุคคลเพียงคนเดียวก็สามารถทำให้หมู่บ้านและเมืองทั้งเมืองกลับใจได้ ที่นี่ การปรากฏตัวของพลังทางศีลธรรมจากโลกอื่น — ไม่ใช่โลกของเรา — เป็นสิ่งที่ชัดเจน บางครั้ง ดูเหมือนว่าความพ่ายแพ้จะเป็นสิ่งที่หลีกเลี่ยงไม่ได้ แต่กลับไม่เกิดขึ้น; ผู้ที่ถูกทรมานยังคงไม่ยอมแพ้และสงบใจ โดยไม่รู้ว่าทำไมหรืออย่างไร การตระหนักถึงสิ่งนี้ในทันทีนั้นกระทบจิตใจและขจัดความดึงดูดของวิถีชีวิตเดิมออกไป สิ่งนี้ยังใช้ได้กับการกลับใจของโจรโดยพระเจ้ามอริเชียส ซึ่งแทนที่จะประหารชีวิตเขา พระองค์กลับปฏิบัติต่อเขาด้วยความเมตตา เหมือนผู้ที่สมควรได้รับ; การกลับใจของหญิงขายตัว ซึ่งแม่ของเธอได้วิงวอนให้เธออธิษฐานเพื่อนำลูกชายคนเดียวของเธอกลับคืนสู่ชีวิต และการกลับใจของหญิงขายตัวอีกคนหนึ่งที่สำนึกผิดเพียงเพราะได้เห็นพระภิกษุผู้กำลังอธิษฐานและภาวนาอย่างถ่อมตน ในขณะที่ตัวเธอเองกำลังเพลิดเพลินกับความฟุ่มเฟือยและความเสเพลอยู่ในบ้านหลังเดียวกันนั้น </w:t>
      </w:r>
      <w:r w:rsidRPr="008C7964">
        <w:rPr>
          <w:lang w:val="ru-RU"/>
        </w:rPr>
        <w:lastRenderedPageBreak/>
        <w:t>และ</w:t>
      </w:r>
      <w:r w:rsidRPr="008C7964">
        <w:rPr>
          <w:b/>
          <w:lang w:val="ru-RU"/>
        </w:rPr>
        <w:t xml:space="preserve">คำเรียกร้องทั้งหมดผ่านตัวอย่างชีวิตเช่นนี้ </w:t>
      </w:r>
      <w:r w:rsidRPr="008C7964">
        <w:rPr>
          <w:lang w:val="ru-RU"/>
        </w:rPr>
        <w:t xml:space="preserve">ก็ควรมีที่อยู่ในส่วนนี้ด้วยเช่นกัน พลังของผลกระทบนั้นอยู่ที่ความจริงที่ว่า คนหนึ่งได้เห็นด้วยตาตนเอง ใบหน้าที่เต็มไปด้วยความพึงพอใจและสันติภาพ ซึ่งปราศจากความสุขและความสะดวกสบายเหล่านั้น ในขณะที่อีกคนหนึ่ง แม้จะมีสิ่งเหล่านั้นอย่างล้นเหลือ แต่กลับไม่พบทั้งความพึงพอใจและสันติภาพ จึงเกิดความผิดหวังและเปลี่ยนแปลงวิถีชีวิต </w:t>
      </w:r>
    </w:p>
    <w:p w14:paraId="26D18915" w14:textId="77777777" w:rsidR="00C00D83" w:rsidRPr="008C7964" w:rsidRDefault="001F2820" w:rsidP="000202FF">
      <w:pPr>
        <w:widowControl w:val="0"/>
        <w:ind w:firstLine="720"/>
        <w:rPr>
          <w:lang w:val="ru-RU"/>
        </w:rPr>
      </w:pPr>
      <w:r w:rsidRPr="008C7964">
        <w:rPr>
          <w:lang w:val="ru-RU"/>
        </w:rPr>
        <w:t xml:space="preserve">วิธีที่สามในการหันใจให้ห่างจากโลก คือการทำให้ใจรู้สึกอับอายผ่านลูกหลานของตนเอง จูเลียน (ผู้ละทิ้งความเชื่อ – </w:t>
      </w:r>
      <w:r w:rsidRPr="008C7964">
        <w:rPr>
          <w:i/>
          <w:lang w:val="ru-RU"/>
        </w:rPr>
        <w:t>ผู้บรรณาธิการ</w:t>
      </w:r>
      <w:r w:rsidRPr="008C7964">
        <w:rPr>
          <w:lang w:val="ru-RU"/>
        </w:rPr>
        <w:t xml:space="preserve">) ยกตัวเองขึ้นเหนือผู้อื่นทั้งหมด โกรธเกรี้ยวอย่างรุนแรงต่อคริสตชน และขู่ว่าจะบดขยี้พวกเขาด้วยอำนาจของตน แต่แล้วกลับล้มลงอย่างไม่คาดคิด สิ่งนี้ไม่เพียงแต่เสริมสร้างความเชื่อของผู้เชื่อ แต่ยังทำให้ผู้ไม่เชื่อหลายคนหันมาหาพระเจ้าที่แท้จริง ต่อนักบุญมาคาริอุส (แห่งอียิปต์ – </w:t>
      </w:r>
      <w:r w:rsidRPr="008C7964">
        <w:rPr>
          <w:i/>
          <w:lang w:val="ru-RU"/>
        </w:rPr>
        <w:t xml:space="preserve">ผู้บรรณาธิการ) </w:t>
      </w:r>
      <w:r w:rsidRPr="008C7964">
        <w:rPr>
          <w:lang w:val="ru-RU"/>
        </w:rPr>
        <w:t xml:space="preserve">บนพื้นฐานของคำให้การเท็จ หมู่บ้านทั้งหมู่บ้านได้ลุกขึ้นตี ทรมาน และลงโทษเขา: โลกได้ชัยชนะ; แต่แล้วความจริงก็ถูกเปิดเผย ทำให้ทุกคนต้องอับอาย และนำพวกเขากลับสู่ความเคารพและความยำเกรงพระเจ้า นี่รวมถึงบทเรียนทั้งหมดที่สอนให้เราจากความล้มเหลวและการเสียชีวิตก่อนวัยอันควรของผู้มีอำนาจและยิ่งใหญ่ในโลก ความอับอายของโลกในที่นี้ทำให้มันดูต่ำต้อยในสายตาของผู้ติดตาม เผยให้เห็นความไร้พลังของมัน และด้านหนึ่งทำให้ผู้คนหันหลังให้มัน ส่วนอีกด้านหนึ่งก็ให้พวกเขามีความกล้าที่จะต่อต้านมัน </w:t>
      </w:r>
    </w:p>
    <w:p w14:paraId="4F84AD9D" w14:textId="77777777" w:rsidR="00C00D83" w:rsidRPr="008C7964" w:rsidRDefault="001F2820" w:rsidP="000202FF">
      <w:pPr>
        <w:widowControl w:val="0"/>
        <w:ind w:firstLine="720"/>
        <w:rPr>
          <w:lang w:val="ru-RU"/>
        </w:rPr>
      </w:pPr>
      <w:r w:rsidRPr="008C7964">
        <w:rPr>
          <w:lang w:val="ru-RU"/>
        </w:rPr>
        <w:t xml:space="preserve">สุดท้ายนี้ ไม่ใช่เรื่องแปลกที่โลกเองจะกดขี่และขับไล่ผู้คนออกไป เหมือนกับว่ามันทำด้วยเจตนาของตัวเอง โดยตรง เพราะมันไม่สามารถตอบสนองความคาดหวังได้ หรือแม้กระทั่งทำให้ความคาดหวังนั้นต้องอับอาย เราแสวงหาความสุข แต่ในโลกนี้มีเพียงความรุ่งโรจน์ เกียรติยศ อำนาจ ความมั่งคั่ง และความเพลิดเพลิน – แต่สิ่งเหล่านี้ไม่มีสิ่งใดที่ทำให้ผู้แสวงหาได้รับความพึงพอใจ ผู้มีปัญญาจะตระหนักถึงการหลอกลวงนี้ได้อย่างรวดเร็วและกลับสู่สติ เราเห็นได้จากนักบุญของพระเจ้าว่า หลายคนในจำนวนนั้น เมื่อสังเกตเห็นความว่างเปล่าและความกบฏของโลก ก็ถอนตัวออกจากมันและอุทิศตนอย่างแน่วแน่ต่อพระเจ้า ลูกชายผู้หลงทางในอุปมาได้กล่าวว่า: </w:t>
      </w:r>
      <w:r w:rsidR="00FF50CA" w:rsidRPr="008C7964">
        <w:rPr>
          <w:i/>
          <w:lang w:val="ru-RU"/>
        </w:rPr>
        <w:t>‘ข้าพเจ้ากำลังจะตายเพราะความหิว</w:t>
      </w:r>
      <w:r w:rsidRPr="008C7964">
        <w:rPr>
          <w:lang w:val="ru-RU"/>
        </w:rPr>
        <w:t>’ (ลูกา 15</w:t>
      </w:r>
      <w:r w:rsidR="00120BD2" w:rsidRPr="008C7964">
        <w:rPr>
          <w:lang w:val="ru-RU"/>
        </w:rPr>
        <w:t>:</w:t>
      </w:r>
      <w:r w:rsidRPr="008C7964">
        <w:rPr>
          <w:lang w:val="ru-RU"/>
        </w:rPr>
        <w:t xml:space="preserve">17) </w:t>
      </w:r>
    </w:p>
    <w:p w14:paraId="300548B6" w14:textId="77777777" w:rsidR="00C00D83" w:rsidRPr="008C7964" w:rsidRDefault="001F2820" w:rsidP="000202FF">
      <w:pPr>
        <w:widowControl w:val="0"/>
        <w:ind w:firstLine="720"/>
        <w:rPr>
          <w:lang w:val="ru-RU"/>
        </w:rPr>
      </w:pPr>
      <w:r w:rsidRPr="008C7964">
        <w:rPr>
          <w:b/>
          <w:lang w:val="ru-RU"/>
        </w:rPr>
        <w:t>ประเภทที่สาม</w:t>
      </w:r>
      <w:r w:rsidRPr="008C7964">
        <w:rPr>
          <w:lang w:val="ru-RU"/>
        </w:rPr>
        <w:t>ของความ</w:t>
      </w:r>
      <w:r w:rsidRPr="008C7964">
        <w:rPr>
          <w:b/>
          <w:lang w:val="ru-RU"/>
        </w:rPr>
        <w:t>ผูก</w:t>
      </w:r>
      <w:r w:rsidRPr="008C7964">
        <w:rPr>
          <w:lang w:val="ru-RU"/>
        </w:rPr>
        <w:t>มัด</w:t>
      </w:r>
      <w:r w:rsidRPr="008C7964">
        <w:rPr>
          <w:b/>
          <w:lang w:val="ru-RU"/>
        </w:rPr>
        <w:t>ทางจิตวิญญาณเกิด</w:t>
      </w:r>
      <w:r w:rsidRPr="008C7964">
        <w:rPr>
          <w:lang w:val="ru-RU"/>
        </w:rPr>
        <w:t xml:space="preserve">จากซาตานและวิญญาณของเขา สิ่งเหล่านี้มองไม่เห็น และส่วนใหญ่ก็สอดคล้องกับความผูกมัดจากการตามใจตัวเองและความยึดติดกับโลกีย์ ซึ่งซาตานเสริมสร้างขึ้นผ่านอิทธิพลของเขา และด้วยวิธีนี้เขาจึงทำให้จิตใจอยู่ในความมืด แต่ยังมีสิ่งหนึ่งที่แผ่ออกมาโดยตรงจากซาตาน จากเขาเกิดความรู้สึกหวาดกลัวและเกรงกลัวอย่างคลุมเครือ ซึ่งรบกวนจิตวิญญาณของผู้ทำบาปอยู่เสมอ และยิ่งทวีความรุนแรงขึ้นเมื่อเขาตัดสินใจทำความดี สิ่งนี้คล้ายคลึงกับ นายที่ขู่ทาสเมื่อทาสเริ่มทำสิ่งที่ขัดต่อความประสงค์และแผนการของเขา จากเขาเกิดการประจบประแจงทางจิตวิญญาณในหลายรูปแบบ เช่น: ในบางคน เป็นความหวังที่เกินตัวและไม่มีมูลในความเมตตาของพระเจ้า ซึ่งไม่ทำให้พวกเขากลับสู่สติ แต่กลับทำให้พวกเขาจมลึกลงเรื่อยๆ ในความรักต่อบาป; ในคนอื่นๆ กลับเป็นความสิ้นหวัง; ในบางคน — ความสงสัยและความไม่เชื่อ; ในบางคน — ความมั่นใจในตนเองและการแก้ตัวให้ตัวเอง จนทำให้ความรู้สึกสำนึกผิดถูกกดทับไว้ ใช่แล้ว สิ่งต่าง ๆ มากมาย มากจริง ๆ ขึ้นอยู่กับซาตานโดยตรง แม้จะยากที่จะระบุให้ชัดเจน แต่ทุกสิ่งที่เป็นบาปต้องถือว่าเป็นต้นเหตุมาจากเขา เพราะเขาคือเจ้าแห่งโลกที่เต็มไปด้วยบาปนี้ หนึ่งในกลอุบายอันแยบยลของเขาคือการซ่อนตัว—นั่นคือ การปลูกฝังความเชื่อมั่นในใจผู้ทำบาปว่าเขาไม่มีอยู่จริง—หลังจากนั้น เขาก็ก่อความวุ่นวายอย่างดุเดือดในจิตวิญญาณที่เต็มไปด้วยบาป โดยถักทอความปรารถนาอันบาป ซึ่งเขาปลูกฝังไว้ในตัวพวกเขา และในธรรมชาติ และชักจูงให้พวกเขาบ่นท้อต่อพระเจ้า ผู้ที่ถูกกล่าวหาว่าห้ามสิ่งที่เป็นธรรมชาติ และสั่งให้ทำสิ่งที่พวกเขาไม่มีกำลังพอจะทนได้ พระคุณอันศักดิ์สิทธิ์ ซึ่งนำผู้คนให้กลับสู่สติสัมปชัญญะ ได้ช่วยดึงผู้บาปออกจากปากนรกบ่อยครั้ง โดยทำให้ซาตานต้องอับอาย มันได้ทำให้เขาต้องอับอายและกลายเป็นตัวตลก โดยเปิดเผยความไร้พลังและความโง่เขลาของเขา และเปิดโปงกลอุบายของเขา ดังนั้น เขาจึงถูกทำให้อับอายผ่านตัวของซีมอนผู้วิเศษ ผ่านตัวของไซพรีอันแห่งอันติโอค และผ่านตัวของอีกหลายคน ทุกกรณีดังกล่าวล้วนมาพร้อมกับการกลับใจและได้รับแสงสว่างของผู้ที่เคยถูกทำให้ตาบอดเป็นจำนวนมาก ในสมัยที่พระเจ้าทรงสถิตบนโลกนี้ ปีศาจ—แหล่งที่มาของความไม่เชื่อและความสงสัย—ได้กลายเป็นผู้ประกาศความเชื่อ และบรรดาผู้พลีชีพศักดิ์สิทธิ์ ด้วยฤทธิ์อำนาจของพระเจ้าผู้ทรงฤทธานุภาพ </w:t>
      </w:r>
      <w:r w:rsidRPr="008C7964">
        <w:rPr>
          <w:lang w:val="ru-RU"/>
        </w:rPr>
        <w:lastRenderedPageBreak/>
        <w:t xml:space="preserve">มักบังคับให้ทั้งบิดาและลูกหลานแห่งความเท็จต้องพูดความจริงผ่านรูปเคารพในวิหาร การเปิดเผยแผนการอันเจ้าเล่ห์ของมารเช่นนี้ ทำให้ผู้ทำบาปตระหนักว่าตนอยู่ในมือของผู้มีเจตนาร้ายและเป็นศัตรู ว่าตนกำลังถูกหลอกลวงจนก่อให้เกิดความเสียหายต่อตนเอง ว่าตนกำลังถูกนำทางด้วยความหลอกลวงไปสู่เส้นทางมืดสู่ความพินาศ และว่าพวกเขามีความปรารถนาที่จะชื่นชมยินดีในความพินาศของเขา สิ่งนี้ย่อมก่อให้เกิดความรู้สึกกลัวต่อความปลอดภัยของตนเอง ความระมัดระวัง ความสงสัย และความรังเกียจ — ต่อผู้หลอกลวง สิ่งที่เขาสร้างขึ้น — ความชั่วร้ายและความปรารถนา — และชีวิตทั้งชีวิตในอดีตของตนเอง จากจุดนี้ การเปลี่ยนผ่านสู่แหล่งที่มาของความจริง ความดี และความสุข — คือพระเจ้า — ก็ไม่ไกลนัก </w:t>
      </w:r>
    </w:p>
    <w:p w14:paraId="55C33E70" w14:textId="77777777" w:rsidR="00C00D83" w:rsidRPr="008C7964" w:rsidRDefault="001F2820" w:rsidP="000202FF">
      <w:pPr>
        <w:widowControl w:val="0"/>
        <w:ind w:firstLine="720"/>
        <w:rPr>
          <w:lang w:val="ru-RU"/>
        </w:rPr>
      </w:pPr>
      <w:r w:rsidRPr="008C7964">
        <w:rPr>
          <w:lang w:val="ru-RU"/>
        </w:rPr>
        <w:t>นี่คือทางและวิธีการที่พระคุณของพระเจ้าทำงานกับจิตวิญญาณมนุษย์ โดยดึงมันออกจากพันธนาการของชีวิตที่ไม่เหมาะสมกับมัน และเปิดเผยให้เห็นชีวิตอีกแบบที่ดีกว่าอย่างตรงหน้า—ชีวิตที่ความสุขและความสันติสามารถพบได้ แต่ชัดเจนว่าสิ่งเหล่านี้ทั้งหมดในตัวมันเองยังไม่สมบูรณ์ เหมือนกับว่ามันยังไม่สามารถแสดงความจริงทั้งหมดได้อย่างครบถ้วน ตัวอย่างเช่น ความปรารถนาต่อสิ่งที่ดีกว่าได้เกิดขึ้นแล้ว: แต่ ‘สิ่งที่ดีกว่า’ นี้อยู่ที่ไหน และจะบรรลุได้อย่างไร? หรือความกลัวต่อความตายและการพิพากษาได้ครอบงำจิตใจ—แล้วควรทำอย่างไรเพื่อหลุดพ้นจากภัยพิบัตินี้? ก็เป็นเช่นนี้ในทุกกรณีอื่น ๆ ด้วย สิ่งเหล่านี้ล้วนเงียบงัน: ทุกสิ่งต้องได้รับการเสริมด้วยวิธีการอีกประการหนึ่ง ซึ่งเป็นการทำให้สมบูรณ์ นั่นคือ พระวจนะ หรือคำเทศนา พระวจนะของพระเจ้า ในรูปแบบต่าง ๆ นั้น แท้จริงแล้วได้มาพร้อมกับวิธีการทั้งหมดที่กล่าวไว้ อธิบายและชี้ให้เห็นถึงจุดมุ่งหมายสูงสุดของวิธีการเหล่านั้น หากปราศจากพระวจนะ วิธีการเหล่านั้นยังคงทิ้งบุคคลไว้ในภาวะที่ไม่แน่นอนบางส่วน และด้วยเหตุนี้ จึงไม่สามารถนำมาซึ่งสิ่งที่จำเป็นทั้งหมดได้ ดังนั้น อัครทูตเปาโลจึงได้รับคำแนะนำจากนิมิตจากสวรรค์ แต่พระเจ้าไม่ได้ทำให้ทุกสิ่งสำเร็จในตัวท่านทันที ณ ที่นั้น แต่ตรัสว่า: ‘ไปหาอานาเนียส เขาจะบอกท่านว่าควรทำอย่างไร’ (กิจการ 9</w:t>
      </w:r>
      <w:r w:rsidR="008311BE" w:rsidRPr="008C7964">
        <w:rPr>
          <w:lang w:val="ru-RU"/>
        </w:rPr>
        <w:t>:</w:t>
      </w:r>
      <w:r w:rsidRPr="008C7964">
        <w:rPr>
          <w:lang w:val="ru-RU"/>
        </w:rPr>
        <w:t xml:space="preserve">6) นักปรัชญาจัสติน นักมรณสักขีผู้ยิ่งใหญ่บาร์บารา และเจ้าชายโยอาซาฟ ได้เห็นความเท็จ แต่เพื่อจะรู้ความจริง พวกเขาจำเป็นต้องมีผู้นำทางและผู้แปลความหมายพิเศษ นั่นคือเหตุผลที่พระเจ้า ผู้ทรงจัดเตรียม ได้ทรงบัญญัติไว้ตามกฎหมายว่า </w:t>
      </w:r>
      <w:r w:rsidRPr="008C7964">
        <w:rPr>
          <w:i/>
          <w:lang w:val="ru-RU"/>
        </w:rPr>
        <w:t xml:space="preserve">พระกิตติคุณควรถูกประกาศให้ทุกชนชาติทุกแห่ง </w:t>
      </w:r>
      <w:r w:rsidRPr="008C7964">
        <w:rPr>
          <w:lang w:val="ru-RU"/>
        </w:rPr>
        <w:t>เพื่อให้พวกเขาได้กลับใจ (กิจการ 17</w:t>
      </w:r>
      <w:r w:rsidR="008311BE" w:rsidRPr="008C7964">
        <w:rPr>
          <w:lang w:val="ru-RU"/>
        </w:rPr>
        <w:t>:</w:t>
      </w:r>
      <w:r w:rsidRPr="008C7964">
        <w:rPr>
          <w:lang w:val="ru-RU"/>
        </w:rPr>
        <w:t xml:space="preserve">30) </w:t>
      </w:r>
      <w:r w:rsidR="007E43D0" w:rsidRPr="008C7964">
        <w:rPr>
          <w:i/>
          <w:iCs/>
          <w:lang w:val="ru-RU"/>
        </w:rPr>
        <w:t xml:space="preserve">ความเชื่อเกิดจากการได้ยิน และการได้ยินเกิดจากพระวจนะของพระเจ้า </w:t>
      </w:r>
      <w:r w:rsidRPr="008C7964">
        <w:rPr>
          <w:lang w:val="ru-RU"/>
        </w:rPr>
        <w:t>(โรม 10</w:t>
      </w:r>
      <w:r w:rsidR="008311BE" w:rsidRPr="008C7964">
        <w:rPr>
          <w:lang w:val="ru-RU"/>
        </w:rPr>
        <w:t>:</w:t>
      </w:r>
      <w:r w:rsidRPr="008C7964">
        <w:rPr>
          <w:lang w:val="ru-RU"/>
        </w:rPr>
        <w:t>17) และพระวจนะนี้ ซึ่งถูกส่งต่อจากอัครทูตผ่านผู้สืบทอดของพวกเขา บัดนี้ถูกประกาศไปจนถึงทุกมุมโลก และนี่คือความจำเป็นพื้นฐานของการประกาศ—การประกาศถึงระเบียบการช่วยกู้ของพระเจ้าที่ครอบคลุมทั้งโลก—และความจำเป็นที่ทุกคนต้องรู้อย่างชัดเจนว่าจิตวิญญาณที่กำลังแสวงหาต้องหันไปหาบุคคลและสถานที่ใดเพื่อรับการอธิบาย เพื่อไม่ให้สูญเสียความกระตือรือร้นไปโดยเปล่าประโยชน์ หรือเดินหลงทางบนเส้นทางที่คดเคี้ยว จนสิ้นเปลืองแรงและเวลาไปโดยไร้ผล การสอนคำสอนต้องได้รับการฟังอย่างไม่หยุดยั้ง (และในความเป็นจริง ก็ได้รับการฟัง) ภายในพระศาสนจักร ผู้เชื่อ—ผู้ที่ยืนหยัดมั่นคง—จะได้รับการเสริมสร้างจิตวิญญาณมากขึ้นเรื่อยๆ; ส่วนผู้ที่ล้มลงและผู้ที่กำลังทุกข์ใจ จะได้รับผู้นำทางที่น่าเชื่อถือทันที หน้าที่ของนักบวชในการประกาศทางแห่งความรอดของพระเจ้าในเวลาอันควรและในเวลาที่ไม่ควรนั้น มีค่าเพียงใด โดยไม่ต้องพึ่งพาความรู้ทั่วไป ซึ่งส่วนใหญ่เป็นเพียงการสันนิษฐานเท่านั้น</w:t>
      </w:r>
      <w:r w:rsidR="00405063" w:rsidRPr="008C7964">
        <w:rPr>
          <w:lang w:val="ru-RU"/>
        </w:rPr>
        <w:t xml:space="preserve">! </w:t>
      </w:r>
    </w:p>
    <w:p w14:paraId="3E3F441A" w14:textId="77777777" w:rsidR="00C00D83" w:rsidRPr="008C7964" w:rsidRDefault="001F2820" w:rsidP="000202FF">
      <w:pPr>
        <w:widowControl w:val="0"/>
        <w:ind w:firstLine="720"/>
        <w:rPr>
          <w:lang w:val="ru-RU"/>
        </w:rPr>
      </w:pPr>
      <w:r w:rsidRPr="008C7964">
        <w:rPr>
          <w:lang w:val="ru-RU"/>
        </w:rPr>
        <w:t>แต่พระวจนะของพระเจ้าไม่เพียงแต่เสริมเติมทุกวิธีการที่กล่าวถึง แต่ยังแทนที่วิธีการเหล่านั้นด้วย มันปลุกเร้าจิตวิญญาณอย่างเต็มเปี่ยมและชัดเจนยิ่งขึ้น ด้วยเหตุที่พระวจนะมีความสัมพันธ์ใกล้ชิดกับจิตวิญญาณของเรา ซึ่งก็มาจากพระเจ้าเช่นกัน พระวจนะจึงแทรกซึมลึกเข้าไปถึงส่วนที่แบ่งแยกระหว่างจิตและวิญญาณ ฟื้นฟูวิญญาณและหว่านเมล็ดพันธุ์เพื่อให้มันออกผลแห่งชีวิตฝ่ายวิญญาณ (นี่คือเหตุผลที่พระวจนะถูกเรียกว่า</w:t>
      </w:r>
      <w:r w:rsidRPr="008C7964">
        <w:rPr>
          <w:b/>
          <w:lang w:val="ru-RU"/>
        </w:rPr>
        <w:t>เมล็ดพันธุ์</w:t>
      </w:r>
      <w:r w:rsidRPr="008C7964">
        <w:rPr>
          <w:lang w:val="ru-RU"/>
        </w:rPr>
        <w:t xml:space="preserve">) </w:t>
      </w:r>
    </w:p>
    <w:p w14:paraId="1C246520" w14:textId="77777777" w:rsidR="00C00D83" w:rsidRPr="008C7964" w:rsidRDefault="006311F8" w:rsidP="002D72BA">
      <w:pPr>
        <w:widowControl w:val="0"/>
        <w:rPr>
          <w:lang w:val="ru-RU"/>
        </w:rPr>
      </w:pPr>
      <w:r w:rsidRPr="008C7964">
        <w:rPr>
          <w:lang w:val="ru-RU"/>
        </w:rPr>
        <w:tab/>
      </w:r>
      <w:r w:rsidR="001F2820" w:rsidRPr="008C7964">
        <w:rPr>
          <w:lang w:val="ru-RU"/>
        </w:rPr>
        <w:t>พลังการกระตุ้นของมันยิ่งมีความสำคัญยิ่งขึ้น เพราะมันทำงานพร้อมกันต่อบุคคลทั้งคน ต่อการมีอยู่ทั้งหมดของเขา—ร่างกาย จิตวิญญาณ และจิตวิญญาณ เสียง หรือการออกเสียงของคำนั้น กระแทกหู; ความคิดดึงดูดจิตวิญญาณ; และพลังงานที่มองไม่เห็นและซ่อนเร้นอยู่ภายในคำนั้น สัมผัสจิตวิญญาณ ซึ่งหาก</w:t>
      </w:r>
      <w:r w:rsidRPr="008C7964">
        <w:rPr>
          <w:lang w:val="ru-RU"/>
        </w:rPr>
        <w:t xml:space="preserve">จิตวิญญาณนั้นมีความตั้งใจ </w:t>
      </w:r>
      <w:r w:rsidR="001F2820" w:rsidRPr="008C7964">
        <w:rPr>
          <w:lang w:val="ru-RU"/>
        </w:rPr>
        <w:t xml:space="preserve">เมื่อคำนั้นผ่านร่างกายและจิตวิญญาณ—ซึ่งเป็นอุปสรรคที่หยาบ—ไปได้อย่างปลอดภัย จิตวิญญาณนั้นจะถูกกระตุ้น และเมื่ออยู่ภายใต้แรงตึงเครียด ก็จะทำลายพันธะที่ผูกมัดมันไว้ </w:t>
      </w:r>
    </w:p>
    <w:p w14:paraId="3B4841A2" w14:textId="77777777" w:rsidR="00C00D83" w:rsidRPr="008C7964" w:rsidRDefault="001F2820" w:rsidP="000202FF">
      <w:pPr>
        <w:widowControl w:val="0"/>
        <w:ind w:firstLine="720"/>
        <w:rPr>
          <w:lang w:val="ru-RU"/>
        </w:rPr>
      </w:pPr>
      <w:r w:rsidRPr="008C7964">
        <w:rPr>
          <w:lang w:val="ru-RU"/>
        </w:rPr>
        <w:t xml:space="preserve">พระวจนะของพระเจ้า ตามวิธีที่อธิบายไว้ข้างต้น ก็กระตุ้นจิตวิญญาณเช่นกัน นั่นคือ: ไม่ว่าจะผ่านทางการนำเสนอภาพที่ชัดเจนที่สุด ของระเบียบอันศักดิ์สิทธิ์ต่อจิตใจ </w:t>
      </w:r>
      <w:r w:rsidRPr="008C7964">
        <w:rPr>
          <w:lang w:val="ru-RU"/>
        </w:rPr>
        <w:lastRenderedPageBreak/>
        <w:t>หรือโดยการนำจิตวิญญาณของเราเข้าสู่ระเบียบนั้น ผ่านการทลายกำแพงที่กักขังมันไว้ ตัวอย่างเช่น ผู้รับใช้ผู้สูงอายุคนหนึ่งกล่าวอย่างเรียบง่ายกับนายของเขาที่กำลังป่วยว่า: ‘ไม่ว่าท่านจะดิ้นรนมากเพียงใด ท่านก็ต้องตาย</w:t>
      </w:r>
      <w:r w:rsidR="00EC4FF7" w:rsidRPr="008C7964">
        <w:rPr>
          <w:lang w:val="ru-RU"/>
        </w:rPr>
        <w:t>’</w:t>
      </w:r>
      <w:r w:rsidRPr="008C7964">
        <w:rPr>
          <w:lang w:val="ru-RU"/>
        </w:rPr>
        <w:t xml:space="preserve"> — และด้วยเหตุนี้จึงกระตุ้นให้เขาสำนึกผิด อีกคนหนึ่ง เมื่อจ้องมองภาพพระผู้เป็นเจ้าที่ถูกตรึงกางเขน ได้อ่านว่า: ‘นี่คือสิ่งที่ข้าได้ทำเพื่อท่าน; แล้วท่านจะทำอะไรเพื่อข้า?’ และถูกปลุกให้ตื่นจากความหลับใหล นักบุญเปลาเกีย เมื่อได้ยินเรื่องความตาย การพิพากษา และชะตากรรมอันขมขื่นของผู้ทำบาป จึงหันหลังให้กับชีวิตที่เต็มไปด้วยบาป เจ้าชายวลาดิมีร์ ผู้เทียบเท่าระดับอัครสาวก ได้รับแรงบันดาลใจจากคำอธิบายเกี่ยวกับระเบียบอันศักดิ์สิทธิ์ทั้งหมด ตั้งแต่การสร้างโลกจนถึงจุดจบของทุกสิ่ง การพิพากษาครั้งสุดท้าย และชะตากรรมนิรันดร์ของผู้ดีและผู้ชั่ว แท้จริงแล้ว การเทศนาของอัครสาวกผู้ศักดิ์สิทธิ์ — และตามรอยเท้าของพวกเขา ของผู้ประกาศข่าวประเสริฐทุกคน — ล้วนประกอบด้วยการนำเสนอความจริงอย่างเรียบง่ายและไม่โอ้อวด อัครสาวกเปาโลกล่าวถึงตนเองว่า คำพูดและการเทศนาของท่านไม่ได้อยู่ในถ้อยคำที่โน้มน้าวด้วยปัญญาของมนุษย์ แต่เป็นการประกาศอย่างเรียบง่ายถึงข่าวสารแห่งความรอดผ่านทางพระเยซูคริสต์องค์พระผู้เป็นเจ้าของเรา ผู้ซึ่งถูกตรึงบนไม้กางเขน (1 โครินธ์ 2</w:t>
      </w:r>
      <w:r w:rsidR="00AA3E44" w:rsidRPr="008C7964">
        <w:rPr>
          <w:lang w:val="ru-RU"/>
        </w:rPr>
        <w:t>:</w:t>
      </w:r>
      <w:r w:rsidRPr="008C7964">
        <w:rPr>
          <w:lang w:val="ru-RU"/>
        </w:rPr>
        <w:t xml:space="preserve">24) และนี่ อาจกล่าวได้ว่าเป็นวิธีที่ธรรมชาติที่สุดในการทำงานผ่านพระวจนะ — คือการนำเสนอความจริงตามที่เป็นอยู่ โดยไม่ทำให้มันคลุมเครือด้วยการพิจารณาทางปัญญา และโดยเฉพาะอย่างยิ่งด้วยการสันนิษฐานเกี่ยวกับความเป็นไปได้ ความจริงนั้นคล้ายคลึงกับจิตวิญญาณ เมื่อถูกแสดงออกอย่างเรียบง่ายและจริงใจ มันจะเข้าถึงจิตวิญญาณได้; แต่เมื่อถูกประดับด้วยภาพพจน์ ถูกตกแต่งและเสริมแต่งซ้ำแล้วซ้ำเล่า ความจริงนั้นจะคงอยู่ในจินตนาการเท่านั้น; เมื่อถูกทับถมด้วยข้อโต้แย้งและหลักฐาน ความจริงนั้นจะค้างอยู่ในปัญญาหรือจิตวิญญาณ แต่ไม่สามารถเข้าถึงจิตวิญญาณได้ และทิ้งให้จิตวิญญาณว่างเปล่า อาจกล่าวได้ว่า ความไร้ผลทั้งหมดของการเทศนาเกิดจากความคิดเชิงปัญญาที่ถูกยัดเยียดเข้าไปจนเต็ม แต่หากอธิบายความจริงอย่างเรียบง่าย เปิดเผยว่ามันประกอบด้วยอะไร — จิตวิญญาณก็จะถูกชนะใจ ชาวยิวคนหนึ่งได้อ่านพระกิตติคุณ — และได้กลับใจ เพราะเขาได้เห็นความจริงในเรื่องราวพระกิตติคุณที่เรียบง่ายนั้น แท้จริงแล้ว ผู้คิดอิสระหลายคนได้กลับใจผ่านความตระหนักรู้ที่มีชีวิตชีวาต่อสิ่งศักดิ์สิทธิ์ ภายใต้การนำของพระวจนะของพระเจ้า — ไม่ว่าจะพูดหรือเขียน ความจริงขับไล่ความมืดมิดของความคิดที่ว่างเปล่า ทำให้จิตวิญญาณสดชื่น และให้ความสว่างแก่จิตวิญญาณ จะเป็นประโยชน์อย่างยิ่งหากในบทสนทนาประจำวัน เรามักจะกล่าวถึงอย่างสั้นๆ ว่าทุกสิ่งเริ่มต้นอย่างไร จะจบลงอย่างไร และเพราะเหตุใด </w:t>
      </w:r>
    </w:p>
    <w:p w14:paraId="5E0AC8DA" w14:textId="77777777" w:rsidR="00C00D83" w:rsidRPr="008C7964" w:rsidRDefault="001F2820" w:rsidP="000202FF">
      <w:pPr>
        <w:widowControl w:val="0"/>
        <w:ind w:firstLine="720"/>
        <w:rPr>
          <w:lang w:val="ru-RU"/>
        </w:rPr>
      </w:pPr>
      <w:r w:rsidRPr="008C7964">
        <w:rPr>
          <w:lang w:val="ru-RU"/>
        </w:rPr>
        <w:t>ในทางกลับกัน พลังแห่งคำพูดมักทำลายกำแพงของจิตวิญญาณและมอบอิสรภาพให้แก่จิตวิญญาณ ดังนั้น นักบุญอันโทนีผู้ยิ่งใหญ่จึงได้ยินคำสอนเกี่ยวกับความไม่สำคัญของทรัพย์สินทางโลก — และทิ้งทุกสิ่งไว้เบื้องหลัง ชายหนุ่มคนหนึ่งได้ยินคำเทศนาเรื่องลูกชายผู้หลงทาง — และกลับใจใหม่ ด้วยการชี้ให้เห็นถึงความว่างเปล่าของชีวิตทางโลก นักบุญหลายคน แม้กระทั่งขณะอยู่บนเตียงสมรส ก็ยังสามารถชักจูงคู่สมรสของตนให้ดำเนินชีวิตที่ไร้ที่ติและบริสุทธิ์ โดยทั่วไป การนำเสนอระเบียบของพระเจ้า — ด้านหนึ่ง — และการเปิดเผยความน่าหลงใหลต่าง ๆ — ด้านหนึ่ง — จะเติมเต็มจิต</w:t>
      </w:r>
      <w:r w:rsidRPr="008C7964">
        <w:rPr>
          <w:b/>
          <w:lang w:val="ru-RU"/>
        </w:rPr>
        <w:t>วิญญาณด้วยความรู้ที่นำสู่ความรอดอย่าง</w:t>
      </w:r>
      <w:r w:rsidRPr="008C7964">
        <w:rPr>
          <w:lang w:val="ru-RU"/>
        </w:rPr>
        <w:t xml:space="preserve">สมบูรณ์ หรือด้วยความเข้าใจที่ชัดเจนและน่าเชื่อถือเกี่ยวกับทางสู่ความรอด ซึ่งความดื้อรั้นของใจแทบจะต้านทานไม่ได้ ผู้คนจำนวนมาก หากไม่ปฏิบัติตนด้วยความขยันขันแข็งตามที่ควร แต่ยังคงอยู่ในความหลับใหลและความประมาท ก็เป็นเพราะพวกเขาไม่รู้จักความจริงแห่งความรอด หรือรู้จักเพียงบางส่วนเท่านั้น ความรู้ที่สมบูรณ์ย่อมชนะ เพราะเมื่อนั้น ใจที่หลอกลวงจะไม่มีที่ซ่อนตัว </w:t>
      </w:r>
    </w:p>
    <w:p w14:paraId="5EC84DB4" w14:textId="77777777" w:rsidR="00C00D83" w:rsidRPr="008C7964" w:rsidRDefault="000B1988" w:rsidP="000202FF">
      <w:pPr>
        <w:rPr>
          <w:lang w:val="ru-RU"/>
        </w:rPr>
      </w:pPr>
      <w:r w:rsidRPr="008C7964">
        <w:rPr>
          <w:lang w:val="ru-RU"/>
        </w:rPr>
        <w:tab/>
      </w:r>
      <w:r w:rsidR="001F2820" w:rsidRPr="008C7964">
        <w:rPr>
          <w:lang w:val="ru-RU"/>
        </w:rPr>
        <w:t xml:space="preserve">ด้วยคุณธรรมแห่งความเป็นสากลที่ครอบคลุมทุกด้านนี้ ซึ่งมีเป้าหมายเพื่อปลุกจิตสำนึกของผู้บาป พระวจนะของพระเจ้าจึงเดินทางไปทั่วโลกและเข้าถึงหูของเราในหลายรูปแบบ เราได้ยินพระวจนะนี้อย่างต่อเนื่องไม่ขาดสายในโบสถ์ ในทุกพิธีกรรมทางศาสนา และนอกโบสถ์ ในทุกพิธีกรรมทางศาสนา; มันปรากฏในบทเพลงและบทสวดของคริสตจักร; มันปรากฏในคำเทศนาของบรรดาบิดาแห่งคริสตจักร และในทุกหนังสือที่เป็นประโยชน์ต่อจิตวิญญาณ; มันปรากฏในบทสนทนาที่ช่วยกู้จิตวิญญาณและคำพูดที่สร้างคุณธรรมซึ่งสืบทอดมาตลอดยุคสมัย; มันปรากฏในโรงเรียน ในภาพวาด และในทุกวัตถุที่มองเห็นได้ซึ่งแทนความจริงทางจิตวิญญาณ เมื่อพิจารณาจากสิ่งนี้ เราถูกล้อมรอบด้วยพระวจนะของพระเจ้า; เราได้รับการประกาศจากทุกทิศทาง ด้วยเสียงที่ดังกึกก้องดั่งเสียงแตรจากทุกทิศทาง เรียกร้องให้ทำลายป้อมปราการแห่งบาป เหมือนกำแพงเมืองเยรีโค </w:t>
      </w:r>
      <w:r w:rsidR="001F2820" w:rsidRPr="008C7964">
        <w:rPr>
          <w:lang w:val="ru-RU"/>
        </w:rPr>
        <w:lastRenderedPageBreak/>
        <w:t xml:space="preserve">ในทุกรูปแบบเหล่านี้ พระวจนะของพระเจ้าได้แสดงให้เห็นแล้ว และยังคงแสดงให้เห็นถึงพลังแห่งชัยชนะเหนือหัวใจมนุษย์ เราต้องเพียงแต่รับรองว่าทางที่พระวจนะของพระเจ้าแพร่กระจายไปนั้นได้รับการรักษาและไม่ถูกขัดขวาง—ให้การเทศนาที่จริงใจไม่เงียบลง การประกอบพิธีกรรมทางศาสนาดำเนินการตามพิธีและเพื่อการเสริมสร้างจิตวิญญาณ การวาดภาพไอคอนเป็นไปอย่างถูกต้องและศักดิ์สิทธิ์ และการร้องเพลงเป็นไปอย่างสุภาพ เรียบง่าย และเคารพสักการะ การบรรลุเป้าหมายนี้ขึ้นอยู่กับผู้รับใช้บนแท่นบูชา ดังนั้น ในพระหัตถ์แห่งการทรงนำของพระเจ้า พวกเขาจึงเป็นเครื่องมือที่สำคัญที่สุดและมีพลังที่สุดสำหรับการนำผู้บาปให้กลับใจ พวกเขาต้องตระหนักถึงสิ่งนี้และไม่เงียบอยู่ ไม่เพียงแต่ในโบสถ์เท่านั้น แต่ยังในบ้านของตนเองด้วย โดยใช้ทุกโอกาส — ไม่ว่าจะเพื่อบรรยายโลกของพระเจ้าด้วยคำพูด หรือเพื่อเปิดเผยความหลอกลวงของจิตวิญญาณเราผ่านภาพลวงตาของจิตและร่างกาย </w:t>
      </w:r>
      <w:r w:rsidR="000202FF" w:rsidRPr="000202FF">
        <w:rPr>
          <w:sz w:val="20"/>
          <w:szCs w:val="16"/>
          <w:lang w:val="ru-RU"/>
        </w:rPr>
        <w:t>(ตัวอย่างที่งดงามที่สุดของเรื่องนี้สามารถพบได้ในงานเขียนของนักบุญติคอน) ดูเหมือนว่าท่านเข้าใจอย่างลึกซึ้งกว่าใครก็ตามว่า การใช้พรสวรรค์ในการเขียนและพูดอย่างดีที่สุด คือการนำมันมาเพื่อสอนและปลุกผู้บาปให้ตื่นจากความหลับใหล นี่คือเป้าหมายของงานเขียนแทบทุกชิ้นของท่าน และคำเทศนาในโบสถ์ทุกครั้ง รวมถึงการสนทนาทุกครั้ง ก็ควรเป็นเช่นนี้เช่นกัน</w:t>
      </w:r>
      <w:r w:rsidR="001F2820" w:rsidRPr="008C7964">
        <w:rPr>
          <w:lang w:val="ru-RU"/>
        </w:rPr>
        <w:t>)</w:t>
      </w:r>
    </w:p>
    <w:p w14:paraId="4559CB8E" w14:textId="77777777" w:rsidR="000A285D" w:rsidRDefault="000A285D" w:rsidP="002D72BA">
      <w:pPr>
        <w:widowControl w:val="0"/>
        <w:rPr>
          <w:lang w:val="ru-RU"/>
        </w:rPr>
      </w:pPr>
    </w:p>
    <w:p w14:paraId="20E2E646" w14:textId="77777777" w:rsidR="00AB437A" w:rsidRPr="008C7964" w:rsidRDefault="00AB437A" w:rsidP="002D72BA">
      <w:pPr>
        <w:widowControl w:val="0"/>
        <w:rPr>
          <w:lang w:val="ru-RU"/>
        </w:rPr>
      </w:pPr>
    </w:p>
    <w:p w14:paraId="3BA8BD2F" w14:textId="77777777" w:rsidR="00C00D83" w:rsidRPr="008C7964" w:rsidRDefault="000B1988" w:rsidP="000202FF">
      <w:pPr>
        <w:pStyle w:val="Heading3"/>
        <w:rPr>
          <w:lang w:val="ru-RU"/>
        </w:rPr>
      </w:pPr>
      <w:bookmarkStart w:id="100" w:name="_Toc690703"/>
      <w:bookmarkStart w:id="101" w:name="_Toc135658120"/>
      <w:bookmarkStart w:id="102" w:name="_Toc135658234"/>
      <w:bookmarkStart w:id="103" w:name="_Toc135660336"/>
      <w:bookmarkStart w:id="104" w:name="_Toc135660686"/>
      <w:bookmarkStart w:id="105" w:name="_Toc135660925"/>
      <w:bookmarkStart w:id="106" w:name="_Toc135713749"/>
      <w:bookmarkStart w:id="107" w:name="_Toc135714850"/>
      <w:bookmarkStart w:id="108" w:name="_Toc218689936"/>
      <w:bookmarkStart w:id="109" w:name="_Toc235344756"/>
      <w:r w:rsidRPr="008C7964">
        <w:rPr>
          <w:lang w:val="ru-RU"/>
        </w:rPr>
        <w:t>วิธีทั่วไปที่พระคุณอันกระตุ้นใจถูกประทานให้</w:t>
      </w:r>
      <w:bookmarkEnd w:id="100"/>
      <w:bookmarkEnd w:id="101"/>
      <w:bookmarkEnd w:id="102"/>
      <w:bookmarkEnd w:id="103"/>
      <w:bookmarkEnd w:id="104"/>
      <w:bookmarkEnd w:id="105"/>
      <w:bookmarkEnd w:id="106"/>
      <w:bookmarkEnd w:id="107"/>
      <w:bookmarkEnd w:id="108"/>
      <w:bookmarkEnd w:id="109"/>
    </w:p>
    <w:p w14:paraId="536E7EED" w14:textId="77777777" w:rsidR="00C00D83" w:rsidRPr="008C7964" w:rsidRDefault="001F2820" w:rsidP="002D72BA">
      <w:pPr>
        <w:widowControl w:val="0"/>
        <w:rPr>
          <w:lang w:val="ru-RU"/>
        </w:rPr>
      </w:pPr>
      <w:r w:rsidRPr="008C7964">
        <w:rPr>
          <w:lang w:val="ru-RU"/>
        </w:rPr>
        <w:t>ได้กล่าวไว้แล้วว่า ในบรรดาการเคลื่อนไหวต่าง ๆ ของพระคุณ วิธีที่พระคุณทรงกระทำต่อผู้มีบาป ซึ่งเคยได้รับประสบการณ์การเคลื่อนไหวเหล่านี้แล้ว แต่กลับตกสู่บาปอีกครั้ง — การกลับสู่บาปมหันต์ที่เขามักกระทำเป็นประจำ — นั้น เป็นเรื่องที่ควรสังเกตเป็นพิเศษ ยิ่งการกลับสู่บาปเกิดขึ้นบ่อยครั้งเท่าไร การกระตุ้นนี้ยิ่งอ่อนลง เพราะใจนั้น เหมือนจะคุ้นเคยกับมัน และมันก็กลายเป็นส่วนหนึ่งของปรากฏการณ์ปกติในชีวิตทางจิตวิญญาณ พร้อมกับการลดน้อยลงนี้ ความรู้สึกนั้นจะเคลื่อนจากความมีชีวิตชีวาที่เป็นลักษณะเฉพาะของมันในรูปปัจจุบัน ค่อยๆ เข้าใกล้ความคิดธรรมดา และในที่สุดก็กลายเป็นเพียงความคิดและความทรงจำธรรมดา ในช่วงเวลาหนึ่ง ความคิดนี้ถูกรับยอมรับด้วยความเต็มใจ; ต่อมา มันถูกทนรับเพียงเท่านั้น — แม้ไม่ด้วยความไม่พอใจ แต่ด้วยความเย็นชาและไม่ได้รับความสนใจเป็นพิเศษ; แล้วมันก็กลายเป็นสิ่งที่รบกวน ซึ่งคนนั้นรีบกำจัดมันออกไปให้เร็วที่สุดเท่าที่จะทำได้; และสุดท้าย มันก่อให้เกิดความรู้สึกไม่สบายและรังเกียจ; มันไม่ถูกรักอีกต่อไป แต่ถูกเกลียดชัง ถูกข่มเหง และถูกขับไล่ไป ตามนั้น ความเชื่อมั่นในความจำเป็นของชีวิตทางจิตวิญญาณที่ดีขึ้นก็ค่อยๆ ลดลง; ในขั้นแรก ความจำเป็นนี้ดูเหมือนเป็นเพียงความเป็นไปได้; จากนั้นก็ถูกบดบังด้วยความสงสัย ในรูปแบบของคำถามเกี่ยวกับด้านต่างๆ ของมัน; ต่อมา ความเป็นสิ่งที่ไม่จำเป็นและเกินความจำเป็นของมันก็กลายเป็นมากกว่าความเป็นไปได้; และสุดท้าย ก็เกิดการตัดสินใจภายในใจว่า: ‘ใช้ชีวิตไปตามกระแสชีวิตไปเถอะ เพราะคนเราสามารถใช้ชีวิตแบบนั้นได้; สิ่งอื่น ๆ ทั้งหมดเป็นความ</w:t>
      </w:r>
      <w:r w:rsidR="00EC4FF7" w:rsidRPr="008C7964">
        <w:rPr>
          <w:lang w:val="ru-RU"/>
        </w:rPr>
        <w:t xml:space="preserve">ยุ่งยากที่ไม่จำเป็น’ </w:t>
      </w:r>
      <w:r w:rsidRPr="008C7964">
        <w:rPr>
          <w:lang w:val="ru-RU"/>
        </w:rPr>
        <w:t xml:space="preserve">ที่นี่ บุคคลนั้นจมลงสู่ความชั่วร้ายและความเฉยเมยอย่างลึกซึ้ง — สภาพที่คล้ายคลึงกับผู้ที่ยังไม่เคยถูกกระตุ้นให้ลงมือทำสิ่งใดเลยแม้แต่ครั้งเดียว </w:t>
      </w:r>
    </w:p>
    <w:p w14:paraId="5108358B" w14:textId="77777777" w:rsidR="00C00D83" w:rsidRPr="008C7964" w:rsidRDefault="001F2820" w:rsidP="000202FF">
      <w:pPr>
        <w:widowControl w:val="0"/>
        <w:ind w:firstLine="720"/>
        <w:rPr>
          <w:lang w:val="ru-RU"/>
        </w:rPr>
      </w:pPr>
      <w:r w:rsidRPr="008C7964">
        <w:rPr>
          <w:lang w:val="ru-RU"/>
        </w:rPr>
        <w:t xml:space="preserve">เป็นที่ชัดเจนว่าความรอดของบุคคลหลังนี้อยู่ในอันตรายอย่างยิ่ง ความเมตตาของพระเจ้านั้นยิ่งใหญ่ แต่แม้กระทั่งความเมตตานั้นอาจไม่สามารถช่วยเขาได้อีกต่อไปแล้ว เช่นเดียวกับดินที่ดื่มน้ำฝนที่ตกลงมาซ้ำแล้วซ้ำเล่า แต่ยังคงแห้งแล้ง กลายเป็น </w:t>
      </w:r>
      <w:r w:rsidR="00C5144E" w:rsidRPr="008C7964">
        <w:rPr>
          <w:i/>
          <w:lang w:val="ru-RU"/>
        </w:rPr>
        <w:t xml:space="preserve">‘ไม่เหมาะสมและใกล้จะถูกสาป’ </w:t>
      </w:r>
      <w:r w:rsidRPr="008C7964">
        <w:rPr>
          <w:lang w:val="ru-RU"/>
        </w:rPr>
        <w:t>(ฮีบรู 6</w:t>
      </w:r>
      <w:r w:rsidR="000A285D" w:rsidRPr="008C7964">
        <w:rPr>
          <w:lang w:val="ru-RU"/>
        </w:rPr>
        <w:t>:</w:t>
      </w:r>
      <w:r w:rsidRPr="008C7964">
        <w:rPr>
          <w:lang w:val="ru-RU"/>
        </w:rPr>
        <w:t xml:space="preserve">8) และผลที่ตามมาจากการไม่สามารถรักษาวิถีชีวิตตามที่พระคุณทรงกระตุ้นให้ปฏิบัติได้นี้เอง ที่ต้องถูกจารึกไว้ในใจของผู้ที่ต้องการความช่วยเหลือเป็นพิเศษ เป็นความจริงว่าพระคุณของพระเจ้าไม่ถูกจำกัดในการกระทำด้วยมาตรการและคำนิยามเช่นนั้น แต่บางครั้งพระคุณก็ปฏิบัติตามสิ่งเหล่านั้นได้ ดังนั้น แม้เราไม่ควรสิ้นหวังในความเป็นไปได้ของการกลับใจและได้รับความรอด ไม่ว่าการเรียกให้กลับสู่ชีวิตที่ดีจะอ่อนแอเพียงใดก็ตาม แต่เราต้องพิจารณาด้วยใจถ่อมและเกรงกลัวต่อสภาพของตนเองเมื่อเผชิญกับความอ่อนแอเช่นนั้นเสมอ เราไม่ได้ตกต่ำจนพลาดโอกาสสุดท้ายที่จะรับฟังคำกระตุ้นที่เต็มไปด้วยพระคุณนี้แล้วหรือ? เราไม่ได้ปิดกั้นทุกทางที่พระคุณอันศักดิ์สิทธิ์—ซึ่งปรารถนาความรอดของเราอย่างจริงใจ—อาจทำงานผ่านเราแล้วหรือ? นี่ไม่ใช่ความพยายามครั้งสุดท้ายของพระองค์ที่จะเข้าใกล้เรา เพื่อนำเราให้กลับสู่สติและยุติความวุ่นวายในชีวิตของเราแล้วหรือ? ดังนั้น เมื่อเสียงเรียกเหล่านี้เริ่มจางลง เราต้องรีบใช้ประโยชน์จากมันด้วยความมุ่งมั่นอย่างแน่วแน่ — แม้จะเป็นความมุ่งมั่นแบบมีเหตุผลมากขึ้น — </w:t>
      </w:r>
      <w:r w:rsidRPr="008C7964">
        <w:rPr>
          <w:lang w:val="ru-RU"/>
        </w:rPr>
        <w:lastRenderedPageBreak/>
        <w:t>และเสริมสร้างมันให้แข็งแกร่งที่สุดเท่าที่เสรีภาพของมนุษย์จะอนุญาต ชัดเจนว่า ความพยายามเช่นนี้จะไม่ใช่อะไรอื่นนอกจากการเปิดใจรับพระคุณที่กำลังถูกเรียกหาและแสวงหา—การเปิดใจนี้ เพราะในความล้มเหลวที่ผ่านมา เราได้กลายเป็นคนที่</w:t>
      </w:r>
      <w:r w:rsidR="00C5144E" w:rsidRPr="008C7964">
        <w:rPr>
          <w:lang w:val="ru-RU"/>
        </w:rPr>
        <w:t xml:space="preserve">แข็งกระด้างขึ้นเรื่อยๆ </w:t>
      </w:r>
      <w:r w:rsidRPr="008C7964">
        <w:rPr>
          <w:lang w:val="ru-RU"/>
        </w:rPr>
        <w:t xml:space="preserve">และปิดกั้นตัวเองจากพระคุณด้วยวิธีต่างๆ สิ่งนี้จะสำเร็จได้ด้วยการมอบตัวให้กับพระคุณตามทางที่ชี้ให้เห็นแล้ว เพื่อก้าวขึ้นสู่พลังงานของจิตวิญญาณที่ถูกปลุกเร้าขึ้นในขั้นต้น; เพราะเราต้องสมมติว่าจิตวิญญาณนั้นจะเติบโตขึ้นเมื่อเรารับเอาสิ่งต่าง ๆ มาเพื่อปลุกเร้าการเคลื่อนไหวทางจิตวิญญาณที่หลับใหล ดังนั้น ในขณะที่ในกรณีของ ‘ผู้ที่ถูกปลุกเร้าครั้งแรก’ ทุกสิ่งสำเร็จด้วยความกระตือรือร้น ความรวดเร็ว และความมุ่งมั่น แต่ในกรณีหลัง กระบวนการนี้ดำเนินไปอย่างเย็นชา ไม่รีบร้อน และด้วยความยากลำบากอย่างยิ่ง มันเหมือนกับว่าพระคุณปล่อยให้เขาจัดการด้วยตนเอง เพื่อให้เขารู้สึกได้ว่าการเชื่อฟังพระเจ้าผู้ทรงเรียกอย่างไม่หวั่นไหวนั้นมีค่าเพียงใด และเพื่อให้ความโน้มเอียงที่จะทะนุถนอมความช่วยเหลือจากพระเจ้าได้หยั่งรากลึก พระเจ้าทรงรักษาความปรารถนานี้ไว้ แต่ไม่ประทานความหลุดพ้นทันที ทรงรักษาบุคคลนั้นให้อยู่ในท่ามกลาง ในสภาพแห่งความปรารถนา เหมือนไม่เอนเอียงไปทางนี้หรือทางนั้น เพื่อทดสอบความกระตือรือร้นของเขา และส่งเสริมความปรารถนาและความสัญญาแห่งความมั่นคง เมื่อทรงทดสอบเขาแล้ว พระเจ้าจึงประทานความหลุดพ้น </w:t>
      </w:r>
    </w:p>
    <w:p w14:paraId="42FB0178" w14:textId="77777777" w:rsidR="00C00D83" w:rsidRPr="008C7964" w:rsidRDefault="001F2820" w:rsidP="000202FF">
      <w:pPr>
        <w:widowControl w:val="0"/>
        <w:ind w:firstLine="720"/>
        <w:rPr>
          <w:lang w:val="ru-RU"/>
        </w:rPr>
      </w:pPr>
      <w:r w:rsidRPr="008C7964">
        <w:rPr>
          <w:lang w:val="ru-RU"/>
        </w:rPr>
        <w:t xml:space="preserve">ด้วยจุดสำคัญไม่กี่ข้อนี้ เราได้พยายามแยกแยะระหว่างสองรูปแบบการกระทำของพระคุณของพระเจ้า ซึ่งพระเจ้าตรัสเกี่ยวกับรูปแบบหนึ่งว่า: </w:t>
      </w:r>
      <w:r w:rsidR="00C5144E" w:rsidRPr="008C7964">
        <w:rPr>
          <w:i/>
          <w:lang w:val="ru-RU"/>
        </w:rPr>
        <w:t>‘ดูเถิด เราอยู่หน้าประตูและเคาะ</w:t>
      </w:r>
      <w:r w:rsidRPr="008C7964">
        <w:rPr>
          <w:lang w:val="ru-RU"/>
        </w:rPr>
        <w:t>’ (วิวรณ์ 3</w:t>
      </w:r>
      <w:r w:rsidR="00572021" w:rsidRPr="008C7964">
        <w:rPr>
          <w:lang w:val="ru-RU"/>
        </w:rPr>
        <w:t>:</w:t>
      </w:r>
      <w:r w:rsidRPr="008C7964">
        <w:rPr>
          <w:lang w:val="ru-RU"/>
        </w:rPr>
        <w:t xml:space="preserve">20) และเกี่ยวกับรูปแบบอีกอย่างว่า: </w:t>
      </w:r>
      <w:r w:rsidR="00452AFE" w:rsidRPr="008C7964">
        <w:rPr>
          <w:i/>
          <w:lang w:val="ru-RU"/>
        </w:rPr>
        <w:t>‘…จงแสวงหา แล้วท่านจะพบ; จงเคาะ แล้วประตูจะเปิดให้ท่าน</w:t>
      </w:r>
      <w:r w:rsidRPr="008C7964">
        <w:rPr>
          <w:lang w:val="ru-RU"/>
        </w:rPr>
        <w:t>’ (ลูกา 11</w:t>
      </w:r>
      <w:r w:rsidR="00572021" w:rsidRPr="008C7964">
        <w:rPr>
          <w:lang w:val="ru-RU"/>
        </w:rPr>
        <w:t>:</w:t>
      </w:r>
      <w:r w:rsidRPr="008C7964">
        <w:rPr>
          <w:lang w:val="ru-RU"/>
        </w:rPr>
        <w:t>9) เราได้อธิบายถึงรูปแบบแรกแล้ว ส่วนรูปแบบที่สอง มีคำถามเกิดขึ้นว่า: เราควรแสวงหาอย่างไร และ</w:t>
      </w:r>
      <w:r w:rsidR="00452AFE" w:rsidRPr="008C7964">
        <w:rPr>
          <w:lang w:val="ru-RU"/>
        </w:rPr>
        <w:t>ควรเคาะประตูที่ไหน</w:t>
      </w:r>
      <w:r w:rsidRPr="008C7964">
        <w:rPr>
          <w:lang w:val="ru-RU"/>
        </w:rPr>
        <w:t xml:space="preserve">? </w:t>
      </w:r>
    </w:p>
    <w:p w14:paraId="3274289E" w14:textId="77777777" w:rsidR="00C00D83" w:rsidRPr="008C7964" w:rsidRDefault="001F2820" w:rsidP="000202FF">
      <w:pPr>
        <w:widowControl w:val="0"/>
        <w:ind w:firstLine="720"/>
        <w:rPr>
          <w:lang w:val="ru-RU"/>
        </w:rPr>
      </w:pPr>
      <w:r w:rsidRPr="008C7964">
        <w:rPr>
          <w:lang w:val="ru-RU"/>
        </w:rPr>
        <w:t xml:space="preserve">ในกรณีพิเศษ พระคุณของพระเจ้าจะทำงานอย่างรวดเร็วและเด็ดขาด ดังที่เราเห็นได้ เช่น ในกรณีของอัครทูตเปาโล มารีย์แห่งอียิปต์ และบุคคลอื่น ๆ แต่ในกระบวนการกลับใจตามปกติ มักเป็นกรณีที่บุคคลนั้นเพียงแต่ถูกความคิดให้เปลี่ยนชีวิต และปรับปรุงการกระทำและจิตใจของตนเองให้ดีขึ้น ความคิดนั้นเกิดขึ้น—แต่ต้องทุ่มเทความพยายามมากเพียงใดจึงจะ เอาชนะจิตวิญญาณได้! ในส่วนใหญ่ ความตั้งใจดีเช่นนี้มักไม่เกิดผล ไม่ใช่เพราะความผิดของมันเอง แต่เพราะท่าทีที่ไม่เหมาะสมต่อมันจากฝ่ายผู้ที่จิตวิญญาณนั้นมาเยือน </w:t>
      </w:r>
    </w:p>
    <w:p w14:paraId="2D470EF0" w14:textId="77777777" w:rsidR="00C00D83" w:rsidRPr="008C7964" w:rsidRDefault="001F2820" w:rsidP="000202FF">
      <w:pPr>
        <w:widowControl w:val="0"/>
        <w:ind w:firstLine="720"/>
        <w:rPr>
          <w:lang w:val="ru-RU"/>
        </w:rPr>
      </w:pPr>
      <w:r w:rsidRPr="008C7964">
        <w:rPr>
          <w:lang w:val="ru-RU"/>
        </w:rPr>
        <w:t xml:space="preserve">ความผิดพลาดแรกและสำคัญที่สุดในการจัดการกับความคิดเหล่านี้ คือการปล่อยให้มันไม่ได้รับการปฏิบัติ และถูกเลื่อนออกไปวันแล้ววันเล่า การผัดวันประกันพรุ่งเป็นปัญหาที่พบได้บ่อย และเป็นสาเหตุหลักที่ทำให้เรื่องต่างๆ ไม่สามารถแก้ไขได้ ทุกคนมักพูดว่า </w:t>
      </w:r>
      <w:r w:rsidR="00EC4FF7" w:rsidRPr="008C7964">
        <w:rPr>
          <w:lang w:val="ru-RU"/>
        </w:rPr>
        <w:t>‘</w:t>
      </w:r>
      <w:r w:rsidRPr="008C7964">
        <w:rPr>
          <w:lang w:val="ru-RU"/>
        </w:rPr>
        <w:t>เดี๋ยวค่อยทำ</w:t>
      </w:r>
      <w:r w:rsidR="00EC4FF7" w:rsidRPr="008C7964">
        <w:rPr>
          <w:lang w:val="ru-RU"/>
        </w:rPr>
        <w:t xml:space="preserve">ทีหลัง’ </w:t>
      </w:r>
      <w:r w:rsidRPr="008C7964">
        <w:rPr>
          <w:lang w:val="ru-RU"/>
        </w:rPr>
        <w:t xml:space="preserve">และยังคงติดอยู่ในวิถีชีวิตเก่าๆ ที่เต็มไปด้วยความเคยชินและสิ่งที่ไม่ดี ดังนั้น เมื่อความคิดที่ดีในการปรับปรุงตัวเกิดขึ้นในใจคุณ — จงคว้าโอกาสนั้นไว้ เริ่มลงมือทำภารกิจที่ความคิดนั้นส่งมาให้คุณ และเพื่อบรรลุเป้าหมายนี้ ก่อนสิ่งอื่นใด จงขจัดความผัดวันประกันพรุ่งออกไป </w:t>
      </w:r>
    </w:p>
    <w:p w14:paraId="1A14E95A" w14:textId="77777777" w:rsidR="00C00D83" w:rsidRPr="008C7964" w:rsidRDefault="001F2820" w:rsidP="000202FF">
      <w:pPr>
        <w:widowControl w:val="0"/>
        <w:ind w:firstLine="720"/>
        <w:rPr>
          <w:lang w:val="ru-RU"/>
        </w:rPr>
      </w:pPr>
      <w:r w:rsidRPr="008C7964">
        <w:rPr>
          <w:lang w:val="ru-RU"/>
        </w:rPr>
        <w:t xml:space="preserve">1) </w:t>
      </w:r>
      <w:r w:rsidRPr="008C7964">
        <w:rPr>
          <w:b/>
          <w:lang w:val="ru-RU"/>
        </w:rPr>
        <w:t xml:space="preserve">ขจัดความผัดวันประกันพรุ่งออกไป </w:t>
      </w:r>
      <w:r w:rsidRPr="008C7964">
        <w:rPr>
          <w:lang w:val="ru-RU"/>
        </w:rPr>
        <w:t xml:space="preserve">อย่าให้ตัวเองพูดว่า ‘ฉันจะทำเรื่องนี้พรุ่งนี้หรือเมื่อไหร่สักวัน’; แทนที่จะพูดเช่นนั้น ให้ลงมือทำทันที ใช้เหตุผลที่ถูกต้องเป็นอาวุธ และด้วยความช่วยเหลือของมัน: </w:t>
      </w:r>
    </w:p>
    <w:p w14:paraId="2F48E535" w14:textId="77777777" w:rsidR="00C00D83" w:rsidRPr="008C7964" w:rsidRDefault="001F2820" w:rsidP="000202FF">
      <w:pPr>
        <w:widowControl w:val="0"/>
        <w:ind w:firstLine="720"/>
        <w:rPr>
          <w:lang w:val="ru-RU"/>
        </w:rPr>
      </w:pPr>
      <w:r w:rsidRPr="008C7964">
        <w:rPr>
          <w:lang w:val="ru-RU"/>
        </w:rPr>
        <w:t xml:space="preserve">a) จินตนาการอย่างรวดเร็วถึงความโง่เขลา ความน่าเกลียด และอันตรายของการผัดวันประกันพรุ่ง คุณพูดว่า </w:t>
      </w:r>
      <w:r w:rsidR="00EC4FF7" w:rsidRPr="008C7964">
        <w:rPr>
          <w:lang w:val="ru-RU"/>
        </w:rPr>
        <w:t>‘</w:t>
      </w:r>
      <w:r w:rsidRPr="008C7964">
        <w:rPr>
          <w:lang w:val="ru-RU"/>
        </w:rPr>
        <w:t>ไว้</w:t>
      </w:r>
      <w:r w:rsidR="00EC4FF7" w:rsidRPr="008C7964">
        <w:rPr>
          <w:lang w:val="ru-RU"/>
        </w:rPr>
        <w:t xml:space="preserve">ทีหลัง’ </w:t>
      </w:r>
      <w:r w:rsidRPr="008C7964">
        <w:rPr>
          <w:lang w:val="ru-RU"/>
        </w:rPr>
        <w:t xml:space="preserve">แต่เมื่อถึงทีหลังแล้ว การทำสิ่งนี้จะยากขึ้น เพราะตัวคุณเองจะคุ้นเคยกับบาปมากขึ้น และสถานการณ์รวมถึงความยุ่งเหยิงจากบาปของคุณจะซับซ้อนยิ่งขึ้น แต่ประโยชน์อะไรที่ผู้ติดอยู่ในบาปจะยิ่งทำให้ตัวเองติดแน่นยิ่งขึ้นเรื่อยๆ โดยบอกตัวเองว่า การหลุดพ้นจากบาปในภายหลังจะง่ายเหมือนตอนนี้? หากคุณตระหนักว่าตัวเองไม่สามารถอยู่เช่นนี้ต่อไปได้ แล้วทำไมคุณยังรอช้า? ท้ายที่สุด พระเจ้าอาจกล่าวในที่สุดว่า: </w:t>
      </w:r>
      <w:r w:rsidRPr="008C7964">
        <w:rPr>
          <w:i/>
          <w:lang w:val="ru-RU"/>
        </w:rPr>
        <w:t>‘ข้าพเจ้าทนท่านไม่ไหว</w:t>
      </w:r>
      <w:r w:rsidRPr="008C7964">
        <w:rPr>
          <w:lang w:val="ru-RU"/>
        </w:rPr>
        <w:t>แล้ว’ (</w:t>
      </w:r>
      <w:r w:rsidR="009530D1">
        <w:rPr>
          <w:lang w:val="ru-RU"/>
        </w:rPr>
        <w:t xml:space="preserve">เทียบ </w:t>
      </w:r>
      <w:r w:rsidRPr="008C7964">
        <w:rPr>
          <w:lang w:val="ru-RU"/>
        </w:rPr>
        <w:t>อิสยาห์ 1</w:t>
      </w:r>
      <w:r w:rsidR="002F362B" w:rsidRPr="008C7964">
        <w:rPr>
          <w:lang w:val="ru-RU"/>
        </w:rPr>
        <w:t>:</w:t>
      </w:r>
      <w:r w:rsidRPr="008C7964">
        <w:rPr>
          <w:lang w:val="ru-RU"/>
        </w:rPr>
        <w:t xml:space="preserve">14) และตัวท่านเองอาจก้าวข้ามเส้นที่เมื่อข้ามไปแล้วจะไม่มีทางกลับได้อีก นี่คือภัยพิบัติประเภทที่ เพื่อหลีกเลี่ยงมัน ไม่มีความพยายามใดที่มากเกินไป หากความคิดที่มีจิตสำนึกได้นำเสนอทุกสิ่งนี้อย่างชัดเจนและสดใส แล้วพลังหลักทั้งหมดของจิตวิญญาณจะหันหลังให้กับการผัดวันประกันพรุ่ง; ภายในตัวคุณจะไม่เหลือผู้สนับสนุนมันอีกต่อไป คุณจะเห็นว่ามันเป็นศัตรูต่อคุณ และตัวคุณเองก็จะมองมันด้วยความเป็นศัตรู </w:t>
      </w:r>
    </w:p>
    <w:p w14:paraId="1A8DEEFC" w14:textId="77777777" w:rsidR="00C00D83" w:rsidRPr="008C7964" w:rsidRDefault="001F2820" w:rsidP="000202FF">
      <w:pPr>
        <w:widowControl w:val="0"/>
        <w:ind w:firstLine="720"/>
        <w:rPr>
          <w:lang w:val="ru-RU"/>
        </w:rPr>
      </w:pPr>
      <w:r w:rsidRPr="008C7964">
        <w:rPr>
          <w:lang w:val="ru-RU"/>
        </w:rPr>
        <w:t xml:space="preserve">b) เราผัดวันประกันพรุ่งเพราะความคิดดีที่เข้ามาในใจเรายังคงอยู่ภายในเราเพียงในฐานะความคิดเท่านั้น; มันยังไม่ได้ก่อให้เกิดความเห็นอกเห็นใจ หรือกระตุ้นความปรารถนาใดๆ ท่ามกลางความสนใจอื่นๆ ของเรา มันปรากฏตัวเหมือนคนแปลกหน้า ที่โบกมือเรียกจากไกลๆ แต่ยังไม่สามารถสร้างความประทับใจที่ยั่งยืนได้ </w:t>
      </w:r>
      <w:r w:rsidRPr="008C7964">
        <w:rPr>
          <w:lang w:val="ru-RU"/>
        </w:rPr>
        <w:lastRenderedPageBreak/>
        <w:t xml:space="preserve">ขึ้นอยู่กับคุณเองที่จะนำมันเข้ามาลึกยิ่งขึ้นในจิตวิญญาณของคุณ และเปิดเผยคุณค่าและความดึงดูดใจของมัน ดังนั้น จงนำมันมาสู่เบื้องหน้า จินตนาการถึงความถูกต้องของมัน แสดงความสุขและความสูงส่งที่มันสัญญาไว้ และทำให้ตัวเองเชื่อมั่นในความง่ายที่จะนำไปปฏิบัติ ความคิดที่ดีมีผลน้อยและไม่สามารถจับใจได้ เพราะในใจยังมีแผนการอื่น ๆ มีเรื่องที่น่าสนใจกว่า ตามความโน้มเอียงที่เคยครอบงำคุณมาก่อน ดังนั้น จงนำทุกสิ่งออกมาเปิดเผยและเปรียบเทียบกันอย่างเป็นกลาง เมื่อเทียบกับสิ่งที่ความคิดที่ดีนำเสนอ ไม่มีสิ่งใดสามารถยืนหยัดได้ ทุกสิ่งจะถอยร่นไปอยู่เบื้องหลังที่ไกลแสนไกล สิ่งที่ความคิดที่ดีชี้ไปจะคงอยู่เพียงลำพัง และในฐานะสิ่งเดียวที่มีคุณค่าและความงาม จะดึงดูดคุณเข้ามา </w:t>
      </w:r>
    </w:p>
    <w:p w14:paraId="5215ED06" w14:textId="77777777" w:rsidR="00C00D83" w:rsidRPr="008C7964" w:rsidRDefault="001F2820" w:rsidP="000202FF">
      <w:pPr>
        <w:widowControl w:val="0"/>
        <w:ind w:firstLine="720"/>
        <w:rPr>
          <w:lang w:val="ru-RU"/>
        </w:rPr>
      </w:pPr>
      <w:r w:rsidRPr="008C7964">
        <w:rPr>
          <w:lang w:val="ru-RU"/>
        </w:rPr>
        <w:t xml:space="preserve">c) เราต้องทนทุกข์ทรมานจากความล่าช้าเป็นหลัก เพราะในช่วงเวลาเช่นนั้น เราปล่อยให้พลังงานของเราลดลง; เราปล่อยตัวให้จมอยู่ในความเกียจคร้าน ความเฉื่อยชา ความง่วงนอน และความไม่ตัดสินใจ ทั้งในความคิดและในพลังการกระทำของเรา; ดังนั้น เราจึงสามารถมองเรื่องนี้จากมุมนี้ด้วย โดยการจินตนาการอย่างชัดเจนว่ามันน่าอับอายเพียงใดที่จะปล่อยให้สิ่งนี้เกิดขึ้นในเรื่องทั่วไป ยิ่งไปกว่านั้นในเรื่องสำคัญที่สุดอย่างการหลุดพ้น — ว่าในทุกเรื่อง เราควรแสดงให้เห็นว่าตัวเองมีชีวิตชีวาและกระตือรือร้น; การปล่อยให้สิ่งตรงกันข้ามเกิดขึ้นนั้นน่าอับอาย และการเลื่อนสิ่งที่สามารถและควรทำวันนี้ไปจนถึงวันพรุ่งนี้ก็น่าอับอายเช่นกัน </w:t>
      </w:r>
    </w:p>
    <w:p w14:paraId="2E32D0DA" w14:textId="77777777" w:rsidR="00C00D83" w:rsidRPr="008C7964" w:rsidRDefault="001F2820" w:rsidP="000202FF">
      <w:pPr>
        <w:widowControl w:val="0"/>
        <w:ind w:firstLine="720"/>
        <w:rPr>
          <w:lang w:val="ru-RU"/>
        </w:rPr>
      </w:pPr>
      <w:r w:rsidRPr="008C7964">
        <w:rPr>
          <w:lang w:val="ru-RU"/>
        </w:rPr>
        <w:t xml:space="preserve">ขับไล่ความผัดวันประกันพรุ่งด้วยวิธีเหล่านี้และวิธีอื่นที่คล้ายกัน ไม่ว่าคุณจะจัดการมันอย่างไร ก็ทำมันไปเลย เมื่อความคิดที่ดีผุดขึ้นในใจ จงโน้มน้าวตัวเองไม่ให้ผัดวันประกันพรุ่งในการลงมือทำ; เตรียมตัวและบังคับตัวเองให้เริ่มลงมือทำทันที สำหรับผู้ที่ผัดวันประกันพรุ่งงานนี้ไว้จนถึงภายหลัง วันนี้ไม่มีคำแนะนำเพิ่มเติมที่จะให้แล้ว </w:t>
      </w:r>
    </w:p>
    <w:p w14:paraId="6E831495" w14:textId="77777777" w:rsidR="00C00D83" w:rsidRPr="008C7964" w:rsidRDefault="001F2820" w:rsidP="000202FF">
      <w:pPr>
        <w:widowControl w:val="0"/>
        <w:ind w:firstLine="720"/>
        <w:rPr>
          <w:lang w:val="ru-RU"/>
        </w:rPr>
      </w:pPr>
      <w:r w:rsidRPr="008C7964">
        <w:rPr>
          <w:lang w:val="ru-RU"/>
        </w:rPr>
        <w:t xml:space="preserve">แต่เราเชื่อว่าแนวคิดอันสูงส่งนี้ได้รับการยอมรับและได้ดึงดูดความสนใจของเราแล้ว ตอนนี้เราต้องเร่งรีบนำมันไปสู่ระดับการปลุกเร้าที่เพียงพอ เพื่อให้มันกลายเป็นแรงผลักดันอันทรงพลัง ที่สามารถขับเคลื่อนทั้งตัวตนภายในของเราได้อย่างง่ายดายและทรงพลัง เพื่อบรรลุเป้าหมายนี้ เราต้องปล่อยให้มันแทรกซึมเข้าไปภายในอย่างอิสระ; และเพื่อทำเช่นนี้ เราต้องกล่าวได้ว่า ต้องดำเนินการบางอย่างกับตัวเราเอง ซึ่งถือเป็นการเตรียมการที่สำคัญที่สุดและมีประสิทธิภาพที่สุดสำหรับการปลุกเร้านี้ </w:t>
      </w:r>
    </w:p>
    <w:p w14:paraId="35B98CB8" w14:textId="77777777" w:rsidR="00C00D83" w:rsidRPr="008C7964" w:rsidRDefault="001F2820" w:rsidP="000202FF">
      <w:pPr>
        <w:widowControl w:val="0"/>
        <w:ind w:firstLine="720"/>
        <w:rPr>
          <w:lang w:val="ru-RU"/>
        </w:rPr>
      </w:pPr>
      <w:r w:rsidRPr="008C7964">
        <w:rPr>
          <w:lang w:val="ru-RU"/>
        </w:rPr>
        <w:t xml:space="preserve">“การดำเนินการ” เหล่านี้ต้องเป็นสิ่งตรงกันข้ามกับกับดักที่ละเอียดอ่อน หรือรูปแบบนิสัยใจคอ ที่ทำให้บุคคลถูกกักขังอยู่ในบาป บาปพันธนาการจิตวิญญาณด้วยกับดักมากมาย หรือซ่อนตัวจากจิตวิญญาณภายใต้ผ้าคลุมหลายชั้น เพราะในตัวมันเองนั้นน่าเกลียดและอาจทำให้คนรู้สึกขยะแขยงตั้งแต่แรกเห็น ม่านที่ลึกที่สุด และอยู่ใกล้หัวใจที่สุด ประกอบด้วย </w:t>
      </w:r>
      <w:r w:rsidRPr="008C7964">
        <w:rPr>
          <w:b/>
          <w:lang w:val="ru-RU"/>
        </w:rPr>
        <w:t>การหลอกลวงตนเอง ความไม่ไวต่อความรู้สึก และความประมาท</w:t>
      </w:r>
      <w:r w:rsidRPr="008C7964">
        <w:rPr>
          <w:lang w:val="ru-RU"/>
        </w:rPr>
        <w:t xml:space="preserve">; เหนือม่านนั้น ใกล้ผิวหน้ามากขึ้น คือ </w:t>
      </w:r>
      <w:r w:rsidRPr="008C7964">
        <w:rPr>
          <w:b/>
          <w:lang w:val="ru-RU"/>
        </w:rPr>
        <w:t>ความวอกแวกและความหมกมุ่น</w:t>
      </w:r>
      <w:r w:rsidRPr="008C7964">
        <w:rPr>
          <w:lang w:val="ru-RU"/>
        </w:rPr>
        <w:t>—ปัจจัยหลักที่ปกปิดและหล่อเลี้ยงบาป รวมถึงนิสัยและพฤติกรรมบาป; ม่านชั้นบนสุดคือ</w:t>
      </w:r>
      <w:r w:rsidRPr="008C7964">
        <w:rPr>
          <w:b/>
          <w:lang w:val="ru-RU"/>
        </w:rPr>
        <w:t xml:space="preserve">อำนาจของเนื้อหนัง </w:t>
      </w:r>
      <w:r w:rsidRPr="008C7964">
        <w:rPr>
          <w:lang w:val="ru-RU"/>
        </w:rPr>
        <w:t xml:space="preserve">ซึ่งเป็นม่านที่เห็นได้ชัดเจนกว่าม่านอื่น ๆ แต่ไม่ด้อยกว่าในด้านพลังหรือความสำคัญ </w:t>
      </w:r>
    </w:p>
    <w:p w14:paraId="2A583A99" w14:textId="77777777" w:rsidR="00C00D83" w:rsidRPr="008C7964" w:rsidRDefault="001F2820" w:rsidP="000202FF">
      <w:pPr>
        <w:widowControl w:val="0"/>
        <w:ind w:firstLine="720"/>
        <w:rPr>
          <w:lang w:val="ru-RU"/>
        </w:rPr>
      </w:pPr>
      <w:r w:rsidRPr="008C7964">
        <w:rPr>
          <w:lang w:val="ru-RU"/>
        </w:rPr>
        <w:t>ม่านแรกคือม่านที่สำคัญที่สุด มันทำให้คนไม่ตระหนักถึงอันตราย ของสถานการณ์ของตนเอง และไม่ต้องการเปลี่ยนแปลงมัน ส่วนม่านสองชั้นหลังเป็นเพียงเครื่องมือเท่านั้น; มันเพียงแต่เปิดเผยและรักษาสภาพบาปนั้นไว้ เมื่อพระคุณของพระเจ้ามา มันจะแทรก</w:t>
      </w:r>
      <w:r w:rsidRPr="008C7964">
        <w:rPr>
          <w:i/>
          <w:lang w:val="ru-RU"/>
        </w:rPr>
        <w:t xml:space="preserve">ซึมถึงจุดแบ่งแยกระหว่างจิตวิญญาณและวิญญาณ </w:t>
      </w:r>
      <w:r w:rsidRPr="008C7964">
        <w:rPr>
          <w:lang w:val="ru-RU"/>
        </w:rPr>
        <w:t xml:space="preserve">โดยโจมตีโดยตรงที่ชั้นม่านแรกและฉีกมันออก ภายใต้อิทธิพลนี้ ผู้มีบาปจะถูกเปิดเผยทันที และยืนอยู่ต่อหน้าจิตสำนึกของตนเองในความน่าเกลียดทั้งหมด แต่เมื่อบุคคลนั้นยังคงแสวงหาการกระตุ้นที่เต็มเปี่ยมด้วยพระคุณนี้ด้วยตนเอง เขาต้องเริ่มด้วยการกระทำจากภายนอกและก้าวเข้าไปภายใน </w:t>
      </w:r>
    </w:p>
    <w:p w14:paraId="15CCCB90" w14:textId="77777777" w:rsidR="00C00D83" w:rsidRPr="008C7964" w:rsidRDefault="001F2820" w:rsidP="000202FF">
      <w:pPr>
        <w:widowControl w:val="0"/>
        <w:ind w:firstLine="720"/>
        <w:rPr>
          <w:lang w:val="ru-RU"/>
        </w:rPr>
      </w:pPr>
      <w:r w:rsidRPr="008C7964">
        <w:rPr>
          <w:lang w:val="ru-RU"/>
        </w:rPr>
        <w:t xml:space="preserve">ดังนั้น หากคุณต้องการจัดการกับความคิดที่ครอบงำคุณอย่างถูกต้อง — ความคิดที่จะเปลี่ยนแปลงชีวิตชั่วร้ายของคุณ — ให้เริ่มด้วยการลอกชั้นม่านบาปของคุณออกทีละชั้น เหมือนกับการขุดดินชั้นแล้วชั้นเล่าเพื่อเปิดเผยสิ่งที่ซ่อนอยู่ใต้ดิน </w:t>
      </w:r>
    </w:p>
    <w:p w14:paraId="6CAA0DD4" w14:textId="77777777" w:rsidR="00C00D83" w:rsidRPr="008C7964" w:rsidRDefault="001F2820" w:rsidP="000202FF">
      <w:pPr>
        <w:widowControl w:val="0"/>
        <w:ind w:firstLine="720"/>
        <w:rPr>
          <w:lang w:val="ru-RU"/>
        </w:rPr>
      </w:pPr>
      <w:r w:rsidRPr="008C7964">
        <w:rPr>
          <w:lang w:val="ru-RU"/>
        </w:rPr>
        <w:t>a) ก่อนอื่น ให้เริ่ม</w:t>
      </w:r>
      <w:r w:rsidRPr="008C7964">
        <w:rPr>
          <w:b/>
          <w:lang w:val="ru-RU"/>
        </w:rPr>
        <w:t xml:space="preserve">จากร่างกาย </w:t>
      </w:r>
      <w:r w:rsidRPr="008C7964">
        <w:rPr>
          <w:lang w:val="ru-RU"/>
        </w:rPr>
        <w:t xml:space="preserve">ปฏิเสธความสุขและความเพลิดเพลินของมัน; จำกัดการตอบสนองความต้องการที่ธรรมชาติที่สุด; เพิ่มเวลาตื่นอยู่; ลดปริมาณอาหารที่กินตามปกติ; และเพิ่มงานใหม่เข้าไปในงานที่มีอยู่แล้ว เหนือสิ่งอื่นใด ตามความปรารถนาและตามความสามารถของคุณ จงทำให้ร่างกายเบาลงและขัดเกลาความหยาบกร้านของมัน ด้วยวิธีนี้ </w:t>
      </w:r>
      <w:r w:rsidRPr="008C7964">
        <w:rPr>
          <w:lang w:val="ru-RU"/>
        </w:rPr>
        <w:lastRenderedPageBreak/>
        <w:t xml:space="preserve">จิตวิญญาณจะได้รับการปลดปล่อยจากพันธนาการต่อโลกวัตถุ กลายเป็นสิ่งที่คล่องตัวขึ้น เบาขึ้น และรับรู้ต่อความประทับใจที่ดีงามได้มากขึ้น ร่างกายวัตถุ เมื่อมีอำนาจเหนือจิตวิญญาณ จะถ่ายทอดความเฉื่อยชาและความเย็นชาของมันเอง การออกกำลังกายทางกายภาพจะช่วยทำให้ความผูกพันเหล่านี้อ่อนลงและขจัดผลพวงของมันออกไป เป็นความจริงว่าไม่ใช่ทุกคนที่ทำบาปจะอยู่ในภาวะขาดความยับยั้งชั่งใจและตามใจร่างกาย แต่แทบจะไม่มีใครในหมู่ผู้ที่ใช้ชีวิตธรรมดาที่จะไม่ต้องปฏิเสธความต้องการบางอย่างของร่างกาย เมื่อความปรารถนาที่จะได้รับความรอดเข้ามาครอบงำหัวใจ และเป้าหมายนั้นสำคัญอย่างยิ่ง: มันจะเปลี่ยนการกระทำของบุคคลนั้นไปอย่างสิ้นเชิง สิ่งที่คุณเคยทำมาก่อนจากความเคยชินหรือเพื่อบรรลุเป้าหมายในชีวิต ตอนนี้คุณเริ่มทำอีกครั้ง—แน่นอนว่ามีการเปลี่ยนแปลงบางอย่าง และเพิ่มความเคร่งครัดขึ้นอีกระดับ เพื่อความรอด—และคุณจะรู้สึกถึงความแตกต่างได้อย่างชัดเจน </w:t>
      </w:r>
    </w:p>
    <w:p w14:paraId="52E178E6" w14:textId="77777777" w:rsidR="00C00D83" w:rsidRPr="008C7964" w:rsidRDefault="001F2820" w:rsidP="000202FF">
      <w:pPr>
        <w:widowControl w:val="0"/>
        <w:ind w:firstLine="720"/>
        <w:rPr>
          <w:lang w:val="ru-RU"/>
        </w:rPr>
      </w:pPr>
      <w:r w:rsidRPr="008C7964">
        <w:rPr>
          <w:lang w:val="ru-RU"/>
        </w:rPr>
        <w:t xml:space="preserve">b) ร่างกายเป็นภาระต่อจิตวิญญาณอย่างสมบูรณ์; </w:t>
      </w:r>
      <w:r w:rsidRPr="008C7964">
        <w:rPr>
          <w:b/>
          <w:lang w:val="ru-RU"/>
        </w:rPr>
        <w:t>ความกังวลและความวอกแวกของความคิด</w:t>
      </w:r>
      <w:r w:rsidRPr="008C7964">
        <w:rPr>
          <w:lang w:val="ru-RU"/>
        </w:rPr>
        <w:t xml:space="preserve">ทำให้จิตวิญญาณอ่อนล้าจากภายใน สมมติว่าเนื้อหนังได้ถูกควบคุมแล้ว—นี่คือขั้นตอนแรก; แต่ยังมีอุปสรรคสองประการที่ขวางกั้นจิตวิญญาณไม่ให้เข้าถึงตัวเอง </w:t>
      </w:r>
    </w:p>
    <w:p w14:paraId="2EE7E533" w14:textId="77777777" w:rsidR="00C00D83" w:rsidRPr="008C7964" w:rsidRDefault="001F2820" w:rsidP="000202FF">
      <w:pPr>
        <w:widowControl w:val="0"/>
        <w:ind w:firstLine="720"/>
        <w:rPr>
          <w:lang w:val="ru-RU"/>
        </w:rPr>
      </w:pPr>
      <w:r w:rsidRPr="008C7964">
        <w:rPr>
          <w:lang w:val="ru-RU"/>
        </w:rPr>
        <w:t xml:space="preserve">ความกังวลไม่เหลือเวลาให้ดูแลตัวเอง เมื่อความกังวลปรากฏขึ้น คุณมีงานหนึ่งอยู่ในมือ แต่ในใจกลับมีงานนับสิบ นั่นคือเหตุผลที่ความกังวลผลักดันคุณให้ก้าวไปข้างหน้าไม่หยุด โดยไม่ให้โอกาสหยุดพักและมองดูตัวเอง ดังนั้น จงวางความกังวลลงสักพัก ทั้งหมดโดยไม่มีข้อยกเว้น; วางมันลงเพียงชั่วคราว; หลังจากนั้นคุณจะกลับมาทำหน้าที่ตามปกติอีกครั้ง แต่ตอนนี้จงวางมันลง ปล่อยมันไป และขับมันออกจากใจด้วย </w:t>
      </w:r>
    </w:p>
    <w:p w14:paraId="1150A09C" w14:textId="77777777" w:rsidR="00C00D83" w:rsidRPr="008C7964" w:rsidRDefault="001F2820" w:rsidP="000202FF">
      <w:pPr>
        <w:widowControl w:val="0"/>
        <w:ind w:firstLine="720"/>
        <w:rPr>
          <w:lang w:val="ru-RU"/>
        </w:rPr>
      </w:pPr>
      <w:r w:rsidRPr="008C7964">
        <w:rPr>
          <w:lang w:val="ru-RU"/>
        </w:rPr>
        <w:t xml:space="preserve">แต่แม้เมื่อภารกิจที่เร่งด่วนเหล่านี้สิ้นสุดลงแล้ว ความสับสนก็ยังคงค้างอยู่ในใจเป็นเวลานาน: ความคิดหนึ่งตามมาอีกความคิดหนึ่ง บางครั้งก็สอดคล้องกัน บางครั้งก็ขัดแย้งกัน; จิตวิญญาณกระจัดกระจาย จิตใจล่องลอยไปทุกทิศทาง และด้วยเหตุนี้จึงไม่ยอมให้สิ่งใดที่มั่นคงและยั่งยืนหยั่งรากอยู่ภายใน ดังนั้น จงรวบรวมลูกๆ ที่กระจัดกระจายของคุณเข้าด้วยกัน เหมือนที่ผู้เลี้ยงแกะรวบรวมฝูงแกะ หรือเหมือนที่กระจกสะท้อนแสงที่กระจัดกระจาย แล้วหันมันมาสู่ตัวคุณเอง </w:t>
      </w:r>
    </w:p>
    <w:p w14:paraId="5D2E344C" w14:textId="77777777" w:rsidR="00C00D83" w:rsidRPr="008C7964" w:rsidRDefault="001F2820" w:rsidP="000202FF">
      <w:pPr>
        <w:widowControl w:val="0"/>
        <w:ind w:firstLine="720"/>
        <w:rPr>
          <w:lang w:val="ru-RU"/>
        </w:rPr>
      </w:pPr>
      <w:r w:rsidRPr="008C7964">
        <w:rPr>
          <w:lang w:val="ru-RU"/>
        </w:rPr>
        <w:t xml:space="preserve">ความปรารถนาที่จะสำรวจตัวเองให้ลึกซึ้งยิ่งขึ้น และใส่ใจต่อตัวตนภายใน เพื่อยุติการกระจัดกระจายของความคิดและรักษาสติ แน่นอนว่าจะต้องอาศัย—ในฐานะวิธีการที่หลีกเลี่ยงไม่ได้—ด้านหนึ่งคือความสันโดษ และอีกด้านหนึ่งคือการหยุดกิจกรรมปกติทั้งในชีวิตครอบครัวและอาชีพการงาน ส่วนการทรมานร่างกายที่กล่าวถึงข้างต้นนั้น จะต้องการการเปลี่ยนแปลงในวิธีการตอบสนองความต้องการตามธรรมชาติของตัวเรา เมื่อพิจารณาจากสิ่งนี้ ช่วงเวลาที่เหมาะสมที่สุดในการเปลี่ยนแปลงชีวิตจึงต้องถือเป็นช่วงการอดอาหาร โดยเฉพาะอย่างยิ่งช่วงเทศกาลมหาพรต ทุกสิ่งทุกอย่างล้วนถูกจัดเตรียมเพื่อช่วงเวลานี้ — ทั้งที่บ้าน ในโบสถ์ และแม้กระทั่งในสังคม ทุกคนต่างมองช่วงเวลานี้เป็นการเตรียมตัวเพื่อการกลับใจ อย่างไรก็ตาม สิ่งนี้ไม่ได้หมายความว่า เมื่อมีความคิดที่ดีเกี่ยวกับการเปลี่ยนแปลงชีวิตเกิดขึ้น การนำไปปฏิบัติจะต้องถูกเลื่อนออกไปจนกว่าจะถึงช่วงเทศกาลเลนต์ ทุกสิ่งที่จำเป็นสำหรับการเปลี่ยนแปลงนี้สามารถดำเนินการได้ในเวลาอื่นใดก็ได้นอกเหนือจากช่วงเทศกาลเลนต์ แต่แน่นอนว่า เมื่อเทศกาลเลนต์อันศักดิ์สิทธิ์มาถึง การปล่อยให้มันผ่านไปโดยไม่ใส่ใจต่อการรอดพ้นของจิตวิญญาณของตนเอง ก็ถือเป็นบาป เช่นเดียวกับการปล่อยให้ช่วงเวลาอื่นผ่านไป สำหรับใครก็ตามที่ได้รับความคิดอันเป็นประโยชน์ในการเปลี่ยนแปลงชีวิตนอกช่วงเทศกาลมหาพรต และพบอุปสรรคในชีวิตประจำวันที่ขัดขวางการนำไปปฏิบัติ ควรถอนตัวไปอยู่ที่วัดสักระยะหนึ่ง ที่นั่นจะควบคุมตนเองได้ง่ายขึ้น </w:t>
      </w:r>
    </w:p>
    <w:p w14:paraId="50992738" w14:textId="77777777" w:rsidR="00C00D83" w:rsidRPr="008C7964" w:rsidRDefault="001F2820" w:rsidP="000202FF">
      <w:pPr>
        <w:widowControl w:val="0"/>
        <w:ind w:firstLine="720"/>
        <w:rPr>
          <w:lang w:val="ru-RU"/>
        </w:rPr>
      </w:pPr>
      <w:r w:rsidRPr="008C7964">
        <w:rPr>
          <w:lang w:val="ru-RU"/>
        </w:rPr>
        <w:t xml:space="preserve">c) ตอนนี้คุณกำลังยืนอยู่หน้าหัวใจของคุณเอง ด้านหน้าคุณคือตัวตนภายในของคุณ ที่จมอยู่ในความหลับลึกของความประมาท ความไม่ไวต่อความรู้สึก และความมืดบอด เริ่มปลุกมันให้ตื่นขึ้น ความคิดดีที่เข้ามาแล้วได้ทำให้มันสั่นสะเทือนเล็กน้อยแล้ว ดังนั้น จงดำเนินการต่อไปด้วยความมั่นใจยิ่งขึ้นและสมาธิที่สูงสุด; รวบรวมความสนใจทั้งหมดของคุณ แล้วเริ่มสร้างภาพในใจต่าง ๆ — ทั้งที่ทรงพลังและน่าประทับใจในระดับต่าง ๆ — แต่จงนำภาพเหล่านั้นมาประยุกต์ใช้กับสภาพภายในของคุณ </w:t>
      </w:r>
    </w:p>
    <w:p w14:paraId="1E82607E" w14:textId="77777777" w:rsidR="00C00D83" w:rsidRPr="008C7964" w:rsidRDefault="001F2820" w:rsidP="000202FF">
      <w:pPr>
        <w:widowControl w:val="0"/>
        <w:ind w:firstLine="720"/>
        <w:rPr>
          <w:lang w:val="ru-RU"/>
        </w:rPr>
      </w:pPr>
      <w:r w:rsidRPr="008C7964">
        <w:rPr>
          <w:lang w:val="ru-RU"/>
        </w:rPr>
        <w:t>ก่อนอื่นใด จงถอดม่านที่ปิดกั้นจิตใจคุณออกจากสายตาของจิตใจ เพื่อไม่ให้มันอยู่ใน</w:t>
      </w:r>
      <w:r w:rsidRPr="008C7964">
        <w:rPr>
          <w:b/>
          <w:lang w:val="ru-RU"/>
        </w:rPr>
        <w:t xml:space="preserve">ภาวะตาบอด </w:t>
      </w:r>
      <w:r w:rsidRPr="008C7964">
        <w:rPr>
          <w:lang w:val="ru-RU"/>
        </w:rPr>
        <w:t xml:space="preserve">หากใครไม่หันหลังให้บาปและไม่หนีจากมัน ก็เป็นเพราะเขาไม่รู้จักตัวเอง หรือไม่รู้ว่าตนเองกำลังตกอยู่ในอันตรายจากบาปนั้น </w:t>
      </w:r>
      <w:r w:rsidRPr="008C7964">
        <w:rPr>
          <w:lang w:val="ru-RU"/>
        </w:rPr>
        <w:lastRenderedPageBreak/>
        <w:t xml:space="preserve">หากตาของเขาถูกเปิดออก เขาจะหนีจากบาปเหมือนที่คนหนีจากบ้านที่ถูกไฟลุกท่วม ความมืดบอดเช่นนี้ยังเกิดจากความขาดการสะท้อนคิดเกี่ยวกับตนเอง: คนนั้นไม่รู้จักตัวเองเพราะเขาไม่เคยมองเข้าไปในใจตัวเองหรือสะท้อนคิดเกี่ยวกับตัวเองและสภาพทางศีลธรรมของตนเอง; แต่ส่วนใหญ่ ความมืดบอดนี้ถูกรักษาไว้โดยความเชื่อล่วงหน้าบางอย่างเกี่ยวกับตัวเอง บุคคลนั้น ด้วยตัวเขาเอง ได้ทอใยความคิดบางชนิดขึ้น ซึ่งปกป้องเขาจากตัวเขาเองอย่างเป็นระบบ แม้ความคิดเหล่านี้จะเป็นเพียงใยแมงมุมบางเบา หรือความเป็นไปได้ที่อ่อนแอ — แต่จิตใจก็ไม่มีเวลาที่จะแยกแยะมันอย่างชัดเจน; และแม้กระนั้น หัวใจกลับพูดอย่างดังลั่นถึงความจริงและความเป็นจริงของมัน สิ่งเหล่านี้คือความหลงผิดทางศีลธรรมหรืออคติของเรา ซึ่งเกิดจากการที่ใจแทรกแซงกิจการของจิตใจ นั่นคือเหตุผลที่ตั้งแต่บัดนี้เป็นต้นไป เราต้องรวมความตั้งใจอย่างลึกซึ้งกับระดับความมีสติที่พอเหมาะ ซึ่งจะช่วยป้องกันคำชมเชยที่หลอกลวงจากใจที่หลอกลวง ตั้งแต่วินาทีนี้เป็นต้นไป หากหัวใจต้องการรู้สึกอะไร ก็ให้รู้สึกภายใต้อิทธิพลของความคิดของจิตใจ ไม่ใช่ด้วยเจตนาของตนเอง เหมือนกำลังวิ่งไปข้างหน้าอย่างเร่งรีบ มิฉะนั้น หัวใจจะบังคับให้จิตใจรับรู้สิ่งต่าง ๆ ตามวิถีทางของมันอีกครั้ง ทำให้จิตใจตกอยู่ภายใต้การควบคุมของหัวใจอีกครั้ง ก่อให้เกิดความสับสนในแนวคิดของเรา และแทนที่จะนำไปสู่ความสว่างไสว กลับทำให้เราจมดิ่งสู่ความมืดบอดที่ลึกซึ้งยิ่งขึ้น </w:t>
      </w:r>
    </w:p>
    <w:p w14:paraId="0ABC90C0" w14:textId="77777777" w:rsidR="00C00D83" w:rsidRPr="008C7964" w:rsidRDefault="001F2820" w:rsidP="000202FF">
      <w:pPr>
        <w:widowControl w:val="0"/>
        <w:ind w:firstLine="720"/>
        <w:rPr>
          <w:lang w:val="ru-RU"/>
        </w:rPr>
      </w:pPr>
      <w:r w:rsidRPr="008C7964">
        <w:rPr>
          <w:lang w:val="ru-RU"/>
        </w:rPr>
        <w:t xml:space="preserve">เมื่อได้วางตัวอยู่ในตำแหน่งนี้แล้ว จงเริ่มนำความคิดต่าง ๆ ที่ทำให้คุณอยู่ในภาวะความมืดบอดออกมาสู่เบื้องหน้า และนำมันมาพิจารณาด้วยคำตัดสินที่เคร่งครัดและยุติธรรม </w:t>
      </w:r>
    </w:p>
    <w:p w14:paraId="7F09DA75" w14:textId="77777777" w:rsidR="00C00D83" w:rsidRPr="008C7964" w:rsidRDefault="001F2820" w:rsidP="000202FF">
      <w:pPr>
        <w:widowControl w:val="0"/>
        <w:ind w:firstLine="720"/>
        <w:rPr>
          <w:lang w:val="ru-RU"/>
        </w:rPr>
      </w:pPr>
      <w:r w:rsidRPr="008C7964">
        <w:rPr>
          <w:lang w:val="ru-RU"/>
        </w:rPr>
        <w:t xml:space="preserve">a) </w:t>
      </w:r>
      <w:r w:rsidR="00EC4FF7" w:rsidRPr="008C7964">
        <w:rPr>
          <w:lang w:val="ru-RU"/>
        </w:rPr>
        <w:t>‘</w:t>
      </w:r>
      <w:r w:rsidRPr="008C7964">
        <w:rPr>
          <w:b/>
          <w:lang w:val="ru-RU"/>
        </w:rPr>
        <w:t>ฉัน</w:t>
      </w:r>
      <w:r w:rsidR="00EC4FF7" w:rsidRPr="008C7964">
        <w:rPr>
          <w:lang w:val="ru-RU"/>
        </w:rPr>
        <w:t>เป็นคริสเตียน</w:t>
      </w:r>
      <w:r w:rsidRPr="008C7964">
        <w:rPr>
          <w:lang w:val="ru-RU"/>
        </w:rPr>
        <w:t>’ คุณกล่าวเช่นนั้น และรู้สึกสบายใจกับสิ่งนั้น นี่คือรูปแบบแรกของการหลอกลวงตนเอง: การนำสิทธิพิเศษและคำสัญญาของคริสเตียนมาใช้สำหรับตนเอง โดยไม่สนใจที่จะปลูกฝังคริสเตียนที่แท้จริงภายในตนเอง หรือรับเอาชื่อที่สามารถตั้งมั่นและยืนหยัดได้เพียงด้วยพลังและคุณค่าภายในเท่านั้น ดังนั้น จงอธิบายให้ตัวเองเข้าใจว่า ความหวังในชื่อเพียงอย่างเดียวนั้นเป็นความหลอกลวง; ว่าพระเจ้าสามารถสร้างลูกหลานให้อับราฮัมได้</w:t>
      </w:r>
      <w:r w:rsidR="00124B03" w:rsidRPr="008C7964">
        <w:rPr>
          <w:lang w:val="ru-RU"/>
        </w:rPr>
        <w:t>แม้จากหิน</w:t>
      </w:r>
      <w:r w:rsidRPr="008C7964">
        <w:rPr>
          <w:lang w:val="ru-RU"/>
        </w:rPr>
        <w:t xml:space="preserve"> และจะเพิกถอนคำสัญญาของพระองค์ได้ทุกเมื่อทันทีที่เงื่อนไขในการมีส่วนร่วมในคำสัญญานั้นไม่ได้รับการปฏิบัติตาม เหนือสิ่งอื่นใด จงทำให้ตัวเองเข้าใจอย่างชัดเจนว่าการเป็นคริสเตียนนั้นหมายความว่าอย่างไร; วัดตัวเองกับอุดมคตินี้ — และคุณจะเห็นว่าเสาหลักแห่งความมืดบอดของคุณนี้มีรากฐานมั่นคงเพียงใด </w:t>
      </w:r>
    </w:p>
    <w:p w14:paraId="380EA9FF" w14:textId="77777777" w:rsidR="00C00D83" w:rsidRPr="008C7964" w:rsidRDefault="001F2820" w:rsidP="00716E55">
      <w:pPr>
        <w:widowControl w:val="0"/>
        <w:ind w:firstLine="720"/>
        <w:rPr>
          <w:lang w:val="ru-RU"/>
        </w:rPr>
      </w:pPr>
      <w:r w:rsidRPr="008C7964">
        <w:rPr>
          <w:lang w:val="ru-RU"/>
        </w:rPr>
        <w:t xml:space="preserve">b) </w:t>
      </w:r>
      <w:r w:rsidRPr="008C7964">
        <w:rPr>
          <w:b/>
          <w:lang w:val="ru-RU"/>
        </w:rPr>
        <w:t>“แต่เราไม่ใช่คนต่ำต้อยที่สุด</w:t>
      </w:r>
      <w:r w:rsidRPr="008C7964">
        <w:rPr>
          <w:lang w:val="ru-RU"/>
        </w:rPr>
        <w:t xml:space="preserve">; เรารู้เรื่องนั้นเรื่องนี้บ้าง และหากเราตั้งใจจะอภิปรายเรื่องใด ก็ทำได้ดี และเราจัดการเรื่องต่างๆ ไม่แบบสุ่มสี่สุ่มห้าหรือขาดความละเอียดอ่อน </w:t>
      </w:r>
      <w:r w:rsidR="00EC4FF7" w:rsidRPr="008C7964">
        <w:rPr>
          <w:lang w:val="ru-RU"/>
        </w:rPr>
        <w:t>อย่างที่คนอื่นทำ”</w:t>
      </w:r>
      <w:r w:rsidRPr="008C7964">
        <w:rPr>
          <w:lang w:val="ru-RU"/>
        </w:rPr>
        <w:t xml:space="preserve"> ดังนั้น บางคนจึงถูกหลอกลวงโดยคุณธรรมทางจิตวิญญาณ ส่วนคนอื่นๆ กลับถูกทำให้ตาบอดด้วยคุณสมบัติทางกายภาพ — ความแข็งแรง ความงาม และเชื้อสาย ทั้งสองกลุ่มนี้ยิ่งถูกทำให้ตาบอดมากขึ้นเมื่อเราอยู่เหนือกว่าทุกคนในสภาพแวดล้อมของเรา ดังนั้น จงมั่นใจในสิ่งต่อไปนี้: </w:t>
      </w:r>
    </w:p>
    <w:p w14:paraId="259C8044" w14:textId="77777777" w:rsidR="00C00D83" w:rsidRPr="008C7964" w:rsidRDefault="00716E55" w:rsidP="00716E55">
      <w:pPr>
        <w:widowControl w:val="0"/>
        <w:ind w:firstLine="720"/>
        <w:rPr>
          <w:lang w:val="ru-RU"/>
        </w:rPr>
      </w:pPr>
      <w:r>
        <w:rPr>
          <w:lang w:val="ru-RU"/>
        </w:rPr>
        <w:t>1</w:t>
      </w:r>
      <w:r w:rsidR="001F2820" w:rsidRPr="008C7964">
        <w:rPr>
          <w:lang w:val="ru-RU"/>
        </w:rPr>
        <w:t xml:space="preserve">) ว่าพรสวรรค์ตามธรรมชาติไม่มีคุณค่าทางศีลธรรมใดๆ ทั้งสิ้น เพราะมันไม่ใช่ผลสำเร็จของเราเอง แต่เป็นสิ่งที่พระเจ้าประทานให้เรา; ยิ่งไปกว่านั้นในศาสนาคริสต์ ทุกสิ่งที่เป็นธรรมชาติไม่มีคุณค่าใดๆ เนื่องจากธรรมชาติถูกทำให้เสื่อมทรามลงจากการตกสู่บาป จงทำให้พรสวรรค์ของคุณศักดิ์สิทธิ์ขึ้นผ่านความเชื่อในพระคริสต์ผู้ช่วยให้รอด และด้วยการดำเนินชีวิตตามความเชื่อนั้น; เฉพาะเมื่อนั้นเท่านั้น คุณจึงควรมองมันเป็นพร </w:t>
      </w:r>
    </w:p>
    <w:p w14:paraId="7FF1885E" w14:textId="77777777" w:rsidR="00C00D83" w:rsidRPr="008C7964" w:rsidRDefault="00716E55" w:rsidP="00716E55">
      <w:pPr>
        <w:widowControl w:val="0"/>
        <w:ind w:firstLine="720"/>
        <w:rPr>
          <w:lang w:val="ru-RU"/>
        </w:rPr>
      </w:pPr>
      <w:r>
        <w:rPr>
          <w:lang w:val="ru-RU"/>
        </w:rPr>
        <w:t>2</w:t>
      </w:r>
      <w:r w:rsidR="001F2820" w:rsidRPr="008C7964">
        <w:rPr>
          <w:lang w:val="ru-RU"/>
        </w:rPr>
        <w:t xml:space="preserve">) อีกครั้ง—คุณได้ทำทุกสิ่งที่คุณสามารถและควรทำตามพรสวรรค์ของคุณแล้วหรือไม่? คุณจะถูกถือให้รับผิดชอบมากขึ้น เพราะคุณได้รับมากกว่าคนอื่น มันไม่ใช่เรื่องความสามารถ แต่เป็นเรื่องการใช้ประโยชน์จากมัน แสดงให้เห็นว่าคุณได้อะไรจากพรสวรรค์นั้น ผลที่ได้มาสอดคล้องกับความพยายามที่คุณทุ่มเทหรือไม่? </w:t>
      </w:r>
    </w:p>
    <w:p w14:paraId="70096BEA" w14:textId="77777777" w:rsidR="00C00D83" w:rsidRPr="008C7964" w:rsidRDefault="00716E55" w:rsidP="00716E55">
      <w:pPr>
        <w:widowControl w:val="0"/>
        <w:ind w:firstLine="720"/>
        <w:rPr>
          <w:lang w:val="ru-RU"/>
        </w:rPr>
      </w:pPr>
      <w:r>
        <w:rPr>
          <w:lang w:val="ru-RU"/>
        </w:rPr>
        <w:t>3</w:t>
      </w:r>
      <w:r w:rsidR="001F2820" w:rsidRPr="008C7964">
        <w:rPr>
          <w:lang w:val="ru-RU"/>
        </w:rPr>
        <w:t xml:space="preserve">) ไม่จำเป็นต้องกล่าวถึงข้อได้เปรียบทางกายภาพหรือข้อได้เปรียบอื่น ๆ ที่ไม่สำคัญ ในบทหนึ่ง นักบุญคริสอสตอมได้บรรยายถึงชายคนหนึ่งที่ชมเชยอีกคนว่าเขาหล่อเหลา องอาจ ร่ำรวย มีบ้านที่สวยงาม ขี่ม้าที่ดูแลอย่างดี และอื่นๆ อีกมากมาย แล้วจึงกล่าวกับเขาด้วยคำเหล่านี้ว่า: ‘ทำไมคุณไม่บอกผมอะไรเกี่ยวกับตัวเขาเลย? </w:t>
      </w:r>
      <w:r w:rsidR="00EC4FF7" w:rsidRPr="008C7964">
        <w:rPr>
          <w:lang w:val="ru-RU"/>
        </w:rPr>
        <w:t xml:space="preserve">ทุกสิ่งที่คุณพูดมานั้นไม่ใช่ตัวเขาเอง’ </w:t>
      </w:r>
    </w:p>
    <w:p w14:paraId="347DF442" w14:textId="77777777" w:rsidR="00C00D83" w:rsidRPr="008C7964" w:rsidRDefault="00716E55" w:rsidP="00716E55">
      <w:pPr>
        <w:widowControl w:val="0"/>
        <w:ind w:firstLine="720"/>
        <w:rPr>
          <w:lang w:val="ru-RU"/>
        </w:rPr>
      </w:pPr>
      <w:r>
        <w:rPr>
          <w:lang w:val="ru-RU"/>
        </w:rPr>
        <w:t>4</w:t>
      </w:r>
      <w:r w:rsidR="001F2820" w:rsidRPr="008C7964">
        <w:rPr>
          <w:lang w:val="ru-RU"/>
        </w:rPr>
        <w:t xml:space="preserve">) ส่วนคนอื่นนั้น ไม่มีประโยชน์อะไรที่จะไปสนใจพวกเขา; ให้พวกเขาเป็นไปตามทางของตัวเองเถอะ ทุกคนจะต้องรับผิดชอบต่อตัวเอง จงมองดูตัวเอง และแยกตัวออกจากผู้อื่น เพื่อตัดสินตัวเองเพียงลำพัง โดยไม่เปรียบเทียบกับใคร หรือหากท่านต้องการเปรียบเทียบตัวเองกับใครจริงๆ ก็จงเปรียบเทียบกับนักบุญผู้ศักดิ์สิทธิ์ พวกเขาคือกฎหมายคริสเตียนที่มีชีวิต หรือแบบอย่างที่มีชีวิตของผู้ที่กำลังได้รับการช่วยให้รอด </w:t>
      </w:r>
      <w:r w:rsidR="001F2820" w:rsidRPr="008C7964">
        <w:rPr>
          <w:lang w:val="ru-RU"/>
        </w:rPr>
        <w:lastRenderedPageBreak/>
        <w:t xml:space="preserve">หากท่านตัดสินตัวเองตามแบบอย่างของพวกเขา ท่านจะไม่ผิดทาง </w:t>
      </w:r>
    </w:p>
    <w:p w14:paraId="5F105261" w14:textId="77777777" w:rsidR="00C00D83" w:rsidRPr="008C7964" w:rsidRDefault="001F2820" w:rsidP="00716E55">
      <w:pPr>
        <w:widowControl w:val="0"/>
        <w:ind w:firstLine="720"/>
        <w:rPr>
          <w:lang w:val="ru-RU"/>
        </w:rPr>
      </w:pPr>
      <w:r w:rsidRPr="008C7964">
        <w:rPr>
          <w:lang w:val="ru-RU"/>
        </w:rPr>
        <w:t xml:space="preserve">c) </w:t>
      </w:r>
      <w:r w:rsidRPr="008C7964">
        <w:rPr>
          <w:b/>
          <w:lang w:val="ru-RU"/>
        </w:rPr>
        <w:t>“เรายังไม่เลวถึงขนาดนั้น</w:t>
      </w:r>
      <w:r w:rsidRPr="008C7964">
        <w:rPr>
          <w:lang w:val="ru-RU"/>
        </w:rPr>
        <w:t xml:space="preserve">: ดูเหมือนว่าเราไม่ได้ประพฤติตัวอย่างน่าอับอาย และคนอื่นก็ไม่ถือว่าเราเป็นคนเลว; พวกเขาไม่ปฏิเสธความเคารพและความสนใจต่อเรา — และยิ่งไปกว่านั้น คนเหล่านี้ไม่ใช่เพียงคนธรรมดา </w:t>
      </w:r>
      <w:r w:rsidR="00EC4FF7" w:rsidRPr="008C7964">
        <w:rPr>
          <w:lang w:val="ru-RU"/>
        </w:rPr>
        <w:t xml:space="preserve">แต่เป็นบุคคลสำคัญ” </w:t>
      </w:r>
      <w:r w:rsidRPr="008C7964">
        <w:rPr>
          <w:lang w:val="ru-RU"/>
        </w:rPr>
        <w:t xml:space="preserve">ความมืดมิดที่หนาแน่นที่สุดนี้ คือความมืดบอดที่เกิดจากภาพลักษณ์ภายนอกของพฤติกรรมและความสัมพันธ์! จงทำให้ตัวเองเข้าใจให้ชัดเจนยิ่งขึ้นว่า สิ่งภายนอกไม่มีค่าใดเลยหากปราศจากสิ่งภายใน ความประพฤติที่เหมาะสมภายนอกนั้นเหมือนใบไม้ ส่วนนิสัยใจคอที่ดีภายในคือผล ต้นมะเดื่อสัญญาว่าจะมีผลพร้อมกับใบไม้ แต่พระผู้ช่วยให้รอดเมื่อไม่พบผลบนต้นนั้น จึงสาปแช่งมัน เช่นเดียวกัน ในสายพระเนตรของพระองค์ ผู้ใดที่ภายนอกดูไร้ที่ติ แต่ขาดหัวใจที่ดีจริงใจและเกรงกลัวพระเจ้า </w:t>
      </w:r>
      <w:r w:rsidR="007447BD" w:rsidRPr="008C7964">
        <w:rPr>
          <w:i/>
          <w:lang w:val="ru-RU"/>
        </w:rPr>
        <w:t>‘ลูกเอ๋ย จงมอบหัวใจของเจ้า</w:t>
      </w:r>
      <w:r w:rsidR="00EC4FF7" w:rsidRPr="008C7964">
        <w:rPr>
          <w:i/>
          <w:lang w:val="ru-RU"/>
        </w:rPr>
        <w:t>ให้เรา</w:t>
      </w:r>
      <w:r w:rsidRPr="008C7964">
        <w:rPr>
          <w:lang w:val="ru-RU"/>
        </w:rPr>
        <w:t>’ พระเจ้าตรัสผ่านผู้รู้ (สุภาษิต 23</w:t>
      </w:r>
      <w:r w:rsidR="007B06C5" w:rsidRPr="008C7964">
        <w:rPr>
          <w:lang w:val="ru-RU"/>
        </w:rPr>
        <w:t>:</w:t>
      </w:r>
      <w:r w:rsidRPr="008C7964">
        <w:rPr>
          <w:lang w:val="ru-RU"/>
        </w:rPr>
        <w:t>26) จากหัวใจนั้น ทั้งสิ่งดีและสิ่งชั่วร้ายล้วนเกิดขึ้น คุณเป็นอย่างไรในใจ คุณก็เป็นอย่างนั้นต่อหน้าพระเจ้า หากคุณมีใจที่หยิ่งยโส ไม่ว่าคุณจะดูถ่อมตัวเพียงใดจากภายนอก พระเจ้าก็เห็นคุณเป็นคนหยิ่งยโส เช่นเดียวกันในทุกเรื่องอื่น ๆ และการตัดสินของผู้อื่นนั้นเป็นคำชมที่หลอกลวง ผู้อื่นไม่รู้จักเรา แต่กลับปฏิบัติต่อเราอย่างเมตตา เพราะคิดว่าเราเป็นคนดี หรือเพราะความรู้สึกว่าควรทำเช่นนั้น ไม่ใช่หรือว่าผู้ที่อยู่รอบตัวเรา แม้จะเห็นความชั่วในตัวเรา แต่ก็ไม่บอกให้เรารู้ด้วยเหตุผลของพวกเขาเอง? ไม่ใช่หรือว่ายังมีกรณีที่ผู้อื่นเห็นความชั่วในตัวผู้อื่น แต่กลับชมเชยพวกเขาในเรื่องนั้น และด้วยเหตุนี้จึงก่อให้เกิดจิตวิญญาณแห่งความประมาทในการทำความชั่ว; และผู้ติดตามที่ขาดความระมัดระวังก็จมลงสู่ความชั่วร้ายและความชั่วร้ายลึกขึ้นเรื่อยๆ โดยไม่หยุดพัก; เพราะเมื่อคนใดเห็น รอยยิ้มแห่งความพึงพอใจบนใบหน้าของผู้คนรอบข้างต่อสิ่งที่ตนทำ เขาก็จะยังคงอยู่ในความชั่วร้ายด้วยความพึงพอใจในตัวเอง เราเองก็ไม่อาจปล่อยให้ตัวเองตกอยู่ในสิ่งเช่นนั้นได้ หากเราตั้งใจฟังแต่คำวิจารณ์ของผู้อื่นต่อเราเท่านั้น</w:t>
      </w:r>
      <w:r w:rsidR="00405063" w:rsidRPr="008C7964">
        <w:rPr>
          <w:lang w:val="ru-RU"/>
        </w:rPr>
        <w:t xml:space="preserve">! </w:t>
      </w:r>
    </w:p>
    <w:p w14:paraId="10353B3E" w14:textId="77777777" w:rsidR="00C00D83" w:rsidRPr="008C7964" w:rsidRDefault="001F2820" w:rsidP="00716E55">
      <w:pPr>
        <w:widowControl w:val="0"/>
        <w:ind w:firstLine="720"/>
        <w:rPr>
          <w:i/>
          <w:lang w:val="ru-RU"/>
        </w:rPr>
      </w:pPr>
      <w:r w:rsidRPr="008C7964">
        <w:rPr>
          <w:lang w:val="ru-RU"/>
        </w:rPr>
        <w:t>d) “แต่แม้ในตัวฉันจะมีความ</w:t>
      </w:r>
      <w:r w:rsidRPr="008C7964">
        <w:rPr>
          <w:b/>
          <w:lang w:val="ru-RU"/>
        </w:rPr>
        <w:t>ชั่วร้าย—ฉันเป็นคนเดียวที่เป็น</w:t>
      </w:r>
      <w:r w:rsidRPr="008C7964">
        <w:rPr>
          <w:lang w:val="ru-RU"/>
        </w:rPr>
        <w:t>อย่างนี้หรือ? คนนั้นก็เป็นเช่นนั้น คนนี้ก็เช่นกัน และแม้กระทั่งคนนั้นที่อยู่ตรงนั้นด้วย แน่นอนว่ามีคนชั่วร้ายอีกมากมาย ที่ชั่วร้ายยิ่งกว่าฉัน…” เราปิดตาไม่เห็นความแพร่หลายของบาปรอบตัวเรา ดังนั้น จงตระหนักว่า จำนวนผู้ทำบาปที่มากมายนั้น ไม่เปลี่ยนแปลงกฎแห่งความชอบธรรม และไม่ทำให้ใครพ้นจากความรับผิดชอบ พระเจ้าไม่ดูจำนวน แม้ว่าทุกคนจะบาป แต่พระองค์จะลงโทษทุกคน มีคนเกิดก่อนน้ำท่วมโลกกี่คน แต่ทุกคนก็ล้วนพินาศไปหมด ยกเว้นเพียงแปดวิญญาณ และในกรณีของเมืองโซดอมและโกโมราห์ มีเมืองห้าเมืองถูกไฟจากสวรรค์เผาทำลาย และไม่มีใครรอดชีวิต ยกเว้นโลทและลูกสาวของเขา ความทรมานในนรกก็จะไม่ลดลงเพียงเพราะมีผู้ถูกทรมานอยู่มากมายที่นั่น; ตรงกันข้าม ความทุกข์ทรมานของแต่ละบุคคลอาจยิ่งทวีความรุนแรงขึ้นจากความอยู่ร่วมกันของพวกเขาก็ได้ ด้วยเหตุผลเช่นนี้และเหตุผลอื่น ๆ ที่คล้ายกัน จงรีบขจัดความมืดมิดของความคิดที่มีอคติ ซึ่งทำให้คุณอยู่ในภาวะตาบอด และขัดขวางไม่ให้คุณมองเห็นตัวเองอย่างที่ควรจะเป็น ตั้งเป้าหมายของการฝึกฝนพัฒนาตนเองครั้งแรกนี้ไว้ที่การตั้งข้อสงสัยต่อตัวคุณเอง และทำให้คุณเริ่มลังเลเกี่ยวกับความมั่นคงของสภาพปัจจุบันของคุณ คุณจะถึงจุดนี้อย่างเป็นธรรมชาติ เมื่อคุณเริ่มถอดถอนเสาหลักที่ความมืดบอดของเราถูกสร้างขึ้นอย่างผิดๆ ทีละต้น; เมื่อคุณเริ่มรื้อถอนความหวังที่ว่างเปล่าในตัวคุณเองและในสิ่งใดก็ตามที่เป็นของคุณเอง ทีละน้อย; เมื่อคุณเริ่มทำลาย</w:t>
      </w:r>
      <w:r w:rsidR="005B3BFD" w:rsidRPr="008C7964">
        <w:rPr>
          <w:rStyle w:val="acopre"/>
          <w:i/>
          <w:iCs/>
          <w:lang w:val="ru-RU"/>
        </w:rPr>
        <w:t>คำแก้ตัวที่สร้างขึ้นเพื่อปกปิดบาป</w:t>
      </w:r>
      <w:r w:rsidRPr="008C7964">
        <w:rPr>
          <w:lang w:val="ru-RU"/>
        </w:rPr>
        <w:t xml:space="preserve"> ทีละน้อย</w:t>
      </w:r>
      <w:r w:rsidRPr="008C7964">
        <w:rPr>
          <w:i/>
          <w:lang w:val="ru-RU"/>
        </w:rPr>
        <w:t>,</w:t>
      </w:r>
      <w:r w:rsidR="00C952C5" w:rsidRPr="008C7964">
        <w:rPr>
          <w:i/>
          <w:lang w:val="ru-RU"/>
        </w:rPr>
        <w:t xml:space="preserve"> </w:t>
      </w:r>
      <w:r w:rsidR="00C952C5" w:rsidRPr="008C7964">
        <w:rPr>
          <w:iCs/>
          <w:lang w:val="ru-RU"/>
        </w:rPr>
        <w:t>(</w:t>
      </w:r>
      <w:r w:rsidR="00C952C5" w:rsidRPr="008C7964">
        <w:rPr>
          <w:rStyle w:val="acopre"/>
          <w:iCs/>
          <w:lang w:val="ru-RU"/>
        </w:rPr>
        <w:t>สดุดี 140</w:t>
      </w:r>
      <w:r w:rsidR="000855A7" w:rsidRPr="008C7964">
        <w:rPr>
          <w:rStyle w:val="acopre"/>
          <w:iCs/>
          <w:lang w:val="ru-RU"/>
        </w:rPr>
        <w:t>:</w:t>
      </w:r>
      <w:r w:rsidR="00C952C5" w:rsidRPr="008C7964">
        <w:rPr>
          <w:rStyle w:val="acopre"/>
          <w:iCs/>
          <w:lang w:val="ru-RU"/>
        </w:rPr>
        <w:t>4</w:t>
      </w:r>
      <w:r w:rsidR="00C952C5" w:rsidRPr="008C7964">
        <w:rPr>
          <w:iCs/>
          <w:lang w:val="ru-RU"/>
        </w:rPr>
        <w:t xml:space="preserve">) </w:t>
      </w:r>
      <w:r w:rsidRPr="008C7964">
        <w:rPr>
          <w:lang w:val="ru-RU"/>
        </w:rPr>
        <w:t xml:space="preserve">นั่นคือ ความโน้มเอียงที่จะหาเหตุผลแก้ตัวให้ตัวเองเสมอและในทุกเรื่อง จงทำให้ตัวเองเชื่อมั่นว่า ความเป็นคริสเตียนของคุณไม่มีค่าอะไรเลย หากคุณเป็นคนชั่ว; ว่าสิ่งที่คุณเรียกว่าความสมบูรณ์นั้น กลับเป็นสิ่งที่กล่าวโทษคุณมากกว่าที่จะให้เหตุผลแก้ตัว; ว่าความชอบธรรมภายนอกของคุณเป็นเพียงการแสร้งทำที่เกลียดชังพระเจ้า ในขณะที่ใจของคุณยังคงเสื่อมทราม; ว่าทั้งคำชมจากผู้อื่นหรือความใจกว้างในการร่วมเป็นเพื่อนในความชั่วร้าย จะไม่สามารถปกป้องคุณจากคำพิพากษาและความพิโรธของพระเจ้าได้ ทีละน้อย คุณจะกลายเป็นคนที่โดดเดี่ยวในความคิดและยืนอยู่เพียงลำพัง—อยู่เพียงลำพังต่อหน้าสายตาของจิตใจและมโนธรรมของคุณ ซึ่งจะส่งเสียงวิพากษ์วิจารณ์คุณอย่างรุนแรง โดยเฉพาะอย่างยิ่งหลังจากที่คุณได้เปรียบเทียบตัวเองกับสิ่งที่คุณควรเป็นในพระคริสต์ และพบว่าตัวเองยังห่างไกลจากอุดมคติของคุณมาก ดังนั้น หากมโนธรรมของคุณไม่หลอกลวงคุณ </w:t>
      </w:r>
      <w:r w:rsidRPr="008C7964">
        <w:rPr>
          <w:lang w:val="ru-RU"/>
        </w:rPr>
        <w:lastRenderedPageBreak/>
        <w:t xml:space="preserve">คุณจะเริ่มรู้สึกหวาดกลัวต่อตัวเองโดยธรรมชาติ เมื่อถูกตัดขาดจากทุกคนและถูกพรากจากทุกการสนับสนุน คุณจะรู้สึกสิ้นหวังและหวาดกลัวต่อตัวเอง ในทุกทาง คุณต้องนำงานนี้เกี่ยวกับความมืดบอดของคุณไปจนถึงจุดนี้อย่างแม่นยำ การตื่นขึ้นใหม่ของความรู้สึกนี้เสมอเป็นบทนำสู่การหนีพ้นจากบาป เช่นเดียวกับในสงคราม การสั่นคลอนของแถวทหารศัตรูเป็นสัญญาณว่าพวกเขาจะพ่ายแพ้ในไม่ช้า </w:t>
      </w:r>
    </w:p>
    <w:p w14:paraId="652E717E" w14:textId="77777777" w:rsidR="00C00D83" w:rsidRPr="008C7964" w:rsidRDefault="001F2820" w:rsidP="00716E55">
      <w:pPr>
        <w:widowControl w:val="0"/>
        <w:ind w:firstLine="720"/>
        <w:rPr>
          <w:lang w:val="ru-RU"/>
        </w:rPr>
      </w:pPr>
      <w:r w:rsidRPr="008C7964">
        <w:rPr>
          <w:lang w:val="ru-RU"/>
        </w:rPr>
        <w:t>1</w:t>
      </w:r>
      <w:r w:rsidR="00716E55">
        <w:rPr>
          <w:lang w:val="ru-RU"/>
        </w:rPr>
        <w:t xml:space="preserve">. </w:t>
      </w:r>
      <w:r w:rsidRPr="008C7964">
        <w:rPr>
          <w:lang w:val="ru-RU"/>
        </w:rPr>
        <w:t>ทันทีที่ความรู้สึกถึงความผิดบาปของคุณและอันตรายจากการยังคงอยู่ในความผิดบาปนั้นเริ่มก่อตัวขึ้นแม้เพียงเล็กน้อยด้วยวิธีนี้ จงสำรวจลึกเข้าไปในตัวคุณเอง และด้วยความเข้มข้นทางจิตใจที่มากยิ่งขึ้น จงตีตัวเองด้วยภาพนิมิตที่น่าสะพรึงกลัวและทำให้สติกลับคืนมา; ใช้ภาพนิมิตเหล่านั้นสั่นสะเทือนและทำให้</w:t>
      </w:r>
      <w:r w:rsidRPr="008C7964">
        <w:rPr>
          <w:b/>
          <w:lang w:val="ru-RU"/>
        </w:rPr>
        <w:t>หัวใจที่แข็ง</w:t>
      </w:r>
      <w:r w:rsidRPr="008C7964">
        <w:rPr>
          <w:lang w:val="ru-RU"/>
        </w:rPr>
        <w:t xml:space="preserve">กระด้างของคุณอ่อนลง เหมือนกับที่ค้อนหนักทำให้หินแข็งอ่อนตัวลง </w:t>
      </w:r>
    </w:p>
    <w:p w14:paraId="41C4E2EA" w14:textId="77777777" w:rsidR="00C00D83" w:rsidRPr="008C7964" w:rsidRDefault="001F2820" w:rsidP="00716E55">
      <w:pPr>
        <w:widowControl w:val="0"/>
        <w:ind w:firstLine="720"/>
        <w:rPr>
          <w:lang w:val="ru-RU"/>
        </w:rPr>
      </w:pPr>
      <w:r w:rsidRPr="008C7964">
        <w:rPr>
          <w:lang w:val="ru-RU"/>
        </w:rPr>
        <w:t xml:space="preserve">(a) นึกถึงความตายของตนเอง พูดกับตัวเองว่า: ‘อนิจจา </w:t>
      </w:r>
      <w:r w:rsidR="00EC4FF7" w:rsidRPr="008C7964">
        <w:rPr>
          <w:lang w:val="ru-RU"/>
        </w:rPr>
        <w:t xml:space="preserve">ความตายใกล้เข้ามาแล้ว’ </w:t>
      </w:r>
      <w:r w:rsidRPr="008C7964">
        <w:rPr>
          <w:lang w:val="ru-RU"/>
        </w:rPr>
        <w:t xml:space="preserve">คนหนึ่งแล้วคนหนึ่งกำลังตายไปรอบตัวคุณ; เวลากำลังจะถึงตัวคุณแล้ว โดยไม่ต้องเลื่อนเวลาความตายออกไป ให้เชื่อมั่นว่าทูตความตายได้ถูกส่งมาแล้ว กำลังเดินทางมา และกำลังใกล้เข้ามา หรือลองจินตนาการว่าตัวคุณคือชายคนหนึ่งที่มีดาบแขวนอยู่เหนือหัว พร้อมจะฟันลงมา แล้วลองนึกภาพอย่างชัดเจนว่าสิ่งที่จะเกิดขึ้นกับคุณเมื่อตายและหลังความตาย </w:t>
      </w:r>
      <w:r w:rsidRPr="008C7964">
        <w:rPr>
          <w:i/>
          <w:lang w:val="ru-RU"/>
        </w:rPr>
        <w:t xml:space="preserve">การพิพากษาคอยอยู่ ณ ประตูสวรรค์ </w:t>
      </w:r>
      <w:r w:rsidRPr="008C7964">
        <w:rPr>
          <w:lang w:val="ru-RU"/>
        </w:rPr>
        <w:t xml:space="preserve">ความลับของคุณจะถูกเปิดเผยต่อหน้าเหล่าทูตสวรรค์และนักบุญทั้งหลาย ที่นั่น ต่อหน้าสายตาทุกคน คุณจะยืนอยู่เพียงลำพังกับกรรมของคุณ และด้วยกรรมเหล่านั้น คุณจะถูกตัดสินว่าผิดหรือถูก </w:t>
      </w:r>
      <w:r w:rsidRPr="008C7964">
        <w:rPr>
          <w:b/>
          <w:lang w:val="ru-RU"/>
        </w:rPr>
        <w:t>แล้วสวรรค์คืออะไร และนรกคืออะไร</w:t>
      </w:r>
      <w:r w:rsidRPr="008C7964">
        <w:rPr>
          <w:lang w:val="ru-RU"/>
        </w:rPr>
        <w:t>? ในสวรรค์มีความสุขที่บรรยายไม่หมด; ในนรกมีความทุกข์ทรมานที่ไม่มีที่พึ่งหรือจุดจบ; และบนนรกนั้นมีตราประทับแห่งการปฏิเสธอย่างเด็ดขาดจากพระเจ้า จงนำสิ่งเหล่านี้ทั้งหมดมาคิดให้ลึกซึ้ง และบังคับตัวเองให้ครุ่นคิดถึงมันจนกระทั่งคุณเต็มเปี่ยม</w:t>
      </w:r>
      <w:r w:rsidRPr="008C7964">
        <w:rPr>
          <w:b/>
          <w:lang w:val="ru-RU"/>
        </w:rPr>
        <w:t>ไปด้วยความกลัวและความหวาดหวั่น</w:t>
      </w:r>
      <w:r w:rsidRPr="008C7964">
        <w:rPr>
          <w:lang w:val="ru-RU"/>
        </w:rPr>
        <w:t xml:space="preserve"> </w:t>
      </w:r>
    </w:p>
    <w:p w14:paraId="3941F350" w14:textId="77777777" w:rsidR="00C00D83" w:rsidRPr="008C7964" w:rsidRDefault="001F2820" w:rsidP="00716E55">
      <w:pPr>
        <w:widowControl w:val="0"/>
        <w:ind w:firstLine="720"/>
        <w:rPr>
          <w:lang w:val="ru-RU"/>
        </w:rPr>
      </w:pPr>
      <w:r w:rsidRPr="008C7964">
        <w:rPr>
          <w:lang w:val="ru-RU"/>
        </w:rPr>
        <w:t>b) แล้วหันมาหาพระเจ้า และนำตัวท่าน—ผู้ถูกมลทินและแบกภาระด้วยบาปมากมาย—มาอยู่ต่อหน้าพระองค์—ผู้ทรงอยู่ทุกหนทุกแห่ง ทรงรู้ทุกสิ่ง ทรงเมตตาทุกประการ และทรงอดทนต่อความผิดนานแสนนาน</w:t>
      </w:r>
      <w:r w:rsidR="00405063" w:rsidRPr="008C7964">
        <w:rPr>
          <w:lang w:val="ru-RU"/>
        </w:rPr>
        <w:t>!</w:t>
      </w:r>
      <w:r w:rsidRPr="008C7964">
        <w:rPr>
          <w:lang w:val="ru-RU"/>
        </w:rPr>
        <w:t xml:space="preserve"> คุณจะยังคงทำให้พระเนตรของพระเจ้าขุ่นเคืองด้วยรูปลักษณ์ที่น่ารังเกียจและเต็มไปด้วยบาปของคุณต่อไปหรือไม่? คุณจะยังคงหันหลังให้พระองค์ด้วยความไม่สำนึกในพระคุณ ผู้ที่ทรงแสดงความเมตตาต่อคุณในทุกทางต่อไปหรือไม่? คุณจะยังคงปิดหูต่อเสียงของพระบิดา ผู้เรียกคุณด้วยความเมตตาอยู่หรือไม่? คุณจะยังคงปฏิเสธมือที่เหยียดออกเพื่อรับคุณอยู่หรือไม่? จงนำความขัดแย้งนี้มาพิจารณาในใจ และรีบเร่งปลุกเร้าและเสริม</w:t>
      </w:r>
      <w:r w:rsidRPr="008C7964">
        <w:rPr>
          <w:b/>
          <w:lang w:val="ru-RU"/>
        </w:rPr>
        <w:t>สร้างความเมตตาและความเศร้าโศกต่อพระเจ้า</w:t>
      </w:r>
      <w:r w:rsidRPr="008C7964">
        <w:rPr>
          <w:lang w:val="ru-RU"/>
        </w:rPr>
        <w:t xml:space="preserve">ในตัวคุณ </w:t>
      </w:r>
    </w:p>
    <w:p w14:paraId="322028C4" w14:textId="77777777" w:rsidR="00C00D83" w:rsidRPr="008C7964" w:rsidRDefault="001F2820" w:rsidP="00716E55">
      <w:pPr>
        <w:widowControl w:val="0"/>
        <w:ind w:firstLine="720"/>
        <w:rPr>
          <w:lang w:val="ru-RU"/>
        </w:rPr>
      </w:pPr>
      <w:r w:rsidRPr="008C7964">
        <w:rPr>
          <w:lang w:val="ru-RU"/>
        </w:rPr>
        <w:t>c) นอกจากนี้ จงระลึกไว้เสมอว่า ท่านเป็นคริสเตียน ผู้ได้รับการไถ่ด้วยพระโลหิตของพระคริสต์ ได้รับการชำระล้างด้วยน้ำบัพติศมา ได้รับพระวิญญาณบริสุทธิ์ ร่วมรับประทานศีลมหาสนิท และได้รับการหล่อเลี้ยงด้วยพระกายและพระโลหิตของพระองค์ แต่ท่านกลับเหยียบย่ำสิ่งเหล่านี้ทั้งหมดเพื่อบาป ซึ่งกำลังทำลายท่าน! จงใช้ใจคิดขึ้นไปยังกอลโกธา และตระหนักถึงค่า</w:t>
      </w:r>
      <w:r w:rsidR="00374D23" w:rsidRPr="008C7964">
        <w:rPr>
          <w:lang w:val="ru-RU"/>
        </w:rPr>
        <w:t xml:space="preserve">ของบาปของคุณ… </w:t>
      </w:r>
      <w:r w:rsidRPr="008C7964">
        <w:rPr>
          <w:lang w:val="ru-RU"/>
        </w:rPr>
        <w:t xml:space="preserve">คุณจะยังคงทำร้ายศีรษะของพระเจ้าด้วยหนามของบาปของคุณหรือไม่? คุณจะยังคงตรึงพระองค์บนไม้กางเขน เจาะข้างพระองค์ และเยาะเย้ยความอดทนอันยาวนานของพระองค์หรือไม่? หรือท่านไม่ทราบว่า เมื่อทำบาป ท่านก็ร่วมทุกข์ทรมานกับพระผู้ช่วยให้รอด และด้วยเหตุนี้ ท่านจะร่วมชะตากรรมกับผู้ทรมานพระองค์ แต่หากท่านละทิ้งบาปและกลับใจ ท่านจะได้รับส่วนในฤทธิ์อำนาจแห่งความตายของพระองค์? จงเลือกหนึ่งในสองสิ่งนี้: หรือจะตรึงพระองค์ไว้บนไม้กางเขนและพินาศไปตลอดกาล หรือจะตรึงตัวท่านเองไว้กับพระองค์ และรับมรดกชีวิตนิรันดร์ร่วมกับพระองค์ </w:t>
      </w:r>
    </w:p>
    <w:p w14:paraId="16C8C5D7" w14:textId="77777777" w:rsidR="00C00D83" w:rsidRPr="008C7964" w:rsidRDefault="001F2820" w:rsidP="00716E55">
      <w:pPr>
        <w:widowControl w:val="0"/>
        <w:ind w:firstLine="720"/>
        <w:rPr>
          <w:lang w:val="ru-RU"/>
        </w:rPr>
      </w:pPr>
      <w:r w:rsidRPr="008C7964">
        <w:rPr>
          <w:lang w:val="ru-RU"/>
        </w:rPr>
        <w:t>d) พิจารณาต่อไปว่าบาปนี้คืออะไร ที่ท่านยึดมั่นไว้อย่างแน่นหนา มันคือความชั่วร้าย เป็นความชั่วร้ายที่ร้ายแรงที่สุด มันทำให้เราห่างไกลจากพระเจ้า ทำลายจิตวิญญาณและร่างกาย ทำให้เราต้องทนทุกข์ทรมานจากมโนธรรม ทำให้เราต้องเผชิญกับการลงโทษของพระเจ้าทั้งในชีวิต ความตาย และหลังความตาย และโยนเราลงสู่นรก ปิดกั้นเราไม่ให้เข้าสวรรค์ตลอดไป เรารักสัตว์ร้ายอะไรกัน! จงรับรู้ในใจถึงความชั่วร้ายทั้งหมดที่เกิดจากบาป และพยายาม</w:t>
      </w:r>
      <w:r w:rsidRPr="008C7964">
        <w:rPr>
          <w:b/>
          <w:lang w:val="ru-RU"/>
        </w:rPr>
        <w:t>เกลียดชังมันและหันหลังให้มัน</w:t>
      </w:r>
      <w:r w:rsidRPr="008C7964">
        <w:rPr>
          <w:lang w:val="ru-RU"/>
        </w:rPr>
        <w:t xml:space="preserve"> </w:t>
      </w:r>
    </w:p>
    <w:p w14:paraId="2F5A8C64" w14:textId="77777777" w:rsidR="00C00D83" w:rsidRPr="008C7964" w:rsidRDefault="001F2820" w:rsidP="00716E55">
      <w:pPr>
        <w:widowControl w:val="0"/>
        <w:ind w:firstLine="720"/>
        <w:rPr>
          <w:lang w:val="ru-RU"/>
        </w:rPr>
      </w:pPr>
      <w:r w:rsidRPr="008C7964">
        <w:rPr>
          <w:lang w:val="ru-RU"/>
        </w:rPr>
        <w:t xml:space="preserve">(d) สุดท้าย จงมองบาปจากมุมมองของมาร ซึ่งเป็นผู้ยุยงและเผยแพร่บาปเป็นครั้งแรก และพิจารณาดูว่าท่านกำลังทำงานหนักเพื่อใครผ่านบาปนี้ พระเจ้าได้ทรงกระทำและยังคงทรงกระทำทุกสิ่งเพื่อท่าน แต่ท่านกลับปฏิเสธที่จะทำให้พระองค์พอพระทัย ส่วนมารนั้นไม่ทำอะไรเพื่อท่านเลย แต่เพียงแต่กดขี่ท่านผ่านบาปเท่านั้น </w:t>
      </w:r>
      <w:r w:rsidRPr="008C7964">
        <w:rPr>
          <w:lang w:val="ru-RU"/>
        </w:rPr>
        <w:lastRenderedPageBreak/>
        <w:t xml:space="preserve">แต่ท่านกลับทำงานหนักเพื่อเขาอย่างเต็มใจและไม่รู้จักเหน็ดเหนื่อย ท่านเป็นเพื่อนกับมันผ่านทางบาป ในขณะที่มันกลับมีความอาฆาตต่อท่านผ่านทางบาปนั้น มันล่อลวงท่านให้ตกสู่บาปด้วยคำสัญญาถึงความสุขจากบาป แต่กลับทรมานและทำให้ผู้ที่ตกสู่บาปต้องทุกข์ทรมาน ที่นี่มันบอกว่าบาปนั้นไม่มีความหมายอะไร แต่ที่นั่นมันจะยกบาปเหล่านั้นขึ้นมาเป็นหลักฐานต่อต้านเรา เป็นข้อกล่าวหาที่ร้ายแรง มันสั่นสะท้านด้วยความสุขร้ายเมื่อมีใครถูกติดอยู่ในกับดักของบาปและยังคงอยู่ตรงนั้นต่อไป จงพิจารณาทุกสิ่งนี้และปลุกเร้าความรังเกียจต่อผู้เกลียดมนุษย์ผู้นี้และกิจการของเขาขึ้นในใจคุณ </w:t>
      </w:r>
    </w:p>
    <w:p w14:paraId="3FC8B683" w14:textId="77777777" w:rsidR="00C00D83" w:rsidRPr="008C7964" w:rsidRDefault="001F2820" w:rsidP="00716E55">
      <w:pPr>
        <w:widowControl w:val="0"/>
        <w:ind w:firstLine="720"/>
        <w:rPr>
          <w:lang w:val="ru-RU"/>
        </w:rPr>
      </w:pPr>
      <w:r w:rsidRPr="008C7964">
        <w:rPr>
          <w:lang w:val="ru-RU"/>
        </w:rPr>
        <w:t xml:space="preserve">เมื่อคุณปลูกฝังลงในใจตัวเองทีละอย่าง ทั้งความรู้สึกที่บดขยี้และปลอบประโลม — บางครั้งเป็นความสยองและความกลัว บางครั้งเป็นความเศร้าและความสงสาร บางครั้งเป็นความรังเกียจและความเกลียดชัง — ใจของคุณจะค่อยๆ อุ่นขึ้นและมีชีวิตชีวาขึ้น และพร้อมกับนั้น ความตั้งใจที่ผ่อนคลายของคุณจะเริ่มเคลื่อนไหวและตึงเครียดขึ้น เช่นเดียวกับที่กระแสไฟฟ้าสร้างความตึงเครียดและความตื่นเต้นให้กับร่างกาย หรือเช่นเดียวกับที่อากาศยามเช้าที่สดชื่นและเย็นสบายสร้างความสดชื่นและพลังชีวิต ดังนั้น ความรู้สึกเหล่านี้ที่เติมเต็มจิตวิญญาณ ก็จะปลุกพลังที่หลับใหลให้ตื่นขึ้น และจุดประกายความปรารถนาและความพร้อมที่จะลงมือทำ เพื่อหลุดพ้นจากสถานการณ์อันตรายนั้น นี่คือความเคลื่อนไหวแรกๆ ของความห่วงใยอย่างจริงจังต่อความรอดของตนเอง ดังนั้น ตั้งแต่วินาทีนี้เป็นต้นไป จงลงมือทำด้วยความมุ่งมั่นที่มากยิ่งขึ้น </w:t>
      </w:r>
    </w:p>
    <w:p w14:paraId="120EA5CC" w14:textId="77777777" w:rsidR="00C00D83" w:rsidRPr="008C7964" w:rsidRDefault="001F2820" w:rsidP="005B4596">
      <w:pPr>
        <w:widowControl w:val="0"/>
        <w:ind w:firstLine="720"/>
        <w:rPr>
          <w:lang w:val="ru-RU"/>
        </w:rPr>
      </w:pPr>
      <w:r w:rsidRPr="008C7964">
        <w:rPr>
          <w:lang w:val="ru-RU"/>
        </w:rPr>
        <w:t xml:space="preserve">2) </w:t>
      </w:r>
      <w:r w:rsidRPr="008C7964">
        <w:rPr>
          <w:b/>
          <w:lang w:val="ru-RU"/>
        </w:rPr>
        <w:t>ข</w:t>
      </w:r>
      <w:r w:rsidRPr="008C7964">
        <w:rPr>
          <w:lang w:val="ru-RU"/>
        </w:rPr>
        <w:t>ับ</w:t>
      </w:r>
      <w:r w:rsidRPr="008C7964">
        <w:rPr>
          <w:b/>
          <w:lang w:val="ru-RU"/>
        </w:rPr>
        <w:t xml:space="preserve">ไล่ความง่วงนอนจากความประมาท </w:t>
      </w:r>
      <w:r w:rsidRPr="008C7964">
        <w:rPr>
          <w:lang w:val="ru-RU"/>
        </w:rPr>
        <w:t xml:space="preserve">ความตั้งใจที่จะทำความดีของคุณได้อ่อนแอลงจากการอยู่ในบาปมานาน—ตอนนี้จงรวบรวมความคิดที่มักกระตุ้นพลังงานมาไว้รอบมัน: ด้านความดี จงนึกถึงการรอดพ้น ความสูงส่ง ความเป็นสากล ความง่ายดายในการบรรลุผลและการขจัดอุปสรรค ความสุขที่รออยู่ใกล้มือ และเหนือสิ่งอื่นใด—ความจำเป็น; แต่ด้านของบาปนั้น มีทุกสิ่งที่ตรงกันข้ามกับสิ่งเหล่านี้; จงอธิบายสิ่งนี้ให้ตัวเองฟังอย่างละเอียดและด้วยความจริงใจทั้งหมด จนกระทั่งคุณปลุกตัวเองให้ตื่นขึ้นและเข้าสู่สภาพของความกระตือรือร้นที่ตื่นตัว พร้อมที่จะลงมือทำทันที จงกล่าวกับจิตวิญญาณของคุณว่า: </w:t>
      </w:r>
    </w:p>
    <w:p w14:paraId="56FB2D4B" w14:textId="77777777" w:rsidR="00C00D83" w:rsidRPr="008C7964" w:rsidRDefault="001F2820" w:rsidP="005B4596">
      <w:pPr>
        <w:widowControl w:val="0"/>
        <w:ind w:firstLine="720"/>
        <w:rPr>
          <w:lang w:val="ru-RU"/>
        </w:rPr>
      </w:pPr>
      <w:r w:rsidRPr="008C7964">
        <w:rPr>
          <w:lang w:val="ru-RU"/>
        </w:rPr>
        <w:t xml:space="preserve">a) ท้ายที่สุดแล้ว มีเพียงสองทางเลือกเท่านั้น: หรือคุณจะพินาศไปตลอดกาลหากยังคงเป็นเช่นนี้ หรือหากคุณไม่ต้องการเช่นนั้น ก็จงกลับใจและหันมาหาพระเจ้าและพระบัญญัติของพระองค์ ทำไมต้องรอ? ยิ่งรอนานเท่าไร สถานการณ์ก็จะยิ่งเลวร้ายลง จงระมัดระวังไว้ เพราะความตายอยู่ใกล้ประตูแล้ว </w:t>
      </w:r>
    </w:p>
    <w:p w14:paraId="7D057A32" w14:textId="77777777" w:rsidR="00C00D83" w:rsidRPr="008C7964" w:rsidRDefault="001F2820" w:rsidP="005B4596">
      <w:pPr>
        <w:widowControl w:val="0"/>
        <w:ind w:firstLine="720"/>
        <w:rPr>
          <w:lang w:val="ru-RU"/>
        </w:rPr>
      </w:pPr>
      <w:r w:rsidRPr="008C7964">
        <w:rPr>
          <w:lang w:val="ru-RU"/>
        </w:rPr>
        <w:t xml:space="preserve">b) มันเป็นความพยายามที่ยากลำบากขนาดนั้นหรือ? เพียงแค่เริ่มต้น; เพียงแค่พยายามเท่านั้น พระเจ้าอยู่ใกล้ และทุกความช่วยเหลือจากพระองค์พร้อมสำหรับคุณแล้ว </w:t>
      </w:r>
    </w:p>
    <w:p w14:paraId="562DDC34" w14:textId="77777777" w:rsidR="00C00D83" w:rsidRPr="008C7964" w:rsidRDefault="001F2820" w:rsidP="005B4596">
      <w:pPr>
        <w:widowControl w:val="0"/>
        <w:ind w:firstLine="720"/>
        <w:rPr>
          <w:lang w:val="ru-RU"/>
        </w:rPr>
      </w:pPr>
      <w:r w:rsidRPr="008C7964">
        <w:rPr>
          <w:lang w:val="ru-RU"/>
        </w:rPr>
        <w:t>c) และนี่คือพรอันยิ่งใหญ่เพียงใด</w:t>
      </w:r>
      <w:r w:rsidR="00405063" w:rsidRPr="008C7964">
        <w:rPr>
          <w:lang w:val="ru-RU"/>
        </w:rPr>
        <w:t xml:space="preserve">! </w:t>
      </w:r>
      <w:r w:rsidRPr="008C7964">
        <w:rPr>
          <w:lang w:val="ru-RU"/>
        </w:rPr>
        <w:t xml:space="preserve">คุณจะสลัดทิ้งภาระและพันธนาการเหล่านี้ และก้าวเข้าสู่เสรีภาพของบุตรของพระเจ้า </w:t>
      </w:r>
    </w:p>
    <w:p w14:paraId="3865A376" w14:textId="77777777" w:rsidR="00C00D83" w:rsidRPr="008C7964" w:rsidRDefault="001F2820" w:rsidP="005B4596">
      <w:pPr>
        <w:widowControl w:val="0"/>
        <w:ind w:firstLine="720"/>
        <w:rPr>
          <w:lang w:val="ru-RU"/>
        </w:rPr>
      </w:pPr>
      <w:r w:rsidRPr="008C7964">
        <w:rPr>
          <w:lang w:val="ru-RU"/>
        </w:rPr>
        <w:t xml:space="preserve">d) ทำไมคุณจึงทรมานตัวเองเหมือนเป็นศัตรู? คุณไม่พบความสงบทั้งวันทั้งคืน ทุกหนทุกแห่งล้วนเต็มไปด้วยความสับสนและความกังวล เพียงแค่เปลี่ยนแปลงตัวเองเพียงเล็กน้อย ทุกสิ่งนี้จะหายไป และคุณจะเห็นความสุขของชีวิต </w:t>
      </w:r>
    </w:p>
    <w:p w14:paraId="2E3CC746" w14:textId="77777777" w:rsidR="00C00D83" w:rsidRPr="008C7964" w:rsidRDefault="001F2820" w:rsidP="005B4596">
      <w:pPr>
        <w:widowControl w:val="0"/>
        <w:ind w:firstLine="720"/>
        <w:rPr>
          <w:lang w:val="ru-RU"/>
        </w:rPr>
      </w:pPr>
      <w:r w:rsidRPr="008C7964">
        <w:rPr>
          <w:lang w:val="ru-RU"/>
        </w:rPr>
        <w:t>e) ดูสิ ทุกคนได้ไปหา</w:t>
      </w:r>
      <w:r w:rsidR="00FA3377">
        <w:rPr>
          <w:lang w:val="ru-RU"/>
        </w:rPr>
        <w:t xml:space="preserve">พระเจ้าแล้ว… </w:t>
      </w:r>
      <w:r w:rsidRPr="008C7964">
        <w:rPr>
          <w:lang w:val="ru-RU"/>
        </w:rPr>
        <w:t xml:space="preserve">คนหนึ่งได้หันกลับมาแล้ว อีกคน และคนที่สาม ทำไมคุณยังยืนอยู่ตรงนั้น? ไปเถอะ! คุณแย่กว่าคนอื่นหรือ? </w:t>
      </w:r>
    </w:p>
    <w:p w14:paraId="6CB5A75D" w14:textId="77777777" w:rsidR="00C00D83" w:rsidRPr="008C7964" w:rsidRDefault="001F2820" w:rsidP="005B4596">
      <w:pPr>
        <w:widowControl w:val="0"/>
        <w:ind w:firstLine="720"/>
        <w:rPr>
          <w:lang w:val="ru-RU"/>
        </w:rPr>
      </w:pPr>
      <w:r w:rsidRPr="008C7964">
        <w:rPr>
          <w:lang w:val="ru-RU"/>
        </w:rPr>
        <w:t xml:space="preserve">f) ทุกสิ่งรอบตัวคุณล้วนมีชีวิต และทุกสิ่งล้วนเรียกคุณให้กลับสู่ชีวิต พระเจ้าไม่ใช่พระเจ้าของผู้ตาย แต่เป็นพระเจ้าของผู้มีชีวิต จงเข้าร่วมกับผู้ที่ดำเนินชีวิตตามพระองค์ ไปเถิด จงดื่มจากน้ำพุแห่งน้ำชีวิต </w:t>
      </w:r>
    </w:p>
    <w:p w14:paraId="0FE279F3" w14:textId="77777777" w:rsidR="00C00D83" w:rsidRPr="008C7964" w:rsidRDefault="001F2820" w:rsidP="005B4596">
      <w:pPr>
        <w:widowControl w:val="0"/>
        <w:ind w:firstLine="720"/>
        <w:rPr>
          <w:lang w:val="ru-RU"/>
        </w:rPr>
      </w:pPr>
      <w:r w:rsidRPr="008C7964">
        <w:rPr>
          <w:lang w:val="ru-RU"/>
        </w:rPr>
        <w:t>พลังของเจตจำนงที่เฉื่อยชาจะถูกปลุกเร้าเสมอเมื่อบุคคลนั้นวางตัวเองอยู่ระหว่างสองขั้วสุดโต่ง — ไม่ว่าจะต้องพินาศหรือต้องเปลี่ยนแปลงชีวิตตนเอง สัญชาตญาณการรักษาชีวิตจะกระตุ้นให้เขาลงมือทำทันที หลังจากนั้น ให้ชี้ให้เห็นว่า การเปลี่ยนแปลงชีวิตให้ดีขึ้นจะนำมาซึ่งพรอันยิ่งใหญ่เพียงใด การทำเช่นนั้นง่ายเพียงใด และว่าคุณมีความสามารถที่จะทำได้ ถูกเรียกให้ทำเช่นนั้น และมีทุกวิถีทางที่พร้อมใช้; ว่าความดีทั้งบนโลกและในสวรรค์จะชื่นชมยินดี จะร่วมเป็นหนึ่งเดียวกับคุณ จะโอบกอดคุณไว้ และความสุขจะไหลรินในชีวิตชุมชนร่วมกับทุกคนที่อยู่ในพระเยซูคริสต์องค์พระผู้เป็นเจ้าของเรา — ชี้ให้เห็นทุกสิ่งนี้ และเจตจำนงที่อ่อนแอของคุณจะฟื้นคืนมา และหัวเข่าที่อ่อนล้าของคุณจะได้รับการเสริมกำลัง</w:t>
      </w:r>
    </w:p>
    <w:p w14:paraId="7E6D06C3" w14:textId="77777777" w:rsidR="00C00D83" w:rsidRPr="008C7964" w:rsidRDefault="001F2820" w:rsidP="005B4596">
      <w:pPr>
        <w:widowControl w:val="0"/>
        <w:ind w:firstLine="720"/>
        <w:rPr>
          <w:lang w:val="ru-RU"/>
        </w:rPr>
      </w:pPr>
      <w:r w:rsidRPr="008C7964">
        <w:rPr>
          <w:lang w:val="ru-RU"/>
        </w:rPr>
        <w:lastRenderedPageBreak/>
        <w:t xml:space="preserve">ด้วยการฝึกฝนตนเองในลักษณะนี้ คุณจะขับไล่ความมืดบอด ความไม่ไวต่อความรู้สึก และความประมาทเลินเล่อออกไปได้มากขึ้นเรื่อยๆ แต่จงฝึกฝน และฝึกฝนโดยไม่ลังเล จิตวิญญาณที่เต็มไปด้วยบาปมีความเจ้าเล่ห์ จนหลีกเลี่ยงการฝึกฝนเพื่อความรอดด้วยทุกวิถีทางที่เป็นไปได้ มาเถิด จับมันไว้และแบกมันไป; มันจะไม่ต่อต้าน—มันเพียงแต่ไม่ต้องการทำงานด้วยตัวเองเท่านั้น ภายในตัวคุณเอง ไม่มีใครสามารถเป็นนายได้นอกจากตัวคุณเอง เข้าสู่ภายในตัวคุณเอง และทำลาย ตีล้ม และนำตัวคุณเองให้กลับสู่เหตุผล; นำคดีของคุณเองมาพิจารณาต่อหน้าพระเจ้า; ชักจูงและโน้มน้าวใจตัวคุณเอง นั่นคือเหตุผลที่ในการทำงานเพื่อการกลับใจ การใช้เหตุผลกับตัวเองนั้น อาจกล่าวได้ว่าเป็นทางเข้าเดียวสู่การกลับใจนั้น หากคุณไม่ใช้เหตุผลกับตัวเองและไม่พิจารณาว่าควรทำอะไร ใครจะทำแทนคุณได้? นั่นคือเหตุผลที่กล่าวกับคุณว่า: ‘พิจารณาสิ่งนี้ คิดทบทวนสิ่งนั้น </w:t>
      </w:r>
      <w:r w:rsidR="00EC4FF7" w:rsidRPr="008C7964">
        <w:rPr>
          <w:lang w:val="ru-RU"/>
        </w:rPr>
        <w:t xml:space="preserve">สำรวจเรื่องนั้นเรื่องนี้’ </w:t>
      </w:r>
    </w:p>
    <w:p w14:paraId="37A95C7A" w14:textId="77777777" w:rsidR="00C00D83" w:rsidRPr="008C7964" w:rsidRDefault="001F2820" w:rsidP="005B4596">
      <w:pPr>
        <w:widowControl w:val="0"/>
        <w:ind w:firstLine="720"/>
        <w:rPr>
          <w:lang w:val="ru-RU"/>
        </w:rPr>
      </w:pPr>
      <w:r w:rsidRPr="008C7964">
        <w:rPr>
          <w:lang w:val="ru-RU"/>
        </w:rPr>
        <w:t xml:space="preserve">จากนี้เราสามารถตัดสินได้ว่า </w:t>
      </w:r>
      <w:r w:rsidR="00A4625D" w:rsidRPr="008C7964">
        <w:rPr>
          <w:lang w:val="ru-RU"/>
        </w:rPr>
        <w:t>เป็นพรอัน</w:t>
      </w:r>
      <w:r w:rsidRPr="008C7964">
        <w:rPr>
          <w:lang w:val="ru-RU"/>
        </w:rPr>
        <w:t>ยิ่งใหญ่เพียงใดสำหรับผู้ทำบาป หากความ</w:t>
      </w:r>
      <w:r w:rsidR="00A4625D" w:rsidRPr="008C7964">
        <w:rPr>
          <w:lang w:val="ru-RU"/>
        </w:rPr>
        <w:t xml:space="preserve">เสื่อมทรามของเขา </w:t>
      </w:r>
      <w:r w:rsidRPr="008C7964">
        <w:rPr>
          <w:lang w:val="ru-RU"/>
        </w:rPr>
        <w:t xml:space="preserve">ยังไม่สามารถดับแสงแห่งความรู้ในความจริงภายในตัวเขาได้โดยสิ้นเชิง แม้บุคลิกภาพของเขาจะเสื่อมทราม และอารมณ์ของเขาจะไม่บริสุทธิ์ แต่หากแนวคิดที่ถูกต้องยังคงอยู่ในจิตวิญญาณของเขา ก็ยังมีสิ่งที่จะยึดถือได้สำหรับผู้ที่เริ่มคิดถึงการไถ่บาป แต่เมื่อแม้สิ่งเหล่านี้ก็หายไปหมด เมื่อจิตใจก็ถูกทำให้เสื่อมทรามด้วย—ไม่ว่าจะตกอยู่ในความสงสัย สูญเสียความเชื่อมั่น หรือยอมรับคำสอนที่ผิดเพี้ยนอย่างสิ้นเชิง—เมื่อนั้นบุคคลนั้นจะไม่มีอะไรเหลือที่จะใช้ควบคุมตนเองได้อีก; เมื่อนั้นต้องยอมรับว่าไม่มีความซื่อสัตย์เหลืออยู่ภายในตัวเขาเลยตั้งแต่หัวจรดเท้า อย่างไรก็ตาม มีเพียงไม่กี่คนเท่านั้นที่ถึงสภาพเช่นนี้ และผู้ที่ถึงขั้นนั้นแล้ว หากยังมีโอกาสที่จะกลับใจ ก็กลับใจได้ผ่านทางพระคุณของพระเจ้าที่อัศจรรย์และน่าทึ่ง อย่างไรก็ตาม ผู้มีบาปส่วนใหญ่ไม่ได้สูญเสียความเชื่อ หรือตามคำพูดของอัครทูต คือ ‘คำสอนที่ถูกต้อง’ แต่เพียงแต่เสื่อมทรามทางศีลธรรมเท่านั้น สำหรับคนเช่นนี้ </w:t>
      </w:r>
      <w:r w:rsidR="00D175AF" w:rsidRPr="008C7964">
        <w:rPr>
          <w:lang w:val="ru-RU"/>
        </w:rPr>
        <w:t>การปลุก</w:t>
      </w:r>
      <w:r w:rsidRPr="008C7964">
        <w:rPr>
          <w:lang w:val="ru-RU"/>
        </w:rPr>
        <w:t>ฟื้นแนวคิดที่</w:t>
      </w:r>
      <w:r w:rsidR="00D175AF" w:rsidRPr="008C7964">
        <w:rPr>
          <w:lang w:val="ru-RU"/>
        </w:rPr>
        <w:t>เลือนลางไป</w:t>
      </w:r>
      <w:r w:rsidRPr="008C7964">
        <w:rPr>
          <w:lang w:val="ru-RU"/>
        </w:rPr>
        <w:t>เพราะการละเลย และเสริมสร้างความเชื่อมั่นที่อ่อนแอในแนวคิดเหล่านั้น — ซึ่งเกิดจากความไม่ใส่ใจและความไม่สนใจต่อสิ่งดีงามทั่วไป — ก็เพียงพอแล้ว นั่งลงและพิจารณาด้วยตนเองว่าคุณควรเชื่ออะไร ควรใช้ชีวิตอย่างไร และควรหวังสิ่งใด ตามความเชื่อและพระบัญญัติของพระเจ้า หากคุณพบว่าสิ่งนี้ยากลำบาก ให้ปรึกษา</w:t>
      </w:r>
      <w:r w:rsidR="00D175AF" w:rsidRPr="008C7964">
        <w:rPr>
          <w:lang w:val="ru-RU"/>
        </w:rPr>
        <w:t>คำสอนศาสนา</w:t>
      </w:r>
      <w:r w:rsidRPr="008C7964">
        <w:rPr>
          <w:lang w:val="ru-RU"/>
        </w:rPr>
        <w:t>; หากคุณไม่สามารถทำแม้แต่สิ่งนั้นได้ ให้พูดคุยกับ</w:t>
      </w:r>
      <w:r w:rsidR="00C7547D" w:rsidRPr="008C7964">
        <w:rPr>
          <w:lang w:val="ru-RU"/>
        </w:rPr>
        <w:t xml:space="preserve">ใครสักคน </w:t>
      </w:r>
      <w:r w:rsidRPr="008C7964">
        <w:rPr>
          <w:lang w:val="ru-RU"/>
        </w:rPr>
        <w:t xml:space="preserve">— และที่สำคัญที่สุดคือกับพ่อทางจิตวิญญาณของคุณ เมื่อคุณทำสิ่งนี้แล้ว ความจริงอันสูงส่งจะผุดขึ้นในตัวคุณอย่างชัยชนะ — และจะเริ่มขับไล่ความเท็จในพฤติกรรม ทัศนคติ และความรู้สึกที่ครอบงำคุณ ด้วยอำนาจอันเด็ดขาด จากนั้น เหตุผลของคุณก็จะสามารถเปิดเผยความมืดบอดของตนเอง ทำลายความไม่ไวต่อความรู้สึก และขจัดความประมาทของคุณได้อย่างง่ายดาย </w:t>
      </w:r>
    </w:p>
    <w:p w14:paraId="774D950D" w14:textId="77777777" w:rsidR="00C00D83" w:rsidRPr="008C7964" w:rsidRDefault="001F2820" w:rsidP="005B4596">
      <w:pPr>
        <w:widowControl w:val="0"/>
        <w:ind w:firstLine="720"/>
        <w:rPr>
          <w:lang w:val="ru-RU"/>
        </w:rPr>
      </w:pPr>
      <w:r w:rsidRPr="008C7964">
        <w:rPr>
          <w:lang w:val="ru-RU"/>
        </w:rPr>
        <w:t xml:space="preserve">เมื่อมีหัวข้อมากมายที่ต้องนำมาไตร่ตรองภายในตนเอง คุณไม่ควรคิดว่านี่เป็นสิ่งที่เฉพาะนักวิชาการเท่านั้นที่สามารถทำได้ ทุกคนสามารถทำการไตร่ตรองตนเองเกี่ยวกับความรอดได้ แม้แต่เด็กเล็กก็ตาม สิ่งนี้ไม่เหมือนกับการวิเคราะห์เชิงวิชาการ ความจริงทุกประการที่ถูกนำมาคิดถึงจะสร้างแรงบันดาลใจให้เกิดสิ่งที่จำเป็นทันที คุณเพียงต้องมีความสำนึกในหน้าที่ และจุดประกายความปรารถนาที่จริงใจเพื่อประโยชน์ของตนเอง พร้อมที่จะปฏิบัติตามคำแนะนำของความจริง </w:t>
      </w:r>
      <w:r w:rsidR="005B4596" w:rsidRPr="005B4596">
        <w:rPr>
          <w:sz w:val="20"/>
          <w:szCs w:val="16"/>
          <w:lang w:val="ru-RU"/>
        </w:rPr>
        <w:t>(อย่างไรก็ตาม การมีหนังสือเกี่ยวกับความรอดของจิตวิญญาณไว้ใกล้ตัว ซึ่งอธิบายเรื่องต่าง ๆ ที่ต้องพิจารณาภายในตนเองอย่างชัดเจนและทรงพลัง ก็ไม่ใช่เรื่องที่เกินความจำเป็นแต่อย่างใด) ในเรื่องนี้ บทความในผลงานเขียนของนักบุญติคอนเกี่ยวกับบาป ความมืดทางจิตวิญญาณ การอภัยโทษแก่ผู้ไม่สำนึกผิด และจดหมายในวัดของท่าน มีค่าอย่างยิ่ง เพื่อช่วยในการสะท้อนคิดนี้อย่างแม่นยำ กำลังมีการจัดพิมพ์รวมผลงานเขียนของบรรดาบิดาศักดิ์สิทธิ์ภายใต้ชื่อ: ‘จงลุกขึ้นเถิด ผู้หลับใหล...’)</w:t>
      </w:r>
      <w:r w:rsidRPr="008C7964">
        <w:rPr>
          <w:lang w:val="ru-RU"/>
        </w:rPr>
        <w:t xml:space="preserve"> </w:t>
      </w:r>
    </w:p>
    <w:p w14:paraId="765C00AA" w14:textId="77777777" w:rsidR="00C00D83" w:rsidRPr="008C7964" w:rsidRDefault="001F2820" w:rsidP="005B4596">
      <w:pPr>
        <w:widowControl w:val="0"/>
        <w:ind w:firstLine="720"/>
        <w:rPr>
          <w:lang w:val="ru-RU"/>
        </w:rPr>
      </w:pPr>
      <w:r w:rsidRPr="008C7964">
        <w:rPr>
          <w:lang w:val="ru-RU"/>
        </w:rPr>
        <w:t xml:space="preserve">แต่ในทุกด้าน ผู้คนต้องดำเนินการสะท้อนคิดตนเองด้วยวิธีที่เหมาะสมกับเป้าหมาย — คือเพื่อส่งผลต่อจิตวิญญาณและกระตุ้นให้มันลงมือทำ เพื่อบรรลุเป้าหมายนี้: </w:t>
      </w:r>
    </w:p>
    <w:p w14:paraId="42927E28" w14:textId="77777777" w:rsidR="00C00D83" w:rsidRPr="008C7964" w:rsidRDefault="001F2820" w:rsidP="005B4596">
      <w:pPr>
        <w:widowControl w:val="0"/>
        <w:ind w:firstLine="720"/>
        <w:rPr>
          <w:lang w:val="ru-RU"/>
        </w:rPr>
      </w:pPr>
      <w:r w:rsidRPr="008C7964">
        <w:rPr>
          <w:lang w:val="ru-RU"/>
        </w:rPr>
        <w:t xml:space="preserve">a) เมื่อคุณไตร่ตรอง อย่าไปยุ่งกับการคาดเดาทางปัญญาด้วยการตั้งคำถามต่าง ๆ แต่หลังจากที่คุณได้ทำความเข้าใจหัวข้อนั้นด้วยตัวเองแล้ว จงนำมันมาไว้ในใจจากมุมมองที่คุณคาดว่าจะสร้างความสะเทือนใจมากที่สุด และไตร่ตรองมันในลักษณะนั้น </w:t>
      </w:r>
    </w:p>
    <w:p w14:paraId="08FE9CE0" w14:textId="77777777" w:rsidR="00C00D83" w:rsidRPr="008C7964" w:rsidRDefault="001F2820" w:rsidP="005B4596">
      <w:pPr>
        <w:widowControl w:val="0"/>
        <w:ind w:firstLine="720"/>
        <w:rPr>
          <w:lang w:val="ru-RU"/>
        </w:rPr>
      </w:pPr>
      <w:r w:rsidRPr="008C7964">
        <w:rPr>
          <w:lang w:val="ru-RU"/>
        </w:rPr>
        <w:t xml:space="preserve">b) อย่าเปลี่ยนความคิดจากเรื่องหนึ่งไปยังเรื่องอื่นอย่างรวดเร็วเกินไป — สิ่งนี้มักทำให้จิตใจกระจัดกระจายมากกว่าจะรวมตัว และจะไม่มีผลต่อจิตวิญญาณเลย เช่นเดียวกับที่ดวงอาทิตย์จะไม่อุ่นสัตว์ใดบนโลกได้ หากมันเคลื่อนผ่านพื้นผิวโลกในพริบตา </w:t>
      </w:r>
      <w:r w:rsidRPr="008C7964">
        <w:rPr>
          <w:lang w:val="ru-RU"/>
        </w:rPr>
        <w:lastRenderedPageBreak/>
        <w:t xml:space="preserve">ให้ความเห็นอกเห็นใจเป็นเกณฑ์ในการคิดวิเคราะห์เรื่องใดก็ตาม นำทุกความคิดมาสู่ระดับของความรู้สึก และอย่าปล่อยมันไปจนกว่ามันจะซึมซาบเข้าสู่หัวใจของคุณ </w:t>
      </w:r>
    </w:p>
    <w:p w14:paraId="2AD4F6C6" w14:textId="77777777" w:rsidR="00C00D83" w:rsidRPr="008C7964" w:rsidRDefault="001F2820" w:rsidP="005B4596">
      <w:pPr>
        <w:widowControl w:val="0"/>
        <w:ind w:firstLine="720"/>
        <w:rPr>
          <w:lang w:val="ru-RU"/>
        </w:rPr>
      </w:pPr>
      <w:r w:rsidRPr="008C7964">
        <w:rPr>
          <w:lang w:val="ru-RU"/>
        </w:rPr>
        <w:t>c) หากเป็นไปได้ อย่าปล่อยให้ความคิดอยู่เปล่าๆ ในรูปแบบที่บริสุทธิ์ทางเหตุผล แต่จงห่อหุ้มมันด้วยภาพใดภาพหนึ่ง แล้วนำภาพนั้นไว้ในใจเป็นแรงกระตุ้นอย่างต่อเนื่อง หากเป็นไปได้ ควรรวมภาพที่โดดเด่นหลายภาพไว้ในภาพเดียว ดังนั้น นักบุญทิคอน เพื่อทำให้ผู้ทำบาปตระหนักถึงอันตรายของสถานการณ์ของเขา จึงกล่าวไว้ดังนี้: “เหนือคุณคือดาบแห่งความยุติธรรม; ใต้คุณคือนรกที่พร้อมจะกลืนกินคุณ; ด้านหน้าคือความตาย; ด้านหลังคุณคือบาปมากมาย; ด้านขวาและซ้ายของคุณคือฝูงศัตรูที่มุ่งร้าย: คุณจะยังกล้าประมาทได้อีกหรือ</w:t>
      </w:r>
      <w:r w:rsidR="001C0B48" w:rsidRPr="008C7964">
        <w:rPr>
          <w:lang w:val="ru-RU"/>
        </w:rPr>
        <w:t>?</w:t>
      </w:r>
      <w:r w:rsidRPr="008C7964">
        <w:rPr>
          <w:lang w:val="ru-RU"/>
        </w:rPr>
        <w:t xml:space="preserve">” ภาพนั้นจดจำและเก็บรักษาไว้ในใจได้ง่ายกว่า; มันมีผลที่แรงและทรงพลังกว่า </w:t>
      </w:r>
    </w:p>
    <w:p w14:paraId="470BC2A6" w14:textId="77777777" w:rsidR="00C00D83" w:rsidRPr="008C7964" w:rsidRDefault="001F2820" w:rsidP="005B4596">
      <w:pPr>
        <w:widowControl w:val="0"/>
        <w:ind w:firstLine="720"/>
        <w:rPr>
          <w:lang w:val="ru-RU"/>
        </w:rPr>
      </w:pPr>
      <w:r w:rsidRPr="008C7964">
        <w:rPr>
          <w:iCs/>
          <w:lang w:val="ru-RU"/>
        </w:rPr>
        <w:t>d</w:t>
      </w:r>
      <w:r w:rsidRPr="008C7964">
        <w:rPr>
          <w:lang w:val="ru-RU"/>
        </w:rPr>
        <w:t xml:space="preserve">) เลือกคำพูดสั้นๆ แต่ทรงพลังที่เหมาะกับสถานการณ์ของคุณ แล้วท่องซ้ำๆ กับตัวเองบ่อยขึ้น ไม่ว่าจะในใจหรือพูดออกเสียง ตัวอย่างเช่น: </w:t>
      </w:r>
      <w:r w:rsidR="001C0B48" w:rsidRPr="008C7964">
        <w:rPr>
          <w:i/>
          <w:lang w:val="ru-RU"/>
        </w:rPr>
        <w:t xml:space="preserve">‘วัวรู้จักเจ้าของมัน และลาทราบรางอาหารของนายมัน’ </w:t>
      </w:r>
      <w:r w:rsidR="00E27FCB" w:rsidRPr="00D561DE">
        <w:rPr>
          <w:iCs/>
          <w:lang w:val="ru-RU"/>
        </w:rPr>
        <w:t>(อิสยาห์ 1:3)</w:t>
      </w:r>
      <w:r w:rsidRPr="00D561DE">
        <w:rPr>
          <w:iCs/>
          <w:lang w:val="ru-RU"/>
        </w:rPr>
        <w:t xml:space="preserve">, </w:t>
      </w:r>
      <w:r w:rsidRPr="008C7964">
        <w:rPr>
          <w:iCs/>
          <w:lang w:val="ru-RU"/>
        </w:rPr>
        <w:t xml:space="preserve">แต่คุณล่ะ? </w:t>
      </w:r>
      <w:r w:rsidR="001C0B48" w:rsidRPr="008C7964">
        <w:rPr>
          <w:i/>
          <w:lang w:val="ru-RU"/>
        </w:rPr>
        <w:t>หรือคุณกำลังเพิกเฉยต่อความมั่งคั่งแห่งความเมตตา ความอ่อนโยน และความอดทนของพระเจ้าหรือไม่?</w:t>
      </w:r>
      <w:r w:rsidRPr="008C7964">
        <w:rPr>
          <w:i/>
          <w:lang w:val="ru-RU"/>
        </w:rPr>
        <w:t xml:space="preserve"> </w:t>
      </w:r>
      <w:r w:rsidR="00E27FCB" w:rsidRPr="008C7964">
        <w:rPr>
          <w:i/>
          <w:lang w:val="ru-RU"/>
        </w:rPr>
        <w:t xml:space="preserve">แต่เพราะความดื้อรั้นและใจที่ไม่สำนึกผิดของคุณ คุณกำลังสะสมความโกรธไว้ให้ตัวเองในวันแห่งความโกรธและการเปิดเผยการพิพากษาที่ยุติธรรมของพระเจ้า </w:t>
      </w:r>
      <w:r w:rsidR="00E27FCB" w:rsidRPr="008C7964">
        <w:rPr>
          <w:iCs/>
          <w:lang w:val="ru-RU"/>
        </w:rPr>
        <w:t xml:space="preserve">(โรม 2:5–6) </w:t>
      </w:r>
      <w:r w:rsidR="008A0D03" w:rsidRPr="008C7964">
        <w:rPr>
          <w:i/>
          <w:lang w:val="ru-RU"/>
        </w:rPr>
        <w:t xml:space="preserve">ดังนั้น จงตื่นตัวอยู่เสมอ เพราะคุณไม่รู้ว่าพระเจ้าของคุณจะมาในชั่วโมงใด </w:t>
      </w:r>
      <w:r w:rsidR="008A0D03" w:rsidRPr="008C7964">
        <w:rPr>
          <w:iCs/>
          <w:lang w:val="ru-RU"/>
        </w:rPr>
        <w:t>(มัทธิว 24:42)</w:t>
      </w:r>
      <w:r w:rsidRPr="008C7964">
        <w:rPr>
          <w:iCs/>
          <w:lang w:val="ru-RU"/>
        </w:rPr>
        <w:t xml:space="preserve"> ที่นี่คือหลุมศพของฉัน; ที่นี่คือที่ที่ความตายของฉันรออยู่ </w:t>
      </w:r>
      <w:r w:rsidR="008A0D03" w:rsidRPr="008C7964">
        <w:rPr>
          <w:i/>
          <w:lang w:val="ru-RU"/>
        </w:rPr>
        <w:t>ฉันจะไปไหนได้พ้นจากพระวิญญาณของพระองค์ และจะหนีไปไหนได้พ้นจากพระพักตร์ของพระองค์</w:t>
      </w:r>
      <w:r w:rsidRPr="008C7964">
        <w:rPr>
          <w:i/>
          <w:lang w:val="ru-RU"/>
        </w:rPr>
        <w:t xml:space="preserve">? </w:t>
      </w:r>
      <w:r w:rsidR="008A0D03" w:rsidRPr="008C7964">
        <w:rPr>
          <w:iCs/>
          <w:lang w:val="ru-RU"/>
        </w:rPr>
        <w:t xml:space="preserve">(สดุดี 138:7) </w:t>
      </w:r>
      <w:r w:rsidR="008A0D03" w:rsidRPr="008C7964">
        <w:rPr>
          <w:i/>
          <w:lang w:val="ru-RU"/>
        </w:rPr>
        <w:t xml:space="preserve">บาป เมื่อมันเติบโตเต็มที่แล้ว ก็นำความตายมา </w:t>
      </w:r>
      <w:r w:rsidR="008A0D03" w:rsidRPr="008C7964">
        <w:rPr>
          <w:iCs/>
          <w:lang w:val="ru-RU"/>
        </w:rPr>
        <w:t xml:space="preserve">(ยากอบ 1:15) </w:t>
      </w:r>
      <w:r w:rsidR="00196024" w:rsidRPr="008C7964">
        <w:rPr>
          <w:i/>
          <w:lang w:val="ru-RU"/>
        </w:rPr>
        <w:t xml:space="preserve">ศัตรูของท่าน คือมารร้าย กำลังเดินวนเวียนอยู่รอบๆ เหมือนสิงโตที่คำราม </w:t>
      </w:r>
      <w:r w:rsidR="00196024" w:rsidRPr="008C7964">
        <w:rPr>
          <w:iCs/>
          <w:lang w:val="ru-RU"/>
        </w:rPr>
        <w:t>(1 เปโตร 5:8)</w:t>
      </w:r>
      <w:r w:rsidRPr="008C7964">
        <w:rPr>
          <w:i/>
          <w:lang w:val="ru-RU"/>
        </w:rPr>
        <w:t xml:space="preserve"> </w:t>
      </w:r>
      <w:r w:rsidR="00196024" w:rsidRPr="008C7964">
        <w:rPr>
          <w:i/>
          <w:lang w:val="ru-RU"/>
        </w:rPr>
        <w:t>‘จงชี้แจงการดูแล</w:t>
      </w:r>
      <w:r w:rsidR="00196024" w:rsidRPr="008C7964">
        <w:rPr>
          <w:iCs/>
          <w:lang w:val="ru-RU"/>
        </w:rPr>
        <w:t xml:space="preserve">ทรัพย์สินของท่าน’ (ลูกา 16:2). </w:t>
      </w:r>
      <w:r w:rsidR="00F72FC9" w:rsidRPr="008C7964">
        <w:rPr>
          <w:i/>
          <w:lang w:val="ru-RU"/>
        </w:rPr>
        <w:t xml:space="preserve">‘ผู้ใดที่ได้รับมาก ก็จะถูกเรียกร้องมาก’ </w:t>
      </w:r>
      <w:r w:rsidR="00F72FC9" w:rsidRPr="008C7964">
        <w:rPr>
          <w:iCs/>
          <w:lang w:val="ru-RU"/>
        </w:rPr>
        <w:t xml:space="preserve">(ลูกา 12:48). </w:t>
      </w:r>
      <w:r w:rsidR="00F72FC9" w:rsidRPr="008C7964">
        <w:rPr>
          <w:i/>
          <w:lang w:val="ru-RU"/>
        </w:rPr>
        <w:t xml:space="preserve">‘แต่ผู้รับใช้ที่รู้เจตนาของนาย แต่ไม่เตรียมตัวหรือทำตามเจตนานั้น จะถูกตีด้วยหลายครั้ง’ </w:t>
      </w:r>
      <w:r w:rsidR="00F72FC9" w:rsidRPr="008C7964">
        <w:rPr>
          <w:iCs/>
          <w:lang w:val="ru-RU"/>
        </w:rPr>
        <w:t>(</w:t>
      </w:r>
      <w:r w:rsidR="00123F52" w:rsidRPr="008C7964">
        <w:rPr>
          <w:iCs/>
          <w:lang w:val="ru-RU"/>
        </w:rPr>
        <w:t>ลูกา 12:47</w:t>
      </w:r>
      <w:r w:rsidR="00F72FC9" w:rsidRPr="008C7964">
        <w:rPr>
          <w:iCs/>
          <w:lang w:val="ru-RU"/>
        </w:rPr>
        <w:t>).</w:t>
      </w:r>
      <w:r w:rsidRPr="008C7964">
        <w:rPr>
          <w:i/>
          <w:lang w:val="ru-RU"/>
        </w:rPr>
        <w:t xml:space="preserve"> </w:t>
      </w:r>
      <w:r w:rsidR="00123F52" w:rsidRPr="008C7964">
        <w:rPr>
          <w:i/>
          <w:lang w:val="ru-RU"/>
        </w:rPr>
        <w:t xml:space="preserve">จงระลึกถึงจุดที่ท่านได้ตกมา </w:t>
      </w:r>
      <w:r w:rsidR="00123F52" w:rsidRPr="008C7964">
        <w:rPr>
          <w:iCs/>
          <w:lang w:val="ru-RU"/>
        </w:rPr>
        <w:t xml:space="preserve">(วิวรณ์ 2:5), </w:t>
      </w:r>
      <w:r w:rsidR="00123F52" w:rsidRPr="008C7964">
        <w:rPr>
          <w:lang w:val="ru-RU"/>
        </w:rPr>
        <w:t xml:space="preserve">‘ ’ </w:t>
      </w:r>
      <w:r w:rsidRPr="008C7964">
        <w:rPr>
          <w:lang w:val="ru-RU"/>
        </w:rPr>
        <w:t xml:space="preserve">และอื่นๆ อีกมากมาย จงรวบรวมและจดจำถ้อยคำเหล่านี้ไว้ในใจ และใช้มันตอกย้ำจิตใจของท่าน บางทีหนึ่งในนั้นอาจกลายเป็นลูกศรเพลิงที่พุ่งมาและจุดไฟเผาท่านให้ลุกโชน </w:t>
      </w:r>
    </w:p>
    <w:p w14:paraId="29374767" w14:textId="77777777" w:rsidR="00C00D83" w:rsidRPr="008C7964" w:rsidRDefault="001F2820" w:rsidP="005B4596">
      <w:pPr>
        <w:widowControl w:val="0"/>
        <w:ind w:firstLine="720"/>
        <w:rPr>
          <w:lang w:val="ru-RU"/>
        </w:rPr>
      </w:pPr>
      <w:r w:rsidRPr="008C7964">
        <w:rPr>
          <w:lang w:val="ru-RU"/>
        </w:rPr>
        <w:t xml:space="preserve">อย่างไรก็ตาม อย่าจดจ่ออยู่กับเหตุผลเพียงข้อเดียว </w:t>
      </w:r>
      <w:r w:rsidR="000142E8" w:rsidRPr="008C7964">
        <w:rPr>
          <w:lang w:val="ru-RU"/>
        </w:rPr>
        <w:t>แต่ให้ส</w:t>
      </w:r>
      <w:r w:rsidRPr="008C7964">
        <w:rPr>
          <w:lang w:val="ru-RU"/>
        </w:rPr>
        <w:t xml:space="preserve">ลับกับการอธิษฐาน เพราะเรากำลังทำเช่นเดียวกับที่เราทำในอดีต เมื่อเราต้องการถอนรากต้นไม้ที่หยั่งรากลึกในดิน เราเข้าใกล้และสั่นมัน ใช้พลังการคิดวิเคราะห์ การโน้มน้าวใจตนเอง และการเชื่อมั่นในตนเองอย่างเต็มที่ เราสั่นมัน แต่ไม่สามารถดึงมันออกมาได้—รากมันฝังลึกเกินไป ดังนั้นเราจึงขาดกำลัง; เราขาดกำลังแม้กระทั่งที่จะตัดรากเหล่านี้ ดังนั้น จงขอความช่วยเหลือ! </w:t>
      </w:r>
    </w:p>
    <w:p w14:paraId="48BAFFE0" w14:textId="77777777" w:rsidR="00C00D83" w:rsidRPr="008C7964" w:rsidRDefault="001F2820" w:rsidP="005B4596">
      <w:pPr>
        <w:widowControl w:val="0"/>
        <w:ind w:firstLine="720"/>
        <w:rPr>
          <w:lang w:val="ru-RU"/>
        </w:rPr>
      </w:pPr>
      <w:r w:rsidRPr="008C7964">
        <w:rPr>
          <w:lang w:val="ru-RU"/>
        </w:rPr>
        <w:t xml:space="preserve">a) หากระหว่างการคิดวิเคราะห์ มีอารมณ์บางอย่างสัมผัสใจคุณ หรือความรู้สึกอ่อนโยนถูกปลุกเร้าขึ้นภายใน — จงลุกขึ้นและอธิษฐาน อธิษฐานขอให้พระเจ้าทรงทำให้การพยายามของคุณต่อหัวใจที่แข็งกระด้างนั้นศักดิ์สิทธิ์ ขอให้พระองค์ประทานพลังแก่ความคิดบางอย่างของคุณทั้งเพื่อทำลายและสร้างขึ้น หรือขอให้พระองค์เองเสด็จมาทำให้หัวใจนั้นอ่อนนุ่ม ตื่นรู้ และถูกเจาะทะลุ </w:t>
      </w:r>
    </w:p>
    <w:p w14:paraId="48F71CD3" w14:textId="77777777" w:rsidR="00C00D83" w:rsidRPr="008C7964" w:rsidRDefault="001F2820" w:rsidP="005B4596">
      <w:pPr>
        <w:widowControl w:val="0"/>
        <w:ind w:firstLine="720"/>
        <w:rPr>
          <w:lang w:val="ru-RU"/>
        </w:rPr>
      </w:pPr>
      <w:r w:rsidRPr="008C7964">
        <w:rPr>
          <w:lang w:val="ru-RU"/>
        </w:rPr>
        <w:t xml:space="preserve">b) ในการอธิษฐานนี้ จงอธิษฐานด้วยคำพูดของคุณเอง; พูดสิ่งที่อยู่ในใจคุณ และเปิดเผยความต้องการที่ลึกที่สุดของคุณด้วยความมั่นใจ โดยใช้คำพูดที่เรียบง่าย เหมือนเด็ก และสั้นๆ — หรือดีกว่านั้น คือไม่ใช้คำพูดเลย — เพื่อยึดมั่นในพระเจ้าด้วยการวิงวอนจากใจจริง </w:t>
      </w:r>
    </w:p>
    <w:p w14:paraId="4B19AC6F" w14:textId="77777777" w:rsidR="00C00D83" w:rsidRPr="008C7964" w:rsidRDefault="001F2820" w:rsidP="005B4596">
      <w:pPr>
        <w:widowControl w:val="0"/>
        <w:ind w:firstLine="720"/>
        <w:rPr>
          <w:lang w:val="ru-RU"/>
        </w:rPr>
      </w:pPr>
      <w:r w:rsidRPr="008C7964">
        <w:rPr>
          <w:lang w:val="ru-RU"/>
        </w:rPr>
        <w:t xml:space="preserve">c) อย่าคิดมากเกินไป อย่าแต่งคำอธิษฐาน จงเข้าหาพระองค์ด้วยความเรียบง่าย ด้วยความต้องการเพียงอย่างเดียวของคุณ เหมือนผู้ป่วยที่ไปหาแพทย์ เหมือนผู้ที่ถูกพันธนาการที่ไปหาผู้ปลดปล่อย เหมือนผู้ที่อัมพาตที่ไปหาผู้รักษา ด้วยการสารภาพอย่างจริงใจถึงความอ่อนแอและความไม่สามารถเอาชนะตนเองได้ และด้วยการมอบตัวคุณเองให้กับการกระทำอันทรงฤทธิ์ของพระเจ้า </w:t>
      </w:r>
    </w:p>
    <w:p w14:paraId="32F8F9BD" w14:textId="77777777" w:rsidR="00C00D83" w:rsidRPr="008C7964" w:rsidRDefault="001F2820" w:rsidP="005B4596">
      <w:pPr>
        <w:widowControl w:val="0"/>
        <w:ind w:firstLine="720"/>
        <w:rPr>
          <w:lang w:val="ru-RU"/>
        </w:rPr>
      </w:pPr>
      <w:r w:rsidRPr="008C7964">
        <w:rPr>
          <w:lang w:val="ru-RU"/>
        </w:rPr>
        <w:t xml:space="preserve">d) กราบลงกับพื้น, ก้มตัวลง—หลายครั้ง, หลายครั้ง—และตีอกตัวเอง และอย่าถอนตัวจากการอธิษฐานขณะที่คำอธิษฐานยังไหลอยู่ หากคำอธิษฐานเริ่มเย็นลง ให้กลับสู่การภาวนา และจากนั้นกลับสู่การอธิษฐานอีกครั้ง </w:t>
      </w:r>
    </w:p>
    <w:p w14:paraId="14919237" w14:textId="77777777" w:rsidR="00C00D83" w:rsidRPr="008C7964" w:rsidRDefault="001F2820" w:rsidP="005B4596">
      <w:pPr>
        <w:widowControl w:val="0"/>
        <w:ind w:firstLine="720"/>
        <w:rPr>
          <w:lang w:val="ru-RU"/>
        </w:rPr>
      </w:pPr>
      <w:r w:rsidRPr="008C7964">
        <w:rPr>
          <w:lang w:val="ru-RU"/>
        </w:rPr>
        <w:t xml:space="preserve">e) และสำหรับการสวดมนต์ เช่นเดียวกับการภาวนา ให้เตรียมคำอ้อนวอนสั้นๆ ถึงพระเจ้าและกล่าวซ้ำบ่อยๆ: </w:t>
      </w:r>
      <w:r w:rsidRPr="008C7964">
        <w:rPr>
          <w:i/>
          <w:lang w:val="ru-RU"/>
        </w:rPr>
        <w:t>‘ขอทรงเมตตาต่อสิ่งสร้างของพระองค์ด้วยเถิด พระเจ้า!’ — ‘โอ้พระเจ้า ขอทรงเมตตาต่อข้าผู้เป็นคนบาป!’ — ‘โอ้พระเจ้า ขอทรงช่วยข้าด้วย!’ — ‘โอ้พระเจ้า ขอทรงประทานความสำเร็จแก่ข้าด้วย!’</w:t>
      </w:r>
      <w:r w:rsidRPr="008C7964">
        <w:rPr>
          <w:lang w:val="ru-RU"/>
        </w:rPr>
        <w:t xml:space="preserve"> จงระลึกถึงบทเพลงศักดิ์สิทธิ์อันเร้าใจของคริสตจักรและร้องขึ้นว่า: </w:t>
      </w:r>
      <w:r w:rsidRPr="008C7964">
        <w:rPr>
          <w:i/>
          <w:lang w:val="ru-RU"/>
        </w:rPr>
        <w:t>‘ดูเถิด เจ้าบ่าว</w:t>
      </w:r>
      <w:r w:rsidR="00FA3377">
        <w:rPr>
          <w:i/>
          <w:lang w:val="ru-RU"/>
        </w:rPr>
        <w:t xml:space="preserve">มาเยือนแล้ว…’ </w:t>
      </w:r>
      <w:r w:rsidRPr="008C7964">
        <w:rPr>
          <w:i/>
          <w:lang w:val="ru-RU"/>
        </w:rPr>
        <w:t xml:space="preserve">‘เมื่อคิดถึงการกระทำชั่วร้ายมากมายที่ข้าได้ก่อขึ้น ข้าผู้ต่ำต้อยนี้ ก็สั่นสะท้านต่อวันพิพากษาอันน่าสะพรึงกลัว </w:t>
      </w:r>
      <w:r w:rsidRPr="008C7964">
        <w:rPr>
          <w:i/>
          <w:lang w:val="ru-RU"/>
        </w:rPr>
        <w:lastRenderedPageBreak/>
        <w:t xml:space="preserve">จิตวิญญาณของข้า จิตวิญญาณของข้า จงลุกขึ้น ทำไมเจ้าจึงหลับอยู่?’ — </w:t>
      </w:r>
      <w:r w:rsidRPr="008C7964">
        <w:rPr>
          <w:lang w:val="ru-RU"/>
        </w:rPr>
        <w:t>และบท</w:t>
      </w:r>
      <w:r w:rsidR="00FA3377">
        <w:rPr>
          <w:lang w:val="ru-RU"/>
        </w:rPr>
        <w:t xml:space="preserve">อื่นๆ ที่คล้ายกัน… </w:t>
      </w:r>
    </w:p>
    <w:p w14:paraId="2FA3178E" w14:textId="77777777" w:rsidR="00C00D83" w:rsidRPr="008C7964" w:rsidRDefault="001F2820" w:rsidP="005B4596">
      <w:pPr>
        <w:widowControl w:val="0"/>
        <w:ind w:firstLine="720"/>
        <w:rPr>
          <w:lang w:val="ru-RU"/>
        </w:rPr>
      </w:pPr>
      <w:r w:rsidRPr="008C7964">
        <w:rPr>
          <w:lang w:val="ru-RU"/>
        </w:rPr>
        <w:t xml:space="preserve">ดังนั้น เมื่อทำงานด้วยวิธีนี้ จงเคาะประตูความเมตตาของพระเจ้าอย่างไม่หยุดยั้ง </w:t>
      </w:r>
    </w:p>
    <w:p w14:paraId="1ECB78AE" w14:textId="77777777" w:rsidR="00C00D83" w:rsidRPr="008C7964" w:rsidRDefault="001F2820" w:rsidP="005B4596">
      <w:pPr>
        <w:widowControl w:val="0"/>
        <w:ind w:firstLine="720"/>
        <w:rPr>
          <w:lang w:val="ru-RU"/>
        </w:rPr>
      </w:pPr>
      <w:r w:rsidRPr="008C7964">
        <w:rPr>
          <w:lang w:val="ru-RU"/>
        </w:rPr>
        <w:t xml:space="preserve">เรากำลังแสวงหาอะไรผ่านความพยายามนี้? คือพระคุณอันน่าประทับใจของพระเจ้า พระคุณของพระเจ้ามักเลือกวิธีการบางอย่างเพื่อกระทำต่อเรา ดังที่กล่าวไว้ในคำอธิบายเกี่ยวกับงานอันวิเศษของพระคุณ ดังนั้น จงนำวิธีการเหล่านี้มาใช้กับตัวคุณเอง และเดินอยู่ภายใต้ร่มเงาและอิทธิพลของมัน อาจมีแสงแห่งพระคุณตกลงมาบนตัวคุณด้วย เช่นเดียวกับที่มันได้ตกลงมาบนตัวผู้บาปอื่น ๆ ที่เหมือนคุณหรือไม่? </w:t>
      </w:r>
    </w:p>
    <w:p w14:paraId="7EE179BB" w14:textId="77777777" w:rsidR="00C00D83" w:rsidRPr="008C7964" w:rsidRDefault="001F2820" w:rsidP="005B4596">
      <w:pPr>
        <w:widowControl w:val="0"/>
        <w:ind w:firstLine="720"/>
        <w:rPr>
          <w:lang w:val="ru-RU"/>
        </w:rPr>
      </w:pPr>
      <w:r w:rsidRPr="008C7964">
        <w:rPr>
          <w:lang w:val="ru-RU"/>
        </w:rPr>
        <w:t xml:space="preserve">a) พระคุณของพระเจ้าได้เลือกคริสตจักรของพระเจ้าและระเบียบการนมัสการเป็นวิธีการทำงานของพระองค์ จงไปโบสถ์ด้วยตนเอง และอดทนรับพิธีกรรมศักดิ์สิทธิ์ด้วยความอดทน ความตั้งใจ และความเคารพ การได้เห็นโบสถ์พร้อมด้วยสถาปัตยกรรม ลำดับพิธีการ การร้องเพลง และการอ่านพระคัมภีร์—สิ่งเหล่านี้ล้วนมีอิทธิพลได้ และไม่น่าแปลกใจเลยที่เมื่อท่านเข้าโบสถ์ด้วยใจที่ไร้กังวล ท่านอาจออกจากโบสถ์ด้วยจิตวิญญาณแห่งความรอด </w:t>
      </w:r>
    </w:p>
    <w:p w14:paraId="2B0808ED" w14:textId="77777777" w:rsidR="00C00D83" w:rsidRPr="008C7964" w:rsidRDefault="001F2820" w:rsidP="005B4596">
      <w:pPr>
        <w:widowControl w:val="0"/>
        <w:ind w:firstLine="720"/>
        <w:rPr>
          <w:lang w:val="ru-RU"/>
        </w:rPr>
      </w:pPr>
      <w:r w:rsidRPr="008C7964">
        <w:rPr>
          <w:lang w:val="ru-RU"/>
        </w:rPr>
        <w:t xml:space="preserve">b) พระคุณทำงานผ่านพระวจนะของพระเจ้า จงหยิบพระคัมภีร์ขึ้นมาอ่านด้วยตนเอง บางทีคุณอาจพบข้อความที่กระทบใจคุณ เช่นเดียวกับข้อความที่ตาของออกัสตินได้เห็นเมื่อเขาเปิดพระคัมภีร์ใหม่ </w:t>
      </w:r>
    </w:p>
    <w:p w14:paraId="6E4B27AA" w14:textId="77777777" w:rsidR="00C00D83" w:rsidRPr="008C7964" w:rsidRDefault="001F2820" w:rsidP="005B4596">
      <w:pPr>
        <w:widowControl w:val="0"/>
        <w:ind w:firstLine="720"/>
        <w:rPr>
          <w:lang w:val="ru-RU"/>
        </w:rPr>
      </w:pPr>
      <w:r w:rsidRPr="008C7964">
        <w:rPr>
          <w:lang w:val="ru-RU"/>
        </w:rPr>
        <w:t>c) หัวใจของผู้บาปคนอื่นๆ ได้ถูกทำให้อ่อนลงผ่านการสนทนากับผู้มีความศรัทธา ไปและสนทนาด้วยตัวคุณเอง คำต่อคำในบทสนทนา—อาจมีคำใดที่ซึมลึกถึงขั้นแยกวิญญาณและจิตวิญญาณ</w:t>
      </w:r>
      <w:r w:rsidRPr="008C7964">
        <w:rPr>
          <w:b/>
          <w:lang w:val="ru-RU"/>
        </w:rPr>
        <w:t xml:space="preserve"> ตัดสินความคิดและเจตนาในใจคุณได้หรือไม่</w:t>
      </w:r>
      <w:r w:rsidRPr="008C7964">
        <w:rPr>
          <w:lang w:val="ru-RU"/>
        </w:rPr>
        <w:t xml:space="preserve">? บางทีคำพูดที่มีชีวิตชีวา ซึ่งอบอุ่นด้วยความรัก จะซึมลึกถึงส่วนลึกของใจคุณ และสั่นสะเทือนฐานที่มั่นของบาปที่หยั่งรากอยู่ตรงนั้น </w:t>
      </w:r>
    </w:p>
    <w:p w14:paraId="543D8E1B" w14:textId="77777777" w:rsidR="00C00D83" w:rsidRPr="008C7964" w:rsidRDefault="001F2820" w:rsidP="005B4596">
      <w:pPr>
        <w:widowControl w:val="0"/>
        <w:ind w:firstLine="720"/>
        <w:rPr>
          <w:lang w:val="ru-RU"/>
        </w:rPr>
      </w:pPr>
      <w:r w:rsidRPr="008C7964">
        <w:rPr>
          <w:lang w:val="ru-RU"/>
        </w:rPr>
        <w:t xml:space="preserve">d) คำอธิษฐานของผู้ยากจนมีพลังมาก จงไปเพิ่มการให้ทานของคุณ; เช็ดน้ำตาของผู้ทุกข์ยาก; และหากทำได้ จงช่วยเหลือผู้ที่ตกอยู่ในความพินาศ คำร้องขอด้วยคำอธิษฐานของผู้ขอทานจะถึงสวรรค์และผ่านสวรรค์ชั้นแล้วชั้นเล่า มันอาจส่งทูตสวรรค์ผู้พิทักษ์มาหาคุณ เช่นเดียวกับที่ส่งมาหาคอร์เนลิอุสผู้เป็นร้อยเอกหรือไม่? </w:t>
      </w:r>
    </w:p>
    <w:p w14:paraId="58818AA2" w14:textId="77777777" w:rsidR="00C00D83" w:rsidRPr="008C7964" w:rsidRDefault="001F2820" w:rsidP="005B4596">
      <w:pPr>
        <w:widowControl w:val="0"/>
        <w:ind w:firstLine="720"/>
        <w:rPr>
          <w:lang w:val="ru-RU"/>
        </w:rPr>
      </w:pPr>
      <w:r w:rsidRPr="008C7964">
        <w:rPr>
          <w:lang w:val="ru-RU"/>
        </w:rPr>
        <w:t xml:space="preserve">เมื่อท่านปฏิบัติสิ่งเหล่านี้และสิ่งอื่น ๆ ที่คล้ายกัน ท่านจะได้พบปะกับผู้เป็นภาชนะและผู้ถือพระคุณ บางทีน้ำค้างที่ให้ชีวิตของพระคุณอาจตกลงมาบนตัวท่านจากที่ใดที่หนึ่ง และฟื้นฟูต้นอ่อนแห่งชีวิตทางจิตวิญญาณที่แข็งตัวอยู่ภายในตัวท่าน </w:t>
      </w:r>
    </w:p>
    <w:p w14:paraId="7CB0471C" w14:textId="77777777" w:rsidR="00C00D83" w:rsidRPr="008C7964" w:rsidRDefault="001F2820" w:rsidP="005B4596">
      <w:pPr>
        <w:widowControl w:val="0"/>
        <w:ind w:firstLine="720"/>
        <w:rPr>
          <w:lang w:val="ru-RU"/>
        </w:rPr>
      </w:pPr>
      <w:r w:rsidRPr="008C7964">
        <w:rPr>
          <w:lang w:val="ru-RU"/>
        </w:rPr>
        <w:t xml:space="preserve">ดังนั้น เมื่อความคิดที่จะปฏิรูปชีวิตและนิสัยของคุณได้เกิดขึ้นแล้ว — หลังจากทิ้งความผัดวันประกันพรุ่งไป — จงควบคุมและลดความหนักของร่างกายผ่านการออกกำลังกาย; วางความกังวลและสิ่งรบกวนลงโดยหยุดกิจกรรมปกติชั่วคราวและแสวงหาความสันโดษ; และเมื่อได้มุ่งความสนใจเข้าสู่ภายในตัวเองแล้ว, จงพยายามผ่านความคิดต่าง ๆ ที่นำความรอด เพื่อขจัดความมืดบอด ความไม่ไวต่อความรู้สึก และความประมาท โดยการสนทนาด้วยเหตุผลกับตัวเองหรือสนทนากับจิตวิญญาณของคุณ สลับกับการสวดมนต์ และวางตัวคุณไว้ภายใต้อิทธิพลของสถานการณ์ต่าง ๆ ที่พระคุณอันศักดิ์สิทธิ์ได้เลือกไว้แล้ว เพื่อเป็นวิธีการแสดงอิทธิพลต่อ จิตวิญญาณของผู้มีบาป </w:t>
      </w:r>
    </w:p>
    <w:p w14:paraId="11A4EA58" w14:textId="77777777" w:rsidR="00C00D83" w:rsidRPr="008C7964" w:rsidRDefault="001F2820" w:rsidP="005B4596">
      <w:pPr>
        <w:widowControl w:val="0"/>
        <w:ind w:firstLine="720"/>
        <w:rPr>
          <w:lang w:val="ru-RU"/>
        </w:rPr>
      </w:pPr>
      <w:r w:rsidRPr="008C7964">
        <w:rPr>
          <w:lang w:val="ru-RU"/>
        </w:rPr>
        <w:t xml:space="preserve">จงทำงาน จงพยายาม จงแสวงหา — และท่านจะพบ; จงเคาะ — และประตูจะเปิดให้ท่าน อย่าได้เหนื่อยล้าหรือท้อใจ แต่ถึงกระนั้น จงจำไว้ว่าความพยายามเหล่านี้เป็นเพียงความพยายามของเราในการดึงดูดพระคุณ ไม่ใช่สิ่งที่เรายังคงแสวงหาอยู่ สิ่งสำคัญที่สุดยังขาดอยู่ — นั่นคือการเคลื่อนไหวที่เต็มเปี่ยมด้วยพระคุณ เห็นได้ชัดเจนว่า ไม่ว่าเราจะกำลังคิดวิเคราะห์ อธิษฐาน หรือทำสิ่งใดก็ตาม เรากำลังพยายามนำสิ่งที่ไม่คุ้นเคยเข้ามาในใจเราจากภายนอก บางครั้งก็เกิดขึ้นว่า ตามความเข้มข้นของความพยายามของเรา ผลบางอย่างจากความพยายามเหล่านี้จะจมลงสู่ความลึกบางระดับในใจ แต่แล้วถูกขับไล่ออกไปจากที่นั่นอีกครั้ง เนื่องจากความต้านทานของใจที่ไม่ยอมอ่อนข้อและไม่คุ้นเคยกับสิ่งเช่นนี้ เหมือนกับไม้ที่จุ่มลงในน้ำในแนวตั้ง ซึ่งถูกน้ำขับไล่ออกไป ทันทีหลังจากนั้น ความเย็นชาและความหนักอึ้งก็กลับคืนสู่จิตวิญญาณ — ซึ่งเป็นสัญญาณที่ชัดเจนว่าที่นี่ไม่มีอิทธิพลที่เต็มเปี่ยมด้วยพระคุณ แต่มีเพียงแรงงานและความพยายามของเราเองเท่านั้น ดังนั้น อย่าพึงพอใจกับกิจการเหล่านี้เพียงอย่างเดียว และอย่าพึ่งพิงมันราวกับว่ามันคือสิ่งที่คุณควรแสวงหา ความหลงผิดที่อันตราย! การคิดว่าความพยายามเหล่านี้เป็นบุญกุศลที่จำเป็นต้องได้รับพระคุณนั้น ก็เป็นความหลงผิดที่อันตรายไม่แพ้กัน ไม่เลย! นี่เป็นเพียงการเตรียมตัวเพื่อรับมันเท่านั้น; ของขวัญนั้นเองขึ้นอยู่กับความประสงค์ของผู้ให้อย่างสมบูรณ์ ดังนั้น ในขณะที่ใช้ทุกวิธีการที่กล่าวไว้ข้างต้นอย่างขยันขันแข็ง ผู้แสวงหาต้องเดินหน้าต่อไป รอคอยการเสด็จมาของพระเจ้า ซึ่งการเสด็จมานั้นไม่มาตามความประสงค์ของใคร และไม่มีใครรู้ว่ามันมาจากที่ใด </w:t>
      </w:r>
    </w:p>
    <w:p w14:paraId="7EBEFE78" w14:textId="77777777" w:rsidR="00C00D83" w:rsidRPr="008C7964" w:rsidRDefault="001F2820" w:rsidP="005B4596">
      <w:pPr>
        <w:widowControl w:val="0"/>
        <w:ind w:firstLine="720"/>
        <w:rPr>
          <w:lang w:val="ru-RU"/>
        </w:rPr>
      </w:pPr>
      <w:r w:rsidRPr="008C7964">
        <w:rPr>
          <w:lang w:val="ru-RU"/>
        </w:rPr>
        <w:lastRenderedPageBreak/>
        <w:t xml:space="preserve">เพียงเมื่อพระคุณที่สร้างแรงบันดาลใจนี้มาถึงเท่านั้น การทำงานภายในที่แท้จริงเพื่อเปลี่ยนแปลงชีวิตและนิสัยจึงจะเริ่มต้นขึ้นได้ หากไม่มีพระคุณนี้ ก็ไม่อาจคาดหวังความสำเร็จได้ — จะมีแต่ความพยายามที่ล้มเหลวเท่านั้น นักบุญออกัสตินได้เป็นพยานถึงเรื่องนี้: เขาต่อสู้กับตัวเองมาเป็นเวลานาน แต่สามารถเอาชนะตัวเองได้ก็ต่อเมื่อพระคุณส่องแสงลงมาสู่เขา จงทำงานต่อไปในระหว่างที่รอคอย ด้วยความหวังที่มั่นคง มันจะมาถึง — และจัดให้ทุกสิ่งเป็นไปตามที่ควรจะเป็น </w:t>
      </w:r>
    </w:p>
    <w:p w14:paraId="00352CE5" w14:textId="77777777" w:rsidR="00C00D83" w:rsidRPr="008C7964" w:rsidRDefault="001F2820" w:rsidP="005B4596">
      <w:pPr>
        <w:widowControl w:val="0"/>
        <w:ind w:firstLine="720"/>
        <w:rPr>
          <w:lang w:val="ru-RU"/>
        </w:rPr>
      </w:pPr>
      <w:r w:rsidRPr="008C7964">
        <w:rPr>
          <w:lang w:val="ru-RU"/>
        </w:rPr>
        <w:t xml:space="preserve">คำถามที่เกิดขึ้นตามธรรมชาติคือ: แล้วการปลุกเร้าของพระคุณนี้คืออะไร? มันนำผู้ที่มีบาปไปสู่สภาพใด? และสภาพนี้แตกต่างจากสภาพอื่นที่คล้ายคลึงกันอย่างไร? เราต้องรู้ลักษณะเฉพาะของแรงกระตุ้นนี้ เพื่อไม่ให้มันผ่านไปโดยเปล่าประโยชน์ และเพื่อไม่ให้เข้าใจผิดว่าสภาพธรรมชาติบางอย่างคือสิ่งนี้ สภาพของจิตวิญญาณที่ถูกกระตุ้นด้วยพระคุณถูกกำหนดโดยความแตกต่างจากสภาพของจิตวิญญาณที่ถูกทำให้เคลิบเคลิ้มด้วยบาป: </w:t>
      </w:r>
    </w:p>
    <w:p w14:paraId="130804DE" w14:textId="77777777" w:rsidR="00C00D83" w:rsidRPr="008C7964" w:rsidRDefault="001F2820" w:rsidP="005B4596">
      <w:pPr>
        <w:widowControl w:val="0"/>
        <w:ind w:firstLine="720"/>
        <w:rPr>
          <w:lang w:val="ru-RU"/>
        </w:rPr>
      </w:pPr>
      <w:r w:rsidRPr="008C7964">
        <w:rPr>
          <w:lang w:val="ru-RU"/>
        </w:rPr>
        <w:t xml:space="preserve">บาปทำให้พระเจ้าและมนุษย์แยกจากกัน คนที่หันหลังให้พระเจ้าและหันไปทางบาป ไม่รู้สึกถึงการพึ่งพาพระเจ้า เขาใช้ชีวิตเหมือนว่าตนเองไม่สังกัดพระเจ้า และพระเจ้าก็ไม่สังกัดเขา เหมือนทาสที่ดื้อรั้นและหนีจากนายของตน แต่ตอนนี้กำแพงนี้ถูกทำลายลงแล้ว </w:t>
      </w:r>
    </w:p>
    <w:p w14:paraId="35AF6A8E" w14:textId="77777777" w:rsidR="00C00D83" w:rsidRPr="008C7964" w:rsidRDefault="001F2820" w:rsidP="005B4596">
      <w:pPr>
        <w:widowControl w:val="0"/>
        <w:ind w:firstLine="720"/>
        <w:rPr>
          <w:lang w:val="ru-RU"/>
        </w:rPr>
      </w:pPr>
      <w:r w:rsidRPr="008C7964">
        <w:rPr>
          <w:b/>
          <w:lang w:val="ru-RU"/>
        </w:rPr>
        <w:t>ความรู้สึกถึงการ</w:t>
      </w:r>
      <w:r w:rsidRPr="008C7964">
        <w:rPr>
          <w:lang w:val="ru-RU"/>
        </w:rPr>
        <w:t xml:space="preserve">พึ่งพาพระเจ้ากลับมาอีกครั้ง มนุษย์ตระหนักอย่างลึกซึ้งถึงการยอมจำนนอย่างสมบูรณ์ต่อพระเจ้า และความรับผิดชอบอย่างเต็มที่ต่อพระองค์ ก่อนหน้านี้ สวรรค์ดูเหมือนเป็นแผ่นตะกั่วที่หนักอึ้ง ทอดตัวเหมือนม่านหนาคลุมศีรษะเขา แต่บัดนี้ รังสีแห่งแสงได้ทะลุผ่านม่านมืดมิดนี้ และชี้ทางให้เขาไปสู่พระเจ้า ผู้เป็นองค์พระผู้เป็นเจ้า และในขณะเดียวกันก็เป็นผู้พิพากษา </w:t>
      </w:r>
      <w:r w:rsidRPr="008C7964">
        <w:rPr>
          <w:b/>
          <w:lang w:val="ru-RU"/>
        </w:rPr>
        <w:t>ความรู้สึก</w:t>
      </w:r>
      <w:r w:rsidRPr="008C7964">
        <w:rPr>
          <w:lang w:val="ru-RU"/>
        </w:rPr>
        <w:t>อันทรงพลัง</w:t>
      </w:r>
      <w:r w:rsidRPr="008C7964">
        <w:rPr>
          <w:b/>
          <w:lang w:val="ru-RU"/>
        </w:rPr>
        <w:t xml:space="preserve">ต่อพระผู้เป็นเจ้า </w:t>
      </w:r>
      <w:r w:rsidRPr="008C7964">
        <w:rPr>
          <w:lang w:val="ru-RU"/>
        </w:rPr>
        <w:t xml:space="preserve">พร้อมด้วยความสมบูรณ์แบบทั้งปวงของพระองค์ ถูกปลุกเร้าขึ้นภายในจิตใจ และยืนหยัดอย่างไม่อาจต้านทานในจิตวิญญาณ จนเติมเต็มมันอย่างสมบูรณ์ นี่คือรากฐานและความเป็นไปได้ของชีวิตในอนาคตที่เต็มไปด้วยพระคุณทางจิตวิญญาณ </w:t>
      </w:r>
    </w:p>
    <w:p w14:paraId="25978A62" w14:textId="77777777" w:rsidR="00C00D83" w:rsidRPr="008C7964" w:rsidRDefault="001F2820" w:rsidP="005B4596">
      <w:pPr>
        <w:widowControl w:val="0"/>
        <w:ind w:firstLine="720"/>
        <w:rPr>
          <w:lang w:val="ru-RU"/>
        </w:rPr>
      </w:pPr>
      <w:r w:rsidRPr="008C7964">
        <w:rPr>
          <w:lang w:val="ru-RU"/>
        </w:rPr>
        <w:t xml:space="preserve">บาปเคยห่อหุ้มมนุษย์ไว้ในความมืดบอด ความไม่ไวต่อความรู้สึก และความประมาท เมื่อความกรุณาเริ่มมีผล เปลือกแข็งสามชั้นนี้จึงหลุดร่วงจากจิตวิญญาณที่มันเคยพันธนาการไว้ </w:t>
      </w:r>
      <w:r w:rsidRPr="008C7964">
        <w:rPr>
          <w:b/>
          <w:lang w:val="ru-RU"/>
        </w:rPr>
        <w:t>มนุษย์จึงมองเห็น</w:t>
      </w:r>
      <w:r w:rsidRPr="008C7964">
        <w:rPr>
          <w:lang w:val="ru-RU"/>
        </w:rPr>
        <w:t>ความน่าเกลียดภายในตนเองอย่างชัดเจน และไม่เพียงแต่เห็น แต่</w:t>
      </w:r>
      <w:r w:rsidRPr="008C7964">
        <w:rPr>
          <w:b/>
          <w:lang w:val="ru-RU"/>
        </w:rPr>
        <w:t>ยังรู้สึกถึงมันด้วย</w:t>
      </w:r>
      <w:r w:rsidRPr="008C7964">
        <w:rPr>
          <w:lang w:val="ru-RU"/>
        </w:rPr>
        <w:t xml:space="preserve"> ในเวลาเดียวกัน เขาตระหนักถึงอันตรายของสถานการณ์ของตนเอง เริ่มรู้สึกกลัวต่อตัวเองและ</w:t>
      </w:r>
      <w:r w:rsidRPr="008C7964">
        <w:rPr>
          <w:b/>
          <w:lang w:val="ru-RU"/>
        </w:rPr>
        <w:t>กังวล</w:t>
      </w:r>
      <w:r w:rsidRPr="008C7964">
        <w:rPr>
          <w:lang w:val="ru-RU"/>
        </w:rPr>
        <w:t xml:space="preserve">เกี่ยวกับชะตากรรมของตนเอง ไม่เพียงแต่ความหวาดกลัวจะเข้าครอบงำจิตวิญญาณของเขา แต่ด้วยความรู้สึกถึงความรับผิดชอบต่อพระเจ้า ความกลัว ความทุกข์ใจ ความรำคาญ และความอับอายก็เริ่มโจมตีหัวใจของเขาอย่างลึกซึ้ง </w:t>
      </w:r>
      <w:r w:rsidRPr="008C7964">
        <w:rPr>
          <w:b/>
          <w:lang w:val="ru-RU"/>
        </w:rPr>
        <w:t>มโนธรรมของเขาเริ่มกัดกินจิตใจ</w:t>
      </w:r>
      <w:r w:rsidRPr="008C7964">
        <w:rPr>
          <w:lang w:val="ru-RU"/>
        </w:rPr>
        <w:t xml:space="preserve"> </w:t>
      </w:r>
    </w:p>
    <w:p w14:paraId="41A49184" w14:textId="77777777" w:rsidR="00C00D83" w:rsidRPr="008C7964" w:rsidRDefault="001F2820" w:rsidP="005B4596">
      <w:pPr>
        <w:widowControl w:val="0"/>
        <w:ind w:firstLine="720"/>
        <w:rPr>
          <w:lang w:val="ru-RU"/>
        </w:rPr>
      </w:pPr>
      <w:r w:rsidRPr="008C7964">
        <w:rPr>
          <w:lang w:val="ru-RU"/>
        </w:rPr>
        <w:t xml:space="preserve">แต่ในวินาทีเดียวกันนั้นเอง เขาก็ได้รับความรู้สึกบางประการถึงความหวานชื่นของชีวิตที่ดำเนินไปตามพระประสงค์ของพระเจ้า เมื่อเขารู้สึกถึงความไร้ค่าอย่างสิ้นเชิงของชีวิตที่เต็มไปด้วยบาป และรู้สึกเกลียดชังมันเหมือนทะเลแห่งความชั่วร้าย เขาก็เห็นล่วงหน้าไปพร้อมกันว่า ความสุขและความปลอบประโลมใจนั้นซ่อนอยู่ในอาณาจักรแห่งความดี ซึ่งขณะนี้ถูกเปิดเผยต่อสายตาภายในของเขา เขาเห็นมันเป็นดินแดนแห่งคำสัญญา เป็นสถานที่ที่มีความสุขที่สุดและปลอดภัยที่สุด ปราศจากความวุ่นวายทั้งปวง นี่คือรสสัมผัสล่วงหน้านี้เอง ซึ่งเป็นปรากฏการณ์ในจิตวิญญาณที่เต็มไปด้วยบาป ซึ่งบุคคลไม่อาจสร้างขึ้นได้ด้วยแรงพยายามของตนเอง นี่คือพรของพระเจ้า และมันอยู่ในอำนาจของพระองค์ การคิดถึงมันไม่เท่ากับการได้สัมผัสประสบการณ์จริง พระเจ้าเองที่นำจิตวิญญาณของบุคคลเข้าสู่คลังสมบัติของพระองค์ และให้เขาได้ลิ้มรสพรเหล่านั้น </w:t>
      </w:r>
    </w:p>
    <w:p w14:paraId="616F4C78" w14:textId="77777777" w:rsidR="00C00D83" w:rsidRPr="008C7964" w:rsidRDefault="001F2820" w:rsidP="005B4596">
      <w:pPr>
        <w:widowControl w:val="0"/>
        <w:ind w:firstLine="720"/>
        <w:rPr>
          <w:lang w:val="ru-RU"/>
        </w:rPr>
      </w:pPr>
      <w:r w:rsidRPr="008C7964">
        <w:rPr>
          <w:lang w:val="ru-RU"/>
        </w:rPr>
        <w:t xml:space="preserve">โปรดสังเกตว่าการกระทำแห่งความดีของพระเจ้านี้มีความสำคัญเพียงใดบนเส้นทางสู่การปลดปล่อยจิตวิญญาณจากอาณาจักรแห่งบาป จุดมุ่งหมายของการกระตุ้นที่เต็มเปี่ยมด้วยพระคุณนี้และพลังของมันอยู่ที่ความจริงที่ว่ามันดึงบุคคลออกจากพันธนาการแห่งบาป และวางเขาไว้ ณ จุดที่ไม่มีความลำเอียงระหว่างความดีและความชั่ว ตาชั่งแห่งความประสงค์ของเรา ซึ่งก่อนหน้านี้เคยเอียงไปทางนี้แล้วเอียงไปทางนั้น ต้องถูกปรับให้สมดุลในขณะนี้ แต่สิ่งนี้จะไม่เกิดขึ้น เว้นแต่ผู้ทำบาปจะได้รับอนุญาต ให้ได้ลิ้มรสความหวานชื่นของความดี แม้เพียงในความคาดหวัง หากสิ่งนี้ไม่ได้รับการอนุญาต ความหวานชื่นของบาป ซึ่งเขาคุ้นเคยอยู่แล้ว จะดึงดูดเขาให้เข้าหาตัวเองอย่างแรงกว่าความดี และการเลือกของเขาจะตกอยู่ด้านบาปเสมอ เช่นเดียวกับที่เกิดขึ้นเมื่อตัดสินใจเปลี่ยนชีวิตโดยไม่มีแรงผลักดันจากพระคุณ เพราะนี่คือกฎสากล: </w:t>
      </w:r>
      <w:r w:rsidRPr="008C7964">
        <w:t>*ignoti nulla cupido</w:t>
      </w:r>
      <w:r w:rsidRPr="008C7964">
        <w:rPr>
          <w:lang w:val="ru-RU"/>
        </w:rPr>
        <w:t xml:space="preserve">* — คือ สิ่งที่คนไม่รู้จัก ก็ไม่ปรารถนา แต่เมื่อในสภาพที่ได้รับแรงบันดาลใจจากพระคุณ เขาได้ลิ้มรสความหวานของความดีแล้ว </w:t>
      </w:r>
      <w:r w:rsidRPr="008C7964">
        <w:rPr>
          <w:lang w:val="ru-RU"/>
        </w:rPr>
        <w:lastRenderedPageBreak/>
        <w:t xml:space="preserve">ความดีนั้นเองก็เริ่มดึงดูดเขาเข้ามาหาตัวเองเช่นกัน ในฐานะสิ่งที่เขาได้สัมผัส รู้จัก และรู้สึกมาแล้ว ความสมดุลจึงเกิดขึ้น มนุษย์มีอิสระในการกระทำอย่างสมบูรณ์ </w:t>
      </w:r>
    </w:p>
    <w:p w14:paraId="05D5776E" w14:textId="77777777" w:rsidR="00C00D83" w:rsidRPr="008C7964" w:rsidRDefault="001F2820" w:rsidP="005B4596">
      <w:pPr>
        <w:widowControl w:val="0"/>
        <w:ind w:firstLine="720"/>
        <w:rPr>
          <w:lang w:val="ru-RU"/>
        </w:rPr>
      </w:pPr>
      <w:r w:rsidRPr="008C7964">
        <w:rPr>
          <w:lang w:val="ru-RU"/>
        </w:rPr>
        <w:t>ดังนั้น เหมือนกับแสงฟ้าแลบ ทุกสิ่งภายในตัวบุคคลและรอบตัวเขาถูกส่องสว่างด้วยแรงบันดาลใจจากพระเจ้า ในชั่วขณะหนึ่ง หัวใจของเขาถูกคืนสู่ความเรียบร้อยเดิม ซึ่งเคยถูกขับไล่ออกไปด้วยบาป เขาถูกนำกลับเข้าสู่ห่วงโซ่แห่งการสร้างสรรค์ เข้าสู่สายสัมพันธ์ที่เขาเคยตัดขาดตัวเองออกไปด้วยความตั้งใจผ่านบาป นั่นคือเหตุผลที่การกระทำแห่งพระคุณนี้มักมาพร้อมกับจุดเริ่มต้นและความตกใจในทันที เหมือนกับคนที่กำลังเดินรีบร้อนไปพร้อมกับความคิดลึกซึ้ง แล้วถูกทำให้ตกใจด้วยเสียงร้องขึ้นอย่างกะทันหันว่า ‘หยุด!</w:t>
      </w:r>
      <w:r w:rsidR="00EC4FF7" w:rsidRPr="008C7964">
        <w:rPr>
          <w:lang w:val="ru-RU"/>
        </w:rPr>
        <w:t xml:space="preserve">’ </w:t>
      </w:r>
      <w:r w:rsidRPr="008C7964">
        <w:rPr>
          <w:lang w:val="ru-RU"/>
        </w:rPr>
        <w:t xml:space="preserve">หากพิจารณาภาวะนี้จากมุมมองทางจิตวิทยา มันก็คือการตื่นรู้ของจิตวิญญาณนั่นเอง ในความเป็นจริง ธรรมชาติของจิตวิญญาณเราคือการรับรู้ถึงสิ่งศักดิ์สิทธิ์และโลกหรือระเบียบที่สูงส่งกว่า เพื่อยกระดับมนุษย์ให้อยู่เหนือทุกสิ่งที่สัมผัสได้ด้วยประสาทสัมผัส และนำเขาเข้าสู่โลกแห่งจิตวิญญาณบริสุทธิ์ แต่ในสภาพแห่งบาป จิตวิญญาณของเราสูญเสียพลังและผสมผสานกับจิตวิญญาณ และผ่านทางจิตวิญญาณนั้นกับประสาทสัมผัส จนถึงจุดที่ดูเหมือนจะหายตัวไปอยู่ในนั้น บัดนี้ ด้วยพระคุณ จิตวิญญาณถูกดึงออกมาจากที่นั่น ถูกวางไว้เหมือนบนเชิงเทียน ภายในวิหารภายในของเรา และส่องแสงไปยังทุกสิ่งที่ดำรงอยู่และมองเห็นได้จากที่นั่น </w:t>
      </w:r>
    </w:p>
    <w:p w14:paraId="695376A6" w14:textId="77777777" w:rsidR="00C00D83" w:rsidRPr="008C7964" w:rsidRDefault="001F2820" w:rsidP="005B4596">
      <w:pPr>
        <w:widowControl w:val="0"/>
        <w:ind w:firstLine="720"/>
        <w:rPr>
          <w:lang w:val="ru-RU"/>
        </w:rPr>
      </w:pPr>
      <w:r w:rsidRPr="008C7964">
        <w:rPr>
          <w:lang w:val="ru-RU"/>
        </w:rPr>
        <w:t xml:space="preserve">สภาพที่จิตวิญญาณถูกวางไว้ระหว่างการตื่นรู้ที่เต็มเปี่ยมด้วยพระคุณนั้นคล้ายกับสภาพธรรมชาติหลายประการ แต่ไม่ควรสับสนกับสภาพเหล่านั้น </w:t>
      </w:r>
    </w:p>
    <w:p w14:paraId="41FBA748" w14:textId="77777777" w:rsidR="00C00D83" w:rsidRPr="008C7964" w:rsidRDefault="001F2820" w:rsidP="005B4596">
      <w:pPr>
        <w:widowControl w:val="0"/>
        <w:ind w:firstLine="720"/>
        <w:rPr>
          <w:lang w:val="ru-RU"/>
        </w:rPr>
      </w:pPr>
      <w:r w:rsidRPr="008C7964">
        <w:rPr>
          <w:lang w:val="ru-RU"/>
        </w:rPr>
        <w:t>ในภาวะแห่งพระคุณ บุคคลจะพบว่าตนเองอยู่ในภาวะแห่งความทุกข์ทรมาน ความเศร้าโศก และความไม่พอใจต่อตนเองและสถานการณ์รอบตัว; แต่สิ่งนี้ไม่</w:t>
      </w:r>
      <w:r w:rsidRPr="008C7964">
        <w:rPr>
          <w:bCs/>
          <w:lang w:val="ru-RU"/>
        </w:rPr>
        <w:t xml:space="preserve">เหมือนกับความเบื่อหน่าย </w:t>
      </w:r>
      <w:r w:rsidRPr="008C7964">
        <w:rPr>
          <w:lang w:val="ru-RU"/>
        </w:rPr>
        <w:t xml:space="preserve">ในความเบื่อหน่าย ไม่มีวัตถุเฉพาะเจาะจง: ที่นี่บุคคลถูกบดขยี้และเศร้าโศก โดยไม่รู้ว่าเพราะเหตุใดหรือเกี่ยวกับเรื่องใด; ในทางตรงกันข้าม ในภาวะแห่งพระคุณ มีวัตถุเฉพาะเจาะจงแห่งความเศร้าโศก นั่นคือ: การล่วงเกินพระเจ้าและการทำให้ตนเองมัวหมอง อันแรกเป็นเรื่องทางอารมณ์ ส่วนอันหลังเป็นเรื่องทางจิตวิญญาณ; อันแรกก่อให้เกิดความทรมาน ความมืดมน และความสิ้นหวัง ซึ่งเป็นเหตุผลที่ผู้คนมักกล่าวว่า </w:t>
      </w:r>
      <w:r w:rsidR="00EC4FF7" w:rsidRPr="008C7964">
        <w:rPr>
          <w:lang w:val="ru-RU"/>
        </w:rPr>
        <w:t>‘</w:t>
      </w:r>
      <w:r w:rsidRPr="008C7964">
        <w:rPr>
          <w:lang w:val="ru-RU"/>
        </w:rPr>
        <w:t>ความเศร้าหมองทำให้หายใจ</w:t>
      </w:r>
      <w:r w:rsidR="00EC4FF7" w:rsidRPr="008C7964">
        <w:rPr>
          <w:lang w:val="ru-RU"/>
        </w:rPr>
        <w:t xml:space="preserve">ไม่ออก’ </w:t>
      </w:r>
      <w:r w:rsidRPr="008C7964">
        <w:rPr>
          <w:lang w:val="ru-RU"/>
        </w:rPr>
        <w:t>ส่วนอันหลังกลับทำให้จิตวิญญาณฟื้นคืนและตื่นตัว ในชีวิตประจำวันของเรา มีหลายความโหยหาที่คลุมเครือเช่นนี้ แต่ละอย่างมีความละเอียดอ่อนเฉพาะตัว ในจำนวนนั้น ความโหยหาต่อบ้านเกิดในสวรรค์ ความรู้สึกไม่พอใจต่อทุกสิ่งที่ถูกสร้างขึ้น และความรู้สึกหิวโหยทางจิตวิญญาณ เป็นสิ่งที่ควรค่าแก่การสังเกตเป็นพิเศษ และนี่คือหนึ่งในความเคลื่อนไหวตามธรรมชาติของจิตวิญญาณเรา เมื่อความปรารถนาต่าง ๆ ค่อย ๆ เงียบลง จิตวิญญาณก็ส่งเสียงร้องขึ้น—ก้องกังวานอย่างชัดเจนในหัวใจ—ต่อสภาพที่ถูกกดขี่และดูหมิ่นที่มันถูกกักขังอยู่ โดยถามว่าทำไมมันไม่ได้รับการหล่อเลี้ยงอย่างที่ควรจะเป็น แต่กลับถูกทรมานด้วยความหิวโหย นี่คือความโหยหาบ้านเกิด ความถอนหายใจที่อัครทูตได้ยินแม้ในสรรพสิ่งทั้งปวง (โรม 8</w:t>
      </w:r>
      <w:r w:rsidR="00DE6CE0" w:rsidRPr="008C7964">
        <w:rPr>
          <w:lang w:val="ru-RU"/>
        </w:rPr>
        <w:t>:</w:t>
      </w:r>
      <w:r w:rsidRPr="008C7964">
        <w:rPr>
          <w:lang w:val="ru-RU"/>
        </w:rPr>
        <w:t xml:space="preserve">22) แต่แม้สิ่งนี้ก็ไม่เท่ากับการเคลื่อนไหวที่เต็มเปี่ยมด้วยพระคุณ มันเป็นหนึ่งในความเคลื่อนไหวหรือหน้าที่ตามธรรมชาติของจิตวิญญาณเรา และในตัวมันเองนั้นอ่อนแอและไร้ผล ความเคลื่อนไหวแห่งพระคุณลงมาสู่เขา และมอบความสดใสและความมีชีวิตชีวาให้แก่เขา </w:t>
      </w:r>
    </w:p>
    <w:p w14:paraId="6E4D3AFD" w14:textId="77777777" w:rsidR="00C00D83" w:rsidRPr="008C7964" w:rsidRDefault="001F2820" w:rsidP="005B4596">
      <w:pPr>
        <w:widowControl w:val="0"/>
        <w:ind w:firstLine="720"/>
        <w:rPr>
          <w:lang w:val="ru-RU"/>
        </w:rPr>
      </w:pPr>
      <w:r w:rsidRPr="008C7964">
        <w:rPr>
          <w:lang w:val="ru-RU"/>
        </w:rPr>
        <w:t xml:space="preserve">เมื่อมีแรงกระตุ้นจากพระคุณ ก็เกิดการแตกสลายของจิตวิญญาณ และการตื่นขึ้นของความเจ็บปวดในมโนธรรม; แต่สิ่งนี้แตกต่างอย่างสิ้นเชิงจากความตำหนิตัวเองตามปกติสำหรับความผิดพลาดในชีวิตประจำวันของเรา ไม่ว่าจะเป็นเรื่องเล็กหรือเรื่องใหญ่ เรามักทรมานตัวเองเมื่อพูดหรือทำสิ่งที่ผิด และโดยทั่วไปในทุกกรณีที่ ตามที่คนมักพูดว่า เราได้นำความอับอายมาสู่ตัวเอง; แม้ในเวลานั้น เราก็ยังพูดว่า: ‘โอ้ ฉันรู้สึกอับอายมาก!’ แต่สิ่งนี้ต่างออกไปอย่างสิ้นเชิงจากเสียงของมโนธรรมภายในจิตวิญญาณ ซึ่งเราได้ยินในขณะนี้ ในกรณีนั้น คนนั้นคิดถึงแต่ตัวเองและสถานการณ์ชั่วคราวของตนเองเท่านั้น แต่ในกรณีนี้ ตรงกันข้าม เขาได้ลืมตัวเองและทุกสิ่งที่เป็นชั่วคราวไปโดยสิ้นเชิง และมองเห็นเพียงพระเจ้าผู้ถูกทำให้ขุ่นเคือง และความสัมพันธ์นิรันดร์ของตนเองกับพระองค์ที่ถูกทำลายลง ที่นั่น คนนั้นยืนหยัดเพื่อตัวเองและกฎเกณฑ์ของมนุษย์; ส่วนที่นี่ ยืนหยัดเพื่อพระประสงค์ของพระเจ้าและพระเกียรติของพระองค์ ที่นั่น คนนั้นเศร้าโศกเพราะได้นำความอับอายมาสู่ตัวเองต่อหน้าผู้คน; ส่วนที่นี่ เศร้าโศกเพราะได้นำความอับอายมาสู่ตัวเองต่อหน้าพระเจ้า ในขณะที่ผู้คนและแม้กระทั่งทั้งโลกก็ไม่ใช่สิ่งที่เขาต้องกังวล นอกจากนี้ ที่นั่น ความเศร้าโศกนั้นไร้ความหวัง ส่วนที่นี่ มันถูกบรรเทาด้วยความปลอบประโลมบางอย่าง เพราะที่นั่น ความสนับสนุนทั้งหมดของเขาขึ้นอยู่กับตัวเขาเองและผู้อื่น และเมื่อฐานรากนี้พังทลาย เขาก็ไม่มีที่ใดให้หันไปพึ่งพาได้อีก </w:t>
      </w:r>
      <w:r w:rsidRPr="008C7964">
        <w:rPr>
          <w:lang w:val="ru-RU"/>
        </w:rPr>
        <w:lastRenderedPageBreak/>
        <w:t xml:space="preserve">ส่วนที่นี่ ทุกสิ่งล้วนมาจากพระเจ้า ซึ่งเขาไม่คาดว่าจะถูกปฏิเสธ แต่กลับวางความหวังไว้กับพระองค์ และความเจ็บปวดของมโนธรรมธรรมดาของเรานั้นเลียนแบบการทำงานของมโนธรรมที่แท้จริง: อาจกล่าวได้ว่าสิ่งเหล่านั้นก็เป็นการกระทำของมโนธรรมเช่นกัน แม้จะเป็นมโนธรรมที่บิดเบี้ยวและถูกลดระดับลงจากตำแหน่งที่ควรจะเป็น ร่วมกับจิตวิญญาณ มันเองก็ตกจากความสูงอันควรมี จากโลกแห่งจิตวิญญาณ และตกอยู่ในมือและอำนาจของจิตและร่างกาย; มันมาเพื่อรับใช้เพียงวัตถุประสงค์ทางโลกเท่านั้น กลายเป็น—อาจกล่าวได้—มโนธรรมทางโลก ซึ่งรู้สึกถึงการละเมิดต่อมนุษย์อย่างลึกซึ้งกว่าการละเมิดต่อพระเจ้า </w:t>
      </w:r>
    </w:p>
    <w:p w14:paraId="23DCE0D7" w14:textId="77777777" w:rsidR="00C00D83" w:rsidRPr="008C7964" w:rsidRDefault="001F2820" w:rsidP="005B4596">
      <w:pPr>
        <w:widowControl w:val="0"/>
        <w:ind w:firstLine="720"/>
        <w:rPr>
          <w:lang w:val="ru-RU"/>
        </w:rPr>
      </w:pPr>
      <w:r w:rsidRPr="008C7964">
        <w:rPr>
          <w:lang w:val="ru-RU"/>
        </w:rPr>
        <w:t xml:space="preserve">เมื่อถูกกระตุ้นโดยพระคุณ หัวใจจึงได้รับความรู้สึกถึงชีวิตที่แตกต่าง ดีขึ้น สมบูรณ์ยิ่งขึ้น และเปี่ยมด้วยความสุขยิ่งขึ้น; แต่สิ่งนี้แตกต่างอย่างสิ้นเชิงจากสิ่งที่เกิดขึ้นกับผู้ที่สัมผัสการตื่นรู้ของแรงผลักดันที่สว่างไสว และความปรารถนาอันสูงส่งที่สุด (อาจเรียกได้ว่าเป็นการเคลื่อนไหวของความคิด) ปรากฏการณ์เหล่านี้คล้ายกันในแง่ที่มันยกระดับบุคคลให้อยู่เหนือระเบียบธรรมดาของสิ่งต่างๆ และมุ่งมั่นสู่การบรรลุสิ่งที่ได้รับแรงบันดาลใจ; แต่ต่างกันอย่างมากในทิศทางและเป้าหมาย ปรากฏการณ์หลังนำบุคคลเข้าสู่โลกที่คลุมเครือ ในขณะที่ปรากฏการณ์แรกนำบุคคลหันไปหาพระเจ้า ชี้ให้เห็นสันติสุขในพระองค์ และให้ลิ้มรสล่วงหน้าของสันติสุขนั้น เป้าหมายของสิ่งแรกคือชีวิตในพระเจ้าพร้อมความสุขนิรันดร์ ส่วนสิ่งหลังมีสิ่งที่อยู่ในใจ ซึ่งแน่นอนว่าสิ่งนั้นยิ่งใหญ่และพิเศษเสมอ แต่ไม่สามารถอธิบายได้มากกว่าคำว่า </w:t>
      </w:r>
      <w:r w:rsidR="00EC4FF7" w:rsidRPr="008C7964">
        <w:rPr>
          <w:lang w:val="ru-RU"/>
        </w:rPr>
        <w:t>‘บางสิ่ง’</w:t>
      </w:r>
      <w:r w:rsidRPr="008C7964">
        <w:rPr>
          <w:lang w:val="ru-RU"/>
        </w:rPr>
        <w:t xml:space="preserve"> อย่างไรก็ตาม ความแตกต่างที่เด่นชัดที่สุดระหว่างทั้งสองทางอยู่ที่ข้อเท็จจริงว่า ทางหลังเป็นแบบไม่ต่อเนื่องและทำงานอย่างแยกส่วน: จิตวิญญาณถูกปลุกเร้าในบุคคลหนึ่งด้วยแง่มุมหนึ่ง ในอีกบุคคลหนึ่งด้วยแง่มุมอื่น; ส่วนทางแรกนั้น กลับโอบรับจิตวิญญาณทั้งมวลอย่างครบถ้วน และด้วยการนำมันไปสู่เป้าหมาย จึงทำให้มันพึงพอใจ หรือให้รสสัมผัสล่วงหน้าของความสมบูรณ์แบบในลำดับนี้ คลื่นแห่งความปรารถนาสูงสุดของจิตวิญญาณคือเศษซากของภาพลักษณ์ของพระเจ้าในมนุษย์—ภาพลักษณ์ที่ถูกทำลาย—และด้วยเหตุนี้จึงปรากฏตัวคล้ายกับแสงที่แตกกระจายและกระจัดกระจาย แสงเหล่านี้ต้องถูกรวบรวมให้เป็นหนึ่งเดียว เหมือนถูกทำให้เข้มข้นขึ้น แล้วจึงเกิดลำแสงที่ส่องประกาย ณ จุดโฟกัส นี่คือ การรวมตัวของรังสีจิตวิญญาณ — ซึ่งในตัวมันเองเป็นหนึ่งเดียว แต่ได้แตกสลายภายในจิตวิญญาณที่มีหลายด้าน — ที่ก่อให้เกิดพระคุณซึ่งกระตุ้นและจุดไฟแห่งชีวิตทางจิตวิญญาณ นำมนุษย์ไม่สู่การใคร่ครวญที่เย็นชา แต่สู่ความเร่าร้อนที่ให้ชีวิต การรวมตัวของจิตวิญญาณเช่นนี้มาบรรจบกันในความรู้สึกถึงพระเจ้า: นี่คือเมล็ดพันธุ์แห่งชีวิต เช่นเดียวกับในธรรมชาติ: ชีวิตไม่ปรากฏขึ้นจนกว่าพลังของมันจะทำงานอย่างแยกส่วน แต่ทันทีที่พลังสูงสุดรวบรวมพวกมันเข้าด้วยกัน สิ่งมีชีวิต—เช่น พืช—ก็เกิดขึ้นทันที เช่นเดียวกันกับจิตวิญญาณ ตราบใดที่ความปรารถนาของมันยังระเบิดออกมาอย่างกระจัดกระจาย—สิ่งหนึ่งอยู่ที่นี่ สิ่งอื่นอยู่ที่นั่น สิ่งหนึ่งไปในทิศทางหนึ่ง และอีกสิ่งไปในทิศทางอื่น—ก็ไม่มีชีวิตอยู่ภายในมัน แต่เมื่อพลังอันสูงสุดและศักดิ์สิทธิ์แห่งพระคุณ ขณะที่กำลังทำให้จิตวิญญาณมีชีวิตชีวาไปพร้อมกัน นำความปรารถนาทั้งหมดมารวมกันและรักษาไว้ในความเป็นหนึ่งเดียวนี้—เมื่อนั้นจึงมีเปลวไฟแห่งชีวิตทางจิตวิญญาณ </w:t>
      </w:r>
    </w:p>
    <w:p w14:paraId="6BAA655B" w14:textId="77777777" w:rsidR="00C00D83" w:rsidRPr="008C7964" w:rsidRDefault="001F2820" w:rsidP="005B4596">
      <w:pPr>
        <w:widowControl w:val="0"/>
        <w:ind w:firstLine="720"/>
        <w:rPr>
          <w:lang w:val="ru-RU"/>
        </w:rPr>
      </w:pPr>
      <w:r w:rsidRPr="008C7964">
        <w:rPr>
          <w:lang w:val="ru-RU"/>
        </w:rPr>
        <w:t xml:space="preserve">ด้วยสัญญาณเหล่านี้ จึงสามารถแยกแยะสภาพแห่งความปีติยินดีที่เต็มเปี่ยมด้วยพระคุณออกจากปรากฏการณ์ทั่วไปในชีวิตทางจิตวิญญาณของบุคคลได้อย่างง่ายดาย เพื่อไม่ให้สับสนระหว่างทั้งสอง และที่สำคัญที่สุดคือไม่พลาดที่จะใช้ประโยชน์จากมันเพื่อความรอดของตนเอง สิ่งนี้มีความสำคัญเป็นพิเศษสำหรับผู้ที่พระคุณของพระเจ้าทำงานกับพวกเขาโดยไม่จำเป็นต้องมีความพยายามใด ๆ จากฝ่ายตนเอง และไม่ด้วยความเข้มข้นใด ๆ ที่เฉพาะเจาะจง เราไม่ควรเพิกเฉยต่อสภาพการเคลื่อนไหวทางจิตวิญญาณนี้ แต่เป็นไปได้ที่จะไม่ให้ความสนใจอย่างเหมาะสม และหลังจากได้สัมผัสประสบการณ์นี้แล้ว ก็อาจกลับเข้าสู่รอบการเคลื่อนไหวตามปกติของจิตวิญญาณและร่างกายได้ การเคลื่อนไหวนี้ไม่ได้ทำให้การกลับใจของผู้ทำบาปเสร็จสิ้น แต่เพียงแต่เริ่มต้นเท่านั้น; หลังจากนั้น ยังมีภารกิจในการพัฒนาตนเอง—ซึ่งเป็นภารกิจที่ซับซ้อนมาก อย่างไรก็ตาม ทุกสิ่งที่เกี่ยวข้องกับเรื่องนี้เกิดขึ้นในสองขั้นตอนของเสรีภาพ: ขั้นแรก คือการเคลื่อนไหวสู่ตนเอง และขั้นที่สอง คือการเคลื่อนไหวจากตนเองสู่พระเจ้า ในขั้นแรก บุคคลนั้นได้คืนอำนาจเหนือตนเองที่เคยสูญเสียไป; ในขั้นที่สอง </w:t>
      </w:r>
      <w:r w:rsidRPr="008C7964">
        <w:rPr>
          <w:lang w:val="ru-RU"/>
        </w:rPr>
        <w:lastRenderedPageBreak/>
        <w:t xml:space="preserve">เขาถวายตนเองเป็นเครื่องบูชาแด่พระเจ้า — เครื่องบูชาเผาทั้งตัวแห่งเสรีภาพ ในขั้นแรก เขาตัดสินใจที่จะละทิ้งบาป; ในขั้นที่สอง เมื่อเข้าใกล้พระเจ้ามากขึ้น เขาปฏิญาณว่าจะอุทิศชีวิตให้พระเจ้าเพียงผู้เดียวตลอดชีวิตที่เหลือ </w:t>
      </w:r>
    </w:p>
    <w:p w14:paraId="02FF3851" w14:textId="77777777" w:rsidR="00AB437A" w:rsidRDefault="00AB437A" w:rsidP="002D72BA">
      <w:pPr>
        <w:widowControl w:val="0"/>
        <w:rPr>
          <w:lang w:val="ru-RU"/>
        </w:rPr>
      </w:pPr>
    </w:p>
    <w:p w14:paraId="14203067" w14:textId="77777777" w:rsidR="00C00D83" w:rsidRPr="008C7964" w:rsidRDefault="001F2820" w:rsidP="002D72BA">
      <w:pPr>
        <w:widowControl w:val="0"/>
        <w:rPr>
          <w:lang w:val="ru-RU"/>
        </w:rPr>
      </w:pPr>
      <w:r w:rsidRPr="008C7964">
        <w:rPr>
          <w:lang w:val="ru-RU"/>
        </w:rPr>
        <w:t xml:space="preserve"> </w:t>
      </w:r>
    </w:p>
    <w:p w14:paraId="31EDA302" w14:textId="77777777" w:rsidR="00C00D83" w:rsidRPr="008C7964" w:rsidRDefault="00AF5FC2" w:rsidP="005B4596">
      <w:pPr>
        <w:pStyle w:val="Heading3"/>
        <w:rPr>
          <w:lang w:val="ru-RU"/>
        </w:rPr>
      </w:pPr>
      <w:bookmarkStart w:id="110" w:name="_Toc135658121"/>
      <w:bookmarkStart w:id="111" w:name="_Toc135658235"/>
      <w:bookmarkStart w:id="112" w:name="_Toc135660337"/>
      <w:bookmarkStart w:id="113" w:name="_Toc135660687"/>
      <w:bookmarkStart w:id="114" w:name="_Toc135660926"/>
      <w:bookmarkStart w:id="115" w:name="_Toc135713750"/>
      <w:bookmarkStart w:id="116" w:name="_Toc135714851"/>
      <w:bookmarkStart w:id="117" w:name="_Toc218689937"/>
      <w:bookmarkStart w:id="118" w:name="_Toc235344757"/>
      <w:bookmarkStart w:id="119" w:name="_Toc690704"/>
      <w:r w:rsidRPr="008C7964">
        <w:rPr>
          <w:lang w:val="ru-RU"/>
        </w:rPr>
        <w:t>การก้าวขึ้นสู่ความมุ่งมั่นที่จะละทิ้งบาปและอุทิศตนเพื่อทำให้พระเจ้าพอพระทัย</w:t>
      </w:r>
      <w:bookmarkEnd w:id="110"/>
      <w:bookmarkEnd w:id="111"/>
      <w:bookmarkEnd w:id="112"/>
      <w:bookmarkEnd w:id="113"/>
      <w:bookmarkEnd w:id="114"/>
      <w:bookmarkEnd w:id="115"/>
      <w:bookmarkEnd w:id="116"/>
      <w:bookmarkEnd w:id="117"/>
      <w:bookmarkEnd w:id="118"/>
      <w:r w:rsidRPr="008C7964">
        <w:rPr>
          <w:lang w:val="ru-RU"/>
        </w:rPr>
        <w:t xml:space="preserve"> </w:t>
      </w:r>
      <w:bookmarkEnd w:id="119"/>
    </w:p>
    <w:p w14:paraId="04934811" w14:textId="77777777" w:rsidR="00C00D83" w:rsidRPr="008C7964" w:rsidRDefault="001F2820" w:rsidP="002D72BA">
      <w:pPr>
        <w:widowControl w:val="0"/>
        <w:rPr>
          <w:lang w:val="ru-RU"/>
        </w:rPr>
      </w:pPr>
      <w:r w:rsidRPr="008C7964">
        <w:rPr>
          <w:lang w:val="ru-RU"/>
        </w:rPr>
        <w:t xml:space="preserve"> </w:t>
      </w:r>
    </w:p>
    <w:p w14:paraId="21405A77" w14:textId="77777777" w:rsidR="00C00D83" w:rsidRPr="008C7964" w:rsidRDefault="001F2820" w:rsidP="002D72BA">
      <w:pPr>
        <w:pStyle w:val="Heading4"/>
        <w:keepNext w:val="0"/>
        <w:widowControl w:val="0"/>
        <w:spacing w:after="0"/>
        <w:rPr>
          <w:lang w:val="ru-RU"/>
        </w:rPr>
      </w:pPr>
      <w:bookmarkStart w:id="120" w:name="_Toc135658122"/>
      <w:bookmarkStart w:id="121" w:name="_Toc135658236"/>
      <w:bookmarkStart w:id="122" w:name="_Toc135660338"/>
      <w:bookmarkStart w:id="123" w:name="_Toc135660688"/>
      <w:bookmarkStart w:id="124" w:name="_Toc135660927"/>
      <w:bookmarkStart w:id="125" w:name="_Toc135713751"/>
      <w:bookmarkStart w:id="126" w:name="_Toc135714852"/>
      <w:bookmarkStart w:id="127" w:name="_Toc218689938"/>
      <w:bookmarkStart w:id="128" w:name="_Toc235344758"/>
      <w:bookmarkStart w:id="129" w:name="_Toc690705"/>
      <w:r w:rsidRPr="008C7964">
        <w:rPr>
          <w:lang w:val="ru-RU"/>
        </w:rPr>
        <w:t>การก้าวสู่ความมุ่งมั่นที่จะละทิ้งบาป</w:t>
      </w:r>
      <w:bookmarkEnd w:id="120"/>
      <w:bookmarkEnd w:id="121"/>
      <w:bookmarkEnd w:id="122"/>
      <w:bookmarkEnd w:id="123"/>
      <w:bookmarkEnd w:id="124"/>
      <w:bookmarkEnd w:id="125"/>
      <w:bookmarkEnd w:id="126"/>
      <w:bookmarkEnd w:id="127"/>
      <w:bookmarkEnd w:id="128"/>
      <w:r w:rsidRPr="008C7964">
        <w:rPr>
          <w:rFonts w:ascii="Times New Roman" w:hAnsi="Times New Roman"/>
          <w:lang w:val="ru-RU"/>
        </w:rPr>
        <w:t xml:space="preserve"> </w:t>
      </w:r>
      <w:bookmarkEnd w:id="129"/>
    </w:p>
    <w:p w14:paraId="3CDB5A1A" w14:textId="77777777" w:rsidR="00C00D83" w:rsidRPr="008C7964" w:rsidRDefault="00AF5FC2" w:rsidP="002D72BA">
      <w:pPr>
        <w:widowControl w:val="0"/>
        <w:rPr>
          <w:lang w:val="ru-RU"/>
        </w:rPr>
      </w:pPr>
      <w:r w:rsidRPr="008C7964">
        <w:rPr>
          <w:lang w:val="ru-RU"/>
        </w:rPr>
        <w:tab/>
      </w:r>
      <w:r w:rsidR="001F2820" w:rsidRPr="008C7964">
        <w:rPr>
          <w:lang w:val="ru-RU"/>
        </w:rPr>
        <w:t>ไม่ว่าพระคุณจะมาเยือนบุคคลนั้นโดยธรรมชาติ หรือว่าบุคคลนั้นแสวงหาและพบพระคุณ—สภาพที่พระคุณนำบุคคลนั้นเข้าสู่ในผลแรกที่พระคุณมีต่อเขา ก็เป็นเช่นเดียวกันในทั้งสองกรณี ผู้ที่ได้รับการกระตุ้นจะถูกพระคุณนำเข้าสู่สภาพที่อยู่ระหว่างบาปและคุณธรรม พระคุณปลดปล่อยเขาจากพันธนาการของบาป โดยทำให้บาปสูญเสียอำนาจที่จะบังคับให้เขากระทำสิ่งใดสิ่งหนึ่ง ซึ่งดูเหมือนขัดกับความประสงค์ของเขา แต่พระคุณไม่ได้ย้ายเขาไปยังฝ่ายความดีทันที เพียงแต่ทำให้เขาสามารถรับรู้ถึงความเหนือกว่าและความสุขของความดี พร้อมทั้งความรู้สึกถึงหน้าที่ที่จะต้องยืนอยู่ฝ่ายนั้น มนุษย์ขณะนี้ยืนอยู่ตรงกลางระหว่างสองทางแยก และต้องเผชิญกับการตัดสินใจที่สำคัญ นักบุญมาคาริอุสแห่งอียิปต์กล่าวว่า แม้แต่พระคุณที่มาถึงเขา (มนุษย์) ก็ไม่ได้ ‘ผูกมัดความประสงค์ของเขาด้วยกำลังบังคับ’ หรือ ‘ทำให้เขาไม่เปลี่ยนแปลงไปในความดี ไม่ว่าเขาจะต้องการหรือไม่’ “ตรงกันข้าม พลังของพระเจ้าที่อยู่ในตัวมนุษย์นั้น ให้พื้นที่สำหรับความเสรีภาพ เพื่อให้เจตจำนงของมนุษย์ได้แสดงออก ไม่ว่าจะสอดคล้องกับพระคุณหรือไม่ก็ตาม” (คำเทศนา 1. เรื่องการรักษาใจ, บทที่ 12) ตั้งแต่อินาทีนี้เป็นต้นไป การรวมตัวกันระหว่างความอิสระกับพระคุณก็เริ่มขึ้น พระคุณได้กระทำโดยอิสระอย่างสมบูรณ์ — และยังคงกระทำโดยอิสระอย่างสมบูรณ์ต่อไป พระคุณจะเข้าสู่ภายในและเริ่มครอบครองความสามารถของจิตวิญญาณได้ก็ต่อเมื่อบุคคลนั้น ด้วยความปรารถนาของตนเอง เปิดทางให้พระคุณเข้าสู่ภายในตัวเขา หรือเปิดปากเพื่อรับพระคุณนั้น หากบุคคลนั้นปรารถนา — พระคุณก็พร้อมแล้วด้วยความช่วยเหลือของ บุคคลไม่สามารถสร้างความดีหรือสถาปนาความดีภายในตนเองได้ แต่เขาปรารถนาและมุ่งมั่นสู่ความดีนั้น; และเพื่อความพยายามนี้ พระคุณจะเสริมสร้างความดีที่เขาปรารถนาให้เข้มแข็งขึ้นภายในตัวเขา ทุกสิ่งจะดำเนินต่อไปในลักษณะนี้จนกระทั่งบุคคลนั้นในที่สุดสามารถควบคุมตนเองได้เพื่อความดีและเพื่อทำให้พระเจ้าพอพระทัย</w:t>
      </w:r>
    </w:p>
    <w:p w14:paraId="461C6D3D" w14:textId="77777777" w:rsidR="00C00D83" w:rsidRPr="008C7964" w:rsidRDefault="001F2820" w:rsidP="005B4596">
      <w:pPr>
        <w:widowControl w:val="0"/>
        <w:ind w:firstLine="720"/>
        <w:rPr>
          <w:lang w:val="ru-RU"/>
        </w:rPr>
      </w:pPr>
      <w:r w:rsidRPr="008C7964">
        <w:rPr>
          <w:lang w:val="ru-RU"/>
        </w:rPr>
        <w:t>ทุกสิ่งที่บุคคลต้องทำในความพยายามพัฒนาตนเองนี้ หรือเพื่อบรรลุความตัดสินใจ ก็เหมือนกับสิ่งที่มักเกิดขึ้นเมื่อเราตัดสินใจที่จะดำเนินการหรือพยายามทำสิ่งใดก็ตาม โดยทั่วไป เมื่อความคิดที่จะทำสิ่งใดเกิดขึ้นแล้ว เราจะโน้มเอียงไปสู่ความคิดนั้นด้วยความปรารถนา กำจัดอุปสรรค และตัดสินใจ หลักการเดียวกันนี้ใช้ได้กับความมุ่งมั่นที่จะดำเนินชีวิตแบบคริสเตียน: บุคคลนั้นต้อง: a) ถูกดึงดูดไปสู่ความมุ่งมั่นนั้นด้วยความปรารถนา, b) ขจัดอุปสรรคภายในที่ขัดขวางการก่อตัวของความมุ่งมั่นนั้น, และ c) ตัดสินใจอย่างแน่วแน่ แม้ว่าการกระทำของพระคุณจะกระตุ้นจิตวิญญาณให้ตื่นตัว แต่การกระตุ้นให้เปลี่ยนแปลงชีวิตนั้นยังคงเป็นเพียงความคิดเท่านั้น แม้จะเป็นความคิดที่ชัดเจนหรือคลุมเครือก็ตาม: ‘ฉันไม่ควร</w:t>
      </w:r>
      <w:r w:rsidR="00EC4FF7" w:rsidRPr="008C7964">
        <w:rPr>
          <w:lang w:val="ru-RU"/>
        </w:rPr>
        <w:t xml:space="preserve">เลิกทำบาปหรือไม่?’ </w:t>
      </w:r>
      <w:r w:rsidRPr="008C7964">
        <w:rPr>
          <w:lang w:val="ru-RU"/>
        </w:rPr>
        <w:t xml:space="preserve">หรือ: </w:t>
      </w:r>
      <w:r w:rsidR="00EC4FF7" w:rsidRPr="008C7964">
        <w:rPr>
          <w:lang w:val="ru-RU"/>
        </w:rPr>
        <w:t xml:space="preserve">‘ฉันต้องเลิกทำบาป’ </w:t>
      </w:r>
      <w:r w:rsidRPr="008C7964">
        <w:rPr>
          <w:lang w:val="ru-RU"/>
        </w:rPr>
        <w:t xml:space="preserve">ผู้ที่ตื่นจากความหลับจะเห็นว่าถึงเวลาแล้วและต้องลุกขึ้น แต่เพื่อจะลุกขึ้นได้ ต้องใช้ความพยายามเป็นพิเศษและเคลื่อนไหวส่วนต่าง ๆ ของร่างกายอย่างเฉพาะเจาะจง ต้องเกร็งกล้ามเนื้อ ทิ้งสิ่งที่คลุมตัวอยู่ และลุกขึ้น </w:t>
      </w:r>
    </w:p>
    <w:p w14:paraId="4B97962D" w14:textId="77777777" w:rsidR="00C00D83" w:rsidRPr="008C7964" w:rsidRDefault="001F2820" w:rsidP="00C66836">
      <w:pPr>
        <w:widowControl w:val="0"/>
        <w:ind w:firstLine="720"/>
        <w:rPr>
          <w:lang w:val="ru-RU"/>
        </w:rPr>
      </w:pPr>
      <w:r w:rsidRPr="008C7964">
        <w:rPr>
          <w:lang w:val="ru-RU"/>
        </w:rPr>
        <w:t>ดังนั้น เมื่อคุณรู้สึกถึงการเคลื่อนไหวที่เต็มไปด้วยพระคุณนี้ภายในตัวคุณแล้ว จงรีบเร่งที่จะยอมให้เจตจำนงของคุณสอดคล้องกับความต้องการของมัน; ยอมตามคำกระตุ้นเตือนนั้นว่า คุณผู้ต้องรับผิดชอบต่อพระเจ้าและยังไม่บริสุทธิ์ ต้องปรับปรุงวิถีชีวิตของคุณอย่างเด็ดขาด และเริ่มลงมือ</w:t>
      </w:r>
      <w:r w:rsidRPr="008C7964">
        <w:rPr>
          <w:b/>
          <w:lang w:val="ru-RU"/>
        </w:rPr>
        <w:t>ทำทันที</w:t>
      </w:r>
    </w:p>
    <w:p w14:paraId="11690E19" w14:textId="77777777" w:rsidR="00C00D83" w:rsidRPr="008C7964" w:rsidRDefault="001F2820" w:rsidP="00C66836">
      <w:pPr>
        <w:widowControl w:val="0"/>
        <w:ind w:firstLine="720"/>
        <w:rPr>
          <w:lang w:val="ru-RU"/>
        </w:rPr>
      </w:pPr>
      <w:r w:rsidRPr="008C7964">
        <w:rPr>
          <w:lang w:val="ru-RU"/>
        </w:rPr>
        <w:t xml:space="preserve">สำหรับผู้ที่เคยแสวงหาความช่วยเหลือที่เต็มเปี่ยมด้วยพระคุณ และตอนนี้รู้สึกถึงการมีอยู่ของมัน ความปรารถนาเช่นนี้ย่อมมีอยู่โดยธรรมชาติ — มันได้นำทางเขาในทุกความพยายามที่กล่าวถึงแล้ว; แต่ที่นี่ด้วย มีสิ่งหนึ่งถูกเพิ่มเข้ามาในองค์ประกอบของมัน หรือในความสมบูรณ์ของมัน นั่นคือความปรารถนาทางจิตใจ: จิตใจเรียกร้อง </w:t>
      </w:r>
      <w:r w:rsidRPr="008C7964">
        <w:rPr>
          <w:lang w:val="ru-RU"/>
        </w:rPr>
        <w:lastRenderedPageBreak/>
        <w:t xml:space="preserve">และบุคคลนั้นบังคับตัวเอง; ความปรารถนาเช่นนี้ควบคุมความพยายามในการเตรียมตัว </w:t>
      </w:r>
    </w:p>
    <w:p w14:paraId="064E8F15" w14:textId="77777777" w:rsidR="00C00D83" w:rsidRPr="008C7964" w:rsidRDefault="001F2820" w:rsidP="00C66836">
      <w:pPr>
        <w:widowControl w:val="0"/>
        <w:ind w:firstLine="720"/>
        <w:rPr>
          <w:lang w:val="ru-RU"/>
        </w:rPr>
      </w:pPr>
      <w:r w:rsidRPr="008C7964">
        <w:rPr>
          <w:lang w:val="ru-RU"/>
        </w:rPr>
        <w:t xml:space="preserve">มีความปรารถนาที่เกิดจากความเห็นอกเห็นใจ; มันเกิดขึ้นภายใต้อิทธิพลของการกระตุ้นที่เต็มไปด้วยพระคุณ สุดท้าย มีความปรารถนาที่กระตือรือร้น—ความยินยอมของเจตจำนงที่จะเริ่มลงมือทำภารกิจในการลุกขึ้นจากความล้มเหลวของตนเองในขณะนี้เอง; สิ่งนี้ต้องเริ่มเป็นรูปเป็นร่างขึ้นแล้ว ตามหลังการกระตุ้นที่เต็มไปด้วยพระคุณ และนี่คือภารกิจแรกของผู้ที่ได้รับการกระตุ้นจากสิ่งนี้ </w:t>
      </w:r>
    </w:p>
    <w:p w14:paraId="0ED3BC5F" w14:textId="77777777" w:rsidR="00C00D83" w:rsidRPr="008C7964" w:rsidRDefault="001F2820" w:rsidP="00C66836">
      <w:pPr>
        <w:widowControl w:val="0"/>
        <w:ind w:firstLine="720"/>
        <w:rPr>
          <w:lang w:val="ru-RU"/>
        </w:rPr>
      </w:pPr>
      <w:r w:rsidRPr="008C7964">
        <w:rPr>
          <w:lang w:val="ru-RU"/>
        </w:rPr>
        <w:t xml:space="preserve">เป็นที่รู้กันดีว่า ไม่ใช่ทุกคนที่ถูกกระตุ้นจะเริ่มเปลี่ยนแปลงชีวิตให้ดีขึ้น เช่นเดียวกับไม่ใช่ทุกคนที่ตื่นขึ้นจะลุกขึ้นทันที แต่อาจหลับไปอีกหลายครั้ง </w:t>
      </w:r>
    </w:p>
    <w:p w14:paraId="6BEE54A3" w14:textId="77777777" w:rsidR="00C00D83" w:rsidRPr="008C7964" w:rsidRDefault="001F2820" w:rsidP="00C66836">
      <w:pPr>
        <w:widowControl w:val="0"/>
        <w:ind w:firstLine="720"/>
        <w:rPr>
          <w:lang w:val="ru-RU"/>
        </w:rPr>
      </w:pPr>
      <w:r w:rsidRPr="008C7964">
        <w:rPr>
          <w:lang w:val="ru-RU"/>
        </w:rPr>
        <w:t xml:space="preserve">การกระตุ้นที่เต็มไปด้วยความกรุณานี้ ด้านหนึ่งทำให้บุคคลอยู่ในสภาพที่สบายและมีชีวิตชีวา ส่วนอีกด้านหนึ่งกลับกำหนดข้อเรียกร้องที่ค่อนข้างหนักหน่วง ผู้ที่ตอนนี้เอนเอียงไปทางด้านแรกมากขึ้น อาจปล่อยให้ความคิดล่องลอยและยอมแพ้ต่อความสุขของชีวิตก่อนเวลาอันควร ราวกับว่าตนมีทุกสิ่งที่ควรมีแล้ว ความสบายใจที่ปล่อยตัวตามใจนี้ทำให้คนนั้นไม่สามารถให้ความสนใจอย่างเหมาะสมกับสิ่งที่เกิดขึ้นได้ และความวอกแวกภายในที่มาพร้อมกับมันจะทำให้ความตื่นเต้นนั้นเย็นลงอย่างรวดเร็ว — จนทั้งช่วงเวลาที่เอื้ออำนวยและสภาพจิตใจที่ดีนั้นจะหลุดลอยไป อีกครั้ง ความเฉื่อยชาตามปกติก็กลับมาครอบงำ จนทำให้ไม่สามารถควบคุมตนเองได้ ส่วนผู้ที่โน้มเอียงไปทางด้านที่สองมากกว่า อาจปล่อยให้ตัวเองหลุดพ้นจากข้อจำกัดนี้ไปบ้าง เหมือนเด็กที่ถอดผ้าพันแผลออกจากแผลที่ติดพลาสเตอร์รักษาเพียงเพราะมันรัดแน่นเกินไป เมื่อทำเช่นนั้น คนหนึ่งเพื่อขจัดความคิดที่ดูมืดมนในสายตาตนเอง จึงหันไปหาความบันเทิงที่ดูเหมือนไร้พิษภัย—เช่น การสนทนา การอ่านหนังสือ—ในขณะที่อีกคนหนึ่งกลับตรวจสอบความรู้สึกกดดันที่เกิดขึ้น เพื่อค้นหาว่าทำไมและอย่างไรมันจึงเกิดขึ้น ที่นั่น ความประทับใจจากภายนอก และที่นี่ ผลที่กัดกร่อนจากการวิเคราะห์อย่างละเอียด ทำให้การเปลี่ยนแปลงที่เป็นประโยชน์ซึ่งเกิดขึ้นภายในถูกบดบัง ดังนั้น คนนี้เองก็กลับสู่ภาวะเฉื่อยชาตามปกติที่ไม่เปลี่ยนแปลงได้ในที่สุด </w:t>
      </w:r>
    </w:p>
    <w:p w14:paraId="3131E009" w14:textId="77777777" w:rsidR="00C00D83" w:rsidRPr="008C7964" w:rsidRDefault="001F2820" w:rsidP="00C66836">
      <w:pPr>
        <w:widowControl w:val="0"/>
        <w:ind w:firstLine="720"/>
        <w:rPr>
          <w:lang w:val="ru-RU"/>
        </w:rPr>
      </w:pPr>
      <w:r w:rsidRPr="008C7964">
        <w:rPr>
          <w:lang w:val="ru-RU"/>
        </w:rPr>
        <w:t xml:space="preserve">ดูเหมือนว่าสิ่งนี้ไม่ควรเกิดขึ้น แต่กลับเกิดขึ้นได้ เพราะแม้กระทั่งการเคลื่อนไหวทางจิตวิญญาณอันศักดิ์สิทธิ์ก็มีอยู่ในระดับที่แตกต่างกัน และสถานการณ์ที่มันเกิดขึ้นอาจทำให้ความสำคัญและคุณค่าของการปรากฏตัวภายในนั้นถูกบดบัง พระคุณที่เต็มไปด้วยปัญญาทรงอนุญาตสิ่งนี้ เพื่อทดสอบเจตจำนงเสรีของมนุษย์ นั่นคือเหตุผลที่เราพูดว่า: ทันทีที่คุณรู้สึกถึงพระคุณแห่งการเคลื่อนไหวนี้ และตระหนักว่านี่คือมัน—และไม่มีสิ่งอื่นใด—จงรีบยอมให้เจตจำนงของคุณสอดคล้องกับคำกระตุ้นของมัน และเพื่อทำเช่นนี้: </w:t>
      </w:r>
    </w:p>
    <w:p w14:paraId="616C859F" w14:textId="77777777" w:rsidR="00C00D83" w:rsidRPr="008C7964" w:rsidRDefault="001F2820" w:rsidP="00C66836">
      <w:pPr>
        <w:widowControl w:val="0"/>
        <w:ind w:firstLine="720"/>
        <w:rPr>
          <w:lang w:val="ru-RU"/>
        </w:rPr>
      </w:pPr>
      <w:r w:rsidRPr="008C7964">
        <w:rPr>
          <w:lang w:val="ru-RU"/>
        </w:rPr>
        <w:t xml:space="preserve">a) จงเชื่อด้วยใจที่บริสุทธิ์ว่าสิ่งนี้มาจากพระเจ้า ว่าพระเจ้าเองกำลังเรียกคุณมาหาพระองค์ ว่าพระองค์เองได้เข้ามาใกล้คุณเพื่อก่อให้เกิดการเปลี่ยนแปลงที่นำความรอดภายในตัวคุณ </w:t>
      </w:r>
    </w:p>
    <w:p w14:paraId="1B4F0220" w14:textId="77777777" w:rsidR="00C00D83" w:rsidRPr="008C7964" w:rsidRDefault="001F2820" w:rsidP="00C66836">
      <w:pPr>
        <w:widowControl w:val="0"/>
        <w:ind w:firstLine="720"/>
        <w:rPr>
          <w:lang w:val="ru-RU"/>
        </w:rPr>
      </w:pPr>
      <w:r w:rsidRPr="008C7964">
        <w:t>b</w:t>
      </w:r>
      <w:r w:rsidRPr="008C7964">
        <w:rPr>
          <w:lang w:val="ru-RU"/>
        </w:rPr>
        <w:t xml:space="preserve">) เมื่อเชื่อแล้ว อย่าปล่อยให้การกระทำแห่งพระคุณของพระเจ้านี้ผ่านพ้นไปโดยเปล่าประโยชน์ เพียงการเคลื่อนไหวนี้เท่านั้นที่ให้พลังแก่คุณเพื่อเอาชนะตัวคุณเอง เมื่อมันผ่านไปแล้ว คุณจะไม่สามารถเอาชนะตัวคุณเองได้ด้วยกำลังของตัวเอง และคุณไม่อาจรู้ได้ว่ามันจะกลับมาอีกหรือไม่ บางทีการเมตตานี้อาจปรากฏต่อคุณเป็นครั้งสุดท้าย หลังจากนั้น คุณจะตกเข้าสู่ภาวะใจแข็ง และจากภาวะนั้น—สู่ความสิ้นหวังและความไร้ความหวัง </w:t>
      </w:r>
    </w:p>
    <w:p w14:paraId="4111458A" w14:textId="77777777" w:rsidR="00C00D83" w:rsidRPr="008C7964" w:rsidRDefault="001F2820" w:rsidP="00C66836">
      <w:pPr>
        <w:widowControl w:val="0"/>
        <w:ind w:firstLine="720"/>
        <w:rPr>
          <w:lang w:val="ru-RU"/>
        </w:rPr>
      </w:pPr>
      <w:r w:rsidRPr="008C7964">
        <w:rPr>
          <w:lang w:val="ru-RU"/>
        </w:rPr>
        <w:t xml:space="preserve">c) จงใช้ความขยันและความพยายามอย่างเต็มที่เพื่อรักษาตัวคุณไว้ในสภาพแห่งความรอดที่คุณได้รับการวางไว้แล้ว เช่นเดียวกับสารที่ติดไฟได้ หากถูกถือไว้หน้าเปลวไฟเป็นเวลานาน ไม่เพียงแต่จะอุ่นขึ้น แต่ยังอาจติดไฟได้เช่นกัน ดังนั้น ความปรารถนาที่จะมีชีวิตในพระคุณก็อาจถูกจุดขึ้นตามธรรมชาติได้ หากคุณยังคงอยู่ภายใต้อิทธิพลของพระคุณอีกสักพัก </w:t>
      </w:r>
    </w:p>
    <w:p w14:paraId="4EA596A6" w14:textId="77777777" w:rsidR="00C00D83" w:rsidRPr="008C7964" w:rsidRDefault="001F2820" w:rsidP="00C66836">
      <w:pPr>
        <w:widowControl w:val="0"/>
        <w:ind w:firstLine="720"/>
        <w:rPr>
          <w:lang w:val="ru-RU"/>
        </w:rPr>
      </w:pPr>
      <w:r w:rsidRPr="008C7964">
        <w:t>d</w:t>
      </w:r>
      <w:r w:rsidRPr="008C7964">
        <w:rPr>
          <w:lang w:val="ru-RU"/>
        </w:rPr>
        <w:t xml:space="preserve">) ดังนั้น จงกำจัดทุกสิ่งที่อาจดับเปลวไฟเล็กๆ นี้ และล้อมตัวคุณด้วยทุกสิ่งที่สามารถหล่อเลี้ยงมันและเปลี่ยนให้กลายเป็นเปลวไฟที่ลุกโชน จงถอนตัวเข้าสู่ความสันโดษ สวดภาวนา และใคร่ครวญภายในใจว่าควรดำเนินการต่อไปอย่างไร ลำดับชีวิต การแสวงหา และงานที่ได้กำหนดไว้แล้ว — ซึ่งท่านได้บังคับตนเองให้ยึดมั่นในการแสวงหาพระคุณ — เป็นสิ่งที่ดีที่สุดสำหรับการรักษาพระคุณที่เริ่มมีผลภายในตัวท่าน ในกรณีนี้ สิ่งที่ดีที่สุดคือความสันโดษ การสวดมนต์ และการใคร่ครวญ ในความสันโดษ จิตใจของท่านจะจดจ่อมากขึ้น; ในการสวดมนต์ ความศรัทธาของท่านจะลึกซึ้งยิ่งขึ้น; และในการใคร่ครวญ ความคิดของท่านจะมีประสิทธิภาพมากขึ้น </w:t>
      </w:r>
      <w:r w:rsidRPr="008C7964">
        <w:rPr>
          <w:lang w:val="ru-RU"/>
        </w:rPr>
        <w:lastRenderedPageBreak/>
        <w:t xml:space="preserve">ใช้เหตุผลกับตัวเอง; ทบทวนทุกความคิดที่คุณได้รวบรวมไว้ก่อนหน้านี้ ขณะพยายามขจัดความมืดบอด ความไม่ไวต่อความรู้สึก และความเกียจคร้าน ให้ทั้งสามสิ่งนี้หายไปเสีย แต่คุณต้องจุดประกายความปรารถนาที่จะเริ่มงานทันที มุ่งความพยายามทั้งหมดของคุณไปที่สิ่งนี้ ตอนนี้การสะท้อนคิดของคุณจะไม่เหมือนเดิมอีกต่อไป โดยปกติแล้ว หากไม่มีการกระตุ้น มันมักจะล่องลอยไปสู่เรื่องทั่วไป; แต่ตอนนี้ ตรงกันข้าม โดยการเลียนแบบพระคุณและอยู่ภายใต้การนำของพระองค์ มันจะเชื่อมโยงทุกสิ่งกับตัวคุณเองโดยตรง โดยไม่มีข้อแก้ตัวหรือการเบี่ยงเบนใดๆ; มันจะนำเสนอเรื่องต่างๆ ให้คุณจากมุมมองที่มีแนวโน้มจะส่งผลต่อคุณมากที่สุด ดังนั้น ในกรณีนี้ คุณจะไม่ได้เพียงแค่ไตร่ตรอง แต่จะเคลื่อนจากความรู้สึกหนึ่งไปยังอีกความรู้สึกหนึ่ง </w:t>
      </w:r>
    </w:p>
    <w:p w14:paraId="41913E23" w14:textId="77777777" w:rsidR="00C00D83" w:rsidRPr="008C7964" w:rsidRDefault="001F2820" w:rsidP="00C66836">
      <w:pPr>
        <w:widowControl w:val="0"/>
        <w:ind w:firstLine="720"/>
        <w:rPr>
          <w:lang w:val="ru-RU"/>
        </w:rPr>
      </w:pPr>
      <w:r w:rsidRPr="008C7964">
        <w:rPr>
          <w:lang w:val="ru-RU"/>
        </w:rPr>
        <w:t xml:space="preserve">ก็ในกระบวนการพัฒนาตนเองนี้เอง ด้วยความช่วยเหลือของพระคุณ คำพูดที่พระเจ้าองค์เดียวและคุณเองสามารถได้ยินได้ จะถูกเปล่งออกมาในใจคุณในที่สุดว่า: ‘ถึงเวลาแล้ว; ดังนั้น </w:t>
      </w:r>
      <w:r w:rsidR="00EC4FF7" w:rsidRPr="008C7964">
        <w:rPr>
          <w:lang w:val="ru-RU"/>
        </w:rPr>
        <w:t xml:space="preserve">ฉันจะเริ่มทันที’ </w:t>
      </w:r>
      <w:r w:rsidRPr="008C7964">
        <w:rPr>
          <w:lang w:val="ru-RU"/>
        </w:rPr>
        <w:t xml:space="preserve">เป็นที่ชัดเจนว่านี่คือข้อสรุป; แต่ด้วยกฎเกณฑ์ใดและจากสมมติฐานใดที่ข้อสรุปนี้ถูกสรุปออกมา ไม่มีวิทยาศาสตร์ใดสามารถกำหนดได้ หัวข้อทั้งหมดในข้อโต้แย้งก่อนหน้านี้อาจถูกเข้าใจได้อย่างชัดเจน แต่ข้อสรุปเองอาจยังไม่ถูกค้นพบได้ บางครั้งอาจมีบุคคลที่อธิบายหัวข้อทั้งหมดนี้ด้วยคำพูดที่ทรงพลัง จนด้วยอิทธิพลของเขา ทำให้คนหลายสิบหรือหลายร้อยคนถึงข้อสรุปนั้น แต่สำหรับตัวเขาเอง คำพูดนั้นกลับไม่ถูกกล่าวขึ้นในใจและไม่มีใครสามารถบอกได้ว่าสิ่งใดกำลังทำงานอยู่ที่นี่—พระคุณหรือเสรีภาพ—เพราะบางครั้งการทำงานของพระคุณอาจผ่านไปโดยไม่ถูกสังเกต ในขณะที่ความพยายามทั้งหมดของเสรีภาพกลับไม่เกิดผล ทั้งสองสิ่งนี้รวมกันในวิธีที่เกินความเข้าใจของเรา และไม่มีใครสามารถบอกได้ว่าสิ่งใดกำลังทำงานอยู่ที่นี่ — พระคุณหรือเสรีภาพ — เพราะบางครั้งการกระทำของพระคุณผ่านไปโดยไม่ถูกสังเกตเห็น ในขณะที่ความพยายามทั้งหมดของเสรีภาพกลับไม่เกิดผล ทั้งสองสิ่งนี้รวมตัวกันในลักษณะที่เราไม่อาจเข้าใจได้ แต่แต่ละอย่างยังคงรักษาธรรมชาติของตนเองไว้ อาจกล่าวได้ดังนี้: ความอิสระยอมมอบตัว (ส่งมอบ, ให้ — </w:t>
      </w:r>
      <w:r w:rsidRPr="008C7964">
        <w:rPr>
          <w:i/>
          <w:lang w:val="ru-RU"/>
        </w:rPr>
        <w:t>ผู้บรรณาธิการ</w:t>
      </w:r>
      <w:r w:rsidRPr="008C7964">
        <w:rPr>
          <w:lang w:val="ru-RU"/>
        </w:rPr>
        <w:t xml:space="preserve">) ส่วนพระคุณรับและซึมซาบเข้าไปในตัวมัน ดังนั้นจึงเกิดพลังแห่งความปรารถนา: ‘ดีแล้ว </w:t>
      </w:r>
      <w:r w:rsidR="00EC4FF7" w:rsidRPr="008C7964">
        <w:rPr>
          <w:lang w:val="ru-RU"/>
        </w:rPr>
        <w:t xml:space="preserve">มาเริ่มลงมือทำกันเถอะ’ </w:t>
      </w:r>
    </w:p>
    <w:p w14:paraId="7C09AAC4" w14:textId="77777777" w:rsidR="00C00D83" w:rsidRPr="008C7964" w:rsidRDefault="001F2820" w:rsidP="00C66836">
      <w:pPr>
        <w:widowControl w:val="0"/>
        <w:ind w:firstLine="720"/>
        <w:rPr>
          <w:lang w:val="ru-RU"/>
        </w:rPr>
      </w:pPr>
      <w:r w:rsidRPr="008C7964">
        <w:rPr>
          <w:lang w:val="ru-RU"/>
        </w:rPr>
        <w:t xml:space="preserve">ในที่สุด มนุษย์ได้หันหน้าสู่ความดี พร้อมที่จะก้าวเดินบนทางศักดิ์สิทธิ์นี้ พร้อมที่จะดำเนินชีวิตด้วยกิจการดีที่พระเจ้าทรงพอพระทัย; แต่ในขณะนั้นเอง ความชั่วร้ายทั้งมวลที่ซ่อนตัวอยู่ในใจ ก็ถูกปลุกให้ตื่นขึ้นเหมือนฝุ่น และพยายามอีกครั้งที่จะปกคลุมจิตวิญญาณทั้งมวล ในช่วงเวลาแห่งความตื่นเต้นและความโน้มเอียง บาปยังคงเงียบอยู่ ราวกับว่าสิ่งที่กำลังเกิดขึ้นกับบุคคลนั้นไม่เกี่ยวข้องกับมัน แต่ตอนนี้ เมื่อเขาพยายามเหยียบย่ำมันลง มัน — ที่มีพันหัว ตามที่นักบุญยอห์น คลิมาคัส เรียกว่า — ก็ส่งเสียงร้องนับพันครั้งต่อบุคคลที่กำลังวางแผนเรื่องนี้ เช่นเดียวกับเมื่อคนตื่นนอนแล้ว แต่ยังคิดเพียงว่าจะลุกขึ้นเท่านั้น ร่างกายของเขาก็ยังคงสงบอยู่ แต่ทันทีที่เขาเริ่มลุกขึ้นจริง ๆ และใช้แรงกล้ามเนื้อแม้เพียงเล็กน้อย ความปวดเมื่อยและความเจ็บปวดในร่างกายทั้งหมด — ซึ่งก่อนหน้านั้นยังไม่เคยรบกวนเขา — ก็เริ่มแสดงตัวและร้องทุกข์ขึ้นมา เช่นเดียวกัน สำหรับผู้ที่ยอมตอบรับคำเรียกอันเปี่ยมด้วยพระกรุณา ความเจ็บปวดจากบาปจะยังคงเงียบอยู่จนกว่าเขาจะถึงจุดที่ยอมแพ้ แต่ทันทีที่เขาตัดสินใจลงมือทำ ความอ่อนแอทั้งปวงเหล่านี้จะส่งสัญญาณเตือน—สัญญาณที่รุนแรงและทำให้สับสน ความคิดต่อความคิด การเคลื่อนไหวต่อความเคลื่อนไหว พวกมันถาโถมเข้าใส่ชายผู้น่าสงสารและลากเขาถอยหลัง โจมตีอย่างไม่มีระเบียบ ล้อมรอบจิตวิญญาณของเขาจากทุกด้าน และผลักมันลงสู่ความวุ่นวายของพวกมัน ทุกสิ่งที่ดีในตัวบุคคลนั้น เหมือนถูกแขวนไว้ด้วยเส้นด้ายเพียงเส้นเดียว และตัวเขาเองก็พร้อมจะหลุดพ้นจากสิ่งที่ยึดเหนี่ยวเขาไว้ได้ทุกขณะ และดำดิ่งกลับสู่สภาพแวดล้อมเดิมที่เขาปรารถนาจะหลีกหนีมาโดยตลอด มีสิ่งหนึ่งเท่านั้นที่ช่วยเขาไว้—ความหวานชื่น ความโล่งใจ และความสุขที่เขาได้รับลิ้มรสในช่วงเวลาแห่งแรงบันดาลใจนั้น และพลังที่เขาสัมผัสได้เมื่อเขาพูดในใจว่า: ‘ดังนั้น </w:t>
      </w:r>
      <w:r w:rsidR="00EC4FF7" w:rsidRPr="008C7964">
        <w:rPr>
          <w:lang w:val="ru-RU"/>
        </w:rPr>
        <w:t>ตอนนี้ฉันจะเริ่มแล้ว’</w:t>
      </w:r>
      <w:r w:rsidRPr="008C7964">
        <w:rPr>
          <w:lang w:val="ru-RU"/>
        </w:rPr>
        <w:t xml:space="preserve"> ใครก็ตามที่เคยเห็นประกายไฟเล็กๆ พุ่งไปมาในควัน แต่ยังคงดูเหมือนรักษาตัวเองไว้ได้ หรืออนุภาคไม้เล็กๆ ที่ถูกกระแสน้ำที่พลุ่งพล่านพัดพา — บางครั้งขึ้น บางครั้งลง บางครั้งไปทางขวา บางครั้งไปทางซ้าย — จะเห็นความคล้ายคลึงในสิ่งนี้กับสิ่งที่เกิดขึ้นในขณะนี้กับความต้องการที่ดีของบุคคลนั้น ไม่เพียงแต่จิตวิญญาณที่อยู่ในความวุ่นวาย แต่เลือดในตัวก็พลุ่งพล่านไปด้วย; มีเสียงดังในหูและม่านหมอกบังตาด้วย ไม่ยากที่จะเข้าใจว่าความเคลื่อนไหวเช่นนี้ไม่ได้เกิดจากบาปที่สถิตอยู่ในใจเพียงอย่างเดียว แต่เกิดจากบิดาแห่งบาปทั้งปวง—มารร้าย—ผู้ไม่อาจอยู่อย่างสงบได้เมื่อผู้ก่อความวุ่นวายเช่นนี้ปรากฏตัวในอาณาจักรของเขา นักบุญติคอนกล่าวว่า: “เมื่อผู้ทำบาป ซึ่งได้รับแรงบันดาลใจจากพระคุณของพระเจ้า เริ่มสำนึกผิด เขาจะเผชิญกับสิ่งล่อลวงต่าง ๆ เมื่อบุคคลเริ่มเข้าใกล้พระคริสต์ ซาตานจะตามล่าเขา (ไล่ตาม, ไล่ล่า — </w:t>
      </w:r>
      <w:r w:rsidRPr="008C7964">
        <w:rPr>
          <w:i/>
          <w:lang w:val="ru-RU"/>
        </w:rPr>
        <w:t>ผู้แปล</w:t>
      </w:r>
      <w:r w:rsidRPr="008C7964">
        <w:rPr>
          <w:lang w:val="ru-RU"/>
        </w:rPr>
        <w:t xml:space="preserve">) และทำให้เขาเสียสมาธิจากพระคริสต์ </w:t>
      </w:r>
      <w:r w:rsidRPr="008C7964">
        <w:rPr>
          <w:lang w:val="ru-RU"/>
        </w:rPr>
        <w:lastRenderedPageBreak/>
        <w:t xml:space="preserve">ทำให้เขาสะดุดล้ม </w:t>
      </w:r>
      <w:r w:rsidR="00EC4FF7" w:rsidRPr="008C7964">
        <w:rPr>
          <w:lang w:val="ru-RU"/>
        </w:rPr>
        <w:t>และวางกับดักต่าง ๆ”</w:t>
      </w:r>
      <w:r w:rsidRPr="008C7964">
        <w:rPr>
          <w:lang w:val="ru-RU"/>
        </w:rPr>
        <w:t xml:space="preserve"> ในประเทศของเรา ผู้คนเล่าเรื่องผี—ทั้งที่น่ากลัวและน่าดึงดูด—ที่ผู้คนที่กำลังค้นหาดอกไม้ชนิดหนึ่งด้วยความหวังว่าจะพบสมบัติที่ฝังไว้ได้พบเจอ; ตำนานทางจิตวิทยานี้แสดงให้เห็นได้ดีที่สุดถึงความพยายามทั้งหมดของซาตานที่จะเบี่ยงเบนความสนใจของบุคคลจากเจตนาดีในการซื้อลูกปัดมีค่า หรือการค้นพบสมบัติที่ซ่อนอยู่ในชนบท </w:t>
      </w:r>
    </w:p>
    <w:p w14:paraId="19E90A2E" w14:textId="77777777" w:rsidR="00C00D83" w:rsidRPr="008C7964" w:rsidRDefault="001F2820" w:rsidP="00C66836">
      <w:pPr>
        <w:widowControl w:val="0"/>
        <w:ind w:firstLine="720"/>
        <w:rPr>
          <w:lang w:val="ru-RU"/>
        </w:rPr>
      </w:pPr>
      <w:r w:rsidRPr="008C7964">
        <w:rPr>
          <w:lang w:val="ru-RU"/>
        </w:rPr>
        <w:t xml:space="preserve">ที่นี่คือที่ที่บุคคลต้องเผชิญกับการต่อสู้อันดุเดือดกับตัวเอง เปรียบเสมือนการรบครั้งสำคัญเพื่อเอาชนะบาป ที่นี่พวกเขาต้องปราบปรามและเอาชนะศัตรูของตนอย่างเด็ดขาด เหยียบย่ำงูตัวนี้ มัดมันไว้ และทำให้มันหมดแรง ความหวังและความเป็นจริงของชัยชนะทั้งหมดที่ตามมาในการต่อสู้ส่วนตัวกับบาปของพวกเขา ขึ้นอยู่กับความสำเร็จในการเอาชนะบาปที่นี่ เป็นไปไม่ได้ที่จะกำหนดทุกสิ่งที่เกิดขึ้นที่นี่ เนื่องจากความหลากหลายของตัวละครที่เกี่ยวข้อง จุดสำคัญ หรือขั้นตอนต่าง ๆ ของการต่อสู้นี้ไม่ยากที่จะระบุได้ แม้ว่าจะเป็นประโยชน์ต่อผู้ที่กำลังต่อสู้มากกว่าการแสวงหาความรู้ก็ตาม </w:t>
      </w:r>
    </w:p>
    <w:p w14:paraId="1C384C9F" w14:textId="77777777" w:rsidR="00C00D83" w:rsidRPr="008C7964" w:rsidRDefault="001F2820" w:rsidP="00C66836">
      <w:pPr>
        <w:widowControl w:val="0"/>
        <w:ind w:firstLine="720"/>
        <w:rPr>
          <w:lang w:val="ru-RU"/>
        </w:rPr>
      </w:pPr>
      <w:r w:rsidRPr="008C7964">
        <w:rPr>
          <w:lang w:val="ru-RU"/>
        </w:rPr>
        <w:t xml:space="preserve">เห็นได้ชัดว่าจิตวิญญาณไม่มีจุดยืนที่มั่นคง: มันสั่นคลอน (ลังเล, อยู่ในความวุ่นวาย — </w:t>
      </w:r>
      <w:r w:rsidRPr="008C7964">
        <w:rPr>
          <w:i/>
          <w:lang w:val="ru-RU"/>
        </w:rPr>
        <w:t xml:space="preserve">ผู้แปล), </w:t>
      </w:r>
      <w:r w:rsidRPr="008C7964">
        <w:rPr>
          <w:lang w:val="ru-RU"/>
        </w:rPr>
        <w:t xml:space="preserve">แม้จะยังคงสมบูรณ์ ไม่แตกสลายในเจตนาดี และได้รับการค้ำจุนด้วยพระคุณของพระเจ้า แล้วใครอีกที่จะสนับสนุนมัน ใครอีกที่จะทำให้มันมั่นคง? นั่นคือเหตุผลที่ตอนนี้มันจำเป็นยิ่งกว่าเมื่อใดก็ตามที่จะต้องร้องทูลพระเจ้าด้วยกำลังทั้งหมดของมัน เหมือนกับคนที่กำลังจมน้ำร้องทูล ศัตรูได้จับตัวเธอไว้และพยายามจะกลืนกินเธอ — จงร้องทูลพระเจ้า เหมือนที่โยนาห์ร้องทูลในท้องปลาวาฬ หรือเหมือนที่เปโตรร้องทูลขณะกำลังจมน้ำ พระเจ้าทรงเห็นความจำเป็นและความดิ้นรนของคุณ — และพระองค์จะยื่นมือช่วยเหลือ สนับสนุนคุณ และตั้งคุณให้มั่นคงอย่างที่นักรบผู้ออกสู่สนามรบควรจะเป็น </w:t>
      </w:r>
    </w:p>
    <w:p w14:paraId="36E0354C" w14:textId="77777777" w:rsidR="00C00D83" w:rsidRPr="008C7964" w:rsidRDefault="001F2820" w:rsidP="00C66836">
      <w:pPr>
        <w:widowControl w:val="0"/>
        <w:ind w:firstLine="720"/>
        <w:rPr>
          <w:lang w:val="ru-RU"/>
        </w:rPr>
      </w:pPr>
      <w:r w:rsidRPr="008C7964">
        <w:rPr>
          <w:lang w:val="ru-RU"/>
        </w:rPr>
        <w:t>นั่นคือที่พึ่งพาของคุณ! สิ่งที่อันตรายที่สุดคือเมื่อจิตวิญญาณคิดว่าสามารถหาที่พึ่งพาได้ภายในตัวเอง; เมื่อนั้นมันจะสูญเสียทุกสิ่ง ความชั่วร้ายจะกลับมาครอบงำมันอีกครั้ง บดบังแสงสว่างที่ยังอ่อนแอภายใน และดับเปลวไฟที่เพิ่งเริ่มลุกโชน จิตวิญญาณรู้ดีว่ามันไร้พลังเพียงใดเมื่ออยู่เพียงลำพัง; ดังนั้น อย่าคาดหวังสิ่งใดจากตัวเอง ให้มันก้มตัวลงด้วยความถ่อมใจต่อพระเจ้า ให้มันลดตัวเองลงจน</w:t>
      </w:r>
      <w:r w:rsidRPr="008C7964">
        <w:rPr>
          <w:b/>
          <w:lang w:val="ru-RU"/>
        </w:rPr>
        <w:t>เป็นศูนย์</w:t>
      </w:r>
      <w:r w:rsidRPr="008C7964">
        <w:rPr>
          <w:lang w:val="ru-RU"/>
        </w:rPr>
        <w:t>ในใจตัวเอง แล้วพระคุณอันทรงฤทธานุภาพจะสร้างทุกสิ่งภายในมันขึ้นมาจาก</w:t>
      </w:r>
      <w:r w:rsidRPr="008C7964">
        <w:rPr>
          <w:b/>
          <w:lang w:val="ru-RU"/>
        </w:rPr>
        <w:t>ความว่างเปล่า</w:t>
      </w:r>
      <w:r w:rsidRPr="008C7964">
        <w:rPr>
          <w:lang w:val="ru-RU"/>
        </w:rPr>
        <w:t xml:space="preserve">นี้ ผู้ใดก็ตาม ที่ด้วยความถ่อมตนอย่างสุดซึ้ง วางตัวไว้ในพระหัตถ์ของพระเจ้า จะดึงดูดพระองค์—ผู้ทรงเมตตา—มาสู่ตนเอง และกลายเป็นผู้เข้มแข็งด้วยพลังของพระองค์ </w:t>
      </w:r>
    </w:p>
    <w:p w14:paraId="52696DAA" w14:textId="77777777" w:rsidR="00C00D83" w:rsidRPr="008C7964" w:rsidRDefault="001F2820" w:rsidP="00C66836">
      <w:pPr>
        <w:widowControl w:val="0"/>
        <w:ind w:firstLine="720"/>
        <w:rPr>
          <w:lang w:val="ru-RU"/>
        </w:rPr>
      </w:pPr>
      <w:r w:rsidRPr="008C7964">
        <w:rPr>
          <w:lang w:val="ru-RU"/>
        </w:rPr>
        <w:t xml:space="preserve">อย่างไรก็ตาม ในระหว่างการถ่อมตนอย่างสุดซึ้งนี้ อย่าได้หลุดเข้าสู่ความประมาททางจิตวิญญาณ และเมื่อได้มอบตัวให้พระเจ้าแล้ว ก็อย่าได้จมลงสู่ความเฉื่อยชา ไม่; ในขณะที่คาดหวังทุกสิ่งจากพระเจ้าและไม่คาดหวังสิ่งใดจากตนเอง ก็ต้องพยายามลงมือทำและปฏิบัติอย่างเต็มที่ตามความสามารถของตนเอง เพื่อให้มีความพร้อมสำหรับความช่วยเหลือจากพระเจ้า และเพื่อให้พลังแห่งพระเจ้าได้แผ่ปกคลุม พระคุณนั้นอยู่พร้อมแล้ว แต่จะทำงานตอบสนองต่อความพยายามของตนเอง โดยชดเชยความอ่อนแอด้วยความเข้มแข็งของพระองค์เอง ดังนั้น เมื่อยืนหยัดอย่างมั่นคงในความถ่อมตนและการอธิษฐานยอมจำนนต่อพระประสงค์ของพระเจ้า จงลงมือทำด้วยตนเองโดยไม่ละเลย </w:t>
      </w:r>
    </w:p>
    <w:p w14:paraId="31A0F06B" w14:textId="77777777" w:rsidR="00C00D83" w:rsidRPr="008C7964" w:rsidRDefault="001F2820" w:rsidP="00C66836">
      <w:pPr>
        <w:widowControl w:val="0"/>
        <w:ind w:firstLine="720"/>
        <w:rPr>
          <w:lang w:val="ru-RU"/>
        </w:rPr>
      </w:pPr>
      <w:r w:rsidRPr="008C7964">
        <w:rPr>
          <w:lang w:val="ru-RU"/>
        </w:rPr>
        <w:t xml:space="preserve">ต่อสู้กับบาปโดยทั่วไป แต่โดยเฉพาะอย่างยิ่งกับสาเหตุหลักของมัน เมื่อทุกสิ่งในจิตวิญญาณกำลังวุ่นวาย และความคิดต่าง ๆ เหมือนวิญญาณร้าย ยืนล้อมรอบและห่อหุ้มจิตวิญญาณ ยิงลูกศรจากทุกทิศทางตรงเข้าสู่หัวใจ — ก็ไม่ยากที่จะแยกแยะผู้ยุยงหลักของความชั่วร้ายได้ กล่าวคือ เบื้องหลังกองทัพนักรบย่อยจำนวนมากนั้น ที่อยู่ด้านหลังสุด คือผู้บัญชาการหลัก ซึ่งออกคำสั่ง กำกับดูแลการจัดเตรียมทั้งหมด และทิศทางของสงครามทั้งสิ้น สิ่งเหล่านี้คือสาเหตุหลักของบาป โดยแท้จริง ความสนใจทั้งหมดต้องมุ่งไปที่พวกเขา และต้องเตรียมอาวุธต่อสู้กับพวกเขาโดยตรง เอาชนะ และทำลายพวกเขาให้สิ้นซาก เมื่อพวกเขาถูกปราบปรามแล้ว นักรบระดับรองจะสลายตัวไปโดยธรรมชาติ </w:t>
      </w:r>
    </w:p>
    <w:p w14:paraId="063414A9" w14:textId="77777777" w:rsidR="00C00D83" w:rsidRPr="008C7964" w:rsidRDefault="001F2820" w:rsidP="00C66836">
      <w:pPr>
        <w:widowControl w:val="0"/>
        <w:ind w:firstLine="720"/>
        <w:rPr>
          <w:lang w:val="ru-RU"/>
        </w:rPr>
      </w:pPr>
      <w:r w:rsidRPr="008C7964">
        <w:rPr>
          <w:lang w:val="ru-RU"/>
        </w:rPr>
        <w:t>พระผู้ช่วยให้รอดได้ชี้ให้เห็นว่าใครคือผู้ยุยงให้เกิดบาปหลักและผู้สนับสนุนบาปอย่างสำคัญที่สุด เมื่อพระองค์ทรงเรียกผู้คนให้ติดตามพระองค์ (มาระโก 8</w:t>
      </w:r>
      <w:r w:rsidR="00CD70E7" w:rsidRPr="00CD70E7">
        <w:rPr>
          <w:lang w:val="ru-RU"/>
        </w:rPr>
        <w:t>:</w:t>
      </w:r>
      <w:r w:rsidRPr="008C7964">
        <w:rPr>
          <w:lang w:val="ru-RU"/>
        </w:rPr>
        <w:t>34–38) “ใครก็ตามที่ต้องการตามเรา” พระองค์ตรัสว่า “ต้องปฏิเสธตนเอง”—หันหลังให้ตนเอง มองตนเองเหมือนคนแปลกหน้า ไม่สมควรได้รับความสนใจหรือความเห็นใจ ไม่คุ้มค่าที่จะปกป้อง สิ่งนี้หมายความว่า ในหัวใจที่รักบาปนั้น มีนิสัยที่ตรงกันข้ามกับสิ่งนี้อยู่เสมอและครอบงำ</w:t>
      </w:r>
      <w:r w:rsidRPr="008C7964">
        <w:rPr>
          <w:b/>
          <w:lang w:val="ru-RU"/>
        </w:rPr>
        <w:t xml:space="preserve">จิตใจ นั่นคือความสงสารตนเอง </w:t>
      </w:r>
      <w:r w:rsidRPr="008C7964">
        <w:rPr>
          <w:lang w:val="ru-RU"/>
        </w:rPr>
        <w:t xml:space="preserve">ซึ่งแท้จริงแล้วเป็นเช่นนั้น คนบาปปฏิบัติต่อตัวเองเหมือนที่แม่ปฏิบัติต่อลูกที่รักยิ่งของเธอ: </w:t>
      </w:r>
      <w:r w:rsidRPr="008C7964">
        <w:rPr>
          <w:lang w:val="ru-RU"/>
        </w:rPr>
        <w:lastRenderedPageBreak/>
        <w:t xml:space="preserve">เขาพบว่ายากที่จะปฏิเสธตัวเองในสิ่งใดหรือขัดกับความปรารถนาของตัวเอง; เขาไม่สามารถบังคับตัวเองให้เข้มงวดกับตัวเองได้ในทางใดทางหนึ่ง นอกจากนี้ พระผู้ช่วยให้รอดยังทรงบัญชาให้เราละทิ้งทุกสิ่งในโลกนี้เพื่อความรอดของจิตวิญญาณ: </w:t>
      </w:r>
      <w:r w:rsidR="00CD70E7" w:rsidRPr="00CD70E7">
        <w:rPr>
          <w:i/>
          <w:lang w:val="ru-RU"/>
        </w:rPr>
        <w:t>‘เพราะมนุษย์จะได้ประโยชน์อะไร หากได้ทั้งโลก แต่ต้องสูญเสียจิตวิญญาณของตน</w:t>
      </w:r>
      <w:r w:rsidRPr="008C7964">
        <w:rPr>
          <w:i/>
          <w:lang w:val="ru-RU"/>
        </w:rPr>
        <w:t>?</w:t>
      </w:r>
      <w:r w:rsidRPr="008C7964">
        <w:rPr>
          <w:lang w:val="ru-RU"/>
        </w:rPr>
        <w:t>’ (มาระโก 8</w:t>
      </w:r>
      <w:r w:rsidR="00CE1E3C" w:rsidRPr="008C7964">
        <w:rPr>
          <w:lang w:val="ru-RU"/>
        </w:rPr>
        <w:t>:</w:t>
      </w:r>
      <w:r w:rsidRPr="008C7964">
        <w:rPr>
          <w:lang w:val="ru-RU"/>
        </w:rPr>
        <w:t xml:space="preserve">36) โลกคือทุกสิ่งทุกอย่างที่อยู่ภายนอกตัวเรา: สิ่งที่มองเห็นได้ สิ่งที่สัมผัสได้ และสิ่งที่รับรู้ได้ด้วยประสาทสัมผัส ดังนั้น หน้าที่นี้จึงบ่งชี้ถึงแนวโน้มในใจมนุษย์ที่มุ่งสู่สิ่งทางวัตถุ ความชื่นชอบในสิ่งที่จับต้องได้ และความหลงใหลในการเลี้ยงดูตนเองและหาความสุขเพียงจากสิ่งที่มองเห็นได้และรับรู้ได้ด้วยประสาทสัมผัสเท่านั้น และจริง ๆ แล้ว </w:t>
      </w:r>
      <w:r w:rsidRPr="008C7964">
        <w:rPr>
          <w:b/>
          <w:lang w:val="ru-RU"/>
        </w:rPr>
        <w:t>ความรู้สึกทางประสาทสัมผัส</w:t>
      </w:r>
      <w:r w:rsidRPr="008C7964">
        <w:rPr>
          <w:lang w:val="ru-RU"/>
        </w:rPr>
        <w:t>เป็นลักษณะของผู้รักบาป: เขาไม่มีความสนใจในสิ่งที่มองไม่เห็นและสิ่งที่เป็นจิตวิญญาณ ในขณะที่ทุกสิ่งที่เกี่ยวข้องกับความรู้สึกทางประสาทสัมผัสนั้นคุ้นเคยและได้รับการทดสอบอย่างละเอียดถี่ถ้วนแล้ว พระเจ้าจึงทรงกระตุ้นให้เราอย่าละอายต่อพระองค์ในโลกที่เต็มไปด้วยการนอกใจและบาปนี้ สิ่งนี้ชี้ให้เห็นว่าในหัวใจของผู้รักบาป มีความกลัวต่อความคิดเห็นของผู้คน จนทำให้ความดีและความจริงต้องเสียประโยชน์ และมันก็เป็นเช่นนั้นจริงๆ คนเรามักใช้ชีวิตตามความศักดิ์สิทธิ์ของระเบียบหรือความสัมพันธ์ที่จัดตั้งขึ้นรอบตัวพวกเขา; ด้วยเหตุนี้ พวกเขาจึงกลัวที่จะสั่นคลอนสิ่งเหล่านั้น และเพื่อรักษาสิ่งเหล่านั้นไว้ พวกเขายินดีที่จะประนีประนอมกับมโนธรรมของตนเองมากกว่าที่จะขัดแย้งกับความต้องการของใคร แสดงความไม่เคารพ หรือก่อให้เกิดปัญหา นี่</w:t>
      </w:r>
      <w:r w:rsidRPr="008C7964">
        <w:rPr>
          <w:b/>
          <w:lang w:val="ru-RU"/>
        </w:rPr>
        <w:t xml:space="preserve">คือความปรารถนาที่จะทำให้ผู้อื่นพอใจ: </w:t>
      </w:r>
      <w:r w:rsidRPr="008C7964">
        <w:rPr>
          <w:lang w:val="ru-RU"/>
        </w:rPr>
        <w:t xml:space="preserve">‘คนจะพูดอย่างไร และฉันจะทำอย่างไรหากต้องตัดความสัมพันธ์?’ นี่ต้องเป็นสายสัมพันธ์ของบาปที่ละเอียดอ่อนที่สุด หากเพื่อที่จะตัดมันออก ผู้คนจะถูกขู่ด้วยความอับอาย ในการพิพากษาทั่วไป: </w:t>
      </w:r>
      <w:r w:rsidR="001E4D89" w:rsidRPr="001E4D89">
        <w:rPr>
          <w:i/>
          <w:lang w:val="ru-RU"/>
        </w:rPr>
        <w:t>‘เพราะใครก็ตามที่รู้สึกอับอายต่อเราและคำพูดของเราในรุ่นนี้ ซึ่งเป็นรุ่นที่ผิดศีลธรรมและเต็มไปด้วยบาป บุตรมนุษย์ก็จะรู้สึกอับอายต่อผู้นั้นเช่นกัน เมื่อพระองค์เสด็จมาในพระสิริของพระบิดาพร้อมด้วยทูตสวรรค์ผู้</w:t>
      </w:r>
      <w:r w:rsidRPr="008C7964">
        <w:rPr>
          <w:lang w:val="ru-RU"/>
        </w:rPr>
        <w:t>บริสุทธิ์’ (มาระโก 8</w:t>
      </w:r>
      <w:r w:rsidR="00CE1E3C" w:rsidRPr="008C7964">
        <w:rPr>
          <w:lang w:val="ru-RU"/>
        </w:rPr>
        <w:t>:</w:t>
      </w:r>
      <w:r w:rsidRPr="008C7964">
        <w:rPr>
          <w:lang w:val="ru-RU"/>
        </w:rPr>
        <w:t xml:space="preserve">38) คำวิงวอนสุดท้ายนี้ที่ชี้ไปยังยุคสมัยที่จะมาถึง เผยให้เห็นว่าในหัวใจที่รักบาปนั้น ไม่มีความรู้สึกใดๆ เกี่ยวกับชีวิตที่จะมาถึงเลย; สิ่งนี้ทำให้เราสันนิษฐานว่า สำหรับบุคคลนั้น ชีวิตนั้นไม่ดำรงอยู่ และเขาจมอยู่กับชีวิตปัจจุบันอย่างเต็มที่ และมันก็เป็นเช่นนั้นจริงๆ ผู้คนมักใช้ชีวิตบนโลกนี้ราวกับว่าจะอยู่ที่นี่ตลอดไป โดยลืมอนาคตไปเสีย พวกเขารู้จักแต่ความสุขทางโลก และเป้าหมายทั้งหมดของพวกเขามุ่งสู่จุดหมายเดียว — คือการใช้ชีวิตให้ดีที่นี่ — ในขณะที่พวกเขาไม่คิดถึงสิ่งที่จะเกิดขึ้นหลังจากนั้นเลย ดังนั้น </w:t>
      </w:r>
      <w:r w:rsidRPr="008C7964">
        <w:rPr>
          <w:b/>
          <w:lang w:val="ru-RU"/>
        </w:rPr>
        <w:t xml:space="preserve">ความสงสารตัวเอง ความหลงใหลในกามารมณ์ ความปรารถนาที่จะทำให้ผู้อื่นพอใจ และความยึดติดกับโลก </w:t>
      </w:r>
      <w:r w:rsidRPr="008C7964">
        <w:rPr>
          <w:lang w:val="ru-RU"/>
        </w:rPr>
        <w:t xml:space="preserve">(ความเชื่อว่าชีวิตประกอบด้วยสิ่งที่อยู่บนโลกนี้เท่านั้น) จึงเป็นลักษณะเฉพาะของหัวใจที่รักบาป — และด้วยเหตุนี้ จึงเป็นสาเหตุหลักของบาปและผู้สนับสนุนหลักของบาป เราเอง ซึ่งเป็นผู้มีบาป ก็ไม่อาจแยกแยะสิ่งเหล่านี้ได้ และหากพระผู้ช่วยให้รอดไม่ได้ชี้ให้เห็น เราก็คงไม่รู้จักสิ่งเหล่านี้อย่างแน่นอน แต่บัดนี้ เมื่อสิ่งเหล่านี้ได้รับการเปิดเผยแล้ว ก็ชัดเจนว่านี่คือสิ่งที่ดูเหมือนจะเป็นไปตามที่ควรจะเป็น มนุษย์ที่ตกห่างจากพระเจ้า ได้หันกลับมาสนใจแต่ตัวเอง — และถูกลงโทษด้วยความสงสารตัวเอง: สิ่งนี้เกิดจากธรรมชาติหลักของการตกต่ำ มนุษย์ที่ตกสู่ความบาปได้กลายเป็นคนที่มีจิตใจวุ่นวายภายในตัวเอง; เขาได้ตกจากจิตวิญญาณสู่เนื้อหนัง — และทุกข์ทรมานอยู่ในความใคร่ทางกาย สนามหลักที่บาปแสดงตัวและก่อความวุ่นวายคือสังคมของมนุษย์ผู้บาป ซึ่งมีระเบียบและสัมพันธ์ภาพระหว่างกันที่เลี้ยงดูและสนับสนุนบาป เมื่อภายในโครงสร้างของบาปทั้งหมดนี้ ทุกอย่างดำเนินไปอย่างราบรื่น — นั่นคือความสุข แต่เนื่องจากกระบวนการเช่นนี้สามารถมีอยู่ได้เพียงในยุคนี้เท่านั้น ในขณะที่ยุคที่จะมาถึงต้องการสิ่งที่แตกต่างไปอย่างสิ้นเชิง จึงไม่มีความคิดถึงเรื่องนั้นเลย — มันไม่สอดคล้องกับจิตใจ และยิ่งไปกว่านั้น ก็ไม่ได้รับความเห็นอกเห็นใจจากหัวใจ </w:t>
      </w:r>
    </w:p>
    <w:p w14:paraId="17095E6E" w14:textId="77777777" w:rsidR="00C00D83" w:rsidRPr="008C7964" w:rsidRDefault="001F2820" w:rsidP="00C66836">
      <w:pPr>
        <w:widowControl w:val="0"/>
        <w:ind w:firstLine="720"/>
        <w:rPr>
          <w:lang w:val="ru-RU"/>
        </w:rPr>
      </w:pPr>
      <w:r w:rsidRPr="008C7964">
        <w:rPr>
          <w:lang w:val="ru-RU"/>
        </w:rPr>
        <w:t xml:space="preserve">ดังนั้น รากเหง้าของบาปเหล่านี้เองคือผู้ยุยงให้เกิดความคิดทั้งหมดที่โจมตีบุคคลเมื่อเขาพร้อมจะก้าวจากโลกแห่งบาปสู่ความดี—มันก่อให้เกิดฝูงความคิดล่อลวงที่สร้างความสับสน ความหวาดกลัว และความขัดขวาง </w:t>
      </w:r>
      <w:r w:rsidRPr="008C7964">
        <w:rPr>
          <w:b/>
          <w:lang w:val="ru-RU"/>
        </w:rPr>
        <w:t>ความสงสารตัวเอง</w:t>
      </w:r>
      <w:r w:rsidRPr="008C7964">
        <w:rPr>
          <w:lang w:val="ru-RU"/>
        </w:rPr>
        <w:t xml:space="preserve">ร้องขึ้น: “ชีวิตแบบนี้คืออะไร? ด้านหน้ามีแต่ความเหนื่อยยาก ความลำบาก ความเศร้า และความขาดแคลนที่ไม่มีจุดจบ; มันเหมือนการเดินเท้าเปล่าผ่านหนาม—มีแผลทุกขณะ!” </w:t>
      </w:r>
      <w:r w:rsidRPr="008C7964">
        <w:rPr>
          <w:b/>
          <w:lang w:val="ru-RU"/>
        </w:rPr>
        <w:t>ความใคร่ทางกาย</w:t>
      </w:r>
      <w:r w:rsidRPr="008C7964">
        <w:rPr>
          <w:lang w:val="ru-RU"/>
        </w:rPr>
        <w:t xml:space="preserve">พูดขึ้น: ‘ทิ้งสิ่งนี้ สิ่งนั้น; หยุดทำสิ่งนี้ สิ่งนั้น — กล่าวสั้นๆ ก็คือทุกสิ่งที่ฉันเคยพบความสุข — และอุทิศตัวให้ทางจิตวิญญาณอย่างเดียว! มันเป็นสิ่งที่นามธรรม แห้งแล้ง ไม่เติมเต็ม </w:t>
      </w:r>
      <w:r w:rsidR="00EC4FF7" w:rsidRPr="008C7964">
        <w:rPr>
          <w:lang w:val="ru-RU"/>
        </w:rPr>
        <w:t xml:space="preserve">และไร้ชีวิตชีวา” </w:t>
      </w:r>
      <w:r w:rsidRPr="008C7964">
        <w:rPr>
          <w:b/>
          <w:lang w:val="ru-RU"/>
        </w:rPr>
        <w:t>“คนจะพูดว่าอย่างไร</w:t>
      </w:r>
      <w:r w:rsidRPr="008C7964">
        <w:rPr>
          <w:bCs/>
          <w:lang w:val="ru-RU"/>
        </w:rPr>
        <w:t xml:space="preserve">? </w:t>
      </w:r>
      <w:r w:rsidRPr="008C7964">
        <w:rPr>
          <w:lang w:val="ru-RU"/>
        </w:rPr>
        <w:t xml:space="preserve">พวกเขาจะคิดว่ามันแปลกและเริ่มหลีกเลี่ยงฉัน; </w:t>
      </w:r>
      <w:r w:rsidRPr="008C7964">
        <w:rPr>
          <w:lang w:val="ru-RU"/>
        </w:rPr>
        <w:lastRenderedPageBreak/>
        <w:t xml:space="preserve">แต่ฉันต้องตัดขาดทั้งสองความสัมพันธ์ — แล้วหลังจากนั้นจะเป็นอย่างไร? และจากด้านนี้ </w:t>
      </w:r>
      <w:r w:rsidR="00EC4FF7" w:rsidRPr="008C7964">
        <w:rPr>
          <w:lang w:val="ru-RU"/>
        </w:rPr>
        <w:t>ก็ต้องเตรียมรับความเป็นศัตรูด้วย”</w:t>
      </w:r>
      <w:r w:rsidRPr="008C7964">
        <w:rPr>
          <w:lang w:val="ru-RU"/>
        </w:rPr>
        <w:t xml:space="preserve"> นี่คือเสียงร้อง</w:t>
      </w:r>
      <w:r w:rsidRPr="008C7964">
        <w:rPr>
          <w:b/>
          <w:lang w:val="ru-RU"/>
        </w:rPr>
        <w:t xml:space="preserve">ของความปรารถนาที่จะเอาใจมนุษย์ </w:t>
      </w:r>
      <w:r w:rsidRPr="008C7964">
        <w:rPr>
          <w:lang w:val="ru-RU"/>
        </w:rPr>
        <w:t>แต่ที่นี่คือเสียง</w:t>
      </w:r>
      <w:r w:rsidRPr="008C7964">
        <w:rPr>
          <w:b/>
          <w:lang w:val="ru-RU"/>
        </w:rPr>
        <w:t>ร้องของโลกีย์</w:t>
      </w:r>
      <w:r w:rsidRPr="008C7964">
        <w:rPr>
          <w:bCs/>
          <w:lang w:val="ru-RU"/>
        </w:rPr>
        <w:t xml:space="preserve">: </w:t>
      </w:r>
      <w:r w:rsidRPr="008C7964">
        <w:rPr>
          <w:lang w:val="ru-RU"/>
        </w:rPr>
        <w:t>‘อนาคตย่อมมาถึงแน่นอน — ใครจะโต้แย้งได้? — แต่มันยังอยู่ไกลมาก; แล้วระหว่างนี้ฉันจะใช้ชีวิตอย่างไร? คนอื่นก็เคยใช้</w:t>
      </w:r>
      <w:r w:rsidR="00FA3377">
        <w:rPr>
          <w:lang w:val="ru-RU"/>
        </w:rPr>
        <w:t xml:space="preserve">ชีวิตแบบนี้… </w:t>
      </w:r>
      <w:r w:rsidRPr="008C7964">
        <w:rPr>
          <w:lang w:val="ru-RU"/>
        </w:rPr>
        <w:t xml:space="preserve">เรารู้จักชีวิตทางโลก แต่ชีวิตอีกด้านหนึ่งล่ะ? สิ่งนี้อยู่ในกำมือเรา แต่สิ่งนั้นอยู่ที่ไหน?’ </w:t>
      </w:r>
    </w:p>
    <w:p w14:paraId="5D785CEE" w14:textId="77777777" w:rsidR="00C00D83" w:rsidRPr="008C7964" w:rsidRDefault="001F2820" w:rsidP="00C66836">
      <w:pPr>
        <w:widowControl w:val="0"/>
        <w:ind w:firstLine="720"/>
        <w:rPr>
          <w:lang w:val="ru-RU"/>
        </w:rPr>
      </w:pPr>
      <w:r w:rsidRPr="008C7964">
        <w:rPr>
          <w:lang w:val="ru-RU"/>
        </w:rPr>
        <w:t xml:space="preserve">จริง ๆ แล้ว เมื่อใครสักคนเริ่มทำงานเพื่อพระเจ้า ทุกสิ่งเหล่านี้จะร้องขึ้นต่อต้านเขา และหากนี่เป็นเพียงความคิดชั่ววูบ ก็ยังพอรับมือได้ แต่มันไม่ใช่เช่นนั้น: มันแทรกซึมลงสู่ส่วนลึกของจิตวิญญาณ โจมตีและดึงคนนั้นมาอยู่ข้างมัน ราวกับมีใครสักคนเกี่ยวเบ็ดเข้ากับเนื้อหนังที่มีชีวิตของเขา และกำลังดึงเขาไปทางนั้น คนนั้นควรทำอย่างไรในสถานการณ์นี้? </w:t>
      </w:r>
    </w:p>
    <w:p w14:paraId="6D91EE6D" w14:textId="77777777" w:rsidR="00C00D83" w:rsidRPr="008C7964" w:rsidRDefault="001F2820" w:rsidP="00C66836">
      <w:pPr>
        <w:widowControl w:val="0"/>
        <w:ind w:firstLine="720"/>
        <w:rPr>
          <w:lang w:val="ru-RU"/>
        </w:rPr>
      </w:pPr>
      <w:r w:rsidRPr="008C7964">
        <w:rPr>
          <w:lang w:val="ru-RU"/>
        </w:rPr>
        <w:t>ความช่วยเหลือ</w:t>
      </w:r>
      <w:r w:rsidR="00FA3377">
        <w:rPr>
          <w:lang w:val="ru-RU"/>
        </w:rPr>
        <w:t xml:space="preserve">อยู่ใกล้มือ… </w:t>
      </w:r>
      <w:r w:rsidRPr="008C7964">
        <w:rPr>
          <w:lang w:val="ru-RU"/>
        </w:rPr>
        <w:t xml:space="preserve">คุณเพียงต้องพยายาม — และคุณจะเอาชนะได้ แต่จงพยายามอย่างชาญฉลาด เมื่อคุณได้ตั้งตัวในคำอธิษฐานแล้ว ตามที่ได้กล่าวไว้ ผ่านการยอมจำนนอย่างถ่อมตนต่อพระประสงค์ของพระเจ้า และฤทธิ์อำนาจอันยิ่งใหญ่ของพระคุณ: a) รีบขับไล่ความคิดทั้งหมดนี้ออกจากจิตวิญญาณของคุณ; ขับไล่พวกมันออกจากจิตสำนึกของคุณผ่านความพยายามพิเศษในการควบคุมตนเอง; บังคับให้พวกมันกลับไปยังที่ซ่อนเร้นที่พวกมันปรากฏขึ้น และคืนความสงบให้หัวใจของคุณ; เพราะจนกว่าหัวใจของคุณจะสงบ คุณจะไม่สามารถทำอะไรต่อไปได้ เพื่อบรรลุเป้าหมายนี้ ตั้งแต่แรกเริ่ม อย่าให้ความสนใจแม้แต่น้อย และอย่าเข้าสู่การสนทนาด้วย แม้ว่าจะไม่ใช่การสนทนาที่สงบสุขก็ตาม กลุ่มคนที่ไม่ได้รับการศึกษาจะสลายตัวไปอย่างรวดเร็ว หากคุณจัดการกับพวกเขาอย่างเคร่งครัดตั้งแต่ต้น แต่หากคุณพูดคำที่ดูถูกกับคนหนึ่ง แล้วอีกคนหนึ่ง แล้วอีกคนหนึ่ง — พวกเขาจะกล้าขึ้นและเรียกร้องอย่างดื้อดึงยิ่งขึ้น ในทำนองเดียวกัน กลุ่มความคิดล่อลวงจะยิ่งดื้อรั้นขึ้นหากคุณปล่อยให้มันค้างอยู่ในจิตวิญญาณของคุณแม้เพียงชั่วขณะ และยิ่งทวีความรุนแรงขึ้นหากคุณเริ่มเจรจากับมัน แต่หากคุณขับไล่พวกมันตั้งแต่แรกเริ่มด้วยการใช้ความตั้งใจอย่างแรงกล้า การปฏิเสธ และการหันไปหาพระเจ้า พวกมันจะถอยร่นทันทีและทิ้งบรรยากาศของจิตวิญญาณคุณให้บริสุทธิ์ </w:t>
      </w:r>
    </w:p>
    <w:p w14:paraId="1274AEE1" w14:textId="77777777" w:rsidR="00C00D83" w:rsidRPr="008C7964" w:rsidRDefault="001F2820" w:rsidP="00C66836">
      <w:pPr>
        <w:widowControl w:val="0"/>
        <w:ind w:firstLine="720"/>
        <w:rPr>
          <w:lang w:val="ru-RU"/>
        </w:rPr>
      </w:pPr>
      <w:r w:rsidRPr="008C7964">
        <w:rPr>
          <w:lang w:val="ru-RU"/>
        </w:rPr>
        <w:t xml:space="preserve">b) แต่แม้กองทัพความคิดชั่วร้ายที่มืดมิดนี้จะถูกขับไล่ไปแล้ว แม้ใจจะสงบลงอีกครั้งและจิตวิญญาณจะเบาสบายขึ้น—เราต้องจำไว้ว่า ในความเป็นจริง ยังไม่มีสิ่งใดสำเร็จลุล่วงสำหรับภารกิจนี้ ศัตรูเหล่านี้ยังคงมีชีวิตอยู่ พวกมันเพียงถูกผลักออกจากความสนใจของเรา และอาจได้ซ่อนตัวอย่างจงใจ เพื่อที่จะโจมตีแบบไม่ทันตั้งตัวในช่วงเวลาที่เหมาะสม และชนะได้อย่างแน่นอนยิ่งขึ้น ไม่เลย เราต้องไม่หยุดอยู่เพียงเท่านี้ในทุกสถานการณ์ มิฉะนั้น จะไม่มีทั้งความสงบและความสำเร็จ พวกมันต้องถูกกำจัด ล่อออกมา และสังหารบนแท่นบูชาแห่งการเสียสละตนเอง </w:t>
      </w:r>
    </w:p>
    <w:p w14:paraId="2165BB24" w14:textId="77777777" w:rsidR="00C00D83" w:rsidRPr="008C7964" w:rsidRDefault="001F2820" w:rsidP="00C66836">
      <w:pPr>
        <w:widowControl w:val="0"/>
        <w:ind w:firstLine="720"/>
        <w:rPr>
          <w:lang w:val="ru-RU"/>
        </w:rPr>
      </w:pPr>
      <w:r w:rsidRPr="008C7964">
        <w:rPr>
          <w:lang w:val="ru-RU"/>
        </w:rPr>
        <w:t xml:space="preserve">ดังนั้น เมื่อท่านได้ตั้งตัวขึ้นอีกครั้งในความยอมจำนนต่อพระเจ้าและพระคุณของพระองค์ด้วยใจที่เต็มไปด้วยการอธิษฐาน จงเรียกชื่อผู้ยุยงให้เกิดบาปแต่ละคน และพยายามหันใจของท่านให้ห่างจากพวกเขา และหันไปทางตรงข้ามกับพวกเขา — ด้วยวิธีนี้ พวกเขาจะถูกตัดขาดจากใจของท่าน และต้องเหี่ยวเฉาไป เพื่อบรรลุเป้าหมายนี้ จงปล่อยให้เหตุผลที่ถูกต้องทำงานอย่างอิสระ และให้ใจของคุณเดินตามรอยเท้าของมัน ด้วยความสว่างจากความจริงและความช่วยเหลือจากพระคุณที่ทำงานอย่างลับๆ จงให้เหตุผลของคุณ: a) ก่อนอื่นแสดงให้เห็นความน่าเกลียดอย่างเต็มที่ของสิ่งเหล่านี้ ซึ่งอาจเรียกว่า “ลูกหลานของนรก” ได้ ในขณะที่กระตุ้นใจของคุณให้รู้สึกขยะแขยงต่อสิ่งเหล่านั้น; </w:t>
      </w:r>
      <w:r w:rsidRPr="008C7964">
        <w:t>b</w:t>
      </w:r>
      <w:r w:rsidRPr="008C7964">
        <w:rPr>
          <w:lang w:val="ru-RU"/>
        </w:rPr>
        <w:t>) จากนั้น ให้เหตุผลของคุณวาดภาพอย่างชัดเจนถึงอันตรายที่พวกมันผลักดันคุณให้ตกอยู่ในนั้น และชี้ให้เห็นว่าพวกมันคือศัตรูที่ชั่วร้ายที่สุด; ส่วนคุณเอง ต้องปลุกใจให้เต็มไปด้วย</w:t>
      </w:r>
      <w:r w:rsidRPr="008C7964">
        <w:rPr>
          <w:b/>
          <w:lang w:val="ru-RU"/>
        </w:rPr>
        <w:t>ความเกลียดชัง</w:t>
      </w:r>
      <w:r w:rsidRPr="008C7964">
        <w:rPr>
          <w:lang w:val="ru-RU"/>
        </w:rPr>
        <w:t xml:space="preserve">ต่อพวกมัน; c) จากนั้น ให้เหตุผลของคุณนำเสนอให้คุณเห็นอย่างครบถ้วนถึงความงามและความหวานชื่นของชีวิตที่พวกมันขัดขวางไม่ให้คุณได้เข้าสู่ชีวิตนั้น รวมถึงความน่าหลงใหลของการเป็นอิสระจากผู้กดขี่เหล่านี้; ส่วนคุณเอง เมื่อใจของคุณได้ก่อให้เกิดความรังเกียจและความเกลียดชังต่อพวกมันแล้ว ก็ต้องพยายามหันหลังให้พวกมันและมุ่งสู่ชีวิตนั้น เหมือนกวางที่กำลังแสวงหาแหล่งน้ำ ด้วยวิธีนี้ ผลลัพธ์ที่ปรารถนาจะบรรลุได้ นี่เป็นแผนการสั้นๆ แต่ภารกิจนี้อาจไม่สำเร็จได้รวดเร็วเช่นนั้น ที่นี่ระบุเพียงจุดสำคัญที่เหตุผลของคุณต้องมุ่งไปเท่านั้น ส่วนเส้นทางการคิดเอง—วิธีนำทางและนำมันไปสู่เป้าหมาย—ต้องให้แต่ละคนจัดการด้วยตนเอง สำหรับผู้ที่มีปัญญาอันเฉียบแหลม ความคิดที่มีประสิทธิภาพและทรงพลังจะปรากฏขึ้นในแง่มุมใดแง่มุมหนึ่ง อย่างไรก็ตาม ต้องตระหนักว่า การคิดวิเคราะห์นั้นเป็นเพียงเครื่องมือเท่านั้น ส่วนเรื่องที่แท้จริงอยู่ที่การเปลี่ยนแปลงในใจ อาจกล่าวได้ว่า เมื่อการเปลี่ยนแปลงที่กล่าวถึงเกิดขึ้นในใจแล้ว เราก็จะบรรลุเป้าหมายของเราแล้ว </w:t>
      </w:r>
    </w:p>
    <w:p w14:paraId="56C91FE8" w14:textId="77777777" w:rsidR="00C00D83" w:rsidRPr="008C7964" w:rsidRDefault="001F2820" w:rsidP="00C66836">
      <w:pPr>
        <w:widowControl w:val="0"/>
        <w:ind w:firstLine="720"/>
        <w:rPr>
          <w:lang w:val="ru-RU"/>
        </w:rPr>
      </w:pPr>
      <w:r w:rsidRPr="008C7964">
        <w:rPr>
          <w:lang w:val="ru-RU"/>
        </w:rPr>
        <w:lastRenderedPageBreak/>
        <w:t>ความพยายามนี้คือสิ่งสำคัญที่สุดในกระบวนการทำลายความตั้งใจ ต้องดำเนินการอย่างเต็มที่และไม่ยอมถอยจนกระทั่งใจ — ในความพลิกผันเหล่านี้ — ถึงขีดจำกัดสูงสุด และ</w:t>
      </w:r>
      <w:r w:rsidRPr="008C7964">
        <w:rPr>
          <w:b/>
          <w:lang w:val="ru-RU"/>
        </w:rPr>
        <w:t>ขีดจำกัดเหล่านี้คือความ</w:t>
      </w:r>
      <w:r w:rsidRPr="008C7964">
        <w:rPr>
          <w:lang w:val="ru-RU"/>
        </w:rPr>
        <w:t xml:space="preserve">ต้านทานต่อแรงผลักดันแห่งบาป — นิสัยที่ขัดแย้งกับความต้องการพื้นฐานของบาป ดังนั้น ผู้ปฏิบัติต้องพยายามฝึกฝนตนเองจนกระทั่ง </w:t>
      </w:r>
      <w:r w:rsidRPr="008C7964">
        <w:rPr>
          <w:b/>
          <w:lang w:val="ru-RU"/>
        </w:rPr>
        <w:t>แ</w:t>
      </w:r>
      <w:r w:rsidRPr="008C7964">
        <w:rPr>
          <w:lang w:val="ru-RU"/>
        </w:rPr>
        <w:t>ทน</w:t>
      </w:r>
      <w:r w:rsidRPr="008C7964">
        <w:rPr>
          <w:b/>
          <w:lang w:val="ru-RU"/>
        </w:rPr>
        <w:t xml:space="preserve">ที่จะรู้สึกสงสารตัวเอง </w:t>
      </w:r>
      <w:r w:rsidRPr="008C7964">
        <w:rPr>
          <w:lang w:val="ru-RU"/>
        </w:rPr>
        <w:t xml:space="preserve">ความไร้ความปรานีและความไม่เมตตาต่อตนเองจะเกิดขึ้นใหม่ และรู้สึกกระหายความทุกข์ ความปรารถนาที่จะทรมานตนเอง เพื่อบดขยี้ทั้งร่างกายและจิตวิญญาณ; จนกระทั่ง แทนที่จะมีความปรารถนาที่จะทำให้ผู้อื่นพอใจ </w:t>
      </w:r>
      <w:r w:rsidRPr="008C7964">
        <w:rPr>
          <w:b/>
          <w:lang w:val="ru-RU"/>
        </w:rPr>
        <w:t>จะเกิด</w:t>
      </w:r>
      <w:r w:rsidRPr="008C7964">
        <w:rPr>
          <w:lang w:val="ru-RU"/>
        </w:rPr>
        <w:t xml:space="preserve">การรังเกียจต่อประเพณีและกลุ่มสังคมที่ไม่ดีทั้งหมด ในด้านหนึ่ง พร้อมทั้งความต้านทานที่เต็มไปด้วยความไม่พอใจและความขุ่นเคืองต่อสิ่งเหล่านั้น และในอีกด้านหนึ่ง </w:t>
      </w:r>
      <w:r w:rsidRPr="008C7964">
        <w:rPr>
          <w:b/>
          <w:lang w:val="ru-RU"/>
        </w:rPr>
        <w:t>คือความเต็มใจ</w:t>
      </w:r>
      <w:r w:rsidRPr="008C7964">
        <w:rPr>
          <w:lang w:val="ru-RU"/>
        </w:rPr>
        <w:t>ที่จะยอมให้</w:t>
      </w:r>
      <w:r w:rsidRPr="008C7964">
        <w:rPr>
          <w:b/>
          <w:lang w:val="ru-RU"/>
        </w:rPr>
        <w:t>ตนเอง</w:t>
      </w:r>
      <w:r w:rsidRPr="008C7964">
        <w:rPr>
          <w:lang w:val="ru-RU"/>
        </w:rPr>
        <w:t>เผชิญกับความอยุติธรรมและคำวิพากษ์วิจารณ์จากมนุษย์ทั้งหมด; จนกระทั่ง แทนที่จะ</w:t>
      </w:r>
      <w:r w:rsidRPr="008C7964">
        <w:rPr>
          <w:b/>
          <w:lang w:val="ru-RU"/>
        </w:rPr>
        <w:t>มีความชื่นชอบ</w:t>
      </w:r>
      <w:r w:rsidRPr="008C7964">
        <w:rPr>
          <w:lang w:val="ru-RU"/>
        </w:rPr>
        <w:t>ในสิ่งทางวัตถุ ความรู้สึกทางประสาทสัมผัส และสิ่งที่มองเห็นได้ กลับ</w:t>
      </w:r>
      <w:r w:rsidRPr="008C7964">
        <w:rPr>
          <w:b/>
          <w:lang w:val="ru-RU"/>
        </w:rPr>
        <w:t>เกิดความรังเกียจ</w:t>
      </w:r>
      <w:r w:rsidRPr="008C7964">
        <w:rPr>
          <w:lang w:val="ru-RU"/>
        </w:rPr>
        <w:t xml:space="preserve">และความเกลียดชังต่อสิ่งเหล่านี้ และการแสวงหาและความปรารถนาในสิ่งทางจิตวิญญาณ ความบริสุทธิ์ และสิ่งศักดิ์สิทธิ์ก็เริ่มต้นขึ้น; จนกระทั่ง </w:t>
      </w:r>
      <w:r w:rsidRPr="008C7964">
        <w:rPr>
          <w:b/>
          <w:lang w:val="ru-RU"/>
        </w:rPr>
        <w:t>แทนที่จะยึดติดกับ</w:t>
      </w:r>
      <w:r w:rsidRPr="008C7964">
        <w:rPr>
          <w:lang w:val="ru-RU"/>
        </w:rPr>
        <w:t>โลกีย์—การจำกัดชีวิตและความสุขไว้เพียงบนโลกนี้เท่านั้น—หัวใจกลับเต็มเปี่ยมไปด้วยความรู้สึก</w:t>
      </w:r>
      <w:r w:rsidRPr="008C7964">
        <w:rPr>
          <w:b/>
          <w:lang w:val="ru-RU"/>
        </w:rPr>
        <w:t xml:space="preserve">ว่าเป็นผู้แปลกหน้าบนโลกนี้ </w:t>
      </w:r>
      <w:r w:rsidRPr="008C7964">
        <w:rPr>
          <w:lang w:val="ru-RU"/>
        </w:rPr>
        <w:t xml:space="preserve">พร้อมด้วยความปรารถนาเพียงอย่างเดียวที่จะมุ่งสู่บ้านเกิดในสวรรค์ </w:t>
      </w:r>
    </w:p>
    <w:p w14:paraId="7CD9DA39" w14:textId="77777777" w:rsidR="00C00D83" w:rsidRPr="008C7964" w:rsidRDefault="001F2820" w:rsidP="00C66836">
      <w:pPr>
        <w:widowControl w:val="0"/>
        <w:ind w:firstLine="720"/>
        <w:rPr>
          <w:lang w:val="ru-RU"/>
        </w:rPr>
      </w:pPr>
      <w:r w:rsidRPr="008C7964">
        <w:rPr>
          <w:lang w:val="ru-RU"/>
        </w:rPr>
        <w:t xml:space="preserve">เมื่อนิสัยเช่นนี้ก่อตัวขึ้นแล้ว รากฐานทั้งหมดของบาปจะถูกทำลายลง มันจะสูญเสียความมั่นคงและอำนาจกำหนด ซึ่งขณะนี้ย้ายมาอยู่ที่ตัวบุคคลเอง บาปจะถูกขับไล่ออกไป กลายเป็นสิ่งภายนอก ตั้งแต่วินาทีนั้นเป็นต้นไป มันจะเป็นเพียงการล่อลวง แทนที่จะเป็นแรงกำหนด และเมื่อใดก็ตามที่จำเป็น ผู้คนเพียงต้องกระตุ้นความรู้สึกตรงข้ามที่ตนได้พัฒนาขึ้นต่อบาปนั้น เพื่อขับไล่มันออกไป จากนี้จึงเห็นได้ชัดเจนว่าความสำคัญของความพยายามที่กำลังถูกอธิบายอยู่นี้ยิ่งใหญ่เพียงใด: ผ่านทางนี้ ตัวตนใหม่จะถูกสร้างขึ้นภายในเราจากภายในตัวเราเอง ด้วยความรังเกียจต่อความชั่วอย่างแน่วแน่ และการหันไปสู่ความดี — จุดเปลี่ยนทางในเจตจำนงเกิดขึ้น ซึ่งส่งผลให้ทุกสิ่งภายในเราต้องจัดระเบียบใหม่ </w:t>
      </w:r>
    </w:p>
    <w:p w14:paraId="4C95BFD5" w14:textId="77777777" w:rsidR="00C00D83" w:rsidRPr="008C7964" w:rsidRDefault="001F2820" w:rsidP="00C66836">
      <w:pPr>
        <w:widowControl w:val="0"/>
        <w:ind w:firstLine="720"/>
        <w:rPr>
          <w:lang w:val="ru-RU"/>
        </w:rPr>
      </w:pPr>
      <w:r w:rsidRPr="008C7964">
        <w:rPr>
          <w:lang w:val="ru-RU"/>
        </w:rPr>
        <w:t>นี่คือบุคคลที่อยู่ในขอบเขตของอาณาจักรแห่งบาปแล้ว — ไม่มีสิ่งใดขวางกั้นระหว่างเขากับดินแดนแห่งแสงสว่าง ความเสรีภาพ และความสุขสันต์ สายใยที่ผูกมัดได้ถูกตัดขาดแล้ว จิตวิญญาณรู้สึกเบาสบายและเปี่ยมด้วยความสุข พร้อมที่จะโบยบินสู่พระเจ้า แต่ความเจ้าเล่ห์ของศัตรูยังไม่หมดสิ้น เขายังมีลูกศรหนึ่งลูกที่เก็บไว้สำหรับช่วงเวลาสุดท้ายพอดี เมื่อจิตวิญญาณกำลังจะรวบรวมกำลังเพื่อก้าวสุดท้ายออกจากอาณาจักรแห่งบาปที่ปล่อยตัวตามใจชอบ เสียงร้องครวญครางก็ดึงดูดความสนใจของมัน: ‘เพียงอีกหนึ่งวันก็พอแล้ว; วันพรุ่งนี้เจ้าจะ</w:t>
      </w:r>
      <w:r w:rsidR="00EC4FF7" w:rsidRPr="008C7964">
        <w:rPr>
          <w:lang w:val="ru-RU"/>
        </w:rPr>
        <w:t>ข้ามเส้นแบ่งนี้’</w:t>
      </w:r>
      <w:r w:rsidRPr="008C7964">
        <w:rPr>
          <w:lang w:val="ru-RU"/>
        </w:rPr>
        <w:t xml:space="preserve"> ไม่ว่าจะเพราะในการต่อสู้ครั้งก่อน จิตวิญญาณได้เหนื่อยล้าและปรารถนาการพักผ่อน หรือเพราะนั่นคือธรรมชาติที่แท้จริงของบาป เสียงนี้จึงเป็นเพียงเสียงเดียวที่ได้ยิน ที่นี่ไม่มีการต่อต้านความดี แต่มีเพียงคำวิงวอน — เพื่อบรรเทาความตึงเครียดที่สะสมมา แม้เพียงเล็กน้อยเท่านั้น เสียงร้องนี้คือเสียงที่ล่อลวงที่สุด: ศัตรูดูเหมือนอยู่ข้างเรา วิงวอนให้เราเมตตาต่อตัวเอง; แต่หากคุณยอมแพ้แม้เพียงเล็กน้อยต่อเสียงร้องนี้ ต่อคำชักจูงนี้ คุณจะสูญเสียทุกสิ่งที่คุณได้มา ด้วยวิธีลับๆ ผู้ยุยงให้เกิดบาปที่ถูกขับไล่ออกไปเหล่านั้นจะค่อยๆ คืบคลานเข้าสู่หัวใจ ทำการล่วงประเวณีกับมันโดยที่เราไม่รู้ตัว — และจะบ่อนทำลายและรบกวนทุกสิ่งที่ได้วางแผนไว้ จนเมื่อเราตื่นรู้ขึ้นมา ก็พบว่าตัวเองกลับสู่ทางเดิมอีกครั้ง ราวกับว่าไม่เคยพยายามเปลี่ยนแปลงตัวเองเลย ความเย็นชา ความเฉื่อยชา และความไม่เคลื่อนไหวจะกลับมาครอบงำเขาอีกครั้ง จนเขาต้องเริ่มต้นใหม่ทั้งหมดกับทุกสิ่งที่ดูเหมือนจะสำเร็จไปแล้ว ดังนั้น อย่าดูแคลนข้อเรียกร้องที่ดูเหมือนไม่สำคัญนี้: มันอาจดูเล็กน้อยและไม่มีความหมาย แต่ในความเป็นจริง มันคือแก่นแท้ของความชั่วร้ายทั้งหมด; มันคือหน้ากากอันเย้ายวนของการเป็นทาสที่แฝงตัวมาในรูปแบบของเสรีภาพ มิตรภาพที่ประจบประแจงซึ่งซ่อนศัตรูที่ไม่สามารถปรองดองได้ จงเกลียดมันด้วยพลังทั้งหมดของคุณ และทันทีที่คุณสังเกตเห็นมัน—เพราะมันปรากฏขึ้นและหายไปในพริบตาเหมือนสายฟ้า—รีบร้อนลบเลือนร่องรอยของมันให้ไม่เหลือแม้แต่รอยเดียว กลับสู่สภาพเดิมที่คุณเคยเป็นมาก่อน และตัดสินใจรักษาความตึงเครียดทั้งภายในและภายนอกนั้นไว้ตลอดไป เมื่อเอาชนะศัตรูนี้แล้ว คุณจะยังคงเป็นผู้ชนะที่แน่วแน่ ที่ได้ควบคุมตัวเอง; คุณจะกลายเป็นนายที่สมบูรณ์ของตัวคุณเอง </w:t>
      </w:r>
    </w:p>
    <w:p w14:paraId="27ED236D" w14:textId="77777777" w:rsidR="00C00D83" w:rsidRPr="008C7964" w:rsidRDefault="001F2820" w:rsidP="00C66836">
      <w:pPr>
        <w:widowControl w:val="0"/>
        <w:ind w:firstLine="720"/>
        <w:rPr>
          <w:lang w:val="ru-RU"/>
        </w:rPr>
      </w:pPr>
      <w:r w:rsidRPr="008C7964">
        <w:rPr>
          <w:lang w:val="ru-RU"/>
        </w:rPr>
        <w:t>ดังนั้น เมื่อตามการกระตุ้นของพร ความอิสระของมนุษย์จึงมี</w:t>
      </w:r>
      <w:r w:rsidRPr="008C7964">
        <w:rPr>
          <w:b/>
          <w:lang w:val="ru-RU"/>
        </w:rPr>
        <w:t xml:space="preserve">ภารกิจแรกคือการเคลื่อนไหวสู่ตนเอง </w:t>
      </w:r>
      <w:r w:rsidRPr="008C7964">
        <w:rPr>
          <w:lang w:val="ru-RU"/>
        </w:rPr>
        <w:t>ซึ่งบรรลุได้ผ่านสามการกระทำ: a) มันโน้มเอียงสู่ความดี—มันเลือกความดีนั้น; บ) มันขจัดอุปสรรคและตัดขาดพันธะที่ผูกมัดบุคคลไว้ในบาป โดย</w:t>
      </w:r>
      <w:r w:rsidRPr="008C7964">
        <w:rPr>
          <w:b/>
          <w:lang w:val="ru-RU"/>
        </w:rPr>
        <w:t xml:space="preserve">ขับไล่ความสงสารตนเอง </w:t>
      </w:r>
      <w:r w:rsidRPr="008C7964">
        <w:rPr>
          <w:b/>
          <w:lang w:val="ru-RU"/>
        </w:rPr>
        <w:lastRenderedPageBreak/>
        <w:t xml:space="preserve">ความปรารถนาที่จะเอาใจผู้อื่น ความโน้มเอียงต่อสิ่งทางกามารมณ์ และความยึดติดกับโลกออกจากใจ </w:t>
      </w:r>
      <w:r w:rsidRPr="008C7964">
        <w:rPr>
          <w:lang w:val="ru-RU"/>
        </w:rPr>
        <w:t>และแทนที่ด้วยวินัยตนเอง ความไม่สนใจต่อสิ่งทางกามารมณ์ ความเต็มใจที่จะยอมให้ตนเองเผชิญกับความอับอายทุกรูปแบบ และการตั้งจิตมุ่งสู่อายุที่จะมาถึงด้วยความรู้สึกว่าเป็นผู้แปลกถิ่นที่นี่; c) สุดท้าย เขาได้รับการบันดาลใจให้ออกเดินทางสู่ทางแห่งความดีทันที โดยไม่ปล่อยตัวให้เพลิดเพลินแม้แต่น้อย แต่รักษาตัวเองให้อยู่ในสภาพของความตึงเครียดที่พอเหมาะและต่อเนื่อง ด้วยวิธีนี้ ความวุ่นวายทั้งหมดในจิตวิญญาณจะสงบลง เมื่อได้รับการกระตุ้นเช่นนี้ และหลังจากปลดปล่อยตัวเองจากพันธนาการทั้งปวง เขาจึงกล่าวกับตัวเองด้วยความพร้อมอย่างสมบูรณ์ว่า</w:t>
      </w:r>
      <w:r w:rsidRPr="008C7964">
        <w:rPr>
          <w:i/>
          <w:lang w:val="ru-RU"/>
        </w:rPr>
        <w:t xml:space="preserve">: ‘ลุกขึ้นแล้ว ข้าจะไป’ </w:t>
      </w:r>
    </w:p>
    <w:p w14:paraId="4F74C64B" w14:textId="77777777" w:rsidR="00C00D83" w:rsidRPr="008C7964" w:rsidRDefault="001F2820" w:rsidP="00C66836">
      <w:pPr>
        <w:widowControl w:val="0"/>
        <w:ind w:firstLine="720"/>
        <w:rPr>
          <w:lang w:val="ru-RU"/>
        </w:rPr>
      </w:pPr>
      <w:r w:rsidRPr="008C7964">
        <w:rPr>
          <w:lang w:val="ru-RU"/>
        </w:rPr>
        <w:t>ตั้งแต่วินาทีนี้เป็นต้นไป การเคลื่อนไหว</w:t>
      </w:r>
      <w:r w:rsidRPr="008C7964">
        <w:rPr>
          <w:b/>
          <w:lang w:val="ru-RU"/>
        </w:rPr>
        <w:t xml:space="preserve">ของจิตวิญญาณจะเริ่มเปลี่ยนทิศทาง—สู่พระเจ้า </w:t>
      </w:r>
      <w:r w:rsidRPr="008C7964">
        <w:rPr>
          <w:lang w:val="ru-RU"/>
        </w:rPr>
        <w:t xml:space="preserve">หลังจากที่เขาได้พิชิตตนเอง ควบคุมการเคลื่อนไหวทั้งหมดของตนเอง และได้คืนความอิสระแล้ว เขาต้องถวายตัวทั้งสิ้นเป็นเครื่องบูชาแด่พระเจ้า ซึ่งหมายความว่าภารกิจนี้ยังเสร็จสิ้นเพียงครึ่งทางเท่านั้น </w:t>
      </w:r>
    </w:p>
    <w:p w14:paraId="4DE7FFD7" w14:textId="77777777" w:rsidR="00C00D83" w:rsidRPr="008C7964" w:rsidRDefault="001F2820" w:rsidP="002D72BA">
      <w:pPr>
        <w:widowControl w:val="0"/>
        <w:rPr>
          <w:lang w:val="ru-RU"/>
        </w:rPr>
      </w:pPr>
      <w:r w:rsidRPr="008C7964">
        <w:rPr>
          <w:lang w:val="ru-RU"/>
        </w:rPr>
        <w:t xml:space="preserve"> </w:t>
      </w:r>
    </w:p>
    <w:p w14:paraId="584EB7B7" w14:textId="77777777" w:rsidR="00C00D83" w:rsidRPr="008C7964" w:rsidRDefault="001F2820" w:rsidP="002D72BA">
      <w:pPr>
        <w:pStyle w:val="Heading4"/>
        <w:keepNext w:val="0"/>
        <w:widowControl w:val="0"/>
        <w:spacing w:after="0"/>
        <w:rPr>
          <w:lang w:val="ru-RU"/>
        </w:rPr>
      </w:pPr>
      <w:bookmarkStart w:id="130" w:name="_Toc135658123"/>
      <w:bookmarkStart w:id="131" w:name="_Toc135658237"/>
      <w:bookmarkStart w:id="132" w:name="_Toc135660339"/>
      <w:bookmarkStart w:id="133" w:name="_Toc135660689"/>
      <w:bookmarkStart w:id="134" w:name="_Toc135660928"/>
      <w:bookmarkStart w:id="135" w:name="_Toc135713752"/>
      <w:bookmarkStart w:id="136" w:name="_Toc135714853"/>
      <w:bookmarkStart w:id="137" w:name="_Toc218689939"/>
      <w:bookmarkStart w:id="138" w:name="_Toc235344759"/>
      <w:bookmarkStart w:id="139" w:name="_Toc690706"/>
      <w:r w:rsidRPr="008C7964">
        <w:rPr>
          <w:lang w:val="ru-RU"/>
        </w:rPr>
        <w:t>รุ่งอรุณแห่งคำปฏิญาณที่จะอุทิศตนแด่พระเจ้า</w:t>
      </w:r>
      <w:bookmarkEnd w:id="130"/>
      <w:bookmarkEnd w:id="131"/>
      <w:bookmarkEnd w:id="132"/>
      <w:bookmarkEnd w:id="133"/>
      <w:bookmarkEnd w:id="134"/>
      <w:bookmarkEnd w:id="135"/>
      <w:bookmarkEnd w:id="136"/>
      <w:bookmarkEnd w:id="137"/>
      <w:bookmarkEnd w:id="138"/>
      <w:r w:rsidRPr="008C7964">
        <w:rPr>
          <w:rFonts w:ascii="Times New Roman" w:hAnsi="Times New Roman"/>
          <w:lang w:val="ru-RU"/>
        </w:rPr>
        <w:t xml:space="preserve"> </w:t>
      </w:r>
      <w:bookmarkEnd w:id="139"/>
    </w:p>
    <w:p w14:paraId="5EEAD4CD" w14:textId="77777777" w:rsidR="00C00D83" w:rsidRPr="008C7964" w:rsidRDefault="001F2820" w:rsidP="00C66836">
      <w:pPr>
        <w:widowControl w:val="0"/>
        <w:ind w:firstLine="720"/>
        <w:rPr>
          <w:lang w:val="ru-RU"/>
        </w:rPr>
      </w:pPr>
      <w:r w:rsidRPr="008C7964">
        <w:rPr>
          <w:lang w:val="ru-RU"/>
        </w:rPr>
        <w:t xml:space="preserve">อาจดูเหมือนว่าทุกอย่างได้เสร็จสิ้นแล้ว เมื่อความมุ่งมั่นที่จะละทิ้งบาปได้เกิดขึ้น และสิ่งที่เหลืออยู่คือการลงมือทำ และจริงอยู่ว่าคนเราสามารถลงมือทำได้ แต่การกระทำนั้นจะเป็นแบบใด และจะมีจิตวิญญาณอย่างไร? คนนั้นยังคงมุ่งเน้นอยู่ที่ตัวเองเท่านั้น หากพวกเขาเริ่มลงมือทำจากจุดเริ่มต้นนี้ พวกเขาจะกระทำจากตัวตนเองและเพื่อตัวตนเอง แม้จะเป็นในแง่ศีลธรรมก็ตาม นี่จะเป็นศีลธรรมที่เห็นแก่ตัวและแบบโลกีย์ มีผู้กล่าวว่าพวกเขาทำความดีเพื่อความดีเอง — พวกเขาทำเช่นนั้นเพราะศักดิ์ศรีความเป็นมนุษย์เรียกร้อง หรือเพราะการกระทำที่แตกต่างออกไปจะถือว่าต่ำต้อยหรือไม่ฉลาด ผู้กระทำเช่นนี้ทั้งหมดล้วนแสดงให้เห็นว่า การก่อรูปของบุคคลทางศีลธรรมภายในตัวพวกเขายังไม่สมบูรณ์: พวกเขาได้หันกลับมาสู่ตัวเอง แต่ยังไม่ได้ก้าวจากตัวเองไปสู่พระเจ้า หรือถวายตัวเองเป็นเครื่องบูชาแด่พระองค์—ดังนั้น พวกเขาจึงหยุดอยู่กลางทาง วัตถุประสงค์ของเสรีภาพมนุษย์ไม่ได้อยู่ที่เสรีภาพเอง หรืออยู่ที่มนุษย์ แต่อยู่ที่พระเจ้า ในความเสรีภาพ พระเจ้าได้มอบส่วนหนึ่งของอำนาจอันศักดิ์สิทธิ์ของพระองค์ให้แก่มนุษย์ แต่ด้วยเงื่อนไขว่ามนุษย์เองต้องด้วยความสมัครใจของตนเอง นำส่วนนั้นถวายแด่พระเจ้าเป็นการบูชาที่สมบูรณ์ที่สุด ดังนั้น หากคุณได้ชัยชนะเหนือตนเองแล้ว จงไปถวายตัวคุณแด่พระเจ้าในขณะนี้ เมื่อคุณทำบาป คุณไม่ได้เพียงแต่สูญเสียตนเอง แต่ในการสูญเสียตนเองนั้น คุณยังห่างไกลจากพระเจ้าด้วย บัดนี้ เมื่อกลับจากความเป็นเชลยแห่งบาป และได้เอาชนะตนเองแล้ว จงกลับคืนสู่พระเจ้า การหันจากตนเองสู่พระเจ้า ดูเหมือนไม่ควรเป็นเรื่องที่ยากหรือซับซ้อน เช่นเดียวกับการหันจากทิศตะวันตกสู่ทิศตะวันออก แต่แน่นอนว่า ผู้มีบาปที่เข้าใกล้พระเจ้าไม่ใช่บุคคลที่อิสระจากพระองค์ และเขาก็ไม่ได้เข้าใกล้พระองค์ราวกับว่าไม่มีอะไรอยู่เบื้องหลังเขาเลย ไม่ เขาเหมือนทาสที่หนีไปและกลับคืนสู่เจ้าของ หรือผู้มีความผิดที่ปรากฏตัวต่อหน้าพระราชาผู้พิพากษา ดังนั้น ผู้คนจึงต้องเข้าใกล้ด้วยวิธีที่จะได้รับการยอมรับ ในเรื่องระหว่างมนุษย์ เจ้าของจะยอมรับผู้รับใช้ และกษัตริย์จะคืนความโปรดปรานให้แก่ผู้มีความผิด เมื่อผู้เหล่านั้นเข้าใกล้พวกเขา และแต่ละคนยอมรับความผิดของตน แสดงความสำนึกผิด และให้คำมั่นสัญญาอย่างจริงใจว่าจะประพฤติตนอย่างถูกต้องสมบูรณ์ตั้งแต่นี้เป็นต้นไป </w:t>
      </w:r>
    </w:p>
    <w:p w14:paraId="71F296D5" w14:textId="77777777" w:rsidR="00C00D83" w:rsidRPr="008C7964" w:rsidRDefault="001F2820" w:rsidP="00C66836">
      <w:pPr>
        <w:widowControl w:val="0"/>
        <w:ind w:firstLine="720"/>
        <w:rPr>
          <w:lang w:val="ru-RU"/>
        </w:rPr>
      </w:pPr>
      <w:r w:rsidRPr="008C7964">
        <w:rPr>
          <w:lang w:val="ru-RU"/>
        </w:rPr>
        <w:t xml:space="preserve">หลักการเดียวกันนี้ใช้กับการกลับคืนสู่พระเจ้าของผู้มีบาปด้วย เขาจะได้รับการยอมรับจากพระเจ้าหากเขา ก) ยอมรับบาปของตนเอง ข) กลับใจจากบาปเหล่านั้น และ ค) สัญญาว่าจะไม่ทำบาปอีก นี่คือขั้นตอนสำคัญในการคืนดีกับพระเจ้าด้วยใจจริง ซึ่งความมั่นคงในชีวิตใหม่ ความสมบูรณ์ในชีวิตนั้น และความมั่นใจในการยึดมั่นอย่างไม่หวั่นไหวต่อข้อกำหนดของชีวิตใหม่นั้น ล้วนขึ้นอยู่กับขั้นตอนเหล่านี้ ลูกชายที่หลงทาง เมื่อกลับสู่พ่อของเขา ได้กล่าวว่า: </w:t>
      </w:r>
      <w:r w:rsidR="001E4D89">
        <w:rPr>
          <w:i/>
          <w:lang w:val="ru-RU"/>
        </w:rPr>
        <w:t>‘ฉันจะกล่าวว่า</w:t>
      </w:r>
      <w:r w:rsidRPr="008C7964">
        <w:rPr>
          <w:i/>
          <w:lang w:val="ru-RU"/>
        </w:rPr>
        <w:t xml:space="preserve">: </w:t>
      </w:r>
      <w:r w:rsidR="001E4D89">
        <w:rPr>
          <w:i/>
          <w:lang w:val="ru-RU"/>
        </w:rPr>
        <w:t>ฉันได้ทำบาป</w:t>
      </w:r>
      <w:r w:rsidRPr="008C7964">
        <w:rPr>
          <w:i/>
          <w:lang w:val="ru-RU"/>
        </w:rPr>
        <w:t xml:space="preserve">’ — </w:t>
      </w:r>
      <w:r w:rsidRPr="008C7964">
        <w:rPr>
          <w:lang w:val="ru-RU"/>
        </w:rPr>
        <w:t xml:space="preserve">การตระหนักถึงบาป; </w:t>
      </w:r>
      <w:r w:rsidRPr="008C7964">
        <w:rPr>
          <w:i/>
          <w:lang w:val="ru-RU"/>
        </w:rPr>
        <w:t xml:space="preserve">‘ฉันไม่สมควร’ — </w:t>
      </w:r>
      <w:r w:rsidRPr="008C7964">
        <w:rPr>
          <w:lang w:val="ru-RU"/>
        </w:rPr>
        <w:t xml:space="preserve">การตำหนิตัวเอง; </w:t>
      </w:r>
      <w:r w:rsidR="001E4D89" w:rsidRPr="001E4D89">
        <w:rPr>
          <w:i/>
          <w:lang w:val="ru-RU"/>
        </w:rPr>
        <w:t>‘โปรดรับฉันเป็นหนึ่งในผู้รับจ้างของท่าน</w:t>
      </w:r>
      <w:r w:rsidRPr="008C7964">
        <w:rPr>
          <w:i/>
          <w:lang w:val="ru-RU"/>
        </w:rPr>
        <w:t xml:space="preserve">’ — </w:t>
      </w:r>
      <w:r w:rsidRPr="008C7964">
        <w:rPr>
          <w:lang w:val="ru-RU"/>
        </w:rPr>
        <w:t xml:space="preserve">คำสัญญาที่จะทำงาน </w:t>
      </w:r>
      <w:r w:rsidR="001E4D89">
        <w:rPr>
          <w:lang w:val="ru-RU"/>
        </w:rPr>
        <w:t xml:space="preserve">(ลูกา 15:18–19) </w:t>
      </w:r>
      <w:r w:rsidRPr="008C7964">
        <w:rPr>
          <w:lang w:val="ru-RU"/>
        </w:rPr>
        <w:t xml:space="preserve">ดังนั้น เมื่อกลับสู่พระเจ้า: </w:t>
      </w:r>
    </w:p>
    <w:p w14:paraId="02916BD5" w14:textId="77777777" w:rsidR="00C00D83" w:rsidRPr="008C7964" w:rsidRDefault="001F2820" w:rsidP="00C66836">
      <w:pPr>
        <w:widowControl w:val="0"/>
        <w:ind w:firstLine="720"/>
        <w:rPr>
          <w:lang w:val="ru-RU"/>
        </w:rPr>
      </w:pPr>
      <w:r w:rsidRPr="008C7964">
        <w:rPr>
          <w:lang w:val="ru-RU"/>
        </w:rPr>
        <w:t xml:space="preserve">a) </w:t>
      </w:r>
      <w:r w:rsidRPr="008C7964">
        <w:rPr>
          <w:b/>
          <w:lang w:val="ru-RU"/>
        </w:rPr>
        <w:t xml:space="preserve">ยอมรับบาปของคุณ </w:t>
      </w:r>
      <w:r w:rsidRPr="008C7964">
        <w:rPr>
          <w:lang w:val="ru-RU"/>
        </w:rPr>
        <w:t xml:space="preserve">และเมื่อคุณตัดสินใจที่จะละทิ้งบาป คุณก็รู้แล้วว่าคุณเป็นคนบาป เพราะหากไม่เช่นนั้น จะมีความจำเป็นอะไรที่จะต้องวางแผนเปลี่ยนแปลงชีวิต? แต่ความบาปนี้ปรากฏต่อคุณในขณะนั้นในรูปแบบที่คลุมเครือ ตอนนี้คุณต้องตรวจสอบให้แน่ชัดว่าอะไรคือบาปและถึงระดับใด — อย่างชัดเจนและแยกแยะได้ เหมือนกับการนับบาปของคุณ พร้อมทั้งพิจารณาทุกสถานการณ์ที่ลดหรือเพิ่มระดับความบาปของพฤติกรรมคุณ: ตรวจสอบชีวิตของคุณทั้งหมดอย่างวิพากษ์วิจารณ์ ด้วยคำตัดสินที่เคร่งครัดและเป็นกลาง </w:t>
      </w:r>
    </w:p>
    <w:p w14:paraId="1FE28700" w14:textId="77777777" w:rsidR="00C00D83" w:rsidRPr="008C7964" w:rsidRDefault="001F2820" w:rsidP="00C66836">
      <w:pPr>
        <w:widowControl w:val="0"/>
        <w:ind w:firstLine="720"/>
        <w:rPr>
          <w:lang w:val="ru-RU"/>
        </w:rPr>
      </w:pPr>
      <w:r w:rsidRPr="008C7964">
        <w:rPr>
          <w:lang w:val="ru-RU"/>
        </w:rPr>
        <w:lastRenderedPageBreak/>
        <w:t xml:space="preserve">เพื่อบรรลุเป้าหมายนี้ ให้วางกฎหมายของพระเจ้าไว้ด้านหนึ่ง และชีวิตของคุณเองไว้อีกด้านหนึ่ง แล้วดูว่าทั้งสองตรงกันหรือแตกต่างกันที่ใด นำพฤติกรรมของตนเองมาเปรียบเทียบกับกฎหมาย เพื่อดูว่ามันเป็นไปตามกฎหมายหรือไม่; หรือนำกฎหมายมาพิจารณาว่าได้ปฏิบัติตามอย่างครบถ้วนในชีวิตของคุณหรือไม่ เพื่อให้แน่ใจว่าไม่มีสิ่งใดถูกละเลยในเรื่องสำคัญนี้ ให้ปฏิบัติตามลำดับขั้นตอนบางอย่าง นั่งลงและระลึกถึงหน้าที่ทั้งหมดของคุณต่อพระเจ้า เพื่อนบ้าน และตัวคุณเอง แล้วตรวจสอบชีวิตของคุณในความสัมพันธ์กับทุกด้านเหล่านี้ หรือ — ศึกษาบัญญัติสิบประการและคำสอนแห่งความสุข ทีละข้อ พร้อมทั้งความหมายทั้งหมดของพวกมัน และดู — ว่าชีวิตของคุณสอดคล้องกับพวกมันหรือไม่ หรือ — อ่านบทต่าง ๆ ในพระวรสารนักบุญมัทธิว ซึ่งพระผู้ช่วยให้รอดได้ทรงกำหนดกฎเกณฑ์เฉพาะของคริสตชน รวมถึงจดหมายของนักบุญยากอบอัครสาวก และบทสุดท้ายของจดหมายของนักบุญเปาโลอัครสาวก ซึ่งสรุปหน้าที่ที่คริสตชนต้องปฏิบัติไว้ เช่น: จากบทที่ 12 ของจดหมายถึงชาวโรมัน, จากบทที่ 4 ของจดหมายถึงชาวเอเฟซัส, และอื่นๆ อีกมากมาย ส่วนบทหลังๆ นี้มีความสำคัญเป็นพิเศษ เพราะช่วยอธิบายจิตวิญญาณของชีวิตคริสเตียน จิตวิญญาณนี้ยังถูกแสดงออกอย่างชัดเจนและทรงพลังในจดหมายฉบับที่หนึ่งของนักบุญยอห์น นักเทววิทยา อ่านทั้งหมดนี้และตรวจสอบชีวิตของคุณเพื่อดูว่ามันสอดคล้องกับสิ่งเหล่านี้หรือไม่ หรือสุดท้าย ให้ใช้พิธีสารภาพบาปเพื่อตรวจสอบพฤติกรรมของคุณ พิจารณาชีวิตและกิจการของคุณไม่เพียงแต่ในฐานะมนุษย์ แต่ในฐานะคริสตชน และยิ่งไปกว่านั้น ในฐานะผู้มีตำแหน่งและสถานะเฉพาะ </w:t>
      </w:r>
    </w:p>
    <w:p w14:paraId="5061BC74" w14:textId="77777777" w:rsidR="00C00D83" w:rsidRPr="008C7964" w:rsidRDefault="001F2820" w:rsidP="00C66836">
      <w:pPr>
        <w:widowControl w:val="0"/>
        <w:ind w:firstLine="720"/>
        <w:rPr>
          <w:lang w:val="ru-RU"/>
        </w:rPr>
      </w:pPr>
      <w:r w:rsidRPr="008C7964">
        <w:rPr>
          <w:lang w:val="ru-RU"/>
        </w:rPr>
        <w:t xml:space="preserve">ผลจากการทบทวนชีวิตเช่นนี้ จะมีการเปิดเผยการกระทำ คำพูด ความคิด ความรู้สึก และความปรารถนาที่ผิดกฎหมายอย่างนับไม่ถ้วน — สิ่งที่ควรจะไม่ทำแต่กลับถูกปล่อยให้เกิดขึ้น; สิ่งที่ควรทำแต่กลับไม่ทำ; และจำนวนไม่น้อยของสิ่งที่ทำตามกฎหมายจะปรากฏว่าถูกทำให้มัวหมองด้วยแรงจูงใจที่ไม่บริสุทธิ์ เมื่อรวบรวมทุกสิ่งนี้เข้าด้วยกัน อาจปรากฏว่าชีวิตทั้งชีวิตของบุคคลนั้นประกอบด้วยแต่การกระทำที่ไม่ดีเท่านั้น สิ่งสำคัญที่สุดที่ควรระลึกไว้ในช่วงขั้นแรกของการตระหนักถึงความผิดบาปของตนเอง คือการกำหนดนิยามที่ชัดเจนของการกระทำของตนเอง เช่นเดียวกับที่บันทึกการปฏิบัติหน้าที่ถูกจัดทำด้วยความแม่นยำทางตัวเลข ดังนั้นแต่ละคนจึงต้องจินตนาการถึงรายชื่อการกระทำของตนเองในใจด้วยความแม่นยำเช่นเดียวกัน — รวมถึงทุกสถานการณ์เกี่ยวกับเวลา สถานที่ บุคคล อุปสรรค และอื่น ๆ หากการตรวจสอบตนเองของเราไม่เกิดผล ก็เป็นเพราะเราเพียงแต่ทำการสำรวจแบบทั่วไปเท่านั้น </w:t>
      </w:r>
    </w:p>
    <w:p w14:paraId="50879A7C" w14:textId="77777777" w:rsidR="00C00D83" w:rsidRPr="008C7964" w:rsidRDefault="001F2820" w:rsidP="00C66836">
      <w:pPr>
        <w:widowControl w:val="0"/>
        <w:ind w:firstLine="720"/>
        <w:rPr>
          <w:lang w:val="ru-RU"/>
        </w:rPr>
      </w:pPr>
      <w:r w:rsidRPr="008C7964">
        <w:rPr>
          <w:lang w:val="ru-RU"/>
        </w:rPr>
        <w:t xml:space="preserve">อย่างไรก็ตาม เราไม่ควรติดอยู่กับรายละเอียดเล็กๆ น้อยๆ เหล่านี้ แต่ต้องก้าวต่อไปบนเส้นทางแห่งบาป หรือเจาะลึกเข้าไปในใจที่เต็มไปด้วยบาป ใต้การกระทำ คำพูด ความคิดส่วนตัว ความปรารถนา และความรู้สึกของเรา ล้วนมีนิสัยใจที่คงอยู่ ซึ่งคือลักษณะนิสัยที่นิยามตัวตนของเรา บางการกระทำของเราเกิดจากความหุนหันพลันแล่น ในขณะที่บางการกระทำอื่น ๆ เกิดจากใจด้วยแรงผลักดันที่รุนแรงจนเราไม่อาจหยุดยั้งได้; ส่วนการกระทำอื่น ๆ อีกบางส่วนถูกปฏิบัติอย่างต่อเนื่อง จนกลายเป็นกฎเกณฑ์ของตนเองไปโดยปริยาย การตรวจสอบเช่นนี้จะเปิดเผยให้เราเห็นแรงผลักดันใดที่ซ่อนเร้นอยู่ในใจ และก่อให้เกิดแรงกระตุ้นภายในที่ต่อเนื่องให้เราลงมือทำตามแรงผลักดันเหล่านั้น นี่คือแก่นแท้ของแนวโน้มบาป โดยการเปิดเผยสิ่งเหล่านี้ เราจะเผยให้เห็นโครงสร้างของหัวใจเรา รวมถึงจำนวนและปฏิสัมพันธ์ของแนวโน้มต่าง ๆ ในนั้น </w:t>
      </w:r>
    </w:p>
    <w:p w14:paraId="7D3E79E9" w14:textId="77777777" w:rsidR="00C00D83" w:rsidRPr="008C7964" w:rsidRDefault="001F2820" w:rsidP="00C66836">
      <w:pPr>
        <w:widowControl w:val="0"/>
        <w:ind w:firstLine="720"/>
        <w:rPr>
          <w:lang w:val="ru-RU"/>
        </w:rPr>
      </w:pPr>
      <w:r w:rsidRPr="008C7964">
        <w:rPr>
          <w:lang w:val="ru-RU"/>
        </w:rPr>
        <w:t xml:space="preserve">เมื่อทำสิ่งนี้เสร็จแล้ว แม้แต่ความปรารถนาหลักที่ควบคุมทุกสิ่ง ก็ไม่อาจซ่อนเร้นได้อีกต่อไป เป็นที่รู้กันดีว่ารากเหง้าของทุกบาปคือความรักตนเอง จากความรักตนเองนี้ เกิดความหยิ่งยโส ความโลภ และความใคร่ และจากสิ่งเหล่านี้—ความปรารถนาอื่น ๆ ทั้งหมด ซึ่งแปดอย่างถือเป็นหลัก ส่วนที่เหลือซึ่งเป็นผลสืบเนื่องนั้น มีจำนวนนับไม่ถ้วน ผู้ทำบาปทุกคนล้วนมีอารมณ์เหล่านี้ทั้งหมด — บางอย่างแสดงออกเป็นพฤติกรรม บางอย่างยังอยู่ในขั้นเริ่มต้น — เพราะในทุกคนที่ทำบาป ความรักตนเอง ซึ่งเป็นเมล็ดพันธุ์ของอารมณ์หรือความโน้มเอียงสู่บาปทั้งหมด ควบคุมการกระทำของพวกเขา แต่ไม่ใช่ทุกคนที่ความปรารถนาเหล่านี้จะแสดงออกในระดับเดียวกัน: ในบางคน ความหยิ่งยโสเป็นหลัก; ในบางคน ความใคร่; ในบางคน ความเห็นแก่ตัว และผู้หยิ่งยโสไม่ได้รังเกียจความสุขทางกามารมณ์ — แต่ไม่เป็นปัญหาหากพวกเขาไม่ได้เพลิดเพลินกับมัน ส่วนผู้เห็นแก่ตัวก็ถือตัวเองสูงส่ง — แต่ไม่เป็นปัญหาหากเพื่อผลประโยชน์ พวกเขาต้องลดตัวลงบ้างเป็นครั้งคราว ส่วนผู้แสวงหาความสุขก็ชื่นชอบความสุข — แต่ก็ไม่ถือเป็นความสูญเสียใหญ่หลวงหากความสุขเหล่านั้นต้องแลกมาด้วยราคา ดังนั้น </w:t>
      </w:r>
      <w:r w:rsidRPr="008C7964">
        <w:rPr>
          <w:lang w:val="ru-RU"/>
        </w:rPr>
        <w:lastRenderedPageBreak/>
        <w:t xml:space="preserve">ทุกคนจึงมีความหลงใหลหลักหนึ่งอย่าง ส่วนความหลงใหลอื่น ๆ ทั้งหมดยังคงอยู่ในเงามืด อยู่ภายใต้ความหลงใหลหลักนั้น และถูกควบคุมโดยมัน โดยไม่กล้าที่จะกระทำอย่างเด็ดขาดต่อความหลงใหลหลักนั้น ทุกความโน้มเอียงและนิสัยชั่วร้าย ที่บุคคลนั้นได้ตระหนักถึงภายในตัวเองแล้ว ล้วนมีพื้นฐานมาจากความหลงใหลเฉพาะอย่างหนึ่ง และได้รับแรงบันดาลใจจากมัน นี่คือจุดที่รากเหง้าของความชั่วร้ายทั้งปวง — ความรักตนเอง — แสดงออกและปรากฏตัวอย่างสมบูรณ์ที่สุดในตัวบุคคลนั้น การตระหนักถึงความบาปของตนเองต้องนำไปสู่การยอมรับข้อนี้ </w:t>
      </w:r>
    </w:p>
    <w:p w14:paraId="60D7CAF1" w14:textId="77777777" w:rsidR="00C00D83" w:rsidRPr="008C7964" w:rsidRDefault="001F2820" w:rsidP="00C66836">
      <w:pPr>
        <w:widowControl w:val="0"/>
        <w:ind w:firstLine="720"/>
        <w:rPr>
          <w:lang w:val="ru-RU"/>
        </w:rPr>
      </w:pPr>
      <w:r w:rsidRPr="008C7964">
        <w:rPr>
          <w:lang w:val="ru-RU"/>
        </w:rPr>
        <w:t xml:space="preserve">ดังนั้น ในที่สุด คุณจะเข้าใจได้ทั้งรากเหง้าของความผิดบาปของคุณและผลพวงโดยตรงของมัน—ความโน้มเอียงของคุณ—รวมถึงผลพวงที่ตามมาอีก—การกระทำมากมายของคุณ; คุณจะมองเห็นประวัติศาสตร์ทั้งหมดของความผิดบาปของคุณและวาดภาพมันขึ้นเหมือนในภาพวาด </w:t>
      </w:r>
    </w:p>
    <w:p w14:paraId="51915D96" w14:textId="77777777" w:rsidR="00C00D83" w:rsidRPr="008C7964" w:rsidRDefault="001F2820" w:rsidP="00C66836">
      <w:pPr>
        <w:widowControl w:val="0"/>
        <w:ind w:firstLine="720"/>
        <w:rPr>
          <w:lang w:val="ru-RU"/>
        </w:rPr>
      </w:pPr>
      <w:r w:rsidRPr="008C7964">
        <w:rPr>
          <w:lang w:val="ru-RU"/>
        </w:rPr>
        <w:t>b) เมื่อคุณตระหนักถึงความผิดบาปของตนเองแล้ว อย่าเป็นผู้ชมที่เย็นชาต่อมัน แต่จงพยายามปลุกเร้า</w:t>
      </w:r>
      <w:r w:rsidRPr="008C7964">
        <w:rPr>
          <w:b/>
          <w:lang w:val="ru-RU"/>
        </w:rPr>
        <w:t xml:space="preserve">ความรู้สึกแห่งการกลับใจที่จริงใจ </w:t>
      </w:r>
      <w:r w:rsidRPr="008C7964">
        <w:rPr>
          <w:lang w:val="ru-RU"/>
        </w:rPr>
        <w:t xml:space="preserve">ซึ่งสอดคล้องกับความผิดบาปนั้น อาจดูเหมือนว่าความรู้สึกเหล่านี้จะเกิดขึ้นในตัวคุณทันทีที่คุณตระหนักถึงความผิดบาป แต่ในความเป็นจริงแล้ว สิ่งนี้ไม่ได้เกิดขึ้นเสมอไป ใจจะกลายเป็นแข็งกระด้างเพราะบาป เช่นเดียวกับคนงานที่มือกลายเป็นแข็งกระด้างจากงานของเขา คนบาปที่ขายตัวให้กับการทำงานหนักของบาป—การขุดต้นหนามและกินมัน—ก็เช่นกัน นั่นคือเหตุผลที่ในจุดนี้ด้วย คุณต้องทำงานกับตัวเองเพื่อปลุกความรู้สึกสำนึกผิดขึ้นมา </w:t>
      </w:r>
    </w:p>
    <w:p w14:paraId="50C01BC2" w14:textId="77777777" w:rsidR="00C00D83" w:rsidRPr="008C7964" w:rsidRDefault="001F2820" w:rsidP="00C66836">
      <w:pPr>
        <w:widowControl w:val="0"/>
        <w:ind w:firstLine="720"/>
        <w:rPr>
          <w:lang w:val="ru-RU"/>
        </w:rPr>
      </w:pPr>
      <w:r w:rsidRPr="008C7964">
        <w:rPr>
          <w:lang w:val="ru-RU"/>
        </w:rPr>
        <w:t>คนเราจะมาถึงความรู้สึกเหล่านี้ผ่าน</w:t>
      </w:r>
      <w:r w:rsidRPr="008C7964">
        <w:rPr>
          <w:b/>
          <w:lang w:val="ru-RU"/>
        </w:rPr>
        <w:t>ความรู้สึก</w:t>
      </w:r>
      <w:r w:rsidRPr="008C7964">
        <w:rPr>
          <w:lang w:val="ru-RU"/>
        </w:rPr>
        <w:t>ผิดต่อบาปของตนเอง และความรู้สึกว่าไม่สามารถรับผิดชอบต่อบาปเหล่านั้นได้ ความรู้สึกผิดอยู่ระหว่างการตระหนักถึงบาปและความรู้สึกสำนึกผิด และมันเองก็เกิด</w:t>
      </w:r>
      <w:r w:rsidRPr="008C7964">
        <w:rPr>
          <w:b/>
          <w:lang w:val="ru-RU"/>
        </w:rPr>
        <w:t xml:space="preserve">จากความตำหนิตัวเอง </w:t>
      </w:r>
    </w:p>
    <w:p w14:paraId="74F5BA44" w14:textId="77777777" w:rsidR="00C00D83" w:rsidRPr="008C7964" w:rsidRDefault="001F2820" w:rsidP="00C66836">
      <w:pPr>
        <w:widowControl w:val="0"/>
        <w:ind w:firstLine="720"/>
        <w:rPr>
          <w:lang w:val="ru-RU"/>
        </w:rPr>
      </w:pPr>
      <w:r w:rsidRPr="008C7964">
        <w:rPr>
          <w:lang w:val="ru-RU"/>
        </w:rPr>
        <w:t>ดังนั้น จง</w:t>
      </w:r>
      <w:r w:rsidRPr="008C7964">
        <w:rPr>
          <w:b/>
          <w:lang w:val="ru-RU"/>
        </w:rPr>
        <w:t xml:space="preserve">เริ่มต้นก่อนอื่นด้วยการตำหนิตัวเอง </w:t>
      </w:r>
      <w:r w:rsidRPr="008C7964">
        <w:rPr>
          <w:lang w:val="ru-RU"/>
        </w:rPr>
        <w:t xml:space="preserve">— และจงทำเช่นนั้น วางทุกสิ่งอื่นไว้ข้างๆ และปล่อยให้ตัวเองอยู่ตามลำพังกับมโนธรรมของตนเองต่อหน้าพระเจ้า — ผู้พิพากษาผู้ทรงเห็นทุกสิ่ง เปิดเผยว่าคุณรู้ดีว่าสิ่งนั้นผิด แต่กลับปรารถนาที่จะทำ; ว่าคุณสามารถหลีกเลี่ยงได้ — แต่กลับไม่ใช้ความควบคุมตนเองเพื่อประโยชน์ของตนเอง: ทั้งเหตุผลและมโนธรรมของคุณล้วนคัดค้าน และแน่นอนว่ามีอุปสรรคอยู่ แต่คุณกลับเพิกเฉยต่อคำเตือนทั้งหมดนี้ ทำเช่นนี้กับทุกบาป คุณจะเห็นว่าทุกบาปถูกกระทำด้วยความสมัครใจของตนเอง โดยรู้ดีว่ามันเป็นบาป และแม้จะพยายามเอาชนะอุปสรรค — และมโนธรรมของคุณจะบังคับให้คุณสารภาพความผิดโดยไม่มีการปิดบัง ความเจ้าเล่ห์ของใจที่เต็มไปด้วยบาปอาจเริ่มสร้างข้อแก้ตัวขึ้น — ไม่ว่าจะเป็นความอ่อนแอของธรรมชาติ ความเข้มแข็งของนิสัย การรวมตัวของสถานการณ์ หรือความกดดันจากชีวิตประจำวัน — อย่าฟังมัน ทุกสิ่งเหล่านี้อาจช่วยเสริมแรงโน้มเอียงสู่บาป แต่ไม่มีใครสามารถบังคับให้คุณยินยอมทำบาปได้ — มันเป็นเรื่องของความสมัครใจเสมอ หากคุณกล่าวว่า </w:t>
      </w:r>
      <w:r w:rsidR="00EC4FF7" w:rsidRPr="008C7964">
        <w:rPr>
          <w:lang w:val="ru-RU"/>
        </w:rPr>
        <w:t>‘</w:t>
      </w:r>
      <w:r w:rsidRPr="008C7964">
        <w:rPr>
          <w:lang w:val="ru-RU"/>
        </w:rPr>
        <w:t>ฉัน</w:t>
      </w:r>
      <w:r w:rsidR="00EC4FF7" w:rsidRPr="008C7964">
        <w:rPr>
          <w:lang w:val="ru-RU"/>
        </w:rPr>
        <w:t xml:space="preserve">ไม่ต้องการ’ </w:t>
      </w:r>
      <w:r w:rsidRPr="008C7964">
        <w:rPr>
          <w:lang w:val="ru-RU"/>
        </w:rPr>
        <w:t>ทุกการล่อลวงจะหยุดลงทันที! เพื่อ</w:t>
      </w:r>
      <w:r w:rsidRPr="008C7964">
        <w:rPr>
          <w:i/>
          <w:lang w:val="ru-RU"/>
        </w:rPr>
        <w:t>ต่อต้านความพยายามเหล่านี้ที่จะลดความรู้สึกผิดในบาป</w:t>
      </w:r>
      <w:r w:rsidRPr="008C7964">
        <w:rPr>
          <w:lang w:val="ru-RU"/>
        </w:rPr>
        <w:t xml:space="preserve">ของคุณ ให้ตรวจสอบสถานการณ์ส่วนตัวของคุณอย่างละเอียดยิ่งขึ้น: คุณเป็นใคร, ที่ไหน, เมื่อไหร่ และอย่างไรที่คุณได้ทำบาป เพื่อเปิดเผยว่าบาปเฉพาะตัวของคุณนั้นร้ายแรงเพียงใด ในกรณีของคุณและในสถานการณ์ของคุณ — และในทั้งหมดนี้ คุณจะเห็นไม่ใช่เหตุผลสำหรับข้อแก้ตัว แต่เป็นปัจจัยที่เพิ่มความรู้สึกผิดของคุณ จุดสิ้นสุดที่กระบวนการกล่าวโทษตนเองต้องไปถึง คือความรู้สึกผิดที่หลีกเลี่ยงไม่ได้ — สภาวะที่ใจสารภาพว่า: ‘ฉันไม่มีข้อแก้ตัว — </w:t>
      </w:r>
      <w:r w:rsidR="00EC4FF7" w:rsidRPr="008C7964">
        <w:rPr>
          <w:lang w:val="ru-RU"/>
        </w:rPr>
        <w:t xml:space="preserve">ฉันมีความผิด’ </w:t>
      </w:r>
    </w:p>
    <w:p w14:paraId="11F7A5E9" w14:textId="77777777" w:rsidR="00C00D83" w:rsidRPr="008C7964" w:rsidRDefault="001F2820" w:rsidP="00C66836">
      <w:pPr>
        <w:widowControl w:val="0"/>
        <w:ind w:firstLine="720"/>
        <w:rPr>
          <w:lang w:val="ru-RU"/>
        </w:rPr>
      </w:pPr>
      <w:r w:rsidRPr="008C7964">
        <w:rPr>
          <w:lang w:val="ru-RU"/>
        </w:rPr>
        <w:t xml:space="preserve">ในการกล่าวโทษตนเองต่อหน้ามโนธรรมนี้ บุคคลจะยอมรับบาปหนึ่งต่ออีกบาป และกล่าวว่า: ‘ฉันมีความผิดในเรื่องนี้ เรื่องนั้น และเรื่องที่สาม; ทุกเรื่อง </w:t>
      </w:r>
      <w:r w:rsidR="00EC4FF7" w:rsidRPr="008C7964">
        <w:rPr>
          <w:lang w:val="ru-RU"/>
        </w:rPr>
        <w:t xml:space="preserve">ทุกเรื่องที่ฉันมีความผิด’ </w:t>
      </w:r>
      <w:r w:rsidRPr="008C7964">
        <w:rPr>
          <w:lang w:val="ru-RU"/>
        </w:rPr>
        <w:t xml:space="preserve">— เขาจะรับบาปเหล่านั้นไว้และเริ่มรู้สึกถึงน้ำหนักของมันที่กดทับลงมาอย่างเต็มที่ เมื่อยอมรับบาปของตนเอง บุคคลอาจยังมองว่าบาปเหล่านั้นอยู่ภายนอกตัวเขา; แต่ในกระบวนการถูกตัดสินนี้ ความผิดเหล่านั้นถูกมองเห็นภายในตัวเราอย่างชัดเจน และกดทับเราลง ยิ่งไปกว่านั้น เพราะเราไม่มีข้อแก้ตัวใดๆ สำหรับความผิดเหล่านั้น เมื่อถึงจุดนี้ สิ่งที่เหลือให้ผู้ทำบาปจะพูดได้ ก็มีเพียงว่า: </w:t>
      </w:r>
      <w:r w:rsidR="00C66836">
        <w:rPr>
          <w:b/>
          <w:lang w:val="ru-RU"/>
        </w:rPr>
        <w:t>‘ฉันช่างน่าเวทนา</w:t>
      </w:r>
      <w:r w:rsidRPr="008C7964">
        <w:rPr>
          <w:bCs/>
          <w:lang w:val="ru-RU"/>
        </w:rPr>
        <w:t xml:space="preserve">! </w:t>
      </w:r>
      <w:r w:rsidRPr="008C7964">
        <w:rPr>
          <w:lang w:val="ru-RU"/>
        </w:rPr>
        <w:t>สิ่งนั้นไม่ดี และสิ่งนี้ชั่วร้าย; ฉันเองคือผู้ต้องรับผิดชอบที่มันไม่ดี และ</w:t>
      </w:r>
      <w:r w:rsidR="00EC4FF7" w:rsidRPr="008C7964">
        <w:rPr>
          <w:lang w:val="ru-RU"/>
        </w:rPr>
        <w:t xml:space="preserve">ที่มันมีอยู่ภายในตัวฉัน’ </w:t>
      </w:r>
    </w:p>
    <w:p w14:paraId="64A4A200" w14:textId="77777777" w:rsidR="00C00D83" w:rsidRPr="008C7964" w:rsidRDefault="001F2820" w:rsidP="00C66836">
      <w:pPr>
        <w:widowControl w:val="0"/>
        <w:ind w:firstLine="720"/>
        <w:rPr>
          <w:lang w:val="ru-RU"/>
        </w:rPr>
      </w:pPr>
      <w:r w:rsidRPr="008C7964">
        <w:rPr>
          <w:lang w:val="ru-RU"/>
        </w:rPr>
        <w:t xml:space="preserve">ทันทีที่คนใดนั้นคิดในใจว่า </w:t>
      </w:r>
      <w:r w:rsidR="00EC4FF7" w:rsidRPr="008C7964">
        <w:rPr>
          <w:lang w:val="ru-RU"/>
        </w:rPr>
        <w:t>‘</w:t>
      </w:r>
      <w:r w:rsidRPr="008C7964">
        <w:rPr>
          <w:lang w:val="ru-RU"/>
        </w:rPr>
        <w:t>ฉันเป็นคน</w:t>
      </w:r>
      <w:r w:rsidR="00EC4FF7" w:rsidRPr="008C7964">
        <w:rPr>
          <w:lang w:val="ru-RU"/>
        </w:rPr>
        <w:t xml:space="preserve">น่าเวทนา’ </w:t>
      </w:r>
      <w:r w:rsidRPr="008C7964">
        <w:rPr>
          <w:lang w:val="ru-RU"/>
        </w:rPr>
        <w:t xml:space="preserve">ความรู้สึกเจ็บปวดจากการสำนึกผิดในบาปของตนก็จะเริ่มผุดขึ้นภายในใจเขาทันที ทีละอย่าง </w:t>
      </w:r>
      <w:r w:rsidRPr="008C7964">
        <w:rPr>
          <w:b/>
          <w:lang w:val="ru-RU"/>
        </w:rPr>
        <w:t>เขารู้สึกอับอาย</w:t>
      </w:r>
      <w:r w:rsidRPr="008C7964">
        <w:rPr>
          <w:lang w:val="ru-RU"/>
        </w:rPr>
        <w:t xml:space="preserve">ที่ตนเองได้ทำสิ่งต่ำช้าเช่นนั้น; </w:t>
      </w:r>
      <w:r w:rsidRPr="008C7964">
        <w:rPr>
          <w:b/>
          <w:lang w:val="ru-RU"/>
        </w:rPr>
        <w:t>เขารู้สึกทุกข์ใจ</w:t>
      </w:r>
      <w:r w:rsidRPr="008C7964">
        <w:rPr>
          <w:lang w:val="ru-RU"/>
        </w:rPr>
        <w:t xml:space="preserve">ที่ปล่อยตัวตามใจปรารถนาชั่วร้ายของตนเอง; </w:t>
      </w:r>
      <w:r w:rsidRPr="008C7964">
        <w:rPr>
          <w:b/>
          <w:lang w:val="ru-RU"/>
        </w:rPr>
        <w:lastRenderedPageBreak/>
        <w:t>เขารู้สึกเจ็บปวด</w:t>
      </w:r>
      <w:r w:rsidRPr="008C7964">
        <w:rPr>
          <w:lang w:val="ru-RU"/>
        </w:rPr>
        <w:t xml:space="preserve">ที่นำตนเองไปสู่ความพินาศทางศีลธรรมเช่นนี้; </w:t>
      </w:r>
      <w:r w:rsidRPr="008C7964">
        <w:rPr>
          <w:b/>
          <w:lang w:val="ru-RU"/>
        </w:rPr>
        <w:t>และเขารู้สึกหวาดกลัว</w:t>
      </w:r>
      <w:r w:rsidRPr="008C7964">
        <w:rPr>
          <w:lang w:val="ru-RU"/>
        </w:rPr>
        <w:t xml:space="preserve">ที่ตนเองได้ล่วงเกินพระเจ้าและนำตนเองเข้าสู่สถานการณ์อันตรายทั้งในโลกนี้และในโลกหน้า ความรู้สึกเหล่านี้ตามมาอย่างไม่ขาดสาย และบุคคลนั้นรู้สึกเหมือนถูกเผาไหม้ภายในราวกับอยู่ในกองไฟ เขาเห็นตัวเองแขวนอยู่เหนือเหว และในความรู้สึกของเขา ก็ตกลงสู่สภาพของผู้ถูกขับไล่ ความทุกข์ทรมานที่ไร้ความหวังนี้ค่อยๆ เปลี่ยนเป็นความรู้สึกสิ้นหวัง และนี่คือจุดที่ปีศาจแห่งความสิ้นหวังบางครั้งเข้าครอบงำผู้ทำบาป โดยกระซิบว่า: </w:t>
      </w:r>
      <w:r w:rsidRPr="008C7964">
        <w:rPr>
          <w:i/>
          <w:lang w:val="ru-RU"/>
        </w:rPr>
        <w:t>‘ความผิดของเจ้ายิ่ง</w:t>
      </w:r>
      <w:r w:rsidRPr="008C7964">
        <w:rPr>
          <w:lang w:val="ru-RU"/>
        </w:rPr>
        <w:t>ใหญ่</w:t>
      </w:r>
      <w:r w:rsidRPr="008C7964">
        <w:rPr>
          <w:i/>
          <w:lang w:val="ru-RU"/>
        </w:rPr>
        <w:t>ขึ้นเพราะเจ้าถูกปล่อยให้อยู่</w:t>
      </w:r>
      <w:r w:rsidR="00FB50A4" w:rsidRPr="008C7964">
        <w:rPr>
          <w:i/>
          <w:lang w:val="ru-RU"/>
        </w:rPr>
        <w:t>ตามลำพัง’</w:t>
      </w:r>
    </w:p>
    <w:p w14:paraId="1AE7C959" w14:textId="77777777" w:rsidR="00C00D83" w:rsidRPr="008C7964" w:rsidRDefault="001F2820" w:rsidP="00C66836">
      <w:pPr>
        <w:widowControl w:val="0"/>
        <w:ind w:firstLine="720"/>
        <w:rPr>
          <w:lang w:val="ru-RU"/>
        </w:rPr>
      </w:pPr>
      <w:r w:rsidRPr="008C7964">
        <w:rPr>
          <w:lang w:val="ru-RU"/>
        </w:rPr>
        <w:t xml:space="preserve">ผู้ทำบาปทุกคนล้วนประสบกับความรู้สึกเหล่านี้ในระดับที่มากหรือน้อย ไม่จำเป็นต้องเสียใจที่มันมีอยู่ แต่ควรปรารถนาให้มันมีอยู่ และยิ่งเข้มแข็งขึ้น ยิ่งคนนั้นถูกเผาด้วยความรู้สึกเหล่านี้มากเท่าไร และความร้อนแรงของการเผาไหม้ยิ่งรุนแรงเท่าไร ก็ยิ่งเป็นประโยชน์ต่อการไถ่บาปมากขึ้นเท่านั้น ในความเข้มแข็งของการเผาไหม้นี้ คือรากฐานของการกลับใจในอนาคต ที่นี่เองที่ใจตระหนักได้ว่าผลของบาปนั้นหวานเพียงใด และจากสิ่งนี้ ใจจึงดึงพลังมาเพื่อหันหลังให้ห่างจากความล่อลวงนั้น </w:t>
      </w:r>
    </w:p>
    <w:p w14:paraId="49240BA9" w14:textId="77777777" w:rsidR="00C00D83" w:rsidRPr="008C7964" w:rsidRDefault="001F2820" w:rsidP="00C66836">
      <w:pPr>
        <w:widowControl w:val="0"/>
        <w:ind w:firstLine="720"/>
        <w:rPr>
          <w:lang w:val="ru-RU"/>
        </w:rPr>
      </w:pPr>
      <w:r w:rsidRPr="008C7964">
        <w:rPr>
          <w:lang w:val="ru-RU"/>
        </w:rPr>
        <w:t>c) ความรู้สึกสำนึกผิดมีผลทำลายล้างอย่างชัดเจน คำพูดบางคำสามารถเจาะลึกถึงแม้กระทั่งการแบ่งแยกระหว่างจิตวิญญาณและวิญญาณ ระหว่างข้อต่อและไขกระดูก และตัดสินความคิดและเจตนาของหัวใจ แต่จุดประสงค์ที่พระเจ้าทรงนำสิ่งนี้มาสู่บุคคลโดยพระคุณของพระองค์ ไม่ใช่เพียงเพื่อทำลาย แต่เพื่อสร้างสิ่งใหม่ผ่านการทำลายสิ่งเก่า ความใหม่สิ่งนี้ถูกหว่านด้วยลมหายใจแห่งความหวังในความเป็นไปได้ที่จะแก้ไขทุกสิ่งให้ถูกต้อง เป็นไปได้ที่จะแก้ไขสิ่งที่ผิดพลาดและฟื้นฟูสิ่งที่สูญเสียไป; เพียงแต่ต้องลงมือทำเท่านั้น ดูเหมือนว่าจากความรู้สึกสำนึกผิดจะนำไปสู่คำปฏิญาณโดยตรง: ‘ดังนั้น ข้าพเจ้าขอสละบาปและสัญญาว่าจะรับใช้พระเจ้าองค์เดียวโดยการรักษาพระ</w:t>
      </w:r>
      <w:r w:rsidR="00EC4FF7" w:rsidRPr="008C7964">
        <w:rPr>
          <w:lang w:val="ru-RU"/>
        </w:rPr>
        <w:t>บัญญัติของพระองค์’</w:t>
      </w:r>
      <w:r w:rsidRPr="008C7964">
        <w:rPr>
          <w:lang w:val="ru-RU"/>
        </w:rPr>
        <w:t xml:space="preserve"> แต่ผู้ที่ให้คำปฏิญาณเช่นนี้ต้องมั่นใจว่า ในด้านหนึ่ง ความผิดพลาดในอดีตของตนอาจได้รับการอภัย และในด้านอื่นว่าตนอาจได้รับกำลังที่จำเป็นเพื่อรักษาคำปฏิญาณนี้ให้คงอยู่ นี่คือเหตุผลที่การปฏิญาณว่าจะรับใช้พระเจ้าเป็นไปได้ด้วยความมั่นใจในความเมตตาของพระองค์และการได้รับความช่วยเหลือจากเบื้องบน; และความมั่นใจนี้เกิดจากความเชื่อในพระเจ้าผู้เป็นพระผู้ช่วยให้รอดของเรา ผู้ซึ่งบนไม้กางเขน ได้ฉีกบันทึกบาปของเราเป็นชิ้นๆ และหลังจากที่พระองค์เสด็จขึ้นสู่สวรรค์ </w:t>
      </w:r>
      <w:r w:rsidR="001E4D89" w:rsidRPr="001E4D89">
        <w:rPr>
          <w:i/>
          <w:lang w:val="ru-RU"/>
        </w:rPr>
        <w:t>‘ทุกสิ่งที่จำเป็นสำหรับชีวิต</w:t>
      </w:r>
      <w:r w:rsidR="00E978CE" w:rsidRPr="008C7964">
        <w:rPr>
          <w:i/>
          <w:lang w:val="ru-RU"/>
        </w:rPr>
        <w:t>และความศักดิ์สิทธิ์’</w:t>
      </w:r>
      <w:r w:rsidRPr="008C7964">
        <w:rPr>
          <w:lang w:val="ru-RU"/>
        </w:rPr>
        <w:t xml:space="preserve"> ได้ถูกประทานแก่เรา </w:t>
      </w:r>
      <w:r w:rsidR="001E4D89" w:rsidRPr="001E4D89">
        <w:rPr>
          <w:i/>
          <w:lang w:val="ru-RU"/>
        </w:rPr>
        <w:t>‘ผ่านทางฤทธิ์อำนาจอันศักดิ์สิทธิ์ของพระองค์</w:t>
      </w:r>
      <w:r w:rsidR="00E978CE" w:rsidRPr="008C7964">
        <w:rPr>
          <w:i/>
          <w:lang w:val="ru-RU"/>
        </w:rPr>
        <w:t>’</w:t>
      </w:r>
      <w:r w:rsidRPr="008C7964">
        <w:rPr>
          <w:lang w:val="ru-RU"/>
        </w:rPr>
        <w:t xml:space="preserve"> (2 เปโตร 1</w:t>
      </w:r>
      <w:r w:rsidR="00E978CE" w:rsidRPr="008C7964">
        <w:rPr>
          <w:lang w:val="ru-RU"/>
        </w:rPr>
        <w:t>:</w:t>
      </w:r>
      <w:r w:rsidRPr="008C7964">
        <w:rPr>
          <w:lang w:val="ru-RU"/>
        </w:rPr>
        <w:t xml:space="preserve">3) หากปราศจากความเชื่อนี้และความหวังที่มันก่อให้เกิด ผู้ที่ถูกทรมานด้วยความรู้สึกสำนึกผิดที่หนักอึ้งจะเดินตามทางของยูดาส และนั่นคือเมื่อไม้กางเขนของพระผู้ช่วยให้รอดกลายเป็นสมอที่แท้จริงสำหรับบุคคลนั้น! เมื่อเขาอยู่เหนือเหวแห่งความสิ้นหวัง ด้วยความสำนึกผิดอย่างทรมานต่อบาปของตน เขามองเห็นไม้กางเขนเป็นความรอดเดียวของเขา เขาเกาะติดมันด้วยพลังทั้งหมดของความเชื่อและความหวัง และจากมัน เขาได้รับพลังเพื่อปฏิบัติตามคำปฏิญาณของตน เช่นเดียวกับคนที่กำลังจมน้ำที่เกาะติดต้นไม้ไว้แน่น ผู้สำนึกผิดก็เกาะติดไม้กางเขนของพระคริสต์ และรู้สึกว่าเขาจะไม่พินาศอีกต่อไป เรามักตระหนักถึงพลังแห่งความตายของพระเจ้าบนไม้กางเขน แต่ผู้ที่ผ่านกระบวนการสำนึกผิดอันเจ็บปวดนี้เพื่อบาปของตนจะรู้สึกถึงมันอย่างลึกซึ้ง เพราะมัน กลายเป็นส่วนสำคัญของชีวิตเขา </w:t>
      </w:r>
    </w:p>
    <w:p w14:paraId="06E0324E" w14:textId="77777777" w:rsidR="00C00D83" w:rsidRPr="008C7964" w:rsidRDefault="001F2820" w:rsidP="00C66836">
      <w:pPr>
        <w:widowControl w:val="0"/>
        <w:ind w:firstLine="720"/>
        <w:rPr>
          <w:lang w:val="ru-RU"/>
        </w:rPr>
      </w:pPr>
      <w:r w:rsidRPr="008C7964">
        <w:rPr>
          <w:lang w:val="ru-RU"/>
        </w:rPr>
        <w:t xml:space="preserve">ดังนั้น เมื่อคุณถูกทรมานด้วยความรู้สึกสำนึกผิด และกำลังสั่นคลอนในความสิ้นหวัง ขณะที่คุณก้าวไปสู่คำปฏิญาณที่ปรารถนา: </w:t>
      </w:r>
    </w:p>
    <w:p w14:paraId="61F6A0FE" w14:textId="77777777" w:rsidR="00C00D83" w:rsidRPr="008C7964" w:rsidRDefault="001F2820" w:rsidP="00C66836">
      <w:pPr>
        <w:widowControl w:val="0"/>
        <w:ind w:firstLine="720"/>
        <w:rPr>
          <w:lang w:val="ru-RU"/>
        </w:rPr>
      </w:pPr>
      <w:r w:rsidRPr="008C7964">
        <w:rPr>
          <w:lang w:val="ru-RU"/>
        </w:rPr>
        <w:t xml:space="preserve">a) ก่อนอื่น จงรีบฟื้นฟูความเชื่อที่มีชีวิตในพลังแห่งการตรึงกางเขนของพระคริสต์ผู้ช่วยให้รอด บาปทั้งหมดของทุกคนถูกตรึงไว้บนไม้กางเขน และด้วยเหตุนี้ บาปของคุณก็เช่นกัน จงฟื้นฟูความมั่นใจนี้ และความสุขจะเป่าลมหายใจเข้าสู่หัวใจของคุณ และหัวใจนั้นจะลุกขึ้นสู่ความหวังทันทีที่ได้รับการอบอุ่นจากความเชื่อนี้ </w:t>
      </w:r>
    </w:p>
    <w:p w14:paraId="4D8B1520" w14:textId="77777777" w:rsidR="00C00D83" w:rsidRPr="008C7964" w:rsidRDefault="001F2820" w:rsidP="00C66836">
      <w:pPr>
        <w:widowControl w:val="0"/>
        <w:ind w:firstLine="720"/>
        <w:rPr>
          <w:lang w:val="ru-RU"/>
        </w:rPr>
      </w:pPr>
      <w:r w:rsidRPr="008C7964">
        <w:rPr>
          <w:lang w:val="ru-RU"/>
        </w:rPr>
        <w:t xml:space="preserve">b) เพิ่มความเชื่อมั่นที่มั่นคงว่าท่านจะได้รับกำลังเพื่อปฏิบัติตามคำปฏิญาณของท่านทันทีที่ท่านรับศีลศักดิ์สิทธิ์ ไม่มีใครถูกปฏิเสธจากศีลศักดิ์สิทธิ์เหล่านี้ เพราะด้วยเหตุผลนี้เอง พระเจ้าจึงได้จัดเตรียมศีลศักดิ์สิทธิ์เหล่านี้ไว้ เพื่อให้สามารถประทานให้แก่ท่านได้ ความเชื่อมั่นนี้จะกระตุ้นกำลังภายในตัวท่าน และก่อให้เกิดความพร้อมที่จะทำงานอย่างขยันขันแข็งด้วยความช่วยเหลือดังกล่าว </w:t>
      </w:r>
      <w:r w:rsidRPr="008C7964">
        <w:rPr>
          <w:lang w:val="ru-RU"/>
        </w:rPr>
        <w:lastRenderedPageBreak/>
        <w:t xml:space="preserve">สามารถให้คำปฏิญาณได้หรือไม่หากไม่มีความมั่นใจในความช่วยเหลือจากเบื้องบน? แต่ในทางกลับกัน ความมั่นใจนี้จะเกิดขึ้นได้หรือไม่ หากคนนั้นยังไม่เคยคิดถึงการให้คำปฏิญาณเลย? ที่นี่ มีความสัมพันธ์ที่เกื้อกูลกัน </w:t>
      </w:r>
    </w:p>
    <w:p w14:paraId="6BB65932" w14:textId="77777777" w:rsidR="00C00D83" w:rsidRPr="008C7964" w:rsidRDefault="001F2820" w:rsidP="00C66836">
      <w:pPr>
        <w:widowControl w:val="0"/>
        <w:ind w:firstLine="720"/>
        <w:rPr>
          <w:lang w:val="ru-RU"/>
        </w:rPr>
      </w:pPr>
      <w:r w:rsidRPr="008C7964">
        <w:rPr>
          <w:lang w:val="ru-RU"/>
        </w:rPr>
        <w:t xml:space="preserve">c) และเมื่อความเชื่อมั่นและความพร้อมนี้เกิดขึ้นในตัวท่าน จงตั้งคำปฏิญาณ—ว่าจะรับใช้พระเจ้าที่แท้จริงเพียงพระองค์เดียวตลอดชีวิตของท่าน คำปฏิญาณจากใจนี้ ซึ่งทำขึ้นด้วยความเชื่อในพระเยซูคริสต์องค์พระผู้เป็นเจ้าของเรา และกล่าวออกมาอย่างจริงใจ จะขจัดความมืดมิดทั้งหมดที่กดทับจิตวิญญาณของคุณ และส่องสว่างทุกด้านของชีวิตภายในและทุกระดับของชีวิตภายนอกของคุณ นี่คือพันธสัญญาของใจกับพระเจ้าในพระเยซูคริสต์ ดังนั้น ผ่านการกระทำนี้ ความมุ่งมั่นเดิมของคุณจึงได้รับลักษณะที่เป็นคริสตชนอย่างแท้จริง </w:t>
      </w:r>
    </w:p>
    <w:p w14:paraId="4D88B492" w14:textId="77777777" w:rsidR="00C00D83" w:rsidRDefault="00C00D83" w:rsidP="002D72BA">
      <w:pPr>
        <w:widowControl w:val="0"/>
        <w:rPr>
          <w:lang w:val="ru-RU"/>
        </w:rPr>
      </w:pPr>
    </w:p>
    <w:p w14:paraId="108423FA" w14:textId="77777777" w:rsidR="003D11EA" w:rsidRPr="008C7964" w:rsidRDefault="003D11EA" w:rsidP="002D72BA">
      <w:pPr>
        <w:widowControl w:val="0"/>
        <w:rPr>
          <w:lang w:val="ru-RU"/>
        </w:rPr>
      </w:pPr>
    </w:p>
    <w:p w14:paraId="3864E69E" w14:textId="77777777" w:rsidR="00C00D83" w:rsidRPr="008C7964" w:rsidRDefault="00E978CE" w:rsidP="00C66836">
      <w:pPr>
        <w:pStyle w:val="Heading3"/>
        <w:rPr>
          <w:lang w:val="ru-RU"/>
        </w:rPr>
      </w:pPr>
      <w:bookmarkStart w:id="140" w:name="_Toc135658124"/>
      <w:bookmarkStart w:id="141" w:name="_Toc135658238"/>
      <w:bookmarkStart w:id="142" w:name="_Toc135660340"/>
      <w:bookmarkStart w:id="143" w:name="_Toc135660690"/>
      <w:bookmarkStart w:id="144" w:name="_Toc135660929"/>
      <w:bookmarkStart w:id="145" w:name="_Toc135713753"/>
      <w:bookmarkStart w:id="146" w:name="_Toc135714854"/>
      <w:bookmarkStart w:id="147" w:name="_Toc218689940"/>
      <w:bookmarkStart w:id="148" w:name="_Toc690707"/>
      <w:bookmarkEnd w:id="140"/>
      <w:bookmarkEnd w:id="141"/>
      <w:bookmarkEnd w:id="142"/>
      <w:bookmarkEnd w:id="143"/>
      <w:bookmarkEnd w:id="144"/>
      <w:bookmarkEnd w:id="145"/>
      <w:bookmarkEnd w:id="146"/>
      <w:bookmarkEnd w:id="147"/>
      <w:r w:rsidRPr="008C7964">
        <w:rPr>
          <w:lang w:val="ru-RU"/>
        </w:rPr>
        <w:t xml:space="preserve"> </w:t>
      </w:r>
      <w:bookmarkEnd w:id="148"/>
    </w:p>
    <w:p w14:paraId="11F0091A" w14:textId="77777777" w:rsidR="00C00D83" w:rsidRPr="008C7964" w:rsidRDefault="001F2820" w:rsidP="002D72BA">
      <w:pPr>
        <w:widowControl w:val="0"/>
        <w:rPr>
          <w:lang w:val="ru-RU"/>
        </w:rPr>
      </w:pPr>
      <w:r w:rsidRPr="008C7964">
        <w:rPr>
          <w:lang w:val="ru-RU"/>
        </w:rPr>
        <w:t xml:space="preserve">การก้าวขึ้นสู่คำปฏิญาณเป็นจุดสูงสุดของการเดินทางของผู้สำนึกผิดผู้กลับใจสู่พระเจ้า บัดนี้เขาเหลือเพียงไม่กี่ก้าวเท่านั้นก่อนที่จะรับพระเจ้าผู้เสด็จมาพบเขา พ่อได้พบลูกชายผู้หลงทางโดยโอบกอดเขาและจูบเขาเป็นสัญลักษณ์ของการอภัยโทษอย่างสมบูรณ์; จากนั้นท่านได้แต่งตัวให้เขาอย่างเหมาะสมและจัดงานเลี้ยงฉลองให้เขา a) พระเจ้าทรงอภัยโทษอย่างสมบูรณ์แก่ผู้สำนึกผิดในศีลแก้บาป; b) พระองค์ทรงแต่งตัวให้เขาด้วยกำลังและจัดงานเลี้ยงให้เขาในศีลมหาสนิท </w:t>
      </w:r>
    </w:p>
    <w:p w14:paraId="4099EBC8" w14:textId="77777777" w:rsidR="00C00D83" w:rsidRPr="008C7964" w:rsidRDefault="00C00D83" w:rsidP="002D72BA">
      <w:pPr>
        <w:widowControl w:val="0"/>
        <w:rPr>
          <w:lang w:val="ru-RU"/>
        </w:rPr>
      </w:pPr>
    </w:p>
    <w:p w14:paraId="6BF7407B" w14:textId="77777777" w:rsidR="00C00D83" w:rsidRPr="008C7964" w:rsidRDefault="001F2820" w:rsidP="002D72BA">
      <w:pPr>
        <w:pStyle w:val="Heading4"/>
        <w:keepNext w:val="0"/>
        <w:widowControl w:val="0"/>
        <w:spacing w:after="0"/>
        <w:rPr>
          <w:lang w:val="ru-RU"/>
        </w:rPr>
      </w:pPr>
      <w:bookmarkStart w:id="149" w:name="_Toc135658125"/>
      <w:bookmarkStart w:id="150" w:name="_Toc135658239"/>
      <w:bookmarkStart w:id="151" w:name="_Toc135660341"/>
      <w:bookmarkStart w:id="152" w:name="_Toc135660691"/>
      <w:bookmarkStart w:id="153" w:name="_Toc135660930"/>
      <w:bookmarkStart w:id="154" w:name="_Toc135713754"/>
      <w:bookmarkStart w:id="155" w:name="_Toc135714855"/>
      <w:bookmarkStart w:id="156" w:name="_Toc218689941"/>
      <w:bookmarkStart w:id="157" w:name="_Toc235344760"/>
      <w:bookmarkStart w:id="158" w:name="_Toc690708"/>
      <w:r w:rsidRPr="008C7964">
        <w:rPr>
          <w:lang w:val="ru-RU"/>
        </w:rPr>
        <w:t>การอภัยโทษอย่างสมบูรณ์ถูกประทานให้แก่ผู้สำนึกผิดในศีลแก้บาป</w:t>
      </w:r>
      <w:bookmarkEnd w:id="149"/>
      <w:bookmarkEnd w:id="150"/>
      <w:bookmarkEnd w:id="151"/>
      <w:bookmarkEnd w:id="152"/>
      <w:bookmarkEnd w:id="153"/>
      <w:bookmarkEnd w:id="154"/>
      <w:bookmarkEnd w:id="155"/>
      <w:bookmarkEnd w:id="156"/>
      <w:bookmarkEnd w:id="157"/>
      <w:r w:rsidRPr="008C7964">
        <w:rPr>
          <w:rFonts w:ascii="Times New Roman" w:hAnsi="Times New Roman"/>
          <w:lang w:val="ru-RU"/>
        </w:rPr>
        <w:t xml:space="preserve"> </w:t>
      </w:r>
      <w:bookmarkEnd w:id="158"/>
    </w:p>
    <w:p w14:paraId="07718CF2" w14:textId="77777777" w:rsidR="00C00D83" w:rsidRPr="008C7964" w:rsidRDefault="001F2820" w:rsidP="00C66836">
      <w:pPr>
        <w:widowControl w:val="0"/>
        <w:ind w:firstLine="720"/>
        <w:rPr>
          <w:lang w:val="ru-RU"/>
        </w:rPr>
      </w:pPr>
      <w:r w:rsidRPr="008C7964">
        <w:rPr>
          <w:lang w:val="ru-RU"/>
        </w:rPr>
        <w:t xml:space="preserve">เมื่อผู้มีบาปตัดสินใจที่จะรับใช้พระเจ้าที่แท้จริงเพียงองค์เดียวตั้งแต่นี้เป็นต้นไป เขาต้องรีบไปรับศีลแก้บาป ความจำเป็นของสิ่งนี้สำคัญยิ่งนัก จนหากขาดมันไป สิ่งที่ได้ทำมาจนถึงขณะนี้ไม่เพียงแต่จะยังไม่สมบูรณ์ แต่ยังจะสูญเปล่าและไร้ค่าอีกด้วย ความสำคัญ ความหมาย และพลังทั้งหมดของมัน มาจากพิธีสารนี้เพียงอย่างเดียว นั่นคือเหตุผลที่ ในที่ใดที่ไม่มีพิธีสารการสารภาพบาป ก็ไม่มีผู้ใดที่ดำเนินชีวิตอย่างคริสตชนที่แท้จริง </w:t>
      </w:r>
    </w:p>
    <w:p w14:paraId="2A38E6DF" w14:textId="77777777" w:rsidR="00C00D83" w:rsidRPr="008C7964" w:rsidRDefault="001F2820" w:rsidP="00C66836">
      <w:pPr>
        <w:widowControl w:val="0"/>
        <w:ind w:firstLine="720"/>
        <w:rPr>
          <w:lang w:val="ru-RU"/>
        </w:rPr>
      </w:pPr>
      <w:r w:rsidRPr="008C7964">
        <w:rPr>
          <w:lang w:val="ru-RU"/>
        </w:rPr>
        <w:t xml:space="preserve">(a) สิ่งแรกที่ทำให้ศีลนี้จำเป็น คือความขาดความมั่นคงในกิจกรรมภายในโดยทั่วไป ความคลุมเครือและความไม่เสถียรในกิจกรรมนั้น ความคิดของเรา เมื่อยังอยู่ในใจนั้น มีทิศทางที่เปลี่ยนแปลงได้ ลำดับที่ไม่เป็นระเบียบ และเคลื่อนไหวอย่างไม่มั่นคง — และสิ่งนี้ไม่เพียงแต่เกิดขึ้นเมื่อหัวข้อยังไม่ชัดเจน แต่ยังเกิดขึ้นแม้เมื่อเราได้อภิปรายมันอย่างละเอียดแล้วด้วย แต่ทันทีที่เราเขียนมันลงบนกระดาษ ความคิดเหล่านั้นไม่เพียงแต่ถูกจัดเรียงเป็นลำดับ แต่ยังถูกทำให้ชัดเจนและยืนยันอย่างเด็ดขาดด้วย ในลักษณะเดียวกัน การเปลี่ยนแปลงชีวิต เมื่อยังอยู่เพียงในความคิดภายใน ยังคงไม่แน่นอนและไม่มั่นคงในตัวมันเอง และรูปแบบชีวิตที่จินตนาการไว้ในขณะนั้นก็ไม่มั่นคงและไม่ชัดเจน แต่พวกมันจะได้รับรากฐานที่มั่นคงในศีลแก้บาป เมื่อผู้ทำบาปสารภาพความผิดของตนในโบสถ์ และยืนยันคำปฏิญาณที่จะปรับปรุงพฤติกรรมของตนเอง ขี้ผึ้งที่ละลายจะไหลไปโดยไม่มีรูปทรง แต่เมื่อถูกเทลงในแม่พิมพ์หรือประทับด้วยตราประทับ มันก็จะรับรูปทรงที่ชัดเจน และจิตวิญญาณภายในของเราต้องถูกประทับด้วยตราประทับ เพื่อให้มันรับรูปทรงที่ชัดเจน สิ่งนี้เกิดขึ้นในศีลแก้บาป: ที่นั่น พระคุณอันศักดิ์สิทธิ์ของพระจิตเจ้าประทับตราไว้ </w:t>
      </w:r>
    </w:p>
    <w:p w14:paraId="63FDD360" w14:textId="77777777" w:rsidR="00C00D83" w:rsidRPr="008C7964" w:rsidRDefault="001F2820" w:rsidP="00C66836">
      <w:pPr>
        <w:widowControl w:val="0"/>
        <w:ind w:firstLine="720"/>
        <w:rPr>
          <w:lang w:val="ru-RU"/>
        </w:rPr>
      </w:pPr>
      <w:r w:rsidRPr="008C7964">
        <w:rPr>
          <w:lang w:val="ru-RU"/>
        </w:rPr>
        <w:t xml:space="preserve">บ) มนุษย์ได้รับชีวิตทางจิตวิญญาณจากพระวิญญาณของพระเจ้า พระคุณของพระวิญญาณสถิตอยู่ภายในเรา เริ่มมีชีวิตและทำงานภายในเรา และก่อให้เกิดชีวิตตามพระวิญญาณ สำหรับผู้ที่สำนึกผิด พระคุณนี้เคยทำงานจากภายนอกมาจนถึงขณะนี้: จากภายนอกมันได้กระตุ้นเขา จากภายนอกมันได้สังเกตทุกการเคลื่อนไหวเพื่อการปรับปรุงภายในและช่วยสนับสนุนการเคลื่อนไหวเหล่านั้น แต่ยังไม่เคยซึมลึกเข้าไปภายใน หรือตั้งถิ่นฐานอยู่ภายใน สิ่งนี้เกิดขึ้นโดยพระวิญญาณในศีลสารภาพ (และสำหรับผู้ที่หันมาหาพระเจ้าเป็นครั้งแรก ในศีลล้างบาป) เช่นเดียวกับผู้ที่กระหายน้ำจนแห้งผากจะรู้สึกสดชื่นและมีกำลังเมื่อดื่มน้ำเย็น ดังนั้น ผู้ที่กำลังถูกไฟแห่งการกลับใจเผาผลาญ ก็จะได้รับในศีลสารภาพ “ ” ที่ชัดเจน—พลังที่ปลอบประโลมความเศร้าโศกของพวกเขา และในขณะเดียวกันก็เสริมสร้างกำลังให้พวกเขา </w:t>
      </w:r>
    </w:p>
    <w:p w14:paraId="1BA2E5F7" w14:textId="77777777" w:rsidR="00C00D83" w:rsidRPr="008C7964" w:rsidRDefault="001F2820" w:rsidP="00C66836">
      <w:pPr>
        <w:widowControl w:val="0"/>
        <w:ind w:firstLine="720"/>
        <w:rPr>
          <w:lang w:val="ru-RU"/>
        </w:rPr>
      </w:pPr>
      <w:r w:rsidRPr="008C7964">
        <w:rPr>
          <w:lang w:val="ru-RU"/>
        </w:rPr>
        <w:lastRenderedPageBreak/>
        <w:t xml:space="preserve">c) สิ่งที่ทำให้ศีลแก้บาปมีความจำเป็นเป็นพิเศษนั้น คือ ด้านหนึ่งคือธรรมชาติของบาป และอีกด้านหนึ่งคือธรรมชาติของมโนธรรมของเรา เมื่อเราทำบาป เรามักคิดว่าไม่มีร่องรอยของบาปเหลืออยู่เลย ไม่เพียงแต่ภายนอกตัวเรา แต่ยังภายในตัวเราเองด้วย ในขณะเดียวกัน ความบาปนั้นกลับทิ้งร่องรอยลึกทั้งภายในและภายนอกตัวเรา—บนทุกสิ่งที่ล้อมรอบเรา และโดยเฉพาะอย่างยิ่งในสวรรค์ ในคำตัดสินของความยุติธรรมของพระเจ้า ณ ขณะที่เราทำบาป ที่นั่นได้ตัดสินแล้วว่าผู้ทำบาปได้กลายเป็นอะไร: ในหนังสือชีวิต เขาถูกบันทึกไว้ในรายชื่อของผู้ถูกพิพากษา—และด้วยเหตุนี้จึงถูกผูกมัดในสวรรค์ พระคุณของพระเจ้าจะไม่ลงมาสู่เขาจนกว่าเขาจะถูกลบชื่อออกจากรายชื่อผู้ถูกพิพากษาในสวรรค์ จนกว่าเขาจะได้รับการอภัยบาปที่นั่น แต่พระเจ้าทรงพอพระทัยที่จะทำให้การอภัยบาปในสวรรค์ — การลบชื่อออกจากรายชื่อผู้ถูกพิพากษาในสวรรค์ — ขึ้นอยู่กับการอภัยบาปของผู้ที่ถูกผูกมัดด้วยบาปบนโลกนี้ ดังนั้น จงรับศีลแก้บาป เพื่อท่านจะได้รับการพิจารณาว่าสมควรได้รับการอภัยบาปอย่างสมบูรณ์ และเปิดทางภายในตัวท่านให้พระจิตแห่งพระคุณได้เข้ามา มโนธรรมของเรา ซึ่งตอนนี้ได้รับการชำระให้บริสุทธิ์และได้คืนความไวต่อความรู้สึกและการแยกแยะเกี่ยวกับระเบียบศีลธรรมแล้ว จะไม่ให้เราได้รับความสงบใจ จนกว่าเราจะมั่นใจอย่างแน่วแน่ว่าได้รับการอภัยแล้ว นี่คือธรรมชาติของมันในชีวิตประจำวันของเรา: มันไม่ยอมให้เราแม้แต่ได้มองหน้าผู้ที่เราทำให้เขาไม่พอใจ จนกว่าเราจะแน่ใจว่าเขาได้อภัยเราแล้ว แต่เมื่อเกี่ยวข้องกับพระเจ้า ความละเอียดอ่อนนี้ยิ่งเพิ่มขึ้นอีก แม้ในขณะที่เราลุกขึ้นเพื่อปฏิญาณอย่างแน่วแน่ ความมั่นใจบางอย่างจะลงมาว่าเราไม่ได้ขัดแย้งกับพระเจ้าอีกต่อไป แต่ความมั่นใจนี้—ซึ่งเกิดจากความพยายามของเราเอง—ไม่อาจคงอยู่ได้นาน มันจะถูกความสงสัยสั่นคลอนในไม่ช้า: </w:t>
      </w:r>
      <w:r w:rsidR="00EC4FF7" w:rsidRPr="008C7964">
        <w:rPr>
          <w:lang w:val="ru-RU"/>
        </w:rPr>
        <w:t>‘</w:t>
      </w:r>
      <w:r w:rsidRPr="008C7964">
        <w:rPr>
          <w:lang w:val="ru-RU"/>
        </w:rPr>
        <w:t>นี่เป็นความจริงหรือไม่ หรือเป็นเพียงการหลอกลวงตัวเอง</w:t>
      </w:r>
      <w:r w:rsidR="00EC4FF7" w:rsidRPr="008C7964">
        <w:rPr>
          <w:lang w:val="ru-RU"/>
        </w:rPr>
        <w:t xml:space="preserve">?’ </w:t>
      </w:r>
      <w:r w:rsidRPr="008C7964">
        <w:rPr>
          <w:lang w:val="ru-RU"/>
        </w:rPr>
        <w:t xml:space="preserve">และความสงสัยนี้จะก่อให้เกิดความวิตกกังวลภายใน และจากความวิตกกังวลนั้นจะนำไปสู่ความประมาท ดังนั้น ชีวิตของบุคคลนั้นจะขาดทั้งความมั่นคงและความเป็นระเบียบ ดังนั้น บุคคลนั้นต้องได้ยินคำสัญญาแห่งการอภัยโทษอย่างทั่วถึงจากพระพักตร์ของพระเจ้า เพื่อว่า เมื่อได้รับการยืนยันอย่างแน่ชัดด้วยความเชื่อมั่นในพระเมตตาของพระเจ้าแล้ว จึงสามารถกระทำด้วยความมุ่งมั่นและมั่นคงยิ่งขึ้นในความเชื่อมั่นนั้น จงไปสารภาพบาปของท่านเถิด — และท่านจะได้รับคำประกาศการอภัยโทษจากพระเจ้า </w:t>
      </w:r>
    </w:p>
    <w:p w14:paraId="535CF146" w14:textId="77777777" w:rsidR="00C00D83" w:rsidRPr="008C7964" w:rsidRDefault="001F2820" w:rsidP="00C66836">
      <w:pPr>
        <w:widowControl w:val="0"/>
        <w:ind w:firstLine="720"/>
        <w:rPr>
          <w:lang w:val="ru-RU"/>
        </w:rPr>
      </w:pPr>
      <w:r w:rsidRPr="008C7964">
        <w:rPr>
          <w:lang w:val="ru-RU"/>
        </w:rPr>
        <w:t xml:space="preserve">คนเราต้องเตรียมตัวให้พร้อมอย่างถูกต้องสำหรับการสารภาพบาปที่นำสู่ความรอด ผู้ใดที่ได้ผ่านทุกสิ่งที่กล่าวมาจนถึงตอนนี้แล้ว ก็พร้อมแล้ว จงก้าวไปข้างหน้าด้วยความเชื่อที่เต็มไปด้วยความเคารพ! </w:t>
      </w:r>
    </w:p>
    <w:p w14:paraId="2FA0DB47" w14:textId="77777777" w:rsidR="00C00D83" w:rsidRPr="008C7964" w:rsidRDefault="001F2820" w:rsidP="00C66836">
      <w:pPr>
        <w:widowControl w:val="0"/>
        <w:ind w:firstLine="720"/>
        <w:rPr>
          <w:lang w:val="ru-RU"/>
        </w:rPr>
      </w:pPr>
      <w:r w:rsidRPr="008C7964">
        <w:rPr>
          <w:lang w:val="ru-RU"/>
        </w:rPr>
        <w:t xml:space="preserve">(a) เมื่อได้เชื่อมั่นอย่างแน่วแน่ในความจำเป็นของพิธีนี้แล้ว จงเข้ามารับพิธีนี้ — ไม่ใช่เพียงในฐานะส่วนเสริมของการเปลี่ยนแปลงในชีวิตหรือประเพณีธรรมดา แต่ด้วยความเชื่อมั่นอย่างเต็มที่ว่า สำหรับท่านในฐานะผู้มีบาป นี่คือทางเดียวที่เป็นไปได้สู่ความรอด; ว่า หากท่านหลีกเลี่ยงมัน ท่านจะยังคงอยู่ท่ามกลางผู้ถูกสาป และด้วยเหตุนี้ จะถูกพรากจากความเมตตาทั้งสิ้น; ว่า เว้นแต่ท่านจะเข้าสู่ห้องรักษาแห่งนี้ ท่านจะไม่สามารถฟื้นฟูสุขภาพจิตของท่านได้ และจะยังคงป่วยและทุกข์ใจเหมือนเดิม; ว่า ท่านจะไม่สามารถเห็นอาณาจักรสวรรค์ได้ เว้นแต่ท่านจะเข้าสู่มันผ่านประตูแห่งการกลับใจ </w:t>
      </w:r>
    </w:p>
    <w:p w14:paraId="49090C42" w14:textId="77777777" w:rsidR="00C00D83" w:rsidRPr="008C7964" w:rsidRDefault="001F2820" w:rsidP="00C66836">
      <w:pPr>
        <w:widowControl w:val="0"/>
        <w:ind w:firstLine="720"/>
        <w:rPr>
          <w:lang w:val="ru-RU"/>
        </w:rPr>
      </w:pPr>
      <w:r w:rsidRPr="008C7964">
        <w:rPr>
          <w:lang w:val="ru-RU"/>
        </w:rPr>
        <w:t xml:space="preserve">b) ด้วยความเชื่อมั่นเหล่านี้ จงจุดประกายความปรารถนาต่อศีลศักดิ์สิทธิ์นี้ขึ้นในใจตนเองอีกครั้ง จงเข้าหาศีลนี้ไม่ใช่ในฐานะสถานที่แห่งการเสียสละ แต่ในฐานะแหล่งที่มาของพร ผู้ใดที่จินตนาการอย่างชัดเจนถึงผลที่เกิดภายในตัวเราผ่านการสารภาพบาป ย่อมไม่อาจไม่พยายามมุ่งสู่สิ่งนั้นได้ คนนั้นไปนั้นด้วยร่างกายเต็มไปด้วยบาดแผล ไม่มีส่วนใดที่สมบูรณ์ตั้งแต่หัวจรดเท้า แต่เมื่อกลับจากที่นั่นมา ก็มีสุขภาพดีในทุกส่วน มีชีวิตชีวา แข็งแรง และมีความมั่นใจว่าจะปลอดภัยจากความทุกข์ทรมานในอนาคต เขาเดินเข้าไปที่นั่นโดยแบกภาระหนัก—น้ำหนักเต็มเปี่ยมของบาปในอดีตที่กดทับเขา ทรมานเขา และพรากความสงบสุขทั้งหมดไป—แต่เมื่อกลับออกมา เขากลับรู้สึกโล่งใจ ยินดี และอยู่ในสภาพจิตใจที่เบิกบาน หลังจากได้รับใบประกาศการอภัยบาปอย่างสมบูรณ์ </w:t>
      </w:r>
    </w:p>
    <w:p w14:paraId="7B28152B" w14:textId="77777777" w:rsidR="00C00D83" w:rsidRPr="008C7964" w:rsidRDefault="001F2820" w:rsidP="00C66836">
      <w:pPr>
        <w:widowControl w:val="0"/>
        <w:ind w:firstLine="720"/>
        <w:rPr>
          <w:lang w:val="ru-RU"/>
        </w:rPr>
      </w:pPr>
      <w:r w:rsidRPr="008C7964">
        <w:rPr>
          <w:b/>
          <w:lang w:val="ru-RU"/>
        </w:rPr>
        <w:t>c</w:t>
      </w:r>
      <w:r w:rsidRPr="008C7964">
        <w:rPr>
          <w:lang w:val="ru-RU"/>
        </w:rPr>
        <w:t xml:space="preserve">) ให้ความอับอายและความกลัวเข้าครอบงำ — ก็ให้เป็นเช่นนั้น! ศีลศักดิ์สิทธิ์นี้ควรเป็นที่ปรารถนาอย่างยิ่ง เพราะมันปลูกฝังความอับอายและความกลัว; และยิ่งความอับอายและความกลัวมากเท่าไร ศีลนี้ยิ่งมีคุณธรรมในการช่วยให้รอดมากขึ้นเท่านั้น เมื่อปรารถนาศีลศักดิ์สิทธิ์นี้ จงปรารถนาความอับอายและความหวาดกลัวที่มากยิ่งขึ้น มีใครที่ตัดสินใจรับการรักษาแล้วไม่รู้ว่าการรักษานั้นจะเจ็บปวดหรือไม่? พวกเขารู้ดี แต่เมื่อตัดสินใจรับการรักษา </w:t>
      </w:r>
      <w:r w:rsidRPr="008C7964">
        <w:rPr>
          <w:lang w:val="ru-RU"/>
        </w:rPr>
        <w:lastRenderedPageBreak/>
        <w:t>พวกเขาก็ตัดสินใจพร้อมกันที่จะทนทุกข์ทรมานที่มาพร้อมกับการรักษา ด้วยความหวังว่าจะหายดี และคุณเอง เมื่อคุณถูกทรมานด้วยความรู้สึกสำนึกผิดที่ถาโถมเข้ามา และกำลังพยายามเข้าใกล้พระเจ้า คุณไม่ได้กล่าวว่า: ‘ฉันพร้อมจะทนทุกข์ทุกอย่าง ขอเพียงทรงเมตตาและอภัยให้ฉัน!’ และมันก็เกิดขึ้นตามความปรารถนาของคุณแล้ว อย่าให้ความละอายและความกลัวที่คุณรู้สึกในขณะนี้ทำให้คุณสับสน—สิ่งเหล่านี้เกี่ยวข้องกับศีลศักดิ์สิทธิ์นี้เพื่อประโยชน์ของคุณเอง เมื่อได้รับการกลั่นกรองจากสิ่งเหล่านี้ คุณจะเติบโตขึ้นในความเข้มแข็งของจิตใจ คุณได้รับการชำระล้างแล้วหลายครั้งด้วยไฟแห่งการสำนึกผิด — จงได้รับการชำระล้างอีกครั้งหนึ่งเถิด ครั้งนั้นคุณได้รับการชำระล้างเพียงลำพังต่อหน้าพระเจ้าและจิตสำนึกของคุณ แต่บัดนี้จงได้รับการชำระล้างต่อหน้าพยานที่พระเจ้าทรงแต่งตั้ง เพื่อเป็นพยานถึงความจริงใจของการชำระล้างส่วนตัวนั้น และบางทีเพื่อชดเชยความไม่สมบูรณ์ของมัน จะมีการพิพากษา และมาพร้อมกับความอับอายและความกลัวที่รุนแรง ความอับอายและความกลัวที่รู้สึกได้ระหว่างการสารภาพบาป เป็นการชดเชยความอับอายและความกลัว</w:t>
      </w:r>
      <w:r w:rsidRPr="008C7964">
        <w:rPr>
          <w:bCs/>
          <w:lang w:val="ru-RU"/>
        </w:rPr>
        <w:t xml:space="preserve">ในเวลานั้น </w:t>
      </w:r>
      <w:r w:rsidRPr="008C7964">
        <w:rPr>
          <w:lang w:val="ru-RU"/>
        </w:rPr>
        <w:t xml:space="preserve">หากคุณไม่ต้องการเผชิญกับสิ่งเหล่านั้น </w:t>
      </w:r>
      <w:r w:rsidR="00BA7101" w:rsidRPr="008C7964">
        <w:rPr>
          <w:lang w:val="ru-RU"/>
        </w:rPr>
        <w:t>ก็จง</w:t>
      </w:r>
      <w:r w:rsidRPr="008C7964">
        <w:rPr>
          <w:lang w:val="ru-RU"/>
        </w:rPr>
        <w:t>ทนรับสิ่งเหล่านี้</w:t>
      </w:r>
      <w:r w:rsidR="00BA7101" w:rsidRPr="008C7964">
        <w:rPr>
          <w:lang w:val="ru-RU"/>
        </w:rPr>
        <w:t xml:space="preserve">ไว้ </w:t>
      </w:r>
      <w:r w:rsidRPr="008C7964">
        <w:rPr>
          <w:lang w:val="ru-RU"/>
        </w:rPr>
        <w:t xml:space="preserve">นอกจากนี้ ยังเป็นความจริงเสมอว่า ยิ่งผู้สารภาพบาปรู้สึกกังวลมากเท่าไร ความปลอบประโลมที่ได้รับหลังการสารภาพบาปก็ยิ่งมากเท่านั้น นี่คือจุดที่พระผู้ช่วยให้รอดทรงเปิดเผยพระองค์เองอย่างแท้จริงในฐานะผู้ปลอบประโลมผู้เหน็ดเหนื่อยและผู้แบกภาระ! ผู้ที่ได้กลับใจและสารภาพบาปอย่างจริงใจย่อมรู้ความจริงนี้จากประสบการณ์ส่วนตัว และไม่ยอมรับมันเพียงด้วยความเชื่อเท่านั้น </w:t>
      </w:r>
    </w:p>
    <w:p w14:paraId="4BC1009E" w14:textId="77777777" w:rsidR="00C00D83" w:rsidRPr="008C7964" w:rsidRDefault="001F2820" w:rsidP="00C66836">
      <w:pPr>
        <w:widowControl w:val="0"/>
        <w:ind w:firstLine="720"/>
        <w:rPr>
          <w:lang w:val="ru-RU"/>
        </w:rPr>
      </w:pPr>
      <w:r w:rsidRPr="008C7964">
        <w:rPr>
          <w:lang w:val="ru-RU"/>
        </w:rPr>
        <w:t>d) จากนั้น จงระลึกถึงอีกครั้งถึงทุกบาปที่คุณได้กระทำ และยืนยันคำปฏิญาณที่ได้หยั่งรากลึกในใจคุณแล้วว่าจะไม่ทำซ้ำอีก จงปลุกความเชื่อที่มีชีวิตชีวาว่า คุณกำลังยืนอยู่ต่อหน้าพระเจ้าเอง ผู้ทรงรับฟังคำสารภาพของคุณ และจงเล่าทุกสิ่งทุกอย่าง โดยไม่ปิดบังสิ่งใดที่ถ่วงจิตสำนึกของคุณ หากท่านมาด้วยความปรารถนาที่จะทำให้ตัวเองอับอาย ท่านก็จะไม่ปิดบังสิ่งใด แต่จะแสดงออกอย่างเต็มที่ที่สุดเท่าที่จะทำได้ ถึงความอับอายต่อความโน้มเอียงของท่านในการทำบาป สิ่งนี้จะช่วยนำความสบายใจมาสู่หัวใจที่สำนึกผิดของท่าน ต้องมั่นใจว่าทุกบาปที่สารภาพแล้วจะถูกขับออกจากใจ ส่วนบาปที่ซ่อนเร้นจะยังคงอยู่ภายในใจ นำมาซึ่งการพิพากษาที่หนักหน่วงยิ่งขึ้น เพราะด้วยบาดแผลนั้น ผู้ทำบาปได้อยู่ใกล้กับแพทย์ผู้รักษาทุกโรค โดยการซ่อนบาป เขาได้ปิดบังบาดแผลนั้น โดยไม่ตระหนักว่ามันกำลังทรมานและทำให้จิตวิญญาณของเขาทุกข์ทรมาน ในเรื่องราวของเทโอโดราผู้ได้รับพร ซึ่งได้ทนรับการทดลองของเธอ มีคำกล่าวว่า ผู้กล่าวหาที่ชั่วร้ายของเธอไม่สามารถหาพบในบันทึกของพวกเขาได้ถึงบาปที่เธอได้สารภาพไว้ ต่อมาเหล่าทูตสวรรค์ได้อธิบายให้เธอฟังว่า การสารภาพบาปจะลบเลือนบาปออกจากทุกสถานที่ที่มันถูกบันทึกไว้ ไม่ว่าจะในหนังสือแห่งจิตสำนึก หนังสือแห่งชีวิต หรือกับผู้ทำลายชั่วร้ายเหล่านี้ ก็ไม่มีการบันทึกไว้ต่อบุคคลนั้นอีกต่อไป — การสารภาพได้ลบการบันทึกเหล่านี้ออกไปแล้ว ดังนั้น จงเทออกทุกสิ่งที่กดทับใจคุณ โดยไม่เก็บซ่อนสิ่งใดไว้ ระดับที่ท่านต้องเปิดเผยบาปของตนเองนั้น ต้องถึงขั้นที่บิดาทางจิตวิญญาณสามารถเข้าใจท่านได้อย่างถูกต้อง เพื่อที่ท่านจะได้เห็นท่านในความเป็นจริง และเมื่อให้อภัยบาป ก็ให้อภัยท่านโดยเฉพาะ ไม่ใช่ผู้อื่น; เพื่อว่าเมื่อท่านกล่าวว่า: ‘โปรดอภัยและให้อภัยผู้สำนึกผิดจากบาปที่พวกเขาได้</w:t>
      </w:r>
      <w:r w:rsidR="00EC4FF7" w:rsidRPr="008C7964">
        <w:rPr>
          <w:lang w:val="ru-RU"/>
        </w:rPr>
        <w:t>กระทำ’</w:t>
      </w:r>
      <w:r w:rsidRPr="008C7964">
        <w:rPr>
          <w:lang w:val="ru-RU"/>
        </w:rPr>
        <w:t xml:space="preserve"> — จะไม่มีสิ่งใดในตัวคุณที่ไม่ได้อยู่ภายใต้คำพูดเหล่านี้ ผู้ที่เตรียมตัวสำหรับการสารภาพบาปเป็นครั้งแรก หลังจากใช้ชีวิตในบาปมานาน ควรใช้โอกาสนี้พูดคุยกับพ่อทางจิตวิญญาณล่วงหน้า และเล่าให้เขาฟังถึงประวัติชีวิตบาปทั้งหมดของตนเองอย่างละเอียด ด้วยวิธีนี้ จะไม่มีความเสี่ยงที่จะลืมหรือละเว้นสิ่งใดในความสับสนระหว่างการสารภาพบาป ควรพยายามทุกทางเพื่อให้การเปิดเผยบาปของตนเองเป็นไปอย่างครบถ้วน พระเจ้าได้ประทานอำนาจในการให้อภัยบาปไม่ใช่โดยไม่มีเงื่อนไข แต่มีเงื่อนไขว่าต้องมีการกลับใจและสารภาพบาป หากเงื่อนไขนี้ไม่ได้รับการปฏิบัติตาม อาจเกิดกรณีที่เมื่อผู้ให้คำปรึกษาทางจิตวิญญาณกล่าวว่า </w:t>
      </w:r>
      <w:r w:rsidR="00EC4FF7" w:rsidRPr="008C7964">
        <w:rPr>
          <w:lang w:val="ru-RU"/>
        </w:rPr>
        <w:t xml:space="preserve">‘ข้าพเจ้าให้อภัยและยกโทษให้ท่าน’ </w:t>
      </w:r>
      <w:r w:rsidRPr="008C7964">
        <w:rPr>
          <w:lang w:val="ru-RU"/>
        </w:rPr>
        <w:t xml:space="preserve">พระเจ้าจะตรัสว่า </w:t>
      </w:r>
      <w:r w:rsidR="00EC4FF7" w:rsidRPr="008C7964">
        <w:rPr>
          <w:lang w:val="ru-RU"/>
        </w:rPr>
        <w:t xml:space="preserve">‘แต่ข้าพเจ้าจะลงโทษท่าน’ </w:t>
      </w:r>
    </w:p>
    <w:p w14:paraId="464179C0" w14:textId="77777777" w:rsidR="00C00D83" w:rsidRPr="008C7964" w:rsidRDefault="001F2820" w:rsidP="00C66836">
      <w:pPr>
        <w:widowControl w:val="0"/>
        <w:ind w:firstLine="720"/>
        <w:rPr>
          <w:lang w:val="ru-RU"/>
        </w:rPr>
      </w:pPr>
      <w:r w:rsidRPr="008C7964">
        <w:rPr>
          <w:lang w:val="ru-RU"/>
        </w:rPr>
        <w:t xml:space="preserve">d) การสารภาพบาปได้เสร็จสิ้นแล้ว พระบิดาทางจิตวิญญาณยกผ้าเอพิทราเชเลียนขึ้น คลุมศีรษะของผู้สารภาพบาปด้วยผ้านั้น และวางมือลงบนศีรษะนั้น พร้อมทั้งประกาศการอภัยบาปสำหรับทุกบาป โดยปิดผนึกด้วยการทำเครื่องหมายกางเขนบนศีรษะ สิ่งที่เกิดขึ้นในจิตวิญญาณในขณะนั้น เป็นสิ่งที่ทุกคนที่เคยกลับใจอย่างจริงใจย่อมรู้ดี สายน้ำแห่งพระคุณไหลจากศีรษะเข้าสู่หัวใจ และเติมเต็มมันด้วยความปีติยินดี สิ่งนี้ไม่ได้มาจากมนุษย์—ทั้งจากผู้สารภาพบาปและจากผู้ให้อภัยบาป: นี่คือความลึกลับของพระเจ้า </w:t>
      </w:r>
      <w:r w:rsidRPr="008C7964">
        <w:rPr>
          <w:lang w:val="ru-RU"/>
        </w:rPr>
        <w:lastRenderedPageBreak/>
        <w:t>ผู้รักษาและผู้ปลอบประโลม</w:t>
      </w:r>
      <w:r w:rsidR="00FA3377">
        <w:rPr>
          <w:lang w:val="ru-RU"/>
        </w:rPr>
        <w:t>จิตวิญญาณ…</w:t>
      </w:r>
      <w:r w:rsidRPr="008C7964">
        <w:rPr>
          <w:lang w:val="ru-RU"/>
        </w:rPr>
        <w:t xml:space="preserve"> บางครั้งก็มีบางคนที่ได้ยินคำพูดจากพระเจ้าอย่างชัดเจนในใจ ซึ่งกลายเป็นแหล่งพลังและแรงบันดาลใจสำหรับความพยายามในอนาคตของพวกเขา มันเปรียบเสมือนอาวุธทางจิตวิญญาณที่พระคริสต์ผู้ช่วยให้รอดประทานให้แก่บุคคลนั้น ซึ่งขณะนี้ได้เข้าร่วมกับกลุ่มผู้ต่อสู้ภายใต้ธงของพระองค์ ผู้ใดที่ได้รับการพิจารณาว่าสมควรได้ยินคำเช่นนั้น ควรเก็บรักษามันไว้เป็นแหล่งความปลอบประโลมและแรงบันดาลใจ; แหล่งความปลอบประโลม เพราะชัดเจนว่าการสารภาพบาปได้รับการยอมรับแล้ว เมื่อพระเจ้าทรงพอพระทัยที่จะเข้าสู่การสนทนา กับผู้สารภาพบาป; แหล่งแรงบันดาลใจ เพราะในยามที่ถูกล่อลวง ผู้คนเพียงต้องระลึกถึงมัน และจากที่นั่น ความเข้มแข็งจะถูกดึงออกมา</w:t>
      </w:r>
      <w:r w:rsidR="00405063" w:rsidRPr="008C7964">
        <w:rPr>
          <w:lang w:val="ru-RU"/>
        </w:rPr>
        <w:t>!</w:t>
      </w:r>
      <w:r w:rsidRPr="008C7964">
        <w:rPr>
          <w:lang w:val="ru-RU"/>
        </w:rPr>
        <w:t xml:space="preserve"> ทหารในสนามรบปลุกใจตนเองให้ลงมือทำอย่างไร? — ด้วยคำพูดจากคำปราศรัยของผู้บัญชาการที่มีอิทธิพลมากที่สุด ดังนั้นจึงเป็นเช่นนี้เช่นกัน </w:t>
      </w:r>
    </w:p>
    <w:p w14:paraId="58E8981C" w14:textId="77777777" w:rsidR="00C00D83" w:rsidRPr="008C7964" w:rsidRDefault="001F2820" w:rsidP="00C66836">
      <w:pPr>
        <w:widowControl w:val="0"/>
        <w:ind w:firstLine="720"/>
        <w:rPr>
          <w:lang w:val="ru-RU"/>
        </w:rPr>
      </w:pPr>
      <w:r w:rsidRPr="008C7964">
        <w:rPr>
          <w:lang w:val="ru-RU"/>
        </w:rPr>
        <w:t>e) และด้วยเหตุนี้ ทุกอย่างจึง</w:t>
      </w:r>
      <w:r w:rsidR="00FA3377">
        <w:rPr>
          <w:lang w:val="ru-RU"/>
        </w:rPr>
        <w:t>มาถึงจุดสิ้นสุด…</w:t>
      </w:r>
      <w:r w:rsidRPr="008C7964">
        <w:rPr>
          <w:lang w:val="ru-RU"/>
        </w:rPr>
        <w:t xml:space="preserve"> สิ่งที่เหลืออยู่คือก้มกราบต่อหน้าพระเจ้าด้วยความขอบคุณในพระเมตตาอันหาที่เปรียบมิได้ของพระองค์ และจูบไม้กางเขนและพระวรสารเป็นสัญลักษณ์แห่งคำปฏิญาณ — เพื่อเดินอย่างมั่นคงบนเส้นทางที่พระวรสารได้วางไว้ ผ่านการตรึงตนเองบนไม้กางเขน เพื่อเดินตามรอยพระบาทของพระคริสต์ผู้ช่วยให้รอด ตามที่พระวรสารได้บรรยายไว้ ภายใต้แอกอันอ่อนโยนของพระองค์, ซึ่งคุณได้รับไว้บนตนเองแล้ว เมื่อทำสิ่งนี้แล้ว จงไปอย่างสันติ ด้วยความมุ่งมั่นที่จะกระทำตามคำสัญญาอย่างเคร่งครัด โดยระลึกไว้เสมอว่า ตั้งแต่วินาทีนี้เป็นต้นไป คุณจะถูกตัดสินจากคำพูดของคุณเอง เมื่อได้ให้คำปฏิญาณแล้ว จงรักษาคำปฏิญาณนั้นไว้; เมื่อได้ผนึกคำปฏิญาณด้วยศีลศักดิ์สิทธิ์แล้ว จงซื่อสัตย์ต่อคำปฏิญาณนั้นมากยิ่งขึ้น เพื่อมิให้คุณตกอยู่ในกลุ่มผู้ที่เหยียบย่ำพระคุณอีกครั้ง </w:t>
      </w:r>
    </w:p>
    <w:p w14:paraId="6E205072" w14:textId="77777777" w:rsidR="00C00D83" w:rsidRPr="008C7964" w:rsidRDefault="001F2820" w:rsidP="009D5D69">
      <w:pPr>
        <w:ind w:firstLine="720"/>
        <w:rPr>
          <w:lang w:val="ru-RU"/>
        </w:rPr>
      </w:pPr>
      <w:r w:rsidRPr="008C7964">
        <w:rPr>
          <w:lang w:val="ru-RU"/>
        </w:rPr>
        <w:t xml:space="preserve">g) หากพ่อทางจิตวิญญาณของท่านกำหนดการลงโทษทางจิตวิญญาณให้ท่าน จงรับมันด้วยความยินดี และหากพ่อทางจิตวิญญาณของท่านไม่ได้กำหนดการลงโทษนั้น จงขอให้ท่านกำหนดมัน การนี้ไม่เพียงแต่เป็นแนวทางให้ท่านบนเส้นทางที่ดีที่ท่านกำลังเริ่มต้น แต่ยังเป็นความคุ้มครองและโล่ป้องกันต่อการกระทำที่เป็นศัตรูจากบุคคลภายนอกที่มุ่งมาที่ท่านในชีวิตใหม่ของท่าน นี่คือสิ่งที่พระสังฆราชแห่งคอนสแตนติโนเปิล (เยเรมีย์ — ผู้บรรณาธิการ) ได้เขียนเกี่ยวกับเรื่องนี้ใน ‘คำตอบต่อชาวลูเทอรัน’: ‘เราประกอบพิธีการอภัยบาปด้วยการลงโทษด้วยเหตุผลที่ถูกต้องหลายประการ ประการแรก เพื่อให้ผู้ทำบาปสามารถหลุดพ้นจากโทษที่รุนแรงและไม่สมัครใจในชีวิตหลังความตาย ผ่านการทนทุกข์ด้วยความสมัครใจในโลกนี้ เพราะไม่มีสิ่งใดที่ทำให้พระเจ้าทรงพอพระทัยได้มากเท่ากับการทนทุกข์ และยิ่งไปกว่านั้นคือการทนทุกข์ด้วยความสมัครใจ นั่นคือเหตุผลที่นักบุญเกรกอรีกล่าวว่า น้ำตาจะได้รับรางวัลด้วยความรักต่อมนุษยชาติ ประการที่สอง เพื่อให้ความปรารถนาอันบาปของเนื้อหนัง ซึ่งเป็นต้นเหตุให้เกิดบาป ถูกกำจัดออกไปจากตัวผู้ทำบาป เพราะเรารู้ว่า ‘สิ่งที่คล้ายกันรักษาสิ่งที่คล้ายกัน’ ประการที่สาม เพื่อให้การชดใช้บาปทำหน้าที่เสมือนสายผูกหรือบังเหียนสำหรับจิตวิญญาณ ป้องกันไม่ให้มันกลับไปสู่วิถีชีวิตชั่วร้ายที่เพิ่งได้รับการชำระล้างมาไม่นาน ที่สี่ เพื่อให้เราคุ้นเคยกับความยากลำบากและความอดทน เพราะคุณธรรมคือผลของความยากลำบาก ที่ห้า เพื่อให้เราเห็นและรู้ได้ว่าผู้สำนึกผิดนั้นได้มาเกลียดชังบาปอย่างแท้จริงหรือไม่” </w:t>
      </w:r>
    </w:p>
    <w:p w14:paraId="68BB234B" w14:textId="77777777" w:rsidR="00C00D83" w:rsidRPr="008C7964" w:rsidRDefault="001F2820" w:rsidP="00C66836">
      <w:pPr>
        <w:widowControl w:val="0"/>
        <w:ind w:firstLine="720"/>
        <w:rPr>
          <w:lang w:val="ru-RU"/>
        </w:rPr>
      </w:pPr>
      <w:r w:rsidRPr="008C7964">
        <w:rPr>
          <w:lang w:val="ru-RU"/>
        </w:rPr>
        <w:t xml:space="preserve">ผู้ใดก็ตามที่ผ่านกระบวนการรักษาทางจิตวิญญาณนี้อย่างครบถ้วนตามที่ควร และ—ที่สำคัญที่สุด—สารภาพบาปของตนโดยไม่ปิดบังสิ่งใด จะกลับจากบ้านของพระเจ้าได้เช่นเดียวกับผู้มีความผิดที่กลับจากสถานที่พิพากษา หลังจากที่ได้ยินที่นั่น แทนที่จะเป็นคำพิพากษาให้ตาย กลับได้ยินคำประกาศการอภัยและการยกโทษบาปของตน — เขาจะกลับคืนมาด้วยความรู้สึกขอบคุณอย่างลึกซึ้งต่อผู้ช่วยให้รอดของจิตวิญญาณเรา ด้วยความมุ่งมั่นแน่วแน่ที่จะอุทิศชีวิตที่เหลือทั้งหมดให้กับพระองค์และปฏิบัติตามพระบัญญัติของพระองค์ ด้วยความรังเกียจอย่างที่สุดต่อบาปทั้งปวงในอดีต และความปรารถนาที่ไม่อาจยับยั้งได้ที่จะลบเลือนร่องรอยทั้งหมดของชีวิตชั่วร้ายในอดีต ผู้ที่ได้รับการอภัยบาปจะรู้สึกในใจว่าตนไม่ได้อยู่เฉยๆ แต่มีพลังพิเศษบางอย่างมาสถิตในตัวเขา พระคุณอันศักดิ์สิทธิ์ ซึ่งจนถึงขณะนี้เคยกระทำต่อเขาเพียงจากภายนอกเพื่อช่วยให้เขาชนะตนเองได้ บัดนี้ได้ด้วยถ้อยคำว่า ‘ข้าพเจ้าให้อภัยและอนุญาต’ ได้เข้าสู่ภายใน ผสมผสานกับจิตวิญญาณของเขา และเติมเต็มเขาด้วยความกระตือรือร้นและความมุ่งมั่น </w:t>
      </w:r>
      <w:r w:rsidRPr="008C7964">
        <w:rPr>
          <w:lang w:val="ru-RU"/>
        </w:rPr>
        <w:lastRenderedPageBreak/>
        <w:t xml:space="preserve">ซึ่งเขาจะนำสิ่งเหล่านี้ไปปฏิบัติหน้าที่และภารกิจของตนจนถึงยามเย็นของชีวิต </w:t>
      </w:r>
    </w:p>
    <w:p w14:paraId="6E45D414" w14:textId="77777777" w:rsidR="00C00D83" w:rsidRPr="008C7964" w:rsidRDefault="001F2820" w:rsidP="002D72BA">
      <w:pPr>
        <w:widowControl w:val="0"/>
        <w:rPr>
          <w:lang w:val="ru-RU"/>
        </w:rPr>
      </w:pPr>
      <w:r w:rsidRPr="008C7964">
        <w:rPr>
          <w:lang w:val="ru-RU"/>
        </w:rPr>
        <w:t xml:space="preserve"> </w:t>
      </w:r>
    </w:p>
    <w:p w14:paraId="07E5E952" w14:textId="77777777" w:rsidR="00C00D83" w:rsidRPr="008C7964" w:rsidRDefault="001F2820" w:rsidP="002D72BA">
      <w:pPr>
        <w:pStyle w:val="Heading4"/>
        <w:keepNext w:val="0"/>
        <w:widowControl w:val="0"/>
        <w:spacing w:after="0"/>
        <w:rPr>
          <w:lang w:val="ru-RU"/>
        </w:rPr>
      </w:pPr>
      <w:bookmarkStart w:id="159" w:name="_Toc135658126"/>
      <w:bookmarkStart w:id="160" w:name="_Toc135658240"/>
      <w:bookmarkStart w:id="161" w:name="_Toc135660342"/>
      <w:bookmarkStart w:id="162" w:name="_Toc135660692"/>
      <w:bookmarkStart w:id="163" w:name="_Toc135660931"/>
      <w:bookmarkStart w:id="164" w:name="_Toc135713755"/>
      <w:bookmarkStart w:id="165" w:name="_Toc135714856"/>
      <w:bookmarkStart w:id="166" w:name="_Toc218689942"/>
      <w:bookmarkStart w:id="167" w:name="_Toc235344761"/>
      <w:bookmarkStart w:id="168" w:name="_Toc690709"/>
      <w:r w:rsidRPr="008C7964">
        <w:rPr>
          <w:lang w:val="ru-RU"/>
        </w:rPr>
        <w:t>ผู้สำนึกผิดเข้าใกล้ศีลมหา</w:t>
      </w:r>
      <w:r w:rsidRPr="008C7964">
        <w:rPr>
          <w:rFonts w:ascii="Times New Roman" w:hAnsi="Times New Roman"/>
          <w:lang w:val="ru-RU"/>
        </w:rPr>
        <w:t>สนิท</w:t>
      </w:r>
      <w:bookmarkEnd w:id="159"/>
      <w:bookmarkEnd w:id="160"/>
      <w:bookmarkEnd w:id="161"/>
      <w:bookmarkEnd w:id="162"/>
      <w:bookmarkEnd w:id="163"/>
      <w:bookmarkEnd w:id="164"/>
      <w:bookmarkEnd w:id="165"/>
      <w:bookmarkEnd w:id="166"/>
      <w:bookmarkEnd w:id="167"/>
      <w:r w:rsidRPr="008C7964">
        <w:rPr>
          <w:rFonts w:ascii="Times New Roman" w:hAnsi="Times New Roman"/>
          <w:lang w:val="ru-RU"/>
        </w:rPr>
        <w:t xml:space="preserve"> </w:t>
      </w:r>
      <w:bookmarkEnd w:id="168"/>
    </w:p>
    <w:p w14:paraId="1A34B18E" w14:textId="77777777" w:rsidR="00C00D83" w:rsidRPr="008C7964" w:rsidRDefault="001F2820" w:rsidP="00C66836">
      <w:pPr>
        <w:widowControl w:val="0"/>
        <w:ind w:firstLine="720"/>
        <w:rPr>
          <w:lang w:val="ru-RU"/>
        </w:rPr>
      </w:pPr>
      <w:r w:rsidRPr="008C7964">
        <w:rPr>
          <w:lang w:val="ru-RU"/>
        </w:rPr>
        <w:t xml:space="preserve">ในอุปมาเรื่องลูกชายผู้หลงทาง พ่อผู้ต้อนรับลูกชายที่กลับคืนมาด้วยความสำนึกผิด หลังจากที่ลูกชายก้มลงกราบเท้าและจูบพ่อเป็นสัญลักษณ์แห่งการให้อภัยอย่างสมบูรณ์ ได้สั่งให้จัดเสื้อผ้าให้เขา และจัดเตรียมอาหารค่ำที่เต็มไปด้วยความสุขและความรื่นเริง ใจของพ่อไม่พอใจเพียงการอภัยเท่านั้น; เขาตั้งใจจะรับรองลูกชายว่าเขาได้คืนดีกับพ่อแล้ว และแสดงความสุขจากการได้พบกันอีกครั้งอย่างเต็มเปี่ยม หลังจากที่ต้องแยกจากกันด้วยความเศร้าโศก ความรักของพ่อให้สิ่งที่ลูกชายไม่เคยคาดคิดมาก่อน ผู้บาปคนใดจะคาดหวังสิ่งที่ยิ่งใหญ่กว่านี้หลังจากได้รับการอภัยอย่างสมบูรณ์? และยิ่งไปกว่านั้น เขายังได้รับเชิญให้ร่วมรับประทานอาหารค่ำขององค์พระผู้เป็นเจ้า ซึ่งองค์พระผู้เป็นเจ้าเองประทานเนื้อของพระองค์ให้เขากิน และเลือดของพระองค์ให้เขาดื่ม นี่คือความรุ่งโรจน์สูงสุดแห่งความเอื้อเฟื้อต่อผู้บาปที่กลับใจ แต่ไม่ใช่ความเกินเลย แต่เป็นความจำเป็นที่ขาดไม่ได้สำหรับการกลับคืนสู่ความสัมพันธ์กับองค์พระผู้เป็นเจ้า </w:t>
      </w:r>
    </w:p>
    <w:p w14:paraId="728C41FD" w14:textId="77777777" w:rsidR="00C00D83" w:rsidRPr="008C7964" w:rsidRDefault="001F2820" w:rsidP="00C66836">
      <w:pPr>
        <w:widowControl w:val="0"/>
        <w:ind w:firstLine="720"/>
        <w:rPr>
          <w:lang w:val="ru-RU"/>
        </w:rPr>
      </w:pPr>
      <w:r w:rsidRPr="008C7964">
        <w:rPr>
          <w:lang w:val="ru-RU"/>
        </w:rPr>
        <w:t xml:space="preserve">ชีวิตคริสเตียนคือชีวิตในพระเยซูคริสต์ ผู้เชื่อถูกสวมด้วยพระคริสต์และใช้ชีวิตโดยพระองค์ ผู้ที่ตกจากความเชื่อหลังการรับบัพติศมาจะสูญเสียพระคุณนี้ไป; เมื่อลุกขึ้นจากความล้มเหลวและกลับคืนสู่พระเจ้า เขาต้องได้รับการทำให้สมควรอีกครั้ง — และได้รับการทำให้สมควรผ่านพิธีศีลมหาสนิท </w:t>
      </w:r>
      <w:r w:rsidR="00A870DA" w:rsidRPr="008C7964">
        <w:rPr>
          <w:i/>
          <w:lang w:val="ru-RU"/>
        </w:rPr>
        <w:t>“</w:t>
      </w:r>
      <w:r w:rsidR="00F47203" w:rsidRPr="00F47203">
        <w:rPr>
          <w:i/>
          <w:lang w:val="ru-RU"/>
        </w:rPr>
        <w:t>ผู้ใดที่กินเนื้อเราและดื่มเลือดเรา ผู้นั้นอยู่ในเรา และเราอยู่ใน</w:t>
      </w:r>
      <w:r w:rsidR="00A870DA" w:rsidRPr="008C7964">
        <w:rPr>
          <w:i/>
          <w:lang w:val="ru-RU"/>
        </w:rPr>
        <w:t xml:space="preserve">ผู้นั้น” </w:t>
      </w:r>
      <w:r w:rsidRPr="008C7964">
        <w:rPr>
          <w:lang w:val="ru-RU"/>
        </w:rPr>
        <w:t>พระเจ้าตรัส (ยอห์น 6</w:t>
      </w:r>
      <w:r w:rsidR="00A870DA" w:rsidRPr="008C7964">
        <w:rPr>
          <w:lang w:val="ru-RU"/>
        </w:rPr>
        <w:t>:</w:t>
      </w:r>
      <w:r w:rsidRPr="008C7964">
        <w:rPr>
          <w:lang w:val="ru-RU"/>
        </w:rPr>
        <w:t>56) ที่นี่ ในจิตวิญญาณของผู้กลับใจ คือจุดเริ่มต้นของชีวิตในพระเยซูคริสต์ พระเจ้าตรัสว่าพระองค์คือเถาองุ่น และผู้ที่เชื่อในพระองค์คือกิ่งก้าน (</w:t>
      </w:r>
      <w:r w:rsidR="00CD70E7">
        <w:rPr>
          <w:lang w:val="ru-RU"/>
        </w:rPr>
        <w:t xml:space="preserve">ดู </w:t>
      </w:r>
      <w:r w:rsidRPr="008C7964">
        <w:rPr>
          <w:lang w:val="ru-RU"/>
        </w:rPr>
        <w:t>ยอห์น 15</w:t>
      </w:r>
      <w:r w:rsidR="00A870DA" w:rsidRPr="008C7964">
        <w:rPr>
          <w:lang w:val="ru-RU"/>
        </w:rPr>
        <w:t>:</w:t>
      </w:r>
      <w:r w:rsidRPr="008C7964">
        <w:rPr>
          <w:lang w:val="ru-RU"/>
        </w:rPr>
        <w:t xml:space="preserve">46) กิ่งจะไม่มีชีวิตได้หากไม่อยู่บนต้นองุ่น; เช่นเดียวกัน ผู้เชื่อจะไม่มีชีวิตได้หากไม่อยู่ในองค์พระผู้เป็นเจ้า ไม่มีที่ใดที่มีชีวิตที่แท้จริงนอกจากต้นองุ่นนี้ สิ่งใดที่ไม่อยู่บนต้นองุ่นนี้ย่อมตาย ดังนั้น ผู้ใดที่ต้องการมีชีวิตที่แท้จริง ต้องถูกต่อกิ่งเข้ากับต้นองุ่นนี้ รับน้ำเลี้ยงที่ให้ชีวิตจากต้นองุ่นนี้ และดำรงชีวิตด้วยการรับเลี้ยงจากมัน การต่อกิ่งนี้เกิดขึ้นในพิธีศีลมหาสนิท: ที่นี่ คริสตชนจะกลายเป็นหนึ่งเดียวกับพระเจ้า เมื่อพระเจ้าเพียงแต่ชี้นำผู้บาปให้กลับใจอย่างสมบูรณ์ พระองค์ก็เพียงแต่เคาะประตูหัวใจเท่านั้น แต่เมื่อประตูนั้นถูกเปิดออกด้วยความสำนึกผิดและการกลับใจ พระองค์ก็เข้ามาและร่วมรับประทานศีลมหาสนิทกับผู้รับศีล </w:t>
      </w:r>
    </w:p>
    <w:p w14:paraId="09CC89F7" w14:textId="77777777" w:rsidR="00C00D83" w:rsidRPr="008C7964" w:rsidRDefault="001F2820" w:rsidP="00C66836">
      <w:pPr>
        <w:widowControl w:val="0"/>
        <w:ind w:firstLine="720"/>
        <w:rPr>
          <w:lang w:val="ru-RU"/>
        </w:rPr>
      </w:pPr>
      <w:r w:rsidRPr="008C7964">
        <w:rPr>
          <w:lang w:val="ru-RU"/>
        </w:rPr>
        <w:t xml:space="preserve">บัดนี้บุคคลนั้นได้เกิดใหม่แล้ว ชีวิตแบบใหม่โดยสิ้นเชิงได้เริ่มต้นขึ้นสำหรับเขา ชีวิตไม่อาจดำเนินต่อไปได้หากปราศจากอาหาร และยิ่งไปกว่านั้น ต้องเป็นอาหารที่เหมาะสมกับชีวิตนั้น และอาหารเช่นนั้นก็คือพระกายและพระโลหิตของพระเจ้าเอง พระองค์ตรัสไว้ว่า: </w:t>
      </w:r>
      <w:r w:rsidR="00F47203" w:rsidRPr="00F47203">
        <w:rPr>
          <w:i/>
          <w:lang w:val="ru-RU"/>
        </w:rPr>
        <w:t>‘เนื้อของเราคืออาหารที่แท้จริง และเลือดของเราคือ</w:t>
      </w:r>
      <w:r w:rsidR="00A870DA" w:rsidRPr="008C7964">
        <w:rPr>
          <w:i/>
          <w:lang w:val="ru-RU"/>
        </w:rPr>
        <w:t>เครื่องดื่มที่แท้จริง’</w:t>
      </w:r>
      <w:r w:rsidRPr="008C7964">
        <w:rPr>
          <w:lang w:val="ru-RU"/>
        </w:rPr>
        <w:t xml:space="preserve"> (ยอห์น 6</w:t>
      </w:r>
      <w:r w:rsidR="00A870DA" w:rsidRPr="008C7964">
        <w:rPr>
          <w:lang w:val="ru-RU"/>
        </w:rPr>
        <w:t>:</w:t>
      </w:r>
      <w:r w:rsidRPr="008C7964">
        <w:rPr>
          <w:lang w:val="ru-RU"/>
        </w:rPr>
        <w:t xml:space="preserve">55) ผู้ที่เริ่มชีวิตใหม่ต้องเลี้ยงชีวิตนั้นด้วยสิ่งเหล่านี้ ยิ่งไปกว่านั้น การรับอาหารนี้ตั้งแต่ต้น ตั้งแต่ช่วงแรกๆ ที่ชีวิตใหม่เริ่มก่อตัวขึ้นนั้น ยิ่งเป็นสิ่งจำเป็นยิ่งนัก มีคำกล่าวว่า อาหารแรกที่รับประทานจะส่งผลต่อลักษณะของชีวิตทางกายภาพ และต่อมาจะกลายเป็นความต้องการที่ขาดไม่ได้ของร่างกาย แล้วลักษณะของชีวิตผู้กลับใจควรเป็นอย่างไร? ชีวิตที่ศูนย์กลางคือพระเยซูคริสต์ พระเจ้าของเรา ความต้องการที่คงที่ของเขาควรเป็นอะไร? คือความต้องการในการร่วมรับศีลมหาสนิทกับพระเจ้า ดังนั้น เขาจึงควรรีบเร่งตั้งแต่เริ่มต้นชีวิตนี้ เพื่อร่วมรับพระกายและพระโลหิตของพระเยซูคริสต์ เพื่อวางรากฐานของชีวิตที่สอดคล้องกับพระเยซูคริสต์ และจุดประกายความปรารถนาที่มีชีวิตชีวาในการร่วมรับศีลมหาสนิทกับพระองค์อย่างต่อเนื่องผ่านการร่วมรับนี้ เมื่อได้ลิ้มรสมานนาจากสวรรค์นี้และสัมผัสถึงความหวานชื่นของมันแล้ว ก็ไม่อาจไม่ปรารถนาและกระหายการร่วมสามัคคีนี้มากขึ้นเรื่อยๆ ได้ </w:t>
      </w:r>
    </w:p>
    <w:p w14:paraId="06D5705F" w14:textId="77777777" w:rsidR="00C00D83" w:rsidRPr="008C7964" w:rsidRDefault="001D1D3F" w:rsidP="002D72BA">
      <w:pPr>
        <w:widowControl w:val="0"/>
        <w:rPr>
          <w:lang w:val="ru-RU"/>
        </w:rPr>
      </w:pPr>
      <w:r w:rsidRPr="008C7964">
        <w:rPr>
          <w:lang w:val="ru-RU"/>
        </w:rPr>
        <w:tab/>
      </w:r>
      <w:r w:rsidR="001F2820" w:rsidRPr="008C7964">
        <w:rPr>
          <w:lang w:val="ru-RU"/>
        </w:rPr>
        <w:t xml:space="preserve">ดังนั้น หลังจากได้รับความเมตตาและการอภัยโทษอย่างสมบูรณ์ผ่านการกลับใจแล้ว จงก้าวเข้าสู่พิธีศีลมหาสนิท เพื่อการฟื้นฟูอย่างเต็มที่ของจิตวิญญาณภายในของท่าน </w:t>
      </w:r>
    </w:p>
    <w:p w14:paraId="4544A35C" w14:textId="77777777" w:rsidR="00C00D83" w:rsidRPr="008C7964" w:rsidRDefault="001D1D3F" w:rsidP="002D72BA">
      <w:pPr>
        <w:widowControl w:val="0"/>
        <w:rPr>
          <w:lang w:val="ru-RU"/>
        </w:rPr>
      </w:pPr>
      <w:r w:rsidRPr="008C7964">
        <w:rPr>
          <w:lang w:val="ru-RU"/>
        </w:rPr>
        <w:tab/>
      </w:r>
      <w:r w:rsidR="001F2820" w:rsidRPr="008C7964">
        <w:rPr>
          <w:lang w:val="ru-RU"/>
        </w:rPr>
        <w:t xml:space="preserve">ไม่จำเป็นต้องกำหนดกฎเกณฑ์เฉพาะสำหรับการเตรียมตัวสำหรับเรื่องนี้ ผู้ที่กลับใจแล้วมีทุกสิ่งที่จำเป็นอยู่แล้ว และจะก้าวเข้าสู่การรับศีลมหาสนิทอย่างเป็นธรรมชาติ ผู้ใดที่ได้คร่ำครวญถึงบาปของตนและสารภาพบาปแล้ว ก็ พร้อมที่จะรับศีลมหาสนิทอันยิ่งใหญ่นี้ และอัครสาวกไม่ได้กำหนดอะไรเพิ่มเติม; ท่านกล่าวเพียงว่า: </w:t>
      </w:r>
      <w:r w:rsidR="00F47203" w:rsidRPr="00F47203">
        <w:rPr>
          <w:i/>
          <w:lang w:val="ru-RU"/>
        </w:rPr>
        <w:t>‘ให้คนนั้นตรวจสอบตนเองก่อน แล้วจึงกินขนมปังนั้นและ</w:t>
      </w:r>
      <w:r w:rsidR="00753183" w:rsidRPr="008C7964">
        <w:rPr>
          <w:i/>
          <w:lang w:val="ru-RU"/>
        </w:rPr>
        <w:t xml:space="preserve">ดื่มถ้วยนั้น’ </w:t>
      </w:r>
      <w:r w:rsidR="001F2820" w:rsidRPr="008C7964">
        <w:rPr>
          <w:lang w:val="ru-RU"/>
        </w:rPr>
        <w:t>(1 โครินธ์ 11</w:t>
      </w:r>
      <w:r w:rsidRPr="008C7964">
        <w:rPr>
          <w:lang w:val="ru-RU"/>
        </w:rPr>
        <w:t>:</w:t>
      </w:r>
      <w:r w:rsidR="001F2820" w:rsidRPr="008C7964">
        <w:rPr>
          <w:lang w:val="ru-RU"/>
        </w:rPr>
        <w:t xml:space="preserve">28) อาจกล่าวได้ว่า: มีอะไรก็ใช้สิ่งนั้น หรืออย่าสูญเสียสิ่งที่ตนมี — และนั่นก็เพียงพอแล้ว </w:t>
      </w:r>
    </w:p>
    <w:p w14:paraId="753BD8C2" w14:textId="77777777" w:rsidR="00C00D83" w:rsidRPr="008C7964" w:rsidRDefault="00753183" w:rsidP="002D72BA">
      <w:pPr>
        <w:widowControl w:val="0"/>
        <w:rPr>
          <w:lang w:val="ru-RU"/>
        </w:rPr>
      </w:pPr>
      <w:r w:rsidRPr="008C7964">
        <w:rPr>
          <w:lang w:val="ru-RU"/>
        </w:rPr>
        <w:tab/>
      </w:r>
      <w:r w:rsidR="001F2820" w:rsidRPr="008C7964">
        <w:rPr>
          <w:lang w:val="ru-RU"/>
        </w:rPr>
        <w:t xml:space="preserve">ตามประเพณีที่เรารักษามา เวลาที่ผ่านไประหว่างการสารภาพบาปและการรับศีลมหาสนิทนั้นไม่มากนัก: </w:t>
      </w:r>
      <w:r w:rsidR="001F2820" w:rsidRPr="008C7964">
        <w:rPr>
          <w:lang w:val="ru-RU"/>
        </w:rPr>
        <w:lastRenderedPageBreak/>
        <w:t xml:space="preserve">ส่วนใหญ่มีเพียงช่วงเย็น ช่วงเช้า และพิธีบูชาเท่านั้น ในช่วงเวลาเหล่านี้ เราต้องระมัดระวังรักษาสภาพจิตใจที่สงบสุข ซึ่งนำมาจากวัดหลังการสารภาพบาป และนำมันมาใช้ในการร่วมสนทนากับพระเจ้าในพิธีศีลมหาสนิท </w:t>
      </w:r>
    </w:p>
    <w:p w14:paraId="13F7909A" w14:textId="77777777" w:rsidR="00C00D83" w:rsidRPr="008C7964" w:rsidRDefault="00753183" w:rsidP="002D72BA">
      <w:pPr>
        <w:widowControl w:val="0"/>
        <w:rPr>
          <w:lang w:val="ru-RU"/>
        </w:rPr>
      </w:pPr>
      <w:r w:rsidRPr="008C7964">
        <w:rPr>
          <w:lang w:val="ru-RU"/>
        </w:rPr>
        <w:tab/>
      </w:r>
      <w:r w:rsidR="001F2820" w:rsidRPr="008C7964">
        <w:rPr>
          <w:lang w:val="ru-RU"/>
        </w:rPr>
        <w:t xml:space="preserve">a) รักษาความสนใจให้ไม่ถูกเบี่ยงเบน และให้ใจสงบ ระวังอย่าให้ความคิดวอกแวกหรือความกังวลรบกวน; วางทุกสิ่งลง หันเข้าภายใน และอยู่เพียงลำพังกับความคิดเดียวถึงพระเจ้าผู้กำลังจะเสด็จมาหาคุณ วางความคิดที่เร่ร่อนทุกประการลง และเมื่อใคร่ครวญถึงพระเจ้าองค์เดียว จงอธิษฐานต่อพระองค์ด้วยคำอธิษฐานที่จริงใจและไม่วอกแวก </w:t>
      </w:r>
    </w:p>
    <w:p w14:paraId="1B731CD2" w14:textId="77777777" w:rsidR="00C00D83" w:rsidRPr="008C7964" w:rsidRDefault="001D7E17" w:rsidP="002D72BA">
      <w:pPr>
        <w:widowControl w:val="0"/>
        <w:rPr>
          <w:lang w:val="ru-RU"/>
        </w:rPr>
      </w:pPr>
      <w:r w:rsidRPr="008C7964">
        <w:rPr>
          <w:lang w:val="ru-RU"/>
        </w:rPr>
        <w:tab/>
      </w:r>
      <w:r w:rsidR="001F2820" w:rsidRPr="008C7964">
        <w:rPr>
          <w:lang w:val="ru-RU"/>
        </w:rPr>
        <w:t xml:space="preserve">b) หากจิตใจของคุณไม่สามารถจดจ่ออยู่กับความคิดนี้เพียงอย่างเดียวได้ ให้ใช้ความคิดนั้นไตร่ตรองถึงพิธีศีลมหาสนิทเอง และเพื่อไม่ให้จิตใจล่องลอยมากเกินไป จงผูกมัดมันด้วยถ้อยคำของพระเจ้าและอัครสาวกผู้ศักดิ์สิทธิ์เกี่ยวกับศีลนี้ </w:t>
      </w:r>
    </w:p>
    <w:p w14:paraId="2A255299" w14:textId="77777777" w:rsidR="00C00D83" w:rsidRPr="008C7964" w:rsidRDefault="001D7E17" w:rsidP="002D72BA">
      <w:pPr>
        <w:widowControl w:val="0"/>
        <w:rPr>
          <w:lang w:val="ru-RU"/>
        </w:rPr>
      </w:pPr>
      <w:r w:rsidRPr="008C7964">
        <w:rPr>
          <w:lang w:val="ru-RU"/>
        </w:rPr>
        <w:tab/>
      </w:r>
      <w:r w:rsidR="001F2820" w:rsidRPr="008C7964">
        <w:rPr>
          <w:lang w:val="ru-RU"/>
        </w:rPr>
        <w:t xml:space="preserve">c) เมื่อคุณใคร่ครวญถึงคำพูดใด ๆ ของพระเจ้าหรืออัครสาวกผู้ศักดิ์สิทธิ์ จงรับเอาความเจริญงอกงามจากคำเหล่านั้น และเตรียมตัวสำหรับการอธิษฐานด้วยความสำนึกผิด เมื่อถึงเวลาอธิษฐาน จงก้มลงต่อหน้าพระเจ้า และอย่าถอนตัวออกจากการอธิษฐานจนกว่าการอธิษฐานจะสิ้นสุดลง </w:t>
      </w:r>
    </w:p>
    <w:p w14:paraId="74DE74CC" w14:textId="77777777" w:rsidR="00C00D83" w:rsidRPr="008C7964" w:rsidRDefault="001D7E17" w:rsidP="002D72BA">
      <w:pPr>
        <w:widowControl w:val="0"/>
        <w:rPr>
          <w:lang w:val="ru-RU"/>
        </w:rPr>
      </w:pPr>
      <w:r w:rsidRPr="008C7964">
        <w:rPr>
          <w:lang w:val="ru-RU"/>
        </w:rPr>
        <w:tab/>
      </w:r>
      <w:r w:rsidR="001F2820" w:rsidRPr="008C7964">
        <w:rPr>
          <w:lang w:val="ru-RU"/>
        </w:rPr>
        <w:t xml:space="preserve">d) ใช้เวลาทั้งคืนในการปฏิบัติสิ่งเหล่านี้จนกระทั่งความหลับปิดตาคุณลง เช้าจะมาถึง เมื่อคุณตื่นขึ้นและกลับสู่สติ ให้เริ่มด้วยการจุดประกายความตระหนักรู้อีกครั้งถึงความยิ่งใหญ่ของวันใหม่ที่เพิ่งรุ่งอรุณขึ้นสำหรับคุณ แต่อย่าให้ใจวุ่นวาย อย่าให้สิ่งต่าง ๆ มาทำให้คุณเสียสมาธิ จงจดจำไว้เพียงสิ่งที่อยู่กับคุณและอยู่ภายในตัวคุณ จงระมัดระวัง! ศัตรูจะล่อลวงคุณด้วยทุกวิถีทางเพื่อนำจิตวิญญาณของคุณเข้าสู่สภาพแห่งความชั่วร้าย โดยพยายามทั้งการทำให้ความคิดของคุณกระจัดกระจาย หรือก่อให้เกิดความกังวลเกี่ยวกับสิ่งใดสิ่งหนึ่ง หรือปลุกเร้าความไม่พอใจต่อสิ่งใดสิ่งหนึ่ง หรือก่อให้เกิดความไม่พอใจต่อบุคคลใดบุคคลหนึ่ง จงระมัดระวังตัวขณะอธิษฐานต่อพระเจ้า และคุณจะหลีกเลี่ยงอุปสรรคเหล่านี้ได้ </w:t>
      </w:r>
    </w:p>
    <w:p w14:paraId="15339F50" w14:textId="77777777" w:rsidR="00C00D83" w:rsidRPr="008C7964" w:rsidRDefault="001D7E17" w:rsidP="002D72BA">
      <w:pPr>
        <w:widowControl w:val="0"/>
        <w:rPr>
          <w:lang w:val="ru-RU"/>
        </w:rPr>
      </w:pPr>
      <w:r w:rsidRPr="008C7964">
        <w:rPr>
          <w:lang w:val="ru-RU"/>
        </w:rPr>
        <w:tab/>
      </w:r>
      <w:r w:rsidR="001F2820" w:rsidRPr="008C7964">
        <w:rPr>
          <w:lang w:val="ru-RU"/>
        </w:rPr>
        <w:t xml:space="preserve">d) เมื่อเข้าสู่วัด ให้รู้สึกเหมือนว่าท่านอยู่ในห้องชั้นบนที่ซีออน ที่พระเจ้าได้ประทานศีลมหาสนิทแก่บรรดาอัครสาวกผู้ศักดิ์สิทธิ์ และจงตั้งใจฟังให้ลึกซึ้งยิ่งกว่าเมื่อมีการร้องเพลงสวดและอ่านบทพระคัมภีร์ โดยนำความคิดทั้งหมดของท่านไปสู่การตระหนักว่า พระเจ้าเองคือผู้ทรงจัดเตรียมมื้ออาหารแห่งความรอดนี้ไว้สำหรับท่าน </w:t>
      </w:r>
    </w:p>
    <w:p w14:paraId="7873746F" w14:textId="77777777" w:rsidR="00C00D83" w:rsidRPr="008C7964" w:rsidRDefault="00C66836" w:rsidP="002D72BA">
      <w:pPr>
        <w:widowControl w:val="0"/>
        <w:rPr>
          <w:lang w:val="ru-RU"/>
        </w:rPr>
      </w:pPr>
      <w:r>
        <w:rPr>
          <w:lang w:val="ru-RU"/>
        </w:rPr>
        <w:tab/>
      </w:r>
      <w:r w:rsidR="001F2820" w:rsidRPr="008C7964">
        <w:rPr>
          <w:lang w:val="ru-RU"/>
        </w:rPr>
        <w:t>(e) เมื่อทำเช่นนี้ จงเสริม</w:t>
      </w:r>
      <w:r w:rsidR="001F2820" w:rsidRPr="008C7964">
        <w:rPr>
          <w:b/>
          <w:lang w:val="ru-RU"/>
        </w:rPr>
        <w:t>สร้างความเชื่อ</w:t>
      </w:r>
      <w:r w:rsidR="001F2820" w:rsidRPr="008C7964">
        <w:rPr>
          <w:lang w:val="ru-RU"/>
        </w:rPr>
        <w:t>ของคุณในความมีอยู่จริงของพระเจ้าและพระผู้ช่วยให้รอดเองในพิธีศักดิ์สิทธิ์ โดยอาศัยความเชื่อนี้และใคร่ครวญถึงพระเจ้าเอง ราวกับว่าพระองค์กำลังเสด็จมาหาคุณ จงร้องขึ้น</w:t>
      </w:r>
      <w:r w:rsidR="001F2820" w:rsidRPr="008C7964">
        <w:rPr>
          <w:b/>
          <w:lang w:val="ru-RU"/>
        </w:rPr>
        <w:t>ด้วยความถ่อมใจ</w:t>
      </w:r>
      <w:r w:rsidR="001F2820" w:rsidRPr="008C7964">
        <w:rPr>
          <w:lang w:val="ru-RU"/>
        </w:rPr>
        <w:t>ว่า</w:t>
      </w:r>
      <w:r w:rsidR="00247075" w:rsidRPr="008C7964">
        <w:rPr>
          <w:i/>
          <w:lang w:val="ru-RU"/>
        </w:rPr>
        <w:t>: ‘พระเจ้าข้า ข้าพเจ้าไม่สมควรที่พระองค์จะเสด็จเข้ามาใต้หลังคาบ้านของข้าพเจ้า</w:t>
      </w:r>
      <w:r w:rsidR="001F2820" w:rsidRPr="008C7964">
        <w:rPr>
          <w:lang w:val="ru-RU"/>
        </w:rPr>
        <w:t>’ (มัทธิว 8</w:t>
      </w:r>
      <w:r w:rsidR="00247075" w:rsidRPr="008C7964">
        <w:rPr>
          <w:lang w:val="ru-RU"/>
        </w:rPr>
        <w:t>:</w:t>
      </w:r>
      <w:r w:rsidR="001F2820" w:rsidRPr="008C7964">
        <w:rPr>
          <w:lang w:val="ru-RU"/>
        </w:rPr>
        <w:t>8) จากความถ่อมใจนี้ ให้ก้าวไปสู่</w:t>
      </w:r>
      <w:r w:rsidR="001F2820" w:rsidRPr="008C7964">
        <w:rPr>
          <w:b/>
          <w:lang w:val="ru-RU"/>
        </w:rPr>
        <w:t>ความเกรงกลัว</w:t>
      </w:r>
      <w:r w:rsidR="001F2820" w:rsidRPr="008C7964">
        <w:rPr>
          <w:lang w:val="ru-RU"/>
        </w:rPr>
        <w:t>อย่าง</w:t>
      </w:r>
      <w:r w:rsidR="001F2820" w:rsidRPr="008C7964">
        <w:rPr>
          <w:b/>
          <w:lang w:val="ru-RU"/>
        </w:rPr>
        <w:t>ลูก</w:t>
      </w:r>
      <w:r w:rsidR="001F2820" w:rsidRPr="008C7964">
        <w:rPr>
          <w:lang w:val="ru-RU"/>
        </w:rPr>
        <w:t>—ไม่ใช่ความเกรงกลัวที่ทำให้ถอยห่าง แต่เป็นความเกรงกลัวที่นำมาซึ่งความสำรวมอย่างเคารพ เนื่องจากพระเจ้าเองทั้งเชิญชวนและสั่งให้ท่านเข้าใกล้ ดังนั้นจงเตรียมตัว</w:t>
      </w:r>
      <w:r w:rsidR="001F2820" w:rsidRPr="008C7964">
        <w:rPr>
          <w:b/>
          <w:lang w:val="ru-RU"/>
        </w:rPr>
        <w:t xml:space="preserve">เข้าใกล้ด้วยความมั่นใจ </w:t>
      </w:r>
      <w:r w:rsidR="001F2820" w:rsidRPr="008C7964">
        <w:rPr>
          <w:lang w:val="ru-RU"/>
        </w:rPr>
        <w:t>ด้วยความ</w:t>
      </w:r>
      <w:r w:rsidR="001F2820" w:rsidRPr="008C7964">
        <w:rPr>
          <w:b/>
          <w:lang w:val="ru-RU"/>
        </w:rPr>
        <w:t xml:space="preserve">ปรารถนาและความโหยหา </w:t>
      </w:r>
      <w:r w:rsidR="001F2820" w:rsidRPr="008C7964">
        <w:rPr>
          <w:i/>
          <w:lang w:val="ru-RU"/>
        </w:rPr>
        <w:t xml:space="preserve">เหมือนกวางที่โหยหาสายน้ำ </w:t>
      </w:r>
      <w:r w:rsidR="001F2820" w:rsidRPr="008C7964">
        <w:rPr>
          <w:lang w:val="ru-RU"/>
        </w:rPr>
        <w:t>และ</w:t>
      </w:r>
      <w:r w:rsidR="001F2820" w:rsidRPr="008C7964">
        <w:rPr>
          <w:b/>
          <w:lang w:val="ru-RU"/>
        </w:rPr>
        <w:t>จง</w:t>
      </w:r>
      <w:r w:rsidR="001F2820" w:rsidRPr="008C7964">
        <w:rPr>
          <w:lang w:val="ru-RU"/>
        </w:rPr>
        <w:t>คาดหวังด้วยความมั่นใจว่าจะได้รับพระเจ้าเอง และพร้อมกับพระองค์คือสมบัติทั้งปวงของชีวิตที่ซ่อนเร้นอยู่ในพระองค์ จากความหวังนี้ ซึ่งจะไม่ทำให้ท่านต้องอับอาย จงหันกลับมาหาตัวเองอีกครั้ง พร้อมที่จะพบพระเจ้า; จุด</w:t>
      </w:r>
      <w:r w:rsidR="001F2820" w:rsidRPr="008C7964">
        <w:rPr>
          <w:b/>
          <w:lang w:val="ru-RU"/>
        </w:rPr>
        <w:t>ไฟความสำนึกผิด</w:t>
      </w:r>
      <w:r w:rsidR="001F2820" w:rsidRPr="008C7964">
        <w:rPr>
          <w:lang w:val="ru-RU"/>
        </w:rPr>
        <w:t>ในใจท่านให้ลุกโชนยิ่งขึ้น และ</w:t>
      </w:r>
      <w:r w:rsidR="001F2820" w:rsidRPr="008C7964">
        <w:rPr>
          <w:b/>
          <w:lang w:val="ru-RU"/>
        </w:rPr>
        <w:t>ต่ออายุคำสัญญา</w:t>
      </w:r>
      <w:r w:rsidR="001F2820" w:rsidRPr="008C7964">
        <w:rPr>
          <w:lang w:val="ru-RU"/>
        </w:rPr>
        <w:t xml:space="preserve">ของท่านที่จะหันหลังให้บาป แม้จะต้องแลกด้วยชีวิตของท่านก็ตาม </w:t>
      </w:r>
    </w:p>
    <w:p w14:paraId="0046C542" w14:textId="77777777" w:rsidR="00C00D83" w:rsidRPr="008C7964" w:rsidRDefault="00DC7EED" w:rsidP="002D72BA">
      <w:pPr>
        <w:widowControl w:val="0"/>
        <w:rPr>
          <w:lang w:val="ru-RU"/>
        </w:rPr>
      </w:pPr>
      <w:r w:rsidRPr="008C7964">
        <w:rPr>
          <w:lang w:val="ru-RU"/>
        </w:rPr>
        <w:tab/>
      </w:r>
      <w:r w:rsidR="001F2820" w:rsidRPr="008C7964">
        <w:rPr>
          <w:lang w:val="ru-RU"/>
        </w:rPr>
        <w:t xml:space="preserve">g) จงพยายามยืนตลอดพิธีกรรมทั้งหมด โดยเคลื่อนจากความรู้สึกหนึ่งไปยังอีกความรู้สึกหนึ่ง และด้วยจิตวิญญาณแห่งความศรัทธานี้ จงเข้าใกล้ถ้วยศีลมหาสนิทของพระเจ้าในที่สุด เมื่อเห็นถ้วยนั้น จงถวายความเคารพแด่พระเจ้าผู้เสด็จมาหาท่าน และเปิดปากและหัวใจของท่าน รับพระองค์ด้วยความถ่อมใจและเคารพ พร้อมทั้งร้องขึ้นอย่างนอบน้อมและเคารพตามคำของอัครทูตโทมัส: </w:t>
      </w:r>
      <w:r w:rsidRPr="008C7964">
        <w:rPr>
          <w:i/>
          <w:lang w:val="ru-RU"/>
        </w:rPr>
        <w:t>‘</w:t>
      </w:r>
      <w:r w:rsidR="001F2820" w:rsidRPr="008C7964">
        <w:rPr>
          <w:i/>
          <w:lang w:val="ru-RU"/>
        </w:rPr>
        <w:t>พระเจ้าของข้าพระองค์และพระเจ้าของข้าพระองค์!</w:t>
      </w:r>
      <w:r w:rsidRPr="008C7964">
        <w:rPr>
          <w:i/>
          <w:lang w:val="ru-RU"/>
        </w:rPr>
        <w:t xml:space="preserve">’ </w:t>
      </w:r>
      <w:r w:rsidR="001F2820" w:rsidRPr="008C7964">
        <w:rPr>
          <w:lang w:val="ru-RU"/>
        </w:rPr>
        <w:t>(ยอห์น 20</w:t>
      </w:r>
      <w:r w:rsidRPr="008C7964">
        <w:rPr>
          <w:lang w:val="ru-RU"/>
        </w:rPr>
        <w:t>:</w:t>
      </w:r>
      <w:r w:rsidR="001F2820" w:rsidRPr="008C7964">
        <w:rPr>
          <w:lang w:val="ru-RU"/>
        </w:rPr>
        <w:t xml:space="preserve">28). สรรเสริญแด่พระองค์ พระเจ้า! สรรเสริญแด่พระองค์ พระเจ้า! สรรเสริญแด่พระองค์ พระเจ้า! </w:t>
      </w:r>
    </w:p>
    <w:p w14:paraId="360A1D10" w14:textId="77777777" w:rsidR="00C00D83" w:rsidRPr="008C7964" w:rsidRDefault="00C66836" w:rsidP="002D72BA">
      <w:pPr>
        <w:widowControl w:val="0"/>
        <w:rPr>
          <w:lang w:val="ru-RU"/>
        </w:rPr>
      </w:pPr>
      <w:r>
        <w:rPr>
          <w:lang w:val="ru-RU"/>
        </w:rPr>
        <w:tab/>
      </w:r>
      <w:r w:rsidR="001F2820" w:rsidRPr="008C7964">
        <w:rPr>
          <w:lang w:val="ru-RU"/>
        </w:rPr>
        <w:t xml:space="preserve">เมื่อเข้าใกล้ถ้วยศีลมหาสนิทของพระเจ้าด้วยจิตใจเช่นนี้ และเมื่อจากไปจากมัน คุณจะรู้สึกในใจว่า: </w:t>
      </w:r>
      <w:r w:rsidR="00FA3377">
        <w:rPr>
          <w:iCs/>
          <w:lang w:val="ru-RU"/>
        </w:rPr>
        <w:t>คำพูดนั้น</w:t>
      </w:r>
      <w:r w:rsidR="001F2820" w:rsidRPr="008C7964">
        <w:rPr>
          <w:iCs/>
          <w:lang w:val="ru-RU"/>
        </w:rPr>
        <w:t>เป็น</w:t>
      </w:r>
      <w:r w:rsidR="00FA3377">
        <w:rPr>
          <w:iCs/>
          <w:lang w:val="ru-RU"/>
        </w:rPr>
        <w:t xml:space="preserve">ความจริง… </w:t>
      </w:r>
      <w:r w:rsidR="001F2820" w:rsidRPr="008C7964">
        <w:rPr>
          <w:iCs/>
          <w:lang w:val="ru-RU"/>
        </w:rPr>
        <w:t>การรับส่วนในพระคุณอันศักดิ์สิทธิ์ เพราะข้าพเจ้าไม่ได้อยู่เพียงลำพัง แต่อยู่กับท่าน พระคริสต์ของข้าพเจ้า แสงสว่างสามดวงที่ส่องสว่างโลก</w:t>
      </w:r>
      <w:r w:rsidR="001F2820" w:rsidRPr="008C7964">
        <w:rPr>
          <w:i/>
          <w:lang w:val="ru-RU"/>
        </w:rPr>
        <w:t xml:space="preserve"> </w:t>
      </w:r>
      <w:r w:rsidR="001F2820" w:rsidRPr="008C7964">
        <w:rPr>
          <w:lang w:val="ru-RU"/>
        </w:rPr>
        <w:t>ตั้งแต่วินาทีนี้เป็นต้นไป ท่านจะเริ่มแบกรับพระคริสต์ไว้ในตัวท่าน ดังนั้น จงระมัดระวังอย่างยิ่งที่จะปลอบประโลมพระองค์ในทุกทาง และรักษาพระองค์ไว้ภายในตัวท่าน หากพระคริสต์อยู่ในตัวท่าน ใครเล่าจะต่อต้านท่านได้</w:t>
      </w:r>
      <w:r w:rsidR="001C0B48" w:rsidRPr="008C7964">
        <w:rPr>
          <w:lang w:val="ru-RU"/>
        </w:rPr>
        <w:t xml:space="preserve">? </w:t>
      </w:r>
      <w:r w:rsidR="001F2820" w:rsidRPr="008C7964">
        <w:rPr>
          <w:lang w:val="ru-RU"/>
        </w:rPr>
        <w:t xml:space="preserve">และทุกสิ่งอื่น ๆ </w:t>
      </w:r>
      <w:r w:rsidR="001F2820" w:rsidRPr="008C7964">
        <w:rPr>
          <w:lang w:val="ru-RU"/>
        </w:rPr>
        <w:lastRenderedPageBreak/>
        <w:t xml:space="preserve">ท่านจะสามารถทำได้ผ่านทางองค์พระผู้เป็นเจ้าผู้ทรงเสริมกำลังให้ท่าน </w:t>
      </w:r>
    </w:p>
    <w:p w14:paraId="3D09CF79" w14:textId="77777777" w:rsidR="00C00D83" w:rsidRPr="008C7964" w:rsidRDefault="00C66836" w:rsidP="002D72BA">
      <w:pPr>
        <w:widowControl w:val="0"/>
        <w:rPr>
          <w:lang w:val="ru-RU"/>
        </w:rPr>
      </w:pPr>
      <w:r>
        <w:rPr>
          <w:lang w:val="ru-RU"/>
        </w:rPr>
        <w:tab/>
      </w:r>
      <w:r w:rsidR="001F2820" w:rsidRPr="008C7964">
        <w:rPr>
          <w:lang w:val="ru-RU"/>
        </w:rPr>
        <w:t xml:space="preserve">นี่คือจุดสิ้นสุดของการก่อรูปชีวิตทางจิตวิญญาณในตัวผู้คริสต์ ซึ่งหลังจากความตกต่ำ ได้หันกลับมาสู่การรับใช้พระเจ้าอีกครั้ง </w:t>
      </w:r>
    </w:p>
    <w:p w14:paraId="3C6922F5" w14:textId="77777777" w:rsidR="00C00D83" w:rsidRPr="008C7964" w:rsidRDefault="00C66836" w:rsidP="002D72BA">
      <w:pPr>
        <w:widowControl w:val="0"/>
        <w:rPr>
          <w:lang w:val="ru-RU"/>
        </w:rPr>
      </w:pPr>
      <w:r>
        <w:rPr>
          <w:lang w:val="ru-RU"/>
        </w:rPr>
        <w:tab/>
      </w:r>
      <w:r w:rsidR="001F2820" w:rsidRPr="008C7964">
        <w:rPr>
          <w:lang w:val="ru-RU"/>
        </w:rPr>
        <w:t xml:space="preserve">นี่คือกระบวนการกลับใจทั้งหมด! มันถูกนำเสนอที่นี่ในรูปแบบเรื่องราวยาว เพื่อให้ผู้อ่านสามารถเห็นได้อย่างชัดเจนยิ่งขึ้นถึงทุกขั้นตอนที่ผู้กลับใจต้องมุ่งมั่นบรรลุ ผ่านการผสมผสานระหว่างเสรีภาพและพระคุณ ทุกสิ่งที่กล่าวมาเกิดขึ้นในผู้กลับใจทุกคน แต่ว่าจะเกิดขึ้นอย่างไรและในระดับใดนั้น ขึ้นอยู่กับบุคคลและสถานการณ์ของแต่ละคน สำหรับบางคน การกลับใจทั้งหมดเกิดขึ้นภายในไม่กี่นาที; แต่แม้ในกรณีนั้น พวกเขาก็อาจถูกกระตุ้นให้สำนึกผิด และก้าวสู่ภาวะแห่งความมุ่งมั่น ปรากฏการณ์ทางจิตวิญญาณเกิดขึ้นในทันที อย่างไรก็ตาม ตัวอย่างของการกลับใจประเภทนี้หายากมาก; ในส่วนใหญ่ การกลับใจไม่เกิดขึ้นในครั้งเดียว แต่เกิดขึ้นอย่างค่อยเป็นค่อยไป แม้ว่าการเปลี่ยนแปลงภายในจะเกิดขึ้นทันที แต่ไม่เสมอไปที่จะบรรลุได้ทันที บางครั้งต้องผ่านช่วงเวลาที่ยาวนานของการฝึกฝนตนเอง ดังนั้น สำหรับบางคน การเปลี่ยนแปลงทางจิตวิญญาณอย่างสมบูรณ์อาจใช้เวลาหลายปี จุดหลักที่มักเกิดการหยุดชะงักคือจุดที่ความรักตนเองต้องถูกจำกัด เช่น เมื่อต้องเอาชนะอุปสรรคหรือความล่อลวงให้ทำบาป ระหว่างการสารภาพบาป และอื่นๆ สภาพสุดท้ายที่ควรบรรลุคือการหลุดพ้นอย่างสมบูรณ์จากทุกสิ่ง และการมอบตัวตนเองแด่พระเจ้า ตั้งแต่วินาทีนั้นเป็นต้นไป ชีวิตคริสตชนที่แท้จริงจึงเริ่มต้นขึ้น เพราะเมื่อนั้นบุคคลนั้นได้บรรลุเป้าหมายแล้ว — คือการซ่อนตัวอยู่ในพระเจ้า ทุกสิ่งขึ้นอยู่กับความมุ่งมั่นที่บุคคลใช้ควบคุมตนเอง และความเชื่อมั่นว่าสิ่งที่จำเป็นจะต้องทำ—ไม่ว่าจะตอนนี้หรือภายหลัง แต่ต้องทำ: ที่จริงแล้วทำตอนนี้ดีกว่า—และด้วยเหตุนี้ บุคคลจึงเริ่มลงมือทำ และในไม่ช้าก็ตั้งมั่นได้ การตั้งมั่นนี้คือภารกิจหลักของการกลับใจ </w:t>
      </w:r>
    </w:p>
    <w:p w14:paraId="286EEE37" w14:textId="77777777" w:rsidR="00C00D83" w:rsidRDefault="00C00D83" w:rsidP="00C66836">
      <w:pPr>
        <w:rPr>
          <w:lang w:val="ru-RU"/>
        </w:rPr>
      </w:pPr>
    </w:p>
    <w:p w14:paraId="42B58C52" w14:textId="77777777" w:rsidR="003D11EA" w:rsidRDefault="003D11EA" w:rsidP="00C66836">
      <w:pPr>
        <w:pStyle w:val="Heading2"/>
        <w:rPr>
          <w:lang w:val="ru-RU"/>
        </w:rPr>
      </w:pPr>
      <w:bookmarkStart w:id="169" w:name="_Toc690710"/>
      <w:r>
        <w:rPr>
          <w:lang w:val="ru-RU"/>
        </w:rPr>
        <w:br/>
      </w:r>
      <w:bookmarkStart w:id="170" w:name="_Toc135658127"/>
      <w:bookmarkStart w:id="171" w:name="_Toc135658241"/>
      <w:bookmarkStart w:id="172" w:name="_Toc135660343"/>
      <w:bookmarkStart w:id="173" w:name="_Toc135660693"/>
      <w:bookmarkStart w:id="174" w:name="_Toc135660932"/>
      <w:bookmarkStart w:id="175" w:name="_Toc135713756"/>
      <w:bookmarkStart w:id="176" w:name="_Toc135714857"/>
      <w:bookmarkStart w:id="177" w:name="_Toc218689943"/>
      <w:bookmarkStart w:id="178" w:name="_Toc235344762"/>
      <w:r w:rsidR="001F2820" w:rsidRPr="008C7964">
        <w:rPr>
          <w:lang w:val="ru-RU"/>
        </w:rPr>
        <w:t>เกี่ยวกับวิธีที่ชีวิตคริสตชนถูกทำให้เป็นจริง เติบโต และเข้มแข็งขึ้นภายในตัวเรา</w:t>
      </w:r>
      <w:bookmarkEnd w:id="170"/>
      <w:bookmarkEnd w:id="171"/>
      <w:bookmarkEnd w:id="172"/>
      <w:bookmarkEnd w:id="173"/>
      <w:bookmarkEnd w:id="174"/>
      <w:bookmarkEnd w:id="175"/>
      <w:bookmarkEnd w:id="176"/>
      <w:bookmarkEnd w:id="177"/>
      <w:bookmarkEnd w:id="178"/>
    </w:p>
    <w:p w14:paraId="49D5058C" w14:textId="77777777" w:rsidR="00C00D83" w:rsidRPr="00D31352" w:rsidRDefault="001F2820" w:rsidP="00D31352">
      <w:pPr>
        <w:jc w:val="center"/>
        <w:rPr>
          <w:b/>
          <w:bCs/>
          <w:color w:val="800000"/>
          <w:sz w:val="28"/>
          <w:szCs w:val="24"/>
          <w:lang w:val="ru-RU"/>
        </w:rPr>
      </w:pPr>
      <w:r w:rsidRPr="00D31352">
        <w:rPr>
          <w:b/>
          <w:bCs/>
          <w:color w:val="800000"/>
          <w:sz w:val="28"/>
          <w:szCs w:val="24"/>
          <w:lang w:val="ru-RU"/>
        </w:rPr>
        <w:t>หรือกล่าวอีกนัยหนึ่ง คือเกี่ยวกับระเบียบของชีวิตที่พอพระทัยพระเจ้า</w:t>
      </w:r>
      <w:bookmarkEnd w:id="169"/>
    </w:p>
    <w:p w14:paraId="0C42AAF2" w14:textId="77777777" w:rsidR="00C00D83" w:rsidRPr="008C7964" w:rsidRDefault="001F2820" w:rsidP="002D72BA">
      <w:pPr>
        <w:widowControl w:val="0"/>
        <w:rPr>
          <w:lang w:val="ru-RU"/>
        </w:rPr>
      </w:pPr>
      <w:r w:rsidRPr="008C7964">
        <w:rPr>
          <w:lang w:val="ru-RU"/>
        </w:rPr>
        <w:t xml:space="preserve"> </w:t>
      </w:r>
    </w:p>
    <w:p w14:paraId="74A4CCA5" w14:textId="77777777" w:rsidR="00C00D83" w:rsidRPr="008C7964" w:rsidRDefault="001F2820" w:rsidP="002D72BA">
      <w:pPr>
        <w:widowControl w:val="0"/>
        <w:rPr>
          <w:lang w:val="ru-RU"/>
        </w:rPr>
      </w:pPr>
      <w:r w:rsidRPr="008C7964">
        <w:rPr>
          <w:lang w:val="ru-RU"/>
        </w:rPr>
        <w:t xml:space="preserve"> </w:t>
      </w:r>
    </w:p>
    <w:p w14:paraId="714BC1C3" w14:textId="77777777" w:rsidR="00C00D83" w:rsidRPr="008C7964" w:rsidRDefault="00DC7EED" w:rsidP="00C66836">
      <w:pPr>
        <w:pStyle w:val="Heading3"/>
        <w:keepNext w:val="0"/>
        <w:widowControl w:val="0"/>
        <w:spacing w:after="0"/>
        <w:rPr>
          <w:lang w:val="ru-RU"/>
        </w:rPr>
      </w:pPr>
      <w:bookmarkStart w:id="179" w:name="_Toc690711"/>
      <w:bookmarkStart w:id="180" w:name="_Toc135658128"/>
      <w:bookmarkStart w:id="181" w:name="_Toc135658242"/>
      <w:bookmarkStart w:id="182" w:name="_Toc135660344"/>
      <w:bookmarkStart w:id="183" w:name="_Toc135660694"/>
      <w:bookmarkStart w:id="184" w:name="_Toc135660933"/>
      <w:bookmarkStart w:id="185" w:name="_Toc135713757"/>
      <w:bookmarkStart w:id="186" w:name="_Toc135714858"/>
      <w:bookmarkStart w:id="187" w:name="_Toc218689944"/>
      <w:bookmarkStart w:id="188" w:name="_Toc235344763"/>
      <w:r w:rsidRPr="008C7964">
        <w:rPr>
          <w:lang w:val="ru-RU"/>
        </w:rPr>
        <w:t>ชีวิตคริสเตียนก่อตัวขึ้น เติบโต และเข้มแข็งขึ้นภายในตัวเราอย่างไร?</w:t>
      </w:r>
      <w:bookmarkEnd w:id="179"/>
      <w:bookmarkEnd w:id="180"/>
      <w:bookmarkEnd w:id="181"/>
      <w:bookmarkEnd w:id="182"/>
      <w:bookmarkEnd w:id="183"/>
      <w:bookmarkEnd w:id="184"/>
      <w:bookmarkEnd w:id="185"/>
      <w:bookmarkEnd w:id="186"/>
      <w:bookmarkEnd w:id="187"/>
      <w:bookmarkEnd w:id="188"/>
    </w:p>
    <w:p w14:paraId="02553E5E" w14:textId="77777777" w:rsidR="00C00D83" w:rsidRPr="008C7964" w:rsidRDefault="001F2820" w:rsidP="002D72BA">
      <w:pPr>
        <w:widowControl w:val="0"/>
        <w:rPr>
          <w:lang w:val="ru-RU"/>
        </w:rPr>
      </w:pPr>
      <w:r w:rsidRPr="008C7964">
        <w:rPr>
          <w:lang w:val="ru-RU"/>
        </w:rPr>
        <w:t xml:space="preserve">ขอให้เรามุ่งความสนใจไปที่ความจริงว่า บุคคลนั้นเพิ่งจะหันจากความมืดสู่แสงสว่าง จากอาณาจักรของซาตานสู่พระเจ้า; เพิ่งจะเริ่มต้นบนเส้นทางใหม่ ซึ่งเขายังไม่ได้ก้าวไปแม้แต่ก้าวเดียว, แต่กำลังลุกโชนด้วยความกระตือรือร้นที่จะทำทุกสิ่งที่จำเป็นเพื่อยืนหยัดในงานที่ตนได้เริ่มต้นไว้ และไม่ยอมพ่ายแพ้ต่อนายเก่าของตนอีกครั้ง ผู้ซึ่งได้ทำให้เขาห่างไกลจากพระเจ้าและผู้ช่วยให้รอด และนำเขาไปสู่ความพินาศ </w:t>
      </w:r>
    </w:p>
    <w:p w14:paraId="1B465E9D" w14:textId="77777777" w:rsidR="00C00D83" w:rsidRPr="008C7964" w:rsidRDefault="001F2820" w:rsidP="00C66836">
      <w:pPr>
        <w:widowControl w:val="0"/>
        <w:ind w:firstLine="720"/>
        <w:rPr>
          <w:lang w:val="ru-RU"/>
        </w:rPr>
      </w:pPr>
      <w:r w:rsidRPr="008C7964">
        <w:rPr>
          <w:lang w:val="ru-RU"/>
        </w:rPr>
        <w:t xml:space="preserve">คำถามที่เกิดขึ้นตอนนี้คือ: เขาควรไปที่ใด และต้องทำอะไร เพื่อจะถึงจุดหมาย และไปถึงที่นั่นอย่างถูกต้อง ตรงทาง รวดเร็ว และประสบความสำเร็จ? เป้าหมายที่ผู้แสวงหาต้องมุ่งความสนใจและพยายามทั้งหมดไปนั้น ก็คือเป้าหมายสูงสุดของมนุษยชาติและการสร้างขึ้นแห่งความรอด นั่นคือ การร่วมเป็นหนึ่งเดียวกับพระเจ้า การรวมเป็นหนึ่งกับพระองค์อย่างแท้จริง และการได้รับการพิจารณาว่าสมควรให้พระองค์สถิตอยู่ภายใน เพียงเมื่อจิตวิญญาณที่แสวงหาและเต็มไปด้วยความกระตือรือร้นได้บรรลุถึงพระเจ้า ลิ้มรสพระองค์ และได้รับความพึงพอใจแล้วเท่านั้น จึงจะพบความสงบได้ ดังนั้น กฎข้อแรกสำหรับเขาคือ: </w:t>
      </w:r>
      <w:r w:rsidR="003B6B8C" w:rsidRPr="008C7964">
        <w:rPr>
          <w:i/>
          <w:lang w:val="ru-RU"/>
        </w:rPr>
        <w:t>‘จงแสวงหาพระเจ้าและฤทธิ์เดชของพระองค์ จงแสวงหาพระพักตร์ของพระองค์เสมอ</w:t>
      </w:r>
      <w:r w:rsidRPr="008C7964">
        <w:rPr>
          <w:lang w:val="ru-RU"/>
        </w:rPr>
        <w:t>’ (สดุดี 104</w:t>
      </w:r>
      <w:r w:rsidR="003A252A" w:rsidRPr="008C7964">
        <w:rPr>
          <w:lang w:val="ru-RU"/>
        </w:rPr>
        <w:t>:</w:t>
      </w:r>
      <w:r w:rsidRPr="008C7964">
        <w:rPr>
          <w:lang w:val="ru-RU"/>
        </w:rPr>
        <w:t xml:space="preserve">4) สิ่งที่พรนี้ประกอบด้วยนั้นอยู่เหนือความเข้าใจของมนุษย์ มนุษย์เองจะไม่มีวันคิดถึงระดับความสูงเช่นนี้ได้ แต่เนื่องจากพระเจ้าทรงพอพระทัยที่จะมอบตำแหน่งนี้ให้เขา การที่มนุษย์จะปฏิเสธมันด้วยความไม่เชื่อ ความไม่ใส่ใจ </w:t>
      </w:r>
      <w:r w:rsidRPr="008C7964">
        <w:rPr>
          <w:lang w:val="ru-RU"/>
        </w:rPr>
        <w:lastRenderedPageBreak/>
        <w:t xml:space="preserve">หรือการละเลยมันจากความคิด แม้ในขณะที่กำลังทำงาน ก็ถือเป็นการอวดดี </w:t>
      </w:r>
      <w:r w:rsidRPr="008C7964">
        <w:rPr>
          <w:i/>
          <w:lang w:val="ru-RU"/>
        </w:rPr>
        <w:t>“เราจะอยู่ภายในเขา</w:t>
      </w:r>
      <w:r w:rsidRPr="008C7964">
        <w:rPr>
          <w:lang w:val="ru-RU"/>
        </w:rPr>
        <w:t>” พระเจ้าตรัส “และนี่—ผ่านทางทุกพระบุคคลในพระตรีเอกภาพอันศักดิ์สิทธิ์ที่สุด” (2 โครินธ์ 6</w:t>
      </w:r>
      <w:r w:rsidR="003A252A" w:rsidRPr="008C7964">
        <w:rPr>
          <w:lang w:val="ru-RU"/>
        </w:rPr>
        <w:t>:</w:t>
      </w:r>
      <w:r w:rsidRPr="008C7964">
        <w:rPr>
          <w:lang w:val="ru-RU"/>
        </w:rPr>
        <w:t xml:space="preserve">16) เมื่อกล่าวถึงพระบิดาและตัวพระองค์เอง พระเจ้าตรัสว่า: </w:t>
      </w:r>
      <w:r w:rsidR="00EC2649" w:rsidRPr="008C7964">
        <w:rPr>
          <w:i/>
          <w:lang w:val="ru-RU"/>
        </w:rPr>
        <w:t>“เราจะมาหาเขา</w:t>
      </w:r>
      <w:r w:rsidRPr="008C7964">
        <w:rPr>
          <w:i/>
          <w:lang w:val="ru-RU"/>
        </w:rPr>
        <w:t xml:space="preserve"> </w:t>
      </w:r>
      <w:r w:rsidRPr="008C7964">
        <w:rPr>
          <w:lang w:val="ru-RU"/>
        </w:rPr>
        <w:t xml:space="preserve">(ผู้เชื่อและผู้รัก) </w:t>
      </w:r>
      <w:r w:rsidR="00EC2649" w:rsidRPr="008C7964">
        <w:rPr>
          <w:i/>
          <w:lang w:val="ru-RU"/>
        </w:rPr>
        <w:t>และตั้งบ้านอยู่ร่วมกับเขา</w:t>
      </w:r>
      <w:r w:rsidRPr="008C7964">
        <w:rPr>
          <w:lang w:val="ru-RU"/>
        </w:rPr>
        <w:t>” (ยอห์น 14</w:t>
      </w:r>
      <w:r w:rsidR="003B6B8C" w:rsidRPr="008C7964">
        <w:rPr>
          <w:lang w:val="ru-RU"/>
        </w:rPr>
        <w:t>:</w:t>
      </w:r>
      <w:r w:rsidRPr="008C7964">
        <w:rPr>
          <w:lang w:val="ru-RU"/>
        </w:rPr>
        <w:t xml:space="preserve">23) เกี่ยวกับพระองค์เอง: </w:t>
      </w:r>
      <w:r w:rsidR="00EC2649" w:rsidRPr="008C7964">
        <w:rPr>
          <w:i/>
          <w:lang w:val="ru-RU"/>
        </w:rPr>
        <w:t>‘เราจะเข้ามาหาเขาและรับประทานอาหารร่วมกับเขา</w:t>
      </w:r>
      <w:r w:rsidRPr="008C7964">
        <w:rPr>
          <w:lang w:val="ru-RU"/>
        </w:rPr>
        <w:t>’ (วิวรณ์ 3</w:t>
      </w:r>
      <w:r w:rsidR="00EC2649" w:rsidRPr="008C7964">
        <w:rPr>
          <w:lang w:val="ru-RU"/>
        </w:rPr>
        <w:t>:</w:t>
      </w:r>
      <w:r w:rsidRPr="008C7964">
        <w:rPr>
          <w:lang w:val="ru-RU"/>
        </w:rPr>
        <w:t xml:space="preserve">20); และชัดเจนยิ่งขึ้น: </w:t>
      </w:r>
      <w:r w:rsidR="00EC2649" w:rsidRPr="008C7964">
        <w:rPr>
          <w:i/>
          <w:lang w:val="ru-RU"/>
        </w:rPr>
        <w:t>‘เราอยู่ในพระบิดาของเรา และท่านอยู่ในเรา และเราอยู่ในท่าน</w:t>
      </w:r>
      <w:r w:rsidRPr="008C7964">
        <w:rPr>
          <w:lang w:val="ru-RU"/>
        </w:rPr>
        <w:t>’ (ยอห์น 14</w:t>
      </w:r>
      <w:r w:rsidR="00EC2649" w:rsidRPr="008C7964">
        <w:rPr>
          <w:lang w:val="ru-RU"/>
        </w:rPr>
        <w:t>:</w:t>
      </w:r>
      <w:r w:rsidRPr="008C7964">
        <w:rPr>
          <w:lang w:val="ru-RU"/>
        </w:rPr>
        <w:t xml:space="preserve">20). ส่วนพระวิญญาณบริสุทธิ์ อัครทูตกล่าวว่า: </w:t>
      </w:r>
      <w:r w:rsidR="00EC2649" w:rsidRPr="008C7964">
        <w:rPr>
          <w:i/>
          <w:lang w:val="ru-RU"/>
        </w:rPr>
        <w:t>‘พระวิญญาณของพระเจ้าสถิตอยู่ในท่าน</w:t>
      </w:r>
      <w:r w:rsidRPr="008C7964">
        <w:rPr>
          <w:lang w:val="ru-RU"/>
        </w:rPr>
        <w:t>’ (โรม 8</w:t>
      </w:r>
      <w:r w:rsidR="00EC2649" w:rsidRPr="008C7964">
        <w:rPr>
          <w:lang w:val="ru-RU"/>
        </w:rPr>
        <w:t>:</w:t>
      </w:r>
      <w:r w:rsidRPr="008C7964">
        <w:rPr>
          <w:lang w:val="ru-RU"/>
        </w:rPr>
        <w:t xml:space="preserve">9). </w:t>
      </w:r>
    </w:p>
    <w:p w14:paraId="75A864EE" w14:textId="77777777" w:rsidR="00C00D83" w:rsidRPr="008C7964" w:rsidRDefault="001F2820" w:rsidP="00C66836">
      <w:pPr>
        <w:widowControl w:val="0"/>
        <w:ind w:firstLine="720"/>
        <w:rPr>
          <w:lang w:val="ru-RU"/>
        </w:rPr>
      </w:pPr>
      <w:r w:rsidRPr="008C7964">
        <w:rPr>
          <w:lang w:val="ru-RU"/>
        </w:rPr>
        <w:t>ควรสังเกตว่า การอยู่ภายในนี้ของพระเจ้าไม่ใช่เพียงการอยู่ภายในทางจิตใจเท่านั้น เช่นที่เกิดขึ้นในการใคร่ครวญถึงพระเจ้าของมนุษย์และภายใต้พระคุณของพระเจ้า แต่เป็นการรวมตัวที่มีชีวิตชีวาและสำคัญยิ่ง ซึ่งสิ่งแรกต้องถูกมองว่าเป็นเพียงวิธีการเท่านั้น การมุ่งมั่นทางปัญญาและใจที่มุ่งสู่พระเจ้า ภายใต้พระคุณของพระเจ้า เตรียมมนุษย์ให้รับพระเจ้าในความจริง; นี่คือความรวมเป็นหนึ่ง ซึ่ง</w:t>
      </w:r>
      <w:r w:rsidR="00501C49" w:rsidRPr="008C7964">
        <w:rPr>
          <w:i/>
          <w:iCs/>
          <w:lang w:val="ru-RU"/>
        </w:rPr>
        <w:t>พระเจ้าไม่</w:t>
      </w:r>
      <w:r w:rsidRPr="008C7964">
        <w:rPr>
          <w:lang w:val="ru-RU"/>
        </w:rPr>
        <w:t xml:space="preserve">ดูดซับกำลังหรือความเป็นบุคคลของมนุษย์ </w:t>
      </w:r>
      <w:r w:rsidR="00501C49" w:rsidRPr="008C7964">
        <w:rPr>
          <w:i/>
          <w:iCs/>
          <w:lang w:val="ru-RU"/>
        </w:rPr>
        <w:t xml:space="preserve">แต่ทรงก่อให้เกิดทั้งความประสงค์และการกระทำในตัวเขาตามความพอพระทัยของพระองค์ </w:t>
      </w:r>
      <w:r w:rsidRPr="008C7964">
        <w:rPr>
          <w:lang w:val="ru-RU"/>
        </w:rPr>
        <w:t>(ฟิลิปปี 2</w:t>
      </w:r>
      <w:r w:rsidR="00501C49" w:rsidRPr="008C7964">
        <w:rPr>
          <w:lang w:val="ru-RU"/>
        </w:rPr>
        <w:t>:</w:t>
      </w:r>
      <w:r w:rsidRPr="008C7964">
        <w:rPr>
          <w:lang w:val="ru-RU"/>
        </w:rPr>
        <w:t xml:space="preserve">13); และตามคำกล่าวของอัครทูต </w:t>
      </w:r>
      <w:r w:rsidR="00501C49" w:rsidRPr="008C7964">
        <w:rPr>
          <w:i/>
          <w:iCs/>
          <w:lang w:val="ru-RU"/>
        </w:rPr>
        <w:t xml:space="preserve">ไม่ใช่เขาอีกต่อไปที่ดำรงชีวิต แต่เป็นพระคริสต์ที่ดำรงชีวิตในตัวเขา </w:t>
      </w:r>
      <w:r w:rsidRPr="008C7964">
        <w:rPr>
          <w:lang w:val="ru-RU"/>
        </w:rPr>
        <w:t>(</w:t>
      </w:r>
      <w:r w:rsidR="009530D1">
        <w:rPr>
          <w:lang w:val="ru-RU"/>
        </w:rPr>
        <w:t xml:space="preserve">ดู </w:t>
      </w:r>
      <w:r w:rsidRPr="008C7964">
        <w:rPr>
          <w:lang w:val="ru-RU"/>
        </w:rPr>
        <w:t>กาลาเทีย 2</w:t>
      </w:r>
      <w:r w:rsidR="00501C49" w:rsidRPr="008C7964">
        <w:rPr>
          <w:lang w:val="ru-RU"/>
        </w:rPr>
        <w:t>:</w:t>
      </w:r>
      <w:r w:rsidRPr="008C7964">
        <w:rPr>
          <w:lang w:val="ru-RU"/>
        </w:rPr>
        <w:t xml:space="preserve">20) นี่คือเป้าหมายไม่เพียงแต่มนุษย์ แต่ยังรวมถึงพระเจ้าเองด้วย ทุกสิ่งที่ถูกสร้างขึ้นล้วนตั้งอยู่ในพระเจ้าและผ่านทางพระเจ้า สิ่งมีชีวิตที่มีเสรีภาพถูกปล่อยให้ดำเนินไปตามวิถีของตนเอง แต่ไม่ใช่แบบถาวรหรือตลอดไป; หากแต่เพื่อให้พวกเขาเองสามารถมอบตัวให้กับพระเจ้าผู้ทรงฤทธานุภาพสูงสุด โดยไม่ก่อตั้งอาณาจักรที่แยกตัวและเป็นอิสระจากพระเจ้าภายในอาณาจักรของพระเจ้า อาจดูแปลกที่การร่วมเป็นหนึ่งกับพระเจ้ายังต้องบรรลุได้ ทั้งที่มันมีอยู่แล้วหรือได้รับการประทานในศีลล้างบาปหรือศีลแก้บาป เพราะมีคำกล่าวว่า: </w:t>
      </w:r>
      <w:r w:rsidR="003B555E" w:rsidRPr="008C7964">
        <w:rPr>
          <w:i/>
          <w:lang w:val="ru-RU"/>
        </w:rPr>
        <w:t>‘ท่านทั้งหลายที่ได้รับการบัพติศมาในพระคริสต์ ได้สวมใส่พระคริสต์แล้ว</w:t>
      </w:r>
      <w:r w:rsidRPr="008C7964">
        <w:rPr>
          <w:lang w:val="ru-RU"/>
        </w:rPr>
        <w:t>’ (กาลาเทีย 3</w:t>
      </w:r>
      <w:r w:rsidR="003B555E" w:rsidRPr="008C7964">
        <w:rPr>
          <w:lang w:val="ru-RU"/>
        </w:rPr>
        <w:t>:</w:t>
      </w:r>
      <w:r w:rsidRPr="008C7964">
        <w:rPr>
          <w:lang w:val="ru-RU"/>
        </w:rPr>
        <w:t xml:space="preserve">27); หรือ: </w:t>
      </w:r>
      <w:r w:rsidR="003B555E" w:rsidRPr="008C7964">
        <w:rPr>
          <w:i/>
          <w:lang w:val="ru-RU"/>
        </w:rPr>
        <w:t>‘ท่านได้ตายแล้ว และชีวิตของท่านถูกซ่อนไว้กับพระคริสต์ในพระเจ้า</w:t>
      </w:r>
      <w:r w:rsidRPr="008C7964">
        <w:rPr>
          <w:lang w:val="ru-RU"/>
        </w:rPr>
        <w:t>’ (โคโลสี 3</w:t>
      </w:r>
      <w:r w:rsidR="003B555E" w:rsidRPr="008C7964">
        <w:rPr>
          <w:lang w:val="ru-RU"/>
        </w:rPr>
        <w:t>:</w:t>
      </w:r>
      <w:r w:rsidRPr="008C7964">
        <w:rPr>
          <w:lang w:val="ru-RU"/>
        </w:rPr>
        <w:t xml:space="preserve">3) แท้จริงแล้ว ด้วยสามัญสำนึกเพียงอย่างเดียว พระเจ้าทรงสถิตอยู่ทุกหนทุกแห่ง </w:t>
      </w:r>
      <w:r w:rsidR="00BC746A" w:rsidRPr="008C7964">
        <w:rPr>
          <w:i/>
          <w:lang w:val="ru-RU"/>
        </w:rPr>
        <w:t>ไม่ห่างไกลจากใครในพวกเราเลย เพื่อที่เราจะได้</w:t>
      </w:r>
      <w:r w:rsidRPr="008C7964">
        <w:rPr>
          <w:i/>
          <w:lang w:val="ru-RU"/>
        </w:rPr>
        <w:t xml:space="preserve">พบพระองค์ </w:t>
      </w:r>
      <w:r w:rsidRPr="008C7964">
        <w:rPr>
          <w:lang w:val="ru-RU"/>
        </w:rPr>
        <w:t>(</w:t>
      </w:r>
      <w:r w:rsidR="00BC746A" w:rsidRPr="008C7964">
        <w:rPr>
          <w:lang w:val="ru-RU"/>
        </w:rPr>
        <w:t xml:space="preserve">ดู </w:t>
      </w:r>
      <w:r w:rsidRPr="008C7964">
        <w:rPr>
          <w:lang w:val="ru-RU"/>
        </w:rPr>
        <w:t>กิจการ 17</w:t>
      </w:r>
      <w:r w:rsidR="00BC746A" w:rsidRPr="008C7964">
        <w:rPr>
          <w:lang w:val="ru-RU"/>
        </w:rPr>
        <w:t>:</w:t>
      </w:r>
      <w:r w:rsidRPr="008C7964">
        <w:rPr>
          <w:lang w:val="ru-RU"/>
        </w:rPr>
        <w:t xml:space="preserve">27) และพระองค์ทรงพร้อมที่จะประทับอยู่ภายในผู้ใดก็ตามที่เตรียมตัวรับพระองค์ มีเพียงความไม่เต็มใจ ความละเลย และความผิดบาปเท่านั้นที่แยกเราออกจากพระองค์ เมื่อผู้สำนึกผิดได้ละทิ้งทุกสิ่งและมอบตัวให้พระเจ้าแล้ว อะไรเล่าที่จะขัดขวางพระเจ้าไม่ให้ประทับอยู่ภายในเขา? </w:t>
      </w:r>
    </w:p>
    <w:p w14:paraId="583502A2" w14:textId="77777777" w:rsidR="00C00D83" w:rsidRPr="008C7964" w:rsidRDefault="001F2820" w:rsidP="00C72FA2">
      <w:pPr>
        <w:widowControl w:val="0"/>
        <w:ind w:firstLine="720"/>
        <w:rPr>
          <w:lang w:val="ru-RU"/>
        </w:rPr>
      </w:pPr>
      <w:r w:rsidRPr="008C7964">
        <w:rPr>
          <w:lang w:val="ru-RU"/>
        </w:rPr>
        <w:t xml:space="preserve">เพื่อขจัดความสับสนเช่นนี้ จำเป็นต้องแยกแยะระหว่างรูปแบบต่าง ๆ ของการร่วมเป็นหนึ่งเดียวกับพระเจ้า มันเริ่มต้นตั้งแต่ช่วงเวลาที่จิตสำนึกตื่นขึ้น และแสดงออกทางฝ่ายบุคคลเป็นการแสวงหาและความปรารถนาต่อพระเจ้า ส่วนทางฝ่ายพระเจ้าคือการประทานพระคุณ ความช่วยเหลือ และการคุ้มครอง แต่พระเจ้ายังอยู่ภายนอกบุคคล และบุคคลยังอยู่ภายนอกพระเจ้า ทั้งสองยังไม่ซึมซับหรือเข้าสู่กันและกัน ในศีลล้างบาปหรือศีลอภัยบาป พระเจ้าผ่านพระคุณของพระองค์ เข้าสู่ตัวบุคคล สื่อสารกับเขาอย่างชัดเจน และให้เขาได้ลิ้มรสความหวานชื่นเต็มที่ของพระเจ้า อย่างอุดมสมบูรณ์และชัดเจนตามที่ควรแก่ผู้สมบูรณ์แบบ; แต่แล้วพระองค์ก็ซ่อนการปรากฏตัวของความสัมพันธ์นี้ไว้ และฟื้นฟูมันขึ้นเพียงเป็นครั้งคราว—และแม้ในครั้งนั้นก็เพียงเล็กน้อย เหมือนภาพสะท้อนมากกว่าต้นฉบับ—ทำให้มนุษย์ยังคงไม่รู้ถึงพระองค์เองและถึงการที่พระองค์สถิตอยู่ภายในตัวเขา จนถึงขั้นหนึ่งของความเจริญเติบโตหรือการอบรมเลี้ยงดู ตามการชี้นำอันชาญฉลาดของพระองค์ อย่างไรก็ตาม หลังจากนี้ พระเจ้าจะแสดงการประทับอยู่ของพระองค์ในจิตวิญญาณของมนุษย์อย่างชัดเจน ซึ่งมนุษย์ผู้นั้นจะกลายเป็นวิหารของพระตรีเอกภาพที่เติมเต็มเขา </w:t>
      </w:r>
    </w:p>
    <w:p w14:paraId="04B2EA94" w14:textId="77777777" w:rsidR="00C00D83" w:rsidRPr="008C7964" w:rsidRDefault="00C66836" w:rsidP="002D72BA">
      <w:pPr>
        <w:widowControl w:val="0"/>
        <w:rPr>
          <w:lang w:val="ru-RU"/>
        </w:rPr>
      </w:pPr>
      <w:r>
        <w:rPr>
          <w:lang w:val="ru-RU"/>
        </w:rPr>
        <w:tab/>
      </w:r>
      <w:r w:rsidR="001F2820" w:rsidRPr="008C7964">
        <w:rPr>
          <w:lang w:val="ru-RU"/>
        </w:rPr>
        <w:t xml:space="preserve">ดังนั้น จึงมีสามประเภทของการร่วมเป็นหนึ่งเดียวกับพระเจ้า: ประเภทหนึ่งคือทางจิตวิญญาณ ซึ่งเกิดขึ้นในช่วงเวลาของการกลับใจ ส่วนอีกสองประเภทเป็นแบบจริงจัง; แต่หนึ่งในนั้นถูกซ่อนเร้น ไม่ปรากฏต่อผู้อื่น และไม่เป็นที่รู้ตัวของบุคคลนั้นเอง ส่วนอีกประเภทหนึ่งปรากฏชัดเจนแม้ต่อผู้อื่น ประเภทแรกของการร่วมสัมพันธ์ ซึ่งเป็นประเภทที่เข้าใจได้และพบเห็นได้บ่อยที่สุด ไม่สิ้นสุดลงในขั้นที่สองหรือแม้กระทั่งขั้นที่สาม เพราะชีวิตทางจิตวิญญาณคือชีวิตทางปัญญา; แต่ในขั้นเหล่านี้ มันแตกต่างจากขั้นแรกในธรรมชาติที่แท้จริง ซึ่งไม่อาจแสดงออกได้ด้วยคำพูดได้ ชีวิตทางจิตวิญญาณทั้งหมดประกอบด้วยการเปลี่ยนผ่านจากความสัมพันธ์ทางจิตกับพระเจ้าไปสู่ความสัมพันธ์ที่จริงจัง มีชีวิตชีวา สามารถรับรู้ได้ และปรากฏชัด </w:t>
      </w:r>
    </w:p>
    <w:p w14:paraId="5EDDEE8E" w14:textId="77777777" w:rsidR="00C00D83" w:rsidRPr="008C7964" w:rsidRDefault="00C66836" w:rsidP="002D72BA">
      <w:pPr>
        <w:widowControl w:val="0"/>
        <w:rPr>
          <w:lang w:val="ru-RU"/>
        </w:rPr>
      </w:pPr>
      <w:r>
        <w:rPr>
          <w:lang w:val="ru-RU"/>
        </w:rPr>
        <w:tab/>
      </w:r>
      <w:r w:rsidR="001F2820" w:rsidRPr="008C7964">
        <w:rPr>
          <w:lang w:val="ru-RU"/>
        </w:rPr>
        <w:t xml:space="preserve">เราพิจารณาถึงผู้สำนึกผิด — คือผู้ที่ได้เข้าสู่ความสัมพันธ์กับพระเจ้าอย่างแท้จริงแล้ว แม้ความสัมพันธ์นี้ยังซ่อนเร้น </w:t>
      </w:r>
      <w:r w:rsidR="001F2820" w:rsidRPr="008C7964">
        <w:rPr>
          <w:lang w:val="ru-RU"/>
        </w:rPr>
        <w:lastRenderedPageBreak/>
        <w:t xml:space="preserve">เป็นความลับ และยังไม่ถูกเปิดเผย — และผู้ที่มีเป้าหมายคือการบรรลุถึงความสัมพันธ์ที่สมบูรณ์ สามารถรับรู้ได้ และจับต้องได้ เราต้องกำหนดความหมายของสิ่งเหล่านี้ให้ชัดเจนยิ่งขึ้นสำหรับตัวเราเอง และต้องมั่นใจในสิ่งนั้น เพราะกิจกรรมทั้งหมดของผู้กลับใจเพื่อความรอดต้องถูกสร้างขึ้นบนพื้นฐานของแนวคิดเหล่านี้; คือ: ในศีลสารภาพ (หรือศีลล้างบาป) พระคุณจะลงมาในลักษณะที่จิตสามารถรับรู้ได้ แต่หลังจากนั้นจะถูกซ่อนจากจิตสำนึก แม้ในความเป็นจริงพระคุณนั้นไม่ได้จากไป — และสิ่งนี้จะดำเนินต่อไปจนกว่าหัวใจจะได้รับการชำระให้บริสุทธิ์ เมื่อนั้นพระคุณจะถูกหลั่งไหลลงมาอย่างชัดเจนและถาวร เป็นที่ชัดเจนว่า มีเพียงบรรดาพระบิดาศักดิ์สิทธิ์เท่านั้นที่สามารถเป็นผู้นำทางให้เราในเรื่องนี้ได้ ในบรรดาท่านเหล่านั้น ไม่มีใครอธิบายเรื่องนี้ได้ดีเท่ากับนักบุญไดอาโดคัส พระสังฆราชแห่งโฟติกี และนักบุญมาคาริอุสแห่งอียิปต์ ขอให้เราอ้างอิงคำพยานของท่านเพื่อสนับสนุนข้อเสนอของเรา </w:t>
      </w:r>
    </w:p>
    <w:p w14:paraId="03159FAC" w14:textId="77777777" w:rsidR="00C00D83" w:rsidRPr="008C7964" w:rsidRDefault="007677CE" w:rsidP="00C72FA2">
      <w:pPr>
        <w:rPr>
          <w:lang w:val="ru-RU"/>
        </w:rPr>
      </w:pPr>
      <w:r w:rsidRPr="008C7964">
        <w:rPr>
          <w:b/>
          <w:lang w:val="ru-RU"/>
        </w:rPr>
        <w:tab/>
      </w:r>
      <w:r w:rsidR="001F2820" w:rsidRPr="008C7964">
        <w:rPr>
          <w:b/>
          <w:lang w:val="ru-RU"/>
        </w:rPr>
        <w:t>พระคุณถูกปลูกฝังในตัวบุคคลและอยู่กับเขาตั้งแต่ช่วงเวลาที่เขาได้รับศีลศักดิ์สิทธิ์</w:t>
      </w:r>
      <w:r w:rsidR="001F2820" w:rsidRPr="008C7964">
        <w:rPr>
          <w:lang w:val="ru-RU"/>
        </w:rPr>
        <w:t xml:space="preserve"> “พระคุณ” นักบุญไดอาโดคัสกล่าวว่า “ตั้งแต่ช่วงเวลาที่เราได้รับศีลล้างบาป (หรือการกลับใจ) พระคุณก็มาสถิตอยู่ในส่วน</w:t>
      </w:r>
      <w:r w:rsidR="001F2820" w:rsidRPr="008C7964">
        <w:t>ลึก</w:t>
      </w:r>
      <w:r w:rsidR="001F2820" w:rsidRPr="008C7964">
        <w:rPr>
          <w:lang w:val="ru-RU"/>
        </w:rPr>
        <w:t>ที่สุดของจิตวิญญาณ…” นอกจากนี้: “พระคุณอันศักดิ์สิทธิ์ ผ่านทางศีลล้างบาปอันศักดิ์สิทธิ์ ผสานตัวเข้ากับความรักที่ไม่อาจบรรยายได้ ด้วยลักษณะของภาพลักษณ์ตามพระฉายาของพระเจ้า เป็นเครื่องหมายแห่งความเหมือน” นักบุญมาคาริอุส: “พระคุณอยู่ร่วมกับบุคคลนั้นเสมอมา โดยได้รวมตัวและหยั่งรากลึกในตัวเขาตั้งแต่วัยเยาว์ ราวกับเป็นสิ่งธรรมชาติและแยกไม่ออกจากหัวใจของเขา จนกลายเป็นหนึ่งเดียวกับเขา”</w:t>
      </w:r>
    </w:p>
    <w:p w14:paraId="6F9B340B" w14:textId="77777777" w:rsidR="00C00D83" w:rsidRPr="008C7964" w:rsidRDefault="007677CE" w:rsidP="002D72BA">
      <w:pPr>
        <w:widowControl w:val="0"/>
        <w:rPr>
          <w:lang w:val="ru-RU"/>
        </w:rPr>
      </w:pPr>
      <w:r w:rsidRPr="008C7964">
        <w:rPr>
          <w:b/>
          <w:lang w:val="ru-RU"/>
        </w:rPr>
        <w:tab/>
      </w:r>
      <w:r w:rsidR="001F2820" w:rsidRPr="008C7964">
        <w:rPr>
          <w:b/>
          <w:lang w:val="ru-RU"/>
        </w:rPr>
        <w:t>ผ่านทางการสถิตครั้งแรกในจิตใจผ่านทางศีลศักดิ์สิทธิ์ พระคุณนี้ทำให้บุคคลสามารถมีส่วนร่วมอย่างเต็มที่ในความสุขอันล้นพ้นแห่งการร่วมเป็นหนึ่งเดียวกับพระเจ้า</w:t>
      </w:r>
      <w:r w:rsidR="001F2820" w:rsidRPr="008C7964">
        <w:rPr>
          <w:lang w:val="ru-RU"/>
        </w:rPr>
        <w:t xml:space="preserve"> “พระวิญญาณบริสุทธิ์ยิ่ง” นักบุญไดอาโดคัสกล่าวว่า “ในขั้นต้นของการเจริญเติบโตทางจิตวิญญาณของเรา หากเรารักคุณธรรมของพระเจ้าด้วยความกระตือรือร้น พระวิญญาณบริสุทธิ์ยิ่งจะประทานให้จิตได้ลิ้มรสความหวานชื่นของพระเจ้าอย่างเต็มเปี่ยมและน่าพึงพอใจด้วยประสาทสัมผัสทั้งปวง เพื่อให้จิตใจมีความรู้ที่ชัดเจนเกี่ยวกับรางวัลสูงสุดสำหรับงานที่พระเจ้าทรงพอพระทัย นอกจากนี้: ‘พระคุณมักส่องแสงให้จิตวิญญาณด้วยแสงสว่างของพระองค์ก่อนเป็นอันดับแรก เพื่อให้จิตวิญญาณสามารถรับรู้ได้อย่างเต็มเปี่ยม’ การลงมาของพระคุณที่สัมผัสได้นี้ ในขั้นต้นถูกแสดงด้วยเครื่องแต่งกายสีขาวที่ผู้รับบัพติศมาสวมใส่เป็นเวลาเจ็ดวัน ว่านี่ไม่ใช่เพียงพิธีกรรมเท่านั้น สามารถเห็นได้ชัดจากตัวอย่างของผู้กลับใจที่ศักดิ์สิทธิ์ เพราะบางคนถูกหุ้มห่อด้วยแสงอย่างเห็นได้ชัด บางคนมีนกพิราบลงมาบนตัว และบางคนมีใบหน้าสว่างไสว อย่างไรก็ตาม โดยทั่วไปแล้ว ผู้ที่เข้าใกล้พระเจ้าอย่างแท้จริงทุกคน ล้วนได้สัมผัสประสบการณ์นี้ในฐานะการกระโดดโลดเต้นของจิตวิญญาณ ซึ่งคล้ายกับที่ผู้มาก่อนพระเจ้าได้กระโดดโลดเต้นในครรภ์ของเอลิซาเบธ เมื่อพระมารดาของพระเจ้า และในพระองค์คือพระเจ้าเอง กำลังเสด็จมา ชีวิตของซีเมโอนและยอห์น (21 กรกฎาคม) เล่าว่าพวกเขาเห็นแสงสว่างล้อมรอบพี่น้องผู้ได้รับการบัพติศมาและได้ปฏิญาณตนเป็นนักบวช — และสิ่งนี้คงอยู่เป็นเวลาเจ็ดวัน เมื่อพวกเขาได้รู้สึกถึงการทรงงานพิเศษของพระเจ้าภายในตนเอง หลังจากรับคำปฏิญาณเป็นนักบวช พวกเขาจึงพยายามรักษาสิ่งนี้ไว้ตลอดไป ด้วยเหตุนี้ พวกเขาจึงรีบถอนตัวเข้าสู่ความสันโดษทันที — ซึ่งเป็นรูปแบบการปฏิบัติธรรมที่เหมาะสมที่สุดสำหรับจุดมุ่งหมายนี้ </w:t>
      </w:r>
    </w:p>
    <w:p w14:paraId="30286A6F" w14:textId="77777777" w:rsidR="00C00D83" w:rsidRPr="008C7964" w:rsidRDefault="00D2235B" w:rsidP="002D72BA">
      <w:pPr>
        <w:widowControl w:val="0"/>
        <w:rPr>
          <w:lang w:val="ru-RU"/>
        </w:rPr>
      </w:pPr>
      <w:r w:rsidRPr="008C7964">
        <w:rPr>
          <w:b/>
          <w:lang w:val="ru-RU"/>
        </w:rPr>
        <w:tab/>
      </w:r>
      <w:r w:rsidR="001F2820" w:rsidRPr="008C7964">
        <w:rPr>
          <w:b/>
          <w:lang w:val="ru-RU"/>
        </w:rPr>
        <w:t>จากนั้น พระคุณก็ซ่อนตัวจากผู้ที่กำลังได้รับการช่วยให้รอด</w:t>
      </w:r>
      <w:r w:rsidR="001F2820" w:rsidRPr="008C7964">
        <w:rPr>
          <w:lang w:val="ru-RU"/>
        </w:rPr>
        <w:t>; และแม้พระคุณจะยังคงอยู่ภายในเขาและกำลังทำงานอยู่ แต่พระคุณทำเช่นนั้นในลักษณะที่เขาไม่สังเกตเห็น และเขาไม่รู้ตัวถึงขนาดที่เขามักคิดว่าตนเองถูกพระเจ้าทอดทิ้งและถูกกำหนดให้พินาศ ซึ่งทำให้เขาตกอยู่ในความเศร้าโศก การคร่ำครวญ และแม้กระทั่งความสิ้นหวังเล็กน้อย ดังนั้น นักบุญไดอาโดคัส (Saint Diadochus) ตามข้อความที่อ้างถึงข้างต้น ได้กล่าวต่อว่า: “นอกจากนี้ ในช่วงเวลาที่ยาวนานหลังจากนั้น พระองค์ยังทรงซ่อนเร้นความล้ำค่าของของขวัญที่ให้ชีวิตนี้ไว้ เพื่อว่าเรา แม้จะปฏิบัติคุณธรรมทั้งหมดแล้ว ก็ยังอาจมองว่าตนเองเป็นเพียงความว่างเปล่าโดยสิ้นเชิง เพราะเรายังไม่ได้ทำให้ความรักอันศักดิ์สิทธิ์ กลายเป็นนิสัยภายใน</w:t>
      </w:r>
      <w:r w:rsidR="00F56144" w:rsidRPr="008C7964">
        <w:rPr>
          <w:lang w:val="ru-RU"/>
        </w:rPr>
        <w:t>ตัวเรา”</w:t>
      </w:r>
      <w:r w:rsidR="001F2820" w:rsidRPr="008C7964">
        <w:rPr>
          <w:lang w:val="ru-RU"/>
        </w:rPr>
        <w:t xml:space="preserve"> “แต่เมื่อเราคงที่ในการต่อสู้ทางจิตวิญญาณ พระองค์จะทรงกระทำการลับของพระองค์ภายในจิตวิญญาณที่แสวงหาพระเจ้าด้วยวิธีที่จิตวิญญาณนั้นไม่ทราบ เพื่อว่าในขั้นแรก พระองค์จะทรงนำเรา—ที่ถูกเรียกจากความไม่รู้สู่ความรู้—</w:t>
      </w:r>
      <w:r w:rsidR="001F2820" w:rsidRPr="008C7964">
        <w:rPr>
          <w:lang w:val="ru-RU"/>
        </w:rPr>
        <w:lastRenderedPageBreak/>
        <w:t>ให้ก้าวเข้าสู่ทางแห่งการใคร่ครวญพระเจ้าด้วยความยินดี; และในขั้นที่สอง ท่ามกลางการต่อสู้ของเรา พระองค์จะทรงปกป้องความรู้ของเราจากความหยิ่งยโส” ในส่วนอื่น ๆ เขาอธิบายว่าพระคุณทำงานอย่างไรโดยทั่วไป: “พระคุณในขั้นแรกจะซ่อนตัวไว้ รอคอยความสมัครใจของจิตวิญญาณ; และทันทีที่บุคคลหันมาหาพระเจ้าอย่างเต็มที่ พระคุณก็จะเปิดเผยตัวให้หัวใจรับรู้ผ่านความรู้สึกที่ไม่อาจบรรยายได้ และรอคอยการตอบสนองของจิตวิญญาณอีกครั้ง, และในระหว่างนั้น ก็ปล่อยให้ลูกศรของมารร้ายเข้าถึงส่วนลึกที่สุดของจิตวิญญาณ เพื่อให้จิตวิญญาณนั้นแสวงหา</w:t>
      </w:r>
      <w:r w:rsidR="00FA3377">
        <w:rPr>
          <w:lang w:val="ru-RU"/>
        </w:rPr>
        <w:t>พระเจ้า</w:t>
      </w:r>
      <w:r w:rsidR="001F2820" w:rsidRPr="008C7964">
        <w:rPr>
          <w:lang w:val="ru-RU"/>
        </w:rPr>
        <w:t>ด้วยเจตจำนงที่ร้อนแรงที่สุดและท่าทีที่ถ่อมตนที่สุด</w:t>
      </w:r>
      <w:r w:rsidR="00FA3377">
        <w:rPr>
          <w:lang w:val="ru-RU"/>
        </w:rPr>
        <w:t xml:space="preserve">… </w:t>
      </w:r>
      <w:r w:rsidR="001F2820" w:rsidRPr="008C7964">
        <w:rPr>
          <w:lang w:val="ru-RU"/>
        </w:rPr>
        <w:t>อย่างไรก็ตาม ต้องเข้าใจว่า แม้พระคุณจะซ่อนการปรากฏตัวจากจิตวิญญาณ แต่มันก็ยังคงให้ความช่วยเหลือในแบบที่ซ่อนเร้น เพื่อแสดงให้ศัตรูเห็นว่าชัยชนะเป็นของจิตวิญญาณเพียงผู้เดียว นั่นคือเหตุผลที่จิตวิญญาณจึงพบว่าตัวเองอยู่ในภาวะท้อแท้ ความเศร้า ความอับอาย และแม้กระทั่งความสิ้นหวังในระดับปานกลาง’ และนักบุญมาคาริอุสแห่งอียิปต์กล่าวว่า “พลังแห่งพระคุณของพระเจ้า ซึ่งอยู่ภายในมนุษย์ (และได้ถูกประทานไว้แล้ว) และของขวัญแห่งพระวิญญาณบริสุทธิ์ ซึ่งจิตวิญญาณที่ซื่อสัตย์ได้รับการพิจารณาว่าสมควรได้รับผ่านความพยายามอันยิ่งใหญ่—ผ่านการรอคอยอันยาวนาน ความอดทนอันยาวนาน การทดลอง และการทดสอบ</w:t>
      </w:r>
      <w:r w:rsidR="00EC4FF7" w:rsidRPr="008C7964">
        <w:rPr>
          <w:lang w:val="ru-RU"/>
        </w:rPr>
        <w:t>—นั้นได้รับการบรรลุ”</w:t>
      </w:r>
      <w:r w:rsidR="001F2820" w:rsidRPr="008C7964">
        <w:rPr>
          <w:lang w:val="ru-RU"/>
        </w:rPr>
        <w:t xml:space="preserve"> ซึ่งหมายถึงไม่ใช่การรับครั้งแรก แต่เป็นการสถิตอยู่และทำงานอย่างเต็มที่ ซึ่งเห็นได้ชัดจากคำพูดของท่านที่ว่า พระคุณนั้น ด้วยความอดทนอันยิ่งใหญ่ ปัญญา และการทดสอบจิตใจอย่างลึกลับ เริ่มทำงานในบุคคลที่ได้พยายามมาอย่างยาวนานในสถานการณ์ต่าง ๆ ท่านอธิบายเรื่องนี้โดยใช้ตัวอย่างของอับราฮัม ยาโคบ โยเซฟ และดาวิด ซึ่งหลังจากได้รับคำสัญญาอันยิ่งใหญ่แล้ว ก็ต้องทนทุกข์ทรมานเป็นเวลานานในความมืดมิด จนกระทั่งในที่สุดได้เห็นการสำเร็จของคำสัญญาเหล่านั้น ควรสังเกตว่าความซ่อนเร้นและความไม่ปรากฏนี้ไม่ใช่สิ่งคงที่ แต่บางครั้งก็ถูกขจัดไปด้วยความปลอบประโลม แม้ว่าความปลอบประโลมเหล่านี้จะแตกต่างอย่างสิ้นเชิงจากความปลอบประโลมที่เกิดขึ้นหลังจากการสถิตของพระวิญญาณ </w:t>
      </w:r>
    </w:p>
    <w:p w14:paraId="1987E60A" w14:textId="77777777" w:rsidR="0086040D" w:rsidRPr="008C7964" w:rsidRDefault="00B86DDA" w:rsidP="002D72BA">
      <w:pPr>
        <w:widowControl w:val="0"/>
        <w:rPr>
          <w:lang w:val="ru-RU"/>
        </w:rPr>
      </w:pPr>
      <w:r w:rsidRPr="008C7964">
        <w:rPr>
          <w:b/>
          <w:lang w:val="ru-RU"/>
        </w:rPr>
        <w:tab/>
      </w:r>
      <w:r w:rsidR="001F2820" w:rsidRPr="008C7964">
        <w:rPr>
          <w:b/>
          <w:lang w:val="ru-RU"/>
        </w:rPr>
        <w:t>สุดท้าย เมื่อช่วงเวลาแห่งการร่วมอยู่แบบลับๆ กับพระเจ้าและการทำงานของพระเจ้าภายในจิตวิญญาณนี้สิ้นสุดลง</w:t>
      </w:r>
      <w:r w:rsidR="001F2820" w:rsidRPr="008C7964">
        <w:rPr>
          <w:lang w:val="ru-RU"/>
        </w:rPr>
        <w:t xml:space="preserve">—ซึ่งการต่อเนื่องของช่วงเวลานี้ไม่ได้อยู่ในมือมนุษย์ แต่อยู่ในปัญญาที่นำทางของพระคุณที่ช่วยมนุษย์ให้รอด— </w:t>
      </w:r>
      <w:r w:rsidR="001F2820" w:rsidRPr="008C7964">
        <w:rPr>
          <w:b/>
          <w:lang w:val="ru-RU"/>
        </w:rPr>
        <w:t xml:space="preserve">พระเจ้าจะสถิตในมนุษย์ด้วยวิธีพิเศษ </w:t>
      </w:r>
      <w:r w:rsidR="001F2820" w:rsidRPr="008C7964">
        <w:rPr>
          <w:lang w:val="ru-RU"/>
        </w:rPr>
        <w:t xml:space="preserve">เติมเต็มเขาอย่างเห็นได้ชัด รวมเป็นหนึ่งกับเขา และร่วมสัมพันธ์กับเขา; นี่คือเป้าหมายของทุกการปฏิบัติทางจิตวิญญาณ ทุกความพยายามของมนุษย์ ทั้งงานการช่วยกู้ทั้งหมดจากฝ่ายพระเจ้า และทุกสิ่งที่เกิดขึ้นกับทุกคนในชีวิตปัจจุบันนี้ ตั้งแต่เกิดจนตาย นักบุญมาคาริอุสกล่าวว่า หลังจากผ่านการทดลองอันยาวนาน งานแห่งพระคุณจึงถูกเปิดเผยอย่างสมบูรณ์ในที่สุด และจิตวิญญาณได้รับการรับเป็นบุตรของพระวิญญาณบริสุทธิ์อย่างเต็มที่ พระเจ้าทรงมอบพระองค์เองไว้ในหัวใจ และมนุษย์ได้รับการพิจารณาว่าสมควรที่จะเป็นหนึ่งจิตวิญญาณกับองค์พระผู้เป็นเจ้า ตามคำกล่าวของไดอาโดคัส ผู้ที่ผ่านการทดสอบแล้วจะกลายเป็นที่ประทับของพระวิญญาณบริสุทธิ์ในทุกด้าน พระคุณทรงส่องสว่างทั้งตัวตนของเขาด้วยความรู้สึกลึกซึ้งอันลึกซึ้ง การกระทำนี้แสดงออกหรือมาพร้อมกับวิธีที่แตกต่างกันไปในแต่ละบุคคล </w:t>
      </w:r>
    </w:p>
    <w:p w14:paraId="0D90CC93" w14:textId="77777777" w:rsidR="00C00D83" w:rsidRPr="008C7964" w:rsidRDefault="0086040D" w:rsidP="002D72BA">
      <w:pPr>
        <w:widowControl w:val="0"/>
        <w:rPr>
          <w:lang w:val="ru-RU"/>
        </w:rPr>
      </w:pPr>
      <w:r w:rsidRPr="008C7964">
        <w:rPr>
          <w:lang w:val="ru-RU"/>
        </w:rPr>
        <w:tab/>
      </w:r>
      <w:r w:rsidR="001F2820" w:rsidRPr="008C7964">
        <w:rPr>
          <w:lang w:val="ru-RU"/>
        </w:rPr>
        <w:t xml:space="preserve">สองรูปแบบของการร่วมเป็นหนึ่งกับพระเจ้าอย่างแท้จริงนี้ ได้ถูกบรรยายและอธิบายไว้อย่างงดงามโดยสิราคผู้เปี่ยมด้วยปัญญา เมื่อท่านกล่าวถึง “ปัญญา” ซึ่งไม่ใช่อะไรอื่นนอกจากพระคุณของพระเจ้าที่ช่วยเราให้รอด: </w:t>
      </w:r>
      <w:r w:rsidR="00B4463E" w:rsidRPr="008C7964">
        <w:rPr>
          <w:i/>
          <w:lang w:val="ru-RU"/>
        </w:rPr>
        <w:t>เพราะในตอนแรก เธอจะเดินเคียงข้างเขาบนทางที่คดเคี้ยว ปลูกฝังความกลัวและความหวาดหวั่นในใจเขา และทรมานเขาด้วยการนำทางของเธอ จนกระทั่งเธอแน่ใจในใจเขาและทดสอบเขาด้วยกฎเกณฑ์ของเธอ แต่หลังจากนั้น เธอจะพบเขาบนทางตรง และทำให้เขาชื่นชมยินดี และเปิดเผยความลับของเธอให้เขาทราบ</w:t>
      </w:r>
      <w:r w:rsidR="001F2820" w:rsidRPr="008C7964">
        <w:rPr>
          <w:lang w:val="ru-RU"/>
        </w:rPr>
        <w:t xml:space="preserve"> (Sir. 4</w:t>
      </w:r>
      <w:r w:rsidRPr="008C7964">
        <w:rPr>
          <w:lang w:val="ru-RU"/>
        </w:rPr>
        <w:t>:</w:t>
      </w:r>
      <w:r w:rsidR="001F2820" w:rsidRPr="008C7964">
        <w:rPr>
          <w:lang w:val="ru-RU"/>
        </w:rPr>
        <w:t xml:space="preserve">18–21). </w:t>
      </w:r>
    </w:p>
    <w:p w14:paraId="0704ED10" w14:textId="77777777" w:rsidR="00C00D83" w:rsidRPr="008C7964" w:rsidRDefault="00C66836" w:rsidP="002D72BA">
      <w:pPr>
        <w:widowControl w:val="0"/>
        <w:rPr>
          <w:lang w:val="ru-RU"/>
        </w:rPr>
      </w:pPr>
      <w:r>
        <w:rPr>
          <w:i/>
          <w:lang w:val="ru-RU"/>
        </w:rPr>
        <w:tab/>
      </w:r>
      <w:r w:rsidR="00D716DE" w:rsidRPr="008C7964">
        <w:rPr>
          <w:i/>
          <w:lang w:val="ru-RU"/>
        </w:rPr>
        <w:t xml:space="preserve">เพราะในตอนแรก เธอจะเดินไปกับเขาบนทางที่คดเคี้ยว </w:t>
      </w:r>
      <w:r w:rsidR="001F2820" w:rsidRPr="008C7964">
        <w:rPr>
          <w:i/>
          <w:lang w:val="ru-RU"/>
        </w:rPr>
        <w:t xml:space="preserve">— </w:t>
      </w:r>
      <w:r w:rsidR="001F2820" w:rsidRPr="008C7964">
        <w:rPr>
          <w:lang w:val="ru-RU"/>
        </w:rPr>
        <w:t xml:space="preserve">นั่นคือ ด้วยความเข้มงวด รุนแรง และไร้ความเมตตา พร้อมทั้งดูเหมือนขาดความรักไปบ้าง </w:t>
      </w:r>
    </w:p>
    <w:p w14:paraId="63072121" w14:textId="77777777" w:rsidR="00C00D83" w:rsidRPr="008C7964" w:rsidRDefault="00C66836" w:rsidP="002D72BA">
      <w:pPr>
        <w:widowControl w:val="0"/>
        <w:rPr>
          <w:lang w:val="ru-RU"/>
        </w:rPr>
      </w:pPr>
      <w:r>
        <w:rPr>
          <w:i/>
          <w:lang w:val="ru-RU"/>
        </w:rPr>
        <w:tab/>
      </w:r>
      <w:r w:rsidR="00D716DE" w:rsidRPr="008C7964">
        <w:rPr>
          <w:i/>
          <w:lang w:val="ru-RU"/>
        </w:rPr>
        <w:t xml:space="preserve">เธอจะปลูกฝังความกลัวและความหวาดหวั่นในตัวเขา </w:t>
      </w:r>
      <w:r w:rsidR="001F2820" w:rsidRPr="008C7964">
        <w:rPr>
          <w:i/>
          <w:lang w:val="ru-RU"/>
        </w:rPr>
        <w:t xml:space="preserve">— </w:t>
      </w:r>
      <w:r w:rsidR="001F2820" w:rsidRPr="008C7964">
        <w:rPr>
          <w:lang w:val="ru-RU"/>
        </w:rPr>
        <w:t xml:space="preserve">ความกลัวที่จะถูกพระเจ้าทอดทิ้ง และความกลัวต่อการโจมตีที่คอยซุ่มอยู่ตลอดเวลาจากศัตรูที่ดุร้าย; และตามคำกล่าวของไดอาโดคัส พระคุณนั้นทำงานเหมือนแม่ที่ซ่อนตัวจากลูกของเธอ ซึ่งลูกนั้นด้วยความกลัวจะเริ่มร้องไห้และตามหาแม่ โดยเฉพาะเมื่อเห็นคนแปลกหน้าอยู่รอบตัว </w:t>
      </w:r>
    </w:p>
    <w:p w14:paraId="238ED02C" w14:textId="77777777" w:rsidR="00C00D83" w:rsidRPr="008C7964" w:rsidRDefault="00D716DE" w:rsidP="00C72FA2">
      <w:pPr>
        <w:widowControl w:val="0"/>
        <w:ind w:firstLine="720"/>
        <w:rPr>
          <w:lang w:val="ru-RU"/>
        </w:rPr>
      </w:pPr>
      <w:r w:rsidRPr="008C7964">
        <w:rPr>
          <w:i/>
          <w:lang w:val="ru-RU"/>
        </w:rPr>
        <w:t xml:space="preserve">และมันจะทรมานเขาผ่านการชี้นำ </w:t>
      </w:r>
      <w:r w:rsidR="001F2820" w:rsidRPr="008C7964">
        <w:rPr>
          <w:i/>
          <w:lang w:val="ru-RU"/>
        </w:rPr>
        <w:t xml:space="preserve">— </w:t>
      </w:r>
      <w:r w:rsidR="001F2820" w:rsidRPr="008C7964">
        <w:rPr>
          <w:lang w:val="ru-RU"/>
        </w:rPr>
        <w:t xml:space="preserve">โดยเก็บเขาไว้เป็นเวลานานในกระบวนการฝึกฝนลับและเข้มงวดตามแบบของมันเอง ตามคำกล่าวของนักบุญมาคาริอุส ‘พระคุณ ด้วยวิธีต่าง ๆ มากมาย ตามความประสงค์ของมันเอง และเพื่อประโยชน์ของมนุษย์ จัดการทุกสิ่ง </w:t>
      </w:r>
      <w:r w:rsidR="001F2820" w:rsidRPr="008C7964">
        <w:rPr>
          <w:lang w:val="ru-RU"/>
        </w:rPr>
        <w:lastRenderedPageBreak/>
        <w:t xml:space="preserve">โดยทำให้เขาต้องเผชิญกับการล่อลวงและการทดสอบทางจิตใจที่ลึกลับมากมาย และอื่น ๆ อีกมากมาย </w:t>
      </w:r>
    </w:p>
    <w:p w14:paraId="38D4F204" w14:textId="77777777" w:rsidR="00C00D83" w:rsidRPr="008C7964" w:rsidRDefault="00C66836" w:rsidP="002D72BA">
      <w:pPr>
        <w:widowControl w:val="0"/>
        <w:rPr>
          <w:lang w:val="ru-RU"/>
        </w:rPr>
      </w:pPr>
      <w:r>
        <w:rPr>
          <w:i/>
          <w:lang w:val="ru-RU"/>
        </w:rPr>
        <w:tab/>
      </w:r>
      <w:r w:rsidR="00D716DE" w:rsidRPr="008C7964">
        <w:rPr>
          <w:i/>
          <w:lang w:val="ru-RU"/>
        </w:rPr>
        <w:t xml:space="preserve">จนกระทั่งเขาได้รับการยืนยันในจิตวิญญาณ และพระเจ้าทรงทดสอบเขาตามกฎเกณฑ์ของพระองค์เอง </w:t>
      </w:r>
      <w:r w:rsidR="001F2820" w:rsidRPr="008C7964">
        <w:rPr>
          <w:i/>
          <w:lang w:val="ru-RU"/>
        </w:rPr>
        <w:t xml:space="preserve">— </w:t>
      </w:r>
      <w:r w:rsidR="001F2820" w:rsidRPr="008C7964">
        <w:rPr>
          <w:lang w:val="ru-RU"/>
        </w:rPr>
        <w:t>นั่นคือ จนกระทั่งพระเจ้าทรงนำเขาถึงจุดที่เขาสามารถไว้วางใจได้อย่างเต็มที่ ในฐานะผู้ที่ผ่านการทดสอบและพิสูจน์แล้วว่าแท้จริง นักบุญมาคาริอุสกล่าวว่า: ‘เมื่อความประสงค์ หลังจากผ่านการทดสอบมากมาย ได้พิสูจน์ว่าตนเองเป็นที่พอพระทัยของพระวิญญาณบริสุทธิ์ และตลอดระยะเวลาอันยาวนาน ได้แสดงให้เห็นว่าตนเองมีความอดทนและมั่นคงไม่หวั่นไหวในเรื่องนี้; เมื่อจิตไม่ทำให้พระวิญญาณไม่พอใจในสิ่งใด แต่สอดคล้องกับพระบัญญัติทั้งปวง</w:t>
      </w:r>
      <w:r w:rsidR="00EC4FF7" w:rsidRPr="008C7964">
        <w:rPr>
          <w:lang w:val="ru-RU"/>
        </w:rPr>
        <w:t xml:space="preserve">ด้วยพระคุณ” </w:t>
      </w:r>
      <w:r w:rsidR="001F2820" w:rsidRPr="008C7964">
        <w:rPr>
          <w:i/>
          <w:lang w:val="ru-RU"/>
        </w:rPr>
        <w:t xml:space="preserve">แล้วพระวิญญาณจะกลับคืนมาหาเขาโดยตรง — </w:t>
      </w:r>
      <w:r w:rsidR="001F2820" w:rsidRPr="008C7964">
        <w:rPr>
          <w:lang w:val="ru-RU"/>
        </w:rPr>
        <w:t>นั่นคือ จะปรากฏตัวให้เขาเห็นอย่างเปิดเผย หน้าต่อหน้า เหมือนเดิมอีกครั้ง หลังจากที่แยกจากกันและห่างหายไป แล้ว ตามคำสอนของนักบุญมาคาริอุส งานของพระคุณ จะปรากฏอย่างสมบูรณ์ในตัวเขา — เขาได้รับการรับเป็นบุตรอย่างเต็มเปี่ยม; หรือ ตามคำอธิบายของไดอาโดคัส (Diadochus) พระคุณจะส่องสว่างทั่วทั้งตัวเขาด้วยความรู้สึกอันลึกซึ้งต่อสิ่งใดสิ่งหนึ่ง และเขาจะกลายเป็นที่อยู่ของพระวิญญาณบริสุทธิ์อย่างสมบูรณ์: แสงสว่างจากพระพักตร์ของพระเจ้าส่องลงมาบนเขา (สดุดี 4</w:t>
      </w:r>
      <w:r w:rsidR="00C47918" w:rsidRPr="008C7964">
        <w:rPr>
          <w:lang w:val="ru-RU"/>
        </w:rPr>
        <w:t>:</w:t>
      </w:r>
      <w:r w:rsidR="001F2820" w:rsidRPr="008C7964">
        <w:rPr>
          <w:lang w:val="ru-RU"/>
        </w:rPr>
        <w:t>7); พระเจ้าและองค์พระผู้เป็นเจ้าเสด็จมาและทรงตั้งที่ประทับภายในตัวเขา (</w:t>
      </w:r>
      <w:r w:rsidR="00CD70E7">
        <w:rPr>
          <w:lang w:val="ru-RU"/>
        </w:rPr>
        <w:t xml:space="preserve">เทียบ </w:t>
      </w:r>
      <w:r w:rsidR="001F2820" w:rsidRPr="008C7964">
        <w:rPr>
          <w:lang w:val="ru-RU"/>
        </w:rPr>
        <w:t>ยอห์น 14</w:t>
      </w:r>
      <w:r w:rsidR="00C47918" w:rsidRPr="008C7964">
        <w:rPr>
          <w:lang w:val="ru-RU"/>
        </w:rPr>
        <w:t>:</w:t>
      </w:r>
      <w:r w:rsidR="001F2820" w:rsidRPr="008C7964">
        <w:rPr>
          <w:lang w:val="ru-RU"/>
        </w:rPr>
        <w:t xml:space="preserve">23) </w:t>
      </w:r>
    </w:p>
    <w:p w14:paraId="5C55489C" w14:textId="77777777" w:rsidR="00C00D83" w:rsidRPr="008C7964" w:rsidRDefault="00C66836" w:rsidP="002D72BA">
      <w:pPr>
        <w:widowControl w:val="0"/>
        <w:rPr>
          <w:lang w:val="ru-RU"/>
        </w:rPr>
      </w:pPr>
      <w:r>
        <w:rPr>
          <w:i/>
          <w:lang w:val="ru-RU"/>
        </w:rPr>
        <w:tab/>
      </w:r>
      <w:r w:rsidR="001F2820" w:rsidRPr="008C7964">
        <w:rPr>
          <w:i/>
          <w:lang w:val="ru-RU"/>
        </w:rPr>
        <w:t>และสิ่งนั้นจะทำให้ท่านชื่นชมยินดี ‘ใจของท่านจะชื่นชมยินดี</w:t>
      </w:r>
      <w:r w:rsidR="00C16ADB" w:rsidRPr="008C7964">
        <w:rPr>
          <w:i/>
          <w:lang w:val="ru-RU"/>
        </w:rPr>
        <w:t xml:space="preserve">’ </w:t>
      </w:r>
      <w:r w:rsidR="001F2820" w:rsidRPr="008C7964">
        <w:rPr>
          <w:lang w:val="ru-RU"/>
        </w:rPr>
        <w:t xml:space="preserve">พระเจ้าตรัสว่า </w:t>
      </w:r>
      <w:r w:rsidR="006C7548" w:rsidRPr="008C7964">
        <w:rPr>
          <w:i/>
          <w:lang w:val="ru-RU"/>
        </w:rPr>
        <w:t>‘และ</w:t>
      </w:r>
      <w:r w:rsidR="00C47918" w:rsidRPr="008C7964">
        <w:rPr>
          <w:i/>
          <w:lang w:val="ru-RU"/>
        </w:rPr>
        <w:t>ไม่มีใครจะเอาความชื่นชมยินดีนั้นไปจากท่านได้</w:t>
      </w:r>
      <w:r w:rsidR="00C16ADB" w:rsidRPr="008C7964">
        <w:rPr>
          <w:lang w:val="ru-RU"/>
        </w:rPr>
        <w:t xml:space="preserve">’ </w:t>
      </w:r>
      <w:r w:rsidR="001F2820" w:rsidRPr="008C7964">
        <w:rPr>
          <w:lang w:val="ru-RU"/>
        </w:rPr>
        <w:t>(ยอห์น 16</w:t>
      </w:r>
      <w:r w:rsidR="00C47918" w:rsidRPr="008C7964">
        <w:rPr>
          <w:lang w:val="ru-RU"/>
        </w:rPr>
        <w:t>:</w:t>
      </w:r>
      <w:r w:rsidR="001F2820" w:rsidRPr="008C7964">
        <w:rPr>
          <w:lang w:val="ru-RU"/>
        </w:rPr>
        <w:t>22) อาณาจักรของพระเจ้า</w:t>
      </w:r>
      <w:r w:rsidR="006C7548" w:rsidRPr="008C7964">
        <w:rPr>
          <w:i/>
          <w:lang w:val="ru-RU"/>
        </w:rPr>
        <w:t xml:space="preserve">คือความชื่นชมยินดีในพระวิญญาณบริสุทธิ์ </w:t>
      </w:r>
      <w:r w:rsidR="001F2820" w:rsidRPr="008C7964">
        <w:rPr>
          <w:lang w:val="ru-RU"/>
        </w:rPr>
        <w:t>(โรม 14</w:t>
      </w:r>
      <w:r w:rsidR="006C7548" w:rsidRPr="008C7964">
        <w:rPr>
          <w:lang w:val="ru-RU"/>
        </w:rPr>
        <w:t>:</w:t>
      </w:r>
      <w:r w:rsidR="001F2820" w:rsidRPr="008C7964">
        <w:rPr>
          <w:lang w:val="ru-RU"/>
        </w:rPr>
        <w:t>17) แสงสว่างที่ส่องประกายภายในตัวบุคคลนั้น ตามคำกล่าวของนักบุญมาคาริอุส แทรกซึมเข้าไปในส่วนลึกที่สุดของจิตใจเขาอย่างลึกซึ้ง จนเมื่อเขาจมอยู่ในความหวานชื่นและความรู้สึกอันน่ารื่นรมย์นี้ เขาก็ถึงกับหลงใหลไปอย่างสิ้นเชิง เพราะความรักที่ล้นหลามและปริศนาอันลึกลับที่เขาใคร่ครวญอยู่ภายในตัวเอง “จิตวิญญาณจึงลุกโชนขึ้น” นักบุญไดอาโดคัสกล่าว “และด้วยความสุขและความรักที่ไม่อาจบรรยายได้ พยายามจะทิ้งร่างกายและไปสู่พระเจ้า ราวกับไม่ตระหนักถึงชีวิต</w:t>
      </w:r>
      <w:r w:rsidR="00EC4FF7" w:rsidRPr="008C7964">
        <w:rPr>
          <w:lang w:val="ru-RU"/>
        </w:rPr>
        <w:t xml:space="preserve">ชั่วคราวนี้” </w:t>
      </w:r>
    </w:p>
    <w:p w14:paraId="4ECF7B9C" w14:textId="77777777" w:rsidR="00C00D83" w:rsidRPr="008C7964" w:rsidRDefault="00C66836" w:rsidP="002D72BA">
      <w:pPr>
        <w:widowControl w:val="0"/>
        <w:rPr>
          <w:lang w:val="ru-RU"/>
        </w:rPr>
      </w:pPr>
      <w:r>
        <w:rPr>
          <w:i/>
          <w:lang w:val="ru-RU"/>
        </w:rPr>
        <w:tab/>
      </w:r>
      <w:r w:rsidR="001F2820" w:rsidRPr="008C7964">
        <w:rPr>
          <w:i/>
          <w:lang w:val="ru-RU"/>
        </w:rPr>
        <w:t>และ</w:t>
      </w:r>
      <w:r w:rsidR="0043255A" w:rsidRPr="008C7964">
        <w:rPr>
          <w:i/>
          <w:lang w:val="ru-RU"/>
        </w:rPr>
        <w:t>พระองค์จะเปิดเผยความลึกลับของพระองค์ให้จิตวิญญาณนั้นได้</w:t>
      </w:r>
      <w:r w:rsidR="001F2820" w:rsidRPr="008C7964">
        <w:rPr>
          <w:i/>
          <w:lang w:val="ru-RU"/>
        </w:rPr>
        <w:t>รู้—</w:t>
      </w:r>
      <w:r w:rsidR="001F2820" w:rsidRPr="008C7964">
        <w:rPr>
          <w:lang w:val="ru-RU"/>
        </w:rPr>
        <w:t>ความลึกลับแห่งปัญญาอันศักดิ์สิทธิ์ พระตรีเอกภาพอันศักดิ์สิทธิ์ที่สุด, การสร้างการไถ่บาป การบรรลุถึงมัน ความลึกลับของบาปและคุณธรรม การดูแลรักษาสิ่งมีชีวิตที่มีเหตุผลและสิ่งมีชีวิตทางวัตถุ และโดยทั่วไปแล้ว ลำดับศักดิ์สิทธิ์ทั้งหมดของสรรพสิ่ง ตามที่นักบุญไอแซคชาวซีเรียได้อธิบายไว้อย่างละเอียดในจดหมายถึงซีเมโอน “เมื่อจิตใจได้รับการฟื้นฟูและหัวใจได้รับการชำระ</w:t>
      </w:r>
      <w:r w:rsidR="00FA3377">
        <w:rPr>
          <w:lang w:val="ru-RU"/>
        </w:rPr>
        <w:t>ให้บริสุทธิ์…</w:t>
      </w:r>
      <w:r w:rsidR="001F2820" w:rsidRPr="008C7964">
        <w:rPr>
          <w:lang w:val="ru-RU"/>
        </w:rPr>
        <w:t xml:space="preserve"> บุคคลนั้นจะได้รับความรู้ทางจิตวิญญาณเกี่ยวกับการสร้าง; การใคร่ครวญถึงความลึกลับของตรีเอกานุภาพจะส่องประกายภายในตัวเขา พร้อมด้วยความลึกลับของสายพระเนตรอันศักดิ์สิทธิ์ที่ทอดพระเนตรมาสู่เรา ซึ่งสมควรได้รับการนมัสการ; และจากนั้นเขาจะบรรลุถึงความรู้ที่สมบูรณ์ที่สุดเกี่ยวกับความหวังในอนาคต บุคคลเช่นนี้ไม่ศึกษาหรือสืบค้น แต่ใคร่ครวญถึงความรุ่งโรจน์ของพระคริสต์ และชื่นชมยินดีในความสุขจากการใคร่ครวญถึงความลึกลับของโลกใหม่ ความสมบูรณ์แบบของความรู้เช่นนี้มาพร้อมกับการรับพระวิญญาณบริสุทธิ์ ผู้ซึ่งนำจิตวิญญาณของเราเข้าสู่โลกนั้น สู่ระเบียบหรืออาณาจักรแห่งการใคร่ครวญ” พระวิญญาณบริสุทธิ์ทรงถอดม่านออกจากจิตวิญญาณ นำมันไปสู่ยุคสมัยนั้น และเปิดเผยทุกสิ่งอันน่าอัศจรรย์ให้จิตวิญญาณนั้นได้เห็น </w:t>
      </w:r>
    </w:p>
    <w:p w14:paraId="08C601F1" w14:textId="77777777" w:rsidR="00C00D83" w:rsidRPr="008C7964" w:rsidRDefault="001F2820" w:rsidP="0090229E">
      <w:pPr>
        <w:widowControl w:val="0"/>
        <w:ind w:firstLine="720"/>
        <w:rPr>
          <w:lang w:val="ru-RU"/>
        </w:rPr>
      </w:pPr>
      <w:r w:rsidRPr="008C7964">
        <w:rPr>
          <w:lang w:val="ru-RU"/>
        </w:rPr>
        <w:t xml:space="preserve">ดังนั้น จึงเห็นได้ชัดว่า พระคุณที่มาถึงผู้กลับใจผ่านทางศีลศักดิ์สิทธิ์นั้น ผสานตัวเข้ากับเขา และก่อนอื่นทำให้เขาได้ลิ้มรสความหวานชื่นเต็มที่ของชีวิตในพระเจ้า แล้วจึงซ่อนการมีอยู่ของพระองค์จากเขา ปล่อยให้เขาได้กระทำด้วยตนเอง ท่ามกลางความเหน็ดเหนื่อย เหงื่อ ความสับสน และแม้กระทั่งความล้มเหลว; สุดท้าย เมื่อช่วงการทดสอบนี้ผ่านพ้นไปแล้ว พระคุณนั้นจึงมาสถิตอยู่ภายในตัวเขาอย่างเปิดเผย มีประสิทธิภาพ มีพลัง และสัมผัสได้จริง </w:t>
      </w:r>
    </w:p>
    <w:p w14:paraId="2F452E1A" w14:textId="77777777" w:rsidR="00C00D83" w:rsidRPr="008C7964" w:rsidRDefault="00C66836" w:rsidP="002D72BA">
      <w:pPr>
        <w:widowControl w:val="0"/>
        <w:rPr>
          <w:lang w:val="ru-RU"/>
        </w:rPr>
      </w:pPr>
      <w:r>
        <w:rPr>
          <w:lang w:val="ru-RU"/>
        </w:rPr>
        <w:tab/>
      </w:r>
      <w:r w:rsidR="001F2820" w:rsidRPr="008C7964">
        <w:rPr>
          <w:lang w:val="ru-RU"/>
        </w:rPr>
        <w:t xml:space="preserve">คำถามที่เกิดขึ้นคือ: เหตุใดพระคุณของพระเจ้าจึงไม่ถูกหล่อเลี้ยงในความสมบูรณ์ทั้งหมดในคราวเดียว หรือกล่าวอีกนัยหนึ่ง เหตุใดชัยชนะแห่งการร่วมเป็นหนึ่งอย่างสมบูรณ์ของจิตวิญญาณกับพระเจ้าจึงไม่ถูกเปิดเผยในคราวเดียว? การรู้เหตุผลนี้มีความจำเป็นเพื่อที่จะต่อต้านมัน และทำเช่นนั้นได้อย่างมีประสิทธิภาพยิ่งขึ้น เพราะเพียงเมื่อขจัดเหตุผลนี้ออกไปเท่านั้น จึงจะสามารถบรรลุถึงการสถิตอยู่ของพระคุณอย่างสมบูรณ์ได้ </w:t>
      </w:r>
    </w:p>
    <w:p w14:paraId="0C067417" w14:textId="77777777" w:rsidR="00C00D83" w:rsidRPr="008C7964" w:rsidRDefault="00C66836" w:rsidP="002D72BA">
      <w:pPr>
        <w:widowControl w:val="0"/>
        <w:rPr>
          <w:lang w:val="ru-RU"/>
        </w:rPr>
      </w:pPr>
      <w:r>
        <w:rPr>
          <w:lang w:val="ru-RU"/>
        </w:rPr>
        <w:tab/>
      </w:r>
      <w:r w:rsidR="001F2820" w:rsidRPr="008C7964">
        <w:rPr>
          <w:lang w:val="ru-RU"/>
        </w:rPr>
        <w:t xml:space="preserve">เพื่อเข้าใจว่าทำไมจึงเป็นเช่นนี้ ให้เรามองไปที่โครงสร้างภายในของผู้กลับใจ บาปจะยึดครองบุคคลและดึงความสนใจ </w:t>
      </w:r>
      <w:r w:rsidR="001F2820" w:rsidRPr="008C7964">
        <w:rPr>
          <w:lang w:val="ru-RU"/>
        </w:rPr>
        <w:lastRenderedPageBreak/>
        <w:t xml:space="preserve">ความปรารถนาทั้งหมด และพลังทั้งหมดของเขาไปสู่ตัวมันเอง เมื่อกระทำภายใต้อิทธิพลของบาป บุคคลนั้นจะปล่อยให้บาปซึมซาบเข้าไปในทุกส่วนแห่งตัวตนของเขา; ทุกส่วนของตัวตนและทุกพลังของเขาจะคุ้นเคยกับการกระทำตามคำชักจูงของบาป กิจกรรมแปลกปลอมนี้ ซึ่งถูกบังคับมาจากภายนอก จะฝังรากลึกในตัวเราผ่านการสัมผัสที่ยาวนาน จนกลายเป็นสิ่งที่ติดตัวมาแต่กำเนิด มีลักษณะเหมือนสิ่งที่เป็นธรรมชาติ และด้วยเหตุนี้จึงดูเหมือนไม่สามารถเปลี่ยนแปลงได้และจำเป็น ดังนั้น ตัวอย่างเช่น ความหยิ่งยโสจะสอดประสานกับจิตใจ ความเห็นแก่ตัวจะสอดประสานกับความต้องการ ความใคร่จะสอดประสานกับหัวใจ และความเห็นแก่ตัว—พร้อมทั้งความไม่เป็นมิตรต่อผู้อื่น—จะสอดประสานกับทุกความพยายามของบุคคลนั้น ดังนั้น ในจิตสำนึกและเจตจำนงเสรี ในความสามารถของจิตวิญญาณ—ปัญญา ความตั้งใจ และอารมณ์—ในทุกหน้าที่ของร่างกาย ในทุกการกระทำภายนอก ในพฤติกรรม ในความสัมพันธ์ กฎเกณฑ์ และประเพณี—มนุษย์ถูกบาปแทรกซึมอย่างสมบูรณ์ นั่นคือ ความเห็นแก่ตัว ความหลงใหล และการตามใจตัวเอง นักบุญมาคาริอุสได้อธิบายเรื่องนี้ไว้ดังนี้: บาป ซึ่งได้เข้าสู่ตัวเราตั้งแต่การตกจากสวนเอเดน ได้สวมใส่ตัวมันเองในรูปของมนุษย์อย่างสมบูรณ์ นั่นคือเหตุผลที่เขาถูกเรียกว่า “มนุษย์ทางเนื้อหนัง” “มนุษย์ทางจิตวิญญาณ” หรือ “มนุษย์ทางภายนอก”; และด้วยเหตุนี้ บาปจึงได้สวมใส่ส่วนต่าง ๆ ของธรรมชาติเราด้วยส่วนต่าง ๆ ของมันเอง: จิตด้วยจิต, ความประสงค์ด้วยใจประสงค์ และต่อไปเรื่อยๆ; และเมื่อมันได้กดขี่กิจกรรมตามธรรมชาติของความสามารถต่างๆ ของเราแล้ว มันก็แสร้งทำกิจกรรมที่ไม่เป็นธรรมชาติของตัวเองให้ดูเหมือนเป็นกิจกรรมตามธรรมชาติของพวกเขา โดยทำให้มนุษย์เชื่อมั่นว่าสิ่งนั้นเป็นธรรมชาติจริงๆ ในความมืดนี้ ภายใต้แอกของบาป ในอาณาจักรของซาตาน มีทุกคนที่ยังไม่ได้รับการเปลี่ยนแปลง ยังไม่กลับใจ และยังไม่ตัดสินใจที่จะรับใช้พระเจ้าด้วยจิตวิญญาณและความจริง </w:t>
      </w:r>
    </w:p>
    <w:p w14:paraId="6EA04542" w14:textId="77777777" w:rsidR="00C00D83" w:rsidRPr="008C7964" w:rsidRDefault="008D3D8D" w:rsidP="002D72BA">
      <w:pPr>
        <w:widowControl w:val="0"/>
        <w:rPr>
          <w:lang w:val="ru-RU"/>
        </w:rPr>
      </w:pPr>
      <w:r w:rsidRPr="008C7964">
        <w:rPr>
          <w:lang w:val="ru-RU"/>
        </w:rPr>
        <w:tab/>
      </w:r>
      <w:r w:rsidR="001F2820" w:rsidRPr="008C7964">
        <w:rPr>
          <w:lang w:val="ru-RU"/>
        </w:rPr>
        <w:t>พระคุณของพระเจ้าที่ได้มา—ก่อนอื่นผ่านความเคลื่อนไหวของจิตวิญญาณ แล้วตามมาด้วยช่วงเวลาแห่งการกลับใจ—แบ่งบุคคลออกเป็นตัวตนที่แท้จริง นำให้เขาตระหนักถึงความสองด้านนี้ ให้เห็นสิ่งที่ไม่เป็นธรรมชาติและสิ่งที่ควรเป็นธรรมชาติ และนำเขาสู่ความมุ่งมั่นที่จะละทิ้งหรือชำระล้างทุกสิ่งที่ไม่เป็นธรรมชาติ เพื่อที่ธรรมชาติอันเหมือนพระเจ้าของเขาจะได้ปรากฏขึ้นอย่างเต็มที่ แต่เป็นที่ชัดเจนว่าความมุ่งมั่นเช่นนี้เป็นเพียงจุดเริ่มต้นของกระบวนการเท่านั้น ผ่านความมุ่งมั่นนี้ บุคคลนั้นได้เพียงก้าวออกจากอาณาจักรของสิ่งที่ไม่เป็นธรรมชาติ ซึ่งได้มาครอบงำและกำลังแสดงออกภายในตัวเขา ด้วยความตระหนักรู้และความตั้งใจ ได้ละทิ้งมัน และหันไปสู่ความเป็นธรรมชาติที่คาดหวังและปรารถนา: แต่ในความเป็นจริง ในทุกส่วนทั้งมวลของตัวเขา เขายังคงเป็นเช่นเดิม นั่นคือ ยังคงจมอยู่ในบาป และในจิตวิญญาณพร้อมด้วยพลังทั้งหมด รวมถึงในร่างกายผ่านทุกหน้าที่ ความปรารถนาตัณหายังคงครอบงำเหมือนเดิม ความแตกต่างเพียงอย่างเดียวคือ ก่อนหน้านี้ สิ่งทั้งหมดนี้ถูกบุคคลนั้นปรารถนา เลือก และกระทำด้วยความปรารถนาและความสุข ในขณะที่ตอนนี้มันไม่ถูกปรารถนา ไม่ถูกเลือก แต่ถูกเกลียดชัง ถูกเหยียบย่ำ และถูกขับไล่ออกไป ในสภาพนี้ บุคคลนั้นได้ก้าวออกมาจากตัวตนเอง เหมือนก้าวออกมาจากศพที่เน่าเปื่อย และสังเกตว่าส่วนใดของตัวเขาที่ปล่อยกลิ่นเหม็นของความปรารถนาออกมา; และแม้จะขัดกับความประสงค์ของตนเอง เขาก็ยังได้กลิ่น—จนถึงขั้นทำให้จิตใจมัวหมอง—กลิ่นเหม็นทั้งหมดที่ตัวเขาเองปล่อยออกมา</w:t>
      </w:r>
    </w:p>
    <w:p w14:paraId="158DE9F1" w14:textId="77777777" w:rsidR="00C00D83" w:rsidRPr="008C7964" w:rsidRDefault="001F2820" w:rsidP="0090229E">
      <w:pPr>
        <w:widowControl w:val="0"/>
        <w:ind w:firstLine="720"/>
        <w:rPr>
          <w:lang w:val="ru-RU"/>
        </w:rPr>
      </w:pPr>
      <w:r w:rsidRPr="008C7964">
        <w:rPr>
          <w:lang w:val="ru-RU"/>
        </w:rPr>
        <w:t>ดังนั้น ชีวิตที่แท้จริงและเต็มไปด้วยพระคุณภายในตัวบุคคลนั้น ในขั้นแรกเป็นเพียงเมล็ดพันธุ์ หรือประกายไฟ แต่เป็นเมล็ดพันธุ์ที่หว่านท่ามกลางหนาม หรือประกายไฟที่ถูกปกคลุมด้วยเถ้า</w:t>
      </w:r>
      <w:r w:rsidR="00FA3377">
        <w:rPr>
          <w:lang w:val="ru-RU"/>
        </w:rPr>
        <w:t>ถ่าน</w:t>
      </w:r>
      <w:r w:rsidRPr="008C7964">
        <w:rPr>
          <w:lang w:val="ru-RU"/>
        </w:rPr>
        <w:t>ทุก</w:t>
      </w:r>
      <w:r w:rsidR="00FA3377">
        <w:rPr>
          <w:lang w:val="ru-RU"/>
        </w:rPr>
        <w:t xml:space="preserve">ด้าน… </w:t>
      </w:r>
      <w:r w:rsidRPr="008C7964">
        <w:rPr>
          <w:lang w:val="ru-RU"/>
        </w:rPr>
        <w:t>มันยังคงเป็นเทียนที่อ่อนแอ ส่องแสงในหมอกที่หนาทึบ ผ่านความตระหนักรู้และเจตจำนงเสรี มนุษย์ได้ยึดมั่นในพระเจ้า และพระเจ้าได้รับเขาไว้ โดยรวมเป็นหนึ่งกับเขาในพลังแห่งความตระหนักรู้และเจตจำนงเสรีนี้ หรือจิตและวิญญาณ ดังที่นักบุญอันโทนีและนักบุญมาคาริอุสผู้ยิ่งใหญ่ได้กล่าวไว้ และนี่คือทุกสิ่งที่ดี ได้รับการช่วยให้รอด และเป็นที่พอพระทัยพระเจ้าภายในตัวบุคคลนั้น ส่วนอื่นๆ ทั้งหมดยังคงอยู่ในสภาพถูกผูกมัด และยังไม่เต็มใจและไม่สามารถยอมจำนนต่อข้อเรียกร้องของชีวิตใหม่ได้: จิตไม่สามารถคิดด้วยวิธีใหม่ได้ แต่คิดเหมือนเดิม; ความประสงค์ไม่สามารถปรารถนาด้วยวิธีใหม่ได้ แต่ปรารถนาเหมือนเดิม; หัวใจไม่สามารถรู้สึกด้วยวิธีใหม่ได้ แต่รู้สึกเหมือนเดิม ร่างกายก็เช่นเดียวกัน ในทุกหน้าที่ของมัน ดังนั้น มนุษย์ทั้งตัวจึงยังคงไม่บริสุทธิ์ ยกเว้นเพียงจุดเดียว ซึ่งประกอบด้วยพลังที่มีสติและเสรี — นั่นคือจิตใจหรือวิญญาณ พระเจ้าเป็นผู้บริสุทธิ์ที่สุด และทรงรวมพระองค์เข้ากับส่วนนี้เพียงส่วนเดียว; แต่ส่วนอื่นๆ ทั้งหมด เนื่องจากไม่บริสุทธิ์ จึงยังคงอยู่นอกพระองค์ เป็นสิ่งแปลกแยกจากพระองค์ แม้ว่าพระองค์จะพร้อมที่จะเติมเต็มบุคคลนั้นทั้งตัว แต่ไม่ทรงทำเช่นนั้นเพราะบุคคลนั้น</w:t>
      </w:r>
      <w:r w:rsidR="00FA3377">
        <w:rPr>
          <w:lang w:val="ru-RU"/>
        </w:rPr>
        <w:t xml:space="preserve">ไม่บริสุทธิ์… </w:t>
      </w:r>
      <w:r w:rsidRPr="008C7964">
        <w:rPr>
          <w:lang w:val="ru-RU"/>
        </w:rPr>
        <w:t xml:space="preserve">แล้วทันทีที่บุคคลนั้นได้รับการชำระให้บริสุทธิ์ </w:t>
      </w:r>
      <w:r w:rsidRPr="008C7964">
        <w:rPr>
          <w:lang w:val="ru-RU"/>
        </w:rPr>
        <w:lastRenderedPageBreak/>
        <w:t xml:space="preserve">พระเจ้าก็ทรงสำแดงการสถิตอยู่ภายในอย่างเต็มที่ทันที นักบุญเกรกอรีแห่งซีนายเขียนว่า: ‘หากธรรมชาติของเราไม่ได้รับการปกป้องจากความมลทินผ่านทางพระวิญญาณ และไม่กลับคืนสู่ความบริสุทธิ์ดังเดิมแล้ว ก็ไม่อาจรวมเป็นหนึ่งเดียวกับพระคริสต์ในร่างกายและจิตวิญญาณเดียวกันได้ ทั้งในชีวิตนี้และชีวิตข้างหน้า; เพราะพลังอันครอบคลุมและรวมเป็นหนึ่งเดียวของพระวิญญาณนั้น ไม่เคยชินกับการเย็บเศษผ้าของกิเลสที่ผุพังลงบนเสื้อผ้าใหม่แห่งพระคุณ เพื่อทำให้มันสมบูรณ์” พระเจ้าไม่อาจประทับอยู่ภายในเราอย่างสมบูรณ์—ที่ประทับยังไม่พร้อม; พระคุณไม่อาจหลั่งไหลเข้าสู่ที่นั้นอย่างสมบูรณ์—ภาชนะยังบกพร่อง การกระทำเช่นนั้นคือการสิ้นเปลืองและทำลายสมบัติทางจิตวิญญาณไปโดยเปล่าประโยชน์ </w:t>
      </w:r>
      <w:r w:rsidR="005709A4" w:rsidRPr="008C7964">
        <w:rPr>
          <w:i/>
          <w:lang w:val="ru-RU"/>
        </w:rPr>
        <w:t xml:space="preserve">ความสัมพันธ์ใดระหว่างความสว่างกับความมืด? ความกลมกลืนใดระหว่างพระคริสต์กับเบเลียล? </w:t>
      </w:r>
      <w:r w:rsidRPr="008C7964">
        <w:rPr>
          <w:lang w:val="ru-RU"/>
        </w:rPr>
        <w:t>(2 โครินธ์ 6</w:t>
      </w:r>
      <w:r w:rsidR="005709A4" w:rsidRPr="008C7964">
        <w:rPr>
          <w:lang w:val="ru-RU"/>
        </w:rPr>
        <w:t>:</w:t>
      </w:r>
      <w:r w:rsidRPr="008C7964">
        <w:rPr>
          <w:lang w:val="ru-RU"/>
        </w:rPr>
        <w:t xml:space="preserve">14–15) และพระเจ้า ซึ่งได้สัญญาว่าจะมาพร้อมกับพระบิดาและจัดตั้งที่พำนักไว้ ได้กำหนดให้การปฏิบัติตามพระบัญญัติเป็นเงื่อนไขที่ขาดไม่ได้สำหรับเรื่องนี้ — โดยธรรมชาติแล้ว คือพระบัญญัติทั้งหมด; มิฉะนั้น ก็หมายถึงการประพฤติตนอย่างชอบธรรมในทุกเรื่อง ซึ่งไม่อาจเป็นไปได้หากปราศจากความชอบธรรมของพลังอำนาจ และความชอบธรรมของพลังอำนาจก็ไม่อาจเป็นไปได้หากไม่ปฏิเสธความไม่ชอบธรรมที่แทรกซึมเข้ามาในพลังอำนาจเหล่านั้น หรือไม่ละทิ้งความบาปและความปรารถนา ในความหมายหนึ่ง ข้อความต่อไปนี้อาจถูกนำมาอธิบายได้: </w:t>
      </w:r>
      <w:r w:rsidR="00E250E3" w:rsidRPr="008C7964">
        <w:rPr>
          <w:i/>
          <w:lang w:val="ru-RU"/>
        </w:rPr>
        <w:t>‘หากเราอ้างว่ามีความสัมพันธ์กับพระองค์ แต่กลับเดินในความมืด เราก็กำลังโกหกและไม่ปฏิบัติตามความจริง; แต่หากเราเดินในแสงสว่าง เหมือนที่พระองค์อยู่ในแสงสว่าง เราก็มีความสัมพันธ์</w:t>
      </w:r>
      <w:r w:rsidRPr="008C7964">
        <w:rPr>
          <w:lang w:val="ru-RU"/>
        </w:rPr>
        <w:t>กัน’ (1 ยอห์น 1</w:t>
      </w:r>
      <w:r w:rsidR="00E250E3" w:rsidRPr="008C7964">
        <w:rPr>
          <w:lang w:val="ru-RU"/>
        </w:rPr>
        <w:t>:</w:t>
      </w:r>
      <w:r w:rsidRPr="008C7964">
        <w:rPr>
          <w:lang w:val="ru-RU"/>
        </w:rPr>
        <w:t>6–7) ความมืดนี้คือความมืดแห่งความปรารถนา เพราะนักบุญยอห์นในภายหลัง ในข้อความที่คล้ายกัน ได้ใช้คำว่า ‘การขาดความรัก’ และ ‘ความปรารถนาสามประการ’ แทน (1 ยอห์น 2</w:t>
      </w:r>
      <w:r w:rsidR="00E250E3" w:rsidRPr="008C7964">
        <w:rPr>
          <w:lang w:val="ru-RU"/>
        </w:rPr>
        <w:t>:</w:t>
      </w:r>
      <w:r w:rsidRPr="008C7964">
        <w:rPr>
          <w:lang w:val="ru-RU"/>
        </w:rPr>
        <w:t xml:space="preserve">10–11, 16) ส่วนแสงสว่างนั้น ตรงกันข้าม คือแสงสว่างแห่งคุณธรรม และอีกครั้ง นี่เป็นเพราะในภายหลัง คำว่า ‘แสงสว่าง’ ถูกแทนที่ด้วย ‘คุณธรรม’ ในงานเขียนของเขา จากนี้จึงเห็นได้ชัดว่า คนเราสามารถอยู่ในความสมบูรณ์ของความสัมพันธ์กับพระเจ้าได้อย่างแท้จริง ก็ต่อเมื่อความมืดของกิเลสได้ถูกขับไล่ออกไป และแสงสว่างของคุณธรรมได้ส่องประกายออกมา เมื่อคุณธรรมเหล่านั้นได้ฝังรากลึก ราวกับหลอมรวมเข้ากับตัวตนของเราเอง ได้หุ้มห่อและแทรกซึมเข้าไปในความสามารถของเรา ขับไล่และแทนที่กิเลสออกจากความสามารถเหล่านั้น จนกิเลสไม่เพียงแต่สะท้อนออกมา แต่กลับส่องแสงด้วยตัวมันเอง จนกว่าจะถึงเวลานั้น การร่วมเป็นหนึ่งกับพระเจ้ายังซ่อนเร้นและคลุมเครือมาก จนอาจดูเหมือนไม่มีอยู่จริง และในบางระดับ ต้องถือว่าไม่น่าเชื่อถือ ไม่ชัดเจน ไม่สมบูรณ์ หรือขัดแย้งกับตัวมันเอง </w:t>
      </w:r>
    </w:p>
    <w:p w14:paraId="00548ADC" w14:textId="77777777" w:rsidR="00C00D83" w:rsidRPr="008C7964" w:rsidRDefault="001F2820" w:rsidP="0090229E">
      <w:pPr>
        <w:ind w:firstLine="720"/>
        <w:rPr>
          <w:lang w:val="ru-RU"/>
        </w:rPr>
      </w:pPr>
      <w:r w:rsidRPr="008C7964">
        <w:rPr>
          <w:lang w:val="ru-RU"/>
        </w:rPr>
        <w:t xml:space="preserve">ดังนั้น ความจริงที่ว่าพระเจ้า หลังจากที่ได้รวมตัวกับจิตวิญญาณมนุษย์แล้ว ไม่ได้เติมเต็มมันอย่างสมบูรณ์ทันที หรือไม่ได้ประทับอยู่ภายในมัน ก็ไม่ใช่เพราะพระองค์—ผู้พร้อมที่จะเติมเต็มทุกสิ่ง—แต่เป็นเพราะเราเอง นั่นคือเพราะความปรารถนาที่พันผูกกับพลังแห่งธรรมชาติของเรา ซึ่งยังไม่ถูกทิ้งไปหรือถูกแทนที่ด้วยคุณธรรมที่ตรงกันข้าม “ความปรารถนาที่เต็มไปด้วยบาป” นักบุญอันโทนีผู้ยิ่งใหญ่กล่าว “ไม่ยอมให้พระเจ้าส่องแสงภายในตัวเรา” </w:t>
      </w:r>
      <w:r w:rsidR="0090229E" w:rsidRPr="0090229E">
        <w:rPr>
          <w:sz w:val="20"/>
          <w:szCs w:val="16"/>
          <w:lang w:val="ru-RU"/>
        </w:rPr>
        <w:t>(The Love of Goodness, Vol. 1: Instructions on Good Morality and the Holy Life, ch. 150)</w:t>
      </w:r>
      <w:r w:rsidRPr="008C7964">
        <w:rPr>
          <w:lang w:val="ru-RU"/>
        </w:rPr>
        <w:t xml:space="preserve">. ดังนั้น หากเป้าหมายหลักที่ผู้สำนึกผิดต้องมุ่งมั่นคือความสามัคคีอย่างสมบูรณ์กับพระเจ้า — ความสามัคคีที่เต็มไปด้วยแสงสว่างและความสุข — และอุปสรรคใหญ่ที่สุดต่อสิ่งนี้คือการมีอยู่ของกิเลสตัณหาที่ยังคงมีอยู่และทำงานอยู่ภายในตัวเขา การล้มเหลวในการปลูกฝังคุณธรรม และการนำความสามารถทางจิตวิญญาณไปในทิศทางที่ผิด—ดังนั้นจึงชัดเจนว่าภารกิจสำคัญที่สุดของเขา ทันทีหลังจากการกลับใจและสำนึกผิด คือการกำจัดกิเลสตัณหาและปลูกฝังคุณธรรม—กล่าวโดยสรุป </w:t>
      </w:r>
      <w:r w:rsidR="00FA3377">
        <w:rPr>
          <w:lang w:val="ru-RU"/>
        </w:rPr>
        <w:t>คือ</w:t>
      </w:r>
      <w:r w:rsidRPr="008C7964">
        <w:rPr>
          <w:lang w:val="ru-RU"/>
        </w:rPr>
        <w:t>การ</w:t>
      </w:r>
      <w:r w:rsidR="00FA3377">
        <w:rPr>
          <w:lang w:val="ru-RU"/>
        </w:rPr>
        <w:t>ปฏิรูปตนเอง…</w:t>
      </w:r>
      <w:r w:rsidRPr="008C7964">
        <w:rPr>
          <w:lang w:val="ru-RU"/>
        </w:rPr>
        <w:t xml:space="preserve"> การขจัดทุกสิ่งที่ผิดพลาดและการยอมรับหรือสร้างสิ่งที่ถูกต้อง; การขับไล่ความปรารถนาที่ผิดบาป นิสัย และข้อบกพร่อง—แม้กระทั่งสิ่งที่ดูเหมือนเป็นธรรมชาติ—รวมถึงการกระทำผิดอื่นๆ ไม่ว่าจะดูมีเหตุผลเพียงใด; และการปลูกฝังคุณธรรม นิสัยใจคอที่ดี หลักการ และโดยทั่วไปคือความถูกต้องในทุกด้าน โดยไม่ละเลย, อย่างไรก็ตาม ไม่ให้ลืมเป้าหมายสูงสุดของตนเอง แต่ต้องกระทำด้วยความกระตือรือร้นต่อต้านความปรารถนาเหล่านั้น พร้อมทั้งรักษาสายตาของจิตใจให้หันไปทางพระเจ้า—นี่คือหลักการพื้นฐานที่ต้องยึดถือ ในการสร้างระเบียบทั้งหมดของชีวิตที่พระเจ้าพอพระทัย ซึ่งความถูกต้องและความผิดเพี้ยนของกฎเกณฑ์ที่คิดขึ้นและความพยายามที่ดำเนินการต้องถูกวัดด้วยหลักการนี้ </w:t>
      </w:r>
      <w:r w:rsidRPr="008C7964">
        <w:rPr>
          <w:lang w:val="ru-RU"/>
        </w:rPr>
        <w:lastRenderedPageBreak/>
        <w:t xml:space="preserve">บุคคลต้องเชื่อมั่นในหลักการนี้อย่างเต็มที่ที่สุดเท่าที่จะเป็นไปได้ เพราะดูเหมือนว่าความผิดพลาดทั้งหมดที่เกิดขึ้นล้วนมีต้นกำเนิดจากความไม่เข้าใจหลักการนี้ </w:t>
      </w:r>
      <w:r w:rsidR="0090229E" w:rsidRPr="0090229E">
        <w:rPr>
          <w:sz w:val="20"/>
          <w:szCs w:val="16"/>
          <w:lang w:val="ru-RU"/>
        </w:rPr>
        <w:t>(เจตนารมณ์นี้ได้รับการอธิบายอย่างละเอียดโดยนักบุญไอแซคชาวซีเรีย ในจดหมายของเขาถึงนักบุญซีเมโอนผู้ยืนบนเสา ดูเพิ่มเติมในคำปราศรัยที่ 1 และ 2 ของนักบุญมาคาริอุสผู้ยิ่งใหญ่)</w:t>
      </w:r>
      <w:r w:rsidRPr="008C7964">
        <w:rPr>
          <w:lang w:val="ru-RU"/>
        </w:rPr>
        <w:t xml:space="preserve"> เมื่อไม่เข้าใจพลังของหลักการนี้ บางคนจึงมุ่งเน้นแต่เพียงรูปแบบภายนอกของการปฏิบัติและการถือศีล บางคนมุ่งเน้นแต่เพียงการทำความดีและนิสัยในการปฏิบัติ โดยไม่ก้าวไปสู่ระดับที่สูงขึ้น ส่วนอีกบางคนก็ก้าวไปสู่การภาวนาโดยตรง ทั้งหมดนี้ล้วนจำเป็น แต่ทุกสิ่งล้วนมีลำดับขั้นตอนที่ถูกต้อง ในขั้นแรก ทุกสิ่งยังอยู่ในรูปของเมล็ดพันธุ์ จากนั้นมันจะพัฒนาขึ้น ไม่เฉพาะเจาะจงแต่ส่วนใหญ่ในแง่มุมใดแง่มุมหนึ่ง แต่ความก้าวหน้าอย่างค่อยเป็นค่อยไปนั้นเป็นสิ่งที่หลีกเลี่ยงไม่ได้ — การก้าวขึ้นจากกิจการภายนอกสู่กิจการภายใน และจากทั้งสองสู่การใคร่ครวญ ไม่ใช่ในทางกลับกัน </w:t>
      </w:r>
    </w:p>
    <w:p w14:paraId="465FD843" w14:textId="77777777" w:rsidR="00C00D83" w:rsidRPr="008C7964" w:rsidRDefault="001F2820" w:rsidP="0090229E">
      <w:pPr>
        <w:widowControl w:val="0"/>
        <w:ind w:firstLine="720"/>
        <w:rPr>
          <w:lang w:val="ru-RU"/>
        </w:rPr>
      </w:pPr>
      <w:r w:rsidRPr="008C7964">
        <w:rPr>
          <w:lang w:val="ru-RU"/>
        </w:rPr>
        <w:t xml:space="preserve">เมื่อได้กำหนดสิ่งนี้แล้ว เราสามารถสรุปหลักการชี้นำสำหรับชีวิตที่พระเจ้าทรงพอพระทัย หรือจิตวิญญาณและโครงสร้างของการถือศีลปฏิบัติได้อย่างง่ายดาย </w:t>
      </w:r>
    </w:p>
    <w:p w14:paraId="65F860F9" w14:textId="77777777" w:rsidR="00C00D83" w:rsidRPr="008C7964" w:rsidRDefault="001F2820" w:rsidP="0090229E">
      <w:pPr>
        <w:widowControl w:val="0"/>
        <w:ind w:firstLine="720"/>
        <w:rPr>
          <w:lang w:val="ru-RU"/>
        </w:rPr>
      </w:pPr>
      <w:r w:rsidRPr="008C7964">
        <w:rPr>
          <w:lang w:val="ru-RU"/>
        </w:rPr>
        <w:t>ให้เราย้อนกลับไปเล็กน้อย และหันความสนใจกลับมาอีกครั้งสู่บุคคลที่ได้อุทิศตนแด่พระเจ้า และปฏิญาณว่าจะกระทำเสมอและในทุกเรื่องตามพระประสงค์ของพระองค์ เพื่อพระเกียรติของพระองค์ และเพื่อเจริญเติบโตในความดีที่แท้จริง เมื่อได้ตัดสินใจทำเช่นนี้แล้ว เขาจะกระทำเช่นนี้ได้อย่างไร เมื่อตามที่เราได้เห็นแล้ว ทั้งส่วนหนึ่งและอีกส่วนหนึ่งของตัวตนเราต่างก็ไม่สามารถทำได้? บาปถูกจิตวิญญาณรังเกียจ แต่ร่างกายและจิตวิญญาณกลับเห็นใจบาปนั้น ยึดติดกับมัน เพราะทั้งสองถูกหุ้มห่อด้วยความปรารถนา ความดีหรือพระประสงค์ของพระเจ้าถูกจิตวิญญาณรัก แต่ร่างกายและจิตวิญญาณไม่เห็นใจมัน หันหลังให้มัน หรือหากไม่ใช่เช่นนั้น ก็ไม่สามารถปฏิบัติได้ ดังนั้น ผู้ที่ได้ตัดสินใจด้วยความกระตือรือร้นที่จะรักษาคำปฏิญาณที่ได้ให้ไว้ และด้วยความจำเป็นที่รับรู้แล้วที่จะยึดมั่นในความดี ย่อมต้องต้านทานความต้องการของร่างกายและจิตวิญญาณในทุกการกระทำที่ดี (และเขาไม่ควรมีการกระทำชั่วใดๆ) และด้วยการปฏิเสธความต้องการเหล่านั้น จึงบังคับให้ร่างกายและจิตวิญญาณทำในสิ่งที่ตรงกันข้าม และเนื่องจากร่างกายและจิตวิญญาณไม่ได้แยกออกจากตัวเขา แต่เป็นส่วนประกอบของเขาเอง ดังนั้นสิ่งนี้จึงเท่ากับการต่อต้านตนเองในความชั่ว และบังคับตนเองให้ทำความดี</w:t>
      </w:r>
      <w:r w:rsidRPr="008C7964">
        <w:rPr>
          <w:b/>
          <w:lang w:val="ru-RU"/>
        </w:rPr>
        <w:t xml:space="preserve"> การต้านทานตนเองและการบังคับ</w:t>
      </w:r>
      <w:r w:rsidRPr="008C7964">
        <w:rPr>
          <w:lang w:val="ru-RU"/>
        </w:rPr>
        <w:t xml:space="preserve">ตนเองเป็นสองรูปแบบของความกระตือรือร้นที่เกิดใหม่ในจิตวิญญาณ ซึ่งก่อตัวขึ้นเป็นรากฐานสำคัญของการถือศีลอด ทั้งสองสิ่งนี้ล้วนเป็นการต่อสู้ของมนุษย์กับตนเอง หรือกล่าวอีกนัยหนึ่ง คือความสำเร็จแห่งคุณธรรม </w:t>
      </w:r>
    </w:p>
    <w:p w14:paraId="04AD287F" w14:textId="77777777" w:rsidR="00C00D83" w:rsidRPr="008C7964" w:rsidRDefault="001F2820" w:rsidP="0090229E">
      <w:pPr>
        <w:widowControl w:val="0"/>
        <w:ind w:firstLine="720"/>
        <w:rPr>
          <w:lang w:val="ru-RU"/>
        </w:rPr>
      </w:pPr>
      <w:r w:rsidRPr="008C7964">
        <w:rPr>
          <w:lang w:val="ru-RU"/>
        </w:rPr>
        <w:t xml:space="preserve">ดังนั้น ตั้งแต่ช่วงเวลาแรกๆ ของชีวิตใหม่ ผู้กลับใจที่สำนึกผิดย่อมต้องเริ่มต้นการกระทำอันยิ่งใหญ่ การต่อสู้ การทำงานหนัก และเริ่มแบกรับภาระและแอก และสิ่งนี้สำคัญยิ่งจนทำให้ทางเดียวที่แท้จริงสู่ความดีงาม ซึ่งได้รับการยอมรับจากนักบุญทุกคน คือความเจ็บปวดและความยากลำบาก ในขณะที่ความสะดวกสบายที่ขัดแย้งกับสิ่งนี้ เป็นสัญญาณของทางที่ผิด: </w:t>
      </w:r>
      <w:r w:rsidR="0090229E" w:rsidRPr="0090229E">
        <w:rPr>
          <w:i/>
          <w:lang w:val="ru-RU"/>
        </w:rPr>
        <w:t>ราชอาณาจักรสวรรค์ต้องได้มาด้วยกำลัง และผู้ที่พยายามอย่าง</w:t>
      </w:r>
      <w:r w:rsidR="0090229E">
        <w:rPr>
          <w:i/>
          <w:lang w:val="ru-RU"/>
        </w:rPr>
        <w:t xml:space="preserve">เต็มที่เท่านั้นที่จะได้มัน </w:t>
      </w:r>
      <w:r w:rsidRPr="008C7964">
        <w:rPr>
          <w:lang w:val="ru-RU"/>
        </w:rPr>
        <w:t>(มัทธิว 11</w:t>
      </w:r>
      <w:r w:rsidR="0090229E" w:rsidRPr="0090229E">
        <w:rPr>
          <w:lang w:val="ru-RU"/>
        </w:rPr>
        <w:t>:</w:t>
      </w:r>
      <w:r w:rsidRPr="008C7964">
        <w:rPr>
          <w:lang w:val="ru-RU"/>
        </w:rPr>
        <w:t>12) ผู้ใดที่ไม่เข้าร่วมในการต่อสู้ ไม่ปฏิบัติความมีวินัยในตนเอง ก็กำลังหลงผิด อัครสาวกกล่าวว่า: ผู้ใดที่ไม่ได้รับการฝึกวินัย ก็ไม่ใช่บุตร (ฮีบรู 12</w:t>
      </w:r>
      <w:r w:rsidR="0090229E">
        <w:rPr>
          <w:lang w:val="ru-RU"/>
        </w:rPr>
        <w:t>:</w:t>
      </w:r>
      <w:r w:rsidRPr="008C7964">
        <w:rPr>
          <w:lang w:val="ru-RU"/>
        </w:rPr>
        <w:t xml:space="preserve">78) </w:t>
      </w:r>
    </w:p>
    <w:p w14:paraId="01F7432B" w14:textId="77777777" w:rsidR="00C00D83" w:rsidRPr="008C7964" w:rsidRDefault="001F2820" w:rsidP="0090229E">
      <w:pPr>
        <w:widowControl w:val="0"/>
        <w:ind w:firstLine="720"/>
        <w:rPr>
          <w:lang w:val="ru-RU"/>
        </w:rPr>
      </w:pPr>
      <w:r w:rsidRPr="008C7964">
        <w:rPr>
          <w:lang w:val="ru-RU"/>
        </w:rPr>
        <w:t>ดังนั้น ผู้ที่มีความกระตือรือร้นจึงพยายามผ่านการฝึกวินัยตนเองและการควบคุมตนเอง ด้วยจุดมุ่งหมายเพื่อปรับปรุงตนเอง หรือเพื่อฟื้นฟูความบริสุทธิ์ดั้งเดิมของตนเอง ให้ได้รับการพิจารณาว่าสมควรที่จะร่วมสามัคคีกับพระเจ้าได้อย่างรวดเร็วขึ้น เป็นที่ชัดเจนว่า ยิ่งเขาแสดงความกระตือรือร้น ขยันหมั่นเพียร และจริงใจในการทำสิ่งนี้มากเท่าไร เขาก็ยิ่งบรรลุเป้าหมายได้สำเร็จมากขึ้นเท่านั้น ซึ่งก็เหมือนกับการกล่าวว่า ยิ่งคนใดเกลียดและต่อต้านตัวเองมากเท่าไร และยิ่งเขาปฏิบัติอย่างเคร่งครัดและเด็ดขาดมากเท่าไร เขาก็ยิ่งบรรลุความบริสุทธิ์ได้เร็วขึ้นเท่านั้น ดังนั้น เราจึงเห็นว่า นักบุญทุกคนที่ก้าวขึ้นสู่จุดสูงสุดแห่งความสมบูรณ์แบบในคริสตศาสนา หลังจากที่กลับใจแล้ว ต่างได้ปฏิบัติความทรมานตนเองอย่างเคร่งครัดที่สุด — เช่น การอดอาหาร การเฝ้าระวัง การนอนราบกับพื้น (</w:t>
      </w:r>
      <w:r w:rsidRPr="008C7964">
        <w:rPr>
          <w:i/>
          <w:lang w:val="ru-RU"/>
        </w:rPr>
        <w:t xml:space="preserve">หมายเหตุของผู้บรรณาธิการ) </w:t>
      </w:r>
      <w:r w:rsidRPr="008C7964">
        <w:rPr>
          <w:lang w:val="ru-RU"/>
        </w:rPr>
        <w:t xml:space="preserve">การแยกตัวอยู่ตามลำพัง และอื่น ๆ นี่คือมาตรการที่เลือกอย่างมีสติ ได้รับแรงบันดาลใจจากพระคุณ เพื่อเร่งการเจริญเติบโตทางจิตวิญญาณ และในความเป็นจริง ก็บรรลุผลได้เร็วมาก ในทางตรงกันข้าม การตามใจตัวเอง การหยุดพัก และการสงสารตัวเอง — แม้จะไม่ใช่ตลอดเวลา — </w:t>
      </w:r>
      <w:r w:rsidRPr="008C7964">
        <w:rPr>
          <w:lang w:val="ru-RU"/>
        </w:rPr>
        <w:lastRenderedPageBreak/>
        <w:t xml:space="preserve">ก็มักทำให้ความก้าวหน้าในการเจริญเติบโตทางจิตวิญญาณ (ความสมบูรณ์ — ผู้บรรณาธิการ) ช้าลง และยังคงทำให้ช้าลงต่อไป </w:t>
      </w:r>
    </w:p>
    <w:p w14:paraId="05D8707D" w14:textId="77777777" w:rsidR="00C00D83" w:rsidRPr="008C7964" w:rsidRDefault="001F2820" w:rsidP="0090229E">
      <w:pPr>
        <w:widowControl w:val="0"/>
        <w:ind w:firstLine="720"/>
        <w:rPr>
          <w:lang w:val="ru-RU"/>
        </w:rPr>
      </w:pPr>
      <w:r w:rsidRPr="008C7964">
        <w:rPr>
          <w:lang w:val="ru-RU"/>
        </w:rPr>
        <w:t xml:space="preserve">ดังนั้น เรื่องนี้จึงชัดเจนแล้ว: จงมีความกระตือรือร้น; จงลงมือปฏิบัติภารกิจด้วยความมุ่งมั่นยิ่งขึ้น — ภารกิจที่ตัวมันเองเป็นสิ่งที่มุ่งมั่นที่สุดและเหมาะสมที่สุด — เพราะแม้ในหมู่ภารกิจเหล่านั้น บางอย่างก็ช่วยได้มาก ในขณะที่บางอย่างช่วยได้น้อย ในการระงับกิเลสและปลูกฝังคุณธรรม หากสภาพความทุกข์นี้หลีกเลี่ยงไม่ได้ แม้จะเป็นเพียงชั่วคราว แล้วจะมีประโยชน์อะไรที่จะยืดเยื้อมันออกไปเพียงเพราะความผิดพลาดครั้งเดียว? ความลังเล ความประมาท และความเฉื่อยชา เป็นอุปสรรคใหญ่หลวง </w:t>
      </w:r>
    </w:p>
    <w:p w14:paraId="5B6010CD" w14:textId="77777777" w:rsidR="00C00D83" w:rsidRPr="008C7964" w:rsidRDefault="001F2820" w:rsidP="0090229E">
      <w:pPr>
        <w:widowControl w:val="0"/>
        <w:ind w:firstLine="720"/>
        <w:rPr>
          <w:lang w:val="ru-RU"/>
        </w:rPr>
      </w:pPr>
      <w:r w:rsidRPr="008C7964">
        <w:rPr>
          <w:lang w:val="ru-RU"/>
        </w:rPr>
        <w:t xml:space="preserve">เมื่อท่านได้ตัดสินใจแล้ว อย่าอยู่เฉยๆ แต่จงพยายามอย่างเต็มที่; นี่คือมุมมองจากด้านมนุษย์ อย่างไรก็ตาม ต้องระลึกไว้เสมอว่า แม้ความกระตือรือร้นที่พร้อมเสียสละตนเองจะเป็นทางสู่ความรอดสำหรับผู้เปลี่ยนใจ แต่ความสำเร็จและผลแห่งความพยายามและการกระทำของเขา — นั่นคือ ผลและอิทธิพลต่อการชำระล้างความปรารถนาอันไม่บริสุทธิ์และการสร้างคุณธรรมที่แท้จริง — ไม่ได้มาจากตัวเขาเอง ผลของกิจการเหล่านี้ถูกหว่านและสุกงอมภายใต้การกระทำของพวกเขา แต่ไม่ใช่โดยพวกเขาเพียงอย่างเดียว หรือผ่านพวกเขาเพียงอย่างเดียว แต่โดยพระคุณ </w:t>
      </w:r>
      <w:r w:rsidRPr="008C7964">
        <w:rPr>
          <w:i/>
          <w:lang w:val="ru-RU"/>
        </w:rPr>
        <w:t>‘ฉันได้ปลูก อะพอลโลได้รดน้ำ แต่พระเจ้าเป็นผู้ทำให้เติบโต</w:t>
      </w:r>
      <w:r w:rsidRPr="008C7964">
        <w:rPr>
          <w:lang w:val="ru-RU"/>
        </w:rPr>
        <w:t xml:space="preserve">’ (1 โครินธ์ 3:6) เช่นเดียวกับที่ชีวิตทางจิตวิญญาณเริ่มต้นขึ้นโดยพระคุณของพระเจ้า ดังนั้นมันจึงสามารถรักษาไว้และนำไปสู่ความสมบูรณ์ได้ก็โดยพระคุณเดียวกันนั้นเท่านั้น “ ” อัครทูตกล่าวไว้ว่า </w:t>
      </w:r>
      <w:r w:rsidRPr="008C7964">
        <w:rPr>
          <w:i/>
          <w:lang w:val="ru-RU"/>
        </w:rPr>
        <w:t xml:space="preserve">“ผู้ที่เริ่มงานดีในท่าน </w:t>
      </w:r>
      <w:r w:rsidRPr="008C7964">
        <w:rPr>
          <w:lang w:val="ru-RU"/>
        </w:rPr>
        <w:t>จะทำให้งานนั้น</w:t>
      </w:r>
      <w:r w:rsidRPr="008C7964">
        <w:rPr>
          <w:i/>
          <w:lang w:val="ru-RU"/>
        </w:rPr>
        <w:t>สำเร็จลุล่วง</w:t>
      </w:r>
      <w:r w:rsidRPr="008C7964">
        <w:rPr>
          <w:lang w:val="ru-RU"/>
        </w:rPr>
        <w:t>” (</w:t>
      </w:r>
      <w:r w:rsidR="009530D1">
        <w:rPr>
          <w:lang w:val="ru-RU"/>
        </w:rPr>
        <w:t xml:space="preserve">ดู </w:t>
      </w:r>
      <w:r w:rsidRPr="008C7964">
        <w:rPr>
          <w:lang w:val="ru-RU"/>
        </w:rPr>
        <w:t>ฟิลิปปี 1:6) เมล็ดพันธุ์แรกของชีวิตใหม่ประกอบด้วยการผสมผสานระหว่างเสรีภาพและพระคุณ และการสุกงอมของมันจะเกิดจากการพัฒนาขององค์ประกอบเหล่านี้เอง เช่นเดียวกับที่ผู้สำนึกผิด ซึ่งได้ปฏิญาณว่าจะดำเนินชีวิตตามพระประสงค์ของพระเจ้า เพื่อพระเกียรติของพระองค์ ได้กล่าวว่า: ‘มีเพียงพระองค์</w:t>
      </w:r>
      <w:r w:rsidR="00EC4FF7" w:rsidRPr="008C7964">
        <w:rPr>
          <w:lang w:val="ru-RU"/>
        </w:rPr>
        <w:t>เท่านั้นที่</w:t>
      </w:r>
      <w:r w:rsidRPr="008C7964">
        <w:rPr>
          <w:lang w:val="ru-RU"/>
        </w:rPr>
        <w:t>ทรงเสริมกำลังและทรงตั้งข้าพเจ้า</w:t>
      </w:r>
      <w:r w:rsidR="00EC4FF7" w:rsidRPr="008C7964">
        <w:rPr>
          <w:lang w:val="ru-RU"/>
        </w:rPr>
        <w:t>ให้</w:t>
      </w:r>
      <w:r w:rsidRPr="008C7964">
        <w:rPr>
          <w:lang w:val="ru-RU"/>
        </w:rPr>
        <w:t xml:space="preserve">มั่นคง’—ดังนั้น ในทุกขณะหลังจากนั้น เขาต้องวางตัวตนเองไว้ในพระหัตถ์ของพระเจ้า พร้อมด้วยคำอธิษฐานว่า: </w:t>
      </w:r>
      <w:r w:rsidR="00EC4FF7" w:rsidRPr="008C7964">
        <w:rPr>
          <w:lang w:val="ru-RU"/>
        </w:rPr>
        <w:t>‘</w:t>
      </w:r>
      <w:r w:rsidRPr="008C7964">
        <w:rPr>
          <w:lang w:val="ru-RU"/>
        </w:rPr>
        <w:t>พระองค์เองจงทรงกระทำสิ่งที่เป็นที่พอพระทัยตามพระประสงค์</w:t>
      </w:r>
      <w:r w:rsidR="00EC4FF7" w:rsidRPr="008C7964">
        <w:rPr>
          <w:lang w:val="ru-RU"/>
        </w:rPr>
        <w:t xml:space="preserve">ของพระองค์’ </w:t>
      </w:r>
      <w:r w:rsidRPr="008C7964">
        <w:rPr>
          <w:lang w:val="ru-RU"/>
        </w:rPr>
        <w:t xml:space="preserve">เพื่อว่าด้วยวิธีนี้ — ทั้งในจิตใจและเจตจำนง และในความเป็นจริง </w:t>
      </w:r>
      <w:r w:rsidRPr="008C7964">
        <w:rPr>
          <w:i/>
          <w:lang w:val="ru-RU"/>
        </w:rPr>
        <w:t>—</w:t>
      </w:r>
      <w:r w:rsidRPr="008C7964">
        <w:rPr>
          <w:lang w:val="ru-RU"/>
        </w:rPr>
        <w:t xml:space="preserve"> พระเจ้าจะ</w:t>
      </w:r>
      <w:r w:rsidRPr="008C7964">
        <w:rPr>
          <w:i/>
          <w:lang w:val="ru-RU"/>
        </w:rPr>
        <w:t xml:space="preserve">ทรงทำงานภายในเรา ทั้งในการปรารถนาและในการกระทำตามพระประสงค์อันดีของพระองค์ </w:t>
      </w:r>
      <w:r w:rsidRPr="008C7964">
        <w:rPr>
          <w:lang w:val="ru-RU"/>
        </w:rPr>
        <w:t xml:space="preserve">(ฟิลิปปี 2:13) ช่วงเวลาที่บุคคลพยายามสร้างสิ่งใดสิ่งหนึ่งขึ้นในตัวตนเองและภายในตนเอง คือช่วงเวลาที่ชีวิตที่แท้จริง จิตวิญญาณ และเต็มเปี่ยมด้วยพระคุณถูกดับลง ในสภาพนี้ แม้จะพยายามอย่างหนัก ก็ไม่มีผลที่แท้จริง มีผลที่หากพิจารณาแยกเดี่ยวแล้วอาจไม่เรียกว่าเป็นผลร้าย แต่ในกระบวนการของเหตุการณ์ต่างๆ ผลเหล่านั้นกลับกลายเป็นอุปสรรคและการเบี่ยงเบน และไม่บ่อยครั้งที่จะกลายเป็นความชั่ว เพราะมันนำไปสู่ความหยิ่งยโสและความสำคัญในตนเอง ซึ่งเป็นเมล็ดพันธุ์ของมาร ที่มารได้หว่านไว้และคล้ายคลึงกับตัวมันเอง ในขณะเดียวกัน สิ่งที่ไม่ได้มาจากพระเจ้าก็ผสมปนเปกับงานของพระเจ้าภายในตัวเราและทำให้มันเสียหาย ดังนั้น แทนที่พระคุณจะช่วยยกระดับบุคคลที่กลับคืนสู่สติ พระคุณจึงต้องชำระและคัดแยก (ทิ้งสิ่งที่ไม่จำเป็น — ผู้แปล) สิ่งที่ถูกทำลายด้วยความพึ่งพาตนเองก่อน </w:t>
      </w:r>
      <w:r w:rsidRPr="008C7964">
        <w:rPr>
          <w:i/>
          <w:lang w:val="ru-RU"/>
        </w:rPr>
        <w:t xml:space="preserve">“หรือท่านไม่ทราบว่าพระคริสต์อยู่ภายในท่านหรือ?” </w:t>
      </w:r>
      <w:r w:rsidRPr="008C7964">
        <w:rPr>
          <w:lang w:val="ru-RU"/>
        </w:rPr>
        <w:t xml:space="preserve">อัครสาวกสอนว่า </w:t>
      </w:r>
      <w:r w:rsidRPr="008C7964">
        <w:rPr>
          <w:i/>
          <w:lang w:val="ru-RU"/>
        </w:rPr>
        <w:t>“เว้นแต่ท่านอาจยังไม่มีความชำนาญในทางใดทางหนึ่ง</w:t>
      </w:r>
      <w:r w:rsidRPr="008C7964">
        <w:rPr>
          <w:lang w:val="ru-RU"/>
        </w:rPr>
        <w:t>” (</w:t>
      </w:r>
      <w:r w:rsidR="009530D1">
        <w:rPr>
          <w:lang w:val="ru-RU"/>
        </w:rPr>
        <w:t>ดู</w:t>
      </w:r>
      <w:r w:rsidRPr="008C7964">
        <w:rPr>
          <w:lang w:val="ru-RU"/>
        </w:rPr>
        <w:t xml:space="preserve"> 2 โครินธ์ 13:5) เมื่อเราได้รวมตัวกับพระเจ้าในศีลสารภาพบาปหรือศีลล้างบาปแล้ว เราต้องมอบตัวให้พระองค์ เพื่อว่าเมื่อพระองค์ได้เสด็จเข้ามาในตัวเราในฐานะพระเจ้าของทุกสิ่ง </w:t>
      </w:r>
      <w:r w:rsidRPr="008C7964">
        <w:rPr>
          <w:i/>
          <w:lang w:val="ru-RU"/>
        </w:rPr>
        <w:t xml:space="preserve">พระองค์ผู้ทรงรู้ทุกสิ่ง </w:t>
      </w:r>
      <w:r w:rsidRPr="008C7964">
        <w:rPr>
          <w:lang w:val="ru-RU"/>
        </w:rPr>
        <w:t xml:space="preserve">จะทรงนำความรอดมาสู่เรา พระเจ้าตรัสว่า: </w:t>
      </w:r>
      <w:r w:rsidRPr="008C7964">
        <w:rPr>
          <w:i/>
          <w:lang w:val="ru-RU"/>
        </w:rPr>
        <w:t>‘หากไม่มีเรา ท่านก็ไม่สามารถทำอะไร</w:t>
      </w:r>
      <w:r w:rsidRPr="008C7964">
        <w:rPr>
          <w:lang w:val="ru-RU"/>
        </w:rPr>
        <w:t xml:space="preserve">ได้เลย’ (ยอห์น 15:5) — เราต้องเชื่อและวิงวอนให้พระองค์ทรงทำงานภายในตัวเรา เพื่อชำระเราให้พ้นจากความปรารถนาอันไม่บริสุทธิ์ ปลูกฝังคุณธรรมในตัวเรา และทรงกระทำทุกสิ่งที่นำมาซึ่งการเยียวยา นี่คือท่าทางที่จำเป็นของผู้สำนึกผิด: </w:t>
      </w:r>
      <w:r w:rsidRPr="008C7964">
        <w:rPr>
          <w:i/>
          <w:lang w:val="ru-RU"/>
        </w:rPr>
        <w:t xml:space="preserve">‘ด้วยพระประสงค์อันสูงสุดของพระองค์ </w:t>
      </w:r>
      <w:r w:rsidRPr="008C7964">
        <w:rPr>
          <w:lang w:val="ru-RU"/>
        </w:rPr>
        <w:t>โปรดช่วยข้าพระองค์ให้รอดพ้นเถิด พระเจ้าข้า และข้าพระองค์จะทำงานอย่างไม่เสแสร้ง ไม่เบี่ยงเบนหรือตีความผิด และด้วยจิตสำนึกที่บริสุทธิ์ ทำทุกสิ่งที่ข้าพระองค์เข้าใจและสามารถทำได้!</w:t>
      </w:r>
      <w:r w:rsidR="00F56144" w:rsidRPr="008C7964">
        <w:rPr>
          <w:lang w:val="ru-RU"/>
        </w:rPr>
        <w:t xml:space="preserve">’ </w:t>
      </w:r>
      <w:r w:rsidRPr="008C7964">
        <w:rPr>
          <w:lang w:val="ru-RU"/>
        </w:rPr>
        <w:t xml:space="preserve">ผู้ใดที่วางใจในลักษณะนี้ จะได้รับการยอมรับจากพระเจ้าอย่างแท้จริง และพระองค์จะทรงกระทำภายในเขาในฐานะพระราชา ครูของเขาคือพระเจ้า ผู้วิงวอนแทนเขาคือพระเจ้า ผู้กำหนดเจตจำนงและผู้ลงมือทำคือพระเจ้า ผู้ให้ผลคือพระเจ้า ผู้ปกครองคือพระเจ้า </w:t>
      </w:r>
      <w:r w:rsidRPr="008C7964">
        <w:rPr>
          <w:lang w:val="ru-RU"/>
        </w:rPr>
        <w:lastRenderedPageBreak/>
        <w:t xml:space="preserve">นี่คือเมล็ดพันธุ์และหัวใจของต้นไม้แห่งชีวิตสวรรค์ภายในตัวเขา แต่สำหรับเขา ย่อมต้องมีรั้วทั้งทางวัตถุและทางจิตวิญญาณ รั้วนี้ประกอบด้วยผู้นำทางและกฎเกณฑ์ </w:t>
      </w:r>
    </w:p>
    <w:p w14:paraId="0F716B72" w14:textId="77777777" w:rsidR="00C00D83" w:rsidRPr="008C7964" w:rsidRDefault="001F2820" w:rsidP="000B43BE">
      <w:pPr>
        <w:widowControl w:val="0"/>
        <w:ind w:firstLine="720"/>
        <w:rPr>
          <w:lang w:val="ru-RU"/>
        </w:rPr>
      </w:pPr>
      <w:r w:rsidRPr="008C7964">
        <w:rPr>
          <w:lang w:val="ru-RU"/>
        </w:rPr>
        <w:t xml:space="preserve">ผู้ที่กลับใจ เมื่อได้มอบตัวให้พระเจ้าแล้ว จะอยู่ภายใต้การนำโดยตรงของพระองค์ทันที และได้รับการยอมรับจากพระองค์ ผู้ใดที่สามารถทำสิ่งนี้ได้อย่างถูกต้องตั้งแต่ต้น จะได้รับการนำโดยพระคุณของพระเจ้าสู่ความสมบูรณ์แบบอย่างรวดเร็ว มั่นคง และเชื่อถือได้ แต่ในความเป็นจริง มีคนเช่นนี้น้อยมาก นี่คือผู้ที่พระเจ้าทรงเลือกไว้ ซึ่งด้วยแรงผลักดันจากภายในตนเองที่รวดเร็วอย่างน่าอัศจรรย์ ได้มอบตัวตนเองไว้ในพระหัตถ์ของพระเจ้า ได้รับการยอมรับจากพระองค์ และได้รับการนำทางโดยพระองค์ ตัวอย่างเช่น มารีแห่งอียิปต์ ปอลแห่งธีบส์ มาร์คแห่งฟราเซีย และผู้อื่นอีกหลายท่าน พวกเขาได้รับการช่วยให้รอดด้วยการกระทำเพียงครั้งเดียวที่แน่วแน่ คือการมอบตัวตนเองให้แก่พระเจ้า ในกรณีของมารีแห่งอียิปต์ ท่ามกลางการต่อสู้อันดุเดือดกับกิเลสตัณหาของเธอ เธอมีหลักปฏิบัติที่จะมอบตัวไว้ในพระหัตถ์ของพระเจ้า และกิเลสตัณหาของเธอก็จะสงบลงผ่านการกระทำแห่งความศรัทธานี้ ดังที่ทุกคนทราบดี เธอได้ทำเช่นนี้ในสถานการณ์อื่น ๆ อย่างไม่ต้องสงสัย เช่น เมื่อเธอหันไปหาพระองค์เพื่อขอคำแนะนำ และได้รับคำแนะนำนั้น </w:t>
      </w:r>
    </w:p>
    <w:p w14:paraId="0D33BCF3" w14:textId="77777777" w:rsidR="00C00D83" w:rsidRPr="008C7964" w:rsidRDefault="001F2820" w:rsidP="000B43BE">
      <w:pPr>
        <w:widowControl w:val="0"/>
        <w:ind w:firstLine="720"/>
        <w:rPr>
          <w:lang w:val="ru-RU"/>
        </w:rPr>
      </w:pPr>
      <w:r w:rsidRPr="008C7964">
        <w:rPr>
          <w:lang w:val="ru-RU"/>
        </w:rPr>
        <w:t xml:space="preserve">แต่ทางเช่นนี้ไม่ใช่ และไม่อาจเป็น ทางที่ทุกคนใช้ได้ มันเป็น และยังคงเป็น ทางของผู้ที่พระเจ้าทรงเลือกไว้เป็นพิเศษ ส่วนคนอื่นๆ จะเติบโตขึ้นภายใต้การนำที่เห็นได้ชัดจากผู้มีประสบการณ์ โดยยึดมั่นในความเชื่อว่า มีเพียงพระเจ้าเท่านั้นที่ประทานการกลับใจ ผู้กลับใจจึงต้องมอบตัวให้พ่อทางจิตวิญญาณอย่างไม่สงสัย เพื่อจะประสบความสำเร็จ ความจำเป็นนี้เกิดขึ้นเพราะไม่มีการมอบตัวอย่างสมบูรณ์ต่อพระเจ้า—ซึ่งเป็นข้อบกพร่องที่พบได้ทั่วไปในคนส่วนใหญ่ ผู้คนต้องเติบโตสู่จุดนั้นผ่านการทดลองมากมาย และจนกว่าจะบรรลุความสุกงอมนี้ ก็ไม่มีจุดใดที่พระหัตถ์นำทางของพระเจ้าจะสัมผัสได้—กล่าวคือ ไม่มีจุดจับยึดใดที่จะใช้รับข้อความนั้นได้ ดังนั้น หากไม่มีเงื่อนไขนี้ ผู้เริ่มต้นที่ออกเดินทางเพื่อความรอดของตนเอง จะหลีกเลี่ยงไม่ได้ที่จะเดินตามทางที่ไม่สามารถยืนยันได้อย่างแน่ชัดว่าเป็นทางที่ถูกต้อง ซึ่งสิ่งนี้ทั้งอันตรายและทำให้จิตวิญญาณเหนื่อยล้า เมื่อนักบุญอันโทนีผู้ยิ่งใหญ่เริ่มสงสัยว่ากฎเกณฑ์ของเขานั้นถูกต้องหรือไม่ เขาก็ร้องขึ้นทันทีว่า: ‘โปรดบอกข้าพเจ้าเถิด พระเจ้า </w:t>
      </w:r>
      <w:r w:rsidR="00EC4FF7" w:rsidRPr="008C7964">
        <w:rPr>
          <w:lang w:val="ru-RU"/>
        </w:rPr>
        <w:t>ทางนั้นคือทางใด’</w:t>
      </w:r>
      <w:r w:rsidRPr="008C7964">
        <w:rPr>
          <w:lang w:val="ru-RU"/>
        </w:rPr>
        <w:t xml:space="preserve"> — และเมื่อได้รับคำยืนยัน ก็รู้สึกสบายใจ ผู้ที่เริ่มต้นชีวิตทางจิตวิญญาณก็เหมือนผู้ที่ออกเดินทางบนเส้นทางธรรมดา เนื่องจากเส้นทางนี้เราไม่รู้จัก จึงจำเป็นต้องมีผู้ชี้ทางให้ การคิดว่าตนเองสามารถจัดการได้ด้วยตัวเองนั้นถือเป็นการอวด</w:t>
      </w:r>
      <w:r w:rsidR="00FA3377">
        <w:rPr>
          <w:lang w:val="ru-RU"/>
        </w:rPr>
        <w:t>ดี…</w:t>
      </w:r>
      <w:r w:rsidRPr="008C7964">
        <w:rPr>
          <w:lang w:val="ru-RU"/>
        </w:rPr>
        <w:t xml:space="preserve"> ไม่เลย ทั้งตำแหน่งหรือความรู้—ไม่มีสิ่งใดช่วยได้ที่นี่ การที่ใครบางคน โดยไม่มีเหตุจำเป็นอย่างยิ่งยวด และมีโอกาสที่จะหาผู้นำทางจิตวิญญาณ แต่กลับเลือกที่จะไม่ทำเช่นนั้น โดยคิดว่าพระเจ้าจะนำทางพวกเขาโดยตรง ก็ถือเป็นการอวดดีไม่แพ้กัน แท้จริงแล้ว การนำทางสู่ความสมบูรณ์นั้นเป็นของพระเจ้า ผู้ซึ่งได้ทรงรับเราไว้ แต่ภายใต้การนำทางของบิดาทางจิตวิญญาณ บิดาทางจิตวิญญาณไม่ได้ยกระดับเราขึ้นสู่ระดับที่สูงขึ้น แต่ช่วยให้เราได้รับการยกขึ้นโดยพระเจ้า อย่างไรก็ตาม โดยทั่วไปแล้ว พระเจ้าทรงนำทางเราผ่านผู้อื่น สอนเรา ทำให้เราบริสุทธิ์ และเปิดเผยพระประสงค์ของพระองค์ ผู้ที่ถูกทิ้งให้อยู่ตามลำพัง มีเพียงตัวเองเป็นเพื่อนร่วมทาง อยู่ในอันตรายอย่างยิ่ง ไม่ต้องพูดถึงว่าเขาจะดิ้นรนและหลงทางอยู่ที่เดิม โดยแทบไม่เกิดผลใดๆ เมื่อไม่รู้จักการต่อสู้ทางจิตวิญญาณหรือการฝึกฝน รวมถึงลำดับขั้นตอนที่ถูกต้องในการปฏิบัติ เขาจะเพียงแต่ ‘ ’ และทำซ้ำไปซ้ำมา เหมือนคนที่เริ่มทำงานโดยไม่รู้วิธีทำ สิ่งนี้ทำให้หลายคนหยุดนิ่ง ใจเย็นลง และสูญเสียความกระตือรือร้นได้บ่อยครั้ง แต่ความอันตรายหลักของเขาอยู่ที่ความวุ่นวายภายในและคำล่อลวงของซาตาน สำหรับผู้เริ่มต้น จะมีหมอกภายใน เหมือนกับควันพิษ ที่เกิดจากความปรารถนาและอารมณ์ที่ผิดเพี้ยนจากภายใน จากพลังที่เสื่อมทราม ทุกคนล้วนมีสิ่งนี้อยู่บ้างไม่มากก็น้อย ขึ้นอยู่กับระดับความเสื่อมทรามในอดีต แต่จะแยกแยะสิ่งต่าง ๆ ได้อย่างชัดเจนและแม่นยำในหมอกเช่นนี้ได้อย่างไร? สำหรับผู้ที่เดินหลงในหมอก แม้แต่กอหญ้าเล็ก ๆ ก็มักดูเหมือนเป็นป่าหรือหมู่บ้าน — และด้วยเหตุนี้ ผู้ที่เพิ่งเริ่มต้นการเดินทางทางจิตวิญญาณย่อมเห็นสิ่งต่าง ๆ มากมายในที่ที่ความจริงแล้วไม่มีอะไรอยู่เลย มีเพียงตาที่มีประสบการณ์เท่านั้นที่สามารถเข้าใจสถานการณ์และอธิบายได้ว่าสิ่งที่เกิดขึ้นจริง ๆ คืออะไร ยิ่งไปกว่านั้น เขาเองก็เป็นผู้ป่วย: แล้วเขาจะเป็นแพทย์รักษาตัวเองได้อย่างไร? เขาจะทำให้ตัวเองเหนื่อยล้าและขาดอากาศหายใจจากความรักตัวเองที่มากเกินไป: ท้ายที่สุด </w:t>
      </w:r>
      <w:r w:rsidRPr="008C7964">
        <w:rPr>
          <w:lang w:val="ru-RU"/>
        </w:rPr>
        <w:lastRenderedPageBreak/>
        <w:t xml:space="preserve">แม้แต่แพทย์เองก็ไม่รักษาตัวตนเอง แต่ความอันตรายที่ใหญ่ที่สุดที่นี่มาจากซาตาน เนื่องจากตัวเขาเองเป็นสิ่งมีชีวิตที่ชอบทำตามใจตัวเองเป็นหลัก เขาจึงชอบผู้ที่ถูกนำทางด้วยเหตุผลของตนเอง — และนี่คือวิธีหลักที่เขาใช้เพื่อทำให้พวกเขาสับสนและทำลายพวกเขา และอาจกล่าวได้ว่าสิ่งนี้เพียงอย่างเดียวก็ทำให้เขาเข้าถึงเราได้ หรือมีโอกาสที่จะนำเราไปสู่ความพินาศ ใครก็ตามที่ไม่เชื่อถือเหตุผลและหัวใจของตนเอง แต่กลับนำทุกสิ่งที่อยู่ในความรู้สึกและความคิดไปให้คนอื่นตัดสิน จะไม่ได้รับความเสียหาย แม้ซาตานจะปลูกฝังสิ่งอันตรายและทำลายล้างเข้าไปก็ตาม เพราะประสบการณ์และเหตุผลของบุคคลนั้นจะมองเห็นการหลอกลวงและเตือนให้รู้ตัว นั่นคือเหตุผลที่กล่าวไว้ว่า: ผู้ใดที่มีผู้นำทางและวางใจในเขา ซาตานจะไม่เข้าใกล้เขา เพื่อไม่ให้เขาต้องอับอายอยู่เสมอ และแผนการทั้งหมดของเขาถูกเปิดเผย ในทางตรงกันข้าม เขาอยู่เคียงข้างเสมอกับผู้ที่เชื่อมั่นในตัวเองเพียงอย่างเดียว หรือพึ่งพาแต่เหตุผลของตนเองเท่านั้น เขาจะนำคนเช่นนี้ให้หลงทางไปตามเส้นทางต่าง ๆ โดยใช้กลลวงต่าง ๆ ที่ถูกสร้างขึ้นจากจินตนาการหรือพลังแห่งความเพ้อฝัน จนในที่สุดเขาก็ทำลายพวกเขาจนสิ้นซาก </w:t>
      </w:r>
    </w:p>
    <w:p w14:paraId="14E4632A" w14:textId="77777777" w:rsidR="00C00D83" w:rsidRPr="008C7964" w:rsidRDefault="001F2820" w:rsidP="009D5D69">
      <w:pPr>
        <w:ind w:firstLine="720"/>
        <w:rPr>
          <w:lang w:val="ru-RU"/>
        </w:rPr>
      </w:pPr>
      <w:r w:rsidRPr="008C7964">
        <w:rPr>
          <w:lang w:val="ru-RU"/>
        </w:rPr>
        <w:t>เมื่อพิจารณาจากเหตุผลเหล่านี้ ซึ่งมีน้ำหนักมาก ผู้เริ่มต้นต้องตกลงที่จะมีผู้นำทาง เลือกเขา และมอบตัวให้เขา ภายใต้การนำทางของเขา เขาจะปลอดภัย เหมือนอยู่ใต้หลังคาและรั้ว — เพราะผู้นำทางจะเป็นผู้รับผิดชอบต่อความผิดพลาดใดๆ ทั้งต่อหน้าพระเจ้าและต่อหน้ามนุษย์ แต่สิ่งที่น่าอัศจรรย์คือ ผู้นำทางที่แท้จริงจะได้รับการจัดเตรียมไว้เสมอสำหรับผู้ที่แสวงหาเขาอย่างจริงใจ และผู้ชี้ทางนั้น ไม่ว่าเขาจะเป็นใคร ก็มักจะให้คำแนะนำที่แม่นยำและซื่อสัตย์ทันทีที่ผู้ได้รับการชี้ทางยอมมอบตัวให้เขาด้วยจิตวิญญาณและความเชื่อทั้งหมด พระเจ้าเองก็ทรงดูแลผู้</w:t>
      </w:r>
      <w:r w:rsidR="00FA3377">
        <w:rPr>
          <w:lang w:val="ru-RU"/>
        </w:rPr>
        <w:t xml:space="preserve">ติดตามที่อุทิศตนเช่นนี้อยู่แล้ว… </w:t>
      </w:r>
      <w:r w:rsidRPr="008C7964">
        <w:rPr>
          <w:lang w:val="ru-RU"/>
        </w:rPr>
        <w:t xml:space="preserve">จงอธิษฐาน — และพระเจ้าจะชี้ทางผู้ชี้ทางให้; จงยอมมอบตัวให้ผู้ชี้ทาง — และพระเจ้าจะสอนเขาวิธีชี้ทางให้คุณ </w:t>
      </w:r>
    </w:p>
    <w:p w14:paraId="18BCEE2B" w14:textId="77777777" w:rsidR="00C00D83" w:rsidRPr="008C7964" w:rsidRDefault="001F2820" w:rsidP="000B43BE">
      <w:pPr>
        <w:widowControl w:val="0"/>
        <w:ind w:firstLine="720"/>
        <w:rPr>
          <w:lang w:val="ru-RU"/>
        </w:rPr>
      </w:pPr>
      <w:r w:rsidRPr="008C7964">
        <w:rPr>
          <w:lang w:val="ru-RU"/>
        </w:rPr>
        <w:t xml:space="preserve">สิ่งอีกหนึ่งที่จำเป็นอย่างยิ่งสำหรับจิตวิญญาณที่สำนึกผิดและตัดสินใจแน่วแน่แล้ว คือกฎเกณฑ์ กฎเกณฑ์คือคำนิยามหรือวิธีการ รูปแบบและกรอบการทำงานสำหรับกิจกรรมใด ๆ ไม่ว่าจะภายในหรือภายนอก มันให้ทิศทางและกำหนดแนวทางการกระทำทั้งหมด — ตั้งแต่จุดเริ่มต้น เวลา สถานที่ ขั้นตอน และข้อสรุปของกิจกรรมนั้น ตัวอย่างเช่น ต้องอ่านหนังสือ — นี่เป็นหนึ่งในวิธีปฏิบัติทางจิตวิญญาณ กฎเกณฑ์ต้องระบุให้ชัดเจนว่า: หนังสือใดที่ควรอ่าน, เวลาใด, นานเท่าใด, วิธีเตรียมตัว, วิธีเริ่มต้น, ดำเนินการต่อ และจบลงอย่างไร, รวมถึงจะนำสิ่งที่อ่านไปแล้วไปใช้ประโยชน์อย่างไร สิ่งเดียวกันนี้ใช้ได้กับการสวดมนต์ การใคร่ครวญ และกิจกรรมอื่น ๆ ด้วย ชัดเจนว่ากฎเกณฑ์เหล่านี้ครอบคลุมทุกกิจกรรม โดยสร้างเป็นเปลือกนอก หรือร่างกายของกิจกรรมนั้นเอง กฎเกณฑ์เหล่านี้ต้องถูกนำไปใช้กับทุกความสามารถของเรา และกับผลลัพธ์ทั้งหมดของกิจกรรมของเรา เพื่อให้ไม่มีการกระทำใดที่ดำเนินการโดยไม่มีกฎเกณฑ์ที่สอดคล้องกันถูกนำไปใช้กับมัน </w:t>
      </w:r>
    </w:p>
    <w:p w14:paraId="2309AC08" w14:textId="77777777" w:rsidR="00C00D83" w:rsidRPr="008C7964" w:rsidRDefault="001F2820" w:rsidP="000B43BE">
      <w:pPr>
        <w:rPr>
          <w:lang w:val="ru-RU"/>
        </w:rPr>
      </w:pPr>
      <w:r w:rsidRPr="008C7964">
        <w:rPr>
          <w:lang w:val="ru-RU"/>
        </w:rPr>
        <w:t xml:space="preserve">ความจำเป็นของเรื่องนี้ชัดเจนอยู่แล้ว ชีวิตใหม่ที่แปลกประหลาดอย่างสิ้นเชิงกำลังเริ่มต้นขึ้น ซึ่งเป็นชีวิตที่เรายังไม่เคยมีประสบการณ์มาก่อน และความสามารถของเรายังไม่คุ้นเคยกับมัน เพื่อฝึกฝนตัวเราเองในกิจกรรมใดก็ตามและให้เชี่ยวชาญในกิจกรรมนั้น เราต้องกำหนดกฎเกณฑ์ที่ชัดเจนเกี่ยวกับวิธีการและสิ่งที่ต้องทำ เช่นเดียวกับที่ทหารใหม่ได้รับการสอนวิธีตั้งท่า วิธีถือปืน และอื่นๆ หากไม่มีกฎเกณฑ์เหล่านี้ ความแข็งแกร่งก็จะไม่พัฒนาขึ้น และก็จะไม่มีการกระทำที่ถูกต้อง ผู้ไม่มีกฎเกณฑ์ในการสวดมนต์จะไม่รู้วิธีสวดมนต์ และผู้ไม่มีกฎเกณฑ์ในการถือศีลอดก็จะไม่รู้วิธีถือศีลอด; โดยทั่วไป ผู้ที่ดำเนินชีวิตโดยไม่มีกฎเกณฑ์จะไม่สามารถทำสิ่งใดได้อย่างถูกต้อง และผลที่ตามมาคือ ชีวิตของเขาจะไม่ใช่ชีวิตที่แท้จริงเลย แม้จะมีความพยายามและทุ่มเทเพียงใดก็ตาม เพราะชีวิตนั้นประกอบขึ้นจากกิจกรรมต่าง ๆ ของเรา นอกจากนี้ ชีวิตที่ไม่มีกฎเกณฑ์จะไม่สามารถดำเนินไปอย่างสม่ำเสมอได้ และไม่สามารถพัฒนาไปอย่างมีระเบียบและตามขั้นตอนได้ เช่นเดียวกับที่เด็กถูกห่อตัวเพื่อไม่ให้ร่างกายผิดรูปหรือหลังค่อม กิจกรรมทางจิตวิญญาณทั้งหมดจึงต้องถูกผูกมัดด้วยกฎเกณฑ์ เพื่อให้ชีวิตทั้งชีวิตสามารถพัฒนาภายใต้กฎเกณฑ์เหล่านั้นได้อย่างมั่นคงและเป็นระเบียบ; ไม่มีกิจกรรมใดที่ควรถูกนำทางด้วยความไม่รู้ให้เบี่ยงเบนจากกิจกรรมอื่น ๆ และทำลายโครงสร้างโดยรวม หรือหลงทางไปสู่เส้นทางที่ผิดด้วยตัวมันเอง เช่น การถือศีลอด ต้นพืชที่ยังอ่อนวัยจะถูกค้ำยันหรือผูกติดกับต้นที่แข็งแรง เพื่อให้มันตั้งตรงและเติบโตอย่างตรงแนว ผู้ที่พัฒนาตัวโดยไม่มีกฎเกณฑ์ ถูกปล่อยให้ทำตามใจตนเอง จะไม่ได้รับการฝึกฝนและขาดทักษะ; เขาจะทำบางสิ่งไม่ได้ ทำสิ่งอื่นอย่างผิดวิธี และทำสิ่งอื่นอย่างถูกต้อง แต่ในสถานที่ผิดหรือด้วยวิธีที่ไม่เหมาะสม สุดท้ายนี้ ความเสี่ยงก็ไม่ใช่เรื่องเล็กน้อย: หากไม่มีกฎเกณฑ์ ก็เหมือนไม่มีสิ่งค้ำยัน </w:t>
      </w:r>
      <w:r w:rsidRPr="008C7964">
        <w:rPr>
          <w:lang w:val="ru-RU"/>
        </w:rPr>
        <w:lastRenderedPageBreak/>
        <w:t xml:space="preserve">คนนั้นย่อมล้มลงและทำผิดพลาดได้ สำหรับคนเช่นนี้ ทุกกิจกรรมจะขึ้นอยู่กับสติ การตัดสินใจ และความปรารถนา แต่เราจะพึ่งพาหลักการเหล่านี้ได้หรือไม่? เราไม่สามารถรักษาสติไว้ได้ตลอดเวลา การตัดสินใจต้องได้รับการฝึกฝน และยิ่งไปกว่านั้น มันก็ไม่ได้คล่องแคล่วหรือคมชัดเสมอไป—มันอาจกลายเป็นทื่อได้; และใครจะสามารถควบคุมความตั้งใจของตนเองได้อย่างต่อเนื่อง? ดังนั้น เมื่อไม่มีกฎเกณฑ์ การละเลย ความผิดพลาด และความล้มเหลวจึงเป็นสิ่งที่หลีกเลี่ยงไม่ได้ แต่เมื่อมีกฎเกณฑ์ เรื่องก็แตกต่างออกไป: ไม่ว่าคุณจะต้องการหรือไม่ ก็ทำตามสิ่งที่ควรทำ และมันจะสำเร็จ; จะไม่มีความล้มเหลว และคุณจะก้าวไปข้างหน้าได้ และยิ่งไปกว่านั้น: จะควบคุมความดื้อรั้นและความเห็นแก่ตัว—นิสัยที่อันตรายที่สุด—ได้อย่างไรอีก? </w:t>
      </w:r>
    </w:p>
    <w:p w14:paraId="45198287" w14:textId="77777777" w:rsidR="00C00D83" w:rsidRPr="008C7964" w:rsidRDefault="001F2820" w:rsidP="000B43BE">
      <w:pPr>
        <w:rPr>
          <w:lang w:val="ru-RU"/>
        </w:rPr>
      </w:pPr>
      <w:r w:rsidRPr="008C7964">
        <w:rPr>
          <w:lang w:val="ru-RU"/>
        </w:rPr>
        <w:t>ดังนั้น ด้วยกฎเกณฑ์ และภายใต้การชี้นำของพ่อ ลูกชายผู้มุ่งมั่น ซึ่งพยายามผ่านความวินัยในตนเองและการควบคุมตนเอง หรือกำลังต่อสู้อย่างไม่ลดละ จะก้าวหน้าวันต่อวันสู่ความสมบูรณ์แบบ เข้าใกล้ความบริสุทธิ์ยิ่งขึ้น โดยการถอนรากถอนโคนความปรารถนาอันเร่าร้อนและสั่งสมคุณธรรม แต่ต้องตระหนักว่า การก้าวขึ้นสู่ความสมบูรณ์นี้ เป็นสิ่งที่เขาเองมองไม่เห็น: เขาทำงานอย่างหนักจนเหงื่อไหลอาบหน้า แต่ดูเหมือนไม่มีผล—เพราะพระคุณทำงานอย่างลับๆ สายตาของมนุษย์นั้น กินกลืนสิ่งที่ดีงาม ส่วนตัวเขาเองเหลือเพียงสิ่งเดียว: การมองเห็นความเสื่อมทรามของตนเอง ทางสู่ความสมบูรณ์คือทางสู่การตระหนักว่า “ข้าพเจ้าเป็นคนตาบอด ยากจน และเปลือยเปล่า”; และเชื่อมโยงกับสิ่งนี้อย่างไม่ขาดสาย คือความแตกสลายของจิตวิญญาณ หรือความทุกข์ระทมและความเศร้าโศกต่อความไม่บริสุทธิ์ของตนเอง ที่ถูกเทออกต่อหน้าพระเจ้า หรือซึ่งเท่ากันกับการสำนึกผิดอย่างไม่หยุดยั้ง ความรู้สึกสำนึกผิดคือเครื่องหมายที่บ่งชี้ถึงการปฏิบัติธรรมอย่างแท้จริง ใครก็ตามที่หันหลังให้และหลีกเลี่ยงความรู้สึกเหล่านี้ ก็คือผู้ที่หลงทางจากเส้นทางนั้น การสำนึกผิดเป็นจุดเริ่มต้นของชีวิตใหม่; มันต้องอยู่ด้วยเมื่อจิตวิญญาณเติบโต และพัฒนาไปพร้อมกับการเติบโตนั้น เมื่อบุคคลนั้นเติบโตขึ้น เขาจะเริ่มตระหนักถึงความเสื่อมทรามและความบาปของตนเองอย่างลึกซึ้งยิ่งขึ้น และถูกดึงดูดให้จมดิ่งลงสู่ความรู้สึกสำนึกผิดที่เต็มไปด้วยความเสียใจ น้ำตาคือมาตรวัดความก้าวหน้า และน้ำตาที่ไม่หยุดหย่อนคือสัญญาณของการชำระล้างที่กำลังจะเกิดขึ้น ว่าสิ่งนี้คือสิ่งที่ควรเป็นนั้น ชัดเจนจากความจริงที่ว่า เราอยู่ในสภาพที่ตกต่ำ ถูกเนรเทศ ห่างไกลจากเตาผิงบ้านของเรา และยิ่งไปกว่านั้น เป็นเพราะความผิดของเราเอง เช่นเดียวกับผู้ถูกเนรเทศที่ร้องไห้และโหยหาบ้านเกิดของตน ผู้ที่เริ่มต้นเดินทางสู่การชำระล้างตนเองก็ต้องเศร้าโศกและคร่ำครวญ และแสวงหาผ่านการหลั่งน้ำตา เพื่อกลับคืนสู่สวรรค์แห่งความบริสุทธิ์ ยิ่งไปกว่านั้น ผู้ปฏิบัติธรรมต้องต่อสู้อยู่ตลอดเวลา — บางครั้งด้วยความไม่เต็มใจ บางครั้งด้วยความต้านทาน; บางครั้งเป็นความคิด บางครั้งเป็นความปรารถนา บางครั้งเป็นความหลงใหล บางครั้งเป็นบาป — แม้จะไม่ได้ตั้งใจ — ซึ่งทุกขณะล้วนทำให้ความบริสุทธิ์ของจิตใจเขาถูกบดบัง และเตือนเขาว่าภายในตัวเขามีแต่ความไม่บริสุทธิ์ ความบาป และสิ่งที่พระเจ้าทรงรังเกียจ เขาเห็นตัวเองเป็นศพที่เน่าเหม็น นอนอยู่ตรงหน้าและทรมานประสาทการได้กลิ่นจนจิตใจของเขาถูกบดบัง ‘วางบาปของคุณไว้ตรงหน้า’ แอนโทนีผู้ยิ่งใหญ่กล่าว ‘และมองผ่านบาปเหล่านั้นไปยังพระเจ้า</w:t>
      </w:r>
      <w:r w:rsidR="000B43BE" w:rsidRPr="000B43BE">
        <w:rPr>
          <w:sz w:val="20"/>
          <w:szCs w:val="16"/>
          <w:lang w:val="ru-RU"/>
        </w:rPr>
        <w:t>’ (The Skete Paterikon)</w:t>
      </w:r>
      <w:r w:rsidRPr="008C7964">
        <w:rPr>
          <w:lang w:val="ru-RU"/>
        </w:rPr>
        <w:t xml:space="preserve"> สุดท้าย การล้มลงและก้าวพลาดบ่อยครั้งของนักบวชผู้เริ่มต้น — เนื่องจากขาดประสบการณ์ ความไม่รู้ ขาดทักษะ และบางครั้งความอ่อนแอ — กดทับจิตสำนึกของเขาอย่างหนัก และอาจหนักกว่าเดิม: เมื่อประมาท บาปย่อมยิ่งใหญ่ขึ้น เขาเหมือนเด็กที่กำลังเรียนเดินและล้มลง และการล้มเหลวนี้นั้นต้องการการชำระล้าง; ดังนั้น จึงเรียกร้องให้มีความสำนึกผิด การกลับใจ และน้ำตา; นั่นคือเหตุผลที่การกลับใจทุกวัน — และแม้กระทั่งทุกขณะ — ถูกกำหนดให้ทุกคนปฏิบัติ </w:t>
      </w:r>
      <w:r w:rsidRPr="008C7964">
        <w:rPr>
          <w:i/>
          <w:lang w:val="ru-RU"/>
        </w:rPr>
        <w:t>“โอ้ พระเจ้า โปรดเมตตาข้าผู้เป็นคนบาป!</w:t>
      </w:r>
      <w:r w:rsidRPr="008C7964">
        <w:rPr>
          <w:lang w:val="ru-RU"/>
        </w:rPr>
        <w:t xml:space="preserve">” นี่ต้องเป็นคำอธิษฐานที่ไม่หยุดยั้งของผู้ปฏิบัติธรรม </w:t>
      </w:r>
    </w:p>
    <w:p w14:paraId="7EB143CA" w14:textId="77777777" w:rsidR="00C00D83" w:rsidRPr="008C7964" w:rsidRDefault="001F2820" w:rsidP="000B43BE">
      <w:pPr>
        <w:widowControl w:val="0"/>
        <w:ind w:firstLine="720"/>
        <w:rPr>
          <w:lang w:val="ru-RU"/>
        </w:rPr>
      </w:pPr>
      <w:r w:rsidRPr="008C7964">
        <w:rPr>
          <w:lang w:val="ru-RU"/>
        </w:rPr>
        <w:t xml:space="preserve">ดังนั้น ผู้เริ่มต้นทางจิตวิญญาณ จึงทุ่มเทตัวด้วยความกระตือรือร้นและแรงใจอันร้อนแรง ให้กับความพยายามที่แน่วแน่ที่สุด โดยคาดหวังทุกสิ่งจากพลังและความช่วยเหลือของพระเจ้า และมอบตัวให้พระองค์ ด้วยความหวังว่าจะประสบความสำเร็จ แต่ไม่ใช่ด้วยความมั่นใจในความสำเร็จนั้น; และด้วยเหตุนี้ จึงพยายามไม่หยุดยั้ง ภายใต้การนำทางของบิดาทางจิตวิญญาณ ท่ามกลางกฎเกณฑ์ต่าง ๆ โดยรักษาท่าทีที่ถ่อมตนที่สุดไว้เสมอ </w:t>
      </w:r>
    </w:p>
    <w:p w14:paraId="718298E9" w14:textId="77777777" w:rsidR="00973792" w:rsidRDefault="001F2820" w:rsidP="000B43BE">
      <w:pPr>
        <w:widowControl w:val="0"/>
        <w:ind w:firstLine="720"/>
        <w:rPr>
          <w:lang w:val="ru-RU"/>
        </w:rPr>
      </w:pPr>
      <w:r w:rsidRPr="008C7964">
        <w:rPr>
          <w:lang w:val="ru-RU"/>
        </w:rPr>
        <w:t>ด้วยจิตวิญญาณและโครงสร้างเช่นนี้ นักปฏิบัติธรรมจึงสามารถเริ่มงานของตนได้อย่างมั่นใจ—งานในการกำจัดความปรารถนา หรือการชำระธรรมชาติของตนเองให้บริสุทธิ์จากความปรารถนาที่ไม่เป็นธรรมชาติ ในจิตวิญญาณของเขามี</w:t>
      </w:r>
      <w:r w:rsidRPr="008C7964">
        <w:rPr>
          <w:b/>
          <w:lang w:val="ru-RU"/>
        </w:rPr>
        <w:t>ความมุ่งมั่น</w:t>
      </w:r>
      <w:r w:rsidRPr="008C7964">
        <w:rPr>
          <w:lang w:val="ru-RU"/>
        </w:rPr>
        <w:t>ที่มั่นคงดั่งความตาย</w:t>
      </w:r>
      <w:r w:rsidRPr="008C7964">
        <w:rPr>
          <w:b/>
          <w:lang w:val="ru-RU"/>
        </w:rPr>
        <w:t xml:space="preserve">; </w:t>
      </w:r>
      <w:r w:rsidRPr="008C7964">
        <w:rPr>
          <w:lang w:val="ru-RU"/>
        </w:rPr>
        <w:t xml:space="preserve">แต่แม้ความมุ่งมั่นที่แข็งแกร่งที่สุดก็จำเป็นต้องมีแผนการ เพื่อก้าวไปอย่างมั่นคงสู่เป้าหมายที่ตั้งไว้ คำอธิบายนี้จะรวมทุกกฎเกณฑ์สำหรับผู้ที่เริ่มต้นการปฏิบัติทางจิตวิญญาณ ซึ่งไม่ใช่อะไรอื่นนอกจากชุดกฎเกณฑ์ดังกล่าว ที่ความจำเป็นของมันได้ถูกชี้ให้เห็นไว้ข้างต้นแล้ว </w:t>
      </w:r>
      <w:r w:rsidRPr="008C7964">
        <w:rPr>
          <w:lang w:val="ru-RU"/>
        </w:rPr>
        <w:lastRenderedPageBreak/>
        <w:t xml:space="preserve">ผู้ให้คำแนะนำเกี่ยวกับทฤษฎีทั่วไปต้องเข้าใจเรื่องนี้ก่อนสิ่งอื่นใด และเมื่อนำไปใช้กับผู้ที่ได้รับการแนะนำ ก็อาจปรับให้เหมาะสมกับสถานการณ์ที่เปลี่ยนแปลงได้ </w:t>
      </w:r>
    </w:p>
    <w:p w14:paraId="3A311EA7" w14:textId="77777777" w:rsidR="00C00D83" w:rsidRPr="00973792" w:rsidRDefault="001F2820" w:rsidP="000B43BE">
      <w:pPr>
        <w:widowControl w:val="0"/>
        <w:ind w:firstLine="720"/>
        <w:rPr>
          <w:lang w:val="ru-RU"/>
        </w:rPr>
      </w:pPr>
      <w:r w:rsidRPr="008C7964">
        <w:rPr>
          <w:lang w:val="ru-RU"/>
        </w:rPr>
        <w:t xml:space="preserve">เพื่อกำหนดกฎเกณฑ์ดังกล่าว ให้เรามุ่งเน้นอีกครั้งไปที่สภาพของผู้ปฏิบัติธรรมที่สำนึกผิด จิตวิญญาณภายในตัวเขาได้รับการฟื้นคืนชีพและฟื้นฟูขึ้นใหม่จากการกระทำของพระคุณที่ได้รับในศีลศักดิ์สิทธิ์ แต่ส่วนที่ได้รับการรักษาแล้วนั้นคือเพียงส่วนเดียว ซึ่งซ่อนอยู่ลึกสุดในแก่นแท้ของตัวเราเอง สิ่งนี้เปรียบเสมือนยาที่ส่วนหนึ่งของร่างกายซึ่งกำลังเน่าเปื่อยอย่างสมบูรณ์ได้รับเข้าไป อย่างไรก็ตาม ด้านนอก จิตวิญญาณของเขาในทุกความสามารถ ร่างกายของเขาในทุกหน้าที่ และตัวบุคคลเองในทุกความสัมพันธ์ภายนอก ล้วนล้นไปด้วยและถูกซึมผ่านด้วยความปรารถนา—ไม่ใช่ความปรารถนาที่ตายแล้ว แต่เป็นความปรารถนาที่ยังคงทำงานอยู่ภายในพวกเขา เป็นความปรารถนาที่ยังมีชีวิต เป้าหมายหลักของงานเหล่านี้คือการกำจัดความหลงใหลในทุกรูปแบบ และฟื้นฟูธรรมชาติให้กลับสู่ความบริสุทธิ์ตามธรรมชาติของมัน เพื่อให้เมื่อการชำระล้างดำเนินไป พระคุณจะปรากฏขึ้นจากภายใน เหมือนว่าซึมซาบเข้าสู่บุคคลทีละส่วน ด้วยความค่อยเป็นค่อยไปอย่างชาญฉลาดและมีความมุ่งหมาย จากนี้ ลำดับทั้งหมดของกฎเกณฑ์ที่จะจัดตั้งขึ้นจะปรากฏชัดทันที หรือเส้นด้ายนำทางสำหรับการกำหนดและกำหนดขอบเขตของกฎเกณฑ์เหล่านั้นจะชัดเจน </w:t>
      </w:r>
      <w:r w:rsidRPr="00D31352">
        <w:rPr>
          <w:lang w:val="ru-RU"/>
        </w:rPr>
        <w:t>ดังนั้น:</w:t>
      </w:r>
    </w:p>
    <w:p w14:paraId="0971B7D3" w14:textId="77777777" w:rsidR="00C00D83" w:rsidRPr="008C7964" w:rsidRDefault="00973792" w:rsidP="000B43BE">
      <w:pPr>
        <w:widowControl w:val="0"/>
        <w:ind w:firstLine="720"/>
        <w:rPr>
          <w:lang w:val="ru-RU"/>
        </w:rPr>
      </w:pPr>
      <w:r w:rsidRPr="00973792">
        <w:rPr>
          <w:lang w:val="ru-RU"/>
        </w:rPr>
        <w:t xml:space="preserve">1) </w:t>
      </w:r>
      <w:r w:rsidR="001F2820" w:rsidRPr="008C7964">
        <w:rPr>
          <w:lang w:val="ru-RU"/>
        </w:rPr>
        <w:t xml:space="preserve">เมล็ดพันธุ์แห่งชีวิตได้ถูกหว่านแล้ว: จงรักษาไว้ด้วยความระมัดระวังอย่างยิ่ง; มิฉะนั้น การทุ่มเททำงานก็ไร้ความหมาย และไม่มีสิ่งใดที่จะให้ผลจากความพยายามนั้น เมื่อได้รับพระวิญญาณแล้ว—อย่าดับพระวิญญาณ; หากท่านมีความกระตือรือร้น—จงกระตือรือร้นเพื่อสิ่งที่ยิ่งใหญ่กว่า รักษาสิ่งที่ได้รับมาและสิ่งที่ได้มา—เพราะสิ่งที่ได้มานั้นคือเงินที่ใช้ซื้อสมบัติ หากสูญเสียไป ความพยายามทั้งหมดก็จะสูญสิ้นไป เช่นเดียวกับในยามสงครามที่ต้องระมัดระวังอย่างยิ่งยวดเพื่อรักษาตำแหน่งด้วยทุกวิถีทาง ที่นี่ก็เช่นกัน </w:t>
      </w:r>
    </w:p>
    <w:p w14:paraId="6AA5D43E" w14:textId="77777777" w:rsidR="00C00D83" w:rsidRPr="008C7964" w:rsidRDefault="00973792" w:rsidP="000B43BE">
      <w:pPr>
        <w:widowControl w:val="0"/>
        <w:ind w:firstLine="720"/>
        <w:rPr>
          <w:lang w:val="ru-RU"/>
        </w:rPr>
      </w:pPr>
      <w:r w:rsidRPr="00973792">
        <w:rPr>
          <w:lang w:val="ru-RU"/>
        </w:rPr>
        <w:t xml:space="preserve">2) </w:t>
      </w:r>
      <w:r w:rsidR="001F2820" w:rsidRPr="008C7964">
        <w:rPr>
          <w:lang w:val="ru-RU"/>
        </w:rPr>
        <w:t xml:space="preserve">เราต้องตัดขาดความหลงใหลที่ได้หลอมรวมและผสมผสานกับพลังของธรรมชาติของเรา เนื่องจากการหลอมรวมนี้คล้ายกับการรวมตัวของสารเคมี วิธีการตัดขาดมันจึงต้องคล้ายคลึงกับวิธีการสลายทางเคมี กล่าวอย่างชัดเจน: เพื่อปลดปล่อยองค์ประกอบนั้นจากสภาพที่ถูกจำกัดเมื่ออยู่ร่วมกับองค์ประกอบอื่น มันจะถูกนำให้สัมผัสกับองค์ประกอบที่สามจากภายนอก ซึ่งมันจะมีความสัมพันธ์ที่แน่นแฟ้นกว่ามากเมื่อเทียบกับองค์ประกอบเดิม เมื่อสิ่งนี้เกิดขึ้นจริง องค์ประกอบที่ผูกมัดมันจะหลุดออกไป ในขณะที่มันรวมตัวกับองค์ประกอบใหม่นี้ และร่วมกับมัน รับรูปแบบใหม่ เมื่อนำหลักการนี้มาใช้ เราต้องนำสิ่งที่มีความผูกพันและความกลมกลืนอย่างใกล้ชิดที่สุด ไปใช้กับทุกพลังของจิตและร่างกาย รวมถึงทุกกิจกรรมของเรา — ซึ่งถูกความหลงใหลผูกมัดและถูกกักขังอยู่ในสภาพที่ถูกจำกัดและไม่เป็นธรรมชาติ — เพื่อให้เมื่อมันผูกพันกับสิ่งนั้น และเสมือนว่าเติบโตเข้าไปในสิ่งนั้น พวกเขาจึงสามารถได้รับการปลดปล่อยจากพันธนาการของความปรารถนาตามสัดส่วนนั้น และรับรูปแบบการดำรงอยู่ที่ใหม่และเป็นธรรมชาติได้ นี่จะเป็นหลักการกำกับดูแลการกระทำหรือการแสวงหาที่ถูกกำหนดให้พลังเหล่านี้ปฏิบัติ ด้วยการมีส่วนร่วมในสิ่งเหล่านี้ พร้อมทั้งรักษาสมบัติภายในของจิตวิญญาณแห่งพระคุณ ซึ่งมีความคล้ายคลึงกับสิ่งเหล่านั้นและกับพลังแห่งธรรมชาติของเรา บุคคลนั้นจะได้รับการเติมเต็มด้วยจิตวิญญาณนี้มากขึ้นเรื่อยๆ โดยไฟแห่งจิตวิญญาณนี้ เมื่อได้รับอิสระมากขึ้นในการไหลเข้าสู่ภายใน จะเผาผลาญความไม่บริสุทธิ์ได้รวดเร็วขึ้นเมื่อพบกับการขยายตัวของความเป็นธรรมชาติที่มากขึ้น </w:t>
      </w:r>
    </w:p>
    <w:p w14:paraId="76CC505F" w14:textId="77777777" w:rsidR="00973792" w:rsidRDefault="00973792" w:rsidP="000B43BE">
      <w:pPr>
        <w:widowControl w:val="0"/>
        <w:ind w:firstLine="720"/>
        <w:rPr>
          <w:lang w:val="ru-RU"/>
        </w:rPr>
      </w:pPr>
      <w:r w:rsidRPr="00973792">
        <w:rPr>
          <w:lang w:val="ru-RU"/>
        </w:rPr>
        <w:t xml:space="preserve">3) </w:t>
      </w:r>
      <w:r w:rsidR="001F2820" w:rsidRPr="008C7964">
        <w:rPr>
          <w:lang w:val="ru-RU"/>
        </w:rPr>
        <w:t xml:space="preserve">สองจุดนี้ครอบคลุมโครงสร้างของการกระทำเชิงบวกของผู้ปฏิบัติธรรม หรือกล่าวอีกนัยหนึ่ง คือการฝึกฝนวินัยตนเอง เราอาจจำกัดตัวเองไว้เพียงสองจุดนี้เท่านั้น หากว่าความปรารถนา ซึ่งถูกดูหมิ่นและถูกทิ้งไว้เพื่อความดี ยังคงอยู่ในภาวะสงบหรือระเหยไปอย่างสันติจากธรรมชาติของเรา; แต่เนื่องจากความปรารถนาดังกล่าว — ส่วนหนึ่งเนื่องจากความดื้อรั้นตามธรรมชาติของบาป ส่วนหนึ่งเนื่องจากแรงสนับสนุนอันทรงพลัง ไม่ว่าจะมาจากแหล่งที่มาที่เสื่อมทรามของมันเอง — คือปีศาจ — หรือจากอาณาจักรขององค์ประกอบโลกที่คล้ายคลึงกับมัน — ไม่ยอมรับการยอมจำนนอย่างสงบและนุ่มนวล; แม้จะถอยห่างและดูเหมือนแยกตัวออกไปแล้ว มันก็ลุกขึ้นอีกครั้งและพยายามทวงคืนตำแหน่งเดิมของตน, ตำแหน่งแห่งการครอบครองและการผูกมัด—จึงไม่อาจพอใจกับกิจกรรมนั้นเพียงอย่างเดียวได้; </w:t>
      </w:r>
      <w:r w:rsidR="001F2820" w:rsidRPr="008C7964">
        <w:rPr>
          <w:lang w:val="ru-RU"/>
        </w:rPr>
        <w:lastRenderedPageBreak/>
        <w:t xml:space="preserve">แต่จำเป็นต้องดำเนินการควบคู่ไปด้วย คือการต่อต้านความปรารถนาอย่างตรงไปตรงมา ต่อสู้กับมัน และเอาชนะมัน ทั้งภายในตัวเราเอง และที่แหล่งกำเนิดของมัน รวมถึงในผู้ที่สนับสนุนมัน การกำหนดกฎเกณฑ์ที่เกี่ยวข้องกับเรื่องนี้จะเป็นการพรรณนาถึงการต่อสู้ภายใน หรือการต่อสู้ทางจิตวิญญาณ ทั้งในภาพรวมและในส่วนย่อยๆ ของมัน </w:t>
      </w:r>
      <w:r w:rsidR="001F2820" w:rsidRPr="00973792">
        <w:rPr>
          <w:lang w:val="ru-RU"/>
        </w:rPr>
        <w:t xml:space="preserve">นี่คือการกระทำเพื่อต่อต้านตนเอง </w:t>
      </w:r>
    </w:p>
    <w:p w14:paraId="17344466" w14:textId="77777777" w:rsidR="00C00D83" w:rsidRPr="00D31352" w:rsidRDefault="001F2820" w:rsidP="000B43BE">
      <w:pPr>
        <w:widowControl w:val="0"/>
        <w:ind w:firstLine="720"/>
        <w:rPr>
          <w:lang w:val="ru-RU"/>
        </w:rPr>
      </w:pPr>
      <w:r w:rsidRPr="008C7964">
        <w:rPr>
          <w:lang w:val="ru-RU"/>
        </w:rPr>
        <w:t xml:space="preserve">ดังนั้น กฎทั้งหมดต้องถูกรวมเข้าเป็นหลักการพื้นฐานเดียวดังต่อไปนี้: รักษาจิตวิญญาณแห่งชีวิต ความกระตือรือร้น และความมุ่งมั่นภายใน; ดำเนินกิจกรรมหรือการฝึกฝนที่ด้านหนึ่งช่วยฟื้นฟูพลังงานที่อ่อนล้า และอีกด้านหนึ่งช่วยควบคุมหรือระงับความปรารถนา ดังนั้น ทุกสิ่งที่เกี่ยวข้องกับเรื่องนี้ต้องสรุปไว้ในสามข้อต่อไปนี้: </w:t>
      </w:r>
    </w:p>
    <w:p w14:paraId="4B30C882" w14:textId="77777777" w:rsidR="00C00D83" w:rsidRPr="00973792" w:rsidRDefault="001F2820" w:rsidP="000B43BE">
      <w:pPr>
        <w:numPr>
          <w:ilvl w:val="0"/>
          <w:numId w:val="22"/>
        </w:numPr>
        <w:rPr>
          <w:lang w:val="ru-RU"/>
        </w:rPr>
      </w:pPr>
      <w:r w:rsidRPr="00973792">
        <w:rPr>
          <w:lang w:val="ru-RU"/>
        </w:rPr>
        <w:t xml:space="preserve">กฎเกณฑ์ในการรักษาจิตวิญญาณแห่งความกระตือรือร้นภายใน, </w:t>
      </w:r>
    </w:p>
    <w:p w14:paraId="2988F9B2" w14:textId="77777777" w:rsidR="00C00D83" w:rsidRPr="00973792" w:rsidRDefault="001F2820" w:rsidP="000B43BE">
      <w:pPr>
        <w:numPr>
          <w:ilvl w:val="0"/>
          <w:numId w:val="22"/>
        </w:numPr>
        <w:rPr>
          <w:lang w:val="ru-RU"/>
        </w:rPr>
      </w:pPr>
      <w:r w:rsidRPr="00973792">
        <w:rPr>
          <w:lang w:val="ru-RU"/>
        </w:rPr>
        <w:t xml:space="preserve">กฎเกณฑ์ในการใช้พลังของตนเองเพื่อทำความดี หรือการควบคุมตนเอง, และ </w:t>
      </w:r>
    </w:p>
    <w:p w14:paraId="06DFECAC" w14:textId="77777777" w:rsidR="00C00D83" w:rsidRPr="00973792" w:rsidRDefault="001F2820" w:rsidP="000B43BE">
      <w:pPr>
        <w:numPr>
          <w:ilvl w:val="0"/>
          <w:numId w:val="22"/>
        </w:numPr>
        <w:rPr>
          <w:lang w:val="ru-RU"/>
        </w:rPr>
      </w:pPr>
      <w:r w:rsidRPr="00973792">
        <w:rPr>
          <w:lang w:val="ru-RU"/>
        </w:rPr>
        <w:t xml:space="preserve">กฎเกณฑ์ในการต่อสู้กับความปรารถนา หรือการฝึกฝนการควบคุมตนเอง </w:t>
      </w:r>
    </w:p>
    <w:p w14:paraId="57872F24" w14:textId="77777777" w:rsidR="00C00D83" w:rsidRDefault="00C00D83" w:rsidP="002D72BA">
      <w:pPr>
        <w:widowControl w:val="0"/>
        <w:rPr>
          <w:lang w:val="ru-RU"/>
        </w:rPr>
      </w:pPr>
    </w:p>
    <w:p w14:paraId="78285BCE" w14:textId="77777777" w:rsidR="00973792" w:rsidRPr="008C7964" w:rsidRDefault="00973792" w:rsidP="002D72BA">
      <w:pPr>
        <w:widowControl w:val="0"/>
        <w:rPr>
          <w:lang w:val="ru-RU"/>
        </w:rPr>
      </w:pPr>
    </w:p>
    <w:p w14:paraId="3F56E4F9" w14:textId="77777777" w:rsidR="00C00D83" w:rsidRPr="008C7964" w:rsidRDefault="00973792" w:rsidP="000B43BE">
      <w:pPr>
        <w:pStyle w:val="Heading3"/>
        <w:rPr>
          <w:lang w:val="ru-RU"/>
        </w:rPr>
      </w:pPr>
      <w:bookmarkStart w:id="189" w:name="_Toc135658129"/>
      <w:bookmarkStart w:id="190" w:name="_Toc135658243"/>
      <w:bookmarkStart w:id="191" w:name="_Toc135660345"/>
      <w:bookmarkStart w:id="192" w:name="_Toc135660695"/>
      <w:bookmarkStart w:id="193" w:name="_Toc135660934"/>
      <w:bookmarkStart w:id="194" w:name="_Toc135713758"/>
      <w:bookmarkStart w:id="195" w:name="_Toc135714859"/>
      <w:bookmarkStart w:id="196" w:name="_Toc218689945"/>
      <w:bookmarkStart w:id="197" w:name="_Toc235344764"/>
      <w:bookmarkStart w:id="198" w:name="_Toc690712"/>
      <w:r w:rsidRPr="008C7964">
        <w:rPr>
          <w:lang w:val="ru-RU"/>
        </w:rPr>
        <w:t>เกี่ยวกับการรักษาจิตวิญญาณแห่งความกระตือรือร้นต่อพระเจ้า</w:t>
      </w:r>
      <w:bookmarkEnd w:id="189"/>
      <w:bookmarkEnd w:id="190"/>
      <w:bookmarkEnd w:id="191"/>
      <w:bookmarkEnd w:id="192"/>
      <w:bookmarkEnd w:id="193"/>
      <w:bookmarkEnd w:id="194"/>
      <w:bookmarkEnd w:id="195"/>
      <w:bookmarkEnd w:id="196"/>
      <w:bookmarkEnd w:id="197"/>
      <w:r w:rsidRPr="008C7964">
        <w:rPr>
          <w:lang w:val="ru-RU"/>
        </w:rPr>
        <w:t xml:space="preserve"> </w:t>
      </w:r>
      <w:bookmarkEnd w:id="198"/>
    </w:p>
    <w:p w14:paraId="039AF71B" w14:textId="77777777" w:rsidR="00C00D83" w:rsidRPr="008C7964" w:rsidRDefault="001F2820" w:rsidP="002D72BA">
      <w:pPr>
        <w:widowControl w:val="0"/>
        <w:rPr>
          <w:lang w:val="ru-RU"/>
        </w:rPr>
      </w:pPr>
      <w:r w:rsidRPr="008C7964">
        <w:rPr>
          <w:lang w:val="ru-RU"/>
        </w:rPr>
        <w:t xml:space="preserve">เราต้องปฏิบัติตามพระบัญญัติ และปฏิบัติตามทั้งหมด แต่เราไม่มีความปรารถนา ความกระตือรือร้น หรือความมุ่งมั่นโดยธรรมชาติในเรื่องนี้ ในการกลับใจ เพื่อจิตที่สำนึกผิดและคำปฏิญาณที่จะทำตามพระประสงค์ของพระเจ้า ไฟนี้ถูกจุดขึ้นในจิตวิญญาณของเราโดยพระคุณของพระเจ้า; ไฟนี้เองคือพลังที่จะทำให้สามารถปฏิบัติตามพระบัญญัติได้ และเพียงไฟนี้เท่านั้นที่สามารถแบกรับภาระทั้งหมดนี้ได้ หากการปฏิบัติตามพระบัญญัติเป็นรากฐานแห่งความรอด แล้วจิตวิญญาณแห่งความกระตือรือร้นก็คือพลังแห่งความรอดเพียงหนึ่งเดียวสำหรับเรา เมื่อจิตวิญญาณนี้ปรากฏขึ้น ก็ย่อมมีความขยันหมั่นเพียร ความกระตือรือร้น ความพร้อม และความเข้มแข็งในการกระทำที่พระเจ้าพอพระทัย แต่เมื่อจิตวิญญาณนี้ขาดหายไป ทุกสิ่งก็หยุดนิ่งและสลายไป: โดยปราศจากชีวิตของจิตวิญญาณ ทุกสิ่งจะเย็นชาและดับสูญไป แม้จะมีการกระทำความดีที่นั่นด้วย—ความดีเหล่านั้นจะเป็นเพียงความดีในรูปทรงเท่านั้น แต่ไม่ใช่ในพลังหรือจิตวิญญาณ นี่คือไฟที่พระเยซูคริสต์เจ้าของเราเสด็จมาเพื่อจุดให้ลุกโชนบนโลก และถูกจุดขึ้นโดยพระวิญญาณบริสุทธิ์ในใจของผู้เชื่อ หลังจากที่พระวิญญาณบริสุทธิ์เสด็จลงมาในรูปของลิ้นไฟ </w:t>
      </w:r>
    </w:p>
    <w:p w14:paraId="6B0687B2" w14:textId="77777777" w:rsidR="00C00D83" w:rsidRPr="008C7964" w:rsidRDefault="001F2820" w:rsidP="000B43BE">
      <w:pPr>
        <w:widowControl w:val="0"/>
        <w:ind w:firstLine="720"/>
        <w:rPr>
          <w:lang w:val="ru-RU"/>
        </w:rPr>
      </w:pPr>
      <w:r w:rsidRPr="008C7964">
        <w:rPr>
          <w:lang w:val="ru-RU"/>
        </w:rPr>
        <w:t xml:space="preserve">เกี่ยวกับจิตวิญญาณแห่งความกระตือรือร้นนี้ พระเจ้าตรัสว่า: </w:t>
      </w:r>
      <w:r w:rsidR="00973792" w:rsidRPr="00973792">
        <w:rPr>
          <w:i/>
          <w:lang w:val="ru-RU"/>
        </w:rPr>
        <w:t>‘เราเสด็จมาเพื่อนำไฟมาบนโลก</w:t>
      </w:r>
      <w:r w:rsidRPr="008C7964">
        <w:rPr>
          <w:lang w:val="ru-RU"/>
        </w:rPr>
        <w:t>’ (ลูกา 12</w:t>
      </w:r>
      <w:r w:rsidR="00973792" w:rsidRPr="00973792">
        <w:rPr>
          <w:lang w:val="ru-RU"/>
        </w:rPr>
        <w:t>:</w:t>
      </w:r>
      <w:r w:rsidRPr="008C7964">
        <w:rPr>
          <w:lang w:val="ru-RU"/>
        </w:rPr>
        <w:t xml:space="preserve">49) </w:t>
      </w:r>
      <w:r w:rsidRPr="008C7964">
        <w:rPr>
          <w:i/>
          <w:lang w:val="ru-RU"/>
        </w:rPr>
        <w:t xml:space="preserve">อัครทูตสั่งให้เราอย่าดับพระวิญญาณ </w:t>
      </w:r>
      <w:r w:rsidRPr="008C7964">
        <w:rPr>
          <w:lang w:val="ru-RU"/>
        </w:rPr>
        <w:t>(1 เทสซาโลนิกา 5</w:t>
      </w:r>
      <w:r w:rsidR="00973792" w:rsidRPr="00973792">
        <w:rPr>
          <w:lang w:val="ru-RU"/>
        </w:rPr>
        <w:t>:</w:t>
      </w:r>
      <w:r w:rsidRPr="008C7964">
        <w:rPr>
          <w:lang w:val="ru-RU"/>
        </w:rPr>
        <w:t xml:space="preserve">19) และกล่าวถึงตนเองว่า: </w:t>
      </w:r>
      <w:r w:rsidRPr="008C7964">
        <w:rPr>
          <w:i/>
          <w:lang w:val="ru-RU"/>
        </w:rPr>
        <w:t>‘ข้าพเจ้ายังคงก้าวไปข้างหน้า</w:t>
      </w:r>
      <w:r w:rsidRPr="008C7964">
        <w:rPr>
          <w:lang w:val="ru-RU"/>
        </w:rPr>
        <w:t>’ (ฟิลิปปี 3</w:t>
      </w:r>
      <w:r w:rsidR="00973792" w:rsidRPr="00D31352">
        <w:rPr>
          <w:lang w:val="ru-RU"/>
        </w:rPr>
        <w:t>:</w:t>
      </w:r>
      <w:r w:rsidRPr="008C7964">
        <w:rPr>
          <w:lang w:val="ru-RU"/>
        </w:rPr>
        <w:t xml:space="preserve">14) และในหมู่บรรดาบิดาผู้ศักดิ์สิทธิ์ สิ่งนี้ถูกเรียกด้วยชื่อต่าง ๆ เช่น การแสวงหา การพยายาม ความกระตือรือร้น ความขยันหมั่นเพียร ความอบอุ่นของจิตวิญญาณ ความร้อนแรง และเพียงคำว่า ‘ความกระตือรือร้น’ </w:t>
      </w:r>
    </w:p>
    <w:p w14:paraId="74909D0A" w14:textId="77777777" w:rsidR="00C00D83" w:rsidRPr="008C7964" w:rsidRDefault="001F2820" w:rsidP="000B43BE">
      <w:pPr>
        <w:widowControl w:val="0"/>
        <w:ind w:firstLine="720"/>
        <w:rPr>
          <w:lang w:val="ru-RU"/>
        </w:rPr>
      </w:pPr>
      <w:r w:rsidRPr="008C7964">
        <w:rPr>
          <w:lang w:val="ru-RU"/>
        </w:rPr>
        <w:t xml:space="preserve">เมื่อพิจารณาถึงความสำคัญและความหมายอันยิ่งใหญ่ของความกระตือรือร้น ภารกิจแรกของนักปฏิบัติทางจิตวิญญาณคริสเตียนจึงต้องเป็นการรักษาความกระตือรือร้นและความขยันหมั่นเพียรนี้ไว้ ซึ่งเป็นแหล่งพลังสำหรับชีวิตที่พระเจ้าทรงพอพระทัย ดังนั้น เพื่อรักษาความกระตือรือร้นนี้ไว้ บุคคลต้องใช้วิธีการและปฏิบัติเฉพาะที่ช่วยบรรลุเป้าหมายนี้ แล้วสิ่งเหล่านี้คืออะไร? ความกระตือรือร้นต้องได้รับการรักษาไว้ด้วยวิธีเดียวกับที่มันเกิดขึ้นมา และมันเกิดขึ้นมาผ่านการเปลี่ยนแปลงภายในของหัวใจ ภายใต้อิทธิพลที่มองไม่เห็นของพระคุณของพระเจ้า </w:t>
      </w:r>
    </w:p>
    <w:p w14:paraId="6AE57FB1" w14:textId="77777777" w:rsidR="00973792" w:rsidRDefault="001F2820" w:rsidP="000B43BE">
      <w:pPr>
        <w:widowControl w:val="0"/>
        <w:ind w:firstLine="720"/>
        <w:rPr>
          <w:lang w:val="ru-RU"/>
        </w:rPr>
      </w:pPr>
      <w:r w:rsidRPr="008C7964">
        <w:rPr>
          <w:lang w:val="ru-RU"/>
        </w:rPr>
        <w:t>การก้าวขึ้นภายในและมองไม่เห็นของจิตวิญญาณเราสู่ความกระตือรือร้น เริ่มต้น</w:t>
      </w:r>
      <w:r w:rsidRPr="008C7964">
        <w:rPr>
          <w:b/>
          <w:lang w:val="ru-RU"/>
        </w:rPr>
        <w:t>ด้วยการตื่นรู้</w:t>
      </w:r>
      <w:r w:rsidRPr="008C7964">
        <w:rPr>
          <w:lang w:val="ru-RU"/>
        </w:rPr>
        <w:t xml:space="preserve">ที่เต็มเปี่ยมด้วยพระคุณ และถึงจุดสูงสุดด้วยการปฏิญาณอย่างแน่วแน่ที่จะดำเนินชีวิตอย่างมั่นคงตามพระประสงค์ของพระเจ้า การก้าวขึ้นนี้มีลักษณะเป็นขั้นตอนที่ค่อยเป็นค่อยไปอย่างเคร่งครัดที่สุด มนุษย์ผู้มีบาป ซึ่งใช้ชีวิตอยู่แต่ภายนอกโดยสิ้นเชิง และด้วยเหตุนี้จึงถูกเรียกว่า </w:t>
      </w:r>
      <w:r w:rsidRPr="008C7964">
        <w:rPr>
          <w:b/>
          <w:lang w:val="ru-RU"/>
        </w:rPr>
        <w:t xml:space="preserve">‘ภายนอก’ </w:t>
      </w:r>
      <w:r w:rsidRPr="008C7964">
        <w:rPr>
          <w:lang w:val="ru-RU"/>
        </w:rPr>
        <w:t xml:space="preserve">ถูกดึงเข้าสู่ภายในโดยพระคุณที่ลงมาเหนือเขา; และที่นั่น เขาเหมือนถูกปลุกขึ้นจากความหลับใหล </w:t>
      </w:r>
      <w:r w:rsidRPr="008C7964">
        <w:rPr>
          <w:b/>
          <w:lang w:val="ru-RU"/>
        </w:rPr>
        <w:t>ได้เห็นโลกใหม่</w:t>
      </w:r>
      <w:r w:rsidRPr="008C7964">
        <w:rPr>
          <w:lang w:val="ru-RU"/>
        </w:rPr>
        <w:t xml:space="preserve">ที่ยังไม่เคยรู้จักมาก่อน นี่คือแรงผลักดันแรก หลังจากนั้น ด้วยความช่วยเหลือของพระเจ้า </w:t>
      </w:r>
      <w:r w:rsidRPr="008C7964">
        <w:rPr>
          <w:b/>
          <w:lang w:val="ru-RU"/>
        </w:rPr>
        <w:t xml:space="preserve">ผ่านความคิดและความรู้สึกต่าง ๆ </w:t>
      </w:r>
      <w:r w:rsidRPr="008C7964">
        <w:rPr>
          <w:lang w:val="ru-RU"/>
        </w:rPr>
        <w:t xml:space="preserve">เขาจึงค่อย ๆ หลุดพ้นจากโลกแรก ก้าวเข้าสู่โลกอีกโลกหนึ่ง และก้มกราบต่อหน้าพระราชาและองค์พระผู้เป็นเจ้าของเขา โดยถวายพันธสัญญาอันศักดิ์สิทธิ์ว่าจะรับใช้พระองค์ตลอดไป ดังนั้น ผู้ที่ต้องการรักษาความกระตือรือร้นของตนให้ไม่ดับสูญ ต้อง: (ก) อยู่ในภายใน; (ข) มองเห็นโลกใหม่; และ (ค) ดำรงอยู่ในความรู้สึกและความคิดเหล่านั้น </w:t>
      </w:r>
      <w:r w:rsidRPr="008C7964">
        <w:rPr>
          <w:lang w:val="ru-RU"/>
        </w:rPr>
        <w:lastRenderedPageBreak/>
        <w:t xml:space="preserve">ซึ่งเขาได้ใช้เพื่อก้าวขึ้นบันไดสู่ฐานพระบัลลังก์ของพระเจ้า </w:t>
      </w:r>
    </w:p>
    <w:p w14:paraId="01609B45" w14:textId="77777777" w:rsidR="00C00D83" w:rsidRPr="008C7964" w:rsidRDefault="001F2820" w:rsidP="000B43BE">
      <w:pPr>
        <w:widowControl w:val="0"/>
        <w:ind w:firstLine="720"/>
        <w:rPr>
          <w:lang w:val="ru-RU"/>
        </w:rPr>
      </w:pPr>
      <w:r w:rsidRPr="008C7964">
        <w:rPr>
          <w:lang w:val="ru-RU"/>
        </w:rPr>
        <w:t xml:space="preserve">นี่คือสิ่งที่ต้องเป็นความปฏิบัติ ความพยายาม และการทำงานที่ไม่หยุดยั้งของผู้ปฏิบัติธรรมคริสเตียน! </w:t>
      </w:r>
    </w:p>
    <w:p w14:paraId="7231642E" w14:textId="77777777" w:rsidR="00C00D83" w:rsidRPr="008C7964" w:rsidRDefault="001F2820" w:rsidP="002D72BA">
      <w:pPr>
        <w:widowControl w:val="0"/>
        <w:rPr>
          <w:lang w:val="ru-RU"/>
        </w:rPr>
      </w:pPr>
      <w:r w:rsidRPr="008C7964">
        <w:rPr>
          <w:lang w:val="ru-RU"/>
        </w:rPr>
        <w:t xml:space="preserve"> </w:t>
      </w:r>
    </w:p>
    <w:p w14:paraId="6BDD28CD" w14:textId="77777777" w:rsidR="00C00D83" w:rsidRPr="008C7964" w:rsidRDefault="001F2820" w:rsidP="002D72BA">
      <w:pPr>
        <w:pStyle w:val="Heading4"/>
        <w:keepNext w:val="0"/>
        <w:widowControl w:val="0"/>
        <w:spacing w:after="0"/>
        <w:rPr>
          <w:lang w:val="ru-RU"/>
        </w:rPr>
      </w:pPr>
      <w:bookmarkStart w:id="199" w:name="_Toc135658130"/>
      <w:bookmarkStart w:id="200" w:name="_Toc135658244"/>
      <w:bookmarkStart w:id="201" w:name="_Toc135660346"/>
      <w:bookmarkStart w:id="202" w:name="_Toc135660696"/>
      <w:bookmarkStart w:id="203" w:name="_Toc135660935"/>
      <w:bookmarkStart w:id="204" w:name="_Toc135713759"/>
      <w:bookmarkStart w:id="205" w:name="_Toc135714860"/>
      <w:bookmarkStart w:id="206" w:name="_Toc218689946"/>
      <w:bookmarkStart w:id="207" w:name="_Toc235344765"/>
      <w:bookmarkStart w:id="208" w:name="_Toc690713"/>
      <w:r w:rsidRPr="008C7964">
        <w:rPr>
          <w:lang w:val="ru-RU"/>
        </w:rPr>
        <w:t>การอยู่ภายใน</w:t>
      </w:r>
      <w:bookmarkEnd w:id="199"/>
      <w:bookmarkEnd w:id="200"/>
      <w:bookmarkEnd w:id="201"/>
      <w:bookmarkEnd w:id="202"/>
      <w:bookmarkEnd w:id="203"/>
      <w:bookmarkEnd w:id="204"/>
      <w:bookmarkEnd w:id="205"/>
      <w:bookmarkEnd w:id="206"/>
      <w:bookmarkEnd w:id="207"/>
      <w:r w:rsidRPr="008C7964">
        <w:rPr>
          <w:rFonts w:ascii="Times New Roman" w:hAnsi="Times New Roman"/>
          <w:lang w:val="ru-RU"/>
        </w:rPr>
        <w:t xml:space="preserve"> </w:t>
      </w:r>
      <w:bookmarkEnd w:id="208"/>
    </w:p>
    <w:p w14:paraId="1E734207" w14:textId="77777777" w:rsidR="00C00D83" w:rsidRPr="008C7964" w:rsidRDefault="001F2820" w:rsidP="000B43BE">
      <w:pPr>
        <w:widowControl w:val="0"/>
        <w:ind w:firstLine="720"/>
        <w:rPr>
          <w:lang w:val="ru-RU"/>
        </w:rPr>
      </w:pPr>
      <w:r w:rsidRPr="008C7964">
        <w:rPr>
          <w:lang w:val="ru-RU"/>
        </w:rPr>
        <w:t xml:space="preserve">เมื่อไก่แม่พบเมล็ดข้าวแล้วส่งสัญญาณให้ลูกไก่ทราบ ลูกไก่ทั้งหมด ไม่ว่าอยู่แห่งใด ก็จะบินมาหาเธอ และใช้ปากจิกเมล็ดข้าวที่จุดที่ปากเธออยู่ ด้วยวิธีเดียวกัน เมื่อพระคุณของพระเจ้าทำงานในความลึกของหัวใจบุคคลนั้น จิตวิญญาณของเขาจะแทรกซึมเข้าไปที่นั่นด้วยความตระหนักรู้ และนำพลังทั้งหมดของจิตวิญญาณและร่างกายมาด้วย ดังนั้นจึงมีกฎแห่ง ‘การอยู่ภายใน’: ให้รักษาจิตสำนึกไว้ในหัวใจ และผ่านทางการจดจ่อ ให้รวบรวมพลังทั้งหมดของจิตวิญญาณและร่างกายไว้ที่นั่น การอยู่ภายในนั้น โดยแก่นแท้ คือการจำกัดจิตสำนึกไว้ภายในหัวใจ ส่วนการรวมกำลังของจิตวิญญาณและร่างกายที่นั่นด้วยการจดจ่อ คือวิธีการหลัก หรือการกระทำ หรือความสำเร็จ อย่างไรก็ตาม ทั้งสองสิ่งนี้ก่อให้เกิดและสมมติกันและกัน ดังนั้นสิ่งหนึ่งจึงไม่อาจมีอยู่ได้โดยปราศจากอีกสิ่งหนึ่ง ผู้ใดที่ถูกจำกัดไว้ภายในหัวใจย่อมถูกรวมกำลัง และผู้ใดที่ถูกรวมกำลังย่อมอยู่ภายในหัวใจ </w:t>
      </w:r>
    </w:p>
    <w:p w14:paraId="46B8BC44" w14:textId="77777777" w:rsidR="00C00D83" w:rsidRPr="008C7964" w:rsidRDefault="001F2820" w:rsidP="000B43BE">
      <w:pPr>
        <w:widowControl w:val="0"/>
        <w:ind w:firstLine="720"/>
        <w:rPr>
          <w:lang w:val="ru-RU"/>
        </w:rPr>
      </w:pPr>
      <w:r w:rsidRPr="008C7964">
        <w:rPr>
          <w:lang w:val="ru-RU"/>
        </w:rPr>
        <w:t>เราต้องรวบรวมทุกความสามารถของตนเอง—จิต ความตั้งใจ และอารมณ์—รอบความตระหนักรู้ในหัวใจ การรวบรวมจิตใน</w:t>
      </w:r>
      <w:r w:rsidRPr="008C7964">
        <w:rPr>
          <w:b/>
          <w:lang w:val="ru-RU"/>
        </w:rPr>
        <w:t>หัวใจคือความตั้งใจ การรวบรวมความตั้งใจคือความตื่นตัว การรวบรวมอารมณ์คือความมีสติ</w:t>
      </w:r>
      <w:r w:rsidRPr="008C7964">
        <w:rPr>
          <w:lang w:val="ru-RU"/>
        </w:rPr>
        <w:t xml:space="preserve"> ความสนใจ ความตื่นตัว และความมีสติ เป็นกิจกรรมภายในสามประการ ที่นำไปสู่การรวมตัวของจิต และการตั้งมั่นภายในมีผลเกิดขึ้น ผู้ใดที่มีสิ่งเหล่านี้ — และโดยเฉพาะอย่างยิ่งทั้งสามอย่าง — ก็อยู่ภายใน; ผู้ใดที่ขาดสิ่งใดสิ่งหนึ่ง — แม้เพียงอย่างเดียว — ก็อยู่นอกตัว การปฏิบัติตามกิจกรรมทางจิตเหล่านี้แล้ว อวัยวะทางกายที่เกี่ยวข้องก็ต้องถูกนำทางไปยังที่เดียวกันด้วย: ดังนั้น สำหรับความสนใจ — ให้</w:t>
      </w:r>
      <w:r w:rsidRPr="008C7964">
        <w:rPr>
          <w:b/>
          <w:lang w:val="ru-RU"/>
        </w:rPr>
        <w:t>หันสายตาเข้าภายใน</w:t>
      </w:r>
      <w:r w:rsidRPr="008C7964">
        <w:rPr>
          <w:lang w:val="ru-RU"/>
        </w:rPr>
        <w:t>; สำหรับความตื่นตัว — ให้เกร็งกล้ามเนื้อทั่วร่างกาย และนำมันมาสู่</w:t>
      </w:r>
      <w:r w:rsidRPr="008C7964">
        <w:rPr>
          <w:b/>
          <w:lang w:val="ru-RU"/>
        </w:rPr>
        <w:t>ส่วนอก</w:t>
      </w:r>
      <w:r w:rsidRPr="008C7964">
        <w:rPr>
          <w:lang w:val="ru-RU"/>
        </w:rPr>
        <w:t xml:space="preserve">; สำหรับความสงบ — การระงับ (ดังที่นิคิโฟรอสกล่าวไว้) การเคลื่อนไหวที่ ‘หย่อนยาน’ บางอย่าง ซึ่งเกิดขึ้นจากส่วนล่างของร่างกายและเคลื่อนเข้าใกล้หัวใจ รวมถึงการระงับความพึงพอใจและความผ่อนคลายของเนื้อหนัง การฝึกฝนทางร่างกายเช่นนี้ ซึ่งทำงานไปพร้อมกับการฝึกฝนทางจิตวิญญาณอย่างแยกไม่ออก เป็นเครื่องมือสนับสนุนที่ทรงพลังที่สุดสำหรับวิธีการทางจิตวิญญาณเหล่านั้น ซึ่งหากไม่มีมัน วิธีการเหล่านั้นก็ไม่อาจดำรงอยู่ได้ </w:t>
      </w:r>
    </w:p>
    <w:p w14:paraId="381B5F9C" w14:textId="77777777" w:rsidR="00C00D83" w:rsidRPr="008C7964" w:rsidRDefault="001F2820" w:rsidP="000B43BE">
      <w:pPr>
        <w:widowControl w:val="0"/>
        <w:ind w:firstLine="720"/>
        <w:rPr>
          <w:lang w:val="ru-RU"/>
        </w:rPr>
      </w:pPr>
      <w:r w:rsidRPr="008C7964">
        <w:rPr>
          <w:lang w:val="ru-RU"/>
        </w:rPr>
        <w:t xml:space="preserve">ดังนั้น การปฏิบัติทั้งหมดของ ‘การอยู่ภายใน’ ผ่านการรวมจิต จึงประกอบด้วยสิ่งต่อไปนี้ ในวินาทีแรกที่ตื่นจาก sleep ทันทีที่คุณตระหนักถึงตัวเอง </w:t>
      </w:r>
      <w:r w:rsidRPr="008C7964">
        <w:rPr>
          <w:b/>
          <w:lang w:val="ru-RU"/>
        </w:rPr>
        <w:t>ให้เคลื่อนตัว</w:t>
      </w:r>
      <w:r w:rsidRPr="008C7964">
        <w:rPr>
          <w:lang w:val="ru-RU"/>
        </w:rPr>
        <w:t>ลงสู่ภายในไปยังหัวใจ เข้าสู่ห้องต่างๆ ของร่างกาย: หลังจากนั้น ให้เรียก ดึง และนำพลังทางจิตใจและร่างกายทั้งหมดของคุณไปยังที่นั่น ผ่านความสนใจของจิตใจ โดยการหันสายตาไปยังที่นั่น, ด้วยพลังแห่งความตั้งใจ ความตึงตัวของกล้ามเนื้อ และการควบคุมประสาทสัมผัสให้สงบ พร้อมทั้งระงับความสุขและความผ่อนคลายของร่างกาย; และ</w:t>
      </w:r>
      <w:r w:rsidRPr="008C7964">
        <w:rPr>
          <w:b/>
          <w:lang w:val="ru-RU"/>
        </w:rPr>
        <w:t>ทำ</w:t>
      </w:r>
      <w:r w:rsidRPr="008C7964">
        <w:rPr>
          <w:lang w:val="ru-RU"/>
        </w:rPr>
        <w:t xml:space="preserve">เช่นนี้จนกระทั่งจิตสำนึกของคุณตั้งมั่นอยู่ที่นั่น เหมือนอยู่ในที่อันเหมาะสม—ที่นั่งของมัน—และยึดติดกับมัน เหมือนมีสิ่งเหนียวติดอยู่กับผนังที่มั่นคง; และจากนั้นให้คงอยู่ที่นั่นอย่างไม่หยุดยั้ง ตราบใดที่คุณยังควบคุมจิตสำนึกได้ โดยทำซ้ำการรวบรวมจิตนี้บ่อยครั้ง เพื่อทั้งฟื้นฟูและเสริมสร้างมัน เพราะมันจะอ่อนลงและถูกรบกวนสลับกันไปจากขณะหนึ่งสู่อีกขณะหนึ่ง </w:t>
      </w:r>
    </w:p>
    <w:p w14:paraId="0D2FB486" w14:textId="77777777" w:rsidR="00C00D83" w:rsidRPr="008C7964" w:rsidRDefault="001F2820" w:rsidP="000B43BE">
      <w:pPr>
        <w:widowControl w:val="0"/>
        <w:ind w:firstLine="720"/>
        <w:rPr>
          <w:lang w:val="ru-RU"/>
        </w:rPr>
      </w:pPr>
      <w:r w:rsidRPr="008C7964">
        <w:rPr>
          <w:lang w:val="ru-RU"/>
        </w:rPr>
        <w:t xml:space="preserve">สิ่งสำคัญคือต้องตระหนักว่า การตั้งมั่นและสมาธิภายในนี้ ไม่เหมือนกับการคิดลึกซึ้ง หรือ ‘การคิด’ (จากคำว่า ‘to </w:t>
      </w:r>
      <w:r w:rsidR="00F56144" w:rsidRPr="008C7964">
        <w:rPr>
          <w:lang w:val="ru-RU"/>
        </w:rPr>
        <w:t>ponder’</w:t>
      </w:r>
      <w:r w:rsidRPr="008C7964">
        <w:rPr>
          <w:lang w:val="ru-RU"/>
        </w:rPr>
        <w:t xml:space="preserve">) แม้ว่าจะมีความคล้ายคลึงกันอย่างมากก็ตาม สิ่งหลังนี้อยู่ที่ต้นกำเนิดของจิตใจเพียงอย่างเดียว โดยไม่เกี่ยวข้องกับความสามารถอื่น ๆ และยังคงอยู่ในหัว ส่วนสิ่งแรกนี้อยู่ที่ใจ ซึ่งเป็นต้นกำเนิดของทุกการเคลื่อนไหว ลึกและต่ำกว่าสิ่งใด ๆ ที่ดำรงอยู่หรือเกิดขึ้นภายในตัวเรา หรือกล่าวอีกนัยหนึ่ง มันเป็นเช่นนี้ว่า ทุกสิ่งนี้เกิดขึ้นบนพื้นผิวของมัน ต่อหน้าสายตาของมัน และถูกอนุญาตหรือห้ามไว้ จากนี้จึงเห็นได้ชัดเจนว่า การอยู่ภายใน ในรูปแบบที่แท้จริง คือเงื่อนไขสำหรับการควบคุมตนเองอย่างแท้จริงของบุคคล และโดยผลที่ตามมา คือเงื่อนไขสำหรับเสรีภาพและความมีเหตุผลที่แท้จริง และด้วยเหตุนี้ จึงเป็นเงื่อนไขสำหรับชีวิตทางจิตวิญญาณที่แท้จริง สิ่งนี้คล้ายกับว่า ในโลกภายนอก ผู้ที่ครองป้อมปราการนั้นถูกถือว่าเป็นผู้ปกครองเมือง ดังนั้น ทุกความพยายามทางจิตวิญญาณและทุกความสำเร็จโดยทั่วไป ต้องดำเนินการจากสถานที่นี้ มิฉะนั้น ก็ไม่ใช่ทางจิตวิญญาณ ไม่ถึงขั้นการปฏิบัติทางจิตวิญญาณ และต้องถูกปฏิเสธ </w:t>
      </w:r>
      <w:r w:rsidRPr="008C7964">
        <w:rPr>
          <w:i/>
          <w:lang w:val="ru-RU"/>
        </w:rPr>
        <w:t>“</w:t>
      </w:r>
      <w:r w:rsidR="007972A3" w:rsidRPr="007972A3">
        <w:rPr>
          <w:i/>
          <w:lang w:val="ru-RU"/>
        </w:rPr>
        <w:t>อาณาจักรของพระเจ้าอยู่</w:t>
      </w:r>
      <w:r w:rsidRPr="008C7964">
        <w:rPr>
          <w:i/>
          <w:lang w:val="ru-RU"/>
        </w:rPr>
        <w:t xml:space="preserve">ภายในท่าน” </w:t>
      </w:r>
      <w:r w:rsidRPr="008C7964">
        <w:rPr>
          <w:lang w:val="ru-RU"/>
        </w:rPr>
        <w:t>พระเจ้าตรัส (ลูกา 17</w:t>
      </w:r>
      <w:r w:rsidR="007972A3" w:rsidRPr="007972A3">
        <w:rPr>
          <w:lang w:val="ru-RU"/>
        </w:rPr>
        <w:t>:</w:t>
      </w:r>
      <w:r w:rsidRPr="008C7964">
        <w:rPr>
          <w:lang w:val="ru-RU"/>
        </w:rPr>
        <w:t xml:space="preserve">21) และต่อมา เมื่อกล่าวถึงการปฏิบัติทางจิตวิญญาณอย่างหนึ่ง พระองค์ทรงบัญชาว่า: </w:t>
      </w:r>
      <w:r w:rsidR="007972A3" w:rsidRPr="007972A3">
        <w:rPr>
          <w:i/>
          <w:lang w:val="ru-RU"/>
        </w:rPr>
        <w:t xml:space="preserve">“จงเข้าไปในห้องของท่าน และปิดประตู… </w:t>
      </w:r>
      <w:r w:rsidRPr="008C7964">
        <w:rPr>
          <w:lang w:val="ru-RU"/>
        </w:rPr>
        <w:lastRenderedPageBreak/>
        <w:t>” (มัทธิว 6</w:t>
      </w:r>
      <w:r w:rsidR="007972A3" w:rsidRPr="00D31352">
        <w:rPr>
          <w:lang w:val="ru-RU"/>
        </w:rPr>
        <w:t>:</w:t>
      </w:r>
      <w:r w:rsidRPr="008C7964">
        <w:rPr>
          <w:lang w:val="ru-RU"/>
        </w:rPr>
        <w:t xml:space="preserve">6) นี่คือห้องลึกที่สุดของหัวใจ ตามความเข้าใจของบรรดาบิดาผู้ศักดิ์สิทธิ์ทั้งปวง ด้วยเหตุผลนี้เอง ผู้ที่มีจิตวิญญาณ—ผู้ที่กำลังได้รับการช่วยให้รอดและผู้ที่มุ่งมั่นในการปฏิบัติความเคร่งครัด—จึงถูกเรียกว่า </w:t>
      </w:r>
      <w:r w:rsidRPr="008C7964">
        <w:rPr>
          <w:b/>
          <w:lang w:val="ru-RU"/>
        </w:rPr>
        <w:t xml:space="preserve">‘ผู้ภายใน’ </w:t>
      </w:r>
    </w:p>
    <w:p w14:paraId="7A2D2BC7" w14:textId="77777777" w:rsidR="00C00D83" w:rsidRPr="008C7964" w:rsidRDefault="001F2820" w:rsidP="000B43BE">
      <w:pPr>
        <w:widowControl w:val="0"/>
        <w:ind w:firstLine="720"/>
        <w:rPr>
          <w:lang w:val="ru-RU"/>
        </w:rPr>
      </w:pPr>
      <w:r w:rsidRPr="008C7964">
        <w:rPr>
          <w:lang w:val="ru-RU"/>
        </w:rPr>
        <w:t xml:space="preserve">การสะท้อนคิดภายในนั้นเป็นวิธีที่มีประสิทธิภาพที่สุดในการรักษาความกระตือรือร้น ซึ่งปัจจุบันนี้ </w:t>
      </w:r>
      <w:r w:rsidRPr="008C7964">
        <w:rPr>
          <w:lang w:val="ru-RU"/>
        </w:rPr>
        <w:tab/>
        <w:t xml:space="preserve">ชัดเจน:  </w:t>
      </w:r>
    </w:p>
    <w:p w14:paraId="31F56CDA" w14:textId="77777777" w:rsidR="00C00D83" w:rsidRPr="008C7964" w:rsidRDefault="007972A3" w:rsidP="000B43BE">
      <w:pPr>
        <w:widowControl w:val="0"/>
        <w:ind w:firstLine="720"/>
        <w:rPr>
          <w:lang w:val="ru-RU"/>
        </w:rPr>
      </w:pPr>
      <w:r w:rsidRPr="007972A3">
        <w:rPr>
          <w:lang w:val="ru-RU"/>
        </w:rPr>
        <w:t xml:space="preserve">1) </w:t>
      </w:r>
      <w:r w:rsidR="001F2820" w:rsidRPr="008C7964">
        <w:rPr>
          <w:lang w:val="ru-RU"/>
        </w:rPr>
        <w:t xml:space="preserve">จิตวิญญาณที่รวมตัวกันต้องลุกโชน เพราะมันนำพลังทั้งหมดมารวมกัน เหมือนกับแสงที่กระจายตัว เมื่อถูกรวมตัวที่จุดเดียว จะปล่อยความร้อนแรงและจุดไฟให้สิ่งต่าง ๆ ลุกไหม้ ความอบอุ่นจึงมักเกี่ยวข้องกับการรวมตัวเสมอ: ที่นี่ จิตวิญญาณถูกมองว่าอยู่ในภาวะสามัคคีกับตัวเอง ดังที่นิคิโฟรอสกล่าวไว้ และรู้สึกยินดี </w:t>
      </w:r>
    </w:p>
    <w:p w14:paraId="2F5DAEE7" w14:textId="77777777" w:rsidR="00C00D83" w:rsidRPr="008C7964" w:rsidRDefault="007972A3" w:rsidP="000B43BE">
      <w:pPr>
        <w:widowControl w:val="0"/>
        <w:ind w:firstLine="720"/>
        <w:rPr>
          <w:lang w:val="ru-RU"/>
        </w:rPr>
      </w:pPr>
      <w:r w:rsidRPr="007972A3">
        <w:rPr>
          <w:lang w:val="ru-RU"/>
        </w:rPr>
        <w:t xml:space="preserve">2) </w:t>
      </w:r>
      <w:r w:rsidR="001F2820" w:rsidRPr="008C7964">
        <w:rPr>
          <w:lang w:val="ru-RU"/>
        </w:rPr>
        <w:t xml:space="preserve">จิตที่รวมศูนย์นั้นแข็งแกร่ง เหมือนกองทัพที่จัดระเบียบดี หรือมัดต้นกกอ่อนที่ผูกไว้ด้วยกัน มันแสดงถึงความพร้อมและพลังในการลงมือทำ เหมือนเข็มขัดที่รัดรอบเอว ส่วนจิตที่ไม่รวมศูนย์นั้นอ่อนแอเสมอ และมักจะล้มเหลวหรือไม่บรรลุผลใดๆ </w:t>
      </w:r>
    </w:p>
    <w:p w14:paraId="380BA73D" w14:textId="77777777" w:rsidR="00C00D83" w:rsidRPr="008C7964" w:rsidRDefault="007972A3" w:rsidP="000B43BE">
      <w:pPr>
        <w:widowControl w:val="0"/>
        <w:ind w:firstLine="720"/>
        <w:rPr>
          <w:lang w:val="ru-RU"/>
        </w:rPr>
      </w:pPr>
      <w:r w:rsidRPr="007972A3">
        <w:rPr>
          <w:lang w:val="ru-RU"/>
        </w:rPr>
        <w:t xml:space="preserve">3) </w:t>
      </w:r>
      <w:r w:rsidR="001F2820" w:rsidRPr="008C7964">
        <w:rPr>
          <w:lang w:val="ru-RU"/>
        </w:rPr>
        <w:t>ผู้ที่มีศูนย์กลางจะรับรู้ทุกสิ่งภายในตนเอง ผู้ที่อยู่ศูนย์กลางจะมองออกไปทุกทิศทาง เห็นทุกสิ่งภายในวงกลมอย่างเท่าเทียม และเหมือนว่าเห็นทั้งหมดในคราวเดียว ส่วนผู้ที่หลงออกจากศูนย์กลางจะเห็นได้เพียงในทิศทางของรัศมีเดียวเท่านั้น; ในลักษณะเดียวกัน ผู้ที่มีศูนย์กลางภายในจะเห็น</w:t>
      </w:r>
      <w:r w:rsidR="001F2820" w:rsidRPr="008C7964">
        <w:rPr>
          <w:b/>
          <w:lang w:val="ru-RU"/>
        </w:rPr>
        <w:t>การเคลื่อนไหวทั้งหมดของ</w:t>
      </w:r>
      <w:r w:rsidR="001F2820" w:rsidRPr="008C7964">
        <w:rPr>
          <w:lang w:val="ru-RU"/>
        </w:rPr>
        <w:t xml:space="preserve">พลังตนเอง—เขาเห็นและสามารถควบคุมมันได้ อย่างไรก็ตาม ความร้อนแรงของจิตวิญญาณนั้นคือทั้งพลังและความสามารถในการแยกแยะ และทั้งสองสิ่งนี้ร่วมกันก่อให้เกิดจิตวิญญาณแห่งความกระตือรือร้นที่แท้จริง ซึ่งประกอบขึ้นจากทั้งสองสิ่งนี้ ดังนั้น จึงต้องกล่าวว่า: เพียงแต่ให้จิตอยู่ภายใน และคุณจะไม่มีวันหยุดที่จะกระตือรือร้น </w:t>
      </w:r>
    </w:p>
    <w:p w14:paraId="321BA867" w14:textId="77777777" w:rsidR="00C00D83" w:rsidRPr="008C7964" w:rsidRDefault="001F2820" w:rsidP="000B43BE">
      <w:pPr>
        <w:widowControl w:val="0"/>
        <w:ind w:firstLine="720"/>
        <w:rPr>
          <w:lang w:val="ru-RU"/>
        </w:rPr>
      </w:pPr>
      <w:r w:rsidRPr="008C7964">
        <w:rPr>
          <w:lang w:val="ru-RU"/>
        </w:rPr>
        <w:t xml:space="preserve">นี่คือความสำคัญของการอยู่ภายใน! ดังนั้น จึงต้องพยายามบรรลุถึงมัน เพราะมันไม่เกิดขึ้นอย่างกะทันหัน แต่จะเกิดขึ้นตามเวลาอันควร และผ่านการแสวงหามากมาย มันถูกจัดให้อยู่ในอันดับแรก เพราะเป็นเงื่อนไขเบื้องต้นสำหรับชีวิตทางจิตวิญญาณ ความสมบูรณ์ของมันขึ้นอยู่กับความสมบูรณ์ของกิจกรรมทางจิตสามอย่างและกิจกรรมทางกายสามอย่างที่ก่อให้เกิดมัน ได้แก่: ความตั้งใจของจิตพร้อมกับการหันสายตาเข้าภายใน ความเข้มแข็งของเจตจำนงพร้อมกับการตึงตัวของร่างกาย และความสงบของใจพร้อมกับการปฏิเสธความสุขและความผ่อนคลายของเนื้อหนัง มันจะปรากฏขึ้นอย่างเต็มเปี่ยมเมื่อจิตได้รับการชำระล้างจากความคิด ความปรารถนาของเจตจำนง และความผูกพันและความหลงใหลของหัวใจ แต่แม้ก่อนถึงเวลานั้น มันยังคงเป็นการอยู่ภายใน แม้จะไม่สมบูรณ์ ไม่สุกงอม และไม่ต่อเนื่อง </w:t>
      </w:r>
    </w:p>
    <w:p w14:paraId="6A1837B4" w14:textId="77777777" w:rsidR="00C00D83" w:rsidRPr="008C7964" w:rsidRDefault="001F2820" w:rsidP="000B43BE">
      <w:pPr>
        <w:widowControl w:val="0"/>
        <w:ind w:firstLine="720"/>
        <w:rPr>
          <w:lang w:val="ru-RU"/>
        </w:rPr>
      </w:pPr>
      <w:r w:rsidRPr="008C7964">
        <w:rPr>
          <w:lang w:val="ru-RU"/>
        </w:rPr>
        <w:t xml:space="preserve">จากนี้จึงเห็นได้ชัดเจนว่าวิธีการใดที่จะนำไปสู่การอยู่ภายในอย่างไม่หยุดยั้ง — หรือกล่าวให้ถูกต้องกว่า คือมีเพียงวิธีเดียวเท่านั้น: กำจัดทุกสิ่งที่อาจรบกวนกิจกรรมทั้งสามที่กล่าวถึง ซึ่งทำงานร่วมกันในคู่ หรือทุกสิ่งที่อาจเบี่ยงเบนพลังของจิตวิญญาณออกไปสู่ภายนอก พร้อมทั้งหน้าที่ทางกายภาพที่เกี่ยวข้อง: จิตและประสาทสัมผัส, ความตั้งใจและกล้ามเนื้อ, หัวใจและเนื้อหนัง ประสาทสัมผัสถูกรบกวนโดยความประทับใจจากภายนอก; จิตถูกรบกวนโดยความคิด; กล้ามเนื้อถูกรบกวนโดยความหย่อนยานของอวัยวะ; ความตั้งใจถูกรบกวนโดยความปรารถนา; ร่างกายถูกรบกวนโดยความพักผ่อน; และหัวใจถูกรบกวนโดยความผูกพันหรือความยึดติดกับสิ่งใดสิ่งหนึ่ง ดังนั้น จงรักษาจิตใจให้พ้นจากความคิด จงรักษาประสาทสัมผัสให้พ้นจากสิ่งรบกวน จงรักษาความตั้งใจให้พ้นจากความปรารถนา จงรักษาความแข็งแรงของกล้ามเนื้อให้พ้นจากความหย่อนยาน จงรักษาหัวใจให้พ้นจากการถูกผูกมัด และจงรักษาเนื้อหนังให้พ้นจากการตามใจตัวเองและการพักผ่อน ดังนั้น สภาพและในขณะเดียวกันก็เป็นวิธีการสู่การอยู่ภายใน: ในจิตวิญญาณ — การต่อสู้กับความคิด ความปรารถนา และการถูกผูกมัดของหัวใจ; ในร่างกาย — การควบคุมตนเอง; และตามมาด้วย — การเปลี่ยนแปลงในระเบียบภายนอก เมื่อพิจารณาจากสิ่งนี้ การปฏิบัติทางอัสเคติกทั้งหมดที่ตามมา ซึ่งมุ่งสู่การลดทอนอัตตา ย่อมเป็นวิธีการสู่การอยู่ภายในในเวลาเดียวกัน </w:t>
      </w:r>
    </w:p>
    <w:p w14:paraId="3E1DEEC0" w14:textId="77777777" w:rsidR="00C00D83" w:rsidRPr="008C7964" w:rsidRDefault="001F2820" w:rsidP="000B43BE">
      <w:pPr>
        <w:widowControl w:val="0"/>
        <w:ind w:firstLine="720"/>
        <w:rPr>
          <w:lang w:val="ru-RU"/>
        </w:rPr>
      </w:pPr>
      <w:r w:rsidRPr="008C7964">
        <w:rPr>
          <w:lang w:val="ru-RU"/>
        </w:rPr>
        <w:t xml:space="preserve">นี่คือเหตุผลที่ในคำสอนของบรรดาบิดาศักดิ์สิทธิ์ (หลักคำสอนเรื่องความมีสติ การรักษาจิตใจ) ชีวิตภายในถูกนำเสนอเสมอว่าเชื่อมโยงอย่างแยกไม่ออกกับการต่อสู้ทางจิตวิญญาณ อย่างไรก็ตาม การระลึกถึงตนเองนั้นไม่เหมือนกับการต่อสู้ มันเป็นกิจกรรมทางจิตวิญญาณที่แยกต่างหาก และเป็นกิจกรรมที่พื้นฐานที่สุด มันคือสถานที่ที่กิจกรรมทางจิตวิญญาณทั้งหมดเกิดขึ้น — การต่อสู้ การอ่าน การใคร่ครวญถึงพระเจ้า และการสวดภาวนา ไม่ว่านักพรตจะทำอะไร เขาต้องเข้าสู่ภายในก่อนเสมอ และกระทำจากที่นั่น </w:t>
      </w:r>
    </w:p>
    <w:p w14:paraId="1D5D06FB" w14:textId="77777777" w:rsidR="00C00D83" w:rsidRPr="008C7964" w:rsidRDefault="001F2820" w:rsidP="002D72BA">
      <w:pPr>
        <w:widowControl w:val="0"/>
        <w:rPr>
          <w:lang w:val="ru-RU"/>
        </w:rPr>
      </w:pPr>
      <w:r w:rsidRPr="008C7964">
        <w:rPr>
          <w:lang w:val="ru-RU"/>
        </w:rPr>
        <w:t xml:space="preserve"> </w:t>
      </w:r>
    </w:p>
    <w:p w14:paraId="14E18CC0" w14:textId="77777777" w:rsidR="00C00D83" w:rsidRPr="008C7964" w:rsidRDefault="001F2820" w:rsidP="002D72BA">
      <w:pPr>
        <w:pStyle w:val="Heading4"/>
        <w:keepNext w:val="0"/>
        <w:widowControl w:val="0"/>
        <w:spacing w:after="0"/>
        <w:rPr>
          <w:lang w:val="ru-RU"/>
        </w:rPr>
      </w:pPr>
      <w:bookmarkStart w:id="209" w:name="_Toc135658131"/>
      <w:bookmarkStart w:id="210" w:name="_Toc135658245"/>
      <w:bookmarkStart w:id="211" w:name="_Toc135660347"/>
      <w:bookmarkStart w:id="212" w:name="_Toc135660697"/>
      <w:bookmarkStart w:id="213" w:name="_Toc135660936"/>
      <w:bookmarkStart w:id="214" w:name="_Toc135713760"/>
      <w:bookmarkStart w:id="215" w:name="_Toc135714861"/>
      <w:bookmarkStart w:id="216" w:name="_Toc218689947"/>
      <w:bookmarkStart w:id="217" w:name="_Toc235344766"/>
      <w:bookmarkStart w:id="218" w:name="_Toc690714"/>
      <w:r w:rsidRPr="008C7964">
        <w:rPr>
          <w:lang w:val="ru-RU"/>
        </w:rPr>
        <w:lastRenderedPageBreak/>
        <w:t>ภาพแห่งโลกอีกด้าน</w:t>
      </w:r>
      <w:bookmarkEnd w:id="209"/>
      <w:bookmarkEnd w:id="210"/>
      <w:bookmarkEnd w:id="211"/>
      <w:bookmarkEnd w:id="212"/>
      <w:bookmarkEnd w:id="213"/>
      <w:bookmarkEnd w:id="214"/>
      <w:bookmarkEnd w:id="215"/>
      <w:bookmarkEnd w:id="216"/>
      <w:bookmarkEnd w:id="217"/>
      <w:r w:rsidRPr="008C7964">
        <w:rPr>
          <w:rFonts w:ascii="Times New Roman" w:hAnsi="Times New Roman"/>
          <w:lang w:val="ru-RU"/>
        </w:rPr>
        <w:t xml:space="preserve"> </w:t>
      </w:r>
      <w:bookmarkEnd w:id="218"/>
    </w:p>
    <w:p w14:paraId="2BE152C1" w14:textId="77777777" w:rsidR="00C00D83" w:rsidRPr="008C7964" w:rsidRDefault="00EC4FF7" w:rsidP="000B43BE">
      <w:pPr>
        <w:widowControl w:val="0"/>
        <w:ind w:firstLine="720"/>
        <w:rPr>
          <w:lang w:val="ru-RU"/>
        </w:rPr>
      </w:pPr>
      <w:r w:rsidRPr="008C7964">
        <w:rPr>
          <w:lang w:val="ru-RU"/>
        </w:rPr>
        <w:t>“</w:t>
      </w:r>
      <w:r w:rsidR="001F2820" w:rsidRPr="008C7964">
        <w:rPr>
          <w:lang w:val="ru-RU"/>
        </w:rPr>
        <w:t>จงพยายามเข้าสู่พระวิหารภายในตัวคุณ และคุณจะเห็นพระวิหารแห่งสวรรค์</w:t>
      </w:r>
      <w:r w:rsidRPr="008C7964">
        <w:rPr>
          <w:lang w:val="ru-RU"/>
        </w:rPr>
        <w:t xml:space="preserve">” </w:t>
      </w:r>
      <w:r w:rsidR="001F2820" w:rsidRPr="008C7964">
        <w:rPr>
          <w:lang w:val="ru-RU"/>
        </w:rPr>
        <w:t>นักบุญไอแซคชาวซีเรียกล่าว และจริง ๆ แล้ว ผู้ที่เข้าสู่ภายในตนเองจะได้เห็นโลกอีกโลกหนึ่ง เหมือนวิหารอันกว้างใหญ่ไพศาล ที่มองไม่เห็นและจินตนาการไม่ถึง แต่ประทับอยู่ในจิตสำนึก ซึ่งในนั้น บุคคลนั้นไม่เห็นตนเองหรือสิ่งที่เกิดขึ้นภายในตัวเขา เพราะทุกสิ่งนี้ต้องนิ่งเงียบ — และมันก็นิ่งเงียบลงจริง ๆ เมื่อเสียงเรียกแห่งพระคุณเริ่มก้องกังวานเป็นครั้งแรก พร้อมกับการหันเข้าภายในนี้ โลกนี้จึงถูกเปิดเผยขึ้น โดยไม่ขึ้นอยู่กับบุคคลนั้นเอง ไม่ว่าเขาจะต้องการหรือไม่ อย่างไรก็ตาม หลังจากนั้น การมองเห็นของเขา เช่นเดียวกับการอยู่ภายในนั้น ถูกมอบหมายให้ขึ้นอยู่กับเสรีภาพของมนุษย์ และ</w:t>
      </w:r>
      <w:r w:rsidR="001F2820" w:rsidRPr="008C7964">
        <w:rPr>
          <w:b/>
          <w:lang w:val="ru-RU"/>
        </w:rPr>
        <w:t xml:space="preserve">ต้องถูกแสวงหาอย่างกระตือรือร้น </w:t>
      </w:r>
      <w:r w:rsidR="001F2820" w:rsidRPr="008C7964">
        <w:rPr>
          <w:lang w:val="ru-RU"/>
        </w:rPr>
        <w:t xml:space="preserve">การแสวงหาเช่นนี้ ซึ่งเป็นการแสดงซ้ำของการเปลี่ยนแปลงครั้งที่สอง เมื่อมนุษย์ก้าวขึ้นสู่ความมุ่งมั่นและความกระตือรือร้น คือวิธีการที่สองในการรักษาและจุดประกายความกระตือรือร้นขึ้นใหม่ </w:t>
      </w:r>
    </w:p>
    <w:p w14:paraId="7E308802" w14:textId="77777777" w:rsidR="00C00D83" w:rsidRPr="008C7964" w:rsidRDefault="001F2820" w:rsidP="000B43BE">
      <w:pPr>
        <w:widowControl w:val="0"/>
        <w:ind w:firstLine="720"/>
        <w:rPr>
          <w:lang w:val="ru-RU"/>
        </w:rPr>
      </w:pPr>
      <w:r w:rsidRPr="008C7964">
        <w:rPr>
          <w:lang w:val="ru-RU"/>
        </w:rPr>
        <w:t xml:space="preserve">มันประกอบด้วยการเก็บรักษาโครงสร้างทั้งหมดของโลกจิตวิญญาณไว้ในจิตสำนึกและความรู้สึกของตนเอง เช่นเดียวกับผู้ที่ก้าวเข้าห้องจะรับรู้ห้องนั้นเมื่อเก็บรักษาทั้งห้องพร้อมทั้งการจัดวางทั้งหมดไว้ในจิตสำนึก ดังนั้น ผู้ที่ก้าวเข้าสู่ภายในตนเอง เหมือนกับการก้าวข้ามธรณีประตู ก็จะรับรู้โลกอีกใบหนึ่งเมื่อประทับโครงสร้างทั้งหมดของโลกนั้นลงในจิตสำนึกของตนเอง ดังนั้น ทุกสิ่งที่เกี่ยวข้องกับเรื่องนี้จะสำเร็จลุล่วง เมื่อจิตใจเข้าใจโครงสร้างของโลกจิตวิญญาณ เมื่อมันประทับโครงสร้างนั้นลงในจิตสำนึก หรือเมื่อมันห่อหุ้มตัวเองไว้ภายในโครงสร้างนั้นผ่านจิตสำนึก และคงอยู่ที่นั่นอย่างมั่นคงไม่หวั่นไหว </w:t>
      </w:r>
    </w:p>
    <w:p w14:paraId="26DEA306" w14:textId="77777777" w:rsidR="00C00D83" w:rsidRPr="008C7964" w:rsidRDefault="001F2820" w:rsidP="000B43BE">
      <w:pPr>
        <w:widowControl w:val="0"/>
        <w:ind w:firstLine="720"/>
        <w:rPr>
          <w:lang w:val="ru-RU"/>
        </w:rPr>
      </w:pPr>
      <w:r w:rsidRPr="008C7964">
        <w:rPr>
          <w:lang w:val="ru-RU"/>
        </w:rPr>
        <w:t>โครงสร้างทั้งหมดของโลกทางจิตวิญญาณ ซึ่งมองไม่เห็น แต่เป็นโลกทางจิต และแม้กระนั้นก็เป็นโลกที่จริง อาจสรุปได้สั้นๆ ดังนี้: พระเจ้า ผู้ที่ได้รับการบูชาในตรีเอกภาพ ผู้สร้างและรักษาทุกสิ่ง ผู้ฟื้นฟู หรือตามคำพูดของอัครทูต ผู้ทรงปกครอง (</w:t>
      </w:r>
      <w:r w:rsidR="00CD70E7">
        <w:rPr>
          <w:lang w:val="ru-RU"/>
        </w:rPr>
        <w:t xml:space="preserve">ดู </w:t>
      </w:r>
      <w:r w:rsidRPr="008C7964">
        <w:rPr>
          <w:lang w:val="ru-RU"/>
        </w:rPr>
        <w:t>เอเฟซัส 1</w:t>
      </w:r>
      <w:r w:rsidR="00AD136B">
        <w:rPr>
          <w:lang w:val="ru-RU"/>
        </w:rPr>
        <w:t>:</w:t>
      </w:r>
      <w:r w:rsidRPr="008C7964">
        <w:rPr>
          <w:lang w:val="ru-RU"/>
        </w:rPr>
        <w:t>10) ทุกสิ่งในพระเยซูคริสต์องค์พระผู้เป็นเจ้าของเรา ผ่านทางพระวิญญาณบริสุทธิ์, ผู้กำลังทำงานในพระศาสนจักรอันศักดิ์สิทธิ์ และผู้ที่ได้ทำให้ผู้เชื่อสมบูรณ์แล้ว นำพวกเขาเข้าสู่โลกถัดไป; และสิ่งนี้จะดำเนินต่อไปจนกว่าทุกสิ่งจะสำเร็จสมบูรณ์ หรือจนกว่ายุคสมัยจะสิ้นสุด เมื่อหลังจากการฟื้นคืนชีพและการพิพากษา แต่ละคนจะได้รับรางวัลตามการกระทำของตน: บางคนจะตกสู่นรก บางคนจะเข้าสู่สวรรค์ และ</w:t>
      </w:r>
      <w:r w:rsidRPr="008C7964">
        <w:rPr>
          <w:i/>
          <w:lang w:val="ru-RU"/>
        </w:rPr>
        <w:t>พระเจ้าจะเป็น</w:t>
      </w:r>
      <w:r w:rsidR="00AD136B" w:rsidRPr="00AD136B">
        <w:rPr>
          <w:i/>
          <w:lang w:val="ru-RU"/>
        </w:rPr>
        <w:t xml:space="preserve">ทุกสิ่งในทุกสิ่ง </w:t>
      </w:r>
      <w:r w:rsidRPr="008C7964">
        <w:rPr>
          <w:lang w:val="ru-RU"/>
        </w:rPr>
        <w:t>(1 โครินธ์ 15</w:t>
      </w:r>
      <w:r w:rsidR="00AD136B">
        <w:rPr>
          <w:lang w:val="ru-RU"/>
        </w:rPr>
        <w:t>:</w:t>
      </w:r>
      <w:r w:rsidRPr="008C7964">
        <w:rPr>
          <w:lang w:val="ru-RU"/>
        </w:rPr>
        <w:t xml:space="preserve">28). </w:t>
      </w:r>
    </w:p>
    <w:p w14:paraId="4620DF0B" w14:textId="77777777" w:rsidR="00C00D83" w:rsidRPr="008C7964" w:rsidRDefault="001F2820" w:rsidP="000B43BE">
      <w:pPr>
        <w:widowControl w:val="0"/>
        <w:ind w:firstLine="720"/>
        <w:rPr>
          <w:lang w:val="ru-RU"/>
        </w:rPr>
      </w:pPr>
      <w:r w:rsidRPr="008C7964">
        <w:rPr>
          <w:lang w:val="ru-RU"/>
        </w:rPr>
        <w:t xml:space="preserve">นี่คือกรอบงานที่ครอบคลุมทุกสิ่งที่มีอยู่จริง ทั้งในอดีต ปัจจุบัน และอนาคต ที่นี่ ในรูปแบบที่สรุปย่อ คือเนื้อหาทั้งหมดของการเปิดเผยจากพระเจ้า ทุกสิ่งที่เป็นไปได้และเป็นจริงล้วนถูกรวมไว้ที่นี่และดำรงอยู่ที่นี่ นี่คือเนื้อหาของคำสารภาพความเชื่อด้วยเช่นกัน หัวข้อหลักที่นี่คือ: ความสามารถอันไม่มีที่สิ้นสุดของพระเจ้า แผนการแห่งความรอด และสี่สิ่งสุดท้าย—ความตาย การพิพากษา สวรรค์ และนรก เป็นหัวข้อเหล่านี้เองที่นักบุญทิคอนแห่งพระคริสต์สั่งให้คริสตชนทุกคนจดจำไว้ไม่ขาดสาย ตั้งแต่ทารกจนถึงหลุมศพ </w:t>
      </w:r>
    </w:p>
    <w:p w14:paraId="761975DF" w14:textId="77777777" w:rsidR="00C00D83" w:rsidRPr="008C7964" w:rsidRDefault="001F2820" w:rsidP="000B43BE">
      <w:pPr>
        <w:widowControl w:val="0"/>
        <w:ind w:firstLine="720"/>
        <w:rPr>
          <w:lang w:val="ru-RU"/>
        </w:rPr>
      </w:pPr>
      <w:r w:rsidRPr="008C7964">
        <w:rPr>
          <w:lang w:val="ru-RU"/>
        </w:rPr>
        <w:t xml:space="preserve">คริสตชนที่มุ่งมั่นในความเชื่อต้องประทับโครงสร้างนี้ไว้ในจิตใจ กล่าวคือ นำมันไปสู่สภาพความชัดเจนที่ส่องสว่างของจิตสำนึก หรือเข้าสู่มันอย่างลึกซึ้ง หรือดูดซับมันไว้ในตัวตนเอง จนกระทั่งมันจะเหมือนถูกประทับลงบนตัวเขา — จนกระทั่งหลอมรวมเป็นหนึ่งกับมันอย่างสมบูรณ์ จนจิตสำนึกไม่อาจเคลื่อนไหวได้แม้แต่น้อยโดยไม่รู้สึกถึงมันภายในหรือบนตัวตนเอง เช่นเดียวกับที่ไม่อาจขยับมือได้โดยไม่ทำให้อากาศสั่นสะเทือน หรือเปิดตาได้โดยไม่รับรู้ถึงแสงสว่าง วิธีที่ดีที่สุดเพื่อบรรลุเป้าหมายนี้คือการตั้งตัวตนเองไว้ภายในโครงสร้างนี้ เช่นเดียวกับผู้ที่มองตนเองจะเห็นตนเองตั้งอยู่ในความสัมพันธ์ที่วัดได้กับทุกสิ่งรอบตัว — นั่นคือ ตั้งตัวตนเองไว้ในฤทธิ์อำนาจอันไม่มีที่สิ้นสุดของพระเจ้า ในพระหัตถ์ขวาของพระองค์ โดยรู้สึกถึงการถูกพระองค์ทรงประคับประคอง ถูกพระองค์ทรงรู้ถึงและมองเห็น; หรือดังที่บาซิลผู้ยิ่งใหญ่กล่าวไว้ คือการระลึกว่าคุณกำลังถูกเฝ้าดู; การตั้งตนให้มีส่วนร่วมในการสร้างการไถ่บาป ในฐานะสมาชิกของพระศาสนจักร — ความรู้สึก ตามคำกล่าวของคริสอสตอม ว่าคุณเป็นทหารของพระคริสต์และได้รับการบรรจุในเมืองนั้น; การตั้งมั่นในคำพิพากษาแห่งความตาย โดยสายตาของคุณหันไปทางสวรรค์บ้าง นรกบ้างการตระหนักรู้นี้ไม่ได้เกิดขึ้นในทันที… มันคือเป้าหมาย การแสวงหาเพื่อบรรลุถึงมัน คือความสำเร็จทางปัญญา — ยากลำบากและยืดเยื้อ แม้จะไม่ซับซ้อนเป็นพิเศษ มันประกอบด้วยการมุ่งเน้นเพียงอย่างเดียว คือการตั้งมั่นในพระเจ้า </w:t>
      </w:r>
    </w:p>
    <w:p w14:paraId="49CBD3CA" w14:textId="77777777" w:rsidR="00C00D83" w:rsidRPr="008C7964" w:rsidRDefault="001F2820" w:rsidP="000B43BE">
      <w:pPr>
        <w:widowControl w:val="0"/>
        <w:ind w:firstLine="720"/>
        <w:rPr>
          <w:lang w:val="ru-RU"/>
        </w:rPr>
      </w:pPr>
      <w:r w:rsidRPr="008C7964">
        <w:rPr>
          <w:lang w:val="ru-RU"/>
        </w:rPr>
        <w:t>การสถาปนานี้ไม่ได้รับมา</w:t>
      </w:r>
      <w:r w:rsidR="00FA3377">
        <w:rPr>
          <w:lang w:val="ru-RU"/>
        </w:rPr>
        <w:t xml:space="preserve">ในครั้งเดียว… </w:t>
      </w:r>
      <w:r w:rsidRPr="008C7964">
        <w:rPr>
          <w:lang w:val="ru-RU"/>
        </w:rPr>
        <w:t xml:space="preserve">มันเป็นเป้าหมาย การแสวงหาและพยายามบรรลุถึงมัน เป็นความพยายามทางจิตวิญญาณ ที่ยากลำบากและยืดเยื้อ แม้จะไม่สามารถกล่าวได้ว่าซับซ้อนเกินไป </w:t>
      </w:r>
      <w:r w:rsidRPr="008C7964">
        <w:rPr>
          <w:lang w:val="ru-RU"/>
        </w:rPr>
        <w:lastRenderedPageBreak/>
        <w:t xml:space="preserve">มันประกอบขึ้นทั้งหมดจากความจดจ่อของจิตใจที่เรียบง่ายแต่เข้มข้นต่อหัวข้อเหล่านี้ จงมองดูตัวเองว่าถูกพระหัตถ์ขวาของพระเจ้าถือไว้ และถูกพระเนตรของพระเจ้าทอดพระเนตร ถูกพระเจ้าทรงช่วยกู้ในองค์พระผู้เป็นเจ้า ยืนอยู่ท่ามกลางความตาย อยู่ภายใต้การพิพากษา เพื่อที่ในที่สุด คุณจะได้เข้าสู่สวรรค์ หรือถูกนรกกลืนกินไป ในขั้นแรก การพยายามทั้งหมดนี้มุ่งเน้นเพียงเพื่อรับรู้ทุกสิ่งนี้เท่านั้น เมื่อได้บรรลุการมองเห็นนี้แล้ว คุณจะเริ่มรับรู้ได้ง่ายขึ้นและบ่อยขึ้น; และยิ่งคุณฝึกฝนสิ่งนี้อย่างต่อเนื่อง จดจ่อ และจริงจังมากเท่าไร คุณก็จะบรรลุการมองเห็นที่ไม่หยุดยั้งได้เร็วขึ้นเท่านั้น — หรือซึ่งก็คือสิ่งเดียวกัน คือการยืนอยู่ในโลกวิญญาณ ต่อหน้าพระเจ้า ในคริสตจักร ในชั่วโมงแห่งความตายและการพิพากษา บนธรณีประตูของนรกหรือสวรรค์ </w:t>
      </w:r>
    </w:p>
    <w:p w14:paraId="2B88B5E4" w14:textId="77777777" w:rsidR="00C00D83" w:rsidRPr="008C7964" w:rsidRDefault="001F2820" w:rsidP="000B43BE">
      <w:pPr>
        <w:widowControl w:val="0"/>
        <w:ind w:firstLine="720"/>
        <w:rPr>
          <w:lang w:val="ru-RU"/>
        </w:rPr>
      </w:pPr>
      <w:r w:rsidRPr="008C7964">
        <w:rPr>
          <w:lang w:val="ru-RU"/>
        </w:rPr>
        <w:t>เป้าหมายสูงสุดของความพยายามนี้คือการได้อยู่ในโลกทางจิตวิญญาณ หรือกล่าวอีกนัยหนึ่ง คือการรู้สึกถึงการอยู่ภายในโลกนั้น โดยเฉพาะอย่างยิ่ง: เมื่อเทียบกับ</w:t>
      </w:r>
      <w:r w:rsidRPr="008C7964">
        <w:rPr>
          <w:b/>
          <w:lang w:val="ru-RU"/>
        </w:rPr>
        <w:t>อำนาจอันไม่มีที่สิ้นสุด</w:t>
      </w:r>
      <w:r w:rsidRPr="008C7964">
        <w:rPr>
          <w:lang w:val="ru-RU"/>
        </w:rPr>
        <w:t>ของพระเจ้า การได้อยู่ในภาวะแห่งความตระหนักรู้ที่คล้ายกับเด็กน้อยในอ้อมกอดของแม่; เมื่อ</w:t>
      </w:r>
      <w:r w:rsidRPr="008C7964">
        <w:rPr>
          <w:b/>
          <w:lang w:val="ru-RU"/>
        </w:rPr>
        <w:t>เทียบกับความรู้</w:t>
      </w:r>
      <w:r w:rsidRPr="008C7964">
        <w:rPr>
          <w:lang w:val="ru-RU"/>
        </w:rPr>
        <w:t>ทุกสิ่งของพระเจ้า ก็เหมือนผู้รับใช้ที่ยืนอยู่ต่อหน้าพระราชา; เมื่อ</w:t>
      </w:r>
      <w:r w:rsidRPr="008C7964">
        <w:rPr>
          <w:b/>
          <w:lang w:val="ru-RU"/>
        </w:rPr>
        <w:t>เทียบกับการ</w:t>
      </w:r>
      <w:r w:rsidRPr="008C7964">
        <w:rPr>
          <w:lang w:val="ru-RU"/>
        </w:rPr>
        <w:t>สร้างการไถ่บาป ก็เหมือนทหารในแถวจัดระเบียบ หรือลูกชายในบ้านของพ่อ หรือช่างฝีมือที่กำลังทำงาน หรือเพื่อนในกลุ่มเพื่อน หรือสมาชิกในครอบครัวของตนเอง; เมื่อ</w:t>
      </w:r>
      <w:r w:rsidRPr="008C7964">
        <w:rPr>
          <w:b/>
          <w:lang w:val="ru-RU"/>
        </w:rPr>
        <w:t>เทียบกับความ</w:t>
      </w:r>
      <w:r w:rsidRPr="008C7964">
        <w:rPr>
          <w:lang w:val="ru-RU"/>
        </w:rPr>
        <w:t>ตาย</w:t>
      </w:r>
      <w:r w:rsidRPr="008C7964">
        <w:rPr>
          <w:b/>
          <w:lang w:val="ru-RU"/>
        </w:rPr>
        <w:t xml:space="preserve">และการพิพากษา </w:t>
      </w:r>
      <w:r w:rsidRPr="008C7964">
        <w:rPr>
          <w:lang w:val="ru-RU"/>
        </w:rPr>
        <w:t>ก็เหมือนผู้กระทำผิดที่รอคำพิพากษาในทุกขณะ; เมื่อเผชิญ</w:t>
      </w:r>
      <w:r w:rsidRPr="008C7964">
        <w:rPr>
          <w:b/>
          <w:lang w:val="ru-RU"/>
        </w:rPr>
        <w:t>กับสวรรค์</w:t>
      </w:r>
      <w:r w:rsidRPr="008C7964">
        <w:rPr>
          <w:lang w:val="ru-RU"/>
        </w:rPr>
        <w:t>และ</w:t>
      </w:r>
      <w:r w:rsidRPr="008C7964">
        <w:rPr>
          <w:b/>
          <w:lang w:val="ru-RU"/>
        </w:rPr>
        <w:t xml:space="preserve">นรก </w:t>
      </w:r>
      <w:r w:rsidRPr="008C7964">
        <w:rPr>
          <w:lang w:val="ru-RU"/>
        </w:rPr>
        <w:t xml:space="preserve">เหมือนผู้ที่ยืนอยู่บนแผ่นไม้แคบที่สุด ซึ่งด้านหนึ่งเป็นเหวที่เดือดพล่านด้วยไฟ และอีกด้านหนึ่งเป็นสวนที่งดงามที่สุด สำหรับผู้ที่พระเจ้าทรงเห็นว่าสมควรที่จะรับรู้ทุกสิ่งนี้ด้วยประสาทสัมผัสของพวกเขา ต้องกล่าวว่าพวกเขาได้ออกจากโลกนี้แล้ว และอาศัยอยู่ในโลกอื่นด้วยจิตสำนึกและหัวใจของพวกเขา ว่าพวกเขาได้เข้าสู่ราชอาณาจักรของพระเจ้า หรือได้รับมันไว้ในตัวตนเองแล้ว </w:t>
      </w:r>
      <w:r w:rsidRPr="008C7964">
        <w:rPr>
          <w:i/>
          <w:lang w:val="ru-RU"/>
        </w:rPr>
        <w:t>ราชอาณาจักรของพระเจ้าอยู่</w:t>
      </w:r>
      <w:r w:rsidR="00AD136B">
        <w:rPr>
          <w:i/>
          <w:lang w:val="ru-RU"/>
        </w:rPr>
        <w:t>ภายใน</w:t>
      </w:r>
      <w:r w:rsidRPr="008C7964">
        <w:rPr>
          <w:i/>
          <w:lang w:val="ru-RU"/>
        </w:rPr>
        <w:t xml:space="preserve">ตัวท่าน </w:t>
      </w:r>
      <w:r w:rsidRPr="008C7964">
        <w:rPr>
          <w:lang w:val="ru-RU"/>
        </w:rPr>
        <w:t xml:space="preserve">การจากโลกปัจจุบันนี้และเข้าสู่โลกอีกโลกหนึ่งนี้ ต้องถูกตั้งเป็นเป้าหมาย และถือเป็นวัตถุประสงค์ของการแสวงหาอย่างลึกซึ้ง </w:t>
      </w:r>
    </w:p>
    <w:p w14:paraId="36B6A693" w14:textId="77777777" w:rsidR="00C00D83" w:rsidRPr="008C7964" w:rsidRDefault="001F2820" w:rsidP="000B43BE">
      <w:pPr>
        <w:widowControl w:val="0"/>
        <w:ind w:firstLine="720"/>
        <w:rPr>
          <w:lang w:val="ru-RU"/>
        </w:rPr>
      </w:pPr>
      <w:r w:rsidRPr="008C7964">
        <w:rPr>
          <w:lang w:val="ru-RU"/>
        </w:rPr>
        <w:t xml:space="preserve">เงื่อนไขสำหรับเรื่องนี้คือ การอยู่ภายในอย่างมั่นคง; และ ‘ ’ ก็เริ่มต้น เติบโต และบรรลุผลอย่างแยกไม่ออกจากสิ่งนี้ ดังนั้น เมื่อการอยู่ภายในอย่างไม่หยุดยั้งถูกสถาปนาขึ้น การยืนอยู่ในโลกของพระเจ้าก็จะถูกสถาปนาขึ้นด้วย; และในทางกลับกัน: การอยู่ภายในจะมั่นคงได้ก็ต่อเมื่อการยืนอยู่ในโลกอีกโลกหนึ่งได้รับการเสริมสร้างให้แข็งแกร่งขึ้น </w:t>
      </w:r>
    </w:p>
    <w:p w14:paraId="18211877" w14:textId="77777777" w:rsidR="00C00D83" w:rsidRPr="008C7964" w:rsidRDefault="001F2820" w:rsidP="000B43BE">
      <w:pPr>
        <w:widowControl w:val="0"/>
        <w:ind w:firstLine="720"/>
        <w:rPr>
          <w:lang w:val="ru-RU"/>
        </w:rPr>
      </w:pPr>
      <w:r w:rsidRPr="008C7964">
        <w:rPr>
          <w:b/>
          <w:lang w:val="ru-RU"/>
        </w:rPr>
        <w:t xml:space="preserve">การฝึกฝนนี้เอง </w:t>
      </w:r>
      <w:r w:rsidRPr="008C7964">
        <w:rPr>
          <w:lang w:val="ru-RU"/>
        </w:rPr>
        <w:t xml:space="preserve">ประกอบด้วย การบังคับตัวเองให้จ้องมองวัตถุเหล่านี้บ่อยที่สุดเท่าที่จะทำได้ ด้วยความปรารถนาที่จะมองเห็นพวกมันอย่างไม่หยุดยั้ง ตั้งแต่ช่วงเวลาแรกที่ตื่นขึ้นสู่ความตระหนัก ให้หันเข้าภายใน และด้วยความพยายามทุกวิถีทาง ให้วางตัวเองอยู่ภายในโครงสร้างและระเบียบนี้ ในตอนแรก ควรจดจ่อสายตาไว้กับวัตถุเพียงชิ้นเดียวและใคร่ครวญมันจนมันฝังแน่นในจิต แล้วจึงค่อยเปลี่ยนไปพิจารณาวัตถุอื่น ๆ เมื่อพิจารณาครบทุกชิ้นแล้ว ความเป็นระเบียบทั้งหมดก็สามารถเข้าใจได้ในชั่วขณะเดียว บางคนแบ่งการฝึกนี้ออกเป็นวัน บางคนแบ่งออกเป็นส่วนๆ ของวัน: เช่น การพิจารณาความตายหลังรับประทานอาหารกลางวัน ตามความสะดวกของแต่ละคน หรือตามสิ่งที่ทำให้จิตวิญญาณของพวกเขาถูกกระตุ้นมากที่สุด มีกฎเพียงข้อเดียวที่ต้องปฏิบัติตาม—อย่าเปลี่ยนมันบ่อยๆ เพราะสิ่งนี้จะทำให้การฝึกสูญเสียผลประโยชน์ทั้งหมด และอย่าลืมว่า การเปลี่ยนจุดโฟกัสนี้ เป็นเพียงวิธีการเท่านั้น ส่วนเป้าหมายคือการคงอยู่ไม่เปลี่ยนแปลงภายในโครงสร้างทั้งหมดนั้น ผู้ใดที่คุ้นเคยกับการพิจารณาสิ่งหนึ่งแล้ว แต่ไม่ก้าวไปสู่สิ่งอื่น ก็เท่ากับหยุดนิ่งบนเส้นทาง และกำลังหลอกตัวเอง โดยคิดว่าตนได้ครอบครองสิ่งที่เพิ่งเริ่มก้าวไปหรือพยายามไขว่คว้าแล้ว เมื่อคุ้นเคยกับสิ่งหนึ่งแล้ว ให้ก้าวต่อไปสู่สิ่งอื่นเสมอ ทั้งเพื่อไม่ให้สูญเสียสิ่งที่ได้มาด้วยความพยายาม และเพื่อเตรียมตัวให้สามารถบรรลุสิ่งอื่นได้เร็วที่สุดเท่าที่จะเป็นไปได้ ต้องจำไว้ว่านี่ไม่ใช่การคิดทบทวนธรรมดา แต่เป็นวิสัยทัศน์ที่มั่นคงของจิตใจ หรือความเชื่อมั่นในหัวข้อนั้น; ในขณะที่ความโน้มเอียงของจิตใจสู่การคิดทบทวนธรรมดา ซึ่งเกิดขึ้นโดยไม่ได้ตั้งใจ อาจเกิดขึ้นได้ แต่ไม่ควรส่งเสริมหรือยอมรับ แต่ต้องตัดรากตั้งแต่ต้นทันทีที่สังเกตเห็น </w:t>
      </w:r>
    </w:p>
    <w:p w14:paraId="48B45683" w14:textId="77777777" w:rsidR="00C00D83" w:rsidRPr="008C7964" w:rsidRDefault="001F2820" w:rsidP="000B43BE">
      <w:pPr>
        <w:widowControl w:val="0"/>
        <w:ind w:firstLine="720"/>
        <w:rPr>
          <w:lang w:val="ru-RU"/>
        </w:rPr>
      </w:pPr>
      <w:r w:rsidRPr="008C7964">
        <w:rPr>
          <w:lang w:val="ru-RU"/>
        </w:rPr>
        <w:t xml:space="preserve">เพื่อช่วยให้การปฏิบัติภารกิจนี้สำเร็จลุล่วงอย่างสมบูรณ์ที่สุดและบรรลุความสมบูรณ์แบบในนั้น ผู้ปฏิบัติอาจเลือกข้อความจากพระคัมภีร์ที่เกี่ยวข้องกับหัวข้อใดหัวข้อหนึ่ง และท่องซ้ำไปซ้ำมาอย่างไม่หยุดยั้งตลอดทั้งวันหรือนานกว่านั้น; ตัวอย่างเช่น: </w:t>
      </w:r>
      <w:r w:rsidRPr="008C7964">
        <w:rPr>
          <w:i/>
          <w:lang w:val="ru-RU"/>
        </w:rPr>
        <w:t>‘ฉันจะไป</w:t>
      </w:r>
      <w:r w:rsidR="00AD136B">
        <w:rPr>
          <w:i/>
          <w:lang w:val="ru-RU"/>
        </w:rPr>
        <w:t>ไหน</w:t>
      </w:r>
      <w:r w:rsidRPr="008C7964">
        <w:rPr>
          <w:i/>
          <w:lang w:val="ru-RU"/>
        </w:rPr>
        <w:t>?</w:t>
      </w:r>
      <w:r w:rsidRPr="008C7964">
        <w:rPr>
          <w:lang w:val="ru-RU"/>
        </w:rPr>
        <w:t xml:space="preserve"> (สดุดี 138</w:t>
      </w:r>
      <w:r w:rsidR="00AD136B">
        <w:rPr>
          <w:lang w:val="ru-RU"/>
        </w:rPr>
        <w:t>:</w:t>
      </w:r>
      <w:r w:rsidRPr="008C7964">
        <w:rPr>
          <w:lang w:val="ru-RU"/>
        </w:rPr>
        <w:t xml:space="preserve">7); </w:t>
      </w:r>
      <w:r w:rsidR="00AD136B" w:rsidRPr="00AD136B">
        <w:rPr>
          <w:i/>
          <w:lang w:val="ru-RU"/>
        </w:rPr>
        <w:t>‘มนุษย์ถูกกำหนดให้ตายครั้งเดียว และหลังจากนั้น</w:t>
      </w:r>
      <w:r w:rsidR="00AD136B">
        <w:rPr>
          <w:i/>
          <w:lang w:val="ru-RU"/>
        </w:rPr>
        <w:t xml:space="preserve">คือการพิพากษา…’ </w:t>
      </w:r>
      <w:r w:rsidRPr="008C7964">
        <w:rPr>
          <w:lang w:val="ru-RU"/>
        </w:rPr>
        <w:t>(ฮีบรู 9</w:t>
      </w:r>
      <w:r w:rsidR="00AD136B">
        <w:rPr>
          <w:lang w:val="ru-RU"/>
        </w:rPr>
        <w:t>:</w:t>
      </w:r>
      <w:r w:rsidRPr="008C7964">
        <w:rPr>
          <w:lang w:val="ru-RU"/>
        </w:rPr>
        <w:t xml:space="preserve">27); </w:t>
      </w:r>
      <w:r w:rsidR="00AD136B">
        <w:rPr>
          <w:i/>
          <w:lang w:val="ru-RU"/>
        </w:rPr>
        <w:t xml:space="preserve">‘ท่านกำลังสะสมความโกรธไว้สำหรับวันแห่งความโกรธ…’ </w:t>
      </w:r>
      <w:r w:rsidRPr="008C7964">
        <w:rPr>
          <w:lang w:val="ru-RU"/>
        </w:rPr>
        <w:t>(โรม 2</w:t>
      </w:r>
      <w:r w:rsidR="00AD136B">
        <w:rPr>
          <w:lang w:val="ru-RU"/>
        </w:rPr>
        <w:t>:</w:t>
      </w:r>
      <w:r w:rsidRPr="008C7964">
        <w:rPr>
          <w:lang w:val="ru-RU"/>
        </w:rPr>
        <w:t xml:space="preserve">5); </w:t>
      </w:r>
      <w:r w:rsidR="00AD136B" w:rsidRPr="00AD136B">
        <w:rPr>
          <w:i/>
          <w:lang w:val="ru-RU"/>
        </w:rPr>
        <w:t>‘ไม่มีชื่ออื่นใดใต้ฟ้านี้</w:t>
      </w:r>
      <w:r w:rsidR="00AD136B">
        <w:rPr>
          <w:i/>
          <w:lang w:val="ru-RU"/>
        </w:rPr>
        <w:t xml:space="preserve">ที่เราควรได้รับการช่วยให้รอด’ </w:t>
      </w:r>
      <w:r w:rsidRPr="008C7964">
        <w:rPr>
          <w:lang w:val="ru-RU"/>
        </w:rPr>
        <w:t>(กจ 4</w:t>
      </w:r>
      <w:r w:rsidR="00AD136B">
        <w:rPr>
          <w:lang w:val="ru-RU"/>
        </w:rPr>
        <w:t>:</w:t>
      </w:r>
      <w:r w:rsidRPr="008C7964">
        <w:rPr>
          <w:lang w:val="ru-RU"/>
        </w:rPr>
        <w:t xml:space="preserve">12), และอื่นๆ อีกมากมาย; เก็บภาพของความตาย ไม้กางเขน หรือการพิพากษาครั้งสุดท้าย และวางไว้ในจุดที่ภาพนั้นจะดึงดูดสายตาให้ได้บ่อยที่สุดเท่าที่จะเป็นไปได้ และโดยไม่ได้ตั้งใจ; </w:t>
      </w:r>
      <w:r w:rsidRPr="008C7964">
        <w:rPr>
          <w:lang w:val="ru-RU"/>
        </w:rPr>
        <w:lastRenderedPageBreak/>
        <w:t xml:space="preserve">เลือกหนังสือและบทความที่บรรยายเรื่องเหล่านี้อย่างชัดเจน และเมื่อมีโอกาส ก็ร่วมสนทนาเรื่องเดียวกันกับผู้ที่มีความคิดคล้ายกัน; คิดถึงการพิพากษาของพระเจ้าที่มองไม่เห็นและคาดไม่ถึงบ่อยขึ้น คิดถึงสถานการณ์ที่คุกคามชีวิต คิดถึงญาติที่เสียชีวิตและสภาพของพวกเขา จินตนาการว่าตัวเองอยู่บนเตียงตาย และสังเกตการณ์งานศพ ทั้งหมดนี้จะมีผลลึกซึ้งยิ่งขึ้นต่อจิตวิญญาณของบุคคล หากเขาครุ่นคิดถึงเรื่องเหล่านี้ขณะอธิษฐาน ด้วยความช่วยเหลือของพระเจ้า ความประทับใจจะก่อตัวขึ้นอย่างรวดเร็วด้วยวิธีนี้ เราเพียงต้องมั่นใจว่าเรื่องที่ถูกประทับไว้ในใจขณะอธิษฐานนั้นจะไม่ถูกละทิ้งไป แต่จะพกติดตัวไปให้นานที่สุดเท่าที่จะทำได้ — แม้เพียงไม่กี่วัน — พร้อมทั้งพยายามรักษาความประทับใจนั้นไว้ผ่านการเขียน การอ่าน การสนทนา หรือวิธีอื่น ๆ เพื่อสร้างภาพลักษณ์ของความจริงทั้งหมดนี้พร้อมกัน การจดจ่อทางจิตใจและใคร่ครวญถึงทุกสิ่งในเวลาเดียวกัน หรืออย่างน้อยที่สุดทีละข้อตามลำดับ จะเป็นประโยชน์อย่างยิ่ง อย่างไรก็ตาม วิธีที่ดีที่สุดคือการท่องคำสารภาพความเชื่อบ่อยที่สุดเท่าที่จะทำได้ พร้อมทั้งพยายามซึมซับความจริงทั้งหมดในเวลาเดียวกัน ความพยายาม การจดจ่อ และความมุ่งมั่นจะนำพาไปสู่เป้าหมายที่ต้องการในไม่ช้า; เพียงอย่าได้ผ่อนคลาย อย่าได้ยอมแพ้ แต่จงเดินหน้าต่อไปเรื่อย ๆ แม้ผลและผลลัพธ์จะยังไม่ปรากฏชัด ปีอาจผ่านไปโดยไม่มีผล แต่เพียงหนึ่งนาทีก็จะให้ผลทั้งหมดแก่ผู้ทำงานไม่รู้จักเหน็ดเหนื่อยในสวนแห่งอาณาจักรของพระคริสต์ ด้วยความมั่นคงในการทำงานและความขยันหมั่นเพียรอย่างอดทน </w:t>
      </w:r>
    </w:p>
    <w:p w14:paraId="4967ABCB" w14:textId="77777777" w:rsidR="00C00D83" w:rsidRPr="008C7964" w:rsidRDefault="001F2820" w:rsidP="000B43BE">
      <w:pPr>
        <w:widowControl w:val="0"/>
        <w:ind w:firstLine="720"/>
        <w:rPr>
          <w:lang w:val="ru-RU"/>
        </w:rPr>
      </w:pPr>
      <w:r w:rsidRPr="008C7964">
        <w:rPr>
          <w:lang w:val="ru-RU"/>
        </w:rPr>
        <w:t xml:space="preserve">วิสัยทัศน์เช่นนี้เกี่ยวกับโลกอีกด้านหนึ่งสามารถรักษาและจุดประกายจิตวิญญาณแห่งความกระตือรือร้นได้ เพราะมันให้พื้นที่การกระทำที่แท้จริงสำหรับจิตวิญญาณที่เต็มไปด้วยความกระตือรือร้น ‘ท่านไม่ใช่ของโลกนี้’ คริโซสโตมกล่าว ‘แต่เป็นของโลกอีกด้านหนึ่ง; ดังนั้น ท่านต้องกระทำเสมือนว่าอยู่ในโลกนั้น และเพื่อจุดประสงค์นั้น ท่านต้องมองไปยังโลกนั้น’ ในทางกลับกัน ผู้ใดที่มองเห็นโลกนั้น จะเห็นมันอยู่ต่อหน้าต่อตาเสมอ เหมือนเป็นมาตรฐานและแบบอย่าง ที่เตือนให้ไม่หลงทางหรือทำสิ่งผิดพลาด สิ่งนี้มีประโยชน์แม้เพียงเมื่อใครนั้นคิดถึงเรื่องเหล่านี้ด้วยใจเท่านั้น แต่หากใครมีโชคดีพอที่จะรับรู้สิ่งเหล่านั้นด้วยประสาทสัมผัส แม้เพียงเล็กน้อย ก็จะก่อให้เกิดความกระตือรือร้นภายในตัวทันที ซึ่งความกระตือรือร้นนั้นจะทวีความเข้มข้นขึ้นอย่างมาก นักบุญผู้เป็นบิดาทั้งหลายต่างเรียกสิ่งเหล่านี้ว่า ‘หนาม (เข็ม — </w:t>
      </w:r>
      <w:r w:rsidRPr="008C7964">
        <w:rPr>
          <w:i/>
          <w:lang w:val="ru-RU"/>
        </w:rPr>
        <w:t>ผู้แปล</w:t>
      </w:r>
      <w:r w:rsidRPr="008C7964">
        <w:rPr>
          <w:lang w:val="ru-RU"/>
        </w:rPr>
        <w:t xml:space="preserve">) </w:t>
      </w:r>
      <w:r w:rsidR="00EC4FF7" w:rsidRPr="008C7964">
        <w:rPr>
          <w:lang w:val="ru-RU"/>
        </w:rPr>
        <w:t xml:space="preserve">แห่งอนาคต’ </w:t>
      </w:r>
      <w:r w:rsidRPr="008C7964">
        <w:rPr>
          <w:lang w:val="ru-RU"/>
        </w:rPr>
        <w:t xml:space="preserve">และสิ่งใดก็ตามที่ประสาทสัมผัสได้รับรู้ จะช่วยป้องกันผู้รับรู้ไม่ให้ตกสู่บาป </w:t>
      </w:r>
      <w:r w:rsidRPr="008C7964">
        <w:rPr>
          <w:i/>
          <w:lang w:val="ru-RU"/>
        </w:rPr>
        <w:t>“จงจำไว้,</w:t>
      </w:r>
      <w:r w:rsidRPr="008C7964">
        <w:rPr>
          <w:lang w:val="ru-RU"/>
        </w:rPr>
        <w:t xml:space="preserve">” สิราคสอนว่า </w:t>
      </w:r>
      <w:r w:rsidRPr="008C7964">
        <w:rPr>
          <w:i/>
          <w:lang w:val="ru-RU"/>
        </w:rPr>
        <w:t xml:space="preserve">“สิ่งนี้ และท่านจะไม่ทำบาปเลย” </w:t>
      </w:r>
      <w:r w:rsidRPr="008C7964">
        <w:rPr>
          <w:lang w:val="ru-RU"/>
        </w:rPr>
        <w:t>(สิราค 7</w:t>
      </w:r>
      <w:r w:rsidR="00AD136B">
        <w:rPr>
          <w:lang w:val="ru-RU"/>
        </w:rPr>
        <w:t>:</w:t>
      </w:r>
      <w:r w:rsidRPr="008C7964">
        <w:rPr>
          <w:lang w:val="ru-RU"/>
        </w:rPr>
        <w:t xml:space="preserve">39) </w:t>
      </w:r>
      <w:r w:rsidRPr="008C7964">
        <w:rPr>
          <w:i/>
          <w:lang w:val="ru-RU"/>
        </w:rPr>
        <w:t>“</w:t>
      </w:r>
      <w:r w:rsidR="00AD136B" w:rsidRPr="00AD136B">
        <w:rPr>
          <w:i/>
          <w:lang w:val="ru-RU"/>
        </w:rPr>
        <w:t>ข้าพเจ้าได้ตั้ง</w:t>
      </w:r>
      <w:r w:rsidRPr="008C7964">
        <w:rPr>
          <w:i/>
          <w:lang w:val="ru-RU"/>
        </w:rPr>
        <w:t>พระเจ้า</w:t>
      </w:r>
      <w:r w:rsidR="00AD136B" w:rsidRPr="00AD136B">
        <w:rPr>
          <w:i/>
          <w:lang w:val="ru-RU"/>
        </w:rPr>
        <w:t>ไว้เบื้องหน้าข้าพ</w:t>
      </w:r>
      <w:r w:rsidRPr="008C7964">
        <w:rPr>
          <w:i/>
          <w:lang w:val="ru-RU"/>
        </w:rPr>
        <w:t xml:space="preserve">เจ้าเสมอ” </w:t>
      </w:r>
      <w:r w:rsidRPr="008C7964">
        <w:rPr>
          <w:lang w:val="ru-RU"/>
        </w:rPr>
        <w:t xml:space="preserve">ผู้เผยพระวจนะดาวิดเป็นพยานว่า </w:t>
      </w:r>
      <w:r w:rsidRPr="008C7964">
        <w:rPr>
          <w:i/>
          <w:lang w:val="ru-RU"/>
        </w:rPr>
        <w:t>“เพื่อข้าพเจ้าจะไม่หวั่นไหว</w:t>
      </w:r>
      <w:r w:rsidRPr="008C7964">
        <w:rPr>
          <w:lang w:val="ru-RU"/>
        </w:rPr>
        <w:t>” (สดุดี 15</w:t>
      </w:r>
      <w:r w:rsidR="00AD136B">
        <w:rPr>
          <w:lang w:val="ru-RU"/>
        </w:rPr>
        <w:t>:</w:t>
      </w:r>
      <w:r w:rsidRPr="008C7964">
        <w:rPr>
          <w:lang w:val="ru-RU"/>
        </w:rPr>
        <w:t xml:space="preserve">8) มาคาริอุสผู้ยิ่งใหญ่ ตามที่ท่านเองกล่าวไว้ ถูกความทรงจำถึงไฟแห่งเกเฮนนาเผาผลาญ ในขณะที่ผู้อื่นร้องไห้ไม่หยุดเมื่อคิดถึงความตาย และยังมีคำกล่าวมากมายของบรรดาบิดาศักดิ์สิทธิ์เกี่ยวกับเรื่องเหล่านี้ และเกี่ยวกับว่าเรื่องเหล่านี้ทำให้จิตวิญญาณมนุษย์ต้องรับภาระหนักเพียงใด และจุดประกายความกระตือรือร้นได้มากเพียงใด ผู้ที่ตระหนักถึงเรื่องนี้ย่อมพบกับความทุกข์ทรมานอย่างยิ่ง และเป็นที่รู้กันดีว่าความกดดันในสถานการณ์สุดขั้วเช่นนี้หนักหน่วงเพียงใด </w:t>
      </w:r>
    </w:p>
    <w:p w14:paraId="29365A2C" w14:textId="77777777" w:rsidR="00C00D83" w:rsidRPr="008C7964" w:rsidRDefault="001F2820" w:rsidP="002D72BA">
      <w:pPr>
        <w:widowControl w:val="0"/>
        <w:rPr>
          <w:lang w:val="ru-RU"/>
        </w:rPr>
      </w:pPr>
      <w:r w:rsidRPr="008C7964">
        <w:rPr>
          <w:lang w:val="ru-RU"/>
        </w:rPr>
        <w:t xml:space="preserve"> </w:t>
      </w:r>
    </w:p>
    <w:p w14:paraId="252E1224" w14:textId="77777777" w:rsidR="00C00D83" w:rsidRPr="008C7964" w:rsidRDefault="001F2820" w:rsidP="002D72BA">
      <w:pPr>
        <w:pStyle w:val="Heading4"/>
        <w:keepNext w:val="0"/>
        <w:widowControl w:val="0"/>
        <w:spacing w:after="0"/>
        <w:rPr>
          <w:lang w:val="ru-RU"/>
        </w:rPr>
      </w:pPr>
      <w:bookmarkStart w:id="219" w:name="_Toc135658132"/>
      <w:bookmarkStart w:id="220" w:name="_Toc135658246"/>
      <w:bookmarkStart w:id="221" w:name="_Toc135660348"/>
      <w:bookmarkStart w:id="222" w:name="_Toc135660698"/>
      <w:bookmarkStart w:id="223" w:name="_Toc135660937"/>
      <w:bookmarkStart w:id="224" w:name="_Toc135713761"/>
      <w:bookmarkStart w:id="225" w:name="_Toc135714862"/>
      <w:bookmarkStart w:id="226" w:name="_Toc218689948"/>
      <w:bookmarkStart w:id="227" w:name="_Toc235344767"/>
      <w:bookmarkStart w:id="228" w:name="_Toc690715"/>
      <w:r w:rsidRPr="008C7964">
        <w:rPr>
          <w:lang w:val="ru-RU"/>
        </w:rPr>
        <w:t>คงมั่นในความรู้สึก</w:t>
      </w:r>
      <w:r w:rsidRPr="008C7964">
        <w:rPr>
          <w:rFonts w:ascii="Times New Roman" w:hAnsi="Times New Roman"/>
          <w:lang w:val="ru-RU"/>
        </w:rPr>
        <w:t>ที่</w:t>
      </w:r>
      <w:r w:rsidRPr="008C7964">
        <w:rPr>
          <w:lang w:val="ru-RU"/>
        </w:rPr>
        <w:t>นำสู่ความมุ่งมั่น</w:t>
      </w:r>
      <w:bookmarkEnd w:id="219"/>
      <w:bookmarkEnd w:id="220"/>
      <w:bookmarkEnd w:id="221"/>
      <w:bookmarkEnd w:id="222"/>
      <w:bookmarkEnd w:id="223"/>
      <w:bookmarkEnd w:id="224"/>
      <w:bookmarkEnd w:id="225"/>
      <w:bookmarkEnd w:id="226"/>
      <w:bookmarkEnd w:id="227"/>
      <w:r w:rsidRPr="008C7964">
        <w:rPr>
          <w:rFonts w:ascii="Times New Roman" w:hAnsi="Times New Roman"/>
          <w:lang w:val="ru-RU"/>
        </w:rPr>
        <w:t xml:space="preserve"> </w:t>
      </w:r>
      <w:bookmarkEnd w:id="228"/>
    </w:p>
    <w:p w14:paraId="737AC5D8" w14:textId="77777777" w:rsidR="00C00D83" w:rsidRPr="008C7964" w:rsidRDefault="001F2820" w:rsidP="000B43BE">
      <w:pPr>
        <w:widowControl w:val="0"/>
        <w:ind w:firstLine="720"/>
        <w:rPr>
          <w:lang w:val="ru-RU"/>
        </w:rPr>
      </w:pPr>
      <w:r w:rsidRPr="008C7964">
        <w:rPr>
          <w:lang w:val="ru-RU"/>
        </w:rPr>
        <w:t xml:space="preserve">แต่ทั้งหมดนี้เพียงเป็นการเตรียมตัว สภาพ และวิธีการเพื่อจุดประกายความกระตือรือร้นขึ้นใหม่ การฟื้นฟูความกระตือรือร้นที่แน่วแน่ที่สุดและความอุทิศตนที่เข้มแข็งที่สุด จะเกิดขึ้นได้จากการจุดประกายความรู้สึกและความคิดเหล่านั้นขึ้นใหม่ ซึ่งในตอนแรก หลังจากตื่นจากความหลับใหลในบาป คุณได้ก้าวขึ้นสู่ความกระตือรือร้นนั้นผ่านทางความรู้สึกและความคิดเหล่านั้น </w:t>
      </w:r>
    </w:p>
    <w:p w14:paraId="4804D658" w14:textId="77777777" w:rsidR="00C00D83" w:rsidRPr="008C7964" w:rsidRDefault="001F2820" w:rsidP="000B43BE">
      <w:pPr>
        <w:widowControl w:val="0"/>
        <w:ind w:firstLine="720"/>
        <w:rPr>
          <w:lang w:val="ru-RU"/>
        </w:rPr>
      </w:pPr>
      <w:r w:rsidRPr="008C7964">
        <w:rPr>
          <w:lang w:val="ru-RU"/>
        </w:rPr>
        <w:t xml:space="preserve">เมื่อตื่นขึ้น คุณเห็นตัวเองอยู่ในอันตรายอย่างยิ่งยวด กำลังจะพินาศ; คุณอยู่ในความทุกข์ทรมานและความเจ็บปวดอย่างหนัก; และตอนนี้จงจุดประกายความรู้สึกถึงอันตรายและความวิกฤตนั้นขึ้นมาใหม่ เพราะมันเป็นความจริงแท้ จงอยู่ในความกลัว และอย่าปล่อยให้ตัวเองคิดหรือถูกหลอกให้รู้สึกปลอดภัยอย่างผิดๆ ด้วยความคิดว่าทุกสิ่งทุกอย่างได้ผ่านพ้นไปแล้ว </w:t>
      </w:r>
    </w:p>
    <w:p w14:paraId="7C9FD6F1" w14:textId="77777777" w:rsidR="00C00D83" w:rsidRPr="008C7964" w:rsidRDefault="001F2820" w:rsidP="000B43BE">
      <w:pPr>
        <w:widowControl w:val="0"/>
        <w:ind w:firstLine="720"/>
        <w:rPr>
          <w:lang w:val="ru-RU"/>
        </w:rPr>
      </w:pPr>
      <w:r w:rsidRPr="008C7964">
        <w:rPr>
          <w:lang w:val="ru-RU"/>
        </w:rPr>
        <w:t xml:space="preserve">จากนั้น เมื่อคุณละทิ้งทุกสิ่ง คุณได้ปฏิเสธและดูหมิ่นทุกสิ่งทุกอย่าง และเลือกพรอื่น ๆ — พรที่ไม่อาจรับรู้ได้ มองไม่เห็น และเป็นทางจิตวิญญาณ: จงละทิ้งสิ่งเหล่านั้นด้วยในขณะนี้ ทิ้งทุกสิ่งไว้ข้างหลัง และหันไปสู่สิ่งที่มองไม่เห็นและทางจิตวิญญาณ; จงมองดูมันและพยายามรักมัน </w:t>
      </w:r>
    </w:p>
    <w:p w14:paraId="1B05C7C0" w14:textId="77777777" w:rsidR="00C00D83" w:rsidRPr="008C7964" w:rsidRDefault="001F2820" w:rsidP="000B43BE">
      <w:pPr>
        <w:widowControl w:val="0"/>
        <w:ind w:firstLine="720"/>
        <w:rPr>
          <w:lang w:val="ru-RU"/>
        </w:rPr>
      </w:pPr>
      <w:r w:rsidRPr="008C7964">
        <w:rPr>
          <w:lang w:val="ru-RU"/>
        </w:rPr>
        <w:t xml:space="preserve">คุณได้ละทิ้งความปรารถนาที่จะทำให้มนุษย์พอใจในอดีต: ตอนนี้ก็เช่นกัน จงมองตัวเองว่าต่ำกว่าทุกคน; </w:t>
      </w:r>
      <w:r w:rsidRPr="008C7964">
        <w:rPr>
          <w:lang w:val="ru-RU"/>
        </w:rPr>
        <w:lastRenderedPageBreak/>
        <w:t xml:space="preserve">เตรียมตัวรับมือกับความดูหมิ่นและการดูถูกทุกรูปแบบ </w:t>
      </w:r>
    </w:p>
    <w:p w14:paraId="47CCCF51" w14:textId="77777777" w:rsidR="00C00D83" w:rsidRPr="008C7964" w:rsidRDefault="001F2820" w:rsidP="000B43BE">
      <w:pPr>
        <w:widowControl w:val="0"/>
        <w:ind w:firstLine="720"/>
        <w:rPr>
          <w:lang w:val="ru-RU"/>
        </w:rPr>
      </w:pPr>
      <w:r w:rsidRPr="008C7964">
        <w:rPr>
          <w:lang w:val="ru-RU"/>
        </w:rPr>
        <w:t xml:space="preserve">คุณเคยมองทุกสิ่งว่าไม่มีค่าในอดีต: อย่าให้คุณค่ากับสิ่งใดในตอนนี้เช่นกัน; จงเตรียมตัวไว้ หลังจากทิ้งทุกสิ่งแล้ว ให้ยังคงอยู่ในสภาพไร้ทรัพย์ </w:t>
      </w:r>
    </w:p>
    <w:p w14:paraId="173A239B" w14:textId="77777777" w:rsidR="00C00D83" w:rsidRPr="008C7964" w:rsidRDefault="001F2820" w:rsidP="000B43BE">
      <w:pPr>
        <w:widowControl w:val="0"/>
        <w:ind w:firstLine="720"/>
        <w:rPr>
          <w:lang w:val="ru-RU"/>
        </w:rPr>
      </w:pPr>
      <w:r w:rsidRPr="008C7964">
        <w:rPr>
          <w:lang w:val="ru-RU"/>
        </w:rPr>
        <w:t xml:space="preserve">คุณได้เหยียบย่ำความสงสารตัวเองไว้ใต้เท้าเมื่อก่อน: ตอนนี้ก็จงยกตัวเองขึ้นสู่ความพร้อมรับไม้กางเขนที่หนักหน่วงที่สุด และยังคงเข้มงวดกับตัวเองต่อไป </w:t>
      </w:r>
    </w:p>
    <w:p w14:paraId="2C74A83C" w14:textId="77777777" w:rsidR="00C00D83" w:rsidRPr="008C7964" w:rsidRDefault="001F2820" w:rsidP="000B43BE">
      <w:pPr>
        <w:widowControl w:val="0"/>
        <w:ind w:firstLine="720"/>
        <w:rPr>
          <w:lang w:val="ru-RU"/>
        </w:rPr>
      </w:pPr>
      <w:r w:rsidRPr="008C7964">
        <w:rPr>
          <w:lang w:val="ru-RU"/>
        </w:rPr>
        <w:t xml:space="preserve">ในอดีต คุณได้ทบทวนชีวิตของคุณ: ตอนนี้จงเติบโตต่อไปในความรู้เกี่ยวกับตัวเอง; ศึกษาคำสั่งสอนในพระวรสารอย่างลึกซึ้ง และดูว่าสิ่งใดที่ยังขาดในตัวคุณ; เมล็ดพันธุ์ได้ถูกหว่านไว้แล้ว—ตอนนี้จงปล่อยให้มันเติบโต </w:t>
      </w:r>
    </w:p>
    <w:p w14:paraId="1266BEBF" w14:textId="77777777" w:rsidR="00C00D83" w:rsidRPr="008C7964" w:rsidRDefault="001F2820" w:rsidP="000B43BE">
      <w:pPr>
        <w:widowControl w:val="0"/>
        <w:ind w:firstLine="720"/>
        <w:rPr>
          <w:lang w:val="ru-RU"/>
        </w:rPr>
      </w:pPr>
      <w:r w:rsidRPr="008C7964">
        <w:rPr>
          <w:lang w:val="ru-RU"/>
        </w:rPr>
        <w:t xml:space="preserve">ในอดีต เมื่อคุณตระหนักถึงชีวิตที่เต็มไปด้วยบาป คุณเห็นตัวเองว่าไม่มีทางแก้ตัวได้ และถูกความสำนึกผิดบดขยี้: อย่าหยุดที่จะยืนอยู่โดยไม่มีทางแก้ตัวต่อหน้าความจริงของพระเจ้า; จงตัดสินตัวเองเสมอและในทุกเรื่อง โดยไม่มีข้อแก้ตัวหรือการหลบเลี่ยงที่ประจบสอพลอ; จงเกลียดความประสงค์ ความปรารถนา และความเข้าใจของตัวเอง; จงตีตัวเองด้วยความอับอายและความกลัวต่อความสิ้นหวัง; จงมองดูตัวเองที่แขวนอยู่เหนือเหวและไม่คู่ควรกับความเมตตา แล้วท่านก็ลุกขึ้นทางจิตวิญญาณ และด้วยความเชื่อในองค์พระผู้เป็นเจ้าและความหวังในความช่วยเหลือของพระองค์ ท่านได้ปฏิญาณว่าจะทำงานอย่างจริงจังเพื่อพระองค์ตลอดวันคืนของชีวิตท่าน แม้กระทั่งถึงขั้นทรมานตัวเองอย่างไม่ปรานี และบัดนี้ท่านร้องขึ้นว่า: ‘ข้าพเจ้าสมควรแก่การลงโทษและทรมานทุกประการ แต่เพื่อความปรารถนาอันไม่มีขอบเขตของพระเจ้าในการช่วยให้เราได้รับความรอด — ซึ่งแม้แต่พระบุตรองค์เดียวของพระองค์ก็ไม่ได้ถูกยกเว้น — ข้าพเจ้าไม่สิ้นหวังในความรอดของข้าพเจ้า ข้าพเจ้าไม่รู้ว่าเมื่อใดหรืออย่างไร แต่ข้าพเจ้าเชื่อว่าข้าพเจ้าจะได้รับการช่วยให้รอด ขอเพียงแต่ พระเจ้าข้า โปรดประทานให้ข้าพเจ้าได้พยายามตลอดชีวิต เพื่อแสวงหาความรอดจากพระองค์ — ด้วยความหวังว่าพระองค์จะไม่ทอดทิ้งข้าพเจ้า เพื่อเห็นแก่ความเมตตาของพระองค์และการวิงวอนของนักบุญทั้งหลายของพระองค์ </w:t>
      </w:r>
    </w:p>
    <w:p w14:paraId="0AB05AAA" w14:textId="77777777" w:rsidR="00C00D83" w:rsidRPr="008C7964" w:rsidRDefault="001F2820" w:rsidP="000B43BE">
      <w:pPr>
        <w:widowControl w:val="0"/>
        <w:ind w:firstLine="720"/>
        <w:rPr>
          <w:lang w:val="ru-RU"/>
        </w:rPr>
      </w:pPr>
      <w:r w:rsidRPr="008C7964">
        <w:rPr>
          <w:lang w:val="ru-RU"/>
        </w:rPr>
        <w:t>. “ด้วยท่านผู้ถือสมดุลแห่งชะตากรรม โปรดช่วยข้าพเจ้าให้รอดพ้น!</w:t>
      </w:r>
      <w:r w:rsidR="00F56144" w:rsidRPr="008C7964">
        <w:rPr>
          <w:lang w:val="ru-RU"/>
        </w:rPr>
        <w:t xml:space="preserve">” </w:t>
      </w:r>
    </w:p>
    <w:p w14:paraId="2A92E4DB" w14:textId="77777777" w:rsidR="00C00D83" w:rsidRPr="008C7964" w:rsidRDefault="001F2820" w:rsidP="000B43BE">
      <w:pPr>
        <w:widowControl w:val="0"/>
        <w:ind w:firstLine="720"/>
        <w:rPr>
          <w:lang w:val="ru-RU"/>
        </w:rPr>
      </w:pPr>
      <w:r w:rsidRPr="008C7964">
        <w:rPr>
          <w:lang w:val="ru-RU"/>
        </w:rPr>
        <w:t xml:space="preserve">อารมณ์เหล่านี้! การเรียกมันว่า </w:t>
      </w:r>
      <w:r w:rsidRPr="008C7964">
        <w:rPr>
          <w:b/>
          <w:lang w:val="ru-RU"/>
        </w:rPr>
        <w:t>“ชีวิตทางจิตวิญญาณ”</w:t>
      </w:r>
      <w:r w:rsidRPr="008C7964">
        <w:rPr>
          <w:lang w:val="ru-RU"/>
        </w:rPr>
        <w:t xml:space="preserve"> นั้นเหมาะสมอย่างยิ่ง และจริง ๆ แล้ว เมื่ออารมณ์เหล่านี้ปรากฏขึ้น ก็หมายความว่าชีวิตทางจิตวิญญาณกำลังทำงานอยู่ และเมื่อจำเป็นต้องจุดประกายชีวิตทางจิตวิญญาณที่เริ่มอ่อนแรงให้ลุกโชนขึ้นใหม่ ก็ต้องเข้าสู่หนึ่งในอารมณ์เหล่านี้ พระบิดาผู้ศักดิ์สิทธิ์ทั้งหลายต่างกล่าวถึงอารมณ์เหล่านี้ — บางครั้งกล่าวถึงทั้งหมดพร้อมกัน บางครั้งกล่าวถึงทีละอย่าง และนี่คือคำปรึกษาและคำสั่งทั่วไป — คือการคงอยู่ในความรู้สึกเช่นนี้อย่างมั่นคง ผู้ใดที่หลงทางจากความรู้สึกเหล่านี้ ไม่แสวงหาพวกมัน และไม่เศร้าโศกเมื่อพวกมันหายไป คือผู้ที่ใจเย็นชาลงแล้ว และด้วยเหตุนี้จึงอยู่ในอันตราย — เขาได้หยุดนิ่งและอาจคงอยู่ในสภาพนั้นตลอดไป นั่นคือ ในความตาย </w:t>
      </w:r>
    </w:p>
    <w:p w14:paraId="606268C5" w14:textId="77777777" w:rsidR="00C00D83" w:rsidRPr="008C7964" w:rsidRDefault="001F2820" w:rsidP="000B43BE">
      <w:pPr>
        <w:widowControl w:val="0"/>
        <w:ind w:firstLine="720"/>
        <w:rPr>
          <w:lang w:val="ru-RU"/>
        </w:rPr>
      </w:pPr>
      <w:r w:rsidRPr="008C7964">
        <w:rPr>
          <w:lang w:val="ru-RU"/>
        </w:rPr>
        <w:t xml:space="preserve">ดังนั้น เมื่อได้เข้าสู่ภายในแล้ว จงตั้งมั่นในวิสัยทัศน์ของโลกจิตวิญญาณ และเริ่มจุดประกายกิจกรรมของชีวิตจิตวิญญาณขึ้นใหม่ หรือเริ่มด้วยการใคร่ครวญก่อน เพื่อที่ต่อมาท่านจะได้บรรลุถึงสภาวะที่กล่าวถึงไว้ผ่านทางความรู้สึก — ทั้งหมดนี้คือระเบียบแห่งความรอดของจิตใจและหัวใจ การเตรียมตัวที่จำเป็นและขาดไม่ได้สำหรับเรื่องนี้ คือการหันเข้าภายในและสังเกตโลกทางจิตวิญญาณ การหันเข้าภายในนำพาคุณเข้าสู่โลกนั้น ส่วนการสังเกตโลกทางจิตวิญญาณจะวางคุณไว้ในบรรยากาศทางจิตวิญญาณที่เอื้ออำนวยต่อการจุดประกายชีวิต ดังนั้น อาจกล่าวได้ว่า เพียงแค่ปฏิบัติสองขั้นตอนการเตรียมตัวนี้ — ส่วนที่เหลือจะตามมาโดยธรรมชาติ ผู้คนมักบ่นว่า: </w:t>
      </w:r>
      <w:r w:rsidR="00FA3377">
        <w:rPr>
          <w:lang w:val="ru-RU"/>
        </w:rPr>
        <w:t>‘ใจ</w:t>
      </w:r>
      <w:r w:rsidRPr="008C7964">
        <w:rPr>
          <w:lang w:val="ru-RU"/>
        </w:rPr>
        <w:t>ฉันแข็ง</w:t>
      </w:r>
      <w:r w:rsidR="00FA3377">
        <w:rPr>
          <w:lang w:val="ru-RU"/>
        </w:rPr>
        <w:t xml:space="preserve">กระด้างแล้ว…’ </w:t>
      </w:r>
      <w:r w:rsidRPr="008C7964">
        <w:rPr>
          <w:lang w:val="ru-RU"/>
        </w:rPr>
        <w:t xml:space="preserve">สิ่งนี้ไม่น่าแปลกใจเลย หากไม่หันความสนใจเข้าภายในและไม่คุ้นเคยกับการทำเช่นนั้น หากไม่ตั้งตัวอยู่ในที่ที่ควรอยู่ และไม่รู้จักตำแหน่งของใจ — แล้วชีวิตจะดำเนินไปอย่างถูกต้องได้อย่างไร? สิ่งนี้เหมือนกับการย้ายใจออกจากตำแหน่งของมัน แล้วเรียกร้องให้ชีวิตดำเนินไป ใครก็ตามที่ปลูกฝังความเชื่อซึ่งสามารถรับรู้โลกทางจิตวิญญาณและตำแหน่งของตนเองภายในโลกนั้น ย่อมไม่อาจหลีกเลี่ยงที่จะเข้าสู่ภาวะความไม่สบายใจ ย่อมไม่อาจหลีกเลี่ยงที่จะถูกกระตุ้นให้เกิดความเมตตากรุณา; และเมื่อบรรลุถึงขั้นนี้แล้ว การปลุกเร้าความรู้สึกอื่น ๆ ขึ้นมาในเวลาต่อมา ก็ไม่ใช่เรื่องยากนัก </w:t>
      </w:r>
    </w:p>
    <w:p w14:paraId="3A5A24C9" w14:textId="77777777" w:rsidR="00C00D83" w:rsidRPr="008C7964" w:rsidRDefault="001F2820" w:rsidP="000B43BE">
      <w:pPr>
        <w:widowControl w:val="0"/>
        <w:ind w:firstLine="720"/>
        <w:rPr>
          <w:lang w:val="ru-RU"/>
        </w:rPr>
      </w:pPr>
      <w:r w:rsidRPr="008C7964">
        <w:rPr>
          <w:lang w:val="ru-RU"/>
        </w:rPr>
        <w:t xml:space="preserve">เพื่อช่วยในเรื่องนี้ เช่นเดียวกับการรับรู้โลกวิญญาณ เราจึงหันไปหาข้อความจากพระคัมภีร์ที่แสดงถึงสภาพต่าง ๆ ได้อย่างกระชับและทรงพลัง เช่น: </w:t>
      </w:r>
      <w:r w:rsidRPr="008C7964">
        <w:rPr>
          <w:i/>
          <w:lang w:val="ru-RU"/>
        </w:rPr>
        <w:t xml:space="preserve">‘พระเจ้าข้า ขอทรงเมตตาต่อสิ่งที่พระองค์ทรงสร้าง’; </w:t>
      </w:r>
      <w:r w:rsidRPr="008C7964">
        <w:rPr>
          <w:i/>
          <w:lang w:val="ru-RU"/>
        </w:rPr>
        <w:lastRenderedPageBreak/>
        <w:t>‘แผลของข้าพเจ้าได้เน่าเปื่อยและ</w:t>
      </w:r>
      <w:r w:rsidR="00AD136B" w:rsidRPr="00AD136B">
        <w:rPr>
          <w:i/>
          <w:lang w:val="ru-RU"/>
        </w:rPr>
        <w:t>ติดเชื้อ…</w:t>
      </w:r>
      <w:r w:rsidRPr="008C7964">
        <w:rPr>
          <w:lang w:val="ru-RU"/>
        </w:rPr>
        <w:t>’ (สดุดี 37</w:t>
      </w:r>
      <w:r w:rsidR="00AD136B">
        <w:rPr>
          <w:lang w:val="ru-RU"/>
        </w:rPr>
        <w:t>:</w:t>
      </w:r>
      <w:r w:rsidRPr="008C7964">
        <w:rPr>
          <w:lang w:val="ru-RU"/>
        </w:rPr>
        <w:t xml:space="preserve">6); </w:t>
      </w:r>
      <w:r w:rsidRPr="008C7964">
        <w:rPr>
          <w:i/>
          <w:lang w:val="ru-RU"/>
        </w:rPr>
        <w:t>‘หากพระองค์ไม่ทรงไว้ชีวิตพระบุตรของพระองค์</w:t>
      </w:r>
      <w:r w:rsidR="00AD136B" w:rsidRPr="00A86526">
        <w:rPr>
          <w:i/>
          <w:lang w:val="ru-RU"/>
        </w:rPr>
        <w:t>เอง…’</w:t>
      </w:r>
      <w:r w:rsidRPr="008C7964">
        <w:rPr>
          <w:lang w:val="ru-RU"/>
        </w:rPr>
        <w:t xml:space="preserve"> (โรม 8</w:t>
      </w:r>
      <w:r w:rsidR="00AD136B" w:rsidRPr="00AD136B">
        <w:rPr>
          <w:lang w:val="ru-RU"/>
        </w:rPr>
        <w:t>:</w:t>
      </w:r>
      <w:r w:rsidRPr="008C7964">
        <w:rPr>
          <w:lang w:val="ru-RU"/>
        </w:rPr>
        <w:t xml:space="preserve">32); </w:t>
      </w:r>
      <w:r w:rsidRPr="008C7964">
        <w:rPr>
          <w:i/>
          <w:lang w:val="ru-RU"/>
        </w:rPr>
        <w:t>‘ผู้ซึ่งทรงพิพากษาข้าพระองค์ ขอทรงช่วย</w:t>
      </w:r>
      <w:r w:rsidR="00A86526" w:rsidRPr="00A86526">
        <w:rPr>
          <w:i/>
          <w:lang w:val="ru-RU"/>
        </w:rPr>
        <w:t xml:space="preserve">ข้าพระองค์…’ </w:t>
      </w:r>
      <w:r w:rsidRPr="008C7964">
        <w:rPr>
          <w:lang w:val="ru-RU"/>
        </w:rPr>
        <w:t xml:space="preserve">และอื่นๆ — และเขาใช้ข้อความเหล่านี้ในการฝึกฝน โดยมักท่องซ้ำข้อความเดิมๆ จนกระทั่งจดจำได้ขึ้นใจ </w:t>
      </w:r>
    </w:p>
    <w:p w14:paraId="2F41F6FB" w14:textId="77777777" w:rsidR="00C00D83" w:rsidRPr="008C7964" w:rsidRDefault="001F2820" w:rsidP="000B43BE">
      <w:pPr>
        <w:widowControl w:val="0"/>
        <w:ind w:firstLine="720"/>
        <w:rPr>
          <w:lang w:val="ru-RU"/>
        </w:rPr>
      </w:pPr>
      <w:r w:rsidRPr="008C7964">
        <w:rPr>
          <w:lang w:val="ru-RU"/>
        </w:rPr>
        <w:t xml:space="preserve">ไม่ใช่ทุกความรู้สึกจะเกิดขึ้นได้ง่ายเสมอไป แต่บางครั้งเป็นอย่างนี้ บางครั้งเป็นอย่างนั้น; และเราต้องใช้สภาพจิตใจเช่นนี้เพื่อบรรลุความรู้สึกเหล่านั้นให้เร็วที่สุดเท่าที่จะทำได้ มันมักปรากฏขึ้นได้ง่ายในตอนเช้า หรือเราต้องกระทำในลักษณะที่ทำให้มันปรากฏขึ้นในเวลานั้น เพื่อที่เราจะได้อยู่กับมันตลอดทั้งวัน เปิดใจและอธิษฐาน และไม่ว่าสิ่งใดจะก่อตัวขึ้นในใจคุณ จงมั่นคงและใส่ใจต่อมัน ห่อหุ้มความรู้สึกนี้ด้วยพระคัมภีร์และทวนซ้ำมัน ด้วยการกระทำเช่นนี้ คุณจะอยู่ในสภาวะนี้อย่างต่อเนื่อง และจะคุ้นเคยกับการปฏิบัติทางจิตวิญญาณในไม่ช้า อย่างไรก็ตาม ต้องระลึกไว้เสมอว่า การรอคอยจนกว่าจิตใจจะอยู่ในสภาพที่เหมาะสมนั้น ไม่เสมอไปที่จะเป็นประโยชน์: บางครั้งต้องลงมือทำแม้เมื่อจิตว่างเปล่า และบางครั้ง เมื่อมีความรู้สึกหนึ่งปรากฏขึ้น ก็จำเป็นต้องแทนที่มันด้วยความรู้สึกอื่น ๆ; เพราะขึ้นอยู่กับสภาพของจิตวิญญาณ บางครั้งต้องโน้มเอียงไปทางความรู้สึกหนึ่ง และบางครั้งต้องโน้มเอียงไปทางความรู้สึกอื่นเป็นหลัก ไม่ต้องกล่าวถึงว่า สภาพจิตใจที่มีความสุขที่สุด คือสภาพที่บุคคลสามารถสัมผัสความรู้สึกทั้งหมดเหล่านี้ได้พร้อมกัน ความสมบูรณ์แบบเช่นนี้ในชีวิตทางจิตวิญญาณควรถูกตั้งเป็นเป้าหมายและแสวงหา เพื่อบรรลุเป้าหมายนี้ เมื่อใดก็ตามที่เริ่มสวดภาวนา หลังจากรวบรวมความคิดภายในและเข้าสู่โลกจิตวิญญาณ ควรเริ่มทบทวนสิ่งเหล่านี้ตามลำดับ ทีละข้อ โดยเริ่มแรกอย่างน้อยในความคิด และเมื่อพระเจ้าทรงประทาน ก็ให้เกิดขึ้นในความรู้สึกด้วย สำหรับจุดประสงค์นี้ ควรเลือกบทสวดภาวนาเฉพาะที่รวมทุกสิ่งไว้ทั้งหมด จดจำให้ขึ้นใจ และอ่านทบทวนบ่อยครั้งด้วยความตั้งใจ ในหนังสือสดุดีมีบทสวดมากมาย และทุกคนสามารถหาบทสวดที่เหมาะกับตนเองได้ เพราะไม่มีบทสวดเดียวที่เหมาะกับทุกคน บทสวดเหล่านี้ถูกรวบรวมไว้ในบทสวดสิบสองบทสำหรับเวลากลางวันและสิบสองบทสำหรับเวลากลางคืนของนักบุญคริสอสตอม แต่ไม่มีข้อสงสัยเลยว่า ไม่มีวิธีใดที่น่าเชื่อถือกว่าการเข้าร่วมพิธีบูชาพระเจ้าในโบสถ์ เพื่อจดจำบทสวดเหล่านี้ไว้ในความทรงจำ </w:t>
      </w:r>
    </w:p>
    <w:p w14:paraId="10ACCB5C" w14:textId="77777777" w:rsidR="00C00D83" w:rsidRPr="008C7964" w:rsidRDefault="001F2820" w:rsidP="000B43BE">
      <w:pPr>
        <w:widowControl w:val="0"/>
        <w:ind w:firstLine="720"/>
        <w:rPr>
          <w:lang w:val="ru-RU"/>
        </w:rPr>
      </w:pPr>
      <w:r w:rsidRPr="008C7964">
        <w:rPr>
          <w:lang w:val="ru-RU"/>
        </w:rPr>
        <w:t>ไม่ต้องกล่าวถึงว่าความรู้สึกเหล่านี้ช่วยจุดไฟแห่งความกระตือรือร้นได้อย่างไร: แม้เพียงความรู้สึกเดียวก็เพียงพอที่จะทำให้ไฟนั้นยังคงคุกรุ่นอยู่ เพราะแต่ละความรู้สึกเป็นส่วนหนึ่งของมัน และต่างก็มีบทบาทเฉพาะตัวภายในนั้น จิตวิญญาณแห่งความกระตือรือร้นนั้นเรียบง่ายและเฉพาะเจาะจง แต่ครอบคลุมทุกสิ่ง ความรู้สึกแรกเริ่มต้องเป็นความยำเกรงพระเจ้าเสมอ และความรู้สึกสุดท้าย — คือการถ่อมตนในความยอมจำนนต่อพระประสงค์ของพระเจ้า ซึ่งดีและช่วยเราให้รอด สิ่งแรกมีต้นกำเนิดจากโลกทางจิตวิญญาณ ส่วนสิ่งหลังเกิดจากทุกสิ่งที่ตามมาด้วยความเชื่อ อย่างไรก็ตาม ไม่สามารถกำหนดได้อย่างแน่ชัดว่าความรู้สึกใดเกิดจากสิ่งใดและอย่างไร — เพราะสำหรับแต่ละคน สิ่งนี้เกิดขึ้นในวิถีทางของตนเอง นั่นคือเหตุผลที่บรรดาพระบิดาศักดิ์สิทธิ์ได้ให้คำแนะนำหรือคำอธิบายต่าง ๆ เกี่ยวกับเรื่องนี้ ส่วนใหญ่แล้ว คำแนะนำเหล่านี้ถูกนำเสนอในรูปแบบคำเตือนที่กระจัดกระจาย: จงมีความยำเกรงพระเจ้า; จงถือว่าทุกสิ่งเป็นขยะ (พิจารณาทุกสิ่งเป็นขยะ — ผู้แปล); อย่ารักโลก; จงวางตัวให้ต่ำกว่าทุกคน และตำหนิตัวเองในทุกเรื่อง; จงยอมรับบาปของตนเอง; และจงพึ่งพาพระเจ้าเพียงผู้เดียว เมื่อรวมทั้งหมดแล้ว สิ่งเหล่านี้เท่ากับการยึดมั่นในพระเจ้าด้วยความกลัวพระเจ้าอย่างเจ็บปวด พร้อมด้วยคำพูดว่า: ‘พระเจ้า ผู้ที่ทุกสิ่งถูกกำหนดโดยพระประสงค์ของพระองค์ โปรดช่วยข้าพระองค์ และข้าพระองค์จะพยายาม</w:t>
      </w:r>
      <w:r w:rsidR="00EC4FF7" w:rsidRPr="008C7964">
        <w:rPr>
          <w:lang w:val="ru-RU"/>
        </w:rPr>
        <w:t xml:space="preserve">ทำอย่างดีที่สุด’ </w:t>
      </w:r>
      <w:r w:rsidRPr="008C7964">
        <w:rPr>
          <w:lang w:val="ru-RU"/>
        </w:rPr>
        <w:t xml:space="preserve">นั่นคือทั้งหมด ผู้ที่คุ้นเคยกับการวางตนเองในสภาพจิตใจเช่นนี้ จะมีที่พึ่งที่พร้อมและปลอดภัย </w:t>
      </w:r>
    </w:p>
    <w:p w14:paraId="50024989" w14:textId="77777777" w:rsidR="00C00D83" w:rsidRPr="008C7964" w:rsidRDefault="001F2820" w:rsidP="000B43BE">
      <w:pPr>
        <w:widowControl w:val="0"/>
        <w:ind w:firstLine="720"/>
        <w:rPr>
          <w:lang w:val="ru-RU"/>
        </w:rPr>
      </w:pPr>
      <w:r w:rsidRPr="008C7964">
        <w:rPr>
          <w:lang w:val="ru-RU"/>
        </w:rPr>
        <w:t xml:space="preserve">การอยู่ในสภาพจิตใจแบบหนึ่งมีความสำคัญอย่างยิ่งในชีวิตทางจิตวิญญาณ ผู้ใดที่มีสภาพจิตใจเช่นนี้ ก็อยู่ในตัวตนเองแล้ว อยู่ที่ใจ เพราะความสนใจของเราอยู่เสมอที่ส่วนที่ทำงาน และหากส่วนนั้นคือใจ ก็หมายความว่ามันอยู่ภายในใจ สำหรับผู้ที่อยู่ในตัวตนเอง โลกทางจิตวิญญาณจะถูกเปิดเผยให้พวกเขาเห็น จากนี้จึงเห็นได้ชัดว่า เช่นเดียวกับการอยู่ในตัวเอง พร้อมด้วยวิสัยทัศน์ของโลกอีกด้าน เป็นเงื่อนไขเบื้องต้นสำหรับการตื่นรู้ของความรู้สึกทางจิตวิญญาณ ดังนั้น ในทางกลับกัน ความรู้สึกทางจิตวิญญาณก็ตั้งอยู่บนพื้นฐานของการอยู่ในตัวเอง และด้วยการเกิดขึ้นของมันเอง ก็นำไปสู่การอยู่ในตัวเองด้วยเช่นกัน ชีวิตทางจิตวิญญาณจึงบรรลุผลสำเร็จได้ผ่านปฏิสัมพันธ์ร่วมกันของทั้งสองสิ่งนี้ ผู้ใดที่อยู่ในสภาวะแห่งความรู้สึก จิตวิญญาณของเขาจะถูกผูกมัดและยึดมั่นไว้ ในขณะที่ผู้ใดที่ขาดสิ่งนี้ จิตวิญญาณของเขาจะลอยล่องไป ดังนั้น เพื่อที่จะอยู่ภายในได้อย่างสำเร็จยิ่งขึ้น จงเร่งรีบเข้าสู่ประสาทสัมผัส </w:t>
      </w:r>
      <w:r w:rsidRPr="008C7964">
        <w:rPr>
          <w:lang w:val="ru-RU"/>
        </w:rPr>
        <w:lastRenderedPageBreak/>
        <w:t xml:space="preserve">แม้จะต้องผ่านทางการจมดิ่งในตนเองอย่างลึกซึ้งก็ตาม ดังนั้น ผู้ใดที่ต้องการอยู่เพียงด้วยการจดจ่อทางจิตใจเท่านั้น ย่อมทำงานอย่างไร้ผล: เพียงหนึ่งนาที—และทุกสิ่งก็สลายไป จึงไม่น่าแปลกใจที่นักวิชาการ แม้จะได้รับการศึกษาอย่างลึกซึ้ง ก็ยังคงฝันกลางวันอยู่เสมอ: นี่เป็นเพราะพวกเขาทำงานด้วยจิตใจเพียงอย่างเดียว </w:t>
      </w:r>
    </w:p>
    <w:p w14:paraId="02CBE0B1" w14:textId="77777777" w:rsidR="00C00D83" w:rsidRPr="008C7964" w:rsidRDefault="001F2820" w:rsidP="000B43BE">
      <w:pPr>
        <w:widowControl w:val="0"/>
        <w:ind w:firstLine="720"/>
        <w:rPr>
          <w:lang w:val="ru-RU"/>
        </w:rPr>
      </w:pPr>
      <w:r w:rsidRPr="008C7964">
        <w:rPr>
          <w:lang w:val="ru-RU"/>
        </w:rPr>
        <w:t xml:space="preserve">ไม่จำเป็นต้องอธิบายกฎและลักษณะของแต่ละประสาทอย่างละเอียด—เรื่องนี้ควรเป็นเรื่องของการสอนส่วนตัว การใคร่ครวญ และการอ่าน ในงานเขียนของบรรดาบิดาศักดิ์สิทธิ์ ส่วนใหญ่ถูกนำเสนอเป็นชิ้นส่วนเล็กๆ ในรูปแบบคำคม สิ่งหลักที่พวกเขาแสวงหาและแนะนำคือการเข้าใจโครงสร้างทางจิตวิญญาณ และสามารถรักษาโครงสร้างนั้นไว้ได้ สำหรับผู้ที่บรรลุถึงขั้นนี้ มีกฎเพียงข้อเดียวเท่านั้น: จงหันเข้าภายใน และเก็บรักษาคำสอนลับไว้ในใจ โดยที่ ‘คำสอนลับ’ ที่ท่านหมายถึง คือการเห็นภาพของสิ่งใดสิ่งหนึ่งจากโลกจิตวิญญาณ หรือการกระตุ้นประสาทสัมผัสทางจิตวิญญาณผ่านคำใดคำหนึ่งจากพระคัมภีร์ หรือคำจากบรรดาบิดาผู้ศักดิ์สิทธิ์ หรือคำอธิษฐาน ดังนั้น พวกเขาจึงสอนว่า: จงฝึกฝนตนเองให้ระลึกถึงพระเจ้า ระลึกถึงความตาย ระลึกถึงบาป และฝึกวินัยตนเอง นั่นคือ จงระลึกถึงเรื่องนี้และพูดกับตนเองภายในใจอย่างไม่หยุดยั้ง เช่น: </w:t>
      </w:r>
      <w:r w:rsidRPr="008C7964">
        <w:rPr>
          <w:i/>
          <w:lang w:val="ru-RU"/>
        </w:rPr>
        <w:t>‘ฉันจะไป</w:t>
      </w:r>
      <w:r w:rsidR="00A86526">
        <w:rPr>
          <w:i/>
          <w:lang w:val="ru-RU"/>
        </w:rPr>
        <w:t>ไหน</w:t>
      </w:r>
      <w:r w:rsidRPr="008C7964">
        <w:rPr>
          <w:i/>
          <w:lang w:val="ru-RU"/>
        </w:rPr>
        <w:t>?</w:t>
      </w:r>
      <w:r w:rsidRPr="008C7964">
        <w:rPr>
          <w:lang w:val="ru-RU"/>
        </w:rPr>
        <w:t xml:space="preserve"> (สดุดี 138</w:t>
      </w:r>
      <w:r w:rsidR="00A86526">
        <w:rPr>
          <w:lang w:val="ru-RU"/>
        </w:rPr>
        <w:t>:</w:t>
      </w:r>
      <w:r w:rsidRPr="008C7964">
        <w:rPr>
          <w:lang w:val="ru-RU"/>
        </w:rPr>
        <w:t xml:space="preserve">7) หรือ: </w:t>
      </w:r>
      <w:r w:rsidRPr="008C7964">
        <w:rPr>
          <w:i/>
          <w:lang w:val="ru-RU"/>
        </w:rPr>
        <w:t>‘เป็นเพียงตัวหนอน ไม่ใช่คน</w:t>
      </w:r>
      <w:r w:rsidRPr="008C7964">
        <w:rPr>
          <w:lang w:val="ru-RU"/>
        </w:rPr>
        <w:t>’ (สดุดี 21</w:t>
      </w:r>
      <w:r w:rsidR="00A86526">
        <w:rPr>
          <w:lang w:val="ru-RU"/>
        </w:rPr>
        <w:t>:</w:t>
      </w:r>
      <w:r w:rsidRPr="008C7964">
        <w:rPr>
          <w:lang w:val="ru-RU"/>
        </w:rPr>
        <w:t xml:space="preserve">7) การปฏิบัติเช่นนี้และวิธีอื่นที่คล้ายกัน ซึ่งดำเนินการด้วยความตั้งใจและอารมณ์ความรู้สึก คือการสอนลับ </w:t>
      </w:r>
    </w:p>
    <w:p w14:paraId="6277AA8F" w14:textId="77777777" w:rsidR="00C00D83" w:rsidRPr="008C7964" w:rsidRDefault="001F2820" w:rsidP="000B43BE">
      <w:pPr>
        <w:widowControl w:val="0"/>
        <w:ind w:firstLine="720"/>
        <w:rPr>
          <w:lang w:val="ru-RU"/>
        </w:rPr>
      </w:pPr>
      <w:r w:rsidRPr="008C7964">
        <w:rPr>
          <w:lang w:val="ru-RU"/>
        </w:rPr>
        <w:t xml:space="preserve">จากนี้สามารถสรุปได้ว่า โดยสรุปแล้ว วิธีการหรือเทคนิคทั้งหมดในการจุดประกายและรักษาจิตวิญญาณแห่งความกระตือรือร้น สามารถสรุปได้ดังนี้: หลังจากตื่นขึ้น ให้หันเข้าภายใน หาที่อยู่ในใจตนเอง ทบทวนชีวิตทางจิตวิญญาณทั้งหมด และเมื่อตัดสินใจเลือกสิ่งหนึ่งแล้ว ให้คงอยู่ในสิ่งนั้นอย่างไม่หยุดยั้ง หรือหากจะกล่าวให้กระชับยิ่งขึ้น : รวบรวมความคิดของคุณและบ่มเพาะคำสอนลับนี้ไว้ในใจของคุณ </w:t>
      </w:r>
    </w:p>
    <w:p w14:paraId="23D71C00" w14:textId="77777777" w:rsidR="00C00D83" w:rsidRPr="008C7964" w:rsidRDefault="001F2820" w:rsidP="000B43BE">
      <w:pPr>
        <w:widowControl w:val="0"/>
        <w:ind w:firstLine="720"/>
        <w:rPr>
          <w:lang w:val="ru-RU"/>
        </w:rPr>
      </w:pPr>
      <w:r w:rsidRPr="008C7964">
        <w:rPr>
          <w:lang w:val="ru-RU"/>
        </w:rPr>
        <w:t xml:space="preserve">ด้วยวิธีนี้ ด้วยความช่วยเหลือจากพระคุณของพระเจ้า จิตวิญญาณแห่งความกระตือรือร้นในรูปที่แท้จริงจะได้รับการรักษาไว้ บางครั้งลุกโชน บางครั้งลุกเป็นเปลวเพลิง และนี่คือทางภายใน ต้องรู้ว่านี่คือทางที่ตรงที่สุดสู่ความรอด เราอาจวางทุกสิ่งลงและอุทิศตัวให้กับการปฏิบัตินี้เพียงอย่างเดียว — และทุกสิ่งจะดำเนินไปด้วยดี ในทางตรงกันข้าม แม้เราจะทำสิ่งอื่นทั้งหมด แต่หากไม่ใส่ใจกับสิ่งนี้ เราก็จะไม่เห็นผลใดๆ </w:t>
      </w:r>
    </w:p>
    <w:p w14:paraId="0E59F3A3" w14:textId="77777777" w:rsidR="00C00D83" w:rsidRPr="008C7964" w:rsidRDefault="001F2820" w:rsidP="000B43BE">
      <w:pPr>
        <w:widowControl w:val="0"/>
        <w:ind w:firstLine="720"/>
        <w:rPr>
          <w:lang w:val="ru-RU"/>
        </w:rPr>
      </w:pPr>
      <w:r w:rsidRPr="008C7964">
        <w:rPr>
          <w:lang w:val="ru-RU"/>
        </w:rPr>
        <w:t xml:space="preserve">ใครก็ตามที่ไม่หันเข้าภายในและมุ่งสู่การปฏิบัติทางจิตวิญญาณนี้ ก็เพียงแต่กำลังลากเท้าไปอย่างช้าๆ เท่านั้น จริงอยู่ว่าการปฏิบัตินี้ยากมาก โดยเฉพาะอย่างยิ่งในช่วงเริ่มต้น แต่มันตรงไปตรงมาและให้ผลดี ดังนั้น พระสงฆ์ผู้ให้คำปรึกษาควรแนะนำผู้รับคำสอนให้รู้จักการปฏิบัตินี้โดยเร็วที่สุด และเสริมสร้างให้พวกเขามั่นคงในสิ่งนี้ แม้จะสามารถแนะนำให้พวกเขาเริ่มจากด้านภายนอกก่อนได้ แต่ต้องทำควบคู่ไปกับการปฏิบัติทางจิตวิญญาณนี้ในทุกด้าน — และไม่เพียงแต่เป็นไปได้ แต่ยังจำเป็นด้วย เพราะเมล็ดพันธุ์ของการปฏิบัตินี้อยู่ในกระบวนการเปลี่ยนแปลง ซึ่งผ่านกระบวนการนี้ ทุกอย่างจึงคลี่คลายออกมา ผู้ปฏิบัติเพียงต้องอธิบาย เน้นย้ำความสำคัญ และให้คำแนะนำเท่านั้น แล้วทุกด้านภายนอกจะดำเนินไปอย่างเต็มใจ รวดเร็ว และมีความสุกงอม ในทางตรงกันข้าม หากขาดสิ่งนี้ ทุกอย่างจะแตกสลายไป เหมือนเส้นด้ายที่เน่าเปื่อย จงจำไว้ว่ากฎคือต้องดำเนินการอย่างค่อยเป็นค่อยไป ไม่ใช่แบบกะทันหัน; ต้องมีข้อจำกัดที่เคร่งครัด เพราะมันอาจไม่นำไปสู่การทำงานภายใน ซึ่งเป็นแก่นแท้ของเรื่องนี้ แต่กลับนำไปสู่กฎเกณฑ์ภายนอก ดังนั้น แม้จะมีผู้คนที่ดำเนินการจากภายนอกสู่ภายใน กฎที่ไม่เปลี่ยนแปลงก็ต้องยังคงอยู่: คือต้องเข้าสู่ภายในก่อน และจุดประกายจิตวิญญาณแห่งความกระตือรือร้นที่นั่น </w:t>
      </w:r>
    </w:p>
    <w:p w14:paraId="2BE45A34" w14:textId="77777777" w:rsidR="00C00D83" w:rsidRPr="008C7964" w:rsidRDefault="001F2820" w:rsidP="000B43BE">
      <w:pPr>
        <w:widowControl w:val="0"/>
        <w:ind w:firstLine="720"/>
        <w:rPr>
          <w:lang w:val="ru-RU"/>
        </w:rPr>
      </w:pPr>
      <w:r w:rsidRPr="008C7964">
        <w:rPr>
          <w:lang w:val="ru-RU"/>
        </w:rPr>
        <w:t xml:space="preserve">ดูเหมือนเป็นเรื่องง่ายๆ แต่หากไม่ตระหนักถึงสิ่งนี้ คนเราอาจต้องทำงานอย่างเปล่าประโยชน์เป็นเวลานาน — และได้ผลน้อยนิด และนี่เป็นเพราะธรรมชาติของกิจกรรมทางกายภาพเอง มันง่ายกว่า และนั่นคือเหตุผลที่มันดึงดูด; ส่วนกิจกรรมภายในนั้นยาก และนั่นคือเหตุผลที่มันผลักไส แต่ผู้ที่ติดอยู่กับสิ่งแรกในฐานะสิ่งทางวัตถุ จะค่อยๆ กลายเป็นวัตถุทางจิตวิญญาณเอง; ผลที่ตามมาคือ เขาจะเย็นชาลง กลายเป็นคนแข็งกระด้างมากขึ้น และในที่สุดก็ค่อยๆ ห่างไกลจากชีวิตภายในมากขึ้นเรื่อยๆ และดังนั้น จึงปรากฏว่า ในตอนแรก คนเราอาจวางชีวิตภายในไว้ข้างทาง เหมือนว่าจนกว่าจะถึงเวลาที่เติบโตเต็มที่ — โดยคิดว่าเวลานั้นจะมาถึง — แต่ต่อมา เมื่อมองย้อนกลับไป ก็พบว่าเวลานั้นได้ผ่านพ้นไปแล้ว และแทนที่จะเตรียมตัวไว้ กลับกลายเป็นว่าไม่สามารถทำได้เลยทั้งสิ้น นอกจากนี้ ก็ไม่ควรละเลยชีวิตภายนอกเช่นกัน เพราะมันเป็นฐานรองรับชีวิตภายใน และทั้งสองอย่างต้องดำเนินไปพร้อมกัน เป็นที่ชัดเจนว่าความสำคัญหลักอยู่ที่ด้านแรก เพราะเราควรรับใช้พระเจ้าด้วยจิตวิญญาณ และการนมัสการพระองค์ด้วยจิตวิญญาณและความจริงนั้นเป็นสิ่งที่เหมาะสม (เป็นสิ่งที่ถูกต้อง — ผู้บรรณาธิการ) ทั้งสองด้านต้องอยู่ภายใต้การยอมกันตามคุณค่าของแต่ละด้าน โดยไม่มีการบังคับกันหรือการแยกกันโดยฝืนใจ </w:t>
      </w:r>
    </w:p>
    <w:p w14:paraId="72655A40" w14:textId="77777777" w:rsidR="00C00D83" w:rsidRDefault="00C00D83" w:rsidP="002D72BA">
      <w:pPr>
        <w:widowControl w:val="0"/>
        <w:rPr>
          <w:lang w:val="ru-RU"/>
        </w:rPr>
      </w:pPr>
    </w:p>
    <w:p w14:paraId="35442F87" w14:textId="77777777" w:rsidR="00A86526" w:rsidRPr="008C7964" w:rsidRDefault="00A86526" w:rsidP="002D72BA">
      <w:pPr>
        <w:widowControl w:val="0"/>
        <w:rPr>
          <w:lang w:val="ru-RU"/>
        </w:rPr>
      </w:pPr>
    </w:p>
    <w:p w14:paraId="13E025A3" w14:textId="77777777" w:rsidR="00C00D83" w:rsidRPr="008C7964" w:rsidRDefault="00A86526" w:rsidP="007F0800">
      <w:pPr>
        <w:pStyle w:val="Heading3"/>
        <w:rPr>
          <w:lang w:val="ru-RU"/>
        </w:rPr>
      </w:pPr>
      <w:bookmarkStart w:id="229" w:name="_Toc135658133"/>
      <w:bookmarkStart w:id="230" w:name="_Toc135658247"/>
      <w:bookmarkStart w:id="231" w:name="_Toc135660349"/>
      <w:bookmarkStart w:id="232" w:name="_Toc135660699"/>
      <w:bookmarkStart w:id="233" w:name="_Toc135660938"/>
      <w:bookmarkStart w:id="234" w:name="_Toc135713762"/>
      <w:bookmarkStart w:id="235" w:name="_Toc135714863"/>
      <w:bookmarkStart w:id="236" w:name="_Toc218689949"/>
      <w:bookmarkStart w:id="237" w:name="_Toc235344768"/>
      <w:bookmarkStart w:id="238" w:name="_Toc690716"/>
      <w:r w:rsidRPr="008C7964">
        <w:rPr>
          <w:lang w:val="ru-RU"/>
        </w:rPr>
        <w:t>คู่มือการฝึกฝนเพื่อ</w:t>
      </w:r>
      <w:r w:rsidRPr="007F0800">
        <w:rPr>
          <w:lang w:val="ru-RU"/>
        </w:rPr>
        <w:t>เสริม</w:t>
      </w:r>
      <w:r w:rsidRPr="008C7964">
        <w:rPr>
          <w:lang w:val="ru-RU"/>
        </w:rPr>
        <w:t>สร้างพลังทางจิตวิญญาณและร่างกายของบุคคล</w:t>
      </w:r>
      <w:bookmarkEnd w:id="229"/>
      <w:bookmarkEnd w:id="230"/>
      <w:bookmarkEnd w:id="231"/>
      <w:bookmarkEnd w:id="232"/>
      <w:bookmarkEnd w:id="233"/>
      <w:bookmarkEnd w:id="234"/>
      <w:bookmarkEnd w:id="235"/>
      <w:bookmarkEnd w:id="236"/>
      <w:bookmarkEnd w:id="237"/>
      <w:r w:rsidRPr="008C7964">
        <w:rPr>
          <w:lang w:val="ru-RU"/>
        </w:rPr>
        <w:t xml:space="preserve"> </w:t>
      </w:r>
      <w:bookmarkEnd w:id="238"/>
    </w:p>
    <w:p w14:paraId="19109EA8" w14:textId="77777777" w:rsidR="00C00D83" w:rsidRPr="008C7964" w:rsidRDefault="001F2820" w:rsidP="002D72BA">
      <w:pPr>
        <w:widowControl w:val="0"/>
        <w:rPr>
          <w:lang w:val="ru-RU"/>
        </w:rPr>
      </w:pPr>
      <w:r w:rsidRPr="008C7964">
        <w:rPr>
          <w:lang w:val="ru-RU"/>
        </w:rPr>
        <w:t xml:space="preserve">ด้วยวิธีนี้ ชีวิตที่เต็มเปี่ยมด้วยพระคุณภายในจิตวิญญาณ จะลุกโชนและส่องสว่างยิ่งขึ้นเรื่อยๆ ด้วยความกระตือรือร้นและความขยันหมั่นเพียรของผู้ที่มอบตัวให้พระเจ้า พระคุณจะสถิตอยู่ภายในเขาและแทรกซึมเขาด้วยพลังแห่งการชำระให้บริสุทธิ์ และจะเพิ่มพูนขึ้นเรื่อยๆ หรือทำให้เขาเป็นหนึ่งเดียวกับพระคุณนั้น อย่างไรก็ตาม เราไม่สามารถและไม่ควรหยุดอยู่เพียงเท่านี้ นี่เป็นเพียงเมล็ดพันธุ์ จุดเริ่มต้นเท่านั้น จำเป็นต้องทำให้แสงแห่งชีวิตนี้แพร่กระจายต่อไป และซึมซาบเข้าสู่ธรรมชาติที่แท้จริงของจิตและกาย เพื่อชำระให้บริสุทธิ์และทำให้สอดคล้องกับพระคุณเอง ขับไล่ความปรารถนาที่ไม่เป็นธรรมชาติที่เกิดขึ้น และฟื้นฟูให้กลับสู่สภาพที่บริสุทธิ์และเป็นธรรมชาติ — ไม่หยุดอยู่เพียงภายในตัวเอง แต่แผ่ขยายไปทั่วทั้งตัวตนของเรา ผ่านทุกความสามารถของเรา แต่เนื่องจากพลังเหล่านี้ ดังที่กล่าวไว้ข้างต้น ล้วนถูกแทรกซึมด้วยความไม่เป็นธรรมชาติ ดังนั้น พระวิญญาณแห่งพระคุณ—ซึ่งบริสุทธิ์ที่สุด—ที่ได้เข้ามาในหัวใจ จึงไม่สามารถเข้าสู่พลังเหล่านั้นได้โดยตรงและทันที เนื่องจากถูกขัดขวางโดยความไม่บริสุทธิ์ของพลังเหล่านั้น ดังนั้น จึงจำเป็นต้องมีผู้กลางบางประการระหว่างพระวิญญาณแห่งพระคุณที่สถิตอยู่ภายในเรา กับความสามารถต่าง ๆ ของเรา ซึ่งพระวิญญาณแห่งพระคุณจะไหลผ่านผู้กลางเหล่านั้นเข้าสู่ความสามารถต่าง ๆ และรักษาให้หายได้ เหมือนกับการใช้พลาสเตอร์ปิดแผลบนจุดที่เจ็บปวด เป็นที่ชัดเจนว่าวิธีการสื่อกลางทั้งหมดนี้ ต้องมีลักษณะและคุณสมบัติที่มาจากต้นกำเนิดอันศักดิ์สิทธิ์หรือสวรรค์ ในด้านหนึ่ง และต้องสอดคล้องอย่างสมบูรณ์กับความสามารถของเราในโครงสร้างและวัตถุประสงค์ตามธรรมชาติ ในอีกด้านหนึ่ง มิฉะนั้น พระคุณจะไม่ผ่านเข้าไปได้ และความสามารถเหล่านั้นก็จะไม่ได้รับการรักษาจากวิธีการเหล่านั้น วิธีการเหล่านี้ต้องมีลักษณะเช่นนี้ทั้งในแง่ของต้นกำเนิดและธรรมชาติภายใน อย่างไรก็ตาม ในตัวมันเอง มันไม่อาจเป็นสิ่งอื่นใดนอกจากการกระทำ การฝึกฝน หรือการทำงาน เพราะมันถูกนำไปใช้กับความสามารถของร่างกาย ซึ่งลักษณะเฉพาะตัวคือการกระทำ ดังนั้น เราจึงต้องพยายามค้นหาว่า พระเจ้าเอง ในพระคัมภีร์ของพระองค์ หรือผ่านคำสอนของนักบุญผู้ติดตามพระองค์ ได้ทรงเลือกและกำหนดการปฏิบัติและกิจกรรมใดไว้เป็นวิธีการเพื่อการรักษาความสามารถของเรา และการฟื้นฟูความบริสุทธิ์และความสมบูรณ์ที่สูญเสียไป การค้นพบการฝึกฝนและปฏิบัติเช่นนี้ไม่ใช่เรื่องยาก; เพียงแต่ต้องอ่าน ชีวประวัติของนักพรตสักไม่กี่ท่าน ก็จะปรากฏขึ้นด้วยตัวมันเอง การอดอาหาร การทำงานหนัก การเฝ้าระวัง การอยู่ตามลำพัง การถอนตัวจากโลก การควบคุมตนเอง, การอ่านพระคัมภีร์และคำสอนของบรรดาบิดาศักดิ์สิทธิ์ การไปโบสถ์ การสารภาพบาปและรับศีลมหาสนิทอย่างสม่ำเสมอ การปฏิญาณตน และกิจกรรมอื่น ๆ ที่แสดงถึงความศรัทธาและงานดี — ทั้งหมดนี้ เมื่อรวมกัน และบางครั้งเน้นหนักในด้านเฉพาะบางประการ สามารถพบได้ในชีวประวัติของบรรดาบิดาศักดิ์สิทธิ์แทบทุกท่าน คำที่ใช้ร่วมกันในทุกกรณี — ‘ความพยายามของนักพรต’ — อาจดูน่ากลัวอยู่บ้าง แต่เราควรถูกดึงดูดสู่ความหมายที่มันสื่อถึง นั่นคือธรรมชาติที่เยียวยาของมัน ให้เราเพียงจัดให้แต่ละความพยายามและกิจกรรมนี้อยู่ในตำแหน่งที่เหมาะสม โดยระบุระดับความเข้มข้นและวัตถุประสงค์ที่แต่ละความพยายามควรถูกนำไปใช้ เพื่อทำสิ่งนี้ได้อย่างมีประสิทธิภาพมากขึ้น เราจะกำหนดแนวทางของแต่ละการกระทำของเรา และโดยผลที่ตามมา คือกิจกรรมทั้งหมดของเรา ทุกการกระทำที่อิสระ ซึ่งเกิดจากจิตสำนึกและความอิสระ — และด้วยเหตุนี้จึงเกิดจากจิตวิญญาณ — จะไหลลงสู่จิต และผ่านความสามารถต่าง ๆ ของจิต — ได้แก่ เหตุผล ความตั้งใจ และอารมณ์ — จะถูกเตรียมพร้อมสำหรับการปฏิบัติ และจากนั้นจะถูกดำเนินการโดยพลังของร่างกาย ณ เวลา สถานที่ และภายใต้สถานการณ์ภายนอกอื่น ๆ ที่กำหนดไว้ การกระทำภายนอกโดยทั่วไปจะผ่านไปโดยไม่ทิ้งร่องรอย เมื่อมันไม่ถูกทำซ้ำ ไม่ถูกสังเกตเห็น หรือไม่ถูกผู้อื่นนำมาใช้ แต่เมื่อสิ่งนี้เกิดขึ้น มันจะกลายเป็นกฎเกณฑ์ที่คงที่ ลักษณะนิสัย หรือประเพณี ราวกับเป็นกฎหมาย ส่วนรวมของประเพณีเหล่านี้คือจิตวิญญาณของสังคมหรือกลุ่มคนนั้น ซึ่งประเพณีดังกล่าวได้ถูกสถาปนาขึ้น หากต้นกำเนิดของประเพณีนั้นดี ประเพณีก็ดี และสังคมก็ดี หากต้นกำเนิดของประเพณีนั้นไม่ดี ประเพณีก็ไม่ดี และสังคมก็ไม่ดี แต่ในกรณีหลังนี้ ผู้ใดก็ตามที่เข้าสู่วงจรของประเพณีและขนบธรรมเนียมนี้ ย่อมกลายเป็นทาสของมันอย่างหลีกเลี่ยงไม่ได้ และแม้จะต้องทนทุกข์ทรมานจากการเป็นทาส ก็ยังรับใช้มันโดยไม่ตั้งคำถาม </w:t>
      </w:r>
      <w:r w:rsidRPr="008C7964">
        <w:rPr>
          <w:lang w:val="ru-RU"/>
        </w:rPr>
        <w:lastRenderedPageBreak/>
        <w:t xml:space="preserve">ใครก็ตามที่ดำเนินชีวิตตามวิถีของโลก ย่อมยอมจำนนต่อประเพณีและจิตวิญญาณของโลกนั้น แต่แม้ผู้ที่เข้ามาในโลกนี้ด้วยมุมมองที่สดใหม่ ก็ย่อมถูกซึมซับด้วยจิตวิญญาณของโลกนี้ และเร็วๆ ก็กลายเป็นเหมือนคนอื่นๆ เพราะประเพณีเหล่านี้คือองค์ประกอบที่ปลูกฝังจิตวิญญาณที่เต็มไปด้วยบาป ความปรารถนาอันเร่าร้อน และความไม่เชื่อในพระเจ้าภายในตัวเรา เนื่องจากประเพณีเหล่านี้เองก็ไม่มีอะไรอื่นนอกจากความปรารถนาอันเร่าร้อนที่แสดงออกเป็นพฤติกรรม </w:t>
      </w:r>
    </w:p>
    <w:p w14:paraId="2DA34E9A" w14:textId="77777777" w:rsidR="00C00D83" w:rsidRPr="008C7964" w:rsidRDefault="001F2820" w:rsidP="007F0800">
      <w:pPr>
        <w:widowControl w:val="0"/>
        <w:ind w:firstLine="720"/>
        <w:rPr>
          <w:lang w:val="ru-RU"/>
        </w:rPr>
      </w:pPr>
      <w:r w:rsidRPr="008C7964">
        <w:rPr>
          <w:lang w:val="ru-RU"/>
        </w:rPr>
        <w:t xml:space="preserve">ด้วยวัตถุประสงค์เพื่อชำระล้างและฟื้นฟูบุคคล พระคุณของพระเจ้าจึงเริ่มด้วยการจัดหาแหล่งต้นกำเนิดที่กิจกรรมทั้งหมดของบุคคลนั้นไหลออกมาจากแหล่งนั้น กล่าวคือ พระคุณของพระเจ้าหันจิตสำนึกและความอิสระของบุคคลนั้นไปสู่พระเจ้า เพื่อให้การรักษาสามารถดำเนินไปจากแหล่งต้นกำเนิดนี้ และด้วยพลังทั้งหมดของบุคคลนั้น ผ่านกิจกรรมของตนเอง — ไม่ว่าจะเป็นกิจกรรมที่ได้รับมอบหมายหรือถูกกระตุ้นขึ้นภายในตัว — จากแหล่งต้นกำเนิดที่ได้รับการรักษาและชำระให้บริสุทธิ์แล้ว เราได้เห็นมาก่อนแล้วว่าแหล่งนี้ได้รับการรักษาและรักษาไว้อย่างไร ตอนนี้เหลือเพียงการกำหนดว่าการกระทำใด ๆ ที่ได้รับพลังการรักษาตามความหมายที่กล่าวไว้ข้างต้น ควรจะไหลออกมาจากแหล่งนี้ อย่างไรก็ตาม สิ่งนี้ไม่อนุญาตให้กำหนดการกระทำเหล่านี้อย่างตามอำเภอใจ แต่เพียงแต่ต้องดำเนินการด้วยจิตใจและเจตจำนงที่เสรีและไม่ถูกบังคับ เพราะหากไม่เช่นนั้น การกระทำเหล่านั้นจะไม่ให้ผลตามที่คาดหวัง </w:t>
      </w:r>
    </w:p>
    <w:p w14:paraId="6D0B2CEE" w14:textId="77777777" w:rsidR="00A86526" w:rsidRDefault="001F2820" w:rsidP="007F0800">
      <w:pPr>
        <w:widowControl w:val="0"/>
        <w:ind w:firstLine="720"/>
        <w:rPr>
          <w:lang w:val="ru-RU"/>
        </w:rPr>
      </w:pPr>
      <w:r w:rsidRPr="008C7964">
        <w:rPr>
          <w:lang w:val="ru-RU"/>
        </w:rPr>
        <w:t xml:space="preserve">ดังนั้น หลังจากที่ได้ปลูกฝังและรักษาความกระตือรือร้นในทุกส่วนภายในของตัวเราแล้ว เราต้องกำหนดการฝึกฝนที่ระบุไว้ในพระวจนะของพระเจ้าและคำเขียนของบรรดาบิดาศักดิ์สิทธิ์: ประการแรก สำหรับความสามารถของจิตวิญญาณ ซึ่งเป็นผู้รับโดยตรงของทุกสิ่งที่เริ่มต้นขึ้นในวิหารแห่งจิตวิญญาณ; ประการที่สอง สำหรับความสามารถและหน้าที่ของร่างกาย ซึ่งเป็นผู้รับของสิ่งที่เติบโตภายในจิตวิญญาณ; และสุดท้าย เพื่อพฤติกรรมภายนอก ซึ่งถือเป็นช่องทางออกร่วมของกิจกรรมภายในทั้งหมด หรือเป็นสนามของมัน และในขณะเดียวกันก็เป็นพื้นที่สำหรับการหล่อหลอมมันด้วย การฝึกฝนทั้งหมดนี้ต้องถูกจัดทิศทางให้ไม่ดับสลาย แต่กลับช่วยจุดประกายจิตวิญญาณแห่งความกระตือรือร้นพร้อมทั้งโครงสร้างภายในทั้งหมดให้ลุกโชนยิ่งขึ้น </w:t>
      </w:r>
    </w:p>
    <w:p w14:paraId="60C78F22" w14:textId="77777777" w:rsidR="00A86526" w:rsidRDefault="001F2820" w:rsidP="007F0800">
      <w:pPr>
        <w:widowControl w:val="0"/>
        <w:ind w:firstLine="720"/>
        <w:rPr>
          <w:lang w:val="ru-RU"/>
        </w:rPr>
      </w:pPr>
      <w:r w:rsidRPr="008C7964">
        <w:rPr>
          <w:lang w:val="ru-RU"/>
        </w:rPr>
        <w:t xml:space="preserve">ในจิตวิญญาณ เราพบสามความสามารถ: สติปัญญา ความตั้งใจ และหัวใจ; หรือตามที่บรรดาบิดาศักดิ์สิทธิ์ได้กล่าวไว้ คือ ความสามารถทางเหตุผล ความสามารถทางความปรารถนา และความสามารถทางอารมณ์ สำหรับแต่ละส่วนนี้ นักปฏิบัติทางจิตวิญญาณผู้ศักดิ์สิทธิ์ได้ใช้การฝึกฝนเพื่อการรักษาที่เฉพาะเจาะจง ซึ่งสอดคล้องกับแต่ละส่วน และทั้งเปิดรับและส่งเสริมพระคุณ การฝึกฝนเหล่านี้ไม่จำเป็นต้องถูกคิดค้นขึ้นจากทฤษฎี แต่เพียงแต่เลือกจากวิธีการปฏิบัติทางจิตวิญญาณที่ได้รับการทดลองและพิสูจน์แล้ว โดยกำหนดว่าการฝึกฝนใดสอดคล้องกับส่วนใด ดังนั้น: </w:t>
      </w:r>
    </w:p>
    <w:p w14:paraId="62CB021C" w14:textId="77777777" w:rsidR="00A86526" w:rsidRDefault="00A86526" w:rsidP="002D72BA">
      <w:pPr>
        <w:widowControl w:val="0"/>
        <w:rPr>
          <w:lang w:val="ru-RU"/>
        </w:rPr>
      </w:pPr>
    </w:p>
    <w:p w14:paraId="211CE88E" w14:textId="77777777" w:rsidR="00C00D83" w:rsidRPr="008C7964" w:rsidRDefault="001F2820" w:rsidP="007F0800">
      <w:pPr>
        <w:rPr>
          <w:lang w:val="ru-RU"/>
        </w:rPr>
      </w:pPr>
      <w:r w:rsidRPr="007F0800">
        <w:rPr>
          <w:b/>
          <w:bCs/>
          <w:lang w:val="ru-RU"/>
        </w:rPr>
        <w:t>สำหรับปัญญา</w:t>
      </w:r>
      <w:r w:rsidRPr="008C7964">
        <w:rPr>
          <w:lang w:val="ru-RU"/>
        </w:rPr>
        <w:t xml:space="preserve">: </w:t>
      </w:r>
    </w:p>
    <w:p w14:paraId="6D125724" w14:textId="77777777" w:rsidR="00C00D83" w:rsidRPr="008C7964" w:rsidRDefault="001F2820" w:rsidP="002D72BA">
      <w:pPr>
        <w:widowControl w:val="0"/>
        <w:rPr>
          <w:lang w:val="ru-RU"/>
        </w:rPr>
      </w:pPr>
      <w:r w:rsidRPr="008C7964">
        <w:rPr>
          <w:lang w:val="ru-RU"/>
        </w:rPr>
        <w:t xml:space="preserve">a) การอ่านและฟังพระวจนะของพระเจ้า ผลงานเขียนของบรรดาบิดาผู้ศักดิ์สิทธิ์ และชีวประวัติของนักบุญของพระเจ้า </w:t>
      </w:r>
    </w:p>
    <w:p w14:paraId="73A5EBD2" w14:textId="77777777" w:rsidR="00C00D83" w:rsidRPr="008C7964" w:rsidRDefault="001F2820" w:rsidP="002D72BA">
      <w:pPr>
        <w:widowControl w:val="0"/>
        <w:rPr>
          <w:lang w:val="ru-RU"/>
        </w:rPr>
      </w:pPr>
      <w:r w:rsidRPr="008C7964">
        <w:rPr>
          <w:lang w:val="ru-RU"/>
        </w:rPr>
        <w:t xml:space="preserve">b) การศึกษาและจดจำความจริงทั้งหมดที่พระเจ้าประทานมาในรูปแบบสรุปสั้นๆ (คำสอนศาสนา) </w:t>
      </w:r>
    </w:p>
    <w:p w14:paraId="3F54DF49" w14:textId="77777777" w:rsidR="00C00D83" w:rsidRPr="008C7964" w:rsidRDefault="001F2820" w:rsidP="002D72BA">
      <w:pPr>
        <w:widowControl w:val="0"/>
        <w:rPr>
          <w:lang w:val="ru-RU"/>
        </w:rPr>
      </w:pPr>
      <w:r w:rsidRPr="008C7964">
        <w:rPr>
          <w:lang w:val="ru-RU"/>
        </w:rPr>
        <w:t xml:space="preserve">c) การขอคำปรึกษาจากผู้มีประสบการณ์และอาวุโสที่สุด </w:t>
      </w:r>
    </w:p>
    <w:p w14:paraId="3606C112" w14:textId="77777777" w:rsidR="00A86526" w:rsidRDefault="001F2820" w:rsidP="002D72BA">
      <w:pPr>
        <w:widowControl w:val="0"/>
        <w:rPr>
          <w:lang w:val="ru-RU"/>
        </w:rPr>
      </w:pPr>
      <w:r w:rsidRPr="008C7964">
        <w:rPr>
          <w:lang w:val="ru-RU"/>
        </w:rPr>
        <w:t xml:space="preserve">d) การสนทนาและให้คำปรึกษาอย่างเป็นมิตร. </w:t>
      </w:r>
    </w:p>
    <w:p w14:paraId="3C29A94E" w14:textId="77777777" w:rsidR="00A86526" w:rsidRDefault="00A86526" w:rsidP="002D72BA">
      <w:pPr>
        <w:widowControl w:val="0"/>
        <w:rPr>
          <w:lang w:val="ru-RU"/>
        </w:rPr>
      </w:pPr>
    </w:p>
    <w:p w14:paraId="2550E00B" w14:textId="77777777" w:rsidR="00C00D83" w:rsidRPr="008C7964" w:rsidRDefault="001F2820" w:rsidP="007F0800">
      <w:pPr>
        <w:rPr>
          <w:lang w:val="ru-RU"/>
        </w:rPr>
      </w:pPr>
      <w:r w:rsidRPr="007F0800">
        <w:rPr>
          <w:b/>
          <w:bCs/>
          <w:lang w:val="ru-RU"/>
        </w:rPr>
        <w:t>สำหรับความตั้งใจ</w:t>
      </w:r>
      <w:r w:rsidRPr="008C7964">
        <w:rPr>
          <w:lang w:val="ru-RU"/>
        </w:rPr>
        <w:t xml:space="preserve">: </w:t>
      </w:r>
    </w:p>
    <w:p w14:paraId="2AAFBD25" w14:textId="77777777" w:rsidR="00C00D83" w:rsidRPr="008C7964" w:rsidRDefault="001F2820" w:rsidP="002D72BA">
      <w:pPr>
        <w:widowControl w:val="0"/>
        <w:rPr>
          <w:lang w:val="ru-RU"/>
        </w:rPr>
      </w:pPr>
      <w:r w:rsidRPr="008C7964">
        <w:rPr>
          <w:lang w:val="ru-RU"/>
        </w:rPr>
        <w:t xml:space="preserve">a) การปฏิบัติตามกฎการถือศีลทั้งหมดที่กำหนดไว้ในปัจจุบันอย่างเคร่งครัด </w:t>
      </w:r>
    </w:p>
    <w:p w14:paraId="32F8024B" w14:textId="77777777" w:rsidR="00C00D83" w:rsidRPr="008C7964" w:rsidRDefault="001F2820" w:rsidP="002D72BA">
      <w:pPr>
        <w:widowControl w:val="0"/>
        <w:rPr>
          <w:lang w:val="ru-RU"/>
        </w:rPr>
      </w:pPr>
      <w:r w:rsidRPr="008C7964">
        <w:rPr>
          <w:lang w:val="ru-RU"/>
        </w:rPr>
        <w:t xml:space="preserve">(b) การยอมรับและปฏิบัติตามรัฐธรรมนูญของคริสตจักรทั้งหมด </w:t>
      </w:r>
    </w:p>
    <w:p w14:paraId="6F7CC685" w14:textId="77777777" w:rsidR="00C00D83" w:rsidRPr="008C7964" w:rsidRDefault="001F2820" w:rsidP="002D72BA">
      <w:pPr>
        <w:widowControl w:val="0"/>
        <w:rPr>
          <w:lang w:val="ru-RU"/>
        </w:rPr>
      </w:pPr>
      <w:r w:rsidRPr="008C7964">
        <w:rPr>
          <w:lang w:val="ru-RU"/>
        </w:rPr>
        <w:t xml:space="preserve">c) การยอมรับระเบียบของสังคม วิชาชีพ และครอบครัว เพราะผ่านทางนี้ </w:t>
      </w:r>
    </w:p>
    <w:p w14:paraId="20D8BCE7" w14:textId="77777777" w:rsidR="00C00D83" w:rsidRPr="008C7964" w:rsidRDefault="001F2820" w:rsidP="002D72BA">
      <w:pPr>
        <w:widowControl w:val="0"/>
        <w:rPr>
          <w:lang w:val="ru-RU"/>
        </w:rPr>
      </w:pPr>
      <w:r w:rsidRPr="008C7964">
        <w:rPr>
          <w:lang w:val="ru-RU"/>
        </w:rPr>
        <w:t xml:space="preserve">ความประสงค์ของพระเจ้าถูกถ่ายทอดผ่านทางนั้น </w:t>
      </w:r>
    </w:p>
    <w:p w14:paraId="35D3A2A4" w14:textId="77777777" w:rsidR="00C00D83" w:rsidRPr="008C7964" w:rsidRDefault="001F2820" w:rsidP="002D72BA">
      <w:pPr>
        <w:widowControl w:val="0"/>
        <w:rPr>
          <w:lang w:val="ru-RU"/>
        </w:rPr>
      </w:pPr>
      <w:r w:rsidRPr="008C7964">
        <w:rPr>
          <w:lang w:val="ru-RU"/>
        </w:rPr>
        <w:t xml:space="preserve">d) ยอมรับในพระประสงค์ของพระเจ้าเกี่ยวกับเส้นทางชีวิตของตนเอง </w:t>
      </w:r>
    </w:p>
    <w:p w14:paraId="13133450" w14:textId="77777777" w:rsidR="00C00D83" w:rsidRPr="008C7964" w:rsidRDefault="001F2820" w:rsidP="002D72BA">
      <w:pPr>
        <w:widowControl w:val="0"/>
        <w:rPr>
          <w:lang w:val="ru-RU"/>
        </w:rPr>
      </w:pPr>
      <w:r w:rsidRPr="008C7964">
        <w:rPr>
          <w:lang w:val="ru-RU"/>
        </w:rPr>
        <w:t xml:space="preserve">e) การฟังเสียงมโนธรรมของตนเองในการทำความดี </w:t>
      </w:r>
    </w:p>
    <w:p w14:paraId="62CAA685" w14:textId="77777777" w:rsidR="00A86526" w:rsidRDefault="001F2820" w:rsidP="002D72BA">
      <w:pPr>
        <w:widowControl w:val="0"/>
        <w:rPr>
          <w:lang w:val="ru-RU"/>
        </w:rPr>
      </w:pPr>
      <w:r w:rsidRPr="008C7964">
        <w:rPr>
          <w:lang w:val="ru-RU"/>
        </w:rPr>
        <w:lastRenderedPageBreak/>
        <w:t xml:space="preserve">(f) การเชื่อฟังจิตวิญญาณที่มุ่งมั่นในการปฏิบัติตามคำปฏิญาณ </w:t>
      </w:r>
    </w:p>
    <w:p w14:paraId="136324C5" w14:textId="77777777" w:rsidR="00A86526" w:rsidRDefault="00A86526" w:rsidP="002D72BA">
      <w:pPr>
        <w:widowControl w:val="0"/>
        <w:rPr>
          <w:lang w:val="ru-RU"/>
        </w:rPr>
      </w:pPr>
    </w:p>
    <w:p w14:paraId="5D8654FC" w14:textId="77777777" w:rsidR="00C00D83" w:rsidRPr="008C7964" w:rsidRDefault="001F2820" w:rsidP="007F0800">
      <w:pPr>
        <w:rPr>
          <w:lang w:val="ru-RU"/>
        </w:rPr>
      </w:pPr>
      <w:r w:rsidRPr="007F0800">
        <w:rPr>
          <w:b/>
          <w:bCs/>
          <w:lang w:val="ru-RU"/>
        </w:rPr>
        <w:t>เกี่ยวกับจิตใจ</w:t>
      </w:r>
      <w:r w:rsidRPr="008C7964">
        <w:rPr>
          <w:lang w:val="ru-RU"/>
        </w:rPr>
        <w:t xml:space="preserve">: </w:t>
      </w:r>
    </w:p>
    <w:p w14:paraId="057722F7" w14:textId="77777777" w:rsidR="00C00D83" w:rsidRPr="008C7964" w:rsidRDefault="001F2820" w:rsidP="002D72BA">
      <w:pPr>
        <w:widowControl w:val="0"/>
        <w:rPr>
          <w:lang w:val="ru-RU"/>
        </w:rPr>
      </w:pPr>
      <w:r w:rsidRPr="008C7964">
        <w:rPr>
          <w:lang w:val="ru-RU"/>
        </w:rPr>
        <w:t xml:space="preserve">a) เข้าร่วมพิธีกรรมศักดิ์สิทธิ์ในโบสถ์ </w:t>
      </w:r>
    </w:p>
    <w:p w14:paraId="468501EC" w14:textId="77777777" w:rsidR="00C00D83" w:rsidRPr="008C7964" w:rsidRDefault="001F2820" w:rsidP="002D72BA">
      <w:pPr>
        <w:widowControl w:val="0"/>
        <w:rPr>
          <w:lang w:val="ru-RU"/>
        </w:rPr>
      </w:pPr>
      <w:r w:rsidRPr="008C7964">
        <w:rPr>
          <w:lang w:val="ru-RU"/>
        </w:rPr>
        <w:t xml:space="preserve">(บ) การสวดมนต์ตามคำสั่งของพระศาสนจักร — เป็นกิจกรรมประจำวันในบ้าน </w:t>
      </w:r>
    </w:p>
    <w:p w14:paraId="77A78A4E" w14:textId="77777777" w:rsidR="00C00D83" w:rsidRPr="008C7964" w:rsidRDefault="001F2820" w:rsidP="002D72BA">
      <w:pPr>
        <w:widowControl w:val="0"/>
        <w:rPr>
          <w:lang w:val="ru-RU"/>
        </w:rPr>
      </w:pPr>
      <w:r w:rsidRPr="008C7964">
        <w:rPr>
          <w:lang w:val="ru-RU"/>
        </w:rPr>
        <w:t xml:space="preserve">c) การใช้ไม้กางเขนศักดิ์สิทธิ์ ภาพไอคอน และวัตถุศักดิ์สิทธิ์อื่น ๆ </w:t>
      </w:r>
    </w:p>
    <w:p w14:paraId="7171CECA" w14:textId="77777777" w:rsidR="00C00D83" w:rsidRDefault="001F2820" w:rsidP="002D72BA">
      <w:pPr>
        <w:widowControl w:val="0"/>
        <w:rPr>
          <w:lang w:val="ru-RU"/>
        </w:rPr>
      </w:pPr>
      <w:r w:rsidRPr="008C7964">
        <w:rPr>
          <w:lang w:val="ru-RU"/>
        </w:rPr>
        <w:t xml:space="preserve">d) การปฏิบัติตามประเพณีศักดิ์สิทธิ์ที่คริสตจักรได้กำหนดไว้และสั่งให้ปฏิบัติเสมอมา </w:t>
      </w:r>
    </w:p>
    <w:p w14:paraId="36171059" w14:textId="77777777" w:rsidR="00A86526" w:rsidRPr="008C7964" w:rsidRDefault="00A86526" w:rsidP="002D72BA">
      <w:pPr>
        <w:widowControl w:val="0"/>
        <w:rPr>
          <w:lang w:val="ru-RU"/>
        </w:rPr>
      </w:pPr>
    </w:p>
    <w:p w14:paraId="2DDAEEA4" w14:textId="77777777" w:rsidR="00C00D83" w:rsidRPr="008C7964" w:rsidRDefault="001F2820" w:rsidP="002D72BA">
      <w:pPr>
        <w:widowControl w:val="0"/>
        <w:rPr>
          <w:lang w:val="ru-RU"/>
        </w:rPr>
      </w:pPr>
      <w:r w:rsidRPr="008C7964">
        <w:rPr>
          <w:lang w:val="ru-RU"/>
        </w:rPr>
        <w:t xml:space="preserve">ร่างกายนั้น โดยธรรมชาติแล้ว เป็นสิ่งบริสุทธิ์ ดังนั้น จึงจำเป็นต้องเพียงขจัดสิ่งที่ไม่เป็นธรรมชาติออกจากความต้องการของร่างกาย และเสริมสร้างสิ่งที่เป็นธรรมชาติของมัน หรือกล่าวอีกนัยหนึ่ง คือ นำร่างกายกลับสู่สภาพธรรมชาติของมัน นอกจากนี้ ร่างกายต้องเป็นผู้ช่วยจิตวิญญาณ ในฐานะเพื่อนที่อยู่กับเราเสมอ ดังนั้น นอกจากการกลับสู่ขอบเขตของธรรมชาติแล้ว การตอบสนองความต้องการของร่างกายยังต้องมุ่งสู่ประโยชน์ของจิตวิญญาณและจิตวิญญาณด้วย เพื่อบรรลุข้อกำหนดเหล่านี้ จึงมีการกำหนดการฝึกฝนเฉพาะสำหรับแต่ละหน้าที่ของร่างกาย เพื่อเป็นทั้งวิธีการรักษาธรรมชาติทางกายภาพของเราและเพื่อประโยชน์ทางจิตวิญญาณ </w:t>
      </w:r>
    </w:p>
    <w:p w14:paraId="4301C7EB" w14:textId="77777777" w:rsidR="00C00D83" w:rsidRDefault="001F2820" w:rsidP="007F0800">
      <w:pPr>
        <w:widowControl w:val="0"/>
        <w:ind w:firstLine="720"/>
        <w:rPr>
          <w:lang w:val="ru-RU"/>
        </w:rPr>
      </w:pPr>
      <w:r w:rsidRPr="008C7964">
        <w:rPr>
          <w:lang w:val="ru-RU"/>
        </w:rPr>
        <w:t xml:space="preserve">ซึ่งรวมถึงกฎเกณฑ์ที่กำหนดไว้ว่า: </w:t>
      </w:r>
    </w:p>
    <w:p w14:paraId="365F6102" w14:textId="77777777" w:rsidR="00C00D83" w:rsidRPr="008C7964" w:rsidRDefault="001F2820" w:rsidP="002D72BA">
      <w:pPr>
        <w:widowControl w:val="0"/>
        <w:rPr>
          <w:lang w:val="ru-RU"/>
        </w:rPr>
      </w:pPr>
      <w:r w:rsidRPr="008C7964">
        <w:rPr>
          <w:lang w:val="ru-RU"/>
        </w:rPr>
        <w:t xml:space="preserve">(a) เกี่ยวกับประสาทสัมผัส: การรักษาประสาทสัมผัสโดยทั่วไป และโดยเฉพาะอย่างยิ่งการได้ยินและการมองเห็น (ระบบประสาท </w:t>
      </w:r>
    </w:p>
    <w:p w14:paraId="04194D04" w14:textId="77777777" w:rsidR="00C00D83" w:rsidRPr="008C7964" w:rsidRDefault="001F2820" w:rsidP="002D72BA">
      <w:pPr>
        <w:widowControl w:val="0"/>
        <w:rPr>
          <w:lang w:val="ru-RU"/>
        </w:rPr>
      </w:pPr>
      <w:r w:rsidRPr="008C7964">
        <w:rPr>
          <w:lang w:val="ru-RU"/>
        </w:rPr>
        <w:t xml:space="preserve">); </w:t>
      </w:r>
    </w:p>
    <w:p w14:paraId="59AC4A46" w14:textId="77777777" w:rsidR="00C00D83" w:rsidRPr="008C7964" w:rsidRDefault="001F2820" w:rsidP="002D72BA">
      <w:pPr>
        <w:widowControl w:val="0"/>
        <w:rPr>
          <w:lang w:val="ru-RU"/>
        </w:rPr>
      </w:pPr>
      <w:r w:rsidRPr="008C7964">
        <w:rPr>
          <w:lang w:val="ru-RU"/>
        </w:rPr>
        <w:t xml:space="preserve">b) การรักษาสุขภาพของปากและลิ้น (ระบบกล้ามเนื้อ); </w:t>
      </w:r>
    </w:p>
    <w:p w14:paraId="41AA45A2" w14:textId="77777777" w:rsidR="00C00D83" w:rsidRPr="008C7964" w:rsidRDefault="001F2820" w:rsidP="002D72BA">
      <w:pPr>
        <w:widowControl w:val="0"/>
        <w:rPr>
          <w:lang w:val="ru-RU"/>
        </w:rPr>
      </w:pPr>
      <w:r w:rsidRPr="008C7964">
        <w:rPr>
          <w:lang w:val="ru-RU"/>
        </w:rPr>
        <w:t xml:space="preserve">c) ความแข็งแรงทางกายภาพ ผ่านการทำงานและงานด้วยมือ (ระบบกล้ามเนื้อ); </w:t>
      </w:r>
    </w:p>
    <w:p w14:paraId="3C3E2866" w14:textId="77777777" w:rsidR="00C00D83" w:rsidRPr="008C7964" w:rsidRDefault="001F2820" w:rsidP="002D72BA">
      <w:pPr>
        <w:widowControl w:val="0"/>
        <w:rPr>
          <w:lang w:val="ru-RU"/>
        </w:rPr>
      </w:pPr>
      <w:r w:rsidRPr="008C7964">
        <w:rPr>
          <w:lang w:val="ru-RU"/>
        </w:rPr>
        <w:t xml:space="preserve">(d) การงดเว้นและอดอาหาร (ระบบทางเดินอาหาร); </w:t>
      </w:r>
    </w:p>
    <w:p w14:paraId="37A0B503" w14:textId="77777777" w:rsidR="00C00D83" w:rsidRPr="008C7964" w:rsidRDefault="001F2820" w:rsidP="002D72BA">
      <w:pPr>
        <w:widowControl w:val="0"/>
        <w:rPr>
          <w:lang w:val="ru-RU"/>
        </w:rPr>
      </w:pPr>
      <w:r w:rsidRPr="008C7964">
        <w:rPr>
          <w:lang w:val="ru-RU"/>
        </w:rPr>
        <w:t xml:space="preserve">e) การควบคุมการนอนและตื่น (ระบบทางท้อง); </w:t>
      </w:r>
    </w:p>
    <w:p w14:paraId="2B4CF368" w14:textId="77777777" w:rsidR="00C00D83" w:rsidRDefault="001F2820" w:rsidP="002D72BA">
      <w:pPr>
        <w:widowControl w:val="0"/>
        <w:rPr>
          <w:lang w:val="ru-RU"/>
        </w:rPr>
      </w:pPr>
      <w:r w:rsidRPr="008C7964">
        <w:rPr>
          <w:lang w:val="ru-RU"/>
        </w:rPr>
        <w:t xml:space="preserve">f) ความสะอาดของร่างกาย (ระบบอวัยวะภายใน);(e) ความสมดุลระหว่างการนอนและการตื่น (ระบบอวัยวะภายใน);(f) ความสะอาดของร่างกาย (ระบบอวัยวะภายใน); </w:t>
      </w:r>
    </w:p>
    <w:p w14:paraId="4222A2EA" w14:textId="77777777" w:rsidR="00C00D83" w:rsidRPr="008C7964" w:rsidRDefault="001F2820" w:rsidP="007F0800">
      <w:pPr>
        <w:widowControl w:val="0"/>
        <w:ind w:firstLine="720"/>
        <w:rPr>
          <w:lang w:val="ru-RU"/>
        </w:rPr>
      </w:pPr>
      <w:r w:rsidRPr="008C7964">
        <w:rPr>
          <w:lang w:val="ru-RU"/>
        </w:rPr>
        <w:t xml:space="preserve">โดยทั่วไป ในด้านร่างกาย ได้แก่ </w:t>
      </w:r>
      <w:r w:rsidRPr="008C7964">
        <w:rPr>
          <w:b/>
          <w:lang w:val="ru-RU"/>
        </w:rPr>
        <w:t xml:space="preserve">การออกแรง </w:t>
      </w:r>
      <w:r w:rsidRPr="008C7964">
        <w:rPr>
          <w:lang w:val="ru-RU"/>
        </w:rPr>
        <w:t xml:space="preserve">(กล้ามเนื้อ), </w:t>
      </w:r>
      <w:r w:rsidRPr="008C7964">
        <w:rPr>
          <w:b/>
          <w:lang w:val="ru-RU"/>
        </w:rPr>
        <w:t xml:space="preserve">ความหงุดหงิด </w:t>
      </w:r>
      <w:r w:rsidRPr="008C7964">
        <w:rPr>
          <w:lang w:val="ru-RU"/>
        </w:rPr>
        <w:t xml:space="preserve">(ระบบประสาท) </w:t>
      </w:r>
      <w:r w:rsidRPr="008C7964">
        <w:rPr>
          <w:b/>
          <w:lang w:val="ru-RU"/>
        </w:rPr>
        <w:t xml:space="preserve">และความเหนื่อยล้า </w:t>
      </w:r>
      <w:r w:rsidRPr="008C7964">
        <w:rPr>
          <w:lang w:val="ru-RU"/>
        </w:rPr>
        <w:t xml:space="preserve">(ระบบย่อยอาหาร) </w:t>
      </w:r>
    </w:p>
    <w:p w14:paraId="45D0C572" w14:textId="77777777" w:rsidR="00C00D83" w:rsidRPr="008C7964" w:rsidRDefault="001F2820" w:rsidP="007F0800">
      <w:pPr>
        <w:widowControl w:val="0"/>
        <w:ind w:firstLine="720"/>
        <w:rPr>
          <w:lang w:val="ru-RU"/>
        </w:rPr>
      </w:pPr>
      <w:r w:rsidRPr="008C7964">
        <w:rPr>
          <w:lang w:val="ru-RU"/>
        </w:rPr>
        <w:t xml:space="preserve">ไม่ต้องกล่าวอีกว่า ด้วยความพยายามเช่นนี้ ร่างกายจะค่อยๆ กลับสู่สภาพธรรมชาติ กลายเป็นมีชีวิตชีวาและแข็งแรง (กล้ามเนื้อ), ชัดเจนและบริสุทธิ์ (ระบบประสาท), เบาสบายและอิสระ และจะพิสูจน์ได้ว่าเป็นเครื่องมือที่เหมาะสมที่สุดสำหรับจิตวิญญาณของเรา และเป็นวิหารที่คู่ควรสำหรับพระวิญญาณบริสุทธิ์ </w:t>
      </w:r>
    </w:p>
    <w:p w14:paraId="75338977" w14:textId="77777777" w:rsidR="00C00D83" w:rsidRPr="008C7964" w:rsidRDefault="001F2820" w:rsidP="007F0800">
      <w:pPr>
        <w:widowControl w:val="0"/>
        <w:ind w:firstLine="720"/>
        <w:rPr>
          <w:lang w:val="ru-RU"/>
        </w:rPr>
      </w:pPr>
      <w:r w:rsidRPr="008C7964">
        <w:rPr>
          <w:lang w:val="ru-RU"/>
        </w:rPr>
        <w:t xml:space="preserve">ตัวตนภายนอกของเราคือช่องทางของการกระทำของเรา เป็นสนามแห่งการกระทำ และในขณะเดียวกันก็เป็นทั้งสาเหตุและฐานที่มั่น—เป็นจุดเริ่มต้นและจุดสิ้นสุดของการกระทำเหล่านั้น มันอาจถูกปล่อยทิ้งไว้ได้ หากไม่ใช่เพราะมันมีอิทธิพลตอบกลับต่อเรา แต่ในความเป็นจริง มันมีอิทธิพลอันทรงพลัง และแม้กระทั่งควบคุมเรา ดังนั้น ในฐานะที่เป็นรูปแบบของธรรมชาติของพลังภายในหรือบุคลิกภาพของเรา เมื่อสิ่งเหล่านี้เปลี่ยนแปลง มันก็ย่อมต้องเปลี่ยนแปลงตามไปด้วย ขอบเขตการดำเนินชีวิตของมันประกอบด้วยครอบครัว อาชีพ และความสัมพันธ์ทางสังคม ดังนั้น นี่คือที่ที่กฎเกณฑ์ทั้งหมดต้องถูกนำมาใช้: </w:t>
      </w:r>
    </w:p>
    <w:p w14:paraId="552D9F61" w14:textId="77777777" w:rsidR="00C00D83" w:rsidRPr="008C7964" w:rsidRDefault="001F2820" w:rsidP="007F0800">
      <w:pPr>
        <w:widowControl w:val="0"/>
        <w:ind w:firstLine="720"/>
        <w:rPr>
          <w:lang w:val="ru-RU"/>
        </w:rPr>
      </w:pPr>
      <w:r w:rsidRPr="008C7964">
        <w:rPr>
          <w:lang w:val="ru-RU"/>
        </w:rPr>
        <w:t xml:space="preserve">a) การละทิ้งนิสัยไม่ดี โดยไม่มีข้อยกเว้น; </w:t>
      </w:r>
    </w:p>
    <w:p w14:paraId="52481D89" w14:textId="77777777" w:rsidR="00C00D83" w:rsidRPr="008C7964" w:rsidRDefault="001F2820" w:rsidP="007F0800">
      <w:pPr>
        <w:widowControl w:val="0"/>
        <w:ind w:firstLine="720"/>
        <w:rPr>
          <w:lang w:val="ru-RU"/>
        </w:rPr>
      </w:pPr>
      <w:r w:rsidRPr="008C7964">
        <w:rPr>
          <w:lang w:val="ru-RU"/>
        </w:rPr>
        <w:t xml:space="preserve">b) ต่อมา คือการชำระล้างความสัมพันธ์และเครือข่ายของตนเอง โดยรักษาสิ่งที่เป็นประโยชน์และกำจัดสิ่งที่เป็นอันตราย พร้อมทั้งกำหนดพฤติกรรมหรือวิธีการปฏิบัติต่อผู้อื่น; </w:t>
      </w:r>
    </w:p>
    <w:p w14:paraId="33A1EDAF" w14:textId="77777777" w:rsidR="00C00D83" w:rsidRPr="008C7964" w:rsidRDefault="001F2820" w:rsidP="007F0800">
      <w:pPr>
        <w:widowControl w:val="0"/>
        <w:ind w:firstLine="720"/>
        <w:rPr>
          <w:lang w:val="ru-RU"/>
        </w:rPr>
      </w:pPr>
      <w:r w:rsidRPr="008C7964">
        <w:rPr>
          <w:lang w:val="ru-RU"/>
        </w:rPr>
        <w:t xml:space="preserve">c) จัดสรรหรือกำหนดหน้าที่ใหม่ให้สอดคล้องกับระเบียบใหม่ หากมี; </w:t>
      </w:r>
    </w:p>
    <w:p w14:paraId="66280F0A" w14:textId="77777777" w:rsidR="00C00D83" w:rsidRPr="008C7964" w:rsidRDefault="001F2820" w:rsidP="007F0800">
      <w:pPr>
        <w:widowControl w:val="0"/>
        <w:ind w:firstLine="720"/>
        <w:rPr>
          <w:lang w:val="ru-RU"/>
        </w:rPr>
      </w:pPr>
      <w:r w:rsidRPr="008C7964">
        <w:rPr>
          <w:lang w:val="ru-RU"/>
        </w:rPr>
        <w:t xml:space="preserve">(d) จัดระเบียบเรื่องครอบครัว หรือโดยทั่วไป คือ ปรับบ้านให้สอดคล้องกับชีวิตทางจิตวิญญาณ; </w:t>
      </w:r>
    </w:p>
    <w:p w14:paraId="29D5E2E1" w14:textId="77777777" w:rsidR="00C00D83" w:rsidRPr="008C7964" w:rsidRDefault="001F2820" w:rsidP="007F0800">
      <w:pPr>
        <w:widowControl w:val="0"/>
        <w:ind w:firstLine="720"/>
        <w:rPr>
          <w:lang w:val="ru-RU"/>
        </w:rPr>
      </w:pPr>
      <w:r w:rsidRPr="008C7964">
        <w:rPr>
          <w:lang w:val="ru-RU"/>
        </w:rPr>
        <w:t xml:space="preserve">จำเป็นต้องทำสิ่งนี้ให้ทุกสิ่งภายนอก — ไม่ว่าจะเป็นวัตถุ ผู้คน หรือเรื่องต่าง ๆ — สร้างขึ้นเป็นบรรยากาศทางจิตวิญญาณที่หล่อเลี้ยงและเสริมสร้าง แทนที่จะทำลาย </w:t>
      </w:r>
    </w:p>
    <w:p w14:paraId="0D6D88F7" w14:textId="77777777" w:rsidR="00A86526" w:rsidRPr="00A86526" w:rsidRDefault="001F2820" w:rsidP="007F0800">
      <w:pPr>
        <w:widowControl w:val="0"/>
        <w:ind w:firstLine="720"/>
        <w:rPr>
          <w:lang w:val="ru-RU"/>
        </w:rPr>
      </w:pPr>
      <w:r w:rsidRPr="008C7964">
        <w:rPr>
          <w:lang w:val="ru-RU"/>
        </w:rPr>
        <w:t xml:space="preserve">นี่คือกิจกรรมและการปฏิบัติทางจิตวิญญาณ! การปฏิบัติเหล่านี้ต้องไม่หยุดยั้ง; พวกมันต้องอยู่กับเราเสมอ </w:t>
      </w:r>
      <w:r w:rsidRPr="008C7964">
        <w:rPr>
          <w:lang w:val="ru-RU"/>
        </w:rPr>
        <w:lastRenderedPageBreak/>
        <w:t xml:space="preserve">เหมือนผ้าพันแผลที่มีพลาสเตอร์ติดอยู่บนส่วนต่าง ๆ ของร่างกายเรา แต่สถานที่ที่เหมาะสมที่สุดสำหรับสิ่งเหล่านี้ — ที่ซึ่งมันต้องปรากฏในรูปแบบที่บริสุทธิ์ที่สุด สมบูรณ์ที่สุด และเคร่งครัดที่สุด — </w:t>
      </w:r>
      <w:r w:rsidRPr="008C7964">
        <w:rPr>
          <w:b/>
          <w:lang w:val="ru-RU"/>
        </w:rPr>
        <w:t>คือการอดอาหาร</w:t>
      </w:r>
      <w:r w:rsidRPr="008C7964">
        <w:rPr>
          <w:lang w:val="ru-RU"/>
        </w:rPr>
        <w:t xml:space="preserve"> — สถาบันที่นำความรอดมาสู่จิตวิญญาณมากที่สุดของพระศาสนจักร ซึ่งจัดขึ้นเพื่อการชำระล้างและทำให้ศักดิ์สิทธิ์ของเราผ่านศีลศักดิ์สิทธิ์ </w:t>
      </w:r>
      <w:r w:rsidRPr="00A86526">
        <w:rPr>
          <w:lang w:val="ru-RU"/>
        </w:rPr>
        <w:t xml:space="preserve">คำนี้หมายถึง: </w:t>
      </w:r>
    </w:p>
    <w:p w14:paraId="3E2C1A30" w14:textId="77777777" w:rsidR="00C00D83" w:rsidRPr="00A86526" w:rsidRDefault="00A86526" w:rsidP="007F0800">
      <w:pPr>
        <w:widowControl w:val="0"/>
        <w:ind w:firstLine="720"/>
        <w:rPr>
          <w:lang w:val="ru-RU"/>
        </w:rPr>
      </w:pPr>
      <w:r>
        <w:rPr>
          <w:lang w:val="ru-RU"/>
        </w:rPr>
        <w:t xml:space="preserve">1) </w:t>
      </w:r>
      <w:r w:rsidR="001F2820" w:rsidRPr="008C7964">
        <w:rPr>
          <w:lang w:val="ru-RU"/>
        </w:rPr>
        <w:t>การปฏิบัติทุกการฝึกฝนทางจิตวิญญาณในรูปแบบที่สมบูรณ์ที่สุด เพื่อเตรียมตัวรับศีล</w:t>
      </w:r>
      <w:r w:rsidR="001F2820" w:rsidRPr="00A86526">
        <w:rPr>
          <w:lang w:val="ru-RU"/>
        </w:rPr>
        <w:t xml:space="preserve">ศักดิ์สิทธิ์; </w:t>
      </w:r>
    </w:p>
    <w:p w14:paraId="3CF56E97" w14:textId="77777777" w:rsidR="00A86526" w:rsidRPr="008C7964" w:rsidRDefault="00A86526" w:rsidP="007F0800">
      <w:pPr>
        <w:widowControl w:val="0"/>
        <w:ind w:firstLine="720"/>
        <w:rPr>
          <w:lang w:val="ru-RU"/>
        </w:rPr>
      </w:pPr>
      <w:r>
        <w:rPr>
          <w:lang w:val="ru-RU"/>
        </w:rPr>
        <w:t xml:space="preserve">2) </w:t>
      </w:r>
      <w:r w:rsidR="001F2820" w:rsidRPr="008C7964">
        <w:rPr>
          <w:lang w:val="ru-RU"/>
        </w:rPr>
        <w:t xml:space="preserve">การรับศีลสารภาพบาปและศีลมหาสนิทของพระกายและพระโลหิตของพระคริสต์อย่างแท้จริง </w:t>
      </w:r>
    </w:p>
    <w:p w14:paraId="2EA077D0" w14:textId="77777777" w:rsidR="00C00D83" w:rsidRPr="008C7964" w:rsidRDefault="001F2820" w:rsidP="007F0800">
      <w:pPr>
        <w:widowControl w:val="0"/>
        <w:ind w:firstLine="720"/>
        <w:rPr>
          <w:lang w:val="ru-RU"/>
        </w:rPr>
      </w:pPr>
      <w:r w:rsidRPr="008C7964">
        <w:rPr>
          <w:lang w:val="ru-RU"/>
        </w:rPr>
        <w:t>นี่คือปฏิบัติที่ครอบคลุมบุคคลทั้งตัว ซึ่งบำรุงเลี้ยงจิตวิญญาณ จิต และร่างกาย เราจะเรียกมัน</w:t>
      </w:r>
      <w:r w:rsidRPr="008C7964">
        <w:rPr>
          <w:b/>
          <w:lang w:val="ru-RU"/>
        </w:rPr>
        <w:t xml:space="preserve">ว่าวิธีการที่เต็มไปด้วยพระคุณ เพื่อบำรุงและเสริมสร้างชีวิตทางจิตวิญญาณ </w:t>
      </w:r>
    </w:p>
    <w:p w14:paraId="5D21420C" w14:textId="77777777" w:rsidR="00C00D83" w:rsidRPr="008C7964" w:rsidRDefault="001F2820" w:rsidP="007F0800">
      <w:pPr>
        <w:widowControl w:val="0"/>
        <w:ind w:firstLine="720"/>
        <w:rPr>
          <w:lang w:val="ru-RU"/>
        </w:rPr>
      </w:pPr>
      <w:r w:rsidRPr="008C7964">
        <w:rPr>
          <w:lang w:val="ru-RU"/>
        </w:rPr>
        <w:t>ต่อไปนี้คือข้อสังเกตทั่วไปบางประการเกี่ยวกับความพยายามและปฏิบัติทางจิตวิญญาณทั้งหมดนี้ ผู้ปฏิบัติทางจิตวิญญาณทุกคนต้องดำเนินการความพยายามและปฏิบัติเหล่านี้ในรูปแบบที่เหมาะสมกับตนเองโดยเฉพาะ เพราะในตัวมันเอง มันเป็นเพียงวัตถุดิบและโครงสร้างพื้นฐานสำหรับกฎเกณฑ์เท่านั้น กฎเกณฑ์ถูกสร้างขึ้นจากสิ่งเหล่านี้ — โดยการปรับใช้ให้เหมาะสมกับเวลา สถานที่ บุคคล สถานการณ์ และปัจจัยอื่น ๆ นี่คือสิ่งที่ผู้ปฏิบัติธรรมทุกคนต้องทำ ไม่ว่าจะทำด้วยตนเองหรือภายใต้การแนะนำของครูผู้สอนและพ่อทางจิตวิญญาณ — โดยนำหลักการนี้ไปประยุกต์ใช้กับทุกการฝึกปฏิบัติ และจากนั้น จากชุดการฝึกปฏิบัติทั้งหมดนี้ สร้างเป็น</w:t>
      </w:r>
      <w:r w:rsidRPr="008C7964">
        <w:rPr>
          <w:b/>
          <w:lang w:val="ru-RU"/>
        </w:rPr>
        <w:t>ระเบียบการฝึกปฏิบัติ</w:t>
      </w:r>
      <w:r w:rsidRPr="008C7964">
        <w:rPr>
          <w:lang w:val="ru-RU"/>
        </w:rPr>
        <w:t>ทางจิตวิญญาณหรือ</w:t>
      </w:r>
      <w:r w:rsidRPr="008C7964">
        <w:rPr>
          <w:b/>
          <w:lang w:val="ru-RU"/>
        </w:rPr>
        <w:t xml:space="preserve">การปฏิบัติธรรมที่ครอบคลุมทุกด้าน </w:t>
      </w:r>
      <w:r w:rsidRPr="008C7964">
        <w:rPr>
          <w:lang w:val="ru-RU"/>
        </w:rPr>
        <w:t xml:space="preserve">ซึ่งในนั้นจะมีเวลาและสถานที่สำหรับทุกสิ่ง ทั้งเรื่องใหญ่และเรื่องเล็ก ระบบนี้ เช่นเดียวกับกฎเกณฑ์ ไม่สามารถอธิบายได้อย่างครบถ้วนในคู่มือที่เขียนไว้ ยกเว้นอาจในลักษณะทั่วไปเท่านั้น ที่นี่ สามารถอธิบายการปฏิบัติแต่ละอย่างได้เพียงเพื่อชี้ให้เห็นวัตถุประสงค์และหลักการทั่วไปในการนำไปใช้เท่านั้น </w:t>
      </w:r>
    </w:p>
    <w:p w14:paraId="5FEFBE3E" w14:textId="77777777" w:rsidR="00C00D83" w:rsidRPr="008C7964" w:rsidRDefault="001F2820" w:rsidP="007F0800">
      <w:pPr>
        <w:widowControl w:val="0"/>
        <w:ind w:firstLine="720"/>
        <w:rPr>
          <w:lang w:val="ru-RU"/>
        </w:rPr>
      </w:pPr>
      <w:r w:rsidRPr="008C7964">
        <w:rPr>
          <w:lang w:val="ru-RU"/>
        </w:rPr>
        <w:t xml:space="preserve">ไม่ยากที่จะเห็นได้ว่าการปฏิบัติและกิจกรรมทั้งหมดเหล่านี้สอดคล้องกับกิจกรรมภายในอย่างไร กฎเกณฑ์ของการประพฤติปฏิบัติภายนอก ร่วมกับโครงสร้างของร่างกาย เป็นสิ่งจำเป็นสำหรับการรักษาความสงบภายในและความตระหนักรู้ทางจิตวิญญาณ ในขณะที่การปฏิบัติทางความศรัทธาเป็นสิ่งจำเป็นสำหรับความมีชีวิตชีวาทางจิตวิญญาณ ดังนั้น ในชีวิตทางจิตวิญญาณ สิ่งเหล่านี้จึงมีความสำคัญไม่แพ้ชีวิตภายในเอง บรรดาผู้เป็นบิดาผู้ศักดิ์สิทธิ์เรียกสิ่งเหล่านี้ว่ากิจกรรมทางกายหรือทางวัตถุ หรือ “ชีวิตที่กระตือรือร้น” ส่วนชีวิตภายในนั้นเรียกว่า “ชีวิตที่ครุ่นคิด” รวมถึงกิจกรรมทางจิตวิญญาณและทางปัญญาด้วย การคิดว่าชีวิตภายในสามารถยืนหยัดได้ด้วยตัวเอง แม้ชีวิตภายนอกจะไม่สอดคล้องกับมัน ก็เป็นความเข้าใจผิด เช่นเดียวกับการที่ใครก็ตามมุ่งเน้นแต่ชีวิตภายนอกเพียงอย่างเดียว โดยลืมชีวิตภายในตามที่เราได้อธิบายไว้ หรือละเลยมัน ก็เป็นสิ่งที่ผิดเช่นกัน ทั้งสองด้านต้องดำเนินไปพร้อมกัน เพื่อให้เรื่องทั้งหมดสามารถสรุปได้สั้นๆ ดังนี้: เมื่อหันเข้าภายในและเข้าสู่จิตสำนึกทางจิตวิญญาณแล้ว ให้ปลุกพลังชีวิต หรือระเบียบทางจิตวิญญาณ และจากนั้นจึงดำเนินต่อไปในวินัยการปฏิบัติที่ท่านได้ตั้งไว้ </w:t>
      </w:r>
    </w:p>
    <w:p w14:paraId="0B624258" w14:textId="77777777" w:rsidR="00C00D83" w:rsidRPr="008C7964" w:rsidRDefault="001F2820" w:rsidP="007F0800">
      <w:pPr>
        <w:widowControl w:val="0"/>
        <w:ind w:firstLine="720"/>
        <w:rPr>
          <w:lang w:val="ru-RU"/>
        </w:rPr>
      </w:pPr>
      <w:r w:rsidRPr="008C7964">
        <w:rPr>
          <w:lang w:val="ru-RU"/>
        </w:rPr>
        <w:t xml:space="preserve">ในเวลาเดียวกัน ต้องระลึกไว้อย่างมั่นคงว่า การฝึกฝน การปฏิบัติทางอัสเทติก และพฤติกรรม แม้จะมีความจำเป็นอย่างยิ่งและเหมาะสมอย่างสมบูรณ์สำหรับการรักษาและพัฒนาชีวิตทางจิตวิญญาณ รวมถึงการฟื้นฟูธรรมชาติของตนเอง แต่สิ่งเหล่านี้ไม่มีพลังที่จะทำเช่นนั้นได้ด้วยตนเอง — ไม่ใช่สิ่งเหล่านี้ที่สร้างจิตวิญญาณและชำระธรรมชาติให้บริสุทธิ์ แต่เป็นพระคุณของพระเจ้า ที่ผ่านสิ่งเหล่านี้ และเสมือนว่าได้เข้าถึง ช่องทางสู่ความสามารถของเรา ดังนั้น จงปฏิบัติสิ่งเหล่านี้ด้วยความขยันหมั่นเพียร ความกระตือรือร้น และความอดทน แต่จงมอบความก้าวหน้าของตนเองไว้ในพระหัตถ์ของพระเจ้า เพื่อว่าภายใต้การคุ้มครองของสิ่งเหล่านี้ พระองค์เองจะทรงสร้างเราขึ้นตามพระประสงค์และพระปัญญาของพระองค์เอง เมื่อท่านเริ่มการปฏิบัติทางจิตวิญญาณ อย่าจดจ่อความสนใจและหัวใจไว้กับมัน แต่จงก้าวข้ามมันไปเหมือนสิ่งภายนอก — เปิดใจรับพระคุณเหมือนภาชนะที่พร้อมรับ และมอบตัวท่านทั้งหมดแด่พระเจ้า “ผู้ใดพบพระคุณ ก็พบได้ผ่านความเชื่อและความขยันหมั่นเพียร” นักบุญเกรกอรีแห่งซีนายกล่าว “ไม่ใช่เพียงด้วยความขยันหมั่นเพียรเพียงอย่างเดียว ไม่ว่างานของเราจะขยันหมั่นเพียรเพียงใด หากเราไม่มอบตัวให้พระเจ้าขณะทำมัน เราก็ไม่อาจดึงดูดพระคุณได้ พระคุณนั้นไม่สร้างจิตวิญญาณที่แท้จริงภายในเรา แต่กลับสร้างจิตวิญญาณแห่งการประจบสอพลอ ซึ่งก่อให้เกิดคนฟาริสี” พระคุณคือจิตวิญญาณที่แท้จริงของพวกเขา พวกเขาจะเป็นจริงได้ก็ต่อเมื่อพวกเขาบ่มเพาะและรักษาความถ่อมตน ความสำนึกผิด ความเกรงกลัวพระเจ้า ความต้องการความช่วยเหลือจากพระเจ้า และความอุทิศตนต่อพระเจ้า ความอิ่มเอมและความพึงพอใจในสิ่งเหล่านี้เป็นสัญญาณของการใช้พระคุณอย่างผิดวิธี หรือความโง่เขลา </w:t>
      </w:r>
    </w:p>
    <w:p w14:paraId="5397DA12" w14:textId="77777777" w:rsidR="00C00D83" w:rsidRPr="008C7964" w:rsidRDefault="001F2820" w:rsidP="007F0800">
      <w:pPr>
        <w:widowControl w:val="0"/>
        <w:ind w:firstLine="720"/>
        <w:rPr>
          <w:lang w:val="ru-RU"/>
        </w:rPr>
      </w:pPr>
      <w:r w:rsidRPr="008C7964">
        <w:rPr>
          <w:lang w:val="ru-RU"/>
        </w:rPr>
        <w:lastRenderedPageBreak/>
        <w:t xml:space="preserve">นี่คือลำดับทั้งหมดของการกระทำเชิงบวกที่เราได้กล่าวถึง หรือหลักการแห่งการฝึกฝนตนเอง เราจะมาพิจารณาแต่ละข้ออย่างแยกกัน แม้จะเป็นในเชิงทั่วไปก็ตาม </w:t>
      </w:r>
    </w:p>
    <w:p w14:paraId="0395D5E9" w14:textId="77777777" w:rsidR="00C00D83" w:rsidRPr="008C7964" w:rsidRDefault="001F2820" w:rsidP="002D72BA">
      <w:pPr>
        <w:widowControl w:val="0"/>
        <w:rPr>
          <w:lang w:val="ru-RU"/>
        </w:rPr>
      </w:pPr>
      <w:r w:rsidRPr="008C7964">
        <w:rPr>
          <w:lang w:val="ru-RU"/>
        </w:rPr>
        <w:t xml:space="preserve"> </w:t>
      </w:r>
    </w:p>
    <w:p w14:paraId="263BF84E" w14:textId="77777777" w:rsidR="00C00D83" w:rsidRPr="008C7964" w:rsidRDefault="001F2820" w:rsidP="007F0800">
      <w:pPr>
        <w:pStyle w:val="Heading4"/>
        <w:rPr>
          <w:lang w:val="ru-RU"/>
        </w:rPr>
      </w:pPr>
      <w:bookmarkStart w:id="239" w:name="_Toc135658134"/>
      <w:bookmarkStart w:id="240" w:name="_Toc135658248"/>
      <w:bookmarkStart w:id="241" w:name="_Toc135660350"/>
      <w:bookmarkStart w:id="242" w:name="_Toc135660700"/>
      <w:bookmarkStart w:id="243" w:name="_Toc135660939"/>
      <w:bookmarkStart w:id="244" w:name="_Toc135713763"/>
      <w:bookmarkStart w:id="245" w:name="_Toc135714864"/>
      <w:bookmarkStart w:id="246" w:name="_Toc218689950"/>
      <w:bookmarkStart w:id="247" w:name="_Toc235344769"/>
      <w:bookmarkStart w:id="248" w:name="_Toc690717"/>
      <w:r w:rsidRPr="008C7964">
        <w:rPr>
          <w:lang w:val="ru-RU"/>
        </w:rPr>
        <w:t>การฝึกฝนที่ช่วยพัฒนาพลังของจิตวิญญาณตามจิตวิญญาณของชีวิตคริสเตียน</w:t>
      </w:r>
      <w:bookmarkEnd w:id="239"/>
      <w:bookmarkEnd w:id="240"/>
      <w:bookmarkEnd w:id="241"/>
      <w:bookmarkEnd w:id="242"/>
      <w:bookmarkEnd w:id="243"/>
      <w:bookmarkEnd w:id="244"/>
      <w:bookmarkEnd w:id="245"/>
      <w:bookmarkEnd w:id="246"/>
      <w:bookmarkEnd w:id="247"/>
      <w:r w:rsidRPr="008C7964">
        <w:rPr>
          <w:rFonts w:ascii="Times New Roman" w:hAnsi="Times New Roman"/>
          <w:lang w:val="ru-RU"/>
        </w:rPr>
        <w:t xml:space="preserve"> </w:t>
      </w:r>
      <w:bookmarkEnd w:id="248"/>
    </w:p>
    <w:p w14:paraId="65B185B3" w14:textId="77777777" w:rsidR="00C00D83" w:rsidRPr="008C7964" w:rsidRDefault="001F2820" w:rsidP="007F0800">
      <w:pPr>
        <w:widowControl w:val="0"/>
        <w:ind w:firstLine="720"/>
        <w:rPr>
          <w:lang w:val="ru-RU"/>
        </w:rPr>
      </w:pPr>
      <w:r w:rsidRPr="008C7964">
        <w:rPr>
          <w:lang w:val="ru-RU"/>
        </w:rPr>
        <w:t xml:space="preserve">มีสามความสามารถ ได้แก่ สติปัญญา ความตั้งใจ และอารมณ์ การฝึกฝนถูกจัดสรรตามความสามารถเหล่านี้ โดยมีเป้าหมายโดยตรงเพื่อพัฒนาความสามารถเหล่านี้ แต่ในลักษณะที่ไม่ทำให้จิตวิญญาณถูกดับลง ตรงกันข้าม จิตวิญญาณกลับถูกจุดประกายให้ลุกโชนขึ้นเรื่อยๆ จิตวิญญาณทำหน้าที่เป็นเกณฑ์และข้อจำกัดต่อความสามารถทั้งสาม ซึ่งอยู่ภายใต้การควบคุมของจิตวิญญาณจนถึงขั้นการยอมจำนนอย่างเงียบๆ หรือการหยุดนิ่งอย่างสมบูรณ์ </w:t>
      </w:r>
    </w:p>
    <w:p w14:paraId="66631B29" w14:textId="77777777" w:rsidR="00C00D83" w:rsidRPr="008C7964" w:rsidRDefault="001F2820" w:rsidP="007F0800">
      <w:pPr>
        <w:widowControl w:val="0"/>
        <w:ind w:firstLine="720"/>
        <w:rPr>
          <w:lang w:val="ru-RU"/>
        </w:rPr>
      </w:pPr>
      <w:r w:rsidRPr="008C7964">
        <w:rPr>
          <w:lang w:val="ru-RU"/>
        </w:rPr>
        <w:t xml:space="preserve">a) การฝึกฝนที่พัฒนาปัญญา พร้อมกับการจุดประกายและบ่มเพาะชีวิตจิตวิญญาณ </w:t>
      </w:r>
    </w:p>
    <w:p w14:paraId="0315ECC2" w14:textId="77777777" w:rsidR="00C00D83" w:rsidRPr="008C7964" w:rsidRDefault="001F2820" w:rsidP="007F0800">
      <w:pPr>
        <w:widowControl w:val="0"/>
        <w:ind w:firstLine="720"/>
        <w:rPr>
          <w:lang w:val="ru-RU"/>
        </w:rPr>
      </w:pPr>
      <w:r w:rsidRPr="008C7964">
        <w:rPr>
          <w:lang w:val="ru-RU"/>
        </w:rPr>
        <w:t>การหล่อหลอมจิตใจแบบคริสเตียน คือการประทับความจริงทั้งปวงแห่งความเชื่อลงบนจิตใจอย่างลึกซึ้ง จนกลายเป็นแก่นแท้ของจิตใจ หรือจิตใจนั้นประกอบด้วยความจริงเหล่านั้นเพียงอย่างเดียว ดังนั้น เมื่อต้องใช้เหตุผลเกี่ยวกับสิ่งใดก็ตาม จิตใจจะพิจารณาหรือตัดสินทุกสิ่งที่สามารถรู้ได้โดยอ้างอิงจากความจริงเหล่านั้น และแท้จริงแล้ว จิตใจไม่อาจเคลื่อนไหวแม้แต่น้อยได้หากปราศจากความจริงเหล่านั้น อัครทูตเรียกสิ่งนี้ว่า ‘ยึดมั่นในแบบแผนแห่งคำสอนที่ถูกต้อง’ (2 ทิโมธี 1</w:t>
      </w:r>
      <w:r w:rsidR="00965B55">
        <w:rPr>
          <w:lang w:val="ru-RU"/>
        </w:rPr>
        <w:t>:</w:t>
      </w:r>
      <w:r w:rsidRPr="008C7964">
        <w:rPr>
          <w:lang w:val="ru-RU"/>
        </w:rPr>
        <w:t xml:space="preserve">13) </w:t>
      </w:r>
    </w:p>
    <w:p w14:paraId="7B28816D" w14:textId="77777777" w:rsidR="00C00D83" w:rsidRPr="008C7964" w:rsidRDefault="001F2820" w:rsidP="007F0800">
      <w:pPr>
        <w:widowControl w:val="0"/>
        <w:ind w:firstLine="720"/>
        <w:rPr>
          <w:lang w:val="ru-RU"/>
        </w:rPr>
      </w:pPr>
      <w:r w:rsidRPr="008C7964">
        <w:rPr>
          <w:lang w:val="ru-RU"/>
        </w:rPr>
        <w:t xml:space="preserve">การปฏิบัติหรือกิจกรรมที่เกี่ยวข้องกับเรื่องนี้ ได้แก่ การอ่านและฟังพระวจนะของพระเจ้า ผลงานเขียนของบรรดาบิดาผู้ศักดิ์สิทธิ์ ชีวประวัติของบรรดาบิดาผู้ศักดิ์สิทธิ์ การอภิปรายร่วมกัน และการขอคำปรึกษาจากผู้ที่มีประสบการณ์มากที่สุด </w:t>
      </w:r>
    </w:p>
    <w:p w14:paraId="5BFA2038" w14:textId="77777777" w:rsidR="00965B55" w:rsidRDefault="001F2820" w:rsidP="007F0800">
      <w:pPr>
        <w:widowControl w:val="0"/>
        <w:ind w:firstLine="720"/>
        <w:rPr>
          <w:lang w:val="ru-RU"/>
        </w:rPr>
      </w:pPr>
      <w:r w:rsidRPr="008C7964">
        <w:rPr>
          <w:lang w:val="ru-RU"/>
        </w:rPr>
        <w:t xml:space="preserve">การอ่านหรือฟังนั้นดี; การอภิปรายร่วมกันนั้นดีกว่า; และที่ดีที่สุดคือคำปรึกษาจากผู้ที่มีประสบการณ์มากที่สุด </w:t>
      </w:r>
    </w:p>
    <w:p w14:paraId="25B2EB39" w14:textId="77777777" w:rsidR="00965B55" w:rsidRDefault="001F2820" w:rsidP="007F0800">
      <w:pPr>
        <w:widowControl w:val="0"/>
        <w:ind w:firstLine="720"/>
        <w:rPr>
          <w:lang w:val="ru-RU"/>
        </w:rPr>
      </w:pPr>
      <w:r w:rsidRPr="008C7964">
        <w:rPr>
          <w:lang w:val="ru-RU"/>
        </w:rPr>
        <w:t xml:space="preserve">พระวจนะของพระเจ้าเป็นสิ่งที่ให้ผลมากที่สุด ตามด้วยงานเขียนของบรรดาบิดาผู้ศักดิ์สิทธิ์ และชีวประวัติของนักบุญทั้งหลาย อย่างไรก็ตาม ต้องตระหนักว่า ชีวประวัติของนักบุญทั้งหลายเหมาะที่สุดสำหรับผู้เริ่มต้น งานเขียนของบรรดาบิดาผู้ศักดิ์สิทธิ์เหมาะสำหรับผู้ที่มีระดับความสามารถปานกลาง และพระวจนะของพระเจ้าเหมาะสำหรับ ผู้บรรลุความสมบูรณ์ </w:t>
      </w:r>
    </w:p>
    <w:p w14:paraId="5BF6AC3E" w14:textId="77777777" w:rsidR="00C00D83" w:rsidRPr="008C7964" w:rsidRDefault="001F2820" w:rsidP="007F0800">
      <w:pPr>
        <w:widowControl w:val="0"/>
        <w:ind w:firstLine="720"/>
        <w:rPr>
          <w:lang w:val="ru-RU"/>
        </w:rPr>
      </w:pPr>
      <w:r w:rsidRPr="008C7964">
        <w:rPr>
          <w:lang w:val="ru-RU"/>
        </w:rPr>
        <w:t xml:space="preserve">ทั้งหมดนี้ — ทั้งแหล่งที่มาของความจริงและวิธีการนำความจริงเหล่านั้นมาใช้ — ช่วยอย่างชัดเจนในการฝังรากความจริงไว้ในจิตใจ และในขณะเดียวกันก็ช่วยรักษาจิตวิญญาณแห่งความกระตือรือร้นไว้ได้ บ่อยครั้ง ข้อความเพียงหนึ่งเดียวก็สามารถปลุกเร้าจิตวิญญาณได้นานกว่าหนึ่งวัน; มีชีวประวัติของนักบุญที่การระลึกถึงเพียงอย่างเดียวก็เพียงพอที่จะจุดประกายความกระตือรือร้นขึ้นใหม่; มีข้อความในผลงานเขียนของบรรดาบิดาแห่งคริสตจักรที่สร้างแรงบันดาลใจอย่างลึกซึ้ง ดังนั้น กฎที่ดีคือ: </w:t>
      </w:r>
    </w:p>
    <w:p w14:paraId="213AABC1" w14:textId="77777777" w:rsidR="00C00D83" w:rsidRPr="008C7964" w:rsidRDefault="001F2820" w:rsidP="007F0800">
      <w:pPr>
        <w:widowControl w:val="0"/>
        <w:ind w:firstLine="720"/>
        <w:rPr>
          <w:lang w:val="ru-RU"/>
        </w:rPr>
      </w:pPr>
      <w:r w:rsidRPr="008C7964">
        <w:rPr>
          <w:lang w:val="ru-RU"/>
        </w:rPr>
        <w:t xml:space="preserve">ให้คัดลอกข้อความเหล่านั้นและเก็บไว้ เพื่อใช้เมื่อจำเป็นในการปลุกเร้าจิตวิญญาณ </w:t>
      </w:r>
    </w:p>
    <w:p w14:paraId="62DBCDCC" w14:textId="77777777" w:rsidR="00C00D83" w:rsidRPr="008C7964" w:rsidRDefault="001F2820" w:rsidP="007F0800">
      <w:pPr>
        <w:widowControl w:val="0"/>
        <w:ind w:firstLine="720"/>
        <w:rPr>
          <w:lang w:val="ru-RU"/>
        </w:rPr>
      </w:pPr>
      <w:r w:rsidRPr="008C7964">
        <w:rPr>
          <w:lang w:val="ru-RU"/>
        </w:rPr>
        <w:t xml:space="preserve">บ่อยครั้งทั้งความพยายามจากภายในและภายนอกก็ไม่ได้ช่วย — จิตวิญญาณยังคงหลับใหล รีบอ่านอะไรสักอย่างจากที่ไหนก็ได้ หากยังไม่ช่วย — รีบไปหาใครสักคนเพื่อสนทนา การสนทนาเช่นนี้ เมื่อทำด้วยความเชื่อ มักจะให้ผลเสมอ </w:t>
      </w:r>
    </w:p>
    <w:p w14:paraId="2572FE47" w14:textId="77777777" w:rsidR="00C00D83" w:rsidRPr="008C7964" w:rsidRDefault="001F2820" w:rsidP="007F0800">
      <w:pPr>
        <w:widowControl w:val="0"/>
        <w:ind w:firstLine="720"/>
        <w:rPr>
          <w:lang w:val="ru-RU"/>
        </w:rPr>
      </w:pPr>
      <w:r w:rsidRPr="008C7964">
        <w:rPr>
          <w:lang w:val="ru-RU"/>
        </w:rPr>
        <w:t xml:space="preserve">การอ่านมีสองประเภท: ประเภทหนึ่งเป็นแบบตามกิจวัตร แทบจะเป็นไปโดยอัตโนมัติ ส่วนอีกประเภทหนึ่งเป็นการอ่านที่เลือกสรร ตามความต้องการทางจิตวิญญาณและตามคำแนะนำ แต่แม้ประเภทแรกก็ยังมีประโยชน์อยู่บ้าง อย่างไรก็ตาม มันเหมาะกว่าสำหรับผู้ที่มั่นคงแล้ว ซึ่งอาจกล่าวได้ว่ากำลังทบทวนมากกว่าการเรียนรู้ </w:t>
      </w:r>
    </w:p>
    <w:p w14:paraId="4791A43D" w14:textId="77777777" w:rsidR="00C00D83" w:rsidRPr="008C7964" w:rsidRDefault="001F2820" w:rsidP="007F0800">
      <w:pPr>
        <w:widowControl w:val="0"/>
        <w:ind w:firstLine="720"/>
        <w:rPr>
          <w:lang w:val="ru-RU"/>
        </w:rPr>
      </w:pPr>
      <w:r w:rsidRPr="008C7964">
        <w:rPr>
          <w:lang w:val="ru-RU"/>
        </w:rPr>
        <w:t xml:space="preserve">เป็นสิ่งจำเป็นสำหรับทุกคนที่จะมีผู้หนึ่ง (หรือสูงสุดสองคน) สำหรับการสนทนาเรื่องทางจิตวิญญาณ — ผู้ที่รู้ทุกสิ่งที่เรารู้ และที่เราสามารถเปิดเผยทุกสิ่งที่อยู่ในใจได้อย่างกล้าหาญ ควรหลีกเลี่ยงการสนทนาที่ไร้สาระ ซึ่งทำเพียงเพื่อฆ่าเวลาให้ได้มากที่สุด นี่คือกฎสำหรับการอ่าน: ก่อนอ่าน ต้องล้างใจให้ว่างจากสิ่งอื่นทั้งหมด; </w:t>
      </w:r>
    </w:p>
    <w:p w14:paraId="395685B6" w14:textId="77777777" w:rsidR="00C00D83" w:rsidRPr="008C7964" w:rsidRDefault="001F2820" w:rsidP="007F0800">
      <w:pPr>
        <w:widowControl w:val="0"/>
        <w:ind w:firstLine="720"/>
        <w:rPr>
          <w:lang w:val="ru-RU"/>
        </w:rPr>
      </w:pPr>
      <w:r w:rsidRPr="008C7964">
        <w:rPr>
          <w:lang w:val="ru-RU"/>
        </w:rPr>
        <w:t xml:space="preserve">— สร้างความปรารถนาที่จะรู้สิ่งที่กำลังอ่าน; หันไปหาพระเจ้าด้วยการสวดมนต์; ติดตามสิ่งที่กำลังอ่านด้วยความตั้งใจ และรับมันทั้งหมดเข้าสู่หัวใจที่เปิดกว้าง; </w:t>
      </w:r>
    </w:p>
    <w:p w14:paraId="475470E2" w14:textId="77777777" w:rsidR="00C00D83" w:rsidRPr="008C7964" w:rsidRDefault="001F2820" w:rsidP="007F0800">
      <w:pPr>
        <w:widowControl w:val="0"/>
        <w:ind w:firstLine="720"/>
        <w:rPr>
          <w:lang w:val="ru-RU"/>
        </w:rPr>
      </w:pPr>
      <w:r w:rsidRPr="008C7964">
        <w:rPr>
          <w:lang w:val="ru-RU"/>
        </w:rPr>
        <w:t xml:space="preserve">— หากมีสิ่งใดที่ยังไม่เข้าถึงใจ ให้หยุดไว้ที่จุดนั้นจนกว่ามันจะเข้าถึง; </w:t>
      </w:r>
    </w:p>
    <w:p w14:paraId="0D7B58CF" w14:textId="77777777" w:rsidR="00C00D83" w:rsidRPr="008C7964" w:rsidRDefault="001F2820" w:rsidP="007F0800">
      <w:pPr>
        <w:widowControl w:val="0"/>
        <w:ind w:firstLine="720"/>
        <w:rPr>
          <w:lang w:val="ru-RU"/>
        </w:rPr>
      </w:pPr>
      <w:r w:rsidRPr="008C7964">
        <w:rPr>
          <w:lang w:val="ru-RU"/>
        </w:rPr>
        <w:t xml:space="preserve">— ชัดเจนว่าต้องอ่านอย่างช้าๆ; </w:t>
      </w:r>
    </w:p>
    <w:p w14:paraId="500AB459" w14:textId="77777777" w:rsidR="00C00D83" w:rsidRPr="008C7964" w:rsidRDefault="001F2820" w:rsidP="007F0800">
      <w:pPr>
        <w:widowControl w:val="0"/>
        <w:ind w:firstLine="720"/>
        <w:rPr>
          <w:lang w:val="ru-RU"/>
        </w:rPr>
      </w:pPr>
      <w:r w:rsidRPr="008C7964">
        <w:rPr>
          <w:lang w:val="ru-RU"/>
        </w:rPr>
        <w:t xml:space="preserve">— หยุดอ่านเมื่อจิตวิญญาณไม่ต้องการได้รับการหล่อเลี้ยงจากสิ่งที่อ่านอีกต่อไป — นั่นคือจิตวิญญาณได้อิ่มแล้ว แต่หากมีข้อความใดที่กระทบจิตวิญญาณ ให้ครุ่นคิดกับข้อความนั้นและอย่าอ่านต่อไป </w:t>
      </w:r>
    </w:p>
    <w:p w14:paraId="45B5882F" w14:textId="77777777" w:rsidR="00C00D83" w:rsidRPr="008C7964" w:rsidRDefault="001F2820" w:rsidP="007F0800">
      <w:pPr>
        <w:widowControl w:val="0"/>
        <w:ind w:firstLine="720"/>
        <w:rPr>
          <w:lang w:val="ru-RU"/>
        </w:rPr>
      </w:pPr>
      <w:r w:rsidRPr="008C7964">
        <w:rPr>
          <w:lang w:val="ru-RU"/>
        </w:rPr>
        <w:lastRenderedPageBreak/>
        <w:t xml:space="preserve">เวลาที่ดีที่สุดสำหรับการอ่านพระวจนะของพระเจ้าคือตอนเช้า; ชีวประวัติของนักบุญ หลังอาหารกลางวัน; และคำสอนของบรรดาพระบิดาศักดิ์สิทธิ์ ก่อนเข้านอนเล็กน้อย ดังนั้น เราจึงสามารถสัมผัสกับทุกสิ่งเล็กน้อยในแต่ละวันได้ </w:t>
      </w:r>
    </w:p>
    <w:p w14:paraId="60364259" w14:textId="77777777" w:rsidR="000B49BB" w:rsidRDefault="001F2820" w:rsidP="007F0800">
      <w:pPr>
        <w:widowControl w:val="0"/>
        <w:ind w:firstLine="720"/>
        <w:rPr>
          <w:lang w:val="ru-RU"/>
        </w:rPr>
      </w:pPr>
      <w:r w:rsidRPr="008C7964">
        <w:rPr>
          <w:lang w:val="ru-RU"/>
        </w:rPr>
        <w:t xml:space="preserve">ขณะที่กำลังทำกิจกรรมเหล่านี้ ต้องระลึกถึงเป้าหมายหลักอยู่เสมอ: การฝังรากลึกของความจริงและการปลุกเร้าจิตวิญญาณ หากสิ่งนี้ไม่เกิดขึ้นผ่านการอ่านหรือการสนทนา ก็เป็นเพียงการตอบสนองความพึงพอใจทางรสชาติและการได้ยินอย่างว่างเปล่า เป็นเพียงคำพูดที่ไร้สาระ หากทำอย่างชาญฉลาด ความจริงจะทั้งฝังรากลึกและสร้างแรงบันดาลใจ และทั้งสองสิ่งจะเกื้อหนุนกัน แต่หากเบี่ยงเบนจากวิธีการที่ถูกต้อง ทั้งสองสิ่งก็จะไม่สำเร็จ: ความจริงถูกยัดเยียดเข้าไปในหัวเหมือนทราย และจิตวิญญาณจะเย็นชาและแข็งกระด้าง กลายเป็นหยิ่งยโสและหลงตัวเอง </w:t>
      </w:r>
    </w:p>
    <w:p w14:paraId="1C9C30EB" w14:textId="77777777" w:rsidR="00C00D83" w:rsidRPr="008C7964" w:rsidRDefault="001F2820" w:rsidP="007F0800">
      <w:pPr>
        <w:widowControl w:val="0"/>
        <w:ind w:firstLine="720"/>
        <w:rPr>
          <w:lang w:val="ru-RU"/>
        </w:rPr>
      </w:pPr>
      <w:r w:rsidRPr="008C7964">
        <w:rPr>
          <w:lang w:val="ru-RU"/>
        </w:rPr>
        <w:t xml:space="preserve">การฝังรากความจริงนั้นไม่เหมือนกับการวิเคราะห์ความจริง สิ่งที่จำเป็นที่นี่คือเพียงอย่างเดียว: จับความจริงไว้และเก็บไว้ในใจจนมันหลอมรวมเป็นหนึ่งกับใจ—โดยไม่มีข้อโต้แย้งหรือข้อจำกัด—หน้าเดียวของความจริง </w:t>
      </w:r>
    </w:p>
    <w:p w14:paraId="2F0D6005" w14:textId="77777777" w:rsidR="00C00D83" w:rsidRPr="008C7964" w:rsidRDefault="001F2820" w:rsidP="007F0800">
      <w:pPr>
        <w:widowControl w:val="0"/>
        <w:ind w:firstLine="720"/>
        <w:rPr>
          <w:lang w:val="ru-RU"/>
        </w:rPr>
      </w:pPr>
      <w:r w:rsidRPr="008C7964">
        <w:rPr>
          <w:lang w:val="ru-RU"/>
        </w:rPr>
        <w:t xml:space="preserve">ดังนั้น วิธีที่ง่ายที่สุดในการบรรลุสิ่งนี้อาจถือได้ว่าคือดังนี้: ความจริงทั้งหมดสามารถพบได้ในหนังสือคำสอน ทุกเช้า ให้เลือกความจริงหนึ่งข้อจากหนังสือนั้นและเข้าใจมันอย่างชัดเจน; เก็บมันไว้ในใจและหล่อเลี้ยงตนเองด้วยมันจนกว่าจิตวิญญาณของคุณจะต้องการการหล่อเลี้ยง—หนึ่งวัน สองวัน หรือมากกว่านั้น; ทำเช่นเดียวกันกับข้ออื่น ๆ และต่อไปเรื่อยๆ—จนกว่าจะถึงที่สุด วิธีนี้เรียบง่ายและได้รับการยอมรับอย่างกว้างขวาง หากท่านอ่านไม่ได้ ให้ขอความจริงหนึ่งข้อและใช้มันเป็นแนวทางในการดำเนินชีวิต </w:t>
      </w:r>
    </w:p>
    <w:p w14:paraId="2F295F95" w14:textId="77777777" w:rsidR="00C00D83" w:rsidRPr="008C7964" w:rsidRDefault="001F2820" w:rsidP="007F0800">
      <w:pPr>
        <w:widowControl w:val="0"/>
        <w:ind w:firstLine="720"/>
        <w:rPr>
          <w:lang w:val="ru-RU"/>
        </w:rPr>
      </w:pPr>
      <w:r w:rsidRPr="008C7964">
        <w:rPr>
          <w:lang w:val="ru-RU"/>
        </w:rPr>
        <w:t xml:space="preserve">ชัดเจนว่ากฎนี้ใช้ได้กับทุกคน: จดจำความจริงไว้ในความจำด้วยวิธีที่มันจะสร้างแรงบันดาลใจให้คุณ อย่างไรก็ตาม วิธีปฏิบัติจริงนั้นมีความหลากหลาย และไม่อาจกำหนดวิธีเดียวให้ทุกคนได้ </w:t>
      </w:r>
    </w:p>
    <w:p w14:paraId="6144A0B5" w14:textId="77777777" w:rsidR="00C00D83" w:rsidRPr="008C7964" w:rsidRDefault="001F2820" w:rsidP="007F0800">
      <w:pPr>
        <w:widowControl w:val="0"/>
        <w:ind w:firstLine="720"/>
        <w:rPr>
          <w:lang w:val="ru-RU"/>
        </w:rPr>
      </w:pPr>
      <w:r w:rsidRPr="008C7964">
        <w:rPr>
          <w:lang w:val="ru-RU"/>
        </w:rPr>
        <w:t xml:space="preserve">ดังนั้น การอ่าน การฟัง และการสนทนา ที่ไม่ทิ้งร่องรอยความจริงหรือไม่ปลุกเร้าจิตวิญญาณ ต้องถือว่าผิดพลาด และหลงทางจากความจริง นี่คือความทุกข์จากการอ่านมากเกินไปเพียงเพราะความอยากรู้ เมื่อคนเราติดตามสิ่งที่อ่านด้วยใจเพียงอย่างเดียว โดยไม่ให้มันเข้าถึงหัวใจหรือสร้างความสุขใจ </w:t>
      </w:r>
    </w:p>
    <w:p w14:paraId="20D627D5" w14:textId="77777777" w:rsidR="00C00D83" w:rsidRPr="008C7964" w:rsidRDefault="001F2820" w:rsidP="007F0800">
      <w:pPr>
        <w:widowControl w:val="0"/>
        <w:ind w:firstLine="720"/>
        <w:rPr>
          <w:lang w:val="ru-RU"/>
        </w:rPr>
      </w:pPr>
      <w:r w:rsidRPr="008C7964">
        <w:rPr>
          <w:lang w:val="ru-RU"/>
        </w:rPr>
        <w:t xml:space="preserve">นี่คือศิลปะแห่งการฝันกลางวัน ซึ่งไม่สร้างไม่สอน แต่กลับทำลาย และนำไปสู่ความหยิ่งยโสเสมอ เรื่องทั้งหมดนี้ ดังที่ได้กล่าวไว้แล้ว ต้องจำกัดไว้ดังนี้: จับความจริงไว้และเก็บไว้ในใจจนกระทั่งหัวใจได้ลิ้มรสความจริงนั้น บิดาผู้ศักดิ์สิทธิ์ได้กล่าวไว้อย่างเรียบง่ายว่า: จงจดจำ จงเก็บไว้ในใจ และจงให้มันอยู่ต่อหน้าตา </w:t>
      </w:r>
    </w:p>
    <w:p w14:paraId="52C2D551" w14:textId="77777777" w:rsidR="00C00D83" w:rsidRPr="008C7964" w:rsidRDefault="001F2820" w:rsidP="007F0800">
      <w:pPr>
        <w:widowControl w:val="0"/>
        <w:ind w:firstLine="720"/>
        <w:rPr>
          <w:lang w:val="ru-RU"/>
        </w:rPr>
      </w:pPr>
      <w:r w:rsidRPr="008C7964">
        <w:rPr>
          <w:i/>
          <w:lang w:val="ru-RU"/>
        </w:rPr>
        <w:t xml:space="preserve">บ) การฝึกฝนเพื่อสร้างเจตจำนงและปลุกเร้าจิตวิญญาณ </w:t>
      </w:r>
    </w:p>
    <w:p w14:paraId="177E7472" w14:textId="77777777" w:rsidR="00C00D83" w:rsidRPr="008C7964" w:rsidRDefault="001F2820" w:rsidP="007F0800">
      <w:pPr>
        <w:widowControl w:val="0"/>
        <w:ind w:firstLine="720"/>
        <w:rPr>
          <w:lang w:val="ru-RU"/>
        </w:rPr>
      </w:pPr>
      <w:r w:rsidRPr="008C7964">
        <w:rPr>
          <w:lang w:val="ru-RU"/>
        </w:rPr>
        <w:t xml:space="preserve">การสร้างเจตจำนง หมายถึงการประทับจิตด้วยนิสัยที่ดี หรือคุณธรรม: ความถ่อมตน, ความอ่อนโยน ความอดทน การควบคุมตนเอง ความอดกลั้น ความช่วยเหลือผู้อื่น และอื่นๆ — เพื่อให้เมื่อได้รวมเป็นหนึ่งกับมันหรือเติบโตเข้าไปในมันแล้ว คุณธรรมเหล่านี้จะกลายเป็นธรรมชาติที่แท้จริงของมัน; และเพื่อให้เมื่อความตั้งใจลงมือทำสิ่งใดก็ตาม มันจะกระทำผ่านแรงบันดาลใจและในจิตวิญญาณของคุณธรรมเหล่านั้น; กล่าวคือ เพื่อให้คุณธรรมเหล่านี้กลายเป็นผู้ปกครองและครองอำนาจเหนือการกระทำของเรา </w:t>
      </w:r>
    </w:p>
    <w:p w14:paraId="69460218" w14:textId="77777777" w:rsidR="00C00D83" w:rsidRPr="008C7964" w:rsidRDefault="001F2820" w:rsidP="007F0800">
      <w:pPr>
        <w:widowControl w:val="0"/>
        <w:ind w:firstLine="720"/>
        <w:rPr>
          <w:lang w:val="ru-RU"/>
        </w:rPr>
      </w:pPr>
      <w:r w:rsidRPr="008C7964">
        <w:rPr>
          <w:lang w:val="ru-RU"/>
        </w:rPr>
        <w:t xml:space="preserve">ท่าทางของเจตจำนงเช่นนี้มั่นคงและไม่หวั่นไหว; แต่เนื่องจากมันเป็นสิ่งตรงกันข้ามกับท่าทางที่เต็มไปด้วยบาป การบรรลุถึงมันจึงต้องใช้ความพยายามและความทุ่มเท ด้วยเหตุนี้ การปฏิบัติที่เกี่ยวข้องกับเรื่องนี้ — — จึงมุ่งเน้นไปที่จุดอ่อนหลักของเจตจำนง นั่นคือ ความดื้อรั้น ความไม่เชื่อฟัง และความไม่อดทนต่อภาระ </w:t>
      </w:r>
    </w:p>
    <w:p w14:paraId="3DCB33E7" w14:textId="77777777" w:rsidR="00C00D83" w:rsidRPr="008C7964" w:rsidRDefault="001F2820" w:rsidP="007F0800">
      <w:pPr>
        <w:widowControl w:val="0"/>
        <w:ind w:firstLine="720"/>
        <w:rPr>
          <w:lang w:val="ru-RU"/>
        </w:rPr>
      </w:pPr>
      <w:r w:rsidRPr="008C7964">
        <w:rPr>
          <w:lang w:val="ru-RU"/>
        </w:rPr>
        <w:t xml:space="preserve">ความอ่อนแอนี้สามารถรักษาได้ด้วยการยอมจำนนต่อพระประสงค์ของพระเจ้า พร้อมทั้งปฏิเสธความประสงค์ของตนเองและความประสงค์อื่นใดทั้งสิ้น อย่างไรก็ตาม พระประสงค์ของพระเจ้าถูกเปิดเผยผ่านรูปแบบต่าง ๆ ของความเชื่อฟัง ซึ่งเป็นหน้าที่ของแต่ละบุคคล ข้อกำหนดแรกและสำคัญที่สุดคือการปฏิบัติตามกฎหมายหรือพระบัญญัติตามหน้าที่หรือตำแหน่งของตนเอง; ต่อมาคือการปฏิบัติตามกฎระเบียบของคริสตจักร ข้อกำหนดของระเบียบสังคมและครอบครัว ความต้องการของสถานการณ์ที่เกิดจากพระประสงค์แห่งการดูแลของพระเจ้า และความต้องการของจิตวิญญาณที่เต็มไปด้วยความกระตือรือร้น — ทั้งหมดนี้ต้องทำด้วยความรอบคอบและคำปรึกษา </w:t>
      </w:r>
    </w:p>
    <w:p w14:paraId="3792EEF3" w14:textId="77777777" w:rsidR="00C00D83" w:rsidRPr="008C7964" w:rsidRDefault="001F2820" w:rsidP="007F0800">
      <w:pPr>
        <w:widowControl w:val="0"/>
        <w:ind w:firstLine="720"/>
        <w:rPr>
          <w:lang w:val="ru-RU"/>
        </w:rPr>
      </w:pPr>
      <w:r w:rsidRPr="008C7964">
        <w:rPr>
          <w:lang w:val="ru-RU"/>
        </w:rPr>
        <w:t xml:space="preserve">ทั้งหมดนี้คือพื้นที่สำหรับการกระทำที่ชอบธรรม ซึ่งเปิดกว้างให้ทุกคน และแท้จริงแล้วสำหรับทุกคน ดังนั้น จงเรียนรู้เพียงเพื่อใช้ประโยชน์จากสิ่งเหล่านี้อย่างดีที่สุด และท่านจะไม่รู้สึกขาดแคลนวิธีการในการสร้างเจตจำนง </w:t>
      </w:r>
    </w:p>
    <w:p w14:paraId="1AE5A570" w14:textId="77777777" w:rsidR="000B49BB" w:rsidRDefault="001F2820" w:rsidP="007F0800">
      <w:pPr>
        <w:widowControl w:val="0"/>
        <w:ind w:firstLine="720"/>
        <w:rPr>
          <w:lang w:val="ru-RU"/>
        </w:rPr>
      </w:pPr>
      <w:r w:rsidRPr="008C7964">
        <w:rPr>
          <w:lang w:val="ru-RU"/>
        </w:rPr>
        <w:t xml:space="preserve">เพื่อบรรลุเป้าหมายนี้ จงทำให้ชัดเจนในใจตนเองถึงขอบเขตทั้งหมดของกิจการอันชอบธรรมที่ท่านสามารถทำได้ ในตำแหน่ง ระดับ และสถานการณ์ของท่าน พร้อมทั้งพิจารณาว่าเมื่อใด อย่างไร ในระดับใด </w:t>
      </w:r>
      <w:r w:rsidRPr="008C7964">
        <w:rPr>
          <w:lang w:val="ru-RU"/>
        </w:rPr>
        <w:lastRenderedPageBreak/>
        <w:t>และสิ่งใดสามารถและควรดำเนินการได้</w:t>
      </w:r>
    </w:p>
    <w:p w14:paraId="77088643" w14:textId="77777777" w:rsidR="00C00D83" w:rsidRPr="008C7964" w:rsidRDefault="001F2820" w:rsidP="007F0800">
      <w:pPr>
        <w:widowControl w:val="0"/>
        <w:ind w:firstLine="720"/>
        <w:rPr>
          <w:lang w:val="ru-RU"/>
        </w:rPr>
      </w:pPr>
      <w:r w:rsidRPr="008C7964">
        <w:rPr>
          <w:lang w:val="ru-RU"/>
        </w:rPr>
        <w:t xml:space="preserve">เมื่อได้ชี้แจงทุกสิ่งนี้แล้ว ให้จัดทำโครงร่างทั่วไปของกิจการและลำดับการดำเนินการ เพื่อให้ทุกสิ่งที่คุณทำไม่เกิดขึ้นโดยบังเอิญ โดยต้องระลึกไว้เสมอว่า ลำดับนี้เหมาะสมเพียงในภาพรวมเท่านั้น ส่วนในรายละเอียดอาจปรับเปลี่ยนได้ตามความจำเป็นของสถานการณ์ ให้ทำทุกสิ่งด้วยเหตุผล </w:t>
      </w:r>
    </w:p>
    <w:p w14:paraId="1D13AA9C" w14:textId="77777777" w:rsidR="00C00D83" w:rsidRPr="008C7964" w:rsidRDefault="001F2820" w:rsidP="007F0800">
      <w:pPr>
        <w:widowControl w:val="0"/>
        <w:ind w:firstLine="720"/>
        <w:rPr>
          <w:lang w:val="ru-RU"/>
        </w:rPr>
      </w:pPr>
      <w:r w:rsidRPr="008C7964">
        <w:rPr>
          <w:lang w:val="ru-RU"/>
        </w:rPr>
        <w:t xml:space="preserve">ดังนั้น จึงควรจัดทำรายชื่อสถานการณ์และงานที่อาจเกิดขึ้นได้ทุกวัน </w:t>
      </w:r>
    </w:p>
    <w:p w14:paraId="1684D64D" w14:textId="77777777" w:rsidR="00C00D83" w:rsidRPr="008C7964" w:rsidRDefault="001F2820" w:rsidP="007F0800">
      <w:pPr>
        <w:widowControl w:val="0"/>
        <w:ind w:firstLine="720"/>
        <w:rPr>
          <w:lang w:val="ru-RU"/>
        </w:rPr>
      </w:pPr>
      <w:r w:rsidRPr="008C7964">
        <w:rPr>
          <w:lang w:val="ru-RU"/>
        </w:rPr>
        <w:t xml:space="preserve">ผู้ชำนาญในการปฏิบัติความชอบธรรมไม่เคยกำหนดสิ่งใดไว้ล่วงหน้า แต่เสมอทำตามสิ่งที่พระเจ้าทรงส่งมา เพราะทุกสิ่งล้วนมาจากพระเจ้า; ผ่านสถานการณ์ต่าง ๆ พระองค์ทรงเปิดเผยพระประสงค์ของพระองค์แก่เรา </w:t>
      </w:r>
    </w:p>
    <w:p w14:paraId="011E0139" w14:textId="77777777" w:rsidR="00C00D83" w:rsidRPr="008C7964" w:rsidRDefault="001F2820" w:rsidP="007F0800">
      <w:pPr>
        <w:widowControl w:val="0"/>
        <w:ind w:firstLine="720"/>
        <w:rPr>
          <w:lang w:val="ru-RU"/>
        </w:rPr>
      </w:pPr>
      <w:r w:rsidRPr="008C7964">
        <w:rPr>
          <w:lang w:val="ru-RU"/>
        </w:rPr>
        <w:t xml:space="preserve">อย่างไรก็ตาม ทุกสิ่งนี้ล้วนเป็นเรื่องของการกระทำเท่านั้น การปฏิบัติสิ่งเหล่านี้เพียงทำให้บุคคลนั้นมีความสามารถ แต่เพื่อจะก้าวขึ้นสู่ความดีงามผ่านสิ่งเหล่านี้ บุคคลนั้นต้องรักษาจิตวิญญาณแห่งความดีงามที่แท้จริงไว้อย่างมั่นคง นั่นคือ: ด้วยความถ่อมตัวและความยำเกรงพระเจ้า ทำทุกสิ่งตามพระประสงค์ของพระเจ้าและเพื่อพระเกียรติของพระเจ้า ผู้ใดที่กระทำด้วยความมั่นใจในตนเอง ด้วยความกล้าหาญที่เกือบจะกลายเป็นความอวดดี เพื่อความพึงพอใจส่วนตัวหรือเพื่อเอาใจผู้อื่น แม้ในขณะที่กำลังทำความดี ก็กำลังเพาะปลูกจิตวิญญาณชั่วร้ายแห่งความคิดว่าตนเองถูกต้อง ความหยิ่งยโส และความฟาริสีไว้ในตนเอง </w:t>
      </w:r>
    </w:p>
    <w:p w14:paraId="7721927D" w14:textId="77777777" w:rsidR="00C00D83" w:rsidRPr="008C7964" w:rsidRDefault="001F2820" w:rsidP="007F0800">
      <w:pPr>
        <w:widowControl w:val="0"/>
        <w:ind w:firstLine="720"/>
        <w:rPr>
          <w:lang w:val="ru-RU"/>
        </w:rPr>
      </w:pPr>
      <w:r w:rsidRPr="008C7964">
        <w:rPr>
          <w:lang w:val="ru-RU"/>
        </w:rPr>
        <w:t xml:space="preserve">ในขณะที่รักษาจิตวิญญาณที่ถูกต้องไว้ ก็ต้องระลึกถึงกฎเกณฑ์ต่าง ๆ โดยเฉพาะอย่างยิ่งกฎแห่งความค่อยเป็นค่อยไปและความต่อเนื่อง นั่นคือ ให้เริ่มจากสิ่งเล็ก ๆ ก่อน แล้วค่อยก้าวไปสู่สิ่งที่ยิ่งใหญ่ขึ้น และเมื่อเริ่มแล้ว ก็อย่าหยุดยั้ง ด้วยวิธีนี้ เราสามารถหลีกเลี่ยงได้: </w:t>
      </w:r>
      <w:r w:rsidRPr="008C7964">
        <w:rPr>
          <w:b/>
          <w:lang w:val="ru-RU"/>
        </w:rPr>
        <w:t xml:space="preserve"> ความทุกข์</w:t>
      </w:r>
      <w:r w:rsidRPr="008C7964">
        <w:rPr>
          <w:lang w:val="ru-RU"/>
        </w:rPr>
        <w:t>ใจจากการรู้สึกว่าตัวเองยังไม่สมบูรณ์ เพราะความสมบูรณ์ไม่ได้เกิดขึ้นในครั้งเดียว; ยังมีเวลาอีกมาก; ความคิดว่าตัวเองได้ทำทุกอย่างแล้ว เพราะขั้นตอนต่าง ๆ ไม่มีที่สิ้นสุด; และการกระทำที่</w:t>
      </w:r>
      <w:r w:rsidRPr="008C7964">
        <w:rPr>
          <w:b/>
          <w:lang w:val="ru-RU"/>
        </w:rPr>
        <w:t xml:space="preserve">เกินตัว </w:t>
      </w:r>
      <w:r w:rsidRPr="008C7964">
        <w:rPr>
          <w:lang w:val="ru-RU"/>
        </w:rPr>
        <w:t xml:space="preserve">ซึ่งพยายามทำสิ่งที่ยากเกินกำลัง </w:t>
      </w:r>
    </w:p>
    <w:p w14:paraId="5DFDBABF" w14:textId="77777777" w:rsidR="00C00D83" w:rsidRPr="008C7964" w:rsidRDefault="001F2820" w:rsidP="007F0800">
      <w:pPr>
        <w:widowControl w:val="0"/>
        <w:ind w:firstLine="720"/>
        <w:rPr>
          <w:lang w:val="ru-RU"/>
        </w:rPr>
      </w:pPr>
      <w:r w:rsidRPr="008C7964">
        <w:rPr>
          <w:lang w:val="ru-RU"/>
        </w:rPr>
        <w:t>เป้าหมายสูงสุดคือความธรรมชาติของคุณธรรม เมื่อ</w:t>
      </w:r>
      <w:r w:rsidRPr="008C7964">
        <w:rPr>
          <w:b/>
          <w:lang w:val="ru-RU"/>
        </w:rPr>
        <w:t>กฎนั้นไม่รู้สึกเป็น</w:t>
      </w:r>
      <w:r w:rsidRPr="008C7964">
        <w:rPr>
          <w:lang w:val="ru-RU"/>
        </w:rPr>
        <w:t xml:space="preserve">ภาระอีกต่อไป </w:t>
      </w:r>
    </w:p>
    <w:p w14:paraId="69F227FF" w14:textId="77777777" w:rsidR="00C00D83" w:rsidRPr="008C7964" w:rsidRDefault="001F2820" w:rsidP="007F0800">
      <w:pPr>
        <w:widowControl w:val="0"/>
        <w:ind w:firstLine="720"/>
        <w:rPr>
          <w:lang w:val="ru-RU"/>
        </w:rPr>
      </w:pPr>
      <w:r w:rsidRPr="008C7964">
        <w:rPr>
          <w:lang w:val="ru-RU"/>
        </w:rPr>
        <w:t xml:space="preserve">ผู้ที่บรรลุสิ่งนี้ได้อย่างสำเร็จที่สุด คือผู้ที่ได้รับพระคุณให้อยู่ร่วมกับผู้มีคุณธรรมและผู้กระตือรือร้น; และจะสำเร็จยิ่งขึ้นหากเขาอยู่ภายใต้การชี้แนะของพวกเขา จะไม่มีจำเป็นต้องทำซ้ำงานนั้นหรือแก้ไขข้อผิดพลาดที่เกิดจากความไม่รู้หรือการขาดการฝึกฝน อย่าอ่านหรือครุ่นคิด ตามคำกล่าวที่ว่า แต่จงหาผู้ที่มีคุณธรรม และคุณจะเรียนรู้ความเกรงกลัวพระเจ้าได้ทันที สิ่งเดียวกันนี้ใช้ได้กับคุณธรรมอื่น ๆ ทุกประการ อย่างไรก็ตาม เป็นความคิดที่ดีที่จะพิจารณาตามธรรมชาติ ลักษณะนิสัย และสถานการณ์ของตนเอง เพื่อเลือกคุณธรรมหนึ่งอย่างมาเป็นหลักเหนือสิ่งอื่นใด และยึดมั่นในคุณธรรมนั้นอย่างมั่นคง — มันจะทำหน้าที่เป็นพื้นฐาน เหมือนผ้าใบ — และจากนั้นจึงก้าวไปสู่คุณธรรมอื่น ๆ นี่คือสายชีวิตในยามที่จิตใจหย่อนยาน — มันทำหน้าที่เป็นเครื่องเตือนใจที่ทรงพลัง และช่วยปลุกความมุ่งมั่นให้ตื่นขึ้นอย่างรวดเร็ว เหนือสิ่งอื่นใด การให้ทานคือทางที่มั่นคงที่สุด เพราะมันนำสู่พระราชา </w:t>
      </w:r>
    </w:p>
    <w:p w14:paraId="09F55016" w14:textId="77777777" w:rsidR="000B49BB" w:rsidRDefault="001F2820" w:rsidP="007F0800">
      <w:pPr>
        <w:widowControl w:val="0"/>
        <w:ind w:firstLine="720"/>
        <w:rPr>
          <w:lang w:val="ru-RU"/>
        </w:rPr>
      </w:pPr>
      <w:r w:rsidRPr="008C7964">
        <w:rPr>
          <w:lang w:val="ru-RU"/>
        </w:rPr>
        <w:t xml:space="preserve">อย่างไรก็ตาม สิ่งนี้ใช้ได้เฉพาะกับการกระทำเท่านั้น ไม่ใช่กับนิสัยใจคอ ซึ่งต้องมีระเบียบภายในของตนเอง ตั้งอยู่บนจิตวิญญาณ ในความหมายหนึ่งที่เป็นอิสระจากจิตสำนึกและเจตจำนงเสรี ตามที่พระเจ้าทรงประสงค์ นักบุญทุกคนต่างยอมรับว่าความเกรงกลัวพระเจ้าคือจุดเริ่มต้น และความรักคือจุดสิ้นสุด; ระหว่างนั้น คุณธรรมทั้งหมดถูกสร้างขึ้นบนพื้นฐานซึ่งกันและกัน แม้จะไม่เหมือนกันสำหรับทุกคน แต่ย่อมตั้งอยู่บนพื้นฐานของการกลับใจที่ถ่อมตนและสำนึกผิดอย่างจริงใจต่อบาป นี่คือเลือดชีวิตของคุณธรรม การอธิบายเกี่ยวกับคุณธรรมแต่ละประการ—คุณสมบัติ การปฏิบัติ ระดับความสมบูรณ์ และความเบี่ยงเบน—เป็นหัวข้อของหนังสือเฉพาะและคำสอนของบรรดาบิดาผู้ศักดิ์สิทธิ์ จงเรียนรู้สิ่งเหล่านี้ทั้งหมดผ่านการอ่าน </w:t>
      </w:r>
    </w:p>
    <w:p w14:paraId="230E056E" w14:textId="77777777" w:rsidR="00C00D83" w:rsidRPr="008C7964" w:rsidRDefault="001F2820" w:rsidP="007F0800">
      <w:pPr>
        <w:widowControl w:val="0"/>
        <w:ind w:firstLine="720"/>
        <w:rPr>
          <w:lang w:val="ru-RU"/>
        </w:rPr>
      </w:pPr>
      <w:r w:rsidRPr="008C7964">
        <w:rPr>
          <w:lang w:val="ru-RU"/>
        </w:rPr>
        <w:t xml:space="preserve">การปฏิบัติคุณธรรมประเภทนี้ช่วยหล่อหลอมเจตจำนงโดยตรงและประทับคุณธรรมลงบนเจตจำนงนั้น แต่ในขณะเดียวกันก็ทำให้จิตอยู่ในภาวะตึงเครียดอย่างต่อเนื่อง เช่นเดียวกับที่การเสียดสีก่อให้เกิดความร้อน การกระทำที่ดีก็เป็นเชื้อเพลิงที่จุดประกายความกระตือรือร้น หากปราศจากสิ่งเหล่านี้ แม้แต่จิตที่ดีก็จะเย็นลงและจางหายไป นี่คือสิ่งที่มักเกิดขึ้นกับผู้ที่ไม่ทำอะไรเลย หรือผู้ที่จำกัดตัวเองเพียงการหลีกเลี่ยงความชั่วและความไม่ยุติธรรมเท่านั้น ไม่เลย เราต้องลงมือทำและเลือกทำความดีด้วย อย่างไรก็ตาม มีบางคนที่ยุ่งเกินไป จนทำให้เหนื่อยล้าอย่างรวดเร็วและทำให้จิตวิญญาณกระจัดกระจาย ทุกอย่างต้องอยู่ในความพอเหมาะพอดี </w:t>
      </w:r>
    </w:p>
    <w:p w14:paraId="6BF31198" w14:textId="77777777" w:rsidR="00C00D83" w:rsidRPr="008C7964" w:rsidRDefault="001F2820" w:rsidP="007F0800">
      <w:pPr>
        <w:widowControl w:val="0"/>
        <w:ind w:firstLine="720"/>
        <w:rPr>
          <w:lang w:val="ru-RU"/>
        </w:rPr>
      </w:pPr>
      <w:r w:rsidRPr="008C7964">
        <w:rPr>
          <w:i/>
          <w:lang w:val="ru-RU"/>
        </w:rPr>
        <w:t xml:space="preserve">c) การบ่มเพาะจิตใจ </w:t>
      </w:r>
    </w:p>
    <w:p w14:paraId="66F6DCBE" w14:textId="77777777" w:rsidR="00C00D83" w:rsidRPr="008C7964" w:rsidRDefault="001F2820" w:rsidP="007F0800">
      <w:pPr>
        <w:widowControl w:val="0"/>
        <w:ind w:firstLine="720"/>
        <w:rPr>
          <w:lang w:val="ru-RU"/>
        </w:rPr>
      </w:pPr>
      <w:r w:rsidRPr="008C7964">
        <w:rPr>
          <w:lang w:val="ru-RU"/>
        </w:rPr>
        <w:t xml:space="preserve">การพัฒนาใจหมายถึงการปลูกฝังในใจให้ชื่นชอบสิ่งศักดิ์สิทธิ์ สิ่งอันเป็นพระเจ้า และสิ่งทางจิตวิญญาณ </w:t>
      </w:r>
      <w:r w:rsidRPr="008C7964">
        <w:rPr>
          <w:lang w:val="ru-RU"/>
        </w:rPr>
        <w:lastRenderedPageBreak/>
        <w:t xml:space="preserve">เพื่อให้เมื่อจมอยู่ในสิ่งเหล่านั้น ใจจะรู้สึกเหมือนอยู่ในสภาพแวดล้อมตามธรรมชาติของตนเอง ค้นพบความหวานชื่น ความสุข ในสิ่งเหล่านั้น ในขณะที่ยังคงไม่สนใจสิ่งอื่นใด ไม่มีความชื่นชอบต่อสิ่งเหล่านั้น และแม้กระทั่งรู้สึกไม่ชอบสิ่งเหล่านั้น กิจกรรมทางจิตวิญญาณทั้งหมดของบุคคลจะรวมตัวกันที่หัวใจ: ความจริงถูกประทับลงบนมัน และนิสัยที่ดีหยั่งรากลึกภายในมัน แต่หน้าที่หลักของมันคือความชื่นชอบที่เราได้อธิบายไว้แล้ว เมื่อจิตใจมองเห็นโครงสร้างทั้งหมดของโลกทางจิตวิญญาณและวัตถุต่าง ๆ ของมัน หรือเมื่อความตั้งใจดีต่าง ๆ ถูกคิดขึ้นในเจตจำนง หัวใจต้องรู้สึกถึงความหวานชื่นและแผ่ความอบอุ่นออกมาในทุกสิ่งนี้ ความปีติทางจิตวิญญาณนี้คือสัญญาณแรกของการฟื้นคืนชีพของจิตวิญญาณที่ถูกทำให้ตายชาด้วยบาป ดังนั้น การบ่มเพาะมันจึงเป็นเรื่องสำคัญยิ่ง แม้ในขั้นเริ่มต้นที่สุด </w:t>
      </w:r>
    </w:p>
    <w:p w14:paraId="277F4DDA" w14:textId="77777777" w:rsidR="000B49BB" w:rsidRDefault="001F2820" w:rsidP="007F0800">
      <w:pPr>
        <w:widowControl w:val="0"/>
        <w:ind w:firstLine="720"/>
        <w:rPr>
          <w:lang w:val="ru-RU"/>
        </w:rPr>
      </w:pPr>
      <w:r w:rsidRPr="008C7964">
        <w:rPr>
          <w:lang w:val="ru-RU"/>
        </w:rPr>
        <w:t>การปฏิบัติที่มุ่งสู่สิ่งนี้ คือ แท้จริงแล้ว ทั้งหมดของพันธกิจศักดิ์สิทธิ์ของเราในทุกรูปแบบ — ไม่ว่าจะเป็นการปฏิบัติในที่สาธารณะ ส่วนตัว ภายในครอบครัว หรือในคริสตจักร — และเหนือสิ่งอื่นใด คือ จิตวิญญาณแห่งการอธิษฐานที่หล่อเลี้ยงมัน</w:t>
      </w:r>
    </w:p>
    <w:p w14:paraId="59DA5C17" w14:textId="77777777" w:rsidR="00810681" w:rsidRDefault="001F2820" w:rsidP="007F0800">
      <w:pPr>
        <w:widowControl w:val="0"/>
        <w:ind w:firstLine="720"/>
        <w:rPr>
          <w:lang w:val="ru-RU"/>
        </w:rPr>
      </w:pPr>
      <w:r w:rsidRPr="008C7964">
        <w:rPr>
          <w:lang w:val="ru-RU"/>
        </w:rPr>
        <w:t>พิธีกรรมทางศาสนา — นั่นคือ พิธีกรรมประจำวันทั้งหมด พร้อมทั้งการจัดวางภายในโบสถ์ทั้งหมด ภาพไอคอน เทียน ธูป การร้องเพลง การอ่านพระคัมภีร์ และพิธีกรรมทางศาสนา ตลอดจนพิธีกรรมเพื่อความต้องการต่าง ๆ — และพิธีกรรมในบ้าน ซึ่งรวมถึงวัตถุทางศาสนาด้วย — ภาพไอคอนที่ได้รับการอวยพร น้ำมันศักดิ์สิทธิ์ เทียน น้ำศักดิ์สิทธิ์ กางเขน, ธูป—ชุดวัตถุศักดิ์สิทธิ์ทั้งหมดนี้ ซึ่งดึงดูดทุกประสาทสัมผัส—การมองเห็น การได้ยิน การได้กลิ่น การสัมผัส การรับรส—คือ</w:t>
      </w:r>
      <w:r w:rsidRPr="008C7964">
        <w:rPr>
          <w:b/>
          <w:lang w:val="ru-RU"/>
        </w:rPr>
        <w:t>ผู้ชำระ</w:t>
      </w:r>
      <w:r w:rsidRPr="008C7964">
        <w:rPr>
          <w:lang w:val="ru-RU"/>
        </w:rPr>
        <w:t xml:space="preserve">ล้างประสาทสัมผัสที่ทรงพลังที่สุดและเป็นเพียงผู้ชำระล้างที่แท้จริงในจิตวิญญาณที่มึนชา จิตวิญญาณนั้นถูกทำให้มึนชาโดยจิตวิญญาณของโลก ซึ่งห่อหุ้มมันผ่านบาปที่สถิตอยู่ภายใน โครงสร้างทั้งหมดของพิธีกรรมศักดิ์สิทธิ์ของเรา — ทั้งในรูปทรง ความหมาย พลังแห่งความเชื่อ และโดยเฉพาะอย่างยิ่งพระคุณที่ซ่อนเร้นอยู่ภายใน — มีพลังที่ไม่อาจต้านทานได้ในการขับไล่จิตวิญญาณของโลก และด้วยการปลดปล่อยจิตวิญญาณจากอิทธิพลที่กดขี่นั้น ทำให้มันสามารถหายใจได้อย่างอิสระ และลิ้มรสความหวานชื่นของเสรีภาพทางจิตวิญญาณนี้ ใครก็ตามที่ก้าวเข้าสู่วัด ก็ก้าวเข้าสู่โลกที่แตกต่างไปอย่างสิ้นเชิง; เขาจะได้รับอิทธิพลจากโลกนั้นและถูกเปลี่ยนแปลงตามไปด้วย สิ่งเดียวกันนี้เกิดขึ้นกับผู้ที่ล้อมรอบตัวเองด้วยวัตถุศักดิ์สิทธิ์ ความถี่ของประสบการณ์ทางจิตวิญญาณจะซึมซาบเข้าสู่ภายในจิตใจได้รวดเร็วขึ้น และก่อให้เกิดการเปลี่ยนแปลงในหัวใจได้เร็วขึ้น </w:t>
      </w:r>
      <w:r w:rsidRPr="000B49BB">
        <w:rPr>
          <w:lang w:val="ru-RU"/>
        </w:rPr>
        <w:t xml:space="preserve">ดังนั้น: </w:t>
      </w:r>
    </w:p>
    <w:p w14:paraId="290BCB87" w14:textId="77777777" w:rsidR="00C00D83" w:rsidRPr="008C7964" w:rsidRDefault="000B49BB" w:rsidP="007F0800">
      <w:pPr>
        <w:widowControl w:val="0"/>
        <w:ind w:firstLine="720"/>
        <w:rPr>
          <w:lang w:val="ru-RU"/>
        </w:rPr>
      </w:pPr>
      <w:r>
        <w:rPr>
          <w:lang w:val="ru-RU"/>
        </w:rPr>
        <w:t xml:space="preserve">1) </w:t>
      </w:r>
      <w:r w:rsidR="001F2820" w:rsidRPr="008C7964">
        <w:rPr>
          <w:lang w:val="ru-RU"/>
        </w:rPr>
        <w:t xml:space="preserve">ควรพยายามเข้าร่วมพิธีทางศาสนาในโบสถ์บ่อยที่สุดเท่าที่จะทำได้ โดยทั่วไปคือพิธีมัททินส์ พิธีลิทูร์กี และพิธีเวสเปอร์ ควรตั้งเป้าหมายที่จะไปทุกวันเมื่อมีโอกาสแรก แม้จะเพียงครั้งเดียวต่อวัน และหากเป็นไปได้ ก็ไม่ควรพลาด โบสถ์ของเราคือสวรรค์บนดิน หรือสวรรค์เอง รีบไปยังโบสถ์ด้วยความเชื่อมั่นว่านั่นคือที่ประทับของพระเจ้า ซึ่งพระองค์เองได้ทรงสัญญาว่าจะทรงฟังคำอธิษฐานของเราอย่างเต็มใจยิ่งขึ้น; เมื่ออยู่ในโบสถ์ จงประพฤติตนเสมือนอยู่ในพระพักตร์พระเจ้า ด้วยความยำเกรงและเคารพ ซึ่งท่านควรแสดงออกผ่านการยืนอย่างอดทน การก้มศีรษะ และการมีส่วนร่วมอย่างตั้งใจในพิธีกรรมทั้งหมด โดยไม่ปล่อยให้ความคิดล่องลอย หรือยอมให้ตนเองเกิดความเกียจคร้านหรือประมาท </w:t>
      </w:r>
    </w:p>
    <w:p w14:paraId="448BC678" w14:textId="77777777" w:rsidR="00C00D83" w:rsidRPr="008C7964" w:rsidRDefault="00810681" w:rsidP="007F0800">
      <w:pPr>
        <w:widowControl w:val="0"/>
        <w:ind w:firstLine="720"/>
        <w:rPr>
          <w:lang w:val="ru-RU"/>
        </w:rPr>
      </w:pPr>
      <w:r>
        <w:rPr>
          <w:lang w:val="ru-RU"/>
        </w:rPr>
        <w:t xml:space="preserve">2) </w:t>
      </w:r>
      <w:r w:rsidR="001F2820" w:rsidRPr="008C7964">
        <w:rPr>
          <w:lang w:val="ru-RU"/>
        </w:rPr>
        <w:t>ไม่ควรลืมรูปแบบการนมัสการอื่น ๆ ไม่ว่าจะเป็นการนมัสการส่วนตัว การนมัสการในโบสถ์หรือที่บ้าน รวมถึงการอธิษฐานส่วนตัวตามระเบียบปฏิบัติทั้งหมดของคริสตจักร ต้องจำไว้ว่าสิ่งนี้เพียงเป็นส่วนเสริมของพิธีในโบสถ์เท่านั้น ไม่ใช่สิ่งแทนที่พิธีนั้นเอง ผู้อัครทูตได้สั่งให้เราอย่าละทิ้งการชุมนุมกัน และชี้ให้เห็นอย่างชัดเจนว่าพลังเต็มเปี่ยมของพิธีนั้นอยู่ที่พิธีร่วมกัน (</w:t>
      </w:r>
      <w:r w:rsidR="00CD70E7">
        <w:rPr>
          <w:lang w:val="ru-RU"/>
        </w:rPr>
        <w:t xml:space="preserve">ดู </w:t>
      </w:r>
      <w:r w:rsidR="001F2820" w:rsidRPr="008C7964">
        <w:rPr>
          <w:lang w:val="ru-RU"/>
        </w:rPr>
        <w:t>ฮีบรู 10</w:t>
      </w:r>
      <w:r>
        <w:rPr>
          <w:lang w:val="ru-RU"/>
        </w:rPr>
        <w:t>:</w:t>
      </w:r>
      <w:r w:rsidR="001F2820" w:rsidRPr="008C7964">
        <w:rPr>
          <w:lang w:val="ru-RU"/>
        </w:rPr>
        <w:t xml:space="preserve">25) </w:t>
      </w:r>
    </w:p>
    <w:p w14:paraId="4149CDEC" w14:textId="77777777" w:rsidR="00810681" w:rsidRDefault="00810681" w:rsidP="007F0800">
      <w:pPr>
        <w:widowControl w:val="0"/>
        <w:ind w:firstLine="720"/>
        <w:rPr>
          <w:lang w:val="ru-RU"/>
        </w:rPr>
      </w:pPr>
      <w:r>
        <w:rPr>
          <w:lang w:val="ru-RU"/>
        </w:rPr>
        <w:t>3)</w:t>
      </w:r>
      <w:r w:rsidR="001F2820" w:rsidRPr="008C7964">
        <w:rPr>
          <w:lang w:val="ru-RU"/>
        </w:rPr>
        <w:t xml:space="preserve"> ทุกคนควรปฏิบัติตามเทศกาล พิธีกรรม และประเพณีของคริสตจักรทั้งหมด — หรือกล่าวอีกนัยหนึ่ง คือระเบียบพิธีกรรมทั้งหมด — และผูกพันตนเองกับสิ่งเหล่านี้ในทุกด้านของชีวิต เพื่อที่จะอยู่ในบรรยากาศพิเศษนี้อย่างต่อเนื่อง นี่เป็นเรื่องที่ทำได้ง่าย เพราะนี่คือโครงสร้างของคริสตจักรของเรา เพียงแต่รับมันด้วยความเชื่อเท่านั้น </w:t>
      </w:r>
    </w:p>
    <w:p w14:paraId="476DB8E4" w14:textId="77777777" w:rsidR="00C00D83" w:rsidRPr="008C7964" w:rsidRDefault="001F2820" w:rsidP="007F0800">
      <w:pPr>
        <w:widowControl w:val="0"/>
        <w:ind w:firstLine="720"/>
        <w:rPr>
          <w:lang w:val="ru-RU"/>
        </w:rPr>
      </w:pPr>
      <w:r w:rsidRPr="008C7964">
        <w:rPr>
          <w:lang w:val="ru-RU"/>
        </w:rPr>
        <w:t xml:space="preserve">แต่เหนือสิ่งอื่นใด สิ่งที่ให้พลังแก่การรับใช้ในคริสตจักรคือจิตวิญญาณแห่งการอธิษฐาน การอธิษฐานเป็นทั้งหน้าที่ที่ครอบคลุมทุกด้านและเป็นวิธีการที่มีพลังอำนาจสูงสุด ผ่านการอธิษฐาน ความจริงแห่งความเชื่อจะถูกประทับไว้ในจิตใจ และศีลธรรมที่ดีจะถูกประทับไว้ในความตั้งใจ แต่เหนือสิ่งอื่นใด หัวใจจะได้รับการปลุกเร้าในความรัก เพียงเมื่อสิ่งนี้ปรากฏขึ้น สองสิ่งแรกจึงจะตามมาอย่างรวดเร็ว ดังนั้น </w:t>
      </w:r>
      <w:r w:rsidRPr="008C7964">
        <w:rPr>
          <w:lang w:val="ru-RU"/>
        </w:rPr>
        <w:lastRenderedPageBreak/>
        <w:t xml:space="preserve">การปลูกฝังการอธิษฐานจึงต้องเริ่มขึ้นเป็นอันดับแรก และดำเนินต่อไปอย่างสม่ำเสมอและไม่รู้จักเหน็ดเหนื่อย จนกว่าพระเจ้าจะประทานการอธิษฐานให้แก่ผู้ที่อธิษฐาน </w:t>
      </w:r>
    </w:p>
    <w:p w14:paraId="575ADAB8" w14:textId="77777777" w:rsidR="00C00D83" w:rsidRDefault="001F2820" w:rsidP="007F0800">
      <w:pPr>
        <w:widowControl w:val="0"/>
        <w:ind w:firstLine="720"/>
        <w:rPr>
          <w:lang w:val="ru-RU"/>
        </w:rPr>
      </w:pPr>
      <w:r w:rsidRPr="008C7964">
        <w:rPr>
          <w:lang w:val="ru-RU"/>
        </w:rPr>
        <w:t xml:space="preserve">รากฐานของการสวดมนต์อยู่ที่การหันหน้าไปหาพระเจ้าเอง เพราะการสวดมนต์คือการหันจิตใจและหัวใจไปหาพระเจ้า ซึ่งนี่คือสิ่งที่การกระทำนี้หมายถึงโดยตรง แต่เนื่องจากความไม่ใส่ใจหรือขาดทักษะ ผู้คนอาจดับประกายไฟนี้ภายในตัวเองได้ ดังนั้น ผู้คนต้องเริ่มปฏิบัติบางสิ่งทันที เพื่อจุดประกายจิตวิญญาณแห่งการสวดมนต์ให้ลุกโชน นอกเหนือจากการประกอบพิธีกรรมทางศาสนาและการมีส่วนร่วมในพิธีเหล่านั้น ซึ่งเราได้กล่าวถึงแล้ว การสวดมนต์ส่วนตัวมีความเกี่ยวข้องโดยตรงที่สุดในเรื่องนี้ ไม่ว่าจะปฏิบัติที่ไหนหรือด้วยวิธีใดก็ตาม </w:t>
      </w:r>
      <w:r w:rsidRPr="00EA4791">
        <w:rPr>
          <w:lang w:val="ru-RU"/>
        </w:rPr>
        <w:t xml:space="preserve">ที่นี่มีกฎข้อหนึ่ง: ให้ตัวเองคุ้นเคยกับการสวดมนต์ เพื่อบรรลุเป้าหมายนี้: </w:t>
      </w:r>
    </w:p>
    <w:p w14:paraId="5385A128" w14:textId="77777777" w:rsidR="00EA4791" w:rsidRPr="00EA4791" w:rsidRDefault="00EA4791" w:rsidP="007F0800">
      <w:pPr>
        <w:widowControl w:val="0"/>
        <w:ind w:firstLine="720"/>
        <w:rPr>
          <w:lang w:val="ru-RU"/>
        </w:rPr>
      </w:pPr>
    </w:p>
    <w:p w14:paraId="48844CFA" w14:textId="77777777" w:rsidR="00C00D83" w:rsidRPr="008C7964" w:rsidRDefault="00EA4791" w:rsidP="00EA4791">
      <w:pPr>
        <w:ind w:firstLine="720"/>
        <w:rPr>
          <w:lang w:val="ru-RU"/>
        </w:rPr>
      </w:pPr>
      <w:r w:rsidRPr="00EA4791">
        <w:rPr>
          <w:lang w:val="ru-RU"/>
        </w:rPr>
        <w:t xml:space="preserve">1) </w:t>
      </w:r>
      <w:r w:rsidR="001F2820" w:rsidRPr="008C7964">
        <w:rPr>
          <w:lang w:val="ru-RU"/>
        </w:rPr>
        <w:t xml:space="preserve">เลือกตารางเวลาการสวดมนต์ — สำหรับช่วงเย็น ช่วงเช้า และตลอดทั้งวัน </w:t>
      </w:r>
    </w:p>
    <w:p w14:paraId="1689FDAC" w14:textId="77777777" w:rsidR="00C00D83" w:rsidRPr="008C7964" w:rsidRDefault="00EA4791" w:rsidP="00EA4791">
      <w:pPr>
        <w:ind w:firstLine="720"/>
        <w:rPr>
          <w:lang w:val="ru-RU"/>
        </w:rPr>
      </w:pPr>
      <w:r w:rsidRPr="00EA4791">
        <w:rPr>
          <w:lang w:val="ru-RU"/>
        </w:rPr>
        <w:t xml:space="preserve">2) </w:t>
      </w:r>
      <w:r w:rsidR="001F2820" w:rsidRPr="008C7964">
        <w:rPr>
          <w:lang w:val="ru-RU"/>
        </w:rPr>
        <w:t xml:space="preserve">ในขั้นต้น ให้กำหนดเวลาให้สั้น เพื่อไม่ให้ทำให้จิตที่ยังไม่คุ้นเคยกับการปฏิบัติและงานนี้รู้สึกเบื่อหน่าย </w:t>
      </w:r>
    </w:p>
    <w:p w14:paraId="46D563B6" w14:textId="77777777" w:rsidR="00C00D83" w:rsidRPr="008C7964" w:rsidRDefault="00EA4791" w:rsidP="00EA4791">
      <w:pPr>
        <w:ind w:firstLine="720"/>
        <w:rPr>
          <w:lang w:val="ru-RU"/>
        </w:rPr>
      </w:pPr>
      <w:r w:rsidRPr="00EA4791">
        <w:rPr>
          <w:lang w:val="ru-RU"/>
        </w:rPr>
        <w:t xml:space="preserve">3) </w:t>
      </w:r>
      <w:r w:rsidR="001F2820" w:rsidRPr="008C7964">
        <w:rPr>
          <w:lang w:val="ru-RU"/>
        </w:rPr>
        <w:t xml:space="preserve">แต่ต้องปฏิบัติเสมอด้วยความเคารพ ความขยัน และความตั้งใจอย่างเต็มที่ </w:t>
      </w:r>
    </w:p>
    <w:p w14:paraId="035F07C0" w14:textId="77777777" w:rsidR="00C00D83" w:rsidRPr="008C7964" w:rsidRDefault="00EA4791" w:rsidP="00EA4791">
      <w:pPr>
        <w:ind w:firstLine="720"/>
        <w:rPr>
          <w:lang w:val="ru-RU"/>
        </w:rPr>
      </w:pPr>
      <w:r w:rsidRPr="00EA4791">
        <w:rPr>
          <w:lang w:val="ru-RU"/>
        </w:rPr>
        <w:t xml:space="preserve">4) </w:t>
      </w:r>
      <w:r w:rsidR="001F2820" w:rsidRPr="008C7964">
        <w:rPr>
          <w:lang w:val="ru-RU"/>
        </w:rPr>
        <w:t xml:space="preserve">สิ่งนี้ต้องการ: การยืน, การก้มหัว, การคุกเข่า, การทำเครื่องหมายกางเขน, การอ่าน, และบางครั้งการร้องเพลง </w:t>
      </w:r>
    </w:p>
    <w:p w14:paraId="6FB900ED" w14:textId="77777777" w:rsidR="00C00D83" w:rsidRPr="008C7964" w:rsidRDefault="00EA4791" w:rsidP="00EA4791">
      <w:pPr>
        <w:ind w:firstLine="720"/>
        <w:rPr>
          <w:lang w:val="ru-RU"/>
        </w:rPr>
      </w:pPr>
      <w:r w:rsidRPr="00EA4791">
        <w:rPr>
          <w:lang w:val="ru-RU"/>
        </w:rPr>
        <w:t xml:space="preserve">5) </w:t>
      </w:r>
      <w:r w:rsidR="001F2820" w:rsidRPr="008C7964">
        <w:rPr>
          <w:lang w:val="ru-RU"/>
        </w:rPr>
        <w:t xml:space="preserve">ยิ่งคุณปฏิบัติการสวดมนต์แบบนี้บ่อยเท่าไร ก็ยิ่งดีเท่านั้น บางคนทำทุกชั่วโมง: ครั้งละน้อย แต่ทำบ่อยขึ้น </w:t>
      </w:r>
    </w:p>
    <w:p w14:paraId="27657C6F" w14:textId="77777777" w:rsidR="00C00D83" w:rsidRPr="008C7964" w:rsidRDefault="00EA4791" w:rsidP="00EA4791">
      <w:pPr>
        <w:ind w:firstLine="720"/>
        <w:rPr>
          <w:lang w:val="ru-RU"/>
        </w:rPr>
      </w:pPr>
      <w:r w:rsidRPr="00EA4791">
        <w:rPr>
          <w:lang w:val="ru-RU"/>
        </w:rPr>
        <w:t xml:space="preserve">6) </w:t>
      </w:r>
      <w:r w:rsidR="001F2820" w:rsidRPr="008C7964">
        <w:rPr>
          <w:lang w:val="ru-RU"/>
        </w:rPr>
        <w:t xml:space="preserve">คำอธิษฐานที่ควรสวดได้ระบุไว้ในหนังสือสวดมนต์ แต่ควรฝึกให้คุ้นเคยกับคำอธิษฐานหนึ่งบทโดยเฉพาะ เพื่อว่าเมื่อเริ่มสวด จิตวิญญาณจะได้รับการจุดประกายทันที </w:t>
      </w:r>
    </w:p>
    <w:p w14:paraId="7B637D5F" w14:textId="77777777" w:rsidR="00C00D83" w:rsidRPr="008C7964" w:rsidRDefault="00EA4791" w:rsidP="00EA4791">
      <w:pPr>
        <w:ind w:firstLine="720"/>
        <w:rPr>
          <w:lang w:val="ru-RU"/>
        </w:rPr>
      </w:pPr>
      <w:r w:rsidRPr="00EA4791">
        <w:rPr>
          <w:lang w:val="ru-RU"/>
        </w:rPr>
        <w:t xml:space="preserve">7) </w:t>
      </w:r>
      <w:r w:rsidR="001F2820" w:rsidRPr="008C7964">
        <w:rPr>
          <w:lang w:val="ru-RU"/>
        </w:rPr>
        <w:t xml:space="preserve">กฎเกณฑ์ในการสวดมนต์นั้นเรียบง่าย: เมื่อคุณเริ่มสวดมนต์ ให้สวดด้วยความเกรงกลัวและสั่นสะท้าน ราวกับกำลังพูดเข้าหูพระเจ้าโดยตรง พร้อมทั้งทำเครื่องหมายกางเขน ก้มศีรษะ และกราบลง ตามการเคลื่อนไหวของจิตวิญญาณ </w:t>
      </w:r>
    </w:p>
    <w:p w14:paraId="32CD978E" w14:textId="77777777" w:rsidR="00C00D83" w:rsidRPr="008C7964" w:rsidRDefault="00EA4791" w:rsidP="00EA4791">
      <w:pPr>
        <w:ind w:firstLine="720"/>
        <w:rPr>
          <w:lang w:val="ru-RU"/>
        </w:rPr>
      </w:pPr>
      <w:r w:rsidRPr="00EA4791">
        <w:rPr>
          <w:lang w:val="ru-RU"/>
        </w:rPr>
        <w:t xml:space="preserve">8) </w:t>
      </w:r>
      <w:r w:rsidR="001F2820" w:rsidRPr="008C7964">
        <w:rPr>
          <w:lang w:val="ru-RU"/>
        </w:rPr>
        <w:t xml:space="preserve">กฎที่กำหนดไว้ต้องปฏิบัติตามอย่างเคร่งครัดเสมอ; แต่สิ่งนี้ไม่ได้ห้ามไม่ให้เพิ่มสิ่งใดเข้าไปตามใจที่บอกให้ทำ </w:t>
      </w:r>
    </w:p>
    <w:p w14:paraId="143BE7BF" w14:textId="77777777" w:rsidR="00C00D83" w:rsidRPr="008C7964" w:rsidRDefault="00EA4791" w:rsidP="00EA4791">
      <w:pPr>
        <w:ind w:firstLine="720"/>
        <w:rPr>
          <w:lang w:val="ru-RU"/>
        </w:rPr>
      </w:pPr>
      <w:r w:rsidRPr="00EA4791">
        <w:rPr>
          <w:lang w:val="ru-RU"/>
        </w:rPr>
        <w:t xml:space="preserve">9) </w:t>
      </w:r>
      <w:r w:rsidR="001F2820" w:rsidRPr="008C7964">
        <w:rPr>
          <w:lang w:val="ru-RU"/>
        </w:rPr>
        <w:t xml:space="preserve">ไม่ว่าจะอ่านหรือร้องออกเสียงดัง ด้วยเสียงกระซิบ หรือในความเงียบ—ก็ไม่มีความแตกต่าง เพราะพระเจ้าอยู่ใกล้ แต่บางครั้งการสวดมนต์ทั้งบทด้วยวิธีหนึ่งจะดีกว่า และบางครั้งก็ด้วยวิธีอื่น </w:t>
      </w:r>
    </w:p>
    <w:p w14:paraId="593656F6" w14:textId="77777777" w:rsidR="00C00D83" w:rsidRPr="008C7964" w:rsidRDefault="00EA4791" w:rsidP="00EA4791">
      <w:pPr>
        <w:ind w:firstLine="720"/>
        <w:rPr>
          <w:lang w:val="ru-RU"/>
        </w:rPr>
      </w:pPr>
      <w:r w:rsidRPr="00EA4791">
        <w:rPr>
          <w:lang w:val="ru-RU"/>
        </w:rPr>
        <w:t xml:space="preserve">10) </w:t>
      </w:r>
      <w:r w:rsidR="001F2820" w:rsidRPr="008C7964">
        <w:rPr>
          <w:lang w:val="ru-RU"/>
        </w:rPr>
        <w:t xml:space="preserve">ต้องระลึกถึงขอบเขตของการอธิษฐานอย่างมั่นคง การอธิษฐานที่ดีคือการอธิษฐานที่จบลงด้วยการกราบลงต่อหน้าพระเจ้า พร้อมความรู้สึกว่า: </w:t>
      </w:r>
      <w:r w:rsidR="001F2820" w:rsidRPr="008C7964">
        <w:rPr>
          <w:i/>
          <w:lang w:val="ru-RU"/>
        </w:rPr>
        <w:t xml:space="preserve">‘พระองค์ผู้ทรงชั่งน้ำหนักทุกสิ่ง </w:t>
      </w:r>
      <w:r>
        <w:rPr>
          <w:i/>
          <w:lang w:val="ru-RU"/>
        </w:rPr>
        <w:t>โปรด</w:t>
      </w:r>
      <w:r w:rsidR="001F2820" w:rsidRPr="008C7964">
        <w:rPr>
          <w:i/>
          <w:lang w:val="ru-RU"/>
        </w:rPr>
        <w:t xml:space="preserve">ช่วยข้าพระองค์’ </w:t>
      </w:r>
    </w:p>
    <w:p w14:paraId="14B30DA3" w14:textId="77777777" w:rsidR="00C00D83" w:rsidRPr="008C7964" w:rsidRDefault="00EA4791" w:rsidP="00EA4791">
      <w:pPr>
        <w:ind w:firstLine="720"/>
        <w:rPr>
          <w:lang w:val="ru-RU"/>
        </w:rPr>
      </w:pPr>
      <w:r w:rsidRPr="00D31352">
        <w:rPr>
          <w:lang w:val="ru-RU"/>
        </w:rPr>
        <w:t xml:space="preserve">11) </w:t>
      </w:r>
      <w:r w:rsidR="001F2820" w:rsidRPr="008C7964">
        <w:rPr>
          <w:lang w:val="ru-RU"/>
        </w:rPr>
        <w:t>การอธิษฐานมีหลายระดับ ระดับแรกคือการอธิษฐานทางกาย ซึ่งประกอบด้วยการอ่าน การยืน และการก้มหัวเป็นหลัก จิตใจยังเร่ร่อน หัวใจไม่รู้สึกอะไร และไม่มีความปรารถนา: ที่นี่มีแต่ความอดทน ความเหนื่อยยาก และเหงื่อ อย่างไรก็ตาม ให้ตั้งขอบเขตและอธิษฐาน นี่คือการอธิษฐานแบบกระตือรือร้น ขั้นที่สองคือการสวดภาวนาด้วยความตั้งใจ: จิตเริ่มคุ้นเคยกับการรวมตัวในเวลาสวดภาวนา และสวดภาวนาทั้งบทด้วยความตระหนักรู้อย่างเต็มที่ โดยไม่มีความรบกวน ความตั้งใจผสานกับคำที่เขียนไว้ และพูดราวกับเป็นคำของตนเอง ขั้นที่สามคือการสวดภาวนาด้วยหัวใจ: หัวใจได้รับความอบอุ่นจากความตั้งใจ และสิ่งที่อยู่ในความคิดกลายเป็นความรู้สึกที่นี่ มีคำขออภัย และที่นี่คือความสำนึกผิด; มีคำวิงวอน และที่นี่คือความรู้สึกถึงความต้องการและความปรารถนา ผู้ที่ก้าวหน้าถึงขั้นของความรู้สึกจะอธิษฐานโดยไม่ใช้คำพูด เพราะพระเจ้าคือพระเจ้าแห่งหัวใจ นั่นคือเหตุผลที่ขั้นนี้คือจุดสูงสุดของการฝึกฝนการอธิษฐาน — การยืนอธิษฐาน โดยเคลื่อนจากความรู้สึกหนึ่งไปยังอีกความรู้สึกหนึ่ง  ณ จุดนี้ การอ่านอาจหยุดลง เช่นเดียวกับการคิด และให้เหลือเพียงการอยู่ในความรู้สึกนั้น พร้อมกับสัญญาณที่คุ้นเคยของการอธิษฐาน การอธิษฐานเช่นนี้มาอย่างค่อยเป็นค่อยไปในตอนแรก ไม่ว่าจะในโบสถ์หรือที่บ้าน ความรู้สึกของการอธิษฐานก็มาครอบงำเรา</w:t>
      </w:r>
      <w:r w:rsidR="00FA3377">
        <w:rPr>
          <w:lang w:val="ru-RU"/>
        </w:rPr>
        <w:t>…</w:t>
      </w:r>
      <w:r w:rsidR="001F2820" w:rsidRPr="008C7964">
        <w:rPr>
          <w:lang w:val="ru-RU"/>
        </w:rPr>
        <w:t xml:space="preserve"> และนี่คือคำแนะนำทั่วไปของนักบุญ — อย่าปล่อยให้สิ่งนี้ผ่านไปโดยไม่สังเกต: คือ เมื่อความรู้สึกนั้นปรากฏขึ้น ให้หยุดกิจกรรมอื่นทั้งหมดและอยู่ภายในความรู้สึกนั้น “บันไดศักดิ์สิทธิ์” กล่าวว่า: </w:t>
      </w:r>
      <w:r w:rsidR="00EC4FF7" w:rsidRPr="008C7964">
        <w:rPr>
          <w:lang w:val="ru-RU"/>
        </w:rPr>
        <w:t xml:space="preserve">‘มีทูตสวรรค์มาอธิษฐานร่วมกับคุณ’ </w:t>
      </w:r>
      <w:r w:rsidR="001F2820" w:rsidRPr="008C7964">
        <w:rPr>
          <w:lang w:val="ru-RU"/>
        </w:rPr>
        <w:t xml:space="preserve">การใส่ใจต่อปรากฏการณ์เหล่านี้ของการอธิษฐานจะส่งเสริมการพัฒนาการอธิษฐาน ในขณะที่การไม่ใส่ใจจะทำลายมัน: และจุดสำคัญของการพัฒนานี้อยู่ที่นี่เอง </w:t>
      </w:r>
    </w:p>
    <w:p w14:paraId="341ED9C4" w14:textId="77777777" w:rsidR="00C00D83" w:rsidRPr="008C7964" w:rsidRDefault="001F2820" w:rsidP="00EA4791">
      <w:pPr>
        <w:ind w:firstLine="720"/>
        <w:rPr>
          <w:lang w:val="ru-RU"/>
        </w:rPr>
      </w:pPr>
      <w:r w:rsidRPr="008C7964">
        <w:rPr>
          <w:lang w:val="ru-RU"/>
        </w:rPr>
        <w:t xml:space="preserve">อย่างไรก็ตาม ไม่ว่าใครจะคิดว่าตนเองสมบูรณ์แบบในการสวดภาวนาเพียงใด ก็ต้องไม่ละทิ้งกฎเกณฑ์ของการสวดภาวนา แต่ต้องปฏิบัติตามที่ได้รับการสอน และต้องเริ่มด้วยการสวดภาวนาแบบกระตือรือร้นเสมอ สิ่งนี้ต้องมาพร้อมกับการอธิษฐานด้วยปัญญา </w:t>
      </w:r>
      <w:r w:rsidRPr="008C7964">
        <w:rPr>
          <w:lang w:val="ru-RU"/>
        </w:rPr>
        <w:lastRenderedPageBreak/>
        <w:t xml:space="preserve">และการอธิษฐานจากใจจริงจะตามมา หากขาดสิ่งนี้ การอธิษฐานจากใจจริงจะสูญหายไป และบุคคลนั้นจะคิดว่าตนเองกำลังอธิษฐาน ทั้งที่ในความเป็นจริงแล้วไม่ได้เป็นเช่นนั้น </w:t>
      </w:r>
    </w:p>
    <w:p w14:paraId="1E950CD8" w14:textId="77777777" w:rsidR="00C00D83" w:rsidRPr="008C7964" w:rsidRDefault="001F2820" w:rsidP="00EA4791">
      <w:pPr>
        <w:ind w:firstLine="720"/>
        <w:rPr>
          <w:lang w:val="ru-RU"/>
        </w:rPr>
      </w:pPr>
      <w:r w:rsidRPr="008C7964">
        <w:rPr>
          <w:lang w:val="ru-RU"/>
        </w:rPr>
        <w:t xml:space="preserve">เมื่อความรู้สึกในการสวดมนต์เพิ่มขึ้นจนถึงจุดที่ไม่หยุดยั้ง การสวดมนต์ทางจิตวิญญาณจึงเริ่มต้นขึ้น ซึ่งเป็นของขวัญจากพระวิญญาณบริสุทธิ์ ผู้ที่สวดมนต์แทนเรา — ระดับสูงสุดของการสวดมนต์ที่เข้าใจได้ แต่ก็มีผู้กล่าวว่า ยังมีคำอธิษฐานที่เกินกว่าความเข้าใจของจิตใจ หรือที่ก้าวข้ามขอบเขตของจิตสำนึก (ดังที่นักบุญไอแซคชาวซีเรียสอนไว้) </w:t>
      </w:r>
    </w:p>
    <w:p w14:paraId="571A8FBC" w14:textId="77777777" w:rsidR="00C00D83" w:rsidRPr="008C7964" w:rsidRDefault="001F2820" w:rsidP="00EA4791">
      <w:pPr>
        <w:ind w:firstLine="720"/>
        <w:rPr>
          <w:lang w:val="ru-RU"/>
        </w:rPr>
      </w:pPr>
      <w:r w:rsidRPr="008C7964">
        <w:rPr>
          <w:lang w:val="ru-RU"/>
        </w:rPr>
        <w:t xml:space="preserve">วิธี </w:t>
      </w:r>
      <w:r w:rsidR="00F56144" w:rsidRPr="008C7964">
        <w:rPr>
          <w:lang w:val="ru-RU"/>
        </w:rPr>
        <w:t xml:space="preserve">‘ง่ายที่สุด’ </w:t>
      </w:r>
      <w:r w:rsidRPr="008C7964">
        <w:rPr>
          <w:lang w:val="ru-RU"/>
        </w:rPr>
        <w:t xml:space="preserve">เพื่อก้าวสู่การอธิษฐานที่ไม่หยุดยั้ง คือการฝึกปฏิบัติ ‘คำอธิษฐานของพระเยซู’ และปลูกฝังมันให้หยั่งรากลึกในตัวเราเอง ผู้ที่มีประสบการณ์มากที่สุดในชีวิตทางจิตวิญญาณ ซึ่งได้รับการส่องสว่างจากพระเจ้า ได้ค้นพบวิธีที่เรียบง่ายแต่ทรงพลังนี้ เพื่อเสริมสร้างจิตวิญญาณในทุกความพยายามทางจิตวิญญาณ รวมถึงในชีวิตการปฏิบัติธรรมทั้งหมด และได้ทิ้งกฎเกณฑ์ที่ละเอียดเกี่ยวกับเรื่องนี้ไว้ในคำสอนของพวกเขา </w:t>
      </w:r>
    </w:p>
    <w:p w14:paraId="31091443" w14:textId="77777777" w:rsidR="00C00D83" w:rsidRPr="008C7964" w:rsidRDefault="001F2820" w:rsidP="00102F41">
      <w:pPr>
        <w:widowControl w:val="0"/>
        <w:ind w:firstLine="720"/>
        <w:rPr>
          <w:lang w:val="ru-RU"/>
        </w:rPr>
      </w:pPr>
      <w:r w:rsidRPr="008C7964">
        <w:rPr>
          <w:lang w:val="ru-RU"/>
        </w:rPr>
        <w:t>ผ่านความพยายามและการปฏิบัติทางจิตวิญญาณ เราแสวงหาการชำระล้างจิตใจและการฟื้นฟูจิตวิญญาณ มีสองทางสู่เป้าหมายนี้: ทางปฏิบัติ — คือการมีส่วนร่วมในกิจกรรมอัสเคติกที่กล่าวไว้ข้างต้น — และทางภาวนา — คือการหันจิตใจสู่พระเจ้า ในทางแรก จิตวิญญาณได้รับการชำระให้บริสุทธิ์และรับพระเจ้า; ในทางหลัง พระเจ้าผู้ทรงปรากฏได้เผาผลาญความไม่บริสุทธิ์ทั้งหมดและเสด็จมาประทับอยู่ภายในจิตวิญญาณที่ได้รับการชำระให้บริสุทธิ์แล้ว เมื่อสรุปทางหลังนี้ใน “คำอธิษฐานของพระเยซู” เกรกอรีแห่งซีนาย กล่าวว่า: ‘เราบรรลุถึงพระเจ้าได้ทั้งผ่านทางกิจการและการทำงาน หรือผ่านทางการเรียกชื่อพระเยซูอย่างชาญฉลาด</w:t>
      </w:r>
      <w:r w:rsidR="00EC4FF7" w:rsidRPr="008C7964">
        <w:rPr>
          <w:lang w:val="ru-RU"/>
        </w:rPr>
        <w:t xml:space="preserve">’ </w:t>
      </w:r>
      <w:r w:rsidRPr="008C7964">
        <w:rPr>
          <w:lang w:val="ru-RU"/>
        </w:rPr>
        <w:t xml:space="preserve">และจากนั้นก็เพิ่มเติมว่าทางแรกนั้นยาวกว่าทางหลัง—ทางหลังนั้นรวดเร็วและมีประสิทธิภาพมากกว่า ด้วยเหตุนี้ บางคนจึงยกให้ “คำอธิษฐานพระเยซู” เป็นอันดับแรกในบรรดาการปฏิบัติทางจิตวิญญาณ มันให้ความสว่าง ความเข้มแข็ง ความฟื้นคืนชีพ เอาชนะศัตรูทั้งที่มองเห็นได้และมองไม่เห็น และยกเราขึ้นสู่พระเจ้า มันทรงฤทธิ์และทรงอำนาจยิ่งใหญ่เพียงใด! ชื่อของพระเยซูเจ้าคือขุมทรัพย์แห่งพร ความเข้มแข็ง และชีวิตในพระวิญญาณ </w:t>
      </w:r>
    </w:p>
    <w:p w14:paraId="445B1692" w14:textId="77777777" w:rsidR="00C00D83" w:rsidRPr="008C7964" w:rsidRDefault="001F2820" w:rsidP="00102F41">
      <w:pPr>
        <w:widowControl w:val="0"/>
        <w:ind w:firstLine="720"/>
        <w:rPr>
          <w:lang w:val="ru-RU"/>
        </w:rPr>
      </w:pPr>
      <w:r w:rsidRPr="008C7964">
        <w:rPr>
          <w:lang w:val="ru-RU"/>
        </w:rPr>
        <w:t xml:space="preserve">ดังนั้น จึงเป็นสิ่งที่ตามธรรมชาติว่า ผู้ใดก็ตามที่ได้กลับใจ หรือเริ่มแสวงหาพระเจ้า สามารถและควรได้รับคำแนะนำอย่างครบถ้วนเกี่ยวกับการปฏิบัติ ‘คำอธิษฐานในพระนามพระเยซู’ ตั้งแต่เริ่มต้น และผ่านทางนี้ พวกเขาควรได้รับการแนะนำให้รู้จักกับรูปแบบการอธิษฐานอื่น ๆ ด้วย เพราะด้วยวิธีนี้ ผู้คนสามารถได้รับการเสริมสร้างอย่างรวดเร็วขึ้น ได้รับปัญญาทางจิตวิญญาณอย่างรวดเร็วขึ้น และเข้าสู่ความสงบภายในได้ เนื่องจากไม่ทราบเรื่องนี้ บางคน—หรือแม้กระทั่งส่วนใหญ่—จึงจำกัดตัวเองไว้เพียงการปฏิบัติทางกายและทางจิต และใช้ความพยายามและเวลาไปอย่างเปล่าประโยชน์เกือบทั้งหมด </w:t>
      </w:r>
    </w:p>
    <w:p w14:paraId="757DBCC5" w14:textId="77777777" w:rsidR="00C00D83" w:rsidRPr="008C7964" w:rsidRDefault="001F2820" w:rsidP="00102F41">
      <w:pPr>
        <w:widowControl w:val="0"/>
        <w:ind w:firstLine="720"/>
        <w:rPr>
          <w:lang w:val="ru-RU"/>
        </w:rPr>
      </w:pPr>
      <w:r w:rsidRPr="008C7964">
        <w:rPr>
          <w:lang w:val="ru-RU"/>
        </w:rPr>
        <w:t xml:space="preserve">การปฏิบัตินี้เรียกว่า </w:t>
      </w:r>
      <w:r w:rsidR="00EC4FF7" w:rsidRPr="008C7964">
        <w:rPr>
          <w:lang w:val="ru-RU"/>
        </w:rPr>
        <w:t xml:space="preserve">‘ศิลปะ’ </w:t>
      </w:r>
      <w:r w:rsidRPr="008C7964">
        <w:rPr>
          <w:lang w:val="ru-RU"/>
        </w:rPr>
        <w:t>และมันเรียบง่ายมาก โดยรักษาจิตสำนึกและความสนใจให้จดจ่ออยู่ที่ใจ แล้วกล่าวซ้ำไปซ้ำมาไม่หยุด</w:t>
      </w:r>
      <w:r w:rsidRPr="008C7964">
        <w:rPr>
          <w:i/>
          <w:lang w:val="ru-RU"/>
        </w:rPr>
        <w:t xml:space="preserve">ว่า ‘พระเยซูคริสต์ พระบุตรของพระเจ้า โปรดเมตตาข้าพเจ้า’ </w:t>
      </w:r>
      <w:r w:rsidRPr="008C7964">
        <w:rPr>
          <w:lang w:val="ru-RU"/>
        </w:rPr>
        <w:t xml:space="preserve">โดยไม่มีภาพหรือรูปทรงใด ๆ และเชื่อมั่นว่าพระเจ้าทรงเห็นและทรงได้ยินท่าน </w:t>
      </w:r>
    </w:p>
    <w:p w14:paraId="73BFDAAF" w14:textId="77777777" w:rsidR="00C00D83" w:rsidRPr="008C7964" w:rsidRDefault="001F2820" w:rsidP="00102F41">
      <w:pPr>
        <w:widowControl w:val="0"/>
        <w:ind w:firstLine="720"/>
        <w:rPr>
          <w:lang w:val="ru-RU"/>
        </w:rPr>
      </w:pPr>
      <w:r w:rsidRPr="008C7964">
        <w:rPr>
          <w:lang w:val="ru-RU"/>
        </w:rPr>
        <w:t xml:space="preserve">เพื่อจะมั่นคงในวิธีนี้ คุณควรจัดเวลาเฉพาะในช่วงเช้าหรือเย็น — 15 นาที 30 นาที หรือมากกว่านั้น ตามที่ทำได้ — เพื่ออุทิศเวลาทั้งหมดให้กับการสวดคำอธิษฐานนี้เท่านั้น ควรทำหลังจากสวดมนต์เช้าและเย็นแล้ว โดยยืนหรือนั่งก็ได้ สิ่งนี้จะวางรากฐานให้กับการปฏิบัติ </w:t>
      </w:r>
    </w:p>
    <w:p w14:paraId="22355500" w14:textId="77777777" w:rsidR="00C00D83" w:rsidRPr="008C7964" w:rsidRDefault="001F2820" w:rsidP="00102F41">
      <w:pPr>
        <w:widowControl w:val="0"/>
        <w:ind w:firstLine="720"/>
        <w:rPr>
          <w:lang w:val="ru-RU"/>
        </w:rPr>
      </w:pPr>
      <w:r w:rsidRPr="008C7964">
        <w:rPr>
          <w:lang w:val="ru-RU"/>
        </w:rPr>
        <w:t xml:space="preserve">จากนั้น ตลอดทั้งวัน ให้พยายามอย่างตั้งใจที่จะสวดคำอธิษฐานนี้ทุกไม่กี่นาที ไม่ว่าคุณกำลังทำอะไรอยู่ก็ตาม </w:t>
      </w:r>
    </w:p>
    <w:p w14:paraId="730AAA5A" w14:textId="77777777" w:rsidR="00C00D83" w:rsidRPr="008C7964" w:rsidRDefault="001F2820" w:rsidP="00102F41">
      <w:pPr>
        <w:widowControl w:val="0"/>
        <w:ind w:firstLine="720"/>
        <w:rPr>
          <w:lang w:val="ru-RU"/>
        </w:rPr>
      </w:pPr>
      <w:r w:rsidRPr="008C7964">
        <w:rPr>
          <w:lang w:val="ru-RU"/>
        </w:rPr>
        <w:t xml:space="preserve">นิสัยนี้จะฝังรากลึกขึ้นเรื่อยๆ และคำสวดจะเหมือนว่าสวดได้เอง ไม่ว่างานหรืออาชีพของบุคคลนั้นจะเป็นอย่างไร ยิ่งทำด้วยความมุ่งมั่นมากเท่าไร ก็ยิ่งประสบความสำเร็จเร็วขึ้นเท่านั้น </w:t>
      </w:r>
    </w:p>
    <w:p w14:paraId="7B36383A" w14:textId="77777777" w:rsidR="00C00D83" w:rsidRPr="008C7964" w:rsidRDefault="001F2820" w:rsidP="00102F41">
      <w:pPr>
        <w:widowControl w:val="0"/>
        <w:ind w:firstLine="720"/>
        <w:rPr>
          <w:lang w:val="ru-RU"/>
        </w:rPr>
      </w:pPr>
      <w:r w:rsidRPr="008C7964">
        <w:rPr>
          <w:lang w:val="ru-RU"/>
        </w:rPr>
        <w:t xml:space="preserve">ต้องรักษาจิตให้จดจ่ออยู่ที่หัวใจ และขณะสวดมนต์ ให้กลั้นลมหายใจเล็กน้อย เพื่อแสดงถึงความตั้งใจในการสวดมนต์ </w:t>
      </w:r>
    </w:p>
    <w:p w14:paraId="6A17FAE2" w14:textId="77777777" w:rsidR="00C00D83" w:rsidRPr="008C7964" w:rsidRDefault="001F2820" w:rsidP="00102F41">
      <w:pPr>
        <w:widowControl w:val="0"/>
        <w:ind w:firstLine="720"/>
        <w:rPr>
          <w:lang w:val="ru-RU"/>
        </w:rPr>
      </w:pPr>
      <w:r w:rsidRPr="008C7964">
        <w:rPr>
          <w:lang w:val="ru-RU"/>
        </w:rPr>
        <w:t xml:space="preserve">แต่เงื่อนไขที่สำคัญที่สุดคือความเชื่อมั่นว่าพระเจ้าอยู่ใกล้และได้ยินเรา พูดคำอธิษฐานของคุณเข้าหูพระเจ้า </w:t>
      </w:r>
    </w:p>
    <w:p w14:paraId="3500AD02" w14:textId="77777777" w:rsidR="00C00D83" w:rsidRPr="008C7964" w:rsidRDefault="001F2820" w:rsidP="00102F41">
      <w:pPr>
        <w:widowControl w:val="0"/>
        <w:ind w:firstLine="720"/>
        <w:rPr>
          <w:lang w:val="ru-RU"/>
        </w:rPr>
      </w:pPr>
      <w:r w:rsidRPr="008C7964">
        <w:rPr>
          <w:lang w:val="ru-RU"/>
        </w:rPr>
        <w:t xml:space="preserve">การปฏิบัตินี้จะปลูกฝังความอบอุ่นในจิตวิญญาณ ตามมาด้วยความสว่างไสว และในที่สุดคือความปีติยินดี แต่ทั้งหมดนี้บางครั้งต้องใช้เวลาหลายปีจึงจะบรรลุได้ </w:t>
      </w:r>
    </w:p>
    <w:p w14:paraId="75F9F7B2" w14:textId="77777777" w:rsidR="00C00D83" w:rsidRPr="008C7964" w:rsidRDefault="001F2820" w:rsidP="00102F41">
      <w:pPr>
        <w:widowControl w:val="0"/>
        <w:ind w:firstLine="720"/>
        <w:rPr>
          <w:lang w:val="ru-RU"/>
        </w:rPr>
      </w:pPr>
      <w:r w:rsidRPr="008C7964">
        <w:rPr>
          <w:lang w:val="ru-RU"/>
        </w:rPr>
        <w:t xml:space="preserve">ในตอนแรก การสวดมนต์นี้จะเป็นเพียงการกระทำธรรมดา เหมือนกิจกรรมอื่นๆ เป็นเวลานาน จากนั้นมันจะกลายเป็นเรื่องของจิตใจ และสุดท้ายจะหยั่งรากลึกในหัวใจ </w:t>
      </w:r>
    </w:p>
    <w:p w14:paraId="11A05CEE" w14:textId="77777777" w:rsidR="00C00D83" w:rsidRPr="008C7964" w:rsidRDefault="001F2820" w:rsidP="00102F41">
      <w:pPr>
        <w:widowControl w:val="0"/>
        <w:ind w:firstLine="720"/>
        <w:rPr>
          <w:lang w:val="ru-RU"/>
        </w:rPr>
      </w:pPr>
      <w:r w:rsidRPr="008C7964">
        <w:rPr>
          <w:lang w:val="ru-RU"/>
        </w:rPr>
        <w:t xml:space="preserve">มีความเบี่ยงเบนจากทางที่ถูกต้องของการสวดมนต์นี้ ดังนั้น จึงต้องเรียนรู้จากผู้ที่รู้จริง ความผิดพลาดมักเกิดจากจุดที่ความสนใจของเราอยู่ — ในหัวหรือในใจ </w:t>
      </w:r>
    </w:p>
    <w:p w14:paraId="5019D447" w14:textId="77777777" w:rsidR="00C00D83" w:rsidRPr="008C7964" w:rsidRDefault="001F2820" w:rsidP="00102F41">
      <w:pPr>
        <w:widowControl w:val="0"/>
        <w:ind w:firstLine="720"/>
        <w:rPr>
          <w:lang w:val="ru-RU"/>
        </w:rPr>
      </w:pPr>
      <w:r w:rsidRPr="008C7964">
        <w:rPr>
          <w:lang w:val="ru-RU"/>
        </w:rPr>
        <w:t xml:space="preserve">ผู้ที่อยู่ในใจย่อมปลอดภัย แต่ผู้ที่เกาะติดพระเจ้าด้วยใจที่แตกสลายในทุกขณะ ด้วยความสำนึกผิด </w:t>
      </w:r>
      <w:r w:rsidRPr="008C7964">
        <w:rPr>
          <w:lang w:val="ru-RU"/>
        </w:rPr>
        <w:lastRenderedPageBreak/>
        <w:t xml:space="preserve">และอธิษฐานขอความหลุดพ้นจากความหลงผิด ย่อมปลอดภัยยิ่งกว่า </w:t>
      </w:r>
    </w:p>
    <w:p w14:paraId="09F17C04" w14:textId="77777777" w:rsidR="00C00D83" w:rsidRPr="008C7964" w:rsidRDefault="001F2820" w:rsidP="00102F41">
      <w:pPr>
        <w:rPr>
          <w:lang w:val="ru-RU"/>
        </w:rPr>
      </w:pPr>
      <w:r w:rsidRPr="008C7964">
        <w:rPr>
          <w:lang w:val="ru-RU"/>
        </w:rPr>
        <w:t xml:space="preserve">บรรดาพระบิดาศักดิ์สิทธิ์ได้อธิบายคำสอนเกี่ยวกับการปฏิบัตินี้อย่างละเอียด ดังนั้น ผู้ที่เริ่มปฏิบัติภารกิจนี้ควรอ่านผลงานของท่าน โดยละทิ้งสิ่งอื่นทั้งหมด คำแนะนำที่ดีที่สุดสามารถพบได้ในผลงานของเฮสิคิอุส (แห่งเยรูซาเล็ม — </w:t>
      </w:r>
      <w:r w:rsidRPr="008C7964">
        <w:rPr>
          <w:i/>
          <w:lang w:val="ru-RU"/>
        </w:rPr>
        <w:t>ผู้บรรณาธิการ</w:t>
      </w:r>
      <w:r w:rsidRPr="008C7964">
        <w:rPr>
          <w:lang w:val="ru-RU"/>
        </w:rPr>
        <w:t xml:space="preserve">), ในคำนำของบาซิลผู้อาวุโส และในชีวประวัติของปายซิอุส </w:t>
      </w:r>
      <w:r w:rsidR="00102F41" w:rsidRPr="00102F41">
        <w:rPr>
          <w:sz w:val="20"/>
          <w:szCs w:val="16"/>
          <w:lang w:val="ru-RU"/>
        </w:rPr>
        <w:t>(ชีวิตและผลงานของปายซิอุส เวลิชคอฟสกี ผู้อาวุโสแห่งมอลโดเวีย พร้อมด้วยคำนำเพิ่มเติมสำหรับหนังสือของนักบุญเกรกอรีแห่งซีนาย, ฟิลอเทอุสแห่งซีนาย, อิสิคิอุสผู้เป็นปุโรหิต และนิลัสแห่งโซรา ซึ่งรวบรวมโดยเพื่อนและผู้ปฏิบัติธรรมร่วมทางของเขา คือ บากิลผู้อาวุโสแห่งโพลีอาเมรูล เกี่ยวกับความมีสติทางจิตวิญญาณและการสวดภาวนา จัดพิมพ์โดยอารามออปตินา เวเวเดนสกายา ที่เมืองโคเซล มอสโก, 1892. (ผู้บรรณาธิการ)</w:t>
      </w:r>
      <w:r w:rsidRPr="008C7964">
        <w:rPr>
          <w:lang w:val="ru-RU"/>
        </w:rPr>
        <w:t xml:space="preserve">; จากผลงานของนักบุญเกรกอรีแห่งซีนาย, ฟิโลเทอุสแห่งซีนาย, เทโอลิปตัส (ผู้ประมุขแห่งฟิลาเดลเฟีย — </w:t>
      </w:r>
      <w:r w:rsidRPr="008C7964">
        <w:rPr>
          <w:i/>
          <w:lang w:val="ru-RU"/>
        </w:rPr>
        <w:t>ผู้บรรณาธิการ</w:t>
      </w:r>
      <w:r w:rsidRPr="008C7964">
        <w:rPr>
          <w:lang w:val="ru-RU"/>
        </w:rPr>
        <w:t xml:space="preserve">), ซีเมออน นักเทววิทยาใหม่, นิลัสแห่งโซรา, และนักบวชผู้ศักดิ์สิทธิ์โดโรเทอุส (ภาษารัสเซีย). </w:t>
      </w:r>
    </w:p>
    <w:p w14:paraId="102F5F3A" w14:textId="77777777" w:rsidR="00C00D83" w:rsidRPr="008C7964" w:rsidRDefault="001F2820" w:rsidP="00102F41">
      <w:pPr>
        <w:widowControl w:val="0"/>
        <w:ind w:firstLine="720"/>
        <w:rPr>
          <w:lang w:val="ru-RU"/>
        </w:rPr>
      </w:pPr>
      <w:r w:rsidRPr="008C7964">
        <w:rPr>
          <w:lang w:val="ru-RU"/>
        </w:rPr>
        <w:t xml:space="preserve">ผู้ใดที่เชี่ยวชาญในเรื่องนี้ หลังจากผ่านทุกสิ่งที่ได้กล่าวไว้ข้างต้นแล้ว ก็คือผู้ที่ปฏิบัติชีวิตคริสตชน เขาจะก้าวหน้าอย่างรวดเร็วในการชำระล้างตนเองและความสมบูรณ์แบบทางคริสตชน และจะบรรลุความสันติที่ปรารถนาในการร่วมเป็นหนึ่งเดียวกับพระเจ้า </w:t>
      </w:r>
    </w:p>
    <w:p w14:paraId="0464E946" w14:textId="77777777" w:rsidR="00C00D83" w:rsidRPr="008C7964" w:rsidRDefault="001F2820" w:rsidP="00102F41">
      <w:pPr>
        <w:widowControl w:val="0"/>
        <w:ind w:firstLine="720"/>
        <w:rPr>
          <w:lang w:val="ru-RU"/>
        </w:rPr>
      </w:pPr>
      <w:r w:rsidRPr="008C7964">
        <w:rPr>
          <w:lang w:val="ru-RU"/>
        </w:rPr>
        <w:t xml:space="preserve">นี่คือวิธีการฝึกฝนพลังของจิตวิญญาณ ซึ่งปรับให้สอดคล้องกับการเคลื่อนไหวของจิตวิญญาณ ที่นี่เราเห็นได้ว่าแต่ละกิจกรรมนั้นสอดคล้องกับชีวิตของจิตวิญญาณ หรือกับความไวต่อสิ่งทางจิตวิญญาณอย่างไร แต่กิจกรรมเหล่านี้ยังนำไปสู่การเสริมสร้างเงื่อนไขพื้นฐานสำหรับการอยู่ภายในด้วย นั่นคือ: การฝึกฝนทางจิตใจนำไปสู่การรวมความสนใจ การฝึกฝนทางความตั้งใจนำไปสู่ความระมัดระวัง และการฝึกฝนทางใจนำไปสู่ความมีสติ ส่วนการสวดภาวนาเองนั้น ครอบคลุมทุกสิ่งเหล่านี้และรวมทุกสิ่งเข้าด้วยกัน; ที่จริงแล้ว ตามธรรมชาติของมัน การสวดภาวนาไม่ใช่สิ่งอื่นใดนอกจากกิจกรรมภายในที่ได้กล่าวถึงไว้ก่อนหน้านี้ </w:t>
      </w:r>
    </w:p>
    <w:p w14:paraId="2E55D48F" w14:textId="77777777" w:rsidR="00C00D83" w:rsidRPr="008C7964" w:rsidRDefault="001F2820" w:rsidP="00102F41">
      <w:pPr>
        <w:widowControl w:val="0"/>
        <w:ind w:firstLine="720"/>
        <w:rPr>
          <w:lang w:val="ru-RU"/>
        </w:rPr>
      </w:pPr>
      <w:r w:rsidRPr="008C7964">
        <w:rPr>
          <w:lang w:val="ru-RU"/>
        </w:rPr>
        <w:t xml:space="preserve">กิจกรรมทั้งหมดนี้มีวัตถุประสงค์เพื่อพัฒนาพลังของจิตวิญญาณ ตามจิตวิญญาณของชีวิตใหม่ สิ่งนี้เท่ากับการทำให้จิตวิญญาณกลายเป็นจิตวิญญาณ หรือการยกระดับจิตวิญญาณให้สูงขึ้นสู่จิตวิญญาณ และรวมเป็นหนึ่งเดียวกับมัน ในยุคการตกต่ำ ทั้งสองถูกผนวกเข้าด้วยกันในความขัดแย้ง แต่เมื่อมีการกลับใจ จิตวิญญาณได้รับการฟื้นฟูแล้ว แต่จิตวิญญาณยังคงมีนิสัยที่ดื้อรั้นและต่อต้านจิตวิญญาณ รวมถึงทุกสิ่งที่เกี่ยวข้องกับจิตวิญญาณ กิจกรรมเหล่านี้ ซึ่งเต็มไปด้วยองค์ประกอบทางจิตวิญญาณ นำจิตวิญญาณให้สอดคล้องกับพระวิญญาณ และทำให้มันรวมเป็นหนึ่งเดียวกับพระองค์ จากสิ่งนี้จึงเห็นได้ชัดว่ากิจกรรมเหล่านี้สำคัญเพียงใด และผู้ที่หลีกเลี่ยงไม่ทำกิจกรรมเหล่านี้จะประสบชะตากรรมอย่างไร พวกเขาเองคือสาเหตุที่ทำให้ความพยายามของพวกเขาไม่เกิดผล—พวกเขาทำงานหนักแต่ไม่เห็นผล; แล้วพวกเขาก็สูญเสียความหวังอย่างรวดเร็ว และทุกอย่างก็จบลง </w:t>
      </w:r>
    </w:p>
    <w:p w14:paraId="2DC83948" w14:textId="77777777" w:rsidR="00C00D83" w:rsidRPr="008C7964" w:rsidRDefault="001F2820" w:rsidP="00102F41">
      <w:pPr>
        <w:widowControl w:val="0"/>
        <w:ind w:firstLine="720"/>
        <w:rPr>
          <w:lang w:val="ru-RU"/>
        </w:rPr>
      </w:pPr>
      <w:r w:rsidRPr="008C7964">
        <w:rPr>
          <w:lang w:val="ru-RU"/>
        </w:rPr>
        <w:t xml:space="preserve">แต่ในเวลาเดียวกัน เราต้องจำไว้ว่า ผลทั้งหมดของพวกเขามาจากจิตวิญญาณแห่งความกระตือรือร้นและการแสวงหา มันนำพลังฟื้นฟูแห่งพระคุณผ่านทางกิจกรรมเหล่านี้ และนำการฟื้นฟูมาสู่จิตวิญญาณ หากไม่มีสิ่งนี้ กิจกรรมทั้งหมดเหล่านี้จะว่างเปล่า เย็นชา ไร้ชีวิต และไม่อุดมสมบูรณ์ การอ่าน การกราบ การนมัสการ และสิ่งอื่น ๆ ทั้งหมดจะให้ผลน้อยมาก เมื่อไม่มีจิตวิญญาณภายใน การกระทำเช่นนี้อาจนำไปสู่ความหยิ่งยโสและความคิดว่าตนเองถูกต้องเสมอ และคนนั้นอาจเริ่มพึ่งพาการกระทำเหล่านี้เพียงอย่างเดียว ดังนั้น ทุกสิ่งจะพังทลายเมื่อความยากลำบากมาเยือนผู้ที่ขาดจิตวิญญาณ นอกจากนี้ การกระทำเหล่านี้ยังน่าเบื่อหน่ายในตัวมันเอง แต่จิตวิญญาณกลับมอบพลังให้แก่จิตวิญญาณ ทำให้จิตวิญญาณไม่รู้สึกพึงพอใจเพียงจากการกระทำเหล่านี้เท่านั้น และปรารถนาที่จะหันกลับมาสู่การกระทำเหล่านี้เสมอ </w:t>
      </w:r>
    </w:p>
    <w:p w14:paraId="754A55FF" w14:textId="77777777" w:rsidR="00C00D83" w:rsidRPr="008C7964" w:rsidRDefault="001F2820" w:rsidP="00102F41">
      <w:pPr>
        <w:widowControl w:val="0"/>
        <w:ind w:firstLine="720"/>
        <w:rPr>
          <w:lang w:val="ru-RU"/>
        </w:rPr>
      </w:pPr>
      <w:r w:rsidRPr="008C7964">
        <w:rPr>
          <w:lang w:val="ru-RU"/>
        </w:rPr>
        <w:t xml:space="preserve">ดังนั้น จึงเป็นสิ่งจำเป็นอย่างยิ่ง ที่ขณะกำลังปฏิบัติกิจการเหล่านี้ ต้องระลึกไว้เสมอว่า จิตวิญญาณแห่งชีวิตควรลุกโชนอยู่ภายในเรา พร้อมทั้งหันหน้าสู่พระเจ้า ผู้ช่วยให้รอดของเรา ด้วยความถ่อมตนและจากใจจริง; และสิ่งนี้ได้รับการหล่อเลี้ยงและรักษาไว้ได้ดีที่สุดผ่านการสวดภาวนาและการปฏิบัติทางจิตวิญญาณ นอกจากนี้ ยังต้องระมัดระวังไม่ให้จำกัดตัวเองไว้เพียงสิ่งเหล่านี้เท่านั้น เพราะสิ่งเหล่านี้ก็ช่วยหล่อเลี้ยงจิตวิญญาณได้เช่นกัน ดังนั้น เราอาจยังคงรักษาความจิตวิญญาณไว้ได้ขณะทำสิ่งเหล่านี้ แต่กลับทำให้จิตวิญญาณเสื่อมถอยได้ ซึ่งสิ่งนี้มักเกิดขึ้นได้ง่ายที่สุดเมื่ออ่านหนังสือ และโดยทั่วไปแล้ว เมื่อรับรู้และซึมซับความจริง </w:t>
      </w:r>
    </w:p>
    <w:p w14:paraId="3FD2057B" w14:textId="77777777" w:rsidR="00C00D83" w:rsidRPr="008C7964" w:rsidRDefault="001F2820" w:rsidP="002D72BA">
      <w:pPr>
        <w:widowControl w:val="0"/>
        <w:rPr>
          <w:lang w:val="ru-RU"/>
        </w:rPr>
      </w:pPr>
      <w:r w:rsidRPr="008C7964">
        <w:rPr>
          <w:lang w:val="ru-RU"/>
        </w:rPr>
        <w:t xml:space="preserve"> </w:t>
      </w:r>
    </w:p>
    <w:p w14:paraId="7729249C" w14:textId="77777777" w:rsidR="00C00D83" w:rsidRPr="008C7964" w:rsidRDefault="001F2820" w:rsidP="002D72BA">
      <w:pPr>
        <w:pStyle w:val="Heading4"/>
        <w:keepNext w:val="0"/>
        <w:widowControl w:val="0"/>
        <w:spacing w:after="0"/>
        <w:rPr>
          <w:lang w:val="ru-RU"/>
        </w:rPr>
      </w:pPr>
      <w:bookmarkStart w:id="249" w:name="_Toc135658135"/>
      <w:bookmarkStart w:id="250" w:name="_Toc135658249"/>
      <w:bookmarkStart w:id="251" w:name="_Toc135660351"/>
      <w:bookmarkStart w:id="252" w:name="_Toc135660701"/>
      <w:bookmarkStart w:id="253" w:name="_Toc135660940"/>
      <w:bookmarkStart w:id="254" w:name="_Toc135713764"/>
      <w:bookmarkStart w:id="255" w:name="_Toc135714865"/>
      <w:bookmarkStart w:id="256" w:name="_Toc218689951"/>
      <w:bookmarkStart w:id="257" w:name="_Toc235344770"/>
      <w:bookmarkStart w:id="258" w:name="_Toc690718"/>
      <w:r w:rsidRPr="008C7964">
        <w:rPr>
          <w:lang w:val="ru-RU"/>
        </w:rPr>
        <w:lastRenderedPageBreak/>
        <w:t>การควบคุมร่างกายให้สอดคล้องกับจิตวิญญาณของชีวิตใหม่</w:t>
      </w:r>
      <w:bookmarkEnd w:id="249"/>
      <w:bookmarkEnd w:id="250"/>
      <w:bookmarkEnd w:id="251"/>
      <w:bookmarkEnd w:id="252"/>
      <w:bookmarkEnd w:id="253"/>
      <w:bookmarkEnd w:id="254"/>
      <w:bookmarkEnd w:id="255"/>
      <w:bookmarkEnd w:id="256"/>
      <w:bookmarkEnd w:id="257"/>
      <w:r w:rsidRPr="008C7964">
        <w:rPr>
          <w:rFonts w:ascii="Times New Roman" w:hAnsi="Times New Roman"/>
          <w:lang w:val="ru-RU"/>
        </w:rPr>
        <w:t xml:space="preserve"> </w:t>
      </w:r>
      <w:bookmarkEnd w:id="258"/>
    </w:p>
    <w:p w14:paraId="006E6837" w14:textId="77777777" w:rsidR="00C00D83" w:rsidRPr="008C7964" w:rsidRDefault="001F2820" w:rsidP="00102F41">
      <w:pPr>
        <w:widowControl w:val="0"/>
        <w:ind w:firstLine="720"/>
        <w:rPr>
          <w:lang w:val="ru-RU"/>
        </w:rPr>
      </w:pPr>
      <w:r w:rsidRPr="008C7964">
        <w:rPr>
          <w:lang w:val="ru-RU"/>
        </w:rPr>
        <w:t xml:space="preserve">ลักษณะเด่นที่นี่คือการควบคุมเนื้อหนัง การควบคุมเนื้อหนังหมายความว่าไม่ให้มันได้เพลิดเพลินกับความใคร่ใดๆ หรือไม่ทำสิ่งใดเพื่อความสุขส่วนตัว ไม่ว่าจะเป็นอาหาร เครื่องดื่ม การนอน การเคลื่อนไหว การมองเห็น การได้ยิน หรือประสาทสัมผัสอื่น ๆ หรือความประทับใจใด ๆ ก็ตาม ไม่ควรรับมันไว้ราวกับเป็นพร แต่ควรรับมันไว้ราวกับเป็นสิ่งที่ผ่านไป เป็นสิ่งที่เกิดขึ้นโดยบังเอิญ โดยไม่ให้ความสนใจกับมัน — ทั้งก่อน ระหว่าง หรือหลัง — และยิ่งไปกว่านั้น ควรมีความอดทนในระดับหนึ่ง ไม่ตามความปรารถนาของเนื้อหนัง แต่ตามเหตุผลและวัตถุประสงค์ที่ดี ให้ร่างกายสิ่งที่มันต้องการด้วยความอดทนเล็กน้อย และเมื่อได้วางมันไว้ข้างทางแล้ว ก็หันมาทุ่มเททั้งตัวให้กับจิตวิญญาณ ในหมู่บรรดาบิดาผู้ศักดิ์สิทธิ์ สิ่งนี้เรียกว่าการแสวงหาความสงบของร่างกาย — ซึ่งเป็นโรคที่อันตรายที่สุดและขัดแย้งกับพระเจ้า ในผู้ที่สงสารเนื้อหนัง พระวิญญาณของพระเจ้าไม่อาจสถิตอยู่ได้ และแม้การตามใจเนื้อหนังเป็นครั้งคราวและเพียงเล็กน้อย ซึ่งเกิดจากความไม่ใส่ใจและความเกียจคร้าน ก็ทำให้จิตวิญญาณเย็นลง แล้วจะกล่าวอย่างไรกับผู้ที่ความสุขทางเนื้อหนังได้กลายเป็นเรื่องปกติ? การปลอบประโลมเนื้อหนังต่อจิตวิญญาณนั้น ก็เหมือนน้ำต่อไฟ เนื้อหนังเป็นที่ตั้งของทุกความปรารถนา ตามที่คาสเซียนสอน (จอห์น คาสเซียน ชาวโรมัน — </w:t>
      </w:r>
      <w:r w:rsidRPr="008C7964">
        <w:rPr>
          <w:i/>
          <w:lang w:val="ru-RU"/>
        </w:rPr>
        <w:t xml:space="preserve">ผู้บรรณาธิการ) </w:t>
      </w:r>
      <w:r w:rsidRPr="008C7964">
        <w:rPr>
          <w:lang w:val="ru-RU"/>
        </w:rPr>
        <w:t xml:space="preserve">และใครก็ตามสามารถตรวจสอบได้ผ่านประสบการณ์; ดังนั้น การควบคุมเนื้อหนังจึงคือการทำให้ความปรารถนาแห้งเหือด ผู้ใดก็ตามที่ปล่อยตัวตามความปรารถนาของเนื้อหนังแม้เพียงเล็กน้อย ก็ไม่อาจมีจิตใจที่มั่นคงภายในได้; เขาถูกดูดซับด้วยสิ่งที่ทำให้เนื้อหนังพอใจ จึงขาดสมาธิ และผลที่ตามมาคือจิตใจเย็นชา จิตวิญญาณที่ติดอยู่กับเนื้อหนังจะหลอมรวมเป็นหนึ่งเดียวกับมัน; จากสิ่งนี้ จิตวิญญาณจึงถูกถ่วงลง ถูกดึงลงสู่โลก และไม่สามารถมองเห็นสิ่งทางจิตวิญญาณด้วยจิตใจได้อย่างอิสระ ในทางตรงกันข้าม การมองเห็นของผู้ที่ควบคุมเนื้อหนังได้นั้นชัดเจนเพียงใด เขาหันเข้าภายในได้ง่ายเพียงใด ความปรารถนาของเขาไม่ฝังรากลึกเพียงใด และโดยทั่วไป ชีวิตทางจิตวิญญาณภายในตัวเขามีชีวิตชีวาอย่างชัดเจนเพียงใด! </w:t>
      </w:r>
      <w:r w:rsidRPr="008C7964">
        <w:rPr>
          <w:i/>
        </w:rPr>
        <w:t>เท่าที่ตัวตน</w:t>
      </w:r>
      <w:r w:rsidRPr="008C7964">
        <w:rPr>
          <w:i/>
          <w:lang w:val="ru-RU"/>
        </w:rPr>
        <w:t>ภายนอกนี้</w:t>
      </w:r>
      <w:r w:rsidRPr="008C7964">
        <w:rPr>
          <w:i/>
        </w:rPr>
        <w:t xml:space="preserve">กำลังเสื่อมสลาย </w:t>
      </w:r>
      <w:r w:rsidRPr="008C7964">
        <w:rPr>
          <w:i/>
          <w:lang w:val="ru-RU"/>
        </w:rPr>
        <w:t xml:space="preserve">ตัวตนภายในก็กำลังได้รับการฟื้นฟูขึ้นวันละวัน </w:t>
      </w:r>
      <w:r w:rsidRPr="008C7964">
        <w:rPr>
          <w:lang w:val="ru-RU"/>
        </w:rPr>
        <w:t>(</w:t>
      </w:r>
      <w:r w:rsidR="009530D1">
        <w:rPr>
          <w:lang w:val="ru-RU"/>
        </w:rPr>
        <w:t>ดู</w:t>
      </w:r>
      <w:r w:rsidRPr="008C7964">
        <w:rPr>
          <w:lang w:val="ru-RU"/>
        </w:rPr>
        <w:t xml:space="preserve"> 2 โครินธ์ 4:16) เนื้อหนัง หากมันเติบโตขึ้น ก็ต้องแลกด้วยจิตวิญญาณ; และจิตวิญญาณ หากมันเจริญเติบโต ก็ทำได้เพียงผ่านความสงบของเนื้อหนังเท่านั้น เราไม่พบชีวิตที่สะดวกสบายในหมู่ผู้ศักดิ์สิทธิ์: ทุกคนล้วนใช้ชีวิตอย่างเคร่งครัด ในความปฏิเสธตนเอง ความอ่อนแอ ความว่างเปล่า และการปราบปรามเนื้อหนัง ดังนั้น สำหรับนักบุญไอแซคชาวซีเรีย การปราบปรามเนื้อหนังจึงถือเป็นเงื่อนไขแห่งความรอด ผู้ที่ปรานีต่อเนื้อหนัง ย่อมยืนอยู่บนทางที่ล่อลวง ลื่นไหล หลอกลวง และลวงตา </w:t>
      </w:r>
    </w:p>
    <w:p w14:paraId="26A0BD0E" w14:textId="77777777" w:rsidR="00C00D83" w:rsidRPr="008C7964" w:rsidRDefault="001F2820" w:rsidP="002D72BA">
      <w:pPr>
        <w:widowControl w:val="0"/>
        <w:rPr>
          <w:lang w:val="ru-RU"/>
        </w:rPr>
      </w:pPr>
      <w:r w:rsidRPr="008C7964">
        <w:rPr>
          <w:lang w:val="ru-RU"/>
        </w:rPr>
        <w:t xml:space="preserve">เนื้อหนังต้องถูกควบคุมในทุกส่วน ทุกอวัยวะ และทุกหน้าที่ เพื่อให้ทุกอวัยวะของมันกลายเป็นเครื่องมือแห่งความชอบธรรม </w:t>
      </w:r>
    </w:p>
    <w:p w14:paraId="7F8188F7" w14:textId="77777777" w:rsidR="00C00D83" w:rsidRPr="008C7964" w:rsidRDefault="001F2820" w:rsidP="002D72BA">
      <w:pPr>
        <w:widowControl w:val="0"/>
        <w:rPr>
          <w:lang w:val="ru-RU"/>
        </w:rPr>
      </w:pPr>
      <w:r w:rsidRPr="008C7964">
        <w:rPr>
          <w:lang w:val="ru-RU"/>
        </w:rPr>
        <w:t xml:space="preserve">ในส่วนต่าง ๆ ของชีวิตทางกายภาพของเรา บางส่วนมีจิตวิญญาณแบบสัตว์ ซึ่งเป็นเครื่องมือที่ใกล้ชิดที่สุดในการทำงานของจิตวิญญาณ ส่วนอื่น ๆ เป็นสัตว์ล้วน ๆ ซึ่งเป็นเครื่องมือในการดำรงชีวิต การเลี้ยงดู และการเจริญเติบโตของสัตว์ ส่วนแรกมีความอิสระมากกว่าและถูกจำกัดน้อยกว่า ส่วนหลังถูกผูกมัดมากกว่า มีลักษณะทางเนื้อหนังมากกว่า และหยาบกว่า </w:t>
      </w:r>
    </w:p>
    <w:p w14:paraId="277070FE" w14:textId="77777777" w:rsidR="00C00D83" w:rsidRPr="008C7964" w:rsidRDefault="001F2820" w:rsidP="002D72BA">
      <w:pPr>
        <w:widowControl w:val="0"/>
        <w:rPr>
          <w:lang w:val="ru-RU"/>
        </w:rPr>
      </w:pPr>
      <w:r w:rsidRPr="008C7964">
        <w:rPr>
          <w:lang w:val="ru-RU"/>
        </w:rPr>
        <w:t xml:space="preserve">ส่วนแรก ได้แก่: ประสาทสัมผัส การพูด และการเคลื่อนไหว ส่วนหลัง ได้แก่: การกิน การนอน กิจกรรมทางเพศ และความรู้สึกทางประสาทสัมผัสต่าง ๆ — ความร้อน ความเย็น ความนุ่ม และอื่น ๆ </w:t>
      </w:r>
    </w:p>
    <w:p w14:paraId="1FAB88E2" w14:textId="77777777" w:rsidR="00C00D83" w:rsidRPr="008C7964" w:rsidRDefault="001F2820" w:rsidP="002D72BA">
      <w:pPr>
        <w:widowControl w:val="0"/>
        <w:rPr>
          <w:lang w:val="ru-RU"/>
        </w:rPr>
      </w:pPr>
      <w:r w:rsidRPr="008C7964">
        <w:rPr>
          <w:lang w:val="ru-RU"/>
        </w:rPr>
        <w:t xml:space="preserve">ดังนั้น จึงมีกฎต่อไปนี้เพื่อควบคุมร่างกาย: </w:t>
      </w:r>
    </w:p>
    <w:p w14:paraId="12AEF9F4" w14:textId="77777777" w:rsidR="00C00D83" w:rsidRPr="00102F41" w:rsidRDefault="00102F41" w:rsidP="00102F41">
      <w:pPr>
        <w:ind w:firstLine="720"/>
        <w:rPr>
          <w:lang w:val="ru-RU"/>
        </w:rPr>
      </w:pPr>
      <w:r w:rsidRPr="00102F41">
        <w:rPr>
          <w:lang w:val="ru-RU"/>
        </w:rPr>
        <w:t>1.</w:t>
      </w:r>
      <w:r w:rsidR="001F2820" w:rsidRPr="008C7964">
        <w:rPr>
          <w:lang w:val="ru-RU"/>
        </w:rPr>
        <w:t xml:space="preserve"> ควบคุมประสาทสัมผัสของคุณ โดยเฉพาะการมองเห็นและการได้ยิน; จำกัดการเคลื่อนไหว; และควบคุมคำพูดของคุณ ผู้ใดที่ไม่สามารถควบคุมสามสิ่งนี้ได้ จะพบว่าจิตใจภายในของตนอยู่ในภาวะวุ่นวาย ผ่อนคลาย และถูกกักขัง; แท้จริงแล้ว พวกเขาแทบไม่อยู่ภายในเลย; เพราะสิ่งเหล่านี้คือช่องทางที่จิตวิญญาณผ่านจากภายในสู่ภายนอก หรือหน้าต่าง</w:t>
      </w:r>
      <w:r w:rsidR="001F2820" w:rsidRPr="00102F41">
        <w:rPr>
          <w:lang w:val="ru-RU"/>
        </w:rPr>
        <w:t>ที่ความอบอุ่นภายใน</w:t>
      </w:r>
      <w:r w:rsidR="001F2820" w:rsidRPr="008C7964">
        <w:rPr>
          <w:lang w:val="ru-RU"/>
        </w:rPr>
        <w:t>รั่วไหลออกไป</w:t>
      </w:r>
      <w:r w:rsidR="001F2820" w:rsidRPr="00102F41">
        <w:rPr>
          <w:lang w:val="ru-RU"/>
        </w:rPr>
        <w:t xml:space="preserve"> </w:t>
      </w:r>
    </w:p>
    <w:p w14:paraId="5DB7D3CA" w14:textId="77777777" w:rsidR="00C00D83" w:rsidRPr="00102F41" w:rsidRDefault="00102F41" w:rsidP="00102F41">
      <w:pPr>
        <w:ind w:firstLine="720"/>
        <w:rPr>
          <w:lang w:val="ru-RU"/>
        </w:rPr>
      </w:pPr>
      <w:r w:rsidRPr="00102F41">
        <w:rPr>
          <w:lang w:val="ru-RU"/>
        </w:rPr>
        <w:t xml:space="preserve">2. </w:t>
      </w:r>
      <w:r w:rsidR="001F2820" w:rsidRPr="008C7964">
        <w:rPr>
          <w:lang w:val="ru-RU"/>
        </w:rPr>
        <w:t xml:space="preserve">ใช้ความมีอำนาจเหนือประสาทสัมผัสเหล่านี้ โดยบังคับให้มันมุ่งสู่สิ่งที่มีประโยชน์ในปัจจุบัน ก่อนหน้านี้ มันถูกดึงดูดอย่างไม่อาจต้านทานได้สู่สิ่งที่เลี้ยงดูตัวตนและความปรารถนาที่ครอบงำ </w:t>
      </w:r>
      <w:r w:rsidR="001F2820" w:rsidRPr="00102F41">
        <w:rPr>
          <w:lang w:val="ru-RU"/>
        </w:rPr>
        <w:t xml:space="preserve">แต่บัดนี้ คุณต้องหันมันไปสู่สิ่งที่เสริมสร้างจิตวิญญาณ </w:t>
      </w:r>
    </w:p>
    <w:p w14:paraId="7044D787" w14:textId="77777777" w:rsidR="00C00D83" w:rsidRPr="008C7964" w:rsidRDefault="00102F41" w:rsidP="00102F41">
      <w:pPr>
        <w:ind w:firstLine="720"/>
        <w:rPr>
          <w:lang w:val="ru-RU"/>
        </w:rPr>
      </w:pPr>
      <w:r w:rsidRPr="00102F41">
        <w:rPr>
          <w:lang w:val="ru-RU"/>
        </w:rPr>
        <w:t xml:space="preserve">3. </w:t>
      </w:r>
      <w:r w:rsidR="001F2820" w:rsidRPr="008C7964">
        <w:rPr>
          <w:lang w:val="ru-RU"/>
        </w:rPr>
        <w:t xml:space="preserve">วัดปริมาณอาหารที่เนื้อหนังต้องการ—เรียบง่ายและมีประโยชน์—ชั่งด้วยหน่วยวัดและน้ำหนัก กำหนดคุณภาพและเวลาการบริโภค และยอมรับสิ่งนั้นด้วยความสงบใจ ทำเช่นเดียวกันกับการนอนหลับ </w:t>
      </w:r>
      <w:r w:rsidR="001F2820" w:rsidRPr="008C7964">
        <w:rPr>
          <w:lang w:val="ru-RU"/>
        </w:rPr>
        <w:lastRenderedPageBreak/>
        <w:t xml:space="preserve">ยุติกิจกรรมทางเพศด้วยการทำให้เนื้อหนังแห้งเหือด เหนือสิ่งอื่นใด ให้เนื้อหนังอยู่ในสภาพที่ขมขื่น—เย็นชา แข็งกระด้าง และลักษณะคล้ายคลึงกัน—เพื่อไม่ให้เกิดความอ่อนโยน </w:t>
      </w:r>
    </w:p>
    <w:p w14:paraId="1C0D4C82" w14:textId="77777777" w:rsidR="00C00D83" w:rsidRPr="008C7964" w:rsidRDefault="00102F41" w:rsidP="00102F41">
      <w:pPr>
        <w:ind w:firstLine="720"/>
        <w:rPr>
          <w:lang w:val="ru-RU"/>
        </w:rPr>
      </w:pPr>
      <w:r w:rsidRPr="00102F41">
        <w:rPr>
          <w:lang w:val="ru-RU"/>
        </w:rPr>
        <w:t xml:space="preserve">4. </w:t>
      </w:r>
      <w:r w:rsidR="001F2820" w:rsidRPr="008C7964">
        <w:rPr>
          <w:lang w:val="ru-RU"/>
        </w:rPr>
        <w:t xml:space="preserve">เมื่อได้จัดตั้งทุกสิ่งนี้แล้ว จงต่อสู้กับร่างกายจนกระทั่งมันถูกควบคุม และเมื่อร่างกายได้คุ้นเคยกับสภาพที่ถ่อมตัวและเคร่งครัดนี้แล้ว ก็กลายเป็นผู้รับใช้ที่เงียบสงบ การควบคุมร่างกายจึงบรรลุผลสำเร็จในที่สุด จงจดจำสิ่งนี้ไว้และมุ่งมั่นสู่เป้าหมายนี้เพื่อเป็นรางวัลสำหรับความพยายามของตนเอง คุณธรรมทางกายภาพถูกบ่มเพาะผ่านความพยายามทางกายภาพ ได้แก่ การอยู่ตามลำพัง ความเงียบ การอดอาหาร การเฝ้าระวัง การทำงาน ความอดทนต่อความขาดแคลน ความบริสุทธิ์ และความบริสุทธิ์ทางเพศ </w:t>
      </w:r>
    </w:p>
    <w:p w14:paraId="453CD172" w14:textId="77777777" w:rsidR="00C00D83" w:rsidRPr="008C7964" w:rsidRDefault="00102F41" w:rsidP="00102F41">
      <w:pPr>
        <w:ind w:firstLine="720"/>
        <w:rPr>
          <w:lang w:val="ru-RU"/>
        </w:rPr>
      </w:pPr>
      <w:r w:rsidRPr="00102F41">
        <w:rPr>
          <w:lang w:val="ru-RU"/>
        </w:rPr>
        <w:t xml:space="preserve">5. </w:t>
      </w:r>
      <w:r w:rsidR="001F2820" w:rsidRPr="008C7964">
        <w:rPr>
          <w:lang w:val="ru-RU"/>
        </w:rPr>
        <w:t xml:space="preserve">อย่างไรก็ตาม ต้องระลึกไว้เสมอว่าเพื่อนร่วมทางนี้จะกดขี่และโจมตีเราจนถึงหลุมศพ มีคำกล่าวว่า: อย่าไว้ใจเนื้อหนัง—มันหลอกลวง และทันทีที่คุณลดความระมัดระวังลง ด้วยความหวังว่าจะสามารถควบคุมมันได้ มันจะจับคุณทันทีและเอาชนะคุณ การต่อสู้กับมันเป็นไปตลอดชีวิต แต่ในช่วงแรกจะยากที่สุด แล้วค่อยๆ ง่ายขึ้นเรื่อยๆ จนในที่สุดเหลือเพียงความใส่ใจอย่างมีสติต่อระเบียบวินัย พร้อมกับความรู้สึกเพียงเล็กน้อยต่อแรงขับของเนื้อหนัง </w:t>
      </w:r>
    </w:p>
    <w:p w14:paraId="493BE16C" w14:textId="77777777" w:rsidR="00C00D83" w:rsidRPr="008C7964" w:rsidRDefault="00102F41" w:rsidP="00102F41">
      <w:pPr>
        <w:ind w:firstLine="720"/>
        <w:rPr>
          <w:lang w:val="ru-RU"/>
        </w:rPr>
      </w:pPr>
      <w:r w:rsidRPr="00102F41">
        <w:rPr>
          <w:lang w:val="ru-RU"/>
        </w:rPr>
        <w:t xml:space="preserve">6. </w:t>
      </w:r>
      <w:r w:rsidR="001F2820" w:rsidRPr="008C7964">
        <w:rPr>
          <w:lang w:val="ru-RU"/>
        </w:rPr>
        <w:t xml:space="preserve">เพื่อความสำเร็จที่ยั่งยืนที่สุด — โดยเฉพาะอย่างยิ่งในกิจกรรมทางกาย — การปฏิบัติตามหลักการค่อยเป็นค่อยไปเป็นสิ่งจำเป็นอย่างยิ่ง นี่คือคำแนะนำทั่วไป: ก่อนอื่น ให้รักษาเนื้อตัวให้อยู่ในสภาพการงดเว้นในทุกด้าน และมุ่งความสนใจทั้งหมดไปที่การทำงานภายใน เมื่อความปรารถนาเริ่มลดลงและความอบอุ่นเริ่มก่อตัวขึ้นในใจ แล้วเมื่อความร้อนภายในเพิ่มขึ้น ความต้องการของร่างกายจะลดลงโดยธรรมชาติ และความสำเร็จทางกายภาพที่ยิ่งใหญ่จะเริ่มเกิดขึ้นได้เอง </w:t>
      </w:r>
    </w:p>
    <w:p w14:paraId="1943D25D" w14:textId="77777777" w:rsidR="00C00D83" w:rsidRPr="008C7964" w:rsidRDefault="00102F41" w:rsidP="00102F41">
      <w:pPr>
        <w:ind w:firstLine="720"/>
        <w:rPr>
          <w:lang w:val="ru-RU"/>
        </w:rPr>
      </w:pPr>
      <w:r w:rsidRPr="00102F41">
        <w:rPr>
          <w:lang w:val="ru-RU"/>
        </w:rPr>
        <w:t xml:space="preserve">7. </w:t>
      </w:r>
      <w:r w:rsidR="001F2820" w:rsidRPr="008C7964">
        <w:rPr>
          <w:lang w:val="ru-RU"/>
        </w:rPr>
        <w:t xml:space="preserve">ความสำเร็จทางกายภาพที่สำคัญที่สุดในการควบคุมเนื้อหนัง ได้แก่ การอดอาหาร การเฝ้าระวัง การทำงานหนัก และความบริสุทธิ์ทางเพศ ซึ่งความบริสุทธิ์ทางเพศเป็นสิ่งที่ได้ผลที่สุด จำเป็นที่สุด และสำคัญที่สุด ดังนั้น ความบริสุทธิ์ทางเพศจึงเป็นทางที่รวดเร็วที่สุดสู่ความสมบูรณ์แบบของคริสตชน หากไม่มีสิ่งนี้ คนเราไม่อาจบรรลุความแข็งแกร่งหรือพรสวรรค์เช่นนั้นได้ ต้องระลึกไว้เสมอว่า นอกเหนือจากความบริสุทธิ์ทางกายแล้ว ยังมีความบริสุทธิ์ของจิตวิญญาณ ซึ่งอาจขาดหายไปในผู้ที่รักษาความบริสุทธิ์ทางกายไว้จนถึงวันตาย ความบริสุทธิ์ของจิตวิญญาณนั้นสำคัญกว่าความบริสุทธิ์ทางกาย ดังนั้น แม้คู่สมรสก็ตาม ในระดับหนึ่ง ก็สามารถเข้าใกล้ความบริสุทธิ์ของจิตวิญญาณได้เช่นเดียวกับผู้บริสุทธิ์ พระคุณช่วยผู้ทำงานที่อุทิศตนให้พระเจ้า นั่นคือเหตุผลที่เราเห็นคู่สามีภรรยาที่มีคุณธรรมทางจิตวิญญาณที่สมบูรณ์ </w:t>
      </w:r>
    </w:p>
    <w:p w14:paraId="59EA035D" w14:textId="77777777" w:rsidR="00C00D83" w:rsidRPr="008C7964" w:rsidRDefault="001F2820" w:rsidP="002D72BA">
      <w:pPr>
        <w:widowControl w:val="0"/>
        <w:rPr>
          <w:lang w:val="ru-RU"/>
        </w:rPr>
      </w:pPr>
      <w:r w:rsidRPr="008C7964">
        <w:rPr>
          <w:lang w:val="ru-RU"/>
        </w:rPr>
        <w:t xml:space="preserve"> </w:t>
      </w:r>
    </w:p>
    <w:p w14:paraId="018FEEDD" w14:textId="77777777" w:rsidR="00C00D83" w:rsidRPr="008C7964" w:rsidRDefault="001F2820" w:rsidP="002D72BA">
      <w:pPr>
        <w:pStyle w:val="Heading4"/>
        <w:keepNext w:val="0"/>
        <w:widowControl w:val="0"/>
        <w:spacing w:after="0"/>
        <w:rPr>
          <w:lang w:val="ru-RU"/>
        </w:rPr>
      </w:pPr>
      <w:bookmarkStart w:id="259" w:name="_Toc135658136"/>
      <w:bookmarkStart w:id="260" w:name="_Toc135658250"/>
      <w:bookmarkStart w:id="261" w:name="_Toc135660352"/>
      <w:bookmarkStart w:id="262" w:name="_Toc135660702"/>
      <w:bookmarkStart w:id="263" w:name="_Toc135660941"/>
      <w:bookmarkStart w:id="264" w:name="_Toc135713765"/>
      <w:bookmarkStart w:id="265" w:name="_Toc135714866"/>
      <w:bookmarkStart w:id="266" w:name="_Toc218689952"/>
      <w:bookmarkStart w:id="267" w:name="_Toc235344771"/>
      <w:bookmarkStart w:id="268" w:name="_Toc690719"/>
      <w:r w:rsidRPr="008C7964">
        <w:rPr>
          <w:lang w:val="ru-RU"/>
        </w:rPr>
        <w:t>ระเบียบชีวิตภายนอกตามจิตวิญญาณของชีวิตใหม่</w:t>
      </w:r>
      <w:bookmarkEnd w:id="259"/>
      <w:bookmarkEnd w:id="260"/>
      <w:bookmarkEnd w:id="261"/>
      <w:bookmarkEnd w:id="262"/>
      <w:bookmarkEnd w:id="263"/>
      <w:bookmarkEnd w:id="264"/>
      <w:bookmarkEnd w:id="265"/>
      <w:bookmarkEnd w:id="266"/>
      <w:bookmarkEnd w:id="267"/>
      <w:r w:rsidRPr="008C7964">
        <w:rPr>
          <w:rFonts w:ascii="Times New Roman" w:hAnsi="Times New Roman"/>
          <w:lang w:val="ru-RU"/>
        </w:rPr>
        <w:t xml:space="preserve"> </w:t>
      </w:r>
      <w:bookmarkEnd w:id="268"/>
    </w:p>
    <w:p w14:paraId="09CB533B" w14:textId="77777777" w:rsidR="00C00D83" w:rsidRPr="008C7964" w:rsidRDefault="001F2820" w:rsidP="00102F41">
      <w:pPr>
        <w:widowControl w:val="0"/>
        <w:ind w:firstLine="720"/>
        <w:rPr>
          <w:lang w:val="ru-RU"/>
        </w:rPr>
      </w:pPr>
      <w:r w:rsidRPr="008C7964">
        <w:rPr>
          <w:lang w:val="ru-RU"/>
        </w:rPr>
        <w:t>ทุกสิ่งที่เกี่ยวข้องกับระเบียบชีวิตภายนอก ตามจิตวิญญาณของชีวิตใหม่ สามารถอธิบายได้ว่าเป็นความถอนตัวจากโลก หรือการขับไล่วิญญาณโลกออกจากทุกด้านของชีวิตภายนอกของเรา “</w:t>
      </w:r>
      <w:r w:rsidR="00102F41" w:rsidRPr="00102F41">
        <w:rPr>
          <w:i/>
          <w:lang w:val="ru-RU"/>
        </w:rPr>
        <w:t>เราได้เลือกท่านออกจากโลก</w:t>
      </w:r>
      <w:r w:rsidRPr="008C7964">
        <w:rPr>
          <w:i/>
          <w:lang w:val="ru-RU"/>
        </w:rPr>
        <w:t xml:space="preserve">นี้ </w:t>
      </w:r>
      <w:r w:rsidRPr="008C7964">
        <w:rPr>
          <w:lang w:val="ru-RU"/>
        </w:rPr>
        <w:t>คือ เราได้แยกท่านไว้แล้ว” พระเจ้าตรัสกับเหล่าอัครทูต (ยอห์น 15</w:t>
      </w:r>
      <w:r w:rsidR="00102F41" w:rsidRPr="00102F41">
        <w:rPr>
          <w:lang w:val="ru-RU"/>
        </w:rPr>
        <w:t>:</w:t>
      </w:r>
      <w:r w:rsidRPr="008C7964">
        <w:rPr>
          <w:lang w:val="ru-RU"/>
        </w:rPr>
        <w:t xml:space="preserve">19) พระองค์ทรงกระทำเช่นเดียวกันผ่านพระคุณอันศักดิ์สิทธิ์ของพระองค์ต่อผู้เชื่อทุกคน: พระองค์ทรงแยกจิตวิญญาณของพวกเขาออกจากโลก แท้จริงแล้ว การกลับใจนั้นเองคือการหันจิตสำนึกของตนออกจากโลกที่ว่างเปล่า และเปิดรับโลกอีกโลกหนึ่ง—โลกแห่งจิตวิญญาณ แต่สิ่งที่สำเร็จลุล่วงอย่างมองไม่เห็นในจิตวิญญาณตั้งแต่แรกเริ่มนั้น ต้องถูกทำให้สำเร็จลุล่วงด้วยพฤติกรรมในชีวิต และกลายเป็นกฎเกณฑ์ที่คงอยู่เสมอ ผู้ที่แสวงหาพระเจ้าต้องถอนตัวออกจากโลก  </w:t>
      </w:r>
    </w:p>
    <w:p w14:paraId="5844A1BA" w14:textId="77777777" w:rsidR="00C00D83" w:rsidRPr="008C7964" w:rsidRDefault="001F2820" w:rsidP="00102F41">
      <w:pPr>
        <w:widowControl w:val="0"/>
        <w:ind w:firstLine="720"/>
        <w:rPr>
          <w:lang w:val="ru-RU"/>
        </w:rPr>
      </w:pPr>
      <w:r w:rsidRPr="008C7964">
        <w:rPr>
          <w:lang w:val="ru-RU"/>
        </w:rPr>
        <w:t xml:space="preserve">เมื่อกล่าวถึง ‘โลก’ หมายถึงทุกสิ่งที่เต็มไปด้วยความปรารถนา ความว่างเปล่า และบาป ซึ่งได้แทรกซึมเข้าไปในชีวิตส่วนตัว ชีวิตครอบครัว และชีวิตสังคม จนกลายเป็นประเพณีและกฎเกณฑ์ที่นั่น ดังนั้น การถอนตัวจากโลกนี้จึงไม่ได้หมายความว่าต้องหนีจากครอบครัวหรือสังคม แต่หมายถึงการละทิ้งศีลธรรม ประเพณี กฎเกณฑ์ นิสัย และข้อเรียกร้องต่าง ๆ ที่ขัดแย้งอย่างสิ้นเชิงกับจิตวิญญาณของพระคริสต์ ซึ่งได้หยั่งรากและกำลังเติบโตภายในตัวเรา ชีวิตพลเมืองและชีวิตครอบครัวได้รับการอวยพรจากพระเจ้า; ดังนั้น เราจึงไม่ควรละทิ้งหรือดูหมิ่นสิ่งเหล่านี้ หรือสิ่งใดก็ตามที่เกี่ยวข้องกับความสุขที่แท้จริงของชีวิตเหล่านั้น แต่ทุกสิ่งที่แทรกซึมเข้ามาในสิ่งเหล่านั้น ซึ่งเต็มไปด้วยความใคร่และความหลงใหล เหมือนกับสิ่งเจริญเติบโตที่ก่อให้เกิดความเสียหายและบิดเบือนชีวิตเหล่านั้น ต้องถูกดูหมิ่นและปฏิเสธ การหนีจากโลกนี้หมายความว่าต้องตั้งรากฐานตนเองในชีวิตครอบครัวและชีวิตพลเมืองที่แท้จริง; แต่ต้องปฏิบัติต่อสิ่งอื่น ๆ </w:t>
      </w:r>
      <w:r w:rsidRPr="008C7964">
        <w:rPr>
          <w:lang w:val="ru-RU"/>
        </w:rPr>
        <w:lastRenderedPageBreak/>
        <w:t xml:space="preserve">ทั้งหมดราวกับว่ามันไม่ใช่ของเรา ราวกับว่ามันไม่เกี่ยวข้องกับเรา </w:t>
      </w:r>
      <w:r w:rsidR="00102F41" w:rsidRPr="00102F41">
        <w:rPr>
          <w:i/>
          <w:lang w:val="ru-RU"/>
        </w:rPr>
        <w:t xml:space="preserve">ให้ผู้ที่ใช้โลกนี้ทำเช่นนั้นราวกับว่าเขาไม่ได้ใช้มัน </w:t>
      </w:r>
      <w:r w:rsidRPr="008C7964">
        <w:rPr>
          <w:lang w:val="ru-RU"/>
        </w:rPr>
        <w:t>(1 โครินธ์ 7</w:t>
      </w:r>
      <w:r w:rsidR="00102F41">
        <w:rPr>
          <w:lang w:val="ru-RU"/>
        </w:rPr>
        <w:t>:</w:t>
      </w:r>
      <w:r w:rsidRPr="008C7964">
        <w:rPr>
          <w:lang w:val="ru-RU"/>
        </w:rPr>
        <w:t xml:space="preserve">31) </w:t>
      </w:r>
    </w:p>
    <w:p w14:paraId="5BFD30C0" w14:textId="77777777" w:rsidR="00C00D83" w:rsidRPr="008C7964" w:rsidRDefault="001F2820" w:rsidP="00102F41">
      <w:pPr>
        <w:widowControl w:val="0"/>
        <w:ind w:firstLine="720"/>
        <w:rPr>
          <w:lang w:val="ru-RU"/>
        </w:rPr>
      </w:pPr>
      <w:r w:rsidRPr="008C7964">
        <w:rPr>
          <w:lang w:val="ru-RU"/>
        </w:rPr>
        <w:t xml:space="preserve">เหตุผลที่ต้องทำเช่นนี้ชัดเจนในตัวเอง สิ่งที่ว่างเปล่าและจมอยู่ในความหลงใหล ย่อมถ่ายทอดสิ่งเดียวกันนั้นสู่จิตวิญญาณของเรา โดยปลุกเร้าหรือปลูกฝังความหลงใหล เช่นเดียวกับผู้ที่เดินใกล้เขม่าจะกลายเป็นสีดำ หรือผู้ที่สัมผัสไฟจะถูกเผาไหม้ ผู้ที่มีส่วนร่วมในกิจการทางโลกก็ย่อมถูกซึมซับด้วยสิ่งที่เต็มไปด้วยความหลงใหลและไร้ความศรัทธา ดังนั้น เมื่อถูกดึงเข้าสู่โลกแล้ว ผู้ที่กลับใจจะตกกลับสู่ความบาปอีกครั้ง และผู้บริสุทธิ์จะถูกทำให้เสื่อมทราม นี่เป็นสิ่งที่แทบจะหลีกเลี่ยงไม่ได้ ทันทีที่จิตใจถูกบดบัง ความลืมเลือน ความอ่อนแอ การถูกกักขัง และการถูกปล้นสะดมก็เกิดขึ้น ตามมาด้วยบาดแผลในหัวใจ แล้วจึงเป็นความปรารถนาและผลที่ตามมา — และผู้นั้นก็ตกสู่ความบาปแล้ว เรื่องราวความเสื่อมทรามทั้งหมดล้วนเป็นพยานถึงสิ่งนี้; เช่นเดียวกับผู้ที่หันมาสู่ความเชื่อทั้งหมด ล้วนเป็นพยานว่า การทิ้งทุกสิ่งนั้นไว้เบื้องหลังนั้นเป็นสิ่งที่หลีกเลี่ยงไม่ได้และจำเป็นอย่างยิ่ง เพราะพวกเขาหนีจากประเพณีเหล่านี้ทั้งหมด เหมือนหนีจากไฟ </w:t>
      </w:r>
    </w:p>
    <w:p w14:paraId="1B44258C" w14:textId="77777777" w:rsidR="00C00D83" w:rsidRPr="008C7964" w:rsidRDefault="001F2820" w:rsidP="00102F41">
      <w:pPr>
        <w:widowControl w:val="0"/>
        <w:ind w:firstLine="720"/>
        <w:rPr>
          <w:lang w:val="ru-RU"/>
        </w:rPr>
      </w:pPr>
      <w:r w:rsidRPr="008C7964">
        <w:rPr>
          <w:lang w:val="ru-RU"/>
        </w:rPr>
        <w:t xml:space="preserve">ส่วนว่าต้องทิ้งสิ่งใดและทิ้งอย่างไร ประสบการณ์สอนเรื่องนี้ได้ดีกว่าพระคัมภีร์ของเรา </w:t>
      </w:r>
    </w:p>
    <w:p w14:paraId="20611FA3" w14:textId="77777777" w:rsidR="00C00D83" w:rsidRPr="008C7964" w:rsidRDefault="001F2820" w:rsidP="00102F41">
      <w:pPr>
        <w:widowControl w:val="0"/>
        <w:ind w:firstLine="720"/>
        <w:rPr>
          <w:lang w:val="ru-RU"/>
        </w:rPr>
      </w:pPr>
      <w:r w:rsidRPr="008C7964">
        <w:rPr>
          <w:lang w:val="ru-RU"/>
        </w:rPr>
        <w:t>กฎคือดังนี้: ต้องละทิ้งทุกสิ่งที่เป็นอันตรายต่อชีวิตใหม่ สิ่งที่ปลุกเร้าความปรารถนา นำมาซึ่งความหยิ่งยโส และดับจิตวิญญาณ—และมีความหลากหลายเพียงใดในสิ่งเหล่านี้</w:t>
      </w:r>
      <w:r w:rsidR="00405063" w:rsidRPr="008C7964">
        <w:rPr>
          <w:lang w:val="ru-RU"/>
        </w:rPr>
        <w:t xml:space="preserve">! </w:t>
      </w:r>
      <w:r w:rsidRPr="008C7964">
        <w:rPr>
          <w:lang w:val="ru-RU"/>
        </w:rPr>
        <w:t>ให้หัวใจของแต่ละคนที่แสวงหาความรอดอย่างจริงใจโดยไม่มีความหลอกลวง ไม่ใช่เพียงเพื่อแสดงออก เป็นเกณฑ์วัดในเรื่องนี้ ในปัจจุบัน โรงละคร งานเต้นรำ การเต้น ดนตรี การร้องเพลง การเดินทาง การเดินเล่น การเข้าสังคม การเล่าเรื่องตลก คำพูดขบขัน เสียงหัวเราะ กิจกรรมยามว่างที่ไร้ประโยชน์ และแม้กระทั่งเวลาตื่นนอน นอนหลับ รับประทานอาหาร และอื่นๆ — ทุกอย่างต้องถูกวางไว้ข้างหลังและเปลี่ยนแปลงไป ในเวลาและสถานที่อื่น ๆ สิ่งต่าง ๆ อาจเป็นไปอย่างต่างออกไป แต่กฎเกณฑ์นั้นยังคงเหมือนเดิมเสมอ: ทิ้งสิ่งที่เป็นอันตรายและคุกคามชีวิต สิ่งที่ดับจิตวิญญาณ แต่สิ่งนั้นคืออะไรกันแน่? สำหรับบางคน อาจเป็นสิ่งที่เล็กน้อยที่สุด บางทีอาจเป็นการเดินเล่นในสถานที่ที่คุ้นเคยกับ</w:t>
      </w:r>
      <w:r w:rsidR="00FA3377">
        <w:rPr>
          <w:lang w:val="ru-RU"/>
        </w:rPr>
        <w:t xml:space="preserve">คนหน้าคุ้น… </w:t>
      </w:r>
      <w:r w:rsidR="00DE30A2" w:rsidRPr="00DE30A2">
        <w:rPr>
          <w:i/>
          <w:lang w:val="ru-RU"/>
        </w:rPr>
        <w:t>‘ทุกสิ่งเป็นไปได้สำหรับเรา แต่ไม่ใช่ทุกสิ่งที่เป็นประโยชน์</w:t>
      </w:r>
      <w:r w:rsidRPr="008C7964">
        <w:rPr>
          <w:lang w:val="ru-RU"/>
        </w:rPr>
        <w:t>’ (1 โครินธ์ 6</w:t>
      </w:r>
      <w:r w:rsidR="00DE30A2">
        <w:rPr>
          <w:lang w:val="ru-RU"/>
        </w:rPr>
        <w:t>:</w:t>
      </w:r>
      <w:r w:rsidRPr="008C7964">
        <w:rPr>
          <w:lang w:val="ru-RU"/>
        </w:rPr>
        <w:t xml:space="preserve">12). </w:t>
      </w:r>
    </w:p>
    <w:p w14:paraId="49077766" w14:textId="77777777" w:rsidR="00C00D83" w:rsidRPr="008C7964" w:rsidRDefault="001F2820" w:rsidP="00102F41">
      <w:pPr>
        <w:widowControl w:val="0"/>
        <w:ind w:firstLine="720"/>
        <w:rPr>
          <w:lang w:val="ru-RU"/>
        </w:rPr>
      </w:pPr>
      <w:r w:rsidRPr="008C7964">
        <w:rPr>
          <w:lang w:val="ru-RU"/>
        </w:rPr>
        <w:t xml:space="preserve">จากนี้จึงสรุปได้ว่า การละทิ้งโลกนี้ไม่ใช่อะไรอื่นนอกจากการชำระชีวิตภายนอกทั้งหมดให้บริสุทธิ์ การกำจัดสิ่งที่เต็มไปด้วยความหลงใหลออกไป และแทนที่ด้วยสิ่งที่บริสุทธิ์—สิ่งที่ไม่ขัดขวางชีวิตทางจิตวิญญาณ แต่กลับช่วยส่งเสริมมัน—ในชีวิตครอบครัว ชีวิตส่วนตัว และชีวิตสาธารณะ; เพื่อสร้างรูปแบบการประพฤติปฏิบัติภายนอกโดยทั่วไป ทั้งที่บ้านและนอกบ้าน กับผู้อื่น และในบทบาทอาชีพ; ตามความต้องการของจิตวิญญาณแห่งชีวิตใหม่ เพื่อกำหนดทุกสิ่งด้วยกฎเกณฑ์ จัดระเบียบในบ้านทุกด้าน จัดระเบียบในชีวิตอาชีพ และจัดระเบียบในความสัมพันธ์กับผู้รู้จัก รวมถึงการติดต่อกับใคร เมื่อใด และอย่างไร </w:t>
      </w:r>
    </w:p>
    <w:p w14:paraId="3E7C4CF6" w14:textId="77777777" w:rsidR="00C00D83" w:rsidRPr="008C7964" w:rsidRDefault="001F2820" w:rsidP="00DE30A2">
      <w:pPr>
        <w:widowControl w:val="0"/>
        <w:ind w:firstLine="720"/>
        <w:rPr>
          <w:lang w:val="ru-RU"/>
        </w:rPr>
      </w:pPr>
      <w:r w:rsidRPr="008C7964">
        <w:rPr>
          <w:lang w:val="ru-RU"/>
        </w:rPr>
        <w:t xml:space="preserve">จะทำสิ่งนี้อย่างไร? ตามความสามารถของแต่ละคน แต่ต้องทำด้วยคำปรึกษาและการไตร่ตรอง ภายใต้การแนะนำของบิดาทางจิตวิญญาณหรือบุคคลที่ท่านไว้วางใจ บางคนทำสิ่งนี้อย่างกะทันหัน และดูเหมือนจะได้ผลดีกว่า ในขณะที่บางคนทำอย่างค่อยเป็นค่อยไป สิ่งสำคัญคือตั้งแต่แรกเริ่ม ต้องเกลียดชังทุกสิ่งที่เป็นโลกีย์และบาปด้วยใจ และต้องห่างไกลจากสิ่งเหล่านั้น ไม่ปรารถนาและไม่ได้รับความสุขจากมัน </w:t>
      </w:r>
      <w:r w:rsidRPr="008C7964">
        <w:rPr>
          <w:i/>
          <w:lang w:val="ru-RU"/>
        </w:rPr>
        <w:t>“อย่ารักโลก หรือสิ่งต่างๆ ในโลก</w:t>
      </w:r>
      <w:r w:rsidRPr="008C7964">
        <w:rPr>
          <w:lang w:val="ru-RU"/>
        </w:rPr>
        <w:t xml:space="preserve">” (1 ยอห์น 2:15). หลังจากที่ละทิ้งโลกในใจแล้ว การละทิ้งโลกภายนอกอาจตามมาได้ทั้งแบบทันใดนั้นหรือแบบค่อยเป็นค่อยไป ผู้ที่มีจิตวิญญาณอ่อนแอจะทนต่อการต่อสู้ที่ยาวนานไม่ได้ จะไม่ยืนหยัดได้ จะเริ่มหย่อนยาน และจะล้มลง สิ่งนี้เป็นจริงโดยเฉพาะอย่างยิ่งกับผู้ที่ถูกครอบงำด้วยความปรารถนาทางเนื้อหนัง ซึ่งกลายเป็นธรรมชาติที่สองที่แข็งแกร่ง ดังนั้น ผู้เช่นนี้จึงต้องตัดขาดจากทุกสิ่งทุกอย่างทันที โดยถอนตัวออกจากสถานที่ที่พวกเขาเคยจมอยู่ในบาป ผู้ที่มีจิตวิญญาณแห่งความกระตือรือร้นที่เข้มแข็งจะสามารถทนได้ แม้จะเป็นไปอย่างค่อยเป็นค่อยไป แต่สำหรับทั้งสองกรณี ตั้งแต่ช่วงเวลาแรกของการกลับใจ ก็เป็นสิ่งจำเป็นอย่างยิ่งที่จะต้องหยุดการติดต่อกับโลกที่เต็มไปด้วยบาปและทุกสิ่งที่เกี่ยวข้องกับโลก จนกว่ารูปแบบของชีวิตใหม่จะตั้งมั่น สิ่งนี้คล้ายกับการปกป้องต้นไม้ที่เพิ่งปลูกใหม่จากลม ซึ่งแม้จะเป็นลมอ่อน ก็อาจทำให้มันล้มได้ เพราะรากของมันยังไม่ตั้งมั่น </w:t>
      </w:r>
    </w:p>
    <w:p w14:paraId="41A14917" w14:textId="77777777" w:rsidR="00C00D83" w:rsidRPr="008C7964" w:rsidRDefault="001F2820" w:rsidP="00DE30A2">
      <w:pPr>
        <w:widowControl w:val="0"/>
        <w:ind w:firstLine="720"/>
        <w:rPr>
          <w:lang w:val="ru-RU"/>
        </w:rPr>
      </w:pPr>
      <w:r w:rsidRPr="008C7964">
        <w:rPr>
          <w:lang w:val="ru-RU"/>
        </w:rPr>
        <w:t xml:space="preserve">ความคิดว่าคนสามารถใช้ชีวิตแบบคริสเตียนได้ในขณะที่ยังยึดติดกับโลกและสิ่งทางโลก เป็นความคิดที่ว่างเปล่าและหลอกลวง ผู้ใดที่ใช้ชีวิตตามความคิดนี้ </w:t>
      </w:r>
      <w:r w:rsidRPr="008C7964">
        <w:rPr>
          <w:lang w:val="ru-RU"/>
        </w:rPr>
        <w:lastRenderedPageBreak/>
        <w:t xml:space="preserve">จะเรียนรู้ได้เพียงความหน้าซื่อใจคดและชีวิตที่แสร้งทำเท่านั้น กล่าวคือ เขาจะเป็นคริสเตียนได้เพียงในความคิดของตนเอง แต่ไม่ใช่ในความเป็นจริง ในตอนแรก เขาจะใช้มือหนึ่งทำลายสิ่งที่มืออีกข้างสร้างขึ้น; นั่นคือ สิ่งที่เก็บสะสมไว้ขณะอยู่ห่างจากโลกจะถูกกระจายไปอีกครั้งตั้งแต่ก้าวแรกที่ก้าวเข้าสู่โลก และจากจุดนี้ จะเปลี่ยนไปเป็นเพียงความคิดเห็นเท่านั้น สิ่งที่สูญเสียไปจากใจอาจยังคงอยู่ในความจำและจินตนาการได้ เมื่อนึกย้อนและจินตนาการถึงสิ่งที่เคยเป็นมาก่อน คนนั้นอาจคิดว่าสิ่งเหล่านั้นยังคงมีอยู่จริง ทั้งที่ในความเป็นจริงมันได้หายไปแล้ว เหลือเพียงร่องรอยในความจำ </w:t>
      </w:r>
      <w:r w:rsidR="00DE30A2">
        <w:rPr>
          <w:lang w:val="ru-RU"/>
        </w:rPr>
        <w:t>และเขา</w:t>
      </w:r>
      <w:r w:rsidRPr="008C7964">
        <w:rPr>
          <w:lang w:val="ru-RU"/>
        </w:rPr>
        <w:t xml:space="preserve">จะคิดว่าตนมีสิ่งที่ในความเป็นจริงแล้วเขาไม่มี นี่คือคำพิพากษา: </w:t>
      </w:r>
      <w:r w:rsidR="00DE30A2" w:rsidRPr="00DE30A2">
        <w:rPr>
          <w:i/>
          <w:lang w:val="ru-RU"/>
        </w:rPr>
        <w:t>“จากผู้ที่ไม่มี แม้แต่สิ่งที่เขาคิดว่ามี ก็จะถูกรื้อถอนไป</w:t>
      </w:r>
      <w:r w:rsidRPr="008C7964">
        <w:rPr>
          <w:lang w:val="ru-RU"/>
        </w:rPr>
        <w:t>” (</w:t>
      </w:r>
      <w:r w:rsidR="00DE30A2">
        <w:rPr>
          <w:lang w:val="ru-RU"/>
        </w:rPr>
        <w:t>ลูกา 8:18</w:t>
      </w:r>
      <w:r w:rsidRPr="008C7964">
        <w:rPr>
          <w:lang w:val="ru-RU"/>
        </w:rPr>
        <w:t xml:space="preserve">) และจากความเห็นเพียงอย่างเดียว ก็เพียงก้าวเดียวสู่การเป็นฟาริสี แต่การเป็นฟาริสีที่แข็งกระด้างนั้น เป็นสภาพที่น่ากลัวอย่างยิ่ง มันน่ากลัวจริง; แต่เมื่อได้ละทิ้งโลกแล้ว จะทำอย่างไร? สิ่งนี้น่ากลัวเพียงจากด้านนอกเท่านั้น; ส่วนด้านใน การละทิ้งโลกคือการก้าวเข้าสู่สวรรค์ แน่นอนว่าจะมีความขมขื่น ความเศร้า และความสูญเสียในทันที: แล้วอย่างไร? — จงเสริมความอดทนให้ตัวเอง สิ่งใดมีค่ามากกว่า: โลกหรือจิตวิญญาณ เวลาหรือนิรันดร์? จงละทิ้งสิ่งที่มีค่าน้อยกว่า — และรับสิ่งที่ไม่มีสิ่งใดสามารถวัดได้ อย่างไรก็ตาม ก็มีกรณีที่ความกดดันอันรุนแรงของโลกจะรู้สึกได้เพียงในช่วงต้นเท่านั้น; หลังจากนั้นมันจะค่อยๆ ลดลง ลดลง และผู้ที่ทิ้งโลกไว้เบื้องหลังจะได้รับความสงบ เพราะในโลกนี้มีเพียงไม่กี่คนที่ได้รับการยกย่อง — พวกเขาจะพูดถึงเรื่องนี้สักพัก แล้วก็จะลืมไป ผู้ที่ทิ้งโลกนี้ไปก็เหมือนผู้ตาย ดังนั้น จึงไม่จำเป็นต้องกลัวความศัตรูของโลกนี้มากนัก เนื่องจากความว่างเปล่าและความหยิ่งยโสของมัน — เพราะมันรักสิ่งที่อยู่ตรงหน้าและลืมสิ่งอื่นไป มันเป็นเพียงฉากแสดง: สนใจหรือเก็บรักษาไว้เพียงผู้ที่อยู่ในนั้นเท่านั้น ส่วนผู้อื่น มันไม่สนใจมากนัก </w:t>
      </w:r>
    </w:p>
    <w:p w14:paraId="637DDB62" w14:textId="77777777" w:rsidR="00C00D83" w:rsidRPr="008C7964" w:rsidRDefault="001F2820" w:rsidP="00DE30A2">
      <w:pPr>
        <w:widowControl w:val="0"/>
        <w:ind w:firstLine="720"/>
        <w:rPr>
          <w:lang w:val="ru-RU"/>
        </w:rPr>
      </w:pPr>
      <w:r w:rsidRPr="008C7964">
        <w:rPr>
          <w:lang w:val="ru-RU"/>
        </w:rPr>
        <w:t xml:space="preserve">ดังนั้น ไม่ว่าจะผ่านทางการฝึกฝนเพื่อพัฒนาความสามารถของจิตวิญญาณ หรือผ่านการควบคุมร่างกายในทุกส่วน — โดยเฉพาะส่วนที่ใกล้ชิดกับจิตวิญญาณที่สุด — หรือผ่านการชำระล้างระเบียบภายนอก บุคคลที่แสวงหาที่กำบังที่ดีและยั่งยืน จะสามารถปกป้องตัวตนภายในของตนเองได้ หลังจากที่ได้เสริมสร้างตนเองจากภายในผ่านกิจกรรมทางจิตวิญญาณและจิตใจขั้นต้นเหล่านี้ในความสันโดษ พร้อมทั้งควบคุมร่างกายแล้ว เขาจึงก้าวไปสู่กิจการครอบครัว สังคม หรือชุมชน — เรื่องราวที่บริสุทธิ์และนำสู่ความรอด ตามพระประสงค์ของพระเจ้า — และผ่านทุกสิ่งเหล่านี้ เขาจึงได้รับการเสริมสร้างในจิตวิญญาณ หรืออย่างน้อยที่สุด ก็ไม่ถูกทำให้เสื่อมทราม </w:t>
      </w:r>
    </w:p>
    <w:p w14:paraId="6E562B3F" w14:textId="77777777" w:rsidR="00C00D83" w:rsidRPr="008C7964" w:rsidRDefault="001F2820" w:rsidP="00DE30A2">
      <w:pPr>
        <w:widowControl w:val="0"/>
        <w:ind w:firstLine="720"/>
        <w:rPr>
          <w:lang w:val="ru-RU"/>
        </w:rPr>
      </w:pPr>
      <w:r w:rsidRPr="008C7964">
        <w:rPr>
          <w:lang w:val="ru-RU"/>
        </w:rPr>
        <w:t>ยังมีสิ่งหนึ่งอีกที่อาจทำให้เขาเสียสมาธิ—ภาพและเสียงที่ไม่หยุดหย่อนของสิ่งต่าง ๆ—บางสิ่งเกี่ยวข้องกับโลก บางสิ่งเรียบง่าย—ซึ่งเพียงเพราะมันส่งผลต่อจิตวิญญาณ จึงดึงจิตวิญญาณให้ห่างออกไปด้วยการเรียกร้องความสนใจ และด้วยเหตุนี้จึงทำให้จิตวิญญาณสูญเสียความสงบ หากช่องเปิดเหล่านี้ถูกปิดกั้นด้วย ความสงบภายในก็จะยังคงไม่ถูกรบกวน เห็นได้ชัดว่า วิธีที่แน่นอนและเด็ดขาดที่สุดเพื่อบรรลุเป้าหมายนี้คือการปิดกั้นประสาทสัมผัส แต่สิ่งนี้ไม่ใช่สิ่งที่ทุกคนสามารถทำได้หรือจำเป็นต้องทำ ดังนั้น บิดาผู้ศักดิ์สิทธิ์จึงได้คิดค้นวิธีรักษาที่นำไปสู่ความรอด: คือการเปิดรับความประทับใจจากสิ่งภายนอก แต่ไม่ถูกเบี่ยงเบนความสนใจ และใช้สิ่งเหล่านั้นเพื่อเสริมสร้างจิตวิญญาณ วิธีนี้คือการกำหนดความหมายทางจิตวิญญาณให้กับทุกสิ่ง ทุกสิ่งที่เห็นและได้ยิน และยึดมั่นในความคิดเกี่ยวกับความหมายทางจิตวิญญาณนี้อย่างมั่นคง จนเมื่อมองดูสิ่งใด สิ่งนั้นเองไม่ใช่สิ่งที่สัมผัสจิตสำนึก แต่เป็นความหมายของมัน ผู้ใดที่ทำเช่นนี้กับทุกสิ่งที่พบเจอ จะเดินไปอย่างไม่หยุดย</w:t>
      </w:r>
      <w:r w:rsidR="00FA3377">
        <w:rPr>
          <w:lang w:val="ru-RU"/>
        </w:rPr>
        <w:t>ั้งราวกับอยู่ในโรงเรียน…</w:t>
      </w:r>
      <w:r w:rsidRPr="008C7964">
        <w:rPr>
          <w:lang w:val="ru-RU"/>
        </w:rPr>
        <w:t xml:space="preserve"> แสงและความมืด มนุษย์และสัตว์ หินและพืช บ้านและทุ่งนา — ทุกสิ่ง จนถึงรายละเอียดที่เล็กที่สุด จะเป็นบทเรียนสำหรับเขา; ผู้คนเพียงต้องตีความมันด้วยตนเองและตั้งมั่นในความเข้าใจนั้นอย่างมั่นคง และสิ่งนี้มีความเป็นประโยชน์ต่อความรอดเพียงใด</w:t>
      </w:r>
      <w:r w:rsidR="00405063" w:rsidRPr="008C7964">
        <w:rPr>
          <w:lang w:val="ru-RU"/>
        </w:rPr>
        <w:t xml:space="preserve">! </w:t>
      </w:r>
      <w:r w:rsidRPr="008C7964">
        <w:rPr>
          <w:lang w:val="ru-RU"/>
        </w:rPr>
        <w:t>‘ทำไมท่านถึงร้องไห้?</w:t>
      </w:r>
      <w:r w:rsidR="00F56144" w:rsidRPr="008C7964">
        <w:rPr>
          <w:lang w:val="ru-RU"/>
        </w:rPr>
        <w:t xml:space="preserve">’ </w:t>
      </w:r>
      <w:r w:rsidRPr="008C7964">
        <w:rPr>
          <w:lang w:val="ru-RU"/>
        </w:rPr>
        <w:t>เหล่าสาวกถามผู้อาวุโส ซึ่งได้เห็นผู้หญิงคนหนึ่งที่แต่งตัวอย่างสวยงามและหรูหรา ‘ข้าพเจ้าคร่ำครวญ,’ เขาตอบ, ‘เพราะความพินาศของสิ่งมีชีวิตที่มีเหตุผลของพระเจ้า และเพราะข้าพเจ้าไม่มีความกระตือรือร้นในการช่วยวิญญาณของข้าพเจ้าให้รอดพ้นเท่าที่เธอมีความกระตือรือร้นในการทำลายร่างกาย</w:t>
      </w:r>
      <w:r w:rsidR="00F56144" w:rsidRPr="008C7964">
        <w:rPr>
          <w:lang w:val="ru-RU"/>
        </w:rPr>
        <w:t xml:space="preserve">ของเธอ…’ </w:t>
      </w:r>
      <w:r w:rsidRPr="008C7964">
        <w:rPr>
          <w:lang w:val="ru-RU"/>
        </w:rPr>
        <w:t xml:space="preserve">อีกคนหนึ่ง เมื่อได้ยินภรรยาคร่ำครวญอยู่หน้าหลุมศพ ก็กล่าวว่า: </w:t>
      </w:r>
      <w:r w:rsidR="00EC4FF7" w:rsidRPr="008C7964">
        <w:rPr>
          <w:lang w:val="ru-RU"/>
        </w:rPr>
        <w:t xml:space="preserve">‘นี่คือวิธีที่คริสเตียนควรคร่ำครวญเพื่อบาปของตน’ </w:t>
      </w:r>
    </w:p>
    <w:p w14:paraId="7AC5F842" w14:textId="77777777" w:rsidR="00C00D83" w:rsidRPr="008C7964" w:rsidRDefault="001F2820" w:rsidP="002D72BA">
      <w:pPr>
        <w:widowControl w:val="0"/>
        <w:rPr>
          <w:lang w:val="ru-RU"/>
        </w:rPr>
      </w:pPr>
      <w:r w:rsidRPr="008C7964">
        <w:rPr>
          <w:lang w:val="ru-RU"/>
        </w:rPr>
        <w:t xml:space="preserve"> </w:t>
      </w:r>
    </w:p>
    <w:p w14:paraId="17D1FD3B" w14:textId="77777777" w:rsidR="00C00D83" w:rsidRPr="008C7964" w:rsidRDefault="001F2820" w:rsidP="002D72BA">
      <w:pPr>
        <w:pStyle w:val="Heading4"/>
        <w:keepNext w:val="0"/>
        <w:widowControl w:val="0"/>
        <w:spacing w:after="0"/>
        <w:rPr>
          <w:lang w:val="ru-RU"/>
        </w:rPr>
      </w:pPr>
      <w:bookmarkStart w:id="269" w:name="_Toc135658137"/>
      <w:bookmarkStart w:id="270" w:name="_Toc135658251"/>
      <w:bookmarkStart w:id="271" w:name="_Toc135660353"/>
      <w:bookmarkStart w:id="272" w:name="_Toc135660703"/>
      <w:bookmarkStart w:id="273" w:name="_Toc135660942"/>
      <w:bookmarkStart w:id="274" w:name="_Toc135713766"/>
      <w:bookmarkStart w:id="275" w:name="_Toc135714867"/>
      <w:bookmarkStart w:id="276" w:name="_Toc218689953"/>
      <w:bookmarkStart w:id="277" w:name="_Toc690720"/>
      <w:bookmarkEnd w:id="269"/>
      <w:bookmarkEnd w:id="270"/>
      <w:bookmarkEnd w:id="271"/>
      <w:bookmarkEnd w:id="272"/>
      <w:bookmarkEnd w:id="273"/>
      <w:bookmarkEnd w:id="274"/>
      <w:bookmarkEnd w:id="275"/>
      <w:bookmarkEnd w:id="276"/>
      <w:r w:rsidRPr="008C7964">
        <w:rPr>
          <w:rFonts w:ascii="Times New Roman" w:hAnsi="Times New Roman"/>
          <w:lang w:val="ru-RU"/>
        </w:rPr>
        <w:t xml:space="preserve"> </w:t>
      </w:r>
      <w:bookmarkEnd w:id="277"/>
    </w:p>
    <w:p w14:paraId="6DEC80A5" w14:textId="77777777" w:rsidR="00C00D83" w:rsidRPr="008C7964" w:rsidRDefault="001F2820" w:rsidP="00DE30A2">
      <w:pPr>
        <w:widowControl w:val="0"/>
        <w:ind w:firstLine="720"/>
        <w:rPr>
          <w:lang w:val="ru-RU"/>
        </w:rPr>
      </w:pPr>
      <w:r w:rsidRPr="008C7964">
        <w:rPr>
          <w:lang w:val="ru-RU"/>
        </w:rPr>
        <w:lastRenderedPageBreak/>
        <w:t xml:space="preserve">นี่คือกิจการที่หล่อหลอมจิตวิญญาณ ร่างกาย และพฤติกรรมภายนอกของเราให้สอดคล้องกับจิตวิญญาณแห่งชีวิตใหม่ หลังจากที่จิตวิญญาณได้รับการปลุกให้มีชีวิตขึ้นโดยพระคุณของพระเจ้าในการกลับใจ ก้าวไปสู่ความมุ่งมั่นและคำปฏิญาณ พร้อมทั้งการผนึกคำปฏิญาณเหล่านั้นผ่านศีลศักดิ์สิทธิ์ แต่เช่นเดียวกับการกลับใจสู่พระเจ้าที่ในตอนแรกยังไม่มั่นคง หากไม่ได้รับการยืนยันด้วยพระคุณผ่านศีลศักดิ์สิทธิ์ ดังนั้น ตั้งแต่นั้นเป็นต้นไป ความกระตือรือร้นก็จะไม่มั่นคง ความขยันหมั่นเพียรจะไร้พลัง ความตั้งใจจะอ่อนแอ และชีวิตจะขาดความสมบูรณ์ เว้นแต่บุคคลนั้นจะได้รับการฟื้นฟูผ่านศีลศักดิ์สิทธิ์แห่งการสารภาพบาปและศีลมหาสนิท ชีวิตคริสตชน ซึ่งแสดงออกด้วยความกระตือรือร้น เป็นชีวิตแห่งพระคุณ ดังนั้น วิธีที่มีพลังที่สุดในการรักษา บำรุง และฟื้นฟูชีวิตนี้ ก็คือการดึงและรับพระคุณจากพระเจ้า มีองค์ประกอบเฉพาะที่บำรุงชีวิตทางกายภาพของเรา และยังมีองค์ประกอบที่บำรุงชีวิตทางจิตวิญญาณของเราด้วย นั่นคือศีลศักดิ์สิทธิ์ </w:t>
      </w:r>
    </w:p>
    <w:p w14:paraId="25102D55" w14:textId="77777777" w:rsidR="00C00D83" w:rsidRPr="008C7964" w:rsidRDefault="001F2820" w:rsidP="00DE30A2">
      <w:pPr>
        <w:widowControl w:val="0"/>
        <w:ind w:firstLine="720"/>
        <w:rPr>
          <w:lang w:val="ru-RU"/>
        </w:rPr>
      </w:pPr>
      <w:r w:rsidRPr="008C7964">
        <w:rPr>
          <w:lang w:val="ru-RU"/>
        </w:rPr>
        <w:t xml:space="preserve">เพื่อเลี้ยงดูและยกระดับชีวิตทางจิตวิญญาณของเรา พระเจ้าจึงได้ประทานศีลมหาสนิทแห่งพระกายและพระโลหิตแก่เรา </w:t>
      </w:r>
      <w:r w:rsidRPr="008C7964">
        <w:rPr>
          <w:i/>
          <w:lang w:val="ru-RU"/>
        </w:rPr>
        <w:t>“</w:t>
      </w:r>
      <w:r w:rsidR="00DE30A2" w:rsidRPr="00DE30A2">
        <w:rPr>
          <w:i/>
          <w:lang w:val="ru-RU"/>
        </w:rPr>
        <w:t>เราคือขนมปังที่มี</w:t>
      </w:r>
      <w:r w:rsidRPr="008C7964">
        <w:rPr>
          <w:i/>
          <w:lang w:val="ru-RU"/>
        </w:rPr>
        <w:t xml:space="preserve">ชีวิต” </w:t>
      </w:r>
      <w:r w:rsidRPr="008C7964">
        <w:rPr>
          <w:lang w:val="ru-RU"/>
        </w:rPr>
        <w:t xml:space="preserve">พระเจ้าตรัสว่า </w:t>
      </w:r>
      <w:r w:rsidR="00DE30A2" w:rsidRPr="00DE30A2">
        <w:rPr>
          <w:i/>
          <w:lang w:val="ru-RU"/>
        </w:rPr>
        <w:t xml:space="preserve">“เนื้อของเราคืออาหารที่แท้จริง และพระโลหิตของเราคือเครื่องดื่มที่แท้จริง </w:t>
      </w:r>
      <w:r w:rsidRPr="008C7964">
        <w:rPr>
          <w:lang w:val="ru-RU"/>
        </w:rPr>
        <w:t xml:space="preserve">ดังนั้น </w:t>
      </w:r>
      <w:r w:rsidR="00DE30A2" w:rsidRPr="00DE30A2">
        <w:rPr>
          <w:i/>
          <w:lang w:val="ru-RU"/>
        </w:rPr>
        <w:t>ผู้ใดที่กินขนมปังนี้จะมีชีวิตอยู่ตลอดไป</w:t>
      </w:r>
      <w:r w:rsidRPr="008C7964">
        <w:rPr>
          <w:lang w:val="ru-RU"/>
        </w:rPr>
        <w:t>” (ยอห์น 6</w:t>
      </w:r>
      <w:r w:rsidR="00DE30A2">
        <w:rPr>
          <w:lang w:val="ru-RU"/>
        </w:rPr>
        <w:t>:</w:t>
      </w:r>
      <w:r w:rsidRPr="008C7964">
        <w:rPr>
          <w:lang w:val="ru-RU"/>
        </w:rPr>
        <w:t xml:space="preserve">51–58) ชีวิตทางจิตวิญญาณเป็นผลจากการร่วมเป็นหนึ่งกับพระเจ้า; หากแยกจากพระองค์และไม่มีพระองค์ เราจะไม่มีความเป็นชีวิตที่แท้จริง แต่พระองค์ตรัสว่า: </w:t>
      </w:r>
      <w:r w:rsidR="00DE30A2" w:rsidRPr="00DE30A2">
        <w:rPr>
          <w:i/>
          <w:lang w:val="ru-RU"/>
        </w:rPr>
        <w:t xml:space="preserve">‘ผู้ใดที่กินเนื้อของข้าและดื่มเลือดของข้า ผู้นั้นจะอยู่ในข้า และข้าจะอยู่ในผู้นั้น </w:t>
      </w:r>
      <w:r w:rsidR="00FA3377">
        <w:rPr>
          <w:i/>
          <w:lang w:val="ru-RU"/>
        </w:rPr>
        <w:t>…’</w:t>
      </w:r>
      <w:r w:rsidRPr="008C7964">
        <w:rPr>
          <w:i/>
          <w:lang w:val="ru-RU"/>
        </w:rPr>
        <w:t xml:space="preserve"> </w:t>
      </w:r>
      <w:r w:rsidR="00DE30A2" w:rsidRPr="00DE30A2">
        <w:rPr>
          <w:i/>
          <w:lang w:val="ru-RU"/>
        </w:rPr>
        <w:t>‘ดังที่พระบิดาทรงมีชีวิตอยู่ ผู้ที่กินเราจะมีชีวิตอยู่ผ่านเรา</w:t>
      </w:r>
      <w:r w:rsidRPr="008C7964">
        <w:rPr>
          <w:lang w:val="ru-RU"/>
        </w:rPr>
        <w:t>’ (ยอห์น 6</w:t>
      </w:r>
      <w:r w:rsidR="00DE30A2">
        <w:rPr>
          <w:lang w:val="ru-RU"/>
        </w:rPr>
        <w:t>:</w:t>
      </w:r>
      <w:r w:rsidRPr="008C7964">
        <w:rPr>
          <w:lang w:val="ru-RU"/>
        </w:rPr>
        <w:t xml:space="preserve">56–57): นั่นคือ การร่วมเป็นหนึ่งกับพระเจ้าเกิดขึ้นผ่านการรับพระกายและพระโลหิตของพระองค์ ชีวิตทางจิตวิญญาณที่แท้จริงนั้นแข็งแกร่ง กระตือรือร้น และให้ผลมาก แต่ </w:t>
      </w:r>
      <w:r w:rsidRPr="008C7964">
        <w:rPr>
          <w:i/>
          <w:lang w:val="ru-RU"/>
        </w:rPr>
        <w:t>‘หาก</w:t>
      </w:r>
      <w:r w:rsidR="00DE30A2">
        <w:rPr>
          <w:i/>
          <w:lang w:val="ru-RU"/>
        </w:rPr>
        <w:t>ไม่มีเรา</w:t>
      </w:r>
      <w:r w:rsidRPr="008C7964">
        <w:rPr>
          <w:i/>
          <w:lang w:val="ru-RU"/>
        </w:rPr>
        <w:t xml:space="preserve">’ </w:t>
      </w:r>
      <w:r w:rsidRPr="008C7964">
        <w:rPr>
          <w:lang w:val="ru-RU"/>
        </w:rPr>
        <w:t xml:space="preserve">พระเจ้าตรัสว่า </w:t>
      </w:r>
      <w:r w:rsidR="00DE30A2" w:rsidRPr="00DE30A2">
        <w:rPr>
          <w:i/>
          <w:lang w:val="ru-RU"/>
        </w:rPr>
        <w:t>‘ท่านจะไม่สามารถทำอะไรได้เลย</w:t>
      </w:r>
      <w:r w:rsidRPr="008C7964">
        <w:rPr>
          <w:i/>
          <w:lang w:val="ru-RU"/>
        </w:rPr>
        <w:t>’</w:t>
      </w:r>
      <w:r w:rsidRPr="008C7964">
        <w:rPr>
          <w:lang w:val="ru-RU"/>
        </w:rPr>
        <w:t xml:space="preserve"> </w:t>
      </w:r>
      <w:r w:rsidR="00DE30A2" w:rsidRPr="00DE30A2">
        <w:rPr>
          <w:i/>
          <w:lang w:val="ru-RU"/>
        </w:rPr>
        <w:t xml:space="preserve">ผู้ใดที่อยู่ภายในเรา และเราอยู่ภายในเขา จะให้ผลมาก </w:t>
      </w:r>
      <w:r w:rsidRPr="008C7964">
        <w:rPr>
          <w:lang w:val="ru-RU"/>
        </w:rPr>
        <w:t>(ยอห์น 15</w:t>
      </w:r>
      <w:r w:rsidR="00DE30A2">
        <w:rPr>
          <w:lang w:val="ru-RU"/>
        </w:rPr>
        <w:t>:</w:t>
      </w:r>
      <w:r w:rsidRPr="008C7964">
        <w:rPr>
          <w:lang w:val="ru-RU"/>
        </w:rPr>
        <w:t xml:space="preserve">5) จากทั้งหมดนี้จึงสรุปได้ว่า </w:t>
      </w:r>
      <w:r w:rsidR="00B05461" w:rsidRPr="00B05461">
        <w:rPr>
          <w:i/>
          <w:lang w:val="ru-RU"/>
        </w:rPr>
        <w:t xml:space="preserve">เว้นแต่ท่านจะกินเนื้อของบุตรมนุษย์และดื่มเลือดของพระองค์ ท่านจะไม่มีชีวิตภายในตัวท่าน </w:t>
      </w:r>
      <w:r w:rsidR="00FA3377">
        <w:rPr>
          <w:i/>
          <w:lang w:val="ru-RU"/>
        </w:rPr>
        <w:t xml:space="preserve">… </w:t>
      </w:r>
      <w:r w:rsidR="00B05461" w:rsidRPr="00B05461">
        <w:rPr>
          <w:i/>
          <w:lang w:val="ru-RU"/>
        </w:rPr>
        <w:t xml:space="preserve">ผู้ใดที่กินขนมปังนี้จะอยู่ตลอดไป </w:t>
      </w:r>
      <w:r w:rsidRPr="008C7964">
        <w:rPr>
          <w:lang w:val="ru-RU"/>
        </w:rPr>
        <w:t>(ยอห์น 6</w:t>
      </w:r>
      <w:r w:rsidR="00B05461">
        <w:rPr>
          <w:lang w:val="ru-RU"/>
        </w:rPr>
        <w:t>:51–53</w:t>
      </w:r>
      <w:r w:rsidRPr="008C7964">
        <w:rPr>
          <w:lang w:val="ru-RU"/>
        </w:rPr>
        <w:t xml:space="preserve">) </w:t>
      </w:r>
    </w:p>
    <w:p w14:paraId="78A7E53A" w14:textId="77777777" w:rsidR="00C00D83" w:rsidRPr="008C7964" w:rsidRDefault="001F2820" w:rsidP="00B05461">
      <w:pPr>
        <w:ind w:firstLine="720"/>
        <w:rPr>
          <w:lang w:val="ru-RU"/>
        </w:rPr>
      </w:pPr>
      <w:r w:rsidRPr="008C7964">
        <w:rPr>
          <w:lang w:val="ru-RU"/>
        </w:rPr>
        <w:t xml:space="preserve">นี่คือแหล่งที่มาอันศักดิ์สิทธิ์ของการรักษาและเสริมสร้างชีวิตทางจิตวิญญาณของเรา! ดังนั้น ตั้งแต่ต้นยุคคริสต์ศาสนา ผู้ที่อุทิศตนอย่างแท้จริงเพื่อความศรัทธาได้ถือว่าการรับศีลมหาสนิทอย่างสม่ำเสมอเป็นพรอันสูงสุด ในสมัยของอัครสาวก การปฏิบัตินี้มีอยู่ทุกหนทุกแห่ง: คริสตชนทุกคนยังคงอธิษฐานและหักขนมปัง นั่นคือ พวกเขารับศีลมหาสนิท บาซิลผู้ยิ่งใหญ่ ในจดหมายถึงซีซาร์ ได้กล่าวว่า การรับพระกายและพระโลหิตทุกวันนั้นเป็นทางสู่ความรอด และเกี่ยวกับชีวิตของเขาเอง เขาเขียนว่า: </w:t>
      </w:r>
      <w:r w:rsidR="00EC4FF7" w:rsidRPr="008C7964">
        <w:rPr>
          <w:lang w:val="ru-RU"/>
        </w:rPr>
        <w:t xml:space="preserve">‘เรารับศีลมหาสนิทสี่ครั้งต่อสัปดาห์’ </w:t>
      </w:r>
      <w:r w:rsidRPr="008C7964">
        <w:rPr>
          <w:lang w:val="ru-RU"/>
        </w:rPr>
        <w:t xml:space="preserve">และนี่คือความเห็นร่วมของนักบุญทุกคน: ว่าไม่มีความรอดหากไม่รับศีลมหาสนิท และไม่มีความก้าวหน้าในชีวิตหากไม่รับศีลมหาสนิทบ่อยครั้ง </w:t>
      </w:r>
    </w:p>
    <w:p w14:paraId="5C11C99F" w14:textId="77777777" w:rsidR="00B05461" w:rsidRDefault="001F2820" w:rsidP="00B05461">
      <w:pPr>
        <w:widowControl w:val="0"/>
        <w:ind w:firstLine="720"/>
        <w:rPr>
          <w:lang w:val="ru-RU"/>
        </w:rPr>
      </w:pPr>
      <w:r w:rsidRPr="008C7964">
        <w:rPr>
          <w:lang w:val="ru-RU"/>
        </w:rPr>
        <w:t xml:space="preserve">แต่พระเจ้า—แหล่งชีวิต ผู้ประทานชีวิตแก่ผู้ที่รับพระองค์—ยังเป็นไฟที่เผาผลาญด้วย ผู้รับศีลมหาสนิทอย่างสมควรจะได้รับชีวิต แต่ผู้รับอย่างไม่สมควรจะได้รับมรณะ แม้ความตายนี้จะไม่ปรากฏให้เห็นอย่างชัดเจน แต่มันกำลังเกิดขึ้นอย่างลับๆ ในจิตวิญญาณและหัวใจของบุคคลนั้นเสมอ ผู้ที่รับศีลอย่างไม่สมควรจะจากไป—เหมือนถ่านจากไฟหรือขี้เหล็ก เมล็ดพันธุ์แห่งความตายจะถูกหว่านลงในร่างกายเอง หรือเกิดขึ้นทันที ณ ที่นั้นเอง เช่นเดียวกับกรณีในคริสตจักรโครินธ์ ตามคำสังเกตของอัครทูต (1 โครินธ์ 29–30) ดังนั้น ผู้คนจึงต้องเข้ารับศีลมหาสนิทด้วยความเกรงกลัวและสั่นสะท้าน พร้อมทั้งการเตรียมตัวอย่างเหมาะสม </w:t>
      </w:r>
    </w:p>
    <w:p w14:paraId="3170B3CD" w14:textId="77777777" w:rsidR="00C00D83" w:rsidRPr="008C7964" w:rsidRDefault="001F2820" w:rsidP="00B05461">
      <w:pPr>
        <w:widowControl w:val="0"/>
        <w:ind w:firstLine="720"/>
        <w:rPr>
          <w:lang w:val="ru-RU"/>
        </w:rPr>
      </w:pPr>
      <w:r w:rsidRPr="008C7964">
        <w:rPr>
          <w:lang w:val="ru-RU"/>
        </w:rPr>
        <w:t xml:space="preserve">การเตรียมตัวนี้คือการชำระจิตสำนึกให้พ้นจากงานที่ไร้ชีวิต </w:t>
      </w:r>
      <w:r w:rsidR="00B05461" w:rsidRPr="00B05461">
        <w:rPr>
          <w:i/>
          <w:lang w:val="ru-RU"/>
        </w:rPr>
        <w:t>“ให้คนนั้นตรวจสอบตัวเอง</w:t>
      </w:r>
      <w:r w:rsidRPr="008C7964">
        <w:rPr>
          <w:i/>
          <w:lang w:val="ru-RU"/>
        </w:rPr>
        <w:t xml:space="preserve">ก่อน” </w:t>
      </w:r>
      <w:r w:rsidRPr="008C7964">
        <w:rPr>
          <w:lang w:val="ru-RU"/>
        </w:rPr>
        <w:t xml:space="preserve">อัครทูตสอนว่า </w:t>
      </w:r>
      <w:r w:rsidR="00B05461" w:rsidRPr="00B05461">
        <w:rPr>
          <w:i/>
          <w:lang w:val="ru-RU"/>
        </w:rPr>
        <w:t>“แล้วจึงกินขนมปังนี้และดื่มจากถ้วยนี้</w:t>
      </w:r>
      <w:r w:rsidRPr="008C7964">
        <w:rPr>
          <w:lang w:val="ru-RU"/>
        </w:rPr>
        <w:t>” (1 โครินธ์ 11</w:t>
      </w:r>
      <w:r w:rsidR="00B05461">
        <w:rPr>
          <w:lang w:val="ru-RU"/>
        </w:rPr>
        <w:t>:</w:t>
      </w:r>
      <w:r w:rsidRPr="008C7964">
        <w:rPr>
          <w:lang w:val="ru-RU"/>
        </w:rPr>
        <w:t xml:space="preserve">28) การสารภาพบาป พร้อมด้วยความเกลียดชังต่อบาปและคำปฏิญาณที่จะหันหลังให้บาปในทุกทาง ทำให้จิตวิญญาณของบุคคลนั้นกลายเป็นภาชนะที่สามารถบรรจุพระเจ้าผู้ไม่อาจเข้าใจได้ ด้วยพระคุณของพระองค์ ความมุ่งมั่นและคำปฏิญาณคือสถานที่ที่พระเจ้าทรงร่วมศีลมหาสนิทกับเรา เพราะนั่นคือส่วนเดียวในตัวเราที่บริสุทธิ์ ส่วนที่เหลือทั้งหมดล้วนไม่บริสุทธิ์ ดังนั้น ไม่มีใครมาด้วยตนเองอย่างสมควร แต่เป็นพระเจ้าเพียงผู้เดียว ด้วยพระคุณของพระองค์ ที่ทรงเห็นว่าเขาสมควร เนื่องจากการสารภาพบาปด้วยความสำนึกผิดและคำปฏิญาณของเขา </w:t>
      </w:r>
    </w:p>
    <w:p w14:paraId="4BAE8D8C" w14:textId="77777777" w:rsidR="00C00D83" w:rsidRPr="008C7964" w:rsidRDefault="001F2820" w:rsidP="00B05461">
      <w:pPr>
        <w:widowControl w:val="0"/>
        <w:ind w:firstLine="720"/>
        <w:rPr>
          <w:lang w:val="ru-RU"/>
        </w:rPr>
      </w:pPr>
      <w:r w:rsidRPr="008C7964">
        <w:rPr>
          <w:lang w:val="ru-RU"/>
        </w:rPr>
        <w:t xml:space="preserve">อาจสรุปเรื่องนี้ได้ดังนี้: สารภาพอย่างสมควร และท่านจะกลายเป็นผู้รับศีลมหาสนิทที่สมควรการสารภาพนั้นเองคือศีลศักดิ์สิทธิ์ ซึ่งต้องการการเตรียมตัวอย่างเหมาะสม; ยิ่งไปกว่านั้น เพื่อให้บรรลุผลอย่างสมบูรณ์ มันยังต้องการการกระทำ ความรู้สึก และท่าทางเฉพาะ </w:t>
      </w:r>
      <w:r w:rsidRPr="008C7964">
        <w:rPr>
          <w:lang w:val="ru-RU"/>
        </w:rPr>
        <w:lastRenderedPageBreak/>
        <w:t>ซึ่งไม่สามารถบรรลุหรือแสดงออกได้ในทันที แต่ต้องใช้เวลา และในความหมายหนึ่ง ต้องมีความอุทิศตนอย่างเต็มที่ต่อสิ่งเหล่านั้น แต่การสารภาพบาปนั้นเองก็เป็นศีลศักดิ์สิทธิ์ ซึ่งต้องการการเตรียมตัวอย่างเหมาะสม; และยิ่งไปกว่านั้น เพื่อให้บรรลุถึงความสมบูรณ์ของมัน มันต้องการการกระทำ ความรู้สึก และท่าทีเฉพาะ ซึ่งไม่สามารถทำให้สมบูรณ์และแสดงออกได้ในทันที แต่ต้องใช้เวลา และในความหมายหนึ่ง ต้องมีความอุทิศตนอย่างเต็มที่ต่อสิ่งเหล่านั้น ดังนั้น การสารภาพบาปจึงได้ปฏิบัติมาโดยตลอดตามพิธีกรรมที่จัดตั้งไว้อย่างมั่นคง พร้อมด้วยกิจกรรมและฝึกฝนเบื้องต้นเพื่อเตรียมตัว ซึ่งช่วยทั้งในการส่งเสริมความเข้าใจที่ดีขึ้นเกี่ยวกับบาปของตนเอง หรือเพื่อกระตุ้นและแสดงออกถึงความสำนึกผิดต่อบาป หรือเพื่อเสริมสร้างความมุ่งมั่นในการปฏิญาณ เมื่อรวมกันแล้ว สิ่งเหล่านี้คือ</w:t>
      </w:r>
      <w:r w:rsidRPr="008C7964">
        <w:rPr>
          <w:b/>
          <w:lang w:val="ru-RU"/>
        </w:rPr>
        <w:t>ช่วงเวลาของการ</w:t>
      </w:r>
      <w:r w:rsidRPr="008C7964">
        <w:rPr>
          <w:lang w:val="ru-RU"/>
        </w:rPr>
        <w:t xml:space="preserve">เตรียมตัว </w:t>
      </w:r>
    </w:p>
    <w:p w14:paraId="0279180B" w14:textId="77777777" w:rsidR="00C00D83" w:rsidRPr="008C7964" w:rsidRDefault="001F2820" w:rsidP="00B05461">
      <w:pPr>
        <w:widowControl w:val="0"/>
        <w:ind w:firstLine="720"/>
        <w:rPr>
          <w:lang w:val="ru-RU"/>
        </w:rPr>
      </w:pPr>
      <w:r w:rsidRPr="008C7964">
        <w:rPr>
          <w:lang w:val="ru-RU"/>
        </w:rPr>
        <w:t xml:space="preserve">ดังนั้น เพื่อยกระดับและเสริมสร้างชีวิตแห่งพระหรรษทานผ่านศีลศักดิ์สิทธิ์ บุคคลต้องปฏิบัติตามช่วงเวลาเตรียมตัวพร้อมด้วยข้อกำหนดทั้งหมด นั่นคือ ไปรับการสารภาพบาป และเมื่อได้เตรียมตัวด้วยวิธีนี้แล้ว จึงรับศีลมหาสนิทอย่างสมเกียรติ ดังนั้น บุคคลควรปฏิบัติตามช่วงเวลาเตรียมตัว หรือกล่าวอีกนัยหนึ่ง คือ ควรดำเนินการตามนั้น เพราะสิ่งนี้ได้ถูกกำหนดไว้แล้วสำหรับเราโดยพระศาสนจักรศักดิ์สิทธิ์ การถือศีลอดทั้งสี่ครั้งได้ถูกกำหนดขึ้นเพื่อวัตถุประสงค์นี้โดยเฉพาะ เพื่อให้ผู้ที่มุ่งมั่นในความศรัทธาสามารถถือศีลอด สารภาพบาป และรับศีลมหาสนิทในช่วงเวลาดังกล่าว ดังนั้น จึงควรกำหนดเป็นกฎเกณฑ์ว่า ผู้ที่แสวงหาความสมบูรณ์แบบควรถือศีลอดสี่ครั้งต่อปี ในช่วงการถือศีลอดสำคัญทั้งหมด สิ่งนี้ถูกบันทึกไว้ใน </w:t>
      </w:r>
      <w:r w:rsidR="00EC4FF7" w:rsidRPr="008C7964">
        <w:rPr>
          <w:lang w:val="ru-RU"/>
        </w:rPr>
        <w:t xml:space="preserve">*คำสารภาพของคริสตจักรออร์โธดอกซ์* อย่างแท้จริง </w:t>
      </w:r>
      <w:r w:rsidRPr="008C7964">
        <w:rPr>
          <w:lang w:val="ru-RU"/>
        </w:rPr>
        <w:t xml:space="preserve">อย่างไรก็ตาม สิ่งนี้ไม่ได้ห้ามผู้ที่มุ่งมั่นในการถือศีลอดให้ถือศีลอดบ่อยขึ้น หรือแม้กระทั่งอย่างต่อเนื่อง; และก็ไม่ถูกกำหนดเป็นภาระหนักสำหรับผู้ที่ไม่สามารถปฏิบัติตามได้เนื่องจากสถานการณ์ของตนเอง ผู้คนเพียงต้องทำสิ่งนี้เท่านั้น: ทำทุกสิ่งที่อยู่ในกำลังของตนเพื่อถือศีลอดสี่ครั้งต่อปี สำหรับฆราวาส สี่ครั้งเป็นมาตรการที่พอประมาณและสมเหตุสมผล และตามประสบการณ์ที่แสดงให้เห็นแล้ว เป็นมาตรการที่นำความรอดมาได้มาก ผู้ที่ทำเช่นนี้จะไม่โดดเด่นกว่าผู้อื่น และด้วยเหตุนี้จึงไม่อาจโอ้อวดว่าตนเองได้เหนือกว่าพวกเขา อย่างไรก็ตาม อนุญาตให้ถือศีลอดสองครั้งในช่วงเทศกาลมหาพรตและเทศกาลคริสต์มาส—ทั้งตอนต้นและตอนท้าย ซึ่งจะทำให้รวมเป็นหกช่วงการถือศีลอด </w:t>
      </w:r>
    </w:p>
    <w:p w14:paraId="7A9C0BD9" w14:textId="77777777" w:rsidR="00C00D83" w:rsidRPr="008C7964" w:rsidRDefault="001F2820" w:rsidP="00B05461">
      <w:pPr>
        <w:widowControl w:val="0"/>
        <w:ind w:firstLine="720"/>
        <w:rPr>
          <w:lang w:val="ru-RU"/>
        </w:rPr>
      </w:pPr>
      <w:r w:rsidRPr="008C7964">
        <w:rPr>
          <w:lang w:val="ru-RU"/>
        </w:rPr>
        <w:t xml:space="preserve">การอดอาหารควรแยกออกจากความงดเว้น หรือการปฏิบัติตามการอดอาหารอย่างถูกต้องตามกฎระเบียบของคริสตจักร การงดอาหารเป็นส่วนหนึ่งของพิธีถือศีลอด แต่แตกต่างออกไปในความเคร่งครัดที่มากขึ้นเกี่ยวกับอาหารและการนอนหลับ และในจุดที่มันมักถูกผสมผสานกับกิจกรรมทางศาสนาอื่น ๆ เช่น: การวางเรื่องกังวลและกิจการทางโลกไว้ข้างหลังเท่าที่ทำได้; การอ่านหนังสือศักดิ์สิทธิ์สำหรับผู้ที่สามารถ; การเข้าร่วมพิธีกรรมที่กำหนดในโบสถ์อย่างสม่ำเสมอ; และอื่น ๆ อีกมากมาย โดยทั่วไป ช่วงเวลานี้ถูกอุทิศไว้อย่างเฉพาะเจาะจงสำหรับกิจกรรมทางศาสนาทั้งหมด ซึ่งทั้งหมดมุ่งเน้นไปที่การแสดงความสำนึกผิดและการสารภาพบาปอย่างเหมาะสม และต่อมาคือการรับศีลมหาสนิท </w:t>
      </w:r>
    </w:p>
    <w:p w14:paraId="4F7F8A54" w14:textId="77777777" w:rsidR="00C00D83" w:rsidRPr="008C7964" w:rsidRDefault="001F2820" w:rsidP="00B05461">
      <w:pPr>
        <w:widowControl w:val="0"/>
        <w:ind w:firstLine="720"/>
        <w:rPr>
          <w:lang w:val="ru-RU"/>
        </w:rPr>
      </w:pPr>
      <w:r w:rsidRPr="008C7964">
        <w:rPr>
          <w:lang w:val="ru-RU"/>
        </w:rPr>
        <w:t xml:space="preserve">ดังนั้น จึงเห็นได้ชัดว่า โดยรวมแล้ว ช่วงเทศกาลมหาพรตเกี่ยวข้องกับการชำระล้างชีวิตทั้งชีวิต การฟื้นฟูระเบียบทั้งหมดของชีวิต การปรับเป้าหมายใหม่ การฟื้นฟูความสัมพันธ์กับพระเจ้า และการฟื้นฟูจิตวิญญาณและตัวตนทั้งมวลของเรา สิ่งนี้คล้ายกับการซักเสื้อผ้าที่เปื้อนหรือการอาบน้ำในโรงอาบน้ำหลังการเดินทาง คริสตชนกำลังเดินทาง และไม่ว่าจะระมัดระวังเพียงใด ก็ไม่อาจหลีกเลี่ยงฝุ่นผงได้—ทั้งความคิดที่เต็มไปด้วยความปรารถนา และรอยเปื้อนของบาป ไม่ว่าความไม่บริสุทธิ์นั้นจะเล็กน้อยเพียงใด มันก็เหมือนฝุ่นผงในตาหรือเม็ดทรายในนาฬิกา—ตาไม่สามารถมองเห็นได้ นาฬิกาก็ไม่เดินได้ ดังนั้น การชำระล้างตัวเองเป็นครั้งคราวจึงเป็นสิ่งจำเป็น แล้วการจัดเตรียมสิ่งนี้ไว้ให้เราในพระศาสนจักรนั้นช่างชาญฉลาดเพียงใด และการยอมจำนนต่อสถาบันนี้ด้วยความถ่อมตนนั้นช่างเป็นทางนำไปสู่ความรอดเพียงใด! </w:t>
      </w:r>
    </w:p>
    <w:p w14:paraId="6AEAAB14" w14:textId="77777777" w:rsidR="00C00D83" w:rsidRPr="008C7964" w:rsidRDefault="001F2820" w:rsidP="00B05461">
      <w:pPr>
        <w:widowControl w:val="0"/>
        <w:ind w:firstLine="720"/>
        <w:rPr>
          <w:lang w:val="ru-RU"/>
        </w:rPr>
      </w:pPr>
      <w:r w:rsidRPr="008C7964">
        <w:rPr>
          <w:lang w:val="ru-RU"/>
        </w:rPr>
        <w:t xml:space="preserve">นี่คือความสำคัญของการอดอาหาร! มันเป็นวิธีการเลี้ยงดู ให้ความอบอุ่น และรักษาชีวิตภายในตัวเรา แต่เหนือสิ่งอื่นใด มันคือการทบทวนชีวิตของเราอย่างละเอียดถี่ถ้วน ทั้งข้อบกพร่องและสาเหตุของมัน รวมถึงการกำหนดวิธีหลีกเลี่ยงสิ่งเหล่านั้น เมื่อบาปถูกตระหนักถึง ถูกขับไล่ออกจากใจด้วยความสำนึกผิดและความรังเกียจ </w:t>
      </w:r>
      <w:r w:rsidRPr="008C7964">
        <w:rPr>
          <w:lang w:val="ru-RU"/>
        </w:rPr>
        <w:lastRenderedPageBreak/>
        <w:t xml:space="preserve">และถูกล้างออกผ่านการสารภาพบาปพร้อมคำปฏิญาณแล้ว ภาชนะนั้นก็พร้อมแล้ว ในพิธีรับศีลมหาสนิท พระเจ้าเสด็จมาและร่วมสนิทกับจิตวิญญาณของผู้สมควร ซึ่งต้องรู้สึกได้ว่า: </w:t>
      </w:r>
      <w:r w:rsidR="00B05461">
        <w:rPr>
          <w:i/>
          <w:lang w:val="ru-RU"/>
        </w:rPr>
        <w:t>ข้าพเจ้า</w:t>
      </w:r>
      <w:r w:rsidRPr="008C7964">
        <w:rPr>
          <w:i/>
          <w:lang w:val="ru-RU"/>
        </w:rPr>
        <w:t>ไม่ได้</w:t>
      </w:r>
      <w:r w:rsidR="00B05461">
        <w:rPr>
          <w:i/>
          <w:lang w:val="ru-RU"/>
        </w:rPr>
        <w:t xml:space="preserve">อยู่เพียงลำพัง </w:t>
      </w:r>
      <w:r w:rsidRPr="008C7964">
        <w:rPr>
          <w:i/>
          <w:lang w:val="ru-RU"/>
        </w:rPr>
        <w:t xml:space="preserve">แต่อยู่กับพระองค์ </w:t>
      </w:r>
    </w:p>
    <w:p w14:paraId="47B2140E" w14:textId="77777777" w:rsidR="00C00D83" w:rsidRPr="008C7964" w:rsidRDefault="001F2820" w:rsidP="002D72BA">
      <w:pPr>
        <w:widowControl w:val="0"/>
        <w:rPr>
          <w:lang w:val="ru-RU"/>
        </w:rPr>
      </w:pPr>
      <w:r w:rsidRPr="008C7964">
        <w:rPr>
          <w:lang w:val="ru-RU"/>
        </w:rPr>
        <w:t xml:space="preserve"> </w:t>
      </w:r>
    </w:p>
    <w:p w14:paraId="15B8253F" w14:textId="77777777" w:rsidR="00C00D83" w:rsidRPr="008C7964" w:rsidRDefault="001F2820" w:rsidP="002D72BA">
      <w:pPr>
        <w:pStyle w:val="Heading4"/>
        <w:keepNext w:val="0"/>
        <w:widowControl w:val="0"/>
        <w:spacing w:after="0"/>
        <w:rPr>
          <w:lang w:val="ru-RU"/>
        </w:rPr>
      </w:pPr>
      <w:bookmarkStart w:id="278" w:name="_Toc135658138"/>
      <w:bookmarkStart w:id="279" w:name="_Toc135658252"/>
      <w:bookmarkStart w:id="280" w:name="_Toc135660354"/>
      <w:bookmarkStart w:id="281" w:name="_Toc135660704"/>
      <w:bookmarkStart w:id="282" w:name="_Toc135660943"/>
      <w:bookmarkStart w:id="283" w:name="_Toc135713767"/>
      <w:bookmarkStart w:id="284" w:name="_Toc135714868"/>
      <w:bookmarkStart w:id="285" w:name="_Toc218689954"/>
      <w:bookmarkStart w:id="286" w:name="_Toc235344772"/>
      <w:bookmarkStart w:id="287" w:name="_Toc690721"/>
      <w:r w:rsidRPr="008C7964">
        <w:rPr>
          <w:lang w:val="ru-RU"/>
        </w:rPr>
        <w:t>การเข้าสู่วิถีแห่งการอดอาหารอย่างต่อเนื่อง</w:t>
      </w:r>
      <w:bookmarkEnd w:id="278"/>
      <w:bookmarkEnd w:id="279"/>
      <w:bookmarkEnd w:id="280"/>
      <w:bookmarkEnd w:id="281"/>
      <w:bookmarkEnd w:id="282"/>
      <w:bookmarkEnd w:id="283"/>
      <w:bookmarkEnd w:id="284"/>
      <w:bookmarkEnd w:id="285"/>
      <w:bookmarkEnd w:id="286"/>
      <w:r w:rsidRPr="008C7964">
        <w:rPr>
          <w:rFonts w:ascii="Times New Roman" w:hAnsi="Times New Roman"/>
          <w:lang w:val="ru-RU"/>
        </w:rPr>
        <w:t xml:space="preserve"> </w:t>
      </w:r>
      <w:bookmarkEnd w:id="287"/>
    </w:p>
    <w:p w14:paraId="5479924A" w14:textId="77777777" w:rsidR="00C00D83" w:rsidRPr="008C7964" w:rsidRDefault="001F2820" w:rsidP="00B05461">
      <w:pPr>
        <w:widowControl w:val="0"/>
        <w:ind w:firstLine="720"/>
        <w:rPr>
          <w:lang w:val="ru-RU"/>
        </w:rPr>
      </w:pPr>
      <w:r w:rsidRPr="008C7964">
        <w:rPr>
          <w:lang w:val="ru-RU"/>
        </w:rPr>
        <w:t xml:space="preserve">การอดอาหารเป็นการกระทำครั้งเดียว แต่จิตวิญญาณแห่งการอดอาหารต้องถูกยกระดับขึ้นสู่สภาพของการปฏิบัติอย่างต่อเนื่องไม่หยุดยั้ง; และเพื่อสิ่งนี้ ผู้ปฏิบัติต้องฝึกฝนกิจกรรมบางอย่างที่ช่วยให้จิตวิญญาณนี้หยั่งรากอย่างมั่นคง </w:t>
      </w:r>
    </w:p>
    <w:p w14:paraId="56EE07C2" w14:textId="77777777" w:rsidR="00C00D83" w:rsidRDefault="001F2820" w:rsidP="002D72BA">
      <w:pPr>
        <w:widowControl w:val="0"/>
        <w:rPr>
          <w:lang w:val="ru-RU"/>
        </w:rPr>
      </w:pPr>
      <w:r w:rsidRPr="008C7964">
        <w:rPr>
          <w:lang w:val="ru-RU"/>
        </w:rPr>
        <w:t xml:space="preserve">เนื่องจากการสำนึกผิดประกอบด้วยสามการปฏิบัติที่ศักดิ์สิทธิ์—การอดอาหาร การสารภาพบาป และการรับศีลมหาสนิท—ทั้งสามสิ่งนี้ต้องถูกยกระดับให้มีความต่อเนื่องสูงสุด หรือความถี่สูงสุดเท่าที่จะเป็นไปได้ </w:t>
      </w:r>
      <w:r w:rsidRPr="00B05461">
        <w:rPr>
          <w:lang w:val="ru-RU"/>
        </w:rPr>
        <w:t xml:space="preserve">เพื่อบรรลุเป้าหมายนี้ ผู้ปฏิบัติต้อง: </w:t>
      </w:r>
    </w:p>
    <w:p w14:paraId="04AC8661" w14:textId="77777777" w:rsidR="002D6F6B" w:rsidRPr="00B05461" w:rsidRDefault="002D6F6B" w:rsidP="002D72BA">
      <w:pPr>
        <w:widowControl w:val="0"/>
        <w:rPr>
          <w:lang w:val="ru-RU"/>
        </w:rPr>
      </w:pPr>
    </w:p>
    <w:p w14:paraId="69ABF61A" w14:textId="77777777" w:rsidR="00C00D83" w:rsidRPr="00B05461" w:rsidRDefault="001F2820" w:rsidP="002D72BA">
      <w:pPr>
        <w:widowControl w:val="0"/>
        <w:rPr>
          <w:b/>
          <w:bCs/>
          <w:lang w:val="ru-RU"/>
        </w:rPr>
      </w:pPr>
      <w:r w:rsidRPr="00B05461">
        <w:rPr>
          <w:b/>
          <w:bCs/>
          <w:i/>
          <w:lang w:val="ru-RU"/>
        </w:rPr>
        <w:t xml:space="preserve">a) เกี่ยวกับการอดอาหาร </w:t>
      </w:r>
    </w:p>
    <w:p w14:paraId="050D2C80" w14:textId="77777777" w:rsidR="00C00D83" w:rsidRPr="002D6F6B" w:rsidRDefault="00B05461" w:rsidP="00B05461">
      <w:pPr>
        <w:ind w:firstLine="720"/>
        <w:rPr>
          <w:lang w:val="ru-RU"/>
        </w:rPr>
      </w:pPr>
      <w:r>
        <w:rPr>
          <w:lang w:val="ru-RU"/>
        </w:rPr>
        <w:t xml:space="preserve">1. </w:t>
      </w:r>
      <w:r w:rsidR="001F2820" w:rsidRPr="008C7964">
        <w:rPr>
          <w:lang w:val="ru-RU"/>
        </w:rPr>
        <w:t xml:space="preserve">ปฏิบัติตามการอดอาหารในวันสำคัญทั้งหมด (ที่กินเวลาหลายวัน — </w:t>
      </w:r>
      <w:r w:rsidR="001F2820" w:rsidRPr="008C7964">
        <w:rPr>
          <w:i/>
          <w:lang w:val="ru-RU"/>
        </w:rPr>
        <w:t>ผู้บรรณาธิการ</w:t>
      </w:r>
      <w:r w:rsidR="001F2820" w:rsidRPr="008C7964">
        <w:rPr>
          <w:lang w:val="ru-RU"/>
        </w:rPr>
        <w:t xml:space="preserve">) หรือใช้เวลาช่วงอดอาหารในการสำนึกผิด นั่นคือ ไปไกลกว่าการงดเว้นเพียงอย่างเดียว เพื่อให้ร่างกายเองได้รู้สึกถึงการขาดแคลน ความต้องการ และความไม่สบาย มีจำนวนวันอดอาหารที่กำหนดไว้สำหรับการสำนึกผิด ซึ่งในช่วงเวลาดังกล่าว กิจกรรมประจำวันจะถูกพักไว้ และความสนใจจะถูกมุ่งเน้นเฉพาะไปที่การชำระล้างจิตสำนึก; ในช่วงเวลาของการสำนึกผิด ชีวิตประจำวันยังคงดำเนินไปตามปกติ การอดอาหารถูกลดลง และกิจกรรมอื่น ๆ ขึ้นอยู่กับสถานการณ์ของแต่ละคน การทรมานร่างกายเพียงอย่างเดียว พร้อมกับการหยุดยั้งความสุขทั้งปวง — ตามที่ควรในช่วงเวลาแห่งการคร่ำครวญ — ทั้งช่วยบรรเทาจิตใจและดึงดูดพระเมตตาของพระเจ้า </w:t>
      </w:r>
      <w:r w:rsidR="001F2820" w:rsidRPr="002D6F6B">
        <w:rPr>
          <w:lang w:val="ru-RU"/>
        </w:rPr>
        <w:t xml:space="preserve">นี่คือวิธีการอันทรงพลังในการยกระดับจิตวิญญาณ! </w:t>
      </w:r>
    </w:p>
    <w:p w14:paraId="6570D0F0" w14:textId="77777777" w:rsidR="00C00D83" w:rsidRPr="008C7964" w:rsidRDefault="002D6F6B" w:rsidP="00B05461">
      <w:pPr>
        <w:ind w:firstLine="720"/>
        <w:rPr>
          <w:lang w:val="ru-RU"/>
        </w:rPr>
      </w:pPr>
      <w:r>
        <w:rPr>
          <w:lang w:val="ru-RU"/>
        </w:rPr>
        <w:t xml:space="preserve">2. </w:t>
      </w:r>
      <w:r w:rsidR="001F2820" w:rsidRPr="008C7964">
        <w:rPr>
          <w:lang w:val="ru-RU"/>
        </w:rPr>
        <w:t xml:space="preserve">การถือศีลอดในวันพุธและวันศุกร์ เป็นครั้งคราว สิ่งนี้ช่วยเตือนให้บุคคลตระหนักอย่างชัดเจนว่าตนไม่ได้เป็นอิสระ แต่ยังอยู่ในภาวะถูกผูกมัด ภายใต้ภาระหนัก มันช่วยยับยั้งความปรารถนาทางกามารมณ์ นำมาซึ่งความมีสติ และเสริมสร้างพลังชีวิต; มันเปรียบเสมือนการควบคุมม้าที่มีวิญญาณแรงกล้าด้วยบังเหียนและสายบังเหียนในระยะเวลาสั้นๆ </w:t>
      </w:r>
    </w:p>
    <w:p w14:paraId="340C67FF" w14:textId="77777777" w:rsidR="00C00D83" w:rsidRPr="008C7964" w:rsidRDefault="002D6F6B" w:rsidP="002D6F6B">
      <w:pPr>
        <w:ind w:firstLine="720"/>
        <w:rPr>
          <w:lang w:val="ru-RU"/>
        </w:rPr>
      </w:pPr>
      <w:r>
        <w:rPr>
          <w:lang w:val="ru-RU"/>
        </w:rPr>
        <w:t xml:space="preserve">3. </w:t>
      </w:r>
      <w:r w:rsidR="001F2820" w:rsidRPr="008C7964">
        <w:rPr>
          <w:lang w:val="ru-RU"/>
        </w:rPr>
        <w:t xml:space="preserve">นอกจากนี้ การถือศีลอดโดยสมัครใจในวันอื่น ๆ ด้วย โดยเฉพาะวันจันทร์ ตามประเพณี บางคนปฏิเสธอาหารบางชนิดและรับประทานแต่อาหารสำหรับถือศีลอดอย่างสม่ำเสมอ ในขณะที่บางคนทำเช่นนี้วันเว้นวัน และอื่น ๆ อีกมากมาย มีรูปแบบการถือศีลอดที่หลากหลาย และทั้งหมดล้วนเป็นประโยชน์และได้รับการแนะนำตามกำลังและความมุ่งมั่นของแต่ละบุคคล </w:t>
      </w:r>
    </w:p>
    <w:p w14:paraId="5AFE6F30" w14:textId="77777777" w:rsidR="002D6F6B" w:rsidRPr="00D31352" w:rsidRDefault="002D6F6B" w:rsidP="00B05461">
      <w:pPr>
        <w:rPr>
          <w:i/>
          <w:lang w:val="ru-RU"/>
        </w:rPr>
      </w:pPr>
    </w:p>
    <w:p w14:paraId="6DFC5E33" w14:textId="77777777" w:rsidR="00C00D83" w:rsidRPr="002D6F6B" w:rsidRDefault="001F2820" w:rsidP="00B05461">
      <w:pPr>
        <w:rPr>
          <w:b/>
          <w:bCs/>
          <w:lang w:val="ru-RU"/>
        </w:rPr>
      </w:pPr>
      <w:r w:rsidRPr="002D6F6B">
        <w:rPr>
          <w:b/>
          <w:bCs/>
          <w:i/>
          <w:lang w:val="ru-RU"/>
        </w:rPr>
        <w:t xml:space="preserve">b) เกี่ยวกับการสารภาพบาป </w:t>
      </w:r>
    </w:p>
    <w:p w14:paraId="05B6BB99" w14:textId="77777777" w:rsidR="00C00D83" w:rsidRPr="002D6F6B" w:rsidRDefault="002D6F6B" w:rsidP="002D6F6B">
      <w:pPr>
        <w:ind w:firstLine="720"/>
        <w:rPr>
          <w:lang w:val="ru-RU"/>
        </w:rPr>
      </w:pPr>
      <w:r>
        <w:rPr>
          <w:lang w:val="ru-RU"/>
        </w:rPr>
        <w:t>1.</w:t>
      </w:r>
      <w:r w:rsidR="001F2820" w:rsidRPr="008C7964">
        <w:rPr>
          <w:lang w:val="ru-RU"/>
        </w:rPr>
        <w:t xml:space="preserve"> บาปใดก็ตามที่กดดันจิตสำนึก ต้องรีบชำระล้างด้วยการกลับใจ โดยไม่ต้องรอถึงช่วงเวลาการอดอาหารที่กำหนดไว้ เป็นสิ่งที่ดีที่จะไม่เก็บมันไว้ในใจแม้เพียงวันเดียว และยิ่งดีกว่าหากไม่เก็บไว้แม้เพียงชั่วโมงเดียว เพราะบาปขับไล่พระคุณ ขโมยความกล้าหาญและการอธิษฐาน และทำให้ใจแข็งกระด้างและเย็นชาลงยิ่งนานเท่าที่เก็บมันไว้ </w:t>
      </w:r>
      <w:r w:rsidR="001F2820" w:rsidRPr="002D6F6B">
        <w:rPr>
          <w:lang w:val="ru-RU"/>
        </w:rPr>
        <w:t xml:space="preserve">แต่เมื่อถูกขับไล่ออกไปผ่านการกลับใจ มันจะทิ้งน้ำตาที่ไหลรินไว้เบื้องหลัง </w:t>
      </w:r>
    </w:p>
    <w:p w14:paraId="4E4793CE" w14:textId="77777777" w:rsidR="00C00D83" w:rsidRPr="008C7964" w:rsidRDefault="002D6F6B" w:rsidP="002D6F6B">
      <w:pPr>
        <w:ind w:firstLine="720"/>
        <w:rPr>
          <w:lang w:val="ru-RU"/>
        </w:rPr>
      </w:pPr>
      <w:r>
        <w:rPr>
          <w:lang w:val="ru-RU"/>
        </w:rPr>
        <w:t xml:space="preserve">2. </w:t>
      </w:r>
      <w:r w:rsidR="001F2820" w:rsidRPr="008C7964">
        <w:rPr>
          <w:lang w:val="ru-RU"/>
        </w:rPr>
        <w:t xml:space="preserve">ทุกวัน ก่อนจะนอน ควรสารภาพบาปส่วนตัวต่อพระเจ้า โดยนำทุกสิ่งที่เป็นบาป—ทั้งในความคิด ความปรารถนา ความรู้สึก และแรงกระตุ้นอันเร่าร้อน รวมถึงทุกสิ่งที่ไม่บริสุทธิ์ในกิจการที่ชอบธรรม—มาเปิดเผยต่อพระเจ้า ด้วยจิตวิญญาณแห่งการกลับใจ โดยถือว่าสิ่งเหล่านั้น แม้ดูเหมือนทำไปโดยไม่เต็มใจ แต่มันยังคงมีอยู่ภายในตัวเรา และทำให้เราไม่บริสุทธิ์และไม่คู่ควรต่อหน้าพระเจ้า และต่อหน้าความรู้สึกของเราเองเกี่ยวกับความบริสุทธิ์และความสมบูรณ์แบบ เมื่อจะนอนลง เราเหมือนกำลังก้าวเข้าสู่โลกถัดไป; การสารภาพบาปช่วยเตรียมตัวเราให้พร้อมสำหรับสิ่งนี้ ระหว่างการนอน สิ่งที่สะสมมาตลอดทั้งวันจะกลายเป็นส่วนหนึ่งของธรรมชาติของเราเอง—มันต้องได้รับการชำระให้บริสุทธิ์ และสิ่งที่ไม่คู่ควรต้องถูกทิ้งไปด้วยความสำนึกผิด; หลังจากนั้น ทุกสิ่งจะกลายเป็นบริสุทธิ์ </w:t>
      </w:r>
    </w:p>
    <w:p w14:paraId="2AFE1AA8" w14:textId="77777777" w:rsidR="00C00D83" w:rsidRPr="008C7964" w:rsidRDefault="002D6F6B" w:rsidP="002D6F6B">
      <w:pPr>
        <w:ind w:firstLine="720"/>
        <w:rPr>
          <w:lang w:val="ru-RU"/>
        </w:rPr>
      </w:pPr>
      <w:r>
        <w:rPr>
          <w:lang w:val="ru-RU"/>
        </w:rPr>
        <w:t xml:space="preserve">3. </w:t>
      </w:r>
      <w:r w:rsidR="001F2820" w:rsidRPr="008C7964">
        <w:rPr>
          <w:lang w:val="ru-RU"/>
        </w:rPr>
        <w:t xml:space="preserve">การปฏิบัติพิธีสารภาพบาปในทุกขณะ นั่นคือ การสารภาพต่อพระเจ้าผู้ทรงเห็นทุกสิ่ง ทันทีที่ตระหนักได้ ทุกความคิด ทุกความปรารถนา ทุกความรู้สึก และทุกแรงกระตุ้นที่ชั่วร้ายและไม่บริสุทธิ์ ด้วยจิตสำนึกผิด และขอการอภัยพร้อมทั้งกำลังเพื่อหลีกเลี่ยงสิ่งเหล่านั้นในอนาคต; เหมือนกับการชำระล้างตนเองจากความมลทินในขณะนั้นเอง การปฏิบัตินี้เป็นทางสู่ความรอดอย่างยิ่ง </w:t>
      </w:r>
      <w:r w:rsidR="001F2820" w:rsidRPr="008C7964">
        <w:rPr>
          <w:lang w:val="ru-RU"/>
        </w:rPr>
        <w:lastRenderedPageBreak/>
        <w:t xml:space="preserve">มันเหมือนการเช็ดตาขณะเดินผ่านฝุ่น ซึ่งต้องการความระมัดระวังอย่างเคร่งครัดจากใจ ผู้ที่มีจิตใจสงบแล้วจะมีความขยันและกระตือรือร้นอยู่เสมอ ในทางตรงกันข้าม หากปล่อยให้ความคิดและความปรารถนาไม่ได้รับการชำระล้างด้วยความสำนึกผิดและการกลับใจ ก็เท่ากับทิ้งบาดแผลไว้ในใจ และมีบาดแผลที่ไม่มีใครสังเกตเห็นมากมายเพียงใด ความทุกข์ทรมานมากมายเพียงใด! ดังนั้น จึงไม่น่าแปลกใจเลยที่ตามมาด้วยความเย็นชาของจิตวิญญาณและการตกต่ำ ความคิดหนึ่งนำไปสู่ความคิดอื่นได้ง่ายขึ้น ก่อให้เกิดความปรารถนา ความปรารถนาหนึ่งนำไปสู่ความปรารถนาอื่น นำไปสู่การยินยอม และจากนั้นก็เกิดการนอกใจภายในและการตกต่ำ แต่ผู้ที่สำนึกผิดไม่หยุดยั้ง จะชำระตนเองอย่างต่อเนื่องและเปิดทางข้างหน้าให้ชัดเจน </w:t>
      </w:r>
    </w:p>
    <w:p w14:paraId="71516A2F" w14:textId="77777777" w:rsidR="00C00D83" w:rsidRPr="008C7964" w:rsidRDefault="002D6F6B" w:rsidP="002D6F6B">
      <w:pPr>
        <w:ind w:firstLine="720"/>
        <w:rPr>
          <w:lang w:val="ru-RU"/>
        </w:rPr>
      </w:pPr>
      <w:r>
        <w:rPr>
          <w:lang w:val="ru-RU"/>
        </w:rPr>
        <w:t xml:space="preserve">4. </w:t>
      </w:r>
      <w:r w:rsidR="001F2820" w:rsidRPr="008C7964">
        <w:rPr>
          <w:lang w:val="ru-RU"/>
        </w:rPr>
        <w:t xml:space="preserve">เพื่อแบ่งปันความคิดของตนเอง — คือการเปิดเผยความสับสน ความไม่แน่ใจ หรือความเข้าใจใหม่ให้กับผู้ที่มีความคิดคล้ายกันหรือผู้เป็นพ่อทางจิตวิญญาณ เพื่อให้พวกเขาสามารถพิจารณาและตัดสินคุณค่าของมันได้ ด้วยวิธีนี้ จะหลีกเลี่ยงความหยุดนิ่งและการเบี่ยงเบนได้; ผู้ปฏิบัติจะสร้างนิสัยในการตัดสินใจด้วยตนเอง และด้วยเหตุนี้ จึงประหยัดเวลาที่บางครั้งถูกใช้ไปกับการครุ่นคิดอย่างไร้ประโยชน์ ที่สำคัญที่สุด คือ ความมั่นใจที่ไม่หยุดยั้งและความมั่นคงในความเชื่อที่ไม่สั่นคลอน ซึ่งเชื่อมโยงกับความมั่นคงของเจตจำนงและความแน่วแน่ในการกระทำ </w:t>
      </w:r>
    </w:p>
    <w:p w14:paraId="5B636E08" w14:textId="77777777" w:rsidR="00C00D83" w:rsidRPr="008C7964" w:rsidRDefault="001F2820" w:rsidP="002D6F6B">
      <w:pPr>
        <w:ind w:firstLine="720"/>
        <w:rPr>
          <w:lang w:val="ru-RU"/>
        </w:rPr>
      </w:pPr>
      <w:r w:rsidRPr="008C7964">
        <w:rPr>
          <w:lang w:val="ru-RU"/>
        </w:rPr>
        <w:t xml:space="preserve">ผ่านทุกการกระทำเหล่านี้ การสารภาพบาปจึงกลายเป็นสิ่งที่ไม่หยุดยั้งอย่างแท้จริง จิตวิญญาณยังคงอยู่ในความสำนึกผิด ความอ่อนโยน ความถ่อมตน และการกราบไหว้ด้วยจิตอธิษฐาน — และด้วยเหตุนี้ จิตวิญญาณจึงมีชีวิตอยู่ ในบรรดาการกระทำทั้งหมด นี่คือสิ่งที่เหมาะสมที่สุดในการรักษาจิตวิญญาณแห่งความกระตือรือร้นและความร้อนแรงแห่งความศรัทธา จนถึงขั้นที่สำหรับบางคน การกระทำทั้งหมดของพวกเขา ทั้งเพื่อตนเองและเพื่อผู้อื่น ถูกจำกัดไว้เพียงสิ่งเดียว: การสำนึกผิดในทุกขณะและร้องไห้ต่อบาปของตนเอง  </w:t>
      </w:r>
    </w:p>
    <w:p w14:paraId="1081048C" w14:textId="77777777" w:rsidR="002D6F6B" w:rsidRDefault="002D6F6B" w:rsidP="002D72BA">
      <w:pPr>
        <w:widowControl w:val="0"/>
        <w:rPr>
          <w:i/>
          <w:lang w:val="ru-RU"/>
        </w:rPr>
      </w:pPr>
    </w:p>
    <w:p w14:paraId="409827F4" w14:textId="77777777" w:rsidR="00C00D83" w:rsidRPr="002D6F6B" w:rsidRDefault="002D6F6B" w:rsidP="002D72BA">
      <w:pPr>
        <w:widowControl w:val="0"/>
        <w:rPr>
          <w:b/>
          <w:bCs/>
          <w:lang w:val="ru-RU"/>
        </w:rPr>
      </w:pPr>
      <w:r w:rsidRPr="002D6F6B">
        <w:rPr>
          <w:b/>
          <w:bCs/>
          <w:i/>
          <w:lang w:val="ru-RU"/>
        </w:rPr>
        <w:t>c</w:t>
      </w:r>
      <w:r w:rsidR="001F2820" w:rsidRPr="002D6F6B">
        <w:rPr>
          <w:b/>
          <w:bCs/>
          <w:i/>
          <w:lang w:val="ru-RU"/>
        </w:rPr>
        <w:t xml:space="preserve">) เกี่ยวกับการรับศีลมหาสนิท </w:t>
      </w:r>
    </w:p>
    <w:p w14:paraId="2841A537" w14:textId="77777777" w:rsidR="00C00D83" w:rsidRPr="008C7964" w:rsidRDefault="002D6F6B" w:rsidP="002D6F6B">
      <w:pPr>
        <w:widowControl w:val="0"/>
        <w:ind w:firstLine="720"/>
        <w:rPr>
          <w:lang w:val="ru-RU"/>
        </w:rPr>
      </w:pPr>
      <w:r>
        <w:rPr>
          <w:lang w:val="ru-RU"/>
        </w:rPr>
        <w:t>1.</w:t>
      </w:r>
      <w:r w:rsidR="001F2820" w:rsidRPr="008C7964">
        <w:rPr>
          <w:lang w:val="ru-RU"/>
        </w:rPr>
        <w:t xml:space="preserve"> บุคคลควรเข้าร่วมพิธีบูชาพระเจ้าบ่อยที่สุดเท่าที่จะทำได้ และในขณะที่พิธีกำลังจัดขึ้น ให้ยืนอยู่ในความเชื่อที่มั่นคงและแจ่มใสว่า การถวายบูชาของพระเจ้ากำลังถูกถวายในขณะนั้น ศีลมหาสนิทของพระกายและพระโลหิตเป็นอาหารอันศักดิ์สิทธิ์สำหรับคริสตชน และเป็นการถวายบูชา ไม่ใช่ทุกคนที่จะรับศีลมหาสนิทในพิธีบูชาพระเจ้า และไม่ใช่ว่าจะรับเสมอไป แต่การถวายบูชานี้ถูกถวายโดยทุกคนและเพื่อทุกคน นั่นคือเหตุผลที่ทุกคนควรมีส่วนร่วมในพิธีนี้ พวกเขาเข้าร่วมผ่านความเชื่อ ผ่านความสำนึกผิดอย่างลึกซึ้งต่อบาปของตนเอง และผ่านความถ่อมใจในการยอมจำนนต่อพระเจ้า ผู้ทรงถวายพระองค์เองเป็นเครื่อง</w:t>
      </w:r>
      <w:r w:rsidR="001F2820" w:rsidRPr="008C7964">
        <w:rPr>
          <w:i/>
          <w:lang w:val="ru-RU"/>
        </w:rPr>
        <w:t>บูชา</w:t>
      </w:r>
      <w:r w:rsidR="001F2820" w:rsidRPr="008C7964">
        <w:rPr>
          <w:lang w:val="ru-RU"/>
        </w:rPr>
        <w:t xml:space="preserve">—ดั่งลูกแกะ—เพื่อชีวิตของโลก การใคร่ครวญถึงศีลศักดิ์สิทธิ์นี้เพียงครั้งเดียวอย่างลึกซึ้ง จะฟื้นฟูและปลุกเร้าจิตวิญญาณได้อย่างทรงพลัง นอกจากนี้ ความเชื่อและความสำนึกผิดยังนำมาซึ่งการชำระล้างบาปเสมอ และไม่บ่อยนักที่พระเจ้าจะสัมผัสใจของคริสตชนอย่างลับๆ ทำให้ใจนั้นหวานชื่นและฟื้นคืนชีพ เหมือนเป็นการรับศีลมหาสนิททางจิตวิญญาณ </w:t>
      </w:r>
    </w:p>
    <w:p w14:paraId="796C0632" w14:textId="77777777" w:rsidR="00C00D83" w:rsidRPr="002D6F6B" w:rsidRDefault="001F2820" w:rsidP="002D6F6B">
      <w:pPr>
        <w:widowControl w:val="0"/>
        <w:ind w:firstLine="720"/>
        <w:rPr>
          <w:lang w:val="ru-RU"/>
        </w:rPr>
      </w:pPr>
      <w:r w:rsidRPr="008C7964">
        <w:rPr>
          <w:lang w:val="ru-RU"/>
        </w:rPr>
        <w:t xml:space="preserve">การสัมผัสเช่นนี้หวานกว่าน้ำผึ้งและรังผึ้ง และให้พลังมากกว่ายาบำรุงจิตวิญญาณทุกชนิด แต่เราต้องจำไว้ว่านี่เป็นของขวัญจากพระเจ้าโดยสิ้นเชิง การที่เมื่อใด แก่ใคร และด้วยวิธีใดที่ของขวัญนี้จะถูกประทานนั้น ขึ้นอยู่กับพระเจ้าเอง คริสตชนควรรับมันด้วยความเคารพและด้วยความยินดี และควรชื่นชมยินดีเมื่อมันถูกประทานมา แต่ไม่ควรพยายามอย่างหนักเพื่อมัน หรือคิดหาวิธีที่จะทำให้มันเกิดขึ้น; ที่จริงแล้ว ดีกว่าที่จะไม่มั่นใจว่ามันกำลังเกิดขึ้นหรือไม่ หรือสิ่งที่กำลังเกิดขึ้นนั้นเป็นจริงหรือไม่ </w:t>
      </w:r>
      <w:r w:rsidRPr="002D6F6B">
        <w:rPr>
          <w:lang w:val="ru-RU"/>
        </w:rPr>
        <w:t xml:space="preserve">นี่เพื่อหลีกเลี่ยงการโอ้อวดและป้องกันไม่ให้หลงผิด </w:t>
      </w:r>
    </w:p>
    <w:p w14:paraId="4036967D" w14:textId="77777777" w:rsidR="00C00D83" w:rsidRPr="008C7964" w:rsidRDefault="002D6F6B" w:rsidP="002D6F6B">
      <w:pPr>
        <w:ind w:firstLine="720"/>
        <w:rPr>
          <w:lang w:val="ru-RU"/>
        </w:rPr>
      </w:pPr>
      <w:r>
        <w:rPr>
          <w:lang w:val="ru-RU"/>
        </w:rPr>
        <w:t xml:space="preserve">2. </w:t>
      </w:r>
      <w:r w:rsidR="001F2820" w:rsidRPr="008C7964">
        <w:rPr>
          <w:lang w:val="ru-RU"/>
        </w:rPr>
        <w:t xml:space="preserve">หากท่านไม่สามารถอยู่ในโบสถ์ได้ อย่าปล่อยให้ชั่วโมงแห่งการบูชาอันศักดิ์สิทธิ์และพระบูชาอันศักดิ์สิทธิ์ผ่านพ้นไปโดยไม่ถอนหายใจและหันหน้าไปหาพระเจ้า; หากเป็นไปได้ ให้ยืนอธิษฐานและก้มศีรษะสักสองสามครั้ง สิ่งใดก็ตามในธรรมชาติที่น่าสะพรึงกลัวจะทำให้สรรพสิ่งทั้งปวงสั่นสะเทือน: เช่น เสียงฟ้าร้อง แผ่นดินไหว หรือพายุ ในเวลาที่พิธีบูชาอันศักดิ์สิทธิ์กำลังดำเนินอยู่ในโบสถ์ งานที่น่าเกรงขามและยิ่งใหญ่ที่สุดทั้งบนโลกและในสวรรค์กำลังถูกปฏิบัติอยู่; แต่การปฏิบัตินี้เกิดขึ้นอย่างมองไม่เห็น </w:t>
      </w:r>
      <w:r w:rsidR="001F2820" w:rsidRPr="008C7964">
        <w:rPr>
          <w:lang w:val="ru-RU"/>
        </w:rPr>
        <w:lastRenderedPageBreak/>
        <w:t xml:space="preserve">ในทางจิตวิญญาณ ต่อหน้าพระเจ้าตรีเอกภาพผู้ไม่มีขอบเขต ทูตสวรรค์ผู้ศักดิ์สิทธิ์ กองทัพทั้งหมดของคริสตจักรสวรรค์ และต่อหน้าสายตาแห่งความเชื่อของทุกคนที่พยายามและดำรงชีวิตอยู่บนโลก—มองไม่เห็น แต่ยังคงเป็นจริงอยู่ นั่นคือเหตุผลที่ผู้เชื่อไม่ควรปล่อยให้ช่วงเวลาเหล่านี้ผ่านไปโดยไม่ใส่ใจ แต่เมื่อระลึกถึงมัน การระลึกถึงนี้เองจะจุดประกายจิตวิญญาณและยกมันขึ้นสู่พระเจ้า จึงดึงดูดพระคุณลงมา </w:t>
      </w:r>
    </w:p>
    <w:p w14:paraId="093809A9" w14:textId="77777777" w:rsidR="00C00D83" w:rsidRPr="008C7964" w:rsidRDefault="001F2820" w:rsidP="002D6F6B">
      <w:pPr>
        <w:widowControl w:val="0"/>
        <w:ind w:firstLine="720"/>
        <w:rPr>
          <w:lang w:val="ru-RU"/>
        </w:rPr>
      </w:pPr>
      <w:r w:rsidRPr="008C7964">
        <w:rPr>
          <w:lang w:val="ru-RU"/>
        </w:rPr>
        <w:t xml:space="preserve">นี่คือวิธีที่การปฏิบัติความอดอาหารสามารถก้าวสู่ความต่อเนื่องได้ เพื่อว่า ร่วมกับความศรัทธาภายใน มันจะสามารถรักษาความกระตือรือร้นและความมุ่งมั่นในการแสวงหา ด้วยพลังและความเข้มแข็งที่คงที่ และด้วยความช่วยเหลือนี้ จะเปลี่ยนความพยายามทั้งทางจิตวิญญาณและทางกายภาพทั้งหมด ให้กลายเป็นทางสู่ความรอด เพื่อการฟื้นฟูและเสริมสร้างตัวตนภายในของเรา </w:t>
      </w:r>
    </w:p>
    <w:p w14:paraId="45D7607A" w14:textId="77777777" w:rsidR="00C00D83" w:rsidRPr="008C7964" w:rsidRDefault="001F2820" w:rsidP="002D6F6B">
      <w:pPr>
        <w:widowControl w:val="0"/>
        <w:ind w:firstLine="720"/>
        <w:rPr>
          <w:lang w:val="ru-RU"/>
        </w:rPr>
      </w:pPr>
      <w:r w:rsidRPr="008C7964">
        <w:rPr>
          <w:lang w:val="ru-RU"/>
        </w:rPr>
        <w:t xml:space="preserve">นี่คือลำดับทั่วไปของกฎเกณฑ์ที่ชี้นำ ซึ่งตั้งอยู่บนแก่นแท้ของชีวิต จึงเป็นสิ่งจำเป็นอย่างยิ่งสำหรับทุกคนที่แสวงหาพระเจ้า แต่ที่นี่ระบุไว้เพียงหลักการ จิตวิญญาณ และพลังของกฎเกณฑ์เท่านั้น: เช่น ในด้านร่างกาย — การควบคุมเนื้อหนังในทุกหน้าที่ของร่างกาย; หรือในด้านชีวิตภายนอก — การปล่อยวางจากทุกสิ่งที่ถูกชุบด้วยจิตวิญญาณแห่งความปรารถนา การอุทิศจิตวิญญาณด้วยกำลังทั้งหมด และการดำเนินชีวิตภายใต้อิทธิพลของเครื่องมือแห่งพระคุณ นี่คือจุดสำคัญของกิจกรรมทางจิตวิญญาณ ส่วนการนำไปใช้หลักการเหล่านี้ เนื่องจากสถานการณ์ของแต่ละบุคคลมีความหลากหลาย จึงต้องปรับให้เหมาะสมตามสถานการณ์ และในกรณีนี้ ไม่สามารถกำหนดกฎเกณฑ์เดียวได้ ตัวอย่างเช่น เพื่อรักษาจิตใจ บุคคลต้องพิมพ์ความ truth ของพระเจ้าลงบนจิตใจ ตามความเข้าใจของพระศาสนจักร ซึ่งสามารถทำได้ผ่านการอ่าน การฟัง และการอภิปราย โดยอ้างอิงจากพระวจนะของพระเจ้า คำสอนของบรรดาบิดาผู้ศักดิ์สิทธิ์ ชีวประวัติของนักบุญ และคำเทศนา เป็นหน้าที่ของบิดาทางจิตวิญญาณที่จะพิจารณาว่าวิธีการใดเหมาะสมที่สุดสำหรับแต่ละบุคคล และควรดำเนินการอย่างไร ไม่ว่าใครจะสามารถทำสิ่งนี้ได้อย่างไร ก็ให้ทำไปอย่างนั้น เพราะแม้ว่าการถือศีลอดจะเป็นแนวคิดเดียวในตัวมันเอง แต่มันแสดงออกในรูปแบบที่หลากหลายอย่างไม่มีที่สิ้นสุด ต้องระลึกไว้เสมอว่า บิดาทางจิตวิญญาณที่ดับจิตวิญญาณแห่งความกระตือรือร้นด้วยการให้สัมปทานและผ่อนปรนต่าง ๆ หรือผู้ที่ปลอบประโลมและทำให้ผู้ที่กำลังเย็นชาหลับใหลนั้น คือผู้ทำลายจิตวิญญาณและผู้ฆ่าคน; เพราะมีเพียงทางเดียวเท่านั้น—ทางที่แคบและเต็มไปด้วยความทุกข์ </w:t>
      </w:r>
    </w:p>
    <w:p w14:paraId="729CF81E" w14:textId="77777777" w:rsidR="00C00D83" w:rsidRPr="008C7964" w:rsidRDefault="001F2820" w:rsidP="002D6F6B">
      <w:pPr>
        <w:widowControl w:val="0"/>
        <w:ind w:firstLine="720"/>
        <w:rPr>
          <w:lang w:val="ru-RU"/>
        </w:rPr>
      </w:pPr>
      <w:r w:rsidRPr="008C7964">
        <w:rPr>
          <w:lang w:val="ru-RU"/>
        </w:rPr>
        <w:t xml:space="preserve">การบรรลุถึงทุกสิ่งนี้อย่างเต็มที่และประสบความสำเร็จที่สุดนั้นเป็นของพระภิกษุสงฆ์ นี่คือวิถีชีวิตที่ในรูปแบบที่ดีที่สุด บริสุทธิ์ที่สุด และสมบูรณ์ที่สุด ตอบสนองความต้องการของการถือศีลอดได้อย่างแท้จริงในจิตวิญญาณ มันเป็นวิถีชีวิตที่หนักหน่วงและเต็มไปด้วยการสำนึกผิด; มันประกอบด้วยผู้ชี้นำและผู้ถูกชี้นำเสมอ; โดยธรรมชาติแล้วแยกตัวจากโลกภายนอก แต่โดยธรรมชาติแล้วผูกพันกับความต้องการของร่างกาย; มันให้โอกาสที่กว้างที่สุดสำหรับการฝึกปฏิบัติทางจิตวิญญาณ การอ่านหนังสือ การบูชาพระเจ้า การสวดมนต์ และการเชื่อฟัง; มันเหมาะสมอย่างยิ่งสำหรับการกำจัดความปรารถนาอย่างจริงจัง โดยทั่วไปผ่านความไม่ยึดติด ความเคร่งครัด ความไม่หยุดนิ่ง และการลืมตัว และโดยเฉพาะอย่างยิ่งภายใต้การแนะนำของผู้ชี้แนะทางจิตวิญญาณ จากนั้น ในตัวพระภิกษุผู้มีความตั้งใจ ความปรารถนาภายในต่อพระเจ้าจะเติบโตขึ้นอย่างรวดเร็ว เพื่อการเสียสละตนเองอย่างเด็ดขาดที่สุดและการปล่อยวางจากทุกสิ่ง เพื่อความสามารถที่มากขึ้นในการอยู่ภายในตนเอง และเพื่อได้รับการหล่อเลี้ยงอย่างอุดมสมบูรณ์จากจิตวิญญาณแห่งการสวดมนต์ ดังนั้น พระภิกษุผู้มีความตั้งใจจึงก้าวขึ้นสู่ความเงียบสงบ ความสันโดษของจิตใจ และถอนตัวไปยังสถานที่พักผ่อน—ในทะเลทรายหรือห้องปฏิบัติธรรม </w:t>
      </w:r>
    </w:p>
    <w:p w14:paraId="0AE781E6" w14:textId="77777777" w:rsidR="00C00D83" w:rsidRDefault="00C00D83" w:rsidP="002D72BA">
      <w:pPr>
        <w:widowControl w:val="0"/>
        <w:rPr>
          <w:lang w:val="ru-RU"/>
        </w:rPr>
      </w:pPr>
    </w:p>
    <w:p w14:paraId="6E6F16B7" w14:textId="77777777" w:rsidR="002D6F6B" w:rsidRPr="008C7964" w:rsidRDefault="002D6F6B" w:rsidP="002D72BA">
      <w:pPr>
        <w:widowControl w:val="0"/>
        <w:rPr>
          <w:lang w:val="ru-RU"/>
        </w:rPr>
      </w:pPr>
    </w:p>
    <w:p w14:paraId="36C7533B" w14:textId="77777777" w:rsidR="00C00D83" w:rsidRPr="008C7964" w:rsidRDefault="002D6F6B" w:rsidP="002D6F6B">
      <w:pPr>
        <w:pStyle w:val="Heading3"/>
        <w:rPr>
          <w:lang w:val="ru-RU"/>
        </w:rPr>
      </w:pPr>
      <w:bookmarkStart w:id="288" w:name="_Toc135658139"/>
      <w:bookmarkStart w:id="289" w:name="_Toc135658253"/>
      <w:bookmarkStart w:id="290" w:name="_Toc135660355"/>
      <w:bookmarkStart w:id="291" w:name="_Toc135660705"/>
      <w:bookmarkStart w:id="292" w:name="_Toc135660944"/>
      <w:bookmarkStart w:id="293" w:name="_Toc135713768"/>
      <w:bookmarkStart w:id="294" w:name="_Toc135714869"/>
      <w:bookmarkStart w:id="295" w:name="_Toc218689955"/>
      <w:bookmarkStart w:id="296" w:name="_Toc235344773"/>
      <w:bookmarkStart w:id="297" w:name="_Toc690722"/>
      <w:r w:rsidRPr="008C7964">
        <w:rPr>
          <w:lang w:val="ru-RU"/>
        </w:rPr>
        <w:t>กฎเกณฑ์ในการต่อสู้กับความปรารถนา หรือหลักการต่อต้านตนเอง</w:t>
      </w:r>
      <w:bookmarkEnd w:id="288"/>
      <w:bookmarkEnd w:id="289"/>
      <w:bookmarkEnd w:id="290"/>
      <w:bookmarkEnd w:id="291"/>
      <w:bookmarkEnd w:id="292"/>
      <w:bookmarkEnd w:id="293"/>
      <w:bookmarkEnd w:id="294"/>
      <w:bookmarkEnd w:id="295"/>
      <w:bookmarkEnd w:id="296"/>
      <w:r w:rsidRPr="008C7964">
        <w:rPr>
          <w:lang w:val="ru-RU"/>
        </w:rPr>
        <w:t xml:space="preserve"> </w:t>
      </w:r>
      <w:bookmarkEnd w:id="297"/>
    </w:p>
    <w:p w14:paraId="17D0D5E1" w14:textId="77777777" w:rsidR="00C00D83" w:rsidRPr="008C7964" w:rsidRDefault="001F2820" w:rsidP="002D72BA">
      <w:pPr>
        <w:widowControl w:val="0"/>
        <w:rPr>
          <w:lang w:val="ru-RU"/>
        </w:rPr>
      </w:pPr>
      <w:r w:rsidRPr="008C7964">
        <w:rPr>
          <w:lang w:val="ru-RU"/>
        </w:rPr>
        <w:t xml:space="preserve">การดำรงอยู่ตามวิธีที่กล่าวมานี้ เป็นวิธีการที่ทรงพลังและมีประสิทธิภาพในการขจัดความปรารถนา และเพื่อการชำระล้างและปรับปรุงตนเองของเรา ด้วยการยึดมั่นในวิถีนี้ด้วยความตระหนักรู้และเสรีภาพอย่างเต็มที่ บุคคลนั้นจะทำลายกิเลสได้โดยการวางมันไว้ข้างทาง ไม่ให้มันได้รับอาหาร หรือกดมันลงเหมือนถูกผูกมัด ด้วยกฎเกณฑ์ที่กำหนดไว้ ด้วยกำลังและกิจกรรมทั้งหมดที่มี ความปรารถนาที่ถูกกดดันด้วยวิธีนี้จะค่อยๆ จางหายไป </w:t>
      </w:r>
      <w:r w:rsidRPr="008C7964">
        <w:rPr>
          <w:lang w:val="ru-RU"/>
        </w:rPr>
        <w:lastRenderedPageBreak/>
        <w:t xml:space="preserve">เหมือนเทียนที่ถูกปิดด้วยภาชนะ อย่างไรก็ตาม ไม่สามารถจำกัดตัวเองไว้เพียงกิจกรรมเชิงบวกนี้เพียงอย่างเดียวได้ กฎเกณฑ์ถูกกำหนดขึ้นเพื่อเป็นทางแก้ไขสำหรับความสามารถที่ถูกทำให้เสื่อมเสียและถูกความปรารถนาครอบงำ </w:t>
      </w:r>
      <w:r w:rsidRPr="008C7964">
        <w:rPr>
          <w:b/>
          <w:lang w:val="ru-RU"/>
        </w:rPr>
        <w:t xml:space="preserve">พลังเดียวกันที่มีอยู่ในความชั่วร้ายนั้น </w:t>
      </w:r>
      <w:r w:rsidRPr="008C7964">
        <w:rPr>
          <w:lang w:val="ru-RU"/>
        </w:rPr>
        <w:t>ต้อง</w:t>
      </w:r>
      <w:r w:rsidRPr="008C7964">
        <w:rPr>
          <w:b/>
          <w:lang w:val="ru-RU"/>
        </w:rPr>
        <w:t xml:space="preserve">ถูกนำทางไปสู่ความดีในขณะนี้ </w:t>
      </w:r>
      <w:r w:rsidRPr="008C7964">
        <w:rPr>
          <w:lang w:val="ru-RU"/>
        </w:rPr>
        <w:t xml:space="preserve">ดังนั้น เราจึงไม่อาจหลีกเลี่ยงการเผชิญกับความชั่วร้ายตั้งแต่เริ่มต้นและในระยะเริ่มต้นของกิจกรรม ในความเคลื่อนไหวแรกเริ่มของพลังเหล่านั้น หากความดีและความชั่วร้ายไม่อาจอยู่ร่วมกันได้ และหากความดีบริสุทธิ์—โดยไม่มีการผสมปนเปกับความชั่วร้ายใดๆ—เป็นสิ่งที่เราต้องบรรลุ แล้วในทุกความพยายาม ความชั่วร้ายต้องถูกขับไล่เพื่อเริ่มต้นและบรรลุความดีบริสุทธิ์ ดังนั้น ในการเชื่อมต่ออย่างต่อเนื่องกับ การใช้พลังของตนเองอย่างตรงไปตรงมาและเชิงบวกนั้น ย่อมมาพร้อมกับการพยายามทางอ้อมที่มุ่งขับไล่ความชั่วร้ายและความหลงใหลที่เกิดขึ้นภายในตัวเรา — กล่าวอีกนัยหนึ่ง </w:t>
      </w:r>
      <w:r w:rsidRPr="008C7964">
        <w:rPr>
          <w:b/>
          <w:lang w:val="ru-RU"/>
        </w:rPr>
        <w:t>คือการต่อสู้กับความหลงใหลและความ</w:t>
      </w:r>
      <w:r w:rsidRPr="008C7964">
        <w:rPr>
          <w:lang w:val="ru-RU"/>
        </w:rPr>
        <w:t xml:space="preserve">ปรารถนา การตั้งมั่นในตนเองในกิจการที่กล่าวถึง และการฝึกฝนในสิ่งเหล่านั้น ล้วนสำเร็จได้ผ่านทางการต่อสู้และการต่อสู้ ผ่านชัยชนะเหนือการล่อลวงและการยั่วยวน ใครเคยเป็นผู้ถือศีลอดโดยไม่ต่อสู้กับท้อง หรือผู้เชื่อที่บริสุทธิ์ดั่งเด็กจริง ๆ โดยไม่เอาชนะความดื้อรั้นและความต้องการแสดงตน? และสิ่งนี้ไม่จำกัดอยู่เพียงด้านใดด้านหนึ่ง แต่ครอบคลุมตลอดทั้งกระบวนการกิจกรรมเชิงบวก ตั้งแต่แหล่งกำเนิดภายในที่สุดจนถึงขั้นสุดท้ายในการถอนตัวจากโลก ทุกแห่งล้วนมีการต่อสู้ ดังนั้น ลำดับขั้นตอนที่กล่าวถึงนี้ แม้จะช่วยฟื้นฟูพลังและธรรมชาติ แต่ในขณะเดียวกันก็เป็นสนามรบแห่งสงครามทางจิตวิญญาณที่ไม่หยุดยั้ง เอาชนะสิ่งที่ไม่เป็นธรรมชาติด้วยพลัง และมันจะยอมจำนนต่อสิ่งที่เป็นธรรมชาติ ขับไล่และปฏิเสธความชั่วร้าย — และคุณจะเห็นความดี การปฏิบัติธรรมคือการชนะที่ไม่หยุดยั้ง </w:t>
      </w:r>
    </w:p>
    <w:p w14:paraId="41A9CB3D" w14:textId="77777777" w:rsidR="00C00D83" w:rsidRPr="008C7964" w:rsidRDefault="001F2820" w:rsidP="002D6F6B">
      <w:pPr>
        <w:widowControl w:val="0"/>
        <w:ind w:firstLine="720"/>
        <w:rPr>
          <w:lang w:val="ru-RU"/>
        </w:rPr>
      </w:pPr>
      <w:r w:rsidRPr="008C7964">
        <w:rPr>
          <w:lang w:val="ru-RU"/>
        </w:rPr>
        <w:t xml:space="preserve">ความเป็นไปได้ รากฐาน และเงื่อนไขของชัยชนะภายในทั้งหมด ล้วนอยู่ที่ชัยชนะครั้งแรกเหนือตนเอง — ในการหักล้างเจตจำนงและมอบตัวให้พระเจ้า พร้อมทั้งปฏิเสธอย่างแข็งกร้าวต่อทุกสิ่งที่เป็นบาป ที่นี่เองที่ความรังเกียจต่อความปรารถนา ความเกลียดชัง และความไม่ชอบ ได้ถือกำเนิดขึ้น ซึ่งสิ่งนี้คือกำลังทหารทางจิตวิญญาณ และสิ่งนี้เพียงอย่างเดียว ก็สามารถแทนที่กองทัพทั้งกองได้ เมื่อมันขาดหายไป ชัยชนะก็ตกอยู่ในมือของศัตรูแล้วโดยไม่ต้องต่อสู้; ในทางตรงกันข้าม เมื่อมันมีอยู่ ชัยชนะก็มักถูกมอบให้เราโดยไม่ต้องต่อสู้ จากสิ่งนี้จึงชัดเจนว่า เช่นเดียวกับที่ตัวตนภายในที่สุดของเราเป็นจุดเริ่มต้นของการกระทำเชิงบวก มันก็เป็นจุดเริ่มต้นของการต่อสู้เช่นกัน เพียงแต่ในทิศทางที่ตรงกันข้าม จิตสำนึกและเจตจำนงเสรี การหันไปสู่ความดีและความรักในความดีนั้น จะทำลายทุกความชั่วร้ายและทุกความปรารถนาด้วยเกลียดชัง — และยิ่งไปกว่านั้น ยังทำลายความปรารถนาของตนเองด้วย นี่คือแก่นแท้ของการเปลี่ยนผ่าน จุดเปลี่ยนสำคัญ ดังนั้น พลังที่ต่อสู้กับความปรารถนา ก็คือจิตใจ หรือจิตวิญญาณ ซึ่งภายในนั้นมีความตระหนักรู้และเสรีภาพ—จิตวิญญาณที่ได้รับการสนับสนุนและเสริมสร้างด้วยพระคุณ ผ่านมันเอง ดังที่เราได้เห็นแล้ว พลังแห่งการรักษาจึงไหลไปสู่ความสามารถต่าง ๆ ผ่านการกระทำแห่งคุณธรรม; และผ่านมันเองเช่นกัน พลังแห่งการโจมตีและทำลายจึงไหลไปสู่ความปรารถนาในการต่อสู้ และในทางกลับกัน: เมื่อความปรารถนาลุกขึ้น พวกมันจะมุ่งเป้าโดยตรงไปยังจิตใจหรือจิตวิญญาณ นั่นคือ การพยายามควบคุมจิตสำนึกและเสรีภาพ พวกมันอยู่ในสถานที่ศักดิ์สิทธิ์ของตัวตนภายในของเรา ที่ซึ่งศัตรู ผ่านทางความปรารถนา ยิงลูกศรที่ร้อนระอุจากร่างกายจิตวิญญาณ เหมือนการซุ่มโจมตี และตราบใดที่จิตสำนึกและเสรีภาพยังคงอยู่ครบถ้วน — นั่นคือ ยืนอยู่ข้างความดี — ไม่ว่าการโจมตีจะรุนแรงเพียงใด ชัยชนะก็เป็นของเรา </w:t>
      </w:r>
    </w:p>
    <w:p w14:paraId="29E6CD56" w14:textId="77777777" w:rsidR="00C00D83" w:rsidRPr="008C7964" w:rsidRDefault="001F2820" w:rsidP="002D6F6B">
      <w:pPr>
        <w:widowControl w:val="0"/>
        <w:ind w:firstLine="720"/>
        <w:rPr>
          <w:lang w:val="ru-RU"/>
        </w:rPr>
      </w:pPr>
      <w:r w:rsidRPr="008C7964">
        <w:rPr>
          <w:lang w:val="ru-RU"/>
        </w:rPr>
        <w:t xml:space="preserve">อย่างไรก็ตาม สิ่งนี้ไม่ได้หมายความว่าพลังแห่งชัยชนะทั้งหมดอยู่ในมือเรา แต่เพียงแต่เปิดเผยแหล่งที่มาของมันเท่านั้น จุดศูนย์กลางของการต่อสู้คือจิตวิญญาณของเราที่ได้รับการฟื้นฟู; พลังที่เอาชนะและทำลายความปรารถนาคือพระคุณ มันสร้างสิ่งหนึ่งขึ้นภายในตัวเราในขณะที่ทำลายอีกสิ่งหนึ่งลง — แต่อีกครั้ง ก็ผ่านทางจิตวิญญาณ หรือจิตสำนึกและเจตจำนงเสรี ผู้ที่ต่อสู้ด้วยเสียงร้องนั้น ยอมมอบตัวให้พระเจ้า โดยคร่ำครวญถึงศัตรูของตนและเกลียดชังพวกเขา และพระเจ้า ในตัวเขาและผ่านทางเขา ขับไล่และทำลายพวกเขา </w:t>
      </w:r>
      <w:r w:rsidRPr="008C7964">
        <w:rPr>
          <w:i/>
          <w:lang w:val="ru-RU"/>
        </w:rPr>
        <w:t>‘</w:t>
      </w:r>
      <w:r w:rsidR="002D6F6B" w:rsidRPr="002D6F6B">
        <w:rPr>
          <w:i/>
          <w:lang w:val="ru-RU"/>
        </w:rPr>
        <w:t>จงมีใจ</w:t>
      </w:r>
      <w:r w:rsidRPr="008C7964">
        <w:rPr>
          <w:i/>
          <w:lang w:val="ru-RU"/>
        </w:rPr>
        <w:t xml:space="preserve">กล้า’ </w:t>
      </w:r>
      <w:r w:rsidRPr="008C7964">
        <w:rPr>
          <w:lang w:val="ru-RU"/>
        </w:rPr>
        <w:t xml:space="preserve">พระเจ้าตรัส </w:t>
      </w:r>
      <w:r w:rsidR="002D6F6B" w:rsidRPr="002D6F6B">
        <w:rPr>
          <w:i/>
          <w:lang w:val="ru-RU"/>
        </w:rPr>
        <w:t>‘เราได้ชนะโลกแล้ว</w:t>
      </w:r>
      <w:r w:rsidRPr="008C7964">
        <w:rPr>
          <w:lang w:val="ru-RU"/>
        </w:rPr>
        <w:t xml:space="preserve">’ (ยอห์น 16:33) </w:t>
      </w:r>
      <w:r w:rsidRPr="008C7964">
        <w:rPr>
          <w:i/>
          <w:lang w:val="ru-RU"/>
        </w:rPr>
        <w:t>“</w:t>
      </w:r>
      <w:r w:rsidR="002D6F6B" w:rsidRPr="002D6F6B">
        <w:rPr>
          <w:i/>
          <w:lang w:val="ru-RU"/>
        </w:rPr>
        <w:t>ข้าพเจ้าสามารถทำทุกสิ่งได้ผ่านพระคริสต์ผู้ทรงเสริม</w:t>
      </w:r>
      <w:r w:rsidRPr="008C7964">
        <w:rPr>
          <w:i/>
          <w:lang w:val="ru-RU"/>
        </w:rPr>
        <w:t xml:space="preserve">กำลังข้าพเจ้า” </w:t>
      </w:r>
      <w:r w:rsidRPr="008C7964">
        <w:rPr>
          <w:lang w:val="ru-RU"/>
        </w:rPr>
        <w:t>อัครทูตสารภาพ (ฟิลิปปี 4</w:t>
      </w:r>
      <w:r w:rsidR="002D6F6B">
        <w:rPr>
          <w:lang w:val="ru-RU"/>
        </w:rPr>
        <w:t>:</w:t>
      </w:r>
      <w:r w:rsidRPr="008C7964">
        <w:rPr>
          <w:lang w:val="ru-RU"/>
        </w:rPr>
        <w:t xml:space="preserve">13) — เช่นเดียวกับที่หากไม่มีพระองค์ เราไม่สามารถทำอะไรได้เลย ผู้ใดที่ปรารถนาจะชนะด้วยกำลังของตนเอง ย่อมต้องล้มลงอย่างไม่ต้องสงสัย ไม่ว่าจะตกสู่ความปรารถนาที่เขากำลังต่อสู้อยู่ หรือตกสู่ความปรารถนาอื่นที่ตามมา </w:t>
      </w:r>
      <w:r w:rsidRPr="008C7964">
        <w:rPr>
          <w:lang w:val="ru-RU"/>
        </w:rPr>
        <w:lastRenderedPageBreak/>
        <w:t>แต่ผู้ที่มอบตัวให้พระเจ้าจะได้รับชัยชนะราวกับว่ามาจากความว่างเปล่า สิ่งนี้ไม่ได้ปฏิเสธการต่อต้านของตนเอง แต่เพียงแสดงให้เห็นว่า แม้จะมีการต่อต้านทั้งหมด ความสำเร็จหรือชัยชนะนั้นไม่เคยเป็นของเราเอง และหากมีอยู่ ก็ย่อมมาจากพระเจ้าเสมอ นั่นคือเหตุผลที่คุณต้องต้านทานและต่อสู้ด้วยทุกวิถีทางที่เป็นไปได้ แต่อย่าหยุดที่จะมอบความทุกข์ทั้งปวงของคุณไว้กับพระเจ้าผู้ทรงพระชนม์ ผู้ตรัสว่า: ‘เราอยู่กับท่านในวัน</w:t>
      </w:r>
      <w:r w:rsidR="00EC4FF7" w:rsidRPr="008C7964">
        <w:rPr>
          <w:lang w:val="ru-RU"/>
        </w:rPr>
        <w:t xml:space="preserve">แห่งความชั่วร้าย—อย่ากลัว’ </w:t>
      </w:r>
    </w:p>
    <w:p w14:paraId="16601E7B" w14:textId="77777777" w:rsidR="00C00D83" w:rsidRPr="008C7964" w:rsidRDefault="001F2820" w:rsidP="002D6F6B">
      <w:pPr>
        <w:widowControl w:val="0"/>
        <w:ind w:firstLine="720"/>
        <w:rPr>
          <w:lang w:val="ru-RU"/>
        </w:rPr>
      </w:pPr>
      <w:r w:rsidRPr="008C7964">
        <w:rPr>
          <w:lang w:val="ru-RU"/>
        </w:rPr>
        <w:t xml:space="preserve">แล้วคนเราควรกระทำอย่างไรในขณะนี้ หรือวิธีการใดที่โดยทั่วไปเหมาะสมสำหรับการควบคุมความปรารถนา? เพื่อกำหนดสิ่งนี้ เราต้องตรวจสอบและระบุศัตรูทั้งหมดของเรา รวมถึงรูปแบบที่พวกมันปรากฏและดำเนินการ; จากสิ่งนี้ ธรรมชาติของการต่อสู้กับพวกมันจะชัดเจนขึ้นโดยตัวมันเอง ความสำเร็จในการต่อสู้ขึ้นอยู่กับความเข้าใจที่ชัดเจนเกี่ยวกับองค์ประกอบทั้งหมดของมันเป็นอย่างมาก </w:t>
      </w:r>
    </w:p>
    <w:p w14:paraId="007E1E0B" w14:textId="77777777" w:rsidR="00C00D83" w:rsidRPr="008C7964" w:rsidRDefault="001F2820" w:rsidP="002D6F6B">
      <w:pPr>
        <w:widowControl w:val="0"/>
        <w:ind w:firstLine="720"/>
        <w:rPr>
          <w:lang w:val="ru-RU"/>
        </w:rPr>
      </w:pPr>
      <w:r w:rsidRPr="008C7964">
        <w:rPr>
          <w:lang w:val="ru-RU"/>
        </w:rPr>
        <w:t xml:space="preserve">ความก้าวหน้าของเราสู่ความดีไม่เคยเป็นไปอย่างสงบ เพราะความปรารถนาตัณหาของเรายังคงมีชีวิตอยู่และได้รับการสนับสนุนอย่างเข้มแข็งจากโลกปัจจุบัน—ที่เต็มไปด้วยความว่างเปล่าและสิ่งที่มองเห็นได้—รวมถึงจากพลังมืดที่ปกครองอยู่ภายในโลกนี้ นี่คือแหล่งที่มาของแรงกระตุ้นที่ผุดขึ้นภายในตัวเราเพื่อต่อต้านความดี </w:t>
      </w:r>
    </w:p>
    <w:p w14:paraId="015338CF" w14:textId="77777777" w:rsidR="00C00D83" w:rsidRPr="008C7964" w:rsidRDefault="001F2820" w:rsidP="002D6F6B">
      <w:pPr>
        <w:widowControl w:val="0"/>
        <w:ind w:firstLine="720"/>
        <w:rPr>
          <w:lang w:val="ru-RU"/>
        </w:rPr>
      </w:pPr>
      <w:r w:rsidRPr="008C7964">
        <w:rPr>
          <w:lang w:val="ru-RU"/>
        </w:rPr>
        <w:t xml:space="preserve">บุคคลจะถูกความปรารถนาครอบงำอย่างสมบูรณ์จนกว่าจะเกิดการกลับใจ เมื่อเกิดการกลับใจแล้ว จิตวิญญาณที่เต็มไปด้วยความกระตือรือร้นจะกลายเป็นบริสุทธิ์ อย่างไรก็ตาม จิตวิญญาณและร่างกายยังคงอยู่ภายใต้อิทธิพลของความปรารถนา เมื่อกระบวนการชำระล้างและการรักษาเริ่มขึ้น พวกมันจะต่อต้านและกบฏต่อจิตวิญญาณที่นำทาง เพื่อปกป้องการดำรงอยู่ของตนเอง การกบฏเหล่านี้เกิดขึ้นเป็นหลักผ่านพลังทางร่างกายและจิตใจ และก่อความทุกข์ทรมานให้จิตวิญญาณในขอบเขตที่พลังเหล่านี้ถูกจิตวิญญาณดูดซับเข้าไป แต่มีแรงผลักดันที่มุ่งตรงไปยังจิตวิญญาณ นี่คือลูกศรเพลิงที่ศัตรูยิงออกมาจากจุดซุ่มโจมตีของเนื้อหนังและจิตวิญญาณ สู่ผู้ที่ถูกจับเป็นเชลยแต่ได้หลุดพ้นจากความกดขี่ของเขา ดังนั้น แม้จะมีส่วนหนึ่งในตัวเราที่ได้รับการรักษาหรือสมบูรณ์แล้ว การกบฏของบาปและความปรารถนาอันเร่าร้อนก็ยังคงปรากฏตัวและรู้สึกได้ทั่วทั้งตัวตนของเรา </w:t>
      </w:r>
    </w:p>
    <w:p w14:paraId="70B70223" w14:textId="77777777" w:rsidR="00C00D83" w:rsidRPr="008C7964" w:rsidRDefault="002D6F6B" w:rsidP="002D6F6B">
      <w:pPr>
        <w:ind w:firstLine="720"/>
        <w:rPr>
          <w:lang w:val="ru-RU"/>
        </w:rPr>
      </w:pPr>
      <w:r w:rsidRPr="002D6F6B">
        <w:rPr>
          <w:bCs/>
          <w:lang w:val="ru-RU"/>
        </w:rPr>
        <w:t xml:space="preserve">1. </w:t>
      </w:r>
      <w:r w:rsidR="001F2820" w:rsidRPr="008C7964">
        <w:rPr>
          <w:b/>
          <w:lang w:val="ru-RU"/>
        </w:rPr>
        <w:t>ในร่างกาย</w:t>
      </w:r>
      <w:r w:rsidR="001F2820" w:rsidRPr="008C7964">
        <w:rPr>
          <w:lang w:val="ru-RU"/>
        </w:rPr>
        <w:t xml:space="preserve">: สาเหตุหลักคือความปล่อยตัวตามความปรารถนาของเนื้อหนัง หรือการตอบสนองความปรารถนาของเนื้อหนัง ซึ่งเกี่ยวข้องโดยตรงกับความคึกคักของชีวิตทางกายและความสุขทางประสาทสัมผัส เมื่อสิ่งเหล่านี้มีอยู่ ก็มีความปรารถนาทางกามารมณ์ ความตะกละ ความปล่อยตัวตามความปรารถนาทางประสาทสัมผัส, ความเกียจคร้าน ความอ่อนแอ ความหลงทางของประสาท ความพูดมาก ความใจลอย ความไม่สงบ ความไร้ระเบียบในทุกสิ่ง ความเบาปัญญา การพูดไร้สาระ ความง่วง ความหลับตา ความกระหายในความสุข และทุกสิ่งที่ถูกสร้างขึ้นเพื่อตอบสนองความปรารถนาของเนื้อหนังในความใคร่ </w:t>
      </w:r>
    </w:p>
    <w:p w14:paraId="37D9F31C" w14:textId="77777777" w:rsidR="00C00D83" w:rsidRPr="008C7964" w:rsidRDefault="002D6F6B" w:rsidP="002D6F6B">
      <w:pPr>
        <w:ind w:firstLine="720"/>
        <w:rPr>
          <w:lang w:val="ru-RU"/>
        </w:rPr>
      </w:pPr>
      <w:r w:rsidRPr="002D6F6B">
        <w:rPr>
          <w:bCs/>
          <w:lang w:val="ru-RU"/>
        </w:rPr>
        <w:t xml:space="preserve">2. </w:t>
      </w:r>
      <w:r w:rsidR="001F2820" w:rsidRPr="008C7964">
        <w:rPr>
          <w:b/>
          <w:lang w:val="ru-RU"/>
        </w:rPr>
        <w:t xml:space="preserve">ในจิตวิญญาณ: </w:t>
      </w:r>
      <w:r w:rsidR="001F2820" w:rsidRPr="008C7964">
        <w:rPr>
          <w:lang w:val="ru-RU"/>
        </w:rPr>
        <w:t xml:space="preserve">a) </w:t>
      </w:r>
      <w:r w:rsidR="001F2820" w:rsidRPr="008C7964">
        <w:rPr>
          <w:b/>
          <w:lang w:val="ru-RU"/>
        </w:rPr>
        <w:t xml:space="preserve">ในส่วนปัญญา </w:t>
      </w:r>
      <w:r w:rsidR="001F2820" w:rsidRPr="008C7964">
        <w:rPr>
          <w:lang w:val="ru-RU"/>
        </w:rPr>
        <w:t>— ความดื้อรั้น, การพึ่งพาปัญญาของตนเองเพียงอย่างเดียว, ความขัดแย้ง, การกบฏต่อพระประสงค์ของพระเจ้า, ความสงสัย, ความหยิ่งยโส (</w:t>
      </w:r>
      <w:r w:rsidR="001F2820" w:rsidRPr="008C7964">
        <w:rPr>
          <w:i/>
          <w:lang w:val="ru-RU"/>
        </w:rPr>
        <w:t>ความภูมิใจ</w:t>
      </w:r>
      <w:r w:rsidR="001F2820" w:rsidRPr="008C7964">
        <w:rPr>
          <w:lang w:val="ru-RU"/>
        </w:rPr>
        <w:t xml:space="preserve"> — </w:t>
      </w:r>
      <w:r w:rsidR="001F2820" w:rsidRPr="008C7964">
        <w:rPr>
          <w:i/>
          <w:lang w:val="ru-RU"/>
        </w:rPr>
        <w:t>ผู้แปล</w:t>
      </w:r>
      <w:r w:rsidR="001F2820" w:rsidRPr="008C7964">
        <w:rPr>
          <w:lang w:val="ru-RU"/>
        </w:rPr>
        <w:t xml:space="preserve">) และการโอ้อวด, ความอยากรู้อยากเห็น, ความวอกแวกของจิต, ความคิดที่เร่ร่อน; บ) </w:t>
      </w:r>
      <w:r w:rsidR="001F2820" w:rsidRPr="008C7964">
        <w:rPr>
          <w:b/>
          <w:lang w:val="ru-RU"/>
        </w:rPr>
        <w:t xml:space="preserve">ในส่วนความปรารถนา </w:t>
      </w:r>
      <w:r w:rsidR="001F2820" w:rsidRPr="008C7964">
        <w:rPr>
          <w:lang w:val="ru-RU"/>
        </w:rPr>
        <w:t xml:space="preserve">— ความดื้อรั้น, การไม่เชื่อฟัง, ความปรารถนาในอำนาจ, ความโหดร้าย, จิตวิญญาณที่ชอบริเริ่ม, ความอวดดี, การยึดถือตนเอง, ความไม่รู้จักบุญคุณ, ความหวงแหน, ความโลภ; c) </w:t>
      </w:r>
      <w:r w:rsidR="001F2820" w:rsidRPr="008C7964">
        <w:rPr>
          <w:b/>
          <w:lang w:val="ru-RU"/>
        </w:rPr>
        <w:t xml:space="preserve">ในส่วนอารมณ์ </w:t>
      </w:r>
      <w:r w:rsidR="001F2820" w:rsidRPr="008C7964">
        <w:rPr>
          <w:lang w:val="ru-RU"/>
        </w:rPr>
        <w:t xml:space="preserve">— ความหลงใหลที่รบกวนความสงบและความสันติของใจ หรือความสุขและความทุกข์ต่าง ๆ: ความโกรธ ความอิจฉา ความเกลียดชัง ความมุ่งร้าย ความแค้น ความประณาม ความดูถูก ความรักในเกียรติยศ ความหลงตัวเอง ความภูมิใจ ความเศร้า ความโศก ความทุกข์ ความสิ้นหวัง ความสุข ความร่าเริง ความกลัว ความหวัง ความคาดหวัง </w:t>
      </w:r>
    </w:p>
    <w:p w14:paraId="3F50442D" w14:textId="77777777" w:rsidR="00C00D83" w:rsidRPr="008C7964" w:rsidRDefault="001F2820" w:rsidP="002D6F6B">
      <w:pPr>
        <w:widowControl w:val="0"/>
        <w:ind w:firstLine="720"/>
        <w:rPr>
          <w:lang w:val="ru-RU"/>
        </w:rPr>
      </w:pPr>
      <w:r w:rsidRPr="008C7964">
        <w:rPr>
          <w:lang w:val="ru-RU"/>
        </w:rPr>
        <w:t xml:space="preserve">แหล่งกำเนิดของอารมณ์ทั้งทางจิตใจและทางกายภาพเหล่านี้คือความรักตนเองหรืออัตตา ซึ่งแม้ในตอนแรกจะถูกเอาชนะหรือถูกปฏิเสธ แต่มักจะลุกขึ้นมาอีกครั้ง และแฝงตัวอยู่ในอารมณ์ใดอารมณ์หนึ่ง เพื่อก่อความขัดแย้งกับจิตวิญญาณ “อัตตา” ที่เหลืออยู่นี้ พร้อมด้วยอารมณ์ทั้งปวงของมัน คือ “มนุษย์ทางเนื้อหนัง” ที่กำลังคุกรุ่นอยู่ในขณะนี้ และคือ </w:t>
      </w:r>
      <w:r w:rsidRPr="008C7964">
        <w:rPr>
          <w:i/>
          <w:lang w:val="ru-RU"/>
        </w:rPr>
        <w:t xml:space="preserve">“กฎในอวัยวะ” </w:t>
      </w:r>
      <w:r w:rsidRPr="008C7964">
        <w:rPr>
          <w:lang w:val="ru-RU"/>
        </w:rPr>
        <w:t xml:space="preserve">ที่อัครทูตได้กล่าวถึง (โรม 7:23) ซึ่งจากมันย่อมมีสิ่งใดสิ่งหนึ่งเกิดขึ้นเสมอที่ขัดแย้งกับสิ่งที่จิตปรารถนา บรรดาบิดาผู้ศักดิ์สิทธิ์ เพื่อไม่ให้เบี่ยงเบนความสนใจของนักรบจิตวิญญาณคริสเตียน ได้พยายามสืบค้นรากเหง้าของทุกความปรารถนา เพื่อแสดงให้เห็นว่านักรบควรตั้งเป้าหมายไปที่ใด ด้วยเหตุนี้ พวกเขาได้ระบุสามความปรารถนาที่ต้นกำเนิด—คือ “ตัวตน” </w:t>
      </w:r>
      <w:r w:rsidRPr="008C7964">
        <w:rPr>
          <w:lang w:val="ru-RU"/>
        </w:rPr>
        <w:lastRenderedPageBreak/>
        <w:t xml:space="preserve">ได้แก่ ความใคร่ ความโลภ และความหยิ่งยโส—และจากนั้นอีกห้าความปรารถนาที่เกิดจากสามความปรารถนานี้ โดยจำกัดตัวไว้เพียงเท่านี้ พวกท่านได้อธิบายถึงการเกิดขึ้นของพวกมัน และชี้ให้เห็นวิธีการต่อสู้กับพวกมัน ผู้ใดที่ตัดขาดความสุขทางกายด้วยการปฏิเสธตนเอง ตัดขาดความโลภด้วยการไม่ยึดติดในทรัพย์สิน และตัดขาดความหยิ่งยโสด้วยการถ่อมตน ผู้นั้นได้เอาชนะความเห็นแก่ตัวแล้ว เพราะการกำจัดมันในผลผลิตของมันนั้นง่ายกว่าการกำจัดมันในตัวมันเอง ทั้งหมดนี้เกี่ยวข้องกับจิตและร่างกาย แต่แม้กระทั่งจิตวิญญาณ เมื่อได้รับการฟื้นฟูแล้ว — หรือกล่าวให้ถูกต้องกว่า คือในระหว่างกระบวนการฟื้นฟู — ก็ยังไม่ได้หลุดพ้นจากความทุกข์ ซึ่งความทุกข์เหล่านี้ยิ่งอันตรายยิ่งขึ้น เพราะมันสัมผัสถึงแหล่งกำเนิดของชีวิตโดยตรง และมักไม่สามารถสังเกตเห็นได้ เนื่องจากความละเอียดลึกซึ้งของมัน และที่นี่ เช่นเดียวกับในจิตและร่างกาย มีชุดของกิจกรรมและภาวะที่ตรงข้ามกับโครงสร้างทั้งหมดของชีวิตจิตวิญญาณภายใน ซึ่งผลักดันมันให้ห่างออกไปและบดบังมัน ดังนั้น จึงมักเกิดขึ้นว่า แทนที่จะมีความสงบและความมั่นคงภายใน กลับมีการหลั่งไหลออกมาจากภายใน การหนีไปสู่ประสาทสัมผัส; แทนที่จะมีสามองค์ประกอบของการตั้งมั่นภายใน—ความใส่ใจ ความตื่นตัว และความมีสติ—กลับมีความฟุ้งซ่านของจิตใจ ความวุ่นวายภายใน ความหยิ่งยโส ความอ่อนแอ ความหย่อนยาน การละเลยตนเอง ความเสเพล ความกล้าเกินเหตุ การถูกผูกมัด ความลำเอียง และการทำร้ายจิตใจ; แทนที่จะมีความตระหนักรู้ต่อโลกทางจิตวิญญาณ—กลับมีความลืมเลือนต่อพระเจ้า ความตาย การพิพากษา และทุกสิ่งที่เป็นจิตวิญญาณ </w:t>
      </w:r>
    </w:p>
    <w:p w14:paraId="0554455F" w14:textId="77777777" w:rsidR="00C00D83" w:rsidRPr="008C7964" w:rsidRDefault="001F2820" w:rsidP="002D6F6B">
      <w:pPr>
        <w:widowControl w:val="0"/>
        <w:ind w:firstLine="720"/>
        <w:rPr>
          <w:lang w:val="ru-RU"/>
        </w:rPr>
      </w:pPr>
      <w:r w:rsidRPr="008C7964">
        <w:rPr>
          <w:lang w:val="ru-RU"/>
        </w:rPr>
        <w:t xml:space="preserve">เนื่องจากจิตสำนึก—ที่ตั้งอยู่บนสภาวะภายในเหล่านี้—คือแก่นแท้ของจิตวิญญาณ เมื่อมันเสื่อมถอย กิจกรรมแห่งชีวิตก็เสื่อมถอยตามไปด้วย จากสิ่งนี้ จึงเกิดสิ่งต่อไปนี้ขึ้น แทนความเกรงกลัวพระเจ้าและความรู้สึกพึ่งพาพระองค์ คือความไม่เกรงกลัว; แทนการเลือกและทะนุถนอมสิ่งทางจิตวิญญาณ คือความไม่สนใจต่อมัน; แทนการปล่อยวางจากทุกสิ่ง คือการตามใจตัวเอง (ทำไมต้องทรมานตัวเอง!); แทนที่จะมีความรู้สึกสำนึกผิด—กลับกลายเป็นความชาชินและใจที่แข็งกระด้าง; แทนที่จะมีความเชื่อในพระเจ้า—กลับกลายเป็นความพยายามหาเหตุผลแก้ตัว; แทนที่จะมีความกระตือรือร้น—กลับกลายเป็นความเฉยเมย ความเฉื่อยชา และความขาดความกระตือรือร้น; และแทนที่จะมีความอุทิศตนต่อพระเจ้า—กลับกลายเป็นความตามใจตัวเอง </w:t>
      </w:r>
    </w:p>
    <w:p w14:paraId="0CF60AE2" w14:textId="77777777" w:rsidR="00C00D83" w:rsidRPr="008C7964" w:rsidRDefault="001F2820" w:rsidP="002D6F6B">
      <w:pPr>
        <w:widowControl w:val="0"/>
        <w:ind w:firstLine="720"/>
        <w:rPr>
          <w:lang w:val="ru-RU"/>
        </w:rPr>
      </w:pPr>
      <w:r w:rsidRPr="008C7964">
        <w:rPr>
          <w:lang w:val="ru-RU"/>
        </w:rPr>
        <w:t xml:space="preserve">เมื่อความรู้สึกเหล่านี้โจมตีจิตสำนึกหรือความเสรีภาพของเรา ความรู้สึกใดก็ตามในจำนวนนี้ จะปิดกั้นหรือจำกัดแหล่งที่มาของชีวิตทางจิตวิญญาณของเราอย่างสมบูรณ์ และทำให้มันตกอยู่ในอันตรายอย่างยิ่ง นี่คือช่วงเวลาที่ความช่วยเหลือจากภายนอกเป็นสิ่งจำเป็นอย่างยิ่ง บางครั้งบุคคลอาจไม่ตระหนักถึงแรงกระตุ้นที่ล่อลวงเหล่านี้เลย เพราะมันอยู่ในขอบเขตของความคิดที่ละเอียดอ่อนที่สุด ความปรารถนาทางอารมณ์และทางกายนั้นชัดเจนและหยาบกว่า แม้แต่ในหมู่พวกนั้นเองก็ยังมีสิ่งที่ละเอียดอ่อน เช่น ความปรารถนาในความสะดวกสบายทางกาย ความดื้อรั้น และการไม่เชื่อฟัง พวกมันชัดเจนในคำพูด แต่บ่อยครั้งถูกซ่อนเร้นในพฤติกรรม </w:t>
      </w:r>
    </w:p>
    <w:p w14:paraId="560C2A83" w14:textId="77777777" w:rsidR="00C00D83" w:rsidRPr="008C7964" w:rsidRDefault="001F2820" w:rsidP="002D6F6B">
      <w:pPr>
        <w:widowControl w:val="0"/>
        <w:ind w:firstLine="720"/>
        <w:rPr>
          <w:lang w:val="ru-RU"/>
        </w:rPr>
      </w:pPr>
      <w:r w:rsidRPr="008C7964">
        <w:rPr>
          <w:lang w:val="ru-RU"/>
        </w:rPr>
        <w:t>จงดูกองทัพแห่งการกบฏ</w:t>
      </w:r>
      <w:r w:rsidR="00FA3377">
        <w:rPr>
          <w:lang w:val="ru-RU"/>
        </w:rPr>
        <w:t>ของบาป</w:t>
      </w:r>
      <w:r w:rsidRPr="008C7964">
        <w:rPr>
          <w:lang w:val="ru-RU"/>
        </w:rPr>
        <w:t xml:space="preserve"> ที่พร้อมเสมอที่จะดับชีวิต</w:t>
      </w:r>
      <w:r w:rsidR="00FA3377">
        <w:rPr>
          <w:lang w:val="ru-RU"/>
        </w:rPr>
        <w:t xml:space="preserve">ใหม่ของเรา… </w:t>
      </w:r>
      <w:r w:rsidRPr="008C7964">
        <w:rPr>
          <w:lang w:val="ru-RU"/>
        </w:rPr>
        <w:t xml:space="preserve">คนเราเดินบนผืนดินแห่งการมีอยู่ของตนเองราวกับเดินบนทรายดูด พร้อมที่จะจมลงได้ทุกขณะ เมื่อคุณเดิน จงเดินด้วยความระมัดระวัง เพื่อไม่ให้เท้าของคุณสะดุดหิน </w:t>
      </w:r>
    </w:p>
    <w:p w14:paraId="2BC7B616" w14:textId="77777777" w:rsidR="00C00D83" w:rsidRPr="008C7964" w:rsidRDefault="001F2820" w:rsidP="002D6F6B">
      <w:pPr>
        <w:widowControl w:val="0"/>
        <w:ind w:firstLine="720"/>
        <w:rPr>
          <w:lang w:val="ru-RU"/>
        </w:rPr>
      </w:pPr>
      <w:r w:rsidRPr="008C7964">
        <w:rPr>
          <w:lang w:val="ru-RU"/>
        </w:rPr>
        <w:t xml:space="preserve">อย่างไรก็ตาม เมื่ออยู่ภายใต้แอกของกฎระเบียบและระเบียบแบบแผนใหม่ และด้วยจิตวิญญาณที่ทำงานอยู่ การเคลื่อนไหวอันไม่ชอบธรรมเหล่านี้ทั้งหมดก็จะไม่รุนแรงถึงเพียงนี้ หากไม่ได้รับความช่วยเหลือจากผู้ปกครองที่อยู่ใกล้เคียง—โลกและปีศาจ </w:t>
      </w:r>
    </w:p>
    <w:p w14:paraId="27A1434F" w14:textId="77777777" w:rsidR="00C00D83" w:rsidRPr="008C7964" w:rsidRDefault="001F2820" w:rsidP="002D6F6B">
      <w:pPr>
        <w:widowControl w:val="0"/>
        <w:ind w:firstLine="720"/>
        <w:rPr>
          <w:lang w:val="ru-RU"/>
        </w:rPr>
      </w:pPr>
      <w:r w:rsidRPr="008C7964">
        <w:rPr>
          <w:lang w:val="ru-RU"/>
        </w:rPr>
        <w:t xml:space="preserve">โลกคืออาณาจักรแห่งความปรารถนาที่ปรากฏเป็นรูปธรรม หรือความปรารถนาที่แสดงออกผ่านผู้คน ประเพณี และพฤติกรรม เมื่อใครก็ตามสัมผัสกับมันด้วยวิธีใดก็ตาม ก็ไม่อาจหลีกเลี่ยงได้ที่จะปลุกเร้าบาดแผลหรือความปรารถนาที่สอดคล้องกันภายในตัวเอง เนื่องจากความคล้ายคลึงและนิสัยที่ใกล้เคียงกัน ดังนั้น ทุกคนที่อาศัยอยู่ในโลกนี้จึงถูกดึงดูดเข้าหาสิ่งเหล่านั้นผ่านความปรารถนาที่ดำรงอยู่ภายในตัวพวกเขา ซึ่งถูกกระตุ้นโดยโอกาสและสิ่งล่อลวง </w:t>
      </w:r>
    </w:p>
    <w:p w14:paraId="709FF4F4" w14:textId="77777777" w:rsidR="00C00D83" w:rsidRPr="008C7964" w:rsidRDefault="001F2820" w:rsidP="002D6F6B">
      <w:pPr>
        <w:widowControl w:val="0"/>
        <w:ind w:firstLine="720"/>
        <w:rPr>
          <w:lang w:val="ru-RU"/>
        </w:rPr>
      </w:pPr>
      <w:r w:rsidRPr="008C7964">
        <w:rPr>
          <w:lang w:val="ru-RU"/>
        </w:rPr>
        <w:t xml:space="preserve">แต่มีแรงดึงดูดบางประการที่เป็นของโลกนี้เอง สิ่งเหล่านี้คือ: รูปลักษณ์ที่ดึงดูดใจและความสำเร็จในทุกสิ่ง; พลังที่น่าสะพรึงกลัว—ความรู้สึกถูกทอดทิ้งและว่างเปล่าท่ามกลางฝูงชน; และในทุกสิ่ง อุปสรรค การเสียดสี การเยาะเย้ย การดูหมิ่น ความไม่แยแส และความทรมานจากพฤติกรรมที่ไร้กฎหมาย สิ่งเหล่านี้ตามมาด้วยการกดขี่ การข่มเหง </w:t>
      </w:r>
      <w:r w:rsidRPr="008C7964">
        <w:rPr>
          <w:lang w:val="ru-RU"/>
        </w:rPr>
        <w:lastRenderedPageBreak/>
        <w:t xml:space="preserve">ความมุ่งร้าย การถูกพรากไป และความทุกข์ทุกชนิด </w:t>
      </w:r>
    </w:p>
    <w:p w14:paraId="43852AE1" w14:textId="77777777" w:rsidR="00C00D83" w:rsidRPr="008C7964" w:rsidRDefault="001F2820" w:rsidP="002D6F6B">
      <w:pPr>
        <w:widowControl w:val="0"/>
        <w:ind w:firstLine="720"/>
        <w:rPr>
          <w:lang w:val="ru-RU"/>
        </w:rPr>
      </w:pPr>
      <w:r w:rsidRPr="008C7964">
        <w:rPr>
          <w:lang w:val="ru-RU"/>
        </w:rPr>
        <w:t xml:space="preserve">และปีศาจ ซึ่งเป็นต้นกำเนิดของความชั่วร้ายทั้งปวง ล้อมรอบผู้คนทุกหนทุกแห่งด้วยกองทัพอันใหญ่หลวงของพวกมัน สอนให้พวกเขาทำบาปทุกประเภท โดยกระทำการผ่านทางเนื้อหนัง โดยเฉพาะอย่างยิ่งผ่านประสาทสัมผัส และองค์ประกอบที่จิตวิญญาณและปีศาจเองอาศัยอยู่ นั่นคือเหตุผลที่ทุกความปรารถนาและทุกการกบฏที่ผิดบาปสามารถถูกระบุว่าเป็นผลมาจากพวกมัน แต่มีสิ่งหนึ่งภายในวงจรแห่งบาปที่เพียงปีศาจเองเท่านั้นที่สามารถปลูกฝังได้ สิ่งที่แม้ธรรมชาติมนุษย์จะเสื่อมทรามเพียงใด ก็ดูเหมือนจะไม่สามารถทำได้ นั่นคือ ความคิดที่หมิ่นประมาท—ความสงสัย ความไม่เชื่อ ความรังเกียจอย่างรุนแรง ความมืดมัวทางจิตใจ ความหลงผิดต่าง ๆ และโดยทั่วไปแล้ว คือการล่อลวงที่เต็มไปด้วยความหลงใหลและทำลายล้าง เช่น: ความใคร่ที่ควบคุมไม่ได้ ความเกลียดชังที่ร้ายแรงและไม่ยอมเลิกรา และอื่นๆ อีกมากมาย นอกจากการต่อสู้ที่มองไม่เห็นกับปีศาจเหล่านี้แล้ว ยังมีการโจมตีจากปีศาจที่มองเห็นได้และสัมผัสได้ผ่านร่างกาย: นั่นคือภาพหลอนต่าง ๆ ซึ่งขยายไปถึงอำนาจของปีศาจเหนือร่างกายด้วย เพื่อเข้าใจความเจ้าเล่ห์ของปีศาจทั้งหมด การอ่านชีวประวัติของนิฟอน สปิริดอน และผู้อื่น ๆ จึงเป็นประโยชน์ </w:t>
      </w:r>
    </w:p>
    <w:p w14:paraId="66CAC57D" w14:textId="77777777" w:rsidR="00C00D83" w:rsidRPr="008C7964" w:rsidRDefault="001F2820" w:rsidP="002D6F6B">
      <w:pPr>
        <w:widowControl w:val="0"/>
        <w:ind w:firstLine="720"/>
        <w:rPr>
          <w:lang w:val="ru-RU"/>
        </w:rPr>
      </w:pPr>
      <w:r w:rsidRPr="008C7964">
        <w:rPr>
          <w:lang w:val="ru-RU"/>
        </w:rPr>
        <w:t xml:space="preserve">นี่คือทุกสิ่งที่ลุกขึ้นต่อต้านมนุษย์ใหม่ ทั้งภายในและภายนอก ผู้ที่สังเกตการณ์อย่างละเอียดกล่าวว่า ไม่มีช่วงเวลาใดเลยที่ผ่านไปโดยไม่มีหนึ่งหรืออีกการเคลื่อนไหวเหล่านี้เกิดขึ้น; สิ่งนี้เป็นสิ่งที่หลีกเลี่ยงไม่ได้ เพราะเราเห็นว่าตัวตนภายในที่มุ่งมั่นสู่ความดี ถูกห้อมล้อมจากทุกด้านโดยกองทัพศัตรูที่เต็มไปด้วยความเกลียดชัง จนถูกจมอยู่ในนั้นเหมือนอยู่ในทะเล อย่างไรก็ตาม นอกจากการรับรู้ถึงกองทัพศัตรูจำนวนมากนี้แล้ว เพื่อจะชนะในการต่อสู้ เราต้องรู้ด้วยว่า การโจมตีเหล่านี้มีรูปแบบอย่างไร </w:t>
      </w:r>
    </w:p>
    <w:p w14:paraId="0C073EC1" w14:textId="77777777" w:rsidR="00C00D83" w:rsidRPr="008C7964" w:rsidRDefault="001F2820" w:rsidP="002D6F6B">
      <w:pPr>
        <w:widowControl w:val="0"/>
        <w:ind w:firstLine="720"/>
        <w:rPr>
          <w:lang w:val="ru-RU"/>
        </w:rPr>
      </w:pPr>
      <w:r w:rsidRPr="008C7964">
        <w:rPr>
          <w:lang w:val="ru-RU"/>
        </w:rPr>
        <w:t>ลองจินตนาการดูว่าจิตใจของบุคคลนั้นถูกนำพาไปทางใด มันถูกหันเข้าภายใน สู่โลกอีกแห่งหนึ่ง ที่นั่น มีสิ่งต่างออกไปและดำเนินอยู่ ความคิดของเขาถูกครอบครองด้วยเรื่องทางจิตวิญญาณ และเจตนาของเขาถูกนำพาไปสู่การกระทำทางจิตวิญญาณ นี่หมายความว่าเขาได้หันหลังให้กับความปรารถนาอันเร่าร้อนและบาป เมื่อถึงเวลาอันควร ระบบกฎเกณฑ์ที่ส่งเสริมการพัฒนาความดีงามถูกจัดตั้งขึ้น ก็จะเห็นได้ชัดว่าเขาอยู่ภายในขอบเขตของแสงสว่างทางจิตวิญญาณอันศักดิ์สิทธิ์อย่างสมบูรณ์ สิ่งที่บาปและเต็มไปด้วยความปรารถนาได้ถูกขจัดออกจากความสนใจของเขา และอยู่ภายใต้การควบคุมของกฎเกณฑ์เหล่านั้น สิ่งเหล่านั้นอาจปรากฏขึ้นเป็นครั้งคราว แล้วถอยกลับไป ไม่ว่าจะดึงดูดความสนใจหรือไม่ก็ตาม สิ่งเหล่านั้นเพียงแต่เปิดเผยตัวเองต่อตาภายใน เตือนให้ระลึกถึงการมีอยู่ของพวกมัน และแสวงหาเพียงเพื่อได้รับการมีส่วนร่วม ถูกคิดถึง และถูกใคร่ครวญ ดังนั้น รูปแบบหลักที่ศัตรูแสดงตัวภายในเราคือ</w:t>
      </w:r>
      <w:r w:rsidRPr="008C7964">
        <w:rPr>
          <w:b/>
          <w:lang w:val="ru-RU"/>
        </w:rPr>
        <w:t xml:space="preserve">ความคิด </w:t>
      </w:r>
      <w:r w:rsidRPr="008C7964">
        <w:rPr>
          <w:lang w:val="ru-RU"/>
        </w:rPr>
        <w:t xml:space="preserve">เมื่อศัตรูประสบความสำเร็จในการครอบครองจิตใจเราด้วยความคิดชั่วร้าย เขาจึงไม่เสียเปล่า และมักสามารถอ้างชัยชนะได้ เพราะความปรารถนาอาจถูกดึงดูดไปยังความคิดนั้นในไม่ช้า และตามมาด้วยความปรารถนาคือการตัดสินใจและการกระทำ — และนี่คือบาปและการตกต่ำแล้ว บนพื้นฐานนี้ บรรดาบิดาผู้ศักดิ์สิทธิ์ ผู้ระมัดระวังตนเอง ได้ระบุรูปแบบและระดับต่าง ๆ ของการลุกขึ้นของกิเลสและการติดพันในกิเลสเหล่านั้น ได้แก่ การแทรกซึมของความคิด ความคิดเอง ความเพลิดเพลิน ความปรารถนา ความหลงใหล ความดึงดูดใจ ความมุ่งมั่น และตามมาด้วยการกระทำ ในวิธีที่พวกมันแสดงตัวออกมา บางครั้งพวกมันพัฒนาขึ้นอย่างค่อยเป็นค่อยไป ตามลำดับทีละขั้น; บางครั้งแต่ละขั้นปรากฏขึ้นแยกกัน เหมือนไม่เป็นไปตามลำดับ </w:t>
      </w:r>
      <w:r w:rsidRPr="008C7964">
        <w:rPr>
          <w:b/>
          <w:lang w:val="ru-RU"/>
        </w:rPr>
        <w:t xml:space="preserve">ยกเว้นการตัดสินใจ </w:t>
      </w:r>
      <w:r w:rsidRPr="008C7964">
        <w:rPr>
          <w:lang w:val="ru-RU"/>
        </w:rPr>
        <w:t xml:space="preserve">ซึ่งไม่เคยเป็นการกระทำทันที แต่มีขั้นตอนการไตร่ตรองและการใช้เจตจำนงเสรีมาก่อน: ตราบใดที่การตัดสินใจยังไม่เกิดขึ้น ความบริสุทธิ์ยังคงอยู่ครบถ้วน และจิตสำนึกก็ยังคงแจ่มใส ดังนั้น การกระทำทั้งหมดที่เกิดขึ้นก่อนการตัดสินใจนั้น จึงถูกกำหนดด้วยคำเดียวคือ </w:t>
      </w:r>
      <w:r w:rsidRPr="008C7964">
        <w:rPr>
          <w:b/>
          <w:lang w:val="ru-RU"/>
        </w:rPr>
        <w:t xml:space="preserve">‘ความคิด’ </w:t>
      </w:r>
      <w:r w:rsidRPr="008C7964">
        <w:rPr>
          <w:lang w:val="ru-RU"/>
        </w:rPr>
        <w:t xml:space="preserve">— ไม่ว่าจะใช้เพียงคำเดียวหรือร่วมกับคำขยาย — ความคิดธรรมดา ความคิดที่เต็มไปด้วยความหลงใหล ความคิดที่เต็มไปด้วยความใคร่; เพราะมันปรากฏขึ้นภายในตัวเราทั้งในรูปแบบความคิดธรรมดา ซึ่งเป็นเพียงภาพแทนของวัตถุที่ผิดศีล หรือในรูปแบบความใคร่ ความปรารถนา ความต้องการ หรือในที่สุด ก็เป็นความหลงใหล หรือความโน้มเอียง ทั้งหมดนี้ล้วนชักจูงและล่อลวงจิตใจหรือจิตวิญญาณไปสู่สิ่งที่เต็มไปด้วยความหลงใหลและบาป แต่สิ่งนี้ยังไม่ถือเป็นความชั่วร้าย หรือบาป จนกว่าจิตใจจะยินยอมต่อมัน; จิตใจต้องต่อสู้กับสิ่งเหล่านี้ทุกครั้งที่มันเกิดขึ้น จนกว่าจะขับไล่พวกมันออกไปได้ ขอบเขตของการต่อสู้ครั้งนี้เริ่มตั้งแต่ช่วงเวลาที่ความคิด ความใคร่ ความหลงใหล </w:t>
      </w:r>
      <w:r w:rsidRPr="008C7964">
        <w:rPr>
          <w:lang w:val="ru-RU"/>
        </w:rPr>
        <w:lastRenderedPageBreak/>
        <w:t xml:space="preserve">หรือแรงดึงดูดเกิดขึ้น จนกระทั่งพวกมันหายไปและร่องรอยทั้งหมดถูกลบล้าง; กฎเกณฑ์ทั้งหมดของการต่อสู้ครั้งนี้ล้วนมุ่งสู่จุดมุ่งหมายนี้ เป็นความจริงว่าโลกนี้โดยทั่วไปกระทำเช่นเดียวกับซาตาน แต่การล่อลวงของพวกเขามาถึงจิตสำนึกของเราได้เพียงหนึ่งในสามวิธีนี้เท่านั้น เพราะเป้าหมายทั้งหมดของพวกเขาคือการทำให้สภาพภายในของเราไม่มั่นคง และดึงเราให้เข้าหาพวกเขา ทุกเล่ห์กลของพวกมันล้วนมุ่งสู่จุดมุ่งหมายนี้; ดังนั้น ในด้านนี้ สิ่งสำคัญไม่ใช่เทคนิคหรือการกระทำที่พวกมันใช้ต่อเรา แต่เป็นสิ่งที่พวกมันมุ่งก่อให้เกิดภายในตัวเรา—นั่นคือสิ่งที่สำคัญและมีค่าในชีวิตและพฤติกรรม ตัวอย่างเช่น ในการถูกข่มเหง เป้าหมายไม่ใช่ความทุกข์ทรมานของบุคคล แต่เป็นความคิดที่จะบ่นท้อ หมดหวัง หรือละทิ้งความดี ดังนั้น ในเรื่องการต่อสู้ทางจิตวิญญาณ เราสามารถกล่าวได้อย่างชัดเจนว่า: ไม่ว่าบาปจะถูกปลุกเร้าขึ้นที่ไหนหรืออย่างไร ก็จงนำพลังและความสนใจทั้งหมดมาจดจ่อกับบาปนั้นโดยตรง; เริ่มการต่อสู้กับมันและต่อสู้กับมัน กฎข้อนี้มีความสำคัญสูงสุด: มันจะทำให้บุคคลนั้นคงอยู่ในศูนย์กลางของตนเอง และด้วยเหตุนี้จึงเข้มแข็ง และในความหมายหนึ่ง ก็ปลอดภัย นั่นคือเหตุผลที่ในคำเขียนของบรรดาบิดาศักดิ์สิทธิ์ ทุกกฎเกณฑ์ล้วนมุ่งเน้นไปที่ความคิด ความหลงใหล และความปรารถนา และถูกนำไปใช้กับธรรมชาติของสิ่งเหล่านั้น; ส่วนสาเหตุนั้นไม่ถูกกล่าวถึง หรือหากถูกกล่าวถึง ก็ไม่ถูกให้ความสำคัญเป็นพิเศษในประเด็นนี้ และมักไม่มีการแยกแยะ สำหรับโลกนี้ ปีศาจ และความใคร่ ล้วนสามารถก่อให้เกิด—และก่อให้เกิดจริงๆ—ความปรารถนาเดียวกัน แต่สิ่งนี้ไม่ได้ทำให้มันมีลักษณะเฉพาะตัว ดังนั้น นี่คือจุดที่ความสนใจทั้งหมดของผู้ปฏิบัติธรรมต้องมุ่งไปที่: ภายในตัวเอง สู่ความคิด ความปรารถนา ความหลงใหล และแนวโน้มของตนเอง — แต่ก่อนอื่นต้องมุ่งไปที่ความคิดเป็นหลัก เพราะหัวใจและเจตจำนงไม่เปลี่ยนแปลงได้ง่ายเหมือนจิตใจ ในขณะที่ความหลงใหลและความปรารถนาแทบจะไม่เกิดขึ้นอย่างโดดเดี่ยว แต่ส่วนใหญ่เกิดจากความคิด ดังนั้น กฎจึงเป็นดังนี้: ตัดความคิดหนึ่งออก และคุณจะตัดทุกสิ่งออกได้ </w:t>
      </w:r>
    </w:p>
    <w:p w14:paraId="0CFF2CA3" w14:textId="77777777" w:rsidR="00C00D83" w:rsidRPr="008C7964" w:rsidRDefault="001F2820" w:rsidP="002D6F6B">
      <w:pPr>
        <w:widowControl w:val="0"/>
        <w:ind w:firstLine="720"/>
        <w:rPr>
          <w:lang w:val="ru-RU"/>
        </w:rPr>
      </w:pPr>
      <w:r w:rsidRPr="008C7964">
        <w:rPr>
          <w:lang w:val="ru-RU"/>
        </w:rPr>
        <w:t xml:space="preserve">หลังจากนี้ การร่างโครงร่างทั่วไปของสงครามทางจิตวิญญาณก็เป็นเรื่องที่ง่ายมาก สิ่งนี้ได้รับการอธิบายไว้อย่างครบถ้วนใน </w:t>
      </w:r>
      <w:r w:rsidR="00EC4FF7" w:rsidRPr="008C7964">
        <w:rPr>
          <w:lang w:val="ru-RU"/>
        </w:rPr>
        <w:t xml:space="preserve">*จดหมายเกี่ยวกับชีวิตคริสเตียน* </w:t>
      </w:r>
      <w:r w:rsidRPr="008C7964">
        <w:rPr>
          <w:lang w:val="ru-RU"/>
        </w:rPr>
        <w:t xml:space="preserve">เราจะอ้างอิงจากหนังสือนั้น </w:t>
      </w:r>
    </w:p>
    <w:p w14:paraId="3460175F" w14:textId="77777777" w:rsidR="00C00D83" w:rsidRPr="008C7964" w:rsidRDefault="001F2820" w:rsidP="002D6F6B">
      <w:pPr>
        <w:widowControl w:val="0"/>
        <w:ind w:firstLine="720"/>
        <w:rPr>
          <w:lang w:val="ru-RU"/>
        </w:rPr>
      </w:pPr>
      <w:r w:rsidRPr="008C7964">
        <w:rPr>
          <w:lang w:val="ru-RU"/>
        </w:rPr>
        <w:t xml:space="preserve">ในบรรดากฎเกณฑ์ของการต่อสู้ทางจิตวิญญาณ ซึ่งเป็นศิลปะการต่อสู้ของคริสเตียน บางข้อมีไว้เพื่อป้องกันการโจมตี บางข้อมีไว้เพื่อนำการต่อสู้ไปสู่ผลลัพธ์ที่ง่ายที่สุดและประสบความสำเร็จที่สุด และบางข้อมีไว้เพื่อรักษาผลแห่งชัยชนะให้มั่นคงที่สุด หรือเพื่อขจัดผลพวงของความพ่ายแพ้ให้เร็วที่สุดเท่าที่จะเป็นไปได้; ดังนั้นกฎเกณฑ์เหล่านี้จึงถูกแบ่งออกเป็นสามประเภทตามธรรมชาติ: (a) กฎที่ต้องปฏิบัติตามก่อนการต่อสู้, (b) ระหว่างการต่อสู้เอง, และ (c) หลังการต่อสู้. </w:t>
      </w:r>
    </w:p>
    <w:p w14:paraId="656D6D27" w14:textId="77777777" w:rsidR="00C00D83" w:rsidRPr="008C7964" w:rsidRDefault="001F2820" w:rsidP="002D6F6B">
      <w:pPr>
        <w:widowControl w:val="0"/>
        <w:ind w:firstLine="720"/>
        <w:rPr>
          <w:lang w:val="ru-RU"/>
        </w:rPr>
      </w:pPr>
      <w:r w:rsidRPr="008C7964">
        <w:rPr>
          <w:lang w:val="ru-RU"/>
        </w:rPr>
        <w:t xml:space="preserve">ก่อนการต่อสู้ นักรบต้องดำเนินการในลักษณะที่ผ่านการกระทำของเขา จะสามารถป้องกันการโจมตีได้ หรือทำให้ตนเองสามารถตรวจพบการโจมตีได้ตั้งแต่ต้น หรือแม้กระทั่งเตรียมความพร้อมเพื่อชัยชนะ ดังนั้น ก่อนอื่นใด เขาต้องจำกัดขอบเขตของแรงผลักดันแห่งบาป และรวมมันไว้ในที่เดียว เพราะด้วยวิธีนี้ ไม่เพียงแต่จะทำให้เขาตรวจพบความผิดปกติได้ง่ายขึ้น แต่ยังทำให้ชัดเจนยิ่งขึ้นว่าควรทุ่มเทความพยายามไปที่ใด </w:t>
      </w:r>
    </w:p>
    <w:p w14:paraId="3201629C" w14:textId="77777777" w:rsidR="00C00D83" w:rsidRPr="008C7964" w:rsidRDefault="002D6F6B" w:rsidP="002D6F6B">
      <w:pPr>
        <w:ind w:firstLine="720"/>
        <w:rPr>
          <w:lang w:val="ru-RU"/>
        </w:rPr>
      </w:pPr>
      <w:r>
        <w:rPr>
          <w:lang w:val="ru-RU"/>
        </w:rPr>
        <w:t xml:space="preserve">1. </w:t>
      </w:r>
      <w:r w:rsidR="001F2820" w:rsidRPr="008C7964">
        <w:rPr>
          <w:lang w:val="ru-RU"/>
        </w:rPr>
        <w:t xml:space="preserve">ภาพรวมทั่วไปของอาณาจักรแห่งบาปมีดังนี้: เมื่อบาปได้ตั้งรากฐานไว้ที่ศูนย์กลางของชีวิต—คือหัวใจ—บาปจะแทรกซึมเข้าสู่จิตวิญญาณและร่างกายผ่านทุกหน้าที่ของมัน จากนั้นแพร่กระจายไปยังความสัมพันธ์ภายนอกทั้งหมดของบุคคล และสุดท้ายก็ทอดเงาของมันลงบนทุกสิ่งรอบตัวเขา แม้เมื่อถูกขับไล่ออกจากส่วนลึกของหัวใจแล้ว มันก็ยังคงวนเวียนอยู่ใกล้ๆ และยังคงกินสิ่งที่เคยกินมาก่อน; ใบหน้า สิ่งของ และสถานการณ์ต่างๆ สามารถกระตุ้นให้เกิดความคิดและความรู้สึกเดียวกันได้อย่างง่ายดาย ซึ่งบุคคลนั้นเคยเชื่อมโยงกับสิ่งเหล่านั้นขณะรับใช้บาป นักรบที่รอบคอบต้องตัดขาดแหล่งอาหารภายนอกของศัตรูนี้เสีย เพื่อบรรลุเป้าหมายนี้ เขาต้อง: a) จัดระเบียบพฤติกรรมภายนอกทั้งหมดใหม่ ให้ทุกสิ่งรอบตัวมีภาพลักษณ์ใหม่ แรงจูงใจใหม่ จังหวะใหม่ และอื่นๆ ตามจิตวิญญาณของชีวิตใหม่; b) จัดเวลาให้ไม่มีชั่วโมงใดที่ว่างเปล่าโดยไม่มีกิจกรรมที่เหมาะสม ช่วงเวลาว่างจากงานจำเป็นต้องไม่ถูกเติมเต็มด้วยสิ่งใดก็ตาม แต่ต้องเป็นกิจกรรมที่ช่วยระงับบาปและเสริมสร้างจิตวิญญาณ ใครก็ตามสามารถสัมผัสได้ด้วยตัวเองว่า การออกกำลังกายทางกายภาพบางอย่างนั้นมีประโยชน์เพียงใดในด้านนี้ — คือกิจกรรมที่ต่อต้านความโน้มเอียงที่กล่าวไว้ข้างต้น; c) ควบคุมประสาทสัมผัสของตนเอง โดยเฉพาะตา หู และลิ้น ซึ่งเป็นช่องทางที่ง่ายที่สุดให้บาปไหลจากใจสู่ภายนอก และจากภายนอกเข้าสู่ใจ; d) ให้ความหมายทางจิตวิญญาณแก่ทุกสิ่งที่ต้องเผชิญ—วัตถุ ผู้คน และสถานการณ์—และโดยเฉพาะอย่างยิ่ง ให้เติมเต็มที่อยู่อาศัยประจำด้วยสิ่งต่าง ๆ ที่ดึงดูดจิตวิญญาณมากที่สุด เพื่อว่าในขณะที่ใช้ชีวิตในโลกภายนอก </w:t>
      </w:r>
      <w:r w:rsidR="001F2820" w:rsidRPr="008C7964">
        <w:rPr>
          <w:lang w:val="ru-RU"/>
        </w:rPr>
        <w:lastRenderedPageBreak/>
        <w:t xml:space="preserve">เราจะได้อาศัยอยู่ในโรงเรียนแห่งพระเจ้าอย่างแท้จริง โดยทั่วไป ชีวิตภายนอกทั้งหมดของเราควรจัดระเบียบให้ในลักษณะที่ ด้านหนึ่ง ไม่ต้องการความสนใจเป็นพิเศษอีกต่อไป และปลดปล่อยเราจากความกังวลต่อตัวเองทั้งหมด และด้านหนึ่ง ไม่เพียงแต่ปกป้องเราจากความปั่นป่วนที่ไม่คาดคิดของบาป แต่ยังหล่อเลี้ยงและเสริมสร้างชีวิตใหม่ของจิตวิญญาณที่กำลังเกิดขึ้นด้วย ภายใต้การจัดระเบียบเช่นนี้ บาปจะถูกกั้นออกอย่างสมบูรณ์จากโลกภายนอก; มันจะไม่ได้รับอาหารหรือการเสริมกำลังจากแหล่งนี้อีกต่อไป </w:t>
      </w:r>
    </w:p>
    <w:p w14:paraId="7A30D4A8" w14:textId="77777777" w:rsidR="00C00D83" w:rsidRPr="008C7964" w:rsidRDefault="00027F82" w:rsidP="00027F82">
      <w:pPr>
        <w:ind w:firstLine="720"/>
        <w:rPr>
          <w:lang w:val="ru-RU"/>
        </w:rPr>
      </w:pPr>
      <w:r>
        <w:rPr>
          <w:lang w:val="ru-RU"/>
        </w:rPr>
        <w:t xml:space="preserve">2. </w:t>
      </w:r>
      <w:r w:rsidR="001F2820" w:rsidRPr="008C7964">
        <w:rPr>
          <w:lang w:val="ru-RU"/>
        </w:rPr>
        <w:t>หากจากภายใน บุคคลนั้นใช้ความพยายามทุกวิถีทางเพื่อรักษาตัวเองให้คงอยู่ในสภาพเดิม คือสภาพที่เขาได้ก้าวออกมาจากชัยชนะครั้งแรกนั้น — นั่นคือ หากเขาจุดประกายความรู้สึกและนิสัยใจคอที่ถูกฟื้นคืนในตัวเขา ณ เวลานั้นอย่างต่อเนื่อง — แล้วบาปก็จะถูกกั้นไว้จากภายในด้วย และจะคงอยู่ที่นี่ตลอดไปโดยไม่มีที่พึ่งหรือความมั่นคง บาปที่ถูกตัดขาดจากอาหารและแรงสนับสนุนเช่นนี้ หากไม่ถูกทำลายทันที ก็ต้องอ่อนแอลงเรื่อยๆ จนกระทั่งหมดสิ้นไปโดยสิ้นเชิง หลังจากนี้ การต่อสู้กับบาปจะลดลงอย่างชัดเจน และจะมุ่งเน้นทั้งหมดไปที่การต่อสู้กับความคิด (ซึ่งจะมีแนวโน้มเป็นพิเศษที่จะทำลายระเบียบใหม่) และแทบจะไม่เกี่ยวข้องกับความปรารถนาและแรงดึงดูด ซึ่ง</w:t>
      </w:r>
      <w:r w:rsidR="001F2820" w:rsidRPr="008C7964">
        <w:rPr>
          <w:b/>
          <w:lang w:val="ru-RU"/>
        </w:rPr>
        <w:t>เพียงแต่ต้องระมัด</w:t>
      </w:r>
      <w:r w:rsidR="00FA3377">
        <w:rPr>
          <w:lang w:val="ru-RU"/>
        </w:rPr>
        <w:t>ระวัง…</w:t>
      </w:r>
      <w:r w:rsidR="001F2820" w:rsidRPr="008C7964">
        <w:rPr>
          <w:lang w:val="ru-RU"/>
        </w:rPr>
        <w:t xml:space="preserve"> ทหารของพระคริสต์ต้องรักษาสองผู้เฝ้าระวังนี้ไว้เสมอ: ความมีสติและความสามารถในการแยกแยะ ความมีสติมุ่งเน้นไปภายใน ส่วนความสามารถในการแยกแยะมุ่งเน้นไปภายนอก; ความมีสติเฝ้าระวังการเคลื่อนไหวที่เกิดขึ้นจากใจเอง ส่วนความสามารถในการแยกแยะคาดการณ์การเคลื่อนไหวที่อาจเกิดขึ้นภายในใจเนื่องจากอิทธิพลจากภายนอก กฎสำหรับสิ่งแรกคือ: เมื่อทุกความคิดถูกขับไล่ออกจากจิตวิญญาณด้วยการระลึกถึงการประทับอยู่ของพระเจ้าแล้ว จงยืนอยู่ที่ประตูหัวใจและเฝ้าระวังอย่างระมัดระวังทุกสิ่งที่เข้าและออกจากมัน; เหนือสิ่งอื่นใด อย่าให้อารมณ์และความปรารถนาได้นำหน้าการกระทำของคุณ เพราะความชั่วร้ายทั้งหมดล้วนมีต้นกำเนิดจากสิ่งนี้ กฎข้อที่สอง: ในตอนต้นของทุกวัน จงนั่งลงและพิจารณาทุกการพบปะและสถานการณ์ที่อาจเกิดขึ้น รวมถึงทุกความรู้สึกและแรงกระตุ้นที่อาจเกิดขึ้นเกี่ยวข้องกับสิ่งเหล่านั้น; และเตรียมการป้องกันที่จำเป็นไว้ภายในตัวคุณล่วงหน้า เพื่อที่คุณจะไม่ ตกใจหรือล้มลงเมื่อการโจมตีที่ไม่คาดคิดเกิดขึ้น นอกจากนี้ เพื่อที่จะดำเนินการได้อย่างมีประสิทธิภาพมากขึ้นเมื่อการโจมตีเกิดขึ้นจริง การฝึกต่อสู้ทางจิตใจอย่างตั้งใจล่วงหน้าจะเป็นประโยชน์ โดยการจินตนาการว่าตนเองอยู่ในสถานการณ์ต่าง ๆ พร้อมกับความรู้สึกและความปรารถนาที่หลากหลาย และที่นี่เพื่อคิดค้นวิธีต่าง ๆ ในการรักษาตัวเองให้อยู่ในขอบเขตที่เหมาะสม และสังเกตว่าสิ่งใดที่ช่วยเราได้เป็นพิเศษในสถานการณ์หนึ่งเมื่อเทียบกับอีกสถานการณ์หนึ่ง การฝึกซ้อมเบื้องต้นเช่นนี้ช่วยเสริมสร้างจิตวิญญาณนักรบ ทำให้เราคุ้นเคยกับการเผชิญหน้ากับศัตรูโดยไม่หวาดกลัว และเอาชนะเขาได้โดยไม่ยากเย็นนัก ด้วยวิธีการที่ได้รับการทดสอบและพิสูจน์แล้ว นอกจากนี้ ก่อนที่เราจะเข้าสู่การต่อสู้ เราต้องกำหนดให้ชัดเจนก่อนว่าเมื่อใดควรโจมตี เมื่อใดควรป้องกัน และเมื่อใดควรถอยทัพ นอกเหนือจากความจริงที่ว่าการใช้กลยุทธ์การต่อสู้แบบใดแบบหนึ่งสอดคล้องกับขั้นตอนการเติบโตทางจิตวิญญาณแล้ว การถอยทัพตั้งแต่ต้นคือทางเลือกที่ดีที่สุด นั่นคือ การหาที่หลบภัยภายใต้การคุ้มครองของพระเจ้าโดยไม่ต่อต้าน นอกจากนี้ เมื่อเราได้รู้จักศัตรูผ่านประสบการณ์และศึกษาการโจมตีของพวกเขาแล้ว เราอาจขับไล่พวกเขาได้ทันที; อย่างไรก็ตาม เราต้องไม่จงใจปล่อยให้ความปรารถนาเร่าร้อนก่อตัวขึ้นภายในตัวเรา หรือวางตัวเองในสถานการณ์ที่ความปรารถนาเหล่านั้นสามารถแสดงออกได้อย่างเต็มที่ เพียงเพื่อสร้างโอกาสสำหรับการต่อสู้และชัยชนะ มีความเคลื่อนไหวทางอารมณ์ที่รุนแรงบางประการ ซึ่งสามารถเอาชนะได้เฉพาะด้วยวิธีหนึ่งหรืออีกวิธีหนึ่งเท่านั้น ความคิดต้องถูกขับไล่ออกไปอย่างแน่นอน แต่สิ่งนี้ไม่เสมอไปที่จะทำได้กับแนวโน้มและอารมณ์ โดยเฉพาะอย่างยิ่งที่มีธรรมชาติทางกาย ในทั้งสองกรณี เราอาจสูญเสียชัยชนะได้เพียงเพราะความไม่รู้ สุดท้ายนี้ เราต้องไม่เข้าสู่การต่อสู้โดยปราศจากความคิดหลักที่นำไปสู่ชัยชนะ — มันคือธงแห่งชัยชนะนั่นเอง เช่นเดียวกับที่มันเคยตัดสินเรื่องระหว่างความดีและความชั่วให้ฝ่ายความดีเป็นฝ่ายชนะ ดังนั้น ในระหว่างการต่อสู้กับทุกแรงผลักดันที่ผิดบาปในจิตวิญญาณ มันจะทำให้เราเป็นผู้ชนะได้อย่างง่ายดาย เมื่อหลักการนี้ปรากฏขึ้น กองทัพศัตรูทั้งปวง ความคิดและความปรารถนาอันชั่วร้ายทั้งหมด ย่อมต้องสลายไป มันมีพลังที่จะสร้างแรงบันดาลใจและยกระดับบุคคลให้สูงเหนือตนเอง ดังนั้น เราจึงต้องระลึกถึงมันบ่อยที่สุดเท่าที่จะทำได้ และทำให้มันกลายเป็นความจริงที่มีชีวิต — เพื่อสถาปนาดวงดาวอันเจิดจ้านี้ ซึ่งขับไล่ความมืดมิด </w:t>
      </w:r>
      <w:r w:rsidR="001F2820" w:rsidRPr="008C7964">
        <w:rPr>
          <w:lang w:val="ru-RU"/>
        </w:rPr>
        <w:lastRenderedPageBreak/>
        <w:t xml:space="preserve">ให้คงอยู่ชั่วนิรันดร์ในท้องฟ้าแห่งจิตใจ ไม่มีสิ่งใดที่สามารถจุดประกายความกระตือรือร้นในการกำจัดบาปได้แรงกล้ากว่าความคิดนี้ — ความกระตือรือร้นนั้น คือสายน้ำมีชีวิตที่ไหลเชี่ยวกราก แต่ไม่ปั่นป่วน ซึ่งทำให้คลื่นทุกคลื่นที่เกิดจากการโยนก้อนหินแห่งการล่อลวงนั้น กลายเป็นสิ่งที่มองไม่เห็น </w:t>
      </w:r>
    </w:p>
    <w:p w14:paraId="3E5B3701" w14:textId="77777777" w:rsidR="00C00D83" w:rsidRPr="008C7964" w:rsidRDefault="001F2820" w:rsidP="00027F82">
      <w:pPr>
        <w:widowControl w:val="0"/>
        <w:ind w:firstLine="720"/>
        <w:rPr>
          <w:lang w:val="ru-RU"/>
        </w:rPr>
      </w:pPr>
      <w:r w:rsidRPr="008C7964">
        <w:rPr>
          <w:lang w:val="ru-RU"/>
        </w:rPr>
        <w:t xml:space="preserve">ด้วยมาตรการและกฎเกณฑ์เช่นนี้ จงก้าวออกไปอย่างมั่นใจสู่สนามรบในฐานะนักรบของพระคริสต์ นอกจากนี้ แม้ในระหว่างการรบเอง คุณต้องกระทำตามกฎเกณฑ์ที่กำหนดไว้ เพื่อไม่ให้คล้ายกับศัตรูที่โจมตีอย่างสุ่มสี่สุ่มห้าขณะป้องกันตัว บ่อยครั้ง การกระทำอย่างเป็นระเบียบเพียงครั้งเดียว โดยไม่ใช้แรงมากเกินไป ก็สามารถนำความสำเร็จมาให้คุณได้ เมื่อสังเกตเห็นศัตรูกำลังเข้ามาใกล้—ไม่ว่าจะเป็นความตื่นเต้นแรกเริ่ม ความคิด ความปรารถนา หรือความโน้มเอียง—สิ่งแรกและสำคัญที่สุดคือต้องรีบตระหนักว่าสิ่งเหล่านี้คือศัตรู การมองทุกสิ่งที่เกิดขึ้นภายในตัวเราว่าเป็นทรัพย์สินที่ไม่อาจพรากไปได้ ซึ่งเราต้องปกป้องมันเหมือนปกป้องตัวเราเอง เป็นความผิดพลาดใหญ่หลวง และเป็นความผิดพลาดที่ทุกคนมักทำ ทุกสิ่งที่เป็นบาปคือสิ่งที่มาสู่เรา; ดังนั้น มันต้องถูกแยกออกจากตัวเราเสมอ มิฉะนั้น เราจะมีความทรยศอยู่ภายในตัวเราเอง ผู้ใดที่ต้องการทำสงครามกับตัวเอง ต้องแบ่งตัวเองออกเป็น “ตัวเรา” และ “ศัตรู” ที่ซ่อนตัวอยู่ภายในตัวเรา </w:t>
      </w:r>
    </w:p>
    <w:p w14:paraId="4C59F283" w14:textId="77777777" w:rsidR="00C00D83" w:rsidRPr="008C7964" w:rsidRDefault="001F2820" w:rsidP="00027F82">
      <w:pPr>
        <w:widowControl w:val="0"/>
        <w:ind w:firstLine="720"/>
        <w:rPr>
          <w:lang w:val="ru-RU"/>
        </w:rPr>
      </w:pPr>
      <w:r w:rsidRPr="008C7964">
        <w:rPr>
          <w:lang w:val="ru-RU"/>
        </w:rPr>
        <w:t xml:space="preserve">เมื่อท่านได้แยกตัวออกจากความโน้มเอียงสู่บาปอย่างหนึ่ง และตระหนักว่ามันคือศัตรูของท่านแล้ว ก็จงนำความตระหนักรู้นี้ไปถ่ายทอดสู่ความรู้สึกของท่าน และจุดประกายความรังเกียจต่อมันขึ้นในใจอีกครั้ง นี่คือวิธีที่มีประสิทธิภาพที่สุดในการขจัดบาป ทุกแรงผลักดันแห่งบาปในจิตวิญญาณล้วนได้รับการสนับสนุนจากความรู้สึกสุขบางประการที่เกิดจากมัน ดังนั้น เมื่อความรังเกียจต่อมันถูกปลุกขึ้น มันจะสูญเสียการสนับสนุนทั้งหมด และหายไปโดยตัวมันเอง อย่างไรก็ตาม สิ่งนี้ไม่ใช่เรื่องง่ายเสมอไป และไม่ใช่เรื่องที่เป็นไปได้เสมอไป: การปราบปรามความคิดด้วยความโกรธนั้นทำได้ง่าย; ความปรารถนานั้นยากกว่า; แต่ความหลงใหลนั้นยากยิ่งกว่า เพราะมันคือความเคลื่อนไหวของหัวใจเอง เมื่อวิธีนี้ไม่ได้ผล และศัตรูไม่ยอมแพ้โดยไม่ต่อสู้ ก็จงเข้าสู่การต่อสู้อย่างกล้าหาญ แต่โดยไม่มีความหยิ่งยโสหรือความมั่นใจเกินตัว ความขี้ขลาดทำให้จิตตกอยู่ในความสับสน อยู่ในสภาพที่ไม่มั่นคงและหย่อนยาน และเนื่องจากไม่ตั้งมั่นในตัวเอง จึงสามารถล้มลงได้ง่าย ความหยิ่งยโสและความหลงตัวเองคือศัตรูที่แท้จริงที่ต้องต่อสู้: ผู้ใดที่ปล่อยให้มันยึดครองจิตใจ ก็ถือว่าล้มลงแล้ว และกำลังเตรียมตัวให้ล้มลงอีก เพราะมันนำคนไปสู่ความเฉื่อยชาและความประมาท เมื่อการต่อสู้เริ่มขึ้นแล้ว จงปกป้องใจของคุณเหนือสิ่งอื่นใด: อย่าให้แรงกระตุ้นที่เกิดขึ้นเข้าถึงอารมณ์ของคุณ; จงรับมือกับมันตั้งแต่ทางเข้าของจิตวิญญาณ และพยายามทำลายมันลงที่นั่น เพื่อบรรลุเป้าหมายนี้ จงรีบสร้างหลักความเชื่อในจิตวิญญาณของคุณที่ขัดแย้งกับหลักความเชื่อที่ความคิดก่อความรบกวนนั้นตั้งอยู่ หลักความเชื่อที่ขัดแย้งเช่นนี้ ในการต่อสู้ทางจิตใจ ไม่เพียงแต่เป็นโล่ป้องกัน แต่ยังเป็นลูกศรด้วย—มันปกป้องหัวใจของคุณและโจมตีศัตรูตรงที่หัวใจ ตั้งแต่นั้นเป็นต้นไป การต่อสู้จะประกอบไปด้วยบาปที่กำลังเกิดขึ้นซึ่งถูกปกป้องอย่างต่อเนื่องด้วยความคิดและแนวคิดที่สนับสนุนมัน ในขณะที่ผู้ต่อสู้จะทำลายป้อมปราการเหล่านี้ด้วยความคิดและแนวคิดที่ตรงกันข้าม ระยะเวลาของการต่อสู้นี้ขึ้นอยู่กับปัจจัยหลายประการ ซึ่งไม่อาจกำหนดได้อย่างแน่ชัด เราต้องไม่ อ่อนแอลง หรือแม้แต่ในความคิด ก็อย่าเอนเอียงไปทางฝ่ายศัตรูแม้เพียงเล็กน้อย — และชัยชนะก็จะได้รับการรับรอง เพราะแรงผลักดันแห่งบาป ดังที่เราได้กล่าวไว้ก่อนหน้านี้ ไม่มีที่ยืนที่มั่นคงภายในตัวเรา และด้วยเหตุนี้ จึงต้องหยุดลงโดยธรรมชาติในไม่ช้า หากแม้หลังจากความพยายามอย่างจริงจังเพื่อป้องกันตัวนี้แล้ว ศัตรูยังคงค้างอยู่ในจิตวิญญาณของคุณเหมือนวิญญาณร้ายและปฏิเสธที่จะถอยร่น นี่คือสัญญาณที่ชัดเจนว่าเขาได้รับการสนับสนุนจากแรงภายนอก; ดังนั้น คุณเองก็ต้องหันไปหาแหล่งความช่วยเหลือจากภายนอก ไม่ว่าจะเป็นจากโลกนี้หรือจากสวรรค์ — ไว้วางใจในผู้ชี้แนะทางจิตวิญญาณของคุณ และด้วยการอธิษฐานอย่างร้อนรน จงเรียกขานพระเจ้า นักบุญทั้งหลาย และโดยเฉพาะอย่างยิ่งเทวดาผู้คุ้มครองของคุณ ความศรัทธาต่อพระเจ้าไม่เคยไร้รางวัล อย่างไรก็ตาม ควรสังเกตว่า การต่อสู้กับความคิด เป็นเรื่องหนึ่ง การต่อสู้กับความหลงใหล เป็นอีกเรื่องหนึ่ง และการต่อสู้กับความต้องการ เป็นอีกเรื่องหนึ่ง: เพราะความคิดต่างกัน ความต้องการต่างกัน และความหลงใหลต่างกัน ในทุกสิ่งนี้ บุคคลต้องใช้วิธีการเฉพาะ ซึ่งต้องกำหนดขึ้นก่อน ไม่ว่าจะเป็นผ่านการไตร่ตรอง หรือจากประสบการณ์และคำสอนของผู้ปฏิบัติธรรม </w:t>
      </w:r>
      <w:r w:rsidRPr="008C7964">
        <w:rPr>
          <w:lang w:val="ru-RU"/>
        </w:rPr>
        <w:lastRenderedPageBreak/>
        <w:t xml:space="preserve">แต่ไม่ควรใช้การต่อต้านอย่างเคร่งครัดเสมอไป: บางครั้งการดูแคลนเพียงอย่างเดียวก็เพียงพอที่จะขับไล่ศัตรูออกไป ในขณะที่การต่อต้านกลับทำให้ศัตรูเพิ่มจำนวนและยั่วยุให้เขาโกรธ ต้องไล่ล่าศัตรูจนไม่เหลือร่องรอยใด ๆ; มิฉะนั้น แม้แต่ความคิดง่าย ๆ ที่ยังหลงเหลือในใจ ก็เหมือนเมล็ดพันธุ์ชั่วร้าย ที่จะออกผลผ่านการเปลี่ยนแปลงของจิตวิญญาณที่หันไปทางมันอย่างไม่ทันสังเกต ในระหว่างการต่อสู้เอง ไม่ควรดำเนินการเพื่อป้องกันไม่ให้มันเกิดขึ้นในอนาคต กฎเกณฑ์ที่คิดขึ้นในความร้อนรนของขณะนั้นมักเคร่งครัดมาก ดังนั้นจึงจำเป็นต้องปรับเปลี่ยนมันเสมอ ซึ่งส่งผลให้เกิดประสบการณ์ความล้มเหลว ซึ่งเป็นอันตรายอย่างยิ่งในสงครามทางจิตวิญญาณ และเป็นสิ่งล่อใจนักรบอย่างมาก </w:t>
      </w:r>
    </w:p>
    <w:p w14:paraId="31B95A91" w14:textId="77777777" w:rsidR="00C00D83" w:rsidRPr="008C7964" w:rsidRDefault="001F2820" w:rsidP="00027F82">
      <w:pPr>
        <w:widowControl w:val="0"/>
        <w:ind w:firstLine="720"/>
        <w:rPr>
          <w:lang w:val="ru-RU"/>
        </w:rPr>
      </w:pPr>
      <w:r w:rsidRPr="008C7964">
        <w:rPr>
          <w:lang w:val="ru-RU"/>
        </w:rPr>
        <w:t xml:space="preserve">การต่อสู้ได้จบลงแล้ว จงขอบคุณพระเจ้าที่ทรงช่วยท่านให้พ้นจากความพ่ายแพ้ แต่อย่าเพลิดเพลินกับความสุขแห่งการรอดพ้นมากเกินไป; อย่าปล่อยตัวให้ประมาท; อย่าให้ความกระตือรือร้นของท่านลดลง — ศัตรูมักแสร้งทำเป็นพ่ายแพ้เพียงเพื่อว่า เมื่อท่านรู้สึกปลอดภัย เขาก็จะสามารถโจมตีท่านได้ง่ายขึ้นด้วยการโจมตีแบบไม่ทันตั้งตัว ดังนั้น อย่าทิ้งอาวุธสงครามของคุณ และอย่าลืมกฎแห่งการรักษาชีวิตตัวเอง จงเป็นนักรบที่ตื่นตัวและระมัดระวังอยู่เสมอ ดีกว่าที่จะนั่งลงและประเมินผลของชัยชนะ: ทบทวนทั้งกระบวนการของสงคราม — ตั้งแต่ต้น กลางทาง และสุดท้าย — สิ่งที่ก่อให้เกิดสงคราม สิ่งที่ทำให้สงครามรุนแรงขึ้นเป็นพิเศษ และสิ่งที่ทำให้สงครามสิ้นสุดลง นี่จะเป็นเหมือนการเก็บภาษีจากผู้แพ้ ซึ่งจะช่วยให้การชนะพวกเขาในอนาคตเป็นไปได้อย่างง่ายดายยิ่งขึ้น; ด้วยเหตุนี้ ในที่สุด คุณจึงได้รับความรู้ทางจิตวิญญาณและประสบการณ์การปฏิบัติธรรม อย่าบอกใครเกี่ยวกับชัยชนะของคุณ — สิ่งนี้จะทำให้ศัตรูโกรธแค้นอย่างมากและทำให้พลังของคุณอ่อนแอลง ความหยิ่งยโสที่หลีกเลี่ยงไม่ได้ในสถานการณ์เช่นนี้ จะเปิดประตูสู่การเสริมสร้างจิตวิญญาณ และหลังจากเอาชนะศัตรูหนึ่งแล้ว คุณจะต้องต่อสู้กับกองทัพศัตรูทั้งมวล แต่หากถูกพ่ายแพ้ จงสำนึกผิด แต่จงอย่าหนีจากพระเจ้า อย่าดื้อรั้น จงรีบทำให้ใจอ่อนลงและนำมันสู่การกลับใจ การไม่ล้มลงนั้นเป็นไปไม่ได้ แต่คนเราสามารถและต้องลุกขึ้นอีกครั้งหลังจากล้มลง ผู้ที่วิ่งอย่างรวดเร็ว แม้จะสะดุดกับสิ่งใดก็ตาม ก็จะลุกขึ้นอย่างรวดเร็วและออกเดินทางอีกครั้งตามเส้นทางสู่เป้าหมายของเขา—จงทำตามแบบอย่างของเขา พระผู้เป็นเจ้าของเราเปรียบเสมือนมารดาที่จูงมือลูกและไม่ทิ้งเขาไว้ แม้เขาจะสะดุดและล้มลงบ่อยครั้ง แทนที่จะยอมแพ้ต่อความสิ้นหวังอย่างเฉื่อยชา จงมีกำลังใจสำหรับความพยายามใหม่ ๆ โดยเรียนรู้จากความล้มเหลวครั้งนี้เป็นบทเรียนแห่งความถ่อมตนและความรอบคอบ เพื่อไม่ให้เดินไปในที่ลื่นและที่ซึ่งไม่อาจหลีกเลี่ยงการล้มได้ หากคุณไม่ชำระบาปด้วยการกลับใจอย่างจริงใจ บาปนั้นก็จะยึดมั่นในตัวคุณ และในที่สุดจะลากคุณลงสู่ก้นทะเลแห่งบาป บาปจะครองอำนาจเหนือคุณ และคุณจะต้องเริ่มต้นการต่อสู้ใหม่ตั้งแต่ต้นอีกครั้ง แต่มีเพียงพระเจ้าเท่านั้นที่รู้ว่าสิ่งนั้นจะเป็นไปได้หรือไม่ บางที การยอมแพ้ต่อบาปในตอนนี้ อาจทำให้คุณข้ามเส้นแห่งการกลับใจไปแล้ว บางที หลังจากนั้น อาจไม่มีความจริงใดอีกเลยที่สามารถกระทบใจคุณได้ บางที แม้แต่พระคุณก็อาจไม่ถูกประทานให้แก่คุณ แล้ว แม้ยังอยู่ที่นี่ คุณก็จะถูกนับรวมอยู่ในกลุ่มผู้ที่ถูกตัดสินให้ทนทุกข์ทรมานนิรันดร์ </w:t>
      </w:r>
    </w:p>
    <w:p w14:paraId="2ED43163" w14:textId="77777777" w:rsidR="00C00D83" w:rsidRPr="008C7964" w:rsidRDefault="001F2820" w:rsidP="00027F82">
      <w:pPr>
        <w:widowControl w:val="0"/>
        <w:ind w:firstLine="720"/>
        <w:rPr>
          <w:lang w:val="ru-RU"/>
        </w:rPr>
      </w:pPr>
      <w:r w:rsidRPr="008C7964">
        <w:rPr>
          <w:lang w:val="ru-RU"/>
        </w:rPr>
        <w:t xml:space="preserve">โดยทั่วไป ควรสังเกตเกี่ยวกับกฎเกณฑ์ของการต่อสู้ครั้งนี้ว่า ในสาระสำคัญ มันไม่ใช่อะไรอื่นนอกจากการนำคลังอาวุธทั้งหมดมาประยุกต์ใช้กับกรณีเฉพาะ และด้วยเหตุนี้ จึงเป็นไปไม่ได้ที่จะอธิบายทั้งหมดได้ ธรรมชาติของการต่อสู้ภายในนั้นลึกซึ้งและซ่อนเร้น; สถานการณ์รอบข้างมีความหลากหลายอย่างยิ่ง และผู้ต่อสู้ก็แตกต่างกันมาก: สิ่งที่เป็นการล่อลวงสำหรับคนหนึ่งอาจไม่มีความหมายอะไรสำหรับอีกคน; สิ่งที่กระทบคนหนึ่งอาจทำให้อีกคนไม่รู้สึกอะไรเลย ดังนั้นจึงเป็นไปไม่ได้เลยที่จะกำหนดกฎเกณฑ์ชุดเดียวสำหรับทุกคน ผู้สร้างกฎเกณฑ์ที่ดีที่สุดสำหรับการต่อสู้ครั้งนี้คือตัวแต่ละคนเอง ประสบการณ์จะสอนทุกสิ่ง; คนเราเพียงแต่ต้องมีแรงปรารถนาอันแรงกล้าที่จะเอาชนะตัวเองเท่านั้น นักปฏิบัติธรรมในยุคแรกไม่ได้เรียนรู้จากหนังสือ แต่พวกเขากลับเป็นแบบอย่างของผู้ชนะ นอกจากนี้ คนเราไม่ควรพึ่งพาชุดกฎเหล่านี้มากเกินไป—เพราะมันเป็นเพียงโครงร่างภายนอกเท่านั้น สาระสำคัญที่สุดของเรื่องนี้คือสิ่งที่แต่ละคนเรียนรู้ได้เพียงผ่านประสบการณ์เท่านั้น เมื่อพวกเขาลงมือต่อสู้จริง ๆ และในความพยายามนี้ ผู้นำทางเดียวของพวกเขาคือความรอบคอบของตนเองและการยอมจำนนต่อพระเจ้า เส้นทางภายในของชีวิตคริสเตียนในตัวแต่ละคน ชวนให้นึกถึงทางเดินใต้ดินโบราณ ที่ซับซ้อนและลับลวงอย่างยิ่ง เมื่อก้าวเข้าไปในนั้น ผู้ที่กำลังถูกทดสอบจะได้รับคำแนะนำทั่วไปเพียงไม่กี่ข้อ — ทำสิ่งนี้ที่นี่ ทำสิ่งนั้นที่นั่น </w:t>
      </w:r>
      <w:r w:rsidRPr="008C7964">
        <w:rPr>
          <w:lang w:val="ru-RU"/>
        </w:rPr>
        <w:lastRenderedPageBreak/>
        <w:t xml:space="preserve">ตามเครื่องหมายนี้ที่นี่ และเครื่องหมายนั้นที่นั่น — แล้วถูกทิ้งให้อยู่ตามลำพังในความมืด บางครั้งมีเพียงแสงสลัวจากตะเกียง ทุกอย่างขึ้นอยู่กับสติปัญญา ความระมัดระวัง และความรอบคอบของพวกเขา รวมถึงการนำทางที่มองไม่เห็น ความลับที่คล้ายกันนี้ก็มีอยู่ในชีวิตคริสเตียนภายในเช่นกัน ที่นี่ ทุกคนเดินไปคนเดียว แม้จะถูกล้อมรอบด้วยกฎเกณฑ์มากมาย มีเพียงความรู้สึกของหัวใจที่ได้รับการฝึกฝน และโดยเฉพาะอย่างยิ่งการกระตุ้นจากพระคุณ เท่านั้นที่เป็นผู้นำทางที่คงที่ ไม่ผิดพลาด และอยู่เคียงข้างเสมอ ในการต่อสู้กับตนเอง ส่วนสิ่งอื่น ๆ ทั้งหมดถูกทิ้งไว้เบื้องหลัง </w:t>
      </w:r>
    </w:p>
    <w:p w14:paraId="1D776C19" w14:textId="77777777" w:rsidR="00C00D83" w:rsidRPr="00027F82" w:rsidRDefault="001F2820" w:rsidP="00027F82">
      <w:pPr>
        <w:widowControl w:val="0"/>
        <w:ind w:firstLine="720"/>
        <w:rPr>
          <w:lang w:val="ru-RU"/>
        </w:rPr>
      </w:pPr>
      <w:r w:rsidRPr="008C7964">
        <w:rPr>
          <w:lang w:val="ru-RU"/>
        </w:rPr>
        <w:t xml:space="preserve">นี่คือเส้นทางของการต่อสู้กับทุกความหลงใหล ความปรารถนา และความคิด ส่วนความหลงใหล ความปรารถนา และความคิดนั้น ล้วนมีลักษณะคล้ายคลึงกัน ดังนั้น จึงไม่มีความจำเป็นเป็นพิเศษที่จะต้องกล่าวถึงการต่อสู้กับความคิดแต่ละอย่างอย่างละเอียด </w:t>
      </w:r>
      <w:r w:rsidRPr="00027F82">
        <w:rPr>
          <w:lang w:val="ru-RU"/>
        </w:rPr>
        <w:t xml:space="preserve">เราจะเพียงนำเสนอข้อสังเกตบางประการเท่านั้น: </w:t>
      </w:r>
    </w:p>
    <w:p w14:paraId="097AB95A" w14:textId="77777777" w:rsidR="00C00D83" w:rsidRPr="008C7964" w:rsidRDefault="00027F82" w:rsidP="00027F82">
      <w:pPr>
        <w:ind w:firstLine="720"/>
        <w:rPr>
          <w:lang w:val="ru-RU"/>
        </w:rPr>
      </w:pPr>
      <w:r>
        <w:rPr>
          <w:lang w:val="ru-RU"/>
        </w:rPr>
        <w:t xml:space="preserve">1. </w:t>
      </w:r>
      <w:r w:rsidR="001F2820" w:rsidRPr="008C7964">
        <w:rPr>
          <w:lang w:val="ru-RU"/>
        </w:rPr>
        <w:t>มีความคิดที่</w:t>
      </w:r>
      <w:r w:rsidR="001F2820" w:rsidRPr="008C7964">
        <w:rPr>
          <w:b/>
          <w:lang w:val="ru-RU"/>
        </w:rPr>
        <w:t>ละเอียด</w:t>
      </w:r>
      <w:r w:rsidR="001F2820" w:rsidRPr="008C7964">
        <w:rPr>
          <w:lang w:val="ru-RU"/>
        </w:rPr>
        <w:t>และละเอียดที่สุด และมีความ</w:t>
      </w:r>
      <w:r w:rsidR="001F2820" w:rsidRPr="008C7964">
        <w:rPr>
          <w:b/>
          <w:lang w:val="ru-RU"/>
        </w:rPr>
        <w:t>คิดที่หยาบ</w:t>
      </w:r>
      <w:r w:rsidR="001F2820" w:rsidRPr="008C7964">
        <w:rPr>
          <w:lang w:val="ru-RU"/>
        </w:rPr>
        <w:t xml:space="preserve">และหยาบที่สุด ใครๆ ก็สามารถสังเกตเห็นความคิดประเภทหลังได้ด้วยตัวเอง ส่วนความคิดประเภทแรกนั้นไม่อาจรับรู้ได้ขณะที่มันยังอยู่ในใจ แต่จะปรากฏออกมาภายหลัง — ผ่านการกระทำของตนเอง และที่จริงแล้วคนอื่นจะเห็นได้ชัดเจนกว่าตัวเราเอง นี่คือแรงผลักดันให้ไม่เชื่อถือความสงบของจิตใจ ความดี และความบริสุทธิ์ของตนเองแม้แต่น้อย แต่ให้ระแวงสงสัยต่อสิ่งเหล่านั้นเสมอ — เพื่อติดตามการดำเนินของเหตุการณ์อย่างใกล้ชิด และสังเกตว่าความคิดใดที่มาพร้อมกับและสรุปเหตุการณ์เหล่านั้น เพื่อที่จะตัดสินจากสิ่งนี้ในภายหลังว่าสิ่งที่อยู่ภายในตั้งแต่แรกคืออะไร อย่างไรก็ตาม สิ่งที่ดีที่สุดคือมีผู้สังเกตการณ์ที่เชื่อถือได้อีกคนหนึ่ง — ตาที่มีประสบการณ์จะชี้ให้เห็นทันทีว่าอะไรที่ซ่อนอยู่ภายในตัวเรา แม้เราเองจะไม่สังเกตเห็นก็ตาม เมื่อเราพูดถึงความคิดที่ละเอียดอ่อนที่สุด เราไม่ได้หมายถึงเพียงความคิดทางจิตวิญญาณเท่านั้น: ความคิดเหล่านี้เกิดขึ้นจากทั้งร่างกายและจิตวิญญาณ ลักษณะเด่นของความคิดเหล่านี้คือความยากที่จะสังเกตเห็นได้ และการซ่อนตัวอยู่ในความลึก ทำให้คนคิดว่าตนเองกำลังกระทำอย่างบริสุทธิ์ โดยไม่มีความปรารถนาใดๆ ปนเป แต่ในความเป็นจริงแล้ว เขากำลังกระทำด้วยความปรารถนา เหตุผลของเรื่องนี้คือความบริสุทธิ์ของใจที่ยังไม่ได้รับการสร้างขึ้น หรือกล่าวอีกนัยหนึ่ง คือการไม่สามารถแยกแยะระหว่างสิ่งที่เป็นธรรมชาติกับสิ่งที่ถูกซ้อนทับได้ เมื่อสิ่งนี้เกิดขึ้น ความละเอียดอ่อนและสิ่งที่ละเอียดอ่อนที่สุดจะกลายเป็นหยาบและหยาบที่สุด เพราะเมื่อนั้น ความสนใจจะได้รับการขัดเกลาจากประสบการณ์ และประสาทสัมผัสของหัวใจจะได้รับการฝึกฝนให้สามารถแยกแยะระหว่างความดีและความชั่วได้ </w:t>
      </w:r>
    </w:p>
    <w:p w14:paraId="44256300" w14:textId="77777777" w:rsidR="00C00D83" w:rsidRPr="008C7964" w:rsidRDefault="00027F82" w:rsidP="00027F82">
      <w:pPr>
        <w:ind w:firstLine="720"/>
        <w:rPr>
          <w:lang w:val="ru-RU"/>
        </w:rPr>
      </w:pPr>
      <w:r>
        <w:rPr>
          <w:lang w:val="ru-RU"/>
        </w:rPr>
        <w:t xml:space="preserve">2. </w:t>
      </w:r>
      <w:r w:rsidR="001F2820" w:rsidRPr="008C7964">
        <w:rPr>
          <w:lang w:val="ru-RU"/>
        </w:rPr>
        <w:t xml:space="preserve">มีความคิด ความปรารถนา และความหลงใหลที่ปรากฏในรูปแบบของคลื่นที่พุ่งขึ้นอย่างกะทันหันและความรบกวนที่ผ่านไปอย่างรวดเร็ว และมีความคิด ความปรารถนา และความหลงใหลที่คงอยู่เป็นเวลานาน ต่อเนื่องเป็นวัน เดือน และปี ความคิด ความปรารถนา และความหลงใหลประเภทแรกนั้นเบาบาง แต่ก็ไม่ควรละเลย; ต้องเฝ้าระวังอย่างระมัดระวังไม่เพียงแต่ตัวมันเอง แต่ยังต้องสังเกตลำดับการเกิดขึ้นของมันด้วย ศัตรูดูเหมือนจะปฏิบัติตามกฎ: ไม่เริ่มด้วยอารมณ์อย่างกะทันหัน แต่เริ่มด้วยความคิด และทำซ้ำบ่อยครั้ง ความคิดที่ถูกขับไล่ด้วยความโกรธในครั้งแรก อาจถูกรับไว้ด้วยความผ่อนปรนมากขึ้นในครั้งที่สองหรือสาม; จากนั้นความปรารถนาและอารมณ์จะเกิดขึ้น และจากจุดนั้นเพียงก้าวเดียวก็ถึงการยินยอมและการกระทำ ความคิดที่คงอยู่เป็นเวลานานนั้นหนักหน่วงและอันตรายถึงชีวิต; และชื่อ </w:t>
      </w:r>
      <w:r w:rsidR="001F2820" w:rsidRPr="008C7964">
        <w:rPr>
          <w:b/>
          <w:lang w:val="ru-RU"/>
        </w:rPr>
        <w:t xml:space="preserve">‘การล่อลวง’ </w:t>
      </w:r>
      <w:r w:rsidR="001F2820" w:rsidRPr="008C7964">
        <w:rPr>
          <w:lang w:val="ru-RU"/>
        </w:rPr>
        <w:t xml:space="preserve">นั้นใช้กับความคิดเหล่านี้เป็นหลัก สิ่งที่ควรรู้เกี่ยวกับความคิดเหล่านี้คือว่า พวกมันไม่ใช่ส่วนหนึ่งของธรรมชาติ แม้จะฝังรากอยู่ในธรรมชาติด้วยธรรมชาติของมันเอง แต่เสมอมาจะมาจากศัตรู; ว่าพระเจ้าทรงอนุญาตให้เกิดความคิดเหล่านี้ด้วยเจตนาพิเศษ เพื่อการชำระล้างเรา เพื่อทดสอบและยืนยันความซื่อสัตย์ ความเชื่อ ความมั่นคง และความสามารถในการแยกแยะจิตใจภายในของเรา, — ดังนั้น เราต้องทนรับพวกมันด้วยใจที่สงบ แม้พวกมันจะก่อความรบกวนอย่างยิ่งต่อหัวใจที่เพิ่งได้รับพระคุณ— เช่น การดูหมิ่นพระเจ้า ความสิ้นหวัง และความไม่เชื่อ; สิ่งสำคัญที่สุดคืออย่าได้ยอมแพ้ต่อพวกมันในเวลาใดก็ตาม อย่าให้พวกมันซึมซับเข้าไปในใจ และรักษาหัวใจให้ปลอดจากพวกมัน โดยแยกพวกมันออกจากตัวเราและเสรีภาพของเราผ่านความคิดและความเชื่อ </w:t>
      </w:r>
    </w:p>
    <w:p w14:paraId="6953BE68" w14:textId="77777777" w:rsidR="00C00D83" w:rsidRPr="008C7964" w:rsidRDefault="00027F82" w:rsidP="00027F82">
      <w:pPr>
        <w:ind w:firstLine="720"/>
        <w:rPr>
          <w:lang w:val="ru-RU"/>
        </w:rPr>
      </w:pPr>
      <w:r>
        <w:rPr>
          <w:lang w:val="ru-RU"/>
        </w:rPr>
        <w:t xml:space="preserve">3. </w:t>
      </w:r>
      <w:r w:rsidR="001F2820" w:rsidRPr="008C7964">
        <w:rPr>
          <w:lang w:val="ru-RU"/>
        </w:rPr>
        <w:t xml:space="preserve">ความคิดที่ต้องต่อสู้กลับไม่เสมอเป็นความคิดชั่วร้าย; พวกมันมักดูเหมือนดี และบ่อยครั้งเป็นกลาง ส่วนความคิดชั่วร้าย มีกฎเพียงข้อเดียว คือต้องขับไล่พวกมันออกไปทันที ส่วนความคิดที่เป็นกลางนั้น </w:t>
      </w:r>
      <w:r w:rsidR="001F2820" w:rsidRPr="008C7964">
        <w:rPr>
          <w:lang w:val="ru-RU"/>
        </w:rPr>
        <w:lastRenderedPageBreak/>
        <w:t xml:space="preserve">ต้องได้รับการตรวจสอบหรือวิเคราะห์ให้ละเอียด นี่คือจุดที่ทักษะอันได้รับการยกย่องในการแยกแยะว่าความคิดใดควรปฏิบัติ และความคิดใดควรปฏิเสธ ได้ถูกนำมาใช้ ไม่มีกฎเกณฑ์ใดที่สามารถกำหนดไว้ได้สำหรับเรื่องนี้: ให้ทุกคนเรียนรู้ด้วยตนเองจากประสบการณ์ของตัวเอง เพราะไม่มีคนสองคนใดที่เหมือนกัน และสิ่งที่เหมาะกับคนอื่นอาจไม่เหมาะกับเรา ควรดำเนินการดังต่อไปนี้: เมื่อกำหนดแนวทางปฏิบัติแล้ว ก็ให้ปฏิบัติตามนั้น แต่สิ่งใหม่ใดที่เกิดขึ้น แม้จะดูน่าเชื่อถือเพียงใด ก็ควรทิ้งไป หากความคิดใดไม่ก่อให้เกิดอันตรายทั้งในตัวมันเองหรือในผลที่ตามมา ก็ไม่ควรยอมตามมันทันที แต่ควรรอเวลาที่เหมาะสม เพื่อไม่ให้กระทำอย่างหุนหันพลันแล่น มีบางคนที่รอถึงห้าปีโดยไม่ลงมือทำตามความคิดนั้น แต่กฎสำคัญที่สุดคืออย่าเชื่อใจในความคิดและหัวใจของตนเอง แต่ต้องนำทุกความคิดไปปรึกษาผู้ชี้แนะทางจิตวิญญาณ การละเมิดกฎนี้เคยเป็น และยังคงเป็น สาเหตุของความล้มเหลวและความหลอกลวงครั้งใหญ่เสมอมา </w:t>
      </w:r>
    </w:p>
    <w:p w14:paraId="4CBC7997" w14:textId="77777777" w:rsidR="00C00D83" w:rsidRPr="008C7964" w:rsidRDefault="00027F82" w:rsidP="00027F82">
      <w:pPr>
        <w:ind w:firstLine="720"/>
        <w:rPr>
          <w:lang w:val="ru-RU"/>
        </w:rPr>
      </w:pPr>
      <w:r>
        <w:rPr>
          <w:lang w:val="ru-RU"/>
        </w:rPr>
        <w:t xml:space="preserve">4. </w:t>
      </w:r>
      <w:r w:rsidR="001F2820" w:rsidRPr="008C7964">
        <w:rPr>
          <w:lang w:val="ru-RU"/>
        </w:rPr>
        <w:t>ความคิดชั่วร้ายล่อลวง ส่วนความคิดที่ดูน่าเชื่อถือนั้นหลอกลวง ผู้ที่ถูกความคิดชั่วร้ายล่อลวงให้หลงทาง ถือว่าได้ทำบาปและตกต่ำ ส่วนผู้ที่ถูกความคิดที่ดูน่าเชื่อถือหลอกลวงให้หลงทาง ถือว่าตกอยู่ภายใต้อิทธิพลของความหลงผิด เป็นไปได้หรือไม่ที่จะอธิบายรูปแบบต่าง ๆ ของความหลงผิดทั้งในต้นกำเนิดและลักษณะเฉพาะของมัน? หนึ่งในลักษณะหลักของมันคือบุคคลนั้นมั่นใจว่าตนเองเป็นสิ่งที่เขาไม่ใช่ เช่น: คิดว่าตนเองถูกเรียกมาเพื่อสอนผู้อื่น หรือคิดว่าตนเองสามารถใช้ชีวิตอย่างพิเศษได้ และอื่นๆ อีกมากมาย แหล่งที่มาของมันอยู่ที่ความคิดที่ละเอียดอ่อนที่สุด: ว่า ‘ฉันมีความสำคัญ และไม่ใช่ความสำคัญ</w:t>
      </w:r>
      <w:r w:rsidR="00FA3377">
        <w:rPr>
          <w:lang w:val="ru-RU"/>
        </w:rPr>
        <w:t>เล็กน้อยด้วย…’</w:t>
      </w:r>
      <w:r w:rsidR="001F2820" w:rsidRPr="008C7964">
        <w:rPr>
          <w:lang w:val="ru-RU"/>
        </w:rPr>
        <w:t xml:space="preserve"> คนที่ไม่สำคัญนั้นจินตนาการถึงตัวเองในแบบใดแบบหนึ่ง นี่คือความภูมิใจที่ซ่อนเร้นที่สุดที่ศัตรูใช้มาเกาะติดและล่อลวงคนนั้น นอกจากนี้ ความคิดชั่วร้ายที่ละเอียดอ่อนทุกประการ ซึ่งเราไม่ทันสังเกต ก็ทำให้เราอยู่ในความหลงผิด; ในขณะที่ เราคิดว่าตัวเองถูกนำทางโดยความคิดที่ดีและเคร่งศาสนา ในแง่นี้ อาจกล่าวได้ว่า ไม่มีช่วงเวลาใดเลยที่เราไม่อยู่ภายใต้ความหลงผิด; เราเดินไปราวกับอยู่ท่ามกลางภาพหลอน ถูกพวกมันล่อลวงในรูปแบบใดรูปแบบหนึ่ง นี่เป็นเพราะความชั่วร้ายยังคงอยู่ภายใน ยังไม่ถูกขจัดออกไป ในขณะที่ความดีอยู่เพียงบนผิวเผิน; ดังนั้น ดวงตาของเราจึงราวกับถูกม่านหมอกบางๆ ปกคลุม </w:t>
      </w:r>
    </w:p>
    <w:p w14:paraId="75917F94" w14:textId="77777777" w:rsidR="00C00D83" w:rsidRPr="00027F82" w:rsidRDefault="00027F82" w:rsidP="00027F82">
      <w:pPr>
        <w:ind w:firstLine="720"/>
        <w:rPr>
          <w:lang w:val="ru-RU"/>
        </w:rPr>
      </w:pPr>
      <w:r>
        <w:rPr>
          <w:lang w:val="ru-RU"/>
        </w:rPr>
        <w:t xml:space="preserve">5. </w:t>
      </w:r>
      <w:r w:rsidR="001F2820" w:rsidRPr="008C7964">
        <w:rPr>
          <w:lang w:val="ru-RU"/>
        </w:rPr>
        <w:t xml:space="preserve">สำหรับความคิดแต่ละอย่าง ควรรวบรวมข้อมูลเกี่ยวกับมันไว้ล่วงหน้า นั่นคือ ควรเข้าใจความคิดนั้น สาเหตุที่ก่อให้เกิด ผลที่ตามมา และวิธีที่จะขจัดมันออกไป สิ่งนี้จะทำหน้าที่เป็นแหล่งสำรอง ซึ่งมีประโยชน์มากในยามที่เกิดความขัดแย้ง; คือ เมื่อความคิดหนึ่งไม่สามารถขจัดได้ด้วยอารมณ์ความเกลียดชัง และเริ่มทวีคูณขึ้น ล่อลวงและชักจูงให้หลงผิด ก็ต้องตอบโต้ด้วยสิ่งที่หักล้างมัน แต่เพื่อทำเช่นนี้ ต้องมีความคิดสำรองไว้ ในเรื่องนี้ พระบิดาผู้ศักดิ์สิทธิ์ได้คัดเลือกความหลงใหลหลักแปดประการ และอธิบายไว้เป็นแบบอย่าง ซึ่งใครก็ตามที่แสวงหาคำแนะนำสามารถนำไปใช้ได้ อย่างไรก็ตาม สิ่งเหล่านี้ไม่ใช่หัวข้อเดียวของการต่อสู้ทางจิตวิญญาณ แต่เป็นเพียงหัวข้อหลักเท่านั้น ดังนั้น เราจึงพบคำอธิบายเกี่ยวกับความหลงใหลอื่น ๆ และกฎเกณฑ์ในการจัดการกับมันในผลงานของผู้อื่น </w:t>
      </w:r>
      <w:r w:rsidR="001F2820" w:rsidRPr="00027F82">
        <w:rPr>
          <w:lang w:val="ru-RU"/>
        </w:rPr>
        <w:t xml:space="preserve">โดยที่การรวบรวมที่สมบูรณ์ที่สุดสามารถพบได้ในผลงานของจอห์น คลิมาคัส </w:t>
      </w:r>
    </w:p>
    <w:p w14:paraId="69D835EB" w14:textId="77777777" w:rsidR="00C00D83" w:rsidRPr="008C7964" w:rsidRDefault="00027F82" w:rsidP="00027F82">
      <w:pPr>
        <w:ind w:firstLine="720"/>
        <w:rPr>
          <w:lang w:val="ru-RU"/>
        </w:rPr>
      </w:pPr>
      <w:r>
        <w:rPr>
          <w:lang w:val="ru-RU"/>
        </w:rPr>
        <w:t xml:space="preserve">6. </w:t>
      </w:r>
      <w:r w:rsidR="001F2820" w:rsidRPr="008C7964">
        <w:rPr>
          <w:lang w:val="ru-RU"/>
        </w:rPr>
        <w:t xml:space="preserve">มีความคิดทางกาย มีความคิดทางจิต และมีความคิดทางจิตวิญญาณ เป็นที่ชัดเจนสำหรับทุกคนว่าความคิดทั้งสามประเภทนี้อาจเกิดขึ้นได้ทุกเมื่อ แต่โดยธรรมชาติแล้ว ความคิดทางกายจะสังเกตเห็นได้ชัดเจนกว่าในขั้นต้น ส่วนความคิดทางจิตและทางจิตวิญญาณจะปรากฏชัดขึ้นในภายหลัง ดังนั้น การต่อสู้ก็ต้องพัฒนาหรือเปลี่ยนจุดเน้นตามไปด้วย เราต้องรู้เรื่องนี้เพื่อว่า เมื่อเอาชนะร่างกายได้แล้ว เช่นนั้น ก็ไม่ตกอยู่ในความประมาทที่เกิดจากความรู้สึกปลอดภัยที่ผิดพลาด เพราะเรายังอาจถูกพ่ายแพ้ผ่านจิตวิญญาณได้ และผู้ที่ควบคุมจิตวิญญาณได้แล้ว ก็อาจถูกทำลายในจิตวิญญาณได้ โดยทั่วไป ตราบใดที่เรายังหายใจอยู่ การต่อสู้จะไม่สิ้นสุดลง แม้มันอาจลดลงได้ และบางครั้งอาจลดลงเป็นเวลานาน </w:t>
      </w:r>
    </w:p>
    <w:p w14:paraId="26995A9B" w14:textId="77777777" w:rsidR="00C00D83" w:rsidRPr="008C7964" w:rsidRDefault="00027F82" w:rsidP="00027F82">
      <w:pPr>
        <w:ind w:firstLine="720"/>
        <w:rPr>
          <w:lang w:val="ru-RU"/>
        </w:rPr>
      </w:pPr>
      <w:r>
        <w:rPr>
          <w:lang w:val="ru-RU"/>
        </w:rPr>
        <w:t xml:space="preserve">7. </w:t>
      </w:r>
      <w:r w:rsidR="001F2820" w:rsidRPr="008C7964">
        <w:rPr>
          <w:lang w:val="ru-RU"/>
        </w:rPr>
        <w:t>นักบุญโดโรเทอุสกล่าวว่า: ‘มีความปรารถนาที่ก่อการกระทำ, มีผู้ที่ต่อสู้, และมีผู้ที่ชนะ</w:t>
      </w:r>
      <w:r w:rsidR="00EC4FF7" w:rsidRPr="008C7964">
        <w:rPr>
          <w:lang w:val="ru-RU"/>
        </w:rPr>
        <w:t xml:space="preserve">.’ </w:t>
      </w:r>
      <w:r w:rsidR="001F2820" w:rsidRPr="008C7964">
        <w:rPr>
          <w:lang w:val="ru-RU"/>
        </w:rPr>
        <w:t xml:space="preserve">ผู้แรกทำบาป, ผู้ที่สองเริ่มชำระตัวเองให้บริสุทธิ์, และผู้ที่สามอยู่ใกล้ความไม่ปรารถนาแล้ว. ยิ่งผู้ใดลุกขึ้นต่อต้านความปรารถนาอย่างเด็ดขาด ไม่ยอมให้มันครอบงำแม้กระทั่งในความคิด ไม่ต้องพูดถึงความปรารถนาหรือความสุข หรือหากสิ่งนี้เกิดขึ้น ก็รีบถอนรากถอนโคนมันออกจากใจทันที และนำตนเองเข้าสู่สภาวะแห่งความรังเกียจอยู่เสมอ ก็ยิ่งบรรลุความบริสุทธิ์ได้เร็วขึ้น ยิ่งคนใดยิ่งยอมแพ้และตามใจตัวเองมากเท่าไร กระบวนการนี้ก็ยิ่งยืดเยื้อออกไปนานขึ้น พร้อมทั้งมีช่วงหยุดพักและอุปสรรค ซึ่งสิ่งนี้ขึ้นอยู่กับความสงสารตัวเอง หรือการไม่สามารถแยกตัวออกจากความปรารถนาได้: โดยที่ดูเหมือนจะสงสารตัวเอง แต่แท้จริงแล้วกลับกำลังทะนุถนอมศัตรูและหันมาทำร้ายตัวเอง </w:t>
      </w:r>
    </w:p>
    <w:p w14:paraId="6435A4CD" w14:textId="77777777" w:rsidR="00C00D83" w:rsidRPr="008C7964" w:rsidRDefault="00027F82" w:rsidP="00027F82">
      <w:pPr>
        <w:ind w:firstLine="720"/>
        <w:rPr>
          <w:lang w:val="ru-RU"/>
        </w:rPr>
      </w:pPr>
      <w:r>
        <w:rPr>
          <w:lang w:val="ru-RU"/>
        </w:rPr>
        <w:lastRenderedPageBreak/>
        <w:t xml:space="preserve">8. </w:t>
      </w:r>
      <w:r w:rsidR="001F2820" w:rsidRPr="008C7964">
        <w:rPr>
          <w:lang w:val="ru-RU"/>
        </w:rPr>
        <w:t xml:space="preserve">ผลของการต่อสู้ครั้งนี้คือความบริสุทธิ์ของจิตจากความคิด ความบริสุทธิ์ของใจจากความปรารถนา และความบริสุทธิ์ของเจตจำนงจากความโน้มเอียง เมื่อบรรลุถึงขั้นนี้ บุคคลนั้นจะกระทำด้วยใจที่ไม่มีความปรารถนา ส่วนภายในของบุคคลนั้นจะกลายเป็นกระจกที่บริสุทธิ์ สะท้อนวัตถุทางจิตวิญญาณ </w:t>
      </w:r>
    </w:p>
    <w:p w14:paraId="79004B06" w14:textId="77777777" w:rsidR="00C00D83" w:rsidRPr="008C7964" w:rsidRDefault="00027F82" w:rsidP="00027F82">
      <w:pPr>
        <w:ind w:firstLine="720"/>
        <w:rPr>
          <w:lang w:val="ru-RU"/>
        </w:rPr>
      </w:pPr>
      <w:r>
        <w:rPr>
          <w:lang w:val="ru-RU"/>
        </w:rPr>
        <w:t xml:space="preserve">9. </w:t>
      </w:r>
      <w:r w:rsidR="001F2820" w:rsidRPr="008C7964">
        <w:rPr>
          <w:lang w:val="ru-RU"/>
        </w:rPr>
        <w:t>การต่อสู้ทางจิตกับความคิด ความใคร่ และความปรารถนา ไม่ควรเป็นวิธีการเดียวในการชำระล้างความมลทินของเรา จนถึงขั้นตัดทิ้งและแทนที่วิธีการอื่นทั้งหมด แม้ว่าการต่อสู้นี้จะมีความจำเป็นอย่างยิ่ง หลีกเลี่ยงไม่ได้ และมีพลังแห่งชัยชนะก็ตาม การต่อสู้นี้ต้องมาพร้อมกับการ</w:t>
      </w:r>
      <w:r w:rsidR="001F2820" w:rsidRPr="008C7964">
        <w:rPr>
          <w:b/>
          <w:lang w:val="ru-RU"/>
        </w:rPr>
        <w:t xml:space="preserve">ต่อสู้อย่างกระตือรือร้นต่อความหลงใหล </w:t>
      </w:r>
      <w:r w:rsidR="001F2820" w:rsidRPr="008C7964">
        <w:rPr>
          <w:lang w:val="ru-RU"/>
        </w:rPr>
        <w:t xml:space="preserve">— นั่นคือ การกำจัด การดับ และการทำลายล้าง (การบดขยี้ — </w:t>
      </w:r>
      <w:r w:rsidR="001F2820" w:rsidRPr="008C7964">
        <w:rPr>
          <w:i/>
          <w:lang w:val="ru-RU"/>
        </w:rPr>
        <w:t xml:space="preserve">ผู้แปล) </w:t>
      </w:r>
      <w:r w:rsidR="001F2820" w:rsidRPr="008C7964">
        <w:rPr>
          <w:lang w:val="ru-RU"/>
        </w:rPr>
        <w:t xml:space="preserve">— ผ่านการกระทำที่ตรงข้ามกับมัน เหตุผลสำหรับเรื่องนี้คือ ความหลงใหลได้ซึมซาบ (อิ่มตัว, หยั่งราก </w:t>
      </w:r>
      <w:r w:rsidR="001F2820" w:rsidRPr="008C7964">
        <w:rPr>
          <w:i/>
          <w:lang w:val="ru-RU"/>
        </w:rPr>
        <w:t>— ผู้แปล</w:t>
      </w:r>
      <w:r w:rsidR="001F2820" w:rsidRPr="008C7964">
        <w:rPr>
          <w:lang w:val="ru-RU"/>
        </w:rPr>
        <w:t xml:space="preserve">) เข้าไปในพลังของเรา และเกิดขึ้นเพราะเราเคยกระทำด้วยความหลงใหล ทุกการกระทำที่เต็มไปด้วยความหลงใหลได้เติมเต็มพลังของเราด้วยอนุภาคของความหลงใหล และผ่านการสะสมของการกระทำเช่นนี้ทั้งหมด พลังของเราจึงเต็มเปี่ยมไปด้วยความหลงใหล เหมือนฟองน้ำที่ดูดซับน้ำ หรือเสื้อผ้าที่มีกลิ่นเหม็น ในทางตรงกันข้าม เพื่อกำจัดความหลงใหลนี้ เราต้องดำเนินการที่ตรงกันข้ามกับสิ่งที่เคยทำมา เพื่อให้การกระทำแต่ละครั้ง เมื่อซึมซับเข้าสู่พลัง จะขับไล่ความหลงใหลส่วนที่สอดคล้องกันออกไปจากพลังนั้น และการกระทำเช่นนี้จำนวนมาก ที่ทำอย่างสม่ำเสมอและต่อเนื่อง จะกำจัดความหลงใหลทั้งหมดได้ วิธีนี้ หากนำไปใช้อย่างถูกต้อง จะมีพลังมากจนผู้ที่ปฏิบัติ หลังจากลองไม่กี่ครั้ง ก็เริ่มรู้สึกถึงความลดลงของความหลงใหล ความโล่งใจและความอิสระ รวมถึงความสว่างบางอย่างภายในจิตวิญญาณ การต่อสู้ทางจิตใจเพียงอย่างเดียวจะขับไล่ความหลงใหลออกจากจิตสำนึก แต่ความหลงใหลนั้นยังคงมีชีวิตอยู่ เพียงแต่ถูกซ่อนเร้นไว้เท่านั้น ในทางตรงกันข้าม การกระทำที่ตรงกันข้ามจะตีหัวงูตัวนี้โดยตรง อย่างไรก็ตาม ไม่หมายความว่าเราสามารถหยุดการต่อสู้ทางจิตได้ขณะกำลังลงมือทำสิ่งใดสิ่งหนึ่ง การต่อสู้ทางจิตต้องไปพร้อมกับการกระทำอย่างแยกไม่ออก มิฉะนั้น มันอาจไม่เกิดผลใดๆ เลย และอาจส่งเสริมความหลงใหลแทนที่จะลดมันลง เพราะในขณะที่กำลังต่อสู้กับความหลงใหลอย่างหนึ่ง ความหลงใหลอีกอย่างอาจเข้ามาแทนที่ — เช่น ความหยิ่งยโสขณะถือศีลอด หากสิ่งนี้ถูกมองข้ามไป แม้จะพยายามอย่างเต็มที่ การปฏิบัติก็จะไม่เกิดผล การต่อสู้ทางจิตใจ เมื่อรวมกับการปฏิบัติอย่างกระตือรือร้น จะโจมตีความปรารถนาทั้งจากภายนอกและภายใน กำจัดมันได้อย่างรวดเร็ว เช่นเดียวกับศัตรูที่ถูกโจมตีจากด้านหน้าและด้านหลังจนพ่ายแพ้ </w:t>
      </w:r>
    </w:p>
    <w:p w14:paraId="1B4B1D5E" w14:textId="77777777" w:rsidR="00C00D83" w:rsidRPr="008C7964" w:rsidRDefault="00027F82" w:rsidP="00027F82">
      <w:pPr>
        <w:ind w:firstLine="720"/>
        <w:rPr>
          <w:lang w:val="ru-RU"/>
        </w:rPr>
      </w:pPr>
      <w:r>
        <w:rPr>
          <w:lang w:val="ru-RU"/>
        </w:rPr>
        <w:t xml:space="preserve">10. </w:t>
      </w:r>
      <w:r w:rsidR="001F2820" w:rsidRPr="008C7964">
        <w:rPr>
          <w:lang w:val="ru-RU"/>
        </w:rPr>
        <w:t xml:space="preserve">ในการแก้ไขตนเองอย่างกระตือรือร้นนี้ บุคคลต้องปฏิบัติตามลำดับและขั้นตอนที่แน่นอน; ในการกำหนดสิ่งนี้ บุคคลต้องให้ความสนใจต่อธรรมชาติของความปรารถนาโดยทั่วไป ต่อนิสัยของตนเอง และต่อพฤติกรรมอันดีงามที่กล่าวถึงในส่วนเกี่ยวกับการกระทำเชิงบวก ในขั้นแรก ต้องมุ่งเน้นไปที่ความหลงใหลหลัก : การตามใจตัวเอง ความใคร่ และความหยิ่งยโส — และด้วยเหตุนี้ จึงต้องฝึกฝนตนเองเป็นหลักในการทรมานตนเองและความเข้มงวด ในการสละทรัพย์สินและการทำลายสิ่งของ ในการยอมจำนนและยอมให้ตนเองอยู่ใต้ผู้อื่น หรือในการลดตัวลง (ดู Barsanuphius) ในบรรดาผู้ศักดิ์สิทธิ์ที่ได้ลงมือชำระล้างตนเองอย่างจริงจัง การกระทำประเภทนี้มักเป็นสิ่งสำคัญที่สุด ส่วนความปรารถนาหลักจะอยู่ในลำดับที่สอง ความปรารถนาหลักนี้จะปรากฏตัวขึ้นในขณะของการกลับใจ เมื่อตระหนักถึงความบาปของตนเองและสำนึกผิด เมื่อให้คำปฏิญาณว่าจะไม่ทำบาป ความปรารถนาหลักนี้คือสิ่งที่ถูกจดจำไว้อย่างมั่นคงที่สุด ดังนั้น มันจึงต้องกลายเป็นเป้าหมายหลักในการต่อต้านบาปที่แฝงตัวอยู่ภายในตัวเรา มันจะบดบังความปรารถนาอื่น ๆ ทั้งหมด เหมือนกับว่ามันผูกมัดความปรารถนาเหล่านั้นไว้รอบตัว หรือทำหน้าที่เป็นจุดหมุนสำหรับความปรารถนาเหล่านั้น ความปรารถนาอื่น ๆ จะปรากฏขึ้นได้ก็ต่อเมื่อความปรารถนานี้ถูกทำให้อ่อนแอและถูกเอาชนะแล้ว และพวกมันจะถูกขับไล่ออกไป (กระจายตัว, แยกย้าย — </w:t>
      </w:r>
      <w:r w:rsidR="001F2820" w:rsidRPr="008C7964">
        <w:rPr>
          <w:i/>
          <w:lang w:val="ru-RU"/>
        </w:rPr>
        <w:t>ผู้แปล)</w:t>
      </w:r>
      <w:r w:rsidR="001F2820" w:rsidRPr="008C7964">
        <w:rPr>
          <w:lang w:val="ru-RU"/>
        </w:rPr>
        <w:t xml:space="preserve"> พร้อมกับมัน เราต้องเตรียมตัวต่อสู้กับมันด้วยทุกกำลังที่มีตั้งแต่ต้น ยิ่งไปกว่านั้น เพราะมักมีความเกลียดชังต่อมันอย่างมาก ซึ่งให้กำลังในการต่อต้าน และเราไม่สามารถก้าวไปสู่การควบคุมความปรารถนาหลักได้ หากยังไม่ควบคุมความปรารถนานี้ก่อน ในข้อที่สาม ลำดับของการกระทำที่ประเสริฐนั้นชัดเจนในตัวเอง คือ ก่อนอื่นต้องกระทำต่อความปรารถนาที่ครอบงำอยู่ก่อน แล้วจึงต่อความปรารถนาที่รากเหง้า และเมื่อทั้งสองได้สงบลงแล้ว การกระทำที่ประเสริฐจึงสามารถกำจัดเศษซากของกองทัพศัตรูได้ตามความเหมาะสม และยิ่งไปกว่านั้นตามการชี้นำภายใน </w:t>
      </w:r>
      <w:r w:rsidR="001F2820" w:rsidRPr="008C7964">
        <w:rPr>
          <w:lang w:val="ru-RU"/>
        </w:rPr>
        <w:lastRenderedPageBreak/>
        <w:t>ไม่ว่าความปรารถนาใดจะฟื้นคืนและแสดงตัวออกมา การกระทำต้องมุ่งตรงไปที่ความปรารถนานั้นเอง นี่คือเป้าหมายของการต่อสู้ และต้องดำเนินการตามหลักการที่ทุกคนรู้จักดี นอกจากนี้ แม้ต้องปฏิบัติตามลำดับที่กำหนดไว้ แต่การต่อต้านนั้นเองต้องมีความระมัดระวังและมั่นคง เพื่อไม่ให้กระโดดไปมาอย่างไม่มีจุดหมายเหมือนคนที่มีจิตใจวอกแวก จะไม่มีผลที่แท้จริง แต่การโอ้อวดที่ว่างเปล่าจะหยั่งราก ยิ่งปฏิบัติด้วยความเด็ดขาดและมั่นคงมากเท่าไร ก็ยิ่งเข้าใกล้จุดจบและความสงบมากขึ้นเท่านั้น ต้องอดทนในภารกิจที่ได้เริ่มต้นไว้จนกว่าผลจะปรากฏ เพราะจุดจบคือมงกุฎ</w:t>
      </w:r>
      <w:r w:rsidR="00FA3377">
        <w:rPr>
          <w:lang w:val="ru-RU"/>
        </w:rPr>
        <w:t xml:space="preserve">แห่งความพยายาม… </w:t>
      </w:r>
      <w:r w:rsidR="001F2820" w:rsidRPr="008C7964">
        <w:rPr>
          <w:lang w:val="ru-RU"/>
        </w:rPr>
        <w:t xml:space="preserve">นอกจากนี้ ต้องสังเกตทุกสิ่งที่ประสบการณ์เปิดเผยให้ผู้ปฏิบัติ ดูเหมือนว่าสิ่งต่างๆ จะดำเนินไปอย่างนี้: ทันทีหลังจากจุดเปลี่ยนทิศทาง จะตามมาด้วยการต่อสู้อย่างแข็งขันต่อความปรารถนา; จากสิ่งนั้นหรือควบคู่ไปกับมัน จะเกิดการต่อสู้ภายในขึ้นทันที; จากนั้น ทั้งสองจะเสริมสร้างและทำให้กันและกันแข็งแกร่งขึ้น: เมื่อภายในเติบโต ภายนอกก็เติบโตตาม; เมื่อภายนอกเติบโต ภายในก็เติบโตตาม; สุดท้าย เมื่อทั้งสองเติบโตจนแข็งแกร่งพอสมควร ความคิดเกี่ยวกับวีรกรรมและการกระทำที่มุ่งกำจัดความปรารถนาอย่างเด็ดขาด ตัดรากถอนโคนก็เกิดขึ้นในใจบุคคลนั้น เราไม่ควรลงมือทำวีรกรรมและการกระทำอันยิ่งใหญ่ด้วยตนเอง หรือแนะนำให้ผู้อื่นทำเช่นนั้น ต้องดำเนินการอย่างค่อยเป็นค่อยไป เติบโตและเสริมความแข็งแกร่งทีละขั้น เพื่อให้มีพลังและความแข็งแกร่ง มิฉะนั้น การกระทำของเราจะคล้ายกับผ้าปะใหม่บนเสื้อผ้าเก่า การเรียกร้องให้ลงมือทำต้องเกิดขึ้นจากภายใน เช่นเดียวกับที่บางครั้งผู้ป่วยได้รับคำแนะนำให้ใช้ยารักษาที่เด็ดขาดและช่วยฟื้นฟูสุขภาพจากแรงผลักดันภายในและสัญชาตญาณ </w:t>
      </w:r>
    </w:p>
    <w:p w14:paraId="2BB2601D" w14:textId="77777777" w:rsidR="00C00D83" w:rsidRPr="008C7964" w:rsidRDefault="00027F82" w:rsidP="005C4681">
      <w:pPr>
        <w:rPr>
          <w:lang w:val="ru-RU"/>
        </w:rPr>
      </w:pPr>
      <w:r>
        <w:rPr>
          <w:lang w:val="ru-RU"/>
        </w:rPr>
        <w:t xml:space="preserve">11. </w:t>
      </w:r>
      <w:r w:rsidR="001F2820" w:rsidRPr="008C7964">
        <w:rPr>
          <w:lang w:val="ru-RU"/>
        </w:rPr>
        <w:t xml:space="preserve">การต่อสู้ทางจิตใจและทางกายภาพกับความปรารถนาของตนเองนั้นมีความทรงพลังในตัวมันเอง แต่ความพยายามนี้จะดำเนินไปได้อย่างรวดเร็ว มีผล และได้ผลมากยิ่งขึ้นอย่างไม่อาจเปรียบเทียบได้ เมื่อมีผู้อื่นคอยชี้นำ เมื่อทำด้วยตนเอง เราไม่เสมอไปที่จะสามารถระบุตัวศัตรูในสงครามทางจิตใจได้ และไม่เสมอไปที่จะสามารถต่อสู้กับเขาได้ พร้อมทั้งรักษาความกระตือรือร้นและความมุ่งมั่นในการทำเช่นนั้น; และที่สำคัญที่สุดคือ ในทั้งสองกรณี เราไม่สามารถมีแผนการเดียวหรือโครงร่างเบื้องต้นเพื่อดำเนินการต่อสู้ทั้งหมดได้ การบรรลุสิ่งนี้ด้วยตนเองนั้นเป็นไปไม่ได้เลย จำเป็นต้องมีผู้หนึ่งมองทั้งปัจจุบันและอนาคตของเราจากภายนอก ดังนั้น การมอบตัวให้ผู้ชี้นำทางจิตวิญญาณจึงต้องถือเป็นวิธีที่ดีที่สุดและเด็ดขาดที่สุดในการพัฒนาตนเอง เขาจะใช้แนวทางเดียวกันกับเราและภายในตัวเรา — การต่อสู้ทางจิตที่กระตือรือร้น — แต่ที่สำคัญที่สุดคือ ตามการตัดสิน แผนการของเขาเอง และด้วยความเข้าใจที่ชัดเจนเกี่ยวกับเป้าหมาย ทางเดิน และจุดแยกทาง ดังนั้น ผู้ที่ปรารถนาและแสวงหาการชำระล้าง จงแสวงหาและวิงวอนจากพระเจ้าเพื่อขอผู้นำทางที่เปี่ยมด้วยความรักของบิดา; เมื่อพบเขาแล้ว จงบอกเขาทุกสิ่งเกี่ยวกับตัวคุณที่คุณรู้และที่คุณเห็นภายในตัวเอง จากนั้นจงมอบตัวคุณให้เขาอย่างสมบูรณ์ ทั้งภายในและภายนอก — มอบตัวคุณเหมือนวัสดุที่ยังไม่ถูกแปรรูป เพื่อให้เขาสามารถสร้างจากมันเป็นบ้านสำหรับพระเจ้า เป็นมนุษย์ใหม่ เมื่อทำเช่นนี้แล้ว จงทิ้งความกังวลต่อตัวเองทั้งหมดไป และมาพึ่งพาอย่างสบายใจใต้ปีกของบิดา จงให้เขาทรงนำท่านไปทุกที่และด้วยวิธีใดก็ตามที่ท่านปรารถนา; จงให้เขาทรงให้ท่านทำสิ่งใดก็ตาม เมื่อใดก็ตาม และที่ใดก็ตามที่ท่านปรารถนา ส่วนเราเอง เราต้องแสดงความเชื่อฟังเขาอย่างไม่สงสัย — โดยไม่คิดทบทวน แต่เต็มไปด้วยความเชื่อมั่นและความเต็มใจ — พร้อมทั้งเปิดใจจิตสำนึกของเราให้เขาอย่างเต็มที่ หรือเปิดเผยความคิด ความปรารถนา ความหลงใหล การกระทำ และคำพูดของเรา — ทุกสิ่งที่เราทำและทุกสิ่งที่เกิดขึ้นกับเรา สิ่งนี้ทำให้ท่านสามารถเห็นได้ว่าเราอยู่ตรงไหนและสภาพภายในจิตใจของเราเป็นอย่างไร และให้เหตุผลแก่ท่านในการให้คำแนะนำและมอบหมายงานให้เราตามนั้น การเปิดเผยความคิดของเราและการเชื่อฟังพ่อคือผู้ทำลาย (ผู้บดขยี้ — </w:t>
      </w:r>
      <w:r w:rsidR="001F2820" w:rsidRPr="008C7964">
        <w:rPr>
          <w:i/>
          <w:lang w:val="ru-RU"/>
        </w:rPr>
        <w:t>ผู้บรรณาธิการ</w:t>
      </w:r>
      <w:r w:rsidR="001F2820" w:rsidRPr="008C7964">
        <w:rPr>
          <w:lang w:val="ru-RU"/>
        </w:rPr>
        <w:t xml:space="preserve">) ความปรารถนาอย่างเด็ดขาด และผู้พิชิตปีศาจ ทุกครั้งที่มีการเปิดเผย และสิ่งที่ได้รับมอบหมายในโอกาสนั้นถูกนำไปปฏิบัติ มันก็เหมือนกับการล้างแผลและเปลี่ยนผ้าพันแผล เป็นการรักษาทางการแพทย์ที่เร่งด่วน! ผู้ที่เปิดใจออกจะขับไล่ทุกสิ่งที่ไม่บริสุทธิ์ออกไป และผ่านความเชื่อฟัง ก็จะได้รับสิ่งที่บริสุทธิ์: อาหารใหม่, อาหารที่ช่วยรักษา, น้ำเลี้ยงที่บริสุทธิ์ — เหมือนกับการกินยาขับถ่ายแล้วกินอาหารที่ดี แต่ที่สำคัญที่สุดคือ รากเหง้าของความปรารถนาถูกตัดขาดภายในตัวพวกเขา นั่นคือ: ตัวตน, </w:t>
      </w:r>
      <w:r w:rsidR="001F2820" w:rsidRPr="008C7964">
        <w:rPr>
          <w:b/>
          <w:lang w:val="ru-RU"/>
        </w:rPr>
        <w:t>‘ฉัน</w:t>
      </w:r>
      <w:r w:rsidR="001F2820" w:rsidRPr="008C7964">
        <w:rPr>
          <w:lang w:val="ru-RU"/>
        </w:rPr>
        <w:t>’ ผู้ที่นำการต่อสู้กับ ‘ตัวฉัน’ นั้น ยังคงต่อสู้</w:t>
      </w:r>
      <w:r w:rsidR="001F2820" w:rsidRPr="008C7964">
        <w:rPr>
          <w:b/>
          <w:lang w:val="ru-RU"/>
        </w:rPr>
        <w:t xml:space="preserve">ด้วยตนเอง </w:t>
      </w:r>
      <w:r w:rsidR="001F2820" w:rsidRPr="008C7964">
        <w:rPr>
          <w:lang w:val="ru-RU"/>
        </w:rPr>
        <w:t xml:space="preserve">และด้วยวิธีนี้ แม้ จะกระทำต่อ ‘ตัวฉัน’ แต่ในความหมายหนึ่ง เขากลับเลี้ยงดูมันอยู่ อย่างไรก็ตาม ภายใต้การนำของผู้ชี้แนะ </w:t>
      </w:r>
      <w:r w:rsidR="001F2820" w:rsidRPr="008C7964">
        <w:rPr>
          <w:b/>
          <w:lang w:val="ru-RU"/>
        </w:rPr>
        <w:t>‘ฉัน’</w:t>
      </w:r>
      <w:r w:rsidR="001F2820" w:rsidRPr="008C7964">
        <w:rPr>
          <w:lang w:val="ru-RU"/>
        </w:rPr>
        <w:t xml:space="preserve"> ของเราจะหายตัวไปอย่างเด็ดขาดเข้าสู่ความประสงค์ของเขาตั้งแต่ขณะแรกเริ่ม และด้วยเหตุนี้ ความปรารถนาทั้งปวงจึงสูญเสียจุดยึดเหนี่ยว และต่อมาจะเกิดขึ้นและแสดงออกอย่างไร้ระเบียบ ในความสับสน; </w:t>
      </w:r>
      <w:r w:rsidR="001F2820" w:rsidRPr="008C7964">
        <w:rPr>
          <w:lang w:val="ru-RU"/>
        </w:rPr>
        <w:lastRenderedPageBreak/>
        <w:t>แต่แม้ในจุดนี้ ความเจ้าเล่ห์ของพวกมันทั้งหมดก็ถูกเอาชนะและทำให้ไร้ผลผ่านความซื่อสัตย์ โดยทั่วไป นี่เป็นวิธีการที่มีประสิทธิภาพสูงในการควบคุมความปรารถนาและบรรลุความบริสุทธิ์ได้อย่างรวดเร็ว ประสบการณ์ทั้งหมดของนักบุญชี้ไปในทิศทางนี้ และมีตัวอย่างมากมายนับไม่</w:t>
      </w:r>
      <w:r w:rsidR="00FA3377">
        <w:rPr>
          <w:lang w:val="ru-RU"/>
        </w:rPr>
        <w:t>ถ้วน…</w:t>
      </w:r>
      <w:r w:rsidR="001F2820" w:rsidRPr="008C7964">
        <w:rPr>
          <w:lang w:val="ru-RU"/>
        </w:rPr>
        <w:t xml:space="preserve"> นอกจากนี้ ควรสังเกตว่า ยิ่งเร็วเท่าใดในการหาและเลือกผู้นำทางจิตวิญญาณหลังจากการกลับใจ ก็ยิ่งดีเท่านั้น ความกระตือรือร้นนั้นยังมีชีวิตและพร้อมรับมือกับทุกสิ่ง และผู้นำทางที่ฉลาดจะสามารถใช้มันทำอะไรได้บ้าง โดยเฉพาะเมื่อความดื้อรั้น—ซึ่งก่อให้เกิดความดื้อรั้น ความไม่ไว้วางใจ ความขัดแย้ง </w:t>
      </w:r>
      <w:r w:rsidR="00FA3377">
        <w:rPr>
          <w:lang w:val="ru-RU"/>
        </w:rPr>
        <w:t>และความอยากแก้ไข</w:t>
      </w:r>
      <w:r w:rsidR="001F2820" w:rsidRPr="008C7964">
        <w:rPr>
          <w:lang w:val="ru-RU"/>
        </w:rPr>
        <w:t>—ยังไม่มีเวลา</w:t>
      </w:r>
      <w:r w:rsidR="00FA3377">
        <w:rPr>
          <w:lang w:val="ru-RU"/>
        </w:rPr>
        <w:t>ที่จะหยั่งราก…</w:t>
      </w:r>
      <w:r w:rsidR="001F2820" w:rsidRPr="008C7964">
        <w:rPr>
          <w:lang w:val="ru-RU"/>
        </w:rPr>
        <w:t xml:space="preserve"> ผู้ที่ทุกข์ทรมานจากลักษณะเหล่านี้ หลังจากเลือกผู้นำแล้ว ต้องได้รับการรักษาให้หายจากลักษณะเหล่านั้นก่อน เพื่อจะได้เข้าประจำตำแหน่งในฐานะลูกที่ดี ซึ่งสามารถได้รับการอบรมสั่งสอนได้ เป็นความโชคร้ายเมื่อจิตวิญญาณเคยชินกับการทำทุกสิ่งตามความเข้าใจและความประสงค์ของตนเอง </w:t>
      </w:r>
    </w:p>
    <w:p w14:paraId="751DFE84" w14:textId="77777777" w:rsidR="00C00D83" w:rsidRPr="008C7964" w:rsidRDefault="00027F82" w:rsidP="00027F82">
      <w:pPr>
        <w:ind w:firstLine="720"/>
        <w:rPr>
          <w:lang w:val="ru-RU"/>
        </w:rPr>
      </w:pPr>
      <w:r>
        <w:rPr>
          <w:lang w:val="ru-RU"/>
        </w:rPr>
        <w:t xml:space="preserve">12. </w:t>
      </w:r>
      <w:r w:rsidR="001F2820" w:rsidRPr="008C7964">
        <w:rPr>
          <w:lang w:val="ru-RU"/>
        </w:rPr>
        <w:t>สุดท้าย การกลั่นกรองขั้นสูงสุดของทั้งตัวตนเรา — การชำระล้างดั่งในไฟ — ได้รับการกระทำโดยพระเจ้าเอง นั่นคือ: จากภายนอก — ผ่านความทุกข์; จากภายใน — ผ่านน้ำตา ไม่สามารถกล่าวได้ว่าสิ่งเหล่านี้ปรากฏขึ้นเพียงในท้ายที่สุด และไม่เคยมีอยู่ก่อนหน้านั้น ไม่เลย พวกมันเริ่มตั้งแต่ต้นเลย ตั้งแต่แรกเริ่ม และติดตามบุคคลนั้นมาในรูปแบบของความยากลำบากและความเจ็บปวดทางใจต่าง ๆ; และยิ่งบุคคลนั้นเติบโตขึ้นเท่าไร พวกมันก็ยิ่งรุนแรงขึ้นเท่านั้น แต่นี่คือวิธีที่พระเจ้าทรงปลูกฝังสิ่งเหล่านี้ในตัวเรา โดยทรงอนุญาตและเหมือนว่าทรงอวยพรให้เหตุการณ์ภายนอกและภายในดำเนินไปตามปกติ เพื่อประโยชน์ของเราเอง อย่างไรก็ตาม เมื่อใกล้ถึงตอนท้าย พระองค์ทรงจัดเรียง (แก้ไข — ผู้บรรณาธิการ) สิ่งเหล่านี้อย่างตั้งใจ ทรงประทานน้ำตา และก่อให้เกิดความเศร้าโศก — ไม่ว่าจะพร้อมกัน หรือทีละอย่าง บางครั้งอย่างหนึ่งก่อน แล้วตามด้วยอีกอย่าง และแม้กระทั่งชนิดหนึ่งในคนหนึ่ง และอีกชนิดหนึ่งในอีกคนหนึ่ง ความเศร้าโศกคือไฟ; น้ำตาคือน้ำ นี่คือการบัพติศมาด้วยน้ำ</w:t>
      </w:r>
      <w:r w:rsidR="001F2820" w:rsidRPr="008C7964">
        <w:rPr>
          <w:b/>
          <w:lang w:val="ru-RU"/>
        </w:rPr>
        <w:t xml:space="preserve">และไฟ </w:t>
      </w:r>
      <w:r w:rsidR="001F2820" w:rsidRPr="008C7964">
        <w:rPr>
          <w:lang w:val="ru-RU"/>
        </w:rPr>
        <w:t xml:space="preserve">นักบุญไอแซคชาวซีเรียได้พรรณนาสิ่งนี้ว่าเป็นการถูกยกขึ้นบนไม้กางเขน หรือการตรึงกางเขนครั้งสุดท้ายของมนุษย์ภายนอก ช่วงเวลานี้ ตามที่กล่าวไว้ เป็นช่วงเวลาที่ล่อลวงที่สุด คล้ายกับที่อับราฮัมได้ประสบเมื่อเขาถวายลูกชายเป็นเครื่องบูชา: ความมืดในจิตใจ ความทุกข์ทรมานที่สิ้นหวังในหัวใจ ความคาดหวังต่อความพิโรธจากเบื้องบน และนรกที่รอคอยอยู่เบื้องล่าง; บุคคลนั้นเห็นตนเองกำลังจะพินาศ ห้อยตัวอยู่เหนือเหว จากจุดนี้ บางคนก้าวออกมาอย่างผู้ชนะ ในขณะที่คนอื่นๆ ตกลงและหันกลับ เพื่อจะปีนขึ้นภูเขานี้อีกครั้ง ผู้ที่ผ่านขั้นนี้ไปแล้ว หลังจากขึ้นสู่สวรรค์ ก็ไม่ใช่คนโลกอีกต่อไป แต่เป็นคนสวรรค์; พวกเขาถูกยกขึ้นโดยพระวิญญาณศักดิ์สิทธิ์และถูกพระวิญญาณนั้นพาไป เหมือนล้อในนิมิตของเอเสเคียล พระเจ้ากำลังทรงทำงานภายในตัวพวกเขา สภาพของพวกเขาอยู่นอกเหนือความเข้าใจของจิตใจ สามารถรู้ได้เพียงผ่านประสบการณ์เท่านั้น นั่นคือเหตุผลที่ผู้ที่ผ่านขั้นนี้ไปแล้วไม่พูดถึงมัน เพราะการพูดถึงมันจะไม่ก่อให้เกิดประโยชน์ใด ๆ และอาจก่อให้เกิดอันตรายได้ </w:t>
      </w:r>
    </w:p>
    <w:p w14:paraId="1ABA00D2" w14:textId="77777777" w:rsidR="00C00D83" w:rsidRPr="008C7964" w:rsidRDefault="001F2820" w:rsidP="00027F82">
      <w:pPr>
        <w:rPr>
          <w:lang w:val="ru-RU"/>
        </w:rPr>
      </w:pPr>
      <w:r w:rsidRPr="008C7964">
        <w:rPr>
          <w:lang w:val="ru-RU"/>
        </w:rPr>
        <w:t>นี่</w:t>
      </w:r>
      <w:r w:rsidR="00027F82">
        <w:rPr>
          <w:lang w:val="ru-RU"/>
        </w:rPr>
        <w:t>คือ</w:t>
      </w:r>
      <w:r w:rsidRPr="008C7964">
        <w:rPr>
          <w:lang w:val="ru-RU"/>
        </w:rPr>
        <w:t xml:space="preserve">สภาพที่แท้จริงในท้ายที่สุด จนกว่าจะถึงเวลานั้น ควบคู่กับวิธีการอื่น ๆ ความเศร้าโศกและความทุกข์ยากอย่างต่อเนื่อง — ที่พระเจ้าทรงจัดเตรียม — และจิตวิญญาณแห่งความสำนึกผิด — ที่พระองค์ประทานให้ — ต้องได้รับการสัมผัสในฐานะวิธีการชำระล้างที่ทรงพลังที่สุด ด้วยพลังของมัน มันเทียบเท่ากับผู้นำทางจิตวิญญาณ และเมื่อไม่มีผู้นำทางเช่นนั้น มันสามารถแทนที่ได้เพียงพอ — และในความเป็นจริงก็ทำเช่นนั้น — สำหรับผู้เชื่อที่ถ่อมตน เพราะในกรณีเช่นนี้ พระเจ้าเองคือผู้นำทาง และพระองค์ย่อมมีปัญญาเหนือกว่ามนุษย์อย่างไม่ต้องสงสัย นักบุญไอแซคแห่งซีเรียได้อธิบายอย่างละเอียดถึงวิธีการที่พระเจ้าทรงนำผู้ที่กำลังได้รับการชำระให้ลึกซึ้งยิ่งขึ้นในความเศร้าโศกที่ชำระล้าง และวิธีที่พระองค์ทรงจุดประกายจิตวิญญาณแห่งความสำนึกผิดภายในตัวเขา สิ่งที่เราต้องทำคือมีความเชื่อในความดูแลอันเป็นพระประสงค์ของพระองค์ และยอมรับทุกสิ่งที่พระองค์ส่งมาด้วยใจที่เต็มเปี่ยมไปด้วยความเต็มใจ ความสุขใจ และความขอบคุณ การขาดสิ่งนี้จะทำให้เหตุการณ์ที่ก่อให้เกิดความเศร้าเสียไปจากพลังการชำระล้าง ทำให้มันไม่สามารถเข้าถึงหัวใจและส่วนลึกที่สุดของจิตวิญญาณเราได้ สิ่งนี้ใช้ได้กับความเศร้าเสียใจ ส่วนความสำนึกผิดนั้น หมายถึงการตรวจสอบบาปและความผิดปกติทางจิตวิญญาณของตนเองอย่างละเอียด ผ่านการสังเกตตนเองและการตระหนักถึงสิ่งที่กำลังเกิดขึ้นภายในตัวเรา ตามด้วยการสารภาพบาปอย่างสม่ำเสมอ พร้อมด้วยความสำนึกผิดอย่างจริงใจและความเศร้าโศกอย่างลึกซึ้ง หากไม่มีความทุกข์จากภายนอก ก็ยากที่บุคคลจะต้านทานความหยิ่งยโสและความอวดดีได้; และหากไม่มีน้ำตาแห่งความสำนึกผิด </w:t>
      </w:r>
      <w:r w:rsidRPr="008C7964">
        <w:rPr>
          <w:lang w:val="ru-RU"/>
        </w:rPr>
        <w:lastRenderedPageBreak/>
        <w:t xml:space="preserve">จะสามารถขจัดความเห็นแก่ตัวภายในที่เกิดจากความชอบธรรมแบบฟาริสีได้อย่างไร? </w:t>
      </w:r>
      <w:r w:rsidR="00027F82" w:rsidRPr="00027F82">
        <w:rPr>
          <w:sz w:val="20"/>
          <w:szCs w:val="16"/>
          <w:lang w:val="ru-RU"/>
        </w:rPr>
        <w:t>(ในผลงานของนักบุญไอแซคชาวซีเรีย ความทุกข์จากภายนอก น้ำตา และความสำนึกผิดได้รับการยกย่องตลอดทั้งผลงานของเขา)</w:t>
      </w:r>
      <w:r w:rsidRPr="008C7964">
        <w:rPr>
          <w:lang w:val="ru-RU"/>
        </w:rPr>
        <w:t xml:space="preserve"> อัครสาวกถือว่าผู้ใดที่ขาดสิ่งแรกนั้นเป็นผู้ล่วงประเวณี เนื่องจากสิ่งเหล่านี้ไม่อยู่ในอำนาจของเรา แต่อยู่ในพระหัตถ์ของพระเจ้า แม้ว่าเราอาจลังเลที่จะขอสิ่งเหล่านี้ เนื่องจากขาดความมั่นใจในกำลังของตนเอง และไม่รู้ว่าเราจะทนรับได้หรือไม่ แต่เราต้องอย่างน้อยที่สุดไม่ละเลยสิ่งหลังนี้ในทุกทาง สิ่งหลังนี้อยู่ในอำนาจของเราเป็นส่วนใหญ่ และไม่มีข้อห้ามใดในการอธิษฐานขอสิ่งนี้ ดังนั้น จงใช้ทุกวิถีทางและสติปัญญาทั้งหมดที่มี พยายามอย่างเต็มที่เพื่อถ่อมตนต่อพระเจ้าด้วยการกลับใจ คุกเข่าลงต่อหน้าพระองค์ และวิงวอนขอความเมตตา เมื่อพระองค์เห็นความพยายามของท่าน พระองค์จะประทานความสำนึกผิดที่ไม่หยุดยั้ง และหากจำเป็น น้ำตาที่ไหลรินอย่างล้นหลาม ซึ่งด้วยน้ำตาเหล่านี้ ใบหน้าของจิตวิญญาณท่านจะได้รับการชำระล้างและบริสุทธิ์อย่างสมบูรณ์ในที่สุด ความเจริญรุ่งเรืองไม่ควรนำไปสู่ความมั่นใจในตนเองและการโอ้อวด แต่ควรนำไปสู่ความกลัวว่าพระเจ้าอาจได้ทิ้งคุณไว้ข้างทางแล้วในฐานะสิ่งที่ไม่จำเป็น และด้วยเหตุนี้ จึงควรมีความกระตือรือร้นอย่างสูงสุดในการสำนึกผิดจากใจจริง ซึ่งเป็นการเสียสละที่พระเจ้าทรงพอพระทัยเสมอ แท้จริงแล้ว อาจกล่าวได้ว่า แม้เมื่อท่านไม่แสดงอาการความเศร้าโศกภายนอก ท่านก็ควรเศร้าโศกภายใน เพราะพระเจ้าทรงเรียกท่านให้ทำเช่นนี้ ในทางตรงกันข้าม สำหรับผู้ที่แสดงความเศร้าโศกออกมาภายนอก พระเจ้าเอง จะส่งความปลอบประโลมมา — ช่วงเวลาแห่งความสุขอันวิจิตรงดงามที่ทำให้ลืมความเศร้าโศกและรักษาบาดแผล จนไม่อาจคร่ำครวญได้ น้ำตาอาจมีหรือไม่มีก็ได้: สิ่งสำคัญอยู่ที่การคร่ำครวญต่อพระเจ้าเกี่ยวกับความไม่บริสุทธิ์ของตนเอง </w:t>
      </w:r>
    </w:p>
    <w:p w14:paraId="6CBE3D4C" w14:textId="77777777" w:rsidR="00C00D83" w:rsidRPr="008C7964" w:rsidRDefault="001F2820" w:rsidP="00027F82">
      <w:pPr>
        <w:widowControl w:val="0"/>
        <w:ind w:firstLine="720"/>
        <w:rPr>
          <w:lang w:val="ru-RU"/>
        </w:rPr>
      </w:pPr>
      <w:r w:rsidRPr="008C7964">
        <w:rPr>
          <w:lang w:val="ru-RU"/>
        </w:rPr>
        <w:t xml:space="preserve">นี่คือทุกวิธีที่ความหลงใหลถูกขจัดออกไปจากภายในตัวเรา — ไม่ว่าจะผ่านความพยายามทางปัญญาของเราเอง ผ่านการนำทางของผู้นำทางจิตวิญญาณ หรือผ่านพระเจ้าเอง ได้กล่าวไว้แล้วว่า หากไม่มีการต่อสู้ทางจิตใจภายใน การต่อสู้ภายนอกก็ไม่อาจประสบความสำเร็จได้; สิ่งเดียวกันนี้ต้องกล่าวถึงการต่อสู้ภายใต้การนำทาง รวมถึงการชำระล้างโดยพระประสงค์ของพระเจ้าด้วย ดังนั้น การต่อสู้ภายในจึงต้องไม่หยุดยั้งและไม่สั่นคลอน โดยตัวมันเองอาจไม่ทรงพลังมากนัก แต่เมื่อมันขาดหายไป การต่อสู้อื่น ๆ ทั้งหมดก็จะไร้ประสิทธิภาพและไม่มีประโยชน์ ทั้งผู้ที่ลงมือทำและผู้ที่ทนทุกข์ ผู้ที่ร้องไห้และผู้ที่เชื่อฟัง ล้วนได้พินาศและยังคงพินาศต่อไป เนื่องจากขาดการต่อสู้ภายในหรือการระมัดระวังของจิตใจ หากเรายังระลึกถึงสิ่งที่กล่าวไว้ก่อนหน้านี้เกี่ยวกับการกระทำภายในเชิงบวก — คือว่ามันเป็นวัตถุประสงค์และแหล่งพลังสำหรับการกระทำภายนอกเชิงบวก — ความสำคัญอย่างเต็มที่ของการกระทำภายในก็จะปรากฏขึ้นในพลังทั้งหมดของมัน และทุกคนจะเข้าใจอย่างชัดเจนว่ามันคือแหล่งที่มา รากฐาน และเป้าหมายของการปฏิบัติทางจิตวิญญาณทั้งหมด กิจกรรมทั้งหมดของเราสามารถสรุปได้ในสูตรต่อไปนี้: รวบรวมจิตวิญญาณภายในตัวคุณเอง, ตื่นรู้จิตสำนึกทางจิตวิญญาณและกิจกรรมชีวิต, และในสภาพจิตใจนี้, ปฏิบัติตามแนวทางปฏิบัติภายนอกที่กำหนดไว้ภายใต้การนำของผู้ชี้แนะทางจิตวิญญาณหรือพระประสงค์ของพระเจ้า; แต่ในขณะเดียวกัน, ด้วยความระมัดระวังอย่างเคร่งครัดและเข้มข้น, สังเกตและติดตามทุกสิ่งที่เกิดขึ้นภายในตัวคุณ ทันทีที่การกบฏอันเต็มไปด้วยความหลงใหลเกิดขึ้น จงขับไล่มันออกไปและปราบปรามมัน ทั้งทางจิตใจและทางกายภาพ โดยไม่ลืมที่จะบ่มเพาะจิตวิญญาณภายในตนเองที่สำนึกผิดและเศร้าโศกต่อบาปของตนเอง </w:t>
      </w:r>
    </w:p>
    <w:p w14:paraId="5942719D" w14:textId="77777777" w:rsidR="00C00D83" w:rsidRPr="008C7964" w:rsidRDefault="001F2820" w:rsidP="00027F82">
      <w:pPr>
        <w:widowControl w:val="0"/>
        <w:ind w:firstLine="720"/>
        <w:rPr>
          <w:lang w:val="ru-RU"/>
        </w:rPr>
      </w:pPr>
      <w:r w:rsidRPr="008C7964">
        <w:rPr>
          <w:lang w:val="ru-RU"/>
        </w:rPr>
        <w:t xml:space="preserve">ความสนใจทั้งหมดของผู้ปฏิบัติธรรมต้องมุ่งเน้นอยู่ที่จุดนี้ เพื่อว่าในขณะที่กำลังพยายาม เขาจะไม่ถูกเบี่ยงเบนความสนใจ และจะเหมือนถูกผูกมัดหรือรัดรอบเอวแห่งความคิดของเขา การเดินด้วยจิตที่มั่นคงและระมัดระวังเช่นนี้ คือการเดินอย่างมีสติ และการสอนในเรื่องนี้คือการสอนเรื่องสติ ตอนนี้ก็ชัดเจนแล้วว่าทำไมนักปฏิบัติธรรมทุกคนจึงถือคุณธรรมแห่งความมีสติเป็นคุณธรรมสูงสุดในบรรดาคุณธรรมแห่งการปฏิบัติธรรม และถือว่าผู้ใดที่ขาดคุณธรรมนี้ย่อมไร้ผล นั่นคือเหตุผลที่มันต้องได้รับการเน้นย้ำเป็นพิเศษ แม้จะได้รับการกล่าวถึงไปแล้ว แต่นั่นเป็นเพียงจุดเริ่มต้นเท่านั้น เราได้กล่าวถึงเรื่องนี้เพื่อแสดงให้เห็นว่า การฝึกฝนความยับยั้งชั่งใจและการควบคุมตนเอง ต้องเกิดขึ้นจากภายในเท่านั้น หรือยิ่งไปกว่านั้น คือต้องปฏิบัติหลังจากที่ได้สร้างรากฐานภายในตนเองให้มั่นคงแล้ว ตอนนี้ให้เราเลือกจุดเริ่มต้นเดียวกันสำหรับการก้าวขึ้นของเรา เพราะที่นั่นคือเป้าหมาย ส่วนสิ่งที่อยู่ภายนอกเป็นเพียงวิธีการเท่านั้น นั่นคือ </w:t>
      </w:r>
      <w:r w:rsidRPr="008C7964">
        <w:rPr>
          <w:lang w:val="ru-RU"/>
        </w:rPr>
        <w:lastRenderedPageBreak/>
        <w:t xml:space="preserve">เราต้องแสดงให้เห็นความโน้มเอียงที่แท้จริงของจิตวิญญาณที่มุ่งมั่นสู่พระเจ้า เงื่อนไขสำหรับการเข้าใกล้พระองค์อย่างรวดเร็ว และสภาพของผู้ที่อยู่ใกล้พระองค์ — หรือกล่าวอีกนัยหนึ่ง คือผู้ที่สามารถอยู่ใกล้พระองค์ได้ — เพราะการเข้าใกล้พระองค์นั้นเองมาจากพระเจ้า </w:t>
      </w:r>
    </w:p>
    <w:p w14:paraId="650D682D" w14:textId="77777777" w:rsidR="00C00D83" w:rsidRDefault="00C00D83" w:rsidP="002D72BA">
      <w:pPr>
        <w:widowControl w:val="0"/>
        <w:rPr>
          <w:lang w:val="ru-RU"/>
        </w:rPr>
      </w:pPr>
    </w:p>
    <w:p w14:paraId="4E6285E0" w14:textId="77777777" w:rsidR="00057B4D" w:rsidRPr="008C7964" w:rsidRDefault="00057B4D" w:rsidP="002D72BA">
      <w:pPr>
        <w:widowControl w:val="0"/>
        <w:rPr>
          <w:lang w:val="ru-RU"/>
        </w:rPr>
      </w:pPr>
    </w:p>
    <w:p w14:paraId="34B6C20F" w14:textId="77777777" w:rsidR="00C00D83" w:rsidRPr="008C7964" w:rsidRDefault="00027F82" w:rsidP="00027F82">
      <w:pPr>
        <w:pStyle w:val="Heading3"/>
        <w:rPr>
          <w:lang w:val="ru-RU"/>
        </w:rPr>
      </w:pPr>
      <w:bookmarkStart w:id="298" w:name="_Toc135658140"/>
      <w:bookmarkStart w:id="299" w:name="_Toc135658254"/>
      <w:bookmarkStart w:id="300" w:name="_Toc135660356"/>
      <w:bookmarkStart w:id="301" w:name="_Toc135660706"/>
      <w:bookmarkStart w:id="302" w:name="_Toc135660945"/>
      <w:bookmarkStart w:id="303" w:name="_Toc135713769"/>
      <w:bookmarkStart w:id="304" w:name="_Toc135714870"/>
      <w:bookmarkStart w:id="305" w:name="_Toc218689956"/>
      <w:bookmarkStart w:id="306" w:name="_Toc235344774"/>
      <w:bookmarkStart w:id="307" w:name="_Toc690723"/>
      <w:r w:rsidRPr="008C7964">
        <w:rPr>
          <w:lang w:val="ru-RU"/>
        </w:rPr>
        <w:t>ก้าวแรกสู่ชีวิตที่ร่วมเป็นหนึ่งกับพระเจ้า</w:t>
      </w:r>
      <w:bookmarkEnd w:id="298"/>
      <w:bookmarkEnd w:id="299"/>
      <w:bookmarkEnd w:id="300"/>
      <w:bookmarkEnd w:id="301"/>
      <w:bookmarkEnd w:id="302"/>
      <w:bookmarkEnd w:id="303"/>
      <w:bookmarkEnd w:id="304"/>
      <w:bookmarkEnd w:id="305"/>
      <w:bookmarkEnd w:id="306"/>
      <w:r w:rsidRPr="008C7964">
        <w:rPr>
          <w:lang w:val="ru-RU"/>
        </w:rPr>
        <w:t xml:space="preserve"> </w:t>
      </w:r>
      <w:bookmarkEnd w:id="307"/>
    </w:p>
    <w:p w14:paraId="623F9190" w14:textId="77777777" w:rsidR="00C00D83" w:rsidRPr="008C7964" w:rsidRDefault="001F2820" w:rsidP="002D72BA">
      <w:pPr>
        <w:widowControl w:val="0"/>
        <w:rPr>
          <w:lang w:val="ru-RU"/>
        </w:rPr>
      </w:pPr>
      <w:r w:rsidRPr="008C7964">
        <w:rPr>
          <w:lang w:val="ru-RU"/>
        </w:rPr>
        <w:t xml:space="preserve">เมื่อเขาได้จัดระเบียบจิตใจภายในแล้ว เขาจึงนำพลังแห่งความกระตือรือร้นทั้งหมดมาทุ่มเทในการชำระล้างตนเองจากสิ่งไม่บริสุทธิ์และกิเลสตัณหา เพื่อปลดปล่อยพลังภายในและเสริมสร้างให้แข็งแกร่งยิ่งขึ้นในการปฏิบัติที่พระเจ้าทรงพอพระทัย งานนี้ดูดซับความสนใจ ความพยายาม และเวลาทั้งหมดของเขา เมื่อพวกเขาเริ่มคุ้นเคยกับความพยายามนี้ และในขณะเดียวกันก็นำความเป็นระเบียบและโครงสร้างมาสู่สภาพภายในของตนเอง พวกเขาก็จะหันเข้าหาภายในมากขึ้นเรื่อยๆ รวบรวมจิตใจไว้ภายใน และวางรากฐานสำหรับการมีอยู่ที่ยั่งยืนภายในตนเอง นี่คือเป้าหมายของการต่อสู้ทางจิตวิญญาณในขั้นต้น: การเข้าสู่ภายในตนเอง ในเวลาเดียวกันที่บุคคลเริ่มตั้งรากฐานภายในตนเอง เป้าหมายหลัก — ซึ่งเขาต้องแสวงหา และซึ่งก่อนหน้านี้เหมือนถูกซ่อนอยู่เบื้องหลังงานมากมาย — ก็ค่อยๆ เปิดเผยตัวให้เขาเห็น แต่เป็นเรื่องธรรมชาติ เมื่อบุคคลก้าวออกจากอาณาจักรแห่งความปรารถนา ก็จะต้องเผชิญหน้ากับความปรารถนาและความโน้มเอียงหลักของจิตวิญญาณเรา เพื่อขยายขอบเขตที่การพยายามทั้งหมดนี้ถูกดำเนินการขึ้น เป้าหมายและความปรารถนานี้คือความโน้มเอียงสู่พระเจ้าในฐานะความดีสูงสุด มันเป็นไปได้ก็ต่อเมื่อบุคคลนั้นได้สัมผัสถึงความหวานชื่นของชีวิตในพระเจ้า หรือได้ลิ้มรสว่าพระเจ้านั้นดีเพียงใด ดังนั้น มันจึงไม่เกิดขึ้นอย่างฉับพลัน ในตอนแรก ความกลัวจะถ่วงใจบุคคลนั้น: เขาจะรับใช้อย่างทาส ด้วยความรับผิดชอบ ด้วยความรู้สึกผูกพันที่เขาตระหนักได้ในขณะตื่นรู้ จากนั้น ความกลัวจะค่อยๆ ลดลง และแม้จะไม่หายไปอย่างสิ้นเชิง แต่ก็เปิดทางให้ความหวานชื่นของการทำงานเพื่อพระเจ้า ความรู้สึกเพลิดเพลินในการทำงานนั้นเข้ามาแทนที่ การแสดงออกของสิ่งนี้คือความเคลื่อนไหวครั้งแรกของจิตวิญญาณสู่พระเจ้า การมองเห็นจุดมุ่งหมายที่สว่างไสวของมัน เมื่อความโน้มเอียงนี้ปรากฏขึ้น มันจะเริ่มเติบโตด้วยตัวมันเองตามลำดับเดียวกับที่มันเกิดขึ้น อย่างไรก็ตาม เราไม่ควรเพียงแต่รอคอยมันโดยไม่ทำอะไรเลย แต่ต้องกระทำในวิธีบางอย่างเพื่อช่วยให้ความโน้มเอียงนี้พัฒนาขึ้นอย่างรวดเร็วที่สุด เพื่อบรรลุเป้าหมายนี้ เช่นเดียวกับก่อนหน้านี้ จุดเน้นหลักอยู่ที่การกระทำภายในที่เป็นบวก; แต่ทุกการกระทำ ที่ทำด้วยวิธีนี้ — ในขอบเขตที่ดำเนินการโดยไม่เบี่ยงเบนจากภายใน — ล้วนสามารถช่วยส่งเสริมความโน้มเอียงนี้ บ่มเพาะและเสริมสร้างมัน พร้อมทั้งวางความหวังทั้งหมดไว้กับพระเจ้า และนำทุกสิ่งไปสู่ความรุ่งโรจน์ของพระเจ้า นี่ต้องเป็นจิตวิญญาณที่อยู่เบื้องหลังการกระทำทั้งหมดดังกล่าว; มิฉะนั้น การกระทำเหล่านั้นจะยังคงไร้ผล และที่สำคัญที่สุด คือบุคคลไม่อาจแบกรับภาระนั้นได้หากไม่มีความเข้มแข็งภายในที่ถูกปลูกฝังไว้ในตัวเขา ดังนั้น ความพยายามที่กล่าวถึงข้างต้นสามารถส่งเสริมการดึงดูดสู่พระเจ้าได้ แต่ต้องถูกชี้นำไปสู่จุดมุ่งหมายนี้ด้วยท่าทีภายในที่เฉพาะเจาะจง ซึ่งบุคคลต้องรักษาไว้ขณะดำเนินการ </w:t>
      </w:r>
    </w:p>
    <w:p w14:paraId="3BC03288" w14:textId="77777777" w:rsidR="00C00D83" w:rsidRPr="008C7964" w:rsidRDefault="001F2820" w:rsidP="002D72BA">
      <w:pPr>
        <w:widowControl w:val="0"/>
        <w:rPr>
          <w:lang w:val="ru-RU"/>
        </w:rPr>
      </w:pPr>
      <w:r w:rsidRPr="008C7964">
        <w:rPr>
          <w:lang w:val="ru-RU"/>
        </w:rPr>
        <w:t xml:space="preserve"> </w:t>
      </w:r>
    </w:p>
    <w:p w14:paraId="575F507D" w14:textId="77777777" w:rsidR="00C00D83" w:rsidRPr="008C7964" w:rsidRDefault="001F2820" w:rsidP="002D72BA">
      <w:pPr>
        <w:pStyle w:val="Heading4"/>
        <w:keepNext w:val="0"/>
        <w:widowControl w:val="0"/>
        <w:spacing w:after="0"/>
        <w:rPr>
          <w:lang w:val="ru-RU"/>
        </w:rPr>
      </w:pPr>
      <w:bookmarkStart w:id="308" w:name="_Toc135658141"/>
      <w:bookmarkStart w:id="309" w:name="_Toc135658255"/>
      <w:bookmarkStart w:id="310" w:name="_Toc135660357"/>
      <w:bookmarkStart w:id="311" w:name="_Toc135660707"/>
      <w:bookmarkStart w:id="312" w:name="_Toc135660946"/>
      <w:bookmarkStart w:id="313" w:name="_Toc135713770"/>
      <w:bookmarkStart w:id="314" w:name="_Toc135714871"/>
      <w:bookmarkStart w:id="315" w:name="_Toc218689957"/>
      <w:bookmarkStart w:id="316" w:name="_Toc690724"/>
      <w:bookmarkEnd w:id="308"/>
      <w:bookmarkEnd w:id="309"/>
      <w:bookmarkEnd w:id="310"/>
      <w:bookmarkEnd w:id="311"/>
      <w:bookmarkEnd w:id="312"/>
      <w:bookmarkEnd w:id="313"/>
      <w:bookmarkEnd w:id="314"/>
      <w:bookmarkEnd w:id="315"/>
      <w:r w:rsidRPr="008C7964">
        <w:rPr>
          <w:rFonts w:ascii="Times New Roman" w:hAnsi="Times New Roman"/>
          <w:lang w:val="ru-RU"/>
        </w:rPr>
        <w:t xml:space="preserve"> </w:t>
      </w:r>
      <w:bookmarkEnd w:id="316"/>
    </w:p>
    <w:p w14:paraId="7E9FB761" w14:textId="77777777" w:rsidR="00C00D83" w:rsidRPr="008C7964" w:rsidRDefault="001F2820" w:rsidP="00057B4D">
      <w:pPr>
        <w:widowControl w:val="0"/>
        <w:ind w:firstLine="720"/>
        <w:rPr>
          <w:lang w:val="ru-RU"/>
        </w:rPr>
      </w:pPr>
      <w:r w:rsidRPr="008C7964">
        <w:rPr>
          <w:lang w:val="ru-RU"/>
        </w:rPr>
        <w:t xml:space="preserve">การก้าวขึ้นของจิตใจสู่พระเจ้า หรือความโน้มเอียงสู่พระองค์ จะก่อตัวขึ้นเมื่อกิจกรรมภายในของบุคคลนั้นได้รับการเสริมสร้าง มันจะหยั่งรากในกิจกรรมเหล่านั้นเหมือนเมล็ดพันธุ์ และเติบโตขึ้นบนกิจกรรมเหล่านั้นเหมือนบนดิน ดังนั้น ในขณะที่เลี้ยงดูชีวิตภายในนี้เพื่อกระตุ้นความโน้มเอียงสู่พระเจ้าให้เกิดขึ้นอย่างรวดเร็วขึ้น บุคคลนั้นต้อง: </w:t>
      </w:r>
    </w:p>
    <w:p w14:paraId="504AFAA0" w14:textId="77777777" w:rsidR="00C00D83" w:rsidRPr="008C7964" w:rsidRDefault="00057B4D" w:rsidP="00057B4D">
      <w:pPr>
        <w:ind w:firstLine="720"/>
        <w:rPr>
          <w:lang w:val="ru-RU"/>
        </w:rPr>
      </w:pPr>
      <w:r>
        <w:rPr>
          <w:lang w:val="ru-RU"/>
        </w:rPr>
        <w:t>1.</w:t>
      </w:r>
      <w:r w:rsidR="001F2820" w:rsidRPr="008C7964">
        <w:rPr>
          <w:lang w:val="ru-RU"/>
        </w:rPr>
        <w:t xml:space="preserve"> ฝึกจิตใจให้เดินอยู่ต่อหน้าพระเจ้า ให้บุคคลนั้นพยายามไม่หยุดยั้งเพื่อมองเห็นพระเจ้า เหมือนว่าพระองค์อยู่ทางขวามือของตน และก้าวขึ้นสู่การตระหนักว่าตนเองกำลังถูกพระเจ้ามองดู การคุ้นเคยกับสิ่งนี้คือประตูสู่พระเจ้า การเปิดสวรรค์ให้จิตใจ </w:t>
      </w:r>
    </w:p>
    <w:p w14:paraId="677DA5AA" w14:textId="77777777" w:rsidR="00C00D83" w:rsidRPr="008C7964" w:rsidRDefault="00057B4D" w:rsidP="00057B4D">
      <w:pPr>
        <w:ind w:firstLine="720"/>
        <w:rPr>
          <w:lang w:val="ru-RU"/>
        </w:rPr>
      </w:pPr>
      <w:r>
        <w:rPr>
          <w:lang w:val="ru-RU"/>
        </w:rPr>
        <w:lastRenderedPageBreak/>
        <w:t xml:space="preserve">2. </w:t>
      </w:r>
      <w:r w:rsidR="001F2820" w:rsidRPr="008C7964">
        <w:rPr>
          <w:lang w:val="ru-RU"/>
        </w:rPr>
        <w:t xml:space="preserve">ทำทุกสิ่งเพื่อความรุ่งโรจน์ของพระเจ้า และในทุกเรื่อง—ทั้งภายนอกและภายใน—ให้มีแต่ความรุ่งโรจน์นี้ในใจเท่านั้น: มันต้องเป็นมาตรฐานของการกระทำของเรา และประทับตราของมันลงบนการกระทำเหล่านั้น </w:t>
      </w:r>
    </w:p>
    <w:p w14:paraId="5A4946EB" w14:textId="77777777" w:rsidR="00C00D83" w:rsidRPr="008C7964" w:rsidRDefault="00057B4D" w:rsidP="00057B4D">
      <w:pPr>
        <w:ind w:firstLine="720"/>
        <w:rPr>
          <w:lang w:val="ru-RU"/>
        </w:rPr>
      </w:pPr>
      <w:r>
        <w:rPr>
          <w:lang w:val="ru-RU"/>
        </w:rPr>
        <w:t xml:space="preserve">3. </w:t>
      </w:r>
      <w:r w:rsidR="001F2820" w:rsidRPr="008C7964">
        <w:rPr>
          <w:lang w:val="ru-RU"/>
        </w:rPr>
        <w:t xml:space="preserve">ทำทุกสิ่งด้วยความตระหนักในพระประสงค์ของพระเจ้า เดินตามพระประสงค์นั้น ปฏิบัติตามในทุกเรื่อง และยอมจำนนต่อพระประสงค์นั้นด้วยใจที่เต็มเปี่ยม การกระทำตามพระประสงค์ของพระเจ้ารวมถึงทุกสิ่งที่เกิดจากตัวบุคคล ส่วนการยอมจำนนต่อพระประสงค์นั้นรวมถึงทุกสิ่งที่เกิดขึ้นกับบุคคลนั้น ไม่ว่าคุณจะทำอะไร จงพยายามพิจารณาว่าพระเจ้าทรงประสงค์อะไรจากคุณในการกระทำนั้น; ไม่ว่าสิ่งใดจะเกิดขึ้นกับคุณ จงรับมันไว้ว่ามาจากพระหัตถ์ของพระเจ้า บุคคล สิ่งของ เหตุการณ์ ความสุข ความเศร้า—จงรับทุกสิ่งด้วยความยินดี; จงยอมจำนนต่อทุกสิ่งด้วยความเต็มใจ สงบสุข และด้วยความปีติยินดี แม้ในยามเผชิญความยากลำบาก </w:t>
      </w:r>
    </w:p>
    <w:p w14:paraId="48328F3F" w14:textId="77777777" w:rsidR="00C00D83" w:rsidRPr="008C7964" w:rsidRDefault="001F2820" w:rsidP="00057B4D">
      <w:pPr>
        <w:widowControl w:val="0"/>
        <w:ind w:firstLine="720"/>
        <w:rPr>
          <w:lang w:val="ru-RU"/>
        </w:rPr>
      </w:pPr>
      <w:r w:rsidRPr="008C7964">
        <w:rPr>
          <w:lang w:val="ru-RU"/>
        </w:rPr>
        <w:t xml:space="preserve">ผ่านการปฏิบัติทางจิตวิญญาณเหล่านี้ จิตใจจะได้รับการส่องสว่างสู่พระเจ้ามากขึ้นเรื่อยๆ และตั้งมั่นในวิสัยทัศน์ของพระเจ้า — มันจะคุ้นเคยกับการดำรงอยู่ในวิสัยทัศน์ของพระเจ้าพร้อมด้วยความสมบูรณ์แบบอันไม่มีที่สิ้นสุดของพระองค์ การมองเห็นนี้ได้รับส่วนใหญ่ในระหว่างการยืนอธิษฐานต่อหน้าพระเจ้า และเจริญเติบโตขึ้นผ่านทางการยืนอธิษฐานต่อหน้าพระเจ้านี้เอง นี่คือจุดเริ่มต้นของการก้าวสู่การร่วมชีวิตกับพระเจ้า </w:t>
      </w:r>
    </w:p>
    <w:p w14:paraId="56AE309D" w14:textId="77777777" w:rsidR="00C00D83" w:rsidRPr="008C7964" w:rsidRDefault="001F2820" w:rsidP="00057B4D">
      <w:pPr>
        <w:widowControl w:val="0"/>
        <w:ind w:firstLine="720"/>
        <w:rPr>
          <w:lang w:val="ru-RU"/>
        </w:rPr>
      </w:pPr>
      <w:r w:rsidRPr="008C7964">
        <w:rPr>
          <w:lang w:val="ru-RU"/>
        </w:rPr>
        <w:t xml:space="preserve">พร้อมกับการเห็นพระเจ้า การนมัสการพระเจ้าด้วยความเคารพในจิตวิญญาณจะเกิดขึ้นและสมบูรณ์ขึ้น เมื่อในคำร้องขอจากใจจริงต่อพระเจ้า ผู้คนจะก้มตัวลงต่อหน้าพระองค์ด้วยความถ่อมตน ในฐานะสิ่งมีชีวิต — ไม่ใช่ด้วยความรู้สึกเจ็บปวด แต่ด้วยความตระหนักว่าตนได้รับการยอมรับ ความรัก และความเมตตา </w:t>
      </w:r>
    </w:p>
    <w:p w14:paraId="738BD0DF" w14:textId="77777777" w:rsidR="00C00D83" w:rsidRPr="008C7964" w:rsidRDefault="001F2820" w:rsidP="00057B4D">
      <w:pPr>
        <w:widowControl w:val="0"/>
        <w:ind w:firstLine="720"/>
        <w:rPr>
          <w:lang w:val="ru-RU"/>
        </w:rPr>
      </w:pPr>
      <w:r w:rsidRPr="008C7964">
        <w:rPr>
          <w:lang w:val="ru-RU"/>
        </w:rPr>
        <w:t xml:space="preserve">ผลคือ ความปรารถนาภายในที่ไม่อาจยับยั้งได้ และความรู้สึกปีติยินดีต่อพระเจ้าจะเกิดขึ้น </w:t>
      </w:r>
    </w:p>
    <w:p w14:paraId="55D8F30C" w14:textId="77777777" w:rsidR="00C00D83" w:rsidRPr="008C7964" w:rsidRDefault="001F2820" w:rsidP="00057B4D">
      <w:pPr>
        <w:widowControl w:val="0"/>
        <w:ind w:firstLine="720"/>
        <w:rPr>
          <w:lang w:val="ru-RU"/>
        </w:rPr>
      </w:pPr>
      <w:r w:rsidRPr="008C7964">
        <w:rPr>
          <w:lang w:val="ru-RU"/>
        </w:rPr>
        <w:t xml:space="preserve">การมุ่งมั่นสู่พระเจ้าคือเป้าหมาย แต่ในตอนแรกมันมีอยู่เพียงในฐานะความตั้งใจ ความปรารถนาเท่านั้น มันต้องถูกทำให้เป็นจริงและมีชีวิตชีวา เหมือนแรงดึงดูดตามธรรมชาติ — หวานชื่น เต็มใจ และไม่อาจต้านทานได้ เฉพาะแรงดึงดูดประเภทนี้เท่านั้นที่แสดงให้เห็นว่าเราอยู่ในที่อันเหมาะสม ว่าพระเจ้ารับเราไว้ ว่าเรากำลังมุ่งหน้าสู่พระองค์ เมื่อเหล็กถูกดึงดูดโดยแม่เหล็ก นั่นหมายความว่าแรงแม่เหล็กกำลังทำงานกับมัน; ในความหมายทางจิตวิญญาณก็เช่นเดียวกัน: จะเห็นได้ชัดเจนว่าพระเจ้ากำลังสัมผัสเรา ก็ต่อเมื่อมีความปรารถนาที่มีชีวิตชีวานี้—เมื่อจิตวิญญาณข้ามผ่านทุกสิ่งอื่น ๆ และพุ่งตรงสู่พระเจ้า ด้วยความหลงใหลในความเคารพสักการะ ในตอนแรก สิ่งนี้ยังไม่เกิดขึ้น — ผู้ที่กระตือรือร้นจะมุ่งเน้นแต่ตนเองอย่างเต็มที่ แม้จะเป็นเพื่อพระเจ้าก็ตาม; แต่การใคร่ครวญถึงพระเจ้าเช่นนี้ยังเป็นเพียงระดับทางปัญญาเท่านั้น พระเจ้ายังไม่ทรงประทานให้เขาได้ลิ้มรสพระองค์เอง และตัวเขาเองก็ยังไม่พร้อมสำหรับสิ่งนั้น เพราะเขายังไม่บริสุทธิ์ เขาปรนนิบัติ </w:t>
      </w:r>
    </w:p>
    <w:p w14:paraId="7EF0ECE5" w14:textId="77777777" w:rsidR="00C00D83" w:rsidRPr="008C7964" w:rsidRDefault="001F2820" w:rsidP="00057B4D">
      <w:pPr>
        <w:widowControl w:val="0"/>
        <w:ind w:firstLine="720"/>
        <w:rPr>
          <w:lang w:val="ru-RU"/>
        </w:rPr>
      </w:pPr>
      <w:r w:rsidRPr="008C7964">
        <w:rPr>
          <w:lang w:val="ru-RU"/>
        </w:rPr>
        <w:t>พระเจ้า กล่าวได้ว่า โดยไม่มีความปีติยินดีที่แท้จริง แต่เมื่อใจได้รับการชำระให้บริสุทธิ์และเปลี่ยนแปลง เขาจึงเริ่มรู้สึกถึงความหวานชื่นของชีวิตที่พระเจ้าพอพระทัย และดำเนินชีวิตนั้นด้วยความรักและความกระตือรือร้น — มันกลายเป็นแหล่งที่มาของความปีติยินดีของเขา จิตวิญญาณเริ่มถอนตัวจากทุกสิ่ง เหมือนถอนตัวจากความหนาว และถูกดึงดูดสู่พระเจ้า ผู้ให้ความอบอุ่นแก่จิตวิญญาณนั้น จุดเริ่มต้นของแรงดึงดูดนี้อยู่ที่จิตวิญญาณ ซึ่งโหยหาพระคุณของพระเจ้า ผ่านการกระตุ้นและนำทางของจิตวิญญาณนั้น จิตวิญญาณจึงเติบโตขึ้นตามลำดับที่กำหนดไว้ ซึ่งทำให้จิตวิญญาณได้รับการหล่อเลี้ยง แม้จิตวิญญาณเองจะไม่ตระหนักถึงกระบวนการนี้ สัญญาณของการเกิดใหม่นี้คือ: การอยู่ภายในต่อหน้าพระเจ้าด้วยความเต็มใจ ความสงบ และความไม่ฝืนใจ พร้อมด้วยความรู้สึกเคารพ ความเกรงขาม ความสุข และสิ่งอื่นๆ ที่คล้ายกัน ก่อนหน้านี้ จิตวิญญาณต้องบังคับตัวเองให้เข้าสู่ภายใน แต่ตอนนี้มันได้ตั้งรากและอยู่คงที่ถาวรแล้ว มันพบความสุขในการอยู่เพียงลำพังกับพระเจ้า ห่างไกลจากผู้อื่น หรือไม่สนใจสิ่งใดจากภายนอก มันพบราชอาณาจักรของพระเจ้าภายในตัวเอง ซึ่ง</w:t>
      </w:r>
      <w:r w:rsidR="00057B4D" w:rsidRPr="00057B4D">
        <w:rPr>
          <w:i/>
          <w:lang w:val="ru-RU"/>
        </w:rPr>
        <w:t xml:space="preserve">คือสันติสุขและความสุขในพระวิญญาณบริสุทธิ์ </w:t>
      </w:r>
      <w:r w:rsidRPr="008C7964">
        <w:rPr>
          <w:lang w:val="ru-RU"/>
        </w:rPr>
        <w:t>(โรม 14</w:t>
      </w:r>
      <w:r w:rsidR="00057B4D">
        <w:rPr>
          <w:lang w:val="ru-RU"/>
        </w:rPr>
        <w:t>:</w:t>
      </w:r>
      <w:r w:rsidRPr="008C7964">
        <w:rPr>
          <w:lang w:val="ru-RU"/>
        </w:rPr>
        <w:t xml:space="preserve">17) การจมดิ่งภายในเช่นนี้ หรือการจมดิ่งในพระเจ้า เรียกว่าความเงียบสงบทางจิต หรือความปีติยินดีในพระเจ้า มันอาจเกิดขึ้นเพียงชั่วขณะ แต่เราต้องทำให้มันคงอยู่เสมอ เพราะนั่นคือเป้าหมาย พระเจ้าอยู่ภายในเราเมื่อจิตวิญญาณของเราอยู่ในพระเจ้าอย่างแท้จริง เพราะนี่ไม่ใช่การร่วมสามัคคีทางจิตใจ แต่เป็นการจมดิ่งในพระเจ้าอย่างเงียบสงบและมีชีวิตชีวา โดยไม่ยึดติดกับสิ่งอื่นใด เช่นเดียวกับที่แสงแดดหนึ่งรังสียาพาหยดน้ำค้างไป พระเจ้า ก็ทำให้จิตวิญญาณเคลิบเคลิ้มด้วยการสัมผัส </w:t>
      </w:r>
      <w:r w:rsidR="00057B4D" w:rsidRPr="00057B4D">
        <w:rPr>
          <w:i/>
          <w:lang w:val="ru-RU"/>
        </w:rPr>
        <w:t>‘และจิตวิญญาณก็ยกข้าพเจ้า</w:t>
      </w:r>
      <w:r w:rsidRPr="008C7964">
        <w:rPr>
          <w:i/>
          <w:lang w:val="ru-RU"/>
        </w:rPr>
        <w:t>ขึ้น</w:t>
      </w:r>
      <w:r w:rsidRPr="008C7964">
        <w:rPr>
          <w:lang w:val="ru-RU"/>
        </w:rPr>
        <w:t>’ ผู้เผยพระวจนะกล่าว (เอเสเคียล 3</w:t>
      </w:r>
      <w:r w:rsidR="00057B4D">
        <w:rPr>
          <w:lang w:val="ru-RU"/>
        </w:rPr>
        <w:t>:</w:t>
      </w:r>
      <w:r w:rsidRPr="008C7964">
        <w:rPr>
          <w:lang w:val="ru-RU"/>
        </w:rPr>
        <w:t xml:space="preserve">12) </w:t>
      </w:r>
      <w:r w:rsidRPr="008C7964">
        <w:rPr>
          <w:lang w:val="ru-RU"/>
        </w:rPr>
        <w:lastRenderedPageBreak/>
        <w:t xml:space="preserve">นักบุญหลายคนอยู่ในภาวะเคลิบเคลิ้มต่อหน้าพระเจ้าอย่างต่อเนื่อง ในขณะที่บางคนถูกพระวิญญาณทรงนำพาไปชั่วคราว แต่เกิดขึ้นบ่อยครั้ง ดังนั้น การดึงดูดเช่นนี้ หรือการเข้าสู่พระเจ้า จึงเริ่มต้น เติบโต และสมบูรณ์ขึ้นด้วยพระคุณอันศักดิ์สิทธิ์ในผู้ที่แสวงหาพระเจ้าอย่างจริงใจ ด้วยความสำนึกในหน้าที่ และด้วยความมุ่งมั่น </w:t>
      </w:r>
    </w:p>
    <w:p w14:paraId="7BBD0FB7" w14:textId="77777777" w:rsidR="00C00D83" w:rsidRPr="008C7964" w:rsidRDefault="001F2820" w:rsidP="00057B4D">
      <w:pPr>
        <w:widowControl w:val="0"/>
        <w:ind w:firstLine="720"/>
        <w:rPr>
          <w:lang w:val="ru-RU"/>
        </w:rPr>
      </w:pPr>
      <w:r w:rsidRPr="008C7964">
        <w:rPr>
          <w:lang w:val="ru-RU"/>
        </w:rPr>
        <w:t>เงื่อนไขสำคัญสำหรับเรื่องนี้คือการชำระใจให้บริสุทธิ์ เพื่อรับพระเจ้าผู้ทรงดึงดูดเราให้มา</w:t>
      </w:r>
      <w:r w:rsidRPr="008C7964">
        <w:rPr>
          <w:i/>
          <w:lang w:val="ru-RU"/>
        </w:rPr>
        <w:t>หาพระองค์</w:t>
      </w:r>
      <w:r w:rsidRPr="008C7964">
        <w:rPr>
          <w:lang w:val="ru-RU"/>
        </w:rPr>
        <w:t xml:space="preserve">: </w:t>
      </w:r>
      <w:r w:rsidRPr="008C7964">
        <w:rPr>
          <w:i/>
          <w:lang w:val="ru-RU"/>
        </w:rPr>
        <w:t>‘ผู้ที่มีใจบริสุทธิ์จะได้เห็นพระเจ้า</w:t>
      </w:r>
      <w:r w:rsidRPr="008C7964">
        <w:rPr>
          <w:lang w:val="ru-RU"/>
        </w:rPr>
        <w:t>’ (มัทธิว 5</w:t>
      </w:r>
      <w:r w:rsidR="00057B4D">
        <w:rPr>
          <w:lang w:val="ru-RU"/>
        </w:rPr>
        <w:t>:</w:t>
      </w:r>
      <w:r w:rsidRPr="008C7964">
        <w:rPr>
          <w:lang w:val="ru-RU"/>
        </w:rPr>
        <w:t xml:space="preserve">8) ดังนั้น การปฏิบัติทางจิตวิญญาณ การฝึกฝน และการกระทำทั้งหมดที่กล่าวมาจนถึงขณะนี้ จึงเป็นการเตรียมตัวที่จำเป็นและขาดไม่ได้สำหรับเรื่องนี้ อย่างไรก็ตาม ทุกอย่างต้องดำเนินการอย่างถูกต้อง และโดยเฉพาะอย่างยิ่งต้องมีจุดมุ่งหมายนี้ไว้ในใจ สิ่งสำคัญที่สุดที่นี่คือการรักษาใจ: ที่เก็บรักษาจิตวิญญาณที่เต็มไปด้วยความกระตือรือร้นนั้นอยู่ภายใน; เงื่อนไขที่ทำให้การปฏิบัติทางจิตวิญญาณ การฝึกฝน และการกระทำต่าง ๆ มีผล คือต้องเกิดจากภายใน; ความสำเร็จในการต่อสู้มาแต่ภายในเท่านั้น; และวิธีที่ดีที่สุดในการปลูกฝังความปรารถนาต่อพระเจ้าคือจากภายใน ดังนั้น การทำงานภายในจึงเป็นแหล่งกำเนิดหลักของชีวิตทางจิตวิญญาณที่เป็นคริสตชนอย่างแท้จริง ด้วยเหตุนี้ บิดาผู้ศักดิ์สิทธิ์จึงถือว่านี่เป็นทางเดียวและทางเดียวเท่านั้นสู่ความสมบูรณ์แบบ </w:t>
      </w:r>
      <w:r w:rsidRPr="008C7964">
        <w:rPr>
          <w:i/>
          <w:lang w:val="ru-RU"/>
        </w:rPr>
        <w:t xml:space="preserve">‘จงมีสติและระมัดระวัง; จงเฝ้าระวังและอธิษฐาน’ </w:t>
      </w:r>
      <w:r w:rsidRPr="008C7964">
        <w:rPr>
          <w:lang w:val="ru-RU"/>
        </w:rPr>
        <w:t>พระเจ้าตรัส (1 เปโตร 5</w:t>
      </w:r>
      <w:r w:rsidR="00057B4D" w:rsidRPr="00057B4D">
        <w:rPr>
          <w:lang w:val="ru-RU"/>
        </w:rPr>
        <w:t>:</w:t>
      </w:r>
      <w:r w:rsidRPr="008C7964">
        <w:rPr>
          <w:lang w:val="ru-RU"/>
        </w:rPr>
        <w:t>8; มาระโก 14</w:t>
      </w:r>
      <w:r w:rsidR="00057B4D" w:rsidRPr="00057B4D">
        <w:rPr>
          <w:lang w:val="ru-RU"/>
        </w:rPr>
        <w:t>:</w:t>
      </w:r>
      <w:r w:rsidRPr="008C7964">
        <w:rPr>
          <w:lang w:val="ru-RU"/>
        </w:rPr>
        <w:t>38) ความมีสติ หรือการรักษาใจ เป็นความพยายามหลัก สำหรับบรรดาพระบิดาศักดิ์สิทธิ์ ทุกสิ่งล้วนมุ่งสู่จุดนี้: ทุกสิ่งอยู่ในใจ เพราะสิ่งที่อยู่ในใจคือสิ่งที่แสดงออกในการกระทำ</w:t>
      </w:r>
    </w:p>
    <w:p w14:paraId="1F10C982" w14:textId="77777777" w:rsidR="00C00D83" w:rsidRPr="008C7964" w:rsidRDefault="001F2820" w:rsidP="00057B4D">
      <w:pPr>
        <w:widowControl w:val="0"/>
        <w:ind w:firstLine="720"/>
        <w:rPr>
          <w:lang w:val="ru-RU"/>
        </w:rPr>
      </w:pPr>
      <w:r w:rsidRPr="008C7964">
        <w:rPr>
          <w:lang w:val="ru-RU"/>
        </w:rPr>
        <w:t>ก้าวสำคัญที่สุดในการก้าวขึ้นสู่พระเจ้า คือธรณีประตูแห่งการร่วมเป็นหนึ่งเดียวกับพระเจ้า นั่นคือการมอบตัวตนเองอย่างสมบูรณ์แด่พระองค์ หลังจากนั้นคือพระองค์เองที่ทรงกระทำ ไม่ใช่มนุษย์ ที่นั่นคือแหล่งพลังทั้งหมด หรือสิ่งที่เรากำลังแสวงหาคืออะไร? การร่วมเป็นหนึ่งกับพระเจ้า — นั่นคือ พระเจ้าจะสถิตอยู่ภายในเราและเริ่มดำเนินชีวิตภายในเรา เหมือนกับว่าพระองค์ทรงสวมใส่จิตวิญญาณของเรา ควบคุมเราด้วยพระปัญญา พระเจตจำนง และพระอารมณ์ของพระองค์ เพื่อให้</w:t>
      </w:r>
      <w:r w:rsidR="00057B4D" w:rsidRPr="00057B4D">
        <w:rPr>
          <w:i/>
          <w:lang w:val="ru-RU"/>
        </w:rPr>
        <w:t>ทั้งความปรารถนาและการกระทำ</w:t>
      </w:r>
      <w:r w:rsidRPr="008C7964">
        <w:rPr>
          <w:i/>
          <w:lang w:val="ru-RU"/>
        </w:rPr>
        <w:t>ของเรา</w:t>
      </w:r>
      <w:r w:rsidRPr="008C7964">
        <w:rPr>
          <w:lang w:val="ru-RU"/>
        </w:rPr>
        <w:t xml:space="preserve">เป็นผลงานของพระองค์ เพื่อให้พระองค์เป็นผู้กระทำในทุกสิ่ง และเราอาจกลายเป็นเครื่องมือของพระองค์ หรือผู้ที่กระทำผ่านพระองค์ ในความคิด ความปรารถนา ความรู้สึก คำพูด และการกระทำของเรา นี่คือสิ่งที่พระเจ้า ผู้ปกครองทุกสิ่ง ปรารถนา เพราะพระองค์เพียงผู้เดียวเท่านั้นที่ทรงกระทำทุกสิ่งในสิ่งมีชีวิตผ่านตัวสิ่งมีชีวิตเอง จิตวิญญาณที่ได้เข้าใจตนเองแล้ว ต้องแสวงหาสิ่งเดียวกันนี้ </w:t>
      </w:r>
    </w:p>
    <w:p w14:paraId="620F349A" w14:textId="77777777" w:rsidR="00C00D83" w:rsidRPr="008C7964" w:rsidRDefault="001F2820" w:rsidP="00057B4D">
      <w:pPr>
        <w:widowControl w:val="0"/>
        <w:ind w:firstLine="720"/>
        <w:rPr>
          <w:lang w:val="ru-RU"/>
        </w:rPr>
      </w:pPr>
      <w:r w:rsidRPr="008C7964">
        <w:rPr>
          <w:lang w:val="ru-RU"/>
        </w:rPr>
        <w:t xml:space="preserve">เงื่อนไขสำหรับการที่พระเจ้าจะสถิตอยู่ภายในเรา และการที่พระองค์จะทรงครองราชย์ หรือการยอมรับในอำนาจอันไม่มีที่สิ้นสุดของพระองค์ คือการสละทิ้งเสรีภาพของตนเอง สิ่งมีชีวิตที่มีเสรีภาพ ตามธรรมชาติและนิยามของมันเอง จะกระทำตามความประสงค์ของตนเอง แต่สิ่งนี้ไม่ควรเป็นเช่นนั้น ในอาณาจักรของพระเจ้า ไม่ควรมีผู้ใดกระทำตามความประสงค์ของตนเอง แต่พระเจ้าต้องเป็นผู้กระทำในทุกสิ่ง; และสิ่งนี้จะไม่อาจเกิดขึ้นได้ตราบใดที่เสรีภาพยังคงยืนหยัดในสิทธิของตนเอง — เพราะมันปฏิเสธและปฏิเสธอำนาจของพระเจ้า และเพียงเมื่อนั้นเท่านั้น การต่อต้านอย่างดื้อรั้นต่ออำนาจของพระเจ้าจึงจะยุติลง เมื่อความอิสระของเรา — หรือการกระทำที่เป็นอิสระและตามใจตนเอง — ยอมจำนนต่อพระองค์ เมื่อคำวิงวอนที่แน่วแน่ถูกเปล่งออกมาจากภายในจิตใจของบุคคลนั้นว่า: ‘พระองค์เจ้าข้า ขอทรงกระทำในข้าพระองค์ตามพระประสงค์ของพระองค์เถิด </w:t>
      </w:r>
      <w:r w:rsidR="00EC4FF7" w:rsidRPr="008C7964">
        <w:rPr>
          <w:lang w:val="ru-RU"/>
        </w:rPr>
        <w:t xml:space="preserve">เพราะข้าพระองค์ทั้งตาบอดและอ่อนแอ’ </w:t>
      </w:r>
    </w:p>
    <w:p w14:paraId="7C61D082" w14:textId="77777777" w:rsidR="00C00D83" w:rsidRPr="008C7964" w:rsidRDefault="001F2820" w:rsidP="00057B4D">
      <w:pPr>
        <w:widowControl w:val="0"/>
        <w:ind w:firstLine="720"/>
        <w:rPr>
          <w:lang w:val="ru-RU"/>
        </w:rPr>
      </w:pPr>
      <w:r w:rsidRPr="008C7964">
        <w:rPr>
          <w:lang w:val="ru-RU"/>
        </w:rPr>
        <w:t xml:space="preserve">ในวินาทีนี้เองที่ฤทธิ์อำนาจของพระเจ้าจะเข้าสู่จิตวิญญาณมนุษย์และเริ่มทำงานที่ครอบคลุมทุกสิ่ง ดังนั้น เงื่อนไขสำหรับการที่พระเจ้าจะสถิตอยู่ภายในเรา คือการยอมจำนนตนเองต่อพระองค์อย่างแน่วแน่ </w:t>
      </w:r>
    </w:p>
    <w:p w14:paraId="4F88FFE4" w14:textId="77777777" w:rsidR="00C00D83" w:rsidRPr="008C7964" w:rsidRDefault="001F2820" w:rsidP="00057B4D">
      <w:pPr>
        <w:widowControl w:val="0"/>
        <w:ind w:firstLine="720"/>
        <w:rPr>
          <w:lang w:val="ru-RU"/>
        </w:rPr>
      </w:pPr>
      <w:r w:rsidRPr="008C7964">
        <w:rPr>
          <w:lang w:val="ru-RU"/>
        </w:rPr>
        <w:t>การมอบตัวให้พระเจ้าเป็นการกระทำที่ลึกซึ้งที่สุดและลับที่สุดของจิตวิญญาณเรา เป็นไปอย่างฉับพลัน เหมือนทุกสิ่ง แต่ไม่ได้สำเร็จในพริบตา แต่ค่อยๆ พัฒนาขึ้นอย่างค่อยเป็นค่อยไป ไม่ว่าจะใช้เวลานานหรือสั้น ขึ้นอยู่กับทักษะและความรอบคอบของคริสตชนที่ดำเนินการนั้น จุดเริ่มต้นของมันอยู่ที่การกลับใจครั้งแรก เพราะที่นั่น ผู้สำนึกผิดเมื่อให้คำปฏิญาณ มักจะกล่าวว่า: ‘ข้าพเจ้าจะหลีกเลี่ยงความชั่วและทำความดี; ขอเพียงพระองค์เท่านั้น พระเจ้าข้า อย่าทรง</w:t>
      </w:r>
      <w:r w:rsidR="00EC4FF7" w:rsidRPr="008C7964">
        <w:rPr>
          <w:lang w:val="ru-RU"/>
        </w:rPr>
        <w:t>ทอดทิ้งข้าพเจ้าด้วยพระเมตตาของพระองค์’</w:t>
      </w:r>
      <w:r w:rsidRPr="008C7964">
        <w:rPr>
          <w:lang w:val="ru-RU"/>
        </w:rPr>
        <w:t xml:space="preserve"> ด้วยท่าทีเช่นนี้ เขาจึงก้าวเข้าสู่ทางแห่งการถือศีลและปฏิบัติด้วยความกระตือรือร้น ด้วยความหวังว่าจะได้รับความช่วยเหลือจากพระเจ้า แต่เป็นที่ชัดเจนว่าในขั้นนี้ ความกระตือรือร้นของเขาเป็นผู้นำทาง ส่วนการกระทำของพระเจ้าตามมาภายหลัง สิ่งนี้จำเป็นทั้งจากท่าทีของผู้เริ่มต้นและตามแผนการของพระเจ้า ผู้เริ่มต้นปรารถนาจะทำงานเพื่อพระเจ้า เพื่อรับใช้พระองค์ — และดังนั้นเขาจึงทำงานอย่างนั้น สิ่งนี้ปลูกฝังความมั่นใจในตัวเขา และเหมือนว่าให้ความกล้าหาญที่จะมองดูพระเจ้า </w:t>
      </w:r>
      <w:r w:rsidRPr="008C7964">
        <w:rPr>
          <w:lang w:val="ru-RU"/>
        </w:rPr>
        <w:lastRenderedPageBreak/>
        <w:t xml:space="preserve">แต่ชัดเจนว่าสิ่งนี้ไม่อาจคงอยู่เช่นนี้ต่อไปได้ สิ่งสำคัญคือบุคคลนั้นต้องติดตามการนำทางของพระเจ้า โดยวางความกระตือรือร้นที่เกิดจากความประสงค์ส่วนตัวของตนเองลง ดังนั้น บุคคลนั้นจึงไม่ควรอยู่ในสภาพจิตใจขั้นต้นของตนเอง แต่โดยไม่ลดทอนความกระตือรือร้นนั้น ต้องยอมจำนนต่อพระเจ้า วางตัวอยู่ภายใต้การนำของพระองค์ และเรียนรู้ที่จะปฏิบัติตามการกระตุ้นและนำทางของพระองค์ สิ่งนี้ถูกกล่าวถึงอย่างนัยนัยเมื่อเปโตรได้รับคำเตือนว่า: </w:t>
      </w:r>
      <w:r w:rsidRPr="008C7964">
        <w:rPr>
          <w:i/>
          <w:lang w:val="ru-RU"/>
        </w:rPr>
        <w:t>‘เมื่อท่านยังหนุ่ม ท่านเคยคาดเอวและไปแห่งใดก็ตามที่ท่านต้องการ แต่เมื่อท่านแก่แล้ว ท่านจะยกมือขึ้น และผู้อื่นจะคาดเอวให้ท่าน และนำท่านไปแห่งที่ท่านไม่ต้องการ</w:t>
      </w:r>
      <w:r w:rsidRPr="008C7964">
        <w:rPr>
          <w:lang w:val="ru-RU"/>
        </w:rPr>
        <w:t xml:space="preserve">’ (ยอห์น 21:18) ในตอนแรก คนเราแสดงความกระตือรือร้นด้วยใจตนเอง แล้วกล่าวว่า: ‘พระเจ้า ท่านเท่านั้นที่รู้ทางของเหตุการณ์ โปรดจัดเตรียมความรอดของข้าพระองค์’ ‘ข้าพเจ้าจะไป แม้จะถูกมัดไว้ก็ตาม </w:t>
      </w:r>
      <w:r w:rsidR="00EC4FF7" w:rsidRPr="008C7964">
        <w:rPr>
          <w:lang w:val="ru-RU"/>
        </w:rPr>
        <w:t>ไปทุกที่ที่พระองค์ทรง</w:t>
      </w:r>
      <w:r w:rsidRPr="008C7964">
        <w:rPr>
          <w:lang w:val="ru-RU"/>
        </w:rPr>
        <w:t xml:space="preserve">นำ’ นี่คือความอุทิศตนอย่างแน่วแน่ต่อพระเจ้าอย่างแท้จริง รูปแบบการปฏิบัติแรกนั้นน่าชื่นชมและงดงามยิ่ง—ผลที่มันก่อให้เกิดนั้นยิ่งใหญ่เพียงใด! นั่นคือเหตุผลที่มันสามารถผูกมัดคนไว้กับตัวเองได้ตลอดไป แต่เราต้องระมัดระวังเรื่องนี้ เพราะมันจะเหมือนกับการทำงานหนักบนดินที่แห้งแล้ง: มีทรายและหินมากมาย แต่ไม่มีชีวิตชีวา เราต้องพยายาม หันหลังให้มัน เพื่อก้าวไปสู่ความอุทิศตนต่อพระเจ้า จริงอยู่ว่า ในบางแง่ มันอาจเติบโตขึ้นเองได้ขณะที่ยังคงดำเนินกิจกรรมแรกต่อไป แต่ถึงกระนั้น เราต้องเฝ้าดูการเติบโตนี้และส่งเสริมมัน หรือดีกว่านั้น คือยอมรับสิ่งที่กำลังก่อตัวและนำไปสู่ผลสำเร็จ ที่จริงแล้ว แม้ในเวลานั้น ‘ ’ — เป็นพระเจ้าที่ทรงกระทำ เพราะหากไม่มีพระองค์ เราไม่มีอะไรเลย แต่มนุษย์กลับกล่าวว่า: ‘ฉันเลือก ฉันตั้งใจ ฉันทำงานหนัก </w:t>
      </w:r>
      <w:r w:rsidR="00EC4FF7" w:rsidRPr="008C7964">
        <w:rPr>
          <w:lang w:val="ru-RU"/>
        </w:rPr>
        <w:t xml:space="preserve">และพระเจ้าช่วย’ </w:t>
      </w:r>
      <w:r w:rsidRPr="008C7964">
        <w:rPr>
          <w:lang w:val="ru-RU"/>
        </w:rPr>
        <w:t xml:space="preserve">ทั้งความตั้งใจ การเลือก และความพยายาม ล้วนเป็นความดี และด้วยเหตุนี้ จึงเป็นของพระเจ้า; แต่มนุษย์ ในท่ามกลางความยากลำบากและความพยายามของตน กลับคิดว่าพลังของตนเองอยู่ที่นั่น ดังนั้น การเปลี่ยนผ่านภายในจากความกระตือรือร้นสู่ความอุทิศตนอย่างเต็มเปี่ยมต่อพระเจ้า จึงไม่ใช่อะไรอื่นนอกจากการเปิดเผยและการแสดงออกให้จิตสำนึกของเราเห็นถึงการกระทำของพระเจ้าภายในตัวเรา หรือในการดำเนินกระบวนการความรอดและการชำระล้างของเรา ผู้ที่มีความกระตือรือร้นจะถูกทำให้ตระหนักถึงสิ่งนี้ผ่านความล้มเหลวที่เกิดขึ้นบ่อยครั้งแม้จะพยายามอย่างเต็มที่ ผ่านความสำเร็จอันยิ่งใหญ่และไม่คาดคิดที่เกิดขึ้นโดยไม่ต้องใช้ความพยายามมากนัก และผ่านความผิดพลาดและการล้มลง—โดยเฉพาะอย่างยิ่งสิ่งที่เป็นบทเรียน—ราวกับว่าสิ่งเหล่านั้นเป็นการหลุดพ้นจากพระคุณ ทั้งหมดนี้นำให้บุคคลนั้นตระหนักและเชื่อมั่นว่าตนเองนั้นไม่มีอะไรเลย ในขณะที่ทุกสิ่งล้วนเป็นพระเจ้าและพระคุณอันยิ่งใหญ่ของพระองค์ นี่คือขั้นตอนสุดท้ายของกระบวนการเตรียมตัวเพื่ออุทิศตนแด่พระเจ้า ซึ่งจะเป็นไปได้ก็ต่อเมื่อบุคคลนั้นตระหนักว่าตนเองนั้นไม่มีอะไรเลย ส่วนบุคคลนั้นสามารถทำดังต่อไปนี้: ตรวจสอบเหตุการณ์และสถานการณ์ขณะที่มันเกิดขึ้น เพื่อรับรู้ถึงพลังของพระเจ้าที่แฝงอยู่ภายในนั้น; สำรวจอย่างลึกซึ้ง ด้วยความเชื่อมั่นอย่างแน่วแน่ ในเงื่อนไขของการได้รับการอภัยบาป จนกระทั่งร้องขึ้นว่า: </w:t>
      </w:r>
      <w:r w:rsidRPr="008C7964">
        <w:rPr>
          <w:i/>
          <w:lang w:val="ru-RU"/>
        </w:rPr>
        <w:t xml:space="preserve">‘ด้วยบททดสอบเหล่านี้เอง โปรดช่วยข้าพเจ้า’; </w:t>
      </w:r>
      <w:r w:rsidRPr="008C7964">
        <w:rPr>
          <w:lang w:val="ru-RU"/>
        </w:rPr>
        <w:t xml:space="preserve">การเห็นศัตรูจำนวนมากนับไม่ถ้วน การที่ทางถูกบดบัง ความมืดมิดต่อหน้าตา ทางแยกที่นับไม่ถ้วน และความลึกลับของพระบัญชาของพระเจ้า การเตรียมใจเหล่านี้ได้รับพลังพิเศษจากการกระทำที่จริงจัง ได้แก่: การแจกจ่ายทรัพย์สมบัติทั้งหมด การยอมให้ตนเองถูกดูหมิ่นจากทุกฝ่าย (ในรูปของผู้บ้าศักดิ์สิทธิ์) การปลีกวิเวก และชีวิตของนักพรต นี่คือจุดเปลี่ยนสำคัญในชีวิตที่หลังจากนั้น ไม่มีที่ใดให้หันไปอีกนอกจากพระเจ้า ผู้คนเช่นนี้ทุกคนต่างมอบตัวตนเองโดยตรงไว้ในพระหัตถ์ของพระเจ้า และได้รับการยอมรับจากพระองค์ ในเรื่องนี้ ความช่วยเหลือจากผู้นำทางจิตวิญญาณมีค่าอย่างยิ่ง หากเขา (โดยไม่ให้ผู้ที่ได้รับการนำทางเห็น) นำผู้นั้นเข้าสู่สถานการณ์ที่เพียงความช่วยเหลือที่มองไม่เห็นจากพระเจ้าเท่านั้นที่สามารถช่วยเขาให้พ้นได้ บรรดาบิดาผู้ศักดิ์สิทธิ์ในอดีตได้กล่าวว่า: ผู้เริ่มต้นทางจิตวิญญาณต้องได้รับมงกุฎ ความรู้สึกถึงความเล็กน้อยของตนเองและการมอบตัวให้พระเจ้านั้น ได้รับการบ่มเพาะอย่างดีที่สุดผ่านความทุกข์ที่ไม่หยุดยั้ง และโดยเฉพาะอย่างยิ่งผ่านไม้กางเขนอันพิเศษที่พระเจ้าทรงส่งมา ซึ่งเราได้กล่าวถึงข้างต้น </w:t>
      </w:r>
    </w:p>
    <w:p w14:paraId="55CDA09F" w14:textId="77777777" w:rsidR="00C00D83" w:rsidRPr="008C7964" w:rsidRDefault="001F2820" w:rsidP="00057B4D">
      <w:pPr>
        <w:widowControl w:val="0"/>
        <w:ind w:firstLine="720"/>
        <w:rPr>
          <w:lang w:val="ru-RU"/>
        </w:rPr>
      </w:pPr>
      <w:r w:rsidRPr="008C7964">
        <w:rPr>
          <w:lang w:val="ru-RU"/>
        </w:rPr>
        <w:t xml:space="preserve">ผู้ที่มอบตัวให้พระเจ้า หรือผู้ที่ได้รับการพิจารณาว่าสมควรได้รับของขวัญนี้ จะเริ่มถูกพระเจ้าทรงนำและอยู่ภายในพระองค์ ความอิสระไม่ได้ถูกทำลาย แต่ยังคงมีอยู่ เพราะการมอบตัวให้พระเจ้าไม่ใช่การกระทำครั้งสุดท้ายที่สิ้นสุด แต่เป็นการกระทำที่ซ้ำไปซ้ำมาอย่างไม่หยุดยั้ง บุคคลนั้นมอบตัวให้พระเจ้า และพระเจ้าทรงรับเขาไว้และทรงกระทำภายในตัวเขา หรือผ่านทางพลังของเขา ในสิ่งนี้คือชีวิตที่แท้จริงและศักดิ์สิทธิ์ของจิตวิญญาณเรา ผู้ที่มอบตัวตนเองไว้ในพระหัตถ์ของพระเจ้า </w:t>
      </w:r>
      <w:r w:rsidRPr="008C7964">
        <w:rPr>
          <w:lang w:val="ru-RU"/>
        </w:rPr>
        <w:lastRenderedPageBreak/>
        <w:t>จะได้รับจากพระเจ้าและกระทำผ่านสิ่งที่ได้รับ นี่คือความรวมเป็นหนึ่งที่มีชีวิต ชีวิตในพระเจ้า และการตั้งมั่นในพระองค์ด้วยทั้งตัวตน: ในความคิด หัวใจ และเจตจำนง มันเกิดขึ้นผ่านการมอบตัวตนเอง แต่เมื่อการมอบตัวค่อยๆ เติบโตขึ้น และแท้จริงแล้วในความต่อเนื่องของการกระทำครั้งแรกนั้นเอง การรับพระเจ้าและการอยู่ในพระองค์ก็ต้องถูกยกระดับขึ้นด้วย นี่คือความจริง; มันยกระดับตัวเองขึ้น แต่จากด้านของเราเอง ก็ต้องมีบางสิ่งมาช่วยหรือเร่งการเติบโตของมัน ขอบเขตแห่งการร่วมเป็นหนึ่งกับพระเจ้า โลกที่มันก่อตัวและทำงานอยู่ คือการอธิษฐานทางจิตวิญญาณที่มีสติปัญญา</w:t>
      </w:r>
      <w:r w:rsidR="00FA3377">
        <w:rPr>
          <w:lang w:val="ru-RU"/>
        </w:rPr>
        <w:t>…</w:t>
      </w:r>
      <w:r w:rsidRPr="008C7964">
        <w:rPr>
          <w:lang w:val="ru-RU"/>
        </w:rPr>
        <w:t xml:space="preserve"> ผู้ที่อธิษฐานอยู่ภายในพระเจ้า และด้วยเหตุนี้จึงพร้อมและสามารถรับพระเจ้าให้อยู่ภายในตนได้ แต่การอธิษฐานนี้ไม่ใช่การวิงวอนธรรมดา มันเป็นการกระทำทางจิตวิญญาณพิเศษ ซึ่งไม่ใช่การถูกนำทางมากเท่ากับการที่มันเติบโตขึ้นอย่างไม่รู้สึกตัว ทั้งสำหรับผู้ที่ถูกนำทางและผู้ที่นำทาง อาจกล่าวได้ว่า ในนั้นคือขีดจำกัดสูงสุดของกฎเกณฑ์การปฏิบัติทางจิตวิญญาณ (ดู ซิเมอน นักเทววิทยา) เพราะเมื่อการสวดมนต์นี้ถูกสถาปนาและยืนยันแล้ว พระเจ้าก็รวมเป็นหนึ่งเดียวกับจิตวิญญาณของเรา และกฎเกณฑ์เหล่านั้นเกี่ยวข้องเพียงกับช่วงเริ่มต้นเท่านั้น แต่สิ่งที่เกิดขึ้นภายในขณะที่มันถูกทำให้สมบูรณ์นั้นถูกซ่อนเร้น กลายเป็นสิ่งที่มองไม่เห็น เหมือนโมเสสที่อยู่เบื้องหลังเมฆ </w:t>
      </w:r>
    </w:p>
    <w:p w14:paraId="4C97E8F3" w14:textId="77777777" w:rsidR="00C00D83" w:rsidRPr="008C7964" w:rsidRDefault="001F2820" w:rsidP="002D72BA">
      <w:pPr>
        <w:widowControl w:val="0"/>
        <w:rPr>
          <w:lang w:val="ru-RU"/>
        </w:rPr>
      </w:pPr>
      <w:r w:rsidRPr="008C7964">
        <w:rPr>
          <w:lang w:val="ru-RU"/>
        </w:rPr>
        <w:t xml:space="preserve"> </w:t>
      </w:r>
    </w:p>
    <w:p w14:paraId="7AD08F69" w14:textId="77777777" w:rsidR="00C00D83" w:rsidRPr="008C7964" w:rsidRDefault="001F2820" w:rsidP="002D72BA">
      <w:pPr>
        <w:pStyle w:val="Heading4"/>
        <w:keepNext w:val="0"/>
        <w:widowControl w:val="0"/>
        <w:spacing w:after="0"/>
        <w:rPr>
          <w:lang w:val="ru-RU"/>
        </w:rPr>
      </w:pPr>
      <w:bookmarkStart w:id="317" w:name="_Toc135658142"/>
      <w:bookmarkStart w:id="318" w:name="_Toc135658256"/>
      <w:bookmarkStart w:id="319" w:name="_Toc135660358"/>
      <w:bookmarkStart w:id="320" w:name="_Toc135660708"/>
      <w:bookmarkStart w:id="321" w:name="_Toc135660947"/>
      <w:bookmarkStart w:id="322" w:name="_Toc135713771"/>
      <w:bookmarkStart w:id="323" w:name="_Toc135714872"/>
      <w:bookmarkStart w:id="324" w:name="_Toc218689958"/>
      <w:bookmarkStart w:id="325" w:name="_Toc235344775"/>
      <w:bookmarkStart w:id="326" w:name="_Toc690725"/>
      <w:r w:rsidRPr="008C7964">
        <w:rPr>
          <w:lang w:val="ru-RU"/>
        </w:rPr>
        <w:t>การร่วมชีวิตกับพระเจ้าเกิดขึ้นในภาวะแห่งความเงียบ ซึ่งนำไปสู่ความไม่ยึดติด</w:t>
      </w:r>
      <w:bookmarkEnd w:id="317"/>
      <w:bookmarkEnd w:id="318"/>
      <w:bookmarkEnd w:id="319"/>
      <w:bookmarkEnd w:id="320"/>
      <w:bookmarkEnd w:id="321"/>
      <w:bookmarkEnd w:id="322"/>
      <w:bookmarkEnd w:id="323"/>
      <w:bookmarkEnd w:id="324"/>
      <w:bookmarkEnd w:id="325"/>
      <w:r w:rsidRPr="008C7964">
        <w:rPr>
          <w:rFonts w:ascii="Times New Roman" w:hAnsi="Times New Roman"/>
          <w:lang w:val="ru-RU"/>
        </w:rPr>
        <w:t xml:space="preserve"> </w:t>
      </w:r>
      <w:bookmarkEnd w:id="326"/>
    </w:p>
    <w:p w14:paraId="2E1AA6E2" w14:textId="77777777" w:rsidR="00C00D83" w:rsidRPr="008C7964" w:rsidRDefault="001F2820" w:rsidP="005E7963">
      <w:pPr>
        <w:widowControl w:val="0"/>
        <w:ind w:firstLine="720"/>
        <w:rPr>
          <w:lang w:val="ru-RU"/>
        </w:rPr>
      </w:pPr>
      <w:r w:rsidRPr="008C7964">
        <w:rPr>
          <w:lang w:val="ru-RU"/>
        </w:rPr>
        <w:t xml:space="preserve">ใครก็ตามที่ความเคลื่อนไหวภายในที่ไม่สามารถควบคุมได้และความปีติยินดีต่อพระเจ้าเริ่มเกิดขึ้นในตัวเขา โดยเฉพาะอย่างยิ่งใครก็ตามที่การมอบตัวให้พระเจ้าอย่างสมบูรณ์และการอธิษฐานไม่หยุดยั้งเริ่มมีผลแล้ว ก็พร้อมและสามารถเข้าสู่ความเงียบสงบได้ เฉพาะบุคคลเช่นนี้เท่านั้นที่มีกำลังพอที่จะทนต่อความท้าทายนี้และทำให้สำเร็จลุล่วง เป็นไปไม่ได้ที่จะให้บุคคลเช่นนี้อยู่ในที่พักอาศัยร่วมกันและอยู่ท่ามกลางผู้อื่น </w:t>
      </w:r>
    </w:p>
    <w:p w14:paraId="4F80E9C4" w14:textId="77777777" w:rsidR="00C00D83" w:rsidRPr="008C7964" w:rsidRDefault="001F2820" w:rsidP="005E7963">
      <w:pPr>
        <w:widowControl w:val="0"/>
        <w:ind w:firstLine="720"/>
        <w:rPr>
          <w:lang w:val="ru-RU"/>
        </w:rPr>
      </w:pPr>
      <w:r w:rsidRPr="008C7964">
        <w:rPr>
          <w:lang w:val="ru-RU"/>
        </w:rPr>
        <w:t xml:space="preserve">อะไรที่ผลักดันอาร์เซนิอุสผู้ยิ่งใหญ่ให้ห่างไกลจากผู้คน? นั่นคือแรงดึงดูดภายในสู่พระเจ้า “ฉันรักท่าน,” เขามักจะกล่าว, </w:t>
      </w:r>
      <w:r w:rsidR="00EC4FF7" w:rsidRPr="008C7964">
        <w:rPr>
          <w:lang w:val="ru-RU"/>
        </w:rPr>
        <w:t xml:space="preserve">“แต่ฉันไม่สามารถอยู่กับทั้งพระเจ้าและผู้คนได้พร้อมกัน” </w:t>
      </w:r>
      <w:r w:rsidRPr="008C7964">
        <w:rPr>
          <w:lang w:val="ru-RU"/>
        </w:rPr>
        <w:t>“ผู้เงียบสงบที่แท้จริง,” จอห์น คลิมาคัส กล่าว, “ไม่ต้องการถูกพรากจากความหวานชื่นของพระเจ้า จึงถอนตัวจากผู้คนทั้งหมด—โดยไม่มีความเกลียดชังต่อพวกเขา—ด้วยความมุ่งมั่นเช่น</w:t>
      </w:r>
      <w:r w:rsidR="00EC4FF7" w:rsidRPr="008C7964">
        <w:rPr>
          <w:lang w:val="ru-RU"/>
        </w:rPr>
        <w:t xml:space="preserve">เดียวกับที่ผู้อื่นเข้าใกล้พวกเขา” </w:t>
      </w:r>
    </w:p>
    <w:p w14:paraId="1F94F0DA" w14:textId="77777777" w:rsidR="00C00D83" w:rsidRPr="008C7964" w:rsidRDefault="001F2820" w:rsidP="005E7963">
      <w:pPr>
        <w:widowControl w:val="0"/>
        <w:ind w:firstLine="720"/>
        <w:rPr>
          <w:lang w:val="ru-RU"/>
        </w:rPr>
      </w:pPr>
      <w:r w:rsidRPr="008C7964">
        <w:rPr>
          <w:lang w:val="ru-RU"/>
        </w:rPr>
        <w:t>มาอ้างอิงข้อความที่เกี่ยวข้องกับแนวคิดเรื่องความเงียบจาก “คำที่ 27” ของ *The Ladder</w:t>
      </w:r>
      <w:r w:rsidR="00F56144" w:rsidRPr="008C7964">
        <w:rPr>
          <w:lang w:val="ru-RU"/>
        </w:rPr>
        <w:t>*</w:t>
      </w:r>
      <w:r w:rsidRPr="008C7964">
        <w:rPr>
          <w:lang w:val="ru-RU"/>
        </w:rPr>
        <w:t xml:space="preserve">: </w:t>
      </w:r>
    </w:p>
    <w:p w14:paraId="2FE89D35" w14:textId="77777777" w:rsidR="00C00D83" w:rsidRPr="008C7964" w:rsidRDefault="001F2820" w:rsidP="005E7963">
      <w:pPr>
        <w:widowControl w:val="0"/>
        <w:ind w:firstLine="720"/>
        <w:rPr>
          <w:lang w:val="ru-RU"/>
        </w:rPr>
      </w:pPr>
      <w:r w:rsidRPr="008C7964">
        <w:rPr>
          <w:lang w:val="ru-RU"/>
        </w:rPr>
        <w:t>“มีความเงียบภายนอก คือเมื่อบุคคลหนึ่งแยกตัวออกจากทุกสิ่งและใช้ชีวิตอย่างโดดเดี่ยว; และความเงียบภายใน คือเมื่อบุคคลหนึ่งอยู่ในจิตวิญญาณเพียงลำพังกับพระเจ้า ไม่ใช่ด้วยความพยายาม แต่ด้วยความอิสระ เหมือนที่อกหายใจอย่างอิสระและตาเห็น สิ่งทั้งสองนี้ไปคู่กัน แต่ความเงียบภายนอกไม่อาจมีอยู่ได้หากปราศจากความเงียบภายใน ดังนั้น ผู้เงียบที่แท้จริงคือผู้ที่ ซึ่งในฐานะเป็นสิ่งไม่มีรูปกาย พยายามรักษาจิตวิญญาณของตนให้อยู่ภายในขอบเขตของที่อยู่อาศัยทางกายภาพ ให้ห้องขังของผู้เงียบนี้หุ้มห่อร่างกายของเขา และให้ร่างกายนี้บรรจุวิหารแห่งจิตไว้ภายใน</w:t>
      </w:r>
      <w:r w:rsidR="00EC4FF7" w:rsidRPr="008C7964">
        <w:rPr>
          <w:lang w:val="ru-RU"/>
        </w:rPr>
        <w:t xml:space="preserve">ตัวมันเอง” </w:t>
      </w:r>
    </w:p>
    <w:p w14:paraId="09E3D512" w14:textId="77777777" w:rsidR="00C00D83" w:rsidRPr="008C7964" w:rsidRDefault="001F2820" w:rsidP="005E7963">
      <w:pPr>
        <w:widowControl w:val="0"/>
        <w:ind w:firstLine="720"/>
        <w:rPr>
          <w:lang w:val="ru-RU"/>
        </w:rPr>
      </w:pPr>
      <w:r w:rsidRPr="008C7964">
        <w:rPr>
          <w:lang w:val="ru-RU"/>
        </w:rPr>
        <w:t xml:space="preserve">ความเงียบจะไม่ดึงดูดใจผู้ที่ยังไม่ได้ลิ้มรสความหวานของพระเจ้า; และผู้ที่ยังไม่ได้เอาชนะความปรารถนา ก็จะไม่ลิ้มรสความหวานนี้ได้ ผู้ที่ถูกรบกวนด้วยความปรารถนาทางจิตวิญญาณและพยายามบรรลุความเงียบ ก็เหมือนผู้ที่กระโดดจากเรือลงสู่ห้วงลึก และคิดว่าตนเองสามารถถึงฝั่งอย่างปลอดภัยบนแผ่นไม้ </w:t>
      </w:r>
    </w:p>
    <w:p w14:paraId="0471CCB7" w14:textId="77777777" w:rsidR="00C00D83" w:rsidRPr="008C7964" w:rsidRDefault="001F2820" w:rsidP="005E7963">
      <w:pPr>
        <w:widowControl w:val="0"/>
        <w:ind w:firstLine="720"/>
        <w:rPr>
          <w:lang w:val="ru-RU"/>
        </w:rPr>
      </w:pPr>
      <w:r w:rsidRPr="008C7964">
        <w:rPr>
          <w:lang w:val="ru-RU"/>
        </w:rPr>
        <w:t xml:space="preserve">อย่าให้ผู้ใดที่มีนิสัยหงุดหงิดและหยิ่งยโส, ปลอมตัวและอาฆาตพยาบาท, กล้าแม้แต่จะมองความเงียบเพียงแวบเดียว มิฉะนั้นพวกเขาจะตกสู่ความบ้าคลั่ง </w:t>
      </w:r>
    </w:p>
    <w:p w14:paraId="1CC72C4C" w14:textId="77777777" w:rsidR="00C00D83" w:rsidRPr="008C7964" w:rsidRDefault="001F2820" w:rsidP="005E7963">
      <w:pPr>
        <w:widowControl w:val="0"/>
        <w:ind w:firstLine="720"/>
        <w:rPr>
          <w:lang w:val="ru-RU"/>
        </w:rPr>
      </w:pPr>
      <w:r w:rsidRPr="008C7964">
        <w:rPr>
          <w:lang w:val="ru-RU"/>
        </w:rPr>
        <w:t>ผู้ที่ได้ลิ้มรสความหวานชื่นของพระเจ้าจะมุ่งมั่นสู่ความเงียบ เพื่อจะได้อิ่มเอมอย่างไม่มีวันพอ โดยปราศจากสิ่งกีดขวาง และจุดไฟในใจตนเองด้วยไฟ ด้วยความกระตือรือร้นด้วยความกระตือรือร้น และด้วยความปรารถนาด้วยความปรารถนาอย่างไม่หยุดยั้ง ดังนั้น ‘ผู้เงียบสงบคือภาพลักษณ์ของทูตสวรรค์บนโลกนี้; บนม้วนหนังสือแห่งความปรารถนา ด้วยลายมือแห่งความขยันหมั่นเพียร เขาได้ปลดปล่อยคำอธิษฐานของตนจากความเกียจคร้าน</w:t>
      </w:r>
      <w:r w:rsidR="00FA3377">
        <w:rPr>
          <w:lang w:val="ru-RU"/>
        </w:rPr>
        <w:t xml:space="preserve">และความประมาท… </w:t>
      </w:r>
      <w:r w:rsidRPr="008C7964">
        <w:rPr>
          <w:lang w:val="ru-RU"/>
        </w:rPr>
        <w:t xml:space="preserve">ผู้เงียบสงบคือผู้ที่ร้องขึ้นด้วยความร้อนรนทางจิตวิญญาณว่า: </w:t>
      </w:r>
      <w:r w:rsidRPr="008C7964">
        <w:rPr>
          <w:i/>
          <w:lang w:val="ru-RU"/>
        </w:rPr>
        <w:t>“ใจข้าพระองค์พร้อมแล้ว โอ พระเจ้า!</w:t>
      </w:r>
      <w:r w:rsidRPr="008C7964">
        <w:rPr>
          <w:lang w:val="ru-RU"/>
        </w:rPr>
        <w:t xml:space="preserve"> (สดุดี 56</w:t>
      </w:r>
      <w:r w:rsidR="005E7963" w:rsidRPr="005E7963">
        <w:rPr>
          <w:lang w:val="ru-RU"/>
        </w:rPr>
        <w:t>:</w:t>
      </w:r>
      <w:r w:rsidRPr="008C7964">
        <w:rPr>
          <w:lang w:val="ru-RU"/>
        </w:rPr>
        <w:t xml:space="preserve">8) ผู้เงียบคือผู้ที่กล่าวว่า: </w:t>
      </w:r>
      <w:r w:rsidR="005E7963" w:rsidRPr="005E7963">
        <w:rPr>
          <w:i/>
          <w:lang w:val="ru-RU"/>
        </w:rPr>
        <w:t>‘ข้าพเจ้าหลับอยู่ แต่ใจข้าพเจ้าตื่นอยู่</w:t>
      </w:r>
      <w:r w:rsidR="00EC4FF7" w:rsidRPr="008C7964">
        <w:rPr>
          <w:lang w:val="ru-RU"/>
        </w:rPr>
        <w:t xml:space="preserve">’ </w:t>
      </w:r>
      <w:r w:rsidRPr="008C7964">
        <w:rPr>
          <w:lang w:val="ru-RU"/>
        </w:rPr>
        <w:t>(เพลงซาโลมอน 5</w:t>
      </w:r>
      <w:r w:rsidR="005E7963" w:rsidRPr="005E7963">
        <w:rPr>
          <w:lang w:val="ru-RU"/>
        </w:rPr>
        <w:t>:</w:t>
      </w:r>
      <w:r w:rsidRPr="008C7964">
        <w:rPr>
          <w:lang w:val="ru-RU"/>
        </w:rPr>
        <w:t>2)</w:t>
      </w:r>
      <w:r w:rsidR="00EC4FF7" w:rsidRPr="008C7964">
        <w:rPr>
          <w:lang w:val="ru-RU"/>
        </w:rPr>
        <w:t xml:space="preserve">” </w:t>
      </w:r>
    </w:p>
    <w:p w14:paraId="1FFB32B5" w14:textId="77777777" w:rsidR="00C00D83" w:rsidRPr="008C7964" w:rsidRDefault="001F2820" w:rsidP="005E7963">
      <w:pPr>
        <w:widowControl w:val="0"/>
        <w:ind w:firstLine="720"/>
        <w:rPr>
          <w:lang w:val="ru-RU"/>
        </w:rPr>
      </w:pPr>
      <w:r w:rsidRPr="008C7964">
        <w:rPr>
          <w:lang w:val="ru-RU"/>
        </w:rPr>
        <w:t>ดังนั้น งานเดียวของผู้เงียบคืออยู่ร่วมกับองค์พระผู้เป็นเจ้าเพียงผู้เดียว ผู้ซึ่งเขาสนทนาด้วยหน้าต่อหน้า เหมือนกับที่ผู้เป็นที่โปรดปรานของกษัตริย์กระซิบข้างหูพระองค์ งานของหัวใจนี้ได้รับการคุ้มครองและรักษาโดยอีกสิ่งหนึ่ง—</w:t>
      </w:r>
      <w:r w:rsidRPr="008C7964">
        <w:rPr>
          <w:lang w:val="ru-RU"/>
        </w:rPr>
        <w:lastRenderedPageBreak/>
        <w:t xml:space="preserve">การรักษาความสงบของความคิด ความเป็นระเบียบของความคิดและความคิดที่มั่นคงไม่สั่นคลอนเกี่ยวกับพระเจ้า คือแก่นแท้ของความเงียบสงบ และยิ่งไปกว่านั้น คือความไร้กังวล นั่งอยู่บนที่สูง จงเฝ้าดู—หากท่านรู้วิธี—แล้วท่านจะเห็นว่า เมื่อใด จากที่ใด จำนวนเท่าใด และโจรประเภทใด ที่ต้องการเข้ามาขโมยกิ่งองุ่น เมื่อผู้เฝ้าดูนี้รู้สึกเหนื่อยล้า เขาจะลุกขึ้นอธิษฐาน แล้วนั่งลงอีกครั้ง และกลับมาปฏิบัติหน้าที่เดิมด้วยความกล้าหาญที่ฟื้นคืนมา </w:t>
      </w:r>
    </w:p>
    <w:p w14:paraId="02D50E18" w14:textId="77777777" w:rsidR="00C00D83" w:rsidRPr="008C7964" w:rsidRDefault="001F2820" w:rsidP="005E7963">
      <w:pPr>
        <w:widowControl w:val="0"/>
        <w:ind w:firstLine="720"/>
        <w:rPr>
          <w:lang w:val="ru-RU"/>
        </w:rPr>
      </w:pPr>
      <w:r w:rsidRPr="008C7964">
        <w:rPr>
          <w:lang w:val="ru-RU"/>
        </w:rPr>
        <w:t xml:space="preserve">ผู้ที่รักความเงียบอันศักดิ์สิทธิ์จะรับการหล่อหลอมจากพลังทางจิตวิญญาณและเลียนแบบวิถีชีวิตของพวกเขา พวกเขาจะไม่มีวันอิ่มเอมใจในการสรรเสริญผู้สร้าง ตลอดไป และผู้ที่ก้าวขึ้นสู่สวรรค์แห่งความเงียบก็จะไม่มีวันอิ่มเอมใจในการร้องเพลงสรรเสริญผู้สร้างเช่นกัน </w:t>
      </w:r>
    </w:p>
    <w:p w14:paraId="428A5502" w14:textId="77777777" w:rsidR="00C00D83" w:rsidRPr="008C7964" w:rsidRDefault="001F2820" w:rsidP="005E7963">
      <w:pPr>
        <w:widowControl w:val="0"/>
        <w:ind w:firstLine="720"/>
        <w:rPr>
          <w:lang w:val="ru-RU"/>
        </w:rPr>
      </w:pPr>
      <w:r w:rsidRPr="008C7964">
        <w:rPr>
          <w:lang w:val="ru-RU"/>
        </w:rPr>
        <w:t>แต่ทั้งการสวดมนต์ที่ปราศจากความเกียจคร้าน และการรักษาใจให้สงบไม่ถูกรบกวน ย่อมไม่อาจบรรลุได้ หากไม่มีความไร้กังวลอย่างสมบูรณ์ตั้งมั่นในใจก่อน คนไม่สามารถก้าวหน้าอย่างมีเหตุผลผ่านสองขั้นแรกได้หากยังไม่บรรลุขั้นสุดท้าย เช่นเดียวกับที่คนไม่สามารถอ่านได้หากยังไม่เรียนรู้ตัวอักษร ‘เส้นผมเพียงเส้นเดียวก็รบกวนสายตา และความกังวลเพียง</w:t>
      </w:r>
      <w:r w:rsidR="00EC4FF7" w:rsidRPr="008C7964">
        <w:rPr>
          <w:lang w:val="ru-RU"/>
        </w:rPr>
        <w:t>เล็กน้อยก็ทำลายความเงียบ’</w:t>
      </w:r>
      <w:r w:rsidRPr="008C7964">
        <w:rPr>
          <w:lang w:val="ru-RU"/>
        </w:rPr>
        <w:t xml:space="preserve"> ผู้ใดที่ปรารถนาจะถวายจิตใจที่บริสุทธิ์แด่พระเจ้า แต่กลับทำให้ตนเองวอกแวกด้วยความกังวล ก็เหมือนผู้ที่ผูกเท้าไว้แน่นหนา แต่ยังพยายามเดินอย่างรวดเร็ว ดังนั้น ความเงียบที่แท้จริงจึงเริ่มต้นจากการมอบตัวแด่พระเจ้า และความเชื่อมั่นอย่างลึกซึ้งในใจว่าพระองค์ทรงดูแลเรา </w:t>
      </w:r>
    </w:p>
    <w:p w14:paraId="4FEC0099" w14:textId="77777777" w:rsidR="00C00D83" w:rsidRPr="008C7964" w:rsidRDefault="001F2820" w:rsidP="005E7963">
      <w:pPr>
        <w:widowControl w:val="0"/>
        <w:ind w:firstLine="720"/>
        <w:rPr>
          <w:lang w:val="ru-RU"/>
        </w:rPr>
      </w:pPr>
      <w:r w:rsidRPr="008C7964">
        <w:rPr>
          <w:lang w:val="ru-RU"/>
        </w:rPr>
        <w:t xml:space="preserve">เพียงผู้ที่รวมตัวกับความเงียบเพื่อชื่นชมในความรักของพระเจ้า เพื่อดับความกระหายในความรักนี้ โดยถูกดึงดูดด้วยความหวานชื่นของมัน จึงเป็นผู้เงียบที่แท้จริง ผู้เช่นนี้ หากปฏิบัติความเงียบด้วยปัญญา จะเริ่มลิ้มรสผลของมันในไม่ช้า ซึ่งได้แก่: จิตใจที่สงบไม่ถูกรบกวน ความคิดที่บริสุทธิ์ ความปีติยินดีในองค์พระผู้เป็นเจ้า การอธิษฐานที่ไม่รู้จักพอ ความระมัดระวังที่ไม่สั่นคลอน น้ำตาที่ไหลไม่ขาดสาย และอื่น ๆ อีกมากมาย </w:t>
      </w:r>
    </w:p>
    <w:p w14:paraId="2BDFDA61" w14:textId="77777777" w:rsidR="00C00D83" w:rsidRPr="008C7964" w:rsidRDefault="001F2820" w:rsidP="005E7963">
      <w:pPr>
        <w:widowControl w:val="0"/>
        <w:ind w:firstLine="720"/>
        <w:rPr>
          <w:lang w:val="ru-RU"/>
        </w:rPr>
      </w:pPr>
      <w:r w:rsidRPr="008C7964">
        <w:rPr>
          <w:lang w:val="ru-RU"/>
        </w:rPr>
        <w:t xml:space="preserve">ดังนั้น ความปรารถนาภายในที่จะได้ยืนอยู่ต่อหน้าพระเจ้าอย่างหวานชื่นนั้นเองที่ดึงดูดให้คนเข้าสู่ความเงียบ; ทางสู่ความเงียบนั้นถูกปูด้วยกระบวนการชำระล้างจากกิเลสผ่านทุกการต่อสู้ทางจิตวิญญาณ ซึ่งทำให้ความดีภายในเราถูกเสริมสร้างขึ้น และความชั่วถูกกำจัดไป; จุดเริ่มต้นที่ใกล้ที่สุดคือ การมอบตัวตนเองให้พระเจ้าด้วยความไว้วางใจอย่างไม่กังวล; สาระสำคัญของมันคือการยืนอยู่ต่อหน้าพระเจ้าอย่างมั่นคงและเต็มไปด้วยการอธิษฐาน ด้วยจิตที่อยู่ในใจ ซึ่งจากจุดนั้นไฟจะถูกจุดขึ้นบนไฟ </w:t>
      </w:r>
    </w:p>
    <w:p w14:paraId="45C98B30" w14:textId="77777777" w:rsidR="00C00D83" w:rsidRPr="008C7964" w:rsidRDefault="001F2820" w:rsidP="005E7963">
      <w:pPr>
        <w:widowControl w:val="0"/>
        <w:ind w:firstLine="720"/>
        <w:rPr>
          <w:lang w:val="ru-RU"/>
        </w:rPr>
      </w:pPr>
      <w:r w:rsidRPr="008C7964">
        <w:rPr>
          <w:lang w:val="ru-RU"/>
        </w:rPr>
        <w:t xml:space="preserve">การเผาไหม้ของจิตวิญญาณจากสัมผัสของพระเจ้า ในที่สุดจะชำระล้างบุคคลให้บริสุทธิ์ และยกระดับเขาสู่ภาวะแห่งความไม่ยึดติด ในไฟนี้ ธรรมชาติของเราถูกละลายใหม่ เหมือนโลหะดิบในเบ้าหลอม และปรากฏขึ้นอย่างเจิดจ้าด้วยความบริสุทธิ์แห่งสวรรค์ ทำให้มันกลายเป็นที่พำนักที่พร้อมสำหรับพระเจ้า </w:t>
      </w:r>
    </w:p>
    <w:p w14:paraId="5FED8302" w14:textId="77777777" w:rsidR="00C00D83" w:rsidRPr="008C7964" w:rsidRDefault="001F2820" w:rsidP="005E7963">
      <w:pPr>
        <w:widowControl w:val="0"/>
        <w:ind w:firstLine="720"/>
        <w:rPr>
          <w:lang w:val="ru-RU"/>
        </w:rPr>
      </w:pPr>
      <w:r w:rsidRPr="008C7964">
        <w:rPr>
          <w:lang w:val="ru-RU"/>
        </w:rPr>
        <w:t xml:space="preserve">ดังนั้น บนทางสู่การร่วมชีวิตกับพระเจ้า จึงมีความเงียบสงบที่หลีกเลี่ยงไม่ได้ — หากไม่ใช่เสมอในรูปแบบที่คุ้นเคยของชีวิตนักพรต ก็ย่อมเป็นสภาพที่จิตวิญญาณ ซึ่งรวมตัวอยู่ภายในและลึกซึ้งขึ้นด้วยไฟของพระวิญญาณบริสุทธิ์ ถูกยกระดับสู่ความบริสุทธิ์ดั่งเซราฟ และไฟแห่งความปรารถนาต่อพระเจ้าและในพระเจ้า </w:t>
      </w:r>
    </w:p>
    <w:p w14:paraId="35C7C403" w14:textId="77777777" w:rsidR="00C00D83" w:rsidRPr="008C7964" w:rsidRDefault="001F2820" w:rsidP="005E7963">
      <w:pPr>
        <w:widowControl w:val="0"/>
        <w:ind w:firstLine="720"/>
        <w:rPr>
          <w:lang w:val="ru-RU"/>
        </w:rPr>
      </w:pPr>
      <w:r w:rsidRPr="008C7964">
        <w:rPr>
          <w:lang w:val="ru-RU"/>
        </w:rPr>
        <w:t xml:space="preserve">ไฟนี้เริ่มทำงานในวินาทีแห่งการกลับใจ และเริ่มแสดงผลทันทีที่บุคคลนั้นเริ่มลงมือทำงานตามคำปฏิญาณของตน; แต่นี่เป็นความร้อนเริ่มต้น ที่ปรากฏขึ้นแล้วหายไปเป็นระยะ มันทำงานตลอดทั้งกระบวนการชำระล้างจิตใจ; มิฉะนั้น บุคคลนั้นจะไม่สามารถทนต่อความยากลำบากเหล่านี้ได้ อย่างไรก็ตาม มันยังไม่สามารถแสดงพลังเต็มตัวได้ในขณะนั้น เนื่องจากความเย็นของอารมณ์ที่ยังคงมีอยู่ภายในตัวบุคคล มันจะแสดงพลังเต็มตัวได้ก็ต่อเมื่ออารมณ์เหล่านั้นสงบลงแล้ว ความอบอุ่นแรกเปรียบเสมือนการเผาไม้ที่ชื้นและเปียก ส่วนความอบอุ่นที่สองเปรียบเสมือนการเผาไม้เดียวกันนั้น เมื่อไฟได้ทำให้ไม้แห้งและซึมซาบเข้าไปถึงแก่นแท้ของมัน หากใช้การเปรียบเทียบอีกอย่าง ความร้อนครั้งแรกก็เหมือนความร้อนที่พบในน้ำที่มีก้อนน้ำแข็งที่ยังไม่ละลาย: ความร้อนนั้นมีอยู่ แต่น้ำยังไม่เดือดและจะไม่เดือดจนกว่าน้ำแข็งจะละลาย อย่างไรก็ตาม เมื่อน้ำแข็งละลายแล้ว ความร้อนที่ซึมผ่านมวลน้ำทั้งหมดจะทำให้มันร้อนขึ้นเรื่อยๆ; ผลคือ น้ำจะเดือดล้น และได้รับการชำระให้บริสุทธิ์ นี่คือลักษณะของความร้อนประเภทที่สอง ตัวอย่างสองข้อสุดท้ายเกี่ยวกับพฤติกรรมของไฟนี้ แสดงให้เห็นถึงกลไกของการเผาไหม้ทางจิตวิญญาณในขั้นสุดท้ายของความสมบูรณ์แบบในคริสต์ศาสนา ซึ่งนำไปสู่ความบริสุทธิ์สมบูรณ์และความไม่ยึดติด </w:t>
      </w:r>
    </w:p>
    <w:p w14:paraId="4BB76A3A" w14:textId="77777777" w:rsidR="00C00D83" w:rsidRPr="008C7964" w:rsidRDefault="001F2820" w:rsidP="005E7963">
      <w:pPr>
        <w:widowControl w:val="0"/>
        <w:ind w:firstLine="720"/>
        <w:rPr>
          <w:lang w:val="ru-RU"/>
        </w:rPr>
      </w:pPr>
      <w:r w:rsidRPr="008C7964">
        <w:rPr>
          <w:lang w:val="ru-RU"/>
        </w:rPr>
        <w:t xml:space="preserve">“สาระของอารมณ์ ซึ่งถูกไฟศักดิ์สิทธิ์เผาผลาญจนหมดสิ้น; </w:t>
      </w:r>
      <w:r w:rsidRPr="008C7964">
        <w:rPr>
          <w:lang w:val="ru-RU"/>
        </w:rPr>
        <w:lastRenderedPageBreak/>
        <w:t xml:space="preserve">และเมื่อสาระนี้ถูกกำจัดไปและจิตวิญญาณได้รับการชำระให้บริสุทธิ์ อารมณ์เหล่านั้นก็จากไปเช่นกัน” </w:t>
      </w:r>
    </w:p>
    <w:p w14:paraId="56730351" w14:textId="77777777" w:rsidR="00C00D83" w:rsidRPr="008C7964" w:rsidRDefault="001F2820" w:rsidP="005E7963">
      <w:pPr>
        <w:widowControl w:val="0"/>
        <w:ind w:firstLine="720"/>
        <w:rPr>
          <w:lang w:val="ru-RU"/>
        </w:rPr>
      </w:pPr>
      <w:r w:rsidRPr="008C7964">
        <w:rPr>
          <w:lang w:val="ru-RU"/>
        </w:rPr>
        <w:t xml:space="preserve">นี่คือความหมายของ </w:t>
      </w:r>
      <w:r w:rsidR="00F56144" w:rsidRPr="008C7964">
        <w:rPr>
          <w:lang w:val="ru-RU"/>
        </w:rPr>
        <w:t>“ความไม่ยึดติด”</w:t>
      </w:r>
      <w:r w:rsidRPr="008C7964">
        <w:rPr>
          <w:lang w:val="ru-RU"/>
        </w:rPr>
        <w:t xml:space="preserve"> ตามที่อธิบายไว้ใน *Ladder* ใน Word 29: ‘ความไม่ยึดติดคือการฟื้นคืนชีพของจิตวิญญาณก่อนการ</w:t>
      </w:r>
      <w:r w:rsidR="00EC4FF7" w:rsidRPr="008C7964">
        <w:rPr>
          <w:lang w:val="ru-RU"/>
        </w:rPr>
        <w:t xml:space="preserve">ฟื้นคืนชีพของร่างกาย’ </w:t>
      </w:r>
    </w:p>
    <w:p w14:paraId="155328DF" w14:textId="77777777" w:rsidR="00C00D83" w:rsidRPr="008C7964" w:rsidRDefault="001F2820" w:rsidP="005E7963">
      <w:pPr>
        <w:widowControl w:val="0"/>
        <w:ind w:firstLine="720"/>
        <w:rPr>
          <w:lang w:val="ru-RU"/>
        </w:rPr>
      </w:pPr>
      <w:r w:rsidRPr="008C7964">
        <w:rPr>
          <w:lang w:val="ru-RU"/>
        </w:rPr>
        <w:t xml:space="preserve">การฟื้นคืนชีพของจิตวิญญาณต้องเข้าใจว่าเป็นการหลุดพ้นจากธรรมชาติเก่า นั่นคือเมื่อมนุษย์ใหม่เกิดขึ้น ซึ่งในตัวเขาไม่มีสิ่งใดของมนุษย์เก่าเลย ดังที่กล่าวไว้ว่า: </w:t>
      </w:r>
      <w:r w:rsidR="005E7963" w:rsidRPr="005E7963">
        <w:rPr>
          <w:i/>
          <w:lang w:val="ru-RU"/>
        </w:rPr>
        <w:t>‘เราจะให้ใจใหม่แก่ท่าน และจะวางวิญญาณใหม่ไว้ในตัวท่าน</w:t>
      </w:r>
      <w:r w:rsidRPr="008C7964">
        <w:rPr>
          <w:lang w:val="ru-RU"/>
        </w:rPr>
        <w:t>’ (เอเสเคียล 36</w:t>
      </w:r>
      <w:r w:rsidR="005E7963" w:rsidRPr="005E7963">
        <w:rPr>
          <w:lang w:val="ru-RU"/>
        </w:rPr>
        <w:t>:</w:t>
      </w:r>
      <w:r w:rsidRPr="008C7964">
        <w:rPr>
          <w:lang w:val="ru-RU"/>
        </w:rPr>
        <w:t xml:space="preserve">26) (ดู อิสอัคชาวซีเรีย) </w:t>
      </w:r>
    </w:p>
    <w:p w14:paraId="3253C2D0" w14:textId="77777777" w:rsidR="00C00D83" w:rsidRPr="008C7964" w:rsidRDefault="001F2820" w:rsidP="005E7963">
      <w:pPr>
        <w:widowControl w:val="0"/>
        <w:ind w:firstLine="720"/>
        <w:rPr>
          <w:lang w:val="ru-RU"/>
        </w:rPr>
      </w:pPr>
      <w:r w:rsidRPr="008C7964">
        <w:rPr>
          <w:lang w:val="ru-RU"/>
        </w:rPr>
        <w:t xml:space="preserve">ความสมบูรณ์แบบที่ครบถ้วนและยังคงเพิ่มขึ้นเรื่อยๆ ของผู้ที่ได้รับการทำให้สมบูรณ์ในองค์พระผู้เป็นเจ้า ทำให้จิตใจได้รับการชำระให้บริสุทธิ์และถูกยกขึ้นจากโลกวัตถุ จนบ่อยครั้งจิตใจนั้นถูกยกขึ้นจากชีวิตในร่างกายด้วยความปีติยินดีสู่สวรรค์ เพื่อได้เห็นนิมิต </w:t>
      </w:r>
    </w:p>
    <w:p w14:paraId="52656A32" w14:textId="77777777" w:rsidR="00C00D83" w:rsidRPr="008C7964" w:rsidRDefault="001F2820" w:rsidP="005E7963">
      <w:pPr>
        <w:widowControl w:val="0"/>
        <w:ind w:firstLine="720"/>
        <w:rPr>
          <w:lang w:val="ru-RU"/>
        </w:rPr>
      </w:pPr>
      <w:r w:rsidRPr="008C7964">
        <w:rPr>
          <w:lang w:val="ru-RU"/>
        </w:rPr>
        <w:t xml:space="preserve">อัครสาวกได้แสดงถึงความไม่ยึดติดเมื่อท่านเขียนว่า: </w:t>
      </w:r>
      <w:r w:rsidR="005E7963" w:rsidRPr="005E7963">
        <w:rPr>
          <w:i/>
          <w:lang w:val="ru-RU"/>
        </w:rPr>
        <w:t>‘เรามีจิตใจของพระคริสต์</w:t>
      </w:r>
      <w:r w:rsidRPr="008C7964">
        <w:rPr>
          <w:lang w:val="ru-RU"/>
        </w:rPr>
        <w:t>’ (1 โครินธ์ 2</w:t>
      </w:r>
      <w:r w:rsidR="005E7963" w:rsidRPr="005E7963">
        <w:rPr>
          <w:lang w:val="ru-RU"/>
        </w:rPr>
        <w:t>:</w:t>
      </w:r>
      <w:r w:rsidRPr="008C7964">
        <w:rPr>
          <w:lang w:val="ru-RU"/>
        </w:rPr>
        <w:t>16) นักพรตชาวซีเรียผู้นั้นก็แสดงถึงความไม่ยึดติดเช่นกัน เมื่อท่านร้องขึ้นว่า: ‘ขอให้คลื่นแห่งพระคุณของพระองค์ซัดสาดมาสู่ข้าพเจ้า!</w:t>
      </w:r>
      <w:r w:rsidR="00F56144" w:rsidRPr="008C7964">
        <w:rPr>
          <w:lang w:val="ru-RU"/>
        </w:rPr>
        <w:t xml:space="preserve">’ </w:t>
      </w:r>
      <w:r w:rsidRPr="008C7964">
        <w:rPr>
          <w:lang w:val="ru-RU"/>
        </w:rPr>
        <w:t xml:space="preserve">(นักบุญเอฟเรม) </w:t>
      </w:r>
    </w:p>
    <w:p w14:paraId="17A7E8B1" w14:textId="77777777" w:rsidR="00C00D83" w:rsidRPr="008C7964" w:rsidRDefault="001F2820" w:rsidP="005E7963">
      <w:pPr>
        <w:rPr>
          <w:lang w:val="ru-RU"/>
        </w:rPr>
      </w:pPr>
      <w:r w:rsidRPr="008C7964">
        <w:rPr>
          <w:lang w:val="ru-RU"/>
        </w:rPr>
        <w:t xml:space="preserve">ด้วยท่าทีไม่หวั่นไหวต่อทุกสิ่งทุกอย่างที่ก่อให้เกิดและหล่อเลี้ยงความปรารถนา เขาได้กลายเป็นผู้ไม่รู้สึกตัวจนสิ่งเหล่านั้นไม่มีผลต่อเขาเลย แม้มันจะอยู่ตรงหน้าเขาเองก็ตาม นี่เป็นเพราะเขาได้รวมเป็นหนึ่งเดียวกับพระเจ้าอย่างสมบูรณ์ เขาเดินเข้าไปในบ้านอโศก—ไม่เพียงแต่ไม่รู้สึกถึงความเร้าใจใดๆ แต่ยังนำหญิงขายตัวนั้นไปสู่ชีวิตที่บริสุทธิ์และเคร่งครัดอีกด้วย </w:t>
      </w:r>
    </w:p>
    <w:p w14:paraId="1F9690B1" w14:textId="77777777" w:rsidR="00C00D83" w:rsidRPr="008C7964" w:rsidRDefault="001F2820" w:rsidP="005E7963">
      <w:pPr>
        <w:widowControl w:val="0"/>
        <w:ind w:firstLine="720"/>
        <w:rPr>
          <w:lang w:val="ru-RU"/>
        </w:rPr>
      </w:pPr>
      <w:r w:rsidRPr="008C7964">
        <w:rPr>
          <w:lang w:val="ru-RU"/>
        </w:rPr>
        <w:t xml:space="preserve">ผู้ใดที่ได้รับการพิจารณาว่าสมควรต่อสภาพนี้ แม้ยังอยู่ที่นี่ ในร่างกายมนุษย์ที่ตายได้ ก็กลายเป็นวิหารของพระเจ้าผู้ทรงชีวิต ผู้ทรงนำทางและสอนเขาในทุกคำพูด การกระทำ และความคิด; และเขา ด้วยความสว่างภายใน สามารถเข้าใจพระประสงค์ของพระเจ้าได้ เหมือนได้ยินเสียงหนึ่ง และเมื่ออยู่เหนือคำสอนของมนุษย์ทั้งปวง จึงกล่าวว่า: </w:t>
      </w:r>
      <w:r w:rsidRPr="008C7964">
        <w:rPr>
          <w:i/>
          <w:lang w:val="ru-RU"/>
        </w:rPr>
        <w:t>‘เมื่อใดข้าพเจ้าจะได้มาปรากฏตัวต่อหน้าพระเจ้า</w:t>
      </w:r>
      <w:r w:rsidRPr="008C7964">
        <w:rPr>
          <w:lang w:val="ru-RU"/>
        </w:rPr>
        <w:t>?’ (สดุดี 41:3) เพราะข้าพเจ้าไม่อาจทนต่อการกระทำตามความปรารถนาของตนเองได้อีกต่อไป แต่ข้าพเจ้าแสวงหาความดีอันอมตะที่พระองค์ได้ประทานให้ข้าพเจ้าก่อนที่ข้าพเจ้าจะตกสู่ความเสื่อมทราม แต่ทำไมต้องพูดมากขนาดนี้! ผู้ปราศจากความ</w:t>
      </w:r>
      <w:r w:rsidR="005E7963">
        <w:rPr>
          <w:i/>
          <w:lang w:val="ru-RU"/>
        </w:rPr>
        <w:t xml:space="preserve">หลงใหลไม่ได้ใช้ชีวิตตามความประสงค์ของตนเอง </w:t>
      </w:r>
      <w:r w:rsidRPr="008C7964">
        <w:rPr>
          <w:i/>
          <w:lang w:val="ru-RU"/>
        </w:rPr>
        <w:t xml:space="preserve">แต่พระคริสต์ทรงดำรงชีวิตในตัวเขา </w:t>
      </w:r>
      <w:r w:rsidRPr="008C7964">
        <w:rPr>
          <w:lang w:val="ru-RU"/>
        </w:rPr>
        <w:t>(กาลาเทีย 2</w:t>
      </w:r>
      <w:r w:rsidR="005E7963">
        <w:rPr>
          <w:lang w:val="ru-RU"/>
        </w:rPr>
        <w:t>:</w:t>
      </w:r>
      <w:r w:rsidRPr="008C7964">
        <w:rPr>
          <w:lang w:val="ru-RU"/>
        </w:rPr>
        <w:t xml:space="preserve">20) ดังที่กล่าวไว้ว่า: </w:t>
      </w:r>
      <w:r w:rsidR="005E7963" w:rsidRPr="005E7963">
        <w:rPr>
          <w:i/>
          <w:lang w:val="ru-RU"/>
        </w:rPr>
        <w:t>‘ข้าพเจ้าได้ต่อสู้การต่อสู้ที่ดีแล้ว ข้าพเจ้าได้วิ่งจนจบการแข่งขันแล้ว ข้าพเจ้าได้รักษาความเชื่อไว้แล้ว</w:t>
      </w:r>
      <w:r w:rsidRPr="008C7964">
        <w:rPr>
          <w:lang w:val="ru-RU"/>
        </w:rPr>
        <w:t>’ (2 ทิโมธี 4</w:t>
      </w:r>
      <w:r w:rsidR="005E7963">
        <w:rPr>
          <w:lang w:val="ru-RU"/>
        </w:rPr>
        <w:t>:</w:t>
      </w:r>
      <w:r w:rsidRPr="008C7964">
        <w:rPr>
          <w:lang w:val="ru-RU"/>
        </w:rPr>
        <w:t xml:space="preserve">7) </w:t>
      </w:r>
    </w:p>
    <w:p w14:paraId="6E39873A" w14:textId="77777777" w:rsidR="00C00D83" w:rsidRPr="008C7964" w:rsidRDefault="001F2820" w:rsidP="005E7963">
      <w:pPr>
        <w:widowControl w:val="0"/>
        <w:ind w:firstLine="720"/>
        <w:rPr>
          <w:lang w:val="ru-RU"/>
        </w:rPr>
      </w:pPr>
      <w:r w:rsidRPr="008C7964">
        <w:rPr>
          <w:lang w:val="ru-RU"/>
        </w:rPr>
        <w:t>การปล่อยวางคือวังสวรรค์ของพระราชาแห่งสวรรค์ และดังนั้น ในที่สุด การร่วมเป็นหนึ่งกับพระเจ้าและการรวมเป็นหนึ่งกับพระเจ้า — เป้าหมายสูงสุดของการแสวงหาของจิตวิญญาณมนุษย์ — เมื่อมันอยู่ในพระเจ้า และพระเจ้าอยู่ในมัน ในที่สุด ความพอพระทัยของพระเจ้าและคำอธิษฐานของพระองค์ก็สำเร็จแล้ว คือให้เหมือนที่พระองค์อยู่ในพระบิดา และพระบิดาอยู่ในพระองค์ เช่นนั้น ผู้เชื่อทุกคนก็จะเป็นหนึ่งเดียวกับพระองค์ (ยอห์น 17</w:t>
      </w:r>
      <w:r w:rsidR="005E7963">
        <w:rPr>
          <w:lang w:val="ru-RU"/>
        </w:rPr>
        <w:t>:</w:t>
      </w:r>
      <w:r w:rsidRPr="008C7964">
        <w:rPr>
          <w:lang w:val="ru-RU"/>
        </w:rPr>
        <w:t>21) คำรับรองที่ให้ความสบายใจของพระองค์ได้สำเร็จแล้ว: ‘ผู้ใดที่รักษาคำของพระองค์ พระบิดาจะรักผู้นั้น และทั้งสองพระองค์จะมาอยู่กับผู้นั้น และตั้งบ้านอยู่ร่วมกับผู้นั้น’ (ยอห์น 14</w:t>
      </w:r>
      <w:r w:rsidR="005E7963">
        <w:rPr>
          <w:lang w:val="ru-RU"/>
        </w:rPr>
        <w:t>:</w:t>
      </w:r>
      <w:r w:rsidRPr="008C7964">
        <w:rPr>
          <w:lang w:val="ru-RU"/>
        </w:rPr>
        <w:t>23). คำนิยามของอัครทูตเกี่ยวกับผู้ที่ตายต่อความปรารถนาทางโลกกำลังเป็นจริง คือชีวิตของพวกเขาถูกซ่อนไว้กับพระคริสต์ในพระเจ้า (</w:t>
      </w:r>
      <w:r w:rsidR="00CD70E7">
        <w:rPr>
          <w:lang w:val="ru-RU"/>
        </w:rPr>
        <w:t xml:space="preserve">ดู </w:t>
      </w:r>
      <w:r w:rsidRPr="008C7964">
        <w:rPr>
          <w:lang w:val="ru-RU"/>
        </w:rPr>
        <w:t>โคโลสี 3</w:t>
      </w:r>
      <w:r w:rsidR="005E7963">
        <w:rPr>
          <w:lang w:val="ru-RU"/>
        </w:rPr>
        <w:t>:</w:t>
      </w:r>
      <w:r w:rsidRPr="008C7964">
        <w:rPr>
          <w:lang w:val="ru-RU"/>
        </w:rPr>
        <w:t>3) ผู้เช่นนี้คือพระวิหารของพระเจ้า (1 โครินธ์ 3</w:t>
      </w:r>
      <w:r w:rsidR="005E7963">
        <w:rPr>
          <w:lang w:val="ru-RU"/>
        </w:rPr>
        <w:t>:</w:t>
      </w:r>
      <w:r w:rsidRPr="008C7964">
        <w:rPr>
          <w:lang w:val="ru-RU"/>
        </w:rPr>
        <w:t>16) และพระวิญญาณของพระเจ้าสถิตอยู่ในพวกเขา (โรม 8</w:t>
      </w:r>
      <w:r w:rsidR="005E7963">
        <w:rPr>
          <w:lang w:val="ru-RU"/>
        </w:rPr>
        <w:t>:</w:t>
      </w:r>
      <w:r w:rsidRPr="008C7964">
        <w:rPr>
          <w:lang w:val="ru-RU"/>
        </w:rPr>
        <w:t xml:space="preserve">9) </w:t>
      </w:r>
    </w:p>
    <w:p w14:paraId="3005AD5D" w14:textId="77777777" w:rsidR="00C00D83" w:rsidRPr="008C7964" w:rsidRDefault="001F2820" w:rsidP="004A1F94">
      <w:pPr>
        <w:rPr>
          <w:lang w:val="ru-RU"/>
        </w:rPr>
      </w:pPr>
      <w:r w:rsidRPr="008C7964">
        <w:rPr>
          <w:lang w:val="ru-RU"/>
        </w:rPr>
        <w:t xml:space="preserve">ผู้ที่บรรลุถึงขั้นนี้คือผู้รู้ลึกซึ้งในพระเจ้า และสภาพของพวกเขาเหมือนกับสภาพของอัครทูต เพราะพวกเขาก็สามารถเข้าใจพระประสงค์ของพระเจ้าในทุกสิ่งได้ เหมือนได้ยินเสียงหนึ่ง และเมื่อได้รวมประสาทสัมผัสของตนเข้ากับพระเจ้าอย่างสมบูรณ์แล้ว พระเจ้าก็ทรงสอนคำของพระองค์แก่พวกเขาอย่างลับๆ สภาพนี้มีลักษณะเด่นคือเปลวเพลิงแห่งความรัก ซึ่งทำให้พวกเขาประกาศอย่างกล้าหาญว่า: </w:t>
      </w:r>
      <w:r w:rsidRPr="008C7964">
        <w:rPr>
          <w:i/>
          <w:lang w:val="ru-RU"/>
        </w:rPr>
        <w:t>‘ใคร</w:t>
      </w:r>
      <w:r w:rsidR="004A1F94">
        <w:rPr>
          <w:i/>
          <w:lang w:val="ru-RU"/>
        </w:rPr>
        <w:t>จะแยกเราออกจากกันได้</w:t>
      </w:r>
      <w:r w:rsidRPr="008C7964">
        <w:rPr>
          <w:i/>
          <w:lang w:val="ru-RU"/>
        </w:rPr>
        <w:t>?</w:t>
      </w:r>
      <w:r w:rsidRPr="008C7964">
        <w:rPr>
          <w:lang w:val="ru-RU"/>
        </w:rPr>
        <w:t>’ (โรม 8</w:t>
      </w:r>
      <w:r w:rsidR="005E7963">
        <w:rPr>
          <w:lang w:val="ru-RU"/>
        </w:rPr>
        <w:t>:</w:t>
      </w:r>
      <w:r w:rsidRPr="008C7964">
        <w:rPr>
          <w:lang w:val="ru-RU"/>
        </w:rPr>
        <w:t xml:space="preserve">35) และความรักคือผู้ประทานคำพยากรณ์ สาเหตุแห่งปาฏิหาริย์ ทะเลลึกแห่งการตรัสรู้ และแหล่งกำเนิดของไฟศักดิ์สิทธิ์ ซึ่งยิ่งไหลมากเท่าไร ก็ยิ่งจุดประกายความกระหายของผู้ที่ปรารถนาในมันมากขึ้นเท่านั้น </w:t>
      </w:r>
    </w:p>
    <w:p w14:paraId="64D894D6" w14:textId="77777777" w:rsidR="00C00D83" w:rsidRPr="008C7964" w:rsidRDefault="001F2820" w:rsidP="004A1F94">
      <w:pPr>
        <w:widowControl w:val="0"/>
        <w:ind w:firstLine="720"/>
        <w:rPr>
          <w:lang w:val="ru-RU"/>
        </w:rPr>
      </w:pPr>
      <w:r w:rsidRPr="008C7964">
        <w:rPr>
          <w:lang w:val="ru-RU"/>
        </w:rPr>
        <w:t xml:space="preserve">เนื่องจากสภาพนี้คือผลของความเงียบ เมื่อปฏิบัติด้วยความเข้าใจอย่างลึกซึ้ง จึงไม่ใช่ทุกคนที่รักษาความเงียบจะถูกพระเจ้าทิ้งไว้ในความเงียบตลอดไป ผู้ที่ผ่านความเงียบสงบจนบรรลุถึงความไม่ยึดติด และด้วยเหตุนี้จึงสมควรได้รับการร่วมอยู่ร่วมกับพระเจ้าอย่างจริงใจที่สุด และการสถิตอยู่ภายในของพระเจ้า จะถูกนำจากที่นั่นไปสู่การรับใช้ผู้ที่แสวงหาความรอด และรับใช้พวกเขาด้วยการให้ความรู้แจ้ง การนำทาง </w:t>
      </w:r>
      <w:r w:rsidRPr="008C7964">
        <w:rPr>
          <w:lang w:val="ru-RU"/>
        </w:rPr>
        <w:lastRenderedPageBreak/>
        <w:t xml:space="preserve">และการทำปาฏิหาริย์ และสำหรับแอนโทนีผู้ยิ่งใหญ่ เช่นเดียวกับยอห์นในทะเลทราย มีเสียงหนึ่งพูดกับเขาในความเงียบของเขา เรียกเขาให้ทำงานนำผู้อื่นไปตามทางสู่ความรอด — และผลแห่งการทำงานของเขาเป็นที่รู้จักกันทั่วไป สิ่งเดียวกันนี้ก็เป็นจริงสำหรับผู้อื่นอีกมากมาย </w:t>
      </w:r>
    </w:p>
    <w:p w14:paraId="1996DBF8" w14:textId="46CFDFD7" w:rsidR="00EB0A35" w:rsidRPr="005C2A88" w:rsidRDefault="001F2820" w:rsidP="005C2A88">
      <w:pPr>
        <w:ind w:firstLine="720"/>
      </w:pPr>
      <w:r w:rsidRPr="008C7964">
        <w:rPr>
          <w:lang w:val="ru-RU"/>
        </w:rPr>
        <w:t>เราไม่รู้จักสถานะใดบนโลกนี้ที่สูงกว่าสถานะอัครสาวกนี้ ที่นี่เอง การสำรวจของเราเกี่ยวกับระเบียบชีวิตที่พอพระทัยพระเจ้าก็สิ้นสุดลง</w:t>
      </w:r>
    </w:p>
    <w:sectPr w:rsidR="00EB0A35" w:rsidRPr="005C2A88" w:rsidSect="00307157">
      <w:footerReference w:type="even" r:id="rId8"/>
      <w:footerReference w:type="default" r:id="rId9"/>
      <w:footerReference w:type="first" r:id="rId10"/>
      <w:pgSz w:w="12240" w:h="15840"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5EF3F" w14:textId="77777777" w:rsidR="00AD7B60" w:rsidRDefault="00AD7B60">
      <w:r>
        <w:separator/>
      </w:r>
    </w:p>
  </w:endnote>
  <w:endnote w:type="continuationSeparator" w:id="0">
    <w:p w14:paraId="43025C62" w14:textId="77777777" w:rsidR="00AD7B60" w:rsidRDefault="00AD7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Leelawadee UI">
    <w:panose1 w:val="020B0502040204020203"/>
    <w:charset w:val="00"/>
    <w:family w:val="swiss"/>
    <w:pitch w:val="variable"/>
    <w:sig w:usb0="A3000003" w:usb1="00000000" w:usb2="00010000" w:usb3="00000000" w:csb0="000101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87CD5" w14:textId="77777777" w:rsidR="00C00D83" w:rsidRDefault="001F2820">
    <w:pPr>
      <w:tabs>
        <w:tab w:val="center" w:pos="285"/>
        <w:tab w:val="right" w:pos="9358"/>
      </w:tabs>
      <w:spacing w:line="259" w:lineRule="auto"/>
    </w:pPr>
    <w:r>
      <w:rPr>
        <w:rFonts w:ascii="Calibri" w:eastAsia="Calibri" w:hAnsi="Calibri" w:cs="Calibri"/>
        <w:sz w:val="22"/>
      </w:rPr>
      <w:tab/>
    </w:r>
    <w:r>
      <w:t xml:space="preserve"> </w:t>
    </w:r>
    <w:r>
      <w:tab/>
    </w:r>
    <w:r>
      <w:fldChar w:fldCharType="begin"/>
    </w:r>
    <w:r>
      <w:instrText xml:space="preserve"> PAGE   \* MERGEFORMAT </w:instrText>
    </w:r>
    <w:r>
      <w:fldChar w:fldCharType="separate"/>
    </w:r>
    <w: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06164" w14:textId="77777777" w:rsidR="00C00D83" w:rsidRDefault="00312F40" w:rsidP="00C72FA2">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FA2BE" w14:textId="77777777" w:rsidR="00C00D83" w:rsidRDefault="00C00D83">
    <w:pPr>
      <w:tabs>
        <w:tab w:val="center" w:pos="285"/>
        <w:tab w:val="right" w:pos="9358"/>
      </w:tabs>
      <w:spacing w:line="259"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803C4" w14:textId="77777777" w:rsidR="00AD7B60" w:rsidRDefault="00AD7B60">
      <w:pPr>
        <w:spacing w:line="242" w:lineRule="auto"/>
        <w:ind w:firstLine="284"/>
      </w:pPr>
      <w:r>
        <w:separator/>
      </w:r>
    </w:p>
  </w:footnote>
  <w:footnote w:type="continuationSeparator" w:id="0">
    <w:p w14:paraId="67E9D78E" w14:textId="77777777" w:rsidR="00AD7B60" w:rsidRDefault="00AD7B60">
      <w:pPr>
        <w:spacing w:line="242" w:lineRule="auto"/>
        <w:ind w:firstLine="284"/>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11D53B11"/>
    <w:multiLevelType w:val="hybridMultilevel"/>
    <w:tmpl w:val="50506864"/>
    <w:lvl w:ilvl="0" w:tplc="4D6CB4E2">
      <w:start w:val="1"/>
      <w:numFmt w:val="decimal"/>
      <w:lvlText w:val="%1)"/>
      <w:lvlJc w:val="left"/>
      <w:pPr>
        <w:ind w:left="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029D7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8A418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4C631C">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A806B2">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AC33DE">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9E3EF8">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6CE5D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E2E09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6A56D47"/>
    <w:multiLevelType w:val="hybridMultilevel"/>
    <w:tmpl w:val="1D34C15A"/>
    <w:lvl w:ilvl="0" w:tplc="20908892">
      <w:start w:val="1"/>
      <w:numFmt w:val="decimal"/>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B8FB32">
      <w:start w:val="1"/>
      <w:numFmt w:val="lowerLetter"/>
      <w:lvlText w:val="%2"/>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66116C">
      <w:start w:val="1"/>
      <w:numFmt w:val="lowerRoman"/>
      <w:lvlText w:val="%3"/>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76F9CA">
      <w:start w:val="1"/>
      <w:numFmt w:val="decimal"/>
      <w:lvlText w:val="%4"/>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6E1AC2">
      <w:start w:val="1"/>
      <w:numFmt w:val="lowerLetter"/>
      <w:lvlText w:val="%5"/>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0AB08A">
      <w:start w:val="1"/>
      <w:numFmt w:val="lowerRoman"/>
      <w:lvlText w:val="%6"/>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D05D3A">
      <w:start w:val="1"/>
      <w:numFmt w:val="decimal"/>
      <w:lvlText w:val="%7"/>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5E8BC2">
      <w:start w:val="1"/>
      <w:numFmt w:val="lowerLetter"/>
      <w:lvlText w:val="%8"/>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8EC358">
      <w:start w:val="1"/>
      <w:numFmt w:val="lowerRoman"/>
      <w:lvlText w:val="%9"/>
      <w:lvlJc w:val="left"/>
      <w:pPr>
        <w:ind w:left="7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220637F"/>
    <w:multiLevelType w:val="hybridMultilevel"/>
    <w:tmpl w:val="B2A01D64"/>
    <w:lvl w:ilvl="0" w:tplc="F650F37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228EB4">
      <w:start w:val="1"/>
      <w:numFmt w:val="lowerLetter"/>
      <w:lvlText w:val="%2"/>
      <w:lvlJc w:val="left"/>
      <w:pPr>
        <w:ind w:left="1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70B052">
      <w:start w:val="1"/>
      <w:numFmt w:val="lowerRoman"/>
      <w:lvlText w:val="%3"/>
      <w:lvlJc w:val="left"/>
      <w:pPr>
        <w:ind w:left="1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8A3AD6">
      <w:start w:val="1"/>
      <w:numFmt w:val="decimal"/>
      <w:lvlText w:val="%4"/>
      <w:lvlJc w:val="left"/>
      <w:pPr>
        <w:ind w:left="2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9AE070">
      <w:start w:val="1"/>
      <w:numFmt w:val="lowerLetter"/>
      <w:lvlText w:val="%5"/>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AAC210">
      <w:start w:val="1"/>
      <w:numFmt w:val="lowerRoman"/>
      <w:lvlText w:val="%6"/>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12003A">
      <w:start w:val="1"/>
      <w:numFmt w:val="decimal"/>
      <w:lvlText w:val="%7"/>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BC2BB0">
      <w:start w:val="1"/>
      <w:numFmt w:val="lowerLetter"/>
      <w:lvlText w:val="%8"/>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009B80">
      <w:start w:val="1"/>
      <w:numFmt w:val="lowerRoman"/>
      <w:lvlText w:val="%9"/>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667786D"/>
    <w:multiLevelType w:val="hybridMultilevel"/>
    <w:tmpl w:val="870ECB0A"/>
    <w:lvl w:ilvl="0" w:tplc="CCBA887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E29EF2">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765E6E">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1862FA">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7C21B0">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FCD96C">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AACB60">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00872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86EE4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7180B0A"/>
    <w:multiLevelType w:val="hybridMultilevel"/>
    <w:tmpl w:val="68FC1440"/>
    <w:lvl w:ilvl="0" w:tplc="4ACCD05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7C687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402B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58A43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20A11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80E63A">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6CB694">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7ABEDA">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B69DD4">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BFD4916"/>
    <w:multiLevelType w:val="hybridMultilevel"/>
    <w:tmpl w:val="3C1A2AF0"/>
    <w:lvl w:ilvl="0" w:tplc="8E582A6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E8062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D8B52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5A658A">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7C815C">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64374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7E45FA">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0AF436">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6C026C">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5D32C34"/>
    <w:multiLevelType w:val="hybridMultilevel"/>
    <w:tmpl w:val="0A48D9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435D0B"/>
    <w:multiLevelType w:val="hybridMultilevel"/>
    <w:tmpl w:val="6C240826"/>
    <w:lvl w:ilvl="0" w:tplc="F9A27902">
      <w:start w:val="1"/>
      <w:numFmt w:val="decimal"/>
      <w:lvlText w:val="%1)"/>
      <w:lvlJc w:val="left"/>
      <w:pPr>
        <w:ind w:left="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F2E8EA">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5AA24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42E63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D2D9F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5EF394">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FAC4D2">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96816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9071DA">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E9634F7"/>
    <w:multiLevelType w:val="hybridMultilevel"/>
    <w:tmpl w:val="39167490"/>
    <w:lvl w:ilvl="0" w:tplc="17EAC29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7A619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BEC0E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CCA6D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1ECE1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90884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1E71F0">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CC686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10CBB4">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3386E52"/>
    <w:multiLevelType w:val="hybridMultilevel"/>
    <w:tmpl w:val="273A5BFC"/>
    <w:lvl w:ilvl="0" w:tplc="5C0477A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52ED7A">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68EB02">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2E1168">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A22FF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AED57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1CD0F2">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FA1664">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FECE2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67C47E2"/>
    <w:multiLevelType w:val="hybridMultilevel"/>
    <w:tmpl w:val="FF1C68BC"/>
    <w:lvl w:ilvl="0" w:tplc="8480CBF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1EDEF8">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EE89D0">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BC621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88EFC6">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34171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002E6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3866C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B0C73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8B75E5A"/>
    <w:multiLevelType w:val="hybridMultilevel"/>
    <w:tmpl w:val="E96EB5CA"/>
    <w:lvl w:ilvl="0" w:tplc="9E5A7FD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B48D56">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C2BCC">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AE6694">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58751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DABB3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146A7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A0585A">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48FD1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C424569"/>
    <w:multiLevelType w:val="hybridMultilevel"/>
    <w:tmpl w:val="1418291E"/>
    <w:lvl w:ilvl="0" w:tplc="E6CA7E5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0330EE"/>
    <w:multiLevelType w:val="hybridMultilevel"/>
    <w:tmpl w:val="96BC20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DE3666"/>
    <w:multiLevelType w:val="hybridMultilevel"/>
    <w:tmpl w:val="52D66E7E"/>
    <w:lvl w:ilvl="0" w:tplc="333856B4">
      <w:start w:val="1"/>
      <w:numFmt w:val="decimal"/>
      <w:lvlText w:val="%1."/>
      <w:lvlJc w:val="left"/>
      <w:pPr>
        <w:ind w:left="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D83DBC">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7674F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DAFD4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48FF9C">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FC702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04CAC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6E587C">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A6CDB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F3C4442"/>
    <w:multiLevelType w:val="hybridMultilevel"/>
    <w:tmpl w:val="96B657F0"/>
    <w:lvl w:ilvl="0" w:tplc="28A0CDC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861E0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4A779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FA02F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60BC76">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F0F0B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C147E">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120342">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78C846">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719642A"/>
    <w:multiLevelType w:val="hybridMultilevel"/>
    <w:tmpl w:val="EAAC7D30"/>
    <w:lvl w:ilvl="0" w:tplc="13A4B85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E00850">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94457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62F334">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D25860">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C6455C">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32069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8EE6F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DA1DB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7E86C2D"/>
    <w:multiLevelType w:val="hybridMultilevel"/>
    <w:tmpl w:val="9104E918"/>
    <w:lvl w:ilvl="0" w:tplc="E6CA7E5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28F38A">
      <w:start w:val="1"/>
      <w:numFmt w:val="lowerLetter"/>
      <w:lvlText w:val="%2"/>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F819BC">
      <w:start w:val="1"/>
      <w:numFmt w:val="lowerRoman"/>
      <w:lvlText w:val="%3"/>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468B28">
      <w:start w:val="1"/>
      <w:numFmt w:val="decimal"/>
      <w:lvlText w:val="%4"/>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103C46">
      <w:start w:val="1"/>
      <w:numFmt w:val="lowerLetter"/>
      <w:lvlText w:val="%5"/>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664014">
      <w:start w:val="1"/>
      <w:numFmt w:val="lowerRoman"/>
      <w:lvlText w:val="%6"/>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07E4C">
      <w:start w:val="1"/>
      <w:numFmt w:val="decimal"/>
      <w:lvlText w:val="%7"/>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CABA92">
      <w:start w:val="1"/>
      <w:numFmt w:val="lowerLetter"/>
      <w:lvlText w:val="%8"/>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AAC0C2">
      <w:start w:val="1"/>
      <w:numFmt w:val="lowerRoman"/>
      <w:lvlText w:val="%9"/>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E592EC7"/>
    <w:multiLevelType w:val="hybridMultilevel"/>
    <w:tmpl w:val="82044404"/>
    <w:lvl w:ilvl="0" w:tplc="D71C086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82234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5CAEA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E61C6E">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0E53D8">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985C3E">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4E546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D2E66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0603CC">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F5A148C"/>
    <w:multiLevelType w:val="hybridMultilevel"/>
    <w:tmpl w:val="C898E9FE"/>
    <w:lvl w:ilvl="0" w:tplc="4352379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020C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E009A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62F25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20C10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2CDF2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C28F9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A4DFB6">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B0CDA2">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CF62CAB"/>
    <w:multiLevelType w:val="hybridMultilevel"/>
    <w:tmpl w:val="CE263BDA"/>
    <w:lvl w:ilvl="0" w:tplc="9544CE0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48F12C">
      <w:start w:val="1"/>
      <w:numFmt w:val="lowerLetter"/>
      <w:lvlText w:val="%2"/>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34C958">
      <w:start w:val="1"/>
      <w:numFmt w:val="lowerRoman"/>
      <w:lvlText w:val="%3"/>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8086DA">
      <w:start w:val="1"/>
      <w:numFmt w:val="decimal"/>
      <w:lvlText w:val="%4"/>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98A312">
      <w:start w:val="1"/>
      <w:numFmt w:val="lowerLetter"/>
      <w:lvlText w:val="%5"/>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C26DD0">
      <w:start w:val="1"/>
      <w:numFmt w:val="lowerRoman"/>
      <w:lvlText w:val="%6"/>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06AD86">
      <w:start w:val="1"/>
      <w:numFmt w:val="decimal"/>
      <w:lvlText w:val="%7"/>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4220F4">
      <w:start w:val="1"/>
      <w:numFmt w:val="lowerLetter"/>
      <w:lvlText w:val="%8"/>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8455DC">
      <w:start w:val="1"/>
      <w:numFmt w:val="lowerRoman"/>
      <w:lvlText w:val="%9"/>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60854224">
    <w:abstractNumId w:val="16"/>
  </w:num>
  <w:num w:numId="2" w16cid:durableId="577592712">
    <w:abstractNumId w:val="11"/>
  </w:num>
  <w:num w:numId="3" w16cid:durableId="2049986444">
    <w:abstractNumId w:val="13"/>
  </w:num>
  <w:num w:numId="4" w16cid:durableId="2072539366">
    <w:abstractNumId w:val="19"/>
  </w:num>
  <w:num w:numId="5" w16cid:durableId="1802992295">
    <w:abstractNumId w:val="9"/>
  </w:num>
  <w:num w:numId="6" w16cid:durableId="598874793">
    <w:abstractNumId w:val="4"/>
  </w:num>
  <w:num w:numId="7" w16cid:durableId="230819163">
    <w:abstractNumId w:val="2"/>
  </w:num>
  <w:num w:numId="8" w16cid:durableId="449931713">
    <w:abstractNumId w:val="20"/>
  </w:num>
  <w:num w:numId="9" w16cid:durableId="1831673639">
    <w:abstractNumId w:val="22"/>
  </w:num>
  <w:num w:numId="10" w16cid:durableId="1542982461">
    <w:abstractNumId w:val="6"/>
  </w:num>
  <w:num w:numId="11" w16cid:durableId="1600599551">
    <w:abstractNumId w:val="10"/>
  </w:num>
  <w:num w:numId="12" w16cid:durableId="639962585">
    <w:abstractNumId w:val="7"/>
  </w:num>
  <w:num w:numId="13" w16cid:durableId="1838301211">
    <w:abstractNumId w:val="3"/>
  </w:num>
  <w:num w:numId="14" w16cid:durableId="97138837">
    <w:abstractNumId w:val="17"/>
  </w:num>
  <w:num w:numId="15" w16cid:durableId="2069499014">
    <w:abstractNumId w:val="21"/>
  </w:num>
  <w:num w:numId="16" w16cid:durableId="409231660">
    <w:abstractNumId w:val="5"/>
  </w:num>
  <w:num w:numId="17" w16cid:durableId="286549921">
    <w:abstractNumId w:val="18"/>
  </w:num>
  <w:num w:numId="18" w16cid:durableId="1749962903">
    <w:abstractNumId w:val="12"/>
  </w:num>
  <w:num w:numId="19" w16cid:durableId="92670555">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0" w16cid:durableId="107748161">
    <w:abstractNumId w:val="0"/>
  </w:num>
  <w:num w:numId="21" w16cid:durableId="972716257">
    <w:abstractNumId w:val="14"/>
  </w:num>
  <w:num w:numId="22" w16cid:durableId="703945635">
    <w:abstractNumId w:val="15"/>
  </w:num>
  <w:num w:numId="23" w16cid:durableId="1289317390">
    <w:abstractNumId w:val="8"/>
  </w:num>
  <w:num w:numId="24"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D83"/>
    <w:rsid w:val="000142E8"/>
    <w:rsid w:val="00017964"/>
    <w:rsid w:val="00020010"/>
    <w:rsid w:val="000202FF"/>
    <w:rsid w:val="000264D8"/>
    <w:rsid w:val="00027F82"/>
    <w:rsid w:val="00045B9D"/>
    <w:rsid w:val="0005761D"/>
    <w:rsid w:val="00057B4D"/>
    <w:rsid w:val="000855A7"/>
    <w:rsid w:val="00087C3A"/>
    <w:rsid w:val="00090B8D"/>
    <w:rsid w:val="000A1115"/>
    <w:rsid w:val="000A285D"/>
    <w:rsid w:val="000B1988"/>
    <w:rsid w:val="000B43BE"/>
    <w:rsid w:val="000B49BB"/>
    <w:rsid w:val="000D71CB"/>
    <w:rsid w:val="000E258A"/>
    <w:rsid w:val="00102CDF"/>
    <w:rsid w:val="00102F41"/>
    <w:rsid w:val="00120BD2"/>
    <w:rsid w:val="00123F52"/>
    <w:rsid w:val="00124B03"/>
    <w:rsid w:val="0013307B"/>
    <w:rsid w:val="001477FB"/>
    <w:rsid w:val="0016592D"/>
    <w:rsid w:val="00180D47"/>
    <w:rsid w:val="00194A0E"/>
    <w:rsid w:val="00196024"/>
    <w:rsid w:val="001A2AD3"/>
    <w:rsid w:val="001A528E"/>
    <w:rsid w:val="001C0B48"/>
    <w:rsid w:val="001C3032"/>
    <w:rsid w:val="001C5039"/>
    <w:rsid w:val="001C7A6F"/>
    <w:rsid w:val="001D1D3F"/>
    <w:rsid w:val="001D453A"/>
    <w:rsid w:val="001D7E17"/>
    <w:rsid w:val="001E4855"/>
    <w:rsid w:val="001E4D89"/>
    <w:rsid w:val="001F2820"/>
    <w:rsid w:val="002130CC"/>
    <w:rsid w:val="00215A23"/>
    <w:rsid w:val="00220FDC"/>
    <w:rsid w:val="0022372A"/>
    <w:rsid w:val="00236317"/>
    <w:rsid w:val="00242C39"/>
    <w:rsid w:val="00247075"/>
    <w:rsid w:val="00247EC7"/>
    <w:rsid w:val="00263EFB"/>
    <w:rsid w:val="00266176"/>
    <w:rsid w:val="00274BAF"/>
    <w:rsid w:val="0027545F"/>
    <w:rsid w:val="00281B58"/>
    <w:rsid w:val="002841D7"/>
    <w:rsid w:val="002866CD"/>
    <w:rsid w:val="002A3B8D"/>
    <w:rsid w:val="002C5EB7"/>
    <w:rsid w:val="002D6F6B"/>
    <w:rsid w:val="002D72BA"/>
    <w:rsid w:val="002D7DF3"/>
    <w:rsid w:val="002E3634"/>
    <w:rsid w:val="002E5838"/>
    <w:rsid w:val="002F362B"/>
    <w:rsid w:val="00300077"/>
    <w:rsid w:val="00303E76"/>
    <w:rsid w:val="00307157"/>
    <w:rsid w:val="00312F40"/>
    <w:rsid w:val="0032487A"/>
    <w:rsid w:val="003314AE"/>
    <w:rsid w:val="00331887"/>
    <w:rsid w:val="0035650F"/>
    <w:rsid w:val="00361255"/>
    <w:rsid w:val="00363ADB"/>
    <w:rsid w:val="00364BD7"/>
    <w:rsid w:val="00364CFD"/>
    <w:rsid w:val="00374D23"/>
    <w:rsid w:val="00382278"/>
    <w:rsid w:val="003A252A"/>
    <w:rsid w:val="003A3581"/>
    <w:rsid w:val="003A5F8C"/>
    <w:rsid w:val="003A6CA6"/>
    <w:rsid w:val="003A77FC"/>
    <w:rsid w:val="003B0CB8"/>
    <w:rsid w:val="003B4310"/>
    <w:rsid w:val="003B555E"/>
    <w:rsid w:val="003B6B8C"/>
    <w:rsid w:val="003D11EA"/>
    <w:rsid w:val="003F31DD"/>
    <w:rsid w:val="004034DF"/>
    <w:rsid w:val="00405063"/>
    <w:rsid w:val="00420D86"/>
    <w:rsid w:val="004213C2"/>
    <w:rsid w:val="0043255A"/>
    <w:rsid w:val="00434E37"/>
    <w:rsid w:val="0044295F"/>
    <w:rsid w:val="00452AFE"/>
    <w:rsid w:val="00455897"/>
    <w:rsid w:val="00474B7A"/>
    <w:rsid w:val="00475CB4"/>
    <w:rsid w:val="00481FE1"/>
    <w:rsid w:val="004872E3"/>
    <w:rsid w:val="00495C3B"/>
    <w:rsid w:val="00496237"/>
    <w:rsid w:val="004A1F94"/>
    <w:rsid w:val="004B272D"/>
    <w:rsid w:val="004C5817"/>
    <w:rsid w:val="004E596A"/>
    <w:rsid w:val="004F3A7E"/>
    <w:rsid w:val="00501C49"/>
    <w:rsid w:val="00507125"/>
    <w:rsid w:val="00517634"/>
    <w:rsid w:val="005264EB"/>
    <w:rsid w:val="0052702E"/>
    <w:rsid w:val="00554CCD"/>
    <w:rsid w:val="0055516D"/>
    <w:rsid w:val="00561A4B"/>
    <w:rsid w:val="0057009C"/>
    <w:rsid w:val="005709A4"/>
    <w:rsid w:val="00572021"/>
    <w:rsid w:val="005805B6"/>
    <w:rsid w:val="00590F9A"/>
    <w:rsid w:val="005950E9"/>
    <w:rsid w:val="005A2429"/>
    <w:rsid w:val="005A7C9A"/>
    <w:rsid w:val="005B1473"/>
    <w:rsid w:val="005B3BFD"/>
    <w:rsid w:val="005B4596"/>
    <w:rsid w:val="005B5CD1"/>
    <w:rsid w:val="005C2A88"/>
    <w:rsid w:val="005C4681"/>
    <w:rsid w:val="005C6500"/>
    <w:rsid w:val="005C7FCE"/>
    <w:rsid w:val="005E7963"/>
    <w:rsid w:val="005F06C8"/>
    <w:rsid w:val="005F370A"/>
    <w:rsid w:val="005F7D77"/>
    <w:rsid w:val="00611225"/>
    <w:rsid w:val="00615CB4"/>
    <w:rsid w:val="00616F15"/>
    <w:rsid w:val="00617312"/>
    <w:rsid w:val="006242EE"/>
    <w:rsid w:val="006311F8"/>
    <w:rsid w:val="0065798B"/>
    <w:rsid w:val="0066608C"/>
    <w:rsid w:val="00672039"/>
    <w:rsid w:val="006A1EB9"/>
    <w:rsid w:val="006C07FE"/>
    <w:rsid w:val="006C7548"/>
    <w:rsid w:val="006C79FE"/>
    <w:rsid w:val="006E0F01"/>
    <w:rsid w:val="006E6D23"/>
    <w:rsid w:val="006F6E03"/>
    <w:rsid w:val="007003C0"/>
    <w:rsid w:val="00702C74"/>
    <w:rsid w:val="00716E55"/>
    <w:rsid w:val="00730A5D"/>
    <w:rsid w:val="007447BD"/>
    <w:rsid w:val="00746B2F"/>
    <w:rsid w:val="0074774F"/>
    <w:rsid w:val="00753183"/>
    <w:rsid w:val="007677CE"/>
    <w:rsid w:val="00774448"/>
    <w:rsid w:val="007972A3"/>
    <w:rsid w:val="007B06C5"/>
    <w:rsid w:val="007B3DF6"/>
    <w:rsid w:val="007C32B2"/>
    <w:rsid w:val="007E43D0"/>
    <w:rsid w:val="007F0800"/>
    <w:rsid w:val="007F32D4"/>
    <w:rsid w:val="008013E6"/>
    <w:rsid w:val="00804BA3"/>
    <w:rsid w:val="00810681"/>
    <w:rsid w:val="0081328A"/>
    <w:rsid w:val="0081685B"/>
    <w:rsid w:val="008311BE"/>
    <w:rsid w:val="00852ABE"/>
    <w:rsid w:val="0086040D"/>
    <w:rsid w:val="0086648B"/>
    <w:rsid w:val="00870B87"/>
    <w:rsid w:val="008871AE"/>
    <w:rsid w:val="00890CDB"/>
    <w:rsid w:val="00892757"/>
    <w:rsid w:val="008A0D03"/>
    <w:rsid w:val="008A680A"/>
    <w:rsid w:val="008A71E1"/>
    <w:rsid w:val="008B17FB"/>
    <w:rsid w:val="008C7964"/>
    <w:rsid w:val="008D3D8D"/>
    <w:rsid w:val="008F48DC"/>
    <w:rsid w:val="0090229E"/>
    <w:rsid w:val="009230D1"/>
    <w:rsid w:val="00927C19"/>
    <w:rsid w:val="00936260"/>
    <w:rsid w:val="00945D75"/>
    <w:rsid w:val="009530D1"/>
    <w:rsid w:val="0095446A"/>
    <w:rsid w:val="00956507"/>
    <w:rsid w:val="00957E6A"/>
    <w:rsid w:val="00962ADD"/>
    <w:rsid w:val="00965B55"/>
    <w:rsid w:val="009720B4"/>
    <w:rsid w:val="00973792"/>
    <w:rsid w:val="00980588"/>
    <w:rsid w:val="00990D4C"/>
    <w:rsid w:val="009A00D2"/>
    <w:rsid w:val="009A2A3A"/>
    <w:rsid w:val="009B394E"/>
    <w:rsid w:val="009B3D02"/>
    <w:rsid w:val="009D31F4"/>
    <w:rsid w:val="009D32D1"/>
    <w:rsid w:val="009D4A85"/>
    <w:rsid w:val="009D5D69"/>
    <w:rsid w:val="009E441D"/>
    <w:rsid w:val="009E744C"/>
    <w:rsid w:val="009F0E08"/>
    <w:rsid w:val="009F31F8"/>
    <w:rsid w:val="00A024C2"/>
    <w:rsid w:val="00A041F3"/>
    <w:rsid w:val="00A053C7"/>
    <w:rsid w:val="00A220BA"/>
    <w:rsid w:val="00A35587"/>
    <w:rsid w:val="00A4625D"/>
    <w:rsid w:val="00A47CF8"/>
    <w:rsid w:val="00A571CF"/>
    <w:rsid w:val="00A62352"/>
    <w:rsid w:val="00A86526"/>
    <w:rsid w:val="00A870DA"/>
    <w:rsid w:val="00A93F51"/>
    <w:rsid w:val="00A969AB"/>
    <w:rsid w:val="00A97198"/>
    <w:rsid w:val="00AA1035"/>
    <w:rsid w:val="00AA3E44"/>
    <w:rsid w:val="00AA53FC"/>
    <w:rsid w:val="00AB437A"/>
    <w:rsid w:val="00AD136B"/>
    <w:rsid w:val="00AD7B60"/>
    <w:rsid w:val="00AF0ED3"/>
    <w:rsid w:val="00AF32C5"/>
    <w:rsid w:val="00AF5FC2"/>
    <w:rsid w:val="00B02544"/>
    <w:rsid w:val="00B05461"/>
    <w:rsid w:val="00B05B6F"/>
    <w:rsid w:val="00B2576C"/>
    <w:rsid w:val="00B367A3"/>
    <w:rsid w:val="00B42587"/>
    <w:rsid w:val="00B4463E"/>
    <w:rsid w:val="00B53728"/>
    <w:rsid w:val="00B80D2F"/>
    <w:rsid w:val="00B86DDA"/>
    <w:rsid w:val="00B87A5C"/>
    <w:rsid w:val="00B97156"/>
    <w:rsid w:val="00BA4EE1"/>
    <w:rsid w:val="00BA6868"/>
    <w:rsid w:val="00BA7101"/>
    <w:rsid w:val="00BC746A"/>
    <w:rsid w:val="00BE0BED"/>
    <w:rsid w:val="00BE3CEA"/>
    <w:rsid w:val="00BF6B3B"/>
    <w:rsid w:val="00C00D83"/>
    <w:rsid w:val="00C0438B"/>
    <w:rsid w:val="00C054E3"/>
    <w:rsid w:val="00C16ADB"/>
    <w:rsid w:val="00C24955"/>
    <w:rsid w:val="00C31B4B"/>
    <w:rsid w:val="00C35D48"/>
    <w:rsid w:val="00C44084"/>
    <w:rsid w:val="00C47918"/>
    <w:rsid w:val="00C5144E"/>
    <w:rsid w:val="00C66836"/>
    <w:rsid w:val="00C710D3"/>
    <w:rsid w:val="00C72FA2"/>
    <w:rsid w:val="00C7547D"/>
    <w:rsid w:val="00C76FB3"/>
    <w:rsid w:val="00C952C5"/>
    <w:rsid w:val="00CA1039"/>
    <w:rsid w:val="00CA3B11"/>
    <w:rsid w:val="00CA4A48"/>
    <w:rsid w:val="00CA7A49"/>
    <w:rsid w:val="00CC1B8D"/>
    <w:rsid w:val="00CD1230"/>
    <w:rsid w:val="00CD5E3F"/>
    <w:rsid w:val="00CD70E7"/>
    <w:rsid w:val="00CE1E3C"/>
    <w:rsid w:val="00CE2753"/>
    <w:rsid w:val="00CE4714"/>
    <w:rsid w:val="00CF1E17"/>
    <w:rsid w:val="00D11611"/>
    <w:rsid w:val="00D15BDF"/>
    <w:rsid w:val="00D163CA"/>
    <w:rsid w:val="00D175AF"/>
    <w:rsid w:val="00D220D9"/>
    <w:rsid w:val="00D2235B"/>
    <w:rsid w:val="00D31352"/>
    <w:rsid w:val="00D33A1E"/>
    <w:rsid w:val="00D361E7"/>
    <w:rsid w:val="00D36DE1"/>
    <w:rsid w:val="00D50136"/>
    <w:rsid w:val="00D5168C"/>
    <w:rsid w:val="00D55DA3"/>
    <w:rsid w:val="00D561DE"/>
    <w:rsid w:val="00D568A5"/>
    <w:rsid w:val="00D716DE"/>
    <w:rsid w:val="00D75E63"/>
    <w:rsid w:val="00D83E3E"/>
    <w:rsid w:val="00D84B34"/>
    <w:rsid w:val="00D85085"/>
    <w:rsid w:val="00D95FE2"/>
    <w:rsid w:val="00DA6730"/>
    <w:rsid w:val="00DA7B96"/>
    <w:rsid w:val="00DB4E4C"/>
    <w:rsid w:val="00DB7337"/>
    <w:rsid w:val="00DC0D14"/>
    <w:rsid w:val="00DC218A"/>
    <w:rsid w:val="00DC7EED"/>
    <w:rsid w:val="00DD6F2B"/>
    <w:rsid w:val="00DE3016"/>
    <w:rsid w:val="00DE30A2"/>
    <w:rsid w:val="00DE6CE0"/>
    <w:rsid w:val="00E1041D"/>
    <w:rsid w:val="00E1406B"/>
    <w:rsid w:val="00E147AE"/>
    <w:rsid w:val="00E250E3"/>
    <w:rsid w:val="00E27FCB"/>
    <w:rsid w:val="00E36AC5"/>
    <w:rsid w:val="00E40189"/>
    <w:rsid w:val="00E528EC"/>
    <w:rsid w:val="00E643A9"/>
    <w:rsid w:val="00E75070"/>
    <w:rsid w:val="00E76A46"/>
    <w:rsid w:val="00E771ED"/>
    <w:rsid w:val="00E83FCE"/>
    <w:rsid w:val="00E978CE"/>
    <w:rsid w:val="00EA4791"/>
    <w:rsid w:val="00EB02AD"/>
    <w:rsid w:val="00EB0A35"/>
    <w:rsid w:val="00EC0C65"/>
    <w:rsid w:val="00EC0F9B"/>
    <w:rsid w:val="00EC2649"/>
    <w:rsid w:val="00EC4FF7"/>
    <w:rsid w:val="00EE31F5"/>
    <w:rsid w:val="00EF0C7C"/>
    <w:rsid w:val="00EF1B10"/>
    <w:rsid w:val="00EF30BA"/>
    <w:rsid w:val="00F20940"/>
    <w:rsid w:val="00F20F7D"/>
    <w:rsid w:val="00F22DE9"/>
    <w:rsid w:val="00F35C9F"/>
    <w:rsid w:val="00F47203"/>
    <w:rsid w:val="00F56144"/>
    <w:rsid w:val="00F57D01"/>
    <w:rsid w:val="00F6682A"/>
    <w:rsid w:val="00F7151E"/>
    <w:rsid w:val="00F72FC9"/>
    <w:rsid w:val="00F76ADD"/>
    <w:rsid w:val="00F87136"/>
    <w:rsid w:val="00F93066"/>
    <w:rsid w:val="00F965BD"/>
    <w:rsid w:val="00FA3377"/>
    <w:rsid w:val="00FB2E02"/>
    <w:rsid w:val="00FB50A4"/>
    <w:rsid w:val="00FD4FA9"/>
    <w:rsid w:val="00FF08C2"/>
    <w:rsid w:val="00FF50CA"/>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032D3"/>
  <w15:docId w15:val="{5C227CB8-5384-43ED-9FDA-1A223B0ED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A35"/>
    <w:rPr>
      <w:rFonts w:ascii="Times New Roman" w:hAnsi="Times New Roman"/>
      <w:sz w:val="24"/>
    </w:rPr>
  </w:style>
  <w:style w:type="paragraph" w:styleId="Heading1">
    <w:name w:val="heading 1"/>
    <w:basedOn w:val="Normal"/>
    <w:next w:val="Normal"/>
    <w:link w:val="Heading1Char"/>
    <w:qFormat/>
    <w:rsid w:val="009720B4"/>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9720B4"/>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9720B4"/>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9720B4"/>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9720B4"/>
    <w:pPr>
      <w:keepNext/>
      <w:tabs>
        <w:tab w:val="left" w:pos="475"/>
      </w:tabs>
      <w:jc w:val="center"/>
      <w:outlineLvl w:val="4"/>
    </w:pPr>
    <w:rPr>
      <w:b/>
      <w:i/>
      <w:color w:val="0000FF"/>
    </w:rPr>
  </w:style>
  <w:style w:type="paragraph" w:styleId="Heading6">
    <w:name w:val="heading 6"/>
    <w:basedOn w:val="Normal"/>
    <w:next w:val="Normal"/>
    <w:link w:val="Heading6Char"/>
    <w:qFormat/>
    <w:rsid w:val="009720B4"/>
    <w:pPr>
      <w:keepNext/>
      <w:outlineLvl w:val="5"/>
    </w:pPr>
    <w:rPr>
      <w:b/>
    </w:rPr>
  </w:style>
  <w:style w:type="paragraph" w:styleId="Heading7">
    <w:name w:val="heading 7"/>
    <w:basedOn w:val="Normal"/>
    <w:next w:val="Normal"/>
    <w:link w:val="Heading7Char"/>
    <w:qFormat/>
    <w:rsid w:val="00CD70E7"/>
    <w:pPr>
      <w:keepNext/>
      <w:outlineLvl w:val="6"/>
    </w:pPr>
    <w:rPr>
      <w:b/>
      <w:bCs/>
      <w:sz w:val="20"/>
      <w:lang w:val="ru-RU"/>
    </w:rPr>
  </w:style>
  <w:style w:type="paragraph" w:styleId="Heading8">
    <w:name w:val="heading 8"/>
    <w:basedOn w:val="Normal"/>
    <w:next w:val="Normal"/>
    <w:link w:val="Heading8Char"/>
    <w:qFormat/>
    <w:rsid w:val="00CD70E7"/>
    <w:pPr>
      <w:keepNext/>
      <w:outlineLvl w:val="7"/>
    </w:pPr>
    <w:rPr>
      <w:b/>
      <w:bCs/>
      <w:color w:val="0000FF"/>
      <w:sz w:val="20"/>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hAnsi="Arial"/>
      <w:b/>
      <w:color w:val="800000"/>
      <w:spacing w:val="20"/>
      <w:sz w:val="38"/>
    </w:rPr>
  </w:style>
  <w:style w:type="character" w:customStyle="1" w:styleId="Heading4Char">
    <w:name w:val="Heading 4 Char"/>
    <w:basedOn w:val="DefaultParagraphFont"/>
    <w:link w:val="Heading4"/>
    <w:rsid w:val="009720B4"/>
    <w:rPr>
      <w:rFonts w:ascii="Arial" w:hAnsi="Arial"/>
      <w:b/>
      <w:color w:val="0000FF"/>
      <w:sz w:val="24"/>
    </w:rPr>
  </w:style>
  <w:style w:type="paragraph" w:customStyle="1" w:styleId="footnotedescription">
    <w:name w:val="footnote description"/>
    <w:next w:val="Normal"/>
    <w:link w:val="footnotedescriptionChar"/>
    <w:hidden/>
    <w:pPr>
      <w:spacing w:line="259" w:lineRule="auto"/>
      <w:ind w:left="285"/>
    </w:pPr>
    <w:rPr>
      <w:rFonts w:ascii="Times New Roman" w:hAnsi="Times New Roman"/>
      <w:color w:val="000000"/>
      <w:sz w:val="18"/>
      <w:szCs w:val="22"/>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Heading1Char">
    <w:name w:val="Heading 1 Char"/>
    <w:link w:val="Heading1"/>
    <w:rPr>
      <w:rFonts w:ascii="Arial" w:hAnsi="Arial"/>
      <w:b/>
      <w:color w:val="800000"/>
      <w:spacing w:val="30"/>
      <w:kern w:val="28"/>
      <w:sz w:val="56"/>
    </w:rPr>
  </w:style>
  <w:style w:type="character" w:customStyle="1" w:styleId="Heading3Char">
    <w:name w:val="Heading 3 Char"/>
    <w:link w:val="Heading3"/>
    <w:rPr>
      <w:rFonts w:ascii="Arial" w:hAnsi="Arial"/>
      <w:b/>
      <w:color w:val="0000FF"/>
      <w:spacing w:val="16"/>
      <w:sz w:val="30"/>
    </w:rPr>
  </w:style>
  <w:style w:type="paragraph" w:styleId="TOC1">
    <w:name w:val="toc 1"/>
    <w:basedOn w:val="Normal"/>
    <w:next w:val="Normal"/>
    <w:autoRedefine/>
    <w:uiPriority w:val="39"/>
    <w:rsid w:val="00CD70E7"/>
    <w:pPr>
      <w:spacing w:before="120"/>
    </w:pPr>
    <w:rPr>
      <w:rFonts w:asciiTheme="minorHAnsi" w:hAnsiTheme="minorHAnsi" w:cstheme="minorHAnsi"/>
      <w:b/>
      <w:bCs/>
      <w:i/>
      <w:iCs/>
      <w:szCs w:val="24"/>
    </w:rPr>
  </w:style>
  <w:style w:type="paragraph" w:styleId="TOC2">
    <w:name w:val="toc 2"/>
    <w:basedOn w:val="Normal"/>
    <w:next w:val="Normal"/>
    <w:autoRedefine/>
    <w:uiPriority w:val="39"/>
    <w:rsid w:val="00CD70E7"/>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rsid w:val="00CD70E7"/>
    <w:pPr>
      <w:ind w:left="480"/>
    </w:pPr>
    <w:rPr>
      <w:rFonts w:asciiTheme="minorHAnsi" w:hAnsiTheme="minorHAnsi" w:cstheme="minorHAnsi"/>
      <w:sz w:val="20"/>
    </w:rPr>
  </w:style>
  <w:style w:type="paragraph" w:styleId="TOC4">
    <w:name w:val="toc 4"/>
    <w:basedOn w:val="Normal"/>
    <w:next w:val="Normal"/>
    <w:autoRedefine/>
    <w:uiPriority w:val="39"/>
    <w:rsid w:val="009720B4"/>
    <w:pPr>
      <w:ind w:left="720"/>
    </w:pPr>
    <w:rPr>
      <w:rFonts w:asciiTheme="minorHAnsi" w:hAnsiTheme="minorHAnsi" w:cstheme="minorHAnsi"/>
      <w:sz w:val="20"/>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character" w:customStyle="1" w:styleId="Heading5Char">
    <w:name w:val="Heading 5 Char"/>
    <w:basedOn w:val="DefaultParagraphFont"/>
    <w:link w:val="Heading5"/>
    <w:rsid w:val="009720B4"/>
    <w:rPr>
      <w:rFonts w:ascii="Times New Roman" w:hAnsi="Times New Roman"/>
      <w:b/>
      <w:i/>
      <w:color w:val="0000FF"/>
      <w:sz w:val="24"/>
    </w:rPr>
  </w:style>
  <w:style w:type="character" w:customStyle="1" w:styleId="Heading6Char">
    <w:name w:val="Heading 6 Char"/>
    <w:basedOn w:val="DefaultParagraphFont"/>
    <w:link w:val="Heading6"/>
    <w:rsid w:val="009720B4"/>
    <w:rPr>
      <w:rFonts w:ascii="Times New Roman" w:hAnsi="Times New Roman"/>
      <w:b/>
      <w:sz w:val="24"/>
    </w:rPr>
  </w:style>
  <w:style w:type="paragraph" w:styleId="EnvelopeAddress">
    <w:name w:val="envelope address"/>
    <w:basedOn w:val="Normal"/>
    <w:rsid w:val="009720B4"/>
    <w:pPr>
      <w:framePr w:w="7920" w:h="1980" w:hRule="exact" w:hSpace="180" w:wrap="auto" w:hAnchor="page" w:xAlign="center" w:yAlign="bottom"/>
      <w:ind w:left="2880"/>
    </w:pPr>
    <w:rPr>
      <w:sz w:val="28"/>
    </w:rPr>
  </w:style>
  <w:style w:type="paragraph" w:styleId="EnvelopeReturn">
    <w:name w:val="envelope return"/>
    <w:basedOn w:val="Normal"/>
    <w:rsid w:val="009720B4"/>
  </w:style>
  <w:style w:type="paragraph" w:styleId="Footer">
    <w:name w:val="footer"/>
    <w:basedOn w:val="Normal"/>
    <w:link w:val="FooterChar"/>
    <w:rsid w:val="009720B4"/>
    <w:pPr>
      <w:tabs>
        <w:tab w:val="center" w:pos="4320"/>
        <w:tab w:val="right" w:pos="8640"/>
      </w:tabs>
    </w:pPr>
  </w:style>
  <w:style w:type="character" w:customStyle="1" w:styleId="FooterChar">
    <w:name w:val="Footer Char"/>
    <w:link w:val="Footer"/>
    <w:rPr>
      <w:rFonts w:ascii="Times New Roman" w:hAnsi="Times New Roman"/>
      <w:sz w:val="24"/>
    </w:rPr>
  </w:style>
  <w:style w:type="character" w:styleId="PageNumber">
    <w:name w:val="page number"/>
    <w:basedOn w:val="DefaultParagraphFont"/>
    <w:rsid w:val="009720B4"/>
  </w:style>
  <w:style w:type="character" w:styleId="Hyperlink">
    <w:name w:val="Hyperlink"/>
    <w:uiPriority w:val="99"/>
    <w:rsid w:val="009720B4"/>
    <w:rPr>
      <w:color w:val="0000FF"/>
      <w:u w:val="single"/>
    </w:rPr>
  </w:style>
  <w:style w:type="character" w:styleId="FollowedHyperlink">
    <w:name w:val="FollowedHyperlink"/>
    <w:rsid w:val="009720B4"/>
    <w:rPr>
      <w:color w:val="800080"/>
      <w:u w:val="single"/>
    </w:rPr>
  </w:style>
  <w:style w:type="paragraph" w:styleId="Header">
    <w:name w:val="header"/>
    <w:basedOn w:val="Normal"/>
    <w:link w:val="HeaderChar"/>
    <w:rsid w:val="009720B4"/>
    <w:pPr>
      <w:tabs>
        <w:tab w:val="center" w:pos="4320"/>
        <w:tab w:val="right" w:pos="8640"/>
      </w:tabs>
    </w:pPr>
  </w:style>
  <w:style w:type="character" w:customStyle="1" w:styleId="HeaderChar">
    <w:name w:val="Header Char"/>
    <w:link w:val="Header"/>
    <w:rPr>
      <w:rFonts w:ascii="Times New Roman" w:hAnsi="Times New Roman"/>
      <w:sz w:val="24"/>
    </w:rPr>
  </w:style>
  <w:style w:type="paragraph" w:styleId="Title">
    <w:name w:val="Title"/>
    <w:basedOn w:val="Normal"/>
    <w:next w:val="Normal"/>
    <w:link w:val="TitleChar"/>
    <w:autoRedefine/>
    <w:uiPriority w:val="10"/>
    <w:qFormat/>
    <w:rsid w:val="009720B4"/>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9720B4"/>
    <w:rPr>
      <w:rFonts w:ascii="Arial" w:hAnsi="Arial"/>
      <w:b/>
      <w:color w:val="FF0000"/>
      <w:spacing w:val="-10"/>
      <w:kern w:val="28"/>
      <w:sz w:val="56"/>
      <w:szCs w:val="56"/>
    </w:rPr>
  </w:style>
  <w:style w:type="paragraph" w:customStyle="1" w:styleId="Title2">
    <w:name w:val="Title2"/>
    <w:basedOn w:val="Normal"/>
    <w:link w:val="Title2Char"/>
    <w:autoRedefine/>
    <w:qFormat/>
    <w:rsid w:val="009720B4"/>
    <w:pPr>
      <w:jc w:val="center"/>
    </w:pPr>
    <w:rPr>
      <w:rFonts w:ascii="Arial" w:hAnsi="Arial" w:cs="Arial"/>
      <w:b/>
      <w:bCs/>
      <w:color w:val="FF0000"/>
      <w:sz w:val="36"/>
      <w:szCs w:val="36"/>
      <w:lang w:val="ru-RU"/>
    </w:rPr>
  </w:style>
  <w:style w:type="character" w:customStyle="1" w:styleId="Title2Char">
    <w:name w:val="Title2 Char"/>
    <w:link w:val="Title2"/>
    <w:rsid w:val="009720B4"/>
    <w:rPr>
      <w:rFonts w:ascii="Arial" w:hAnsi="Arial" w:cs="Arial"/>
      <w:b/>
      <w:bCs/>
      <w:color w:val="FF0000"/>
      <w:sz w:val="36"/>
      <w:szCs w:val="36"/>
      <w:lang w:val="ru-RU"/>
    </w:rPr>
  </w:style>
  <w:style w:type="character" w:styleId="Emphasis">
    <w:name w:val="Emphasis"/>
    <w:uiPriority w:val="20"/>
    <w:qFormat/>
    <w:rsid w:val="0081685B"/>
    <w:rPr>
      <w:i/>
      <w:iCs/>
    </w:rPr>
  </w:style>
  <w:style w:type="character" w:customStyle="1" w:styleId="acopre">
    <w:name w:val="acopre"/>
    <w:basedOn w:val="DefaultParagraphFont"/>
    <w:rsid w:val="005B3BFD"/>
  </w:style>
  <w:style w:type="paragraph" w:customStyle="1" w:styleId="headingredital">
    <w:name w:val="heading_red_ital"/>
    <w:basedOn w:val="Normal"/>
    <w:rsid w:val="009720B4"/>
    <w:rPr>
      <w:i/>
      <w:color w:val="800000"/>
    </w:rPr>
  </w:style>
  <w:style w:type="paragraph" w:styleId="TOC5">
    <w:name w:val="toc 5"/>
    <w:basedOn w:val="Normal"/>
    <w:next w:val="Normal"/>
    <w:autoRedefine/>
    <w:semiHidden/>
    <w:rsid w:val="009720B4"/>
    <w:pPr>
      <w:ind w:left="960"/>
    </w:pPr>
    <w:rPr>
      <w:rFonts w:asciiTheme="minorHAnsi" w:hAnsiTheme="minorHAnsi" w:cstheme="minorHAnsi"/>
      <w:sz w:val="20"/>
    </w:rPr>
  </w:style>
  <w:style w:type="character" w:customStyle="1" w:styleId="Heading7Char">
    <w:name w:val="Heading 7 Char"/>
    <w:link w:val="Heading7"/>
    <w:rsid w:val="00CD70E7"/>
    <w:rPr>
      <w:rFonts w:ascii="Times New Roman" w:eastAsia="Times New Roman" w:hAnsi="Times New Roman" w:cs="Times New Roman"/>
      <w:b/>
      <w:bCs/>
      <w:sz w:val="20"/>
      <w:szCs w:val="20"/>
      <w:lang w:val="ru-RU"/>
    </w:rPr>
  </w:style>
  <w:style w:type="character" w:customStyle="1" w:styleId="Heading8Char">
    <w:name w:val="Heading 8 Char"/>
    <w:link w:val="Heading8"/>
    <w:rsid w:val="00CD70E7"/>
    <w:rPr>
      <w:rFonts w:ascii="Times New Roman" w:eastAsia="Times New Roman" w:hAnsi="Times New Roman" w:cs="Times New Roman"/>
      <w:b/>
      <w:bCs/>
      <w:color w:val="0000FF"/>
      <w:sz w:val="20"/>
      <w:szCs w:val="20"/>
      <w:lang w:val="ru-RU"/>
    </w:rPr>
  </w:style>
  <w:style w:type="paragraph" w:styleId="BalloonText">
    <w:name w:val="Balloon Text"/>
    <w:basedOn w:val="Normal"/>
    <w:link w:val="BalloonTextChar"/>
    <w:semiHidden/>
    <w:rsid w:val="00CD70E7"/>
    <w:rPr>
      <w:rFonts w:ascii="Tahoma" w:hAnsi="Tahoma" w:cs="Tahoma"/>
      <w:sz w:val="16"/>
      <w:szCs w:val="16"/>
    </w:rPr>
  </w:style>
  <w:style w:type="character" w:customStyle="1" w:styleId="BalloonTextChar">
    <w:name w:val="Balloon Text Char"/>
    <w:link w:val="BalloonText"/>
    <w:semiHidden/>
    <w:rsid w:val="00CD70E7"/>
    <w:rPr>
      <w:rFonts w:ascii="Tahoma" w:eastAsia="Times New Roman" w:hAnsi="Tahoma" w:cs="Tahoma"/>
      <w:sz w:val="16"/>
      <w:szCs w:val="16"/>
    </w:rPr>
  </w:style>
  <w:style w:type="character" w:customStyle="1" w:styleId="Heading4Char1">
    <w:name w:val="Heading 4 Char1"/>
    <w:rsid w:val="00CD70E7"/>
    <w:rPr>
      <w:rFonts w:ascii="Arial" w:hAnsi="Arial"/>
      <w:b/>
      <w:noProof w:val="0"/>
      <w:color w:val="0000FF"/>
      <w:sz w:val="24"/>
      <w:lang w:val="en-US" w:eastAsia="en-US" w:bidi="ar-SA"/>
    </w:rPr>
  </w:style>
  <w:style w:type="paragraph" w:styleId="FootnoteText">
    <w:name w:val="footnote text"/>
    <w:basedOn w:val="Normal"/>
    <w:link w:val="FootnoteTextChar"/>
    <w:semiHidden/>
    <w:rsid w:val="00CD70E7"/>
    <w:rPr>
      <w:sz w:val="20"/>
    </w:rPr>
  </w:style>
  <w:style w:type="character" w:customStyle="1" w:styleId="FootnoteTextChar">
    <w:name w:val="Footnote Text Char"/>
    <w:link w:val="FootnoteText"/>
    <w:semiHidden/>
    <w:rsid w:val="00CD70E7"/>
    <w:rPr>
      <w:rFonts w:ascii="Times New Roman" w:eastAsia="Times New Roman" w:hAnsi="Times New Roman" w:cs="Times New Roman"/>
      <w:sz w:val="20"/>
      <w:szCs w:val="20"/>
    </w:rPr>
  </w:style>
  <w:style w:type="character" w:styleId="FootnoteReference">
    <w:name w:val="footnote reference"/>
    <w:semiHidden/>
    <w:rsid w:val="00CD70E7"/>
    <w:rPr>
      <w:vertAlign w:val="superscript"/>
    </w:rPr>
  </w:style>
  <w:style w:type="paragraph" w:styleId="BodyText3">
    <w:name w:val="Body Text 3"/>
    <w:basedOn w:val="Normal"/>
    <w:link w:val="BodyText3Char"/>
    <w:rsid w:val="00CD70E7"/>
    <w:pPr>
      <w:autoSpaceDE w:val="0"/>
      <w:autoSpaceDN w:val="0"/>
      <w:adjustRightInd w:val="0"/>
    </w:pPr>
    <w:rPr>
      <w:sz w:val="20"/>
    </w:rPr>
  </w:style>
  <w:style w:type="character" w:customStyle="1" w:styleId="BodyText3Char">
    <w:name w:val="Body Text 3 Char"/>
    <w:link w:val="BodyText3"/>
    <w:rsid w:val="00CD70E7"/>
    <w:rPr>
      <w:rFonts w:ascii="Times New Roman" w:eastAsia="Times New Roman" w:hAnsi="Times New Roman" w:cs="Times New Roman"/>
      <w:sz w:val="20"/>
      <w:szCs w:val="20"/>
    </w:rPr>
  </w:style>
  <w:style w:type="paragraph" w:styleId="BodyTextIndent">
    <w:name w:val="Body Text Indent"/>
    <w:basedOn w:val="Normal"/>
    <w:link w:val="BodyTextIndentChar"/>
    <w:rsid w:val="00CD70E7"/>
    <w:pPr>
      <w:ind w:firstLine="720"/>
    </w:pPr>
    <w:rPr>
      <w:lang w:val="ru-RU"/>
    </w:rPr>
  </w:style>
  <w:style w:type="character" w:customStyle="1" w:styleId="BodyTextIndentChar">
    <w:name w:val="Body Text Indent Char"/>
    <w:link w:val="BodyTextIndent"/>
    <w:rsid w:val="00CD70E7"/>
    <w:rPr>
      <w:rFonts w:ascii="Times New Roman" w:eastAsia="Times New Roman" w:hAnsi="Times New Roman" w:cs="Times New Roman"/>
      <w:sz w:val="24"/>
      <w:szCs w:val="20"/>
      <w:lang w:val="ru-RU"/>
    </w:rPr>
  </w:style>
  <w:style w:type="paragraph" w:styleId="ListParagraph">
    <w:name w:val="List Paragraph"/>
    <w:basedOn w:val="Normal"/>
    <w:uiPriority w:val="34"/>
    <w:qFormat/>
    <w:rsid w:val="00973792"/>
    <w:pPr>
      <w:ind w:left="720"/>
      <w:contextualSpacing/>
    </w:pPr>
  </w:style>
  <w:style w:type="paragraph" w:styleId="TOC6">
    <w:name w:val="toc 6"/>
    <w:basedOn w:val="Normal"/>
    <w:next w:val="Normal"/>
    <w:autoRedefine/>
    <w:uiPriority w:val="39"/>
    <w:unhideWhenUsed/>
    <w:rsid w:val="00D31352"/>
    <w:pPr>
      <w:ind w:left="1200"/>
    </w:pPr>
    <w:rPr>
      <w:rFonts w:asciiTheme="minorHAnsi" w:hAnsiTheme="minorHAnsi" w:cstheme="minorHAnsi"/>
      <w:sz w:val="20"/>
    </w:rPr>
  </w:style>
  <w:style w:type="paragraph" w:styleId="TOC7">
    <w:name w:val="toc 7"/>
    <w:basedOn w:val="Normal"/>
    <w:next w:val="Normal"/>
    <w:autoRedefine/>
    <w:uiPriority w:val="39"/>
    <w:unhideWhenUsed/>
    <w:rsid w:val="00D31352"/>
    <w:pPr>
      <w:ind w:left="1440"/>
    </w:pPr>
    <w:rPr>
      <w:rFonts w:asciiTheme="minorHAnsi" w:hAnsiTheme="minorHAnsi" w:cstheme="minorHAnsi"/>
      <w:sz w:val="20"/>
    </w:rPr>
  </w:style>
  <w:style w:type="paragraph" w:styleId="TOC8">
    <w:name w:val="toc 8"/>
    <w:basedOn w:val="Normal"/>
    <w:next w:val="Normal"/>
    <w:autoRedefine/>
    <w:uiPriority w:val="39"/>
    <w:unhideWhenUsed/>
    <w:rsid w:val="00D31352"/>
    <w:pPr>
      <w:ind w:left="1680"/>
    </w:pPr>
    <w:rPr>
      <w:rFonts w:asciiTheme="minorHAnsi" w:hAnsiTheme="minorHAnsi" w:cstheme="minorHAnsi"/>
      <w:sz w:val="20"/>
    </w:rPr>
  </w:style>
  <w:style w:type="paragraph" w:styleId="TOC9">
    <w:name w:val="toc 9"/>
    <w:basedOn w:val="Normal"/>
    <w:next w:val="Normal"/>
    <w:autoRedefine/>
    <w:uiPriority w:val="39"/>
    <w:unhideWhenUsed/>
    <w:rsid w:val="00D31352"/>
    <w:pPr>
      <w:ind w:left="1920"/>
    </w:pPr>
    <w:rPr>
      <w:rFonts w:asciiTheme="minorHAnsi" w:hAnsiTheme="minorHAnsi" w:cstheme="minorHAnsi"/>
      <w:sz w:val="20"/>
    </w:rPr>
  </w:style>
  <w:style w:type="paragraph" w:styleId="TOCHeading">
    <w:name w:val="TOC Heading"/>
    <w:basedOn w:val="Heading1"/>
    <w:next w:val="Normal"/>
    <w:uiPriority w:val="39"/>
    <w:unhideWhenUsed/>
    <w:qFormat/>
    <w:rsid w:val="008013E6"/>
    <w:pPr>
      <w:keepLines/>
      <w:spacing w:before="240" w:after="0" w:line="259" w:lineRule="auto"/>
      <w:jc w:val="left"/>
      <w:outlineLvl w:val="9"/>
    </w:pPr>
    <w:rPr>
      <w:rFonts w:ascii="Calibri Light" w:hAnsi="Calibri Light"/>
      <w:b w:val="0"/>
      <w:color w:val="2F5496"/>
      <w:spacing w:val="0"/>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9567078">
      <w:bodyDiv w:val="1"/>
      <w:marLeft w:val="0"/>
      <w:marRight w:val="0"/>
      <w:marTop w:val="0"/>
      <w:marBottom w:val="0"/>
      <w:divBdr>
        <w:top w:val="none" w:sz="0" w:space="0" w:color="auto"/>
        <w:left w:val="none" w:sz="0" w:space="0" w:color="auto"/>
        <w:bottom w:val="none" w:sz="0" w:space="0" w:color="auto"/>
        <w:right w:val="none" w:sz="0" w:space="0" w:color="auto"/>
      </w:divBdr>
      <w:divsChild>
        <w:div w:id="643660080">
          <w:marLeft w:val="0"/>
          <w:marRight w:val="0"/>
          <w:marTop w:val="0"/>
          <w:marBottom w:val="0"/>
          <w:divBdr>
            <w:top w:val="none" w:sz="0" w:space="0" w:color="auto"/>
            <w:left w:val="none" w:sz="0" w:space="0" w:color="auto"/>
            <w:bottom w:val="none" w:sz="0" w:space="0" w:color="auto"/>
            <w:right w:val="none" w:sz="0" w:space="0" w:color="auto"/>
          </w:divBdr>
        </w:div>
        <w:div w:id="1222138282">
          <w:marLeft w:val="0"/>
          <w:marRight w:val="0"/>
          <w:marTop w:val="0"/>
          <w:marBottom w:val="0"/>
          <w:divBdr>
            <w:top w:val="none" w:sz="0" w:space="0" w:color="auto"/>
            <w:left w:val="none" w:sz="0" w:space="0" w:color="auto"/>
            <w:bottom w:val="none" w:sz="0" w:space="0" w:color="auto"/>
            <w:right w:val="none" w:sz="0" w:space="0" w:color="auto"/>
          </w:divBdr>
        </w:div>
      </w:divsChild>
    </w:div>
    <w:div w:id="2137795994">
      <w:bodyDiv w:val="1"/>
      <w:marLeft w:val="0"/>
      <w:marRight w:val="0"/>
      <w:marTop w:val="0"/>
      <w:marBottom w:val="0"/>
      <w:divBdr>
        <w:top w:val="none" w:sz="0" w:space="0" w:color="auto"/>
        <w:left w:val="none" w:sz="0" w:space="0" w:color="auto"/>
        <w:bottom w:val="none" w:sz="0" w:space="0" w:color="auto"/>
        <w:right w:val="none" w:sz="0" w:space="0" w:color="auto"/>
      </w:divBdr>
      <w:divsChild>
        <w:div w:id="545260374">
          <w:marLeft w:val="0"/>
          <w:marRight w:val="0"/>
          <w:marTop w:val="0"/>
          <w:marBottom w:val="0"/>
          <w:divBdr>
            <w:top w:val="none" w:sz="0" w:space="0" w:color="auto"/>
            <w:left w:val="none" w:sz="0" w:space="0" w:color="auto"/>
            <w:bottom w:val="none" w:sz="0" w:space="0" w:color="auto"/>
            <w:right w:val="none" w:sz="0" w:space="0" w:color="auto"/>
          </w:divBdr>
        </w:div>
        <w:div w:id="204008696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020EC-178B-4180-9C2E-D444A2E9B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11</TotalTime>
  <Pages>137</Pages>
  <Words>16572</Words>
  <Characters>515250</Characters>
  <Application>Microsoft Office Word</Application>
  <DocSecurity>0</DocSecurity>
  <Lines>6061</Lines>
  <Paragraphs>780</Paragraphs>
  <ScaleCrop>false</ScaleCrop>
  <HeadingPairs>
    <vt:vector size="2" baseType="variant">
      <vt:variant>
        <vt:lpstr>Title</vt:lpstr>
      </vt:variant>
      <vt:variant>
        <vt:i4>1</vt:i4>
      </vt:variant>
    </vt:vector>
  </HeadingPairs>
  <TitlesOfParts>
    <vt:vector size="1" baseType="lpstr">
      <vt:lpstr>หนทางสู่ความรอด</vt:lpstr>
    </vt:vector>
  </TitlesOfParts>
  <Company>Orthodox.Asia</Company>
  <LinksUpToDate>false</LinksUpToDate>
  <CharactersWithSpaces>531042</CharactersWithSpaces>
  <SharedDoc>false</SharedDoc>
  <HLinks>
    <vt:vector size="198" baseType="variant">
      <vt:variant>
        <vt:i4>1048637</vt:i4>
      </vt:variant>
      <vt:variant>
        <vt:i4>98</vt:i4>
      </vt:variant>
      <vt:variant>
        <vt:i4>0</vt:i4>
      </vt:variant>
      <vt:variant>
        <vt:i4>5</vt:i4>
      </vt:variant>
      <vt:variant>
        <vt:lpwstr/>
      </vt:variant>
      <vt:variant>
        <vt:lpwstr>_Toc135714872</vt:lpwstr>
      </vt:variant>
      <vt:variant>
        <vt:i4>1048637</vt:i4>
      </vt:variant>
      <vt:variant>
        <vt:i4>95</vt:i4>
      </vt:variant>
      <vt:variant>
        <vt:i4>0</vt:i4>
      </vt:variant>
      <vt:variant>
        <vt:i4>5</vt:i4>
      </vt:variant>
      <vt:variant>
        <vt:lpwstr/>
      </vt:variant>
      <vt:variant>
        <vt:lpwstr>_Toc135714871</vt:lpwstr>
      </vt:variant>
      <vt:variant>
        <vt:i4>1048637</vt:i4>
      </vt:variant>
      <vt:variant>
        <vt:i4>92</vt:i4>
      </vt:variant>
      <vt:variant>
        <vt:i4>0</vt:i4>
      </vt:variant>
      <vt:variant>
        <vt:i4>5</vt:i4>
      </vt:variant>
      <vt:variant>
        <vt:lpwstr/>
      </vt:variant>
      <vt:variant>
        <vt:lpwstr>_Toc135714870</vt:lpwstr>
      </vt:variant>
      <vt:variant>
        <vt:i4>1114173</vt:i4>
      </vt:variant>
      <vt:variant>
        <vt:i4>89</vt:i4>
      </vt:variant>
      <vt:variant>
        <vt:i4>0</vt:i4>
      </vt:variant>
      <vt:variant>
        <vt:i4>5</vt:i4>
      </vt:variant>
      <vt:variant>
        <vt:lpwstr/>
      </vt:variant>
      <vt:variant>
        <vt:lpwstr>_Toc135714869</vt:lpwstr>
      </vt:variant>
      <vt:variant>
        <vt:i4>1114173</vt:i4>
      </vt:variant>
      <vt:variant>
        <vt:i4>86</vt:i4>
      </vt:variant>
      <vt:variant>
        <vt:i4>0</vt:i4>
      </vt:variant>
      <vt:variant>
        <vt:i4>5</vt:i4>
      </vt:variant>
      <vt:variant>
        <vt:lpwstr/>
      </vt:variant>
      <vt:variant>
        <vt:lpwstr>_Toc135714868</vt:lpwstr>
      </vt:variant>
      <vt:variant>
        <vt:i4>1114173</vt:i4>
      </vt:variant>
      <vt:variant>
        <vt:i4>83</vt:i4>
      </vt:variant>
      <vt:variant>
        <vt:i4>0</vt:i4>
      </vt:variant>
      <vt:variant>
        <vt:i4>5</vt:i4>
      </vt:variant>
      <vt:variant>
        <vt:lpwstr/>
      </vt:variant>
      <vt:variant>
        <vt:lpwstr>_Toc135714867</vt:lpwstr>
      </vt:variant>
      <vt:variant>
        <vt:i4>1114173</vt:i4>
      </vt:variant>
      <vt:variant>
        <vt:i4>80</vt:i4>
      </vt:variant>
      <vt:variant>
        <vt:i4>0</vt:i4>
      </vt:variant>
      <vt:variant>
        <vt:i4>5</vt:i4>
      </vt:variant>
      <vt:variant>
        <vt:lpwstr/>
      </vt:variant>
      <vt:variant>
        <vt:lpwstr>_Toc135714866</vt:lpwstr>
      </vt:variant>
      <vt:variant>
        <vt:i4>1114173</vt:i4>
      </vt:variant>
      <vt:variant>
        <vt:i4>77</vt:i4>
      </vt:variant>
      <vt:variant>
        <vt:i4>0</vt:i4>
      </vt:variant>
      <vt:variant>
        <vt:i4>5</vt:i4>
      </vt:variant>
      <vt:variant>
        <vt:lpwstr/>
      </vt:variant>
      <vt:variant>
        <vt:lpwstr>_Toc135714865</vt:lpwstr>
      </vt:variant>
      <vt:variant>
        <vt:i4>1114173</vt:i4>
      </vt:variant>
      <vt:variant>
        <vt:i4>74</vt:i4>
      </vt:variant>
      <vt:variant>
        <vt:i4>0</vt:i4>
      </vt:variant>
      <vt:variant>
        <vt:i4>5</vt:i4>
      </vt:variant>
      <vt:variant>
        <vt:lpwstr/>
      </vt:variant>
      <vt:variant>
        <vt:lpwstr>_Toc135714864</vt:lpwstr>
      </vt:variant>
      <vt:variant>
        <vt:i4>1114173</vt:i4>
      </vt:variant>
      <vt:variant>
        <vt:i4>71</vt:i4>
      </vt:variant>
      <vt:variant>
        <vt:i4>0</vt:i4>
      </vt:variant>
      <vt:variant>
        <vt:i4>5</vt:i4>
      </vt:variant>
      <vt:variant>
        <vt:lpwstr/>
      </vt:variant>
      <vt:variant>
        <vt:lpwstr>_Toc135714863</vt:lpwstr>
      </vt:variant>
      <vt:variant>
        <vt:i4>1114173</vt:i4>
      </vt:variant>
      <vt:variant>
        <vt:i4>68</vt:i4>
      </vt:variant>
      <vt:variant>
        <vt:i4>0</vt:i4>
      </vt:variant>
      <vt:variant>
        <vt:i4>5</vt:i4>
      </vt:variant>
      <vt:variant>
        <vt:lpwstr/>
      </vt:variant>
      <vt:variant>
        <vt:lpwstr>_Toc135714862</vt:lpwstr>
      </vt:variant>
      <vt:variant>
        <vt:i4>1114173</vt:i4>
      </vt:variant>
      <vt:variant>
        <vt:i4>65</vt:i4>
      </vt:variant>
      <vt:variant>
        <vt:i4>0</vt:i4>
      </vt:variant>
      <vt:variant>
        <vt:i4>5</vt:i4>
      </vt:variant>
      <vt:variant>
        <vt:lpwstr/>
      </vt:variant>
      <vt:variant>
        <vt:lpwstr>_Toc135714861</vt:lpwstr>
      </vt:variant>
      <vt:variant>
        <vt:i4>1114173</vt:i4>
      </vt:variant>
      <vt:variant>
        <vt:i4>62</vt:i4>
      </vt:variant>
      <vt:variant>
        <vt:i4>0</vt:i4>
      </vt:variant>
      <vt:variant>
        <vt:i4>5</vt:i4>
      </vt:variant>
      <vt:variant>
        <vt:lpwstr/>
      </vt:variant>
      <vt:variant>
        <vt:lpwstr>_Toc135714860</vt:lpwstr>
      </vt:variant>
      <vt:variant>
        <vt:i4>1179709</vt:i4>
      </vt:variant>
      <vt:variant>
        <vt:i4>59</vt:i4>
      </vt:variant>
      <vt:variant>
        <vt:i4>0</vt:i4>
      </vt:variant>
      <vt:variant>
        <vt:i4>5</vt:i4>
      </vt:variant>
      <vt:variant>
        <vt:lpwstr/>
      </vt:variant>
      <vt:variant>
        <vt:lpwstr>_Toc135714859</vt:lpwstr>
      </vt:variant>
      <vt:variant>
        <vt:i4>1179709</vt:i4>
      </vt:variant>
      <vt:variant>
        <vt:i4>56</vt:i4>
      </vt:variant>
      <vt:variant>
        <vt:i4>0</vt:i4>
      </vt:variant>
      <vt:variant>
        <vt:i4>5</vt:i4>
      </vt:variant>
      <vt:variant>
        <vt:lpwstr/>
      </vt:variant>
      <vt:variant>
        <vt:lpwstr>_Toc135714858</vt:lpwstr>
      </vt:variant>
      <vt:variant>
        <vt:i4>1179709</vt:i4>
      </vt:variant>
      <vt:variant>
        <vt:i4>53</vt:i4>
      </vt:variant>
      <vt:variant>
        <vt:i4>0</vt:i4>
      </vt:variant>
      <vt:variant>
        <vt:i4>5</vt:i4>
      </vt:variant>
      <vt:variant>
        <vt:lpwstr/>
      </vt:variant>
      <vt:variant>
        <vt:lpwstr>_Toc135714857</vt:lpwstr>
      </vt:variant>
      <vt:variant>
        <vt:i4>1179709</vt:i4>
      </vt:variant>
      <vt:variant>
        <vt:i4>50</vt:i4>
      </vt:variant>
      <vt:variant>
        <vt:i4>0</vt:i4>
      </vt:variant>
      <vt:variant>
        <vt:i4>5</vt:i4>
      </vt:variant>
      <vt:variant>
        <vt:lpwstr/>
      </vt:variant>
      <vt:variant>
        <vt:lpwstr>_Toc135714856</vt:lpwstr>
      </vt:variant>
      <vt:variant>
        <vt:i4>1179709</vt:i4>
      </vt:variant>
      <vt:variant>
        <vt:i4>47</vt:i4>
      </vt:variant>
      <vt:variant>
        <vt:i4>0</vt:i4>
      </vt:variant>
      <vt:variant>
        <vt:i4>5</vt:i4>
      </vt:variant>
      <vt:variant>
        <vt:lpwstr/>
      </vt:variant>
      <vt:variant>
        <vt:lpwstr>_Toc135714855</vt:lpwstr>
      </vt:variant>
      <vt:variant>
        <vt:i4>1179709</vt:i4>
      </vt:variant>
      <vt:variant>
        <vt:i4>44</vt:i4>
      </vt:variant>
      <vt:variant>
        <vt:i4>0</vt:i4>
      </vt:variant>
      <vt:variant>
        <vt:i4>5</vt:i4>
      </vt:variant>
      <vt:variant>
        <vt:lpwstr/>
      </vt:variant>
      <vt:variant>
        <vt:lpwstr>_Toc135714854</vt:lpwstr>
      </vt:variant>
      <vt:variant>
        <vt:i4>1179709</vt:i4>
      </vt:variant>
      <vt:variant>
        <vt:i4>41</vt:i4>
      </vt:variant>
      <vt:variant>
        <vt:i4>0</vt:i4>
      </vt:variant>
      <vt:variant>
        <vt:i4>5</vt:i4>
      </vt:variant>
      <vt:variant>
        <vt:lpwstr/>
      </vt:variant>
      <vt:variant>
        <vt:lpwstr>_Toc135714853</vt:lpwstr>
      </vt:variant>
      <vt:variant>
        <vt:i4>1179709</vt:i4>
      </vt:variant>
      <vt:variant>
        <vt:i4>38</vt:i4>
      </vt:variant>
      <vt:variant>
        <vt:i4>0</vt:i4>
      </vt:variant>
      <vt:variant>
        <vt:i4>5</vt:i4>
      </vt:variant>
      <vt:variant>
        <vt:lpwstr/>
      </vt:variant>
      <vt:variant>
        <vt:lpwstr>_Toc135714852</vt:lpwstr>
      </vt:variant>
      <vt:variant>
        <vt:i4>1179709</vt:i4>
      </vt:variant>
      <vt:variant>
        <vt:i4>35</vt:i4>
      </vt:variant>
      <vt:variant>
        <vt:i4>0</vt:i4>
      </vt:variant>
      <vt:variant>
        <vt:i4>5</vt:i4>
      </vt:variant>
      <vt:variant>
        <vt:lpwstr/>
      </vt:variant>
      <vt:variant>
        <vt:lpwstr>_Toc135714851</vt:lpwstr>
      </vt:variant>
      <vt:variant>
        <vt:i4>1179709</vt:i4>
      </vt:variant>
      <vt:variant>
        <vt:i4>32</vt:i4>
      </vt:variant>
      <vt:variant>
        <vt:i4>0</vt:i4>
      </vt:variant>
      <vt:variant>
        <vt:i4>5</vt:i4>
      </vt:variant>
      <vt:variant>
        <vt:lpwstr/>
      </vt:variant>
      <vt:variant>
        <vt:lpwstr>_Toc135714850</vt:lpwstr>
      </vt:variant>
      <vt:variant>
        <vt:i4>1245245</vt:i4>
      </vt:variant>
      <vt:variant>
        <vt:i4>29</vt:i4>
      </vt:variant>
      <vt:variant>
        <vt:i4>0</vt:i4>
      </vt:variant>
      <vt:variant>
        <vt:i4>5</vt:i4>
      </vt:variant>
      <vt:variant>
        <vt:lpwstr/>
      </vt:variant>
      <vt:variant>
        <vt:lpwstr>_Toc135714849</vt:lpwstr>
      </vt:variant>
      <vt:variant>
        <vt:i4>1245245</vt:i4>
      </vt:variant>
      <vt:variant>
        <vt:i4>26</vt:i4>
      </vt:variant>
      <vt:variant>
        <vt:i4>0</vt:i4>
      </vt:variant>
      <vt:variant>
        <vt:i4>5</vt:i4>
      </vt:variant>
      <vt:variant>
        <vt:lpwstr/>
      </vt:variant>
      <vt:variant>
        <vt:lpwstr>_Toc135714848</vt:lpwstr>
      </vt:variant>
      <vt:variant>
        <vt:i4>1245245</vt:i4>
      </vt:variant>
      <vt:variant>
        <vt:i4>23</vt:i4>
      </vt:variant>
      <vt:variant>
        <vt:i4>0</vt:i4>
      </vt:variant>
      <vt:variant>
        <vt:i4>5</vt:i4>
      </vt:variant>
      <vt:variant>
        <vt:lpwstr/>
      </vt:variant>
      <vt:variant>
        <vt:lpwstr>_Toc135714847</vt:lpwstr>
      </vt:variant>
      <vt:variant>
        <vt:i4>1245245</vt:i4>
      </vt:variant>
      <vt:variant>
        <vt:i4>20</vt:i4>
      </vt:variant>
      <vt:variant>
        <vt:i4>0</vt:i4>
      </vt:variant>
      <vt:variant>
        <vt:i4>5</vt:i4>
      </vt:variant>
      <vt:variant>
        <vt:lpwstr/>
      </vt:variant>
      <vt:variant>
        <vt:lpwstr>_Toc135714846</vt:lpwstr>
      </vt:variant>
      <vt:variant>
        <vt:i4>1245245</vt:i4>
      </vt:variant>
      <vt:variant>
        <vt:i4>17</vt:i4>
      </vt:variant>
      <vt:variant>
        <vt:i4>0</vt:i4>
      </vt:variant>
      <vt:variant>
        <vt:i4>5</vt:i4>
      </vt:variant>
      <vt:variant>
        <vt:lpwstr/>
      </vt:variant>
      <vt:variant>
        <vt:lpwstr>_Toc135714845</vt:lpwstr>
      </vt:variant>
      <vt:variant>
        <vt:i4>1245245</vt:i4>
      </vt:variant>
      <vt:variant>
        <vt:i4>14</vt:i4>
      </vt:variant>
      <vt:variant>
        <vt:i4>0</vt:i4>
      </vt:variant>
      <vt:variant>
        <vt:i4>5</vt:i4>
      </vt:variant>
      <vt:variant>
        <vt:lpwstr/>
      </vt:variant>
      <vt:variant>
        <vt:lpwstr>_Toc135714844</vt:lpwstr>
      </vt:variant>
      <vt:variant>
        <vt:i4>1245245</vt:i4>
      </vt:variant>
      <vt:variant>
        <vt:i4>11</vt:i4>
      </vt:variant>
      <vt:variant>
        <vt:i4>0</vt:i4>
      </vt:variant>
      <vt:variant>
        <vt:i4>5</vt:i4>
      </vt:variant>
      <vt:variant>
        <vt:lpwstr/>
      </vt:variant>
      <vt:variant>
        <vt:lpwstr>_Toc135714843</vt:lpwstr>
      </vt:variant>
      <vt:variant>
        <vt:i4>1245245</vt:i4>
      </vt:variant>
      <vt:variant>
        <vt:i4>8</vt:i4>
      </vt:variant>
      <vt:variant>
        <vt:i4>0</vt:i4>
      </vt:variant>
      <vt:variant>
        <vt:i4>5</vt:i4>
      </vt:variant>
      <vt:variant>
        <vt:lpwstr/>
      </vt:variant>
      <vt:variant>
        <vt:lpwstr>_Toc135714842</vt:lpwstr>
      </vt:variant>
      <vt:variant>
        <vt:i4>1245245</vt:i4>
      </vt:variant>
      <vt:variant>
        <vt:i4>5</vt:i4>
      </vt:variant>
      <vt:variant>
        <vt:i4>0</vt:i4>
      </vt:variant>
      <vt:variant>
        <vt:i4>5</vt:i4>
      </vt:variant>
      <vt:variant>
        <vt:lpwstr/>
      </vt:variant>
      <vt:variant>
        <vt:lpwstr>_Toc135714841</vt:lpwstr>
      </vt:variant>
      <vt:variant>
        <vt:i4>1245245</vt:i4>
      </vt:variant>
      <vt:variant>
        <vt:i4>2</vt:i4>
      </vt:variant>
      <vt:variant>
        <vt:i4>0</vt:i4>
      </vt:variant>
      <vt:variant>
        <vt:i4>5</vt:i4>
      </vt:variant>
      <vt:variant>
        <vt:lpwstr/>
      </vt:variant>
      <vt:variant>
        <vt:lpwstr>_Toc135714840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หนทางสู่ความรอด</dc:title>
  <dc:subject>10</dc:subject>
  <dc:creator>นักบุญเฟโอฟานผู้สันโดษ</dc:creator>
  <cp:keywords>เฟโอฟาน ซาตวอร์นิค, ชีวิตจิตวิญญาณ, ความรอด, การกลับใจ, ศาสนาคริสต์นิกายออร์โธดอกซ์</cp:keywords>
  <dc:description>ผลงานคลาสสิกของนักบุญเฟโอฟานผู้สันโดษ ว่าด้วยจุดเริ่มต้นและหนทางแห่งชีวิตจิตวิญญาณของคริสเตียน ตั้งแต่การกลับใจและการรับบัพติศมา ไปจนถึงการต่อสู้กับกิเลสตัณหาและการได้รับพระหรรษทาน</dc:description>
  <cp:lastModifiedBy>Dmitri Gropen</cp:lastModifiedBy>
  <cp:revision>2</cp:revision>
  <cp:lastPrinted>2023-05-23T12:59:00Z</cp:lastPrinted>
  <dcterms:created xsi:type="dcterms:W3CDTF">2023-05-23T13:15:00Z</dcterms:created>
  <dcterms:modified xsi:type="dcterms:W3CDTF">2026-08-10T00:13:00Z</dcterms:modified>
  <dc:language>th</dc:language>
</cp:coreProperties>
</file>