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Ang Daan Patungo sa Kaligtasan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Santa Teofán na Nakatago</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Mga Nilalaman</w:t>
      </w:r>
      <w:r w:rsidRPr="00A62352">
        <w:rPr>
          <w:sz w:val="28"/>
          <w:szCs w:val="24"/>
          <w:lang w:val="ru-RU"/>
        </w:rPr>
        <w:t xml:space="preserve">: </w:t>
      </w:r>
    </w:p>
    <w:p w14:paraId="7F3A428B" w14:textId="0BE2B862" w:rsidR="008013E6" w:rsidRPr="008D6833" w:rsidRDefault="00000000" w:rsidP="008D6833">
      <w:r>
        <w:rPr>
          <w:lang w:val="ru-RU"/>
        </w:rPr>
        <w:pict w14:anchorId="26C0409E">
          <v:rect id="_x0000_i1026" style="width:0;height:1.5pt" o:hralign="center" o:bullet="t" o:hrstd="t" o:hr="t" fillcolor="#a0a0a0" stroked="f"/>
        </w:pict>
      </w:r>
    </w:p>
    <w:p w14:paraId="235E70DF" w14:textId="1C7FBB08" w:rsidR="008D6833" w:rsidRDefault="008D6833">
      <w:pPr>
        <w:pStyle w:val="TOC3"/>
        <w:tabs>
          <w:tab w:val="right" w:leader="dot" w:pos="10790"/>
        </w:tabs>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42795" w:history="1">
        <w:r w:rsidRPr="00D15D84">
          <w:rPr>
            <w:rStyle w:val="Hyperlink"/>
            <w:noProof/>
            <w:lang w:val="ru-RU"/>
          </w:rPr>
          <w:t>Panimula</w:t>
        </w:r>
        <w:r>
          <w:rPr>
            <w:noProof/>
            <w:webHidden/>
          </w:rPr>
          <w:tab/>
        </w:r>
        <w:r>
          <w:rPr>
            <w:noProof/>
            <w:webHidden/>
          </w:rPr>
          <w:fldChar w:fldCharType="begin"/>
        </w:r>
        <w:r>
          <w:rPr>
            <w:noProof/>
            <w:webHidden/>
          </w:rPr>
          <w:instrText xml:space="preserve"> PAGEREF _Toc235342795 \h </w:instrText>
        </w:r>
        <w:r>
          <w:rPr>
            <w:noProof/>
            <w:webHidden/>
          </w:rPr>
        </w:r>
        <w:r>
          <w:rPr>
            <w:noProof/>
            <w:webHidden/>
          </w:rPr>
          <w:fldChar w:fldCharType="separate"/>
        </w:r>
        <w:r w:rsidR="00A577D0">
          <w:rPr>
            <w:noProof/>
            <w:webHidden/>
          </w:rPr>
          <w:t>1</w:t>
        </w:r>
        <w:r>
          <w:rPr>
            <w:noProof/>
            <w:webHidden/>
          </w:rPr>
          <w:fldChar w:fldCharType="end"/>
        </w:r>
      </w:hyperlink>
    </w:p>
    <w:p w14:paraId="791CDEBE" w14:textId="1186526D" w:rsidR="008D6833" w:rsidRDefault="008D6833">
      <w:pPr>
        <w:pStyle w:val="TOC2"/>
        <w:tabs>
          <w:tab w:val="right" w:leader="dot" w:pos="10790"/>
        </w:tabs>
        <w:rPr>
          <w:rFonts w:eastAsiaTheme="minorEastAsia" w:cstheme="minorBidi"/>
          <w:b w:val="0"/>
          <w:bCs w:val="0"/>
          <w:noProof/>
          <w:kern w:val="2"/>
          <w:sz w:val="24"/>
          <w:szCs w:val="24"/>
          <w14:ligatures w14:val="standardContextual"/>
        </w:rPr>
      </w:pPr>
      <w:hyperlink w:anchor="_Toc235342796" w:history="1">
        <w:r w:rsidRPr="00D15D84">
          <w:rPr>
            <w:rStyle w:val="Hyperlink"/>
            <w:noProof/>
            <w:lang w:val="ru-RU"/>
          </w:rPr>
          <w:t>Sa simula ng buhay Kristiyano sa pamamagitan ng  Banal na Binyag</w:t>
        </w:r>
        <w:r>
          <w:rPr>
            <w:noProof/>
            <w:webHidden/>
          </w:rPr>
          <w:tab/>
        </w:r>
        <w:r>
          <w:rPr>
            <w:noProof/>
            <w:webHidden/>
          </w:rPr>
          <w:fldChar w:fldCharType="begin"/>
        </w:r>
        <w:r>
          <w:rPr>
            <w:noProof/>
            <w:webHidden/>
          </w:rPr>
          <w:instrText xml:space="preserve"> PAGEREF _Toc235342796 \h </w:instrText>
        </w:r>
        <w:r>
          <w:rPr>
            <w:noProof/>
            <w:webHidden/>
          </w:rPr>
        </w:r>
        <w:r>
          <w:rPr>
            <w:noProof/>
            <w:webHidden/>
          </w:rPr>
          <w:fldChar w:fldCharType="separate"/>
        </w:r>
        <w:r w:rsidR="00A577D0">
          <w:rPr>
            <w:noProof/>
            <w:webHidden/>
          </w:rPr>
          <w:t>3</w:t>
        </w:r>
        <w:r>
          <w:rPr>
            <w:noProof/>
            <w:webHidden/>
          </w:rPr>
          <w:fldChar w:fldCharType="end"/>
        </w:r>
      </w:hyperlink>
    </w:p>
    <w:p w14:paraId="639A2704" w14:textId="30A57D84"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797" w:history="1">
        <w:r w:rsidRPr="00D15D84">
          <w:rPr>
            <w:rStyle w:val="Hyperlink"/>
            <w:noProof/>
            <w:lang w:val="ru-RU"/>
          </w:rPr>
          <w:t>Paano nagsisimula ang buhay Kristiyano sa ating kalooban?</w:t>
        </w:r>
        <w:r>
          <w:rPr>
            <w:noProof/>
            <w:webHidden/>
          </w:rPr>
          <w:tab/>
        </w:r>
        <w:r>
          <w:rPr>
            <w:noProof/>
            <w:webHidden/>
          </w:rPr>
          <w:fldChar w:fldCharType="begin"/>
        </w:r>
        <w:r>
          <w:rPr>
            <w:noProof/>
            <w:webHidden/>
          </w:rPr>
          <w:instrText xml:space="preserve"> PAGEREF _Toc235342797 \h </w:instrText>
        </w:r>
        <w:r>
          <w:rPr>
            <w:noProof/>
            <w:webHidden/>
          </w:rPr>
        </w:r>
        <w:r>
          <w:rPr>
            <w:noProof/>
            <w:webHidden/>
          </w:rPr>
          <w:fldChar w:fldCharType="separate"/>
        </w:r>
        <w:r w:rsidR="00A577D0">
          <w:rPr>
            <w:noProof/>
            <w:webHidden/>
          </w:rPr>
          <w:t>3</w:t>
        </w:r>
        <w:r>
          <w:rPr>
            <w:noProof/>
            <w:webHidden/>
          </w:rPr>
          <w:fldChar w:fldCharType="end"/>
        </w:r>
      </w:hyperlink>
    </w:p>
    <w:p w14:paraId="2BD7B85E" w14:textId="39777B0B"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798" w:history="1">
        <w:r w:rsidRPr="00D15D84">
          <w:rPr>
            <w:rStyle w:val="Hyperlink"/>
            <w:noProof/>
            <w:lang w:val="ru-RU"/>
          </w:rPr>
          <w:t>Paano nagsisimula ang buhay Kristiyano sa pamamagitan ng sakramento ng binyag?</w:t>
        </w:r>
        <w:r>
          <w:rPr>
            <w:noProof/>
            <w:webHidden/>
          </w:rPr>
          <w:tab/>
        </w:r>
        <w:r>
          <w:rPr>
            <w:noProof/>
            <w:webHidden/>
          </w:rPr>
          <w:fldChar w:fldCharType="begin"/>
        </w:r>
        <w:r>
          <w:rPr>
            <w:noProof/>
            <w:webHidden/>
          </w:rPr>
          <w:instrText xml:space="preserve"> PAGEREF _Toc235342798 \h </w:instrText>
        </w:r>
        <w:r>
          <w:rPr>
            <w:noProof/>
            <w:webHidden/>
          </w:rPr>
        </w:r>
        <w:r>
          <w:rPr>
            <w:noProof/>
            <w:webHidden/>
          </w:rPr>
          <w:fldChar w:fldCharType="separate"/>
        </w:r>
        <w:r w:rsidR="00A577D0">
          <w:rPr>
            <w:noProof/>
            <w:webHidden/>
          </w:rPr>
          <w:t>7</w:t>
        </w:r>
        <w:r>
          <w:rPr>
            <w:noProof/>
            <w:webHidden/>
          </w:rPr>
          <w:fldChar w:fldCharType="end"/>
        </w:r>
      </w:hyperlink>
    </w:p>
    <w:p w14:paraId="0DC8C7EA" w14:textId="26CEE9F7" w:rsidR="008D6833" w:rsidRDefault="008D6833">
      <w:pPr>
        <w:pStyle w:val="TOC2"/>
        <w:tabs>
          <w:tab w:val="right" w:leader="dot" w:pos="10790"/>
        </w:tabs>
        <w:rPr>
          <w:rFonts w:eastAsiaTheme="minorEastAsia" w:cstheme="minorBidi"/>
          <w:b w:val="0"/>
          <w:bCs w:val="0"/>
          <w:noProof/>
          <w:kern w:val="2"/>
          <w:sz w:val="24"/>
          <w:szCs w:val="24"/>
          <w14:ligatures w14:val="standardContextual"/>
        </w:rPr>
      </w:pPr>
      <w:hyperlink w:anchor="_Toc235342799" w:history="1">
        <w:r w:rsidRPr="00D15D84">
          <w:rPr>
            <w:rStyle w:val="Hyperlink"/>
            <w:noProof/>
            <w:lang w:val="ru-RU"/>
          </w:rPr>
          <w:t>Sa simula ng buhay Kristiyano sa pamamagitan ng pagsisisi</w:t>
        </w:r>
        <w:r>
          <w:rPr>
            <w:noProof/>
            <w:webHidden/>
          </w:rPr>
          <w:tab/>
        </w:r>
        <w:r>
          <w:rPr>
            <w:noProof/>
            <w:webHidden/>
          </w:rPr>
          <w:fldChar w:fldCharType="begin"/>
        </w:r>
        <w:r>
          <w:rPr>
            <w:noProof/>
            <w:webHidden/>
          </w:rPr>
          <w:instrText xml:space="preserve"> PAGEREF _Toc235342799 \h </w:instrText>
        </w:r>
        <w:r>
          <w:rPr>
            <w:noProof/>
            <w:webHidden/>
          </w:rPr>
        </w:r>
        <w:r>
          <w:rPr>
            <w:noProof/>
            <w:webHidden/>
          </w:rPr>
          <w:fldChar w:fldCharType="separate"/>
        </w:r>
        <w:r w:rsidR="00A577D0">
          <w:rPr>
            <w:noProof/>
            <w:webHidden/>
          </w:rPr>
          <w:t>28</w:t>
        </w:r>
        <w:r>
          <w:rPr>
            <w:noProof/>
            <w:webHidden/>
          </w:rPr>
          <w:fldChar w:fldCharType="end"/>
        </w:r>
      </w:hyperlink>
    </w:p>
    <w:p w14:paraId="6AAA26B6" w14:textId="7472AA96"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0" w:history="1">
        <w:r w:rsidRPr="00D15D84">
          <w:rPr>
            <w:rStyle w:val="Hyperlink"/>
            <w:noProof/>
            <w:lang w:val="ru-RU"/>
          </w:rPr>
          <w:t>Paano nagsisimula ang buhay Kristiyano sa sakramento ng pagsisisi?</w:t>
        </w:r>
        <w:r>
          <w:rPr>
            <w:noProof/>
            <w:webHidden/>
          </w:rPr>
          <w:tab/>
        </w:r>
        <w:r>
          <w:rPr>
            <w:noProof/>
            <w:webHidden/>
          </w:rPr>
          <w:fldChar w:fldCharType="begin"/>
        </w:r>
        <w:r>
          <w:rPr>
            <w:noProof/>
            <w:webHidden/>
          </w:rPr>
          <w:instrText xml:space="preserve"> PAGEREF _Toc235342800 \h </w:instrText>
        </w:r>
        <w:r>
          <w:rPr>
            <w:noProof/>
            <w:webHidden/>
          </w:rPr>
        </w:r>
        <w:r>
          <w:rPr>
            <w:noProof/>
            <w:webHidden/>
          </w:rPr>
          <w:fldChar w:fldCharType="separate"/>
        </w:r>
        <w:r w:rsidR="00A577D0">
          <w:rPr>
            <w:noProof/>
            <w:webHidden/>
          </w:rPr>
          <w:t>28</w:t>
        </w:r>
        <w:r>
          <w:rPr>
            <w:noProof/>
            <w:webHidden/>
          </w:rPr>
          <w:fldChar w:fldCharType="end"/>
        </w:r>
      </w:hyperlink>
    </w:p>
    <w:p w14:paraId="1C9BF1A1" w14:textId="32B6739D"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1" w:history="1">
        <w:r w:rsidRPr="00D15D84">
          <w:rPr>
            <w:rStyle w:val="Hyperlink"/>
            <w:noProof/>
            <w:lang w:val="ru-RU"/>
          </w:rPr>
          <w:t>Ang Kalagayan ng Makasalanan</w:t>
        </w:r>
        <w:r>
          <w:rPr>
            <w:noProof/>
            <w:webHidden/>
          </w:rPr>
          <w:tab/>
        </w:r>
        <w:r>
          <w:rPr>
            <w:noProof/>
            <w:webHidden/>
          </w:rPr>
          <w:fldChar w:fldCharType="begin"/>
        </w:r>
        <w:r>
          <w:rPr>
            <w:noProof/>
            <w:webHidden/>
          </w:rPr>
          <w:instrText xml:space="preserve"> PAGEREF _Toc235342801 \h </w:instrText>
        </w:r>
        <w:r>
          <w:rPr>
            <w:noProof/>
            <w:webHidden/>
          </w:rPr>
        </w:r>
        <w:r>
          <w:rPr>
            <w:noProof/>
            <w:webHidden/>
          </w:rPr>
          <w:fldChar w:fldCharType="separate"/>
        </w:r>
        <w:r w:rsidR="00A577D0">
          <w:rPr>
            <w:noProof/>
            <w:webHidden/>
          </w:rPr>
          <w:t>30</w:t>
        </w:r>
        <w:r>
          <w:rPr>
            <w:noProof/>
            <w:webHidden/>
          </w:rPr>
          <w:fldChar w:fldCharType="end"/>
        </w:r>
      </w:hyperlink>
    </w:p>
    <w:p w14:paraId="25917B57" w14:textId="69216C4D"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2" w:history="1">
        <w:r w:rsidRPr="00D15D84">
          <w:rPr>
            <w:rStyle w:val="Hyperlink"/>
            <w:noProof/>
            <w:lang w:val="ru-RU"/>
          </w:rPr>
          <w:t>Ang Gawa ng Biyaya ng Diyos</w:t>
        </w:r>
        <w:r>
          <w:rPr>
            <w:noProof/>
            <w:webHidden/>
          </w:rPr>
          <w:tab/>
        </w:r>
        <w:r>
          <w:rPr>
            <w:noProof/>
            <w:webHidden/>
          </w:rPr>
          <w:fldChar w:fldCharType="begin"/>
        </w:r>
        <w:r>
          <w:rPr>
            <w:noProof/>
            <w:webHidden/>
          </w:rPr>
          <w:instrText xml:space="preserve"> PAGEREF _Toc235342802 \h </w:instrText>
        </w:r>
        <w:r>
          <w:rPr>
            <w:noProof/>
            <w:webHidden/>
          </w:rPr>
        </w:r>
        <w:r>
          <w:rPr>
            <w:noProof/>
            <w:webHidden/>
          </w:rPr>
          <w:fldChar w:fldCharType="separate"/>
        </w:r>
        <w:r w:rsidR="00A577D0">
          <w:rPr>
            <w:noProof/>
            <w:webHidden/>
          </w:rPr>
          <w:t>32</w:t>
        </w:r>
        <w:r>
          <w:rPr>
            <w:noProof/>
            <w:webHidden/>
          </w:rPr>
          <w:fldChar w:fldCharType="end"/>
        </w:r>
      </w:hyperlink>
    </w:p>
    <w:p w14:paraId="593587E1" w14:textId="6B68A53E"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3" w:history="1">
        <w:r w:rsidRPr="00D15D84">
          <w:rPr>
            <w:rStyle w:val="Hyperlink"/>
            <w:noProof/>
            <w:lang w:val="ru-RU"/>
          </w:rPr>
          <w:t>Ang paggising ng makasalanan mula sa katulog ng kasalanan</w:t>
        </w:r>
        <w:r>
          <w:rPr>
            <w:noProof/>
            <w:webHidden/>
          </w:rPr>
          <w:tab/>
        </w:r>
        <w:r>
          <w:rPr>
            <w:noProof/>
            <w:webHidden/>
          </w:rPr>
          <w:fldChar w:fldCharType="begin"/>
        </w:r>
        <w:r>
          <w:rPr>
            <w:noProof/>
            <w:webHidden/>
          </w:rPr>
          <w:instrText xml:space="preserve"> PAGEREF _Toc235342803 \h </w:instrText>
        </w:r>
        <w:r>
          <w:rPr>
            <w:noProof/>
            <w:webHidden/>
          </w:rPr>
        </w:r>
        <w:r>
          <w:rPr>
            <w:noProof/>
            <w:webHidden/>
          </w:rPr>
          <w:fldChar w:fldCharType="separate"/>
        </w:r>
        <w:r w:rsidR="00A577D0">
          <w:rPr>
            <w:noProof/>
            <w:webHidden/>
          </w:rPr>
          <w:t>32</w:t>
        </w:r>
        <w:r>
          <w:rPr>
            <w:noProof/>
            <w:webHidden/>
          </w:rPr>
          <w:fldChar w:fldCharType="end"/>
        </w:r>
      </w:hyperlink>
    </w:p>
    <w:p w14:paraId="75AAA351" w14:textId="3004BD36"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4" w:history="1">
        <w:r w:rsidRPr="00D15D84">
          <w:rPr>
            <w:rStyle w:val="Hyperlink"/>
            <w:noProof/>
            <w:lang w:val="ru-RU"/>
          </w:rPr>
          <w:t>Ang pambihirang gawa ng biyaya ng Diyos sa paggising sa mga makasalanan mula sa kanilang makasalanang pagtulog</w:t>
        </w:r>
        <w:r>
          <w:rPr>
            <w:noProof/>
            <w:webHidden/>
          </w:rPr>
          <w:tab/>
        </w:r>
        <w:r>
          <w:rPr>
            <w:noProof/>
            <w:webHidden/>
          </w:rPr>
          <w:fldChar w:fldCharType="begin"/>
        </w:r>
        <w:r>
          <w:rPr>
            <w:noProof/>
            <w:webHidden/>
          </w:rPr>
          <w:instrText xml:space="preserve"> PAGEREF _Toc235342804 \h </w:instrText>
        </w:r>
        <w:r>
          <w:rPr>
            <w:noProof/>
            <w:webHidden/>
          </w:rPr>
        </w:r>
        <w:r>
          <w:rPr>
            <w:noProof/>
            <w:webHidden/>
          </w:rPr>
          <w:fldChar w:fldCharType="separate"/>
        </w:r>
        <w:r w:rsidR="00A577D0">
          <w:rPr>
            <w:noProof/>
            <w:webHidden/>
          </w:rPr>
          <w:t>33</w:t>
        </w:r>
        <w:r>
          <w:rPr>
            <w:noProof/>
            <w:webHidden/>
          </w:rPr>
          <w:fldChar w:fldCharType="end"/>
        </w:r>
      </w:hyperlink>
    </w:p>
    <w:p w14:paraId="2E485FCD" w14:textId="08BB5133"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5" w:history="1">
        <w:r w:rsidRPr="00D15D84">
          <w:rPr>
            <w:rStyle w:val="Hyperlink"/>
            <w:noProof/>
            <w:lang w:val="ru-RU"/>
          </w:rPr>
          <w:t>Ang karaniwang paraan ng pagbibigay ng kaloob ng biyayang nagbibigay-sigla</w:t>
        </w:r>
        <w:r>
          <w:rPr>
            <w:noProof/>
            <w:webHidden/>
          </w:rPr>
          <w:tab/>
        </w:r>
        <w:r>
          <w:rPr>
            <w:noProof/>
            <w:webHidden/>
          </w:rPr>
          <w:fldChar w:fldCharType="begin"/>
        </w:r>
        <w:r>
          <w:rPr>
            <w:noProof/>
            <w:webHidden/>
          </w:rPr>
          <w:instrText xml:space="preserve"> PAGEREF _Toc235342805 \h </w:instrText>
        </w:r>
        <w:r>
          <w:rPr>
            <w:noProof/>
            <w:webHidden/>
          </w:rPr>
        </w:r>
        <w:r>
          <w:rPr>
            <w:noProof/>
            <w:webHidden/>
          </w:rPr>
          <w:fldChar w:fldCharType="separate"/>
        </w:r>
        <w:r w:rsidR="00A577D0">
          <w:rPr>
            <w:noProof/>
            <w:webHidden/>
          </w:rPr>
          <w:t>41</w:t>
        </w:r>
        <w:r>
          <w:rPr>
            <w:noProof/>
            <w:webHidden/>
          </w:rPr>
          <w:fldChar w:fldCharType="end"/>
        </w:r>
      </w:hyperlink>
    </w:p>
    <w:p w14:paraId="298FFB3D" w14:textId="3B18A98B"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06" w:history="1">
        <w:r w:rsidRPr="00D15D84">
          <w:rPr>
            <w:rStyle w:val="Hyperlink"/>
            <w:noProof/>
            <w:lang w:val="ru-RU"/>
          </w:rPr>
          <w:t>Ang pag-akyat tungo sa pagpapasyang talikuran ang kasalanan at itaguyod ang sarili sa pagpapalugud sa Diyos</w:t>
        </w:r>
        <w:r>
          <w:rPr>
            <w:noProof/>
            <w:webHidden/>
          </w:rPr>
          <w:tab/>
        </w:r>
        <w:r>
          <w:rPr>
            <w:noProof/>
            <w:webHidden/>
          </w:rPr>
          <w:fldChar w:fldCharType="begin"/>
        </w:r>
        <w:r>
          <w:rPr>
            <w:noProof/>
            <w:webHidden/>
          </w:rPr>
          <w:instrText xml:space="preserve"> PAGEREF _Toc235342806 \h </w:instrText>
        </w:r>
        <w:r>
          <w:rPr>
            <w:noProof/>
            <w:webHidden/>
          </w:rPr>
        </w:r>
        <w:r>
          <w:rPr>
            <w:noProof/>
            <w:webHidden/>
          </w:rPr>
          <w:fldChar w:fldCharType="separate"/>
        </w:r>
        <w:r w:rsidR="00A577D0">
          <w:rPr>
            <w:noProof/>
            <w:webHidden/>
          </w:rPr>
          <w:t>55</w:t>
        </w:r>
        <w:r>
          <w:rPr>
            <w:noProof/>
            <w:webHidden/>
          </w:rPr>
          <w:fldChar w:fldCharType="end"/>
        </w:r>
      </w:hyperlink>
    </w:p>
    <w:p w14:paraId="13A61CBE" w14:textId="7CD1C9CA"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07" w:history="1">
        <w:r w:rsidRPr="00D15D84">
          <w:rPr>
            <w:rStyle w:val="Hyperlink"/>
            <w:noProof/>
            <w:lang w:val="ru-RU"/>
          </w:rPr>
          <w:t>Ang pag-akyat tungo sa pagpapasyang talikuran ang kasalanan</w:t>
        </w:r>
        <w:r>
          <w:rPr>
            <w:noProof/>
            <w:webHidden/>
          </w:rPr>
          <w:tab/>
        </w:r>
        <w:r>
          <w:rPr>
            <w:noProof/>
            <w:webHidden/>
          </w:rPr>
          <w:fldChar w:fldCharType="begin"/>
        </w:r>
        <w:r>
          <w:rPr>
            <w:noProof/>
            <w:webHidden/>
          </w:rPr>
          <w:instrText xml:space="preserve"> PAGEREF _Toc235342807 \h </w:instrText>
        </w:r>
        <w:r>
          <w:rPr>
            <w:noProof/>
            <w:webHidden/>
          </w:rPr>
        </w:r>
        <w:r>
          <w:rPr>
            <w:noProof/>
            <w:webHidden/>
          </w:rPr>
          <w:fldChar w:fldCharType="separate"/>
        </w:r>
        <w:r w:rsidR="00A577D0">
          <w:rPr>
            <w:noProof/>
            <w:webHidden/>
          </w:rPr>
          <w:t>55</w:t>
        </w:r>
        <w:r>
          <w:rPr>
            <w:noProof/>
            <w:webHidden/>
          </w:rPr>
          <w:fldChar w:fldCharType="end"/>
        </w:r>
      </w:hyperlink>
    </w:p>
    <w:p w14:paraId="66A966BC" w14:textId="7DE7EF63"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08" w:history="1">
        <w:r w:rsidRPr="00D15D84">
          <w:rPr>
            <w:rStyle w:val="Hyperlink"/>
            <w:noProof/>
            <w:lang w:val="ru-RU"/>
          </w:rPr>
          <w:t>Ang Pagbubukang-liwayway ng Panata ng Pag-alay sa Sarili sa Diyos</w:t>
        </w:r>
        <w:r>
          <w:rPr>
            <w:noProof/>
            <w:webHidden/>
          </w:rPr>
          <w:tab/>
        </w:r>
        <w:r>
          <w:rPr>
            <w:noProof/>
            <w:webHidden/>
          </w:rPr>
          <w:fldChar w:fldCharType="begin"/>
        </w:r>
        <w:r>
          <w:rPr>
            <w:noProof/>
            <w:webHidden/>
          </w:rPr>
          <w:instrText xml:space="preserve"> PAGEREF _Toc235342808 \h </w:instrText>
        </w:r>
        <w:r>
          <w:rPr>
            <w:noProof/>
            <w:webHidden/>
          </w:rPr>
        </w:r>
        <w:r>
          <w:rPr>
            <w:noProof/>
            <w:webHidden/>
          </w:rPr>
          <w:fldChar w:fldCharType="separate"/>
        </w:r>
        <w:r w:rsidR="00A577D0">
          <w:rPr>
            <w:noProof/>
            <w:webHidden/>
          </w:rPr>
          <w:t>62</w:t>
        </w:r>
        <w:r>
          <w:rPr>
            <w:noProof/>
            <w:webHidden/>
          </w:rPr>
          <w:fldChar w:fldCharType="end"/>
        </w:r>
      </w:hyperlink>
    </w:p>
    <w:p w14:paraId="0BD71F9A" w14:textId="11ABC93E"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09" w:history="1">
        <w:r w:rsidRPr="00D15D84">
          <w:rPr>
            <w:rStyle w:val="Hyperlink"/>
            <w:noProof/>
            <w:lang w:val="ru-RU"/>
          </w:rPr>
          <w:t>Ibinibigay ang ganap na kapatawaran sa nagpapakumbaba sa Sakramento ng Pagsisisi</w:t>
        </w:r>
        <w:r>
          <w:rPr>
            <w:noProof/>
            <w:webHidden/>
          </w:rPr>
          <w:tab/>
        </w:r>
        <w:r>
          <w:rPr>
            <w:noProof/>
            <w:webHidden/>
          </w:rPr>
          <w:fldChar w:fldCharType="begin"/>
        </w:r>
        <w:r>
          <w:rPr>
            <w:noProof/>
            <w:webHidden/>
          </w:rPr>
          <w:instrText xml:space="preserve"> PAGEREF _Toc235342809 \h </w:instrText>
        </w:r>
        <w:r>
          <w:rPr>
            <w:noProof/>
            <w:webHidden/>
          </w:rPr>
        </w:r>
        <w:r>
          <w:rPr>
            <w:noProof/>
            <w:webHidden/>
          </w:rPr>
          <w:fldChar w:fldCharType="separate"/>
        </w:r>
        <w:r w:rsidR="00A577D0">
          <w:rPr>
            <w:noProof/>
            <w:webHidden/>
          </w:rPr>
          <w:t>66</w:t>
        </w:r>
        <w:r>
          <w:rPr>
            <w:noProof/>
            <w:webHidden/>
          </w:rPr>
          <w:fldChar w:fldCharType="end"/>
        </w:r>
      </w:hyperlink>
    </w:p>
    <w:p w14:paraId="56E42099" w14:textId="4E6795F9"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10" w:history="1">
        <w:r w:rsidRPr="00D15D84">
          <w:rPr>
            <w:rStyle w:val="Hyperlink"/>
            <w:noProof/>
            <w:lang w:val="ru-RU"/>
          </w:rPr>
          <w:t>Ang nagsisisi ay lumalapit sa Sakramento ng Banal na Komunyon</w:t>
        </w:r>
        <w:r>
          <w:rPr>
            <w:noProof/>
            <w:webHidden/>
          </w:rPr>
          <w:tab/>
        </w:r>
        <w:r>
          <w:rPr>
            <w:noProof/>
            <w:webHidden/>
          </w:rPr>
          <w:fldChar w:fldCharType="begin"/>
        </w:r>
        <w:r>
          <w:rPr>
            <w:noProof/>
            <w:webHidden/>
          </w:rPr>
          <w:instrText xml:space="preserve"> PAGEREF _Toc235342810 \h </w:instrText>
        </w:r>
        <w:r>
          <w:rPr>
            <w:noProof/>
            <w:webHidden/>
          </w:rPr>
        </w:r>
        <w:r>
          <w:rPr>
            <w:noProof/>
            <w:webHidden/>
          </w:rPr>
          <w:fldChar w:fldCharType="separate"/>
        </w:r>
        <w:r w:rsidR="00A577D0">
          <w:rPr>
            <w:noProof/>
            <w:webHidden/>
          </w:rPr>
          <w:t>69</w:t>
        </w:r>
        <w:r>
          <w:rPr>
            <w:noProof/>
            <w:webHidden/>
          </w:rPr>
          <w:fldChar w:fldCharType="end"/>
        </w:r>
      </w:hyperlink>
    </w:p>
    <w:p w14:paraId="08C37CA1" w14:textId="61087CE5" w:rsidR="008D6833" w:rsidRDefault="008D6833">
      <w:pPr>
        <w:pStyle w:val="TOC2"/>
        <w:tabs>
          <w:tab w:val="right" w:leader="dot" w:pos="10790"/>
        </w:tabs>
        <w:rPr>
          <w:rFonts w:eastAsiaTheme="minorEastAsia" w:cstheme="minorBidi"/>
          <w:b w:val="0"/>
          <w:bCs w:val="0"/>
          <w:noProof/>
          <w:kern w:val="2"/>
          <w:sz w:val="24"/>
          <w:szCs w:val="24"/>
          <w14:ligatures w14:val="standardContextual"/>
        </w:rPr>
      </w:pPr>
      <w:hyperlink w:anchor="_Toc235342811" w:history="1">
        <w:r w:rsidRPr="00D15D84">
          <w:rPr>
            <w:rStyle w:val="Hyperlink"/>
            <w:noProof/>
            <w:lang w:val="ru-RU"/>
          </w:rPr>
          <w:t>Tungkol sa kung paano natutupad, hinog, at lumalakas sa ating kalooban ang buhay Kristiyano</w:t>
        </w:r>
        <w:r>
          <w:rPr>
            <w:noProof/>
            <w:webHidden/>
          </w:rPr>
          <w:tab/>
        </w:r>
        <w:r>
          <w:rPr>
            <w:noProof/>
            <w:webHidden/>
          </w:rPr>
          <w:fldChar w:fldCharType="begin"/>
        </w:r>
        <w:r>
          <w:rPr>
            <w:noProof/>
            <w:webHidden/>
          </w:rPr>
          <w:instrText xml:space="preserve"> PAGEREF _Toc235342811 \h </w:instrText>
        </w:r>
        <w:r>
          <w:rPr>
            <w:noProof/>
            <w:webHidden/>
          </w:rPr>
        </w:r>
        <w:r>
          <w:rPr>
            <w:noProof/>
            <w:webHidden/>
          </w:rPr>
          <w:fldChar w:fldCharType="separate"/>
        </w:r>
        <w:r w:rsidR="00A577D0">
          <w:rPr>
            <w:noProof/>
            <w:webHidden/>
          </w:rPr>
          <w:t>72</w:t>
        </w:r>
        <w:r>
          <w:rPr>
            <w:noProof/>
            <w:webHidden/>
          </w:rPr>
          <w:fldChar w:fldCharType="end"/>
        </w:r>
      </w:hyperlink>
    </w:p>
    <w:p w14:paraId="4E90E74E" w14:textId="3CE6272A"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12" w:history="1">
        <w:r w:rsidRPr="00D15D84">
          <w:rPr>
            <w:rStyle w:val="Hyperlink"/>
            <w:noProof/>
            <w:lang w:val="ru-RU"/>
          </w:rPr>
          <w:t>Paano nabubuo, hinog, at lumalakas ang buhay Kristiyano sa ating kalooban?</w:t>
        </w:r>
        <w:r>
          <w:rPr>
            <w:noProof/>
            <w:webHidden/>
          </w:rPr>
          <w:tab/>
        </w:r>
        <w:r>
          <w:rPr>
            <w:noProof/>
            <w:webHidden/>
          </w:rPr>
          <w:fldChar w:fldCharType="begin"/>
        </w:r>
        <w:r>
          <w:rPr>
            <w:noProof/>
            <w:webHidden/>
          </w:rPr>
          <w:instrText xml:space="preserve"> PAGEREF _Toc235342812 \h </w:instrText>
        </w:r>
        <w:r>
          <w:rPr>
            <w:noProof/>
            <w:webHidden/>
          </w:rPr>
        </w:r>
        <w:r>
          <w:rPr>
            <w:noProof/>
            <w:webHidden/>
          </w:rPr>
          <w:fldChar w:fldCharType="separate"/>
        </w:r>
        <w:r w:rsidR="00A577D0">
          <w:rPr>
            <w:noProof/>
            <w:webHidden/>
          </w:rPr>
          <w:t>72</w:t>
        </w:r>
        <w:r>
          <w:rPr>
            <w:noProof/>
            <w:webHidden/>
          </w:rPr>
          <w:fldChar w:fldCharType="end"/>
        </w:r>
      </w:hyperlink>
    </w:p>
    <w:p w14:paraId="28068BBB" w14:textId="70060F33"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13" w:history="1">
        <w:r w:rsidRPr="00D15D84">
          <w:rPr>
            <w:rStyle w:val="Hyperlink"/>
            <w:noProof/>
            <w:lang w:val="ru-RU"/>
          </w:rPr>
          <w:t>Tungkol sa pagpapanatili ng diwa ng sigasig para sa Diyos</w:t>
        </w:r>
        <w:r>
          <w:rPr>
            <w:noProof/>
            <w:webHidden/>
          </w:rPr>
          <w:tab/>
        </w:r>
        <w:r>
          <w:rPr>
            <w:noProof/>
            <w:webHidden/>
          </w:rPr>
          <w:fldChar w:fldCharType="begin"/>
        </w:r>
        <w:r>
          <w:rPr>
            <w:noProof/>
            <w:webHidden/>
          </w:rPr>
          <w:instrText xml:space="preserve"> PAGEREF _Toc235342813 \h </w:instrText>
        </w:r>
        <w:r>
          <w:rPr>
            <w:noProof/>
            <w:webHidden/>
          </w:rPr>
        </w:r>
        <w:r>
          <w:rPr>
            <w:noProof/>
            <w:webHidden/>
          </w:rPr>
          <w:fldChar w:fldCharType="separate"/>
        </w:r>
        <w:r w:rsidR="00A577D0">
          <w:rPr>
            <w:noProof/>
            <w:webHidden/>
          </w:rPr>
          <w:t>83</w:t>
        </w:r>
        <w:r>
          <w:rPr>
            <w:noProof/>
            <w:webHidden/>
          </w:rPr>
          <w:fldChar w:fldCharType="end"/>
        </w:r>
      </w:hyperlink>
    </w:p>
    <w:p w14:paraId="1E2B4A18" w14:textId="61CCE360"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14" w:history="1">
        <w:r w:rsidRPr="00D15D84">
          <w:rPr>
            <w:rStyle w:val="Hyperlink"/>
            <w:noProof/>
            <w:lang w:val="ru-RU"/>
          </w:rPr>
          <w:t>Nanatili sa loob</w:t>
        </w:r>
        <w:r>
          <w:rPr>
            <w:noProof/>
            <w:webHidden/>
          </w:rPr>
          <w:tab/>
        </w:r>
        <w:r>
          <w:rPr>
            <w:noProof/>
            <w:webHidden/>
          </w:rPr>
          <w:fldChar w:fldCharType="begin"/>
        </w:r>
        <w:r>
          <w:rPr>
            <w:noProof/>
            <w:webHidden/>
          </w:rPr>
          <w:instrText xml:space="preserve"> PAGEREF _Toc235342814 \h </w:instrText>
        </w:r>
        <w:r>
          <w:rPr>
            <w:noProof/>
            <w:webHidden/>
          </w:rPr>
        </w:r>
        <w:r>
          <w:rPr>
            <w:noProof/>
            <w:webHidden/>
          </w:rPr>
          <w:fldChar w:fldCharType="separate"/>
        </w:r>
        <w:r w:rsidR="00A577D0">
          <w:rPr>
            <w:noProof/>
            <w:webHidden/>
          </w:rPr>
          <w:t>84</w:t>
        </w:r>
        <w:r>
          <w:rPr>
            <w:noProof/>
            <w:webHidden/>
          </w:rPr>
          <w:fldChar w:fldCharType="end"/>
        </w:r>
      </w:hyperlink>
    </w:p>
    <w:p w14:paraId="7DC6474B" w14:textId="3B303A70"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15" w:history="1">
        <w:r w:rsidRPr="00D15D84">
          <w:rPr>
            <w:rStyle w:val="Hyperlink"/>
            <w:noProof/>
            <w:lang w:val="ru-RU"/>
          </w:rPr>
          <w:t>Isang Pananaw sa Ibang Mundo</w:t>
        </w:r>
        <w:r>
          <w:rPr>
            <w:noProof/>
            <w:webHidden/>
          </w:rPr>
          <w:tab/>
        </w:r>
        <w:r>
          <w:rPr>
            <w:noProof/>
            <w:webHidden/>
          </w:rPr>
          <w:fldChar w:fldCharType="begin"/>
        </w:r>
        <w:r>
          <w:rPr>
            <w:noProof/>
            <w:webHidden/>
          </w:rPr>
          <w:instrText xml:space="preserve"> PAGEREF _Toc235342815 \h </w:instrText>
        </w:r>
        <w:r>
          <w:rPr>
            <w:noProof/>
            <w:webHidden/>
          </w:rPr>
        </w:r>
        <w:r>
          <w:rPr>
            <w:noProof/>
            <w:webHidden/>
          </w:rPr>
          <w:fldChar w:fldCharType="separate"/>
        </w:r>
        <w:r w:rsidR="00A577D0">
          <w:rPr>
            <w:noProof/>
            <w:webHidden/>
          </w:rPr>
          <w:t>86</w:t>
        </w:r>
        <w:r>
          <w:rPr>
            <w:noProof/>
            <w:webHidden/>
          </w:rPr>
          <w:fldChar w:fldCharType="end"/>
        </w:r>
      </w:hyperlink>
    </w:p>
    <w:p w14:paraId="3AA9FA83" w14:textId="59C9AC64"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16" w:history="1">
        <w:r w:rsidRPr="00D15D84">
          <w:rPr>
            <w:rStyle w:val="Hyperlink"/>
            <w:noProof/>
            <w:lang w:val="ru-RU"/>
          </w:rPr>
          <w:t>Panatilihing matatag ang loob sa mga damd</w:t>
        </w:r>
        <w:r w:rsidRPr="00D15D84">
          <w:rPr>
            <w:rStyle w:val="Hyperlink"/>
            <w:rFonts w:ascii="Times New Roman" w:hAnsi="Times New Roman"/>
            <w:noProof/>
            <w:lang w:val="ru-RU"/>
          </w:rPr>
          <w:t xml:space="preserve">aming </w:t>
        </w:r>
        <w:r w:rsidRPr="00D15D84">
          <w:rPr>
            <w:rStyle w:val="Hyperlink"/>
            <w:noProof/>
            <w:lang w:val="ru-RU"/>
          </w:rPr>
          <w:t>nag-udyok sa determinasy</w:t>
        </w:r>
        <w:r>
          <w:rPr>
            <w:noProof/>
            <w:webHidden/>
          </w:rPr>
          <w:tab/>
        </w:r>
        <w:r>
          <w:rPr>
            <w:noProof/>
            <w:webHidden/>
          </w:rPr>
          <w:fldChar w:fldCharType="begin"/>
        </w:r>
        <w:r>
          <w:rPr>
            <w:noProof/>
            <w:webHidden/>
          </w:rPr>
          <w:instrText xml:space="preserve"> PAGEREF _Toc235342816 \h </w:instrText>
        </w:r>
        <w:r>
          <w:rPr>
            <w:noProof/>
            <w:webHidden/>
          </w:rPr>
        </w:r>
        <w:r>
          <w:rPr>
            <w:noProof/>
            <w:webHidden/>
          </w:rPr>
          <w:fldChar w:fldCharType="separate"/>
        </w:r>
        <w:r w:rsidR="00A577D0">
          <w:rPr>
            <w:noProof/>
            <w:webHidden/>
          </w:rPr>
          <w:t>89</w:t>
        </w:r>
        <w:r>
          <w:rPr>
            <w:noProof/>
            <w:webHidden/>
          </w:rPr>
          <w:fldChar w:fldCharType="end"/>
        </w:r>
      </w:hyperlink>
    </w:p>
    <w:p w14:paraId="25FC4D95" w14:textId="419D9FEF"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17" w:history="1">
        <w:r w:rsidRPr="00D15D84">
          <w:rPr>
            <w:rStyle w:val="Hyperlink"/>
            <w:noProof/>
            <w:lang w:val="ru-RU"/>
          </w:rPr>
          <w:t>Isang Gabay sa Mga Ehersisyong Nagpapatibay sa Espirituwal at Pisikal na Kapangyarihan ng Tao</w:t>
        </w:r>
        <w:r>
          <w:rPr>
            <w:noProof/>
            <w:webHidden/>
          </w:rPr>
          <w:tab/>
        </w:r>
        <w:r>
          <w:rPr>
            <w:noProof/>
            <w:webHidden/>
          </w:rPr>
          <w:fldChar w:fldCharType="begin"/>
        </w:r>
        <w:r>
          <w:rPr>
            <w:noProof/>
            <w:webHidden/>
          </w:rPr>
          <w:instrText xml:space="preserve"> PAGEREF _Toc235342817 \h </w:instrText>
        </w:r>
        <w:r>
          <w:rPr>
            <w:noProof/>
            <w:webHidden/>
          </w:rPr>
        </w:r>
        <w:r>
          <w:rPr>
            <w:noProof/>
            <w:webHidden/>
          </w:rPr>
          <w:fldChar w:fldCharType="separate"/>
        </w:r>
        <w:r w:rsidR="00A577D0">
          <w:rPr>
            <w:noProof/>
            <w:webHidden/>
          </w:rPr>
          <w:t>92</w:t>
        </w:r>
        <w:r>
          <w:rPr>
            <w:noProof/>
            <w:webHidden/>
          </w:rPr>
          <w:fldChar w:fldCharType="end"/>
        </w:r>
      </w:hyperlink>
    </w:p>
    <w:p w14:paraId="5B39065F" w14:textId="02FD5A88"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18" w:history="1">
        <w:r w:rsidRPr="00D15D84">
          <w:rPr>
            <w:rStyle w:val="Hyperlink"/>
            <w:noProof/>
            <w:lang w:val="ru-RU"/>
          </w:rPr>
          <w:t xml:space="preserve">Mga pagsasanay </w:t>
        </w:r>
        <w:r w:rsidRPr="00D15D84">
          <w:rPr>
            <w:rStyle w:val="Hyperlink"/>
            <w:rFonts w:ascii="Times New Roman" w:hAnsi="Times New Roman"/>
            <w:noProof/>
            <w:lang w:val="ru-RU"/>
          </w:rPr>
          <w:t xml:space="preserve">na </w:t>
        </w:r>
        <w:r w:rsidRPr="00D15D84">
          <w:rPr>
            <w:rStyle w:val="Hyperlink"/>
            <w:noProof/>
            <w:lang w:val="ru-RU"/>
          </w:rPr>
          <w:t>nag-aambag sa paghubog ng mga kapangyarihan ng kaluluwa alinsunod sa diwa ng buhay Kristiyano</w:t>
        </w:r>
        <w:r>
          <w:rPr>
            <w:noProof/>
            <w:webHidden/>
          </w:rPr>
          <w:tab/>
        </w:r>
        <w:r>
          <w:rPr>
            <w:noProof/>
            <w:webHidden/>
          </w:rPr>
          <w:fldChar w:fldCharType="begin"/>
        </w:r>
        <w:r>
          <w:rPr>
            <w:noProof/>
            <w:webHidden/>
          </w:rPr>
          <w:instrText xml:space="preserve"> PAGEREF _Toc235342818 \h </w:instrText>
        </w:r>
        <w:r>
          <w:rPr>
            <w:noProof/>
            <w:webHidden/>
          </w:rPr>
        </w:r>
        <w:r>
          <w:rPr>
            <w:noProof/>
            <w:webHidden/>
          </w:rPr>
          <w:fldChar w:fldCharType="separate"/>
        </w:r>
        <w:r w:rsidR="00A577D0">
          <w:rPr>
            <w:noProof/>
            <w:webHidden/>
          </w:rPr>
          <w:t>96</w:t>
        </w:r>
        <w:r>
          <w:rPr>
            <w:noProof/>
            <w:webHidden/>
          </w:rPr>
          <w:fldChar w:fldCharType="end"/>
        </w:r>
      </w:hyperlink>
    </w:p>
    <w:p w14:paraId="35B66206" w14:textId="2BA975E9"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19" w:history="1">
        <w:r w:rsidRPr="00D15D84">
          <w:rPr>
            <w:rStyle w:val="Hyperlink"/>
            <w:noProof/>
            <w:lang w:val="ru-RU"/>
          </w:rPr>
          <w:t>Ang pag-uugali ng katawan ayon sa diwa ng bagong buhay</w:t>
        </w:r>
        <w:r>
          <w:rPr>
            <w:noProof/>
            <w:webHidden/>
          </w:rPr>
          <w:tab/>
        </w:r>
        <w:r>
          <w:rPr>
            <w:noProof/>
            <w:webHidden/>
          </w:rPr>
          <w:fldChar w:fldCharType="begin"/>
        </w:r>
        <w:r>
          <w:rPr>
            <w:noProof/>
            <w:webHidden/>
          </w:rPr>
          <w:instrText xml:space="preserve"> PAGEREF _Toc235342819 \h </w:instrText>
        </w:r>
        <w:r>
          <w:rPr>
            <w:noProof/>
            <w:webHidden/>
          </w:rPr>
        </w:r>
        <w:r>
          <w:rPr>
            <w:noProof/>
            <w:webHidden/>
          </w:rPr>
          <w:fldChar w:fldCharType="separate"/>
        </w:r>
        <w:r w:rsidR="00A577D0">
          <w:rPr>
            <w:noProof/>
            <w:webHidden/>
          </w:rPr>
          <w:t>102</w:t>
        </w:r>
        <w:r>
          <w:rPr>
            <w:noProof/>
            <w:webHidden/>
          </w:rPr>
          <w:fldChar w:fldCharType="end"/>
        </w:r>
      </w:hyperlink>
    </w:p>
    <w:p w14:paraId="30DB4F28" w14:textId="579636F7"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20" w:history="1">
        <w:r w:rsidRPr="00D15D84">
          <w:rPr>
            <w:rStyle w:val="Hyperlink"/>
            <w:noProof/>
            <w:lang w:val="ru-RU"/>
          </w:rPr>
          <w:t>Ang Kaayusan ng Panlabas na Buhay Alinsunod sa Espiritu ng Bagong Buhay</w:t>
        </w:r>
        <w:r>
          <w:rPr>
            <w:noProof/>
            <w:webHidden/>
          </w:rPr>
          <w:tab/>
        </w:r>
        <w:r>
          <w:rPr>
            <w:noProof/>
            <w:webHidden/>
          </w:rPr>
          <w:fldChar w:fldCharType="begin"/>
        </w:r>
        <w:r>
          <w:rPr>
            <w:noProof/>
            <w:webHidden/>
          </w:rPr>
          <w:instrText xml:space="preserve"> PAGEREF _Toc235342820 \h </w:instrText>
        </w:r>
        <w:r>
          <w:rPr>
            <w:noProof/>
            <w:webHidden/>
          </w:rPr>
        </w:r>
        <w:r>
          <w:rPr>
            <w:noProof/>
            <w:webHidden/>
          </w:rPr>
          <w:fldChar w:fldCharType="separate"/>
        </w:r>
        <w:r w:rsidR="00A577D0">
          <w:rPr>
            <w:noProof/>
            <w:webHidden/>
          </w:rPr>
          <w:t>104</w:t>
        </w:r>
        <w:r>
          <w:rPr>
            <w:noProof/>
            <w:webHidden/>
          </w:rPr>
          <w:fldChar w:fldCharType="end"/>
        </w:r>
      </w:hyperlink>
    </w:p>
    <w:p w14:paraId="6878763D" w14:textId="0C450DCE"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21" w:history="1">
        <w:r w:rsidRPr="00D15D84">
          <w:rPr>
            <w:rStyle w:val="Hyperlink"/>
            <w:noProof/>
            <w:lang w:val="ru-RU"/>
          </w:rPr>
          <w:t>Paglapit sa tuloy-tuloy na pag-aayuno</w:t>
        </w:r>
        <w:r>
          <w:rPr>
            <w:noProof/>
            <w:webHidden/>
          </w:rPr>
          <w:tab/>
        </w:r>
        <w:r>
          <w:rPr>
            <w:noProof/>
            <w:webHidden/>
          </w:rPr>
          <w:fldChar w:fldCharType="begin"/>
        </w:r>
        <w:r>
          <w:rPr>
            <w:noProof/>
            <w:webHidden/>
          </w:rPr>
          <w:instrText xml:space="preserve"> PAGEREF _Toc235342821 \h </w:instrText>
        </w:r>
        <w:r>
          <w:rPr>
            <w:noProof/>
            <w:webHidden/>
          </w:rPr>
        </w:r>
        <w:r>
          <w:rPr>
            <w:noProof/>
            <w:webHidden/>
          </w:rPr>
          <w:fldChar w:fldCharType="separate"/>
        </w:r>
        <w:r w:rsidR="00A577D0">
          <w:rPr>
            <w:noProof/>
            <w:webHidden/>
          </w:rPr>
          <w:t>108</w:t>
        </w:r>
        <w:r>
          <w:rPr>
            <w:noProof/>
            <w:webHidden/>
          </w:rPr>
          <w:fldChar w:fldCharType="end"/>
        </w:r>
      </w:hyperlink>
    </w:p>
    <w:p w14:paraId="705CF1A7" w14:textId="18EB1A49"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22" w:history="1">
        <w:r w:rsidRPr="00D15D84">
          <w:rPr>
            <w:rStyle w:val="Hyperlink"/>
            <w:noProof/>
            <w:lang w:val="ru-RU"/>
          </w:rPr>
          <w:t>Mga Alituntunin para sa Pakikibaka Laban sa mga Pagnanasa, o ang Mga Prinsipyo ng Pagtutol sa Sarili</w:t>
        </w:r>
        <w:r>
          <w:rPr>
            <w:noProof/>
            <w:webHidden/>
          </w:rPr>
          <w:tab/>
        </w:r>
        <w:r>
          <w:rPr>
            <w:noProof/>
            <w:webHidden/>
          </w:rPr>
          <w:fldChar w:fldCharType="begin"/>
        </w:r>
        <w:r>
          <w:rPr>
            <w:noProof/>
            <w:webHidden/>
          </w:rPr>
          <w:instrText xml:space="preserve"> PAGEREF _Toc235342822 \h </w:instrText>
        </w:r>
        <w:r>
          <w:rPr>
            <w:noProof/>
            <w:webHidden/>
          </w:rPr>
        </w:r>
        <w:r>
          <w:rPr>
            <w:noProof/>
            <w:webHidden/>
          </w:rPr>
          <w:fldChar w:fldCharType="separate"/>
        </w:r>
        <w:r w:rsidR="00A577D0">
          <w:rPr>
            <w:noProof/>
            <w:webHidden/>
          </w:rPr>
          <w:t>111</w:t>
        </w:r>
        <w:r>
          <w:rPr>
            <w:noProof/>
            <w:webHidden/>
          </w:rPr>
          <w:fldChar w:fldCharType="end"/>
        </w:r>
      </w:hyperlink>
    </w:p>
    <w:p w14:paraId="38AF784C" w14:textId="1D920897" w:rsidR="008D6833" w:rsidRDefault="008D6833">
      <w:pPr>
        <w:pStyle w:val="TOC3"/>
        <w:tabs>
          <w:tab w:val="right" w:leader="dot" w:pos="10790"/>
        </w:tabs>
        <w:rPr>
          <w:rFonts w:eastAsiaTheme="minorEastAsia" w:cstheme="minorBidi"/>
          <w:noProof/>
          <w:kern w:val="2"/>
          <w:sz w:val="24"/>
          <w:szCs w:val="24"/>
          <w14:ligatures w14:val="standardContextual"/>
        </w:rPr>
      </w:pPr>
      <w:hyperlink w:anchor="_Toc235342823" w:history="1">
        <w:r w:rsidRPr="00D15D84">
          <w:rPr>
            <w:rStyle w:val="Hyperlink"/>
            <w:noProof/>
            <w:lang w:val="ru-RU"/>
          </w:rPr>
          <w:t>Ang Unang Hakbang Patungo sa Pamumuhay ng Komyunyon sa Diyos</w:t>
        </w:r>
        <w:r>
          <w:rPr>
            <w:noProof/>
            <w:webHidden/>
          </w:rPr>
          <w:tab/>
        </w:r>
        <w:r>
          <w:rPr>
            <w:noProof/>
            <w:webHidden/>
          </w:rPr>
          <w:fldChar w:fldCharType="begin"/>
        </w:r>
        <w:r>
          <w:rPr>
            <w:noProof/>
            <w:webHidden/>
          </w:rPr>
          <w:instrText xml:space="preserve"> PAGEREF _Toc235342823 \h </w:instrText>
        </w:r>
        <w:r>
          <w:rPr>
            <w:noProof/>
            <w:webHidden/>
          </w:rPr>
        </w:r>
        <w:r>
          <w:rPr>
            <w:noProof/>
            <w:webHidden/>
          </w:rPr>
          <w:fldChar w:fldCharType="separate"/>
        </w:r>
        <w:r w:rsidR="00A577D0">
          <w:rPr>
            <w:noProof/>
            <w:webHidden/>
          </w:rPr>
          <w:t>124</w:t>
        </w:r>
        <w:r>
          <w:rPr>
            <w:noProof/>
            <w:webHidden/>
          </w:rPr>
          <w:fldChar w:fldCharType="end"/>
        </w:r>
      </w:hyperlink>
    </w:p>
    <w:p w14:paraId="3EA6D35A" w14:textId="1B2A34EE" w:rsidR="008D6833" w:rsidRDefault="008D6833">
      <w:pPr>
        <w:pStyle w:val="TOC4"/>
        <w:tabs>
          <w:tab w:val="right" w:leader="dot" w:pos="10790"/>
        </w:tabs>
        <w:rPr>
          <w:rFonts w:eastAsiaTheme="minorEastAsia" w:cstheme="minorBidi"/>
          <w:noProof/>
          <w:kern w:val="2"/>
          <w:sz w:val="24"/>
          <w:szCs w:val="24"/>
          <w14:ligatures w14:val="standardContextual"/>
        </w:rPr>
      </w:pPr>
      <w:hyperlink w:anchor="_Toc235342824" w:history="1">
        <w:r w:rsidRPr="00D15D84">
          <w:rPr>
            <w:rStyle w:val="Hyperlink"/>
            <w:noProof/>
            <w:lang w:val="ru-RU"/>
          </w:rPr>
          <w:t xml:space="preserve">Ang buhay na pakikipag-isa sa Diyos ay nagaganap sa isang kalagayan ng katahimikan </w:t>
        </w:r>
        <w:r w:rsidRPr="00D15D84">
          <w:rPr>
            <w:rStyle w:val="Hyperlink"/>
            <w:rFonts w:ascii="Times New Roman" w:hAnsi="Times New Roman"/>
            <w:noProof/>
            <w:lang w:val="ru-RU"/>
          </w:rPr>
          <w:t xml:space="preserve">na </w:t>
        </w:r>
        <w:r w:rsidRPr="00D15D84">
          <w:rPr>
            <w:rStyle w:val="Hyperlink"/>
            <w:noProof/>
            <w:lang w:val="ru-RU"/>
          </w:rPr>
          <w:t>humahantong sa kawalan ng pagnanasa</w:t>
        </w:r>
        <w:r>
          <w:rPr>
            <w:noProof/>
            <w:webHidden/>
          </w:rPr>
          <w:tab/>
        </w:r>
        <w:r>
          <w:rPr>
            <w:noProof/>
            <w:webHidden/>
          </w:rPr>
          <w:fldChar w:fldCharType="begin"/>
        </w:r>
        <w:r>
          <w:rPr>
            <w:noProof/>
            <w:webHidden/>
          </w:rPr>
          <w:instrText xml:space="preserve"> PAGEREF _Toc235342824 \h </w:instrText>
        </w:r>
        <w:r>
          <w:rPr>
            <w:noProof/>
            <w:webHidden/>
          </w:rPr>
        </w:r>
        <w:r>
          <w:rPr>
            <w:noProof/>
            <w:webHidden/>
          </w:rPr>
          <w:fldChar w:fldCharType="separate"/>
        </w:r>
        <w:r w:rsidR="00A577D0">
          <w:rPr>
            <w:noProof/>
            <w:webHidden/>
          </w:rPr>
          <w:t>128</w:t>
        </w:r>
        <w:r>
          <w:rPr>
            <w:noProof/>
            <w:webHidden/>
          </w:rPr>
          <w:fldChar w:fldCharType="end"/>
        </w:r>
      </w:hyperlink>
    </w:p>
    <w:p w14:paraId="1E431B6D" w14:textId="2106F213" w:rsidR="008D6833" w:rsidRDefault="008D6833" w:rsidP="008D6833">
      <w:r>
        <w:fldChar w:fldCharType="end"/>
      </w:r>
    </w:p>
    <w:p w14:paraId="02BD6962" w14:textId="68F8723A" w:rsidR="008D6833" w:rsidRPr="008D6833" w:rsidRDefault="00000000" w:rsidP="008D6833">
      <w:r>
        <w:rPr>
          <w:lang w:val="ru-RU"/>
        </w:rPr>
        <w:pict w14:anchorId="56A013CB">
          <v:rect id="_x0000_i1027" style="width:0;height:1.5pt" o:hralign="center" o:bullet="t" o:hrstd="t" o:hr="t" fillcolor="#a0a0a0" stroked="f"/>
        </w:pict>
      </w: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2795"/>
      <w:r w:rsidRPr="00D31352">
        <w:rPr>
          <w:lang w:val="ru-RU"/>
        </w:rPr>
        <w:t>Panimula</w:t>
      </w:r>
      <w:bookmarkEnd w:id="0"/>
      <w:bookmarkEnd w:id="1"/>
      <w:bookmarkEnd w:id="2"/>
      <w:bookmarkEnd w:id="3"/>
      <w:bookmarkEnd w:id="4"/>
      <w:bookmarkEnd w:id="5"/>
      <w:bookmarkEnd w:id="6"/>
      <w:bookmarkEnd w:id="7"/>
      <w:bookmarkEnd w:id="8"/>
      <w:bookmarkEnd w:id="9"/>
    </w:p>
    <w:p w14:paraId="3F73AE32" w14:textId="77777777" w:rsidR="00C00D83" w:rsidRPr="008C7964" w:rsidRDefault="001F2820" w:rsidP="002D72BA">
      <w:pPr>
        <w:widowControl w:val="0"/>
        <w:rPr>
          <w:lang w:val="ru-RU"/>
        </w:rPr>
      </w:pPr>
      <w:r w:rsidRPr="00CA3B11">
        <w:rPr>
          <w:b/>
          <w:bCs/>
          <w:szCs w:val="32"/>
          <w:lang w:val="ru-RU"/>
        </w:rPr>
        <w:t xml:space="preserve">Ang </w:t>
      </w:r>
      <w:r w:rsidR="00F56144" w:rsidRPr="008C7964">
        <w:rPr>
          <w:lang w:val="ru-RU"/>
        </w:rPr>
        <w:t>'</w:t>
      </w:r>
      <w:r w:rsidRPr="008C7964">
        <w:rPr>
          <w:lang w:val="ru-RU"/>
        </w:rPr>
        <w:t xml:space="preserve">An Outline </w:t>
      </w:r>
      <w:r w:rsidR="00F56144" w:rsidRPr="008C7964">
        <w:rPr>
          <w:lang w:val="ru-RU"/>
        </w:rPr>
        <w:t xml:space="preserve">of Christian Morality' </w:t>
      </w:r>
      <w:r w:rsidRPr="008C7964">
        <w:rPr>
          <w:lang w:val="ru-RU"/>
        </w:rPr>
        <w:t xml:space="preserve">ay inilalahad ang mga damdamin at disposisyon na sapilitan para sa atin, ngunit hindi nito sinasaklaw ang lahat ng kinakailangan para matiyak ang ating kaligtasan. Ang pangunahing tungkulin natin ay mabuhay nang tunay sa diwa ni Cristo. Ngunit kung bahagya lamang itong tatalakayin, gaano karaming pagkalito ang lilitaw, at gaano karaming gabay ang kakailanganin—at halos sa bawat hakbang! </w:t>
      </w:r>
    </w:p>
    <w:p w14:paraId="53EE9139" w14:textId="77777777" w:rsidR="00C00D83" w:rsidRPr="008C7964" w:rsidRDefault="001F2820" w:rsidP="002D72BA">
      <w:pPr>
        <w:widowControl w:val="0"/>
        <w:ind w:firstLine="720"/>
        <w:rPr>
          <w:lang w:val="ru-RU"/>
        </w:rPr>
      </w:pPr>
      <w:r w:rsidRPr="008C7964">
        <w:rPr>
          <w:lang w:val="ru-RU"/>
        </w:rPr>
        <w:t xml:space="preserve">Totoo na nakasaad ang sukdulang layunin ng tao—ang pakikipag-isa sa Diyos—at inilarawan ang daan patungo rito: ito ay pananampalataya na sinamahan ng pagsunod sa mga utos, sa pamamagitan ng biyaya ng Diyos. Maaaring simpleng sabihin: narito ang daan! Pumunta ka! </w:t>
      </w:r>
    </w:p>
    <w:p w14:paraId="0246287A" w14:textId="77777777" w:rsidR="00C00D83" w:rsidRPr="008C7964" w:rsidRDefault="001F2820" w:rsidP="002D72BA">
      <w:pPr>
        <w:widowControl w:val="0"/>
        <w:ind w:firstLine="720"/>
        <w:rPr>
          <w:lang w:val="ru-RU"/>
        </w:rPr>
      </w:pPr>
      <w:r w:rsidRPr="008C7964">
        <w:rPr>
          <w:lang w:val="ru-RU"/>
        </w:rPr>
        <w:t xml:space="preserve">Madaling sabihin: 'Narito ang daan, sige!' Ngunit paano ito gagawin? Sa karamihan ng mga pagkakataon, </w:t>
      </w:r>
      <w:r w:rsidRPr="008C7964">
        <w:rPr>
          <w:lang w:val="ru-RU"/>
        </w:rPr>
        <w:lastRenderedPageBreak/>
        <w:t xml:space="preserve">kulang ang pagnanais na magpatuloy. Ang kaluluwa, na hinahatak ng isang pagnanasa, </w:t>
      </w:r>
      <w:r w:rsidR="00D568A5" w:rsidRPr="008C7964">
        <w:rPr>
          <w:lang w:val="ru-RU"/>
        </w:rPr>
        <w:t>ay</w:t>
      </w:r>
      <w:r w:rsidRPr="008C7964">
        <w:rPr>
          <w:lang w:val="ru-RU"/>
        </w:rPr>
        <w:t xml:space="preserve"> matigas na </w:t>
      </w:r>
      <w:r w:rsidR="00D568A5" w:rsidRPr="008C7964">
        <w:rPr>
          <w:lang w:val="ru-RU"/>
        </w:rPr>
        <w:t xml:space="preserve">tinatanggihan </w:t>
      </w:r>
      <w:r w:rsidRPr="008C7964">
        <w:rPr>
          <w:lang w:val="ru-RU"/>
        </w:rPr>
        <w:t xml:space="preserve">ang bawat pagpipilít at bawat panawagan; iniiwas nito ang mga mata nito sa Diyos at tumatangging tumingin sa Kanya. Hindi nito gusto ang Batas ni Cristo; wala itong hilig na kahit pakinggan ito: ang kaluluwa, gaya ng sabi nila, ay hindi nasa tamang pag-iisip. Ang tanong ay, paano nga ba natin mararating ang punto kung saan isisilang ang pagnanais na lumapit sa Diyos sa pamamagitan ni Cristo; paano natin masisiguro na ang batas ay nakaukit sa puso at na ang isang tao, kumikilos alinsunod sa batas na ito, ay kumikilos nang kusang-loob, nang walang sapilitan, upang ang batas na ito ay hindi mabigat sa kanila, kundi dumadaloy mula sa kanilang kalooban? </w:t>
      </w:r>
    </w:p>
    <w:p w14:paraId="588B91F5" w14:textId="77777777" w:rsidR="00C00D83" w:rsidRPr="008C7964" w:rsidRDefault="001F2820" w:rsidP="002D72BA">
      <w:pPr>
        <w:widowControl w:val="0"/>
        <w:ind w:firstLine="720"/>
        <w:rPr>
          <w:lang w:val="ru-RU"/>
        </w:rPr>
      </w:pPr>
      <w:r w:rsidRPr="008C7964">
        <w:rPr>
          <w:lang w:val="ru-RU"/>
        </w:rPr>
        <w:t>Ngunit kapag ang isang tao ay lumapit sa Diyos, at minahal ang Kanyang batas; ang mismong paglalakbay patungo sa Diyos, ang mismong paglakad sa daan ng batas ni Cristo, ay kinakailangan at tiyak na magtatagumpay ba lamang dahil hinangad natin ito? Hindi. Bukod sa pagnanasa, dapat ding taglayin ng isang tao ang lakas at kasanayan upang kumilos: kinakailangan ang aktibong karunungan. Sinumang magsisimula sa tunay na landas ng pagpapalugud sa Diyos, o magsisimula, sa biyaya ng Diyos, na magsikap patungo sa Diyos sa landas ng itinakdang batas ni Cristo, ay hindi maiiwasang harapin ang panganib na maligaw sa isang sangang-daan, maligaw at mapahamak, habang inakala nilang sila'y nailigtas na. Hindi maiiwasan ang mga sangang-daan na ito dahil sa nanatiling makasalanang hilig—kahit sa mga nagbagong-loob na—at sa pagkagulo ng mga kakayahan ng isang tao, na kahit sa kalagayang ito, ay may kakayahang maglarawan ng mga bagay sa baluktot na paraan—na nanlilinlang at sumisira sa isang tao. Dagdag pa rito ang panunukso ni Satanas, na ayaw magpakawala sa kanyang mga biktima; at kapag may sinumang lumalayo mula sa kanyang sakop patungo sa liwanag ni Cristo, hinahabol niya sila at naglalagay ng sari-saring patibong upang muling mahuli sila—at madalas nga ay nagtatagumpay siya rito. Kaya naman, kahit para sa mga mayroon nang pagnanais na sundin ang landas na itinuturo patungo sa Panginoon, kinakailangang ituro pa rin ang lahat ng posibleng paglihis sa daan, upang mabigyan ng</w:t>
      </w:r>
      <w:r w:rsidR="00E40189" w:rsidRPr="008C7964">
        <w:rPr>
          <w:lang w:val="ru-RU"/>
        </w:rPr>
        <w:t xml:space="preserve"> babala</w:t>
      </w:r>
      <w:r w:rsidRPr="008C7964">
        <w:rPr>
          <w:lang w:val="ru-RU"/>
        </w:rPr>
        <w:t xml:space="preserve"> ang naglalakbay, makita ang mga panganib na nasa unahan, at malaman kung paano ito iwasan. </w:t>
      </w:r>
    </w:p>
    <w:p w14:paraId="7D6B4256" w14:textId="77777777" w:rsidR="00C00D83" w:rsidRPr="008C7964" w:rsidRDefault="001F2820" w:rsidP="002D72BA">
      <w:pPr>
        <w:widowControl w:val="0"/>
        <w:ind w:firstLine="720"/>
        <w:rPr>
          <w:lang w:val="ru-RU"/>
        </w:rPr>
      </w:pPr>
      <w:r w:rsidRPr="008C7964">
        <w:rPr>
          <w:lang w:val="ru-RU"/>
        </w:rPr>
        <w:t xml:space="preserve">Ang mga hindi maiiwasang ito, na karaniwan sa lahat sa landas patungo sa kaligtasan, ay nangangailangan ng mga tiyak na prinsipyong gagabay sa buhay Kristiyano, na dapat tukuyin: kung paano makamtan ang makapagligtas na pagnanais para sa pakikipag-isa sa Diyos at ang sigasig na manatili rito, at kung paano magpatuloy nang ligtas patungo sa Diyos sa gitna ng lahat ng sangang-daan na maaaring matagpuan sa bawat yugto ng landas na ito — sa madaling salita: paano magsimulang mamuhay bilang isang Kristiyano at, nang magsimula na, paano </w:t>
      </w:r>
      <w:r w:rsidR="00EE31F5" w:rsidRPr="008C7964">
        <w:rPr>
          <w:lang w:val="ru-RU"/>
        </w:rPr>
        <w:t xml:space="preserve">manatiling matatag </w:t>
      </w:r>
      <w:r w:rsidRPr="008C7964">
        <w:rPr>
          <w:lang w:val="ru-RU"/>
        </w:rPr>
        <w:t xml:space="preserve">dito. Ang gabay na ito ay dapat magdala sa isang tao mula sa labas ng Diyos, itungo siya sa Kanya, at pagkatapos ay </w:t>
      </w:r>
      <w:r w:rsidR="0032487A" w:rsidRPr="008C7964">
        <w:rPr>
          <w:lang w:val="ru-RU"/>
        </w:rPr>
        <w:t xml:space="preserve">dalhin siya </w:t>
      </w:r>
      <w:r w:rsidRPr="008C7964">
        <w:rPr>
          <w:lang w:val="ru-RU"/>
        </w:rPr>
        <w:t xml:space="preserve">sa Kanyang harapan; dapat nitong saliksikin ang buhay Kristiyano sa mga pagpapakita nito, sa praktis, mula simula hanggang wakas, ibig sabihin, kung paano ito </w:t>
      </w:r>
      <w:r w:rsidR="0065798B" w:rsidRPr="008C7964">
        <w:rPr>
          <w:lang w:val="ru-RU"/>
        </w:rPr>
        <w:t>nabubuo</w:t>
      </w:r>
      <w:r w:rsidRPr="008C7964">
        <w:rPr>
          <w:lang w:val="ru-RU"/>
        </w:rPr>
        <w:t xml:space="preserve">, umuunlad, hinog, at natutupad; o—na kapareho rin naman—dapat nitong ilahad ang kasaysayan ng aktibong buhay ng bawat Kristiyano, na nagpapakita kung paano, sa bawat pagkakataon, dapat siyang kumilos upang manatiling matatag sa kanyang tungkulin. </w:t>
      </w:r>
    </w:p>
    <w:p w14:paraId="16DCE863" w14:textId="77777777" w:rsidR="00C00D83" w:rsidRPr="008C7964" w:rsidRDefault="0065798B" w:rsidP="002D72BA">
      <w:pPr>
        <w:widowControl w:val="0"/>
        <w:ind w:firstLine="720"/>
        <w:rPr>
          <w:lang w:val="ru-RU"/>
        </w:rPr>
      </w:pPr>
      <w:r w:rsidRPr="008C7964">
        <w:rPr>
          <w:lang w:val="ru-RU"/>
        </w:rPr>
        <w:t xml:space="preserve">Ang pagsisimula </w:t>
      </w:r>
      <w:r w:rsidR="001F2820" w:rsidRPr="008C7964">
        <w:rPr>
          <w:lang w:val="ru-RU"/>
        </w:rPr>
        <w:t xml:space="preserve">at pag-unlad ng buhay Kristiyano ay lubos na naiiba sa mga likas na buhay. Nagmumula ito sa natatanging kalikasan ng buhay Kristiyano at sa ugnayan nito sa ating likas na pagkatao. Ang isang tao ay hindi ipinapanganak na Kristiyano, kundi nagiging isa pagkatapos ng kapanganakan. Ang binhi ni Cristo ay bumabagsak sa lupa ng isang pusong tumitibok na. Ngunit tulad ng isang taong ipinanganak ay may kapintasan at sumasalungat sa mga hinihingi ng Kristiyanismo—samantalang, halimbawa, sa isang halaman ang simula ng buhay ay nasa pagtubo ng butil, ang paggising, wari, ng mga natutulog na puwersa—ganito rin, ang simula ng tunay na Kristiyanong buhay sa isang tao ay nasa isang uri ng muling paglikha, ang pagbibigay ng bagong lakas at bagong buhay. Bukod pa rito, ipagpalagay natin na tinanggap ang Kristiyanismo bilang isang batas, ibig sabihin, gumawa ng pasya na mamuhay nang Kristiyano: ang binhing ito ng buhay (ang pasya) ay hindi napapaligiran sa isang tao ng mga elementong pabor dito; at gayon pa man ang buong tao—katawan at kaluluwa—ay nananatiling hindi handa para sa bagong buhay na ito, hindi sumusuko sa pangkarga ni Cristo; kaya, mula sa sandaling ito mismo, nagsisimula ang mabigat na paggawa ng tao—upang hubugin ang kanilang buong pagkatao at lahat ng kanilang mga kapangyarihan sa paraang Kristiyano. Ito ang dahilan kung bakit, samantalang ang paglago sa mga halaman, halimbawa, ay unti-unting pag-unlad ng sigla, madali at walang kahirap-hirap, para sa isang Kristiyano ito ay isang masipag na pakikibaka sa sarili—nakaka-stress at malungkot—at kailangang ituon niya ang kanyang enerhiya sa bagay na hindi siya likas na nahihilig: tulad ng isang mandirigma, kailangan niyang agawin ang bawat pulgadang lupa—kahit pa ang sa kaniya—mula sa kaniyang mga kaaway sa pamamagitan ng pakikipaglaban, gamit ang dobleng talim ng disiplina sa sarili at </w:t>
      </w:r>
      <w:r w:rsidR="001F2820" w:rsidRPr="008C7964">
        <w:rPr>
          <w:lang w:val="ru-RU"/>
        </w:rPr>
        <w:lastRenderedPageBreak/>
        <w:t xml:space="preserve">pagtutol sa sarili. Sa wakas, matapos ang matagal na paghihirap at pagsisikap, nagwawagi ang mga pagsusumikap ng isang Kristiyano; namamamayani nang walang katunggali, sumisilay sa buong hibla ng likas na katangian ng tao, pinalalayas mula rito ang mga hinihingi at hangarin na salungat sa sarili, at dinadala ito sa isang kalagayan ng kawalang-hangad at kadalisayan, ginagawa itong makibahagi sa kaligayahan ng mga dalisay sa puso—ang makita ang Diyos sa loob ng sarili sa pinakatapat na pakikipag-isa sa Kanya. </w:t>
      </w:r>
    </w:p>
    <w:p w14:paraId="33CBDD48" w14:textId="77777777" w:rsidR="00C00D83" w:rsidRPr="008C7964" w:rsidRDefault="001F2820" w:rsidP="002D72BA">
      <w:pPr>
        <w:widowControl w:val="0"/>
        <w:ind w:firstLine="720"/>
        <w:rPr>
          <w:lang w:val="ru-RU"/>
        </w:rPr>
      </w:pPr>
      <w:r w:rsidRPr="008C7964">
        <w:rPr>
          <w:lang w:val="ru-RU"/>
        </w:rPr>
        <w:t xml:space="preserve">Ganito ang kalagayan ng buhay Kristiyano sa loob natin. Mayroon itong tatlong yugto, na ayon sa kanilang kalikasan, ay maaaring pangalanan ng sumusunod: ang una — pagbabalik-loob sa Diyos; ang ikalawa — </w:t>
      </w:r>
      <w:r w:rsidR="007F32D4" w:rsidRPr="008C7964">
        <w:rPr>
          <w:lang w:val="ru-RU"/>
        </w:rPr>
        <w:t xml:space="preserve">paglilinis </w:t>
      </w:r>
      <w:r w:rsidRPr="008C7964">
        <w:rPr>
          <w:lang w:val="ru-RU"/>
        </w:rPr>
        <w:t xml:space="preserve">o sariling-pagbabago; ang ikatlo — pagpapabanal. Sa unang yugto, ang isang tao ay lumilipat mula sa kadiliman tungo sa liwanag, mula sa sakop ni Satanas tungo sa Diyos; sa ikalawa, nililinis niya ang templo ng kanyang puso mula sa lahat ng karumihan, upang tanggapin ang Panginoong Kristo na paparating sa kanya; sa ikatlo, dumarating ang Panginoon, nananahan sa puso at nakikipagbahagi ng Hapunang Panginoon sa kanya. Ang kalagayang ito ng mapalad na pakikipag-isa sa Diyos ang layunin ng lahat ng pagsisikap at pagsisikap! </w:t>
      </w:r>
    </w:p>
    <w:p w14:paraId="2EF4D94A" w14:textId="77777777" w:rsidR="00C00D83" w:rsidRDefault="001F2820" w:rsidP="002D72BA">
      <w:pPr>
        <w:widowControl w:val="0"/>
        <w:ind w:firstLine="720"/>
        <w:rPr>
          <w:lang w:val="ru-RU"/>
        </w:rPr>
      </w:pPr>
      <w:r w:rsidRPr="008C7964">
        <w:rPr>
          <w:lang w:val="ru-RU"/>
        </w:rPr>
        <w:t xml:space="preserve">Ang ilahad at itakda ang lahat ng ito sa pamamagitan ng mga tuntunin ay nangangahulugang ituro </w:t>
      </w:r>
      <w:r w:rsidRPr="008C7964">
        <w:rPr>
          <w:i/>
          <w:lang w:val="ru-RU"/>
        </w:rPr>
        <w:t xml:space="preserve">ang daan tungo sa kaligtasan. </w:t>
      </w:r>
      <w:r w:rsidRPr="008C7964">
        <w:rPr>
          <w:lang w:val="ru-RU"/>
        </w:rPr>
        <w:t xml:space="preserve">Ang isang ganap na gabay sa bagay na ito ay kumukuha sa isang taong nakatayo sa sangang-daan ng kasalanan, ginagabayan sila sa nag-aapong landas ng paglilinis, at itinataas sila sa antas ng kaperpeksiyong posible para sa kanila, alinsunod sa sukatan ng katuparan ni Cristo. Higit pa rito, dapat nitong ipakita: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kung paano nagsisimula ang buhay Kristiyano sa loob natin;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kung paano ito napapabanal—umiiral at lumalakas; at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kung ano ang itsura nito sa ganap nitong kaperpektohan.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2796"/>
      <w:bookmarkStart w:id="19" w:name="_Toc690694"/>
      <w:r w:rsidRPr="008C7964">
        <w:rPr>
          <w:lang w:val="ru-RU"/>
        </w:rPr>
        <w:t xml:space="preserve">Sa simula ng buhay </w:t>
      </w:r>
      <w:r w:rsidRPr="002D72BA">
        <w:rPr>
          <w:lang w:val="ru-RU"/>
        </w:rPr>
        <w:t xml:space="preserve">Kristiyano </w:t>
      </w:r>
      <w:r w:rsidRPr="008C7964">
        <w:rPr>
          <w:lang w:val="ru-RU"/>
        </w:rPr>
        <w:t xml:space="preserve">sa pamamagitan ng </w:t>
      </w:r>
      <w:r w:rsidR="002D72BA">
        <w:rPr>
          <w:lang w:val="ru-RU"/>
        </w:rPr>
        <w:br/>
      </w:r>
      <w:r w:rsidR="002D72BA" w:rsidRPr="008C7964">
        <w:rPr>
          <w:lang w:val="ru-RU"/>
        </w:rPr>
        <w:t>Banal na Binyag</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Kasama </w:t>
      </w:r>
      <w:r w:rsidR="001F2820" w:rsidRPr="008C7964">
        <w:rPr>
          <w:rFonts w:ascii="Arial" w:hAnsi="Arial" w:cs="Arial"/>
          <w:b/>
          <w:bCs/>
          <w:color w:val="800000"/>
          <w:szCs w:val="24"/>
          <w:lang w:val="ru-RU"/>
        </w:rPr>
        <w:t>ang gabay kung paano mapanatili ang biyayang ito sa paglaki</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2797"/>
      <w:r w:rsidRPr="008C7964">
        <w:rPr>
          <w:lang w:val="ru-RU"/>
        </w:rPr>
        <w:t xml:space="preserve">Paano nagsisimula ang buhay </w:t>
      </w:r>
      <w:r w:rsidRPr="00D31352">
        <w:rPr>
          <w:lang w:val="ru-RU"/>
        </w:rPr>
        <w:t>Kristiyano</w:t>
      </w:r>
      <w:r w:rsidRPr="008C7964">
        <w:rPr>
          <w:lang w:val="ru-RU"/>
        </w:rPr>
        <w:t xml:space="preserve"> sa ating kalooban?</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Kailangan nating maunawaan para sa ating sarili kung kailan at paano nagsisimula ang tunay na buhay Kristiyano, upang makita natin kung naitatag na sa ating kalooban ang simula ng buhay na ito, at kung hindi pa, upang malaman kung paano ito itatag, hangga't ito'y nakasalalay sa atin. Hindi pa ito tiyak na palatandaan ng tunay na buhay kay Cristo kung ang isang tao ay tinatawag ang sarili niyang Kristiyano at kabilang sa Simbahan ni Cristo. </w:t>
      </w:r>
      <w:r w:rsidR="002841D7" w:rsidRPr="008C7964">
        <w:rPr>
          <w:i/>
          <w:lang w:val="ru-RU"/>
        </w:rPr>
        <w:t xml:space="preserve">Hindi lahat ng nagsasabi sa Akin, 'Panginoon, Panginoon,' ay makakapasok sa Kaharian </w:t>
      </w:r>
      <w:r w:rsidR="003A5F8C">
        <w:rPr>
          <w:i/>
          <w:lang w:val="ru-RU"/>
        </w:rPr>
        <w:t xml:space="preserve">ng Langit… </w:t>
      </w:r>
      <w:r w:rsidRPr="008C7964">
        <w:rPr>
          <w:lang w:val="ru-RU"/>
        </w:rPr>
        <w:t>(Matt. 7</w:t>
      </w:r>
      <w:r w:rsidR="00247EC7" w:rsidRPr="008C7964">
        <w:rPr>
          <w:lang w:val="ru-RU"/>
        </w:rPr>
        <w:t>:</w:t>
      </w:r>
      <w:r w:rsidRPr="008C7964">
        <w:rPr>
          <w:lang w:val="ru-RU"/>
        </w:rPr>
        <w:t xml:space="preserve">21). </w:t>
      </w:r>
      <w:r w:rsidR="009E744C" w:rsidRPr="008C7964">
        <w:rPr>
          <w:i/>
          <w:lang w:val="ru-RU"/>
        </w:rPr>
        <w:t xml:space="preserve">Hindi </w:t>
      </w:r>
      <w:r w:rsidRPr="008C7964">
        <w:rPr>
          <w:lang w:val="ru-RU"/>
        </w:rPr>
        <w:t xml:space="preserve">rin </w:t>
      </w:r>
      <w:r w:rsidR="009E744C" w:rsidRPr="008C7964">
        <w:rPr>
          <w:i/>
          <w:lang w:val="ru-RU"/>
        </w:rPr>
        <w:t xml:space="preserve">lahat ng taga-Israel ay tunay na mga Israelita </w:t>
      </w:r>
      <w:r w:rsidRPr="008C7964">
        <w:rPr>
          <w:lang w:val="ru-RU"/>
        </w:rPr>
        <w:t>(Rom. 9</w:t>
      </w:r>
      <w:r w:rsidR="004E596A" w:rsidRPr="008C7964">
        <w:rPr>
          <w:lang w:val="ru-RU"/>
        </w:rPr>
        <w:t>:</w:t>
      </w:r>
      <w:r w:rsidRPr="008C7964">
        <w:rPr>
          <w:lang w:val="ru-RU"/>
        </w:rPr>
        <w:t xml:space="preserve">6). Posible na mabilang ka sa mga Kristiyano ngunit hindi ka naman tunay na Kristiyano. Alam ito ng lahat. </w:t>
      </w:r>
    </w:p>
    <w:p w14:paraId="1FDC837D" w14:textId="77777777" w:rsidR="007003C0" w:rsidRDefault="001F2820" w:rsidP="002D72BA">
      <w:pPr>
        <w:widowControl w:val="0"/>
        <w:ind w:firstLine="720"/>
        <w:rPr>
          <w:lang w:val="ru-RU"/>
        </w:rPr>
      </w:pPr>
      <w:r w:rsidRPr="008C7964">
        <w:rPr>
          <w:lang w:val="ru-RU"/>
        </w:rPr>
        <w:t xml:space="preserve">May isang sandali—at isang napaka-tanging sandali pa nga—na talagang namumukod-tangi sa takbo ng ating buhay, kapag sinimulan ng isang tao ang pamumuhay na Kristiyano. Ito ang sandali kung kailan nagsisimulang magpakita sa taong iyon ang mga natatanging katangian ng buhay Kristiyano. Ang buhay Kristiyano ay binubuo ng sigasig at lakas na manatiling nasa aktibong pakikipag-isa sa Diyos, sa pamamagitan ng pananampalataya sa ating Panginoong Jesucristo, sa biyaya ng Diyos, at sa pagtupad sa Kaniyang banal na kalooban, para sa kaluwalhatian ng Kaniyang pinakabanal na pangalan. Ang diwa ng buhay Kristiyano ay nakasalalay sa pakikipag-isa sa Diyos sa pamamagitan ni Jesucristo na ating Panginoon—isang pakikipag-isa na, sa simula, ay karaniwang nakatago hindi lamang sa iba kundi pati na rin sa sarili. Ang nakikitang, o sa kalooban ay nararamdamang, patunay ng pakikipag-isa na ito ay ang sigasig ng aktibong kasigasigan, na nakatuon lamang sa pagpapalugud sa Diyos bilang isang Kristiyano, na may ganap na paghahain ng sarili at pagkamuhi sa lahat ng sumasalungat dito. Kaya, kapag nagsimula ang sigasig na ito, naitatag ang pundasyon ng buhay Kristiyano; at ang sinumang patuloy na gumagawa nito ay namumuhay ng buhay Kristiyano. </w:t>
      </w:r>
    </w:p>
    <w:p w14:paraId="69AD1FE2" w14:textId="77777777" w:rsidR="00C00D83" w:rsidRPr="008C7964" w:rsidRDefault="001F2820" w:rsidP="002D72BA">
      <w:pPr>
        <w:widowControl w:val="0"/>
        <w:ind w:firstLine="720"/>
        <w:rPr>
          <w:lang w:val="ru-RU"/>
        </w:rPr>
      </w:pPr>
      <w:r w:rsidRPr="008C7964">
        <w:rPr>
          <w:lang w:val="ru-RU"/>
        </w:rPr>
        <w:t xml:space="preserve">Dapat nating pag-isipan nang kaunti pa ang natatanging katangiang ito. </w:t>
      </w:r>
    </w:p>
    <w:p w14:paraId="31AD1A43" w14:textId="77777777" w:rsidR="00C00D83" w:rsidRPr="008C7964" w:rsidRDefault="009E744C" w:rsidP="002D72BA">
      <w:pPr>
        <w:widowControl w:val="0"/>
        <w:ind w:firstLine="720"/>
        <w:rPr>
          <w:lang w:val="ru-RU"/>
        </w:rPr>
      </w:pPr>
      <w:r w:rsidRPr="008C7964">
        <w:rPr>
          <w:i/>
          <w:lang w:val="ru-RU"/>
        </w:rPr>
        <w:lastRenderedPageBreak/>
        <w:t>'Pumarito ako upang magdala ng apoy sa lupa</w:t>
      </w:r>
      <w:r w:rsidR="001F2820" w:rsidRPr="008C7964">
        <w:rPr>
          <w:i/>
          <w:lang w:val="ru-RU"/>
        </w:rPr>
        <w:t xml:space="preserve">,' </w:t>
      </w:r>
      <w:r w:rsidR="001F2820" w:rsidRPr="008C7964">
        <w:rPr>
          <w:lang w:val="ru-RU"/>
        </w:rPr>
        <w:t>sabi ng Tagapagligtas</w:t>
      </w:r>
      <w:r w:rsidRPr="008C7964">
        <w:rPr>
          <w:i/>
          <w:lang w:val="ru-RU"/>
        </w:rPr>
        <w:t>, 'at gaano ko kasabikang ito'y nagliliyab na!</w:t>
      </w:r>
      <w:r w:rsidR="001F2820" w:rsidRPr="008C7964">
        <w:rPr>
          <w:lang w:val="ru-RU"/>
        </w:rPr>
        <w:t>' (Lucas 12</w:t>
      </w:r>
      <w:r w:rsidR="004E596A" w:rsidRPr="008C7964">
        <w:rPr>
          <w:lang w:val="ru-RU"/>
        </w:rPr>
        <w:t>:</w:t>
      </w:r>
      <w:r w:rsidR="001F2820" w:rsidRPr="008C7964">
        <w:rPr>
          <w:lang w:val="ru-RU"/>
        </w:rPr>
        <w:t xml:space="preserve">49). Pinag-uusapan Niya ang buhay Kristiyano, at sinasabi Niya ito dahil ang nakikitang patotoo nito ay ang sigasig na paluguran ang Diyos, na pinapailab sa puso ng Espiritu ng Diyos, na parang apoy; sapagkat kung paanong sinisilab ng apoy ang bagay na pinapasukan nito, gayundin naman sinisilab ng sigasig para sa buhay kay Cristo ang kaluluwang tumanggap nito. At kung paanong, sa isang sunog, nilalamon ng apoy ang buong gusali, gayundin naman ang apoy ng sigasig, kapag nagliyab na, ay sumasakop at pinupuno ang buong pagkatao ng isang tao. </w:t>
      </w:r>
    </w:p>
    <w:p w14:paraId="58D54B2A" w14:textId="77777777" w:rsidR="00C00D83" w:rsidRPr="008C7964" w:rsidRDefault="001F2820" w:rsidP="002D72BA">
      <w:pPr>
        <w:widowControl w:val="0"/>
        <w:ind w:firstLine="720"/>
        <w:rPr>
          <w:lang w:val="ru-RU"/>
        </w:rPr>
      </w:pPr>
      <w:r w:rsidRPr="008C7964">
        <w:rPr>
          <w:lang w:val="ru-RU"/>
        </w:rPr>
        <w:t xml:space="preserve">Sa ibang bahagi, sinasabi ng Panginoon: </w:t>
      </w:r>
      <w:r w:rsidR="009E744C" w:rsidRPr="008C7964">
        <w:rPr>
          <w:i/>
          <w:lang w:val="ru-RU"/>
        </w:rPr>
        <w:t xml:space="preserve">'Lahat ay iaasin ng </w:t>
      </w:r>
      <w:r w:rsidR="00FA3377">
        <w:rPr>
          <w:i/>
          <w:lang w:val="ru-RU"/>
        </w:rPr>
        <w:t>apoy…</w:t>
      </w:r>
      <w:r w:rsidRPr="008C7964">
        <w:rPr>
          <w:lang w:val="ru-RU"/>
        </w:rPr>
        <w:t>' (Marcos 9</w:t>
      </w:r>
      <w:r w:rsidR="004E596A" w:rsidRPr="008C7964">
        <w:rPr>
          <w:lang w:val="ru-RU"/>
        </w:rPr>
        <w:t>:</w:t>
      </w:r>
      <w:r w:rsidRPr="008C7964">
        <w:rPr>
          <w:lang w:val="ru-RU"/>
        </w:rPr>
        <w:t xml:space="preserve">49). At ito ay tumutukoy sa apoy ng Espiritu, na sa pamamagitan ng sigasig, ay sumusulod sa ating buong pagkatao. Tulad ng asin na, sa pamamagitan ng pagtagos sa isang nabubulok na bagay, ay pinipreserba ito mula sa pagkabulok, gayundin naman ang diwa ng sigasig, sa pamamagitan ng pagtagos sa buong pagkatao natin, ay pinalalayas ang kasalanan—na sumisira sa ating kalikasan sa kaluluwa at katawan—mula sa kahit na ang pinakamaliit na sulok at pinagtataguan nito, at sa gayon ay inililigtas tayo mula sa moral na pagkabulok at kasamaan. </w:t>
      </w:r>
    </w:p>
    <w:p w14:paraId="09B16766" w14:textId="77777777" w:rsidR="00C00D83" w:rsidRPr="008C7964" w:rsidRDefault="001F2820" w:rsidP="002D72BA">
      <w:pPr>
        <w:widowControl w:val="0"/>
        <w:ind w:firstLine="720"/>
        <w:rPr>
          <w:lang w:val="ru-RU"/>
        </w:rPr>
      </w:pPr>
      <w:r w:rsidRPr="008C7964">
        <w:rPr>
          <w:lang w:val="ru-RU"/>
        </w:rPr>
        <w:t xml:space="preserve">Iniutos ni Apostol Pablo: </w:t>
      </w:r>
      <w:r w:rsidRPr="008C7964">
        <w:rPr>
          <w:i/>
          <w:lang w:val="ru-RU"/>
        </w:rPr>
        <w:t xml:space="preserve">'Huwag ninyong patayin ang Espiritu'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at 'huwag kayong manghinang sa paggawa ng mabuti'; magsigas na may sigasig </w:t>
      </w:r>
      <w:r w:rsidRPr="008C7964">
        <w:rPr>
          <w:lang w:val="ru-RU"/>
        </w:rPr>
        <w:t>(Roma 12</w:t>
      </w:r>
      <w:r w:rsidR="005805B6" w:rsidRPr="008C7964">
        <w:rPr>
          <w:lang w:val="ru-RU"/>
        </w:rPr>
        <w:t>:</w:t>
      </w:r>
      <w:r w:rsidRPr="008C7964">
        <w:rPr>
          <w:lang w:val="ru-RU"/>
        </w:rPr>
        <w:t xml:space="preserve">11)—iniuutos niya ito sa lahat ng mga Kristiyano, upang kanilang maalala na ang pag-aalab ng espiritu, o </w:t>
      </w:r>
      <w:r w:rsidR="00F6682A" w:rsidRPr="008C7964">
        <w:rPr>
          <w:lang w:val="ru-RU"/>
        </w:rPr>
        <w:t>ang</w:t>
      </w:r>
      <w:r w:rsidRPr="008C7964">
        <w:rPr>
          <w:lang w:val="ru-RU"/>
        </w:rPr>
        <w:t xml:space="preserve"> walang pagod na </w:t>
      </w:r>
      <w:r w:rsidR="00F6682A" w:rsidRPr="008C7964">
        <w:rPr>
          <w:lang w:val="ru-RU"/>
        </w:rPr>
        <w:t>sigasig</w:t>
      </w:r>
      <w:r w:rsidRPr="008C7964">
        <w:rPr>
          <w:lang w:val="ru-RU"/>
        </w:rPr>
        <w:t xml:space="preserve">, ay isang hindi mapaghihiwalay na katangian ng buhay Kristiyano. Sa ibang bahagi, sinabi niya tungkol sa kanyang sarili: </w:t>
      </w:r>
      <w:r w:rsidR="00F6682A" w:rsidRPr="008C7964">
        <w:rPr>
          <w:i/>
          <w:lang w:val="ru-RU"/>
        </w:rPr>
        <w:t xml:space="preserve">'Kalilimutan aw ang mga bagay na nasa likuran at pagsisikapan ang mga bagay na nasa unahan, ako'y nagpupursigi patungo sa tungkuhin, </w:t>
      </w:r>
      <w:r w:rsidR="0081685B" w:rsidRPr="008C7964">
        <w:rPr>
          <w:i/>
          <w:lang w:val="ru-RU"/>
        </w:rPr>
        <w:t>upang makamit ko</w:t>
      </w:r>
      <w:r w:rsidR="00F6682A" w:rsidRPr="008C7964">
        <w:rPr>
          <w:i/>
          <w:lang w:val="ru-RU"/>
        </w:rPr>
        <w:t xml:space="preserve"> ang gantimpala ng tawag ng Diyos sa langit kay Cristo Jesus</w:t>
      </w:r>
      <w:r w:rsidRPr="008C7964">
        <w:rPr>
          <w:lang w:val="ru-RU"/>
        </w:rPr>
        <w:t>' (Fil. 3</w:t>
      </w:r>
      <w:r w:rsidR="005805B6" w:rsidRPr="008C7964">
        <w:rPr>
          <w:lang w:val="ru-RU"/>
        </w:rPr>
        <w:t>:</w:t>
      </w:r>
      <w:r w:rsidRPr="008C7964">
        <w:rPr>
          <w:lang w:val="ru-RU"/>
        </w:rPr>
        <w:t xml:space="preserve">13–14); at hinihikayat niya ang iba: </w:t>
      </w:r>
      <w:r w:rsidR="0081685B" w:rsidRPr="008C7964">
        <w:rPr>
          <w:i/>
          <w:lang w:val="ru-RU"/>
        </w:rPr>
        <w:t>'Tumakbo kayo sa paraang makapanalo</w:t>
      </w:r>
      <w:r w:rsidRPr="008C7964">
        <w:rPr>
          <w:lang w:val="ru-RU"/>
        </w:rPr>
        <w:t>' (1 Cor. 9</w:t>
      </w:r>
      <w:r w:rsidR="005805B6" w:rsidRPr="008C7964">
        <w:rPr>
          <w:lang w:val="ru-RU"/>
        </w:rPr>
        <w:t>:</w:t>
      </w:r>
      <w:r w:rsidRPr="008C7964">
        <w:rPr>
          <w:lang w:val="ru-RU"/>
        </w:rPr>
        <w:t xml:space="preserve">24). Kaya naman, sa buhay Kristiyano, bilang bunga ng alab ng sigasig, may isang tiyak na espirituwal na kasiglahan at lakas na ginagamit sa pagsasagawa ng mga gawaing kaaya-aya sa Diyos, sa pagtanggi sa sarili at kusang paghahain sa Diyos ng lahat ng uri ng pagsisikap, nang hindi ipinipigil ang sarili. </w:t>
      </w:r>
    </w:p>
    <w:p w14:paraId="75D85F10" w14:textId="77777777" w:rsidR="00C00D83" w:rsidRPr="008C7964" w:rsidRDefault="001F2820" w:rsidP="002D72BA">
      <w:pPr>
        <w:widowControl w:val="0"/>
        <w:ind w:firstLine="720"/>
        <w:rPr>
          <w:lang w:val="ru-RU"/>
        </w:rPr>
      </w:pPr>
      <w:r w:rsidRPr="008C7964">
        <w:rPr>
          <w:lang w:val="ru-RU"/>
        </w:rPr>
        <w:t xml:space="preserve">Batay sa pagkaunawang ito, madaling makapagtibay na ang malamig na pagsunod sa mga patakaran ng Simbahan, pati na rin ang kaayusan sa kilos </w:t>
      </w:r>
      <w:r w:rsidR="0081685B" w:rsidRPr="008C7964">
        <w:rPr>
          <w:lang w:val="ru-RU"/>
        </w:rPr>
        <w:t xml:space="preserve">na pinag-uutos </w:t>
      </w:r>
      <w:r w:rsidRPr="008C7964">
        <w:rPr>
          <w:lang w:val="ru-RU"/>
        </w:rPr>
        <w:t xml:space="preserve">ng mapanuring isip, at ang sipag, kaayusan, at katapatan sa pag-uugali, ay hindi pa sapat na palatandaan na ang tunay na Kristiyanong buhay ay gumaganap sa ating kalooban. Mabuti ang lahat ng ito, ngunit hangga't hindi nito isinasakop ang diwa ng buhay kay Cristo Jesus, wala itong halaga sa harap ng Diyos. Ang mga gawaing ganito ay, wari, mga diyus-diyosan na walang kaluluwa. Maayos ang takbo ng isang magandang orasan; ngunit sino ang magsasabing may buhay ito?! Ganito rin dito: madalas </w:t>
      </w:r>
      <w:r w:rsidRPr="008C7964">
        <w:rPr>
          <w:i/>
          <w:lang w:val="ru-RU"/>
        </w:rPr>
        <w:t xml:space="preserve">na tinatawag lamang silang 'buhay', </w:t>
      </w:r>
      <w:r w:rsidRPr="008C7964">
        <w:rPr>
          <w:lang w:val="ru-RU"/>
        </w:rPr>
        <w:t xml:space="preserve">samantalang sa katotohanan ay </w:t>
      </w:r>
      <w:r w:rsidR="00A053C7" w:rsidRPr="008C7964">
        <w:rPr>
          <w:i/>
          <w:lang w:val="ru-RU"/>
        </w:rPr>
        <w:t xml:space="preserve">patay sila </w:t>
      </w:r>
      <w:r w:rsidRPr="008C7964">
        <w:rPr>
          <w:lang w:val="ru-RU"/>
        </w:rPr>
        <w:t>(</w:t>
      </w:r>
      <w:r w:rsidR="00A053C7" w:rsidRPr="008C7964">
        <w:rPr>
          <w:lang w:val="ru-RU"/>
        </w:rPr>
        <w:t>Pahayag</w:t>
      </w:r>
      <w:r w:rsidRPr="008C7964">
        <w:rPr>
          <w:lang w:val="ru-RU"/>
        </w:rPr>
        <w:t xml:space="preserve"> 3</w:t>
      </w:r>
      <w:r w:rsidR="005805B6" w:rsidRPr="008C7964">
        <w:rPr>
          <w:lang w:val="ru-RU"/>
        </w:rPr>
        <w:t>:</w:t>
      </w:r>
      <w:r w:rsidRPr="008C7964">
        <w:rPr>
          <w:lang w:val="ru-RU"/>
        </w:rPr>
        <w:t xml:space="preserve">1). Ang panlabas na kaayusan ng pag-uugali na ito ang pinakamadaling magdala sa isang tao sa panlilinlang. Ang tunay nitong kahalagahan ay nakasalalay sa panloob na disposisyon ng isang tao, kung saan posible ang malalaking paglihis mula sa mahalagang katotohanan kahit na gumagawa ng matuwid na gawain. Tulad ng isang tao na maaaring sa panlabas ay umiwas sa makasalanang gawain ngunit sa puso ay may pagkahilig o kasiyahan dito, gayundin naman, habang sa panlabas ay gumagawa ng matuwid na gawain, maaaring kulang siya sa taos-pusong disposisyon para rito. Tanging ang tunay na sigasig ang nagsusumikap na gawin ang mabuti sa buong kasaganaan at kadalisayan nito, habang hinahabol ang kasalanan hanggang sa pinakamaliit nitong anino. Hinahangad nito ang una na parang pang-araw-araw na tinapay, samantalang tinatrato ang huli bilang mortal na kaaway. Ang isang kaaway ay hindi lamang kinamumuhian ang kanyang kalaban sa kanyang sarili, kundi kinamumuhian din ang mga kamag-anak at kakilala nito, pati na ang mga pag-aari nito, ang paborito nitong kulay—sa madaling salita, lahat ng bagay na sa anumang paraan ay nagpapaalala sa kanya nito. Ganito rin ang tunay na sigasig sa pagpapalugud sa Diyos: hinahabol nito ang kasalanan sa pinakamaliit na paalala o pahiwatig nito; sapagkat masigasig ito sa ganap na kadalisayan. Kung hindi dahil dito, gaano karaming karumihan ang maaaring mag-ugat sa puso! </w:t>
      </w:r>
    </w:p>
    <w:p w14:paraId="08C3CCB2" w14:textId="77777777" w:rsidR="00C00D83" w:rsidRPr="008C7964" w:rsidRDefault="001F2820" w:rsidP="002D72BA">
      <w:pPr>
        <w:widowControl w:val="0"/>
        <w:ind w:firstLine="720"/>
        <w:rPr>
          <w:lang w:val="ru-RU"/>
        </w:rPr>
      </w:pPr>
      <w:r w:rsidRPr="008C7964">
        <w:rPr>
          <w:lang w:val="ru-RU"/>
        </w:rPr>
        <w:t xml:space="preserve">At anong tagumpay ang maaasahan kung walang matinding sigasig para sa Kristiyanong paglilingkod sa Diyos? Ang hindi nangangailangan ng pagsisikap ay magagawa pa rin; ngunit sa sandaling may humiling ng matinding pagsisikap o anumang pagsasakripisyo, agad na tututol dahil sa kawalan ng kakayahang pigilin ang sarili. Sapagkat kung gayon ay wala nang aasahan upang himukin ang sarili sa mabuting gawa; sisirain ng awa sa sarili ang lahat ng suporta. Ngunit kung may halong ibang motibo bukod sa nabanggit, gagawing masama kahit ang mabuting gawa. Ang mga espiya na sinugo ni Moises ay natakot dahil naawa sila sa kanilang sarili. Ang mga martir ay kusang-loob na sumuong sa kanilang kamatayan dahil sila ay sinunog ng apoy sa kanilang kalooban. </w:t>
      </w:r>
      <w:r w:rsidRPr="008C7964">
        <w:rPr>
          <w:lang w:val="ru-RU"/>
        </w:rPr>
        <w:lastRenderedPageBreak/>
        <w:t xml:space="preserve">Ang isang tunay na masigasig ay hindi lamang sumusunod sa batas, kundi pinapansin din ang mga payo at bawat mabuting inspirasyon na tahimik na inukit sa kaluluwa; hindi siya kumikilos batay lamang sa kanyang naiisip, kundi malikhain para sa kabutihan, lubos na nakatuon sa isang nag-iisang, matatag, tunay at walang hanggang kabutihan. "Sa lahat ng dako," sabi ni San Juan Crisostomo, "kailangan natin ng sigasig at matinding alab ng kaluluwa, na handang makipaglaban sa kamatayan mismo; sapagkat kung hindi, imposible na maabot ang Kaharian" (Homiliya 31 sa Mga Gawa ng mga Apostol). </w:t>
      </w:r>
    </w:p>
    <w:p w14:paraId="5A908115" w14:textId="77777777" w:rsidR="00C00D83" w:rsidRPr="008C7964" w:rsidRDefault="001F2820" w:rsidP="002D72BA">
      <w:pPr>
        <w:widowControl w:val="0"/>
        <w:ind w:firstLine="720"/>
        <w:rPr>
          <w:lang w:val="ru-RU"/>
        </w:rPr>
      </w:pPr>
      <w:r w:rsidRPr="008C7964">
        <w:rPr>
          <w:lang w:val="ru-RU"/>
        </w:rPr>
        <w:t xml:space="preserve">Ang landas ng kabanalan at pakikipag-isa sa Diyos ay isang pagsusumikap na nangangailangan ng pagtitiyaga at masakit, lalo na sa mga unang yugto. Saan makakakuha ang isang tao ng lakas upang gampanan ang lahat ng mga pagsusumikap na ito? Sa pamamagitan ng biyaya ng Diyos—sa masigasig na sigasig. Isang mangangalakal, isang sundalo, isang hukom, isang iskolar—lahat sila ay gumaganap ng mga tungkuling puno ng pag-aalala at mabigat na gawain. Paano nila pinananatili ang kanilang sarili sa kanilang mga gawain? — Sa pamamagitan ng sigasig at pag-ibig sa kanilang ginagawa. Walang ibang paraan upang mapanatili ang sarili sa landas ng kabanalan. Kung wala ito, matatagpuan natin sa paglilingkod sa Diyos ang pagkapagod, mabigat na trabaho, pagkabagot, at kawalan ng sigla. At ang mabagal na nilalang ay naglalakad, ngunit may kasamang sakit, samantalang para sa mabilis na usa o sa maliksing ardilya, ang paggalaw at paglalakbay ay isang kagalakan. Ang masigasig na paglilingkod sa Diyos ay isang masayang paglalakbay na nagpapasigla ng diwa patungo sa Kanya. Kung wala ito, maaaring masira ang buong pagsisikap. Dapat nating gawin ang lahat para sa kaluwalhatian ng Diyos, bilang pagtanggi sa kasalanang naninirahan sa ating kalooban; at kung wala ito, gagawin natin ang lahat nang basta na lang, dahil sa pakiramdam na nararapat, dahil ganoon lang talaga ang ginawa noon at ganoon ang ginagawa ng iba. Dapat nating gawin </w:t>
      </w:r>
      <w:r w:rsidR="00A93F51" w:rsidRPr="008C7964">
        <w:rPr>
          <w:b/>
          <w:lang w:val="ru-RU"/>
        </w:rPr>
        <w:t>ang lahat</w:t>
      </w:r>
      <w:r w:rsidRPr="008C7964">
        <w:rPr>
          <w:lang w:val="ru-RU"/>
        </w:rPr>
        <w:t xml:space="preserve">; kung hindi, gagawin natin ang ilang bagay at pababayaan ang iba, at higit pa rito, nang walang pagsisisi o kahit kamalayan sa ating mga pinabayaan. Dapat nating gawin ang lahat nang may pansin at pag-iingat, na parang </w:t>
      </w:r>
      <w:r w:rsidRPr="008C7964">
        <w:rPr>
          <w:b/>
          <w:lang w:val="ru-RU"/>
        </w:rPr>
        <w:t>ito ang pinakamahalagang gawain</w:t>
      </w:r>
      <w:r w:rsidRPr="008C7964">
        <w:rPr>
          <w:lang w:val="ru-RU"/>
        </w:rPr>
        <w:t xml:space="preserve">; kung hindi, gagawin natin ang mga bagay nang pabaya. </w:t>
      </w:r>
    </w:p>
    <w:p w14:paraId="74B4FA36" w14:textId="77777777" w:rsidR="00C00D83" w:rsidRPr="008C7964" w:rsidRDefault="001F2820" w:rsidP="002D72BA">
      <w:pPr>
        <w:widowControl w:val="0"/>
        <w:ind w:firstLine="720"/>
        <w:rPr>
          <w:lang w:val="ru-RU"/>
        </w:rPr>
      </w:pPr>
      <w:r w:rsidRPr="008C7964">
        <w:rPr>
          <w:lang w:val="ru-RU"/>
        </w:rPr>
        <w:t xml:space="preserve">Kaya malinaw na kung walang sigasig, ang isang Kristiyano ay isang mahinang Kristiyano—tamad, maluwag, walang-buhay, hindi mainit at hindi rin malamig—at ang ganitong buhay ay hindi tunay na buhay. Alam ito, magsikap tayong patunayan na tayo ay tunay na masigasig sa mabubuting gawa, upang tayo ay tunay na makalugod sa Diyos, na walang karumihan o bisyo, o anumang katulad nito. </w:t>
      </w:r>
    </w:p>
    <w:p w14:paraId="5DEFE5EC" w14:textId="77777777" w:rsidR="00C00D83" w:rsidRPr="008C7964" w:rsidRDefault="001F2820" w:rsidP="002D72BA">
      <w:pPr>
        <w:widowControl w:val="0"/>
        <w:ind w:firstLine="720"/>
        <w:rPr>
          <w:lang w:val="ru-RU"/>
        </w:rPr>
      </w:pPr>
      <w:r w:rsidRPr="008C7964">
        <w:rPr>
          <w:lang w:val="ru-RU"/>
        </w:rPr>
        <w:t xml:space="preserve">Kaya, ang tunay na palatandaan ng buhay Kristiyano ay ang apoy ng masigasig na sigasig upang magbigay-lugod sa Diyos. Lumilitaw ngayon ang tanong: paano nasisindihan ang apoy na ito? Sino ang mga nagsisindi nito? </w:t>
      </w:r>
    </w:p>
    <w:p w14:paraId="575475C2" w14:textId="77777777" w:rsidR="00C00D83" w:rsidRPr="008C7964" w:rsidRDefault="001F2820" w:rsidP="002D72BA">
      <w:pPr>
        <w:widowControl w:val="0"/>
        <w:ind w:firstLine="720"/>
        <w:rPr>
          <w:lang w:val="ru-RU"/>
        </w:rPr>
      </w:pPr>
      <w:r w:rsidRPr="008C7964">
        <w:rPr>
          <w:lang w:val="ru-RU"/>
        </w:rPr>
        <w:t xml:space="preserve">Ang ganitong sigasig ay nagmumula sa gawain ng biyaya, ngunit hindi ito posible nang hindi kasali ang ating malayang kalooban . Ang buhay Kristiyano ay hindi isang likas na buhay. Ganoon din dapat ang simula nito, o ang unang paggising nito. Tulad ng buhay ng halaman na nagigising sa buto kapag tumagos ang halumigmig at init sa usbong na nakatago rito, at sa pamamagitan nila—ang kapangyarihang muling nagbabalik ng buhay—ganyan din nagigising ang banal na buhay sa ating kalooban kapag ang Espiritu ng Diyos ay pumasok sa puso at doon inilalagay ang pundasyon ng buhay ayon sa Espiritu, pinapalinis at pinagsasama-sama ang mga malabong at sirang bahagi ng wangis ng Diyos. Nagigising ang pagnanasa at malayang paghahanap (sa pamamagitan ng panlabas na impluwensya); pagkatapos ay bumababa ang biyaya (sa pamamagitan ng mga Sakramento) at, kapag nagsanib sa kalayaan, ay nagbubunga ng makapangyarihang sigasig. At huwag isipin ng sinuman na kaya nilang magpalabas ng ganoong puwersang nagbibigay-buhay sa sarili nilang pagsisikap: dapat ipanalangin ito at maging handa na tanggapin. Ang apoy ng masigasig na sigla na may kapangyarihan ay biyaya ng Panginoon. Ang Espiritu ng Diyos, sa pagbaba Niya sa puso, ay nagsisimulang kumilos sa loob nito hindi lamang sa pamamagitan ng masigasig na siglang sumisilab, kundi sa pamamagitan ng isang siglang sumasaklaw sa lahat. </w:t>
      </w:r>
    </w:p>
    <w:p w14:paraId="5E368A50" w14:textId="77777777" w:rsidR="00C00D83" w:rsidRPr="008C7964" w:rsidRDefault="001F2820" w:rsidP="002D72BA">
      <w:pPr>
        <w:widowControl w:val="0"/>
        <w:ind w:firstLine="720"/>
        <w:rPr>
          <w:lang w:val="ru-RU"/>
        </w:rPr>
      </w:pPr>
      <w:r w:rsidRPr="008C7964">
        <w:rPr>
          <w:lang w:val="ru-RU"/>
        </w:rPr>
        <w:t xml:space="preserve">May ilan na nagtatanong: bakit kinakailangan ang gawaing biyaya na ito? Hindi ba't kaya nating gumawa ng mabubuting gawa nang mag-isa? Narito, nagawa na natin ang ganito o ganoong mabuting gawa. Magpapatuloy tayo sa buhay at gagawa pa ng iba. Marahil kakaunti ang hindi huminto upang pag-isipan ang tanong na ito. Sinasabi ng iba na wala tayong magagawang mabuti sa sarili nating sikap. Ngunit dito, ang usapin ay hindi tungkol sa mga indibidwal na mabubuting gawa, kundi tungkol sa muling pagsilang ng buong buhay ng isang tao, tungkol sa bagong buhay, tungkol sa buhay sa kabuuan—isang buhay na humahantong sa kaligtasan. Minsan, hindi mahirap gumawa ng isang bagay, kahit na isang napakabuting bagay, gaya ng ginawa ng mga pagano. Ngunit </w:t>
      </w:r>
      <w:r w:rsidRPr="008C7964">
        <w:rPr>
          <w:lang w:val="ru-RU"/>
        </w:rPr>
        <w:lastRenderedPageBreak/>
        <w:t xml:space="preserve">hayaan ninyong ang sinumang kusang magpasya na magsagawa ng kabutihan nang walang pag-aalinlangan, itatag ang kaayusan nito alinsunod sa Salita ng Diyos—hindi para sa isang buwan o taon, kundi para sa buong buhay—at magpasya na manatili nang matatag sa kaayusang ito; at pagkatapos, nang sila'y nanatiling tapat rito, ipagmayabang nila ang kanilang lakas; ngunit kung wala ito, hindi ba mas mabuting manahimik na lamang sila? Ilan na ba ang mga pagtatangka na bumuo at mag-ayos ng buhay Kristiyano sa sarili, at patuloy pa rin itong nagaganap? At lahat ng ito ay nagtatapos, at patuloy na nagtatapos, sa wala. Ang isang tao ay nagtitiyaga ng kaunti sa bagong piniling paraan ng pamumuhay — at pagkatapos ay iniiwan na rin ito. At paano nga ba magiging iba? Walang sariling lakas. Ang walang hanggang kapangyarihan ng Diyos lamang ang makapagpapanatili sa atin nang matatag sa ating determinasyon, sa gitna ng walang tigil na pag-agos ng pabago-bagong panahon. Kaya't dapat tayong mapuno ng kapangyarihang ito, hanapin ito at tanggapin ito sa wastong kaayusan—at itataas tayo nito at ililigtas mula sa kaguluhan ng kasalukuyang panahon. </w:t>
      </w:r>
    </w:p>
    <w:p w14:paraId="6D64FC0C" w14:textId="77777777" w:rsidR="00C00D83" w:rsidRPr="008C7964" w:rsidRDefault="001F2820" w:rsidP="002D72BA">
      <w:pPr>
        <w:widowControl w:val="0"/>
        <w:ind w:firstLine="720"/>
        <w:rPr>
          <w:lang w:val="ru-RU"/>
        </w:rPr>
      </w:pPr>
      <w:r w:rsidRPr="008C7964">
        <w:rPr>
          <w:lang w:val="ru-RU"/>
        </w:rPr>
        <w:t xml:space="preserve">Muling balikan ang karanasan at isipin: kailan lumilitaw ang ganitong mga kaisipan ng sariling kasiyahan? Kapag ang isang tao ay nasa kalagayan ng kapanatagan, kapag wala siyang inaalala, wala siyang inaakit o humihila patungo sa kasalanan, saka siya handa para sa pinakabanal at dalisay na paraan ng pamumuhay. Ngunit sa sandaling kumilos ang pagnanasa o tukso—nasaan na ang lahat ng mga pangakong iyon?! Hindi ba madalas sinasabi ng isang taong namumuhay nang maluho sa sarili: 'Hindi ko na ito gagawin muli'? Ngunit kapag nasiyahan na ang pagnanasa, sumisibol ang bagong pagnanasa, at natatagpuan nila ang kanilang sarili na bumabalik sa kasalanan. Mabuti lamang magsalita tungkol sa pagtanggap ng insulto kapag lahat ay pabor sa atin, nang hindi sumasalungat sa ating kayabangan. Sa ganitong mga pagkakataon, ang pakiramdam ng pagkasaktan o galit na pinapayagan ng iba ay maaaring magmukhang kakaiba sa atin. Ngunit kung tayo mismo ang mapunta sa katulad na sitwasyon, kahit isang sulyap—huwag nang sabihin pa ang isang salita—ay magtutulak sa atin sa matinding galit. Kaya, sa ating tiwala sa sarili, maaaring mangarap tayo na kaya nating mamuhay nang Kristiyano sa sarili nating paraan, nang walang banal na tulong, kapag payapa ang ating espiritu. Ngunit kapag ang kasamaan na naninirahan sa kaibuturan ng puso ay nabagabag na parang alikabok sa hangin, doon matutuklasan ng bawat isa, sa pamamagitan ng kanilang sariling karanasan, ang paghatol sa kanilang sariling kayabangan. Kapag ang kaisipan ay sumunod sa kaisipan, at ang pagnanasa ay sumunod sa pagnanasa—na ang bawat isa ay mas masahol kaysa sa nauna—ay nagsimulang guluhin ang kaluluwa, doon ay makakalimot ang bawat isa sa kanilang sarili at kusang-loob na sisigaw kasama ng propeta: </w:t>
      </w:r>
      <w:r w:rsidR="00E76A46" w:rsidRPr="008C7964">
        <w:rPr>
          <w:i/>
          <w:lang w:val="ru-RU"/>
        </w:rPr>
        <w:t>'…umabot na sa kaluluwa ko ang tubig. Nalubog ako sa malalim na putik</w:t>
      </w:r>
      <w:r w:rsidRPr="008C7964">
        <w:rPr>
          <w:lang w:val="ru-RU"/>
        </w:rPr>
        <w:t>' (Awit 68</w:t>
      </w:r>
      <w:r w:rsidR="00FB2E02" w:rsidRPr="008C7964">
        <w:rPr>
          <w:lang w:val="ru-RU"/>
        </w:rPr>
        <w:t>:</w:t>
      </w:r>
      <w:r w:rsidRPr="008C7964">
        <w:rPr>
          <w:lang w:val="ru-RU"/>
        </w:rPr>
        <w:t xml:space="preserve">2). </w:t>
      </w:r>
      <w:r w:rsidRPr="008C7964">
        <w:rPr>
          <w:i/>
          <w:lang w:val="ru-RU"/>
        </w:rPr>
        <w:t xml:space="preserve">O Panginoon, iligtas mo ako! O Panginoon, magmadali ka! </w:t>
      </w:r>
      <w:r w:rsidRPr="008C7964">
        <w:rPr>
          <w:lang w:val="ru-RU"/>
        </w:rPr>
        <w:t>(Awit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Hindi ba madalas na nananaginip ang isang tao na mananatiling matatag sa kabutihan, puno ng tiwala sa sarili? Ngunit biglang may larawan ng isang tao o bagay na pumapasok sa isip, isinisilang ang isang pagnanasa, nagigising ang isang hilig; nadadala ang tao at siya'y nababagsak. Pagkatapos nito, ang tanging naiwan na lang ay ang titigan ang sarili at sabihin: 'Kawawa naman ako!' Ngunit pagkatapos, may dumating na pagkakataon para sa aliw, at handa na naman siyang mawala sa sarili. Bukod pa rito, kung may mang-insulto sa kanila, nagsisimula ang pagtatalo, pagtatapon ng sisi at paghatol; kung may hindi makatarungan ngunit kapaki-pakinabang na kasunduan na lumitaw, sinasamantala nila ito: inaapi nila ang isang tao, nakikipagbahagi sa iba, itinutulak ang ikatlo sa gilid—at lahat ng ito ay pagkatapos nilang ipagmayabang ang kanilang kakayahang kumilos nang matuwid sa sarili nilang lakas, nang hindi nangangailangan ng anumang partikular na tulong mula sa itaas. Saan nga ba nananalig ang kanilang lakas? — </w:t>
      </w:r>
      <w:r w:rsidRPr="008C7964">
        <w:rPr>
          <w:i/>
          <w:lang w:val="ru-RU"/>
        </w:rPr>
        <w:t>'Ang espiritu ay handa, ngunit ang laman ay mahina</w:t>
      </w:r>
      <w:r w:rsidRPr="008C7964">
        <w:rPr>
          <w:lang w:val="ru-RU"/>
        </w:rPr>
        <w:t>' (Matt. 26</w:t>
      </w:r>
      <w:r w:rsidR="00E1406B" w:rsidRPr="008C7964">
        <w:rPr>
          <w:lang w:val="ru-RU"/>
        </w:rPr>
        <w:t>:</w:t>
      </w:r>
      <w:r w:rsidRPr="008C7964">
        <w:rPr>
          <w:lang w:val="ru-RU"/>
        </w:rPr>
        <w:t xml:space="preserve">41). Nakikita mo ang mabuti at gayon pa man ginagawa mo ang masama: </w:t>
      </w:r>
      <w:r w:rsidR="00E76A46" w:rsidRPr="008C7964">
        <w:rPr>
          <w:i/>
          <w:lang w:val="ru-RU"/>
        </w:rPr>
        <w:t>'Sapagkat ang mabuting ibig kong gawin ay hindi ko ginagawa, kundi ang masamang ayaw kong gawin ang palagi kong nagagawa</w:t>
      </w:r>
      <w:r w:rsidRPr="008C7964">
        <w:rPr>
          <w:lang w:val="ru-RU"/>
        </w:rPr>
        <w:t>' (Roma 7</w:t>
      </w:r>
      <w:r w:rsidR="00E1406B" w:rsidRPr="008C7964">
        <w:rPr>
          <w:lang w:val="ru-RU"/>
        </w:rPr>
        <w:t>:</w:t>
      </w:r>
      <w:r w:rsidRPr="008C7964">
        <w:rPr>
          <w:lang w:val="ru-RU"/>
        </w:rPr>
        <w:t xml:space="preserve">21). Nasa alipan tayo: tubusin mo kami, O Panginoon! </w:t>
      </w:r>
    </w:p>
    <w:p w14:paraId="14C4E4A8" w14:textId="77777777" w:rsidR="00C00D83" w:rsidRPr="008C7964" w:rsidRDefault="001F2820" w:rsidP="002D72BA">
      <w:pPr>
        <w:widowControl w:val="0"/>
        <w:ind w:firstLine="720"/>
        <w:rPr>
          <w:lang w:val="ru-RU"/>
        </w:rPr>
      </w:pPr>
      <w:r w:rsidRPr="008C7964">
        <w:rPr>
          <w:lang w:val="ru-RU"/>
        </w:rPr>
        <w:t>Isa sa mga unang paninirang-puri ng kaaway laban sa atin ay ang kaisipan ng tiwala sa sarili—na kung hindi man ay tuwirang pagtanggi, ay kakulangan ng kamalayan sa pangangailangan ng tulong na puno ng biyaya. Tila sinasabi ng kaaway: 'Huwag kang pumunta roon—patungo sa liwanag, kung saan gusto ka nilang bigyan ng bagong lakas! — Ayos ka na kung ano ka pa sa akin</w:t>
      </w:r>
      <w:r w:rsidR="00EC4FF7" w:rsidRPr="008C7964">
        <w:rPr>
          <w:lang w:val="ru-RU"/>
        </w:rPr>
        <w:t>.'</w:t>
      </w:r>
      <w:r w:rsidRPr="008C7964">
        <w:rPr>
          <w:lang w:val="ru-RU"/>
        </w:rPr>
        <w:t xml:space="preserve"> At dahil dito, nagpapasuku ang tao sa pagiging kampante. Samantala, ang kaaway—dito naghahagis siya ng bato (mga problema), doon naman dinadala niya ang isang tao sa madulas na lupa (ang tuksong hatid ng mga pagnanasa), at sa iba pa ay nagtatanim siya ng mga nakatagong patibong na nakasuot ng masalimuot na anyo (isang maliwanag at masayang kapaligiran). Hindi lumilingon, patuloy na nagsusumikap ang isang tao nang higit pa, na hindi namamalayan na siya ay bumababa nang bumababa, hanggang sa sa wakas ay bumagsak siya sa kailaliman ng kasamaan — sa t , ang pasukan ng impyerno. </w:t>
      </w:r>
      <w:r w:rsidRPr="008C7964">
        <w:rPr>
          <w:lang w:val="ru-RU"/>
        </w:rPr>
        <w:lastRenderedPageBreak/>
        <w:t xml:space="preserve">Sa ganitong pagkakataon, hindi ba dapat nating tawagin sila, gaya ng ginawa natin kay unang Adan: 'Tao, nasaan ka? Saan ka naligaw?' Ang panawagang ito nga ang bumubuo sa gawa ng biyaya, na nagtutulak sa makasalanan na tignan ang sarili sa unang pagkakataon nang tapat. </w:t>
      </w:r>
    </w:p>
    <w:p w14:paraId="6084B8A0" w14:textId="77777777" w:rsidR="00C00D83" w:rsidRPr="008C7964" w:rsidRDefault="001F2820" w:rsidP="002D72BA">
      <w:pPr>
        <w:widowControl w:val="0"/>
        <w:ind w:firstLine="720"/>
        <w:rPr>
          <w:lang w:val="ru-RU"/>
        </w:rPr>
      </w:pPr>
      <w:r w:rsidRPr="008C7964">
        <w:rPr>
          <w:lang w:val="ru-RU"/>
        </w:rPr>
        <w:t xml:space="preserve">Kaya, kung nais mong simulan ang pamumuhay na Kristiyano, hanapin mo ang biyaya. Ang sandaling ang biyaya ay bumaba at magsanib sa iyong kalooban ay magiging sandali ng kapanganakan ng buhay na Kristiyano—matibay, matatag, at mabunga. </w:t>
      </w:r>
    </w:p>
    <w:p w14:paraId="5EABC9C9" w14:textId="77777777" w:rsidR="00E1406B" w:rsidRPr="008C7964" w:rsidRDefault="001F2820" w:rsidP="002D72BA">
      <w:pPr>
        <w:widowControl w:val="0"/>
        <w:ind w:firstLine="720"/>
        <w:rPr>
          <w:lang w:val="ru-RU"/>
        </w:rPr>
      </w:pPr>
      <w:r w:rsidRPr="008C7964">
        <w:rPr>
          <w:lang w:val="ru-RU"/>
        </w:rPr>
        <w:t xml:space="preserve">Saan matatagpuan, at paano matatanggap, ang biyayang nagbibigay-buhay? — Ang pagkamit ng biyaya at ang pagpapabanal ng ating kalikasan sa pamamagitan nito ay nagaganap sa mga Sakramento. Dito natin isinasailalim ang ating sarili sa kilos ng Diyos, o iniaalay ang ating di-karapat-dapat na kalikasan sa Diyos — at Siya, sa pamamagitan ng Kanyang kilos, ay binabago ito. Ikinalugod ng Diyos, upang supilin ang ating mayabang na isipan, na itago ang Kanyang kapangyarihan sa ilalim ng tabing ng payak na materya sa mismong simula ng tunay na buhay. Hindi natin lubos na nauunawaan kung paano ito nangyayari, ngunit ang karanasan ng buong Kristiyanismo ay nagpapatotoo na hindi ito maaaring iba. </w:t>
      </w:r>
    </w:p>
    <w:p w14:paraId="7F6900ED" w14:textId="77777777" w:rsidR="00C00D83" w:rsidRPr="008C7964" w:rsidRDefault="001F2820" w:rsidP="002D72BA">
      <w:pPr>
        <w:widowControl w:val="0"/>
        <w:ind w:firstLine="720"/>
        <w:rPr>
          <w:lang w:val="ru-RU"/>
        </w:rPr>
      </w:pPr>
      <w:r w:rsidRPr="008C7964">
        <w:rPr>
          <w:lang w:val="ru-RU"/>
        </w:rPr>
        <w:t xml:space="preserve">May dalawang sakramento na pangunahing nauukol sa simula ng buhay Kristiyano: </w:t>
      </w:r>
      <w:r w:rsidRPr="008C7964">
        <w:rPr>
          <w:b/>
          <w:lang w:val="ru-RU"/>
        </w:rPr>
        <w:t xml:space="preserve">ang Binyag </w:t>
      </w:r>
      <w:r w:rsidRPr="008C7964">
        <w:rPr>
          <w:lang w:val="ru-RU"/>
        </w:rPr>
        <w:t xml:space="preserve">at </w:t>
      </w:r>
      <w:r w:rsidRPr="008C7964">
        <w:rPr>
          <w:b/>
          <w:lang w:val="ru-RU"/>
        </w:rPr>
        <w:t>ang Penitensiya</w:t>
      </w:r>
      <w:r w:rsidRPr="008C7964">
        <w:rPr>
          <w:lang w:val="ru-RU"/>
        </w:rPr>
        <w:t xml:space="preserve">. Kaya naman, ang mga tuntunin tungkol sa simula ng tunay na buhay Kristiyano ay pinagsama-sama, sa isang banda, sa paligid ng Binyag, at sa kabilang banda, sa paligid ng Penitensiya.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2798"/>
      <w:r w:rsidRPr="008C7964">
        <w:rPr>
          <w:lang w:val="ru-RU"/>
        </w:rPr>
        <w:t>Paano nagsisimula ang buhay Kristiyano sa pamamagitan ng sakramento ng binyag?</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Ang binyag </w:t>
      </w:r>
      <w:r w:rsidRPr="008C7964">
        <w:rPr>
          <w:lang w:val="ru-RU"/>
        </w:rPr>
        <w:t xml:space="preserve">ang unang sakramento sa Kristiyanismo, na ginagawang karapat-dapat ang isang Kristiyano na makibahagi sa mga kaloob ng biyaya sa pamamagitan ng iba pang mga sakramento. Kung wala ito, hindi maaaring makapasok sa mundo ng Kristiyanismo — maging kasapi ng Simbahan. Ang Walang Hanggang Karunungan ay nagtayo ng isang bahay para sa Kanyang sarili sa lupa: ang pintuan na patungo sa bahay na ito ay ang sakramento ng binyag. Sa pamamagitan ng pintuan na ito, hindi lamang nakakapasok ang isang tao sa bahay ng Diyos, kundi nabibihisan din siya ng mga kasuotang karapat-dapat dito; tumatanggap siya ng bagong pangalan at isang tanda na inilalagay sa buong pagkatao ng binyagan, na sa pamamagitan nito ay maaaring makilala at matukoy siya ng mga nilalang sa langit at sa lupa. </w:t>
      </w:r>
    </w:p>
    <w:p w14:paraId="5D77FB15" w14:textId="77777777" w:rsidR="00C00D83" w:rsidRPr="008C7964" w:rsidRDefault="00B53728" w:rsidP="004034DF">
      <w:pPr>
        <w:widowControl w:val="0"/>
        <w:ind w:firstLine="720"/>
        <w:rPr>
          <w:lang w:val="ru-RU"/>
        </w:rPr>
      </w:pPr>
      <w:r w:rsidRPr="008C7964">
        <w:rPr>
          <w:i/>
          <w:lang w:val="ru-RU"/>
        </w:rPr>
        <w:t>…'Ang sinumang nasa kay Cristo ay isang bayang nilalang</w:t>
      </w:r>
      <w:r w:rsidR="001F2820" w:rsidRPr="008C7964">
        <w:rPr>
          <w:i/>
          <w:lang w:val="ru-RU"/>
        </w:rPr>
        <w:t xml:space="preserve">,' </w:t>
      </w:r>
      <w:r w:rsidR="001F2820" w:rsidRPr="008C7964">
        <w:rPr>
          <w:lang w:val="ru-RU"/>
        </w:rPr>
        <w:t>ang pagtuturo ng Apostol (2 Cor. 5</w:t>
      </w:r>
      <w:r w:rsidR="000A1115" w:rsidRPr="008C7964">
        <w:rPr>
          <w:lang w:val="ru-RU"/>
        </w:rPr>
        <w:t>:</w:t>
      </w:r>
      <w:r w:rsidR="001F2820" w:rsidRPr="008C7964">
        <w:rPr>
          <w:lang w:val="ru-RU"/>
        </w:rPr>
        <w:t xml:space="preserve">17). Sa pamamagitan ng binyag na ito nagiging bagong </w:t>
      </w:r>
      <w:r w:rsidRPr="008C7964">
        <w:rPr>
          <w:lang w:val="ru-RU"/>
        </w:rPr>
        <w:t>nilalang</w:t>
      </w:r>
      <w:r w:rsidR="001F2820" w:rsidRPr="008C7964">
        <w:rPr>
          <w:lang w:val="ru-RU"/>
        </w:rPr>
        <w:t xml:space="preserve"> ang isang Kristiyano. Ang taong lumalabas mula sa lababo ng binyag ay ganap na naiiba sa taong pumasok dito. Kung paanong ang liwanag ay salungat sa kadiliman, at ang buhay ay salungat sa kamatayan, gayon din naman ang mga nabinyagan ay salungat sa mga hindi nabinyagan. Nabuo sa kasamaan at ipinanganak sa kasalanan, bago ang binyag ay taglay ng isang tao sa kanyang sarili ang buong lason ng kasalanan, kasama ang buong bigat ng mga bunga nito. Sila ay nasa hindi pagpapabor ng Diyos, sa kanilang kalikasan ay anak ng galit; bulok, magulo sa kanilang sarili, sa balanse ng kanilang mga kakayahan at kapangyarihan, at sa kanilang hilig, na higit na nakatuon sa pagdami ng kasalanan; napapailalim sa impluwensya ni Satanas, na kumikilos nang makapangyarihan sa loob niya dahil sa kasalanang naninirahan sa kanya. Bilang bunga ng lahat ng ito, pagdating ng kamatayan, hindi maiiwasang itakda siya sa impyerno, kung saan siya ay magdurusa kasama ng kanyang prinsipe at ng kanyang mga alagad at lingkod. </w:t>
      </w:r>
    </w:p>
    <w:p w14:paraId="5EE84060" w14:textId="77777777" w:rsidR="00C00D83" w:rsidRPr="008C7964" w:rsidRDefault="001F2820" w:rsidP="004034DF">
      <w:pPr>
        <w:widowControl w:val="0"/>
        <w:ind w:firstLine="720"/>
        <w:rPr>
          <w:lang w:val="ru-RU"/>
        </w:rPr>
      </w:pPr>
      <w:r w:rsidRPr="008C7964">
        <w:rPr>
          <w:lang w:val="ru-RU"/>
        </w:rPr>
        <w:t xml:space="preserve">Ang binyag ay nagliligtas sa atin mula sa lahat ng mga kasamaan na ito. Tinatanggal nito ang sumpa sa pamamagitan ng kapangyarihan ng Krus ni Cristo at ibinabalik ang pagpapala: ang mga nabinyagan ay mga anak ng Diyos, sapagkat ang Panginoon Mismo ang nagkaloob sa kanila ng karapatang matawag at maging ganoon. </w:t>
      </w:r>
      <w:r w:rsidR="00B53728" w:rsidRPr="008C7964">
        <w:rPr>
          <w:i/>
          <w:lang w:val="ru-RU"/>
        </w:rPr>
        <w:t xml:space="preserve">At kung mga anak, mga tagapagmana—mga tagapagmana ng Diyos at mga kapwa tagapagmana kay Cristo </w:t>
      </w:r>
      <w:r w:rsidRPr="008C7964">
        <w:rPr>
          <w:lang w:val="ru-RU"/>
        </w:rPr>
        <w:t>(Roma 8</w:t>
      </w:r>
      <w:r w:rsidR="000A1115" w:rsidRPr="008C7964">
        <w:rPr>
          <w:lang w:val="ru-RU"/>
        </w:rPr>
        <w:t>:</w:t>
      </w:r>
      <w:r w:rsidRPr="008C7964">
        <w:rPr>
          <w:lang w:val="ru-RU"/>
        </w:rPr>
        <w:t xml:space="preserve">17). Ang Kaharian ng Langit ay pag-aari ng binyagan sa pamamagitan mismo ng binyag. Siya ay nailigtas </w:t>
      </w:r>
      <w:r w:rsidR="000A1115" w:rsidRPr="008C7964">
        <w:rPr>
          <w:lang w:val="ru-RU"/>
        </w:rPr>
        <w:t xml:space="preserve">mula </w:t>
      </w:r>
      <w:r w:rsidRPr="008C7964">
        <w:rPr>
          <w:lang w:val="ru-RU"/>
        </w:rPr>
        <w:t>sa pamumuno ni Satanas, na ngayon ay nawawalan ng kapangyarihan sa kaniya at ng kakayahan nitong kumilos nang pabigla-bigla sa loob niya. Sa pagpasok sa Simbahan—ang bahay ng kanlungan—nasasara ang mga daan para lumapit si Satanas sa bagong binyagan. Dito, siya ay parang nasa loob ng isang ligtas na kulungan.</w:t>
      </w:r>
    </w:p>
    <w:p w14:paraId="0EFA845C" w14:textId="77777777" w:rsidR="00C00D83" w:rsidRPr="008C7964" w:rsidRDefault="001F2820" w:rsidP="004034DF">
      <w:pPr>
        <w:widowControl w:val="0"/>
        <w:ind w:firstLine="720"/>
        <w:rPr>
          <w:lang w:val="ru-RU"/>
        </w:rPr>
      </w:pPr>
      <w:r w:rsidRPr="008C7964">
        <w:rPr>
          <w:lang w:val="ru-RU"/>
        </w:rPr>
        <w:t xml:space="preserve">Lahat ng ito ay mga espiritwal at panlabas na benepisyo at kaloob. Ano ang nangyayari sa loob? — Ang paggaling sa karamdaman at kasiraan ng kasalanan. Ang kapangyarihan ng biyaya ay tumatagos sa loob at ibinabalik ang banal na kaayusan doon sa buong ganda nito; pinapagaling nito ang kaguluhan sa komposisyon at </w:t>
      </w:r>
      <w:r w:rsidRPr="008C7964">
        <w:rPr>
          <w:lang w:val="ru-RU"/>
        </w:rPr>
        <w:lastRenderedPageBreak/>
        <w:t>ugnayan ng mga kapangyarihan at bahagi, at sa pangunahing oryentasyon mula sa sarili patungo sa Diyos—para sa kaluwalhatian ng Diyos at sa pagdami ng mabubuting gawa. Ito ang dahilan kung bakit ang binyag ay muling pagsilang o bagong kapanganakan, na inilalagay ang isang tao sa isang muling nabagong kalagayan. Ikinukumpara ni Apostol Pablo ang lahat ng nabinyagan sa Muling-nabuhay na Tagapagligtas, na nagpapahiwatig na taglay din nila ang isang kalikasan na kasing-liwanag sa muling pagkabuhay gaya ng ipinamalas ng sangkatauhan kay Panginoong Jesus sa pamamagitan ng Kanyang maluwalhating muling pagkabuhay (Roma 6</w:t>
      </w:r>
      <w:r w:rsidR="00AF0ED3" w:rsidRPr="008C7964">
        <w:rPr>
          <w:lang w:val="ru-RU"/>
        </w:rPr>
        <w:t>:</w:t>
      </w:r>
      <w:r w:rsidRPr="008C7964">
        <w:rPr>
          <w:lang w:val="ru-RU"/>
        </w:rPr>
        <w:t xml:space="preserve">4). Na ang direksyon ng buhay ng isang nabinyagan ay nabago rin ay maliwanag mula sa mga salita ng parehong Apostol, na nagsasabi sa ibang lugar na </w:t>
      </w:r>
      <w:r w:rsidR="00D75E63" w:rsidRPr="008C7964">
        <w:rPr>
          <w:i/>
          <w:lang w:val="ru-RU"/>
        </w:rPr>
        <w:t>hindi</w:t>
      </w:r>
      <w:r w:rsidRPr="008C7964">
        <w:rPr>
          <w:lang w:val="ru-RU"/>
        </w:rPr>
        <w:t xml:space="preserve"> na sila </w:t>
      </w:r>
      <w:r w:rsidR="00D75E63" w:rsidRPr="008C7964">
        <w:rPr>
          <w:i/>
          <w:lang w:val="ru-RU"/>
        </w:rPr>
        <w:t xml:space="preserve">nabubuhay para sa kanilang sarili, kundi para sa Kaniya na namatay para sa kanila at muling nabuhay </w:t>
      </w:r>
      <w:r w:rsidRPr="008C7964">
        <w:rPr>
          <w:lang w:val="ru-RU"/>
        </w:rPr>
        <w:t>(2 Cor. 5</w:t>
      </w:r>
      <w:r w:rsidR="00AF0ED3" w:rsidRPr="008C7964">
        <w:rPr>
          <w:lang w:val="ru-RU"/>
        </w:rPr>
        <w:t>:</w:t>
      </w:r>
      <w:r w:rsidRPr="008C7964">
        <w:rPr>
          <w:lang w:val="ru-RU"/>
        </w:rPr>
        <w:t xml:space="preserve">15). </w:t>
      </w:r>
      <w:r w:rsidR="00D75E63" w:rsidRPr="008C7964">
        <w:rPr>
          <w:i/>
          <w:lang w:val="ru-RU"/>
        </w:rPr>
        <w:t xml:space="preserve">Sapagkat bagaman namatay Siya, namatay Siya minsan lamang para sa kasalanan; ngunit bagaman nabubuhay Siya, nabubuhay Siya para sa Diyos </w:t>
      </w:r>
      <w:r w:rsidRPr="008C7964">
        <w:rPr>
          <w:lang w:val="ru-RU"/>
        </w:rPr>
        <w:t>(Roma 6</w:t>
      </w:r>
      <w:r w:rsidR="00AF0ED3" w:rsidRPr="008C7964">
        <w:rPr>
          <w:lang w:val="ru-RU"/>
        </w:rPr>
        <w:t>:</w:t>
      </w:r>
      <w:r w:rsidRPr="008C7964">
        <w:rPr>
          <w:lang w:val="ru-RU"/>
        </w:rPr>
        <w:t xml:space="preserve">10). </w:t>
      </w:r>
      <w:r w:rsidR="00D75E63" w:rsidRPr="008C7964">
        <w:rPr>
          <w:i/>
          <w:lang w:val="ru-RU"/>
        </w:rPr>
        <w:t xml:space="preserve">Nilibing tayo kasama Niya sa pamamagitan ng binyag tungo sa kamatayan </w:t>
      </w:r>
      <w:r w:rsidRPr="008C7964">
        <w:rPr>
          <w:lang w:val="ru-RU"/>
        </w:rPr>
        <w:t>(Roma 6</w:t>
      </w:r>
      <w:r w:rsidR="00AF0ED3" w:rsidRPr="008C7964">
        <w:rPr>
          <w:lang w:val="ru-RU"/>
        </w:rPr>
        <w:t>:</w:t>
      </w:r>
      <w:r w:rsidRPr="008C7964">
        <w:rPr>
          <w:lang w:val="ru-RU"/>
        </w:rPr>
        <w:t xml:space="preserve">4), at: </w:t>
      </w:r>
      <w:r w:rsidR="00D75E63" w:rsidRPr="008C7964">
        <w:rPr>
          <w:i/>
          <w:lang w:val="ru-RU"/>
        </w:rPr>
        <w:t xml:space="preserve">ang ating lumang pagkatao ay ipinako kasama Niya, upang ang katawan ng kasalanan ay mawalan ng kapangyarihan, upang hindi na tayo maging alipin ng kasalanan </w:t>
      </w:r>
      <w:r w:rsidRPr="008C7964">
        <w:rPr>
          <w:lang w:val="ru-RU"/>
        </w:rPr>
        <w:t>(Roma 6</w:t>
      </w:r>
      <w:r w:rsidR="00AF0ED3" w:rsidRPr="008C7964">
        <w:rPr>
          <w:lang w:val="ru-RU"/>
        </w:rPr>
        <w:t>:</w:t>
      </w:r>
      <w:r w:rsidRPr="008C7964">
        <w:rPr>
          <w:lang w:val="ru-RU"/>
        </w:rPr>
        <w:t xml:space="preserve">6). Kaya, sa pamamagitan ng kapangyarihan ng binyag, ang lahat ng gawain ng tao ay nalilihis mula sa sarili at mula sa kasalanan patungo sa Diyos at katuwiran. </w:t>
      </w:r>
    </w:p>
    <w:p w14:paraId="3BB47CF6" w14:textId="77777777" w:rsidR="00C00D83" w:rsidRPr="008C7964" w:rsidRDefault="001F2820" w:rsidP="004034DF">
      <w:pPr>
        <w:widowControl w:val="0"/>
        <w:ind w:firstLine="720"/>
        <w:rPr>
          <w:lang w:val="ru-RU"/>
        </w:rPr>
      </w:pPr>
      <w:r w:rsidRPr="008C7964">
        <w:rPr>
          <w:lang w:val="ru-RU"/>
        </w:rPr>
        <w:t xml:space="preserve">Kamangha-mangha ang mga salita ng Apostol: </w:t>
      </w:r>
      <w:r w:rsidR="00980588" w:rsidRPr="008C7964">
        <w:rPr>
          <w:i/>
          <w:lang w:val="ru-RU"/>
        </w:rPr>
        <w:t xml:space="preserve">'upang hindi na tayo maging alipin ng kasalanan'… </w:t>
      </w:r>
      <w:r w:rsidRPr="008C7964">
        <w:rPr>
          <w:lang w:val="ru-RU"/>
        </w:rPr>
        <w:t xml:space="preserve">at isa pa: </w:t>
      </w:r>
      <w:r w:rsidR="00980588" w:rsidRPr="008C7964">
        <w:rPr>
          <w:i/>
          <w:lang w:val="ru-RU"/>
        </w:rPr>
        <w:t>'Huwag maghari ang kasalanan sa inyo</w:t>
      </w:r>
      <w:r w:rsidRPr="008C7964">
        <w:rPr>
          <w:lang w:val="ru-RU"/>
        </w:rPr>
        <w:t>' (Roma 6</w:t>
      </w:r>
      <w:r w:rsidR="00AF0ED3" w:rsidRPr="008C7964">
        <w:rPr>
          <w:lang w:val="ru-RU"/>
        </w:rPr>
        <w:t>:</w:t>
      </w:r>
      <w:r w:rsidRPr="008C7964">
        <w:rPr>
          <w:lang w:val="ru-RU"/>
        </w:rPr>
        <w:t xml:space="preserve">14). Ito ay nagbibigay-daan sa atin upang maunawaan na ang siyang, sa ating nasirang at nahulog na kalikasan, bumubuo sa kapangyarihang humihila sa atin tungo sa kasalanan, ay hindi ganap na napupuksa sa binyag, kundi inilalagay lamang sa isang kalagayan kung saan wala itong kapangyarihan sa atin, hindi tayo pag-aari nito, at hindi natin ito pinaglilingkuran. Nananatili ito sa loob natin, nabubuhay at kumikilos, ngunit hindi bilang isang panginoon. Mula ngayon, ang pamamahala ay sa biyaya ng Diyos at sa espiritu na kusang-loob na nagpapasakop dito. Ipinaliwanag ni San Diadochus, sa paglalarawan sa kapangyarihan ng binyag, na bago ang binyag, ang kasalanan ay naninirahan sa puso, samantalang ang biyaya ay kumikilos mula sa labas; ngunit pagkatapos ng binyag, ang biyaya ay itinatanim sa puso, samantalang ang kasalanan ay umaakit mula sa labas. Pinalalayas ito mula sa puso, na parang kaaway mula sa kuta, at naninirahan sa labas, sa mga bahagi ng katawan, kung saan kumikilos ito nang pira-piraso sa pamamagitan ng mga paminsan-minsang pag-atake. Kaya nananatili itong walang tigil na tagatuksu at manlilinlang, ngunit hindi na isang pinuno: nagdudulot ito ng istorbo at problema, ngunit hindi nag-uutos. </w:t>
      </w:r>
    </w:p>
    <w:p w14:paraId="162AC468" w14:textId="77777777" w:rsidR="00C00D83" w:rsidRPr="008C7964" w:rsidRDefault="001F2820" w:rsidP="004034DF">
      <w:pPr>
        <w:widowControl w:val="0"/>
        <w:ind w:firstLine="720"/>
        <w:rPr>
          <w:lang w:val="ru-RU"/>
        </w:rPr>
      </w:pPr>
      <w:r w:rsidRPr="008C7964">
        <w:rPr>
          <w:lang w:val="ru-RU"/>
        </w:rPr>
        <w:t xml:space="preserve">Ganito isinisilang ang bagong buhay sa pamamagitan ng binyag! Ang hinihingi sa isang tao kaugnay nito, o kung paano siya'y nagiging bago sa pamamagitan ng binyag, ay inilalarawan sa </w:t>
      </w:r>
      <w:r w:rsidR="00EC4FF7" w:rsidRPr="008C7964">
        <w:rPr>
          <w:lang w:val="ru-RU"/>
        </w:rPr>
        <w:t>*An</w:t>
      </w:r>
      <w:r w:rsidRPr="008C7964">
        <w:rPr>
          <w:lang w:val="ru-RU"/>
        </w:rPr>
        <w:t xml:space="preserve"> Outline </w:t>
      </w:r>
      <w:r w:rsidR="00EC4FF7" w:rsidRPr="008C7964">
        <w:rPr>
          <w:lang w:val="ru-RU"/>
        </w:rPr>
        <w:t>of</w:t>
      </w:r>
      <w:r w:rsidRPr="008C7964">
        <w:rPr>
          <w:lang w:val="ru-RU"/>
        </w:rPr>
        <w:t xml:space="preserve"> Christian </w:t>
      </w:r>
      <w:r w:rsidR="00EC4FF7" w:rsidRPr="008C7964">
        <w:rPr>
          <w:lang w:val="ru-RU"/>
        </w:rPr>
        <w:t xml:space="preserve">Morality*, </w:t>
      </w:r>
      <w:r w:rsidRPr="008C7964">
        <w:rPr>
          <w:lang w:val="ru-RU"/>
        </w:rPr>
        <w:t>partikular sa kabanata na 'The Standard of the Christian Life</w:t>
      </w:r>
      <w:r w:rsidR="00EC4FF7" w:rsidRPr="008C7964">
        <w:rPr>
          <w:lang w:val="ru-RU"/>
        </w:rPr>
        <w:t>'.</w:t>
      </w:r>
      <w:r w:rsidRPr="008C7964">
        <w:rPr>
          <w:lang w:val="ru-RU"/>
        </w:rPr>
        <w:t xml:space="preserve"> Hindi ito inuulit dito, sapagkat </w:t>
      </w:r>
      <w:r w:rsidR="00495C3B" w:rsidRPr="008C7964">
        <w:rPr>
          <w:lang w:val="ru-RU"/>
        </w:rPr>
        <w:t xml:space="preserve">ang isang matandang </w:t>
      </w:r>
      <w:r w:rsidRPr="008C7964">
        <w:rPr>
          <w:lang w:val="ru-RU"/>
        </w:rPr>
        <w:t xml:space="preserve">tumatanggap ng binyag ay katulad ng isang makasalanang lumapit sa Diyos sa pamamagitan ng pagsisisi; at ang huling paksang ito ay tatalakayin nang mas detalyado mamaya, sa ikalawang seksyon. Doon ay lubusang masusatisfy ang kuryosidad ng lahat hinggil sa bagay na ito. </w:t>
      </w:r>
    </w:p>
    <w:p w14:paraId="01BD97DC" w14:textId="77777777" w:rsidR="00C00D83" w:rsidRPr="008C7964" w:rsidRDefault="001F2820" w:rsidP="004034DF">
      <w:pPr>
        <w:widowControl w:val="0"/>
        <w:ind w:firstLine="720"/>
        <w:rPr>
          <w:lang w:val="ru-RU"/>
        </w:rPr>
      </w:pPr>
      <w:r w:rsidRPr="008C7964">
        <w:rPr>
          <w:lang w:val="ru-RU"/>
        </w:rPr>
        <w:t xml:space="preserve">Dito, itinatampok kung paano nagsisimula ang buhay Kristiyano sa pamamagitan ng binyag sa mga binyagan bilang sanggol, na karaniwang nangyayari sa ating mga pamayanan. Sapagkat dito, ang simula ng buhay Kristiyano ay nailalarawan ng isang natatanging katangian na nagmumula sa ugnayan ng biyaya at kalayaan. </w:t>
      </w:r>
    </w:p>
    <w:p w14:paraId="617790BC" w14:textId="77777777" w:rsidR="00C00D83" w:rsidRPr="008C7964" w:rsidRDefault="001F2820" w:rsidP="004034DF">
      <w:pPr>
        <w:widowControl w:val="0"/>
        <w:ind w:firstLine="720"/>
        <w:rPr>
          <w:lang w:val="ru-RU"/>
        </w:rPr>
      </w:pPr>
      <w:r w:rsidRPr="008C7964">
        <w:rPr>
          <w:lang w:val="ru-RU"/>
        </w:rPr>
        <w:t xml:space="preserve">Alam ninyo na ang biyaya ay bumababa sa isang malayang kalooban at isang naghahanap na puso, at sa pamamagitan lamang ng kanilang pagkakaisa na nagsisimula ang isang bagong buhay ng biyaya, na angkop sa biyaya at sa kalikasan ng isang malayang nilalang. Ibinibigay ng Panginoon ang biyaya </w:t>
      </w:r>
      <w:r w:rsidR="00300077" w:rsidRPr="008C7964">
        <w:rPr>
          <w:lang w:val="ru-RU"/>
        </w:rPr>
        <w:t>bilang isang kaloob</w:t>
      </w:r>
      <w:r w:rsidRPr="008C7964">
        <w:rPr>
          <w:lang w:val="ru-RU"/>
        </w:rPr>
        <w:t>; ngunit hinihiling Niya na hanapin ito ng isang tao at kusang-loob itong tanggapin, at lubos na itaguyod ang sarili sa Diyos. Ang katuparan ng kundisyong ito ay maliwanag sa pagsisisi at pagbibinyag ng mga matatanda. Ngunit paano ito natutupad sa pagbibinyag ng mga sanggol? Ang isang sanggol ay walang kakayahan sa rason o malayang kalooban; samakatuwid, hindi nito kayang tuparin ang kundisyon para sa pagsisimula ng buhay Kristiyano sa sarili nitong bahagi, iyon ay, ang pagnanais na ialay ang sarili sa Diyos. Gayunpaman, tiyak na kailangang matupad ang kundisyong ito. Dahil sa paraan ng pagtupad sa kundisyong ito, ang pagsisimula ng buhay sa pamamagitan ng binyag ng mga sanggol ay nagaganap na may isang natatanging katangian. Iyon ay</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Ang biyaya ay bumababa sa kaluluwa ng sanggol at kumikilos dito nang </w:t>
      </w:r>
      <w:r w:rsidRPr="008C7964">
        <w:rPr>
          <w:b/>
          <w:lang w:val="ru-RU"/>
        </w:rPr>
        <w:t>lubos na kusang-loob</w:t>
      </w:r>
      <w:r w:rsidRPr="008C7964">
        <w:rPr>
          <w:lang w:val="ru-RU"/>
        </w:rPr>
        <w:t xml:space="preserve">, na para bang kasangkot din dito ang kalayaan, sa nag-iisang batayan na sa hinaharap ang sanggol na ito—na sa kasalukuyan ay hindi pa nakakaalam sa sarili at hindi kumikilos nang kusang-loob—kapag ito'y nagkamalay, ay kusang-loob na iaalay ang sarili sa Diyos, masayang tatanggapin ang biyaya sa pagtuklas sa mga gawa nito sa kanyang sarili, magagalak na naroroon ito, magpapasalamat na ginawa ito para sa kanya, at aaminin na, kung siya </w:t>
      </w:r>
      <w:r w:rsidRPr="008C7964">
        <w:rPr>
          <w:lang w:val="ru-RU"/>
        </w:rPr>
        <w:lastRenderedPageBreak/>
        <w:t xml:space="preserve">ay binigyan ng rason at kalayaan sa sandali ng binyag, hindi siya kikilos nang iba kaysa sa ginawa na, at hindi siya maghahangad ng iba pa. Para sa ikabubuti ng ganoong malayang pag-alay sa Diyos sa hinaharap at ang pagsasama ng kalayaan at biyaya, ipinagkakaloob nang buo ang banal na biyaya sa sanggol at, nang hindi siya nakikilahok, nagdudulot dito ng lahat ng nararapat nitong idulot, batay lamang sa katiyakan na ang kinakailangang pagnanasa at pagsuko sa Diyos ay walang pag-aalinlangan, — isang katiyakan na ibinibigay ng mga ninong nang sila'y mangako sa harap ng Simbahan sa Diyos na ang batang ito, pagdating ng kaniyang hustong gulang, ay gagamitin ang kaniyang kalayaan nang eksakto ayon sa hinihingi ng biyaya, at sa gayon ay tinatanggap ang tungkulin na dalhin ang bata sa ganoong kalagayan ng pagtanggap sa pamamagitan ng kanilang sariling mga gawa. </w:t>
      </w:r>
    </w:p>
    <w:p w14:paraId="50F58CE0" w14:textId="77777777" w:rsidR="00C00D83" w:rsidRPr="008C7964" w:rsidRDefault="001F2820" w:rsidP="004034DF">
      <w:pPr>
        <w:widowControl w:val="0"/>
        <w:ind w:firstLine="720"/>
        <w:rPr>
          <w:lang w:val="ru-RU"/>
        </w:rPr>
      </w:pPr>
      <w:r w:rsidRPr="008C7964">
        <w:rPr>
          <w:lang w:val="ru-RU"/>
        </w:rPr>
        <w:t xml:space="preserve">Kaya, sa pamamagitan ng binyag, ang binhi ng buhay kay Cristo ay itinanim sa sanggol at nananahan sa loob niya; subalit hindi pa ito, wari, pag-aari niya — ito ang gumaganap bilang kapangyarihang humuhubog sa kanya. Ang buhay na espiritwal, na pinukaw ng biyaya ng binyag sa loob ng sanggol, ay magiging sarili na ng tao at ipapahayag ang sarili nito sa buong anyo, alinsunod hindi lamang sa biyaya kundi pati na rin sa kalikasan ng isang makatwirang nilalang, mula sa sandaling, nang magkamalay-tao na siya, ay iniaalay niya ang sarili sa Diyos sa pamamagitan ng kanyang malayang kalooban at, nang may masayang sa masayang at mapagpasalong pagtanggap, inihahalo niya sa kanyang sarili ang biyayang kapangyarihang matatagpuan sa kanyang kalooban. Hanggang sa panahong iyon, gumagawa na ang tunay na Kristiyanong buhay sa kanyang kalooban, ngunit tila hindi niya nalalaman; gumagawa ito sa kanya, ngunit hindi pa ito tunay na kanya; subalit mula sa sandali ng pagkamulat at pagpili, nagiging kanya na ito—hindi lamang sa pamamagitan ng biyaya, kundi kusang pinili rin. </w:t>
      </w:r>
    </w:p>
    <w:p w14:paraId="772A3FDE" w14:textId="77777777" w:rsidR="00C00D83" w:rsidRPr="008C7964" w:rsidRDefault="001F2820" w:rsidP="004034DF">
      <w:pPr>
        <w:widowControl w:val="0"/>
        <w:ind w:firstLine="720"/>
        <w:rPr>
          <w:lang w:val="ru-RU"/>
        </w:rPr>
      </w:pPr>
      <w:r w:rsidRPr="008C7964">
        <w:rPr>
          <w:lang w:val="ru-RU"/>
        </w:rPr>
        <w:t xml:space="preserve">Dahil sa pagitan ng binyag at pag-alay sa Diyos—na maaaring mas mahaba o mas maikli—ang simula ng moral na buhay Kristiyano, sa pamamagitan ng biyaya ng binyag, ay naipapatagal sa mga sanggol, gaya ng pagsasabi, sa isang hindi tiyak na panahon, kung kailan hinuhubog ang sanggol at sa pagiging isang Kristiyano sa loob ng Banal na Simbahan kasama ng mga Kristiyano, gaya ng dati siyang hinubog nang pisikal sa sinapupunan ng kanyang ina. </w:t>
      </w:r>
    </w:p>
    <w:p w14:paraId="2AE12754" w14:textId="77777777" w:rsidR="00C00D83" w:rsidRPr="008C7964" w:rsidRDefault="001F2820" w:rsidP="004034DF">
      <w:pPr>
        <w:widowControl w:val="0"/>
        <w:ind w:firstLine="720"/>
        <w:rPr>
          <w:lang w:val="ru-RU"/>
        </w:rPr>
      </w:pPr>
      <w:r w:rsidRPr="008C7964">
        <w:rPr>
          <w:lang w:val="ru-RU"/>
        </w:rPr>
        <w:t xml:space="preserve">Tanggapin mong mabuti ang kaisipang ito, minamahal na mambabasa. Malaki ang kakailanganin nito sa pagtukoy kung paano dapat tratuhin ng mga magulang, ninong, at tagapag-alaga ang binyagang sanggol na ipinagkatiwala sa kanila ng Banal na Simbahan at ng Panginoon. </w:t>
      </w:r>
    </w:p>
    <w:p w14:paraId="1AAE88C6" w14:textId="77777777" w:rsidR="00C00D83" w:rsidRPr="008C7964" w:rsidRDefault="001F2820" w:rsidP="004034DF">
      <w:pPr>
        <w:widowControl w:val="0"/>
        <w:ind w:firstLine="720"/>
        <w:rPr>
          <w:lang w:val="ru-RU"/>
        </w:rPr>
      </w:pPr>
      <w:r w:rsidRPr="008C7964">
        <w:rPr>
          <w:lang w:val="ru-RU"/>
        </w:rPr>
        <w:t xml:space="preserve">Hindi na kailangang sabihin na, kasunod ng pagbibinyag ng sanggol, isang napakahalagang tungkulin ang nakahihintay sa mga magulang at ninong: gabayan ang binyagang bata sa paraang, sa pagdating ng kanyang hustong gulang, ay makikilala niya sa kanyang sarili ang mga kapangyarihan ng biyaya, tatanggapin ang mga ito nang may masayang sigasig, pati na rin ang mga kaakibat na tungkulin at ang pamumuhay na kinakailangan nito. Ito ay nagdadala sa atin sa harap ng tanong ng Kristiyanong pagpapalaki, o pagpapalaki alinsunod sa mga hinihingi ng biyaya ng binyag, na may layuning pangalagaan ang biyayang iyon. </w:t>
      </w:r>
    </w:p>
    <w:p w14:paraId="34C1E3CE" w14:textId="77777777" w:rsidR="00C00D83" w:rsidRPr="008C7964" w:rsidRDefault="001F2820" w:rsidP="004034DF">
      <w:pPr>
        <w:widowControl w:val="0"/>
        <w:ind w:firstLine="720"/>
        <w:rPr>
          <w:lang w:val="ru-RU"/>
        </w:rPr>
      </w:pPr>
      <w:r w:rsidRPr="008C7964">
        <w:rPr>
          <w:lang w:val="ru-RU"/>
        </w:rPr>
        <w:t xml:space="preserve">Upang linawin kung paano dapat tratuhin ang isang binyagang sanggol para sa mga layuning ito, kailangan nating alalahanin ang puntong nabanggit kanina: na ang biyaya ay bumababa sa puso at nananahan dito kapag may pagtalikod sa kasalanan at sa sarili patungo sa Diyos. Para sa ikabubuti ng disposisyong ito, na aktibong ipinapakita, ipinagkakaloob ang lahat ng iba pang kaloob ng biyaya at lahat ng mga benepisyo ng mga pinagpala: ang pabor ng Diyos, pagiging magkakasamang tagapagmana kasama si Kristo, kaligtasan mula sa pamumuno ni Satanas, at kalayaan mula sa panganib na mahatulan sa impyerno. Ngunit sa sandaling humina o mawala ang ganitong disposisyon ng isip at puso, agad na sinasakop muli ng kasalanan ang puso; at sa pamamagitan ng kasalanan, ipinapataw ang mga gapos ni Satanas, at inaalis ang pabor ng Diyos at ang pagsasamang pamana kay Cristo. Ang biyaya sa sanggol ay nagpapasuko at sumasakal sa kasalanan; ngunit maaari itong muling mabuhay at bumangon kung mabibigyan ito ng sustansiya at kalayaan. Kaya, ang buong pansin ng mga may tungkuling panatilihin ang integridad ng batang Kristiyano na tinanggap sa binyag ay dapat ituon sa pagsisiguro na hindi muling magtagumpay ang kasalanan sa bata, sa pamamagitan ng pagpigil at pagpapahina nito sa lahat ng paraan, habang pinupukaw at pinatitibay ang hilig ng bata tungo sa Diyos. Dapat mag-ingat upang matiyak na lumalago ang ganitong disposisyon sa loob ng lumalaking Kristiyano—sa ilalim man ng gabay ng iba, subalit kusang-loob—upang siya ay lalong masanay sa pagtagumpay at pagdaig sa kasalanan alang-alang sa pagpapalugud sa Diyos, at sa paggamit ng kapangyarihan ng espiritu at katawan sa paraang hindi ito paggawa para sa kasalanan, kundi paglilingkod sa Diyos. Na posible ito ay maliwanag mula sa katotohanang ang taong ipinanganak at nabinyagan ay, sa kanyang kabuuan, isang binhi ng hinaharap o lupaing puno ng mga binhi. Ang bagong </w:t>
      </w:r>
      <w:r w:rsidRPr="008C7964">
        <w:rPr>
          <w:lang w:val="ru-RU"/>
        </w:rPr>
        <w:lastRenderedPageBreak/>
        <w:t xml:space="preserve">disposisyon na itinanim ng biyaya ng binyag ay hindi lamang kathang-isip o ipinagkaloob, kundi tunay; ibig sabihin, ito rin ay isang binhi ng buhay. Kung ang bawat buto ay tumutubo ayon sa kanyang kalikasan, gayon din ay maaaring tumubo ang buto ng biyayang buhay sa loob ng binyagang tao. Kung ang buto ng pagtalikod tungo sa Diyos—na nanaig sa kasalanan—ay itinanim sa kanilang kalooban, maaari rin itong alagaan at paunlarin, katulad ng ibang buto. Kinakailangan lamang gamitin ang epektibong paraan para dito o tukuyin ang angkop na paraan upang maimpluwensyahan ang binyagang sanggol. </w:t>
      </w:r>
    </w:p>
    <w:p w14:paraId="0D4D2171" w14:textId="77777777" w:rsidR="00C00D83" w:rsidRPr="008C7964" w:rsidRDefault="001F2820" w:rsidP="004034DF">
      <w:pPr>
        <w:widowControl w:val="0"/>
        <w:ind w:firstLine="720"/>
        <w:rPr>
          <w:lang w:val="ru-RU"/>
        </w:rPr>
      </w:pPr>
      <w:r w:rsidRPr="008C7964">
        <w:rPr>
          <w:lang w:val="ru-RU"/>
        </w:rPr>
        <w:t xml:space="preserve">Ang layunin na dapat maging gabay sa lahat ng ito ay ang bagong taong ito, sa pagdating ng kanyang hustong gulang, ay kilalanin ang kanyang sarili hindi lamang bilang isang tao, isang makatwiran at malayang nilalang, kundi pati na rin bilang isang taong pumasok sa isang tipan sa Panginoon, na ang kanyang walang hanggang kapalaran ay hindi mapaghihiwalay na kaugnay; hindi lamang kilalanin ang sarili bilang ganoon, kundi matuklasan din na kaya niyang kumilos alinsunod sa pangakong ito at maramdaman sa kanyang sarili ang nangingibabaw na hilig patungo rito. Lumilitaw ang tanong: paano ito makakamtan? Paano dapat tratuhin ang mga nabinyagan upang, pagdating nila sa pagiging ganap na tao, wala na silang ibang hangarin kundi maging tunay na Kristiyano? O—paano dapat palakihin ang isang bata sa pananampalatayang Kristiyano? </w:t>
      </w:r>
    </w:p>
    <w:p w14:paraId="6308AA17" w14:textId="77777777" w:rsidR="00C00D83" w:rsidRPr="008C7964" w:rsidRDefault="001F2820" w:rsidP="004034DF">
      <w:pPr>
        <w:widowControl w:val="0"/>
        <w:ind w:firstLine="720"/>
        <w:rPr>
          <w:lang w:val="ru-RU"/>
        </w:rPr>
      </w:pPr>
      <w:r w:rsidRPr="008C7964">
        <w:rPr>
          <w:lang w:val="ru-RU"/>
        </w:rPr>
        <w:t xml:space="preserve">Bilang tugon dito, hindi natin susubukang suriin nang detalyado ang lahat. Maglilimita tayo sa isang pangkalahatang pagtingin sa buong usapin ng pagpapalaking Kristiyano, na may layuning ipakita kung paano, sa bawat kaso, alagaan at palakasin ang mabuti sa mga bata at kung paano pahinain at supilin ang masama. </w:t>
      </w:r>
    </w:p>
    <w:p w14:paraId="5E721D7A" w14:textId="77777777" w:rsidR="00C00D83" w:rsidRPr="008C7964" w:rsidRDefault="001F2820" w:rsidP="004034DF">
      <w:pPr>
        <w:widowControl w:val="0"/>
        <w:ind w:firstLine="720"/>
        <w:rPr>
          <w:lang w:val="ru-RU"/>
        </w:rPr>
      </w:pPr>
      <w:r w:rsidRPr="008C7964">
        <w:rPr>
          <w:lang w:val="ru-RU"/>
        </w:rPr>
        <w:t xml:space="preserve">Narito, una sa lahat, nakatuon ang ating pansin sa sanggol sa duyan, bago pa man magising ang alinman sa kaniyang mga kakayahan. Buhay ang sanggol; samakatuwid, posible na maimpluwensyahan ang kaniyang buhay. Dito pumapasok ang mga Banal na Sakramento, na sinusundan ng buong buhay-simbahan; at kasabay nito, ang pananampalataya at debosyon ng mga magulang. </w:t>
      </w:r>
    </w:p>
    <w:p w14:paraId="5AE1CB74" w14:textId="77777777" w:rsidR="00C00D83" w:rsidRPr="008C7964" w:rsidRDefault="001F2820" w:rsidP="004034DF">
      <w:pPr>
        <w:widowControl w:val="0"/>
        <w:ind w:firstLine="720"/>
        <w:rPr>
          <w:lang w:val="ru-RU"/>
        </w:rPr>
      </w:pPr>
      <w:r w:rsidRPr="008C7964">
        <w:rPr>
          <w:lang w:val="ru-RU"/>
        </w:rPr>
        <w:t xml:space="preserve">Ang lahat ng ito, kapag pinagsama-sama, ay lilikha ng isang nakapagliligtas na kapaligiran sa paligid ng sanggol. Sa pamamagitan ng lahat ng mga pamamaraang ito, ang biyayang-puno ng buhay na nabuo sa loob ng sanggol ay misteryosong itinatanim (hinuhubog, ipinapasa.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Ang madalas na pagtanggap sa Banal na Misteryo ni Cristo (maaaring dagdagan: hangga't maaari) ay malinaw at epektibong nagkakaisa sa bagong miyembrong ito ng Kanyang Katawan sa Panginoon, sa pamamagitan ng Kanyang pinakadalisay na Katawan at Dugo; pinapabanal nito ang bata, nagdadala ng kapayapaan sa kanyang kaluluwa, at ginagawang hindi matitinag sa mga puwersa ng kadiliman. </w:t>
      </w:r>
    </w:p>
    <w:p w14:paraId="75847BF0" w14:textId="77777777" w:rsidR="00C00D83" w:rsidRPr="008C7964" w:rsidRDefault="001F2820" w:rsidP="004034DF">
      <w:pPr>
        <w:widowControl w:val="0"/>
        <w:ind w:firstLine="720"/>
        <w:rPr>
          <w:lang w:val="ru-RU"/>
        </w:rPr>
      </w:pPr>
      <w:r w:rsidRPr="008C7964">
        <w:rPr>
          <w:lang w:val="ru-RU"/>
        </w:rPr>
        <w:t xml:space="preserve">Ang mga kumikilos sa ganitong paraan ay napapansin na sa araw na nakakatanggap ng Komunyon ang bata, ito ay nababalot sa malalim na kapanatagan, nang walang matitinding pagpapakita ng lahat ng likas na pangangailangan, pati na yaong mas kapansin-pansin sa mga bata . Minsan naman ay napupuno ito ng kagalakan at masayang diwa, kung saan handa nitong yakapin ang lahat bilang sarili nito. Ang Banal na Komunyon ay madalas na sinasamahan ng mga himala. Si San Andres ng Crete ay hindi nagsalita nang matagal noong kanyang pagkabata. Nang ang kanyang nababahalang mga magulang ay nanalangin at humingi ng biyaya, sa panahon ng Banal na Komunyon ay pinakawalan ng Panginoon, sa pamamagitan ng Kanyang biyaya, ang kanyang dila, at pagkatapos ay pinuno niya ang Simbahan ng daloy ng matalinong pananalita at karunungan. Isang doktor, batay sa kanyang mga obserbasyon, ang nagpatotoo na sa karamihan ng mga sakit sa pagkabata, dapat dalhin ang mga bata upang tumanggap ng Banal na Komunyon, at bihira niyang nakita na kinakailangan pang gumamit ng medikal na paggamot pagkatapos noon. </w:t>
      </w:r>
    </w:p>
    <w:p w14:paraId="7693A2CA" w14:textId="77777777" w:rsidR="00C00D83" w:rsidRPr="008C7964" w:rsidRDefault="001F2820" w:rsidP="004034DF">
      <w:pPr>
        <w:widowControl w:val="0"/>
        <w:ind w:firstLine="720"/>
        <w:rPr>
          <w:lang w:val="ru-RU"/>
        </w:rPr>
      </w:pPr>
      <w:r w:rsidRPr="008C7964">
        <w:rPr>
          <w:lang w:val="ru-RU"/>
        </w:rPr>
        <w:t xml:space="preserve">Ang madalas na pagdalaw sa simbahan, ang paghipo sa Banal na Krus, sa Ebanghelyo at sa mga ikon, at ang pagwisik ng banal na tubig ay may malaking impluwensya sa mga bata; ganoon din sa bahay — madalas na ihaharap sila sa harap ng mga ikon, madalas na gagawa ng tanda ng krus, pagsalsal ng banal na tubig, pagsunog ng insenso, pagpapala sa duyan, pagkain at lahat ng may kinalaman sa kanila sa pamamagitan ng tanda ng krus, pagtanggap ng pagpapala ng pari, pagdadala ng mga ikon mula sa simbahan patungo sa bahay at pagsasagawa ng mga panalangin; sa pangkalahatan, ang lahat ng kaugnay ng Simbahan ay himalang nagpapainit at nagpapalusog sa buhay ng biyaya ng bata, at palaging nagsisilbing pinakaligtas at pinakamatibay na depensa laban sa mga tukso ng hindi nakikitang madilim na puwersa, na laging handang makalusot (makapasok, mag-ugat. </w:t>
      </w:r>
      <w:r w:rsidRPr="008C7964">
        <w:rPr>
          <w:i/>
          <w:lang w:val="ru-RU"/>
        </w:rPr>
        <w:t>Ed.</w:t>
      </w:r>
      <w:r w:rsidRPr="008C7964">
        <w:rPr>
          <w:lang w:val="ru-RU"/>
        </w:rPr>
        <w:t xml:space="preserve">) sa umuunlad na kaluluwa upang ito'y mahawaan ng kanilang hininga. </w:t>
      </w:r>
    </w:p>
    <w:p w14:paraId="18D92249" w14:textId="77777777" w:rsidR="00C00D83" w:rsidRPr="008C7964" w:rsidRDefault="001F2820" w:rsidP="004034DF">
      <w:pPr>
        <w:widowControl w:val="0"/>
        <w:ind w:firstLine="720"/>
        <w:rPr>
          <w:lang w:val="ru-RU"/>
        </w:rPr>
      </w:pPr>
      <w:r w:rsidRPr="008C7964">
        <w:rPr>
          <w:lang w:val="ru-RU"/>
        </w:rPr>
        <w:t xml:space="preserve">Sa ilalim ng nakikitang proteksyong ito ay mayroon pang hindi nakikita: ang Anghel na Tagapag-ingat, na hinirang ng Panginoon para sa sanggol mula pa sa mismong sandali ng binyag. Binabantayan niya ang bata, hindi nakikitang impluwensyahan siya sa pamamagitan ng kanyang presensya, at, kapag kinakailangan, </w:t>
      </w:r>
      <w:r w:rsidRPr="008C7964">
        <w:rPr>
          <w:lang w:val="ru-RU"/>
        </w:rPr>
        <w:lastRenderedPageBreak/>
        <w:t xml:space="preserve">ginagabayan ang mga magulang kung ano ang dapat gawin para sa kanilang anak sa panahon ng matinding pangangailangan. </w:t>
      </w:r>
    </w:p>
    <w:p w14:paraId="5D050A95" w14:textId="77777777" w:rsidR="00C00D83" w:rsidRPr="008C7964" w:rsidRDefault="001F2820" w:rsidP="004034DF">
      <w:pPr>
        <w:widowControl w:val="0"/>
        <w:ind w:firstLine="720"/>
        <w:rPr>
          <w:lang w:val="ru-RU"/>
        </w:rPr>
      </w:pPr>
      <w:r w:rsidRPr="008C7964">
        <w:rPr>
          <w:lang w:val="ru-RU"/>
        </w:rPr>
        <w:t xml:space="preserve">Gayunpaman, ang lahat ng malalakas na pagtatanggol na ito, ang makapangyarihan at epektibong mga inspirasyong ito, ay maaaring masira at maagaw sa bata ang benepisyo nito dahil sa kawalang-paniwala, kapabayaan, kawalang-diyos, at masamang pamumuhay ng mga magulang. Ito ay bahagyang dahil, sa ganitong mga kaso, ang mga paraan na ito ay hindi ginagamit o ginagamit nang hindi wasto; ngunit ito ay lalo na dahil sa isang panloob na impluwensya. Totoo na ang Panginoon ay mapagkawanggawa, lalo na sa mga inosente; gayunpaman, may ugnayan sa pagitan ng kaluluwa ng mga magulang at ng kanilang mga anak na lampas sa ating pagkaunawa, at hindi natin matutukoy kung hanggang saan umaabot ang impluwensya ng mga magulang sa kanilang mga anak; ni, kasabay nito, kung hanggang saan, sa harap ng nakasisirang impluwensya ng mga magulang, umaabot ang awa at pagtitiis ng Diyos sa mga anak. Nangyayari minsan na humihinto ang impluwensiyang ito, at saka namumunga ang mga dahilan na naipundar. Kaya naman, ang diwa ng pananampalataya at kabanalan sa mga magulang ay dapat ituring na pinakamakapangyarihang paraan upang mapanatili, mapalaga, at patatagin ang biyayang buhay sa kanilang mga anak. </w:t>
      </w:r>
    </w:p>
    <w:p w14:paraId="2573DB95" w14:textId="77777777" w:rsidR="00C00D83" w:rsidRPr="008C7964" w:rsidRDefault="001F2820" w:rsidP="004034DF">
      <w:pPr>
        <w:widowControl w:val="0"/>
        <w:ind w:firstLine="720"/>
        <w:rPr>
          <w:lang w:val="ru-RU"/>
        </w:rPr>
      </w:pPr>
      <w:r w:rsidRPr="008C7964">
        <w:rPr>
          <w:lang w:val="ru-RU"/>
        </w:rPr>
        <w:t xml:space="preserve">Ang espiritu ng isang sanggol, wari, ay hindi pa aktibo sa unang mga araw, buwan, o kahit na taon. Imposibleng maiparating dito </w:t>
      </w:r>
      <w:r w:rsidR="00C76FB3" w:rsidRPr="008C7964">
        <w:rPr>
          <w:lang w:val="ru-RU"/>
        </w:rPr>
        <w:t xml:space="preserve">ang anumang bagay </w:t>
      </w:r>
      <w:r w:rsidRPr="008C7964">
        <w:rPr>
          <w:lang w:val="ru-RU"/>
        </w:rPr>
        <w:t xml:space="preserve">para sa kanyang pag-unawa sa pamamagitan ng karaniwang paraan. Ngunit posible itong impluwensyahan nang hindi tuwiran. </w:t>
      </w:r>
    </w:p>
    <w:p w14:paraId="68BBBAB8" w14:textId="77777777" w:rsidR="00C00D83" w:rsidRPr="008C7964" w:rsidRDefault="001F2820" w:rsidP="004034DF">
      <w:pPr>
        <w:widowControl w:val="0"/>
        <w:ind w:firstLine="720"/>
        <w:rPr>
          <w:lang w:val="ru-RU"/>
        </w:rPr>
      </w:pPr>
      <w:r w:rsidRPr="008C7964">
        <w:rPr>
          <w:lang w:val="ru-RU"/>
        </w:rPr>
        <w:t xml:space="preserve">May isang natatanging paraan kung paano nagkakapagsabi ang mga kaluluwa sa pamamagitan ng puso. Ang isang espiritu ay nakakaapekto sa isa pa sa pamamagitan ng damdamin. Ang ganitong impluwensya sa kaluluwa ng sanggol ay lalong nagiging epektibo kapag lubos at malalim na ibinaling ng mga magulang ang kanilang puso sa sanggol. Ang ama at ina ay nawawala sa sarili para sa anak at, gaya ng kasabihan, lubos na naglilingkod dito. At kung ang kanilang espiritu ay puspos ng kabanalan, hindi maaaring hindi nito maapektuhan ang kaluluwa ng bata sa sarili nitong paraan. Ang pinakamainam na panlabas na daluyan para dito ay ang titig. Habang sa ibang mga pandama ay nananatiling nakatago ang kaluluwa, ibinubunyag ito ng mata sa titig ng iba. Dito nagkikita ang isang kaluluwa at ang isa pa. Hayaan ang kaluluwa ng ina at ama, na puno ng banal na damdamin, na dumaan sa bukas na ito patungo sa kaluluwa ng bata. Hindi nila maaaring hindi pahiran ito ng banal na langis na ito. Mahalaga na ang kanilang titig ay kumislap hindi lamang sa pag-ibig—na napaka-natural—kundi pati na rin sa pananampalatayang hawak nila sa kanilang mga bisig ay higit pa sa isang bata, at sa pag-asang Siya, Na nagtiwala sa kayamanang ito sa kanilang pangangalaga, bilang sisidlan ng biyaya, ay magbibigay sa kanila ng sapat na lakas upang ito'y mapangalagaan, at, sa wakas, isang panalangin na patuloy na iniaalay sa espiritu, na hinihimas ng pag-asang isinilang ng pananampalataya. </w:t>
      </w:r>
    </w:p>
    <w:p w14:paraId="04F70BA6" w14:textId="77777777" w:rsidR="00C00D83" w:rsidRPr="008C7964" w:rsidRDefault="001F2820" w:rsidP="004034DF">
      <w:pPr>
        <w:widowControl w:val="0"/>
        <w:ind w:firstLine="720"/>
        <w:rPr>
          <w:lang w:val="ru-RU"/>
        </w:rPr>
      </w:pPr>
      <w:r w:rsidRPr="008C7964">
        <w:rPr>
          <w:lang w:val="ru-RU"/>
        </w:rPr>
        <w:t xml:space="preserve">Kapag pinalilibutan ng mga magulang ang duyan ng kanilang anak ng ganitong diwa ng taos-pusong debosyon, at kapag, sa isang banda, ang Anghel na Tagapagbantay, at sa kabilang banda, ang Banal na mga Misteryo at ang buong Simbahan, ay kumikilos sa bata mula sa labas at mula sa loob; mabubuo sa paligid ng batang iyon ang isang espiritwal na atmospera na likas sa umuusbong na buhay, na magbibigay ng sariling katangian sa bata, gaya ng dugo—ang pinagmumulan ng buhay ng hayop—na lubos na nakadepende sa mga katangian ng hangin sa paligid. Sinasabing ang bagong gawang sisidlan ay nananatili, nang matagal kung hindi man magpakailanman, ang amoy ng sangkap na ibinuhos dito noon. Ganoon din ang masasabi sa kaayusang inilarawan dito tungkol sa mga bata. Pinapapuno nito, sa paraang puspos ng biyaya at nakapagliligtas, ang umuusbong na anyo ng buhay ng bata at itatak nito ang sariling tatak sa mga ito. Dito rin, may isang hindi matatawarang hadlang laban sa impluwensya ng masasamang espiritu. </w:t>
      </w:r>
    </w:p>
    <w:p w14:paraId="14869AE0" w14:textId="77777777" w:rsidR="00C00D83" w:rsidRPr="008C7964" w:rsidRDefault="001F2820" w:rsidP="004034DF">
      <w:pPr>
        <w:widowControl w:val="0"/>
        <w:ind w:firstLine="720"/>
        <w:rPr>
          <w:lang w:val="ru-RU"/>
        </w:rPr>
      </w:pPr>
      <w:r w:rsidRPr="008C7964">
        <w:rPr>
          <w:lang w:val="ru-RU"/>
        </w:rPr>
        <w:t xml:space="preserve">Kung sinimulan ang ganoong gawain mula sa duyan, dapat itong ipagpatuloy sa buong panahon ng paglaki: sa pagkabata, sa pagdadalaga, at sa kabataan. Ang Simbahan, ang buhay relihiyoso, at ang Banal na Misteryo ay parang tabernakulo para sa mga bata, na dapat nilang panatilihing laging nasa ilalim. Ipinapakita ng mga halimbawa kung gaano ito nakapagliligtas at mabunga—si Samuel (ang propeta; 20 </w:t>
      </w:r>
      <w:r w:rsidRPr="008C7964">
        <w:rPr>
          <w:i/>
          <w:lang w:val="ru-RU"/>
        </w:rPr>
        <w:t>Agosto—Ed.</w:t>
      </w:r>
      <w:r w:rsidRPr="008C7964">
        <w:rPr>
          <w:lang w:val="ru-RU"/>
        </w:rPr>
        <w:t xml:space="preserve">), si Theodore ng Sikeon (22 Abril) at iba pa. Ito lamang ang maaaring pumalit, at sa katunayan ay matagumpay na pumapalit, sa lahat ng iba pang paraan ng pagpapalaki. Ang sinaunang pamamaraan ng edukasyon ay pangunahing binubuo nito. </w:t>
      </w:r>
    </w:p>
    <w:p w14:paraId="0AF0465D" w14:textId="77777777" w:rsidR="00C00D83" w:rsidRPr="008C7964" w:rsidRDefault="001F2820" w:rsidP="004034DF">
      <w:pPr>
        <w:widowControl w:val="0"/>
        <w:ind w:firstLine="720"/>
        <w:rPr>
          <w:lang w:val="ru-RU"/>
        </w:rPr>
      </w:pPr>
      <w:r w:rsidRPr="008C7964">
        <w:rPr>
          <w:lang w:val="ru-RU"/>
        </w:rPr>
        <w:t xml:space="preserve">Habang nagsisimulang magising ang mga kakayahan ng isang bata, isa-isa, kailangang doblehin ng mga magulang at tagapagturo ang kanilang pansin. Sapagkat habang, sa ilalim ng impluwensya ng mga nabanggit na paraan, ang hilig ng bata tungo sa Diyos ay lumalago at humihigpit, na hinihila ang mga kakayahan sa kanyang </w:t>
      </w:r>
      <w:r w:rsidRPr="008C7964">
        <w:rPr>
          <w:lang w:val="ru-RU"/>
        </w:rPr>
        <w:lastRenderedPageBreak/>
        <w:t xml:space="preserve">likuran, sa parehong oras ay hindi natutulog ang kasalanang naninirahan sa kanila, kundi nagsusumikap na sakupin ang mga kakayahang iyon din. Ang hindi maiiwasang bunga nito ay isang panloob na pakikibaka. Dahil hindi kayang makipaglaban ng mga bata nang mag-isa, matalino nilang pinapalitan ng kanilang mga magulang. Ngunit dahil ang pakikibakang ito ay kailangang ipaglaban ng sariling lakas ng mga bata, kailangang mahigpit na bantayan ng mga magulang ang unang paggalaw ng kanilang paggising, upang mabigyan sila, mula pa sa unang sandali, ng hilig na naaayon sa pangunahing layunin na kanilang patutunguhan. </w:t>
      </w:r>
    </w:p>
    <w:p w14:paraId="3EC82019" w14:textId="77777777" w:rsidR="00C00D83" w:rsidRPr="008C7964" w:rsidRDefault="001F2820" w:rsidP="004034DF">
      <w:pPr>
        <w:widowControl w:val="0"/>
        <w:ind w:firstLine="720"/>
        <w:rPr>
          <w:lang w:val="ru-RU"/>
        </w:rPr>
      </w:pPr>
      <w:r w:rsidRPr="008C7964">
        <w:rPr>
          <w:lang w:val="ru-RU"/>
        </w:rPr>
        <w:t xml:space="preserve">Dito nagsisimula ang pakikibaka ng mga magulang laban sa kasalanang naninirahan sa loob ng bata. Bagaman wala pang matibay na puwesto ang kasalanang ito, aktibo pa rin ito at, upang makakuha ng matibay na kapit sa isang bagay, hinahangad nitong sakupin ang mga kapangyarihan ng katawan at kaluluwa. Hindi natin dapat hayaang mangyari ito; kailangang, wari, agawin natin ang mga kapangyarihang ito mula sa mga bisig ng kasalanan at ipasa ang mga ito sa Diyos. Ngunit upang kumilos hindi nang walang batayan, kundi nang may malinaw na pag-unawa sa katibayan ng napiling pamamaraan, kailangang malinaw nating maunawaan kung ano ang hinahanap ng natitirang kasalanan, ano ang nagpapalusog dito, at sa pamamagitan ng anong paraan eksakto itong nakakapit sa atin. Ang mga pangunahing impulso na humahantong sa kasalanan ay ang sariling-loob (o kuryosidad) sa isip, ang sariling-loob sa kalooban, at ang pagbibigay-lugod sa sarili sa mga pandama. Kaya, dapat nating gabayan at ituon ang umuunlad na mga kapangyarihan ng kaluluwa at katawan sa paraang hindi ito isusuko sa pagkaalipin ng labis na pagsunod sa laman, kuryosidad, sariling-loob, at pagsunod sa sariling hilig—sapagkat ito ay magiging makasalanang pagkaalipin, — kundi, sa kabaligtaran, sanayin ang sarili na talikuran at pagtagalin ang mga ito, at sa gayon, hangga't maaari, gawing walang kapangyarihan at walang pinsala. Ito ang pangunahing prinsipyo. Dapat na itugma ang lahat ng edukasyon dito. Suriin natin, na may layuning ito sa isip, ang mga pangunahing tungkulin ng katawan, kaluluwa, at espiritu. </w:t>
      </w:r>
    </w:p>
    <w:p w14:paraId="1E842F68" w14:textId="77777777" w:rsidR="00C00D83" w:rsidRPr="008C7964" w:rsidRDefault="001F2820" w:rsidP="004034DF">
      <w:pPr>
        <w:widowControl w:val="0"/>
        <w:ind w:firstLine="720"/>
        <w:rPr>
          <w:lang w:val="ru-RU"/>
        </w:rPr>
      </w:pPr>
      <w:r w:rsidRPr="008C7964">
        <w:rPr>
          <w:lang w:val="ru-RU"/>
        </w:rPr>
        <w:t xml:space="preserve">Una sa lahat, nagigising ang mga pangangailangan ng katawan, at pagkatapos ay nananatili ang mga ito sa patuloy at aktibong paggana hanggang sa kamatayan. Kaya naman, lalong kinakailangan na ilagay ang mga ito sa wastong hangganan at patatagin ito sa pamamagitan ng ugali, upang hindi na ito magdulot ng labis na istorbo sa hinaharap. Dito, ang tungkuling pinakamahalaga sa buhay ng katawan ay ang nutrisyon. Mula sa moral na pananaw, ito ang sentro ng pagnanasa para sa makasalanang kasiyahan ng laman, o ang tanghalan para sa pag-unlad at pagpapalago nito. Kaya naman, ang bata ay dapat pakainin sa paraang habang pinapalago ang buhay ng katawan at binibigyan ito ng lakas at kalusugan, ay hindi nagpapasiklab ng pagnanasa para sa makamundong kasiyahan sa kaluluwa. Hindi dapat isipin na masyadong bata ang bata — mula pa sa pinakamaagang taon, dapat nang simulan ang pagpigil sa laman na may hilig sa mababangis na bagay, at sanayin ang bata na magpakita ng pagpipigil dito, upang sa pagdadalaga, sa kabataan, at pagkatapos nito, madali at malaya nang mapamahalaan ang pangangailangang ito. Ang paunang pundasyon ay napakahalaga. Marami ang nakasalalay sa diyeta ng bata sa kanyang paglaki. Ang pagkahilig sa matatamis at ang kawalan ng pagtitimpi sa pagkain—dalawang anyo ng kasakiman sa pagkain, mga tendensiyang nakasisira sa katawan at kaluluwa—ay maaaring paunti-unting mabuo sa pamamagitan ng diyeta. </w:t>
      </w:r>
    </w:p>
    <w:p w14:paraId="501B77D4" w14:textId="77777777" w:rsidR="00C00D83" w:rsidRPr="008C7964" w:rsidRDefault="001F2820" w:rsidP="004034DF">
      <w:pPr>
        <w:widowControl w:val="0"/>
        <w:ind w:firstLine="720"/>
        <w:rPr>
          <w:lang w:val="ru-RU"/>
        </w:rPr>
      </w:pPr>
      <w:r w:rsidRPr="008C7964">
        <w:rPr>
          <w:lang w:val="ru-RU"/>
        </w:rPr>
        <w:t xml:space="preserve">Dahil dito, maging ang mga doktor at mga edukador ay nagpapayo: 1) pumili ng masustansiya at angkop na pagkain, na isinasaalang-alang ang edad ng pinalalaking bata: sapagkat ang isang uri ng pagkain ay angkop para sa sanggol, iba naman para sa batang nagsisimulang lumakad, sa pre-teen, at sa kabataan; 2) ilagay sa ilalim ng mga itinatag na patakaran (muli, iniangkop sa edad ng bata) ang pagkonsumo ng ganitong pagkain, na dapat tukuyin ang oras, dami, at paraan ng pagkain; at 3) pagkatapos noon, huwag lumihis sa nakasanayang gawi na ito nang walang mabuting dahilan. Sa ganitong paraan, matututuhan ng bata na huwag mangailangan ng pagkain tuwing gusto nitong kumain, kundi maghintay sa itinakdang oras; Dito rin nagsisimula ang unang pagtatangka ng bata na pigilan ang sarili sa harap ng kanyang mga pagnanasa. Kapag pinapakain ang bata sa tuwing umiiyak ito, at pagkatapos ay sa tuwing hihingi ito ng pagkain, napapalaot ito nang husto kaya sa huli tanggi na lamang itong kumain kapag may sakit. Kasabay nito, nasasanay ang bata na maging pasaway, dahil nagagawa nitong makuha ang lahat ng nais nito sa pamamagitan ng pagmamakaawa o pag-iyak. Dapat ding ilapat ang parehong prinsipyo sa pagtulog, sa init at lamig, at sa iba pang mga kaginhawaan na likas na kinakailangan para sa sustento, habang matibay sa isipan ang pangangailangang huwag pasiklabin ang pagnanasa sa mga makamundong ligaya at sanayin ang bata na pigilin ang sarili. Dapat itong mahigpit na sundin sa buong panahon ng pagpapalaki—syempre inaayos ang pagpapatupad ng mga patakaran kaysa sa diwa nito—hanggang sa ang bata, na matibay nang nakapagtatag sa mga ito, ay makontrol ang sarili. </w:t>
      </w:r>
    </w:p>
    <w:p w14:paraId="48D0F20E" w14:textId="77777777" w:rsidR="00C00D83" w:rsidRPr="008C7964" w:rsidRDefault="001F2820" w:rsidP="004034DF">
      <w:pPr>
        <w:widowControl w:val="0"/>
        <w:ind w:firstLine="720"/>
        <w:rPr>
          <w:lang w:val="ru-RU"/>
        </w:rPr>
      </w:pPr>
      <w:r w:rsidRPr="008C7964">
        <w:rPr>
          <w:lang w:val="ru-RU"/>
        </w:rPr>
        <w:lastRenderedPageBreak/>
        <w:t xml:space="preserve">Ang ikalawang tungkulin ng katawan ay ang paggalaw; ang kasangkapan nito ay ang mga kalamnan, na naroroon ang lakas at sigla ng katawan—ang mga kasangkapan sa paggawa. Kaugnay ng kaluluwa, ito ang pinagmumulan ng kalooban, at lubos na may kakayahang mag-udyok ng sariling-kalooban. Ang sukat at maingat na pag-unlad ng tungkuling ito, sa pamamagitan ng pagbibigay ng sigla at sigla sa katawan, ay nag-uugali sa isang tao sa paggawa at nagpapalago ng katamtaman. Sa kabaligtaran, ang baluktot na pag-unlad, kung pababayaan, ay nagpapalago sa ilan ng labis na sigla at pagkalito, at sa iba naman—katamaran, kawalan ng gana at katamaran. Pinapalakas at ini-institusyonalisa ng una ang pagiging pasaway at pagsuway, na sinasamahan ng pabigla-biglang kilos, mainit na ulo, at walang pigil na mga pagnanasa. Ang huli naman ay itinatapon ang isang tao sa karnalidad at isinasuko siya sa mga senswal na kasiyahan. Kaya mahalaga na tandaan na habang pinapalakas ang sigla ng katawan, hindi dapat palakihin ang sariling kalooban, o sirain ang espiritu alang-alang sa laman. Para dito, ang susi ay nasa katamtaman, disiplina, at pangangasiwa. Hayaan ang bata na maglaro, ngunit sa takdang oras, lugar, at sa paraang itinuro sa kanila. Ang kalooban ng mga magulang ang dapat gumabay sa bawat hakbang nila, nang natural, sa loob ng makatwirang hangganan. Kung wala ito, madaling masira ang pagkatao ng bata. Matapos maglaro nang pabigla-bigla, ang bata ay laging bumabalik na ayaw sumunod, kahit sa pinakamaliit na bagay. At ito ay nang isang beses lang; ano pa kaya ang masasabi kung ganap na itong pinababayaan? Napakahirap tanggalin ang pagiging pasaway kapag ito ay nakaugat na sa katawan, na para bang nasa kuta. Hindi yumuko ang leeg, hindi gumalaw ang mga braso at binti, at ayaw pang tumingin ang mga mata sa sinasabihan. Sa kabaligtaran, nagiging napaka-matulungin ang bata sa anumang utos kapag hindi malayang pinapagalaw mula pa sa simula. Higit pa rito, walang mas mabuting paraan para matutunang kontrolin ang katawan kundi pilitin itong magsikap ayon sa mga tagubilin. </w:t>
      </w:r>
    </w:p>
    <w:p w14:paraId="12E2EE76" w14:textId="77777777" w:rsidR="00C00D83" w:rsidRPr="008C7964" w:rsidRDefault="001F2820" w:rsidP="004034DF">
      <w:pPr>
        <w:widowControl w:val="0"/>
        <w:ind w:firstLine="720"/>
        <w:rPr>
          <w:lang w:val="ru-RU"/>
        </w:rPr>
      </w:pPr>
      <w:r w:rsidRPr="008C7964">
        <w:rPr>
          <w:lang w:val="ru-RU"/>
        </w:rPr>
        <w:t xml:space="preserve">Ang ikatlong tungkulin ng katawan ay may kinalaman sa mga nerbiyos. Ang mga pandama na nerbiyos ang mga instrumento ng pagmamasid at ang panggatong ng kuryosidad. Ngunit pag-uusapan pa iyon mamaya. Sa ngayon, pag-isipan natin ang isa pang pangkalahatang tungkulin ng mga nerbiyos: bilang sentro ng pagiging sensitibo ng katawan, o ang kakayahang tumanggap ng mga panlabas na impresyon na kaaya-aya o hindi kaaya-aya para rito. Sa ganitong bagay, dapat gawing tuntunin na sanayin ang katawan na tiisin nang walang sakit ang lahat ng uri ng panlabas na impluwensya: mula sa hangin, tubig, pagbabago ng temperatura, halumigmig, init, lamig, sugat, kirot at iba pa. Ang sinumang nakamit ang ganitong kasanayan ay ang pinakamaligayang tao, na kayang gawin ang pinakamahihirap na gawain, anumang oras at sa anumang lugar. Sa ganitong tao, ang kaluluwa ang lubos na panginoon ng katawan; hindi </w:t>
      </w:r>
      <w:r w:rsidR="0052702E" w:rsidRPr="008C7964">
        <w:rPr>
          <w:lang w:val="ru-RU"/>
        </w:rPr>
        <w:t>ito nag-aatubili</w:t>
      </w:r>
      <w:r w:rsidRPr="008C7964">
        <w:rPr>
          <w:lang w:val="ru-RU"/>
        </w:rPr>
        <w:t xml:space="preserve">, nag-aalinlangan, o iniiwan ang kaniyang mga tungkulin dahil sa takot sa pisikal na hindi-kaginhawahan; sa halip, tinatanggap nito nang may tiyak na sigasig ang anumang maaaring magdulot ng paghihirap sa katawan. At napakahalaga nito. Ang pangunahing kasamaan kaugnay ng katawan ay ang pagmamahal sa init at ang hilig na ingatan ang katawan. Ito ay nag-aalis sa kaluluwa ng buong kapangyarihan sa katawan at ginagawang alipin ang una sa huli; kabaligtaran, ang taong hindi nagpapalambing sa katawan ay hindi mapipigil sa kanyang mga hangarin ng mga takot na nagmumula sa bulag na pagpapanatili sa sarili. Napakaswerte ng taong nasanay dito mula pagkabata! Kasama rito ang medikal na payo tungkol sa pagligo, oras at lugar ng paglalakad, at pananamit; ang pangunahing punto ay hindi alagaan ang katawan sa paraang nakararanas lamang ito ng kaaya-ayang pakiramdam, kundi ilagay ito sa mga nakakabagabag na karanasan. Ang una ay pinapalambing ang katawan, samantalang ang huli ay pinatitibay ito; sa ilalim ng una, natatakot ang bata sa lahat ng bagay, samantalang sa ilalim ng huli, handa sila sa anumang bagay at kayang magtiyaga nang may pasensya sa kanilang sinimulan. </w:t>
      </w:r>
    </w:p>
    <w:p w14:paraId="26E2E382" w14:textId="77777777" w:rsidR="00C00D83" w:rsidRPr="008C7964" w:rsidRDefault="001F2820" w:rsidP="004034DF">
      <w:pPr>
        <w:widowControl w:val="0"/>
        <w:ind w:firstLine="720"/>
        <w:rPr>
          <w:lang w:val="ru-RU"/>
        </w:rPr>
      </w:pPr>
      <w:r w:rsidRPr="008C7964">
        <w:rPr>
          <w:lang w:val="ru-RU"/>
        </w:rPr>
        <w:t xml:space="preserve">Ang ganitong uri ng pagtrato sa katawan ay inuutos ng pedagogiya. Dito, ipinapakita lamang natin kung paanong ang payong ito ay angkop din para sa pag-unlad ng buhay Kristiyano, lalo na dahil ang masigasig na pagsunod dito ay humaharang sa pagpasok sa kaluluwa ng nakalalasong lason ng mga senswal na kasiyahan, pagbibigay-lugod sa sarili, senswalidad, o pagmamalunus sa sarili; pinapalago nito ang mga disposisyong salungat dito at, sa pangkalahatan, inililipat ang nakasanayang pag-angkin sa katawan bilang isang instrumento sa halip na mapasailalim dito. At ito ay lubhang mahalaga sa buhay Kristiyano, na sa kanyang likas na katangian ay hiwalay sa senswalidad at sa lahat ng pagbibigay-lugod sa laman. Samakatuwid, ang pisikal na pag-unlad ng isang bata ay hindi dapat ipagwalang-bahala, kundi dapat panatilihing nasa mahigpit na disiplina mula pa sa simula, upang ang bata ay sa huli ay maipagkatiwala sa pangangalaga ng taong nagpapalaki sa kanya, na nakasanay na sa buhay Kristiyano kaysa maging tutol dito. Ang mga Kristiyanong magulang na tunay na umiibig sa kanilang mga anak ay hindi dapat magtipid—kahit pa sa kanilang sariling puso ng magulang—upang </w:t>
      </w:r>
      <w:r w:rsidRPr="008C7964">
        <w:rPr>
          <w:lang w:val="ru-RU"/>
        </w:rPr>
        <w:lastRenderedPageBreak/>
        <w:t xml:space="preserve">ipagkaloob sa kanila ang biyayang ito. Sapagkat kung hindi, ang lahat ng kanilang mga susunod na gawa ng pag-ibig at pag-aalaga ay magbubunga nang kaunti o maging walang bunga. Ang katawan ang pinagmumulan ng mga pagnanasa, at kadalasan ay ng mga pinakamalupit, gaya ng kahalayan at galit. Ito rin ang organo na pinapasukan ng mga demonyo sa kaluluwa o tinitirhan nila rito. Hindi na kailangang sabihin na, sa paggawa nito, hindi dapat kaligtaan ang Simbahan, o anumang nasa loob nito na maaaring mailapat sa katawan; sapagkat sa pamamagitan nito ay mapapabanal ang katawan at mapapailalim ang mabagsik nitong likas na katangian. </w:t>
      </w:r>
    </w:p>
    <w:p w14:paraId="693EC65E" w14:textId="77777777" w:rsidR="00C00D83" w:rsidRPr="008C7964" w:rsidRDefault="001F2820" w:rsidP="004034DF">
      <w:pPr>
        <w:widowControl w:val="0"/>
        <w:ind w:firstLine="720"/>
        <w:rPr>
          <w:lang w:val="ru-RU"/>
        </w:rPr>
      </w:pPr>
      <w:r w:rsidRPr="008C7964">
        <w:rPr>
          <w:lang w:val="ru-RU"/>
        </w:rPr>
        <w:t xml:space="preserve">Hindi lahat ay nakasaad dito; ang pangkalahatang pamamaraan lamang sa paghawak sa katawan ang ipinapahiwatig. Ang mga detalye ay magiging malinaw sa pagsasagawa para sa mga nangangailangan nito. Mula sa balangkas na ito, malinaw din kung paano dapat tratuhin ang katawan sa lahat ng iba pang oras sa buhay: sapagkat pareho lamang ang ating pamamaraan dito. </w:t>
      </w:r>
    </w:p>
    <w:p w14:paraId="284D03AE" w14:textId="77777777" w:rsidR="00C00D83" w:rsidRPr="008C7964" w:rsidRDefault="001F2820" w:rsidP="004034DF">
      <w:pPr>
        <w:widowControl w:val="0"/>
        <w:ind w:firstLine="720"/>
        <w:rPr>
          <w:lang w:val="ru-RU"/>
        </w:rPr>
      </w:pPr>
      <w:r w:rsidRPr="008C7964">
        <w:rPr>
          <w:lang w:val="ru-RU"/>
        </w:rPr>
        <w:t xml:space="preserve">Kasabay ng paglitaw ng mga pangangailangang pisikal, hindi nag-aatubiling ipakita ang mga mababang kakayahan sa kaluluwa sa kanilang likas na pagkakasunod-sunod. Masdan, nagsisimulang ituon ng bata ang kanyang tingin sa isang bagay o sa iba pa, mas matagal sa isa at mas maikli sa iba, na para bang mas gusto niya ang isa at hindi gaanong gusto ang isa pa. Ito ang mga unang kilus-kilus ng paggamit ng mga pandama, na agad sinundan ng paggising ng imahinasyon at alaala. Ang mga kakayahang ito ay nakatayo sa hangganan ng pisikal at mental na aktibidad at magkasamang kumikilos ang pandama, isip, at kalooban, kaya ang ginagawa ng isa ay agad na naipapasa sa iba. Kung susuriin ang kahalagahan nila sa ating buhay sa kasalukuyan, gaano kapakinabang at nakabubuti na gawing banal ang kanilang mga unang kilus-kilus gamit ang mga bagay mula sa saklaw ng pananampalataya. Ang mga unang impresyon ay nananatiling malalim na nakaukit sa alaala. Dapat tandaan na ang kaluluwa ay pumapasok sa mundo bilang isang hubad na puwersa; pagkatapos lamang nito ito lumalaki, nagiging mas mayaman sa panloob na nilalaman, at nagkakaroon ng iba't ibang gawain. Ang paunang materyal, ang unang pagkain para sa pagbuo nito, ay tinatanggap nito mula sa labas, mula sa mga pandama, sa pamamagitan ng imahinasyon. Hindi na kailangang ipaliwanag kung anong uri ng kalikasan ang nararapat taglayin ng mga unang bagay ng pandama at imahinasyon, upang hindi lamang hindi ito makasagabal, kundi mas lalo pang paunlarin ang nabubuo pang buhay Kristiyano. Sapagkat kilala na kung paanong ang unang pagkain ay may malaking impluwensya sa pangangatawan, gayundin naman ang mga unang bagay na pinagtutuunan ng kaluluwa ay may makapangyarihang impluwensya sa pagkatao ng kaluluwa o sa tono ng buhay nito. </w:t>
      </w:r>
    </w:p>
    <w:p w14:paraId="2D92E388" w14:textId="77777777" w:rsidR="00C00D83" w:rsidRPr="008C7964" w:rsidRDefault="001F2820" w:rsidP="004034DF">
      <w:pPr>
        <w:widowControl w:val="0"/>
        <w:ind w:firstLine="720"/>
        <w:rPr>
          <w:lang w:val="ru-RU"/>
        </w:rPr>
      </w:pPr>
      <w:r w:rsidRPr="008C7964">
        <w:rPr>
          <w:lang w:val="ru-RU"/>
        </w:rPr>
        <w:t xml:space="preserve">Ang umuunlad na mga pandama ay nagbibigay ng materyal para sa imahinasyon; ang inihayag na bagay ay naitatago sa alaala at bumubuo, gaya ng sinasabi, ng nilalaman ng kaluluwa. Hayaan ang mga pandama na tumanggap ng kanilang unang impresyon mula sa mga banal na bagay: isang ikon at ang liwanag ng lampara para sa mga mata, mga banal na himno para sa mga tainga, at iba pa. Hindi pa nauunawaan ng bata ang anumang nasa kanyang harapan, ngunit nasasanay ang kanyang mga mata at tainga sa mga bagay na ito, at habang pinupuno nila ang puso, itinataboy nila ang iba pang mga bagay. Kaya naman, ang mga pandama at ang mga unang pagsasanay ng imahinasyon ay magiging banal; mas madali para sa bata na isipin ang mga bagay na ito kaysa sa iba: ganito ang kanyang mga unang hilig. Pagkatapos noon, sa hinaharap, ang kagandahan—na sa isang banda ay likas na kaugnay sa mga anyo ng pandama at imahinasyon—ay aakit lamang sa bata sa banal na mga anyo. </w:t>
      </w:r>
    </w:p>
    <w:p w14:paraId="772FB085" w14:textId="77777777" w:rsidR="00C00D83" w:rsidRPr="008C7964" w:rsidRDefault="001F2820" w:rsidP="004034DF">
      <w:pPr>
        <w:widowControl w:val="0"/>
        <w:ind w:firstLine="720"/>
        <w:rPr>
          <w:lang w:val="ru-RU"/>
        </w:rPr>
      </w:pPr>
      <w:r w:rsidRPr="008C7964">
        <w:rPr>
          <w:lang w:val="ru-RU"/>
        </w:rPr>
        <w:t xml:space="preserve">Kaya, protektahan nila ang bata ng mga banal na bagay ng lahat ng uri; subalit alisin nila ang anumang maaaring makasira sa bata sa pamamagitan ng mga halimbawa, larawan, o bagay. Ngunit pagkatapos noon, at sa lahat ng panahon pagkatapos, dapat panatilihin ang parehong kaayusan. Alam ng lahat kung gaano kasidhi ang nakasisirang epekto ng mga imahe sa kaluluwa, sa anumang anyo man nila ito maabot! Kaawa-awa ang batang, nang ipikit ang mga mata o naiwan mag-isa at nalunod sa sariling mga iniisip, ay binaha ng napakaraming hindi angkop na imahe—mayabang, mapanuksong, at punô ng pagnanasa. Ito sa kaluluwa ay katulad ng usok sa ulo. </w:t>
      </w:r>
    </w:p>
    <w:p w14:paraId="7B93CF88" w14:textId="77777777" w:rsidR="00C00D83" w:rsidRPr="008C7964" w:rsidRDefault="001F2820" w:rsidP="004034DF">
      <w:pPr>
        <w:widowControl w:val="0"/>
        <w:ind w:firstLine="720"/>
        <w:rPr>
          <w:lang w:val="ru-RU"/>
        </w:rPr>
      </w:pPr>
      <w:r w:rsidRPr="008C7964">
        <w:rPr>
          <w:lang w:val="ru-RU"/>
        </w:rPr>
        <w:t xml:space="preserve">Hindi rin natin dapat kaligtaan ang kalikasan ng kilos ng mga puwersang ito. Ang tungkulin ng mga pandama ay makita, marinig, madama, at sa pangkalahatan ay maranasan at tuklasin. Kaya nga, sila ang pangunahing tagapagpasigla ng kuryosidad, na dahil sa kanila ay napupunta sa imahinasyon at alaala at, nang mag-ugat na doon, ay nagiging isang di-matitinag na tirano sa kaluluwa. Hindi maaaring wala ang mga pandama: sapagkat sa pamamagitan lamang ng mga ito natin nalalaman ang mga bagay na nararapat nating malaman, para sa kaluwalhatian ng Diyos at sa ikabubuti natin. Gayunpaman, sa paggawa nito, hindi maiiwasan ang kuryosidad—isang hindi mapigilang hilig na makita at marinig, nang walang anumang layunin, kung ano ang nangyayari, kung saan, at kung paano nagaganap ang mga bagay. Paano nga ba dapat magpatuloy? Ang mismong akto ng pagsubok ay, sa sarili nito, isang anyo ng kuryosidad. Ang kuryosidad ay binubuo ng pagsisikap na </w:t>
      </w:r>
      <w:r w:rsidRPr="008C7964">
        <w:rPr>
          <w:lang w:val="ru-RU"/>
        </w:rPr>
        <w:lastRenderedPageBreak/>
        <w:t xml:space="preserve">malaman ang lahat nang pabigla-bigla at walang patutunguhan, nang hindi pinag-iiba kung ito ay kinakailangan o hindi. Kaya naman, dapat lamang gamitin nang may katamtaman at kaayusan ang mga pandama, itutuon ang mga ito sa isang nag-iisang kinakailangang layunin at alinsunod sa isang sadyang pakiramdam ng pangangailangan—doon, hindi makakahanap ng pagkain ang kuryosidad; ibig sabihin, dapat sanayin ang bata na maranasan lamang ang itinuturing na kinakailangan para sa kanila; at pigilin at lumayo sa lahat ng iba pa. Pagkatapos, sa mismong akto ng karanasan, dapat magkaroon ng unti-unting paglapit — hindi tumatalon mula sa isang bagay patungo sa iba, o mula sa isang katangian patungo sa iba, kundi, suriin ang mga ito nang paisa-isa, na inaalagaan ang pagbuo ng wastong mental na imahe ng bagay pagkatapos. Ang ganitong uri ng ehersisyo ay maglaya sa bata mula sa hilig na maaliw kahit sa gitna ng mga pinapayagan, at tuturuan silang kontrolin ang kanilang mga pandama, at sa pamamagitan nito, ang kanilang imahinasyon. At hindi sila basta-bastang lilipat-lipat mula sa isang bagay patungo sa iba nang walang kailangang dahilan; dahil dito, hindi sila magdudwang-isip o maaaliw ng mga imahen, na siyang mag-uudyok ng kaguluhan sa kaluluwa at magpapalabo rito sa pamamagitan ng pag-agos at pag-urong ng kanilang mga pabayang pananaw. Ang batang hindi makontrol ang kanyang damdamin at imahinasyon ay tiyak na madaling maaliwas at pabagu-bago ang isipan, pinahihirapan ng isang agitatong magtutulak sa kanya mula sa isang bagay patungo sa iba pa hanggang sa maubos ang kanyang lakas, at lahat ng ito ay walang saysay. </w:t>
      </w:r>
    </w:p>
    <w:p w14:paraId="708D7FED" w14:textId="77777777" w:rsidR="00C00D83" w:rsidRPr="008C7964" w:rsidRDefault="001F2820" w:rsidP="004034DF">
      <w:pPr>
        <w:widowControl w:val="0"/>
        <w:ind w:firstLine="720"/>
        <w:rPr>
          <w:lang w:val="ru-RU"/>
        </w:rPr>
      </w:pPr>
      <w:r w:rsidRPr="008C7964">
        <w:rPr>
          <w:lang w:val="ru-RU"/>
        </w:rPr>
        <w:t>Kasabay ng mga kakayahang ito, sumisibol sa bata ang mga pagnanasa at nagsisimula nang guluhin siya mula sa murang edad. Hindi pa nakapagsalita o nakalakad ang bata; kakarunong pa lamang siyang umupo at humawak ng mga laruan, ngunit nagagalit na siya, naiinggit, inaangkin ang mga bagay para sa sarili, nagkukulimlim, at iba pa—sa madaling salita, ipinapakita niya ang mga epekto ng kanyang mga pagnanasa. Ang kasamaan na ito, na nakaugat sa likas na katangian ng hayop, ay mapaminsala; kaya't dapat itong pigilan mula sa pinakaunang paglitaw nito. Mahirap tukuyin kung paano ito gagawin. Nakasalalay ang buong usapin sa pag-iingat ng mga magulang. Gayunpaman, maaaring lutasin ito sa paraang sumusunod: 1) pigilan ang paglitaw ng mga pagnanasa na ito (</w:t>
      </w:r>
      <w:r w:rsidRPr="008C7964">
        <w:rPr>
          <w:i/>
          <w:lang w:val="ru-RU"/>
        </w:rPr>
        <w:t>Ed.)</w:t>
      </w:r>
      <w:r w:rsidRPr="008C7964">
        <w:rPr>
          <w:lang w:val="ru-RU"/>
        </w:rPr>
        <w:t xml:space="preserve"> sa pamamagitan ng lahat ng posibleng paraan; 2) pagkatapos, kung may anumang pagnanasa na magpakita, dapat itong agad na supilin gamit ang mga subok at napatunayang pamamaraan. Makatutulong ito upang hindi ito mag-ugat, o magkaroon ng hilig patungo rito. Ang pagnanasa na pinakadalas na lumilitaw ay dapat bigyan ng partikular na pansin, sapagkat maaari itong maging nangingibabaw na na pinuno ng buhay ng isang tao. Ang pinaka-maaasahang paraan ng paglunas sa mga pagnanasa ay ang paggamit ng banal na paraan. Dapat itong ipagdasal nang may pananampalataya. Ang pagnanasa ay isang penomenon ng kaluluwa, ngunit sa simula ay wala pang paraan ang mga magulang upang maimpluwensyahan ang </w:t>
      </w:r>
      <w:r w:rsidR="00FA3377">
        <w:rPr>
          <w:lang w:val="ru-RU"/>
        </w:rPr>
        <w:t>kalulu</w:t>
      </w:r>
      <w:r w:rsidRPr="008C7964">
        <w:rPr>
          <w:lang w:val="ru-RU"/>
        </w:rPr>
        <w:t>wa</w:t>
      </w:r>
      <w:r w:rsidR="00FA3377">
        <w:rPr>
          <w:lang w:val="ru-RU"/>
        </w:rPr>
        <w:t xml:space="preserve">… </w:t>
      </w:r>
      <w:r w:rsidRPr="008C7964">
        <w:rPr>
          <w:lang w:val="ru-RU"/>
        </w:rPr>
        <w:t xml:space="preserve">Kaya, una sa lahat, dapat manalangin sa Panginoon na Siya ang maganap ng Kanyang gawain. Ang karanasan ang magsisilbing karagdagang gabay para sa masigasig na ama, ina, o yaya. Kapag nakabuo na ng kaunting pag-unawa ang bata, maaaring gamitin na ang mga pangkalahatang lunas laban sa mga pagnanasa. Dapat itong gamitin sa lahat ng paraan mula sa simula at ipagpatuloy sa buong paglaki ng bata, upang matutuhan at masanay siyang kontrolin ang mga ito, sapagkat ang nakagugulong pag-atake ng mga pagnanasa ay hindi titigil hanggang sa katapusan ng buhay. </w:t>
      </w:r>
    </w:p>
    <w:p w14:paraId="7F719A1C" w14:textId="77777777" w:rsidR="00C00D83" w:rsidRPr="008C7964" w:rsidRDefault="001F2820" w:rsidP="004034DF">
      <w:pPr>
        <w:widowControl w:val="0"/>
        <w:ind w:firstLine="720"/>
        <w:rPr>
          <w:lang w:val="ru-RU"/>
        </w:rPr>
      </w:pPr>
      <w:r w:rsidRPr="008C7964">
        <w:rPr>
          <w:lang w:val="ru-RU"/>
        </w:rPr>
        <w:t xml:space="preserve">Kung mahigpit na susundin ang itinakdang gawi kaugnay ng katawan at ng mababang kakayahan, makakatanggap ang kaluluwa ng mahusay na paghahanda para sa tunay na birtud; subalit ito ay paghahanda lamang; ang disposisyon mismo ay dapat linangin sa pamamagitan ng positibong kilos sa lahat ng kakayahan nito: ang isip, ang kalooban, at ang puso. </w:t>
      </w:r>
    </w:p>
    <w:p w14:paraId="44321D7B" w14:textId="77777777" w:rsidR="00C00D83" w:rsidRPr="008C7964" w:rsidRDefault="001F2820" w:rsidP="004034DF">
      <w:pPr>
        <w:widowControl w:val="0"/>
        <w:ind w:firstLine="720"/>
        <w:rPr>
          <w:lang w:val="ru-RU"/>
        </w:rPr>
      </w:pPr>
      <w:r w:rsidRPr="008C7964">
        <w:rPr>
          <w:b/>
          <w:lang w:val="ru-RU"/>
        </w:rPr>
        <w:t xml:space="preserve">Tungkol sa isip. </w:t>
      </w:r>
      <w:r w:rsidRPr="008C7964">
        <w:rPr>
          <w:lang w:val="ru-RU"/>
        </w:rPr>
        <w:t xml:space="preserve">Mabilis na nagpapakita ng talino ang mga bata. Kasabay nitong umuunlad ang pagsasalita at lumalago habang gumaganda ang huli. Kaya, ang edukasyon ng isip ay dapat magsimula kasabay ng pag-unlad ng pagsasalita. Ang pinakamahalagang dapat tandaan ay ang matibay na mga konsepto at paghuhusga, na nakabatay sa mga prinsipyong Kristiyano, </w:t>
      </w:r>
      <w:r w:rsidR="009E441D" w:rsidRPr="008C7964">
        <w:rPr>
          <w:lang w:val="ru-RU"/>
        </w:rPr>
        <w:t xml:space="preserve">tungkol sa lahat ng bagay </w:t>
      </w:r>
      <w:r w:rsidRPr="008C7964">
        <w:rPr>
          <w:lang w:val="ru-RU"/>
        </w:rPr>
        <w:t xml:space="preserve">na nakakasalubong o inaasahang pansinin ng bata: kung ano ang mabuti at masama, kung ano ang tama at mali. Madali itong nakakamit sa pamamagitan ng karaniwang pag-uusap at mga tanong. Ang mga magulang mismo ay nag-uusap sa isa't isa: nakikinig ang mga bata at halos palagi nilang sinisipsip hindi lamang ang kanilang mga iniisip, kundi pati na rin ang kanilang mga pananalita at kilos. Kaya naman, dapat na kapag nagsasalita ang mga magulang, laging tawagin nila ang mga bagay sa kanilang tamang pangalan. Halimbawa: kung ano ang tunay na buhay, kung paano ito magwawakas, kung kanino nagmumula ang lahat ng bagay, kung ano ang mga kasiyahan, kung ano ang kahalagahan ng ilang kaugalian, at iba pa. Pag-usapan nila ang kanilang mga anak at ipaliwanag sa kanila ang </w:t>
      </w:r>
      <w:r w:rsidRPr="008C7964">
        <w:rPr>
          <w:lang w:val="ru-RU"/>
        </w:rPr>
        <w:lastRenderedPageBreak/>
        <w:t xml:space="preserve">mga bagay, nang direkta o, mas mabuti pa, sa pamamagitan ng mga kuwento: tama ba, halimbawa, ang magbihis nang magara; nagdudulot ba ng kaligayahan ang makatanggap ng papuri, at iba pa. O kaya ay itanong nila sa kanilang mga anak kung ano ang iniisip nila tungkol sa ganito o ganoon, at itama ang kanilang mga pagkakamali. Sa maikling panahon, ang simpleng pamamaraang ito ay makapagtatanim ng matibay na prinsipyo sa paghatol sa mga bagay, na mananatili nang matatag sa kanilang isipan nang matagal, kung hindi man habang-buhay. Sa ganitong paraan, mapipigil sa simula pa lamang ang sekular na spekulasyon at ang mapanirang, </w:t>
      </w:r>
      <w:r w:rsidR="009E441D" w:rsidRPr="008C7964">
        <w:rPr>
          <w:lang w:val="ru-RU"/>
        </w:rPr>
        <w:t>hindi mapawi na</w:t>
      </w:r>
      <w:r w:rsidRPr="008C7964">
        <w:rPr>
          <w:lang w:val="ru-RU"/>
        </w:rPr>
        <w:t xml:space="preserve"> kuryosidad. Ang katotohanan ay nagbubuklod sa isipan sa pamamagitan ng pagbibigay-kasiyahan rito. Ang spekulasyong makamundo, gayunpaman, ay hindi nakapagpapabusog at dahil dito ay lalo nitong pinapagyong ang kuryosidad. Sa paglilaya sa kanila rito, malaking benepisyo ang matatamo ng mga bata. At ito ay bago pa man sila magbasa ng mga libro. Higit pa rito, sapat nang huwag magbigay sa mga bata ng mga librong naglalaman ng mga maling kaisipan, at mananatiling buo ang kanilang isipan, sa banal at makalangit na katatagan. Walang saysay na balewalain ang pagsasanay sa isang bata sa ganitong paraan, sa palagay na masyado pa siyang bata. Ang katotohanan ay abot-kamay ng lahat. Ipinakita ng karanasan na ang isang batang Kristiyanong bata ay mas matalino kaysa sa mga pilosopo. Ganito pa rin ang kalagayan ngayon, ngunit dati itong karaniwan sa lahat ng lugar. Halimbawa, noong panahon ng pagmamartir, ang mga batang paslit ay nagsalita tungkol sa Panginoong Tagapagligtas, sa kamangmangan ng idolatriya, sa buhay na darating at iba pa; ito ay dahil ipinaliwanag ng kanilang ina o ama ang mga bagay na ito sa kanila sa simpleng pag-uusap. Ang mga katotohanang ito ay naukit sa kanilang mga puso, na napahalagahan ang mga ito hanggang sa maging handang mamatay para rito. </w:t>
      </w:r>
    </w:p>
    <w:p w14:paraId="51A1D485" w14:textId="77777777" w:rsidR="00C00D83" w:rsidRPr="008C7964" w:rsidRDefault="001F2820" w:rsidP="004034DF">
      <w:pPr>
        <w:widowControl w:val="0"/>
        <w:ind w:firstLine="720"/>
        <w:rPr>
          <w:lang w:val="ru-RU"/>
        </w:rPr>
      </w:pPr>
      <w:r w:rsidRPr="008C7964">
        <w:rPr>
          <w:b/>
          <w:lang w:val="ru-RU"/>
        </w:rPr>
        <w:t xml:space="preserve">Tungkol naman sa kalooban. </w:t>
      </w:r>
      <w:r w:rsidRPr="008C7964">
        <w:rPr>
          <w:lang w:val="ru-RU"/>
        </w:rPr>
        <w:t xml:space="preserve">Ang isang bata ay puno ng mga pagnanasa: lahat ng bagay ay nakakakuha ng kanyang pansin, lahat ng bagay ay humihikayat sa kanya at nagbubunsod ng mga pagnanasa. Dahil hindi nito matukoy ang mabuti mula sa masama, hinahangad nito ang lahat ng bagay at handang gawin ang anumang nais nito. Ang batang pababayaan sa sarili nitong kagustuhan ay hindi mapipigil sa pagiging pasaway. Kaya naman, dapat mahigpit na bantayan ng mga magulang ang aspetong ito ng kaisipan ng bata. Ang pinakasimpleng paraan upang mapanatili ito sa tamang hangganan ay tiyakin na walang ginagawa ang mga bata nang walang pahintulot. Hayaan silang lumapit sa kanilang mga magulang tuwing may nais sila at magtanong: 'Pwede ko bang gawin ito o iyon?' Kumbinsihin sila, sa pamamagitan ng kanilang sariling karanasan at ng karanasan ng iba, na mapanganib para sa kanila na gawin ang kanilang mga nais nang hindi nagtatanong; itanim sa kanila ang isang pag-iisip na kung saan natatakot pa nila ang kanilang sariling kagustuhan. Ang ganitong pag-uugali ang pinaka-kanais-nais, ngunit ito rin ang pinakamadaling itanim, sapagkat ang mga bata ay kadalasan nang lumalapit sa mga matatanda na may mga tanong, na may kamalayan sa kanilang sariling kamangmangan at kahinaan; Kinakailangan lamang itaguyod ang usaping ito at ipakita ito sa kanila bilang isang batas na hindi maaaring labagin. Ang likas na bunga ng ganitong pag-iisip ay ang lubos na pagsunod at pagtalima sa lahat ng bagay sa kalooban ng kanilang mga magulang, na salungat sa kanilang sariling kagustuhan; isang ugali na itanggi ang sarili sa maraming paraan at isang nakasanayan, o kasanayan, sa paggawa nito; at, ang pinakamahalaga, isang pinaghirapang paniniwala na hindi dapat palaging pakinggan ang sariling mga pagnanasa. Pinakamalinaw itong nauunawaan ng mga bata mula sa kanilang sariling karanasan: nananasa sila sa maraming bagay, ngunit ang kanilang hinahangad ay nakasasama sa kanilang katawan at kaluluwa. Habang tinitigil natin ang pagsunod nila sa kanilang sariling kalooban, dapat nating sanayin ang bata sa paggawa ng mabuti. Para magawa ito, hayaan ang mga magulang na magsilbing tunay na huwaran ng mabuting pamumuhay at ipakilala ang kanilang mga anak sa mga taong ang pangunahing pinagkakaabalahan ay hindi ang mga kasiyahan at karangalan, kundi ang kaligtasan ng kaluluwa. Mabilis mag-alig ang mga bata. Napakabilis nilang matutunang gayahin ang kanilang ina o ama! Ang nangyayari rito ay katulad n g nangyayari sa mga instrumentong nakatono sa iisang pitch. Kasabay nito, dapat hikayatin ang mga bata na gumawa ng mabubuting gawa; sa simula, utusan muna silang gawin ito, at pagkatapos ay gabayan upang gawin nila ito nang kusang-loob. Ang pinaka-karaniwan sa mga gawaing ito ay: kawanggawa, habag, awa, pagpipigil sa sarili at pagtitiis. Hindi naman talaga mahirap masanay sila sa lahat ng ito. Patuloy na may mga pagkakataon; kailangan lamang itong samantalahin. Mula rito, uusbong ang isang disposisyong nakahilig sa iba't ibang mabubuting gawa at, sa pangkalahatan, isang likas na hilig tungo sa kabutihan. At ang paggawa ng mabuti ay dapat ituro, tulad ng anumang iba pa. </w:t>
      </w:r>
    </w:p>
    <w:p w14:paraId="4862CE2E" w14:textId="77777777" w:rsidR="00C00D83" w:rsidRPr="008C7964" w:rsidRDefault="001F2820" w:rsidP="004034DF">
      <w:pPr>
        <w:widowControl w:val="0"/>
        <w:ind w:firstLine="720"/>
        <w:rPr>
          <w:lang w:val="ru-RU"/>
        </w:rPr>
      </w:pPr>
      <w:r w:rsidRPr="008C7964">
        <w:rPr>
          <w:b/>
          <w:lang w:val="ru-RU"/>
        </w:rPr>
        <w:t xml:space="preserve">Tungkol naman sa puso. </w:t>
      </w:r>
      <w:r w:rsidRPr="008C7964">
        <w:rPr>
          <w:lang w:val="ru-RU"/>
        </w:rPr>
        <w:t xml:space="preserve">Sa ilalim ng ganitong impluwensya mula sa isip, sa kalooban, at sa mababang kakayahan, ang puso ay natural na uudyok na mag-ingat ng matatag at tunay na damdamin, na magkaroon ng ugali na magsaya sa mga bagay na tunay na nagdudulot ng kagalakan, at na huwag magkaroon ng anumang </w:t>
      </w:r>
      <w:r w:rsidRPr="008C7964">
        <w:rPr>
          <w:lang w:val="ru-RU"/>
        </w:rPr>
        <w:lastRenderedPageBreak/>
        <w:t xml:space="preserve">simpatiya sa mga bagay na, sa ilalim ng tabing ng tamis, ay nagbubuhos ng lason sa kaluluwa at katawan. Ang puso ay ang kakayahang namnamin at maramdaman ang kasiyahan. </w:t>
      </w:r>
    </w:p>
    <w:p w14:paraId="118C88B7" w14:textId="77777777" w:rsidR="00C00D83" w:rsidRPr="008C7964" w:rsidRDefault="001F2820" w:rsidP="004034DF">
      <w:pPr>
        <w:widowControl w:val="0"/>
        <w:ind w:firstLine="720"/>
        <w:rPr>
          <w:lang w:val="ru-RU"/>
        </w:rPr>
      </w:pPr>
      <w:r w:rsidRPr="008C7964">
        <w:rPr>
          <w:lang w:val="ru-RU"/>
        </w:rPr>
        <w:t xml:space="preserve">Nang ang tao ay nasa pagkakaisa sa Diyos, natagpuan niya ang kagalakan sa mga bagay na banal at pinabanal ng biyaya ng Diyos. Pagkatapos ng Pagbagsak, nawala sa kanya ang kagalakang ito at siya ay nananasa sa makamunduhan. Ang biyaya ng binyag ay nagligtas sa kanya mula rito, ngunit ang makamunduhang pagnanasa ay handa na namang punuin ang puso. Hindi ito dapat pahintulutan; ang puso ay dapat protektahan. Ang pinakaepektibong paraan ng paglinang ng tunay na panlasa sa puso ay ang buhay-simbahan, kung saan ang mga batang pinalalaki ay dapat palaging malubog. Ang pakiramdam ng paggalang sa lahat ng banal, ang tamis ng paninirahan sa gitna nito para sa kapayapaan at init, at ang paglayo sa kumikislap at kaakit-akit na mga patibong ng mundanong kayabangan—hindi na ito maaaring mas malalim pang maimprenta sa puso. Ang Simbahan, ang banal na awit, at ang mga ikoniya ang pinakamagagandang bagay sa usapin ng nilalaman at kapangyarihan. Dapat tandaan na ang walang hanggang manirahan sa hinaharap ay matutukoy ng panlasa ng puso, at ang panlasa ng puso ay kung ano ang nabuo rito. Malinaw na ang mga teatro, palabas sa perya, at iba pa ay hindi angkop para sa mga Kristiyano. </w:t>
      </w:r>
    </w:p>
    <w:p w14:paraId="57658B54" w14:textId="77777777" w:rsidR="00C00D83" w:rsidRPr="008C7964" w:rsidRDefault="001F2820" w:rsidP="004034DF">
      <w:pPr>
        <w:widowControl w:val="0"/>
        <w:ind w:firstLine="720"/>
        <w:rPr>
          <w:lang w:val="ru-RU"/>
        </w:rPr>
      </w:pPr>
      <w:r w:rsidRPr="008C7964">
        <w:rPr>
          <w:lang w:val="ru-RU"/>
        </w:rPr>
        <w:t xml:space="preserve">Ang kaluluwang dinala sa kapayapaan at naayos sa ganitong paraan ay hindi, dahil sa likas nitong kaguluhan, hahadlang sa pag-unlad ng espiritu. Ang espiritu ay mas madaling umunlad kaysa sa kaluluwa, at ipinapakita ang kapangyarihan at aktibidad nito bago pa man ang kaluluwa. Kabilang dito ang: </w:t>
      </w:r>
      <w:r w:rsidRPr="008C7964">
        <w:rPr>
          <w:b/>
          <w:lang w:val="ru-RU"/>
        </w:rPr>
        <w:t xml:space="preserve">ang takot sa Diyos </w:t>
      </w:r>
      <w:r w:rsidRPr="008C7964">
        <w:rPr>
          <w:lang w:val="ru-RU"/>
        </w:rPr>
        <w:t xml:space="preserve">(tumutukoy sa katwiran), </w:t>
      </w:r>
      <w:r w:rsidRPr="008C7964">
        <w:rPr>
          <w:b/>
          <w:lang w:val="ru-RU"/>
        </w:rPr>
        <w:t xml:space="preserve">ang budhi </w:t>
      </w:r>
      <w:r w:rsidRPr="008C7964">
        <w:rPr>
          <w:lang w:val="ru-RU"/>
        </w:rPr>
        <w:t xml:space="preserve">(tumutukoy sa kalooban) at </w:t>
      </w:r>
      <w:r w:rsidRPr="008C7964">
        <w:rPr>
          <w:b/>
          <w:lang w:val="ru-RU"/>
        </w:rPr>
        <w:t xml:space="preserve">ang panalangin </w:t>
      </w:r>
      <w:r w:rsidRPr="008C7964">
        <w:rPr>
          <w:lang w:val="ru-RU"/>
        </w:rPr>
        <w:t xml:space="preserve">(tumutukoy sa damdamin). </w:t>
      </w:r>
      <w:r w:rsidRPr="008C7964">
        <w:rPr>
          <w:b/>
          <w:lang w:val="ru-RU"/>
        </w:rPr>
        <w:t xml:space="preserve">Ang takot sa Diyos </w:t>
      </w:r>
      <w:r w:rsidRPr="008C7964">
        <w:rPr>
          <w:lang w:val="ru-RU"/>
        </w:rPr>
        <w:t xml:space="preserve">ang nag-uudyok ng panalangin at nagbibigay-liwanag sa budhi. Hindi kailangang ituro ang lahat ng ito sa isang hindi nakikitang mundo. May likas na hilig dito ang mga bata, at mabilis nilang nasasaloob ang mga damdaming ito. Ang panalangin, lalo na, ay madaling itanim sa puso at hindi sa pamamagitan ng dila kundi sa pamamagitan ng puso. Kaya naman kusang-loob at walang pagod silang nakikilahok sa mga panalangin sa pamilya at sa mga paglilingkod sa simbahan, at nalulugod sila rito. Samakatuwid, hindi sila dapat ipagkait ng aspektong ito ng kanilang pag-aaruga, kundi unti-unting ipakilala sa santuwaryong ito ng ating pagkatao. Mas maagang maitanim ang takot sa Diyos at mas mapukaw ang panalangin, mas magiging matibay ang debosyon para sa darating na panahon. Sa ilang mga bata, ang espiritung ito ay kusang-loob na nagpapakita ng sarili, kahit na sa gitna ng mga tila hadlang sa paglitaw nito. Likas lamang ito. Ang espiritu ng biyaya na natanggap sa binyag, hangga't hindi ito pinapatay ng maling pag-unlad ng katawan at kaluluwa, ay tiyak na magpapasigla sa ating espiritu; at sa paggawa nito—ano ang makapipigil rito na ipakita ang buong lakas nito? Gayunpaman, ang budhi ay nangangailangan ng pinakamalapit na gabay. Ang matibay na mga prinsipyo, kasabay ng mabuting halimbawa ng mga magulang at iba pang paraan ng pagtuturo ng birtud, pati na rin ang panalangin, ay magbibigay-liwanag sa budhi at magtatanim ng sapat na pundasyon para sa mga susunod na gawaing mabuti. Ngunit higit sa lahat, dapat palaguin sa kanila ang pagkahilig sa budhiyal at kamalayan sa sarili. Ang budhi ay isang bagay na lubos na mahalaga sa buhay; ngunit kung gaano ito kadaling mabuo, ganoon din ito kadaling mapigilan sa mga bata. Para sa mga batang maliit, ang kalooban ng kanilang mga magulang ang batas ng budhi at ang batas ng Diyos. Hangga't may katinuan ang mga magulang, ipag-utos nila sa paraang hindi mapipilitan ang kanilang mga anak na sumuway; at kung nangyari na ito, gawin nila ang kanilang makakaya upang itulak sila sa pagsisisi. Tulad ng hamog na nagyelo sa mga bulaklak, ganoon din ang pagsuway sa kalooban ng magulang sa isang anak; hindi nangahas ang anak na tignan sila sa mata, ayaw tanggap ng pagmamahal, gusto nang tumakas at mag-isa, samantalang, sa panahong iyon, nagiging magaspang ang kaluluwa at nagsisimulang magwala ang anak. Kay ganda na ihanda ang anak para sa pagsisisi nang maaga, upang matiyak na, nang walang takot, may tiwala at may luha, sila ay lumapit at magsabi: </w:t>
      </w:r>
      <w:r w:rsidR="00EC4FF7" w:rsidRPr="008C7964">
        <w:rPr>
          <w:lang w:val="ru-RU"/>
        </w:rPr>
        <w:t>'</w:t>
      </w:r>
      <w:r w:rsidRPr="008C7964">
        <w:rPr>
          <w:lang w:val="ru-RU"/>
        </w:rPr>
        <w:t>Gumawa ako ng ganito at ganoong kasalanan</w:t>
      </w:r>
      <w:r w:rsidR="00EC4FF7" w:rsidRPr="008C7964">
        <w:rPr>
          <w:lang w:val="ru-RU"/>
        </w:rPr>
        <w:t xml:space="preserve">.' </w:t>
      </w:r>
      <w:r w:rsidRPr="008C7964">
        <w:rPr>
          <w:lang w:val="ru-RU"/>
        </w:rPr>
        <w:t xml:space="preserve">Hindi na kailangang sabihin na ang lahat ng ito ay tungkol lamang sa mga karaniwang bagay; ngunit mabuti rin na dito ay naitatag ang pundasyon para sa isang hinaharap, matatag, at tunay na relihiyosong pagkatao—ang kakayahang bumangon agad matapos ang pagkabigo, ang pag-unlad ng kakayahan para sa mabilis na pagsisisi at pagpapalinis sa sarili, o pagbabago sa pamamagitan ng luha. </w:t>
      </w:r>
    </w:p>
    <w:p w14:paraId="6D9EEDDB" w14:textId="77777777" w:rsidR="00C00D83" w:rsidRPr="008C7964" w:rsidRDefault="001F2820" w:rsidP="004034DF">
      <w:pPr>
        <w:widowControl w:val="0"/>
        <w:ind w:firstLine="720"/>
        <w:rPr>
          <w:lang w:val="ru-RU"/>
        </w:rPr>
      </w:pPr>
      <w:r w:rsidRPr="008C7964">
        <w:rPr>
          <w:lang w:val="ru-RU"/>
        </w:rPr>
        <w:t xml:space="preserve">Ganito ang pagkakasunod-sunod: hayaang lumaki ang bata rito, at lalong uunlad ang kanyang diwa ng kabanalan. Dapat bantayan ng mga magulang ang bawat kilos ng umuusbong na mga puwersa at ituon ang lahat sa isang layunin. Ito ang tuntunin: simulan mula sa unang hininga ng bata, simulan ang lahat nang sabay-sabay sa halip na isa lamang, isakatuparan ang lahat ng ito nang tuloy-tuloy, pantay, unti-unti, nang walang biglaang pagsabog, nang may pasensya at pag-asa, habang pinapanatili ang matalinong pag-uunti-unti, pinapansin ang mga </w:t>
      </w:r>
      <w:r w:rsidRPr="008C7964">
        <w:rPr>
          <w:lang w:val="ru-RU"/>
        </w:rPr>
        <w:lastRenderedPageBreak/>
        <w:t xml:space="preserve">unang palatandaan at ginagamit ang mga ito, at hindi itinuturing na maliit na bagay ang anumang aspeto sa isang usaping ganito kahalaga. Hindi isiniwalat ang mga detalye; sapagkat ang layunin ay ipahiwatig lamang ang pangunahing direksyon ng pagpapalaki. </w:t>
      </w:r>
    </w:p>
    <w:p w14:paraId="0517CA52" w14:textId="77777777" w:rsidR="00C00D83" w:rsidRPr="008C7964" w:rsidRDefault="001F2820" w:rsidP="004034DF">
      <w:pPr>
        <w:widowControl w:val="0"/>
        <w:ind w:firstLine="720"/>
        <w:rPr>
          <w:lang w:val="ru-RU"/>
        </w:rPr>
      </w:pPr>
      <w:r w:rsidRPr="008C7964">
        <w:rPr>
          <w:lang w:val="ru-RU"/>
        </w:rPr>
        <w:t xml:space="preserve">Hindi matukoy kung kailan nauunawaan ng isang tao na siya ay isang Kristiyano at kusang-loob na nagpapasyang mamuhay nang Kristiyano. Sa praktika, nangyayari ito sa iba't ibang panahon: sa edad na 7, 10, 15, at sa iba pa. Marahil ay darating ang panahon para sa pagtuturo bago pa ito, gaya ng karaniwang nangyayari. Kaugnay nito, ang hindi mapapalitang tuntunin ay panatilihin ang buong nakaraang kaayusan nang hindi nagbabago sa buong panahon ng pagtuturo: sapagkat ito ay likas na nagmumula sa kalikasan ng ating mga kakayahan at sa mga pangangailangan ng buhay Kristiyano. Ang kaayusan ng pagtuturo ay hindi dapat sumalungat sa diwang inilarawan sa itaas; kung hindi, masisira ang lahat ng itinakda roon; ibig sabihin, ang mga mag-aaral, katulad ng mga sanggol, ay dapat protektahan ng debosyon ng lahat ng nasa paligid nila at ng kanilang debosyon sa Simbahan. Sa pamamagitan ng mga sakramento, at dapat ding kumilos sa kanilang katawan, kaluluwa, at espiritu. Kaugnay nito, tungkol sa edukasyon, kailangan lamang idagdag: ayusin ang kurikulum sa paraang malinaw kung ano ang pangunahing at kung ano ang pangalawa. Ang ideyang ito ay pinakamahusay na naipapakita sa pamamagitan ng paglalaan ng mga asignatura at oras. Ituring na pinakamahalaga ang pag-aaral ng pananampalataya; italaga ang malaking bahagi ng oras para sa mga gawaing debosyonal at, kung sakaling magkaroon ng tunggalian, unahin ang huli kaysa sa akademikong pag-aaral; ang pag-apruba ay dapat kamtan hindi lamang sa pamamagitan ng tagumpay sa akademiko, kundi pati na rin sa pamamagitan ng pananampalataya at mabuting pag-uugali. Sa pangkalahatan, dapat nating itanim sa isipan ng mga mag-aaral ang paninindigan na ang ating pangunahing layunin ay ang magpasaya sa Diyos, samantalang ang kabihasaang akademiko ay isang pangalawang katangian, isang pangkaraniwang pangyayari lamang, na kapaki-pakinabang lamang sa tagal ng ating kasalukuyang buhay. At samakatuwid, hindi ito dapat ituring na napakataas o ipakita sa napakasilaw na liwanag na ito ay nakokontrol ang lahat ng pansin at sumisipsip ng lahat ng pag-aalala. Walang mas nakalalason at nakasisira sa diwa ng buhay Kristiyano kaysa sa siyentipikong pamamaraang ito at ang eksklusibong pag-aalala rito. Ito ay direktang humahantong sa espirituwal na kawalang-interes at maaaring panatilihin ang isang tao sa ganoong kalagayan magpakailanman; sa katunayan, maaari pa nga itong humantong sa moral na kasamaan kung paborable ang mga kalagayan para rito. </w:t>
      </w:r>
    </w:p>
    <w:p w14:paraId="7CB964A8" w14:textId="77777777" w:rsidR="00C00D83" w:rsidRPr="008C7964" w:rsidRDefault="001F2820" w:rsidP="004034DF">
      <w:pPr>
        <w:widowControl w:val="0"/>
        <w:ind w:firstLine="720"/>
        <w:rPr>
          <w:lang w:val="ru-RU"/>
        </w:rPr>
      </w:pPr>
      <w:r w:rsidRPr="008C7964">
        <w:rPr>
          <w:lang w:val="ru-RU"/>
        </w:rPr>
        <w:t xml:space="preserve">Isa pang punto na dapat bigyang-pansin ay ang diwa ng pagtuturo o ang pananaw sa mga paksang itinuturo. Dapat itatag bilang isang hindi mapag-aalinlanganang batas na ang bawat sangay ng kaalaman na itinuturo sa isang Kristiyano ay dapat punuin ng mga prinsipyong Kristiyano, at higit pa rito, ng mga prinsipyong Ortodokso. Bawat sangay ng kaalaman ay kayang gawin ito, at sa katunayan, magiging tunay na agham lamang ito sa sarili nitong karapatan kapag natupad nito ang kundisyong ito. Ang mga prinsipyong Kristiyano ay walang dudang totoo. Kaya, nang walang pag-aalinlangan, ituring ang mga ito bilang pandaigdigang pamantayan ng katotohanan. Ang pinakamapanganib nating pagkakamali ay ang pagtuturo ng mga agham nang hindi isinasaalang-alang ang tunay na pananampalataya, na nagpapahintulot sa sarili ng kalayaan at maging ng kabulaanan, sa palagay na ang pananampalataya at agham ay dalawang larangang ganap na hiwalay. Isang Espiritu lamang ang ating taglay. Ang Espiritung ito rin ang tumatanggap sa mga agham at pinapalakas ng kanilang mga prinsipyo, gaya ng pagtanggap nito sa pananampalataya at pagkababad nito rito. Paano nga ba hindi sila magkakasagupa—maging paborable man o hindi—dito? Higit pa rito, iisa lamang ang kaharian ng katotohanan. Bakit nga ba pupunuin natin ang ating isipan ng mga bagay na hindi kabilang sa kahariang ito, o ng mga bagay na hindi natin maipapakita sa maliwanag nitong hukuman? </w:t>
      </w:r>
    </w:p>
    <w:p w14:paraId="6F577C10" w14:textId="77777777" w:rsidR="00C00D83" w:rsidRPr="008C7964" w:rsidRDefault="001F2820" w:rsidP="004034DF">
      <w:pPr>
        <w:widowControl w:val="0"/>
        <w:ind w:firstLine="720"/>
        <w:rPr>
          <w:lang w:val="ru-RU"/>
        </w:rPr>
      </w:pPr>
      <w:r w:rsidRPr="008C7964">
        <w:rPr>
          <w:lang w:val="ru-RU"/>
        </w:rPr>
        <w:t xml:space="preserve">Kung ang edukasyon ay isinasagawa sa paraang ang pananampalataya at ang pamumuhay ayon sa diwa ng pananampalataya ay inuuna kaysa sa lahat ng bagay sa isipan ng mga mag-aaral—kapwa sa uri ng mga aralin at sa diwa ng pagtuturo—walang duda na ang mga pundasyong itinayo noong pagkabata ay hindi lamang mapapanatili, kundi mapapataas, mapapalakas, at maaabot ang nararapat na kapanahunan. At gaano ito kapakinabang! </w:t>
      </w:r>
    </w:p>
    <w:p w14:paraId="0A3F558C" w14:textId="77777777" w:rsidR="00C00D83" w:rsidRPr="008C7964" w:rsidRDefault="001F2820" w:rsidP="004034DF">
      <w:pPr>
        <w:widowControl w:val="0"/>
        <w:ind w:firstLine="720"/>
        <w:rPr>
          <w:lang w:val="ru-RU"/>
        </w:rPr>
      </w:pPr>
      <w:r w:rsidRPr="008C7964">
        <w:rPr>
          <w:lang w:val="ru-RU"/>
        </w:rPr>
        <w:t xml:space="preserve">Kung ang pag-uugoy ng isang tao ay isinasagawa sa ganitong paraan mula sa pinakamaagang taon, kung gayon, unti-unti, ang kalikasan ng buhay na nararapat nilang pamunuan ay mabubunyag sa kanila; sila ay lalong masasanay sa ideya na may tungkulin sila, sa ngalan ng Diyos at ng ating Tagapagligtas, na mabuhay at kumilos ayon sa Kanyang mga utos; na ang lahat ng iba pang usapin at gawain ay mas mababa kaysa rito at angkop lamang bilang pagpapatuloy ng kasalukuyang buhay na ito; at mayroon pang ibang tinitirhan, ibang tinubuan, na dapat </w:t>
      </w:r>
      <w:r w:rsidRPr="008C7964">
        <w:rPr>
          <w:lang w:val="ru-RU"/>
        </w:rPr>
        <w:lastRenderedPageBreak/>
        <w:t>pagtuunan ng lahat ng iniisip at lahat ng pagnanasa. Sa natural na takbo ng pag-unlad ng sariling kakayahan, likas na napagtatanto ng bawat isa na sila ay tao. Ngunit kung isang bagong, grasya-puno na prinsipyong Kristiyano ay itatanim sa kanilang kalikasan sa mismong unang sandali ng paggising ng kanilang mga kakayahan at kanilang aktibidad (sa binyag), at kung, pagkatapos, sa bawat yugto ng pag-unlad ng mga kakayahang ito, ang bagong prinsipyong ito ay hindi lamang hindi nagbigay ng pangunguna kundi, sa kabaligtaran, ay palaging nangibabaw, na para bang binibigyan ng hugis ang lahat, kung gayon, sa pagdating sa kamalayan sa sarili, ang isang tao ay sabay na matatagpuang kumikilos alinsunod sa mga prinsipyong Kristiyano; matatagpuan nilang sila ay isang Kristiyano. At ito nga ang pangunahing layunin ng pagpapalaking Kristiyano: na, bilang resulta, masasabi ng isang tao sa kanyang sarili na siya ay isang Kristiyano. Kung, gayunpaman, pagdating sa ganap na kamalayan sa sarili, sasabihin nila: 'Ako ay isang Kristiyano, na nakatali sa Tagapagligtas at Diyos na mabuhay sa ganito at ganoong paraan, upang maituring na karapat-dapat sa pinagpalang pakikipag-isa sa Kanya at sa Kanyang mga pinili sa buhay na darating</w:t>
      </w:r>
      <w:r w:rsidR="00EC4FF7" w:rsidRPr="008C7964">
        <w:rPr>
          <w:lang w:val="ru-RU"/>
        </w:rPr>
        <w:t>,'</w:t>
      </w:r>
      <w:r w:rsidRPr="008C7964">
        <w:rPr>
          <w:lang w:val="ru-RU"/>
        </w:rPr>
        <w:t xml:space="preserve"> — kung gayon, nang makamit na niya ang kasarinlan, o makapagtatag ng sariling-tinukoy at makatuwirang paraan ng pamumuhay, itatakda niya bilang kanyang unang mahalagang gawain ang malayang pagpapanatili ng mga tungkuling Kristiyano at ang muling pagsindi ng diwa ng debosyon na dati niyang tinatahak sa ilalim ng patnubay ng iba. </w:t>
      </w:r>
    </w:p>
    <w:p w14:paraId="3AC18658" w14:textId="77777777" w:rsidR="00C00D83" w:rsidRPr="008C7964" w:rsidRDefault="001F2820" w:rsidP="004034DF">
      <w:pPr>
        <w:widowControl w:val="0"/>
        <w:ind w:firstLine="720"/>
        <w:rPr>
          <w:lang w:val="ru-RU"/>
        </w:rPr>
      </w:pPr>
      <w:r w:rsidRPr="008C7964">
        <w:rPr>
          <w:lang w:val="ru-RU"/>
        </w:rPr>
        <w:t xml:space="preserve">Naunang nabanggit na dapat may isang tiyak na sandali kung kailan kailangang kusang-loob na muling buhayin sa kamalayan ang lahat ng mga obligasyon ng Kristiyanismo at pasanin ang Kanyang pabigat bilang isang hindi mababagong batas. Sa binyag, hindi ito tinanggap nang may kamalayan; pagkatapos noon, mas iningatan ito ng isip ng iba, ayon sa disposisyon ng iba at sa pagkamapayak. Ngayon, kailangang kusang-loob na pasanin ng isang tao ang mabuting paluksa ni Cristo, piliin ang Kristiyanong paraan ng pamumuhay; itaguyod ang sarili nang lubos sa Diyos, upang pagkatapos ay paglingkuran Siya nang may sigasig sa buong natitirang bahagi ng kanyang mga araw. Dito lamang tunay na nagsisimula ang isang tao sa Kristiyanong pamumuhay nang kusang-loob. Nasa loob na niya ito noon, ngunit, masasabi natin, hindi ito sumibol mula sa kanyang sariling inisyatiba, gaya ng pagsasabing hindi ito nagmula sa kanyang sariling pagkatao. Ngayon, siya mismo, sa kanyang sariling karapatan, ay magsisimulang kumilos sa diwa ng isang Kristiyano. Noon, ang liwanag ni Cristo ay nasa loob niya na gaya ng liwanag noong unang araw: malabo, nakakalat. Ngunit kung paanong ang liwanag ay kailangang ituon sa pamamagitan ng pagkahila nito patungo sa mga araw at mga sentro ng mga planeta, gayundin naman ang liwanag na ito, wari, ay dapat mangalap sa paligid ng panimulang punto ng ating buhay, ang ating kamalayan. Ang isang tao ay nagiging ganap na tao kapag nakamit niya ang pagkilala sa sarili at makatuwirang kalayaan, kapag siya ay naging ganap na panginoon at tagahatol ng kanyang sariling mga iniisip at gawain, humahawak sa ilang kaisipan hindi dahil ipinasa ito sa kanya ng iba, kundi dahil siya mismo ang nakakita na ito ay totoo. Kahit sa loob ng Kristiyanismo, nananatiling tao ang isang tao. Kaya't dapat silang maging makatwiran dito rin; tanging dapat nilang ituon ang katwiran na ito sa ikabubuti ng banal na pananampalataya. Kumbinsihin nila ang kanilang sarili nang makatwiran na ang banal na pananampalatayang kanilang ipinapahayag ay ang nag-iisang tunay na landas tungo sa kaligtasan, at ang lahat ng ibang landas, na salungat dito, ay patungo sa kapahamakan. Karangalan para sa isang tao na hindi maging bulag na tagasunod, kundi maging mulat na sa paggawa niya ng ganito, ginagawa niya ang tama. Gagawin niya ang lahat ng ito kapag kusang-loob niyang tinanggap ang mabuting pamatol ni Cristo. </w:t>
      </w:r>
    </w:p>
    <w:p w14:paraId="2D4BB76F" w14:textId="77777777" w:rsidR="00C00D83" w:rsidRPr="008C7964" w:rsidRDefault="001F2820" w:rsidP="004034DF">
      <w:pPr>
        <w:widowControl w:val="0"/>
        <w:ind w:firstLine="720"/>
        <w:rPr>
          <w:lang w:val="ru-RU"/>
        </w:rPr>
      </w:pPr>
      <w:r w:rsidRPr="008C7964">
        <w:rPr>
          <w:lang w:val="ru-RU"/>
        </w:rPr>
        <w:t xml:space="preserve">Doon lamang nagiging matatag at hindi matitinag ang kanyang personal na pananampalataya—o ang isang buhay na mabuti alinsunod sa pananampalatayang iyon. Hindi siya maliligaw ng masasamang halimbawa, ni madadala ng hungkag na kaisipan, sapagkat malinaw niyang alam ang kanyang tungkulin na mag-isip at kumilos nang buong tapang. Ngunit kung hindi niya ito napagtanto, kung paanong ang isang mabuting halimbawa noon ay nag-udyok sa kanya na kumilos gaya ng kanyang ginagawa, gayon din naman, ang isang masamang halimbawa ay maaaring mag-udyok sa kanya tungo sa kasamaan at magdala sa kanya sa kasalanan; at kung paanong ang mabubuting kaisipan ng iba noon ay madaling nakapangibabaw sa kanyang isipan nang walang paglaban, gayon din naman, ang masasamang kaisipan ay makakahawak sa kanya. At ipinapakita ng karanasan kung gaano katalastas ang pagpapahayag ng pananampalataya at kabutihan ng buhay ng isang taong hindi pa dati kinilala ang sarili bilang isang Kristiyano. Ang siyang kaunti ang nakakasagupaang tukso ay patuloy na lalago sa pagiging payak ng puso nang mas matagal. Ngunit ang hindi makaiwas sa mga ito ay nakaharap sa malaking panganib. Nakikita natin sa buhay ng lahat ng nagpanatili ng biyaya ng binyag na nagkaroon ng sandali na matatag nilang inialay ang kanilang sarili sa Diyos. Inilalarawan ito ng mga salitang: 'napukaw ang kanyang espiritu', 'nasilab </w:t>
      </w:r>
      <w:r w:rsidRPr="008C7964">
        <w:rPr>
          <w:lang w:val="ru-RU"/>
        </w:rPr>
        <w:lastRenderedPageBreak/>
        <w:t xml:space="preserve">siya ng isang banal na pagnanasa'. </w:t>
      </w:r>
    </w:p>
    <w:p w14:paraId="4CC8F284" w14:textId="77777777" w:rsidR="00C00D83" w:rsidRPr="008C7964" w:rsidRDefault="001F2820" w:rsidP="004034DF">
      <w:pPr>
        <w:widowControl w:val="0"/>
        <w:ind w:firstLine="720"/>
        <w:rPr>
          <w:lang w:val="ru-RU"/>
        </w:rPr>
      </w:pPr>
      <w:r w:rsidRPr="008C7964">
        <w:rPr>
          <w:lang w:val="ru-RU"/>
        </w:rPr>
        <w:t xml:space="preserve">Matapos niyang kilalanin ang sarili bilang isang Kristiyano, o kusang-loob na nagpasya na mamuhay nang Kristiyano, ngayon, sa pinakamataas na pag-iingat, panatilihin niya ang kaperpektoan at kalinisan ng buhay na natanggap niya mula pa sa kanyang mga unang taon, gaya ng pagpanatilih ito ng iba bago siya. Hindi na kailangang bigyan siya ng anumang espesyal na tuntunin bilang gabay. Sa ganitong paraan, kapantay siya ng taong nagsisi na, matapos lumayo sa kasalanan, ay niyakap ang masidhing determinasyon na mamuhay nang Kristiyano. Kaya naman, mula ngayon, dapat siyang gabayan ng parehong mga tuntunin tulad ng sa taong nagsisi, na tatalakayin sa ikatlong seksyon. </w:t>
      </w:r>
    </w:p>
    <w:p w14:paraId="540C9FF2" w14:textId="77777777" w:rsidR="00C00D83" w:rsidRPr="008C7964" w:rsidRDefault="001F2820" w:rsidP="004034DF">
      <w:pPr>
        <w:widowControl w:val="0"/>
        <w:ind w:firstLine="720"/>
        <w:rPr>
          <w:lang w:val="ru-RU"/>
        </w:rPr>
      </w:pPr>
      <w:r w:rsidRPr="008C7964">
        <w:rPr>
          <w:lang w:val="ru-RU"/>
        </w:rPr>
        <w:t xml:space="preserve">Ang pagkakaiba niya at ng taong nagsisisi sa kanilang paghahangad ng kaperpeksiyohan ay kusang lilitaw. </w:t>
      </w:r>
    </w:p>
    <w:p w14:paraId="0360F9A2" w14:textId="77777777" w:rsidR="00C00D83" w:rsidRPr="008C7964" w:rsidRDefault="001F2820" w:rsidP="004034DF">
      <w:pPr>
        <w:widowControl w:val="0"/>
        <w:ind w:firstLine="720"/>
        <w:rPr>
          <w:lang w:val="ru-RU"/>
        </w:rPr>
      </w:pPr>
      <w:r w:rsidRPr="008C7964">
        <w:rPr>
          <w:lang w:val="ru-RU"/>
        </w:rPr>
        <w:t xml:space="preserve">Ngayon, ang natitira na lamang ay magbigay ng ilang—bagaman napakahalaga—na babala na partikular na may kinalaman sa mga taon ng pagbibinata. Gaano kalaking kapakinabangan at kaligtasan ang hindi lamang palakihin sa diwang Kristiyano, kundi ang makilala rin ang sarili bilang ganoon at magpasiyang maging Kristiyano bago pumasok sa pagkabata. Mahalaga ito, dahil sa malalaking panganib na hindi maiiwasang hinaharap ng isang kabataan: 1) dahil sa mismong kalikasan ng kanyang edad, at 2) dahil sa malalaking tukso na kanyang kinahaharap sa panahong ito. </w:t>
      </w:r>
    </w:p>
    <w:p w14:paraId="3A5572D9" w14:textId="77777777" w:rsidR="00C00D83" w:rsidRPr="008C7964" w:rsidRDefault="001F2820" w:rsidP="004034DF">
      <w:pPr>
        <w:widowControl w:val="0"/>
        <w:ind w:firstLine="720"/>
        <w:rPr>
          <w:lang w:val="ru-RU"/>
        </w:rPr>
      </w:pPr>
      <w:r w:rsidRPr="008C7964">
        <w:rPr>
          <w:lang w:val="ru-RU"/>
        </w:rPr>
        <w:t xml:space="preserve">Ang ilog ng ating buhay ay tinatahak ng pabagu-bagong landas ng kabataan. Panahon ito kung kailan umaabot sa sukdulang init ang buhay na pisikal at espiritwal. Tahimik na nabubuhay ang bata at ang kabataan; kakaunti ang biglaang pagsabog ng damdamin ng lalaki; ang kagalang-galang na uban ay humihilig sa katahimikan; tanging ang kabataan ang umaapaw sa sigla. Kailangang may matibay na paninindigan upang labanan ang puwersa ng mga alon sa panahong ito. Ang mismong kaguluhan at pabigla-biglang kilos ay mapanganib. Nagsisimula ang unang malayang galaw—ang unang pag-uga ng nagigising na kapangyarihan—at ito ang may buong alindog para sa isang tao: sa puwersa ng kanilang impluwensya, natataboy nila ang lahat ng dating pumupuno sa isip at puso. Ang minsang naroon ay magiging isang panaginip, isang pagkiling. Ang mga damdamin sa kasalukuyan lamang ang totoo; tanging ang mga ito ang may katotohanan at kabuluhan. Ngunit kung, bago magising ang mga puwersang ito, siya ay nagbigay ng pangako sa Kristiyanong pananampalataya at pamumuhay, kung gayon ang lahat ng iba pang pagnanasa, na pangalawa lamang, ay magiging mas mahina at mas madaling susuko sa mga hinihingi ng nauna—dahil ang mga ito ay mas matagal nang naroon, nasubok na at pinili ng puso, at, pinakamahalaga, selyado ng isang panunumpa. Ang binata ay determinado na tuparin ang kanyang salita. Ano ang masasabi sa isang taong hindi lamang hindi umibig sa buhay at katotohanang Kristiyano, kundi hindi man lang narinig ang mga ito? </w:t>
      </w:r>
    </w:p>
    <w:p w14:paraId="7B23D51B" w14:textId="77777777" w:rsidR="00C00D83" w:rsidRPr="008C7964" w:rsidRDefault="001F2820" w:rsidP="004034DF">
      <w:pPr>
        <w:widowControl w:val="0"/>
        <w:ind w:firstLine="720"/>
        <w:rPr>
          <w:lang w:val="ru-RU"/>
        </w:rPr>
      </w:pPr>
      <w:r w:rsidRPr="008C7964">
        <w:rPr>
          <w:lang w:val="ru-RU"/>
        </w:rPr>
        <w:t xml:space="preserve">Sa kasong ito, siya ay isang bahay na walang bakod, na iniwang bukas sa pagnanakaw, o tuyong sanga, na iniwang masunog sa apoy. Kapag ang pagiging pasaway ng isipan ng isang binata ay nagdulot ng anino ng pagdududa sa lahat ng bagay, kapag labis siyang nababahala sa pag-uga ng kanyang mga pagnanasa, kapag ang buong kaluluwa niya ay napuno ng mga nakatutukso na kaisipan at pagnanasa—ang binata ay nasa apoy. Sino ang magbibigay sa kaniya ng patak ng hamog upang palamigin siya, o mag-abot ng tulong, kung walang tinig para sa katotohanan, kabutihan, at kadalisayan na bumabangon mula sa kaniyang puso? At hindi ito babangon maliban kung ang pag-ibig para sa mga bagay na ito ay unang tumubo sa kaniya. Kahit ang payo ay hindi makakatulong sa ganoong kalagayan. Walang silbi ang subukang itanim ito noon. Ang payo at panghihikayat ay makapangyarihan kung, sa pagdaan sa tenga patungo sa puso, nagigising nila ang mga damdaming matagal nang naroroon at mahalaga sa atin, ngunit natatakpan lamang sa sandaling iyon ng ibang bagay, samantalang tayo mismo ay hindi makahanap ng paraan upang palayain ang mga ito at ibigay sa mga ito ang nararapat nilang lakas. Sa ganitong kaso, ang payo ay isang mahalagang regalo mula sa tagapayo para sa binata. Ngunit kung walang binhi ng isang dalisay na buhay sa puso, wala itong silbi. </w:t>
      </w:r>
    </w:p>
    <w:p w14:paraId="28B36AB1" w14:textId="77777777" w:rsidR="00C00D83" w:rsidRPr="008C7964" w:rsidRDefault="001F2820" w:rsidP="004034DF">
      <w:pPr>
        <w:widowControl w:val="0"/>
        <w:ind w:firstLine="720"/>
        <w:rPr>
          <w:lang w:val="ru-RU"/>
        </w:rPr>
      </w:pPr>
      <w:r w:rsidRPr="008C7964">
        <w:rPr>
          <w:lang w:val="ru-RU"/>
        </w:rPr>
        <w:t xml:space="preserve">Ang kabataang lalaki ay may sariling pamumuhay, at sino ang makalulusog sa lahat ng paggalaw at hilig ng kanyang puso? Para itong pagtatangka na sukatin ang daraanan ng isang ibon sa himpapawid o ang tinatahak ng isang barko sa tubig!! Ang puso ng isang binata ay parang pagbuburo ng isang likidong sumasama, o ang paggalaw ng mga elemento kapag ito ay pinaghalo sa magkakaibang sukat. Lahat ng pangangailangan ng tinatawag na kalikasan, sa kanilang buhay na pag-uga, ay nagtataas ng kanilang tinig, na naghahanap ng kasiyahan. Kung paanong namamayani ang kaguluhan sa ating kalikasan, gayon din, ang kabuuan ng mga tinig na ito ay parang magulong sigaw ng isang maingay na pulutong. Ano nga ba ang mangyayari sa binata kung hindi siya tinuruan mula pa sa simula na isaayos ang kanyang mga kilos, at hindi niya ito isinuko upang isailalim sa </w:t>
      </w:r>
      <w:r w:rsidRPr="008C7964">
        <w:rPr>
          <w:lang w:val="ru-RU"/>
        </w:rPr>
        <w:lastRenderedPageBreak/>
        <w:t xml:space="preserve">mahigpit na pagsunod sa ilang mas mataas na pamantayan? Kung ang mga prinsipyong ito ay malalim na nakaukit sa puso sa maagang pagkabata at pagkatapos ay kusang-loob na tinanggap bilang tuntunin, ang lahat ng pag-aalboroto ay magaganap, wari ba, sa ibabaw, pansamantala, nang hindi yuyugyugin ang pundasyon o gigulatin ang kaluluwa. </w:t>
      </w:r>
    </w:p>
    <w:p w14:paraId="0610C1C6" w14:textId="77777777" w:rsidR="00C00D83" w:rsidRPr="008C7964" w:rsidRDefault="001F2820" w:rsidP="004034DF">
      <w:pPr>
        <w:widowControl w:val="0"/>
        <w:ind w:firstLine="720"/>
        <w:rPr>
          <w:lang w:val="ru-RU"/>
        </w:rPr>
      </w:pPr>
      <w:r w:rsidRPr="008C7964">
        <w:rPr>
          <w:lang w:val="ru-RU"/>
        </w:rPr>
        <w:t xml:space="preserve">Ang uri ng taong mabubuo sa atin mula sa ating kabataan ay nakasalalay nang malaki sa uri ng taong tayo noon nang pasukin natin ito. Ang tubig na bumabagsak mula sa bangin ay kumukulo at umiikot sa ibaba, at pagkatapos ay tahimik na dumadaloy sa iba't ibang daluyan. Ito ay isang metapora para sa kabataan, na kung saan lahat ay nahuhulog, tulad ng tubig sa isang talon. Dalawang uri ng tao ang lumilitaw mula rito: ang ilan ay nagniningning sa kabutihan at kadakilaan, ang iba naman ay natatabunan ng kasamaan at kalaswaan; at isang ikatlong grupo—ang gitnang uri—isang halo ng mabuti at masama, na inihahalintulad sa baga ng apoy, na minsan ay pabor sa mabuti, minsan sa masama, gaya ng isang sirang orasan na minsan ay tama, minsan ay mabilis, at minsan ay mabagal. </w:t>
      </w:r>
    </w:p>
    <w:p w14:paraId="4BE6889E" w14:textId="77777777" w:rsidR="00C00D83" w:rsidRPr="008C7964" w:rsidRDefault="001F2820" w:rsidP="004034DF">
      <w:pPr>
        <w:widowControl w:val="0"/>
        <w:ind w:firstLine="720"/>
        <w:rPr>
          <w:lang w:val="ru-RU"/>
        </w:rPr>
      </w:pPr>
      <w:r w:rsidRPr="008C7964">
        <w:rPr>
          <w:lang w:val="ru-RU"/>
        </w:rPr>
        <w:t xml:space="preserve">Ang siyang nagpanata nang maaga ay, wari, nasa lilim ng matibay na munting bangka na hindi pinapasok ang tubig, o nakapagtatag ng payapang daanan sa gitna ng buhawi. Kung wala ito, kahit pa mabuti ang pagpapalaki sa kanya, hindi siya laging maliligtas. Kahit na ang isang tao ay hindi bumabagsak sa malulubhang bisyo, kung hindi siya matatag sa loob, ang kanyang puso—na hindi pinaghiwalay sa lahat ng iba pa ng isang panata—ay mapupusag ng mga pagnanasa, at hindi maiiwasang lalabas siya sa kanyang kabataan na pagod na pagod, at walang tiyak na kinaroroonan. </w:t>
      </w:r>
    </w:p>
    <w:p w14:paraId="6613FE5F" w14:textId="77777777" w:rsidR="00C00D83" w:rsidRPr="008C7964" w:rsidRDefault="001F2820" w:rsidP="004034DF">
      <w:pPr>
        <w:widowControl w:val="0"/>
        <w:ind w:firstLine="720"/>
        <w:rPr>
          <w:lang w:val="ru-RU"/>
        </w:rPr>
      </w:pPr>
      <w:r w:rsidRPr="008C7964">
        <w:rPr>
          <w:lang w:val="ru-RU"/>
        </w:rPr>
        <w:t xml:space="preserve">Kaya naman, bago pa man ang mga taon ng kabataan, mahalagang hindi lamang mag-alaga ng mabuting pag-uugali, kundi pati na rin ang patatagin ang sarili sa pamamagitan ng panata—na maging isang tunay na Kristiyano. Ang matatag na loob ay dapat katakutan ang kabataan mismo na parang apoy, at dahil dito, iwasan ang lahat ng pagkakataon na madaling magwala ang kabataan at maging hindi mapigilan.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Mapanganib ang kabataan sa sarili nitong karapatan; ngunit idinagdag pa rito ang dalawang karagdagang hilig, na katangian ng panahong ito, na nagpapalala sa mga pagnanasa ng kabataan at nagpapalakas at nagpapalala pa rito. Ang mga ito ay: (a) ang pagnanais sa kapanapanabik na karanasan at (b) ang hilig sa pakikisalamuha. Kaya naman, bilang paraan upang maiwasan ang mga panganib ng kabataan, maaaring payuhan na ilagay sa kontrol ang mga hilig na ito, upang hindi ito magdulot ng kapahamakan kundi ng kabutihan. </w:t>
      </w:r>
    </w:p>
    <w:p w14:paraId="662DFAAE" w14:textId="77777777" w:rsidR="00C00D83" w:rsidRPr="008C7964" w:rsidRDefault="001F2820" w:rsidP="004034DF">
      <w:pPr>
        <w:widowControl w:val="0"/>
        <w:ind w:firstLine="720"/>
        <w:rPr>
          <w:lang w:val="ru-RU"/>
        </w:rPr>
      </w:pPr>
      <w:r w:rsidRPr="008C7964">
        <w:rPr>
          <w:lang w:val="ru-RU"/>
        </w:rPr>
        <w:t xml:space="preserve">Ang mga positibong disposisyon na nabanggit kanina ay mananatiling buo ang puwersa kung hindi ito pipigilin o sasapilitan.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Ang uhaw sa mga bagong karanasan </w:t>
      </w:r>
      <w:r w:rsidR="001F2820" w:rsidRPr="008C7964">
        <w:rPr>
          <w:lang w:val="ru-RU"/>
        </w:rPr>
        <w:t xml:space="preserve">ay nagbibigay ng tiyak na padalos-dalos na kilos, tuloy-tuloy at iba't ibang uri sa mga gawain ng isang binata. Nais niyang maranasan ang lahat para sa kanyang sarili, makita ang lahat, marinig ang lahat, pumunta sa lahat ng lugar. Hanapin mo siya kung saan may karangyaan para sa mga mata, kaayusan para sa mga tainga, at maluwang na lugar para gumalaw. Nais niyang laging nasa ilalim ng tuloy-tuloy na daloy ng mga impresyon, na palaging bago at samakatuwid ay iba-iba. Hindi siya makapaghimasmas sa bahay, hindi maaaring manatili sa isang lugar, at hindi makapagpokus sa iisang bagay. Ang kanyang elemento ay libangan. Ngunit hindi ito sapat para sa kanya; hindi siya nasisiyahan sa aktwal, personal na karanasan, kundi nais niyang masipsip at, wari, yakapin ang mga impresyon ng iba, upang matuklasan kung ano ang naramdaman ng iba at kung paano sila kumilos sa sarili nilang kalagayan o sa mga kalagayang katulad ng sa kanya. Pagkatapos ay inilalagay niya ang sarili sa pagbabasa ng mga libro; sunud-sunod niyang binabasa ang mga ito, madalas na hindi naman talaga niya pinapapasok sa isip ang nilalaman; ang kanyang pangunahing layunin ay matagpuan ang tinatawag na 'epekto', ano man ang paksa at ano man ang kaugnayan nito. Ang pagiging bago, pagiging matingkad, at talas ang pinakamahusay na rekomendasyong maiaalok ng isang libro sa kanya. Dito rin, umuusbong at nabubuo ang hilig sa magaang babasahin—ang parehong uhaw sa mga impresyon, ngunit sa ibang anyo. Ngunit hindi lang iyon. Madalas nangasasawa ang binata sa realidad, sa kung ano ang tila ipinapataw sa kanya mula sa labas: ito ay nagbabawal at masyadong naglilimita sa kanya sa loob ng ilang hangganan, samantalang hinahanap niya ang isang partikular na kalayaan. Madalas siyang lumalayo sa realidad, bumabalik sa mundong kanyang sarili ang lumikha, at doon ay kumikilos ayon sa kanyang kabiguan. Ang kanyang imahinasyon, na napakabuhay sa mga buwang tag-init na ito, ay mabilis. Isang kaakit-akit at hinahangad na hinaharap ang naghihintay sa kanya. Sa paglipas ng panahon, kailangan din niyang kumilos: ano kaya ang kanyang magiging kalagayan? Wala bang paraan para buksan ang tabing na ito at sumilip? Ang imahinasyon, na lalo pang aktibo sa ganitong edad, ay mabilis na nagbibigay ng kasiyahan. Dito naipapahayag at napapalago ang </w:t>
      </w:r>
      <w:r w:rsidR="001F2820" w:rsidRPr="008C7964">
        <w:rPr>
          <w:lang w:val="ru-RU"/>
        </w:rPr>
        <w:lastRenderedPageBreak/>
        <w:t xml:space="preserve">isang mapangarap na ugali sa pamamagitan ng mga gawaing ito. </w:t>
      </w:r>
    </w:p>
    <w:p w14:paraId="74E61B08" w14:textId="77777777" w:rsidR="00C00D83" w:rsidRPr="008C7964" w:rsidRDefault="001F2820" w:rsidP="004034DF">
      <w:pPr>
        <w:widowControl w:val="0"/>
        <w:ind w:firstLine="720"/>
        <w:rPr>
          <w:lang w:val="ru-RU"/>
        </w:rPr>
      </w:pPr>
      <w:r w:rsidRPr="008C7964">
        <w:rPr>
          <w:lang w:val="ru-RU"/>
        </w:rPr>
        <w:t xml:space="preserve">Ang mga panaginip, magaang babasahin, libangan—halos iisa ang diwa ng mga ito: sabik ang mga bata sa mga bagong karanasan, sa bago at sa iba't iba. At pareho rin ang pinsalang idinudulot nila. Wala nang mas epektibong makapapatahimik sa mabubuting binhing naitanim dati sa puso ng isang binata kundi ang mga bagay na ito mismo. Ang isang batang punò na itinanim sa isang lugar na tinatablan ng hangin mula sa lahat ng direksyon ay magdurusa sandali at mamamatay-tuyo; ang damong madalas na tinatapakan ay hindi tumutubo; ang bahagi ng katawan na napapailalim sa matagal na pagkikiskisan ay numipis. Ganito rin ang nangyayari sa puso at sa mabubuting katangian nito kung tayo ay maglilibang sa panaginip-gising, walang-kwentang pagbabasa, o mga walang-halagang gawain. Sinumang matagal na nakatayo sa hangin, lalo na sa basang hangin, ay nakararamdam, sa pagpasok sa isang ligtas na lugar, na para bang wala sa ayos ang lahat sa kanyang loob; gayundin ang nangyayari sa kaluluwang nawala ang pokus sa anumang paraan. Pagbalik mula sa pagkawala ng pokus sa kanyang sarili, natatagpuan ng binata ang lahat sa kanyang kaluluwa sa isang baluktot na kaayusan; at, pinakamahalaga, ang lahat ng mabuti ay natatakpan ng isang tabing ng limot, samantalang tanging ang mga ligayang iniwan ng impresyon ang nananatili sa unahan; dahil dito, hindi na ito kung ano ang dati at kung ano ang nararapat nitong maging palagi: nagpalitan ng puwesto ang mga disposisyon. Bakit nga, kung gayon, ay nagsisimulang maghangad ang kaluluwa kapag ito'y bumabalik sa sarili pagkatapos ng anumang pagkawala ng pokus? Dahil natatagpuan nitong ito'y ninakawan. Ang taong nag-iisip nang malayo ay ginawang malawak na daan ang kanyang kaluluwa, kung saan, sa pamamagitan ng imahinasyon, dumaraan na parang anino ang mga nakakaakit na bagay at inaanyayahan ang kaluluwa na sumunod sa mga ito. Ngunit pagkatapos, habang ang kaluluwa ay tila hinahawi mula sa sarili nito, palihim na lumalapit ang diyablo, dinadala ang mabuting binhi at itinatanim ang masama. Ganito ang itinuturo ng Tagapagligtas nang ipinaliwanag Niya kung sino ang nagnanakaw ng itinanim sa tabi ng daan, at kung sino ang nagtatanim ng mga damo. Pareho itong gawa ng kaaway ng sangkatauhan. </w:t>
      </w:r>
    </w:p>
    <w:p w14:paraId="3AA80794" w14:textId="77777777" w:rsidR="00C00D83" w:rsidRPr="008C7964" w:rsidRDefault="001F2820" w:rsidP="004034DF">
      <w:pPr>
        <w:widowControl w:val="0"/>
        <w:ind w:firstLine="720"/>
        <w:rPr>
          <w:lang w:val="ru-RU"/>
        </w:rPr>
      </w:pPr>
      <w:r w:rsidRPr="008C7964">
        <w:rPr>
          <w:lang w:val="ru-RU"/>
        </w:rPr>
        <w:t xml:space="preserve">Kaya, binata! Nais mo bang mapanatili ang kadalisayan at kawalang-sala ng pagkabata, o ang panata ng isang Kristiyanong buhay na walang kapintasan? Sa abot ng iyong buong lakas at pag-iingat, iwasan ang libangan, ang pabigla-biglang pagbabasa ng mga nakatutuksong aklat, at—ang mga pantasya! Kay ganda nga, sa ganitong kaso, na ilagay ang sarili sa mahigpit at masusing disiplina at manatili sa ilalim ng gabay sa buong kabataan. Ang mga kabataang hindi pinapayagang pamahalaan ang kanilang sariling pag-uugali hanggang sa sila'y umabot sa hustong gulang ay maaaring tawaging mapalad. At ang bawat kabataan ay nararapat na magsaya kung siya ay nasa ganoong kalagayan. Ang kabataang lalaki mismo, siyempre, ay halos hindi ito magagawa nang mag-isa; ngunit magpapakita siya ng malaking karunungan kung susundin niya ang payo na maglaan ng mas maraming oras sa bahay sa pagtupad sa kanyang mga tungkulin, sa halip na mangarap o magbasa ng mga walang-kwentang akda. Palitan niya ang katamaran ng sipag, at ang panaginip-gising ng seryosong gawain sa ilalim ng pangangasiwa—pangangasiwang dapat sundin lalo na sa pagbabasa, kapwa sa pagpili ng mga aklat at sa paraan ng pagbabasa. Gayunpaman, kung sino man ang gumawa nito, hayaan siyang gawin ito. Ang mga pagnanasa, pag-aalinlangan, at sigasig ay sumisiklab nang husto sa, masasabi pa nga, magulong pagbuburo ng isipan ng isang binata.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Ang pangalawang, pantay na mapanganib na hilig ng isang binata ay </w:t>
      </w:r>
      <w:r w:rsidR="001F2820" w:rsidRPr="008C7964">
        <w:rPr>
          <w:b/>
          <w:lang w:val="ru-RU"/>
        </w:rPr>
        <w:t>ang kanyang pagnanais na makihalubilo</w:t>
      </w:r>
      <w:r w:rsidR="001F2820" w:rsidRPr="008C7964">
        <w:rPr>
          <w:lang w:val="ru-RU"/>
        </w:rPr>
        <w:t xml:space="preserve">. Nagpapakita ito sa pangangailangan para sa pakikipag-soci, pagkakaibigan, at pag-ibig. Lahat ng ito ay mabuti sa kanilang tamang kaayusan, ngunit hindi sa binata mismo na ayusin ang mga ito sa ganoong pagkakasunod-sunod. </w:t>
      </w:r>
    </w:p>
    <w:p w14:paraId="7E4512E0" w14:textId="77777777" w:rsidR="00C00D83" w:rsidRPr="008C7964" w:rsidRDefault="001F2820" w:rsidP="004034DF">
      <w:pPr>
        <w:widowControl w:val="0"/>
        <w:ind w:firstLine="720"/>
        <w:rPr>
          <w:lang w:val="ru-RU"/>
        </w:rPr>
      </w:pPr>
      <w:r w:rsidRPr="008C7964">
        <w:rPr>
          <w:lang w:val="ru-RU"/>
        </w:rPr>
        <w:t xml:space="preserve">Ang kabataan ay panahon ng matingkad na damdamin. Umaalon ang mga ito sa kanyang puso na parang pagtaas at pagbaba ng tubig-dagat sa baybayin. Lahat ay nakakabighani sa kanya; lahat ay nakakamangha sa kanya. Ibinuklat ng kalikasan at lipunan ang kanilang mga kayamanan sa kanyang harapan. Ngunit ayaw ng mga damdamin na manatiling nakatago sa loob, at pagnanasa ng binata na ibahagi ang mga ito. Kaya kailangan niya ng isang taong makakapagbahagi ng kanyang mga damdamin—isang kasama at kaibigan. Isang marangal na pangangailangan ito, ngunit maaari rin itong maging mapanganib! Ang taong pinagkakatiwalaan mo ng iyong mga damdamin ay binibigyan mo, sa isang diwa, ng kapangyarihan sa iyong sarili. Kaya't dapat maging maingat sa pagpili ng isang malapit na kaibigan! Maaari kang makatagpo ng isang taong maaaring magdala sa iyo nang napakalayo sa tamang landas. Hindi na kailangang sabihin na ang mabuting tao ay likas na naaakit sa kabutihan at lumalayo sa kasamaan. May isang likas na hilig ang puso para rito. Ngunit, muli, gaano kadalas na ang pagiging </w:t>
      </w:r>
      <w:r w:rsidRPr="008C7964">
        <w:rPr>
          <w:lang w:val="ru-RU"/>
        </w:rPr>
        <w:lastRenderedPageBreak/>
        <w:t>simple ng puso ay nahihikayat ng katusuhan! Iyan ang dahilan kung bakit ang bawat kabataang lalaki ay nararapat na payuhan na maging maingat sa pagpili ng kaibigan. Matalino na huwag agad makipagkaibigan hangga't hindi mo pa nasusubukan ang kaibigan. Mas mabuti pang ang unang kaibigan mo ay ang iyong ama, o ang isang taong sa maraming paraan ay pumapalit sa ama, o isang kamag-anak—isang taong may karanasan at mabait. Para sa mga nagpasya nang mamuhay nang Kristiyano , ang unang kaibigang ibinibigay ng Diyos ay ang espirituwal na ama; makipag-usap sa kanya, ibahagi sa kanya ang iyong mga lihim, timbangin ang mga bagay-bagay at matuto mula sa kanya. Sa ilalim ng kanyang gabay, sa pamamagitan ng panalangin, magpapadala ang Diyos, kung kinakailangan, ng isa pang kaibigan. Gayunpaman, hindi ganoon kalaki ang panganib sa pagkakaibigan kaysa sa simpleng pakikisama. Bihira na tayong makakita ng tunay na kaibigan, kundi mga kakilala at kaswal na kasama lamang. At dito, gaano karaming kasamaan ang maaaring mangyari at gaano kadalas itong nagaganap! May mga samahan ng kaswal na kasama na may mga hindi malusog na tuntunin. Kung susunod ka sa kanila, hindi mo man mapapansin kung paano ka nagiging isa sa kanila sa espiritu, gaya ng paunti-unting pagtagos sa iyo ng baho ng isang mabahong lugar nang hindi mo namamalayan. Madalas nawawalan sila ng anumang pakiramdam ng kabastusan sa kanilang pag-uugali at nagpapatuloy sa kanilang kabastusan nang walang pangalawang pag-iisip. Kahit na magising ang kamalayang ito sa isang tao, kulang sila sa lakas na makipaghiwalay. Natatakot ang lahat na magsalita, na baka sila ay habulin saan man ng mga punang puna, at sinasabi: 'Sige na nga; baka humupa rin</w:t>
      </w:r>
      <w:r w:rsidR="00EC4FF7" w:rsidRPr="008C7964">
        <w:rPr>
          <w:lang w:val="ru-RU"/>
        </w:rPr>
        <w:t>.'</w:t>
      </w:r>
      <w:r w:rsidRPr="008C7964">
        <w:rPr>
          <w:lang w:val="ru-RU"/>
        </w:rPr>
        <w:t xml:space="preserve"> </w:t>
      </w:r>
      <w:r w:rsidR="00CC1B8D" w:rsidRPr="00CC1B8D">
        <w:rPr>
          <w:i/>
          <w:lang w:val="ru-RU"/>
        </w:rPr>
        <w:t xml:space="preserve">Ang masamang pakikisama ay sumisira sa mabuting ugali </w:t>
      </w:r>
      <w:r w:rsidRPr="008C7964">
        <w:rPr>
          <w:lang w:val="ru-RU"/>
        </w:rPr>
        <w:t>(1 Cor. 15</w:t>
      </w:r>
      <w:r w:rsidR="00CC1B8D" w:rsidRPr="00D31352">
        <w:rPr>
          <w:lang w:val="ru-RU"/>
        </w:rPr>
        <w:t>:</w:t>
      </w:r>
      <w:r w:rsidRPr="008C7964">
        <w:rPr>
          <w:lang w:val="ru-RU"/>
        </w:rPr>
        <w:t xml:space="preserve">33). Iligtas Mo, O Panginoon, ang lahat mula sa kalaliman ni Satanas. Para sa mga nagpasiyang maglingkod sa Panginoon, dapat silang makisama lamang sa mga taong maka-Diyos na naghahanap sa Panginoon; dapat silang lumayo sa iba at huwag makipag-ugnayan nang tapat sa kanila, alinsunod sa halimbawa ng mga banal ng Diyos. </w:t>
      </w:r>
    </w:p>
    <w:p w14:paraId="3AF204F3" w14:textId="77777777" w:rsidR="00C00D83" w:rsidRPr="008C7964" w:rsidRDefault="001F2820" w:rsidP="004034DF">
      <w:pPr>
        <w:widowControl w:val="0"/>
        <w:ind w:firstLine="720"/>
        <w:rPr>
          <w:lang w:val="ru-RU"/>
        </w:rPr>
      </w:pPr>
      <w:r w:rsidRPr="008C7964">
        <w:rPr>
          <w:lang w:val="ru-RU"/>
        </w:rPr>
        <w:t xml:space="preserve">Ang pinakamalaking panganib para sa isang binata ay nasa kanyang pakikipag-ugnayan sa kabaligtaran ng kasarian. Habang sa kanyang mga unang tukso ay lumilihis lamang ang binata sa tuwid na landas, dito naman ay nawawala rin niya ang kanyang sarili. Sa mga unang yugto ng kanyang paggising, ang usaping ito ay nakalalaan sa pagnanasa sa kagandahan, na mula sa sandali ng kanyang paggising ay nagtutulak sa binata na maghanap ng kasiyahan. Samantala, unti-unting nabubuo ang kagandahan sa kanyang kaluluwa, at karaniwan itong anyong pantao, sapagkat wala tayong mas matagpuang kasing ganda </w:t>
      </w:r>
      <w:r w:rsidR="00FA3377">
        <w:rPr>
          <w:lang w:val="ru-RU"/>
        </w:rPr>
        <w:t>nito…</w:t>
      </w:r>
      <w:r w:rsidRPr="008C7964">
        <w:rPr>
          <w:lang w:val="ru-RU"/>
        </w:rPr>
        <w:t xml:space="preserve"> Ang imaheng kanyang nilikha ay bumabagabag sa isipan ng binata. Mula rito, hinahanap niya, wari, ang maganda—ang ideal, ang hindi pangkaraniwan—ngunit kasabay nito ay nakatagpo rin siya ng isang babaeng mortal at nasaktan siya nito. Ang mismong sugat na ito ang dapat iwasan ng binata higit sa lahat, sapagkat ito ay isang karamdaman na lalong mapanganib dahil hinahangad ng may sakit na magkasakit hanggang sa pagkabaliw. </w:t>
      </w:r>
    </w:p>
    <w:p w14:paraId="71B4B591" w14:textId="77777777" w:rsidR="00C00D83" w:rsidRPr="008C7964" w:rsidRDefault="001F2820" w:rsidP="004034DF">
      <w:pPr>
        <w:widowControl w:val="0"/>
        <w:ind w:firstLine="720"/>
        <w:rPr>
          <w:lang w:val="ru-RU"/>
        </w:rPr>
      </w:pPr>
      <w:r w:rsidRPr="008C7964">
        <w:rPr>
          <w:lang w:val="ru-RU"/>
        </w:rPr>
        <w:t xml:space="preserve">Paano maiiwasan ang paghihirap na ito? Huwag sundin ang landas na humahantong sa ganitong pinsala. </w:t>
      </w:r>
    </w:p>
    <w:p w14:paraId="3CA66CF8" w14:textId="77777777" w:rsidR="00C00D83" w:rsidRPr="008C7964" w:rsidRDefault="001F2820" w:rsidP="004034DF">
      <w:pPr>
        <w:widowControl w:val="0"/>
        <w:ind w:firstLine="720"/>
        <w:rPr>
          <w:lang w:val="ru-RU"/>
        </w:rPr>
      </w:pPr>
      <w:r w:rsidRPr="008C7964">
        <w:rPr>
          <w:lang w:val="ru-RU"/>
        </w:rPr>
        <w:t xml:space="preserve">Ang landas na ito ay inilalarawan sa sumusunod na paraan sa isang partikular na sanaysay na sikolohikal. Mayroon itong tatlong liko. </w:t>
      </w:r>
    </w:p>
    <w:p w14:paraId="57AF3225" w14:textId="77777777" w:rsidR="00C00D83" w:rsidRPr="008C7964" w:rsidRDefault="001F2820" w:rsidP="004034DF">
      <w:pPr>
        <w:widowControl w:val="0"/>
        <w:ind w:firstLine="720"/>
        <w:rPr>
          <w:lang w:val="ru-RU"/>
        </w:rPr>
      </w:pPr>
      <w:r w:rsidRPr="008C7964">
        <w:rPr>
          <w:lang w:val="ru-RU"/>
        </w:rPr>
        <w:t xml:space="preserve">Una, isang partikular na malungkot na pakiramdam ang gumugulo sa loob ng binata—hindi niya alam kung tungkol saan ito o kung saan ito nanggagaling—ngunit partikular itong minamarkahan ng pakiramdam na siya ay, wari, nag-iisa. Ito ang pakiramdam ng pag-iisa. Mula sa pakiramdam na ito, kaagad na isinisilang ang isa pa—isang partikular na pagkahabag sa sarili, lambing at pansin sa sarili. Dati, namuhay siya na para bang hindi niya man lang namamalayan ang sarili. Ngayon, iniinom niya ang kanyang pansin sa sarili, sinusuri ang sarili, at palagi niyang natatagpuan na hindi siya pangit, hindi kabilang sa mga pinakahuli sa kanyang mga kapanahunan, kundi isang taong may ilang halaga: nagsisimula niyang maramdaman ang kanyang sariling kagandahan, ang kaaya-ayang hugis ng kanyang katawan, o—ang magustuhan ang sarili. Ito ang nagmamarka ng pagtatapos ng unang yugto ng paghihikayat sa sarili. Mula rito, inilalayo ng binata ang kanyang pansin sa panlabas na mundo. </w:t>
      </w:r>
    </w:p>
    <w:p w14:paraId="77239D4A" w14:textId="77777777" w:rsidR="00C00D83" w:rsidRPr="008C7964" w:rsidRDefault="001F2820" w:rsidP="004034DF">
      <w:pPr>
        <w:widowControl w:val="0"/>
        <w:ind w:firstLine="720"/>
        <w:rPr>
          <w:lang w:val="ru-RU"/>
        </w:rPr>
      </w:pPr>
      <w:r w:rsidRPr="008C7964">
        <w:rPr>
          <w:lang w:val="ru-RU"/>
        </w:rPr>
        <w:t xml:space="preserve">Ang pagpasok na ito sa panlabas na mundo ay pinapagana ng kumpiyansang siya ay kaaya-aya sa iba. Sa kumpiyansang ito, siya ay matapang at, tila, matagumpay na tumatalon sa entablado ng buhay at, marahil sa unang pagkakataon, ginawang tuntunin para sa sarili ang kaayusan, kalinisan, at pagiging pino—na halos mag-dandyism na—; nagsisimula siyang maglibot, o maghanap ng mga kakilala, na para bang walang tiyak na layunin, hinahatak ng lihim ngunit malinaw na pagnanasa ng isang pusong naghahanap, habang nagsusumikap na magningning sa pamamagitan ng kanyang talino, kaaya-ayang asal, maingat na pag-iisip, at sa katunayan, sa lahat ng bagay na inaasahan niyang makakapagpasaya. Kasabay nito, binibigyan niya ng malayang kontrol ang pangunahing organo ng emosyonal na komunikasyon—ang mata. </w:t>
      </w:r>
    </w:p>
    <w:p w14:paraId="2C5616A5" w14:textId="77777777" w:rsidR="00C00D83" w:rsidRPr="008C7964" w:rsidRDefault="001F2820" w:rsidP="004034DF">
      <w:pPr>
        <w:widowControl w:val="0"/>
        <w:ind w:firstLine="720"/>
        <w:rPr>
          <w:lang w:val="ru-RU"/>
        </w:rPr>
      </w:pPr>
      <w:r w:rsidRPr="008C7964">
        <w:rPr>
          <w:lang w:val="ru-RU"/>
        </w:rPr>
        <w:t xml:space="preserve">Sa ganitong pag-iisip, parang pulbura siyang nakahiga sa ilalim ng isang kislap, at hindi nagtatagal ay </w:t>
      </w:r>
      <w:r w:rsidRPr="008C7964">
        <w:rPr>
          <w:lang w:val="ru-RU"/>
        </w:rPr>
        <w:lastRenderedPageBreak/>
        <w:t xml:space="preserve">nabibiktima ng kanyang sariling karamdaman. Tila tinamaan o binaril ng pana ng isang partikular na kaaya-ayang tingin o tinig, sa simula ay parang nasa kalagayan ng ekstasi at pagkalumlom siya; nang magkamalay at bumalik ang kanyang katinuan, natuklasan niyang ang kanyang pansin at puso ay nakatuon sa isang iisang bagay at nahihila rito ng puwersang hindi mapaglabanan. Mula sa sandaling iyon, nagsimulang masilab ang kanyang puso ng matinding pagnanasa; ang binata ay malungkot, nakatutok sa sarili, abala sa isang mahalagang bagay, naghahanap na parang may nawala sa kanya, at ano man ang kanyang gawin, ginagawa niya iyon para sa isang taong iyon at para bang naroroon siya. Ganap na siyang naliligaw; hindi na dumaraan sa kanyang isipan ang pagtulog at pagkain; nakakalimutan at nagkakagulo ang kanyang mga karaniwang gawain; wala nang mahalaga sa kanya. Tinatablan siya ng matinding karamdaman na kumakagat sa kanyang puso, sumisikip sa kanyang hininga, at pinatutuyo ang mismong bukal ng kanyang buhay. Ganito ang unti-unting daloy ng pighating ito! At hindi na kailangang sabihin kung ano ang dapat iwasan ng isang binata upang hindi mahulog sa kapahamakan na ito. Huwag mong tahakin ang landas na ito! Itaboy mo ang mga babala—ang malabong kalungkutan at ang pakiramdam ng pag-iisa. Hamunin mo sila: kung malungkot ka, huwag magdaydream, kundi magsimulang gumawa ng isang seryosong bagay nang buong konsentrasyon—at lilipas din ito. Kung ang pagkahabag sa sarili o ang pakiramdam ng pagiging mas mahusay kaysa sa iba ay nagsimulang umusbong—madali kang magbalik-loob at itaboy ang kamangmangan na ito nang may kaunting higpit at katigasan sa sarili, lalo na sa pamamagitan ng paglilinaw ng matibay na pag-unawa sa kawalang-halaga ng anumang pumapasok sa iyong isipan. Ang hindi sinasadyang o sinadyang pagmumungkahi sa sa pagkakataong ito ay parang tubig sa </w:t>
      </w:r>
      <w:r w:rsidR="00FA3377">
        <w:rPr>
          <w:lang w:val="ru-RU"/>
        </w:rPr>
        <w:t xml:space="preserve">apoy… </w:t>
      </w:r>
      <w:r w:rsidRPr="008C7964">
        <w:rPr>
          <w:lang w:val="ru-RU"/>
        </w:rPr>
        <w:t xml:space="preserve">Dapat mong pag-ingatan na pigilan at itaboy ang damdaming ito, sapagkat dito nagsisimula ang paggalaw. Huminto ka rito—hindi ka na aabante pa: hindi uusbong ang pagnanais na magustuhan, ang paghahangad ng karangyaan at pagiging dandy, o ang pagnanais na makihalubilo. Kung manlusob ang mga ito—labanan mo sila. Ang isang maaasahang pananggalang sa ganitong kaso ay ang mahigpit na disiplina sa lahat ng bagay, ang pisikal na paggawa at, higit pa rito, ang pagsusumikap ng isip! Pagtibayin mo ang iyong pag-aaral, manatili ka sa bahay, huwag maghanap ng libangan. Kung kailangan mong lumabas—kontrolin mo ang iyong mga damdamin, iwasan ang kabaligtaran mong kasarian, at higit sa lahat—manalangin. </w:t>
      </w:r>
    </w:p>
    <w:p w14:paraId="7DAF8E08" w14:textId="77777777" w:rsidR="00C00D83" w:rsidRPr="008C7964" w:rsidRDefault="001F2820" w:rsidP="004034DF">
      <w:pPr>
        <w:widowControl w:val="0"/>
        <w:ind w:firstLine="720"/>
        <w:rPr>
          <w:lang w:val="ru-RU"/>
        </w:rPr>
      </w:pPr>
      <w:r w:rsidRPr="008C7964">
        <w:rPr>
          <w:lang w:val="ru-RU"/>
        </w:rPr>
        <w:t xml:space="preserve">Bukod sa mga panganib na ito, na nagmumula sa kalikasan ng kabataan, may dalawa pang iba: una, isang kalagayan ng pag-iisip kung saan ang makatwirang kaalaman, o sariling pagpapaliwanag, ay umaabot sa langit. Itinuturing ng binata na isang kalamangan ang maghasik ng pag-aalinlangan sa lahat ng bagay, at itinabi ang anumang hindi umaabot sa pamantayan ng kanyang pag-unawa. Dahil dito lamang, pinuputol niya sa kanyang puso ang buong diwa ng pananampalataya at ng Simbahan; kaya naman, nalalayo siya rito at naiwan mag-isa. Sa paghahanap ng kapalit sa kanyang pinabayaan, inilulubog niya ang sarili sa mga teoryang binuo nang hindi pinapansin ang ipinahayag na katotohanan (ipinahayag ng Diyos — </w:t>
      </w:r>
      <w:r w:rsidRPr="008C7964">
        <w:rPr>
          <w:i/>
          <w:lang w:val="ru-RU"/>
        </w:rPr>
        <w:t>Ed.)</w:t>
      </w:r>
      <w:r w:rsidRPr="008C7964">
        <w:rPr>
          <w:lang w:val="ru-RU"/>
        </w:rPr>
        <w:t xml:space="preserve">, naaalang-alang siya rito, at pinalalayas ang lahat ng katotohanan ng pananampalataya mula sa kanyang isipan. Mas lalong lumalala ang suliranin kung ang pagtuturo ng agham sa mga paaralan ay nagiging dahilan para dito, at kung ang ganitong diwa ay nagiging laganap doon. Akala nila ay taglay nila ang katotohanan, ngunit sa halip ay nagtitipon sila ng malabong, hungkag, at kathang-isip na mga ideya—na kadalasan ay salungat pa sa karaniwang pang-unawa—na, gayunpaman, ay nakahihikayat sa mga walang karanasan at nagiging diyus-diyosan para sa mausisang kabataan. Pangalawa—pagkamakalam. Bagaman maaaring may ilang kapaki-pakinabang na aspeto ito, mapaminsala ang paghahari nito sa isang kabataan. Kinikilala ito sa pamamagitan ng isang buhay na pinamamahalaan ng mga impresyong pandama, isang kalagayan kung saan bihirang magkaisa ang isang tao sa kanyang sarili, ngunit halos ganap na nakatuon sa panlabas na mundo—maging sa mga gawain o sa mga pantasya. Sa ganitong pag-iisip, napupunta sila sa pagkamuhi sa panloob na buhay at sa mga nagsasalita nito at namumuhay ayon dito. Para sa kanila, ang mga tunay na Kristiyano ay alinman sa mga mistiko na nalilito sa mga abstraktong konsepto, o mga hipokrito, at iba pa. Ang kanilang pag-unawa sa katotohanan ay nahahadlangan ng diwa ng mundo na nangingibabaw sa mga sekular na hanay, na malayang pinapayagan—at higit pa nga'y hinihikayat—ang mga kabataang makipag-ugnayan dito. Sa pamamagitan ng pakikipag-ugnayang ito, ang mundo, kasama ang lahat ng tiwaling kaisipan at kaugalian nito, ay sumisingaw sa bukas-palad na kaluluwa ng binata—na hindi pa handa, hindi pa lumalaban dito, kundi simpleng sumisipsip lamang sa kapaligiran nito—at naiimprenta rito na parang sa waks; at hindi niya namamalayan na siya ay nagiging anak nito. At ang ganitong uri ng 'kabataan' ay salungat sa 'kabataan' ng Diyos kay Cristo Jesus. </w:t>
      </w:r>
    </w:p>
    <w:p w14:paraId="52E8BDCB" w14:textId="77777777" w:rsidR="00C00D83" w:rsidRPr="008C7964" w:rsidRDefault="001F2820" w:rsidP="004034DF">
      <w:pPr>
        <w:widowControl w:val="0"/>
        <w:ind w:firstLine="720"/>
        <w:rPr>
          <w:lang w:val="ru-RU"/>
        </w:rPr>
      </w:pPr>
      <w:r w:rsidRPr="008C7964">
        <w:rPr>
          <w:lang w:val="ru-RU"/>
        </w:rPr>
        <w:t xml:space="preserve">Ganito ang mga panganib na hinaharap ng mga binata mula sa kanilang kabataan! At gaano kasakit na </w:t>
      </w:r>
      <w:r w:rsidRPr="008C7964">
        <w:rPr>
          <w:lang w:val="ru-RU"/>
        </w:rPr>
        <w:lastRenderedPageBreak/>
        <w:t xml:space="preserve">manatiling matatag! Ngunit para sa isang may mabuting pagpapalaki at nagpasiyang ialay ang sarili sa Diyos bago pa man ang kanyang kabataan, hindi ito gaanong mapanganib; kaunting pasensya, at darating ang pinakadalisay at pinakamasayang kapayapaan. Panatilihin mo lamang ang iyong pangako ng isang dalisay na pamumuhay na Kristiyano sa panahong ito; at pagkatapos ay mabubuhay ka nang may isang banal na katatagan. Ang sinumang ligtas na nakalampas sa mga taon ng kabataan ay parang nakatawid sa isang magulong ilog at, sa paglingon, ay pinupuri ang Diyos. Ang iba naman, tumitingin sa nakaraan nang may luha sa mata, puno ng pagsisisi, at sinisisi ang kanilang sarili. Ang nawala sa kabataan ay hindi na kailanman mababawi. Makakamtan pa kaya ng mga nahulog ang taglay ng mga hindi nahulog? </w:t>
      </w:r>
    </w:p>
    <w:p w14:paraId="45C5FC5F" w14:textId="77777777" w:rsidR="00C00D83" w:rsidRPr="008C7964" w:rsidRDefault="001F2820" w:rsidP="004034DF">
      <w:pPr>
        <w:widowControl w:val="0"/>
        <w:ind w:firstLine="720"/>
        <w:rPr>
          <w:lang w:val="ru-RU"/>
        </w:rPr>
      </w:pPr>
      <w:r w:rsidRPr="008C7964">
        <w:rPr>
          <w:lang w:val="ru-RU"/>
        </w:rPr>
        <w:t xml:space="preserve">Mula sa mga nabanggit, madaling maunawaan kung bakit kakaunti lamang ang nakakapagtago ng biyaya ng binyag. Ang pagpapalaki ang sanhi ng lahat, mabuti man o masama. </w:t>
      </w:r>
    </w:p>
    <w:p w14:paraId="576FAA5E" w14:textId="77777777" w:rsidR="00C00D83" w:rsidRPr="008C7964" w:rsidRDefault="001F2820" w:rsidP="004034DF">
      <w:pPr>
        <w:widowControl w:val="0"/>
        <w:ind w:firstLine="720"/>
        <w:rPr>
          <w:lang w:val="ru-RU"/>
        </w:rPr>
      </w:pPr>
      <w:r w:rsidRPr="008C7964">
        <w:rPr>
          <w:lang w:val="ru-RU"/>
        </w:rPr>
        <w:t xml:space="preserve">Hindi napapanatili ang biyaya ng binyag dahil hindi sinusunod ang kaayusan, mga tuntunin, at mga batas ng pagpapalaki na inilapat dito. Ang mga pangunahing dahilan ay: a) Ang paglayo sa Simbahan at sa mga paraan nito ng biyaya. Pinipigilan nito ang usbong ng buhay Kristiyano, pinuputol ito mula sa mga pinagmumulan nito, at nalalanta ito, tulad ng bulaklak na inilagay sa madilim na lugar na nalalanta; b) Pabaya sa mga tungkulin ng katawan. Iniisip ng mga tao na ang katawan ay maaaring umunlad sa anumang paraan nang hindi nakasasama sa kaluluwa; subalit sa loob ng mga tungkulin nito ay matatagpuan ang mga pinagmumulan ng mga pagnanasa, na habang umuunlad ang katawan, lumalaki, nagbubunga, at sinasakop ang kaluluwa. Sa pamamagitan ng pagtagos sa mga tungkulin ng katawan, nakakakuha ang mga pagnanasa ng paninindigan sa loob nito, o nagtatayo mula rito ng isang uri ng hindi matatablan na kuta, na sa gayon ay pinatitibay ang kanilang kapangyarihan magpakailanman. c) Ang walang piniling pag-unlad ng mga kakayahan ng kaluluwa, na hindi nakatuon sa isang layunin. Kung hindi nakikita ng isang tao ang layunin sa unahan, hindi rin niya nakikita ang daan patungo rito. Kaya, sa kabila ng lahat ng pag-aalala para sa pinaka-modernong edukasyon, wala nang nakakamit kundi ang pagpapalakas ng kuryosidad, sariling kalooban, at uhaw sa kasiyahan. d) Ganap na pagpapabaya sa espiritu. Bihira namang isinasaalang-alang ang panalangin, ang takot sa Diyos, at ang konsensya. Hinahanap ang kaayusang panlabas, samantalang ang pinakamalalim na kalagayan ng loob ay palaging ipinagpapaliban at iniiwan sa sariling takbo. e) Sa panahon ng edukasyon — ang pagtatabing ng pinakamahalagang tungkulin ng mga pangalawang bagay, ang pagkalabo ng </w:t>
      </w:r>
      <w:r w:rsidRPr="008C7964">
        <w:rPr>
          <w:b/>
          <w:lang w:val="ru-RU"/>
        </w:rPr>
        <w:t>nag-iisang layunin</w:t>
      </w:r>
      <w:r w:rsidRPr="008C7964">
        <w:rPr>
          <w:lang w:val="ru-RU"/>
        </w:rPr>
        <w:t xml:space="preserve"> dahil sa dami ng iba pa, f) Sa wakas, ang pagpasok sa pagbibinata nang hindi muna nagtatag ng matibay na prinsipyo at determinasyong mamuhay nang Kristiyano, at higit pa rito, ang hindi pagpapanatili ng mga pagnanasa ng kabataan sa wastong kaayusan, ang lubusang pagsuko sa uhaw sa kapanapanabik na karanasan sa pamamagitan ng libangan, magaang na babasahin, pag-aagaw ng imahinasyon sa pamamagitan ng mga pangarap, walang piniling pakikisama sa mga kapantay at lalo na sa kabaligtaran ng kasarian, eksklusibong pagtutok sa pag-aaral at debosyon sa diwa ng mundo, mga nangingibabaw na ideya, tuntunin at kaugalian, na hindi kailanman nakapagpapalago ng isang buhay na may biyaya, kundi palaging naghahanda laban dito at nagsusumikap na supilin ito. </w:t>
      </w:r>
    </w:p>
    <w:p w14:paraId="71E7BA87" w14:textId="77777777" w:rsidR="00C00D83" w:rsidRPr="008C7964" w:rsidRDefault="001F2820" w:rsidP="004034DF">
      <w:pPr>
        <w:widowControl w:val="0"/>
        <w:ind w:firstLine="720"/>
        <w:rPr>
          <w:lang w:val="ru-RU"/>
        </w:rPr>
      </w:pPr>
      <w:r w:rsidRPr="008C7964">
        <w:rPr>
          <w:lang w:val="ru-RU"/>
        </w:rPr>
        <w:t xml:space="preserve">Ang alinman sa mga sanhiing ito ay sapat na upang patayin ang buhay ng biyaya sa loob ng isang tao. Ngunit karaniwan nang sabay-sabay silang kumikilos, at hindi maiiwasang hinihila ng isa ang isa pa; subalit kapag pinagsama-sama, pinipigilan nila nang husto ang buhay na espiritwal hanggang sa kung minsan ay hindi na kahit ang pinakamalabong bakas nito ang makikita, na para bang ang isang tao ay walang espiritu, hindi nilikha para sa pakikipag-isa sa Diyos, walang taglay na kapangyarihang inilaan para sa layuning iyon, at hindi tumanggap ng biyayang nagbibigay-buhay rito. </w:t>
      </w:r>
    </w:p>
    <w:p w14:paraId="61EBB9D6" w14:textId="77777777" w:rsidR="00C00D83" w:rsidRPr="008C7964" w:rsidRDefault="001F2820" w:rsidP="004034DF">
      <w:pPr>
        <w:widowControl w:val="0"/>
        <w:ind w:firstLine="720"/>
        <w:rPr>
          <w:lang w:val="ru-RU"/>
        </w:rPr>
      </w:pPr>
      <w:r w:rsidRPr="008C7964">
        <w:rPr>
          <w:lang w:val="ru-RU"/>
        </w:rPr>
        <w:t xml:space="preserve">Ang dahilan kung bakit hindi sinusunod ang makatuwirang pamamaraan sa pagpapalaki ay nasa kamangmangan tungkol dito o sa pagpapabaya rito. Ang pagpapalaki, kung pababayaan, ay hindi maiiwasang maging baluktot, mali, at nakasasama, una sa buhay-pamilya at pagkatapos ay sa paaralan. Ngunit kahit sa mga pagkakataong tila hindi pinababayaan ang pagpapalaki at sumusunod ito sa kinikilalang mga tuntunin, madalas itong nananatiling walang bunga at lumilihis sa layunin nito dahil sa mga maling ideya at prinsipyong pinagbatayan ng sistemang ito. Ang nilalayon ay hindi ang nararapat, at hindi rin itinuturing na pinakamahalaga ang dapat unahin; ibig sabihin, hindi ito ang pagpapalugud sa Diyos, ni ang kaligtasan ng kaluluwa, kundi isang bagay na ganap na iba: alinman sa kasakdalan ng likas na kakayahan lamang, o pag-aangkop sa mga propesyonal na tungkulin, o pagiging karapat-dapat sa buhay sa mataas na lipunan, at iba pa. Ngunit kapag ang prinsipyo ay marumi at mali, ang bagay na hindi maiiwasang nakabatay dito ay hindi maaaring magbunga ng kabutihan. </w:t>
      </w:r>
    </w:p>
    <w:p w14:paraId="2B453D0E" w14:textId="77777777" w:rsidR="00C00D83" w:rsidRPr="008C7964" w:rsidRDefault="001F2820" w:rsidP="004034DF">
      <w:pPr>
        <w:widowControl w:val="0"/>
        <w:ind w:firstLine="720"/>
        <w:rPr>
          <w:lang w:val="ru-RU"/>
        </w:rPr>
      </w:pPr>
      <w:r w:rsidRPr="008C7964">
        <w:rPr>
          <w:lang w:val="ru-RU"/>
        </w:rPr>
        <w:t xml:space="preserve">Ang mga pangunahing paglihis na maaaring matukoy ay: 1) Ang pagtanggi sa mga paraan ng biyaya. Ito </w:t>
      </w:r>
      <w:r w:rsidRPr="008C7964">
        <w:rPr>
          <w:lang w:val="ru-RU"/>
        </w:rPr>
        <w:lastRenderedPageBreak/>
        <w:t xml:space="preserve">ay isang likas na bunga ng pagkalimot na ang taong pinapagtuturo ay isang Kristiyano at taglay niya hindi lamang ang likas na kapangyarihan kundi pati na rin ang mga kapangyarihang kaloob ng biyaya. At kung wala ang mga ito, ang isang Kristiyano ay parang isang hardin na walang bakod, tinatapakan ng mga gumagala-galang demonyo, sinisira ng unos ng kasalanan at ng mundo, na walang sinuman o anumang makapigil o makapalayas sa kanila. 2) Ang labis na pagtutok sa paghahanda para sa kaligayahan sa kasalukuyang buhay, habang pinipigilan ang alaala ng walang hanggan. Ito ang pinag-uusapan sa bahay, ito ang tinatalakay sa mga silid-aralan, at ito ang binibigyang-diin sa pang-araw-araw na pag-uusap. 3) Ang pagmamay-ari ng panlabas na anyo sa lahat ng bagay, hindi nga isinasantabi ang ministeryo. </w:t>
      </w:r>
    </w:p>
    <w:p w14:paraId="1A4414A9" w14:textId="77777777" w:rsidR="00C00D83" w:rsidRPr="008C7964" w:rsidRDefault="001F2820" w:rsidP="004034DF">
      <w:pPr>
        <w:widowControl w:val="0"/>
        <w:ind w:firstLine="720"/>
        <w:rPr>
          <w:lang w:val="ru-RU"/>
        </w:rPr>
      </w:pPr>
      <w:r w:rsidRPr="008C7964">
        <w:rPr>
          <w:lang w:val="ru-RU"/>
        </w:rPr>
        <w:t xml:space="preserve">Dahil hindi handa sa bahay at dahil sa ganitong pagpapalaki, hindi maiiwasang maging malabo ang pag-iisip; tinitingnan ang lahat sa maling pananaw; nakikita ang lahat sa baluktot na paraan, na parang sa pamamagitan ng sirang o huwad na salamin. Kaya ayaw makinig ang isang tao sa kanyang pinakahuling tunay na layunin o sa mga paraan para makamit ito. Lahat ng ito ay pangalawang kahalagahan para sa kanila, na para bang biro lamang. </w:t>
      </w:r>
    </w:p>
    <w:p w14:paraId="40D95150" w14:textId="77777777" w:rsidR="00C00D83" w:rsidRPr="008C7964" w:rsidRDefault="001F2820" w:rsidP="004034DF">
      <w:pPr>
        <w:widowControl w:val="0"/>
        <w:ind w:firstLine="720"/>
        <w:rPr>
          <w:lang w:val="ru-RU"/>
        </w:rPr>
      </w:pPr>
      <w:r w:rsidRPr="008C7964">
        <w:rPr>
          <w:lang w:val="ru-RU"/>
        </w:rPr>
        <w:t xml:space="preserve">Hindi na mahirap tukuyin nang eksakto kung ano ang kailangan upang itama ang ganitong kahiya-hiyang kalagayan. Ang kailangan ay: </w:t>
      </w:r>
    </w:p>
    <w:p w14:paraId="6C11538F" w14:textId="77777777" w:rsidR="00C00D83" w:rsidRPr="008C7964" w:rsidRDefault="001F2820" w:rsidP="004034DF">
      <w:pPr>
        <w:widowControl w:val="0"/>
        <w:ind w:firstLine="720"/>
        <w:rPr>
          <w:lang w:val="ru-RU"/>
        </w:rPr>
      </w:pPr>
      <w:r w:rsidRPr="008C7964">
        <w:rPr>
          <w:lang w:val="ru-RU"/>
        </w:rPr>
        <w:t xml:space="preserve">Upang lubos na maunawaan at maisapuso ang mga prinsipyo ng tunay na Kristiyanong pagpapalaki, at kumilos alinsunod dito, lalo na sa tahanan. Ang pagpapalaki sa tahanan ang ugat at pundasyon ng lahat ng kasunod na bagay. Ang batang mahusay na pinalaki at maayos na ginabayan sa tahanan ay hindi basta-basta maliligaw mula sa tamang landas dahil sa maling edukasyon sa paaralan. </w:t>
      </w:r>
    </w:p>
    <w:p w14:paraId="6FBF8B8F" w14:textId="77777777" w:rsidR="00C00D83" w:rsidRPr="008C7964" w:rsidRDefault="001F2820" w:rsidP="004034DF">
      <w:pPr>
        <w:widowControl w:val="0"/>
        <w:ind w:firstLine="720"/>
        <w:rPr>
          <w:lang w:val="ru-RU"/>
        </w:rPr>
      </w:pPr>
      <w:r w:rsidRPr="008C7964">
        <w:rPr>
          <w:lang w:val="ru-RU"/>
        </w:rPr>
        <w:t xml:space="preserve">Pagkatapos noon, kailangang ayusin muli ang edukasyon sa paaralan ayon sa mga bagong, tunay na prinsipyo, dapat ipakilala rito ang mga elementong Kristiyano, at dapat itama ang mga may kapintasan; pinakamahalaga, sa buong proseso ng edukasyon, dapat panatilihin ang mag-aaral sa ilalim ng pinakamayamang impluwensya ng Banal na Simbahan, na sa mismong estruktura nito ay may epekto ng kaligtasan sa paghubog ng espiritu. Maiiwasan nito ang paglaganap ng makasalanang impluwensya, palalaganapin ang diwa ng kapayapaan, at papalayasin ang diwa ng kalalalaman. Kasabay nito, dapat nating ituon ang lahat mula sa panandalian tungo sa walang hanggan, mula sa panlabas tungo sa panloob, at palakihin ang mga anak ng Simbahan, ang mga miyembro ng Kaharian ng Langit. </w:t>
      </w:r>
    </w:p>
    <w:p w14:paraId="2259DB78" w14:textId="77777777" w:rsidR="00C00D83" w:rsidRPr="008C7964" w:rsidRDefault="001F2820" w:rsidP="004034DF">
      <w:pPr>
        <w:widowControl w:val="0"/>
        <w:ind w:firstLine="720"/>
        <w:rPr>
          <w:lang w:val="ru-RU"/>
        </w:rPr>
      </w:pPr>
      <w:r w:rsidRPr="008C7964">
        <w:rPr>
          <w:lang w:val="ru-RU"/>
        </w:rPr>
        <w:t xml:space="preserve">Higit sa lahat: 3) sanayin </w:t>
      </w:r>
      <w:r w:rsidRPr="008C7964">
        <w:rPr>
          <w:b/>
          <w:lang w:val="ru-RU"/>
        </w:rPr>
        <w:t xml:space="preserve">ang mga tagapagturo </w:t>
      </w:r>
      <w:r w:rsidRPr="008C7964">
        <w:rPr>
          <w:lang w:val="ru-RU"/>
        </w:rPr>
        <w:t xml:space="preserve">sa ilalim ng gabay ng mga nakakaalam ng tunay na edukasyon hindi sa teorya kundi sa pamamagitan ng karanasan. Matapos masanay sa ilalim ng pangangasiwa ng mga pinaka-may karanasang tagapagturo, ipapasa naman nila ang kanilang sining sa iba, sa mga sumusunod, at iba pa. Ang isang tagapagturo ay dapat dumaan sa lahat ng yugto ng Kristiyanong kaperpektoan upang sa kanilang susunod na gawain, malaman nila kung paano magpakita ng wastong pag-uugali, matukoy ang mga hilig ng kanilang pinagtuturo, at impluwensyahan sila nang may pasensya, matagumpay, makapangyarihan, at mabunga. Dapat itong maging isang pangkat ng pinakadalisay, piniling-Diyos, at banal na mga indibidwal. Ang edukasyon ang pinakabanal sa lahat ng banal na gawa. </w:t>
      </w:r>
    </w:p>
    <w:p w14:paraId="6C45616F" w14:textId="77777777" w:rsidR="00C00D83" w:rsidRPr="008C7964" w:rsidRDefault="001F2820" w:rsidP="004034DF">
      <w:pPr>
        <w:widowControl w:val="0"/>
        <w:ind w:firstLine="720"/>
        <w:rPr>
          <w:lang w:val="ru-RU"/>
        </w:rPr>
      </w:pPr>
      <w:r w:rsidRPr="008C7964">
        <w:rPr>
          <w:lang w:val="ru-RU"/>
        </w:rPr>
        <w:t xml:space="preserve">Ang bunga ng mabuting pagpapalaki ay ang pagpapanatili ng biyaya ng Banal na Binyag. Ang huli ay sagana na ginagantimpalaan ang lahat ng pagsisikap ng una. Sapagkat ang ilang dakilang kalamangan ay para sa mga nagpanatili ng biyaya ng Binyag at inialay ang kanilang sarili sa Diyos mula pa sa kanilang mga unang taon.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Ang unang kalamangan, na parang pundasyon ng lahat ng iba pang kalamangan, ay ang integridad ng likas na kalagayang puspos ng biyaya ng isang tao. Ang tao ay itinakda upang maging sisidlan para sa mga pambihirang dakilang kapangyarihan, na handang ibuhos sa kaniya mula sa pinagmumulan ng lahat ng mabubuting bagay, basta't hindi niya sirain ang kaniyang sarili. At ang nagpapakumbaba ay tunay na maaaring maging ganap na malusog sa kaluluwa; ngunit tila hindi siya binigyan ng kaalaman at pakiramdam nito sa parehong antas ng isang hindi nagkasala, o hindi niya maaaring ikaligaya ang ganap na kalagayang iyon ni pag-aari ang katapangang nagmumula rito.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Mula sa bukal na ito, kusang lumilitaw ang sigla, kagaan, at kalikasan ng mabuting pag-uugali. Gumagalaw siya sa kabutihan na parang nasa isang mundong siya lamang ang may-ari. Kailangang magpursige nang matagal ang nagsisisi upang masanay sa kabutihang ito, upang magawa niya itong may kagaan; subalit kahit na naabot na niya ito, kailangan niyang panatilihing laging nasa estado ng tensiyon at takot ang sarili. Sa kabaligtaran, ang iba ay namumuhay nang may pagiging payak ng puso, sa isang tiyak na tiwala sa kaligtasan na nagdudulot sa kanya ng ginhawa—isang tiwalang hindi mapanlinlang.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Pagkatapos, isang tiyak na katatagan at tuloy-tuloy na kalagayan ang namamayani sa kanyang buhay. </w:t>
      </w:r>
      <w:r w:rsidR="001F2820" w:rsidRPr="008C7964">
        <w:rPr>
          <w:lang w:val="ru-RU"/>
        </w:rPr>
        <w:lastRenderedPageBreak/>
        <w:t xml:space="preserve">Wala siyang biglaang pag-angat o pagbagsak; at kung paanong karaniwang matatag ang ating paghinga, ganoon din ang kanyang paglalakad sa kabutihan. Ganoon din sa taong nagsisisi, ngunit hindi ito madaling makamtan at hindi ito nagpapakita ng ganoong kasakdal. Ang isang gulong na naayos ay madalas na ipinapakita ang depekto nito; at ang isang orasan na naayos ay hindi na kasing-tumpak ng hindi pa naayos o ng bago.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Ang hindi kailanman nahulog ay laging bata. Ang mga katangian ng kanyang moral na pagkatao ay sumasalamin sa damdamin ng isang bata bago pa man ito magkasala sa harap ng kanyang ama. Narito ang unang pakiramdam ng kawalang-sala, ang pagkabata sa Cristo, wika nga, ang kamangmangan sa kasamaan. Gaano nito pinuputol sa kanya ang masasamang iniisip at ang nakahahapis na pag-aalboroto ng puso! Naroroon din ang pambihirang init ng damdamin, taos-pusong kabaitan, at banayad na ugali. Sa kaniya, ang mga bunga ng Espiritu na binanggit ng Apostol ay nahahayag sa buong kapangyarihan nila: </w:t>
      </w:r>
      <w:r w:rsidRPr="00F22DE9">
        <w:rPr>
          <w:i/>
          <w:lang w:val="ru-RU"/>
        </w:rPr>
        <w:t xml:space="preserve">pag-ibig, kagalakan, kapayapaan, pagtitiis, kabaitan, kabutihan, katapatan, kabanalan at pagpipigil sa sarili </w:t>
      </w:r>
      <w:r w:rsidR="001F2820" w:rsidRPr="008C7964">
        <w:rPr>
          <w:lang w:val="ru-RU"/>
        </w:rPr>
        <w:t>(Gal. 5</w:t>
      </w:r>
      <w:r w:rsidRPr="00F22DE9">
        <w:rPr>
          <w:lang w:val="ru-RU"/>
        </w:rPr>
        <w:t>:</w:t>
      </w:r>
      <w:r w:rsidR="001F2820" w:rsidRPr="008C7964">
        <w:rPr>
          <w:lang w:val="ru-RU"/>
        </w:rPr>
        <w:t xml:space="preserve">22–23). Para bang siya ay nakasuot </w:t>
      </w:r>
      <w:r w:rsidRPr="00F22DE9">
        <w:rPr>
          <w:i/>
          <w:lang w:val="ru-RU"/>
        </w:rPr>
        <w:t xml:space="preserve">ng awa, kabaitan, pagpapakumbaba, banayad na ugali at pagtitiis </w:t>
      </w:r>
      <w:r w:rsidR="001F2820" w:rsidRPr="008C7964">
        <w:rPr>
          <w:lang w:val="ru-RU"/>
        </w:rPr>
        <w:t>(Col. 3</w:t>
      </w:r>
      <w:r w:rsidRPr="00F22DE9">
        <w:rPr>
          <w:lang w:val="ru-RU"/>
        </w:rPr>
        <w:t>:</w:t>
      </w:r>
      <w:r w:rsidR="001F2820" w:rsidRPr="008C7964">
        <w:rPr>
          <w:lang w:val="ru-RU"/>
        </w:rPr>
        <w:t xml:space="preserve">12). Higit pa rito, pinananatili niya ang tunay na kagalakan, o espirituwal na tuwa; sapagkat nasa loob niya ang Kaharian ng Diyos, na siyang kapayapaan at kagalakan sa Banal na Espiritu. Bukod dito, nailalarawan siya ng isang tiyak na paghuhusga at karunungan, na nakikita ang lahat sa loob niya at sa kanyang paligid, at nalalaman kung paano pamahalaan ang sarili at ang kanyang mga gawain. Ang kanyang puso ay nagkakaroon ng ganitong pag-iisip na agad nitong sinasabi sa kanya kung ano ang kailangang gawin at kung paano. </w:t>
      </w:r>
    </w:p>
    <w:p w14:paraId="38715FA8" w14:textId="77777777" w:rsidR="00C00D83" w:rsidRPr="008C7964" w:rsidRDefault="001F2820" w:rsidP="004034DF">
      <w:pPr>
        <w:widowControl w:val="0"/>
        <w:ind w:firstLine="720"/>
        <w:rPr>
          <w:lang w:val="ru-RU"/>
        </w:rPr>
      </w:pPr>
      <w:r w:rsidRPr="008C7964">
        <w:rPr>
          <w:lang w:val="ru-RU"/>
        </w:rPr>
        <w:t xml:space="preserve">Sa wakas, masasabi na ang kanyang katangian ay ang kawalan ng takot sa harap ng kabiguan, isang pakiramdam ng kapanatagan sa Diyos. </w:t>
      </w:r>
      <w:r w:rsidR="00F22DE9" w:rsidRPr="00F22DE9">
        <w:rPr>
          <w:i/>
          <w:lang w:val="ru-RU"/>
        </w:rPr>
        <w:t>'Sino ang maghihiwalay sa atin sa pag-ibig ng Diyos</w:t>
      </w:r>
      <w:r w:rsidRPr="008C7964">
        <w:rPr>
          <w:i/>
          <w:lang w:val="ru-RU"/>
        </w:rPr>
        <w:t>?</w:t>
      </w:r>
      <w:r w:rsidRPr="008C7964">
        <w:rPr>
          <w:lang w:val="ru-RU"/>
        </w:rPr>
        <w:t>' (Roma 8</w:t>
      </w:r>
      <w:r w:rsidR="00F22DE9" w:rsidRPr="00D31352">
        <w:rPr>
          <w:lang w:val="ru-RU"/>
        </w:rPr>
        <w:t>:</w:t>
      </w:r>
      <w:r w:rsidRPr="008C7964">
        <w:rPr>
          <w:lang w:val="ru-RU"/>
        </w:rPr>
        <w:t xml:space="preserve">35). Ang lahat ng ito, kapag pinagsama-sama, ay ginagawang karapat-dapat siyang igalang at kaibig-ibig. Nahihikayat niya ang mga tao na lumapit sa kanya nang hindi man lang siya nagsisikap. Ang pag-iral ng ganitong mga tao sa mundo ay isang dakilang biyaya mula sa Diyos. Sila ang pumupuno sa tungkulin ng mga apostol. Tulad ng pagtitipon ng maraming metal na tadtad sa paligid ng isang malakas na magnet, o tulad ng paghihikayat ng matibay na karakter sa mahihina, gayundin ang kapangyarihan ng Espiritu na naninirahan sa kanilang kalooban ay humihikayat sa lahat patungo sa Kanya, lalo na sa mga may binhi ng Espiritu. </w:t>
      </w:r>
    </w:p>
    <w:p w14:paraId="706F8393" w14:textId="77777777" w:rsidR="00C00D83" w:rsidRPr="00D36DE1" w:rsidRDefault="001F2820" w:rsidP="00FF08C2">
      <w:pPr>
        <w:widowControl w:val="0"/>
        <w:ind w:firstLine="720"/>
        <w:rPr>
          <w:lang w:val="ru-RU"/>
        </w:rPr>
      </w:pPr>
      <w:r w:rsidRPr="008C7964">
        <w:rPr>
          <w:lang w:val="ru-RU"/>
        </w:rPr>
        <w:t xml:space="preserve">Ang pinakamahalagang moral na birtud, gayunpaman, na taglay ng isang nanatiling dalisay sa kabataan, ay ang matatag na pagtitibay ng birtud sa buong buhay. Nanatili si Samuel na matatag sa gitna ng lahat ng tukso sa bahay ni Elias at sa gitna ng kaguluhan ng mga tao sa lipunan. Si Jose, sa gitna ng kanyang masasamang kapatid, sa bahay ni Potipar, sa bilangguan at sa kaluwalhatian man, ay pinanatili ang kanyang kaluluwa na walang kapintasan. Tunay nga, </w:t>
      </w:r>
      <w:r w:rsidR="00D36DE1" w:rsidRPr="00D36DE1">
        <w:rPr>
          <w:i/>
          <w:lang w:val="ru-RU"/>
        </w:rPr>
        <w:t xml:space="preserve">mabuti para sa tao na pasanin ang pamatol sa kanyang kabataan </w:t>
      </w:r>
      <w:r w:rsidRPr="008C7964">
        <w:rPr>
          <w:lang w:val="ru-RU"/>
        </w:rPr>
        <w:t>(Lamentations 3</w:t>
      </w:r>
      <w:r w:rsidR="00D36DE1" w:rsidRPr="00D36DE1">
        <w:rPr>
          <w:lang w:val="ru-RU"/>
        </w:rPr>
        <w:t>:</w:t>
      </w:r>
      <w:r w:rsidRPr="008C7964">
        <w:rPr>
          <w:lang w:val="ru-RU"/>
        </w:rPr>
        <w:t xml:space="preserve">27). </w:t>
      </w:r>
      <w:r w:rsidR="00D36DE1" w:rsidRPr="00D36DE1">
        <w:rPr>
          <w:i/>
          <w:lang w:val="ru-RU"/>
        </w:rPr>
        <w:t xml:space="preserve">Anak ko! Mula sa iyong kabataan, itaguyod mo ang iyong sarili sa pagkatuto, at makakamtan mo ang karunungan kahit na ang iyong buhok ay pumuti na. Lapitan mo ito na parang naghuhukay at nagtatanim, at hintayin mo ang mabubuting bunga nito </w:t>
      </w:r>
      <w:r w:rsidRPr="008C7964">
        <w:rPr>
          <w:lang w:val="ru-RU"/>
        </w:rPr>
        <w:t>(Sirach 6</w:t>
      </w:r>
      <w:r w:rsidR="00D36DE1" w:rsidRPr="00D36DE1">
        <w:rPr>
          <w:lang w:val="ru-RU"/>
        </w:rPr>
        <w:t>:</w:t>
      </w:r>
      <w:r w:rsidRPr="008C7964">
        <w:rPr>
          <w:lang w:val="ru-RU"/>
        </w:rPr>
        <w:t xml:space="preserve">18–20). Ang matuwid na pag-uugali ay nagiging parang ikalawang kalikasan, at kung paminsan-minsan itong magulo, mabilis itong bumabalik sa dati nitong kalagayan. Kaya naman, sa Chet-Mineyot, karamihan sa mga santo ay yaong nagpanatili ng moral na kalinisan at biyaya ng binyag noong kanilang kabataan. </w:t>
      </w:r>
    </w:p>
    <w:p w14:paraId="01178C8D" w14:textId="77777777" w:rsidR="00F22DE9" w:rsidRPr="00F22DE9" w:rsidRDefault="001F2820" w:rsidP="00FF08C2">
      <w:pPr>
        <w:widowControl w:val="0"/>
        <w:ind w:firstLine="720"/>
        <w:rPr>
          <w:lang w:val="ru-RU"/>
        </w:rPr>
      </w:pPr>
      <w:r w:rsidRPr="008C7964">
        <w:rPr>
          <w:lang w:val="ru-RU"/>
        </w:rPr>
        <w:t>Bukod pa rito, ang sinumang nagpanatili ng kalinisan at nag-alay ng sarili sa Diyos mula sa murang edad</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Ginagawa </w:t>
      </w:r>
      <w:r w:rsidR="001F2820" w:rsidRPr="008C7964">
        <w:rPr>
          <w:lang w:val="ru-RU"/>
        </w:rPr>
        <w:t xml:space="preserve">ang gawaing pinakakagustuhan ng Diyos, iniaalay sa Kanya ang pinakakatanggap-tanggap na sakripisyo — a) dahil, ayon sa batas ng katuwiran, karaniwang mas nakagugustuhan ng Diyos </w:t>
      </w:r>
      <w:r w:rsidR="001F2820" w:rsidRPr="008C7964">
        <w:rPr>
          <w:b/>
          <w:lang w:val="ru-RU"/>
        </w:rPr>
        <w:t>ang mga unang bagay</w:t>
      </w:r>
      <w:r w:rsidR="001F2820" w:rsidRPr="008C7964">
        <w:rPr>
          <w:lang w:val="ru-RU"/>
        </w:rPr>
        <w:t>: ang unang bunga, ang panganay na tao at hayop, at, dahil dito, ang mga unang taon ng kabataan; b) dahil iniaalay ang isang dalisay na hain—isang walang kapintasan na kabataan, na higit sa lahat, ang hinihingi sa anumang hain; c) dahil ito ay nagagawa sa pamamagitan ng pagtagumpay sa malalaking balakid, sa loob man o mula sa labas, at sa pamamagitan ng pagsuko sa mga kasiyahang partikular na kinahihiligan sa panahong ito</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Kumikilos </w:t>
      </w:r>
      <w:r w:rsidR="001F2820" w:rsidRPr="008C7964">
        <w:rPr>
          <w:lang w:val="ru-RU"/>
        </w:rPr>
        <w:t xml:space="preserve">siya nang may sukdulang pag-iingat. Dapat ialay ng tao ang sarili sa Diyos, sapagkat dito lamang nakasalalay ang kaligtasan. Maliban na lang, siyempre, kung sumuko na ang isang tao sa paghihikayat ng loob. Ngunit sa kasalukuyan, walang mas mabuti o mas maaasahan kaysa sa unang kinilala natin sa ating sarili — sapagkat sino ang nakakaalam kung ano ang idudulot ng bukas? Gayunpaman, kahit na may umaasa pang mabuhay nang mas matagal nang hindi iniaalay ang lahat ng kanilang oras sa Diyos, lalo lamang nilang pinapahirapan ang kanilang sarili sa pamamagitan ng pag-aangkop sa isang pamumuhay na salungat dito, at ang Diyos lamang ang nakakaalam kung magagawa nilang malampasan ang kanilang sarili pagkatapos. Kahit pa malagpasan nila ito: anong uri ng sakripisyo iyon para sa Diyos—isa na may sakit, payat, may kapansanan sa </w:t>
      </w:r>
      <w:r w:rsidR="001F2820" w:rsidRPr="008C7964">
        <w:rPr>
          <w:lang w:val="ru-RU"/>
        </w:rPr>
        <w:lastRenderedPageBreak/>
        <w:t xml:space="preserve">mga galamay, at hindi buo? Gayunpaman, bagaman nangyayari ang lahat ng ito, kay bihira! Kay bihira na ang isang nawalan ng kanyang kawalang-sala ay magawang maibalik ito! Ang hirap para sa isang taong hindi nakaranas ng birtud mula pagkabata na bumalik sa tamang landas ay malinaw na inilalarawan, mula sa kanyang sariling karanasan, ni Beato Augustine sa kanyang *Confessions*. 'Ang mga taon ng aking kabataan,' sabi niya, 'ay ginugol ko sa pagiging padalos-dalos at mapaggawa ng kalokohan, maging ng mga ipinagbabawal, sa pagsuway at pagwawalang-bahala sa aking mga magulang. Nang magsimula ang kanyang pagbibinata, sinimulan niya ang maling pamumuhay, at sa loob ng tatlong taon ay naging napakasama na siya, kaya sa sumunod na labindalawang taon ay paulit-ulit niyang pinagpasyahan na magbago—ngunit hindi niya nahanap ang lakas upang maisakatuparan ito. Kahit pagkatapos kong magpasimula ng isang tiyak na pagbabago ng puso, nag-aatubili pa rin ako sa loob ng dalawang taon, ipinagpapa-abot ang aking pagbabagong-loob araw-araw. Napakahina ng aking kalooban dahil sa mga unang pagnanasa! Ngunit, kasunod ng aking matatag na pagbabagong-loob at pagtanggap ng biyaya sa pamamagitan ng banal na binyag, kinailangan kong tiisin ang pakikibaka laban sa aking mga pagnanasa, na matinding humila sa akin pabalik sa aking dating pamumuhay!' </w:t>
      </w:r>
    </w:p>
    <w:p w14:paraId="0F02CB16" w14:textId="77777777" w:rsidR="00C00D83" w:rsidRPr="008C7964" w:rsidRDefault="001F2820" w:rsidP="00FF08C2">
      <w:pPr>
        <w:widowControl w:val="0"/>
        <w:ind w:firstLine="720"/>
        <w:rPr>
          <w:lang w:val="ru-RU"/>
        </w:rPr>
      </w:pPr>
      <w:r w:rsidRPr="008C7964">
        <w:rPr>
          <w:lang w:val="ru-RU"/>
        </w:rPr>
        <w:t xml:space="preserve">Hindi kaya nakapagtataka na kakaunti lamang ang naliligtas sa mga ginugol ang kanilang kabataan sa paraang hindi wasto?! Pinakamalinaw na ipinapakita ng halimbawang ito ang malaking panganib na hinaharap ng sinumang hindi nakatanggap ng matibay na gabay noong kanilang kabataan at hindi inialay ang kanilang sarili sa Diyos nang maaga. Kaya't napakalaking biyaya ang magkaroon ng matibay at tunay na Kristiyanong pagpapalaki, pumasok sa kabataan na mayroon nito, at pagkatapos, sa parehong diwa, pumasok sa pagiging ganap na adulto.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2799"/>
      <w:r w:rsidRPr="008C7964">
        <w:rPr>
          <w:lang w:val="ru-RU"/>
        </w:rPr>
        <w:t xml:space="preserve">Sa simula </w:t>
      </w:r>
      <w:r w:rsidRPr="00FF08C2">
        <w:rPr>
          <w:lang w:val="ru-RU"/>
        </w:rPr>
        <w:t>ng buhay</w:t>
      </w:r>
      <w:r w:rsidRPr="008C7964">
        <w:rPr>
          <w:lang w:val="ru-RU"/>
        </w:rPr>
        <w:t xml:space="preserve"> Kristiyano sa pamamagitan ng pagsisisi</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tungkol sa pagsisisi at pagbabalik ng makasalanan sa Diyos</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2800"/>
      <w:bookmarkStart w:id="59" w:name="_Toc690698"/>
      <w:r w:rsidRPr="008C7964">
        <w:rPr>
          <w:lang w:val="ru-RU"/>
        </w:rPr>
        <w:t>Paano nagsisimula ang buhay Kristiyano sa sakramento ng pagsisisi?</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Ang simula ng buhay ng biyaya bilang isang Kristiyano ay nasa binyag. Ngunit iilan lamang ang nagpapanatili ng biyayang ito; ang karamihan sa mga Kristiyano ay nawawalan nito. Nakikita natin na ang ilan ay, sa kanilang aktwal na buhay, higit o kumulang na tiwaling, na may masasamang hilig na pinayagang umunlad at mag-ugat sa kanilang kalooban. Sa iba naman, marahil ay may mabubuting simula, ngunit sa mga unang taon </w:t>
      </w:r>
      <w:r w:rsidR="00364BD7" w:rsidRPr="008C7964">
        <w:rPr>
          <w:lang w:val="ru-RU"/>
        </w:rPr>
        <w:t>ng kanilang kabataan</w:t>
      </w:r>
      <w:r w:rsidRPr="008C7964">
        <w:rPr>
          <w:lang w:val="ru-RU"/>
        </w:rPr>
        <w:t xml:space="preserve">, maging dahil sa kanilang sariling hilig o sa tuksong mula sa iba, nakakalimutan nila ito, nagsisimulang masanay sa kasamaan, at tuluyang nasasanay rito. Wala na sa alinman sa mga taong ito ang may tunay na Kristiyanong buhay sa kanilang sarili; kailangan nilang simulan itong muli. Iniaalok ng ating banal na pananampalataya ang Sakramento ng Pagsisisi para sa layuning ito. </w:t>
      </w:r>
      <w:r w:rsidRPr="008C7964">
        <w:rPr>
          <w:i/>
          <w:lang w:val="ru-RU"/>
        </w:rPr>
        <w:t xml:space="preserve">'Kung sino man ang makasala, </w:t>
      </w:r>
      <w:r w:rsidR="009D32D1" w:rsidRPr="008C7964">
        <w:rPr>
          <w:i/>
          <w:lang w:val="ru-RU"/>
        </w:rPr>
        <w:t>may</w:t>
      </w:r>
      <w:r w:rsidRPr="008C7964">
        <w:rPr>
          <w:i/>
          <w:lang w:val="ru-RU"/>
        </w:rPr>
        <w:t xml:space="preserve"> Tagapamagitan </w:t>
      </w:r>
      <w:r w:rsidR="009D32D1" w:rsidRPr="008C7964">
        <w:rPr>
          <w:i/>
          <w:lang w:val="ru-RU"/>
        </w:rPr>
        <w:t xml:space="preserve">tayo </w:t>
      </w:r>
      <w:r w:rsidRPr="008C7964">
        <w:rPr>
          <w:i/>
          <w:lang w:val="ru-RU"/>
        </w:rPr>
        <w:t xml:space="preserve">sa Ama, si Jesucristo </w:t>
      </w:r>
      <w:r w:rsidR="009F0E08" w:rsidRPr="008C7964">
        <w:rPr>
          <w:i/>
          <w:lang w:val="ru-RU"/>
        </w:rPr>
        <w:t xml:space="preserve">na matuwid' </w:t>
      </w:r>
      <w:r w:rsidRPr="008C7964">
        <w:rPr>
          <w:lang w:val="ru-RU"/>
        </w:rPr>
        <w:t>(1 Juan 2</w:t>
      </w:r>
      <w:r w:rsidR="009F0E08" w:rsidRPr="008C7964">
        <w:rPr>
          <w:lang w:val="ru-RU"/>
        </w:rPr>
        <w:t>:</w:t>
      </w:r>
      <w:r w:rsidRPr="008C7964">
        <w:rPr>
          <w:lang w:val="ru-RU"/>
        </w:rPr>
        <w:t xml:space="preserve">1). Kung ikaw ay nagkasala, kilalanin ang iyong kasalanan at magsisi. Patawarin ng Diyos ang iyong kasalanan at muling bibigyan ka </w:t>
      </w:r>
      <w:r w:rsidRPr="008C7964">
        <w:rPr>
          <w:i/>
          <w:lang w:val="ru-RU"/>
        </w:rPr>
        <w:t xml:space="preserve">ng </w:t>
      </w:r>
      <w:r w:rsidR="009F0E08" w:rsidRPr="008C7964">
        <w:rPr>
          <w:i/>
          <w:lang w:val="ru-RU"/>
        </w:rPr>
        <w:t>'</w:t>
      </w:r>
      <w:r w:rsidRPr="008C7964">
        <w:rPr>
          <w:i/>
          <w:lang w:val="ru-RU"/>
        </w:rPr>
        <w:t xml:space="preserve">bagong puso at bagong </w:t>
      </w:r>
      <w:r w:rsidR="009F0E08" w:rsidRPr="008C7964">
        <w:rPr>
          <w:i/>
          <w:lang w:val="ru-RU"/>
        </w:rPr>
        <w:t xml:space="preserve">espiritu' </w:t>
      </w:r>
      <w:r w:rsidRPr="008C7964">
        <w:rPr>
          <w:lang w:val="ru-RU"/>
        </w:rPr>
        <w:t>(Ezek. 36</w:t>
      </w:r>
      <w:r w:rsidR="009F0E08" w:rsidRPr="008C7964">
        <w:rPr>
          <w:lang w:val="ru-RU"/>
        </w:rPr>
        <w:t>:</w:t>
      </w:r>
      <w:r w:rsidRPr="008C7964">
        <w:rPr>
          <w:lang w:val="ru-RU"/>
        </w:rPr>
        <w:t xml:space="preserve">26). Walang ibang paraan: huwag magkasala, o magsisi. Sa katunayan, kung susuriin ang napakaraming bilang ng mga nalalayo pagkatapos ng binyag, masasabi na ang pagsisisi ang nagiging nag-iisang pinagmumulan ng tunay na buhay Kristiyano para sa atin. </w:t>
      </w:r>
    </w:p>
    <w:p w14:paraId="7589CD97" w14:textId="77777777" w:rsidR="00C00D83" w:rsidRPr="008C7964" w:rsidRDefault="001F2820" w:rsidP="00FF08C2">
      <w:pPr>
        <w:widowControl w:val="0"/>
        <w:ind w:firstLine="720"/>
        <w:rPr>
          <w:lang w:val="ru-RU"/>
        </w:rPr>
      </w:pPr>
      <w:r w:rsidRPr="008C7964">
        <w:rPr>
          <w:lang w:val="ru-RU"/>
        </w:rPr>
        <w:t xml:space="preserve">Dapat maunawaan na, sa Sakramento ng Pagsisisi, para sa ilan ang kaloob ng buhay ng biyaya—na natanggap na at aktibo na sa kanilang kalooban—ay muling nagigising at muling pinapailaw; para naman sa iba, inilalagay ang mismong simula ng buhay na ito, o ang buhay na ito ay muling ipinagkakaloob at tinatanggap. Titingnan natin ito mula sa huling pananaw na ito. </w:t>
      </w:r>
    </w:p>
    <w:p w14:paraId="42A10514" w14:textId="77777777" w:rsidR="00C00D83" w:rsidRPr="008C7964" w:rsidRDefault="001F2820" w:rsidP="00FF08C2">
      <w:pPr>
        <w:widowControl w:val="0"/>
        <w:ind w:firstLine="720"/>
        <w:rPr>
          <w:lang w:val="ru-RU"/>
        </w:rPr>
      </w:pPr>
      <w:r w:rsidRPr="008C7964">
        <w:rPr>
          <w:lang w:val="ru-RU"/>
        </w:rPr>
        <w:t xml:space="preserve">Sa huling kahulugan, ito ay isang mapagpasyang pagbabago tungo sa kabutihan, isang pag-ikot ng kalooban, isang pagtalikod sa kasalanan at paglingon sa Diyos, o </w:t>
      </w:r>
      <w:r w:rsidR="002A3B8D" w:rsidRPr="008C7964">
        <w:rPr>
          <w:lang w:val="ru-RU"/>
        </w:rPr>
        <w:t xml:space="preserve">ang pag-aalab </w:t>
      </w:r>
      <w:r w:rsidRPr="008C7964">
        <w:rPr>
          <w:lang w:val="ru-RU"/>
        </w:rPr>
        <w:t xml:space="preserve">ng apoy ng sigasig para sa eksklusibong kagalakan ng Diyos, na may pagtanggi sa sarili at sa lahat ng iba pa. Ang pinakamahalagang </w:t>
      </w:r>
      <w:r w:rsidRPr="008C7964">
        <w:rPr>
          <w:lang w:val="ru-RU"/>
        </w:rPr>
        <w:lastRenderedPageBreak/>
        <w:t>katangian nito ay ang masakit na pag-ikot ng kalooban. Nasanay na ang isang tao sa kasamaan; ngayon, para bang, kailangan niyang punitin ang sarili. Nagalit siya sa Diyos; ngayon ay dapat siyang masunog sa apoy ng walang kinikilingang paghuhukom</w:t>
      </w:r>
      <w:r w:rsidRPr="008C7964">
        <w:rPr>
          <w:i/>
          <w:lang w:val="ru-RU"/>
        </w:rPr>
        <w:t xml:space="preserve">. </w:t>
      </w:r>
      <w:r w:rsidRPr="008C7964">
        <w:rPr>
          <w:lang w:val="ru-RU"/>
        </w:rPr>
        <w:t xml:space="preserve">Nararanasan ng nagpapakumbaba ang mga kirot na parang panganganak at, sa damdamin ng kanyang puso, sa isang paraan ay nahahawakan ang mga paghihirap ng impiyerno. Sa umiiyak na Jeremias, inutusan siya ng Panginoon </w:t>
      </w:r>
      <w:r w:rsidRPr="008C7964">
        <w:rPr>
          <w:i/>
          <w:lang w:val="ru-RU"/>
        </w:rPr>
        <w:t xml:space="preserve">na gibain at muling itayo, at magtanim </w:t>
      </w:r>
      <w:r w:rsidRPr="008C7964">
        <w:rPr>
          <w:lang w:val="ru-RU"/>
        </w:rPr>
        <w:t>(Jer. 1</w:t>
      </w:r>
      <w:r w:rsidR="00087C3A" w:rsidRPr="008C7964">
        <w:rPr>
          <w:lang w:val="ru-RU"/>
        </w:rPr>
        <w:t>:</w:t>
      </w:r>
      <w:r w:rsidRPr="008C7964">
        <w:rPr>
          <w:lang w:val="ru-RU"/>
        </w:rPr>
        <w:t xml:space="preserve">10). At ang malungkot na espiritu ng pagsisisi ay ipinapadala ng Panginoon sa lupa upang, sa pagtagos nito sa mga tumatanggap nito </w:t>
      </w:r>
      <w:r w:rsidRPr="008C7964">
        <w:rPr>
          <w:i/>
          <w:lang w:val="ru-RU"/>
        </w:rPr>
        <w:t xml:space="preserve">'hanggang sa paghahati ng kaluluwa at espiritu, </w:t>
      </w:r>
      <w:r w:rsidR="00804BA3" w:rsidRPr="008C7964">
        <w:rPr>
          <w:i/>
          <w:lang w:val="ru-RU"/>
        </w:rPr>
        <w:t xml:space="preserve">ng mga kasukasuan </w:t>
      </w:r>
      <w:r w:rsidRPr="008C7964">
        <w:rPr>
          <w:i/>
          <w:lang w:val="ru-RU"/>
        </w:rPr>
        <w:t xml:space="preserve">at </w:t>
      </w:r>
      <w:r w:rsidR="00804BA3" w:rsidRPr="008C7964">
        <w:rPr>
          <w:i/>
          <w:lang w:val="ru-RU"/>
        </w:rPr>
        <w:t xml:space="preserve">utak ng buto' </w:t>
      </w:r>
      <w:r w:rsidRPr="008C7964">
        <w:rPr>
          <w:lang w:val="ru-RU"/>
        </w:rPr>
        <w:t>(Heb. 4</w:t>
      </w:r>
      <w:r w:rsidR="00087C3A" w:rsidRPr="008C7964">
        <w:rPr>
          <w:lang w:val="ru-RU"/>
        </w:rPr>
        <w:t>:</w:t>
      </w:r>
      <w:r w:rsidRPr="008C7964">
        <w:rPr>
          <w:lang w:val="ru-RU"/>
        </w:rPr>
        <w:t xml:space="preserve">12), ay gibain ang lumang tao at itatag ang mga pundasyon para sa pagtatayo ng bago. Sa nagpapakumbabang kaluluwa—ngayon takot, ngayon malabong pag-asa, ngayon paghihirap, ngayon kaunting aliw, ngayon ang mga kakila-kilabot ng malapit na pag-aalangan, ngayon isang hininga ng ginhawa ng awa—ang mga ito ay magkakasalit at inilalagay o pinananatili siya sa kalagayan ng pagkabulok, o ng paghihiwalay sa buhay, habang hinihintay, gayunpaman, ang pagtanggap ng bago. </w:t>
      </w:r>
    </w:p>
    <w:p w14:paraId="364CA768" w14:textId="77777777" w:rsidR="00C00D83" w:rsidRPr="008C7964" w:rsidRDefault="001F2820" w:rsidP="00FF08C2">
      <w:pPr>
        <w:widowControl w:val="0"/>
        <w:ind w:firstLine="720"/>
        <w:rPr>
          <w:lang w:val="ru-RU"/>
        </w:rPr>
      </w:pPr>
      <w:r w:rsidRPr="008C7964">
        <w:rPr>
          <w:lang w:val="ru-RU"/>
        </w:rPr>
        <w:t xml:space="preserve">Masakit ito, ngunit nakapagliligtas, at napakahalaga kaya't ang sinumang hindi pa nakaranas ng ganitong masakit na pagbabago ay hindi pa talaga nagsimulang mabuhay sa pamamagitan ng pagsisisi. At walang pag-asa na ang isang tao ay magagawang linisin ang kanyang sarili sa lahat ng paraan nang hindi dumaraan sa pugong na ito. Ang matatag at masiglang pagtutol sa kasalanan ay nagmumula lamang sa pagkamuhi rito; ang pagkamuhi rito ay nagbubuhat sa pakiramdam ng kasamaan na idudulot nito; at ang pakiramdam na ito ng kasamaan na idudulot nito ay nararanasan sa buong tindi ng nitong kapaitan sa masakit na pagliko na ito ng pagsisisi. Dito lamang nararamdaman ng isang tao nang buong puso kung gaano kalaking kasamaan ang kasalanan; saka lamang sila tatakas dito na parang tumatakas sa apoy ng Gehenna. Ngunit kung wala ang masakit na pagsubok na ito, kahit na sinimulan ng isang tao ang paglilinis sa sarili, magagawa niya ito nang mababaw lamang, higit sa panlabas kaysa sa panloob, higit sa kanyang mga gawa kaysa sa kanyang mga pag-uugali; at dahil dito, mananatiling marumi ang kanyang puso, na parang ore na hindi pa natunaw. </w:t>
      </w:r>
    </w:p>
    <w:p w14:paraId="35BF2423" w14:textId="77777777" w:rsidR="00C00D83" w:rsidRPr="008C7964" w:rsidRDefault="001F2820" w:rsidP="00FF08C2">
      <w:pPr>
        <w:widowControl w:val="0"/>
        <w:ind w:firstLine="720"/>
        <w:rPr>
          <w:lang w:val="ru-RU"/>
        </w:rPr>
      </w:pPr>
      <w:r w:rsidRPr="008C7964">
        <w:rPr>
          <w:lang w:val="ru-RU"/>
        </w:rPr>
        <w:t xml:space="preserve">Ang ganoong pagbabago ay nagagawa sa puso ng tao sa pamamagitan ng Banal na biyaya. Ito lamang ang makapag-uudyok sa isang tao na itaas ang kanyang kamay laban sa sarili, patayin ang sarili, at ialay ang sarili bilang isang sakripisyo sa Diyos. </w:t>
      </w:r>
      <w:r w:rsidR="009B3D02" w:rsidRPr="008C7964">
        <w:rPr>
          <w:i/>
          <w:iCs/>
          <w:lang w:val="ru-RU"/>
        </w:rPr>
        <w:t>"</w:t>
      </w:r>
      <w:r w:rsidR="00945D75" w:rsidRPr="008C7964">
        <w:rPr>
          <w:i/>
          <w:lang w:val="ru-RU"/>
        </w:rPr>
        <w:t xml:space="preserve">Walang sinuman ang makalalapit sa akin maliban kung hihilahin siya ng Ama na nagpadala sa </w:t>
      </w:r>
      <w:r w:rsidR="009B3D02" w:rsidRPr="008C7964">
        <w:rPr>
          <w:i/>
          <w:lang w:val="ru-RU"/>
        </w:rPr>
        <w:t xml:space="preserve">akin" </w:t>
      </w:r>
      <w:r w:rsidRPr="008C7964">
        <w:rPr>
          <w:lang w:val="ru-RU"/>
        </w:rPr>
        <w:t>(Juan 6</w:t>
      </w:r>
      <w:r w:rsidR="009B3D02" w:rsidRPr="008C7964">
        <w:rPr>
          <w:lang w:val="ru-RU"/>
        </w:rPr>
        <w:t>:</w:t>
      </w:r>
      <w:r w:rsidRPr="008C7964">
        <w:rPr>
          <w:lang w:val="ru-RU"/>
        </w:rPr>
        <w:t xml:space="preserve">44). </w:t>
      </w:r>
      <w:r w:rsidR="00945D75" w:rsidRPr="008C7964">
        <w:rPr>
          <w:i/>
          <w:lang w:val="ru-RU"/>
        </w:rPr>
        <w:t>'Isang</w:t>
      </w:r>
      <w:r w:rsidRPr="008C7964">
        <w:rPr>
          <w:i/>
          <w:lang w:val="ru-RU"/>
        </w:rPr>
        <w:t xml:space="preserve"> bagong puso at isang </w:t>
      </w:r>
      <w:r w:rsidR="00945D75" w:rsidRPr="008C7964">
        <w:rPr>
          <w:i/>
          <w:lang w:val="ru-RU"/>
        </w:rPr>
        <w:t xml:space="preserve">bagong espiritu' </w:t>
      </w:r>
      <w:r w:rsidRPr="008C7964">
        <w:rPr>
          <w:lang w:val="ru-RU"/>
        </w:rPr>
        <w:t>ang ibinibigay ng Diyos Mismo (Ezek. 36</w:t>
      </w:r>
      <w:r w:rsidR="009B3D02" w:rsidRPr="008C7964">
        <w:rPr>
          <w:lang w:val="ru-RU"/>
        </w:rPr>
        <w:t>:</w:t>
      </w:r>
      <w:r w:rsidRPr="008C7964">
        <w:rPr>
          <w:lang w:val="ru-RU"/>
        </w:rPr>
        <w:t xml:space="preserve">26). Nahahabag ang tao sa sarili. Dahil naging isa siya sa laman at kasalanan, naging isa rin siya sa mga ito. Tanging isang panlabas na, mas makapangyarihang puwersa ang makakapaghiwalay sa kanya at makakapag-udyok sa kanya laban sa kanyang sarili. </w:t>
      </w:r>
    </w:p>
    <w:p w14:paraId="00DA2703" w14:textId="77777777" w:rsidR="00C00D83" w:rsidRPr="008C7964" w:rsidRDefault="001F2820" w:rsidP="00FF08C2">
      <w:pPr>
        <w:widowControl w:val="0"/>
        <w:ind w:firstLine="720"/>
        <w:rPr>
          <w:lang w:val="ru-RU"/>
        </w:rPr>
      </w:pPr>
      <w:r w:rsidRPr="008C7964">
        <w:rPr>
          <w:lang w:val="ru-RU"/>
        </w:rPr>
        <w:t>Kaya, ang pagbabagong-anyo ng makasalanan ay nagagawa sa pamamagitan ng biyaya, ngunit hindi ito nangyayari nang wala ang malayang kalooban. Sa binyag, ipinagkakaloob sa atin ang biyaya sa sandaling ipinagkakaloob ang Sakramentong ito; samantalang ang malayang kalooban ay sumusunod at tinatanggap nang buong puso ang ipinagkaloob. Sa pagsisisi, gayunpaman, ang malayang kalooban ay dapat lumahok sa mismong akto ng pagbabagong-anyo.</w:t>
      </w:r>
    </w:p>
    <w:p w14:paraId="4C175ED4" w14:textId="77777777" w:rsidR="00C00D83" w:rsidRPr="008C7964" w:rsidRDefault="001F2820" w:rsidP="00FF08C2">
      <w:pPr>
        <w:widowControl w:val="0"/>
        <w:ind w:firstLine="720"/>
        <w:rPr>
          <w:lang w:val="ru-RU"/>
        </w:rPr>
      </w:pPr>
      <w:r w:rsidRPr="008C7964">
        <w:rPr>
          <w:lang w:val="ru-RU"/>
        </w:rPr>
        <w:t xml:space="preserve">Ang pagbabago tungo sa kabutihan, ang pagbabalik-loob sa Diyos, ay tila dapat na agarang mangyari o tumagal lamang ng ilang sandali, na kadalasang nangyayari nga. Ngunit sa paghahanda, dumadaan ito sa ilang yugto, na nagpapahiwatig ng pagkakaisa ng kalayaan at biyaya, kung saan ang biyaya ay humahawak sa kalayaan, at ang kalayaan ay sumusuko sa biyaya—mga yugtong kinakailangan para sa lahat. Ang iba ay mabilis na dumaraan sa mga ito, samantalang para sa iba ay tumatagal ng maraming taon ang proseso. Sino ang makakapagsiyasat sa lahat ng nagaganap dito, lalo na't napakarami ng paraan ng pagganap ng biyaya sa atin at hindi mabilang ang kalagayan ng mga taong sinisimulan nitong gawaran ng biyaya? Gayunpaman, dapat asahan na sa kabila ng lahat ng pagkakaibang ito, may isang pangkalahatang pagkakasunod-sunod ng pagbabago dito na hindi maaaring laktawan ninuman. Ang bawat nagpapakumbaba ay isang nabubuhay sa kasalanan—at </w:t>
      </w:r>
      <w:r w:rsidR="00945D75" w:rsidRPr="008C7964">
        <w:rPr>
          <w:lang w:val="ru-RU"/>
        </w:rPr>
        <w:t xml:space="preserve">binabago </w:t>
      </w:r>
      <w:r w:rsidRPr="008C7964">
        <w:rPr>
          <w:lang w:val="ru-RU"/>
        </w:rPr>
        <w:t xml:space="preserve">ng biyaya ang bawat ganoong tao. Samakatuwid, batay sa konsepto ng kalagayan ng makasalanan sa pangkalahatan at sa ugnayan ng kalayaan at biyaya, posible na ngayong ilarawan ang kaayusang ito at tukuyin ito sa pamamagitan ng mga tuntunin.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2801"/>
      <w:bookmarkStart w:id="69" w:name="_Toc690699"/>
      <w:r w:rsidRPr="008C7964">
        <w:rPr>
          <w:lang w:val="ru-RU"/>
        </w:rPr>
        <w:lastRenderedPageBreak/>
        <w:t>Ang Kalagayan ng Makasalanan</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Karaniwang inilalarawan ng Salita ng Diyos ang makasalanan, na nangangailangan ng pagbabago sa pamamagitan ng pagsisisi, bilang nalubog sa malalim na pagtulog. Ang natatanging katangian ng mga indibidwal na ito ay hindi palaging lantad na kasamaan, kundi ang mismong kawalan ng inspiradong, makisiglang pagsusumikap na akayin ang Diyos, na sinasamahan ng matatag na paglayo sa lahat ng makasalanan, — ang katotohanang ang kabanalan ay hindi pangunahing paksa ng kanilang mga pag-aalala at pagsisikap; na, habang nababahala sa maraming ibang bagay, sila ay lubos na walang pakialam sa kanilang sariling kaligtasan, hindi nila namamalayan ang panganib na kanilang kinahaharap, hindi sila nagsusumikap para sa isang birtwosong buhay, at namumuhay nang malamig sa pananampalataya, kahit na paminsan-minsan ay panlabas na matuwid at walang kapintasan. </w:t>
      </w:r>
    </w:p>
    <w:p w14:paraId="37B725B5" w14:textId="77777777" w:rsidR="00C00D83" w:rsidRPr="008C7964" w:rsidRDefault="001F2820" w:rsidP="00FF08C2">
      <w:pPr>
        <w:widowControl w:val="0"/>
        <w:ind w:firstLine="720"/>
        <w:rPr>
          <w:lang w:val="ru-RU"/>
        </w:rPr>
      </w:pPr>
      <w:r w:rsidRPr="008C7964">
        <w:rPr>
          <w:lang w:val="ru-RU"/>
        </w:rPr>
        <w:t xml:space="preserve">Ito ay isang pangkalahatang katangian. Sa tiyak na pagsasalita, ganito ang isang taong walang biyaya. </w:t>
      </w:r>
    </w:p>
    <w:p w14:paraId="082E6234" w14:textId="77777777" w:rsidR="00C00D83" w:rsidRPr="008C7964" w:rsidRDefault="001F2820" w:rsidP="00FF08C2">
      <w:pPr>
        <w:widowControl w:val="0"/>
        <w:ind w:firstLine="720"/>
        <w:rPr>
          <w:lang w:val="ru-RU"/>
        </w:rPr>
      </w:pPr>
      <w:r w:rsidRPr="008C7964">
        <w:rPr>
          <w:lang w:val="ru-RU"/>
        </w:rPr>
        <w:t xml:space="preserve">Dahil lumihis mula sa Diyos, nakatuon ang tao sa sarili at ginagawang pangunahing layunin ng buong buhay at gawain ang sarili. Ito ay dahil, bukod sa Diyos, wala nang mas mataas para sa kanila kundi ang kanilang sarili; ngunit higit sa lahat dahil, dati'y tinanggap nila ang bawat kaganapan mula sa Diyos, at ngayon na pinababayaan na sila Niya, nagmamadali at nagsusumikap silang maghanap ng paraan upang punuin ang kanilang sarili. Ang kawalan na nabuo sa loob niya dahil sa kanyang pagtalikod sa Diyos ay walang patid na nagpapasiklab sa kanya ng isang uhaw na walang makakapagpawi—isang walang takda ngunit walang katapusang uhaw. Ang tao ay naging isang walang-sawang bangin; nagsusumikap siya nang buong lakas na punuin ang bangin na ito, subalit hindi niya nakikita o nararamdaman ang anumang katuparan. Iyan ang dahilan kung bakit ginugugol niya ang buong buhay niya sa pawis, pagod, at mabigat na paggawa: abala sa iba't ibang bagay na inaasahan niyang makapagbibigay-ginhawa sa uhaw na sumisira sa kanya. Ang mga bagay na ito ang sumisipsip sa lahat ng kanyang pansin, lahat ng kanyang oras, at lahat ng kanyang gawain. Sila ang pangunahing kabutihan na pinamumuhayan niya nang buong puso. Kaya malinaw kung bakit ang isang tao, na ginawang tanging pakay ng kanyang paghahangad ang sarili, ay hindi kailanman nagkakaroon ng kapayapaan sa kanyang sarili, kundi lubos na nasa labas nito, sa mga bagay na nilikha o inimbento ng kayabangan. Nalayo siya sa Diyos, na siyang kaganapan ng lahat ng bagay; siya mismo ay walang laman; siya ay naiwan, wari, na maibuhos sa isang walang katapusang sari-saring hanay ng mga bagay at mamuhay sa loob ng mga ito. Kaya't ang makasalanan ay nananabik, nagmamalasakit, at pinapasiklab ang sarili sa mga bagay na nasa labas niya at ng Diyos, sa maraming magkakaibang bagay. Ito ang dahilan kung bakit ang isang katangiang-tangi ng makasalanang buhay ay, sa gitna ng kawalang-pakialam sa kaligtasan, ang pag-aalala sa maraming bagay at </w:t>
      </w:r>
      <w:r w:rsidRPr="008C7964">
        <w:rPr>
          <w:b/>
          <w:lang w:val="ru-RU"/>
        </w:rPr>
        <w:t xml:space="preserve">labis na pagkabahala </w:t>
      </w:r>
      <w:r w:rsidRPr="008C7964">
        <w:rPr>
          <w:lang w:val="ru-RU"/>
        </w:rPr>
        <w:t>(</w:t>
      </w:r>
      <w:r w:rsidR="00CD70E7">
        <w:rPr>
          <w:lang w:val="ru-RU"/>
        </w:rPr>
        <w:t xml:space="preserve">cf. </w:t>
      </w:r>
      <w:r w:rsidRPr="008C7964">
        <w:rPr>
          <w:lang w:val="ru-RU"/>
        </w:rPr>
        <w:t>Lucas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Ang mga detalye at pagkakaiba-iba ng labis na pag-aalalang ito ay nakasalalay sa uri ng mga kawalan na nabuo sa loob ng kaluluwa. Ang kawalan ng isang isip na nakalimot sa Siyang Siyang Lahat ay nagbubunsod ng pagnanais para sa malawak na kaalaman, sa pagsisiyasat, sa paghuhukay, at sa pagkamausisa. Ang kawalan sa kalooban, nang mawalan ng pagmamay-ari sa IYONG siyang lahat, ay nagbubunga ng napakaraming pagnanasa, isang pagsisikap na magmay-ari ng maraming bagay o para sa pangkalahatang kapangyarihan, upang ang lahat ay mapasailalim sa ating kalooban, nasa ating mga kamay—ito ang pag-ibig sa sarili. Ang kawalan sa puso, na nawalan ng kagalakan sa Iisa na siyang lahat, ay nagbubunsod ng uhaw sa maraming at sari-saring ligaya, o ang paghahangad sa mga hindi mabilang na bagay na inaasahan nating magbibigay-kasiyahan sa ating mga pandama, panloob man o panlabas. Kaya naman, ang makasalanan, na patuloy na abala sa paghahangad ng kaalaman, pag-aari, at kaluguran, ay nagagalak sa mga ito, sinasakop ang mga ito, at sinusubukan ang mga ito. Ito ay isang siklo na kanyang ginagawakan sa buong buhay niya. Tumatawag ang kuryosidad; ang puso ay nananabik na matikman ang tamis at nakikipagbaka sa kalooban. Maaari itong makita ng sinuman sa pamamagitan ng pagmamasid sa kilos ng kanilang sariling kaluluwa kahit isang araw lamang.</w:t>
      </w:r>
    </w:p>
    <w:p w14:paraId="47922277" w14:textId="77777777" w:rsidR="00C00D83" w:rsidRPr="008C7964" w:rsidRDefault="001F2820" w:rsidP="00FF08C2">
      <w:pPr>
        <w:widowControl w:val="0"/>
        <w:ind w:firstLine="720"/>
        <w:rPr>
          <w:lang w:val="ru-RU"/>
        </w:rPr>
      </w:pPr>
      <w:r w:rsidRPr="008C7964">
        <w:rPr>
          <w:lang w:val="ru-RU"/>
        </w:rPr>
        <w:t xml:space="preserve">Manatili ang makasalanan sa siklong ito kung siya ay iniwan sa sariling mga paraan: ganyan ang ating kalikasan kapag tayo ay alipin ng kasalanan. Ngunit ang siklong ito ay lumalaki nang isang libong beses at nagiging mas kumplikado pa dahil hindi nag-iisa ang makasalanan. May isang buong mundo ng mga taong gumagawa lamang niyan—na nananakit, nagpapasasa, nagtitipon ng kayamanan—na, sa lahat ng mga aspetong ito, ay inayos nang sistematiko ang mga gawi na ito, sinailalim ito sa mga batas, at ginawang pangangailangan para sa lahat ng kabilang sa kanilang lipunan; na, sa pamamagitan ng pakikisama sa isa't isa, ay hindi maiiwasang </w:t>
      </w:r>
      <w:r w:rsidRPr="008C7964">
        <w:rPr>
          <w:lang w:val="ru-RU"/>
        </w:rPr>
        <w:lastRenderedPageBreak/>
        <w:t xml:space="preserve">magkakadikit, ay nagkakadikit, at sa pagdudumog na ito ay lalo lamang nilang pinapalakas nang sampu, daan-daang beses at libu-libong beses ang kanilang kuryosidad, paglilibang sa sarili at paghahanap ng sariling kasiyahan, inilalagay ang lahat ng kaligayahan, kagalakan at buhay sa kanilang pagkasira. </w:t>
      </w:r>
      <w:r w:rsidRPr="008C7964">
        <w:rPr>
          <w:b/>
          <w:lang w:val="ru-RU"/>
        </w:rPr>
        <w:t>Isang mayabang na mundo</w:t>
      </w:r>
      <w:r w:rsidRPr="008C7964">
        <w:rPr>
          <w:lang w:val="ru-RU"/>
        </w:rPr>
        <w:t xml:space="preserve"> ito, na ang mga hangarin, kaugalian, tuntunin, ugnayan, wika, libangan, aliw at kaisipan—lahat ng bagay, mula sa pinakamaliit hanggang sa pinakamalaki—ay pinupuspos ng diwa ng tatlong supling ng labis na pag-iingat na nabanggit sa itaas, at bumubuo sa walang pag-asang pagkawasak ng diwa ng mga mapagmahal sa kapayapaan. Bumubuhay sa isang buhay na pagkakaisa sa buong mundong ito, ang bawat makasalanan ay nabibighani sa libong-sanga nitong sapot, nababalot nang napakalalim na hindi na siya makita. Isang mabigat na pasanin ang nakapatong sa buong pagkatao ng makalupang makasalanan at sa bawat bahagi nito, kaya't wala na siyang lakas kahit para sa pinakamalabong paggalaw na salungat sa mga kaugalian ng mundo, sapagkat ang paggawa nito ay para niyang nag-iisa nang bubuhatin ang bigat na katumbas ng isang libong pood. Kaya't walang sinuman ang tumatanggap ng ganoong hindi malalampasang gawain, ni hindi man lang naiisip ng sinuman na subukang gawin ito; sa halip, nabubuhay ang bawat isa, sumusulong sa landas na kanilang pinagbagsakan. </w:t>
      </w:r>
    </w:p>
    <w:p w14:paraId="4C40F9EF" w14:textId="77777777" w:rsidR="00C00D83" w:rsidRPr="008C7964" w:rsidRDefault="001F2820" w:rsidP="00FF08C2">
      <w:pPr>
        <w:widowControl w:val="0"/>
        <w:ind w:firstLine="720"/>
        <w:rPr>
          <w:lang w:val="ru-RU"/>
        </w:rPr>
      </w:pPr>
      <w:r w:rsidRPr="008C7964">
        <w:rPr>
          <w:lang w:val="ru-RU"/>
        </w:rPr>
        <w:t xml:space="preserve">Para lalong lumala pa ang sitwasyon, ang mundong ito ay may sariling prinsipeng </w:t>
      </w:r>
      <w:r w:rsidR="00615CB4" w:rsidRPr="008C7964">
        <w:rPr>
          <w:lang w:val="ru-RU"/>
        </w:rPr>
        <w:t xml:space="preserve">pinakamahusay </w:t>
      </w:r>
      <w:r w:rsidRPr="008C7964">
        <w:rPr>
          <w:lang w:val="ru-RU"/>
        </w:rPr>
        <w:t xml:space="preserve">sa katusuhan, malisya, at karanasan sa panlilinlang. Sa pamamagitan ng laman at materyalidad na kinalahukan ng kaluluwa matapos ang Pagbagsak, malaya siyang nakakapasok dito; at, sa paglapit, ginigising niya rito, sa iba't ibang paraan, ang kuryosidad, pagbibigay-lugod sa sarili at pagpapaligaya sa sarili; Sa pamamagitan ng kaniyang iba't ibang panlilinlang, pinananatili niya silang nakakulong nang walang takas; sa pamamagitan ng iba't ibang tukso, ginagabayan niya sila sa pagbuo ng mga plano upang matugunan ang mga pagnanasa, at pagkatapos ay tinutulungan niya silang isakatuparan ang mga ito, o sinisira niya sila sa pamamagitan ng pagsuggest ng iba pang, mas matitinding plano—lahat ng ito ay may iisang layunin: pahabain at palalimin ang kanilang pananatili sa mga kalagayang ito. Ito ang bumubuo sa sunud-sunod na mga kapighatian at tagumpay sa mundo, na hindi pinagpapala ng Diyos. Ang prinsipe na ito ay may isang buong hukbo ng mga lingkod, mga espiritung masama ang loob na nasasailalim sa kanya. Sa bawat sandali, mabilis silang lumilipad sa buong mundo, </w:t>
      </w:r>
      <w:r w:rsidR="00615CB4" w:rsidRPr="008C7964">
        <w:rPr>
          <w:lang w:val="ru-RU"/>
        </w:rPr>
        <w:t xml:space="preserve">nagtatanim </w:t>
      </w:r>
      <w:r w:rsidRPr="008C7964">
        <w:rPr>
          <w:lang w:val="ru-RU"/>
        </w:rPr>
        <w:t xml:space="preserve">ng isang bagay dito at ng iba doon, binibigkis ang mga nahuhuli sa sapot ng kasalanan, </w:t>
      </w:r>
      <w:r w:rsidR="00615CB4" w:rsidRPr="008C7964">
        <w:rPr>
          <w:lang w:val="ru-RU"/>
        </w:rPr>
        <w:t xml:space="preserve">pinatitibay muli </w:t>
      </w:r>
      <w:r w:rsidRPr="008C7964">
        <w:rPr>
          <w:lang w:val="ru-RU"/>
        </w:rPr>
        <w:t xml:space="preserve">ang mga gapos na humina o naputol — at higit sa lahat, tinitiyak na walang sinuman ang mag-iisip </w:t>
      </w:r>
      <w:r w:rsidR="00615CB4" w:rsidRPr="008C7964">
        <w:rPr>
          <w:lang w:val="ru-RU"/>
        </w:rPr>
        <w:t xml:space="preserve">na palayain ang kanilang sarili </w:t>
      </w:r>
      <w:r w:rsidRPr="008C7964">
        <w:rPr>
          <w:lang w:val="ru-RU"/>
        </w:rPr>
        <w:t xml:space="preserve">mula sa kanilang mga gapos at lumakad tungo sa kalayaan. Sa huling kaso, nagmamadali silang magtipon-tipon sa paligid ng pasaway na kaluluwa, una'y isa-isa, pagkatapos ay sa mga pulutong at legyon, at sa huli ay bilang isang buong hukbo—at ito'y sa iba't ibang anyo at sa iba't ibang paraan—upang harangan ang lahat ng daan palabas, </w:t>
      </w:r>
      <w:r w:rsidR="00615CB4" w:rsidRPr="008C7964">
        <w:rPr>
          <w:lang w:val="ru-RU"/>
        </w:rPr>
        <w:t xml:space="preserve">upang muling patibayin </w:t>
      </w:r>
      <w:r w:rsidRPr="008C7964">
        <w:rPr>
          <w:lang w:val="ru-RU"/>
        </w:rPr>
        <w:t xml:space="preserve">ang mga sinulid at lambat, at, upang gumamit ng ibang metapora, itulak pabalik sa bangin ang mga nagsimulang akyatin </w:t>
      </w:r>
      <w:r w:rsidR="00615CB4" w:rsidRPr="008C7964">
        <w:rPr>
          <w:lang w:val="ru-RU"/>
        </w:rPr>
        <w:t xml:space="preserve">ito </w:t>
      </w:r>
      <w:r w:rsidRPr="008C7964">
        <w:rPr>
          <w:lang w:val="ru-RU"/>
        </w:rPr>
        <w:t xml:space="preserve">sa matatarik nitong gilid. Ang hindi nakikitang kaharian ng mga espiritu ay may mga natatanging lugar—mga trono—kung saan binubuo ang mga plano, inilalabas ang mga utos, at tinatanggap ang mga ulat, na sinasamahan ng pag-apruba o pagsaway para sa mga kasangkot. Ito ang 'kalalaliman </w:t>
      </w:r>
      <w:r w:rsidR="0035650F" w:rsidRPr="008C7964">
        <w:rPr>
          <w:lang w:val="ru-RU"/>
        </w:rPr>
        <w:t>ni Satanas'</w:t>
      </w:r>
      <w:r w:rsidRPr="008C7964">
        <w:rPr>
          <w:lang w:val="ru-RU"/>
        </w:rPr>
        <w:t xml:space="preserve">, ayon sa mga salita ni San Juan na Teologo. Sa lupa, sa saklaw ng kanilang mga tagasunod na tao, ang mga lugar na ito ay ang mga alyansa ng mga salbahis at mga taong bulok sa moralidad, lalo na ang mga hindi maniniwala at mga mapang-insulto sa Diyos, na sa pamamagitan ng kanilang mga gawa, salita, at mga sinulat, ay ikinakalat ang kadiliman ng kasalanan saanman at tinatakpan ang liwanag ng Diyos. Ang kasangkapang ginagamit nila upang ipahayag ang kanilang kalooban at kapangyarihan dito ay ang kabuuan ng mga kaugalyang makamundo, na binabad sa makasalanang elemento, na patuloy na naglilinlang at naglilihis mula sa Diyos. </w:t>
      </w:r>
    </w:p>
    <w:p w14:paraId="73C12355" w14:textId="77777777" w:rsidR="00C00D83" w:rsidRPr="008C7964" w:rsidRDefault="001F2820" w:rsidP="00FF08C2">
      <w:pPr>
        <w:widowControl w:val="0"/>
        <w:ind w:firstLine="720"/>
        <w:rPr>
          <w:lang w:val="ru-RU"/>
        </w:rPr>
      </w:pPr>
      <w:r w:rsidRPr="008C7964">
        <w:rPr>
          <w:lang w:val="ru-RU"/>
        </w:rPr>
        <w:t>Ganito ang kalikasan ng kaharian ng kasalanan! Ang bawat makasalanan ay lubos na nasa loob nito, ngunit higit siyang nababahala sa isang bagay na partikular. At ang bagay na ito ay, sa unang tingin, kung minsan ay tila kayang tiisin, at maging kapuri-puri. Isang layunin lamang</w:t>
      </w:r>
      <w:r w:rsidR="0081328A" w:rsidRPr="008C7964">
        <w:rPr>
          <w:lang w:val="ru-RU"/>
        </w:rPr>
        <w:t xml:space="preserve"> ang mayroon</w:t>
      </w:r>
      <w:r w:rsidRPr="008C7964">
        <w:rPr>
          <w:lang w:val="ru-RU"/>
        </w:rPr>
        <w:t xml:space="preserve"> si Satanas: na ang anumang lubos na pinupuno sa isang tao—kung saan nakatuon ang kanilang kamalayan, pansin, at puso—ay hindi dapat nakatuon sa Diyos nang lubos at eksklusibo, kundi sa isang bagay na labas sa Kanya; upang, sa pamamagitan ng pagkapit nito sa isip, kalooban, at puso, ay gawin nila itong kapalit ng Diyos at ituon lamang dito ang kanilang pansin, hanapin ito, magsaya rito, at pag-aariin ito. Dito, hindi lamang ang mga k , makalupang at emosyonal na pagnanasa, kundi pati na rin ang mga tila kagalang-galang na bagay—tulad ng pag-aaral, sining, at mga usaping makamundo—ay maaaring magsilbing mga tanikala na ginagamit ni Satanas upang itali ang mga bulag na makasalanan sa kanyang nasasakupan, at pigilan silang magkamalay. </w:t>
      </w:r>
    </w:p>
    <w:p w14:paraId="53756818" w14:textId="77777777" w:rsidR="00C00D83" w:rsidRPr="008C7964" w:rsidRDefault="001F2820" w:rsidP="00FF08C2">
      <w:pPr>
        <w:widowControl w:val="0"/>
        <w:ind w:firstLine="720"/>
        <w:rPr>
          <w:lang w:val="ru-RU"/>
        </w:rPr>
      </w:pPr>
      <w:r w:rsidRPr="008C7964">
        <w:rPr>
          <w:lang w:val="ru-RU"/>
        </w:rPr>
        <w:t xml:space="preserve">Kung titigan ang makasalanan, ang kanyang panloob na disposisyon at kalagayan, malilinaw na bagaman paminsan-minsan ay marami siyang kaalaman, bulag siya sa mga bagay ng Diyos at sa usapin ng kanyang sariling </w:t>
      </w:r>
      <w:r w:rsidRPr="008C7964">
        <w:rPr>
          <w:lang w:val="ru-RU"/>
        </w:rPr>
        <w:lastRenderedPageBreak/>
        <w:t xml:space="preserve">kaligtasan; na, kahit na patuloy siyang binabagabag ng mga kapighatian at mga alalahanin, siya ay walang kilos at pabaya pagdating sa pagtitiyak ng kanyang kaligtasan; na bagaman patuloy siyang nakararanas ng kabalisan o kagalakan sa kanyang puso, lubos siyang manhid sa lahat ng bagay na espiritwal. Sa ganitong paraan, ang lahat ng kapangyarihan ng kanyang pagkatao ay tinatablan ng kasalanan, at ang makasalanan ay nailalarawan ng pagkabulag, katamaran, at kawalang-pakiramdam. Hindi niya nakikita ang kanyang kalagayan, at dahil dito hindi niya nararamdaman ang panganib ng kanyang sitwasyon; hindi niya nararamdaman ang panganib sa kanyang sarili, kaya hindi niya iniintindi na alisin ito. Hindi man lang dumaraan sa kanyang isipan na kailangan niyang magbago at maligtas. Ganap at hindi matitinag ang kanyang katiyakan na nasa kanyang nararapat na kinalalagyan siya, na wala na siyang hinihiling pa, at dapat manatiling ganoon ang lahat. Kaya tinuturing niyang hindi niya kailangan ang anumang paalala tungkol sa ibang paraan ng pamumuhay; hindi niya ito pinapansin, hindi niya nga maintindihan ang layunin nito—iniiwasan niya ito at tinatakas.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2802"/>
      <w:bookmarkStart w:id="79" w:name="_Toc690700"/>
      <w:r w:rsidRPr="008C7964">
        <w:rPr>
          <w:lang w:val="ru-RU"/>
        </w:rPr>
        <w:t>Ang Gawa ng Biyaya</w:t>
      </w:r>
      <w:r w:rsidR="00FF08C2" w:rsidRPr="008C7964">
        <w:rPr>
          <w:lang w:val="ru-RU"/>
        </w:rPr>
        <w:t xml:space="preserve"> ng Diyos</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Sinabi na natin na ang makasalanan ay parang taong nalubog sa malalim na tulog. Tulad ng isang taong mahimbing ang tulog, kahit anong panganib pa ang lumapit, ay hindi gigising nang kusa o babangon maliban kung may ibang tao na darating at gigising sa kanya—ganyan din, ang isang taong nalubog sa tulog ng kasalanan ay hindi magkakaroon ng malay o babangon maliban kung darating ang Banal na biyaya upang tumulong sa kanya. Sa pamamagitan ng walang-hanggang awa ng Diyos, ito ay handa para sa lahat, dumarating sa bawat isa, at malinaw na tumatawag sa bawat tao: </w:t>
      </w:r>
      <w:r w:rsidR="00D84B34" w:rsidRPr="008C7964">
        <w:rPr>
          <w:i/>
          <w:lang w:val="ru-RU"/>
        </w:rPr>
        <w:t>'Gising ka, O natutulog, at bumangon mula sa mga patay, at ang Cristo ay liliwanag sa iyo</w:t>
      </w:r>
      <w:r w:rsidR="004213C2" w:rsidRPr="008C7964">
        <w:rPr>
          <w:i/>
          <w:lang w:val="ru-RU"/>
        </w:rPr>
        <w:t xml:space="preserve">' </w:t>
      </w:r>
      <w:r w:rsidRPr="008C7964">
        <w:rPr>
          <w:lang w:val="ru-RU"/>
        </w:rPr>
        <w:t>(Efe.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Ang paghahambing na ito </w:t>
      </w:r>
      <w:r w:rsidR="00D84B34" w:rsidRPr="008C7964">
        <w:rPr>
          <w:lang w:val="ru-RU"/>
        </w:rPr>
        <w:t>ng</w:t>
      </w:r>
      <w:r w:rsidRPr="008C7964">
        <w:rPr>
          <w:lang w:val="ru-RU"/>
        </w:rPr>
        <w:t xml:space="preserve"> mga makasalanan </w:t>
      </w:r>
      <w:r w:rsidR="00D84B34" w:rsidRPr="008C7964">
        <w:rPr>
          <w:lang w:val="ru-RU"/>
        </w:rPr>
        <w:t xml:space="preserve">sa </w:t>
      </w:r>
      <w:r w:rsidRPr="008C7964">
        <w:rPr>
          <w:lang w:val="ru-RU"/>
        </w:rPr>
        <w:t xml:space="preserve">mga natutulog ay nagbibigay ng balangkas para sa isang komprehensibong pagsusuri ng kanilang pagbabalik-loob sa Diyos. Ibig sabihin: ang natutulog ay nagigising, bumabangon, at naghahanda upang simulan ang kanyang mga gawain. At ang makasalanang lumalapit sa Diyos at nagsisisi </w:t>
      </w:r>
      <w:r w:rsidRPr="008C7964">
        <w:rPr>
          <w:b/>
          <w:lang w:val="ru-RU"/>
        </w:rPr>
        <w:t xml:space="preserve">ay nagigising </w:t>
      </w:r>
      <w:r w:rsidRPr="008C7964">
        <w:rPr>
          <w:lang w:val="ru-RU"/>
        </w:rPr>
        <w:t xml:space="preserve">mula sa kanyang makasalanang pagtulog, nagkakaroon ng </w:t>
      </w:r>
      <w:r w:rsidRPr="008C7964">
        <w:rPr>
          <w:b/>
          <w:lang w:val="ru-RU"/>
        </w:rPr>
        <w:t xml:space="preserve">determinasyong </w:t>
      </w:r>
      <w:r w:rsidRPr="008C7964">
        <w:rPr>
          <w:lang w:val="ru-RU"/>
        </w:rPr>
        <w:t xml:space="preserve">magbago (bumabangon) at, sa wakas, </w:t>
      </w:r>
      <w:r w:rsidRPr="008C7964">
        <w:rPr>
          <w:b/>
          <w:lang w:val="ru-RU"/>
        </w:rPr>
        <w:t xml:space="preserve">ay nabibihisan ng kapangyarihan </w:t>
      </w:r>
      <w:r w:rsidRPr="008C7964">
        <w:rPr>
          <w:lang w:val="ru-RU"/>
        </w:rPr>
        <w:t xml:space="preserve">para sa bagong buhay sa pamamagitan ng Sakramento ng Kumpisal at Banal na Komunyon (handa nang kumilos). Sa parabula ng Anak na Ligaw, inilalarawan ang mga sandaling ito nang sumunod: </w:t>
      </w:r>
      <w:r w:rsidR="00D84B34" w:rsidRPr="008C7964">
        <w:rPr>
          <w:i/>
          <w:lang w:val="ru-RU"/>
        </w:rPr>
        <w:t>'nagkamalay</w:t>
      </w:r>
      <w:r w:rsidRPr="008C7964">
        <w:rPr>
          <w:lang w:val="ru-RU"/>
        </w:rPr>
        <w:t>'—napagtanto</w:t>
      </w:r>
      <w:r w:rsidR="00D84B34" w:rsidRPr="008C7964">
        <w:rPr>
          <w:i/>
          <w:lang w:val="ru-RU"/>
        </w:rPr>
        <w:t xml:space="preserve"> niya ang kanyang </w:t>
      </w:r>
      <w:r w:rsidRPr="008C7964">
        <w:rPr>
          <w:lang w:val="ru-RU"/>
        </w:rPr>
        <w:t xml:space="preserve">pagkakamali; </w:t>
      </w:r>
      <w:r w:rsidR="00D84B34" w:rsidRPr="008C7964">
        <w:rPr>
          <w:i/>
          <w:lang w:val="ru-RU"/>
        </w:rPr>
        <w:t xml:space="preserve">'tatalíod ako at </w:t>
      </w:r>
      <w:r w:rsidRPr="008C7964">
        <w:rPr>
          <w:i/>
          <w:lang w:val="ru-RU"/>
        </w:rPr>
        <w:t>papunta</w:t>
      </w:r>
      <w:r w:rsidRPr="008C7964">
        <w:rPr>
          <w:lang w:val="ru-RU"/>
        </w:rPr>
        <w:t xml:space="preserve">'—nagpasya siyang iwanan ang kanyang dating pamumuhay; at </w:t>
      </w:r>
      <w:r w:rsidR="00D84B34" w:rsidRPr="008C7964">
        <w:rPr>
          <w:i/>
          <w:lang w:val="ru-RU"/>
        </w:rPr>
        <w:t>'tumalíod siya at umalis</w:t>
      </w:r>
      <w:r w:rsidRPr="008C7964">
        <w:rPr>
          <w:i/>
          <w:lang w:val="ru-RU"/>
        </w:rPr>
        <w:t>';</w:t>
      </w:r>
      <w:r w:rsidRPr="008C7964">
        <w:rPr>
          <w:lang w:val="ru-RU"/>
        </w:rPr>
        <w:t xml:space="preserve"> at sinasabi niya sa kanyang ama: </w:t>
      </w:r>
      <w:r w:rsidR="00D84B34" w:rsidRPr="008C7964">
        <w:rPr>
          <w:i/>
          <w:lang w:val="ru-RU"/>
        </w:rPr>
        <w:t xml:space="preserve">'Nagkasala </w:t>
      </w:r>
      <w:r w:rsidRPr="008C7964">
        <w:rPr>
          <w:lang w:val="ru-RU"/>
        </w:rPr>
        <w:t>ako'—pagpapagsisi; at sinuotan siya ng ama ng magagarang kasuotan (pagpapawalang-sala at kapatawaran ng mga kasalanan) at naghanda ng salu-salo para sa kanya (Banal na Komunyon) (Lucas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Kaya, may tatlong yugto sa pagbabalik-loob ng mga makasalanan sa Diyos: 1) paggising mula sa pagtulog sa kasalanan; 2) pag-usad tungo sa pagpapasyang talikuran ang kasalanan at itaguyod ang sarili sa paglilingkod sa Diyos; 3) pagbibihis ng kapangyarihan mula sa itaas para sa tungkuling ito sa pamamagitan ng mga Sakramento ng Kumpisal at Banal na Komunyon.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2803"/>
      <w:bookmarkStart w:id="89" w:name="_Toc690701"/>
      <w:r w:rsidRPr="008C7964">
        <w:rPr>
          <w:lang w:val="ru-RU"/>
        </w:rPr>
        <w:t>Ang paggising ng makasalanan mula sa katulog ng kasalanan</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Ang paggising ng makasalanan ay isang gawa ng biyaya ng Diyos sa kanyang puso, na dahil dito, siya, na parang nagising mula sa pagtulog, </w:t>
      </w:r>
      <w:r w:rsidRPr="008C7964">
        <w:rPr>
          <w:b/>
          <w:lang w:val="ru-RU"/>
        </w:rPr>
        <w:t xml:space="preserve">ay nakikita </w:t>
      </w:r>
      <w:r w:rsidRPr="008C7964">
        <w:rPr>
          <w:lang w:val="ru-RU"/>
        </w:rPr>
        <w:t xml:space="preserve">ang kanyang kasalanan, </w:t>
      </w:r>
      <w:r w:rsidRPr="008C7964">
        <w:rPr>
          <w:b/>
          <w:lang w:val="ru-RU"/>
        </w:rPr>
        <w:t xml:space="preserve">nararamdaman </w:t>
      </w:r>
      <w:r w:rsidRPr="008C7964">
        <w:rPr>
          <w:lang w:val="ru-RU"/>
        </w:rPr>
        <w:t xml:space="preserve">ang panganib ng kanyang kalagayan, nagsisimulang matakot para sa kanyang sarili, at </w:t>
      </w:r>
      <w:r w:rsidRPr="008C7964">
        <w:rPr>
          <w:b/>
          <w:lang w:val="ru-RU"/>
        </w:rPr>
        <w:t xml:space="preserve">nag-aalala </w:t>
      </w:r>
      <w:r w:rsidRPr="008C7964">
        <w:rPr>
          <w:lang w:val="ru-RU"/>
        </w:rPr>
        <w:t>kung paano niya matatanggal ang kanyang kapahamakan at maliligtas. Dati, siya ay bulag, manhid at pabaya pagdating sa kaligtasan; ngayon nakikita niya, nararamdaman at nag-iingat na. Ngunit hindi pa ito isang pagbabago, kundi ang posibilidad ng pagbabago at isang panawagan dito. Dito, ang biyaya ay nagsasabi lamang sa makasalanan: 'Tingnan mo kung saan ka napunta; ngayon, kumilos ka patungo sa kaligtasan</w:t>
      </w:r>
      <w:r w:rsidR="00EC4FF7" w:rsidRPr="008C7964">
        <w:rPr>
          <w:lang w:val="ru-RU"/>
        </w:rPr>
        <w:t>.'</w:t>
      </w:r>
      <w:r w:rsidRPr="008C7964">
        <w:rPr>
          <w:lang w:val="ru-RU"/>
        </w:rPr>
        <w:t xml:space="preserve"> </w:t>
      </w:r>
      <w:r w:rsidR="00EC4FF7" w:rsidRPr="008C7964">
        <w:rPr>
          <w:lang w:val="ru-RU"/>
        </w:rPr>
        <w:t>Pinalalaya</w:t>
      </w:r>
      <w:r w:rsidRPr="008C7964">
        <w:rPr>
          <w:lang w:val="ru-RU"/>
        </w:rPr>
        <w:t xml:space="preserve"> lang siya nito mula sa kanyang mga nakasanayang gapos, inilalagay at pinananatili siya sa labas nito, kaya't binibigyan siya ng pagkakataong pumili ng ganap na bagong buhay at itaguyod ito. Kung sasamantalahin niya ito, mas mabuti para sa kanya; kung hindi, itatabi siya muli, at muling lulubog sa parehong pagtulog at parehong bangin ng kapahamakan. </w:t>
      </w:r>
    </w:p>
    <w:p w14:paraId="21263F80" w14:textId="77777777" w:rsidR="00C00D83" w:rsidRPr="008C7964" w:rsidRDefault="001F2820" w:rsidP="00FF08C2">
      <w:pPr>
        <w:widowControl w:val="0"/>
        <w:ind w:firstLine="720"/>
        <w:rPr>
          <w:lang w:val="ru-RU"/>
        </w:rPr>
      </w:pPr>
      <w:r w:rsidRPr="008C7964">
        <w:rPr>
          <w:lang w:val="ru-RU"/>
        </w:rPr>
        <w:lastRenderedPageBreak/>
        <w:t xml:space="preserve">Nakakamit ito ng biyaya ng Diyos sa pamamagitan ng pagbubunyag sa isip at puso ng isang tao ng kawalan ng kabuluhan at kahihiyan ng bagay na kanilang pinagtutuunan ng pansin at lubos na pinahahalagahan. Tulad ng Salita ng Diyos na 'tumataagos </w:t>
      </w:r>
      <w:r w:rsidR="00EC4FF7" w:rsidRPr="008C7964">
        <w:rPr>
          <w:i/>
          <w:lang w:val="ru-RU"/>
        </w:rPr>
        <w:t xml:space="preserve">hanggang sa paghahati ng kaluluwa at espiritu, ng mga kasukasuan at </w:t>
      </w:r>
      <w:r w:rsidR="008C7964" w:rsidRPr="00BA4EE1">
        <w:rPr>
          <w:i/>
          <w:lang w:val="ru-RU"/>
        </w:rPr>
        <w:t xml:space="preserve">utak-butong' </w:t>
      </w:r>
      <w:r w:rsidRPr="008C7964">
        <w:rPr>
          <w:lang w:val="ru-RU"/>
        </w:rPr>
        <w:t>(Heb. 4</w:t>
      </w:r>
      <w:r w:rsidR="00B02544" w:rsidRPr="008C7964">
        <w:rPr>
          <w:lang w:val="ru-RU"/>
        </w:rPr>
        <w:t>:</w:t>
      </w:r>
      <w:r w:rsidRPr="008C7964">
        <w:rPr>
          <w:lang w:val="ru-RU"/>
        </w:rPr>
        <w:t xml:space="preserve">12), gayundin naman ang biyaya ay tumataagos hanggang sa paghahati ng puso at kasalanan, at sinisira ang kanilang labag sa batas na pagsasanib at pagkakaisa . Nakita natin na ang makasalanan, sa kanyang buong pagkatao, ay bumababa sa isang kaharian kung saan ang mga prinsipyo, konsepto, paghuhusga, tuntunin, kaugalian, kasiyahan, at mga utos—at lahat ng iba pa—ay lubos na salungat sa tunay na espiritual na buhay na itinakda para sa tao. Ngunit nang siya'y mahulog sa saklaw na ito, hindi siya nananatili roon </w:t>
      </w:r>
      <w:r w:rsidR="00E36AC5" w:rsidRPr="008C7964">
        <w:rPr>
          <w:lang w:val="ru-RU"/>
        </w:rPr>
        <w:t xml:space="preserve">nang nag-iisa </w:t>
      </w:r>
      <w:r w:rsidRPr="008C7964">
        <w:rPr>
          <w:lang w:val="ru-RU"/>
        </w:rPr>
        <w:t>o hiwalay; sa halip, sumisingaw sa lahat ng bagay at nagsasanib sa mga ito: siya'y lubos na naroroon sa lahat ng bagay. Dahil dito, likas sa kanya na hindi malaman o maisip ang anumang salungat sa kaayusang ito, at wala siyang anumang simpatiya rito. Ang espirituwal na saklaw ay ganap na nakasara sa kanya. Kaya't</w:t>
      </w:r>
      <w:r w:rsidR="00E36AC5" w:rsidRPr="008C7964">
        <w:rPr>
          <w:lang w:val="ru-RU"/>
        </w:rPr>
        <w:t xml:space="preserve"> malinaw </w:t>
      </w:r>
      <w:r w:rsidRPr="008C7964">
        <w:rPr>
          <w:lang w:val="ru-RU"/>
        </w:rPr>
        <w:t xml:space="preserve">na ang pintuan ng pagbabago ay mabubuksan lamang sa kundisyong ang kaayusan ng buhay na espiritwal ay mailantad sa buong kaliwanagan sa harap ng kamalayan ng makasalanan—at hindi lamang mailantad, kundi mahawakan din ang puso; samantalang ang kaayusan ng makasalanang buhay ay nahihiya, tinatanggihan at winasak—din sa harap ng kanyang kamalayan at damdamin. Doon lamang maaaring sumibol ang pagnanais na talikuran ang nauna at pasukin ang huli. Lahat ng ito ay nagaganap sa isang gawa ng biyaya ng Diyos na kumikilos sa makasalanan. </w:t>
      </w:r>
    </w:p>
    <w:p w14:paraId="535EE87E" w14:textId="77777777" w:rsidR="00C00D83" w:rsidRPr="008C7964" w:rsidRDefault="001F2820" w:rsidP="00FF08C2">
      <w:pPr>
        <w:widowControl w:val="0"/>
        <w:ind w:firstLine="720"/>
        <w:rPr>
          <w:lang w:val="ru-RU"/>
        </w:rPr>
      </w:pPr>
      <w:r w:rsidRPr="008C7964">
        <w:rPr>
          <w:lang w:val="ru-RU"/>
        </w:rPr>
        <w:t xml:space="preserve">Sa paraan ng Kanyang pagkilos, ang nakagigising na biyaya ng Diyos ay laging isinasaalang-alang hindi lamang ang mga gapos na bumibigkis sa makasalanan, kundi pati na rin ang partikular na kalagayan nito. Sa huling aspetong ito, higit sa lahat, dapat isaalang-alang ang pagkakaiba sa paggana ng biyaya na ipinapakita nito kapag kumikilos ito sa mga hindi pa nadarampot, at sa mga nakaranas na ng paggalaw na ito. Sa isang taong hindi pa nadarampot kahit minsan, ibinibigay ito, wari, bilang </w:t>
      </w:r>
      <w:r w:rsidR="002D7DF3" w:rsidRPr="008C7964">
        <w:rPr>
          <w:lang w:val="ru-RU"/>
        </w:rPr>
        <w:t>isang kaloob</w:t>
      </w:r>
      <w:r w:rsidRPr="008C7964">
        <w:rPr>
          <w:lang w:val="ru-RU"/>
        </w:rPr>
        <w:t xml:space="preserve">, bilang isang pangkalahatan, paunang biyaya o biyayang panawagan. Walang maiaasa sa kaniya nang pauna, sapagkat ang buong pagkatao niya ay nakatuon sa maling direksyon. Ngunit sa isang taong nabigkis na, na nakakilala at naramdaman kung ano ang buhay kay Cristo, at muling nagpadaig sa kasalanan, ang paggising na ito ay hindi ibinibigay bilang isang libreng biyaya. May hinihingi sa kaniya nang pauna. Kailangan niyang, sa paraang sinasabi, paghirapan pa rin at ipagpakumbaba ito; hindi lamang hangarin, kundi magsikap din upang akitin ang paggalaw na ito na puno ng biyaya—ang ganitong tao, na naaalala ang dati niyang kaayusang Kristiyano, ay madalas na muling naghahangad nito, ngunit nabibigo siyang magtagumpay sa sarili; nais niyang itama ang kanyang mga gawain, ngunit hindi niya mapigilan ang sarili o malampasan ang kanyang sarili. Nasa kalagayan siya ng walang pag-asang kawalan ng kapangyarihan, iniwan sa sariling kagustuhan dahil siya mismo ang dating tumalikod sa biyaya, </w:t>
      </w:r>
      <w:r w:rsidRPr="008C7964">
        <w:rPr>
          <w:i/>
          <w:lang w:val="ru-RU"/>
        </w:rPr>
        <w:t xml:space="preserve">'sa pagkalungkot sa Espiritu ng biyaya at </w:t>
      </w:r>
      <w:r w:rsidR="00BA4EE1" w:rsidRPr="00BA4EE1">
        <w:rPr>
          <w:i/>
          <w:lang w:val="ru-RU"/>
        </w:rPr>
        <w:t>hindi</w:t>
      </w:r>
      <w:r w:rsidRPr="008C7964">
        <w:rPr>
          <w:i/>
          <w:lang w:val="ru-RU"/>
        </w:rPr>
        <w:t xml:space="preserve"> paghamak sa dugo ng Anak ng Diyos</w:t>
      </w:r>
      <w:r w:rsidR="00BA4EE1" w:rsidRPr="00BA4EE1">
        <w:rPr>
          <w:i/>
          <w:lang w:val="ru-RU"/>
        </w:rPr>
        <w:t xml:space="preserve">' </w:t>
      </w:r>
      <w:r w:rsidRPr="008C7964">
        <w:rPr>
          <w:lang w:val="ru-RU"/>
        </w:rPr>
        <w:t>(Heb. 10</w:t>
      </w:r>
      <w:r w:rsidR="002D7DF3" w:rsidRPr="008C7964">
        <w:rPr>
          <w:lang w:val="ru-RU"/>
        </w:rPr>
        <w:t>:</w:t>
      </w:r>
      <w:r w:rsidRPr="008C7964">
        <w:rPr>
          <w:lang w:val="ru-RU"/>
        </w:rPr>
        <w:t xml:space="preserve">29). Ngayon ay napagtanto niya kung gaano kalaki ang kapangyarihang ito na puno ng biyaya, dahil nga hindi ito basta-basta ipinagkakaloob. Maghanap at magsikap, at sa pamamagitan ng kahirapan sa pagkamit nito, matutong pahalagahan ito. Ang ganitong tao ay napapasa sa isang medyo nakapipighating kalagayan: siya'y nauuhaw ngunit hindi napapawi, siya'y nagugutom ngunit hindi napapakabusog, siya'y naghahanap ngunit hindi nakakakita, siya'y nagsusumikap ngunit hindi tumatanggap. Ang ilan ay iniiwan sa ganitong kalagayan nang napakatagal, hanggang sa </w:t>
      </w:r>
      <w:r w:rsidR="00D220D9" w:rsidRPr="008C7964">
        <w:rPr>
          <w:lang w:val="ru-RU"/>
        </w:rPr>
        <w:t>maramdaman nila</w:t>
      </w:r>
      <w:r w:rsidRPr="008C7964">
        <w:rPr>
          <w:lang w:val="ru-RU"/>
        </w:rPr>
        <w:t>, wari, ang pagtanggi ng Diyos, na para bang nakalimutan at itinakwil sila ng Diyos, at inihatid sila sa sumpa, na parang lupang binuhusan ng ulan nang paulit-ulit ngunit nananatiling tigang (</w:t>
      </w:r>
      <w:r w:rsidR="00CD70E7">
        <w:rPr>
          <w:lang w:val="ru-RU"/>
        </w:rPr>
        <w:t xml:space="preserve">tingnan </w:t>
      </w:r>
      <w:r w:rsidRPr="008C7964">
        <w:rPr>
          <w:lang w:val="ru-RU"/>
        </w:rPr>
        <w:t>Heb. 6</w:t>
      </w:r>
      <w:r w:rsidR="002D7DF3" w:rsidRPr="008C7964">
        <w:rPr>
          <w:lang w:val="ru-RU"/>
        </w:rPr>
        <w:t>:</w:t>
      </w:r>
      <w:r w:rsidRPr="008C7964">
        <w:rPr>
          <w:lang w:val="ru-RU"/>
        </w:rPr>
        <w:t xml:space="preserve">7–8). Ngunit ang pagkaantala ng biyaya sa pagdama sa puso ng naghahanap ay isang pagsubok lamang. Kapag lumipas na ang panahon ng pagsubok, ang nagpupukaw na Espiritu ay muling bumababa sa kaniya, bilang pagkilala sa kaniyang pagsisikap at taos-pusong paghahanap, gaya ng malayang pagbaba nito sa iba (bilang isang kaloob </w:t>
      </w:r>
      <w:r w:rsidRPr="008C7964">
        <w:rPr>
          <w:i/>
          <w:lang w:val="ru-RU"/>
        </w:rPr>
        <w:t>– Ed.).</w:t>
      </w:r>
      <w:r w:rsidRPr="008C7964">
        <w:rPr>
          <w:lang w:val="ru-RU"/>
        </w:rPr>
        <w:t xml:space="preserve"> Ang paraang ito ng paggana ng kaligtasang biyaya ay itinuturo sa atin ang: a) ang pambihirang gawa ng biyaya ng Diyos sa paggising sa makasalanan, at b) ang karaniwang kaayusan sa pagkamit ng kaloob ng biyayang nagpapagising.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2804"/>
      <w:bookmarkStart w:id="99" w:name="_Toc690702"/>
      <w:r w:rsidRPr="008C7964">
        <w:rPr>
          <w:lang w:val="ru-RU"/>
        </w:rPr>
        <w:t xml:space="preserve">Ang pambihirang gawa ng biyaya </w:t>
      </w:r>
      <w:r w:rsidR="00FF08C2" w:rsidRPr="008C7964">
        <w:rPr>
          <w:lang w:val="ru-RU"/>
        </w:rPr>
        <w:t xml:space="preserve">ng Diyos </w:t>
      </w:r>
      <w:r w:rsidRPr="008C7964">
        <w:rPr>
          <w:lang w:val="ru-RU"/>
        </w:rPr>
        <w:t>sa paggising sa mga makasalanan mula sa kanilang makasalanang pagtulog</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Para sa mga namumuhay sa biyaya, mahalaga para sa kaligtasan ng kanilang mga kaluluwa na kilalanin ang mga gawaing ito, upang sa pagtingin sa dakilang pag-aaruga ng Diyos sa mga makasalanan, kanilang luwalhatiin ang </w:t>
      </w:r>
      <w:r w:rsidRPr="008C7964">
        <w:rPr>
          <w:lang w:val="ru-RU"/>
        </w:rPr>
        <w:lastRenderedPageBreak/>
        <w:t xml:space="preserve">hindi mailarawang biyaya ng Diyos at magkaroon ng inspirasyon sa pag-asa ng tulong mula sa itaas para sa bawat mabuting gawa. Para sa mga naghahanap ng Banal na kabutihan, lalong mahalaga para sa kanila na malaman ang mga gawaing ito, sapagkat dito mas malinaw na naipapahayag ang mga katangian ng inspirasyong puno ng biyaya kaysa sa kahit saan pa man; dapat nating lubos na malaman at maunawaan ang mga katangiang ito upang matukoy kung ang ating nararanasan ay inspirasyong puno ng biyaya, — at kung ang isang tao ay kumikilos na, alamin kung kumikilos ba siya mula sa isang hinihikayat ng biyaya o mula sa sariling sigla. Ang tunay na Kristiyanong buhay ay buhay na namumuhay sa biyaya. Ang buhay na sariling gawa, gaano man ito kaganda at gaano man ito kalapit sa mga anyo ng Kristiyanong pamumuhay, ay hindi kailanman magiging Kristiyano. Ang simula nito ay nasa isang pag-uga na puno ng biyaya; ang sinumang tutugon dito ay hindi mawawalan ng biyayang gabay at pakikipag-isa sa lahat ng oras, hangga't mananatili silang tapat sa mga pahiwatig nito. Ito ang dahilan kung bakit kailangang malinaw nating alamin para sa ating sarili kung mayroon, o nagkaroon na, isang pag-uga na puno ng biyaya sa loob natin. Upang matugunan ang hinihinging ito, maaaring sabihin: husgahan mo ang iyong sarili ayon sa mga katangian ng biyayang pag-udyok na nagpapakita sa mga pambihirang kalagayan, sapagkat pareho ang mga ito sa pambihirang kalagayan at sa karaniwang takbo ng buhay—sa una lamang ay mas matingkad, mas malinaw, at mas malinaw na nagpapakita ang mga ito. </w:t>
      </w:r>
    </w:p>
    <w:p w14:paraId="7C4A33FD" w14:textId="77777777" w:rsidR="00C00D83" w:rsidRPr="008C7964" w:rsidRDefault="001F2820" w:rsidP="00FF08C2">
      <w:pPr>
        <w:widowControl w:val="0"/>
        <w:ind w:firstLine="720"/>
        <w:rPr>
          <w:lang w:val="ru-RU"/>
        </w:rPr>
      </w:pPr>
      <w:r w:rsidRPr="008C7964">
        <w:rPr>
          <w:lang w:val="ru-RU"/>
        </w:rPr>
        <w:t xml:space="preserve">Tulad ng nabanggit na, sa panahon ng isang pag-uga na puno ng biyaya, ang buong itinatag na kaayusan ng isang mapagbigay sa sarili at makasalanang buhay sa kamalayan ng isang tao ay biglang nabubuwag, at isang iba, mas mabuting Banal na kaayusan—ang nag-iisang tunay at maligayang kaayusan—ay nahahayag sa harap ng isang tao. Sa madaling sabi, maaaring ilarawan ang kaayusang ito nang sumusunod: Ang Diyos, na sinasamba sa Banal na Trinidad, na lumikha at nag-aalaga sa mundo, ay nagliligtas sa atin, ang mga nahulog, sa Panginoong Jesucristo, sa pamamagitan ng biyaya ng Banal na Espiritu, sa ilalim ng patnubay at proteksyon ng Banal na Simbahan, sa pamamagitan ng isang buhay na puno ng pagsubok at pagdurusa dito sa lupa, </w:t>
      </w:r>
      <w:r w:rsidR="0057009C" w:rsidRPr="008C7964">
        <w:rPr>
          <w:lang w:val="ru-RU"/>
        </w:rPr>
        <w:t xml:space="preserve">na humahantong </w:t>
      </w:r>
      <w:r w:rsidRPr="008C7964">
        <w:rPr>
          <w:lang w:val="ru-RU"/>
        </w:rPr>
        <w:t xml:space="preserve">sa walang hanggang kagalakan sa buhay na darating. Pinagsasama nito ang mga tao, mga pangyayari, mga institusyon, at ang mismong mga prinsipyong namamahala sa lahat ng bagay. Ang buong kaayusang ito ay malinaw na naitatatak sa diwa ng makasalanang tao sa pamamagitan ng gawain ng biyaya; at, sa pamamagitan ng kapansin-pansing pagbubunyag ng kontrasteng umiiral sa pagitan nito at ng tao mismo—kasama ang kanyang mga hilig—at ng lahat ng dati niyang pinagkabuhayan at ikinatuwa, samantalang dapat sana'y nasa ganap na pagkakaisa at pagkakapareho siya rito, malalim itong tumatama sa kanya. Bawat aspeto nito ay nagsisilbing pag-uyam at pagbatikos sa tao para sa kanyang dating kamangmangan at kawalang-tapat, na lalo pang namumukod-tangi dahil, kasabay nito, nararamdaman ng diwa ang kahiya-hiyang kawalang-halaga ng dating makasalanang kaayusan. Sa ilalim ng impluwensiyang ito, ang puso ay napalalaya mula sa dati nitong mga gapos at nakatayo nang malaya, at dahil dito, malaya itong pumili ng bagong paraan ng pamumuhay. Ito ang hangganan ng epekto ng pag-uga na puno ng biyaya. Winasak nito sa isip at puso ang lahat ng dati—ang pinakamasama—at malinaw na inihaharap lamang ang bago—ang pinakamabuti, iniiwan ang tao sa ganitong kalagayan, na nabigla rito, na malaya na pumili ng bago o bumalik sa luma. Kapansin-pansin na ang pag-uga na puno ng biyaya ay laging sinasamahan ng pakiramdam ng pagkatalo at isang uri ng takot; — at hindi lamang ito bago, kundi perpekto rin sa lahat ng paraan at pinagmumulan ng kagalakan, samantalang sa nauna, sa walang-kwenta, ay wala nang iba kundi pagdadalamhati at pagkasindak. — at hindi lamang bago, kundi perpekto sa bawat aspekto at pinagmumulan ng kaligayahan, samantalang sa nauna, ang walang halaga, ay wala nang iba kundi pagdadalamhati at wasak na espiritu. </w:t>
      </w:r>
    </w:p>
    <w:p w14:paraId="45B97E13" w14:textId="77777777" w:rsidR="000202FF" w:rsidRDefault="001F2820" w:rsidP="00FF08C2">
      <w:pPr>
        <w:widowControl w:val="0"/>
        <w:ind w:firstLine="720"/>
        <w:rPr>
          <w:lang w:val="ru-RU"/>
        </w:rPr>
      </w:pPr>
      <w:r w:rsidRPr="008C7964">
        <w:rPr>
          <w:lang w:val="ru-RU"/>
        </w:rPr>
        <w:t>Gayunpaman, ang panimulang punto ng lahat ng mabubuting gawa na nagmumula sa isang pusong puspos ng biyaya ay ang buhay na kamalayan sa bagong Banal na kaayusan. Mula sa konseptong ito, balikan natin ang lahat ng nakaraang karanasan ng gawaing ito na puspos ng biyaya. Ang kamalayan sa bagong kaayusan ng pag-iral at buhay ay nagaganap sa dalawang paraan: (a) minsan ang mismong kaayusang iyon, buo man o bahagya, ay malinaw at nahahawakang ipinapakita sa nagsisising makasalanan sa pamamagitan ng pangyayari mismo; (b) sa ibang pagkakataon, ang espiritu ng tao ay naaakit dito at nararamdaman ito sa kalooban.</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Ang Mapagkawanggawang Panginoon ay inihahayag ang Kaniyang Banal na mundo—kung saan nakatakdang manirahan ang ating espiritu—sa isipan ng taong nagbabago sa iba't ibang paraan. 1) </w:t>
      </w:r>
      <w:r w:rsidR="001F2820" w:rsidRPr="008C7964">
        <w:rPr>
          <w:b/>
          <w:lang w:val="ru-RU"/>
        </w:rPr>
        <w:t>Madalas</w:t>
      </w:r>
      <w:r w:rsidR="001F2820" w:rsidRPr="008C7964">
        <w:rPr>
          <w:lang w:val="ru-RU"/>
        </w:rPr>
        <w:t>, para sa layuning ito, Siya ay personal na nagpapakita, na nakikita sa isang anyo, habang ang isang tao ay gising o nasa panaginip. Ganito Siya nagpakita kay Apostol Pablo sa kanyang paglalakbay patungong Damasco, kay Constantine the Great (</w:t>
      </w:r>
      <w:r w:rsidRPr="000202FF">
        <w:rPr>
          <w:lang w:val="ru-RU"/>
        </w:rPr>
        <w:t xml:space="preserve">21 </w:t>
      </w:r>
      <w:r w:rsidR="001F2820" w:rsidRPr="008C7964">
        <w:rPr>
          <w:lang w:val="ru-RU"/>
        </w:rPr>
        <w:t xml:space="preserve">ng Mayo), kay Eustathius Plakides (20 ng Setyembre), kay Neanias na papunta upang </w:t>
      </w:r>
      <w:r w:rsidR="001F2820" w:rsidRPr="008C7964">
        <w:rPr>
          <w:lang w:val="ru-RU"/>
        </w:rPr>
        <w:lastRenderedPageBreak/>
        <w:t>usigin ang mga Kristiyano (ito si Procopius the Great Martyr;</w:t>
      </w:r>
      <w:r w:rsidRPr="000202FF">
        <w:rPr>
          <w:lang w:val="ru-RU"/>
        </w:rPr>
        <w:t xml:space="preserve"> 8 </w:t>
      </w:r>
      <w:r w:rsidR="001F2820" w:rsidRPr="008C7964">
        <w:rPr>
          <w:lang w:val="ru-RU"/>
        </w:rPr>
        <w:t xml:space="preserve">ng Hulyo), kay Patermufius sa isang panaginip (9 ng Hulyo) at sa marami pang iba. 2) </w:t>
      </w:r>
      <w:r w:rsidR="001F2820" w:rsidRPr="008C7964">
        <w:rPr>
          <w:b/>
          <w:lang w:val="ru-RU"/>
        </w:rPr>
        <w:t xml:space="preserve">Minsan </w:t>
      </w:r>
      <w:r w:rsidR="001F2820" w:rsidRPr="008C7964">
        <w:rPr>
          <w:lang w:val="ru-RU"/>
        </w:rPr>
        <w:t xml:space="preserve">ay nagpapadala Siya ng iba't ibang pigura mula sa kabilang mundo, personal man o sa panaginip, sa Kanyang sariling anyo o sa ibang anyo. Kaya, </w:t>
      </w:r>
      <w:r w:rsidR="001F2820" w:rsidRPr="008C7964">
        <w:rPr>
          <w:b/>
          <w:lang w:val="ru-RU"/>
        </w:rPr>
        <w:t xml:space="preserve">ang Ina ng Diyos </w:t>
      </w:r>
      <w:r w:rsidR="001F2820" w:rsidRPr="008C7964">
        <w:rPr>
          <w:lang w:val="ru-RU"/>
        </w:rPr>
        <w:t xml:space="preserve">ay nagpakita nang maraming beses, mag-isa man, o kasama ang Walang-hanggang Sanggol, o sinamahan ng mga santo—isa, dalawa, o marami: halimbawa, ang Dakilang Martir na si Santa Catalina (24 Nobyembre) ay nabinyagan sa pamamagitan ng isang pagpapakita ng Ina ng Diyos sa kaniya sa isang panaginip kasama ang Walang-hanggang Sanggol, na siya ay ipinangako Niya sa Kanyang sarili bilang Kanyang nobya. </w:t>
      </w:r>
    </w:p>
    <w:p w14:paraId="782954BA" w14:textId="77777777" w:rsidR="00C00D83" w:rsidRPr="008C7964" w:rsidRDefault="001F2820" w:rsidP="00FF08C2">
      <w:pPr>
        <w:widowControl w:val="0"/>
        <w:ind w:firstLine="720"/>
        <w:rPr>
          <w:lang w:val="ru-RU"/>
        </w:rPr>
      </w:pPr>
      <w:r w:rsidRPr="008C7964">
        <w:rPr>
          <w:b/>
          <w:lang w:val="ru-RU"/>
        </w:rPr>
        <w:t>Ang mga anghel</w:t>
      </w:r>
      <w:r w:rsidRPr="008C7964">
        <w:rPr>
          <w:lang w:val="ru-RU"/>
        </w:rPr>
        <w:t xml:space="preserve"> ay nagpakita sa maraming pagkakataon, nang paisa-isa man o bilang malalaking pulutong: halimbawa, si San Andres na Tanga para kay Kristo (2 Oktubre) ay ipinakita sa isang panaginip ang buong pulutong ng mga banal na anghel bilang kaibahan sa mga hukbo ng madilim na puwersa; </w:t>
      </w:r>
      <w:r w:rsidRPr="008C7964">
        <w:rPr>
          <w:b/>
          <w:lang w:val="ru-RU"/>
        </w:rPr>
        <w:t>ang mga santo</w:t>
      </w:r>
      <w:r w:rsidRPr="008C7964">
        <w:rPr>
          <w:lang w:val="ru-RU"/>
        </w:rPr>
        <w:t xml:space="preserve"> ay nagpakita rin sa maraming pagkakataon: halimbawa, si San Mitrophan ay nagpakita sa isang doktor na Lutheran, sa isang maysakit na dalaga, at sa marami pang iba. 3) </w:t>
      </w:r>
      <w:r w:rsidRPr="008C7964">
        <w:rPr>
          <w:bCs/>
          <w:lang w:val="ru-RU"/>
        </w:rPr>
        <w:t xml:space="preserve">Minsan ang mismong mundong ito—at lalo na ang kaayusan nito at, wari, ang mga pangunahing prinsipyo nito—ay inilalarawan sa harap ng di-inaasahang isipan sa pamamagitan ng isang kapansin-pansing imahe, gaya ng makikita sa kasong nabanggit na tungkol kay San Andres na Tanga-para-kay-Kristo at sa maraming iba pang halimbawa, kung saan sa mga nabago ay ipinakita ang masayang tahanan ng mga matuwid, gaya sa hari ng India at sa kanyang kapatid, pagkatapos ipinamigay ni San Tomas Apostol (Oktubre 6) sa mga mahihirap ang perang ibinigay sa kanya para sa pagtatayo ng bahay; o ang kakila-kilabot na paghihirap ng mga makasalanan, gaya ng kaso ni Isichius na taga-Chorus (Oktubre 3, Prologo); o ang mga pangyayari sa Huling Paghuhukom, gaya ng kaso ni Pedro na panadero, na nagtapon ng tinapay sa mukha ng isang pulubi; o </w:t>
      </w:r>
      <w:r w:rsidRPr="008C7964">
        <w:rPr>
          <w:lang w:val="ru-RU"/>
        </w:rPr>
        <w:t xml:space="preserve">isang malalim na pagninilay sa kamatayan at ang kapalaran na sumusunod dito </w:t>
      </w:r>
      <w:r w:rsidRPr="008C7964">
        <w:rPr>
          <w:bCs/>
          <w:lang w:val="ru-RU"/>
        </w:rPr>
        <w:t xml:space="preserve">ay </w:t>
      </w:r>
      <w:r w:rsidRPr="008C7964">
        <w:rPr>
          <w:lang w:val="ru-RU"/>
        </w:rPr>
        <w:t xml:space="preserve">naimprenta sa kanila, gaya ng kaso ni Prinsipe Joasaph (19 Nobyembre), San Clemente (25 Nobyembre) at isang tiyak na binatang palasasa, na pinamana ng kanyang naghihingalong ama ang utos na bisitahin tuwing gabi ang silid kung saan siya ay naghihingalo. 4) </w:t>
      </w:r>
      <w:r w:rsidRPr="008C7964">
        <w:rPr>
          <w:bCs/>
          <w:lang w:val="ru-RU"/>
        </w:rPr>
        <w:t xml:space="preserve">Minsan </w:t>
      </w:r>
      <w:r w:rsidRPr="008C7964">
        <w:rPr>
          <w:lang w:val="ru-RU"/>
        </w:rPr>
        <w:t xml:space="preserve">pinapayagan ang isang tao na damhin nang lubos ang isang hindi nakikitang kapangyarihan, na gumagana sa gitna ng mga nakikitang puwersa at pangyayari, ngunit kapansin-pansing naiiba rito at nagmumula sa ibang mundo. Kasama rito ang lahat ng mga himala sa pangkalahatan, na imposibleng bilangin. At sinabi ng Tagapagligtas na ang mga hindi maniniwala ay hindi maniniwala maliban kung makakakita sila ng mga tanda. Karamihan sa mga ito ay naganap pagkatapos ni Kristo ang Tagapagligtas, sa mga unang araw ng Kristiyanismo sa pamamagitan ng mga Apostol, at pagkatapos nila sa pamamagitan ng mga banal na martir. Ang kapansin-pansing presensya rito ng hindi nakikitang kapangyarihan ng Diyos ay madalas na nagbabalik-loob sa buong mga nayon at bayan, ngunit hindi kailanman naging ganap na walang bunga. Ang dugo ng mga martir ay tunay na nakahiga sa pundasyon </w:t>
      </w:r>
      <w:r w:rsidR="00FA3377">
        <w:rPr>
          <w:lang w:val="ru-RU"/>
        </w:rPr>
        <w:t>ng Simbahan…</w:t>
      </w:r>
      <w:r w:rsidRPr="008C7964">
        <w:rPr>
          <w:lang w:val="ru-RU"/>
        </w:rPr>
        <w:t xml:space="preserve"> </w:t>
      </w:r>
      <w:r w:rsidRPr="008C7964">
        <w:rPr>
          <w:bCs/>
          <w:lang w:val="ru-RU"/>
        </w:rPr>
        <w:t xml:space="preserve">May mga pagkakataon din na ang kapangyarihan ng Diyos ay nagpakita nang direkta, nang walang </w:t>
      </w:r>
      <w:r w:rsidRPr="008C7964">
        <w:rPr>
          <w:lang w:val="ru-RU"/>
        </w:rPr>
        <w:t xml:space="preserve">pamamagitan ng tao, gaya ng sa pagkakabago ni Maria ng Ehipto (1 Abril), o sa pamamagitan ng mga banal na bagay, mga ikon, mga relikya at iba pa. Kaya naman, ang pagkakabago ng mga Hudyo sa Virite ay naganap sa pamamagitan ng mga himalang naganap sa ikon ng Pagpapako sa Krus ng Panginoon. Sa lahat ng ganitong mga pagpapakita, ang kamalayan—na nabalot ng iba't ibang bagay at ng mga panlilinlang ng mundo, at lubos na nakakulong sa nakikita, sa pandama, at sa panlabas na kaayusan— — ay biglang nahihila mula sa mga gapos nito ng isang nakakagulat, hindi inaasahan, at biglaang bisyon ng mas mataas na nilalang at puwersa mula sa isang hindi nakikitang kaharian, at itinulak sa ibang kaayusan ng pag-iral at buhay, kung saan, namamangha, ay nananatili. Ang nangyayari rito ay kapareho ng kuryenteng naipapasa sa isang katawan mula sa kuryente ng ibang katawan. Hinahatak ng huli ang una mula sa mga gapos ng materya at, nang mailabas ito sa ibabaw, ay itinatapat sa harap nito.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Ang ating espiritu, gaya ng ating nakita, ay natatakpan at napipigilan ng maraming balabal. Ngunit sa kanyang likas na katangian, ito ay tagamasid ng Banal na Kaayusan. Ang kakayahan nito para rito ay agad na handang magpakita at tunay ngang ipinamamalage ang kanyang kapangyarihan sa sandaling matanggal ang mga hadlang na nakapigil dito. Kaya naman, upang gisingin ang espiritu na natutulog sa loob ng tao at itungo siya sa pagninilay-nilay sa Banal na Kaayusan, ang biyaya ng Diyos ay alinman sa a) kumikilos </w:t>
      </w:r>
      <w:r w:rsidR="001F2820" w:rsidRPr="008C7964">
        <w:rPr>
          <w:b/>
          <w:lang w:val="ru-RU"/>
        </w:rPr>
        <w:t xml:space="preserve">nang direkta </w:t>
      </w:r>
      <w:r w:rsidR="001F2820" w:rsidRPr="008C7964">
        <w:rPr>
          <w:lang w:val="ru-RU"/>
        </w:rPr>
        <w:t xml:space="preserve">sa kanya at, pinupuno siya ng lakas, pinapayagan siyang makawala sa mga gapos na humahawak sa kanya, o </w:t>
      </w:r>
      <w:r w:rsidR="00517634" w:rsidRPr="008C7964">
        <w:rPr>
          <w:lang w:val="ru-RU"/>
        </w:rPr>
        <w:t>b</w:t>
      </w:r>
      <w:r w:rsidR="001F2820" w:rsidRPr="008C7964">
        <w:rPr>
          <w:lang w:val="ru-RU"/>
        </w:rPr>
        <w:t xml:space="preserve">) </w:t>
      </w:r>
      <w:r w:rsidR="001F2820" w:rsidRPr="008C7964">
        <w:rPr>
          <w:b/>
          <w:lang w:val="ru-RU"/>
        </w:rPr>
        <w:t>kumikilos nang hindi direkta</w:t>
      </w:r>
      <w:r w:rsidR="001F2820" w:rsidRPr="008C7964">
        <w:rPr>
          <w:lang w:val="ru-RU"/>
        </w:rPr>
        <w:t xml:space="preserve">, inaalis ang mga belo at patibong sa kanya at sa gayon ay binibigyan siya ng kalayaan na maging nasa kanyang wastong kalagayan.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Ang Banal, nasa-lahat at sumasaklaw na biyaya ay </w:t>
      </w:r>
      <w:r w:rsidR="001F2820" w:rsidRPr="008C7964">
        <w:rPr>
          <w:b/>
          <w:lang w:val="ru-RU"/>
        </w:rPr>
        <w:t xml:space="preserve">direktang </w:t>
      </w:r>
      <w:r w:rsidR="001F2820" w:rsidRPr="008C7964">
        <w:rPr>
          <w:lang w:val="ru-RU"/>
        </w:rPr>
        <w:t xml:space="preserve">kumikilos sa espiritu ng tao, inililimbag dito ang mga kaisipan at damdamin na naghihiwalay rito mula sa lahat ng may-hanggang bagay at itinatalinghaga </w:t>
      </w:r>
      <w:r w:rsidR="001F2820" w:rsidRPr="008C7964">
        <w:rPr>
          <w:lang w:val="ru-RU"/>
        </w:rPr>
        <w:lastRenderedPageBreak/>
        <w:t xml:space="preserve">ito sa ibang, mas mabuting mundo, bagaman hindi ito nakikita at hindi kilala. Isang karaniwang katangian ng mga pag-uga na ito ay </w:t>
      </w:r>
      <w:r w:rsidR="001F2820" w:rsidRPr="008C7964">
        <w:rPr>
          <w:b/>
          <w:lang w:val="ru-RU"/>
        </w:rPr>
        <w:t xml:space="preserve">ang hindi pagkakuntento </w:t>
      </w:r>
      <w:r w:rsidR="001F2820" w:rsidRPr="008C7964">
        <w:rPr>
          <w:lang w:val="ru-RU"/>
        </w:rPr>
        <w:t xml:space="preserve">sa sarili at sa buong pagkatao, at </w:t>
      </w:r>
      <w:r w:rsidR="001F2820" w:rsidRPr="008C7964">
        <w:rPr>
          <w:b/>
          <w:lang w:val="ru-RU"/>
        </w:rPr>
        <w:t xml:space="preserve">ang pagnanasa </w:t>
      </w:r>
      <w:r w:rsidR="001F2820" w:rsidRPr="008C7964">
        <w:rPr>
          <w:lang w:val="ru-RU"/>
        </w:rPr>
        <w:t xml:space="preserve">sa isang bagay. Ang isang tao ay nagiging hindi kuntento sa anumang nakapaligid sa kanila—hindi sa kanilang sariling mga birtud o sa kanilang mga pag-aari, kahit pa ito ay di-mabilang na kayamanan—at naglalakad na para bang tinamaan ng matinding kalungkutan. Dahil hindi nakakahanap ng kapanatagan sa anumang nakikita, lumalapit sila sa hindi nakikita at buong pusong yakapin ito, at tunay na ginagawa itong pag-aari nila at bahagi ng kanilang sarili. Marami, na nagtataka kung paano magwawakas ang lahat ng ito at kung saan ito hahantong, ay iniwan ang lahat at binago hindi lamang ang kanilang mga damdamin at pag-uugali, kundi pati na rin ang kanilang kabuuang pamumuhay. May mga pagkakataon na ang ganitong pagkadismaya ay ipinahayag pangunahin sa </w:t>
      </w:r>
      <w:r w:rsidR="001F2820" w:rsidRPr="008C7964">
        <w:rPr>
          <w:b/>
          <w:lang w:val="ru-RU"/>
        </w:rPr>
        <w:t>intelektwal na</w:t>
      </w:r>
      <w:r w:rsidR="001F2820" w:rsidRPr="008C7964">
        <w:rPr>
          <w:lang w:val="ru-RU"/>
        </w:rPr>
        <w:t xml:space="preserve"> larangan, gaya ni Justin the Philosopher (</w:t>
      </w:r>
      <w:r w:rsidRPr="000202FF">
        <w:rPr>
          <w:lang w:val="ru-RU"/>
        </w:rPr>
        <w:t xml:space="preserve">1 </w:t>
      </w:r>
      <w:r w:rsidR="001F2820" w:rsidRPr="008C7964">
        <w:rPr>
          <w:lang w:val="ru-RU"/>
        </w:rPr>
        <w:t xml:space="preserve">Hunyo), na higit sa lahat ay hinanap ang liwanag ng bisyon ng Banal na Pagkatao; paminsan-minsan naman sa </w:t>
      </w:r>
      <w:r w:rsidR="001F2820" w:rsidRPr="008C7964">
        <w:rPr>
          <w:b/>
          <w:lang w:val="ru-RU"/>
        </w:rPr>
        <w:t>emosyonal na</w:t>
      </w:r>
      <w:r w:rsidR="001F2820" w:rsidRPr="008C7964">
        <w:rPr>
          <w:lang w:val="ru-RU"/>
        </w:rPr>
        <w:t xml:space="preserve"> larangan, gaya ni Augustine (ang Pinagpala; 15 Hunyo — </w:t>
      </w:r>
      <w:r w:rsidR="001F2820" w:rsidRPr="008C7964">
        <w:rPr>
          <w:i/>
          <w:lang w:val="ru-RU"/>
        </w:rPr>
        <w:t>Ed.</w:t>
      </w:r>
      <w:r w:rsidR="001F2820" w:rsidRPr="008C7964">
        <w:rPr>
          <w:lang w:val="ru-RU"/>
        </w:rPr>
        <w:t xml:space="preserve">), na higit sa lahat ay hinanap ang kapayapaan para sa kanyang nag-aalalang puso; at kung minsan—bagaman kadalasan—sa </w:t>
      </w:r>
      <w:r w:rsidR="001F2820" w:rsidRPr="008C7964">
        <w:rPr>
          <w:b/>
          <w:lang w:val="ru-RU"/>
        </w:rPr>
        <w:t>aktibong</w:t>
      </w:r>
      <w:r w:rsidR="001F2820" w:rsidRPr="008C7964">
        <w:rPr>
          <w:lang w:val="ru-RU"/>
        </w:rPr>
        <w:t xml:space="preserve"> larangan, sa </w:t>
      </w:r>
      <w:r w:rsidR="001F2820" w:rsidRPr="008C7964">
        <w:rPr>
          <w:b/>
          <w:lang w:val="ru-RU"/>
        </w:rPr>
        <w:t>budhi</w:t>
      </w:r>
      <w:r w:rsidR="001F2820" w:rsidRPr="008C7964">
        <w:rPr>
          <w:lang w:val="ru-RU"/>
        </w:rPr>
        <w:t>, gaya ng kaso ng mga tulisan na sina Moises (Murin;</w:t>
      </w:r>
      <w:r w:rsidRPr="000202FF">
        <w:rPr>
          <w:lang w:val="ru-RU"/>
        </w:rPr>
        <w:t xml:space="preserve"> 28 </w:t>
      </w:r>
      <w:r w:rsidR="001F2820" w:rsidRPr="008C7964">
        <w:rPr>
          <w:lang w:val="ru-RU"/>
        </w:rPr>
        <w:t xml:space="preserve">Agosto — </w:t>
      </w:r>
      <w:r w:rsidR="001F2820" w:rsidRPr="008C7964">
        <w:rPr>
          <w:i/>
          <w:lang w:val="ru-RU"/>
        </w:rPr>
        <w:t>Ed.</w:t>
      </w:r>
      <w:r w:rsidR="001F2820" w:rsidRPr="008C7964">
        <w:rPr>
          <w:lang w:val="ru-RU"/>
        </w:rPr>
        <w:t xml:space="preserve">) at David (ng Hermopolis; 6 Setyembre — </w:t>
      </w:r>
      <w:r w:rsidR="001F2820" w:rsidRPr="008C7964">
        <w:rPr>
          <w:i/>
          <w:lang w:val="ru-RU"/>
        </w:rPr>
        <w:t>Ed.</w:t>
      </w:r>
      <w:r w:rsidR="001F2820" w:rsidRPr="008C7964">
        <w:rPr>
          <w:lang w:val="ru-RU"/>
        </w:rPr>
        <w:t xml:space="preserve">). Maraming pagkakataon na ang panloob na santuwaryo ng espiritu ay biglang naliwanagan, isang pagnanasa ang tumubo, at ang espiritu ay naakit sa ibang lugar (sa ibang lugar — </w:t>
      </w:r>
      <w:r w:rsidR="001F2820" w:rsidRPr="008C7964">
        <w:rPr>
          <w:i/>
          <w:lang w:val="ru-RU"/>
        </w:rPr>
        <w:t>Ed.</w:t>
      </w:r>
      <w:r w:rsidR="001F2820" w:rsidRPr="008C7964">
        <w:rPr>
          <w:lang w:val="ru-RU"/>
        </w:rPr>
        <w:t xml:space="preserve">). </w:t>
      </w:r>
      <w:r w:rsidR="00517634" w:rsidRPr="008C7964">
        <w:rPr>
          <w:i/>
          <w:lang w:val="ru-RU"/>
        </w:rPr>
        <w:t>'Hindi ninyo alam kung saan ito nanggagaling o kung saan ito papunta</w:t>
      </w:r>
      <w:r w:rsidR="001F2820" w:rsidRPr="008C7964">
        <w:rPr>
          <w:i/>
          <w:lang w:val="ru-RU"/>
        </w:rPr>
        <w:t>,</w:t>
      </w:r>
      <w:r w:rsidR="00517634" w:rsidRPr="008C7964">
        <w:rPr>
          <w:i/>
          <w:lang w:val="ru-RU"/>
        </w:rPr>
        <w:t xml:space="preserve">' </w:t>
      </w:r>
      <w:r w:rsidR="001F2820" w:rsidRPr="008C7964">
        <w:rPr>
          <w:lang w:val="ru-RU"/>
        </w:rPr>
        <w:t>wika ng Panginoon tungkol dito (Juan 3</w:t>
      </w:r>
      <w:r w:rsidR="001A528E" w:rsidRPr="008C7964">
        <w:rPr>
          <w:lang w:val="ru-RU"/>
        </w:rPr>
        <w:t>:</w:t>
      </w:r>
      <w:r w:rsidR="001F2820" w:rsidRPr="008C7964">
        <w:rPr>
          <w:lang w:val="ru-RU"/>
        </w:rPr>
        <w:t>8). Madalas na nagigising ang espiritu sa pamamagitan ng paalala ng nakaraan. Ganito rin nabago ang pananampalataya ni Maria, ang pamangkin ni Abraham na Eremita (Oktubre</w:t>
      </w:r>
      <w:r w:rsidRPr="000202FF">
        <w:rPr>
          <w:lang w:val="ru-RU"/>
        </w:rPr>
        <w:t xml:space="preserve"> 29</w:t>
      </w:r>
      <w:r w:rsidR="001F2820" w:rsidRPr="008C7964">
        <w:rPr>
          <w:lang w:val="ru-RU"/>
        </w:rPr>
        <w:t xml:space="preserve">), at ni Teofilo, ang katiwala ng simbahan at alagad ni San Juan na Teologo, na naligaw at napadpad sa buhay ng pagiging tulisan. Mula sa loob, isang tinig ang malinaw na nagsasalita sa budhi: </w:t>
      </w:r>
      <w:r w:rsidR="00F56144" w:rsidRPr="008C7964">
        <w:rPr>
          <w:i/>
          <w:iCs/>
          <w:lang w:val="ru-RU"/>
        </w:rPr>
        <w:t>'</w:t>
      </w:r>
      <w:r w:rsidR="00936260" w:rsidRPr="008C7964">
        <w:rPr>
          <w:i/>
          <w:iCs/>
          <w:lang w:val="ru-RU"/>
        </w:rPr>
        <w:t>Alalahanin mo kung saan ka nahulog</w:t>
      </w:r>
      <w:r w:rsidR="001F2820" w:rsidRPr="008C7964">
        <w:rPr>
          <w:i/>
          <w:iCs/>
          <w:lang w:val="ru-RU"/>
        </w:rPr>
        <w:t>!</w:t>
      </w:r>
      <w:r w:rsidR="00F56144" w:rsidRPr="008C7964">
        <w:rPr>
          <w:i/>
          <w:iCs/>
          <w:lang w:val="ru-RU"/>
        </w:rPr>
        <w:t xml:space="preserve">' </w:t>
      </w:r>
      <w:r w:rsidR="00936260" w:rsidRPr="008C7964">
        <w:rPr>
          <w:lang w:val="ru-RU"/>
        </w:rPr>
        <w:t xml:space="preserve">(Pahayag 2:5) </w:t>
      </w:r>
      <w:r w:rsidR="001F2820" w:rsidRPr="008C7964">
        <w:rPr>
          <w:lang w:val="ru-RU"/>
        </w:rPr>
        <w:t xml:space="preserve">— at tumatama ito nang malakas sa nakakalimot na tao. Kasama rito ang lahat ng pagbabagong-loob na sumusunod sa mga pagkakasala noong kabataan. Walang duda na ang mga ganitong pagbabago ay inihahanda mula pa sa malayo ng probidensiya ng Diyos sa pamamagitan ng iba't ibang pangyayari na naghahanda sa isang tao upang tanggapin ang biyayang-puno ng impluwensya; kaya naman, kahit dito, ang pagiging agarang ay relatibo lamang. Ngunit, sa kabilang banda, dapat ding maunawaan na ang bawat paggalaw na puno ng biyaya ay nagpapakita ng sarili sa ganitong mga pag-uga at paggising ng ating espiritu. Ang biyaya, bagaman kumikilos sa pamamagitan ng nakikitang mga paraan, ay palaging tumatagos sa espiritu nang hindi nakikita at nang direkta, hinihila ito mula sa mga gapos na nagpapahirap dito patungo sa liwanag ng Diyos, patungo sa kaharian ng banal na buhay. </w:t>
      </w:r>
    </w:p>
    <w:p w14:paraId="217BE352" w14:textId="77777777" w:rsidR="00C00D83" w:rsidRPr="008C7964" w:rsidRDefault="001F2820" w:rsidP="000202FF">
      <w:pPr>
        <w:widowControl w:val="0"/>
        <w:ind w:firstLine="720"/>
        <w:rPr>
          <w:lang w:val="ru-RU"/>
        </w:rPr>
      </w:pPr>
      <w:r w:rsidRPr="008C7964">
        <w:rPr>
          <w:b/>
          <w:lang w:val="ru-RU"/>
        </w:rPr>
        <w:t xml:space="preserve">Ang lahat ng paraan </w:t>
      </w:r>
      <w:r w:rsidRPr="008C7964">
        <w:rPr>
          <w:lang w:val="ru-RU"/>
        </w:rPr>
        <w:t xml:space="preserve">na tinutukoy dito ay nakatuon sa pagbasag sa mga gapos ng espiritu. Pakawalan ang espiritu, bigyan ito ng kalayaan, at kusang-loob itong dadaloy pabalik sa pinagmulan nito — sa Diyos. Ang mga gapos ng espiritu, gaya ng ating nakita, ay </w:t>
      </w:r>
      <w:r w:rsidR="00936260" w:rsidRPr="008C7964">
        <w:rPr>
          <w:lang w:val="ru-RU"/>
        </w:rPr>
        <w:t xml:space="preserve">tatlong </w:t>
      </w:r>
      <w:r w:rsidRPr="008C7964">
        <w:rPr>
          <w:lang w:val="ru-RU"/>
        </w:rPr>
        <w:t xml:space="preserve">uri: a) </w:t>
      </w:r>
      <w:r w:rsidRPr="008C7964">
        <w:rPr>
          <w:b/>
          <w:lang w:val="ru-RU"/>
        </w:rPr>
        <w:t>pagbibigay-lugod sa sarili</w:t>
      </w:r>
      <w:r w:rsidRPr="008C7964">
        <w:rPr>
          <w:lang w:val="ru-RU"/>
        </w:rPr>
        <w:t xml:space="preserve">, </w:t>
      </w:r>
      <w:r w:rsidRPr="008C7964">
        <w:t>b</w:t>
      </w:r>
      <w:r w:rsidRPr="008C7964">
        <w:rPr>
          <w:lang w:val="ru-RU"/>
        </w:rPr>
        <w:t xml:space="preserve">) </w:t>
      </w:r>
      <w:r w:rsidRPr="008C7964">
        <w:rPr>
          <w:b/>
          <w:lang w:val="ru-RU"/>
        </w:rPr>
        <w:t>ang mundo</w:t>
      </w:r>
      <w:r w:rsidRPr="008C7964">
        <w:rPr>
          <w:lang w:val="ru-RU"/>
        </w:rPr>
        <w:t xml:space="preserve">, c) </w:t>
      </w:r>
      <w:r w:rsidRPr="008C7964">
        <w:rPr>
          <w:b/>
          <w:lang w:val="ru-RU"/>
        </w:rPr>
        <w:t>ang diyablo</w:t>
      </w:r>
      <w:r w:rsidRPr="008C7964">
        <w:rPr>
          <w:lang w:val="ru-RU"/>
        </w:rPr>
        <w:t xml:space="preserve">. Laban sa mga ito nakatuon ang mga mapaminsalang gawa ng biyayang nagpapasigla sa espiritu. </w:t>
      </w:r>
    </w:p>
    <w:p w14:paraId="28CC8919" w14:textId="77777777" w:rsidR="00C00D83" w:rsidRPr="008C7964" w:rsidRDefault="001F2820" w:rsidP="000202FF">
      <w:pPr>
        <w:widowControl w:val="0"/>
        <w:ind w:firstLine="720"/>
        <w:rPr>
          <w:lang w:val="ru-RU"/>
        </w:rPr>
      </w:pPr>
      <w:r w:rsidRPr="008C7964">
        <w:rPr>
          <w:b/>
          <w:lang w:val="ru-RU"/>
        </w:rPr>
        <w:t xml:space="preserve">Ang mga tanikala na pinakamalapit sa espiritu </w:t>
      </w:r>
      <w:r w:rsidRPr="008C7964">
        <w:rPr>
          <w:lang w:val="ru-RU"/>
        </w:rPr>
        <w:t xml:space="preserve">ay yaong lubos na </w:t>
      </w:r>
      <w:r w:rsidRPr="008C7964">
        <w:rPr>
          <w:b/>
          <w:lang w:val="ru-RU"/>
        </w:rPr>
        <w:t>pagbibigay-lugod sa sarili</w:t>
      </w:r>
      <w:r w:rsidRPr="008C7964">
        <w:rPr>
          <w:lang w:val="ru-RU"/>
        </w:rPr>
        <w:t xml:space="preserve">, na nagpapakita sa ating kalikasan ng hayop na kaluluwa. Sila rin ang punto ng pakikipag-ugnayan para sa iba pang mga tanikala—yaong nagmumula sa mundo at sa diyablo. Kaya, ang pagbasag sa mga ito ay lubos na mahalaga, bagaman ito ay napakahirap at masalimuot. Sapagkat ang hindi pa nagbabagong tao ay nabubuhay nang lubos ayon sa kanyang likas na hayop-kaluluwa, ang mga gapos sa panig na ito ay lumalawak at magkakabigkis sa maraming magkakaibang paraan sa isang lawak na kasinglaki ng abot ng buhay na hayop-kaluluwa na iyon. Upang maunawaan kung paano napuputol ang mga tali na ito, dapat tandaan na ang anumang kinakapitan ng buhay na ito, anumang nagpapalusog dito, at anumang pangunahing pinaglalabasan nito, ay bumubuo ng matibay na pundasyon para dito; sa pamamagitan ng paghihigop sa pundasyong ito, ito'y nananatiling matatag at hindi natatakot sa pagkatalo, hindi ito iniisip, ni inaasahan man. Kapag ang isang tao, halimbawa, ay naging maka-arte, o maka-pangkaraniwan, o maging maka-akademiko, at namumuhay nang lubos sa isa sa mga larangang ito, umaasa siya rito at nagpapahinga rito nang buong lakas, kaisipan, at pag-asa. Dahil dito nagmumula ang buong mapagbigay-sa-sariling buhay na nagbabigkis sa espiritu, ang sandigang ito ng pagbibigay-sa-sarili ay natural na nagiging pundasyon ng katatagan at lakas ng mga gapos na ipinapataw nito sa espiritu, na para bang ito ang pinagtatalian ng mga gapos na ito. Sa kabaligtaran naman, upang palayain ang espiritu mula sa mga gapos ng paglilibang sa sarili, ang Biyayang Divino, na nagpupukaw sa kaluluwa, ay karaniwang sinisira ang mga sandalan na pinagkakatiwalaan ng paglilibang sa sarili. Sa pamamagitan ng pagyanig sa mga sandalang ito sa kanilang mismong pundasyon, pinahihina nito ang mga gapos at pinapayagan ang naghihirap at pagod na espiritu na itaas </w:t>
      </w:r>
      <w:r w:rsidRPr="008C7964">
        <w:rPr>
          <w:lang w:val="ru-RU"/>
        </w:rPr>
        <w:lastRenderedPageBreak/>
        <w:t xml:space="preserve">ang ulo. </w:t>
      </w:r>
    </w:p>
    <w:p w14:paraId="49B4426C" w14:textId="77777777" w:rsidR="00C00D83" w:rsidRPr="008C7964" w:rsidRDefault="001F2820" w:rsidP="000202FF">
      <w:pPr>
        <w:widowControl w:val="0"/>
        <w:ind w:firstLine="720"/>
        <w:rPr>
          <w:lang w:val="ru-RU"/>
        </w:rPr>
      </w:pPr>
      <w:r w:rsidRPr="008C7964">
        <w:rPr>
          <w:lang w:val="ru-RU"/>
        </w:rPr>
        <w:t xml:space="preserve">Marami ang haligi ng ating pagbibigay-lugod sa sarili; matatagpuan ang mga ito sa loob mismo ng ating pagkatao—ito ay sa katawan at kaluluwa—at sa ating panlabas na buhay, at sa katunayan, sa buong kaayusan ng ating pag-iral. Ganito ang lamanlikot na pagbibigay-lugod sa sarili sa iba't ibang anyo nito: gaya ng, senswalidad, karangyaan, pagnanasa, katamaran, hilig sa libangan, abalang pangmundo, ambisyon, ang pagmamahal sa kapangyarihan, tila tagumpay sa mga gawain, kayamanan, isang nakakaakit na panlabas na pamumuhay, ang halaga ng mga koneksyon, mapayapang ugnayang panlabas, at hilig sa sining, karunungan at pakikipagsapalaran. Ang lahat ng ito, sa pinaka-ibang anyo, ay bumubuo ng matibay na saligan para sa ating pagkilala sa sarili, na, may tiwala sa pagiging maaasahan at katatagan nito, ay nakasalalay nang ligtas dito at, sa saganang pagkuha ng sustansiya mula rito, ay lumalago araw-araw—sa isang tao ay nangingibabaw sa isang aspeto, sa iba naman ay sa iba. </w:t>
      </w:r>
    </w:p>
    <w:p w14:paraId="236507DF" w14:textId="77777777" w:rsidR="00C00D83" w:rsidRPr="008C7964" w:rsidRDefault="001F2820" w:rsidP="000202FF">
      <w:pPr>
        <w:widowControl w:val="0"/>
        <w:ind w:firstLine="720"/>
        <w:rPr>
          <w:lang w:val="ru-RU"/>
        </w:rPr>
      </w:pPr>
      <w:r w:rsidRPr="008C7964">
        <w:rPr>
          <w:lang w:val="ru-RU"/>
        </w:rPr>
        <w:t xml:space="preserve">Ito ang ginagawa ng nagliligtas na Banal na biyaya upang gisingin ang makasalanan mula sa kaniyang pagtulog: itinuturo nito ang kaniyang kapangyarihan tungo sa pagkawasak ng pundasyong iyon na siyang pinagtataguan at pinagpapahingahan ng pagkatao. </w:t>
      </w:r>
    </w:p>
    <w:p w14:paraId="75EBB94B" w14:textId="77777777" w:rsidR="00C00D83" w:rsidRPr="008C7964" w:rsidRDefault="001F2820" w:rsidP="000202FF">
      <w:pPr>
        <w:widowControl w:val="0"/>
        <w:ind w:firstLine="720"/>
        <w:rPr>
          <w:lang w:val="ru-RU"/>
        </w:rPr>
      </w:pPr>
      <w:r w:rsidRPr="008C7964">
        <w:rPr>
          <w:lang w:val="ru-RU"/>
        </w:rPr>
        <w:t>Ang sinumang nakatali sa labis na pagbibigay-lugod sa laman ay nahuhulog sa karamdaman; sa pagpapahina ng laman, nabibigyan ang Espiritu ng kalayaan at lakas upang magkamalay at magpakatino. Ang sinumang naloloko ng sariling kagandahan at lakas ay hinuhubaran ng ganda at pinananatili sa walang tigil na pagkapagod. Ang sinumang nagpapahinga sa sariling kapangyarihan at lakas ay napapasailalim sa pagkaalipin at paghamak. Ang mga lubos na umaasa sa kayamanan ay inaalisan nito. Ang mga mayabang ay nahihiya at itinuturing na mangmang. Ang mga umaasa sa tibay ng kanilang mga tali ay nakikita itong naputol. Ang mga umaasa sa pagiging permanente ng kaayusang nakapaligid sa kanila ay nasisira ito sa pamamagitan ng kamatayan ng mga mahal sa buhay o pagkawala ng mga kailangang pag-aari. Ano pa ang makakapagpagising sa mga nakatali sa kapabayaan dahil sa panlabas na kaligayahan, kung hindi ang mga dalamhati at kapighatian? At hindi ba dahil sa mismong dahilan na ito na ang buong buhay natin ay napupuno ng mga kapahamakan, upang higit pang maisulong ang layunin ng Diyos na panatilihin tayong mapagmatyag</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Ang lahat ng ganitong pag-uga na sumisira sa pundasyon ng walang-pakialam na pagsunod sa sariling hilig ay bumubuo sa mga liko at liko ng buhay, na dahil palagi itong hindi inaasahan, ay may kapansin-pansin at nakapagliligtas na epekto. Ang pinakamalakas na impluwensya hinggil dito ay ang pakiramdam ng panganib sa sariling buhay. Ang damdaming ito ay nagpapaluwag sa lahat ng tali at tumatama sa mismong ugat ng sarili; hindi alam ng isang tao kung saan haharap. Ang mga kalagayang paghihirap o ang pakiramdam na pinabayaan ng lahat ay may parehong epekto. Pareho silang nag-iwan sa isang tao na mag-isa sa kanyang sarili, at mula sa kanyang sarili—ang pinaka-walang-halaga sa mga nilalang—siya ay agad na ipinapadala sa Diyos, o itinuturo patungo sa Kanya. </w:t>
      </w:r>
    </w:p>
    <w:p w14:paraId="314A3006" w14:textId="77777777" w:rsidR="00C00D83" w:rsidRPr="008C7964" w:rsidRDefault="001F2820" w:rsidP="000202FF">
      <w:pPr>
        <w:widowControl w:val="0"/>
        <w:ind w:firstLine="720"/>
        <w:rPr>
          <w:lang w:val="ru-RU"/>
        </w:rPr>
      </w:pPr>
      <w:r w:rsidRPr="008C7964">
        <w:rPr>
          <w:b/>
          <w:lang w:val="ru-RU"/>
        </w:rPr>
        <w:t xml:space="preserve">Ang ikalawang tali ng espiritu </w:t>
      </w:r>
      <w:r w:rsidRPr="008C7964">
        <w:rPr>
          <w:lang w:val="ru-RU"/>
        </w:rPr>
        <w:t xml:space="preserve">ay ipinapataw ng </w:t>
      </w:r>
      <w:r w:rsidRPr="008C7964">
        <w:rPr>
          <w:b/>
          <w:lang w:val="ru-RU"/>
        </w:rPr>
        <w:t xml:space="preserve">mundo </w:t>
      </w:r>
      <w:r w:rsidRPr="008C7964">
        <w:rPr>
          <w:lang w:val="ru-RU"/>
        </w:rPr>
        <w:t xml:space="preserve">at mas mababaw ang pagkakatali kaysa sa nauna. Ang mundo, sa kanyang mga konsepto, prinsipyo, at alituntunin—sa katunayan, sa buong kaayusan nito na itinaas bilang isang hindi mababagong batas—ay naglalagay ng mabigat at mapang-ibabaw na kamay sa lahat ng kanyang mga anak; bilang resulta, wala sa kanila ang nangahas na mag-isip man lang ng pag-aalsa laban dito o pagtanggi sa kanyang awtoridad. Lahat ay nirerespeto ito; sumusunod sila sa mga tuntunin nito nang may tiyak na pag-aatubili at itinuturing ang anumang paglabag rito bilang isang krimen. Ang mundo ay walang pisikal na anyo, ngunit ang diwa nito ay nanatili sa liwanag, humuhubog sa atin at tinatali tayo na parang mga gapos. Malinaw na ang kanyang kapangyarihan ay pangkaisipan, pantasang-isip, at hindi tunay o pisikal. Dahil dito, kailangan lamang nating alisin ang pantasang-isip na kapangyarihang ito ng mundo—at ang pagkakataong magkamalay mula sa kanyang mahika ay magiging abot-kamay natin. Ganito mismo gumagana para sa atin ang nakapagliligtas na probidensya ng Diyos. Sa layuning ito, ito: </w:t>
      </w:r>
    </w:p>
    <w:p w14:paraId="06212DC6" w14:textId="77777777" w:rsidR="00C00D83" w:rsidRPr="008C7964" w:rsidRDefault="001F2820" w:rsidP="000202FF">
      <w:pPr>
        <w:widowControl w:val="0"/>
        <w:ind w:firstLine="720"/>
        <w:rPr>
          <w:lang w:val="ru-RU"/>
        </w:rPr>
      </w:pPr>
      <w:r w:rsidRPr="008C7964">
        <w:rPr>
          <w:lang w:val="ru-RU"/>
        </w:rPr>
        <w:t>Patuloy na inilalantad sa harap ng mundo at sa ating paningin ang dalawang mundong banal at diyosnon—at sa mga ito at sa pamamagitan ng mga ito, inihaharap sa ating pansin at pinapayagan tayong maranasan ang pinakamabuti, at walang humpay na binibigyang-diin ang kawalan ng buhay sa mundo at ng mga pag-asang makamundo. Ang mga mundong ito ng Diyos ay: ang nakikitang kalikasan at ang Simbahan ng Diyos. Ipinapakita ng karanasan kung gaano kadalas na ang isip, na nababalot ng usok ng mundo, ay nagiging seryoso sa pamamagitan ng pagninilay sa mga nilikha ng Diyos o sa pagpasok sa Simbahan. Isang lalaki, noong taglamig, ay tumitig sa isang puno sa harap ng kanyang bintana at nagkamalay; isa pa, matapos ang isang magulong pag-</w:t>
      </w:r>
      <w:r w:rsidRPr="008C7964">
        <w:rPr>
          <w:lang w:val="ru-RU"/>
        </w:rPr>
        <w:lastRenderedPageBreak/>
        <w:t xml:space="preserve">uusap, nang maramdaman ang tamis ng kapayapaan sa espiritu sa simbahan, ay iniwan ang kanyang dating pamumuhay at inialay ang sarili sa paglilingkod sa Diyos. Ang nakikitang kalikasan at ang bahay ng Diyos ay hindi lamang madalas nagpapabalik-loob at nagpapabaling sa mga Kristiyanong pabaya at makasalanan, kundi itinulak pa nga ang mga pagano tungo sa tunay na kaalaman tungkol sa Diyos at paglilingkod sa Kanya. Ang salitang </w:t>
      </w:r>
      <w:r w:rsidRPr="008C7964">
        <w:rPr>
          <w:b/>
          <w:lang w:val="ru-RU"/>
        </w:rPr>
        <w:t>'Hosanna'</w:t>
      </w:r>
      <w:r w:rsidRPr="008C7964">
        <w:rPr>
          <w:lang w:val="ru-RU"/>
        </w:rPr>
        <w:t xml:space="preserve"> ay tumimo sa puso ng isang babae at naging Kristiyano siya. Ang pagbabago ng ating mga ninuno ay tuluyang pinatibay ng impluwensya ng simbahan sa kanila. Ang Dakilang Martir na si Barbara (Disyembre 6) ay inilipat mula sa mga diyus-diyosan tungo sa Diyos sa pamamagitan ng pagmumuni-muni sa kagandahan ng mga nakikitang nilikha ng Diyos. Ang kanilang kapangyarihan at impluwensya ay nakasalalay sa katotohanang malinaw at konkretong inihaharap nila sa espiritu—na pagod, ubos, nanghihina, at pinahihirapan ng kayabangan ng mundo—ang isang mas mabuti at pinakamaligayang kaayusan ng buhay; at, sa agarang pagbuhos sa espiritu na iyon ng kagalakan ng buhay na ito, pinapagtanto nila sa tao na, sa pagsuko sa pamumuno ng mundo, ang tao ay tanging siya lamang ang pinahihirapan at pinapakasakit; na ang kaligayahan ay nakatago nang buo sa ibang mundo; at kung ang pakikipag-isa sa mundo ay napakasakit na ngayon, ano pa ang aasahan sa hinaharap? Nagbubunsod ito ng panawagan sa kaharian ng Diyos at ng paglayo sa walang-kabuluhang mundo, na—minsan sa anyo ng isang makapangyarihang pwersa, at minsan ay unti-unti—sa huli ay tuluyan at ganap na hinihiwalay ang espiritu ng tao mula sa mga gapos ng mundo. Kaya naman, ang kalikasan at ang Simbahan ang mga puwersang nagtutulak palayo, ang mga naglalaho ng mga alindog ng mundong ito na hungkag at kaakit-akit. Dahil dito mismo, inilagay sila ng Panginoon sa ganitong ugnayan sa atin, upang mas madalas at tuloy-tuloy silang makapaimpluwensya sa atin, na inihaharap ang kaibahan ng isang paraan ng pamumuhay sa isa pa sa pinakamalinaw na paraan. </w:t>
      </w:r>
    </w:p>
    <w:p w14:paraId="41E5C55E" w14:textId="77777777" w:rsidR="00C00D83" w:rsidRPr="008C7964" w:rsidRDefault="001F2820" w:rsidP="000202FF">
      <w:pPr>
        <w:widowControl w:val="0"/>
        <w:ind w:firstLine="720"/>
        <w:rPr>
          <w:lang w:val="ru-RU"/>
        </w:rPr>
      </w:pPr>
      <w:r w:rsidRPr="008C7964">
        <w:rPr>
          <w:lang w:val="ru-RU"/>
        </w:rPr>
        <w:t xml:space="preserve">Ang ikalawang paraan ng grasya-puno ng kaligtasan mula sa mga gapos ng mundo ay ang katotohanang, sa pamamagitan ng biyaya ng Diyos na Siyang Tagapangasiwa ng Lahat, isang buhay na lubos na salungat sa tinatahak ng isang tao ay tunay na inilalantad sa kanyang harapan. Ito ay partikular na totoo sa lahat ng pagbabagong-loob na naganap dahil </w:t>
      </w:r>
      <w:r w:rsidRPr="008C7964">
        <w:rPr>
          <w:b/>
          <w:lang w:val="ru-RU"/>
        </w:rPr>
        <w:t>sa pagkamartir</w:t>
      </w:r>
      <w:r w:rsidRPr="008C7964">
        <w:rPr>
          <w:lang w:val="ru-RU"/>
        </w:rPr>
        <w:t xml:space="preserve">, at hindi mabilang ang mga halimbawa nito. Minsan, ang pagkamartir ng isang tao lamang ang nagbago sa buong mga nayon at bayan. Dito, kitang-kita ang presensya ng isang moral na puwersa mula sa ibang mundo—hindi ang sa atin. Minsan, tila hindi maiiwasan ang pagkatalo, ngunit hindi ito nangyayari; ang pinahihirapan ay nananatiling hindi matitinag at payapa, nang hindi alam kung bakit o paano. Ang agarang pagkaunawa nito ay tumatama sa isipan at naglalayas sa tukso ng dating pamumuhay. Ganoon din ang nangyari sa pagbabago ng tulisan na inasikaso ni Haring Mauritius, na sa halip na bitayin ay pinakitaan ng awa, bilang isang taong karapat-dapat dito; ang pagbabago ng isang babaeng patutot, na pakiusapan ng isang ina na manalangin at buhayin muli ang kanyang nag-iisang anak na lalaki, at ang isa pang babaeng patutot na nagsisi dahil lamang sa pagmamasid sa mga monghe, na mapagkumbabang nakatuon sa panalangin at pagninilay, samantalang siya ay nagpapalipas-oras sa karangyaan at kalaswaan sa mismong bahay na iyon. At ang lahat ng ganitong panawagan </w:t>
      </w:r>
      <w:r w:rsidRPr="008C7964">
        <w:rPr>
          <w:b/>
          <w:lang w:val="ru-RU"/>
        </w:rPr>
        <w:t xml:space="preserve">sa pamamagitan ng mga halimbawa ng buhay </w:t>
      </w:r>
      <w:r w:rsidRPr="008C7964">
        <w:rPr>
          <w:lang w:val="ru-RU"/>
        </w:rPr>
        <w:t xml:space="preserve">ay nararapat din dito. Ang kapangyarihan ng kanilang epekto ay nakasalalay sa katotohanang nakikita ng isang tao nang harapan ang mga mukhang kontento at payapa, na walang mga kasiyahan at ginhawa na, kahit sagana sa mga ito, ay hindi rin naman nakakahanap ng kasiyahan o kapayapaan. Dahil dito, nagkakaroon ng pagkadismaya at pagbabago ng pamumuhay. </w:t>
      </w:r>
    </w:p>
    <w:p w14:paraId="26D18915" w14:textId="77777777" w:rsidR="00C00D83" w:rsidRPr="008C7964" w:rsidRDefault="001F2820" w:rsidP="000202FF">
      <w:pPr>
        <w:widowControl w:val="0"/>
        <w:ind w:firstLine="720"/>
        <w:rPr>
          <w:lang w:val="ru-RU"/>
        </w:rPr>
      </w:pPr>
      <w:r w:rsidRPr="008C7964">
        <w:rPr>
          <w:lang w:val="ru-RU"/>
        </w:rPr>
        <w:t xml:space="preserve">Ang ikatlong paraan upang ilihis ang isipan mula sa mundo ay ang pagpapahiya rito sa pamamagitan ng sariling mga anak. Ipinagmataas ni Julian (ang Apostata – </w:t>
      </w:r>
      <w:r w:rsidRPr="008C7964">
        <w:rPr>
          <w:i/>
          <w:lang w:val="ru-RU"/>
        </w:rPr>
        <w:t>Ed.</w:t>
      </w:r>
      <w:r w:rsidRPr="008C7964">
        <w:rPr>
          <w:lang w:val="ru-RU"/>
        </w:rPr>
        <w:t xml:space="preserve">) ang sarili kaysa sa lahat, nagpamalas ng matinding galit laban sa mga Kristiyano at nagbanta na durugin sila sa pamamagitan ng kanyang kapangyarihan, ngunit hindi inaasahang bumagsak. Hindi lamang nito pinatibay ang pananampalataya ng mga mananampalataya, kundi itinurok din ang maraming hindi mananampalataya tungo sa tunay na Diyos. Laban kay San Macario (ng Ehipto – </w:t>
      </w:r>
      <w:r w:rsidRPr="008C7964">
        <w:rPr>
          <w:i/>
          <w:lang w:val="ru-RU"/>
        </w:rPr>
        <w:t xml:space="preserve">Ed.), </w:t>
      </w:r>
      <w:r w:rsidRPr="008C7964">
        <w:rPr>
          <w:lang w:val="ru-RU"/>
        </w:rPr>
        <w:t xml:space="preserve">sa batayan ng maling patotoo, ang buong nayon ay nag-alsa, pinalo, pinahirapan, at pinarusahan siya: nagwagi ang mundo; ngunit nabunyag ang katotohanan, na nagpahiya sa lahat at nagbalik sa kanila sa paggalang at takot sa Diyos. Kasama rito ang lahat ng aral na itinuturo ng pagbagsak at di-panay na pagkamatay ng mga makapangyarihan at dakila sa mundo. Ang kahihiyan ng mundo rito ay nagpapababa sa tingin ng mga tagasunod nito, inilalantad ang kawalan nito ng kapangyarihan at, sa isang banda, itinutulak ang mga tao palayo rito, samantalang sa kabilang banda naman, binibigyan sila ng tapang na labanan ito. </w:t>
      </w:r>
    </w:p>
    <w:p w14:paraId="4F84AD9D" w14:textId="77777777" w:rsidR="00C00D83" w:rsidRPr="008C7964" w:rsidRDefault="001F2820" w:rsidP="000202FF">
      <w:pPr>
        <w:widowControl w:val="0"/>
        <w:ind w:firstLine="720"/>
        <w:rPr>
          <w:lang w:val="ru-RU"/>
        </w:rPr>
      </w:pPr>
      <w:r w:rsidRPr="008C7964">
        <w:rPr>
          <w:lang w:val="ru-RU"/>
        </w:rPr>
        <w:t xml:space="preserve">Sa wakas, hindi kataka-taka na ang mundo mismo ang nagpapahirap at nagtataboy ng mga tao, tila kusang-loob, dahil hindi nito natutupad o nahihiya pa nga ang mga inaasahan. Hinahanap natin ang kaligayahan; subalit </w:t>
      </w:r>
      <w:r w:rsidRPr="008C7964">
        <w:rPr>
          <w:lang w:val="ru-RU"/>
        </w:rPr>
        <w:lastRenderedPageBreak/>
        <w:t xml:space="preserve">sa mundo ay mayroon lamang kaluwalhatian, karangalan, kapangyarihan, kayamanan, at mga ligaya – ngunit wala sa mga ito ang nakapagpapasapat sa naghahanap. Mabilis namang napagtatanto ng isang taong may pag-iisip ang panlilinlang at nagbabalik-loob. Nakikita natin sa mga santo ng Diyos na marami sa kanila, nang mapansin ang kawalan ng kabuluhan at pagsuway ng mundo, ay lumayo rito at buong tapang na inialay ang kanilang sarili sa Diyos. Ang anak na palayang-palaya sa parabula ay nagsabi: </w:t>
      </w:r>
      <w:r w:rsidR="00FF50CA" w:rsidRPr="008C7964">
        <w:rPr>
          <w:i/>
          <w:lang w:val="ru-RU"/>
        </w:rPr>
        <w:t>'Namatay na ako sa gutom</w:t>
      </w:r>
      <w:r w:rsidRPr="008C7964">
        <w:rPr>
          <w:lang w:val="ru-RU"/>
        </w:rPr>
        <w:t>' (Lucas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Ang ikatlong uri ng espirituwal na pagkaalipin </w:t>
      </w:r>
      <w:r w:rsidRPr="008C7964">
        <w:rPr>
          <w:lang w:val="ru-RU"/>
        </w:rPr>
        <w:t xml:space="preserve">ay nagmumula kay </w:t>
      </w:r>
      <w:r w:rsidRPr="008C7964">
        <w:rPr>
          <w:b/>
          <w:lang w:val="ru-RU"/>
        </w:rPr>
        <w:t xml:space="preserve">Satanas </w:t>
      </w:r>
      <w:r w:rsidRPr="008C7964">
        <w:rPr>
          <w:lang w:val="ru-RU"/>
        </w:rPr>
        <w:t xml:space="preserve">at sa kanyang mga espiritu. Hindi sila nakikita at, sa karamihan, kasabay ng mga gapos ng pagmamalabis sa sarili at pagkamakalamang, na pinatitibay ni Satanas sa pamamagitan ng kanyang impluwensya at sa pamamagitan ng mga ito ay pinananatili niyang nasa kadiliman ang isipan. Ngunit mayroon ding bagay na nagmumula nang direkta kay Satanas. Mula sa kaniya ay nagmumula ang isang malabong pag-aatubili at takot, na palaging nagpapahirap sa kaluluwa ng makasalanan, at lalo pa kapag nagpasya siyang gumawa ng mabuti. Halos kapareho ito ng isang panginoon na nagbabanta sa kanyang alipin kapag sinimulan nitong gumawa ng bagay na salungat sa kanyang kalooban at mga plano. Mula sa kaniya nagmumula ang iba't ibang anyo ng espiritwal na panlilinlang, gaya ng: sa ilan, labis at walang batayang pag-asa sa awa ng Diyos, na hindi sila nagigising sa katotohanan kundi lalo pang itinatapon sa mas malalim na pag-ibig sa kasalanan; sa iba naman, kabaligtaran, pag-aalinlangan; sa isa nito — pag-aalinlangan at kawalan ng pananampalataya; sa isa naman — tiwala sa sarili at pagpapawalang-sala sa sarili, na sumasakal sa anumang pakiramdam ng pagsisisi. Oo, marami, napakarami, ang direktang nakasalalay kay Satanas, bagaman mahirap itong tukuyin. Ngunit ang lahat ng makasalanan ay dapat ituring na nagmula sa kanya, sapagkat siya ang prinsipe ng makasalanang mundong ito. Isa sa kanyang mapanlinlang na mga taktika ay ang magtago—ibig sabihin, itanim sa mga makasalanan ang paniniwalang hindi siya umiiral—kung kaya't nagwawala siya nang buong tindi sa makasalanang kaluluwa, pinagtatahi ang makasalanang mga pagnanasa na itinatanim niya sa kanila, sa kalikasan, at itulak sila sa pagrereklamo laban sa Diyos, na diumano'y ipinagbabawal ang likas at inuutusan ang hindi nila kayang tiisin. Ang biyayang banal, na nagpapabalik sa mga tao sa kanilang pag-iisip, ay hindi kakaunti ang beses na nagligtas sa mga makasalanan mula sa bibig ng impyerno sa pamamagitan ng pagpapahiya kay Satanas. Ibinunyag nito siya sa kahihiyan at ginawa siyang katawa-tawa, inilantad ang kanyang kawalan ng kapangyarihan at kamangmangan at tinanggal ang takip sa kanyang mga panlilinlang. Ganito siya nahiya sa katauhan ni Simon na Mago, sa katauhan ni Cyprian ng Antioquia, at sa marami pang iba. Ang lahat ng ganitong mga pangyayari ay sinamahan ng pagbabalik-loob at kaliwanagan ng napakaraming bilang ng mga nabulag. Noong mga araw ng Panginoon sa lupa, ang mga demonyo—ang pinagmumulan ng kawalang-paniwala at pagdududa—ay naging mga mangangaral ng pananampalataya. At ang mga banal na martir, sa kapangyarihan ng makapangyarihang Diyos, ay madalas pinilit ang ama at ang mga anak ng kabulaanan na magsalita ng katotohanan sa pamamagitan ng mga diyus-diyosan sa mga templo. Ang ganitong paglalantad sa mga panlilinlang ng Masamang Isa ay naghihikayat sa makasalanan na mapaniwala na siya ay nasa malisyoso at mapagkagalit na mga kamay, na siya ay niloloko para sa kanyang sariling kapahamakan, na siya ay ginagabayan ng panlilinlang sa isang madilim na landas tungo sa pagkawasak, at na nais nilang magalak sa kanyang pagkasira. Hindi maiiwasan na magdulot ito ng pakiramdam ng takot para sa sariling kapakanan, pag-iingat, pagdududa, at pagkasuklam—tungo sa manlilinlang, sa kaniyang mga imbentong bisyo at pagnanasa, at sa buong dating pamumuhay ng isang tao. Mula rito, hindi na malayo ang paglipat tungo sa pinagmumulan ng katotohanan, kabutihan, at kaligayahan—ang Diyos. </w:t>
      </w:r>
    </w:p>
    <w:p w14:paraId="55C33E70" w14:textId="77777777" w:rsidR="00C00D83" w:rsidRPr="008C7964" w:rsidRDefault="001F2820" w:rsidP="000202FF">
      <w:pPr>
        <w:widowControl w:val="0"/>
        <w:ind w:firstLine="720"/>
        <w:rPr>
          <w:lang w:val="ru-RU"/>
        </w:rPr>
      </w:pPr>
      <w:r w:rsidRPr="008C7964">
        <w:rPr>
          <w:lang w:val="ru-RU"/>
        </w:rPr>
        <w:t xml:space="preserve">Ito ang mga paraan at daluyan kung paano kumikilos ang biyaya ng Diyos sa espiritu ng tao, hinihiwalay ito sa mga gapos ng isang buhay na hindi angkop para rito at ipinapahayag nang harapan ang isa pang mas mabuting buhay—isang buhay na kinaroroonan ng kagalakan at kapayapaan. Ngunit malinaw na ang lahat ng ito, sa kanilang sarili, ay hindi ganap, na para bang hindi nila lubos na naipapahayag ang buong katotohanan. Halimbawa, isang pagnanasa para sa mas mabuting bagay ang lumitaw: ngunit nasaan ang 'mas mabuting' bagay na ito, at paano ito makakamtan? O ang takot sa kamatayan at paghuhukom ay bumalot—ano, kung gayon, ang dapat gawin upang </w:t>
      </w:r>
      <w:r w:rsidR="001C3032" w:rsidRPr="008C7964">
        <w:rPr>
          <w:lang w:val="ru-RU"/>
        </w:rPr>
        <w:t xml:space="preserve">mapalayo ang sarili </w:t>
      </w:r>
      <w:r w:rsidRPr="008C7964">
        <w:rPr>
          <w:lang w:val="ru-RU"/>
        </w:rPr>
        <w:t xml:space="preserve">sa salot na ito? Ganoon din sa lahat ng iba pang kaso. Tahimik ang mga ito: sa lahat ng ito ay dapat idagdag ang isang karagdagang, nagkukumpleto na paraan. Ito ang Salita, o ang sermon. Ang Salita ng Diyos, sa iba't ibang anyo nito, ay tunay ngang sumasabay sa lahat ng mga paraan na itinakda, ipinaliwanag ang mga ito at itinuro ang kanilang huling layunin. Kung wala ito, iiwan pa rin nila ang isang tao sa kalagayan ng pag-aalinlangan at, dahil dito, hindi nila natutupad ang lahat ng kinakailangan. Kaya </w:t>
      </w:r>
      <w:r w:rsidRPr="008C7964">
        <w:rPr>
          <w:lang w:val="ru-RU"/>
        </w:rPr>
        <w:lastRenderedPageBreak/>
        <w:t>naman, ang Apostol Pablo ay pinag-utusan sa pamamagitan ng isang pangitain mula sa langit. Ngunit hindi isinagawa ng Panginoon ang lahat sa kaniya doon at doon din, kundi sinabi: 'Pumunta ka kay Ananias, at sasabihin niya sa iyo ang dapat mong gawin' (Mga Gawa 9</w:t>
      </w:r>
      <w:r w:rsidR="008311BE" w:rsidRPr="008C7964">
        <w:rPr>
          <w:lang w:val="ru-RU"/>
        </w:rPr>
        <w:t>:</w:t>
      </w:r>
      <w:r w:rsidRPr="008C7964">
        <w:rPr>
          <w:lang w:val="ru-RU"/>
        </w:rPr>
        <w:t xml:space="preserve">6). Nakita nina Justinong Pilosopo, ng Dakilang Martir na si Barbara, at ni Prinsipe Joasaph ang kabulaanan, ngunit upang malaman ang katotohanan, kailangan nila ng mga espesyal na gabay at tagapagpaliwanag. Iyan ang dahilan kung bakit ang Panginoon, ang Tagapagtustos, ay nag-utos sa pamamagitan ng batas: </w:t>
      </w:r>
      <w:r w:rsidRPr="008C7964">
        <w:rPr>
          <w:i/>
          <w:lang w:val="ru-RU"/>
        </w:rPr>
        <w:t xml:space="preserve">na ang ebanghelyo ay ipangaral sa lahat ng tao saanman, </w:t>
      </w:r>
      <w:r w:rsidRPr="008C7964">
        <w:rPr>
          <w:lang w:val="ru-RU"/>
        </w:rPr>
        <w:t>upang sila ay magsisi (Mga Gawa 17</w:t>
      </w:r>
      <w:r w:rsidR="008311BE" w:rsidRPr="008C7964">
        <w:rPr>
          <w:lang w:val="ru-RU"/>
        </w:rPr>
        <w:t>:</w:t>
      </w:r>
      <w:r w:rsidRPr="008C7964">
        <w:rPr>
          <w:lang w:val="ru-RU"/>
        </w:rPr>
        <w:t xml:space="preserve">30). </w:t>
      </w:r>
      <w:r w:rsidR="007E43D0" w:rsidRPr="008C7964">
        <w:rPr>
          <w:i/>
          <w:iCs/>
          <w:lang w:val="ru-RU"/>
        </w:rPr>
        <w:t xml:space="preserve">Ang pananampalataya ay nagmumula sa pakikinig, at ang pakikinig ay nagmumula sa salita ng Diyos </w:t>
      </w:r>
      <w:r w:rsidRPr="008C7964">
        <w:rPr>
          <w:lang w:val="ru-RU"/>
        </w:rPr>
        <w:t>(Roma 10</w:t>
      </w:r>
      <w:r w:rsidR="008311BE" w:rsidRPr="008C7964">
        <w:rPr>
          <w:lang w:val="ru-RU"/>
        </w:rPr>
        <w:t>:</w:t>
      </w:r>
      <w:r w:rsidRPr="008C7964">
        <w:rPr>
          <w:lang w:val="ru-RU"/>
        </w:rPr>
        <w:t>17). At ang salitang ito, mula sa mga Apostol sa pamamagitan ng kanilang mga kahalili, ay ngayon ay ipinapahayag sa lahat ng dako ng mundo. At narito ang sukdulang pangangailangan para sa pagpapahayag—ang pagpapahayag ng pangkalahatan at makaliligtas na kaayusan ng Diyos—at ang pangangailangan na maging karaniwang kaalaman kung kanino at saang lugar dapat lumapit ang naghahanap na kaluluwa para sa interpretasyon, upang hindi masayang ang kanilang sigasig nang walang bunga o magpaligoy-ligoy sa mga maliit na daan, na nasasayang ang kanilang lakas at oras nang walang kabuluhan. Ang katekesis ay dapat walang patid na marinig (at, sa katunayan, ay naririnig) sa loob ng Simbahan. Ang mga tapat—yaong matatag—ay lalong mapatatag; samantalang ang mga nahulog at ang mga natutukso ay agad na magkakaroon ng isang mapagkakatiwalaang gabay. Kay ganda ng tungkulin ng mga pari na ipahayag ang nakapagliligtas na mga daan ng Diyos sa tamang panahon at sa hindi tamang panahon, nang hindi umaasa sa karaniwang kaalaman, na kadalasan ay haka-haka lamang</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Ngunit ang Salita ng Diyos ay hindi lamang nagpapakumpleto sa lahat ng nabanggit na pamamaraan, kundi pinalitan pa nga ang mga ito. Ginigising nito ang kaluluwa nang mas ganap at mas malinaw. Dahil sa pagkakaugnay nito sa ating espiritu, na nagmumula rin sa Diyos, tumatagos ito nang malalim, hanggang sa mismong paghahati ng kaluluwa at espiritu; binibigyang-buhay nito ang huli at itinatanim ito upang mamunga ng bunga ng buhay na espiritwal (kaya ang Salita ay tinatawag na </w:t>
      </w:r>
      <w:r w:rsidRPr="008C7964">
        <w:rPr>
          <w:b/>
          <w:lang w:val="ru-RU"/>
        </w:rPr>
        <w:t>binhi</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Ang kapangyarihang pampasigla nito ay lalong makabuluhan sapagkat sabay itong kumikilos sa buong tao, sa kabuuan ng kanyang pagkatao—katawan, kaluluwa, at espiritu. Ang tunog, o ang pagbigkas ng salita, ay tumatama sa tainga; ang kaisipan ay kumikilos sa kaluluwa; at ang hindi nakikita, nakatagong enerhiya sa loob nito ay dumadampi sa espiritu, na kung </w:t>
      </w:r>
      <w:r w:rsidRPr="008C7964">
        <w:rPr>
          <w:lang w:val="ru-RU"/>
        </w:rPr>
        <w:t>ito ay nakatutok</w:t>
      </w:r>
      <w:r w:rsidR="001F2820" w:rsidRPr="008C7964">
        <w:rPr>
          <w:lang w:val="ru-RU"/>
        </w:rPr>
        <w:t xml:space="preserve">, kapag ligtas nang nalampasan ng salita ang parehong katawan at kaluluwa—ang mga magaspang na hadlang na ito—ay nagigising at, sa pagpasok sa ilalim ng tensyon, sinisira ang mga gapos na humahawak dito. </w:t>
      </w:r>
    </w:p>
    <w:p w14:paraId="3B4841A2" w14:textId="77777777" w:rsidR="00C00D83" w:rsidRPr="008C7964" w:rsidRDefault="001F2820" w:rsidP="000202FF">
      <w:pPr>
        <w:widowControl w:val="0"/>
        <w:ind w:firstLine="720"/>
        <w:rPr>
          <w:lang w:val="ru-RU"/>
        </w:rPr>
      </w:pPr>
      <w:r w:rsidRPr="008C7964">
        <w:rPr>
          <w:lang w:val="ru-RU"/>
        </w:rPr>
        <w:t>Ang Salita ng Diyos, sa mga paraang inilarawan, ay ginigising din ang espiritu; ito ay sa pamamagitan ng pinakamalinaw na paglalarawan ng Banal na kaayusan sa isipan, o sa pamamagitan ng pagpasok ng ating espiritu rito, sa pamamagitan ng pagbagsak ng mga hadlang na humahadlang dito. Halimbawa, isang matandang alipin ang nagsabi nang may kasimplehan sa kanyang may sakit na panginoon: 'Gaano ka man lumaban, ginoo, kailangan mo pa ring mamatay</w:t>
      </w:r>
      <w:r w:rsidR="00EC4FF7" w:rsidRPr="008C7964">
        <w:rPr>
          <w:lang w:val="ru-RU"/>
        </w:rPr>
        <w:t>,'</w:t>
      </w:r>
      <w:r w:rsidRPr="008C7964">
        <w:rPr>
          <w:lang w:val="ru-RU"/>
        </w:rPr>
        <w:t xml:space="preserve"> — at sa gayon ay ginising siya nito sa pagsisisi. Ang isa pa, nang masdan niya ang larawan ng Panginoong ipinako sa krus, ay nabasa: 'Ito ang ginawa Ko para sa iyo; ano naman ang gagawin mo para sa Akin?' at nagising siya mula sa kanyang pagtulog. Si Santa Pelagia, nang marinig niya ang tungkol sa kamatayan, paghuhukom at ang mapait na kapalaran ng mga makasalanan, ay lumayo sa isang makasalanang buhay. Si Prinsipe Vladimir, na Kasing-hale ng mga Apostol, ay naantig ng isang paglalarawan ng buong banal na kaayusan, mula sa paglikha ng mundo hanggang sa wakas ng lahat ng bagay, ang Huling Paghuhukom, at ang walang hanggang kapalaran ng mga mabuti at masasama. Tunay nga, ang pangangaral ng mga Banal na Apostol—at, na sumusunod sa kanilang mga yapak, ng lahat ng mga tagapangaral ng Ebanghelyo—ay binubuo ng isang payak at walang palamuting paglalahad ng katotohanan. Sinasabi ni San Pablo na ang kanyang salita at pangangaral ay hindi sa pamamagitan ng mapanghikayat na salita ng karunungang pantao, kundi sa isang payak na pagpapahayag ng gawa ng kaligtasan sa pamamagitan ng ating Panginoong Jesucristo, na ipinako sa krus (1 Cor. 2</w:t>
      </w:r>
      <w:r w:rsidR="00AA3E44" w:rsidRPr="008C7964">
        <w:rPr>
          <w:lang w:val="ru-RU"/>
        </w:rPr>
        <w:t>:</w:t>
      </w:r>
      <w:r w:rsidRPr="008C7964">
        <w:rPr>
          <w:lang w:val="ru-RU"/>
        </w:rPr>
        <w:t xml:space="preserve">24). At ito, masasabi natin, ang pinaka-natural na paraan ng paggamit ng salita—ang ilarawan ang katotohanan kung ano ito, nang hindi ito pinapahamak ng mga intelektwal na pag-iisip at, lalo na, ng mga palagay tungkol sa posibilidad. Ang katotohanan ay katulad ng espiritu. Kapag ito ay ipinahayag nang simple at tapat, matatagpuan nito ang espiritu; ngunit kapag pinalamutian ng mga larawan, pinalamutian nang paulit-ulit, mananatili ito sa imahinasyon; kapag pinuno ng mga argumento at patunay, mananatili ito sa isip o kaluluwa, hindi naaabot ang espiritu at iniiwan itong walang laman. Masasabi na ang lahat ng kawalan ng bunga ng pangangaral ay nagmumula sa mga intelektwal na spekulasyon na pinupuno rito. Ngunit ipaliwanag ang </w:t>
      </w:r>
      <w:r w:rsidRPr="008C7964">
        <w:rPr>
          <w:lang w:val="ru-RU"/>
        </w:rPr>
        <w:lastRenderedPageBreak/>
        <w:t xml:space="preserve">katotohanan nang payak, ihayag kung ano ang bumubuo rito—at mananalo ang espiritu. Isang Hudyo ang nagbasa ng Ebanghelyo—at siya ay naging Kristiyano, sapagkat nakita niya ang katotohanan sa payak na salaysay ng Ebanghelyo. Sa katunayan, maraming malayang mag-iisip ang naging Kristiyano sa pamamagitan ng isang buhay na kamalayan sa mga bagay na banal, na ginabayan ng Salita ng Diyos—mga sinabi man o nasulat. Ang katotohanan ay nagpapalayas sa kadiliman ng mga walang-kwentang kaisipan, nagpapasigla sa kaluluwa, at nagbibigay-liwanag sa espiritu. Malaking kapakinabangan kung madalas isama sa pang-araw-araw na pag-uusap ang maikling pagbabalik-tanaw sa kung paano nagsimula ang lahat, kung paano ito magwawakas, at kung bakit. </w:t>
      </w:r>
    </w:p>
    <w:p w14:paraId="5E0AC8DA" w14:textId="77777777" w:rsidR="00C00D83" w:rsidRPr="008C7964" w:rsidRDefault="001F2820" w:rsidP="000202FF">
      <w:pPr>
        <w:widowControl w:val="0"/>
        <w:ind w:firstLine="720"/>
        <w:rPr>
          <w:lang w:val="ru-RU"/>
        </w:rPr>
      </w:pPr>
      <w:r w:rsidRPr="008C7964">
        <w:rPr>
          <w:lang w:val="ru-RU"/>
        </w:rPr>
        <w:t xml:space="preserve">Sa kabilang banda, ang kapangyarihan ng salita ay madalas na nabubuwag ang mga hadlang ng espiritu at nagkakaloob dito ng kalayaan. Kaya naman, si San Antonio ng Granada ay narinig ang salita tungkol sa kawalang-halaga ng mga kayamanang panglupa — at iniwan ang lahat. Isang binata ang nakinig sa isang sermon tungkol sa Anak na Ligaw — at nagsisi. Sa pamamagitan ng pagpapakita ng kawalan ng kabuluhan ng buhay sa mundo, maraming santo, kahit na nasa buhay may-asawa pa, ang nakahikayat sa kanilang mga asawa na mamuhay nang walang kapintasan at dalisay. Sa pangkalahatan, ang paglalahad ng Banal na kaayusan—sa isang banda—at ang paghahayag ng iba't ibang alindog—sa kabilang banda—ay pinupuno ang kaluluwa ng kasaganaan </w:t>
      </w:r>
      <w:r w:rsidRPr="008C7964">
        <w:rPr>
          <w:b/>
          <w:lang w:val="ru-RU"/>
        </w:rPr>
        <w:t>ng nakaliligtas na kaalaman</w:t>
      </w:r>
      <w:r w:rsidRPr="008C7964">
        <w:rPr>
          <w:lang w:val="ru-RU"/>
        </w:rPr>
        <w:t xml:space="preserve">, o ng malinaw at kumbinsidong pag-unawa sa landas tungo sa kaligtasan, na bihirang mapaglabanan ng katigasan ng puso. Maraming tao, kung hindi sila kumikilos ayon sa nararapat, nang may sipag, kundi nananatili sa pagtulog at kapabayaan, ay ginagawa nila ito dahil hindi nila alam ang mga katotohanang makapagliligtas, o bahagya lamang nilang ito nalalaman. Nagwawagi ang ganap na kaalaman, sapagkat wala nang matutuluyan ang mapanlinlang na puso.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Dahil sa pangkalahatang saklaw na ito na naglalayong magising ang mga makasalanan, ang Salita ng Diyos ay naglalakbay sa buong mundo at nararating ang ating mga tainga sa maraming anyo. Ito ay patuloy na naririnig sa mga simbahan, sa bawat banal na paglilingkod, at sa labas ng mga simbahan, sa bawat ritwal ng simbahan; matatagpuan ito sa mga awit at himno ng simbahan; matatagpuan ito sa mga sermon ng mga Ama ng Simbahan at sa bawat aklat na kapaki-pakinabang sa kaluluwa; matatagpuan ito sa mga pag-uusap na nakapagliligtas ng kaluluwa at mga katuruang nakapagpapatibay na ipinamana sa paglipas ng mga panahon; matatagpuan ito sa mga paaralan, sa mga pinta, at sa bawat nakikitang bagay na kumakatawan sa mga espiritwal na katotohanan. Batay rito, napapalibutan tayo ng Salita ng Diyos; ipinangangaral ito sa atin mula sa lahat ng panig. Mula sa bawat sulok ay dumarating sa atin ang mga tinig na parang trumpeta na nananawagan sa pagkawasak ng mga kuta ng kasalanan, na parang mga pader ng Jerico. Sa lahat ng anyong ito, ipinamalas na ng Salita ng Diyos, at patuloy na ipinamamalas, ang tagumpay nitong kapangyarihan sa puso ng tao. Dapat lamang nating tiyakin na ang mga daanang pinaglalaganapan ng Salita ng Diyos ay napapanatili at walang sagabal—na ang taos-pusong pangangaral ay hindi nananahimik, na ang mga banal na paglilingkod ay isinasagawa ayon sa ritwal at para sa ikatitibay ng loob, na ang paggawa ng mga icon ay matibay at banal, at na ang pag-awit ay matino, payak, at mapaggalang. Ang katuparan nito ay nakasalalay sa mga ministro ng dambana. Sila nga, sa mga kamay ng Banal na Paggabay ng Diyos, ang pinakamahalaga at pinakamakapangyarihang kasangkapan para sa pagbabalik-loob ng mga makasalanan. Dapat nilang maunawaan ito at huwag manahimik, hindi lamang sa mga simbahan kundi pati na rin sa kanilang mga tahanan, sa pamamagitan ng pagsasamantala sa bawat pagkakataon—maging ito man ay upang ilarawan ang kaharian ng Diyos sa salita, o upang ilantad ang mga panlilinlang ng ating espiritu sa pamamagitan ng mga guni-guni ng kaluluwa at katawan </w:t>
      </w:r>
      <w:r w:rsidR="000202FF" w:rsidRPr="000202FF">
        <w:rPr>
          <w:sz w:val="20"/>
          <w:szCs w:val="16"/>
          <w:lang w:val="ru-RU"/>
        </w:rPr>
        <w:t>(ang pinakamagagandang halimbawa ng ganitong uri ay matatagpuan sa mga sinulat ni San Tikhon. Tila siya ang may pinakamalalim na pagkaunawa kaysa kaninuman na ang pinakamainam na paggamit ng kaloob ng pagsulat at pagsasalita ay itutok ito sa pagtuturo at paggising sa mga makasalanan mula sa kanilang pagtulog. Ito ang layunin ng halos bawat isa sa kanyang mga sinulat. Ganoon din dapat ang bawat sermon sa simbahan at bawat pag-uusap)</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2805"/>
      <w:r w:rsidRPr="008C7964">
        <w:rPr>
          <w:lang w:val="ru-RU"/>
        </w:rPr>
        <w:t>Ang karaniwang paraan ng pagbibigay ng kaloob ng biyayang nagbibigay-sigla</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Napansin na, sa iba't ibang kilos ng paggising ng biyaya</w:t>
      </w:r>
      <w:r w:rsidRPr="008C7964">
        <w:rPr>
          <w:i/>
          <w:lang w:val="ru-RU"/>
        </w:rPr>
        <w:t>,</w:t>
      </w:r>
      <w:r w:rsidRPr="008C7964">
        <w:rPr>
          <w:lang w:val="ru-RU"/>
        </w:rPr>
        <w:t xml:space="preserve"> ang paraan ng pagkilos </w:t>
      </w:r>
      <w:r w:rsidRPr="00BA4EE1">
        <w:rPr>
          <w:iCs/>
          <w:lang w:val="ru-RU"/>
        </w:rPr>
        <w:t xml:space="preserve">ng biyaya </w:t>
      </w:r>
      <w:r w:rsidRPr="008C7964">
        <w:rPr>
          <w:lang w:val="ru-RU"/>
        </w:rPr>
        <w:t xml:space="preserve">sa isang makasalanan na naranasan na ang mga paggising na ito ngunit muling nahulog sa kasalanan—isang tiyak na pagbabalik sa kanyang karaniwang mortal na mga kasalanan—ay partikular na nararapat pansinin. Habang mas madalas mangyari ang mga pag-urong na ito, lalo pang humihina ang pag-uga, sapagkat ang puso, wari, ay nasasanay dito, </w:t>
      </w:r>
      <w:r w:rsidRPr="008C7964">
        <w:rPr>
          <w:lang w:val="ru-RU"/>
        </w:rPr>
        <w:lastRenderedPageBreak/>
        <w:t>at ito'y napapasok sa saklaw ng karaniwang mga pangyayari sa buhay-espiritwal. Kasabay ng pagbawas na ito, lumalayo ito sa pakiramdam ng sigla na katangian nito sa kasalukuyang anyo, papalapit nang papalapit sa isang simpleng kaisipan at sa huli ay nagiging isang payak na iniisip at alaala. Sa isang panahon, kusang tinatanggap ang kaisipang ito; kalaunan, tinitiis na lamang ito—hindi man may pagkamuhi, ngunit malamig at walang partikular na pansin; at pagkatapos ay nagiging istorbo ito, na agad na pinagtatabuyan upang matanggal nang mabilis, at sa huli, nagdudulot ito ng pakiramdam ng pagkaabala at pagkasuklam; hindi na ito minamahal, kundi kinamumuhian, pinag-uusig at pinagtatabuyan. Dahil dito, humihina ang paninindigan sa pangangailangan ng mas mabuting buhay-espiritwal; sa simula, ang pangangailangan na ito ay tila malamang lamang; pagkatapos ay natatakpan ito ng mga pag-aalinlangan, sa anyo ng mga tanong tungkol sa iba't ibang aspeto nito; higit pa rito, ang hindi kinakailangan at labis-labis nitong kalikasan ay nagiging higit pa sa malamang; sa huli, isang desisyon ang nabubuo sa loob: 'Buhayin na lang kung paano ang takbo ng buhay, dahil puwede namang mabuhay nang ganyan; ang iba pa ay hindi kailangang abala</w:t>
      </w:r>
      <w:r w:rsidR="00EC4FF7" w:rsidRPr="008C7964">
        <w:rPr>
          <w:lang w:val="ru-RU"/>
        </w:rPr>
        <w:t xml:space="preserve">.' </w:t>
      </w:r>
      <w:r w:rsidRPr="008C7964">
        <w:rPr>
          <w:lang w:val="ru-RU"/>
        </w:rPr>
        <w:t xml:space="preserve">Dito, lumulubog ang isang tao sa kailaliman ng kasamaan at kawalang-pakialam—isang kalagayang katulad ng sa isang taong hindi kailanman naantig upang kumilos. </w:t>
      </w:r>
    </w:p>
    <w:p w14:paraId="5108358B" w14:textId="77777777" w:rsidR="00C00D83" w:rsidRPr="008C7964" w:rsidRDefault="001F2820" w:rsidP="000202FF">
      <w:pPr>
        <w:widowControl w:val="0"/>
        <w:ind w:firstLine="720"/>
        <w:rPr>
          <w:lang w:val="ru-RU"/>
        </w:rPr>
      </w:pPr>
      <w:r w:rsidRPr="008C7964">
        <w:rPr>
          <w:lang w:val="ru-RU"/>
        </w:rPr>
        <w:t xml:space="preserve">Malinaw na ang kaligtasan ng huli ay nasa matinding panganib. Dakila ang awa ng Diyos, ngunit maging iyon ay maaaring wala nang magawa para sa kanya, gaya ng sa gabun na paulit-ulit na uminom ng ulan na bumabagsak dito ngunit nananatiling tigang, na naging </w:t>
      </w:r>
      <w:r w:rsidR="00C5144E" w:rsidRPr="008C7964">
        <w:rPr>
          <w:i/>
          <w:lang w:val="ru-RU"/>
        </w:rPr>
        <w:t xml:space="preserve">'hindi angkop at malapit nang maging sumpa' </w:t>
      </w:r>
      <w:r w:rsidRPr="008C7964">
        <w:rPr>
          <w:lang w:val="ru-RU"/>
        </w:rPr>
        <w:t>(Heb. 6</w:t>
      </w:r>
      <w:r w:rsidR="000A285D" w:rsidRPr="008C7964">
        <w:rPr>
          <w:lang w:val="ru-RU"/>
        </w:rPr>
        <w:t>:</w:t>
      </w:r>
      <w:r w:rsidRPr="008C7964">
        <w:rPr>
          <w:lang w:val="ru-RU"/>
        </w:rPr>
        <w:t xml:space="preserve">8). At ito nga ang kahihinatnan ng hindi pagpapanatili ng pamumuhay na hinihingi ng mga pahiwatig ng biyaya na dapat lalo pang ukitin sa isipan ng mga nangangailangan nito. Totoo na ang Banal na biyaya ay hindi napipigil sa Kanyang mga gawa ng ganitong mga sukatan at kahulugan, gayunpaman ay sumusunod rin ito paminsan-minsan sa mga ito. Kaya nga, bagaman hindi dapat mawalan ng pag-asa sa posibilidad ng pagbabago at kaligtasan, gaano man kahina ang panawagan na bumalik sa mabuting pamumuhay, nararapat pa ring laging pagnilayan nang may kababaang-loob at takot ang sariling kalagayan sa harap ng ganitong kahinaan. Hindi ba tayo nahulog nang napakababa upang hindi na mapansin ang huling pagkakataon na tanggapin ang mga pahiwatig na ito na puno ng biyaya? Hindi ba natin hinarangan ang lahat ng daan kung saan ang Banal na Biyaya, na taimtim na nagnanais sa ating kaligtasan, ay maaaring kumilos sa atin? Hindi ba ito ang kaniyang mga huling pagtatangka na lumapit sa atin, na may layuning magbalik-taros tayo at wakasan ang kaguluhan ng ating mga buhay? Kaya, sa sandaling kumupas ang mga panawagang ito, dapat nating pagmadalian ang paggamit sa mga ito nang may buong katatagan ng layunin—bagaman mas makatuwiran—at palakasin ang mga ito hangga't pinapayagan ng kalayaang pantao. Malinaw na ang ganitong pagsisikap ay hindi iba kundi ang pagbubukas ng sarili sa biyayang hinihiling at hinahanap—isang pagbubukas, sapagkat sa ating mga nakaraang pagbagsak ay tayo ay lalong </w:t>
      </w:r>
      <w:r w:rsidR="00C5144E" w:rsidRPr="008C7964">
        <w:rPr>
          <w:lang w:val="ru-RU"/>
        </w:rPr>
        <w:t>tumigas</w:t>
      </w:r>
      <w:r w:rsidRPr="008C7964">
        <w:rPr>
          <w:lang w:val="ru-RU"/>
        </w:rPr>
        <w:t xml:space="preserve"> at isinara ang ating sarili sa biyaya sa isang paraan o iba pa. Matutupad ito sa pamamagitan ng pagsuko sa biyaya sa landas na ipinahiwatig na ngayon para umakyat sa enerhiya ng kaluluwang unang ginising; sapagkat dapat ipagpalagay na lalago ang huli habang kumukuha ng isang bagay o iba pa upang gisingin ang mga natutulog na espirituwal na paggalaw. Kaya, habang sa kaso ng 'una'y ginanyak' ay nagagawa ang lahat nang may sigla, bilis, at alab, sa huli naman ay nagpapatuloy nang malamig, hindi nagmamadali, at nang may matinding kahirapan. Para bang iniiwan siya ng biyaya sa sariling mga paraan, upang maramdaman niya kung gaano kahalaga ang hindi matitinag na pagsunod sa Diyos na tumatawag, at upang mag-ugat ang hilig na pahalagahan ang mga tulong ng Diyos. Pinananatili ng Panginoon ang pagnanasa na ito, ngunit hindi kaagad ipinagkakaloob ang paglayo ng sarili, kundi pinananatili ang tao sa gitna, sa isang kalagayan ng pagnanasa, na parang hindi nakasandal sa isang panig o sa kabila, upang subukin ang kanilang sigasig at palaganapin ang pagnanasa at pangako ng katatagan. Pagkatapos, nang masubok na sila, ipinagkakaloob Niya ang paglayo ng sarili. </w:t>
      </w:r>
    </w:p>
    <w:p w14:paraId="42FB0178" w14:textId="77777777" w:rsidR="00C00D83" w:rsidRPr="008C7964" w:rsidRDefault="001F2820" w:rsidP="000202FF">
      <w:pPr>
        <w:widowControl w:val="0"/>
        <w:ind w:firstLine="720"/>
        <w:rPr>
          <w:lang w:val="ru-RU"/>
        </w:rPr>
      </w:pPr>
      <w:r w:rsidRPr="008C7964">
        <w:rPr>
          <w:lang w:val="ru-RU"/>
        </w:rPr>
        <w:t xml:space="preserve">Sa pamamagitan ng ilang puntong ito, sinikap naming pag-ibahin ang dalawang paraan ng pagkilos ng biyaya ng Diyos, na ang isa ay sinasabi ng Panginoon: </w:t>
      </w:r>
      <w:r w:rsidR="00C5144E" w:rsidRPr="008C7964">
        <w:rPr>
          <w:i/>
          <w:lang w:val="ru-RU"/>
        </w:rPr>
        <w:t>'Narito, nakatayo ako sa pintuan at kumatok</w:t>
      </w:r>
      <w:r w:rsidRPr="008C7964">
        <w:rPr>
          <w:lang w:val="ru-RU"/>
        </w:rPr>
        <w:t>' (Pahayag 3</w:t>
      </w:r>
      <w:r w:rsidR="00572021" w:rsidRPr="008C7964">
        <w:rPr>
          <w:lang w:val="ru-RU"/>
        </w:rPr>
        <w:t>:</w:t>
      </w:r>
      <w:r w:rsidRPr="008C7964">
        <w:rPr>
          <w:lang w:val="ru-RU"/>
        </w:rPr>
        <w:t xml:space="preserve">20), at ang isa naman: </w:t>
      </w:r>
      <w:r w:rsidR="00452AFE" w:rsidRPr="008C7964">
        <w:rPr>
          <w:i/>
          <w:lang w:val="ru-RU"/>
        </w:rPr>
        <w:t>'…maghanap kayo, at kayo'y makakakita; kumatok kayo, at kayo'y mabubuksan</w:t>
      </w:r>
      <w:r w:rsidRPr="008C7964">
        <w:rPr>
          <w:lang w:val="ru-RU"/>
        </w:rPr>
        <w:t>' (Lucas 11</w:t>
      </w:r>
      <w:r w:rsidR="00572021" w:rsidRPr="008C7964">
        <w:rPr>
          <w:lang w:val="ru-RU"/>
        </w:rPr>
        <w:t>:</w:t>
      </w:r>
      <w:r w:rsidRPr="008C7964">
        <w:rPr>
          <w:lang w:val="ru-RU"/>
        </w:rPr>
        <w:t xml:space="preserve">9). Naipaliwanag na natin ang unang paraan; tungkol naman sa ikalawa, lumilitaw ang tanong: paano tayo dapat maghanap, at </w:t>
      </w:r>
      <w:r w:rsidR="00452AFE" w:rsidRPr="008C7964">
        <w:rPr>
          <w:lang w:val="ru-RU"/>
        </w:rPr>
        <w:t>saan tayo dapat kumatok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Sa mga pambihirang kaso, kumikilos nang mabilis at tiyak ang biyaya ng Diyos, gaya ng nakikita natin, halimbawa, sa kaso ni Apostol Pablo, ni Maria ng Ehipto at iba pa; ngunit sa karaniwang daloy ng pagbabagong-buhay, karaniwang ang isang tao ay simpleng natatamaan lamang ng ideya na baguhin ang kanyang buhay at maging mas mabuti sa kanyang mga gawa at panloob na disposisyon. Lumilitaw ang kaisipan—ngunit gaano karaming pagsisikap ang dapat ilaan upang ito'y magtagumpay at mangibabaw sa kaluluwa! Sa karamihan ng </w:t>
      </w:r>
      <w:r w:rsidRPr="008C7964">
        <w:rPr>
          <w:lang w:val="ru-RU"/>
        </w:rPr>
        <w:lastRenderedPageBreak/>
        <w:t xml:space="preserve">mga pagkakataon, nananatiling walang bunga ang mga mabubuting intensyon, hindi dahil sa kanilang sariling pagkukulang, kundi dahil sa hindi tamang saloobin ng mga taong kanilang nilalapitan. </w:t>
      </w:r>
    </w:p>
    <w:p w14:paraId="2D470EF0" w14:textId="77777777" w:rsidR="00C00D83" w:rsidRPr="008C7964" w:rsidRDefault="001F2820" w:rsidP="000202FF">
      <w:pPr>
        <w:widowControl w:val="0"/>
        <w:ind w:firstLine="720"/>
        <w:rPr>
          <w:lang w:val="ru-RU"/>
        </w:rPr>
      </w:pPr>
      <w:r w:rsidRPr="008C7964">
        <w:rPr>
          <w:lang w:val="ru-RU"/>
        </w:rPr>
        <w:t xml:space="preserve">Ang pinakauna at pinakamalaking pagkakamali sa pagharap sa mga ito ay ang pagpapabaya na matupad ang mga ito, na ipinagpapaliban araw-araw. Ang pagpapaliban ay isang karaniwang karamdaman at pangunahing sanhi ng hindi na pagiging maayos. Lahat ay nagsasabing, 'Aayusin ko rin </w:t>
      </w:r>
      <w:r w:rsidR="00EC4FF7" w:rsidRPr="008C7964">
        <w:rPr>
          <w:lang w:val="ru-RU"/>
        </w:rPr>
        <w:t xml:space="preserve">mamaya,' </w:t>
      </w:r>
      <w:r w:rsidRPr="008C7964">
        <w:rPr>
          <w:lang w:val="ru-RU"/>
        </w:rPr>
        <w:t xml:space="preserve">at nananatili silang nakatali sa lumang paraan ng kanilang nakasanayang hindi malusog na pamumuhay. Kaya, kapag dumating sa iyo ang isang mabuting kaisipan para magbago—sunggaban mo ito, simulan mo agad ang tungkuling ipinadala nito sa iyo, at para dito, higit sa lahat, itaboy mo ang paglala.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Alisin ang pagpapaliban</w:t>
      </w:r>
      <w:r w:rsidRPr="008C7964">
        <w:rPr>
          <w:lang w:val="ru-RU"/>
        </w:rPr>
        <w:t xml:space="preserve">. Huwag mong hayaan ang sarili mong magsabi, 'Gagawin ko ito bukas o sa ibang pagkakataon'; magsimula ka agad. Gawing sandata ang matibay na pangangatwiran, at sa tulong nito: </w:t>
      </w:r>
    </w:p>
    <w:p w14:paraId="2F48E535" w14:textId="77777777" w:rsidR="00C00D83" w:rsidRPr="008C7964" w:rsidRDefault="001F2820" w:rsidP="000202FF">
      <w:pPr>
        <w:widowControl w:val="0"/>
        <w:ind w:firstLine="720"/>
        <w:rPr>
          <w:lang w:val="ru-RU"/>
        </w:rPr>
      </w:pPr>
      <w:r w:rsidRPr="008C7964">
        <w:rPr>
          <w:lang w:val="ru-RU"/>
        </w:rPr>
        <w:t xml:space="preserve">a) Agad mong isipin ang kamangmangan, kasamaan, at panganib ng pagpapaliban. Sinasabi mong </w:t>
      </w:r>
      <w:r w:rsidR="00EC4FF7" w:rsidRPr="008C7964">
        <w:rPr>
          <w:lang w:val="ru-RU"/>
        </w:rPr>
        <w:t>'</w:t>
      </w:r>
      <w:r w:rsidRPr="008C7964">
        <w:rPr>
          <w:lang w:val="ru-RU"/>
        </w:rPr>
        <w:t>pagkatapos</w:t>
      </w:r>
      <w:r w:rsidR="00EC4FF7" w:rsidRPr="008C7964">
        <w:rPr>
          <w:lang w:val="ru-RU"/>
        </w:rPr>
        <w:t xml:space="preserve">,' </w:t>
      </w:r>
      <w:r w:rsidRPr="008C7964">
        <w:rPr>
          <w:lang w:val="ru-RU"/>
        </w:rPr>
        <w:t xml:space="preserve">ngunit pagkatapos ay magiging mas mahirap gawin ito, dahil mas masasanay ka sa kasalanan, at mas magiging kumplikado ang iyong makasalanang kalagayan at mga pagkakasangkot. Ngunit ano ang silbi ng isang taong nakalubog sa kasalanan na lalo pang nagpapalubog sa sarili, habang sinasabi sa sarili na kasing dali pa rin niyang makakaligtas mamaya gaya ng ngayon? Kung napagtanto mong hindi ka maaaring manatili sa kalagayan mong ito, bakit ka pa nag-aatubili? Pagkatapos ng lahat, maaaring sa huli ay sabihin ng Diyos: </w:t>
      </w:r>
      <w:r w:rsidRPr="008C7964">
        <w:rPr>
          <w:i/>
          <w:lang w:val="ru-RU"/>
        </w:rPr>
        <w:t>'Sawa na ako sa inyo</w:t>
      </w:r>
      <w:r w:rsidRPr="008C7964">
        <w:rPr>
          <w:lang w:val="ru-RU"/>
        </w:rPr>
        <w:t>' (</w:t>
      </w:r>
      <w:r w:rsidR="009530D1">
        <w:rPr>
          <w:lang w:val="ru-RU"/>
        </w:rPr>
        <w:t xml:space="preserve">cf. </w:t>
      </w:r>
      <w:r w:rsidRPr="008C7964">
        <w:rPr>
          <w:lang w:val="ru-RU"/>
        </w:rPr>
        <w:t>Isa. 1</w:t>
      </w:r>
      <w:r w:rsidR="002F362B" w:rsidRPr="008C7964">
        <w:rPr>
          <w:lang w:val="ru-RU"/>
        </w:rPr>
        <w:t>:</w:t>
      </w:r>
      <w:r w:rsidRPr="008C7964">
        <w:rPr>
          <w:lang w:val="ru-RU"/>
        </w:rPr>
        <w:t xml:space="preserve">14), at maaari mong lampasan ang hangganan kung saan walang pagbabalik. At ito ang uri ng kapahamakan na, upang maiwasan ito, walang pagsisikap ang masyadong mabigat. Kung ang isang masusing pag-iisip ay maingat na ihaharap ang lahat ng ito nang malinaw at matingkad, ang lahat ng pangunahing puwersa ng kaluluwa ay lilihis mula sa pagpapaliban; sa loob, wala nang magtatanggol rito. Makikita mong ito ay kaaway mo, at ikaw mismo ay titingin dito nang may pagkamuhi. </w:t>
      </w:r>
    </w:p>
    <w:p w14:paraId="1A8DEEFC" w14:textId="77777777" w:rsidR="00C00D83" w:rsidRPr="008C7964" w:rsidRDefault="001F2820" w:rsidP="000202FF">
      <w:pPr>
        <w:widowControl w:val="0"/>
        <w:ind w:firstLine="720"/>
        <w:rPr>
          <w:lang w:val="ru-RU"/>
        </w:rPr>
      </w:pPr>
      <w:r w:rsidRPr="008C7964">
        <w:rPr>
          <w:lang w:val="ru-RU"/>
        </w:rPr>
        <w:t xml:space="preserve">b) Nagpapaliban tayo dahil ang mabuting kaisipang dumating sa atin ay nananatili lamang sa ating isipan bilang isang kaisipan; hindi pa nito nagigising ang simpatiya, ni nakapag-udyok ng anumang pagnanasa. Sa gitna ng ating iba pang mga interes, lumitaw ito bilang isang dayuhan, kumakaway mula sa malayo, ngunit nabigong mag-iwan ng pangmatagalang impresyon. Nasa sa iyo ang tungkuling dalhin ito nang mas malalim sa kailaliman ng iyong kaluluwa at ipakita ang halaga at kaakit-akit nito. Kaya, ilabas mo ito sa liwanag; isipin ang bisa nito; ipakita ang kagalakan at kadakilaang ipinangako nito; kumbinsihin ang iyong sarili sa kadaliang maisakatuparan ito. Kaunti lamang ang epekto ng isang mabuting kaisipan at nabibigo itong makuha ang puso dahil may iba pang mga plano sa isipan, may mas kawili-wiling paksa, ayon sa mga hilig na dati nang kumupkop sa iyo. Kaya ilantad mo silang lahat at ihambing nang patas. Kung ihahambing sa inihaharap ng mabuting kaisipan, wala nang makakatapat; lahat ay lulubog sa napakalayong likuran. Ang itinuturo ng mabuting kaisipan ay mananatiling nag-iisa at, bilang nag-iisang bagay na may halaga at kagandahan, ay hahatak sa iyo. </w:t>
      </w:r>
    </w:p>
    <w:p w14:paraId="5215ED06" w14:textId="77777777" w:rsidR="00C00D83" w:rsidRPr="008C7964" w:rsidRDefault="001F2820" w:rsidP="000202FF">
      <w:pPr>
        <w:widowControl w:val="0"/>
        <w:ind w:firstLine="720"/>
        <w:rPr>
          <w:lang w:val="ru-RU"/>
        </w:rPr>
      </w:pPr>
      <w:r w:rsidRPr="008C7964">
        <w:rPr>
          <w:lang w:val="ru-RU"/>
        </w:rPr>
        <w:t xml:space="preserve">c) Nanghihirapan tayo sa pagpapaliban higit sa lahat dahil, sa mga panahong iyon, pinapayagan nating humina ang ating enerhiya; nagpapasasa tayo sa katamaran, kawalan ng sigla, antok, at pag-aalinlangan, kapwa sa pag-iisip at sa ating aktibong kakayahan; kaya maaari ring lapitan ang sarili mula sa anggulong ito, sa pamamagitan ng malinaw na pag-iisip kung gaano kasindak na hayaang mangyari ito sa mga karaniwang bagay, lalo na sa pinakamahalagang usapin ng kaligtasan — na sa lahat ng bagay ay nararapat ipakita ng isang tao na siya ay masigla at mabilis kumilos; kahiya-hiya na pahintulutan ang kabaligtaran, at kahiya-hiya na ipagpabukas ang maaaring at nararapat gawin ngayon. </w:t>
      </w:r>
    </w:p>
    <w:p w14:paraId="2E32D0DA" w14:textId="77777777" w:rsidR="00C00D83" w:rsidRPr="008C7964" w:rsidRDefault="001F2820" w:rsidP="000202FF">
      <w:pPr>
        <w:widowControl w:val="0"/>
        <w:ind w:firstLine="720"/>
        <w:rPr>
          <w:lang w:val="ru-RU"/>
        </w:rPr>
      </w:pPr>
      <w:r w:rsidRPr="008C7964">
        <w:rPr>
          <w:lang w:val="ru-RU"/>
        </w:rPr>
        <w:t xml:space="preserve">Palayasin ang pagpapaliban gamit ang mga pamamaraang ito at iba pang katulad. Kahit paano mo ito magawa, gawin mo na lang. Kapag may mabuting kaisipan na dumating sa isip, kumbinsihin mong huwag ipagpaliban ang pagsasakatuparan nito; ihanda at pilitin mong simulan agad ang pagkilos. Para sa mga nagpaliban ng gawain hanggang sa huli, wala nang ibang payo na maibibigay ngayon. </w:t>
      </w:r>
    </w:p>
    <w:p w14:paraId="6E831495" w14:textId="77777777" w:rsidR="00C00D83" w:rsidRPr="008C7964" w:rsidRDefault="001F2820" w:rsidP="000202FF">
      <w:pPr>
        <w:widowControl w:val="0"/>
        <w:ind w:firstLine="720"/>
        <w:rPr>
          <w:lang w:val="ru-RU"/>
        </w:rPr>
      </w:pPr>
      <w:r w:rsidRPr="008C7964">
        <w:rPr>
          <w:lang w:val="ru-RU"/>
        </w:rPr>
        <w:t xml:space="preserve">Ngunit naniniwala kami na tinanggap na ang marangal na ideyang ito at nakuha na nito ang aming pansin. Ngayon ay dapat nating pagmadalian na dalhin ito sa antas ng paggising na maaari itong maging isang makapangyarihang palakol na madali at malakas na magpapagalaw sa buong panloob nating pagkatao. Para dito, dapat nating bigyan ito ng malayang kontrol upang makapasok nang malalim; at upang magawa ito, kailangan nating, gaya ng sinasabi, isagawa ang ilang mga operasyong sa ating sarili bilang pinaka-kinakailangan at pinaka-epektibong paghahanda para sa paggising na ito. </w:t>
      </w:r>
    </w:p>
    <w:p w14:paraId="35B98CB8" w14:textId="77777777" w:rsidR="00C00D83" w:rsidRPr="008C7964" w:rsidRDefault="001F2820" w:rsidP="000202FF">
      <w:pPr>
        <w:widowControl w:val="0"/>
        <w:ind w:firstLine="720"/>
        <w:rPr>
          <w:lang w:val="ru-RU"/>
        </w:rPr>
      </w:pPr>
      <w:r w:rsidRPr="008C7964">
        <w:rPr>
          <w:lang w:val="ru-RU"/>
        </w:rPr>
        <w:t xml:space="preserve">Ang mga 'operasyong' ito ay dapat kabaligtaran ng mga banayad na patibong, o ng ganoong padron ng mga disposisyon, na siyang nagpapanikil sa isang tao sa kasalanan. Inililibot ng kasalanan ang kaluluwa ng </w:t>
      </w:r>
      <w:r w:rsidRPr="008C7964">
        <w:rPr>
          <w:lang w:val="ru-RU"/>
        </w:rPr>
        <w:lastRenderedPageBreak/>
        <w:t xml:space="preserve">maraming patibong o tinatago ang sarili sa ilalim ng maraming belo, sapagkat sa sarili nitong anyo ay kasuklam-suklam ito at maaaring itakwil agad sa unang tingin. Ang pinakamalalim na belo, at ang pinakamalapit sa puso, ay binubuo ng </w:t>
      </w:r>
      <w:r w:rsidRPr="008C7964">
        <w:rPr>
          <w:b/>
          <w:lang w:val="ru-RU"/>
        </w:rPr>
        <w:t>panlilinlang sa sarili</w:t>
      </w:r>
      <w:r w:rsidRPr="008C7964">
        <w:rPr>
          <w:lang w:val="ru-RU"/>
        </w:rPr>
        <w:t xml:space="preserve">, </w:t>
      </w:r>
      <w:r w:rsidRPr="008C7964">
        <w:rPr>
          <w:b/>
          <w:lang w:val="ru-RU"/>
        </w:rPr>
        <w:t xml:space="preserve">kawalang-pakiramdam </w:t>
      </w:r>
      <w:r w:rsidRPr="008C7964">
        <w:rPr>
          <w:lang w:val="ru-RU"/>
        </w:rPr>
        <w:t xml:space="preserve">at </w:t>
      </w:r>
      <w:r w:rsidRPr="008C7964">
        <w:rPr>
          <w:b/>
          <w:lang w:val="ru-RU"/>
        </w:rPr>
        <w:t>kapabayaan</w:t>
      </w:r>
      <w:r w:rsidRPr="008C7964">
        <w:rPr>
          <w:lang w:val="ru-RU"/>
        </w:rPr>
        <w:t xml:space="preserve">; sa ibabaw nito, mas malapit sa ibabaw, naroroon </w:t>
      </w:r>
      <w:r w:rsidRPr="008C7964">
        <w:rPr>
          <w:b/>
          <w:lang w:val="ru-RU"/>
        </w:rPr>
        <w:t xml:space="preserve">ang distraksyon </w:t>
      </w:r>
      <w:r w:rsidRPr="008C7964">
        <w:rPr>
          <w:lang w:val="ru-RU"/>
        </w:rPr>
        <w:t xml:space="preserve">at </w:t>
      </w:r>
      <w:r w:rsidRPr="008C7964">
        <w:rPr>
          <w:b/>
          <w:lang w:val="ru-RU"/>
        </w:rPr>
        <w:t xml:space="preserve">pagkaabala </w:t>
      </w:r>
      <w:r w:rsidRPr="008C7964">
        <w:rPr>
          <w:lang w:val="ru-RU"/>
        </w:rPr>
        <w:t xml:space="preserve">— ang mga pangunahing ahente na nagtatago at nagpapalusog sa kasalanan, pati na rin sa mga makasalanang gawi at gawain; Ang pinakamataas na belo ay </w:t>
      </w:r>
      <w:r w:rsidRPr="008C7964">
        <w:rPr>
          <w:b/>
          <w:lang w:val="ru-RU"/>
        </w:rPr>
        <w:t>ang paghahari ng laman</w:t>
      </w:r>
      <w:r w:rsidRPr="008C7964">
        <w:rPr>
          <w:lang w:val="ru-RU"/>
        </w:rPr>
        <w:t xml:space="preserve">, isang belo na mas halata kaysa sa iba, ngunit hindi rin gaanong makapangyarihan o kahalagahan kaysa sa mga ito. </w:t>
      </w:r>
    </w:p>
    <w:p w14:paraId="2A583A99" w14:textId="77777777" w:rsidR="00C00D83" w:rsidRPr="008C7964" w:rsidRDefault="001F2820" w:rsidP="000202FF">
      <w:pPr>
        <w:widowControl w:val="0"/>
        <w:ind w:firstLine="720"/>
        <w:rPr>
          <w:lang w:val="ru-RU"/>
        </w:rPr>
      </w:pPr>
      <w:r w:rsidRPr="008C7964">
        <w:rPr>
          <w:lang w:val="ru-RU"/>
        </w:rPr>
        <w:t xml:space="preserve">Ang unang tabing ang pinakapangunahing tabing. Pinapawalang-pakialam nito ang tao sa panganib ng kanyang kalagayan at hindi na niya nais itong baguhin. Ang huling dalawa ay mga instrumento lamang; inilalantad at pinananatili lamang nila ang makasalanang kalagayang iyon. Kapag dumating ang Banal na biyaya, tinatagos nito </w:t>
      </w:r>
      <w:r w:rsidRPr="008C7964">
        <w:rPr>
          <w:i/>
          <w:lang w:val="ru-RU"/>
        </w:rPr>
        <w:t xml:space="preserve">ang mismong pagitan ng kaluluwa at espiritu, </w:t>
      </w:r>
      <w:r w:rsidRPr="008C7964">
        <w:rPr>
          <w:lang w:val="ru-RU"/>
        </w:rPr>
        <w:t xml:space="preserve">tinatamaan nang direkta ang unang balabal at hinahati-hati ito. Sa ilalim ng impluwensya nito, ang makasalanang tao ay agad na nabubunyag at nakatayo sa harap ng kanyang sariling kamalayan sa buong kasuklam-suklam niyang anyo. Ngunit kapag ang isang tao ay hinahanap pa rin ang biyayang-punong paggalaw na ito sa kanyang sariling kagustuhan, kailangan niyang magsimula sa pagkilos mula sa labas at pagpasok patungo sa loob. </w:t>
      </w:r>
    </w:p>
    <w:p w14:paraId="15CCCB90" w14:textId="77777777" w:rsidR="00C00D83" w:rsidRPr="008C7964" w:rsidRDefault="001F2820" w:rsidP="000202FF">
      <w:pPr>
        <w:widowControl w:val="0"/>
        <w:ind w:firstLine="720"/>
        <w:rPr>
          <w:lang w:val="ru-RU"/>
        </w:rPr>
      </w:pPr>
      <w:r w:rsidRPr="008C7964">
        <w:rPr>
          <w:lang w:val="ru-RU"/>
        </w:rPr>
        <w:t xml:space="preserve">Kaya, kung nais mong wastong tugunan ang kaisipang kumapit sa iyo—ang kaisipang baguhin ang iyong masamang buhay—magsimula ka sa pagtanggal ng iyong makasalanang mga belo, gaya ng pag-aalis ng mga patong ng lupa upang maibunyag ang nakatago sa ilalim. </w:t>
      </w:r>
    </w:p>
    <w:p w14:paraId="6CAA0DD4" w14:textId="77777777" w:rsidR="00C00D83" w:rsidRPr="008C7964" w:rsidRDefault="001F2820" w:rsidP="000202FF">
      <w:pPr>
        <w:widowControl w:val="0"/>
        <w:ind w:firstLine="720"/>
        <w:rPr>
          <w:lang w:val="ru-RU"/>
        </w:rPr>
      </w:pPr>
      <w:r w:rsidRPr="008C7964">
        <w:rPr>
          <w:lang w:val="ru-RU"/>
        </w:rPr>
        <w:t xml:space="preserve">a) Una sa lahat, simulan mo sa </w:t>
      </w:r>
      <w:r w:rsidRPr="008C7964">
        <w:rPr>
          <w:b/>
          <w:lang w:val="ru-RU"/>
        </w:rPr>
        <w:t>katawan</w:t>
      </w:r>
      <w:r w:rsidRPr="008C7964">
        <w:rPr>
          <w:lang w:val="ru-RU"/>
        </w:rPr>
        <w:t xml:space="preserve">. Tanggihan mo ito ng mga ligaya at kaluguran; limitahan ang kasiyahan sa kahit na ang pinaka-likas na pangangailangan; pahabain ang oras ng pagbabantay; bawasan ang karaniwan mong pagkain; magdagdag ng bagong paggawa sa iyong mga ginagawa. Higit sa lahat, ayon sa iyong nais at ayon sa iyong makakaya, pagaanin ang laman at pinuhin ang kayang kabagsikan. Sa ganitong paraan, malalaya ang kaluluwa mula sa pagkaalipin nito sa materyal na mundo, at magiging mas maliksi, mas magaang, at mas bukas sa mga mabubuting impresyon. Ang materyal na katawan, sa pamamagitan ng paghahari sa kaluluwa, ay ipinapasa ang sarili nitong kawalang-kilos at lamig. Pinapahina ng pisikal na pagsusumikap ang mga gapos na ito at tinatanggal ang kanilang mga bunga. Totoo na hindi lahat ng makasalanan ay nabubuhay nang walang pagpipigil at sumusuko sa katawan, ngunit halos walang taong namumuhay ng karaniwang buhay na hindi kailangang tanggihan ang katawan sa isang bagay kapag ang pagnanais ng kaligtasan ay kumapit sa puso. At napakahalaga ng layunin: ganap nitong binabago ang mga kilos ng isang tao. Ang dati mong ginagawa bilang nakagawiang gawi o para sa iyong mga hinahangad, simulan mo na ngayong gawin—may ilang pagbabago, siyempre, at dagdag na higpit, para sa ikaliligtas—at tiyak mong mararamdaman ang kaibahan. </w:t>
      </w:r>
    </w:p>
    <w:p w14:paraId="52E178E6" w14:textId="77777777" w:rsidR="00C00D83" w:rsidRPr="008C7964" w:rsidRDefault="001F2820" w:rsidP="000202FF">
      <w:pPr>
        <w:widowControl w:val="0"/>
        <w:ind w:firstLine="720"/>
        <w:rPr>
          <w:lang w:val="ru-RU"/>
        </w:rPr>
      </w:pPr>
      <w:r w:rsidRPr="008C7964">
        <w:rPr>
          <w:lang w:val="ru-RU"/>
        </w:rPr>
        <w:t xml:space="preserve">b) Ang katawan ay lubos na pinapahirapan ang kaluluwa; </w:t>
      </w:r>
      <w:r w:rsidRPr="008C7964">
        <w:rPr>
          <w:b/>
          <w:lang w:val="ru-RU"/>
        </w:rPr>
        <w:t xml:space="preserve">ang mga alalahanin </w:t>
      </w:r>
      <w:r w:rsidRPr="008C7964">
        <w:rPr>
          <w:lang w:val="ru-RU"/>
        </w:rPr>
        <w:t xml:space="preserve">at </w:t>
      </w:r>
      <w:r w:rsidRPr="008C7964">
        <w:rPr>
          <w:b/>
          <w:lang w:val="ru-RU"/>
        </w:rPr>
        <w:t xml:space="preserve">ang pagkalito ng mga iniisip </w:t>
      </w:r>
      <w:r w:rsidRPr="008C7964">
        <w:rPr>
          <w:lang w:val="ru-RU"/>
        </w:rPr>
        <w:t xml:space="preserve">ay unti-unting sumisira rito mula sa loob. Ipagpalagay natin na napagtagumpayan na ang laman—ito ang unang hakbang; ngunit dalawang hadlang ang naghihiwalay sa kaluluwa sa sarili nito. </w:t>
      </w:r>
    </w:p>
    <w:p w14:paraId="2EE7E533" w14:textId="77777777" w:rsidR="00C00D83" w:rsidRPr="008C7964" w:rsidRDefault="001F2820" w:rsidP="000202FF">
      <w:pPr>
        <w:widowControl w:val="0"/>
        <w:ind w:firstLine="720"/>
        <w:rPr>
          <w:lang w:val="ru-RU"/>
        </w:rPr>
      </w:pPr>
      <w:r w:rsidRPr="008C7964">
        <w:rPr>
          <w:b/>
          <w:lang w:val="ru-RU"/>
        </w:rPr>
        <w:t xml:space="preserve">Ang mga pag-aalala ay </w:t>
      </w:r>
      <w:r w:rsidRPr="008C7964">
        <w:rPr>
          <w:lang w:val="ru-RU"/>
        </w:rPr>
        <w:t xml:space="preserve">hindi nag-iiwan ng oras para alagaan ang sarili. Kapag naroroon ang mga ito, may isang gawain sa kamay, ngunit dose-dosenang nasa isipan. Kaya't itinutulak nila ang isang tao patuloy pasulong, nang hindi binibigyan ng pagkakataong huminto at suriin ang sarili. Kaya, itabi mo muna ang iyong mga pag-aalala, lahat ng ito nang walang alinman; itabi mo lamang muna; pagkatapos ay babalikan mo na ang iyong mga karaniwang gawain, ngunit sa ngayon ay itabi mo muna ang mga ito, pakawalan mo, at itaboy mo rin mula sa iyong isipan. </w:t>
      </w:r>
    </w:p>
    <w:p w14:paraId="1150A09C" w14:textId="77777777" w:rsidR="00C00D83" w:rsidRPr="008C7964" w:rsidRDefault="001F2820" w:rsidP="000202FF">
      <w:pPr>
        <w:widowControl w:val="0"/>
        <w:ind w:firstLine="720"/>
        <w:rPr>
          <w:lang w:val="ru-RU"/>
        </w:rPr>
      </w:pPr>
      <w:r w:rsidRPr="008C7964">
        <w:rPr>
          <w:lang w:val="ru-RU"/>
        </w:rPr>
        <w:t xml:space="preserve">Ngunit kahit ganoon, kapag humupa na ang mga mabibigat na gawain, nanatiling matagal sa isipan ang kalituhan: ang isang iniisip ay sinusundan ng isa pa, kung minsan ay magkasundo, kung minsan naman ay magkasalungat; nagkakalat ang kaluluwa, ang isipan ay naglilibot sa lahat ng direksyon at sa gayon ay pumipigil sa anumang matatag at tiyak na mag-ugat sa loob. Tipunin mo nga ang iyong mga nagkakalat na anak, gaya ng pastol na tinitipon ang kanyang kawan o gaya ng lente na tinitipon ang mga nagkakalat na sinag, at ituro mo sila sa iyong sarili. </w:t>
      </w:r>
    </w:p>
    <w:p w14:paraId="5D2E344C" w14:textId="77777777" w:rsidR="00C00D83" w:rsidRPr="008C7964" w:rsidRDefault="001F2820" w:rsidP="000202FF">
      <w:pPr>
        <w:widowControl w:val="0"/>
        <w:ind w:firstLine="720"/>
        <w:rPr>
          <w:lang w:val="ru-RU"/>
        </w:rPr>
      </w:pPr>
      <w:r w:rsidRPr="008C7964">
        <w:rPr>
          <w:lang w:val="ru-RU"/>
        </w:rPr>
        <w:t xml:space="preserve">Ang pagnanais na mas lalo pang magsaliksik sa sarili at pansinin ang panloob na sarili, wakasan ang pagkalat-kalat ng mga iniisip at maging maingat, ay tiyak na mangangailangan—bilang isang hindi maiiwasang paraan—sa isang banda, ng pag-iisa, at sa kabilang banda, ng paghinto sa mga karaniwang gawain, maging sa bahay man o sa propesyon; samantalang ang nabanggit na pagpapahirap sa laman ay mangangailangan ng pagbabago sa paraan ng pagtugon sa mga likas na pangangailangan. Batay dito, ang pinakaangkop na panahon </w:t>
      </w:r>
      <w:r w:rsidRPr="008C7964">
        <w:rPr>
          <w:lang w:val="ru-RU"/>
        </w:rPr>
        <w:lastRenderedPageBreak/>
        <w:t xml:space="preserve">para magdulot ng pagbabago sa buhay ay dapat ituring na isang panahon ng pag-aayuno, lalo na ang Dakilang Kwaresma. Lahat ng bagay ay nakatuon dito—sa bahay, sa simbahan, at maging sa lipunan. Itinuturing ng lahat ang panahong ito bilang paghahanda para sa pagsisisi. Gayunpaman, hindi ibig sabihin nito na kapag nagkaroon ng mabuting kaisipan na baguhin ang buhay, dapat ipagpaliban ang pagpapatupad nito hanggang sa pagsisimula ng Kwaresma. Lahat ng kinakailangan para dito ay maaaring isagawa sa anumang ibang panahon maliban sa Kwaresma. Ngunit, siyempre, kapag dumating na ang banal na pag-aayuno, magiging kasalanan na hayaang lumipas ito nang hindi inaalagaan ang kaligtasan ng sariling kaluluwa, tulad ng maaaring pagpapalipas ng ibang mga panahon. Para sa sinumang tinamaan ng isang nakapagliligtas na kaisipan na baguhin ang kanilang buhay sa labas ng Kwaresma, at nakakakita ng anumang mga hadlang sa kanilang pang-araw-araw na buhay na pumipigil sa kanila na isabuhay ito, pinakamainam na pansamantalang magtago sa isang monasteryo. Doon, mas madaling makontrol ang sarili. </w:t>
      </w:r>
    </w:p>
    <w:p w14:paraId="50992738" w14:textId="77777777" w:rsidR="00C00D83" w:rsidRPr="008C7964" w:rsidRDefault="001F2820" w:rsidP="000202FF">
      <w:pPr>
        <w:widowControl w:val="0"/>
        <w:ind w:firstLine="720"/>
        <w:rPr>
          <w:lang w:val="ru-RU"/>
        </w:rPr>
      </w:pPr>
      <w:r w:rsidRPr="008C7964">
        <w:rPr>
          <w:lang w:val="ru-RU"/>
        </w:rPr>
        <w:t xml:space="preserve">c) Narito ka na ngayon sa harap ng iyong sariling puso. Nakahiga sa iyong harapan ang iyong panloob na sarili, na nalubog sa malalim na pagtulog ng kapabayaan, kawalang-pakiramdam, at pagkabulag. Magsimula mo na itong gisingin. Ang mabuting kaisipang dumating ay bahagyang nagising na rito. Magpatuloy ka, samakatuwid, nang may higit na kumpiyansa at lubos na konsentrasyon ng pag-iisip; tipunin ang buong pansin mo, at simulan mong likhain sa isip ang iba't ibang uri ng larawan—na mas malakas o mas banayad—ngunit gamitin mo ang mga ito sa iyong panloob na kalagayan. </w:t>
      </w:r>
    </w:p>
    <w:p w14:paraId="1E82607E" w14:textId="77777777" w:rsidR="00C00D83" w:rsidRPr="008C7964" w:rsidRDefault="001F2820" w:rsidP="000202FF">
      <w:pPr>
        <w:widowControl w:val="0"/>
        <w:ind w:firstLine="720"/>
        <w:rPr>
          <w:lang w:val="ru-RU"/>
        </w:rPr>
      </w:pPr>
      <w:r w:rsidRPr="008C7964">
        <w:rPr>
          <w:lang w:val="ru-RU"/>
        </w:rPr>
        <w:t xml:space="preserve">Una sa lahat, alisin mo sa isipan mo ang mga belo na nagpapanatili rito sa </w:t>
      </w:r>
      <w:r w:rsidRPr="008C7964">
        <w:rPr>
          <w:b/>
          <w:lang w:val="ru-RU"/>
        </w:rPr>
        <w:t>kalagayan ng pagkabulag</w:t>
      </w:r>
      <w:r w:rsidRPr="008C7964">
        <w:rPr>
          <w:lang w:val="ru-RU"/>
        </w:rPr>
        <w:t xml:space="preserve">. Kung ang isang tao ay hindi lumalayo sa kasalanan at hindi tumatakas dito, ito ay higit sa lahat dahil hindi niya kilala ang kanyang sarili o ang panganib na kanyang kinaroroonan dahil sa kasalanan. Kung mabuksan ang kanyang mga mata, tatakas siya mula sa kasalanan na parang tumatakas sa isang bahay na nilalamangan ng apoy. Ang ganitong pagkabulag ay nagmumula rin sa kakulangan ng pagninilay-nilay sa sarili: hindi nakikilala ng isang tao ang kanyang sarili dahil hindi niya kailanman tiningnan ang kanyang kalooban o pinagnilayan ang kanyang sarili at ang kanyang moral na kalagayan; ngunit sa karamihan, pinananatili ang pagkabulag na ito ng ilang tiyak na paunang akala tungkol sa kanyang sarili. Ang isang tao, sa kanyang sarili , ay naghahabi ng isang tiyak na sapot ng mga iniisip na sistematikong pumoprotekta sa kanila mula sa kanilang sarili. Maging man itong sapot na gawa sa pinong sinulid, mga marurupok na posibilidad lamang—ngunit wala nang oras ang isip upang tuklasin ang mga ito nang may kalinawan; at gayon pa man, napakalakas ng tinig ng puso sa pagsasabing totoo at may katotohanan ang mga ito. Ang mga ito, sa katunayan, ay ang ating mga moral na ilusyon o pagkiling, na nagmumula sa pakikialam ng puso sa mga gawain ng isip. Kaya naman, mula ngayon, dapat nating pagsamahin ang malalim na pagtuon at isang antas ng pagiging matino, na pumipigil sa lahat ng papuri mula sa mapanlinlang na puso. Mula ngayon, kung kailangang makaramdam ang puso ng anumang bagay, hayaang maramdaman nito ito sa ilalim ng impluwensya ng mga kaisipan ng isip, at hindi ayon sa sarili nitong kagustuhan, na parang nagmamadali; kung hindi, pipilitin nitong muling tingnan ng isip ang mga bagay sa paraang gusto nito, muling sasailalim ang isip dito, muling magdadala ng kaguluhan sa ating mga kaisipan at, sa halip na kaliwanagan, ibubulid tayo sa mas matinding kadiliman. </w:t>
      </w:r>
    </w:p>
    <w:p w14:paraId="0ABC90C0" w14:textId="77777777" w:rsidR="00C00D83" w:rsidRPr="008C7964" w:rsidRDefault="001F2820" w:rsidP="000202FF">
      <w:pPr>
        <w:widowControl w:val="0"/>
        <w:ind w:firstLine="720"/>
        <w:rPr>
          <w:lang w:val="ru-RU"/>
        </w:rPr>
      </w:pPr>
      <w:r w:rsidRPr="008C7964">
        <w:rPr>
          <w:lang w:val="ru-RU"/>
        </w:rPr>
        <w:t xml:space="preserve">Ngayon na inilagay mo na ang iyong sarili sa ganitong kalagayan, simulan mong ilantad ang iba't ibang kaisipang nagpapanatili sa iyo sa kadiliman, at ilagay ang mga ito sa mahigpit at patas na paghuhusga.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Ako ay isang Kristiyano</w:t>
      </w:r>
      <w:r w:rsidR="00EC4FF7" w:rsidRPr="008C7964">
        <w:rPr>
          <w:lang w:val="ru-RU"/>
        </w:rPr>
        <w:t xml:space="preserve">,' </w:t>
      </w:r>
      <w:r w:rsidRPr="008C7964">
        <w:rPr>
          <w:lang w:val="ru-RU"/>
        </w:rPr>
        <w:t xml:space="preserve">sabi mo, at nagpapalubag ka rito. Dito nakapaloob ang unang anyo ng panlilinlang sa sarili: ang pag-angkin ng mga pribilehiyo at pangako ng pagiging Kristiyano para sa sarili, nang hindi iniingatan na itanim ang tunay na Kristiyanismo sa sarili, o ang pagyakap sa isang pangalang nakasalalay lamang sa lakas at panloob na kahalagahan. Ipaliwanag mo sa iyong sarili, kung gayon, na mapanlinlang ang pag-asa sa isang pangalan lamang; na ang Diyos ay makapagtataas ng mga anak para kay Abraham kahit mula sa </w:t>
      </w:r>
      <w:r w:rsidR="00124B03" w:rsidRPr="008C7964">
        <w:rPr>
          <w:lang w:val="ru-RU"/>
        </w:rPr>
        <w:t>mga bato</w:t>
      </w:r>
      <w:r w:rsidRPr="008C7964">
        <w:rPr>
          <w:lang w:val="ru-RU"/>
        </w:rPr>
        <w:t xml:space="preserve">, at maaari Niyang bawiin anumang oras ang Kanyang mga pangako sa sandaling hindi matupad ang mga kundisyon para makibahagi rito. Higit sa lahat, linawin mo sa iyong sarili kung ano ang ibig sabihin ng pagiging Kristiyano; sukatin mo ang iyong sarili batay sa huwarang ito — at makikita mo kung gaano katibay ang haligi ng iyong pagkabulag.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"Ngunit hindi tayo kabilang sa mga pinakamababa</w:t>
      </w:r>
      <w:r w:rsidRPr="008C7964">
        <w:rPr>
          <w:lang w:val="ru-RU"/>
        </w:rPr>
        <w:t>; may alam din tayo ng isa o dalawa, at kung itutok natin ang ating isipan sa pagtalakay ng isang bagay, kaya natin itong gawin, at hindi natin pinamamahalaan ang ating mga gawain nang pabigla-bigla o walang taktika, gaya ng ginagawa ng iba</w:t>
      </w:r>
      <w:r w:rsidR="00EC4FF7" w:rsidRPr="008C7964">
        <w:rPr>
          <w:lang w:val="ru-RU"/>
        </w:rPr>
        <w:t>."</w:t>
      </w:r>
      <w:r w:rsidRPr="008C7964">
        <w:rPr>
          <w:lang w:val="ru-RU"/>
        </w:rPr>
        <w:t xml:space="preserve"> Kaya't ang ilan ay nalilinlang ng kanilang mga espiritwal na birtud. Ang iba naman, sa kabaligtaran, ay nabibighani sa mga pisikal </w:t>
      </w:r>
      <w:r w:rsidRPr="008C7964">
        <w:rPr>
          <w:lang w:val="ru-RU"/>
        </w:rPr>
        <w:lastRenderedPageBreak/>
        <w:t xml:space="preserve">na katangian—lakas, ganda, angkan. Lalo pang nabubulag ang parehong grupo habang mas mataas ang ating katayuan kaysa sa lahat sa ating paligid. Tiyakin mo sa iyong sarili, kung gayon: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Ang likas na biyaya ay walang moral na halaga, sapagkat hindi ito ating sariling nagawa kundi ipinagkaloob sa atin ng Diyos; lalo na sa Kristiyanismo, kung saan ang lahat ng likas ay walang halaga dahil sa kasamaan ng kalikasan na dulot ng Pagbagsak. Banalin ang iyong mga kaloob sa pamamagitan ng pananampalataya kay Kristo na Tagapagligtas at sa pamumuhay ayon sa pananampalatayang iyon; saka mo lamang dapat ituring ang mga ito bilang biyaya.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Muli—ginawa mo na ba ang lahat ng iyong makakaya at nararapat gawin ayon sa iyong mga kaloob? Mas hinihingan ka ng pananagutan, dahil mas marami ang ibinigay sa iyo. Hindi ito usapin ng kakayahan, kundi ng paggamit nito. Ipakita kung ano ang iyong nakamit sa pamamagitan nila. Ang nakamit ba ay katumbas ng pagsisikap na inilaan?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Hindi na kailangang pag-usapan ang pisikal o anumang iba pang di-tuwirang kalamangan. Sa isang talata, inilalarawan ni San Krisostomo ang isang lalaki na pumupuri sa iba dahil sa kanyang pagiging guwapo, marangal, mayaman, pagmamay-ari ng magandang bahay, pagsakay sa mga mahusay na inayos na kabayo at iba pa, at pagkatapos ay kinausap siya gamit ang mga salitang ito: 'Bakit wala kang sinabi sa akin tungkol sa mismong lalaki? Lahat ng sinabi mo ay hindi siya</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Tungkol naman sa iba, walang saysay na tingnan sila; hayaan mo silang mamuhay para sa kanilang sarili. Bawat isa ay magbibigay ng pananagutan para sa sarili. Tumingin ka sa iyong sarili at, inilalayo mo ang iyong sarili sa iba, husgahan mo lamang ang iyong sarili nang hindi ka ikinukumpara sa iba. O, kung talagang nais mong ikumpara ang iyong sarili sa sinuman, ikumpara mo ito sa mga banal na santo. Sila ang buhay na batas Kristiyano, o ang buhay na halimbawa ng mga naliligtas. Kung huhusgahan mo ang iyong sarili ayon sa kanila, hindi ka magkakamali. </w:t>
      </w:r>
    </w:p>
    <w:p w14:paraId="5F105261" w14:textId="77777777" w:rsidR="00C00D83" w:rsidRPr="008C7964" w:rsidRDefault="001F2820" w:rsidP="00716E55">
      <w:pPr>
        <w:widowControl w:val="0"/>
        <w:ind w:firstLine="720"/>
        <w:rPr>
          <w:lang w:val="ru-RU"/>
        </w:rPr>
      </w:pPr>
      <w:r w:rsidRPr="008C7964">
        <w:rPr>
          <w:lang w:val="ru-RU"/>
        </w:rPr>
        <w:t>c) "</w:t>
      </w:r>
      <w:r w:rsidRPr="008C7964">
        <w:rPr>
          <w:b/>
          <w:lang w:val="ru-RU"/>
        </w:rPr>
        <w:t>Hindi pa naman tayo ganoon kasama</w:t>
      </w:r>
      <w:r w:rsidRPr="008C7964">
        <w:rPr>
          <w:lang w:val="ru-RU"/>
        </w:rPr>
        <w:t>: tila hindi tayo kumikilos nang kahiya-hiya, at hindi tayo itinuturing ng iba na masasamang tao; hindi nila ipinagkakait sa atin ang kanilang paggalang at pansin — at higit pa rito, hindi lamang ordinaryong tao ang mga ito, kundi mga mahahalagang personalidad</w:t>
      </w:r>
      <w:r w:rsidR="00EC4FF7" w:rsidRPr="008C7964">
        <w:rPr>
          <w:lang w:val="ru-RU"/>
        </w:rPr>
        <w:t xml:space="preserve">." </w:t>
      </w:r>
      <w:r w:rsidRPr="008C7964">
        <w:rPr>
          <w:lang w:val="ru-RU"/>
        </w:rPr>
        <w:t xml:space="preserve">Napakakapal na tabing ng kadiliman ng bulag na dulot ng panlabas na anyo ng pag-uugali at panlabas na pakikipag-ugnayan! Lalo pang linawin sa iyong sarili na ang panlabas ay walang halaga kung wala ang panloob. Ang panlabas na kaayusan ng pag-uugali ay parang mga dahon; ang panloob na mabubuting disposisyon ang bunga. Ang puno ng igos ay nangakong magbunga sa pamamagitan ng mga dahon nito, ngunit nang hindi makakita ng bunga ang Tagapagligtas, sinumpa niya ito. Ganun din, sa Kanyang paningin, ay ang sinumang panlabas na walang kapintasan ngunit kulang sa taos-pusong mabuti at may takot sa Diyos na puso. </w:t>
      </w:r>
      <w:r w:rsidR="007447BD" w:rsidRPr="008C7964">
        <w:rPr>
          <w:i/>
          <w:lang w:val="ru-RU"/>
        </w:rPr>
        <w:t>'Anak ko, ibigay mo sa akin ang iyong puso</w:t>
      </w:r>
      <w:r w:rsidR="00EC4FF7" w:rsidRPr="008C7964">
        <w:rPr>
          <w:i/>
          <w:lang w:val="ru-RU"/>
        </w:rPr>
        <w:t>,</w:t>
      </w:r>
      <w:r w:rsidRPr="008C7964">
        <w:rPr>
          <w:lang w:val="ru-RU"/>
        </w:rPr>
        <w:t>' sabi ng Panginoon sa pamamagitan ng Pantas (Awit 23</w:t>
      </w:r>
      <w:r w:rsidR="007B06C5" w:rsidRPr="008C7964">
        <w:rPr>
          <w:lang w:val="ru-RU"/>
        </w:rPr>
        <w:t>:</w:t>
      </w:r>
      <w:r w:rsidRPr="008C7964">
        <w:rPr>
          <w:lang w:val="ru-RU"/>
        </w:rPr>
        <w:t>26). Mula sa puso nagmumula ang lahat ng mabuti at lahat ng masama. Kung ano ka sa puso mo, iyan ka sa harap ng Panginoon. Kung mayabang ka sa puso, gaano ka man kababa ang loob sa panlabas, tinitingnan ka ng Panginoon na mayabang. Ganoon din sa lahat ng iba pang bagay. At ang paghuhusga ng iba ay mapanlinlang na papuri. Hindi tayo tunay na kilala ng iba, ngunit mabait pa rin sila sa atin, marahil dahil inaakala nilang mabuti tayo, o dahil sa paggalang. Hindi ba't ganoon, na ang mga nasa paligid natin, habang nakikita ang kasamaan sa atin, ay hindi ito binibanggit sa atin para sa sarili nilang mga dahilan? May mga pagkakataon din ba na ang iba, nang makita ang kasamaan sa kapwa, ay pinupuri pa ito at sa gayon ay nagbubunsod ng isang diwa ng kawalang-pakialam sa paggawa ng kasamaan; at ang kanilang walang-ingat na tagasunod ay lalo pang lumusong sa kasamaan at karok nang walang tigil; sapagkat kapag nakita ng isang tao ang , ang ngiting may kasiyahan sa mga mukha ng mga nakapaligid sa kanila tungkol sa kanilang sariling mga gawa, nananatili sila sa kasamaan nang may tiyak na sariling-kasiyahan. Hindi rin natin dapat hayaan ang ating sarili na mahulog sa anumang katulad nito, kung tayo ay nakikinig nang mabuti lamang sa mga paghatol na ginagawa ng iba tungkol sa atin</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"Ngunit kahit na may kasamaan sa </w:t>
      </w:r>
      <w:r w:rsidRPr="008C7964">
        <w:rPr>
          <w:b/>
          <w:lang w:val="ru-RU"/>
        </w:rPr>
        <w:t>akin—ako lang ba ang ganito</w:t>
      </w:r>
      <w:r w:rsidRPr="008C7964">
        <w:rPr>
          <w:lang w:val="ru-RU"/>
        </w:rPr>
        <w:t xml:space="preserve">? Ganoon din si ganito, at si ganoon, at pati ang taong iyon sa kabila. Tiyak na marami pang iba ang masasama, mas masahol pa kaysa sa akin…" Pinipisil natin ang ating mga mata sa laganap na kasalanan sa ating paligid. Tandaan, samakatuwid, na ang karamihan ng mga makasalanan ay hindi binabago ang batas ng katuwiran ni hindi nito pinapawi ang pananagutan ng sinuman. Ang Diyos ay hindi tumitingin sa dami. Bagaman ang lahat ay nagkasala, parurusahan Niya silang lahat. Ilan nga ba ang ipinanganak bago ang Baha, at gayon pa man ay nasawi silang lahat maliban </w:t>
      </w:r>
      <w:r w:rsidR="005B3BFD" w:rsidRPr="008C7964">
        <w:rPr>
          <w:lang w:val="ru-RU"/>
        </w:rPr>
        <w:t xml:space="preserve">sa walong </w:t>
      </w:r>
      <w:r w:rsidRPr="008C7964">
        <w:rPr>
          <w:lang w:val="ru-RU"/>
        </w:rPr>
        <w:t xml:space="preserve">kaluluwa; at sa Sodoma at Gomora, limang lungsod ang winasak ng apoy mula sa langit, at walang nasagip </w:t>
      </w:r>
      <w:r w:rsidRPr="008C7964">
        <w:rPr>
          <w:lang w:val="ru-RU"/>
        </w:rPr>
        <w:lastRenderedPageBreak/>
        <w:t xml:space="preserve">maliban kina Lot at ng kanyang mga anak na babae. Hindi rin magiging mas magaan ang mga paghihirap sa impyerno dahil lamang sa marami ang pinahihirapan doon; sa kabaligtaran, hindi kaya mas tumindi ang pagdurusa ng bawat isa dahil sa pagkakasama-sama nila? Sa pamamagitan ng ganitong mga argumento at iba pa na katulad nito, magmadali kang alisin ang kadiliman ng mga mapanghusgang kaisipan, na nagpapanatili sa iyo sa isang kalagayan ng pagkabulag at pumipigil sa iyo na makita ang iyong sarili kung paano ka dapat. Itakda bilang layunin ng unang pagsasanay na ito sa pagpapabuti ng sarili ang gawain ng pagdududa sa iyong sarili at pagdulot ng pag-aalinlangan sa katiwasayan ng iyong kalagayan. Natural mo lamang itong mararating kapag, isa-isa, sinimulan mong alisin ang mga haligi na maling pinagbatayan ng ating pagkabulag; kapag, kaunti-unti, sinimulan mong gibain ang mga hungkag na pag-asa sa iyong sarili at sa anumang pag-aari mo; kapag, kaunti-unti, sinimulan mong wasakin </w:t>
      </w:r>
      <w:r w:rsidR="005B3BFD" w:rsidRPr="008C7964">
        <w:rPr>
          <w:rStyle w:val="acopre"/>
          <w:i/>
          <w:iCs/>
          <w:lang w:val="ru-RU"/>
        </w:rPr>
        <w:t>ang mga gawa-gawang dahilan para sa mga kasalanan</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Awit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ibig sabihin, ang hilig na palaging ipagtanggol ang sarili sa lahat ng bagay. Kumbinsihin mo ang iyong sarili na ang iyong pagiging Kristiyano ay walang halaga kung ikaw ay masama; na ang tinatawag mong mga kaperpektohan ay higit kang hinahatulan kaysa sa pagbibigay-katwiran sa iyo; na ang iyong panlabas na katuwiran ay isang pagpapanggap na mapoot sa Diyos, samantalang ang iyong puso ay nananatiling bulok; na hindi ka mapoprotektahan mula sa paghatol at galit ng Diyos ni ang papuri ng iba ni ang maluwag na pakikisama sa kasamaan. Unti-unti, ikaw ay magiging nag-iisa sa iyong mga iniisip at tatayo kang mag-isa—mag-isa sa harap ng pagmamasid ng iyong isipan at budhi, na magtataas ng malakas na tinig laban sa iyo, lalo na pagkatapos mong ihambing ang iyong sarili sa dapat mong maging sa Cristo at matuklasan mong malayo ka nang kulang sa iyong ideal. Kaya, kung hindi ka niloloko ng iyong budhi, likas na matatakot ka para sa iyong sarili. Naputol, wari, mula sa lahat at nawalan ng anumang sandigan, mamamangha ka sa kawalan ng pag-asa at takot para sa iyong sarili. Sa lahat ng paraan, dapat mong dalhin ang gawaing ito ng iyong pagkabulag hanggang sa eksaktong puntong ito. Ang muling paggising ng damdaming ito ay palaging pambungad sa pagtakas mula sa kasalanan, gaya ng sa digmaan, ang panghihina ng hanay ng kaaway ay senyales ng kanilang nalalapit na pagkatalo.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Sa sandaling sumulpot man lang ang pinakamaliit na pag-uga ng pakiramdam ng iyong kasalanan at ang panganib ng manatili rito sa ganitong paraan, sumisid ka pa nang mas malalim sa iyong sarili at, nang may mas matinding diwa, bugbugin mo ang iyong sarili ng ilang nakakatakot at nakapagpapabagabag na mga bisyon; yugyugin at palambutin ang iyong </w:t>
      </w:r>
      <w:r w:rsidRPr="008C7964">
        <w:rPr>
          <w:b/>
          <w:lang w:val="ru-RU"/>
        </w:rPr>
        <w:t xml:space="preserve">matigas na puso </w:t>
      </w:r>
      <w:r w:rsidRPr="008C7964">
        <w:rPr>
          <w:lang w:val="ru-RU"/>
        </w:rPr>
        <w:t xml:space="preserve">gamit ang mga ito, gaya ng pagpalambot ng mabigat na martilyo sa matigas na bato. </w:t>
      </w:r>
    </w:p>
    <w:p w14:paraId="41C4E2EA" w14:textId="77777777" w:rsidR="00C00D83" w:rsidRPr="008C7964" w:rsidRDefault="001F2820" w:rsidP="00716E55">
      <w:pPr>
        <w:widowControl w:val="0"/>
        <w:ind w:firstLine="720"/>
        <w:rPr>
          <w:lang w:val="ru-RU"/>
        </w:rPr>
      </w:pPr>
      <w:r w:rsidRPr="008C7964">
        <w:rPr>
          <w:lang w:val="ru-RU"/>
        </w:rPr>
        <w:t xml:space="preserve">(a) Alalahanin mo ang iyong kamatayan. Sabihin sa iyong sarili: 'Naku, malapit na </w:t>
      </w:r>
      <w:r w:rsidRPr="008C7964">
        <w:rPr>
          <w:b/>
          <w:lang w:val="ru-RU"/>
        </w:rPr>
        <w:t>ang kamatayan</w:t>
      </w:r>
      <w:r w:rsidR="00EC4FF7" w:rsidRPr="008C7964">
        <w:rPr>
          <w:lang w:val="ru-RU"/>
        </w:rPr>
        <w:t xml:space="preserve">.' </w:t>
      </w:r>
      <w:r w:rsidRPr="008C7964">
        <w:rPr>
          <w:lang w:val="ru-RU"/>
        </w:rPr>
        <w:t xml:space="preserve">Sunod-sunod na namamatay ang mga tao sa paligid mo; malapit nang dumating ang iyong oras. Huwag ipagpaliban ang oras ng iyong kamatayan; kumbinsihin mo ang iyong sarili na ang Anghel ng Kamatayan ay naipadala na, papunta na, at papalapit na. O isipin mong ikaw ay isang taong may espada na nakabitin sa iyong ulo, na handang bumagsak at pumatay sa iyo. Pagkatapos, larawanin mong mabuti kung ano ang mangyayari sa iyo sa kamatayan at pagkatapos ng kamatayan. </w:t>
      </w:r>
      <w:r w:rsidRPr="008C7964">
        <w:rPr>
          <w:i/>
          <w:lang w:val="ru-RU"/>
        </w:rPr>
        <w:t xml:space="preserve">Naghihintay ang paghuhukom sa mga tarangkahan. </w:t>
      </w:r>
      <w:r w:rsidRPr="008C7964">
        <w:rPr>
          <w:lang w:val="ru-RU"/>
        </w:rPr>
        <w:t xml:space="preserve">Ang iyong mga lihim ay ilalantad sa harap ng mga Anghel at ng lahat ng mga santo. Doon, sa harap ng lahat, mag-iisa kang tatayo kasama ang iyong mga gawa. Dahil dito, ikaw ay mahahatulan o mapapanatag. At ano ang </w:t>
      </w:r>
      <w:r w:rsidRPr="008C7964">
        <w:rPr>
          <w:b/>
          <w:lang w:val="ru-RU"/>
        </w:rPr>
        <w:t>langit</w:t>
      </w:r>
      <w:r w:rsidRPr="008C7964">
        <w:rPr>
          <w:lang w:val="ru-RU"/>
        </w:rPr>
        <w:t xml:space="preserve">, at ano </w:t>
      </w:r>
      <w:r w:rsidRPr="008C7964">
        <w:rPr>
          <w:b/>
          <w:lang w:val="ru-RU"/>
        </w:rPr>
        <w:t>ang impyerno</w:t>
      </w:r>
      <w:r w:rsidRPr="008C7964">
        <w:rPr>
          <w:lang w:val="ru-RU"/>
        </w:rPr>
        <w:t xml:space="preserve">? Sa langit ay may kagalakan na hindi mailarawan; sa impyerno ay may pagdurusa na walang aliw o wakas; dito makikita ang tatak ng tiyak na pagtanggi ng Diyos. Isapuso mo ang lahat ng ito at pilitin mong ituon ang iyong isip dito hanggang mapuno ka </w:t>
      </w:r>
      <w:r w:rsidRPr="008C7964">
        <w:rPr>
          <w:b/>
          <w:lang w:val="ru-RU"/>
        </w:rPr>
        <w:t xml:space="preserve">ng takot </w:t>
      </w:r>
      <w:r w:rsidRPr="008C7964">
        <w:rPr>
          <w:lang w:val="ru-RU"/>
        </w:rPr>
        <w:t xml:space="preserve">at </w:t>
      </w:r>
      <w:r w:rsidRPr="008C7964">
        <w:rPr>
          <w:b/>
          <w:lang w:val="ru-RU"/>
        </w:rPr>
        <w:t>pangamba</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Pagkatapos ay lumapit ka sa Diyos at ilagay mo ang iyong sarili, na nadungisan at nabibigatan ng maraming kasalanan, sa harap ng Kaniyang mukha—Siya na nasa lahat ng dako, ganap ang kaalaman, mapagkawanggawa, at matiisin</w:t>
      </w:r>
      <w:r w:rsidR="00405063" w:rsidRPr="008C7964">
        <w:rPr>
          <w:lang w:val="ru-RU"/>
        </w:rPr>
        <w:t>!</w:t>
      </w:r>
      <w:r w:rsidRPr="008C7964">
        <w:rPr>
          <w:lang w:val="ru-RU"/>
        </w:rPr>
        <w:t xml:space="preserve"> Patutuloy mo bang sasalangsangan ang paningin ng Diyos sa pamamagitan ng iyong kasuklam-suklam at makasalanang anyo? Patuloy mo bang iiyak mo ang iyong likod nang walang pagkilala sa Kanya na nagpapamalas ng awa sa iyo sa bawat paraan? Ipapatuloy mo pa bang isara ang iyong mga tainga sa tinig ng Ama, na tumatawag sa iyo nang may awa? Ipapatuloy mo pa bang talikuran ang nakayungyong na kamay na handang tumanggap sa iyo? Isapuso mo ang hindi pagkakatugmang ito at magmadali kang pukawin at patatagin sa iyong sarili </w:t>
      </w:r>
      <w:r w:rsidRPr="008C7964">
        <w:rPr>
          <w:b/>
          <w:lang w:val="ru-RU"/>
        </w:rPr>
        <w:t>ang habag at pagdadalamhati para sa Diyos</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Tandaan mo rin na ikaw ay isang Kristiyano, tinubos ng Dugo ni Cristo, hinugasan ng tubig ng binyag, tumanggap ng Banal na Espiritu, nakikisalamuha sa Hapunang Panginoon at pinapakabusog ng Kanyang Katawan at Dugo. At lahat ng ito ay iyong tinatapakan dahil sa kasalanan, na siyang sumisira sa iyo! Umaakyat ka sa iyong isipan patungong Gólgota at tuklasin kung magkano ang halaga ng iyong mga </w:t>
      </w:r>
      <w:r w:rsidR="00374D23" w:rsidRPr="008C7964">
        <w:rPr>
          <w:lang w:val="ru-RU"/>
        </w:rPr>
        <w:t xml:space="preserve">kasalanan… </w:t>
      </w:r>
      <w:r w:rsidRPr="008C7964">
        <w:rPr>
          <w:lang w:val="ru-RU"/>
        </w:rPr>
        <w:t xml:space="preserve">Susugat mo pa rin ba </w:t>
      </w:r>
      <w:r w:rsidRPr="008C7964">
        <w:rPr>
          <w:lang w:val="ru-RU"/>
        </w:rPr>
        <w:lastRenderedPageBreak/>
        <w:t xml:space="preserve">ang ulo ng Panginoon ng mga tinik ng iyong mga kasalanan? Ipako mo pa rin ba Siya sa krus, tatusukin ang Kaniyang tagiliran at pagtuksoin ang Kaniyang mahabang pagtitiis? O hindi mo ba alam na sa pamamagitan ng pagkasala, nakikibahagi ka sa paghihirap ng Tagapagligtas at dahil dito ay makikibahagi ka sa kapalaran ng kaniyang mga tagapahirap; ngunit kung talikuran mo ang kasalanan at magsisi, makikibahagi ka sa kapangyarihan ng kaniyang kamatayan? Pumili ng isa sa dalawang bagay: alin man na ipako Siya sa krus at mapahamak magpakailanman, o ikaw naman ang mapako kasama Niya at magmana ng buhay na walang hanggan kasama Niya. </w:t>
      </w:r>
    </w:p>
    <w:p w14:paraId="16C8C5D7" w14:textId="77777777" w:rsidR="00C00D83" w:rsidRPr="008C7964" w:rsidRDefault="001F2820" w:rsidP="00716E55">
      <w:pPr>
        <w:widowControl w:val="0"/>
        <w:ind w:firstLine="720"/>
        <w:rPr>
          <w:lang w:val="ru-RU"/>
        </w:rPr>
      </w:pPr>
      <w:r w:rsidRPr="008C7964">
        <w:rPr>
          <w:lang w:val="ru-RU"/>
        </w:rPr>
        <w:t xml:space="preserve">d) Pagnilayan pa kung ano ang kasalanang ito na iyong mahigpit na kinakapit. Ito ay kasamaan, ang pinakamatinding sa lahat ng kasamaan; pinalalayo tayo nito sa Diyos, sinisira ang kaluluwa at katawan, inilalagay tayo sa paghihirap ng budhi, inilalantad sa mga parusa ng Diyos sa buhay, sa kamatayan at pagkatapos ng kamatayan, at itinapon tayo sa impyerno, na isinasara sa atin ang paraiso magpakailanman. Anong halimaw ang minamahal natin! Pagninilayan mong mabuti ang lahat ng kasamaan na nagmumula sa kasalanan, at magsikap kang </w:t>
      </w:r>
      <w:r w:rsidRPr="008C7964">
        <w:rPr>
          <w:b/>
          <w:lang w:val="ru-RU"/>
        </w:rPr>
        <w:t>kamuhian ito at lumayo rito</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Panghuli, tingnan ang kasalanan mula sa pananaw ng diyablo, ang unang nagpasimula at nagpalaganap nito, at isipin kung para kanino ka nagsusumikap sa pamamagitan ng kasalanan. Ginawa na ng Diyos at patuloy Niyang ginagawa ang lahat para sa iyo, ngunit tinatanggihan mong paluguran Siya; ang diyablo ay wala namang ginagawa para sa iyo at pinamumugaran ka lamang nito sa pamamagitan ng kasalanan, ngunit kusang-loob at walang pagod kang nagsusumikap para sa kanya. </w:t>
      </w:r>
      <w:r w:rsidR="00374D23" w:rsidRPr="008C7964">
        <w:rPr>
          <w:lang w:val="ru-RU"/>
        </w:rPr>
        <w:t>Kaibigan</w:t>
      </w:r>
      <w:r w:rsidRPr="008C7964">
        <w:rPr>
          <w:lang w:val="ru-RU"/>
        </w:rPr>
        <w:t xml:space="preserve"> ka niya sa pamamagitan ng kasalanan, samantalang siya ay nagtataglay ng masamang loob laban sa iyo dahil dito. Inaakit ka niya sa kasalanan sa pamamagitan ng pangako ng mga ligaya nito; subalit pinahihirapan at pinagpapasakit niya ang mga nahuhulog sa kasalanan. Dito ipinahihiwatig niya na ang mga kasalanan ay walang kabuluhan, subalit doon itataas niya ang mga ito bilang ebidensya laban sa atin, bilang mabibigat na paratang. Nanginginig siya sa malisyosong kagalakan kapag may nahuhulog sa bitag ng kasalanan at nanatili roon. Isaalang-alang mo ang lahat ng ito at pukawin mo sa iyong sarili ang pagkamuhi sa salot na ito at sa kanyang mga gawa. </w:t>
      </w:r>
    </w:p>
    <w:p w14:paraId="3FC8B683" w14:textId="77777777" w:rsidR="00C00D83" w:rsidRPr="008C7964" w:rsidRDefault="001F2820" w:rsidP="00716E55">
      <w:pPr>
        <w:widowControl w:val="0"/>
        <w:ind w:firstLine="720"/>
        <w:rPr>
          <w:lang w:val="ru-RU"/>
        </w:rPr>
      </w:pPr>
      <w:r w:rsidRPr="008C7964">
        <w:rPr>
          <w:lang w:val="ru-RU"/>
        </w:rPr>
        <w:t xml:space="preserve">Kapag itinanim mo sa iyong puso, isa-isa, ang mga damdaming parehong sumisikip at nagpapakalma — ngayon ay pangamba at takot, ngayon ay kalungkutan at awa, ngayon ay pagkasuklam at poot — unti-unti itong mag-iinit at mabubuhay, at kasabay nito, ang iyong nakapahingang kalooban ay magsisimulang kumilos at humigpit. Tulad ng kung paanong ang mga kuryente ng elektrisidad ay nagbibigay ng tiyak na tensiyon at pananabik sa katawan, o kung paanong ang malinaw at malamig na hangin ng umaga ay nagbibigay ng sariwang sigla, gayundin naman, ang mga damdaming ito, na pumupuno sa kaluluwa, ay magigising ang natutulog nitong enerhiya at muling magpapasiklab ng pagnanasa at kahandaang kumilos upang makatakas sa mapanganib nitong kalagayan. Ito ang magiging unang galaw ng aktibong pagmamalasakit para sa sariling kaligtasan. Kaya, mula sa sandaling ito, kumilos nang may mas matinding determinasyon. </w:t>
      </w:r>
    </w:p>
    <w:p w14:paraId="120EA5CC" w14:textId="77777777" w:rsidR="00C00D83" w:rsidRPr="008C7964" w:rsidRDefault="001F2820" w:rsidP="005B4596">
      <w:pPr>
        <w:widowControl w:val="0"/>
        <w:ind w:firstLine="720"/>
        <w:rPr>
          <w:lang w:val="ru-RU"/>
        </w:rPr>
      </w:pPr>
      <w:r w:rsidRPr="008C7964">
        <w:rPr>
          <w:lang w:val="ru-RU"/>
        </w:rPr>
        <w:t xml:space="preserve">2) Palayasin </w:t>
      </w:r>
      <w:r w:rsidRPr="008C7964">
        <w:rPr>
          <w:b/>
          <w:lang w:val="ru-RU"/>
        </w:rPr>
        <w:t>ang antok ng kapabayaan</w:t>
      </w:r>
      <w:r w:rsidRPr="008C7964">
        <w:rPr>
          <w:lang w:val="ru-RU"/>
        </w:rPr>
        <w:t xml:space="preserve">. Nahina ang iyong kalooban na gumawa ng mabuti dahil sa matagal na pananatili sa kasalanan—ngayon ay tipunin mo rito ang mga kaisipang karaniwang nagpapasigla: sa panig ng kabutihan, isipin ang kaligtasan, kadakilaan, pangkalahatan, ang kadaliang pagtupad at ang pag-aalis ng mga hadlang, ang ligayang handa nang makamtan, at higit sa lahat—ang pangangailangan; sa panig ng kasalanan, gayunpaman, naroroon ang lahat ng kabaligtaran nito; ipaliwanag ito sa iyong sarili nang detalyado at buong katapatan, hanggang sa magising mo ang iyong sarili at mailagay mo ito sa isang mapagmatyag na sigla, na handang simulan agad ang gawain. Sabihin sa iyong kaluluwa: </w:t>
      </w:r>
    </w:p>
    <w:p w14:paraId="56FB2D4B" w14:textId="77777777" w:rsidR="00C00D83" w:rsidRPr="008C7964" w:rsidRDefault="001F2820" w:rsidP="005B4596">
      <w:pPr>
        <w:widowControl w:val="0"/>
        <w:ind w:firstLine="720"/>
        <w:rPr>
          <w:lang w:val="ru-RU"/>
        </w:rPr>
      </w:pPr>
      <w:r w:rsidRPr="008C7964">
        <w:rPr>
          <w:lang w:val="ru-RU"/>
        </w:rPr>
        <w:t xml:space="preserve">a) Pagkatapos ng lahat, isa lamang sa dalawa ang mapagpipilian: o ikaw ay mapapahamak magpakailanman kung mananatili ka sa kinalalagyan mo, o, kung ayaw mo nito, magsisi ka at lumingon sa Panginoon at sa Kanyang mga utos. Bakit ka pa nag-aatubili? Habang mas matagal kang naghihintay, lalo lamang itong lalala. Mag-ingat ka, sapagkat ang kamatayan ay nasa pintuan na. </w:t>
      </w:r>
    </w:p>
    <w:p w14:paraId="7D057A32" w14:textId="77777777" w:rsidR="00C00D83" w:rsidRPr="008C7964" w:rsidRDefault="001F2820" w:rsidP="005B4596">
      <w:pPr>
        <w:widowControl w:val="0"/>
        <w:ind w:firstLine="720"/>
        <w:rPr>
          <w:lang w:val="ru-RU"/>
        </w:rPr>
      </w:pPr>
      <w:r w:rsidRPr="008C7964">
        <w:rPr>
          <w:lang w:val="ru-RU"/>
        </w:rPr>
        <w:t xml:space="preserve">b) Ganoon ba kalaking pagsisikap? Magsimula ka na; magpursige ka lamang. Malapit ang Panginoon, at handa na para sa iyo ang lahat ng tulong mula sa Kanya. </w:t>
      </w:r>
    </w:p>
    <w:p w14:paraId="562DDC34" w14:textId="77777777" w:rsidR="00C00D83" w:rsidRPr="008C7964" w:rsidRDefault="001F2820" w:rsidP="005B4596">
      <w:pPr>
        <w:widowControl w:val="0"/>
        <w:ind w:firstLine="720"/>
        <w:rPr>
          <w:lang w:val="ru-RU"/>
        </w:rPr>
      </w:pPr>
      <w:r w:rsidRPr="008C7964">
        <w:rPr>
          <w:lang w:val="ru-RU"/>
        </w:rPr>
        <w:t>c) At anong biyaya nga</w:t>
      </w:r>
      <w:r w:rsidR="00405063" w:rsidRPr="008C7964">
        <w:rPr>
          <w:lang w:val="ru-RU"/>
        </w:rPr>
        <w:t xml:space="preserve">! </w:t>
      </w:r>
      <w:r w:rsidRPr="008C7964">
        <w:rPr>
          <w:lang w:val="ru-RU"/>
        </w:rPr>
        <w:t xml:space="preserve">Matatanggal mo ang pasanin at mga gapos na ito, at makakapasok ka sa kalayaan ng mga anak ng Diyos. </w:t>
      </w:r>
    </w:p>
    <w:p w14:paraId="3865A376" w14:textId="77777777" w:rsidR="00C00D83" w:rsidRPr="008C7964" w:rsidRDefault="001F2820" w:rsidP="005B4596">
      <w:pPr>
        <w:widowControl w:val="0"/>
        <w:ind w:firstLine="720"/>
        <w:rPr>
          <w:lang w:val="ru-RU"/>
        </w:rPr>
      </w:pPr>
      <w:r w:rsidRPr="008C7964">
        <w:rPr>
          <w:lang w:val="ru-RU"/>
        </w:rPr>
        <w:t xml:space="preserve">d) Bakit mo pinahihirapan ang sarili mo na parang kaaway ka? Hindi ka makapaghupa, araw man o gabi. Kailanman ay may kalituhan at pagkabahala. Gawin mo lang ang isang pagbabago sa iyong sarili, at mawawala na ang lahat ng ito; makikita mo ang kagalakan ng buhay. </w:t>
      </w:r>
    </w:p>
    <w:p w14:paraId="2E3CC746" w14:textId="77777777" w:rsidR="00C00D83" w:rsidRPr="008C7964" w:rsidRDefault="001F2820" w:rsidP="005B4596">
      <w:pPr>
        <w:widowControl w:val="0"/>
        <w:ind w:firstLine="720"/>
        <w:rPr>
          <w:lang w:val="ru-RU"/>
        </w:rPr>
      </w:pPr>
      <w:r w:rsidRPr="008C7964">
        <w:rPr>
          <w:lang w:val="ru-RU"/>
        </w:rPr>
        <w:lastRenderedPageBreak/>
        <w:t xml:space="preserve">e) Tingnan mo, lahat ay nakapunta na sa </w:t>
      </w:r>
      <w:r w:rsidR="00FA3377">
        <w:rPr>
          <w:lang w:val="ru-RU"/>
        </w:rPr>
        <w:t xml:space="preserve">Panginoon… </w:t>
      </w:r>
      <w:r w:rsidRPr="008C7964">
        <w:rPr>
          <w:lang w:val="ru-RU"/>
        </w:rPr>
        <w:t xml:space="preserve">ang isa ay lumingon, saka ang isa pa, saka ang ikatlo. Bakit ka nakatayo roon? Umalis ka na! Mas masahol ka pa ba kaysa sa iba? </w:t>
      </w:r>
    </w:p>
    <w:p w14:paraId="6CB5A75D" w14:textId="77777777" w:rsidR="00C00D83" w:rsidRPr="008C7964" w:rsidRDefault="001F2820" w:rsidP="005B4596">
      <w:pPr>
        <w:widowControl w:val="0"/>
        <w:ind w:firstLine="720"/>
        <w:rPr>
          <w:lang w:val="ru-RU"/>
        </w:rPr>
      </w:pPr>
      <w:r w:rsidRPr="008C7964">
        <w:rPr>
          <w:lang w:val="ru-RU"/>
        </w:rPr>
        <w:t xml:space="preserve">f) Ang lahat sa paligid mo ay buhay at lahat ay tumatawag sa iyo tungo sa buhay. Ang Diyos ay hindi Diyos ng mga patay, kundi Diyos ng mga buhay. Sumama ka sa mga nabubuhay sa Kanyang buhay. Pumunta ka, uminom ka mula sa mga bukal ng buhay na tubig. </w:t>
      </w:r>
    </w:p>
    <w:p w14:paraId="0FE279F3" w14:textId="77777777" w:rsidR="00C00D83" w:rsidRPr="008C7964" w:rsidRDefault="001F2820" w:rsidP="005B4596">
      <w:pPr>
        <w:widowControl w:val="0"/>
        <w:ind w:firstLine="720"/>
        <w:rPr>
          <w:lang w:val="ru-RU"/>
        </w:rPr>
      </w:pPr>
      <w:r w:rsidRPr="008C7964">
        <w:rPr>
          <w:lang w:val="ru-RU"/>
        </w:rPr>
        <w:t>Ang enerhiya ng tamad na kalooban ay laging nagigising kapag inilalagay ng isang tao ang sarili sa pagitan ng dalawang sukdulan — mamatay o baguhin ang kanyang buhay. Ang likas na hilig na pangalagaan ang sarili ay agad siyang hihikayatin na kumilos. Pagkatapos ay ituro kung gaano kalaking biyaya ang inaasahan mula sa pagpapabuti ng buhay, kung gaano kadali itong gawin, at kung paanong kaya mo ito at tinawag ka rito, at mayroon kang lahat ng kinakailangan; kung paanong ang lahat ng mabuti, sa lupa at sa langit, ay magagalak, makikipag-isa sa iyo, yayakapin ka, at ang kagalakan ay mamamahay sa pamumuhay na sama-sama kasama ang lahat ng nabubuhay kay Cristo Jesus na ating Panginoon—ituro mo ang lahat ng ito, at ang iyong huminang kalooban ay muling mabubuhay, at ang iyong nanghihinang mga tuhod ay magkakaroon ng lakas.</w:t>
      </w:r>
    </w:p>
    <w:p w14:paraId="7E6D06C3" w14:textId="77777777" w:rsidR="00C00D83" w:rsidRPr="008C7964" w:rsidRDefault="001F2820" w:rsidP="005B4596">
      <w:pPr>
        <w:widowControl w:val="0"/>
        <w:ind w:firstLine="720"/>
        <w:rPr>
          <w:lang w:val="ru-RU"/>
        </w:rPr>
      </w:pPr>
      <w:r w:rsidRPr="008C7964">
        <w:rPr>
          <w:lang w:val="ru-RU"/>
        </w:rPr>
        <w:t>Sa pamamagitan ng pagsusumikap sa ganitong paraan sa iyong sarili, unti-unti mong matataboy ang iyong pagkabulag, kawalang-pakiramdam, at kapabayaan. Ngunit magsumikap ka, at magsumikap nang hindi natitinag. May tuso ang makasalanang kaluluwa, na sa lahat ng paraan ay umiwas sa paggawaing kinakailangan para sa kaligtasan. Halika, hawakan mo ito at buhatin; hindi ito tutol—ayaw lang talaga nitong magpagal. Sa iyong kalooban, wala nang ibang maaaring maging panginoon kundi ikaw mismo. Pumasok ka sa iyong sarili at wasakin, saktan, at pasunurin ang iyong sarili; iharap mo ang iyong kaso sa harap ng Diyos; kumbinsihin at hikayatin ang iyong sarili. Kaya naman, sa gawain ng pagbabagong-loob, ang pakikipag-usap sa sarili ay, masasabi, ang nag-iisang pasukan nito. Kung hindi ka makikipag-usap sa sarili at isasaalang-alang kung ano ang dapat gawin, sino pa ang gagawa nito para sa iyo? Kaya sinasabi sa iyo: 'Isipin mo ito, pagnilayan mo iyon, saliksikin mo ang ganito at ganoon</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Mula rito'y masusukat kung gaano kalaking </w:t>
      </w:r>
      <w:r w:rsidR="00A4625D" w:rsidRPr="008C7964">
        <w:rPr>
          <w:lang w:val="ru-RU"/>
        </w:rPr>
        <w:t xml:space="preserve">biyaya </w:t>
      </w:r>
      <w:r w:rsidRPr="008C7964">
        <w:rPr>
          <w:lang w:val="ru-RU"/>
        </w:rPr>
        <w:t xml:space="preserve">para sa isang makasalanan kung </w:t>
      </w:r>
      <w:r w:rsidR="00A4625D" w:rsidRPr="008C7964">
        <w:rPr>
          <w:lang w:val="ru-RU"/>
        </w:rPr>
        <w:t>ang kanyang</w:t>
      </w:r>
      <w:r w:rsidRPr="008C7964">
        <w:rPr>
          <w:lang w:val="ru-RU"/>
        </w:rPr>
        <w:t xml:space="preserve"> kasamaan ay hindi pa lubos na nakapawi sa liwanag ng kaalaman sa katotohanan sa kanyang kalooban. Maging bulok man ang kanyang pagkatao, maging marumi man ang kanyang damdamin; ngunit kung nanatili sa kanyang kaluluwa ang matitibay na kaisipan, mayroon pa ring mahahawakan ng sinumang nagsimulang mag-isip tungkol sa kaligtasan. Ngunit kapag nawala na pati ang mga ito, kapag ang isip ay nasira na rin—maging ito man ay nahulog sa pag-aalinlangan, nawalan ng katiyakan, o lubos na tinanggap ang mga tuwirang salawahan—doon ay wala nang maiiwan na magagawa ng tao para sa sarili; doon ay dapat niyang aminin na wala siyang katapatan mula ulo hanggang paa. Iilan lamang, gayunpaman, ang nakararating sa ganitong kalagayan. At ang mga nakarating dito, kung may posibilidad pa ng kanilang pagbabago, ay nababago sa pamamagitan ng mga pambihira at nakakamanghang gawa ng biyaya ng Diyos. Ang karamihan sa mga makasalanan, gayunpaman, ay hindi nawawalan ng kanilang pananampalataya, o, ayon sa mga salita ng Apostol, 'malusog na doktrina', kundi nagiging bulok lamang sa moralidad. Para sa mga taong ganito, sapat na </w:t>
      </w:r>
      <w:r w:rsidR="00D175AF" w:rsidRPr="008C7964">
        <w:rPr>
          <w:lang w:val="ru-RU"/>
        </w:rPr>
        <w:t xml:space="preserve">ang muling pagbangon </w:t>
      </w:r>
      <w:r w:rsidRPr="008C7964">
        <w:rPr>
          <w:lang w:val="ru-RU"/>
        </w:rPr>
        <w:t xml:space="preserve">ng mga kaisipang </w:t>
      </w:r>
      <w:r w:rsidR="00D175AF" w:rsidRPr="008C7964">
        <w:rPr>
          <w:lang w:val="ru-RU"/>
        </w:rPr>
        <w:t>nanghina</w:t>
      </w:r>
      <w:r w:rsidRPr="008C7964">
        <w:rPr>
          <w:lang w:val="ru-RU"/>
        </w:rPr>
        <w:t xml:space="preserve"> dahil sa kapabayaan at </w:t>
      </w:r>
      <w:r w:rsidR="00D175AF" w:rsidRPr="008C7964">
        <w:rPr>
          <w:lang w:val="ru-RU"/>
        </w:rPr>
        <w:t xml:space="preserve">ang pagpapalakas </w:t>
      </w:r>
      <w:r w:rsidRPr="008C7964">
        <w:rPr>
          <w:lang w:val="ru-RU"/>
        </w:rPr>
        <w:t xml:space="preserve">ng kanilang huminang paninindigan—na nagmumula sa kawalang-pansin at kawalang-interes sa lahat ng mabuti sa pangkalahatan. Umupo ka at suriin mo para sa iyong sarili kung ano ang nararapat mong paniwalaan, kung paano ka dapat mabuhay, at kung ano ang dapat mong pag-asa, alinsunod sa Kredong Kristiyano at sa mga utos ng Panginoon. Kung mahirap ito para sa iyo, kumonsulta ka sa </w:t>
      </w:r>
      <w:r w:rsidR="00D175AF" w:rsidRPr="008C7964">
        <w:rPr>
          <w:lang w:val="ru-RU"/>
        </w:rPr>
        <w:t>katekismo</w:t>
      </w:r>
      <w:r w:rsidRPr="008C7964">
        <w:rPr>
          <w:lang w:val="ru-RU"/>
        </w:rPr>
        <w:t xml:space="preserve">; kung hindi mo nga ito magawa, kumonsulta ka sa </w:t>
      </w:r>
      <w:r w:rsidR="00C7547D" w:rsidRPr="008C7964">
        <w:rPr>
          <w:lang w:val="ru-RU"/>
        </w:rPr>
        <w:t xml:space="preserve">isang </w:t>
      </w:r>
      <w:r w:rsidRPr="008C7964">
        <w:rPr>
          <w:lang w:val="ru-RU"/>
        </w:rPr>
        <w:t xml:space="preserve">tao—at higit sa lahat sa iyong espirituwal na ama. Kapag nagawa mo na ito, ang maharlikang katotohanan ay mananaig sa iyong kalooban—at sisimulan nitong, nang may kapangyarihan, paalisin ang kabulaanan ng mga gawa, disposisyon, at damdamin na nakapangibabaw sa iyo. Magiging madali na para sa iyong rason na ilantad ang iyong sariling pagkabulag, pabagsakin ang iyong kawalang-pakiramdam, at alisin ang iyong kapabayaan. </w:t>
      </w:r>
    </w:p>
    <w:p w14:paraId="774D950D" w14:textId="77777777" w:rsidR="00C00D83" w:rsidRPr="008C7964" w:rsidRDefault="001F2820" w:rsidP="005B4596">
      <w:pPr>
        <w:widowControl w:val="0"/>
        <w:ind w:firstLine="720"/>
        <w:rPr>
          <w:lang w:val="ru-RU"/>
        </w:rPr>
      </w:pPr>
      <w:r w:rsidRPr="008C7964">
        <w:rPr>
          <w:lang w:val="ru-RU"/>
        </w:rPr>
        <w:t>Kapag inilatag ang napakaraming paksang dapat pagmunimunan ng isang tao sa kanyang sarili, hindi dapat isipin na ito ay bagay na tanging mga iskolar lamang ang makagagawa. Sinuman ay maaaring magsagawa ng sariling pagninilay hinggil sa kaligtasan, maging isang bata pa man. Hindi ito kapareho ng pangangatwiran ng mga iskolar. Bawat katotohanang nauuwi sa isipan ay agad nagbibigay-inspirasyon sa kung ano ang kinakailangan nito. Kailangan mo lamang maging masigasig at muling pag-alabin ang taos-pusong hangarin para sa iyong kabutihan, na may paghahandang sundin ang patnubay ng katotohanan</w:t>
      </w:r>
      <w:r w:rsidR="005B4596" w:rsidRPr="005B4596">
        <w:rPr>
          <w:sz w:val="20"/>
          <w:szCs w:val="16"/>
          <w:lang w:val="ru-RU"/>
        </w:rPr>
        <w:t xml:space="preserve">. (Gayunpaman, hindi ito nangangahulugang hindi mahalaga na magkaroon ng mga aklat tungkol sa kaligtasan ng kaluluwa, kung saan ang lahat ng mga bagay na dapat isaalang-alang sa </w:t>
      </w:r>
      <w:r w:rsidR="005B4596" w:rsidRPr="005B4596">
        <w:rPr>
          <w:sz w:val="20"/>
          <w:szCs w:val="16"/>
          <w:lang w:val="ru-RU"/>
        </w:rPr>
        <w:lastRenderedPageBreak/>
        <w:t>sarili ay malinaw at makapangyarihang ipinaliwanag. Sa ganitong bagay, napakahalaga ang mga artikulo sa mga sinulat ni San Tikhon tungkol sa kasalanan, sa espirituwal na pagkabingi, sa pagpapatawad sa mga hindi nagsisisi, at ang kanyang mga liham monastiko. Bilang tulong sa mismong pagninilay na ito, inilalathala ang isang koleksyon ng mga sinulat ng mga Banal na Ama sa pamagat na: 'Bangon, O natutulog...')</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Ngunit sa lahat ng paraan, dapat isagawa ng isang tao ang kanyang pagninilay sa paraang angkop sa layunin—na impluwensyahan ang kaluluwa at pukawin ito sa pagkilos. Para sa layuning ito: </w:t>
      </w:r>
    </w:p>
    <w:p w14:paraId="42927E28" w14:textId="77777777" w:rsidR="00C00D83" w:rsidRPr="008C7964" w:rsidRDefault="001F2820" w:rsidP="005B4596">
      <w:pPr>
        <w:widowControl w:val="0"/>
        <w:ind w:firstLine="720"/>
        <w:rPr>
          <w:lang w:val="ru-RU"/>
        </w:rPr>
      </w:pPr>
      <w:r w:rsidRPr="008C7964">
        <w:rPr>
          <w:lang w:val="ru-RU"/>
        </w:rPr>
        <w:t xml:space="preserve">a) Kapag nagmumuni-muni ka, huwag kang lumahok sa intelektwal na haka-haka sa pamamagitan ng pagbabalangkas ng iba't ibang tanong, kundi, matapos mong linawin ang paksa para sa iyong sarili, yakapin mo ito sa puso mula sa anggulong inaasahan mong magiging pinakanaaantig, at pagnilayan mo ito sa ganoong paraan. </w:t>
      </w:r>
    </w:p>
    <w:p w14:paraId="08FE9CE0" w14:textId="77777777" w:rsidR="00C00D83" w:rsidRPr="008C7964" w:rsidRDefault="001F2820" w:rsidP="005B4596">
      <w:pPr>
        <w:widowControl w:val="0"/>
        <w:ind w:firstLine="720"/>
        <w:rPr>
          <w:lang w:val="ru-RU"/>
        </w:rPr>
      </w:pPr>
      <w:r w:rsidRPr="008C7964">
        <w:rPr>
          <w:lang w:val="ru-RU"/>
        </w:rPr>
        <w:t xml:space="preserve">b) Huwag kang mag-agwat nang masyado mula sa isang kaisipan patungo sa iba—mas malamang na ikalat nito ang isip kaysa tipunin ito, at wala itong magiging epekto sa kaluluwa. Hindi rin mapapainit ng araw ang kahit isang nilalang sa lupa kung daraanan lang nito ang ibabaw nito sa isang iglap. Gawing panukat ng iyong pagrereason sa anumang paksa ang pakikiramay. Dalhin ang bawat kaisipan sa antas ng damdamin, at huwag itong pakawalan hanggang sa ito'y tumagos sa iyong puso. </w:t>
      </w:r>
    </w:p>
    <w:p w14:paraId="2AD4F6C6" w14:textId="77777777" w:rsidR="00C00D83" w:rsidRPr="008C7964" w:rsidRDefault="001F2820" w:rsidP="005B4596">
      <w:pPr>
        <w:widowControl w:val="0"/>
        <w:ind w:firstLine="720"/>
        <w:rPr>
          <w:lang w:val="ru-RU"/>
        </w:rPr>
      </w:pPr>
      <w:r w:rsidRPr="008C7964">
        <w:rPr>
          <w:lang w:val="ru-RU"/>
        </w:rPr>
        <w:t>c) Kung maaari, huwag mong iwanang hubad ang isang kaisipan, sa purong makatwirang anyo, gaya ng sinasabi, kundi balutan mo ito ng isang imahe at dalhin ang imaheng iyon sa iyong isipan bilang isang patuloy na pampukaw. Pinakamainam, kung maaari, na pagsama-samahin ang ilang makahulugang imahe sa isang imahe. Kaya naman, si San Tikhon, upang ipaabot sa isip ng makasalanan ang panganib ng kanyang kalagayan, ay nagsabi ng mga sumusunod: "Sa itaas mo ay ang tabak ng katarungan; sa ilalim mo ay ang impyerno, na handang lamunin ka; sa unahan mo ay ang kamatayan; sa likuran mo ay ang karamihan ng mga kasalanan; sa kanan at kaliwa mo ay ang pulutong ng masasamang kaaway: kaya mo bang maging kampante</w:t>
      </w:r>
      <w:r w:rsidR="001C0B48" w:rsidRPr="008C7964">
        <w:rPr>
          <w:lang w:val="ru-RU"/>
        </w:rPr>
        <w:t>?</w:t>
      </w:r>
      <w:r w:rsidRPr="008C7964">
        <w:rPr>
          <w:lang w:val="ru-RU"/>
        </w:rPr>
        <w:t xml:space="preserve">" Mas madaling maalala at mapanatili sa isip ang isang imahe; mas malakas at mas makapangyarihan ang epekto nito. </w:t>
      </w:r>
    </w:p>
    <w:p w14:paraId="470BC2A6" w14:textId="77777777" w:rsidR="00C00D83" w:rsidRPr="008C7964" w:rsidRDefault="001F2820" w:rsidP="005B4596">
      <w:pPr>
        <w:widowControl w:val="0"/>
        <w:ind w:firstLine="720"/>
        <w:rPr>
          <w:lang w:val="ru-RU"/>
        </w:rPr>
      </w:pPr>
      <w:r w:rsidRPr="008C7964">
        <w:rPr>
          <w:lang w:val="ru-RU"/>
        </w:rPr>
        <w:t xml:space="preserve">d) Pumili ng maiikli ngunit makapangyarihang kasabihan na naaangkop sa iyong sitwasyon, at ulitin mo ang mga ito sa iyong sarili nang mas madalas, sa isip man o sa boses. Halimbawa: </w:t>
      </w:r>
      <w:r w:rsidR="001C0B48" w:rsidRPr="008C7964">
        <w:rPr>
          <w:i/>
          <w:lang w:val="ru-RU"/>
        </w:rPr>
        <w:t>'Alam ng baka ang may-ari nito, at ng asno ang sabsaban ng kanyang amo</w:t>
      </w:r>
      <w:r w:rsidR="00E27FCB" w:rsidRPr="00D561DE">
        <w:rPr>
          <w:iCs/>
          <w:lang w:val="ru-RU"/>
        </w:rPr>
        <w:t>' (Isaias 1:3)</w:t>
      </w:r>
      <w:r w:rsidRPr="00D561DE">
        <w:rPr>
          <w:iCs/>
          <w:lang w:val="ru-RU"/>
        </w:rPr>
        <w:t xml:space="preserve">, </w:t>
      </w:r>
      <w:r w:rsidRPr="008C7964">
        <w:rPr>
          <w:iCs/>
          <w:lang w:val="ru-RU"/>
        </w:rPr>
        <w:t xml:space="preserve">ngunit ikaw ba? </w:t>
      </w:r>
      <w:r w:rsidR="001C0B48" w:rsidRPr="008C7964">
        <w:rPr>
          <w:i/>
          <w:lang w:val="ru-RU"/>
        </w:rPr>
        <w:t>O pinababalewala mo ba ang kayamanan ng kabutihan, kaamuan, at pagtitiis ng Diyos?</w:t>
      </w:r>
      <w:r w:rsidRPr="008C7964">
        <w:rPr>
          <w:i/>
          <w:lang w:val="ru-RU"/>
        </w:rPr>
        <w:t xml:space="preserve"> </w:t>
      </w:r>
      <w:r w:rsidR="00E27FCB" w:rsidRPr="008C7964">
        <w:rPr>
          <w:i/>
          <w:lang w:val="ru-RU"/>
        </w:rPr>
        <w:t xml:space="preserve">Ngunit dahil sa iyong matigas na leeg at pusong hindi nagsisisi, nagtitipon ka ng poot para sa iyong sarili sa araw ng poot at ng paghahayag ng matuwid na paghatol ng Diyos </w:t>
      </w:r>
      <w:r w:rsidR="00E27FCB" w:rsidRPr="008C7964">
        <w:rPr>
          <w:iCs/>
          <w:lang w:val="ru-RU"/>
        </w:rPr>
        <w:t>(Roma 2:5–6)</w:t>
      </w:r>
      <w:r w:rsidRPr="008C7964">
        <w:rPr>
          <w:iCs/>
          <w:lang w:val="ru-RU"/>
        </w:rPr>
        <w:t xml:space="preserve">. </w:t>
      </w:r>
      <w:r w:rsidR="008A0D03" w:rsidRPr="008C7964">
        <w:rPr>
          <w:i/>
          <w:lang w:val="ru-RU"/>
        </w:rPr>
        <w:t xml:space="preserve">Kaya't magbantay ka, sapagkat hindi mo alam kung anong oras darating ang iyong Panginoon </w:t>
      </w:r>
      <w:r w:rsidR="008A0D03" w:rsidRPr="008C7964">
        <w:rPr>
          <w:iCs/>
          <w:lang w:val="ru-RU"/>
        </w:rPr>
        <w:t>(Mateo 24:42)</w:t>
      </w:r>
      <w:r w:rsidRPr="008C7964">
        <w:rPr>
          <w:iCs/>
          <w:lang w:val="ru-RU"/>
        </w:rPr>
        <w:t xml:space="preserve">. Narito ang aking libingan; narito ako'y naghihintay ng aking kamatayan. </w:t>
      </w:r>
      <w:r w:rsidR="008A0D03" w:rsidRPr="008C7964">
        <w:rPr>
          <w:i/>
          <w:lang w:val="ru-RU"/>
        </w:rPr>
        <w:t>Saan ako mapupunta mula sa Iyong Espiritu, at saan ako tatakas mula sa Iyong harapan</w:t>
      </w:r>
      <w:r w:rsidRPr="008C7964">
        <w:rPr>
          <w:i/>
          <w:lang w:val="ru-RU"/>
        </w:rPr>
        <w:t xml:space="preserve">? </w:t>
      </w:r>
      <w:r w:rsidR="008A0D03" w:rsidRPr="008C7964">
        <w:rPr>
          <w:iCs/>
          <w:lang w:val="ru-RU"/>
        </w:rPr>
        <w:t xml:space="preserve">(Awit 138:7). </w:t>
      </w:r>
      <w:r w:rsidR="008A0D03" w:rsidRPr="008C7964">
        <w:rPr>
          <w:i/>
          <w:lang w:val="ru-RU"/>
        </w:rPr>
        <w:t>Ang kasalanan, kapag ito'y lubos nang lumago</w:t>
      </w:r>
      <w:r w:rsidR="00196024" w:rsidRPr="008C7964">
        <w:rPr>
          <w:i/>
          <w:lang w:val="ru-RU"/>
        </w:rPr>
        <w:t>,</w:t>
      </w:r>
      <w:r w:rsidR="008A0D03" w:rsidRPr="008C7964">
        <w:rPr>
          <w:i/>
          <w:lang w:val="ru-RU"/>
        </w:rPr>
        <w:t xml:space="preserve"> ay nagbubunga ng kamatayan </w:t>
      </w:r>
      <w:r w:rsidR="008A0D03" w:rsidRPr="008C7964">
        <w:rPr>
          <w:iCs/>
          <w:lang w:val="ru-RU"/>
        </w:rPr>
        <w:t xml:space="preserve">(Santiago 1:15). </w:t>
      </w:r>
      <w:r w:rsidR="00196024" w:rsidRPr="008C7964">
        <w:rPr>
          <w:i/>
          <w:lang w:val="ru-RU"/>
        </w:rPr>
        <w:t xml:space="preserve">Ang inyong kalaban na si Satanas ay gumagala na parang nagngungol na leon </w:t>
      </w:r>
      <w:r w:rsidR="00196024" w:rsidRPr="008C7964">
        <w:rPr>
          <w:iCs/>
          <w:lang w:val="ru-RU"/>
        </w:rPr>
        <w:t>(1 Pedro 5:8).</w:t>
      </w:r>
      <w:r w:rsidRPr="008C7964">
        <w:rPr>
          <w:i/>
          <w:lang w:val="ru-RU"/>
        </w:rPr>
        <w:t xml:space="preserve"> </w:t>
      </w:r>
      <w:r w:rsidR="00196024" w:rsidRPr="008C7964">
        <w:rPr>
          <w:i/>
          <w:lang w:val="ru-RU"/>
        </w:rPr>
        <w:t xml:space="preserve">'Magbigay ka ng paliwanag tungkol sa iyong pangangasiwa' </w:t>
      </w:r>
      <w:r w:rsidR="00196024" w:rsidRPr="008C7964">
        <w:rPr>
          <w:iCs/>
          <w:lang w:val="ru-RU"/>
        </w:rPr>
        <w:t xml:space="preserve">(Lucas 16:2). </w:t>
      </w:r>
      <w:r w:rsidR="00F72FC9" w:rsidRPr="008C7964">
        <w:rPr>
          <w:i/>
          <w:lang w:val="ru-RU"/>
        </w:rPr>
        <w:t xml:space="preserve">'Sa sinumang binigyan ng marami, marami ang hihingin' </w:t>
      </w:r>
      <w:r w:rsidR="00F72FC9" w:rsidRPr="008C7964">
        <w:rPr>
          <w:iCs/>
          <w:lang w:val="ru-RU"/>
        </w:rPr>
        <w:t xml:space="preserve">(Lucas 12:48). </w:t>
      </w:r>
      <w:r w:rsidR="00F72FC9" w:rsidRPr="008C7964">
        <w:rPr>
          <w:i/>
          <w:lang w:val="ru-RU"/>
        </w:rPr>
        <w:t>'Ngunit ang alipin na nakatanda sa kalooban ng kanyang panginoon at hindi naghanda o gumawa ng kanyang kalooban ay papaluin nang mabigat</w:t>
      </w:r>
      <w:r w:rsidR="00F72FC9" w:rsidRPr="008C7964">
        <w:rPr>
          <w:iCs/>
          <w:lang w:val="ru-RU"/>
        </w:rPr>
        <w:t>' (</w:t>
      </w:r>
      <w:r w:rsidR="00123F52" w:rsidRPr="008C7964">
        <w:rPr>
          <w:iCs/>
          <w:lang w:val="ru-RU"/>
        </w:rPr>
        <w:t>Lucas 12:47</w:t>
      </w:r>
      <w:r w:rsidR="00F72FC9" w:rsidRPr="008C7964">
        <w:rPr>
          <w:iCs/>
          <w:lang w:val="ru-RU"/>
        </w:rPr>
        <w:t>).</w:t>
      </w:r>
      <w:r w:rsidRPr="008C7964">
        <w:rPr>
          <w:i/>
          <w:lang w:val="ru-RU"/>
        </w:rPr>
        <w:t xml:space="preserve"> </w:t>
      </w:r>
      <w:r w:rsidR="00123F52" w:rsidRPr="008C7964">
        <w:rPr>
          <w:i/>
          <w:lang w:val="ru-RU"/>
        </w:rPr>
        <w:t xml:space="preserve">Alalahanin mo kung saan ka nahulog </w:t>
      </w:r>
      <w:r w:rsidR="00123F52" w:rsidRPr="008C7964">
        <w:rPr>
          <w:iCs/>
          <w:lang w:val="ru-RU"/>
        </w:rPr>
        <w:t xml:space="preserve">(Pahayag 2:5), </w:t>
      </w:r>
      <w:r w:rsidR="00123F52" w:rsidRPr="008C7964">
        <w:rPr>
          <w:lang w:val="ru-RU"/>
        </w:rPr>
        <w:t xml:space="preserve">' ' at </w:t>
      </w:r>
      <w:r w:rsidRPr="008C7964">
        <w:rPr>
          <w:lang w:val="ru-RU"/>
        </w:rPr>
        <w:t xml:space="preserve">iba pa. Tipunin at isaulo ang mga ganitong pahayag, at itusok mo ang mga ito sa iyong puso. Marahil ay magiging isang nagliliyab na palaso ang isa sa mga ito na tatama at magpapaliliyab sa iyo. </w:t>
      </w:r>
    </w:p>
    <w:p w14:paraId="29374767" w14:textId="77777777" w:rsidR="00C00D83" w:rsidRPr="008C7964" w:rsidRDefault="001F2820" w:rsidP="005B4596">
      <w:pPr>
        <w:widowControl w:val="0"/>
        <w:ind w:firstLine="720"/>
        <w:rPr>
          <w:lang w:val="ru-RU"/>
        </w:rPr>
      </w:pPr>
      <w:r w:rsidRPr="008C7964">
        <w:rPr>
          <w:lang w:val="ru-RU"/>
        </w:rPr>
        <w:t xml:space="preserve">Gayunpaman, huwag kang manatili sa iisang linya ng pangangatwiran, kundi </w:t>
      </w:r>
      <w:r w:rsidR="000142E8" w:rsidRPr="008C7964">
        <w:rPr>
          <w:lang w:val="ru-RU"/>
        </w:rPr>
        <w:t xml:space="preserve">pagsalitan </w:t>
      </w:r>
      <w:r w:rsidRPr="008C7964">
        <w:rPr>
          <w:lang w:val="ru-RU"/>
        </w:rPr>
        <w:t xml:space="preserve">mo ito ng panalangin. Sapagkat ginagawa natin ngayon ang gaya ng ginawa natin noon, nang nais nating bunutin ang isang punong malalim ang ugat sa lupa. Lumalapit tayo at yuyugyugin ito, pinipilit ang ating kakayahan sa pangangatwiran sa sarili, sa pagpapaniwala sa sarili, sa pagpapatibay ng loob sa sarili. Yuyugin natin ito, ngunit hindi natin ito mahuhugot—ang mga ugat ay malalim na nakabaon. Kaya wala tayong lakas, ni sapat na lakas upang putulin ang mga ugat na ito. Kaya humingi ka ng tulong! </w:t>
      </w:r>
    </w:p>
    <w:p w14:paraId="48BAFFE0" w14:textId="77777777" w:rsidR="00C00D83" w:rsidRPr="008C7964" w:rsidRDefault="001F2820" w:rsidP="005B4596">
      <w:pPr>
        <w:widowControl w:val="0"/>
        <w:ind w:firstLine="720"/>
        <w:rPr>
          <w:lang w:val="ru-RU"/>
        </w:rPr>
      </w:pPr>
      <w:r w:rsidRPr="008C7964">
        <w:rPr>
          <w:lang w:val="ru-RU"/>
        </w:rPr>
        <w:t xml:space="preserve">a) Kung, habang nag-iisip, may isang pakiramdam na tumimo sa iyong puso o may damdamin ng lambing na gumising sa iyong kalooban — bumangon ka at manalangin. Manalangin na pagharian ng Diyos ang iyong pagsisikap sa iyong pinatigas na puso, na pagkalooban Niya ang ilan sa iyong mga kaisipan ng kapangyarihang parusahan at muling itayo, o na Siya Mismo ang dumating at palambutin, gisingin, at tupirin ito. </w:t>
      </w:r>
    </w:p>
    <w:p w14:paraId="48F71CD3" w14:textId="77777777" w:rsidR="00C00D83" w:rsidRPr="008C7964" w:rsidRDefault="001F2820" w:rsidP="005B4596">
      <w:pPr>
        <w:widowControl w:val="0"/>
        <w:ind w:firstLine="720"/>
        <w:rPr>
          <w:lang w:val="ru-RU"/>
        </w:rPr>
      </w:pPr>
      <w:r w:rsidRPr="008C7964">
        <w:rPr>
          <w:lang w:val="ru-RU"/>
        </w:rPr>
        <w:t xml:space="preserve">b) Sa panalangin na ito, manalangin sa sarili mong mga salita; sabihin ang nasa puso mo, at ihayag ang iyong pinakamalalim na pangangailangan nang may tiwala, gamit ang payak, pambata, at maiikling mga salita—o mas mabuti pa, nang walang salita—sa gayon ay kumapit sa Diyos sa isang taos-pusong pamanhikayat sa Kanya. </w:t>
      </w:r>
    </w:p>
    <w:p w14:paraId="4B19AC6F" w14:textId="77777777" w:rsidR="00C00D83" w:rsidRPr="008C7964" w:rsidRDefault="001F2820" w:rsidP="005B4596">
      <w:pPr>
        <w:widowControl w:val="0"/>
        <w:ind w:firstLine="720"/>
        <w:rPr>
          <w:lang w:val="ru-RU"/>
        </w:rPr>
      </w:pPr>
      <w:r w:rsidRPr="008C7964">
        <w:rPr>
          <w:lang w:val="ru-RU"/>
        </w:rPr>
        <w:lastRenderedPageBreak/>
        <w:t xml:space="preserve">c) Huwag itong masyadong pag-isipan, huwag gumawa ng mga panalangin. Lumapit Ka sa Kanya nang payak, dala ang iyong iisang pangangailangan, tulad ng maysakit sa doktor, tulad ng nakagapos sa tagapagpalaya, tulad ng paralisado sa tagapagpagaling, na may taos-pusong pag-amin ng iyong kahinaan at kawalan ng kakayahan na pagtagumpayan ang iyong sarili, at may pagsuko ng iyong sarili sa makapangyarihang kilos ng Diyos. </w:t>
      </w:r>
    </w:p>
    <w:p w14:paraId="32F8F9BD" w14:textId="77777777" w:rsidR="00C00D83" w:rsidRPr="008C7964" w:rsidRDefault="001F2820" w:rsidP="005B4596">
      <w:pPr>
        <w:widowControl w:val="0"/>
        <w:ind w:firstLine="720"/>
        <w:rPr>
          <w:lang w:val="ru-RU"/>
        </w:rPr>
      </w:pPr>
      <w:r w:rsidRPr="008C7964">
        <w:rPr>
          <w:lang w:val="ru-RU"/>
        </w:rPr>
        <w:t xml:space="preserve">d) Magpababa nang lubos, yumuko nang paulit-ulit, at palapagin ang iyong dibdib. At huwag kang huminto sa panalangin habang umaagos pa ang iyong dasal. Kung manlamig ang iyong panalangin, bumalik ka sa pagmumuni-muni, at mula roon, muling bumalik sa panalangin. </w:t>
      </w:r>
    </w:p>
    <w:p w14:paraId="14919237" w14:textId="77777777" w:rsidR="00C00D83" w:rsidRPr="008C7964" w:rsidRDefault="001F2820" w:rsidP="005B4596">
      <w:pPr>
        <w:widowControl w:val="0"/>
        <w:ind w:firstLine="720"/>
        <w:rPr>
          <w:lang w:val="ru-RU"/>
        </w:rPr>
      </w:pPr>
      <w:r w:rsidRPr="008C7964">
        <w:rPr>
          <w:lang w:val="ru-RU"/>
        </w:rPr>
        <w:t xml:space="preserve">e) At para sa panalangin, gaya ng sa pagmumuni-muni, maghanda ng maiikling panawagan sa Diyos at ulitin ang mga ito nang madalas: </w:t>
      </w:r>
      <w:r w:rsidRPr="008C7964">
        <w:rPr>
          <w:i/>
          <w:lang w:val="ru-RU"/>
        </w:rPr>
        <w:t>'Maawa ka sa Kinalikha Mo, O Panginoon!' — 'O Diyos, maawa ka sa akin, isang makasalanan!' — 'O Panginoon, iligtas Mo ako!' — 'O Panginoon, pagpalaguan Mo ako!'</w:t>
      </w:r>
      <w:r w:rsidRPr="008C7964">
        <w:rPr>
          <w:lang w:val="ru-RU"/>
        </w:rPr>
        <w:t xml:space="preserve"> Alalahanin ang mga nakakaantig na himno ng Simbahan at kantahin ang mga ito: </w:t>
      </w:r>
      <w:r w:rsidRPr="008C7964">
        <w:rPr>
          <w:i/>
          <w:lang w:val="ru-RU"/>
        </w:rPr>
        <w:t xml:space="preserve">'Narito, ang Nobyo </w:t>
      </w:r>
      <w:r w:rsidR="00FA3377">
        <w:rPr>
          <w:i/>
          <w:lang w:val="ru-RU"/>
        </w:rPr>
        <w:t xml:space="preserve">ay dumarating…' </w:t>
      </w:r>
      <w:r w:rsidRPr="008C7964">
        <w:rPr>
          <w:i/>
          <w:lang w:val="ru-RU"/>
        </w:rPr>
        <w:t xml:space="preserve">'Sa pag-iisip ng maraming masamang gawa na aking nagawa, ako, ang kaawa-awa, ay nanginginig sa kakila-kilabot na Araw ng Paghuhukom. Kaluluwa ko, kaluluwa ko, bumangon, bakit ka natutulog?' — </w:t>
      </w:r>
      <w:r w:rsidRPr="008C7964">
        <w:rPr>
          <w:lang w:val="ru-RU"/>
        </w:rPr>
        <w:t xml:space="preserve">at </w:t>
      </w:r>
      <w:r w:rsidR="00FA3377">
        <w:rPr>
          <w:lang w:val="ru-RU"/>
        </w:rPr>
        <w:t xml:space="preserve">iba pa… </w:t>
      </w:r>
    </w:p>
    <w:p w14:paraId="2FA3178E" w14:textId="77777777" w:rsidR="00C00D83" w:rsidRPr="008C7964" w:rsidRDefault="001F2820" w:rsidP="005B4596">
      <w:pPr>
        <w:widowControl w:val="0"/>
        <w:ind w:firstLine="720"/>
        <w:rPr>
          <w:lang w:val="ru-RU"/>
        </w:rPr>
      </w:pPr>
      <w:r w:rsidRPr="008C7964">
        <w:rPr>
          <w:lang w:val="ru-RU"/>
        </w:rPr>
        <w:t xml:space="preserve">Kaya, sa paggawa sa ganitong paraan, kumatok nang walang tigil sa pintuan ng awa ng Diyos. </w:t>
      </w:r>
    </w:p>
    <w:p w14:paraId="1ECB78AE" w14:textId="77777777" w:rsidR="00C00D83" w:rsidRPr="008C7964" w:rsidRDefault="001F2820" w:rsidP="005B4596">
      <w:pPr>
        <w:widowControl w:val="0"/>
        <w:ind w:firstLine="720"/>
        <w:rPr>
          <w:lang w:val="ru-RU"/>
        </w:rPr>
      </w:pPr>
      <w:r w:rsidRPr="008C7964">
        <w:rPr>
          <w:lang w:val="ru-RU"/>
        </w:rPr>
        <w:t xml:space="preserve">Ano ang hinahanap natin sa pamamagitan ng pagsisikap na ito? Ang nakapupukaw na biyaya ng Diyos. Ang biyaya ng Diyos ay sanay na pumipili ng tiyak na mga paraan upang kumilos sa atin, gaya ng nakasaad sa paglalarawan ng mga pambihirang gawa ng biyaya. Kaya, ilapat mo ang mga paraan na ito sa iyong sarili at lumakad sa ilalim ng kanilang kanlungan at impluwensya. Baka sakaling may sinag ng biyaya na bumagsak din sa iyo, gaya ng pagbagsak nito sa ibang makasalanan na katulad mo? </w:t>
      </w:r>
    </w:p>
    <w:p w14:paraId="7EE179BB" w14:textId="77777777" w:rsidR="00C00D83" w:rsidRPr="008C7964" w:rsidRDefault="001F2820" w:rsidP="005B4596">
      <w:pPr>
        <w:widowControl w:val="0"/>
        <w:ind w:firstLine="720"/>
        <w:rPr>
          <w:lang w:val="ru-RU"/>
        </w:rPr>
      </w:pPr>
      <w:r w:rsidRPr="008C7964">
        <w:rPr>
          <w:lang w:val="ru-RU"/>
        </w:rPr>
        <w:t xml:space="preserve">a) Pinili ng biyaya ng Diyos ang mga simbahan ng Diyos at ang kaayusan ng pagsamba bilang mga paraan ng Kanyang gawain. Pumunta ka mismo sa simbahan, at tiisin mo nang may pasensya, atensyon, at paggalang ang mga banal na seremonya. Ang tanawin ng simbahan kasama ang arkitektura nito, ang kaayusan ng mga serbisyo, at ang pag-awit at pagbasa—lahat ng ito ay maaaring magkaroon ng epekto. At hindi nakapagtataka na, pagpasok mo sa simbahan na may magaan na loob, maaari kang lumabas na nabuo sa iyo ang diwa ng kaligtasan. </w:t>
      </w:r>
    </w:p>
    <w:p w14:paraId="2B0808ED" w14:textId="77777777" w:rsidR="00C00D83" w:rsidRPr="008C7964" w:rsidRDefault="001F2820" w:rsidP="005B4596">
      <w:pPr>
        <w:widowControl w:val="0"/>
        <w:ind w:firstLine="720"/>
        <w:rPr>
          <w:lang w:val="ru-RU"/>
        </w:rPr>
      </w:pPr>
      <w:r w:rsidRPr="008C7964">
        <w:rPr>
          <w:lang w:val="ru-RU"/>
        </w:rPr>
        <w:t xml:space="preserve">b) Ang biyaya ay gumawa sa pamamagitan ng Salita ng Diyos. Kunan mo ito at basahin. Marahil ay makakasalubong ka ng isang talata na tatama sa iyo, gaya ng talatang napadakoan ni Augustine nang buksan niya ang Bagong Tipan. </w:t>
      </w:r>
    </w:p>
    <w:p w14:paraId="6E4B27AA" w14:textId="77777777" w:rsidR="00C00D83" w:rsidRPr="008C7964" w:rsidRDefault="001F2820" w:rsidP="005B4596">
      <w:pPr>
        <w:widowControl w:val="0"/>
        <w:ind w:firstLine="720"/>
        <w:rPr>
          <w:lang w:val="ru-RU"/>
        </w:rPr>
      </w:pPr>
      <w:r w:rsidRPr="008C7964">
        <w:rPr>
          <w:lang w:val="ru-RU"/>
        </w:rPr>
        <w:t xml:space="preserve">c) Ang mga puso ng ibang makasalanan ay lumambot sa pamamagitan ng pakikipag-usap sa mga taong deboto. Magsalita ka at makipag-usap. Salita sa salita sa pag-uusap—baka may isa na makapapasok sa iyo hanggang sa paghahati ng kaluluwa at espiritu, </w:t>
      </w:r>
      <w:r w:rsidRPr="008C7964">
        <w:rPr>
          <w:b/>
          <w:lang w:val="ru-RU"/>
        </w:rPr>
        <w:t>huhusgahan ang mga kaisipan at hangarin ng puso</w:t>
      </w:r>
      <w:r w:rsidRPr="008C7964">
        <w:rPr>
          <w:lang w:val="ru-RU"/>
        </w:rPr>
        <w:t xml:space="preserve">? Marahil ang isang buhay na salita, na pinainit ng pag-ibig, ay makapapasok sa kailaliman ng iyong puso at yuyugyugin ang mga kuta ng kasalanan na nag-ugat doon. </w:t>
      </w:r>
    </w:p>
    <w:p w14:paraId="543D8E1B" w14:textId="77777777" w:rsidR="00C00D83" w:rsidRPr="008C7964" w:rsidRDefault="001F2820" w:rsidP="005B4596">
      <w:pPr>
        <w:widowControl w:val="0"/>
        <w:ind w:firstLine="720"/>
        <w:rPr>
          <w:lang w:val="ru-RU"/>
        </w:rPr>
      </w:pPr>
      <w:r w:rsidRPr="008C7964">
        <w:rPr>
          <w:lang w:val="ru-RU"/>
        </w:rPr>
        <w:t xml:space="preserve">d) Makapangyarihan ang panalangin ng mga dukha. Lumakad ka at dagdagan mo ang iyong paglimos; punasan mo ang luha ng mga kawawa; at, kung kaya mo, tulungan mo ang mga napahamak. Ang may panalangin na daing ng isang pulubi ay umaabot sa langit at tumatawid sa mga langit ng langit. Hindi kaya magpadala ito ng isang Anghel na Tagapagbantay sa iyo, gaya ng ginawa nito kay Cornelio na senturyon? </w:t>
      </w:r>
    </w:p>
    <w:p w14:paraId="58818AA2" w14:textId="77777777" w:rsidR="00C00D83" w:rsidRPr="008C7964" w:rsidRDefault="001F2820" w:rsidP="005B4596">
      <w:pPr>
        <w:widowControl w:val="0"/>
        <w:ind w:firstLine="720"/>
        <w:rPr>
          <w:lang w:val="ru-RU"/>
        </w:rPr>
      </w:pPr>
      <w:r w:rsidRPr="008C7964">
        <w:rPr>
          <w:lang w:val="ru-RU"/>
        </w:rPr>
        <w:t xml:space="preserve">Habang isinasagawa mo ang mga ito at ang mga katulad na gawa, makakasalamuha mo ang mga sisidlan at tagapagdala ng biyaya. Marahil ay babagsak sa iyo mula sa kung saan ang buhay-na-biyayang hamog at muling bubuhayin ang nagyelong punla ng buhay na espiritwal sa iyong kalooban. </w:t>
      </w:r>
    </w:p>
    <w:p w14:paraId="7CB0471C" w14:textId="77777777" w:rsidR="00C00D83" w:rsidRPr="008C7964" w:rsidRDefault="001F2820" w:rsidP="005B4596">
      <w:pPr>
        <w:widowControl w:val="0"/>
        <w:ind w:firstLine="720"/>
        <w:rPr>
          <w:lang w:val="ru-RU"/>
        </w:rPr>
      </w:pPr>
      <w:r w:rsidRPr="008C7964">
        <w:rPr>
          <w:lang w:val="ru-RU"/>
        </w:rPr>
        <w:t xml:space="preserve">Kaya, ngayon na dumating sa iyo ang kaisipan na baguhin ang iyong buhay at ang iyong pagkatao—itinakwil ang pagpapaliban, supilin at pagaanin ang iyong laman sa pamamagitan ng pisikal na pagsusumikap; itabi ang iyong mga pagkabahala at mga nakakaabala sa pamamagitan ng pansamantalang paghinto sa iyong karaniwang mga gawain at paghahanap ng pag-iisa; at pagkatapos, na nakatuon na ang iyong pansin sa iyong sarili, sumikap, sa pamamagitan ng iba't ibang nakapagliligtas na kaisipan, na alisin ang pagkabulag, kawalang-pakiramdam, at kapabayaan sa pamamagitan ng pangangatwiran sa iyong sarili o pakikipag-usap sa iyong kaluluwa, </w:t>
      </w:r>
      <w:r w:rsidR="00420D86" w:rsidRPr="008C7964">
        <w:rPr>
          <w:lang w:val="ru-RU"/>
        </w:rPr>
        <w:t xml:space="preserve">pagsalitan </w:t>
      </w:r>
      <w:r w:rsidRPr="008C7964">
        <w:rPr>
          <w:lang w:val="ru-RU"/>
        </w:rPr>
        <w:t xml:space="preserve">ito ng panalangin at ilagay ang iyong sarili sa ilalim ng impluwensya ng mga kalagayang pinili na ng Banal na Grasya bilang paraan ng pagpapahayag ng Kanyang impluwensya sa mga kaluluwa ng mga makasalanan. </w:t>
      </w:r>
    </w:p>
    <w:p w14:paraId="11A4EA58" w14:textId="77777777" w:rsidR="00C00D83" w:rsidRPr="008C7964" w:rsidRDefault="001F2820" w:rsidP="005B4596">
      <w:pPr>
        <w:widowControl w:val="0"/>
        <w:ind w:firstLine="720"/>
        <w:rPr>
          <w:lang w:val="ru-RU"/>
        </w:rPr>
      </w:pPr>
      <w:r w:rsidRPr="008C7964">
        <w:rPr>
          <w:lang w:val="ru-RU"/>
        </w:rPr>
        <w:t xml:space="preserve">Magpagal, magsikap, maghanap—at makakakita ka; kumatok—at mabubuksan sa iyo. Huwag kang manghinang o mawalan ng loob. Ngunit sa kabila ng lahat ng iyon, tandaan mong ang mga pagsisikap na ito ay </w:t>
      </w:r>
      <w:r w:rsidRPr="008C7964">
        <w:rPr>
          <w:lang w:val="ru-RU"/>
        </w:rPr>
        <w:lastRenderedPageBreak/>
        <w:t xml:space="preserve">mga pagtatangka lamang natin upang akitin ang biyaya, at hindi ang mismong bagay na hinahanap pa rin natin. Ang pinakamahalaga ay nawawala—ang paggalaw na puno ng biyaya. Lubos na maliwanag na, maging tayo man ay nag-iisip, nananalangin, o gumagawa ng iba pa, ay tila pinipilit nating ipasok sa ating mga puso, mula sa labas, ang isang bagay na dayuhan. Nangyayari minsan na, depende sa tindi ng ating pagsisikap, ang isang epekto mula sa mga pagsisikap na ito ay maaaring lumubog nang malalim sa puso, ngunit matataboy din naman mula roon, dahil sa pagiging matigas at hindi sanay ng puso sa ganitong mga bagay, na parang isang patpat na nakalubog nang patayo sa tubig ay natataboy palabas ng tubig. Agad na agad pagkatapos noon, bumabalik sa kaluluwa ang lamig at kabigatan—isang malinaw na tanda na walang biyayang impluwensya rito, kundi ang sarili nating paggawa at pagsisikap lamang. Kaya, huwag kang magkuntento sa mga gawaing ito lamang, ni umasa sa mga ito na parang iyon na ang mismong dapat mong hanapin. Isang mapanganib na ilusyon! Kasing delikado ring isipin na ang mga pagsisikap na ito ay bumubuo ng merito na kailangang ipagkaloob ng biyaya. Hindi! Ito ay paghahanda lamang para matanggap ito; ang kaloob mismo ay nakasalalay lamang sa kalooban ng Tagapagbigay. Kaya, habang masigasig na ginagamit ang lahat ng paraan na nakasaad sa itaas, ang mananaghili ay dapat magpatuloy sa pagsusumikap, na naghihintay sa pagdalaw ng Diyos, na gayunpaman ay hindi dumarating ayon sa kalooban, at walang nakakaalam kung saan ito nanggagaling. </w:t>
      </w:r>
    </w:p>
    <w:p w14:paraId="7EBEFE78" w14:textId="77777777" w:rsidR="00C00D83" w:rsidRPr="008C7964" w:rsidRDefault="001F2820" w:rsidP="005B4596">
      <w:pPr>
        <w:widowControl w:val="0"/>
        <w:ind w:firstLine="720"/>
        <w:rPr>
          <w:lang w:val="ru-RU"/>
        </w:rPr>
      </w:pPr>
      <w:r w:rsidRPr="008C7964">
        <w:rPr>
          <w:lang w:val="ru-RU"/>
        </w:rPr>
        <w:t xml:space="preserve">Kapag dumating na ang nakapagpapasiglang biyaya na ito, doon lamang magsisimula ang tunay na panloob na gawain ng pagbabago ng buhay at pagkatao. Kung wala ito, hindi maaaring asahan ang tagumpay—hindi magkakaroon kundi ng mga nabigong pagtatangka. Pinatutunayan ito ni Blesadong Augustine: matagal siyang nakipaglaban sa kanyang sarili, ngunit nagtagumpay lamang siya nang sumapit sa kanya ang biyaya. Magpagal ka habang naghihintay, na may matatag na pag-asa. Darating ito—at itatama ang lahat ng bagay. </w:t>
      </w:r>
    </w:p>
    <w:p w14:paraId="00352CE5" w14:textId="77777777" w:rsidR="00C00D83" w:rsidRPr="008C7964" w:rsidRDefault="001F2820" w:rsidP="005B4596">
      <w:pPr>
        <w:widowControl w:val="0"/>
        <w:ind w:firstLine="720"/>
        <w:rPr>
          <w:lang w:val="ru-RU"/>
        </w:rPr>
      </w:pPr>
      <w:r w:rsidRPr="008C7964">
        <w:rPr>
          <w:lang w:val="ru-RU"/>
        </w:rPr>
        <w:t xml:space="preserve">Ang likas na tanong na sumunod ay: ano nga ba ang pag-uga ng biyaya? Anong kalagayan ang dinadala nito sa makasalanang tao? At paano naiiba ang kalagayang ito sa iba pang magkakatulad na kalagayan? Dapat kilalanin ang mga katangiang palatandaan ng pag-uga na ito upang hindi ito basta-bastang lumipas nang walang kabuluhan, at upang hindi ipagkamali ang anumang likas na kalagayan bilang ito. Ang kalagayan ng kaluluwang ginising ng biyaya ay tinutukoy sa pamamagitan ng pagkakaiba nito sa kalagayan ng kaluluwang inuugip ng kasalanan: </w:t>
      </w:r>
    </w:p>
    <w:p w14:paraId="130804DE" w14:textId="77777777" w:rsidR="00C00D83" w:rsidRPr="008C7964" w:rsidRDefault="001F2820" w:rsidP="005B4596">
      <w:pPr>
        <w:widowControl w:val="0"/>
        <w:ind w:firstLine="720"/>
        <w:rPr>
          <w:lang w:val="ru-RU"/>
        </w:rPr>
      </w:pPr>
      <w:r w:rsidRPr="008C7964">
        <w:rPr>
          <w:lang w:val="ru-RU"/>
        </w:rPr>
        <w:t xml:space="preserve">Ang kasalanan ang naghihiwalay sa Diyos at sa tao. Ang isang tao, na lumalayo sa Diyos patungo sa kasalanan, ay hindi nararamdaman ang kanyang pag-asa sa Kanya; namumuhay siya na para bang hindi siya pag-aari ng Diyos at ang Diyos ay hindi pag-aari niya, tulad ng isang pasaway na alipin na tumakas mula sa kanyang panginoon. Ngayon, ang harang na ito ay giniba. </w:t>
      </w:r>
    </w:p>
    <w:p w14:paraId="35AF6A8E" w14:textId="77777777" w:rsidR="00C00D83" w:rsidRPr="008C7964" w:rsidRDefault="001F2820" w:rsidP="005B4596">
      <w:pPr>
        <w:widowControl w:val="0"/>
        <w:ind w:firstLine="720"/>
        <w:rPr>
          <w:lang w:val="ru-RU"/>
        </w:rPr>
      </w:pPr>
      <w:r w:rsidRPr="008C7964">
        <w:rPr>
          <w:lang w:val="ru-RU"/>
        </w:rPr>
        <w:t xml:space="preserve">Bumabalik </w:t>
      </w:r>
      <w:r w:rsidRPr="008C7964">
        <w:rPr>
          <w:b/>
          <w:lang w:val="ru-RU"/>
        </w:rPr>
        <w:t>ang pakiramdam ng pag-asa sa Diyos</w:t>
      </w:r>
      <w:r w:rsidRPr="008C7964">
        <w:rPr>
          <w:lang w:val="ru-RU"/>
        </w:rPr>
        <w:t xml:space="preserve">. Malinaw na nararamdaman ng tao ang kanyang ganap na pagsunod sa Diyos at ang kanyang buong pananagutan sa Harap Niya. Dati, tila mabigat sa kanya ang langit, na nakalapad na parang makapal na belo sa ibabaw ng kanyang ulo; ngunit ngayon, isang sinag ng liwanag ang tumatagos sa madilim na belong ito at itinuturo siya sa Diyos, ang Panginoon at, kasabay nito, ang Hukom. </w:t>
      </w:r>
      <w:r w:rsidRPr="008C7964">
        <w:rPr>
          <w:b/>
          <w:lang w:val="ru-RU"/>
        </w:rPr>
        <w:t>Isang</w:t>
      </w:r>
      <w:r w:rsidRPr="008C7964">
        <w:rPr>
          <w:lang w:val="ru-RU"/>
        </w:rPr>
        <w:t xml:space="preserve"> makapangyarihang </w:t>
      </w:r>
      <w:r w:rsidRPr="008C7964">
        <w:rPr>
          <w:b/>
          <w:lang w:val="ru-RU"/>
        </w:rPr>
        <w:t>pakiramdam ng Pagkadiyos</w:t>
      </w:r>
      <w:r w:rsidRPr="008C7964">
        <w:rPr>
          <w:lang w:val="ru-RU"/>
        </w:rPr>
        <w:t xml:space="preserve">, kasama ang lahat ng Kanyang mga kaperpeksyon, ang nagigising sa loob niya, at hindi mapaglabanan sa kaluluwa, pinupuno ito nang lubos. Dito nakapaloob ang pundasyon at ang posibilidad ng isang hinaharap na buhay ng espirituwal na biyaya. </w:t>
      </w:r>
    </w:p>
    <w:p w14:paraId="25978A62" w14:textId="77777777" w:rsidR="00C00D83" w:rsidRPr="008C7964" w:rsidRDefault="001F2820" w:rsidP="005B4596">
      <w:pPr>
        <w:widowControl w:val="0"/>
        <w:ind w:firstLine="720"/>
        <w:rPr>
          <w:lang w:val="ru-RU"/>
        </w:rPr>
      </w:pPr>
      <w:r w:rsidRPr="008C7964">
        <w:rPr>
          <w:lang w:val="ru-RU"/>
        </w:rPr>
        <w:t xml:space="preserve">Dati, binabalot ng kasalanan ang tao sa pagkabulag, kawalang-pakiramdam, at kapabayaan. Sa sandaling magkabisa ang biyaya, ang tatlong-patong na bato-bato nitong kalupaan ay nalalagas mula sa kaluluwang dati nitong kinadena. Ngayon, malinaw na </w:t>
      </w:r>
      <w:r w:rsidRPr="008C7964">
        <w:rPr>
          <w:b/>
          <w:lang w:val="ru-RU"/>
        </w:rPr>
        <w:t>nakikita ng</w:t>
      </w:r>
      <w:r w:rsidRPr="008C7964">
        <w:rPr>
          <w:lang w:val="ru-RU"/>
        </w:rPr>
        <w:t xml:space="preserve"> tao </w:t>
      </w:r>
      <w:r w:rsidRPr="008C7964">
        <w:rPr>
          <w:b/>
          <w:lang w:val="ru-RU"/>
        </w:rPr>
        <w:t xml:space="preserve">ang lahat </w:t>
      </w:r>
      <w:r w:rsidRPr="008C7964">
        <w:rPr>
          <w:lang w:val="ru-RU"/>
        </w:rPr>
        <w:t xml:space="preserve">ng kanyang panloob na </w:t>
      </w:r>
      <w:r w:rsidRPr="008C7964">
        <w:rPr>
          <w:b/>
          <w:lang w:val="ru-RU"/>
        </w:rPr>
        <w:t>kasamaan</w:t>
      </w:r>
      <w:r w:rsidRPr="008C7964">
        <w:rPr>
          <w:lang w:val="ru-RU"/>
        </w:rPr>
        <w:t xml:space="preserve">, at hindi lamang ito nakikita, kundi </w:t>
      </w:r>
      <w:r w:rsidRPr="008C7964">
        <w:rPr>
          <w:b/>
          <w:lang w:val="ru-RU"/>
        </w:rPr>
        <w:t>nararamdaman</w:t>
      </w:r>
      <w:r w:rsidRPr="008C7964">
        <w:rPr>
          <w:lang w:val="ru-RU"/>
        </w:rPr>
        <w:t xml:space="preserve"> din. Kasabay nito, napagtatanto nila ang panganib ng kanilang kalagayan, nagsisimula silang matakot para sa kanilang sarili at </w:t>
      </w:r>
      <w:r w:rsidRPr="008C7964">
        <w:rPr>
          <w:b/>
          <w:lang w:val="ru-RU"/>
        </w:rPr>
        <w:t xml:space="preserve">mag-alala </w:t>
      </w:r>
      <w:r w:rsidRPr="008C7964">
        <w:rPr>
          <w:lang w:val="ru-RU"/>
        </w:rPr>
        <w:t xml:space="preserve">tungkol sa kanilang kapalaran. At hindi lamang sumasakop sa kanilang kaluluwa ang katakutan, kundi, dala ng pakiramdam ng kanilang pananagutan sa harap ng Diyos, nagsisimulang tumimo nang malalim sa kanilang puso ang takot, paghihirap ng kalooban, pagkabigo, at hiya. </w:t>
      </w:r>
      <w:r w:rsidRPr="008C7964">
        <w:rPr>
          <w:b/>
          <w:lang w:val="ru-RU"/>
        </w:rPr>
        <w:t>Kinakain sila ng kanilang konsensya</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Ngunit sa parehong sandali, ipinagkakaloob sa kanya ang isang tiyak na pakiramdam ng tamis ng isang buhay na nabubuhay ayon sa Diyos. Naramdaman niya ang sukdulang kawalan ng kabuluhan ng isang makasalanang buhay at nagkaroon siya ng pagkasuklam dito, na parang isang dagat ng kasamaan, nang sabay niyang makita na ang kagalakan at aliw ay nakatago sa kaharian ng kabutihan na ngayo'y nabunyag sa kanyang panloob na paningin. Tinatanaw niya ito bilang ang Lupang Pangako, bilang ang pinakamasayang at pinakaligtas na lugar, na malaya sa anumang kaguluhan. Ang paunang tikim na ito ang higit sa lahat, isang pangyayari sa </w:t>
      </w:r>
      <w:r w:rsidRPr="008C7964">
        <w:rPr>
          <w:lang w:val="ru-RU"/>
        </w:rPr>
        <w:lastRenderedPageBreak/>
        <w:t xml:space="preserve">makasalanang kaluluwa na hindi kayang gawin ng tao sa sarili niyang pagsisikap. Ito ang mga biyaya ng Diyos, at nasa kapangyarihan Niya ang mga ito. Ang pag-iisip tungkol sa mga ito ay hindi kapareho ng maranasan ang mga ito. Ang Diyos Mismo ang gumagabay sa espiritu ng tao tungo sa Kanyang kaban at pinapayagan siyang tikman ang mga biyaya nito. </w:t>
      </w:r>
    </w:p>
    <w:p w14:paraId="616F4C78" w14:textId="77777777" w:rsidR="00C00D83" w:rsidRPr="008C7964" w:rsidRDefault="001F2820" w:rsidP="005B4596">
      <w:pPr>
        <w:widowControl w:val="0"/>
        <w:ind w:firstLine="720"/>
        <w:rPr>
          <w:lang w:val="ru-RU"/>
        </w:rPr>
      </w:pPr>
      <w:r w:rsidRPr="008C7964">
        <w:rPr>
          <w:lang w:val="ru-RU"/>
        </w:rPr>
        <w:t xml:space="preserve">Pansinin kung gaano kahalaga ang gawaing ito ng kabutihan ng Diyos sa landas tungo sa kalayaan ng kaluluwa mula sa saklaw ng kasalanan. Ang layunin ng pag-ugoy na ito na puno ng biyaya at ang kapangyarihan nito ay nakasalalay sa katotohanang hinahatak nito ang isang tao palabas ng gapos ng kasalanan at inilalagay siya sa isang punto ng kawalang-interes sa pagitan ng mabuti at masama. Ang timbangan ng ating kalooban, na dati'y yumuyuko paminsan sa isang panig at paminsan sa kabila, ay dapat nang maging pantay. Ngunit hindi ito mangyayari maliban kung pahintulutan ang makasalanan na matikman, kahit pa sa pag-asang makamtan, ang tamis ng kabutihan. Kung hindi ito ipagkakaloob, ang tamis ng kasalanan, dahil pamilyar na ito, ay higit na hihila sa kanya kaysa sa kabutihan, at ang kanyang pagpili ay palaging mapupunta sa huli, gaya ng nangyayari sa mga pagpapasyang baguhin ang buhay nang walang pag-udyok na puno ng biyaya. Sapagkat ito ay isang pangkalahatang batas: </w:t>
      </w:r>
      <w:r w:rsidRPr="008C7964">
        <w:t xml:space="preserve">*ignoti nulla </w:t>
      </w:r>
      <w:r w:rsidRPr="008C7964">
        <w:rPr>
          <w:lang w:val="ru-RU"/>
        </w:rPr>
        <w:t xml:space="preserve">cupido*—ibig sabihin, ang hindi mo kilala, ay hindi mo ninanais. Ngunit kapag, sa isang kalagayan ng inspirasyong puno ng biyaya, siya ay nabigyan ng tikim ng tamis ng kabutihan, nagsisimula na rin itong humatak sa kanya, bilang isang bagay na naranasan na, kilala at nararamdaman. Naging pantay ang timbangan. May ganap na kalayaan ang tao sa kanyang pagkilos. </w:t>
      </w:r>
    </w:p>
    <w:p w14:paraId="05D5776E" w14:textId="77777777" w:rsidR="00C00D83" w:rsidRPr="008C7964" w:rsidRDefault="001F2820" w:rsidP="005B4596">
      <w:pPr>
        <w:widowControl w:val="0"/>
        <w:ind w:firstLine="720"/>
        <w:rPr>
          <w:lang w:val="ru-RU"/>
        </w:rPr>
      </w:pPr>
      <w:r w:rsidRPr="008C7964">
        <w:rPr>
          <w:lang w:val="ru-RU"/>
        </w:rPr>
        <w:t>Kaya, tulad ng kidlat, ang lahat sa loob ng tao at sa kanyang paligid ay naliwanagan ng banal na inspirasyong ito. Sa isang sandali, ang kanilang puso ay naibabalik sa kaayusang iyon na pinagtabuyan nito ng kasalanan; muling isinasama sila sa kadena ng paglikha, sa ugnayang kusang pinutol nila sa pamamagitan ng kasalanan. Iyan ang dahilan kung bakit ang gawaing biyaya na ito ay halos palaging minamarkahan ng isang pagkabigla at agarang pagigising, katulad ng isang taong naglalakad nang padalus-dalos habang malalim ang pag-iisip na nagugulat sa biglaang sigaw na 'Tigil!</w:t>
      </w:r>
      <w:r w:rsidR="00EC4FF7" w:rsidRPr="008C7964">
        <w:rPr>
          <w:lang w:val="ru-RU"/>
        </w:rPr>
        <w:t>'</w:t>
      </w:r>
      <w:r w:rsidRPr="008C7964">
        <w:rPr>
          <w:lang w:val="ru-RU"/>
        </w:rPr>
        <w:t xml:space="preserve">. Kung titingnan ang kalagayang ito mula sa sikolohikal na pananaw, ito ay hindi iba kundi ang paggising ng espiritu. Sa katunayan, likas sa ating espiritu na makaramdam ng Banal at ng isang mas mataas na mundo o kaayusan ng mga bagay, na itaas ang tao sa ibabaw ng lahat ng bagay na pandama at dalhin siya sa isang dalisay na espiritwal na kaharian. Ngunit sa kalagayan ng kasalanan, nawawalan ng kapangyarihan ang ating espiritu at nahahalo sa kaluluwa, at sa pamamagitan nito sa mga pandama, hanggang sa tila naglalaho ito sa mga ito. Ngayon, sa pamamagitan ng biyaya, hinahatak ito mula roon, inilalagay, na parang sa isang kandelabro, sa loob ng ating panloob na santuwaryo, at sumisikat sa lahat ng umiiral doon at nakikita mula roon. </w:t>
      </w:r>
    </w:p>
    <w:p w14:paraId="695376A6" w14:textId="77777777" w:rsidR="00C00D83" w:rsidRPr="008C7964" w:rsidRDefault="001F2820" w:rsidP="005B4596">
      <w:pPr>
        <w:widowControl w:val="0"/>
        <w:ind w:firstLine="720"/>
        <w:rPr>
          <w:lang w:val="ru-RU"/>
        </w:rPr>
      </w:pPr>
      <w:r w:rsidRPr="008C7964">
        <w:rPr>
          <w:lang w:val="ru-RU"/>
        </w:rPr>
        <w:t xml:space="preserve">Ang kalagayang kinalalagyan ng kaluluwa sa isang paggising na puno ng biyaya ay katulad ng maraming likas na kalagayan, na hindi naman dapat ipagkamali. </w:t>
      </w:r>
    </w:p>
    <w:p w14:paraId="41FBA748" w14:textId="77777777" w:rsidR="00C00D83" w:rsidRPr="008C7964" w:rsidRDefault="001F2820" w:rsidP="005B4596">
      <w:pPr>
        <w:widowControl w:val="0"/>
        <w:ind w:firstLine="720"/>
        <w:rPr>
          <w:lang w:val="ru-RU"/>
        </w:rPr>
      </w:pPr>
      <w:r w:rsidRPr="008C7964">
        <w:rPr>
          <w:lang w:val="ru-RU"/>
        </w:rPr>
        <w:t xml:space="preserve">Sa isang estado ng biyaya, natatagpuan ng isang tao ang sarili sa isang tiyak na nakahahapis, malungkot na estado ng pagkadismaya sa sarili at sa kanilang kalagayan; gayunpaman, hindi ito kapareho ng </w:t>
      </w:r>
      <w:r w:rsidRPr="008C7964">
        <w:rPr>
          <w:bCs/>
          <w:lang w:val="ru-RU"/>
        </w:rPr>
        <w:t xml:space="preserve">pagkabagot. Sa </w:t>
      </w:r>
      <w:r w:rsidRPr="008C7964">
        <w:rPr>
          <w:lang w:val="ru-RU"/>
        </w:rPr>
        <w:t>pagkabagot, walang tiyak na paksa: dito ang isang tao ay napipitpit at nalulungkot, nang hindi alam kung bakit o tungkol saan; kabaligtaran, sa isang estado ng biyaya ay may tiyak na paksa ng kalungkutan, ito ay: ang pagkakasala laban sa Diyos at ang pagdungis sa sarili. Ang una ay emosyonal, samantalang ang huli ay espiritwal; ang una ay nakahahapis, malungkot, at nakalulungkot, kaya sinasabi ng mga tao, 'Pinipigilan ng kalungkutan ang paghinga</w:t>
      </w:r>
      <w:r w:rsidR="00EC4FF7" w:rsidRPr="008C7964">
        <w:rPr>
          <w:lang w:val="ru-RU"/>
        </w:rPr>
        <w:t xml:space="preserve">,' </w:t>
      </w:r>
      <w:r w:rsidRPr="008C7964">
        <w:rPr>
          <w:lang w:val="ru-RU"/>
        </w:rPr>
        <w:t>samantalang ang huli ay muling nagbibigay-buhay at nagpapasigla sa kaluluwa. Sa ating karaniwang pang-araw-araw na buhay, maraming ganoong malabong kirot ng pagnanasa, bawat isa ay may kanya-kanyang nuwes. Kabilang dito, ang pagnanasa sa ating makalangit na tinubuan, ang pakiramdam ng hindi pagkakuntento sa lahat ng nilikha, at ang pakiramdam ng espirituwal na gutom ay partikular na nararapat pansinin. At ito ay isa sa mga likas na kilos ng ating espiritu. Kapag unti-unting tumahimik ang mga pagnanasa, itinataas ng espiritu ang sarili nitong sigaw—na malinaw na umuugong sa puso—laban sa mapang-api at nakahihiyang kalagayang kinaroroonan nito, na nagtatanong kung bakit hindi ito pinapakain gaya ng nararapat, kundi pinahihirapan pa ng gutom. Ito ay pagnanasa sa tinubuan, isang buntong-hininga na narinig pa nga ng Apostol sa buong sangnilikha (Roma 8</w:t>
      </w:r>
      <w:r w:rsidR="00DE6CE0" w:rsidRPr="008C7964">
        <w:rPr>
          <w:lang w:val="ru-RU"/>
        </w:rPr>
        <w:t>:</w:t>
      </w:r>
      <w:r w:rsidRPr="008C7964">
        <w:rPr>
          <w:lang w:val="ru-RU"/>
        </w:rPr>
        <w:t xml:space="preserve">22). Ngunit kahit ito ay hindi kapareho ng isang paggalaw na puno ng biyaya. Isa ito sa mga likas na kilos o tungkulin ng ating espiritu, at sa sarili nito ay mahina at walang bunga. Ang paggising ng biyaya ay bumababa sa kaniya at nagkakaloob sa kaniya ng liwanag at sigla. </w:t>
      </w:r>
    </w:p>
    <w:p w14:paraId="6E4D3AFD" w14:textId="77777777" w:rsidR="00C00D83" w:rsidRPr="008C7964" w:rsidRDefault="001F2820" w:rsidP="005B4596">
      <w:pPr>
        <w:widowControl w:val="0"/>
        <w:ind w:firstLine="720"/>
        <w:rPr>
          <w:lang w:val="ru-RU"/>
        </w:rPr>
      </w:pPr>
      <w:r w:rsidRPr="008C7964">
        <w:rPr>
          <w:lang w:val="ru-RU"/>
        </w:rPr>
        <w:t xml:space="preserve">Sa paggising ng biyaya, may pagbagsak ng espiritu, paggising ng kirot ng budhi; subalit ito ay lubos na naiiba sa karaniwang pagsisi sa sarili para sa mga pagkakamali sa ating pang-araw-araw na buhay, maliit man o </w:t>
      </w:r>
      <w:r w:rsidRPr="008C7964">
        <w:rPr>
          <w:lang w:val="ru-RU"/>
        </w:rPr>
        <w:lastRenderedPageBreak/>
        <w:t xml:space="preserve">malaki. Pinahihirapan natin ang ating sarili kapag nagsabi tayo ng mali o gumawa ng mali, at karaniwan sa lahat ng pagkakataon kung saan, gaya ng kasabihan, tayo ay nagdalang-hiya sa ating sarili; kahit noon pa man ay sinasabi natin: 'Naku, ang hiya ko!' Ngunit ito ay lubos na naiiba sa tinig ng budhi sa loob ng espiritu, na ngayon ay naririnig. Doon, iniisip lamang ng isang tao ang kanilang sarili at ang kanilang pansamantalang kalagayan; dito naman, kabaligtaran, ganap nilang nakakalimutan ang kanilang sarili at ang lahat ng pansamantala, at nakikita lamang ang Diyos na nasaktan, at ang kanilang sariling walang hanggang relasyon sa Kanya na nasira. Doon, ipinagtatanggol ng isang tao ang sarili at ang mga tuntuning pantao; dito, para sa kalooban ng Diyos at sa Kanyang kaluwalhatian. Doon, nagdadalamhati ang isang tao sa pagkahiya sa harap ng mga tao; dito, sa pagkahiya sa harap ng Diyos, samantalang ang mga tao at maging ang buong mundo ay hindi na iniintindi. Higit pa rito, doon ang dalamhati ay walang pag-asa, samantalang dito ito ay pinapawi ng kaunting aliw. Doon, ang kanyang buong sandigan ay nakasalalay sa kanyang sarili at sa iba, at kapag gumuho ang saligang ito, wala na siyang mapuntahan; samantalang dito, ang lahat ay nagmumula sa Diyos, na hindi niya inaasahang tanggihan siya, kundi sa Kaniya niya inilalagay ang kanyang pag-asa. At ang ating karaniwang kirot ng budhi ay ginagaya ang gawain ng tunay na budhi: masasabi na mga kilos din ng budhi ang mga ito, bagaman baluktot, na ibinaba mula sa nararapat nitong katayuan. Kasama ng espiritu, ito rin ay bumagsak mula sa kaniyang nararapat na katayuan, mula sa espirituwal na kaharian, at napunta sa kamay at kapangyarihan ng kaluluwa at katawan; napunta ito sa paglilingkod sa mga layuning lupa lamang, na naging, masasabi, isang makalupang budhi, na mas matindi ang nararamdaman sa mga kasalanang laban sa tao kaysa sa mga kasalanang laban sa Diyos. </w:t>
      </w:r>
    </w:p>
    <w:p w14:paraId="23DCE0D7" w14:textId="77777777" w:rsidR="00C00D83" w:rsidRPr="008C7964" w:rsidRDefault="001F2820" w:rsidP="005B4596">
      <w:pPr>
        <w:widowControl w:val="0"/>
        <w:ind w:firstLine="720"/>
        <w:rPr>
          <w:lang w:val="ru-RU"/>
        </w:rPr>
      </w:pPr>
      <w:r w:rsidRPr="008C7964">
        <w:rPr>
          <w:lang w:val="ru-RU"/>
        </w:rPr>
        <w:t>Kapag ginanyak ng biyaya, nabibigyan ang puso ng pakiramdam ng ibang, mas mabuti, mas perpektong at mas masayang buhay; subalit hindi ito katulad ng nangyayari sa mga nakararanas ng paggising ng mga maningning na na impulso at ng pinakamabubuting hangarin (maaaring tawagin itong paggalaw ng mga ideya). Magkatulad ang mga penomenang ito sa pag-angat nila sa isang tao sa itaas ng karaniwang kaayusan ng mga bagay at sa kanilang pagsisikap na maisakatuparan ang hinimok; ngunit malaki ang pagkakaiba nila sa kanilang direksyon at layunin. Ang huli ay nagdadala sa isang malabong saklaw, samantalang ang una ay tumatalaga sa isang tao patungo sa Diyos, tumuturo sa kapayapaan sa Kanya, at nagbibigay ng paunang tikim nito. Ang layunin ng una ay ang buhay sa Diyos na may walang hanggang kaligayahan, samantalang ang huli ay may kaisipan ng isang bagay na, siyempre, laging dakila at espesyal, ngunit tungkol dito ay wala nang mas masasabi kundi 'isang bagay</w:t>
      </w:r>
      <w:r w:rsidR="00EC4FF7" w:rsidRPr="008C7964">
        <w:rPr>
          <w:lang w:val="ru-RU"/>
        </w:rPr>
        <w:t>'.</w:t>
      </w:r>
      <w:r w:rsidRPr="008C7964">
        <w:rPr>
          <w:lang w:val="ru-RU"/>
        </w:rPr>
        <w:t xml:space="preserve"> Ang pinaka-kapansin-pansing pagkakaiba sa pagitan nila, gayunpaman, ay nasa katotohanang ang mga huli ay panandalian at gumagana nang hiwalay: ang espiritu ay ginigising dito sa isang tao ng isang aspeto, sa iba naman ng iba; ang mga una, sa kabilang banda, ay sumasaklaw sa buong espiritu nang holistiko at, sa pamamagitan ng pagtutok nito sa layunin, ay nasisiyahan ito o nagbibigay ng paunang tikim ng ganap na katuparan sa pagkakasunod-sunod na ito. Ang mga pag-alon ng pinakamataas na hangarin ng espiritu ay mga labi ng larawan ng Diyos sa tao—isang larawang nabasag—at dahil dito, nagpapakita ang mga ito na parang mga sinag na nabuwag at nagkalat. Ang mga sinag na ito ay kailangang tipunin sa isa, gaya ng sinasabi, pagsama-samahin, at saka nabubuo ang isang maningning na sinag sa pinagtutuunan. Ito, sa madaling salita, ang konsentrasyon ng mga sinag ng espiritu—na isa man sa sarili nito ay nagkawatak-watak sa loob ng maraming-aspektong kaluluwa—ang lumilikha ng biyayang nagpapasigla rito at nagpapalagablab ng apoy ng espiritwal na buhay, inilalagay ang tao hindi sa malamig na pagninilay kundi sa isang uri ng nagbibigay-buhay na sigla. Ang ganitong pagtitipon ng espiritu ay nagtatagpo sa diwa ng Banal: narito ang binhi ng buhay. Ganoon din sa kalikasan: hindi lumilitaw ang buhay hangga't ang mga puwersa nito ay kumikilos nang pira-piraso, ngunit sa sandaling tipunin ng pinakamataas na puwersa ang mga ito, agad na nabubuo ang isang buhay na nilalang—halimbawa, isang halaman. Ganoon din sa espiritu. Hangga't ang mga hangarin nito ay sumisiklab nang pira-piraso—isa't isa rito, isa't isa roon, isa sa isang direksyon at isa sa ibang direksyon—walang buhay sa loob nito. Ngunit kapag ang sukdulang, Banal na kapangyarihan ng biyaya, habang sabay nitong binibigyang-buhay ang espiritu, ay pinagsasama ang lahat ng mga hangarin nito at hinahawakan ang mga ito sa pagkakaisang ito—doon sumiklab ang apoy ng buhay na espiritwal. </w:t>
      </w:r>
    </w:p>
    <w:p w14:paraId="6BAA655B" w14:textId="77777777" w:rsidR="00C00D83" w:rsidRPr="008C7964" w:rsidRDefault="001F2820" w:rsidP="005B4596">
      <w:pPr>
        <w:widowControl w:val="0"/>
        <w:ind w:firstLine="720"/>
        <w:rPr>
          <w:lang w:val="ru-RU"/>
        </w:rPr>
      </w:pPr>
      <w:r w:rsidRPr="008C7964">
        <w:rPr>
          <w:lang w:val="ru-RU"/>
        </w:rPr>
        <w:t xml:space="preserve">Sa pamamagitan ng mga palatandaang ito, madaling makilala ang isang estado ng kagalakang puno ng biyaya mula sa karaniwang mga pangyayari sa espirituwal na buhay ng isang tao, upang hindi magkamali sa pagitan ng dalawa at, higit sa lahat, upang hindi ito palampasin sa paggamit para sa sariling kaligtasan. Lalo itong mahalaga para sa mga tinatagpuan ng biyaya ng Diyos nang walang anumang paunang pagsisikap sa kanilang bahagi at hindi naman nang may partikular na tindi. Hindi dapat balewalain ang ganitong kalagayan ng espirituwal </w:t>
      </w:r>
      <w:r w:rsidRPr="008C7964">
        <w:rPr>
          <w:lang w:val="ru-RU"/>
        </w:rPr>
        <w:lastRenderedPageBreak/>
        <w:t xml:space="preserve">na paggising, ngunit maaaring hindi ito bigyan ng sapat na pansin at, matapos maranasan, bumalik sa karaniwang siklo ng kilos ng kaluluwa at katawan. Ang paggising na ito ay hindi tinatapos ang gawain ng pagbabagong-loob ng makasalanan, kundi nagsisimula pa lamang nito; pagkatapos nito, naroroon ang tungkuling pagtrabahuhin ang sarili—isang tungkuling napakakumplikado. Gayunpaman, ang lahat ng may kinalaman dito ay nagaganap sa dalawang pag-ikot ng kalayaan: una, sa paggalaw patungo sa sarili, at pagkatapos ay mula sa sarili patungo sa Diyos. Sa una, nababawi ng isang tao ang awtoridad sa sarili na nawala; sa ikalawa, iniaalay nila ang kanilang sarili bilang isang sakripisyo sa Diyos—isang handog na susunugin ng kalayaan. Sa una, nararating niya ang determinasyong talikuran ang kasalanan; sa ikalawa, sa paglapit sa Diyos, siya ay nangakong sa Kanya lamang siya uubra sa natitirang bahagi ng kanyang buhay.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2806"/>
      <w:bookmarkStart w:id="119" w:name="_Toc690704"/>
      <w:r w:rsidRPr="008C7964">
        <w:rPr>
          <w:lang w:val="ru-RU"/>
        </w:rPr>
        <w:t>Ang pag-akyat tungo sa pagpapasyang talikuran ang kasalanan at itaguyod ang sarili sa pagpapalugud sa Diyos</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2807"/>
      <w:bookmarkStart w:id="129" w:name="_Toc690705"/>
      <w:r w:rsidRPr="008C7964">
        <w:rPr>
          <w:lang w:val="ru-RU"/>
        </w:rPr>
        <w:t>Ang pag-akyat tungo sa pagpapasyang talikuran ang kasalanan</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Kung ang biyaya ay dumarating sa isang tao nang kusang-loob man o hinahanap at natatagpuan man ito—ang kalagayan na inilalagay nito sa isang tao sa unang epekto nito ay pareho sa parehong kaso. Ang taong ginising ng biyaya ay inilalagay sa isang kalagayang nasa pagitan ng kasalanan at kabutihan. Pinapalaya siya nito mula sa mga gapos ng kasalanan, inaalis ang kapangyarihan ng huli na pilitin siyang kumilos na tila laban sa kanyang kalooban; subalit hindi siya inililipat sa panig ng kabutihan, kundi pinahihintulutan lamang siyang makita ang kadakilaan at kagalakan nito, na sinasamahan ng pakiramdam ng obligasyon na sumuporta rito. Ang tao ay ngayon nakatayo nang eksakto sa pagitan ng dalawang sangang-daan, at isang mapagpasyang pagpili ang nasa kanyang harapan. Sinabi ni San Macarius ng Ehipto na kahit ang biyayang dumarating sa kanya (sa tao) ay hindi sa anumang paraan 'ginagapos ang kanyang kalooban sa pamamagitan ng sapilitang puwersa, ni ginagawang hindi mababago sa kabutihan siya, gusto man niya o hindi. Sa kabaligtaran, ang kapangyarihan ng Diyos na likas sa tao ay nag-iiwan ng puwang para sa kalayaan, upang ang kalooban ng tao ay maipahayag, sumang-ayon man ito sa biyaya o hindi' (Homiliya 1. Tungkol sa Pagbabantay ng Puso, kabanata 12). Mula sa sandaling ito, nagsisimula ang pagkakaisa ng kalayaan at biyaya. Ang biyaya ay kumilos nang buong-buo ayon sa sarili nitong kalooban—at patuloy na kumikilos nang buong-buo ayon sa sarili nitong kalooban. Pumasok ito sa loob at sinisimulang sakupin ang mga kakayahan ng espiritu lamang kapag ang isang tao, sa pamamagitan ng kanyang sariling pagnanais, ay binuksan ang daan para dito sa kanyang sarili, o binuksan ang kanyang bibig upang tanggapin ito. Kung ninanais ito ng isang tao—handa na ito sa tulong n . Hindi kayang dalhin o itatag ng isang tao ang kabutihan sa kanyang sarili, ngunit ninanais niya ito at nagsusumikap para dito; at alang-alang sa pagsusumikap na ito, pinatitibay ng biyaya sa loob ng tao ang kabutihang kanyang ninanais. Magpapatuloy ang lahat sa ganitong paraan hanggang sa sa huli ay magtagumpay ang tao sa pagkontrol sa sarili alang-alang sa kabutihan at sa pagpapalugud sa Diyos.</w:t>
      </w:r>
    </w:p>
    <w:p w14:paraId="461C6D3D" w14:textId="77777777" w:rsidR="00C00D83" w:rsidRPr="008C7964" w:rsidRDefault="001F2820" w:rsidP="005B4596">
      <w:pPr>
        <w:widowControl w:val="0"/>
        <w:ind w:firstLine="720"/>
        <w:rPr>
          <w:lang w:val="ru-RU"/>
        </w:rPr>
      </w:pPr>
      <w:r w:rsidRPr="008C7964">
        <w:rPr>
          <w:lang w:val="ru-RU"/>
        </w:rPr>
        <w:t xml:space="preserve">Ang lahat ng dapat gawin ng isang tao sa paggawaing ito ng pagpapabuti ng sarili, o upang makabuo ng isang pagpapasyang, ay kapareho ng karaniwang nangyayari kapag nagpasya tayong simulan ang anumang gawain o pagsisikap. Karaniwan, kapag nabuo na ang ideya na gumawa ng isang bagay, tayo ay naaakit sa ideyang iyon sa pamamagitan ng pagnanasa, tinatanggal ang mga hadlang, at nagpapasya. Ganito rin ang nalalapat sa determinasyong mamuhay nang Kristiyano: dapat: a) mahikayat ng pagnanasa, b) alisin ang anumang panloob na hadlang sa pagbuo ng determinasyong iyon, at c) magpasya. Bagaman ang kilos ng biyaya ay nagpapukaw sa espiritu tungo sa isang estado ng paggising, ang pahiwatig nito na baguhin ang buhay ay nananatili lamang na isang kaisipan, kahit na ito ay mas matingkad o hindi: </w:t>
      </w:r>
      <w:r w:rsidR="00EC4FF7" w:rsidRPr="008C7964">
        <w:rPr>
          <w:lang w:val="ru-RU"/>
        </w:rPr>
        <w:t>'</w:t>
      </w:r>
      <w:r w:rsidRPr="008C7964">
        <w:rPr>
          <w:lang w:val="ru-RU"/>
        </w:rPr>
        <w:t>Hindi ko ba dapat talikuran ang kasalanan</w:t>
      </w:r>
      <w:r w:rsidR="00EC4FF7" w:rsidRPr="008C7964">
        <w:rPr>
          <w:lang w:val="ru-RU"/>
        </w:rPr>
        <w:t xml:space="preserve">?' </w:t>
      </w:r>
      <w:r w:rsidRPr="008C7964">
        <w:rPr>
          <w:lang w:val="ru-RU"/>
        </w:rPr>
        <w:t xml:space="preserve">o: </w:t>
      </w:r>
      <w:r w:rsidR="00EC4FF7" w:rsidRPr="008C7964">
        <w:rPr>
          <w:lang w:val="ru-RU"/>
        </w:rPr>
        <w:t>'</w:t>
      </w:r>
      <w:r w:rsidRPr="008C7964">
        <w:rPr>
          <w:lang w:val="ru-RU"/>
        </w:rPr>
        <w:t>Kailangan ko itong talikuran</w:t>
      </w:r>
      <w:r w:rsidR="00EC4FF7" w:rsidRPr="008C7964">
        <w:rPr>
          <w:lang w:val="ru-RU"/>
        </w:rPr>
        <w:t xml:space="preserve">.' </w:t>
      </w:r>
      <w:r w:rsidRPr="008C7964">
        <w:rPr>
          <w:lang w:val="ru-RU"/>
        </w:rPr>
        <w:t xml:space="preserve">Ang isang nagising mula sa pagtulog ay nakikita na oras na at kailangan nang bumangon, ngunit upang bumangon, kailangan magpunyagi at gumawa ng mga tiyak na galaw gamit ang iba't ibang bahagi ng katawan. Pinipiga ng isang tao ang kanyang mga kalamnan, itinapon ang anumang nakalapag sa kanya, at bumabangon. </w:t>
      </w:r>
    </w:p>
    <w:p w14:paraId="4B97962D" w14:textId="77777777" w:rsidR="00C00D83" w:rsidRPr="008C7964" w:rsidRDefault="001F2820" w:rsidP="00C66836">
      <w:pPr>
        <w:widowControl w:val="0"/>
        <w:ind w:firstLine="720"/>
        <w:rPr>
          <w:lang w:val="ru-RU"/>
        </w:rPr>
      </w:pPr>
      <w:r w:rsidRPr="008C7964">
        <w:rPr>
          <w:lang w:val="ru-RU"/>
        </w:rPr>
        <w:t xml:space="preserve">Kaya, nang maramdaman mo ang pag-udyok na ito na puno ng biyaya sa iyong sarili, magmadali kang isailalim ang iyong kalooban sa mga hinihingi nito; sumuko ka sa pag-udyok nito na ikaw, na may pananagutan </w:t>
      </w:r>
      <w:r w:rsidRPr="008C7964">
        <w:rPr>
          <w:lang w:val="ru-RU"/>
        </w:rPr>
        <w:lastRenderedPageBreak/>
        <w:t xml:space="preserve">sa harap ng Diyos at marumi, ay dapat ganap na baguhin ang iyong mga gawi at simulan ito </w:t>
      </w:r>
      <w:r w:rsidRPr="008C7964">
        <w:rPr>
          <w:b/>
          <w:lang w:val="ru-RU"/>
        </w:rPr>
        <w:t>kaagad.</w:t>
      </w:r>
    </w:p>
    <w:p w14:paraId="11690E19" w14:textId="77777777" w:rsidR="00C00D83" w:rsidRPr="008C7964" w:rsidRDefault="001F2820" w:rsidP="00C66836">
      <w:pPr>
        <w:widowControl w:val="0"/>
        <w:ind w:firstLine="720"/>
        <w:rPr>
          <w:lang w:val="ru-RU"/>
        </w:rPr>
      </w:pPr>
      <w:r w:rsidRPr="008C7964">
        <w:rPr>
          <w:lang w:val="ru-RU"/>
        </w:rPr>
        <w:t xml:space="preserve">Para sa isang taong humingi ng tulong na punô ng biyaya at ngayo'y nararamdaman ang presensya nito, ang ganitong pagnanasa ay dapat na likas sa kaniya—ginabayan na nito siya sa lahat ng nabanggit na pagsusumikap; ngunit dito, may dinaragdag din sa komposisyon nito, o sa kaganapan nito. Mayroong pagnanasang pangkaisipan: ang isip ay nangangailangan, at pinipilit ng tao ang sarili; ang ganitong pagnanasa ang namamahala sa mga paunang pagsusumikap. </w:t>
      </w:r>
    </w:p>
    <w:p w14:paraId="064E8F15" w14:textId="77777777" w:rsidR="00C00D83" w:rsidRPr="008C7964" w:rsidRDefault="001F2820" w:rsidP="00C66836">
      <w:pPr>
        <w:widowControl w:val="0"/>
        <w:ind w:firstLine="720"/>
        <w:rPr>
          <w:lang w:val="ru-RU"/>
        </w:rPr>
      </w:pPr>
      <w:r w:rsidRPr="008C7964">
        <w:rPr>
          <w:lang w:val="ru-RU"/>
        </w:rPr>
        <w:t xml:space="preserve">Mayroon ding malasakit na hangarin; ito ay sumisibol sa ilalim ng impluwensya ng isang pag-uga na puno ng biyaya. Panghuli, mayroong aktibong hangarin—ang pagsang-ayon ng kalooban na simulan ang gawain ng pagbangon mula sa sariling pagkabagsak sa mismong sandaling ito; ito ay kailangang magkabuo na ngayon, kasunod ng pag-uga na puno ng biyaya. At ito ang unang gawain ng sinumang naantig ng pag-ugang ito. </w:t>
      </w:r>
    </w:p>
    <w:p w14:paraId="0ED3BC5F" w14:textId="77777777" w:rsidR="00C00D83" w:rsidRPr="008C7964" w:rsidRDefault="001F2820" w:rsidP="00C66836">
      <w:pPr>
        <w:widowControl w:val="0"/>
        <w:ind w:firstLine="720"/>
        <w:rPr>
          <w:lang w:val="ru-RU"/>
        </w:rPr>
      </w:pPr>
      <w:r w:rsidRPr="008C7964">
        <w:rPr>
          <w:lang w:val="ru-RU"/>
        </w:rPr>
        <w:t xml:space="preserve">Karaniwang kaalaman na hindi lahat ng natutuligsa ay nagsisimulang baguhin ang kanilang buhay para sa ikabubuti, gaya rin ng hindi lahat ng nagigising ay agad bumabangon, kundi maaaring makatulog muli nang ilang ulit. </w:t>
      </w:r>
    </w:p>
    <w:p w14:paraId="6BEE54A3" w14:textId="77777777" w:rsidR="00C00D83" w:rsidRPr="008C7964" w:rsidRDefault="001F2820" w:rsidP="00C66836">
      <w:pPr>
        <w:widowControl w:val="0"/>
        <w:ind w:firstLine="720"/>
        <w:rPr>
          <w:lang w:val="ru-RU"/>
        </w:rPr>
      </w:pPr>
      <w:r w:rsidRPr="008C7964">
        <w:rPr>
          <w:lang w:val="ru-RU"/>
        </w:rPr>
        <w:t xml:space="preserve">Ang inspirasyong ito na puno ng biyaya, sa isang banda, ay inilalagay ang isang tao sa kalagayan ng kapanatagan at sigla, samantalang sa kabilang banda, ay naglalagay ito ng medyo mahihigpit na mga kinakailangan. Ang sinumang mas tutungo ngayon sa nauna ay maaaring hayaang maglayag ang kanilang isipan at maagang magpakasasa sa mga ligaya ng buhay, na para bang taglay na nila ang lahat ng dapat nilang taglayin. Ang maluhong paglayang ito sa sarili ay pumipigil sa isang tao na bigyang-pansin nang husto ang nangyari, at ang panloob na pagkagambala na kaakibat nito ay agad na magpapalamig sa sitwasyon—at kapwa ang kanais-nais na sandali at ang kalagayang-isip ay mapapalampas. Muli, sumisikad ang karaniwang katamaran, kung saan hindi mapigilan ng isang tao ang sarili. Samantala, ang sinumang mas nakahilig sa ikalawang aspeto ay maaaring pahintulutan ang sarili na makalaya nang kaunti mula sa paghihigpit na ito, tulad ng isang batang tinatanggal ang bendahe mula sa sugat na may pampagaling na pandikit dahil lamang masyadong masikip ito. Sa paggawa nito, ang isang tao, upang maalis ang tila malulungkot na kaisipan, ay lumalapit sa mga mukhang inosenteng libangan—pag-uusap, pagbabasa—habang ang isa naman ay sinisiyasat ang mabigat na pakiramdam na lumitaw, na naghahanap ng dahilan at kung paano ito nangyari. Doon, ang mga panlabas na impresyon, at dito, ang nakasasamang epekto ng masusing pagsusuri, ay naglilihim sa nakapagpapagaling na pagbabagong naganap sa loob. Dahil dito, ang taong ito rin ay sa huli ay bumabalik sa kanyang karaniwang, hindi nagbabagong katamaran. </w:t>
      </w:r>
    </w:p>
    <w:p w14:paraId="3131E009" w14:textId="77777777" w:rsidR="00C00D83" w:rsidRPr="008C7964" w:rsidRDefault="001F2820" w:rsidP="00C66836">
      <w:pPr>
        <w:widowControl w:val="0"/>
        <w:ind w:firstLine="720"/>
        <w:rPr>
          <w:lang w:val="ru-RU"/>
        </w:rPr>
      </w:pPr>
      <w:r w:rsidRPr="008C7964">
        <w:rPr>
          <w:lang w:val="ru-RU"/>
        </w:rPr>
        <w:t xml:space="preserve">Mukhang hindi dapat ganito, ngunit nangyayari ito, sapagkat ang mga banal na pag-udyok ay may iba't ibang antas, at ang mga kalagayang pinagmulan nito ay maaaring magtakip sa kahalagahan at kabuluhan ng kanilang pagpapahayag sa loob. Pinahihintulutan ito ng biyayang puno ng karunungan, bilang pagsubok sa malayang kalooban ng tao. Kaya't sinasabi namin: sa sandaling maramdaman mo ang biyaya ng paggalaw na ito, at mapagtanto mong ito na nga—at wala nang iba pa—madali mong isuko ang iyong kalooban sa mga pahiwatig nito. At upang gawin ito: </w:t>
      </w:r>
    </w:p>
    <w:p w14:paraId="616C859F" w14:textId="77777777" w:rsidR="00C00D83" w:rsidRPr="008C7964" w:rsidRDefault="001F2820" w:rsidP="00C66836">
      <w:pPr>
        <w:widowControl w:val="0"/>
        <w:ind w:firstLine="720"/>
        <w:rPr>
          <w:lang w:val="ru-RU"/>
        </w:rPr>
      </w:pPr>
      <w:r w:rsidRPr="008C7964">
        <w:rPr>
          <w:lang w:val="ru-RU"/>
        </w:rPr>
        <w:t xml:space="preserve">a) Maniwala nang taos-puso na nagmula ito sa Diyos, na ang Diyos Mismo ang tumatawag sa iyo sa Kanyang sarili, na Siya Mismo ang lumalapit sa iyo upang magdulot ng isang nakaliligtas na pagbabago sa iyong kalooban.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Nang magtiwala ka na, huwag mong hayaang lumipas nang walang kabuluhan ang gawaing ito ng biyaya ng Diyos. Ang pag-udyok na ito lamang ang nagbibigay sa iyo ng lakas na mapagtagumpayan ang sarili. Kapag lumipas na ito, hindi mo na kayang mapagtagumpayan ang sarili sa sarili mong lakas. At kung ito'y muling darating, hindi mo masabi. Marahil ang akto ng awa na ito ay huling beses nang ipinapakita sa iyo. Pagkatapos nito, mahuhulog ka sa kalagayan ng katigasan ng puso, at mula roon—sa pag-aalinlangan at kawalan ng pag-asa. </w:t>
      </w:r>
    </w:p>
    <w:p w14:paraId="4111458A" w14:textId="77777777" w:rsidR="00C00D83" w:rsidRPr="008C7964" w:rsidRDefault="001F2820" w:rsidP="00C66836">
      <w:pPr>
        <w:widowControl w:val="0"/>
        <w:ind w:firstLine="720"/>
        <w:rPr>
          <w:lang w:val="ru-RU"/>
        </w:rPr>
      </w:pPr>
      <w:r w:rsidRPr="008C7964">
        <w:rPr>
          <w:lang w:val="ru-RU"/>
        </w:rPr>
        <w:t xml:space="preserve">c) Gamitin mo ang buong sipag at pagsisikap na kaya mo upang mapanatili mo ang sarili sa kalagayang makapagliligtas na kinaroroonan mo. Tulad ng isang bagay na madaling masunog, kung itatapat sa apoy nang matagal, hindi lamang ito nagiging mainit, kundi maaari rin itong masilab; gayundin naman, ang pagnanais para sa isang buhay na puno ng biyaya ay natural na masisindihan kung mananatili ka sa ilalim ng biyaya nang kaunti pang sandali.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Kaya, alisin mo ang lahat ng maaaring pumatay sa nagsisimulang kislap na ito, at palibutan mo ang iyong sarili ng lahat ng makapagpapalusog dito at magtataas nito bilang apoy. Mag-isa ka, manalangin, at magnilay sa iyong sarili kung paano ka magpapatuloy. Ang kaayusang iyon ng buhay, mga gawain at pagsisikap na naipaliwanag na—at na pinilit mong sundin sa iyong paghahanap ng biyaya—ay ang pinaka-angkop upang </w:t>
      </w:r>
      <w:r w:rsidRPr="008C7964">
        <w:rPr>
          <w:lang w:val="ru-RU"/>
        </w:rPr>
        <w:lastRenderedPageBreak/>
        <w:t xml:space="preserve">mapanatili sa iyong sarili ang biyayang nagsimulang magkabisa. Ang pinakamahusay sa mga ito, sa pagkakataong ito, ay ang pag-iisa, panalangin at pagninilay. Sa pag-iisa, mas magiging pokus ang iyong isipan; sa panalangin, mas lalim ang iyong debosyon; at sa pagninilay, mas magiging epektibo ang iyong pag-iisip. Magsalita ka sa sarili mo; balikan mo ang lahat ng kaisipang naipon mo dati habang sinisikap mong alisin ang kamangmangan, kawalang-pakialam, at katamaran. Hayaan mong mawala na ang tatlong ito, ngunit kailangan mong pag-alabin ang pagnanais na simulan agad ang gawain. Ituon mo ang lahat ng iyong pagsisikap dito. Ngayon, ang iyong pagninilay-nilay sa sarili ay hindi na tulad ng dati. Kung walang pampukaw, karaniwan itong nauwi sa mga pangkalahatang bagay; ngayon, sa kabaligtaran, sa paggaya at patnubay ng biyaya, itutukoy nito nang direkta sa iyo ang lahat ng bagay, nang walang anumang palusot o paglihis; ihaharap nito sa iyo ang mga bagay mula sa mga anggulong pinakamalamang na makakaapekto sa iyo. Kaya naman, sa pagkakataong ito, hindi ka gaanong magmumuni-muni kundi lilipat-lipat mula sa isang pakiramdam patungo sa isa pa. </w:t>
      </w:r>
    </w:p>
    <w:p w14:paraId="41913E23" w14:textId="77777777" w:rsidR="00C00D83" w:rsidRPr="008C7964" w:rsidRDefault="001F2820" w:rsidP="00C66836">
      <w:pPr>
        <w:widowControl w:val="0"/>
        <w:ind w:firstLine="720"/>
        <w:rPr>
          <w:lang w:val="ru-RU"/>
        </w:rPr>
      </w:pPr>
      <w:r w:rsidRPr="008C7964">
        <w:rPr>
          <w:lang w:val="ru-RU"/>
        </w:rPr>
        <w:t>Sa mismong paggawa ng pagpapabuti sa sarili na ito, sa tulong ng biyaya, doon sa wakas mabibigkas sa iyong puso ang salita, na maririnig ng nag-iisang Diyos at ng iyong sarili</w:t>
      </w:r>
      <w:r w:rsidR="00EC4FF7" w:rsidRPr="008C7964">
        <w:rPr>
          <w:lang w:val="ru-RU"/>
        </w:rPr>
        <w:t>:</w:t>
      </w:r>
      <w:r w:rsidRPr="008C7964">
        <w:rPr>
          <w:lang w:val="ru-RU"/>
        </w:rPr>
        <w:t xml:space="preserve"> 'Panahon na nga; kaya, sisimulan ko na ngayon</w:t>
      </w:r>
      <w:r w:rsidR="00EC4FF7" w:rsidRPr="008C7964">
        <w:rPr>
          <w:lang w:val="ru-RU"/>
        </w:rPr>
        <w:t xml:space="preserve">.' </w:t>
      </w:r>
      <w:r w:rsidRPr="008C7964">
        <w:rPr>
          <w:lang w:val="ru-RU"/>
        </w:rPr>
        <w:t xml:space="preserve">Malinaw na ito ay isang konklusyon; ngunit kung aling mga batas at mula sa anong mga palagay ito hinango, ay hindi matutukoy ng anumang agham. Maaaring malinaw na maunawaan ang lahat ng paksa ng mga naunang argumento, ngunit maaaring hindi maabot ang konklusyon mismo. Nangyayari pa nga na may isang tao na ipinapaliwanag ang lahat ng mga paksang ito nang napakalakas sa pananalita na, dahil sa kanilang impluwensya, sampu-sampung at daan-daang tao ang nakarating sa konklusyong iyon, samantalang para sa kaniya mismo ay hindi ito nabibigkas sa kaniyang puso. At wala ring makapagsasabi kung alin ang gumaganap dito—biyaya o kalayaan—dahil nangyayari na ang kilos ng biyaya ay hindi napapansin, samantalang ang lahat ng pagsisikap ng kalayaan ay nananatiling walang bunga. Pareho silang pinagsasama sa paraang hindi mauunawaan para sa atin, gayong ang bawat isa ay nanatiling may sariling kalikasan. Maaaring ganito ilahad: ang kalayaan ay sumusuko (isinusuko, ibinibigay — </w:t>
      </w:r>
      <w:r w:rsidRPr="008C7964">
        <w:rPr>
          <w:i/>
          <w:lang w:val="ru-RU"/>
        </w:rPr>
        <w:t>Ed.</w:t>
      </w:r>
      <w:r w:rsidRPr="008C7964">
        <w:rPr>
          <w:lang w:val="ru-RU"/>
        </w:rPr>
        <w:t>) sa sarili, samantalang ang biyaya ay tumatanggap at pinupuspos ito. Kaya nga't ang kapangyarihan ng pagnanasa: 'Ngayon na nga, magsimula na tayo sa gawain</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Sa wakas, ang tao ay lumiko patungo sa kabutihan, handang maglakbay sa banal na landas na ito, handang lumakad sa mabubuting gawa na kaaya-aya sa Diyos; ngunit sa mismong sandaling iyon, ang buong bangin ng kasamaan na nakatago sa puso ay nabubulabog na parang alikabok at muling nagsusumikap na takpan ang buong kaluluwa. Sa sandali ng pagkasabik at hilig, nanatiling tahimik ang kasalanan, na para bang hindi ito apektado sa nangyayari sa tao; ngunit ngayon, nang sisikaping tapakan ito, ito—na may libong ulo, ayon kay San Juan Climacus—ay nagpapalabas ng libo-libong sigaw laban sa taong nagbabalak nito. Katulad ng isang taong nagising na ngunit iniisip pa lamang na bumangon, kalmado pa ang buong katawan niya. Ngunit sa sandaling sinimulan na niyang bumangon at gumamit kahit kaunti ang kanyang mga kalamnan, ang lahat ng pananakit sa kanyang katawan—na hindi siya inabala hanggang noon—ay nararamdaman na at inihahayag ang kanilang mga hinaing. Ganoon din naman para sa isang sumuko sa biyayang panawagan, nananatiling tahimik ang mga kirot ng kasalanan hanggang sa marating niya ang punto ng pagsuko; ngunit sa sandaling magpasya siyang simulan ang gawain, lahat ng mga kahinaang ito ay nagpapalabas ng isang babala—na matindi at nakababagabag. Isa-isang kaisipan, sunud-sunod na kilos, nilulupig nila ang kawawang tao at hinihila siyang pabalik, inaatake nang walang ayos, binibihag ang kanyang kaluluwa mula sa lahat ng panig at itinatapon ito sa kanilang kaguluhan. Ang lahat ng kabutihan sa isang tao ay nakasabit, wari ba, sa isang sinulid, at siya mismo ay sa bawat sandali handang makawala mula sa humahawak sa kanya at muling lumusong sa mismong kapaligirang pinagnanasaan niyang takasan. Isang bagay ang nagliligtas sa kanya—ang tamis na iyon, ang ginhawa at ang tuwang ipinagkaloob sa kanya na matikman sa sandaling iyon ng inspirasyon, at ang lakas na naramdaman niya nang sabihin niya sa kanyang puso: 'Kaya, ngayon ay magsisimula na ako</w:t>
      </w:r>
      <w:r w:rsidR="00EC4FF7" w:rsidRPr="008C7964">
        <w:rPr>
          <w:lang w:val="ru-RU"/>
        </w:rPr>
        <w:t>.'</w:t>
      </w:r>
      <w:r w:rsidRPr="008C7964">
        <w:rPr>
          <w:lang w:val="ru-RU"/>
        </w:rPr>
        <w:t xml:space="preserve"> Sinumang nakakita ng munting kislap na lumilipad-lipad sa usok, ngunit tila nakakapanatili pa rin ng sarili nito, o ng munting piraso ng kahoy na hinihampas ng umaalon na agos—ngayon pataas, ngayon pababa, ngayon sa kanan, ngayon sa kaliwa—ay makikilala rito ang pagkakatulad ng nangyayari sa mismong sandaling ito sa mabuting hangarin ng isang tao. Hindi lamang ang kaluluwa ang nag-aalboroto, kundi pati ang mismong dugo ay kumikilos; may tunog pa nga sa mga tenga at malabong tanawin sa harap ng mga mata. Hindi mahirap maunawaan na ang ganitong pag-alsa ay hindi nagmumula lamang sa kasalanang naninirahan sa puso, kundi sa ama ng lahat ng kasalanan—ang diyablo—na hindi maaaring manatiling payapa kapag may ganyang gulong lumitaw sa kanyang kaharian. Sabi ni San Tikhon: "Kapag ang isang makasalanan, na hinihikayat ng biyaya ng Diyos, ay nagsimulang magsisi, siya ay nahaharap </w:t>
      </w:r>
      <w:r w:rsidRPr="008C7964">
        <w:rPr>
          <w:lang w:val="ru-RU"/>
        </w:rPr>
        <w:lastRenderedPageBreak/>
        <w:t xml:space="preserve">sa iba't ibang tukso. Habang ang isang tao ay nagsisimulang lumapit kay Kristo, hinahabol siya ni Satanas (hinahabol, pinapahirapan — </w:t>
      </w:r>
      <w:r w:rsidRPr="008C7964">
        <w:rPr>
          <w:i/>
          <w:lang w:val="ru-RU"/>
        </w:rPr>
        <w:t>Ed.</w:t>
      </w:r>
      <w:r w:rsidRPr="008C7964">
        <w:rPr>
          <w:lang w:val="ru-RU"/>
        </w:rPr>
        <w:t>) at iniiwas siya kay Kristo, pinapahamak siya at nagkakalat ng iba't ibang patibong.</w:t>
      </w:r>
      <w:r w:rsidR="00EC4FF7" w:rsidRPr="008C7964">
        <w:rPr>
          <w:lang w:val="ru-RU"/>
        </w:rPr>
        <w:t>"</w:t>
      </w:r>
      <w:r w:rsidRPr="008C7964">
        <w:rPr>
          <w:lang w:val="ru-RU"/>
        </w:rPr>
        <w:t xml:space="preserve"> Dito sa ating bansa, may mga kuwento tungkol sa mga multo—nakakatakot at kaakit-akit—na nakakasalubong ng mga naghahanap ng isang partikular na bulaklak sa pag-asang makahanap ng nakalubong na kayamanan; ang mitong sikolohikal na ito ang pinakamahusay na naglalarawan sa lahat ng pagsisikap ng diyablo na ilihis ang isang tao mula sa mabuting hangarin na makuha ang mahahalagang kuwintas o matuklasan ang kayamanang nakatago sa kanayunan. </w:t>
      </w:r>
    </w:p>
    <w:p w14:paraId="19E90A2E" w14:textId="77777777" w:rsidR="00C00D83" w:rsidRPr="008C7964" w:rsidRDefault="001F2820" w:rsidP="00C66836">
      <w:pPr>
        <w:widowControl w:val="0"/>
        <w:ind w:firstLine="720"/>
        <w:rPr>
          <w:lang w:val="ru-RU"/>
        </w:rPr>
      </w:pPr>
      <w:r w:rsidRPr="008C7964">
        <w:rPr>
          <w:lang w:val="ru-RU"/>
        </w:rPr>
        <w:t xml:space="preserve">Dito hinaharap ng isang tao ang matinding pakikibaka sa sarili, wika nga, isang mapagpasyang labanan laban sa kasalanan. Dito nila dapat matatag na supilin at talunin ang kanilang kaaway, tapakan ang ahas na ito, gapos ito at ubusin ang lahat ng lakas nito. Ang pag-asa at katotohanan ng lahat ng kanilang mga susunod na tagumpay sa kanilang indibidwal na pakikibaka laban sa kasalanan ay nakasalalay sa matagumpay na pagtagumpay sa kasalanan dito. Imposibleng ilarawan nang lubusan ang lahat ng nagaganap dito, dahil sa pagkakaiba-iba ng mga taong sangkot. Hindi mahirap tukuyin ang mga pangunahing punto, o yugto, ng pakikibakang ito, bagaman ang layunin nito ay higit na makatulong sa mga nakikipaglaban kaysa para sa kaalaman lamang. </w:t>
      </w:r>
    </w:p>
    <w:p w14:paraId="1C384C9F" w14:textId="77777777" w:rsidR="00C00D83" w:rsidRPr="008C7964" w:rsidRDefault="001F2820" w:rsidP="00C66836">
      <w:pPr>
        <w:widowControl w:val="0"/>
        <w:ind w:firstLine="720"/>
        <w:rPr>
          <w:lang w:val="ru-RU"/>
        </w:rPr>
      </w:pPr>
      <w:r w:rsidRPr="008C7964">
        <w:rPr>
          <w:lang w:val="ru-RU"/>
        </w:rPr>
        <w:t xml:space="preserve">Malinaw na ang kaluluwa ay walang matibay na sandigan: ito'y nanginginig (nag-aatubili, nagkakaguluhan — </w:t>
      </w:r>
      <w:r w:rsidRPr="008C7964">
        <w:rPr>
          <w:i/>
          <w:lang w:val="ru-RU"/>
        </w:rPr>
        <w:t xml:space="preserve">Ed.), </w:t>
      </w:r>
      <w:r w:rsidRPr="008C7964">
        <w:rPr>
          <w:lang w:val="ru-RU"/>
        </w:rPr>
        <w:t xml:space="preserve">bagaman nananatili itong buo, hindi natitinag sa mabuting hangarin, pinatatag ng biyaya ng Diyos. At sino pa ang susuporta rito, sino ang magpapatatag dito? Kaya ngayon, higit pa kailanman, kailangang-kailangan nitong sumigaw sa Diyos nang buong lakas, gaya ng pagsigaw ng taong nalulunod. Sinakop siya ng kaaway at hinahangad siyang lamunin—sumigaw ka, gaya ni Jonas sa loob ng malaking isda o gaya ni Pedro nang siya'y lumubog. Nakikita ng Panginoon ang iyong pangangailangan at ang iyong pakikibaka—at iaabot Niya ang kaniyang makapagligtas na kamay, susuportahan ka at itatag ka gaya ng isang mandirigmang papasok sa labanan. </w:t>
      </w:r>
    </w:p>
    <w:p w14:paraId="36E0354C" w14:textId="77777777" w:rsidR="00C00D83" w:rsidRPr="008C7964" w:rsidRDefault="001F2820" w:rsidP="00C66836">
      <w:pPr>
        <w:widowControl w:val="0"/>
        <w:ind w:firstLine="720"/>
        <w:rPr>
          <w:lang w:val="ru-RU"/>
        </w:rPr>
      </w:pPr>
      <w:r w:rsidRPr="008C7964">
        <w:rPr>
          <w:lang w:val="ru-RU"/>
        </w:rPr>
        <w:t xml:space="preserve">Nandoon ang iyong sandigan! Pinakamapanganib kung iisipin ng kaluluwa na matatagpuan nito ang sandigang ito sa sarili; doon nito matatalo ang lahat. Muli itong sasakupin ng kasamaan, lililiman nito ang liwanag na mahina pa sa loob nito, at papatayin ang kislap na kakapukaw pa lamang ng ningning. Alam ng kaluluwa kung gaano ito kahina sa sarili nito; kaya, nang hindi umaasa sa sarili, magpakumbaba ito sa harap ng Diyos, gawing </w:t>
      </w:r>
      <w:r w:rsidRPr="008C7964">
        <w:rPr>
          <w:b/>
          <w:lang w:val="ru-RU"/>
        </w:rPr>
        <w:t>wala</w:t>
      </w:r>
      <w:r w:rsidRPr="008C7964">
        <w:rPr>
          <w:lang w:val="ru-RU"/>
        </w:rPr>
        <w:t xml:space="preserve"> ang sarili sa kanyang puso. Doon, ang makapangyarihang biyaya ay lilikha ng lahat sa loob nito mula sa </w:t>
      </w:r>
      <w:r w:rsidRPr="008C7964">
        <w:rPr>
          <w:b/>
          <w:lang w:val="ru-RU"/>
        </w:rPr>
        <w:t>kawalang-halagang</w:t>
      </w:r>
      <w:r w:rsidRPr="008C7964">
        <w:rPr>
          <w:lang w:val="ru-RU"/>
        </w:rPr>
        <w:t xml:space="preserve"> ito. Ang sinumang lubos na nagpapakumbaba sa sarili at inilalagay ang sarili sa mga kamay ng Diyos, ay hinahatak Siya—ang Maawain—patungo sa kaniya at nagiging malakas sa pamamagitan ng Kaniyang lakas. </w:t>
      </w:r>
    </w:p>
    <w:p w14:paraId="52696DAA" w14:textId="77777777" w:rsidR="00C00D83" w:rsidRPr="008C7964" w:rsidRDefault="001F2820" w:rsidP="00C66836">
      <w:pPr>
        <w:widowControl w:val="0"/>
        <w:ind w:firstLine="720"/>
        <w:rPr>
          <w:lang w:val="ru-RU"/>
        </w:rPr>
      </w:pPr>
      <w:r w:rsidRPr="008C7964">
        <w:rPr>
          <w:lang w:val="ru-RU"/>
        </w:rPr>
        <w:t xml:space="preserve">Gayunpaman, hindi dapat, sa proseso ng pagpapakumbaba, mahulog sa espirituwal na katamaran, o, sa pag-iwan ng sarili sa Diyos, sabay na lumubog sa kawalan ng kilos. Hindi; habang inaasahan ang lahat mula sa Diyos at wala mula sa sarili, dapat ding magsikap na kumilos at kumilos ayon sa abot ng sariling makakaya, upang may mapuntahan ang Banal na tulong, at may masakop ng Banal na kapangyarihan. Nariyan na ang biyaya, ngunit kikilos ito bilang tugon sa sariling pagsisikap, at sasagutin ang kahinaan ng sariling lakas. Kaya naman, matapos kang manindigan nang matatag sa mapagkumbaba at mapanalangin na pagsuko sa kalooban ng Diyos, kumilos ka nang hindi nagpapabaya. </w:t>
      </w:r>
    </w:p>
    <w:p w14:paraId="31A0F06B" w14:textId="77777777" w:rsidR="00C00D83" w:rsidRPr="008C7964" w:rsidRDefault="001F2820" w:rsidP="00C66836">
      <w:pPr>
        <w:widowControl w:val="0"/>
        <w:ind w:firstLine="720"/>
        <w:rPr>
          <w:lang w:val="ru-RU"/>
        </w:rPr>
      </w:pPr>
      <w:r w:rsidRPr="008C7964">
        <w:rPr>
          <w:lang w:val="ru-RU"/>
        </w:rPr>
        <w:t xml:space="preserve">Labanan ang kasalanan sa pangkalahatan, ngunit lalo na ang mga ugat nito. Kapag ang buong kaluluwa ay nasa kaguluhan, at ang mga iniisip, na parang mga anino, ay tumatalab at bumabalot dito, nagpapaputok ng mga palaso mula sa lahat ng panig patungo mismo sa puso—hindi mahirap tukuyin ang mga pangunahing tagapagpasimula ng kasamaan, gaya ng sinasabi. Sa likod ng napakaraming maliliit na mandirigma, sa pinakalikuran, naroroon ang mga pangunahing kumander, nagbibigay ng mga utos, at nangangasiwa sa lahat ng kaayusan at sa kabuuang takbo ng digmaan. Sila ang, sa esensya, mga ugat ng kasalanan. Sila ang dapat tuunan ng buong pansin; laban sa kanila dapat direktang magsandata ang isang tao, talunin sila at wasakin. Kapag sila ay natalo na, kusang-loob nang mangalat ang mga mas mababang mandirigma. </w:t>
      </w:r>
    </w:p>
    <w:p w14:paraId="063414A9" w14:textId="77777777" w:rsidR="00C00D83" w:rsidRPr="008C7964" w:rsidRDefault="001F2820" w:rsidP="00C66836">
      <w:pPr>
        <w:widowControl w:val="0"/>
        <w:ind w:firstLine="720"/>
        <w:rPr>
          <w:lang w:val="ru-RU"/>
        </w:rPr>
      </w:pPr>
      <w:r w:rsidRPr="008C7964">
        <w:rPr>
          <w:lang w:val="ru-RU"/>
        </w:rPr>
        <w:t>Itinuro ng Tagapagligtas kung sino ang mga pangunahing nag-uudyok ng kasalanan at ang mga pangunahing tagapagtanggol nito nang tawagin Niya ang mga tao na sumunod sa Kanya (Marcos 8</w:t>
      </w:r>
      <w:r w:rsidR="00CD70E7" w:rsidRPr="00CD70E7">
        <w:rPr>
          <w:lang w:val="ru-RU"/>
        </w:rPr>
        <w:t>:</w:t>
      </w:r>
      <w:r w:rsidRPr="008C7964">
        <w:rPr>
          <w:lang w:val="ru-RU"/>
        </w:rPr>
        <w:t xml:space="preserve">34–38). "Sinumang nagnanais sumunod </w:t>
      </w:r>
      <w:r w:rsidR="00CD70E7">
        <w:rPr>
          <w:lang w:val="ru-RU"/>
        </w:rPr>
        <w:t>sa Akin</w:t>
      </w:r>
      <w:r w:rsidRPr="008C7964">
        <w:rPr>
          <w:lang w:val="ru-RU"/>
        </w:rPr>
        <w:t>," wika Niya, "</w:t>
      </w:r>
      <w:r w:rsidRPr="008C7964">
        <w:rPr>
          <w:i/>
          <w:lang w:val="ru-RU"/>
        </w:rPr>
        <w:t xml:space="preserve">ay dapat </w:t>
      </w:r>
      <w:r w:rsidR="00CD70E7">
        <w:rPr>
          <w:i/>
          <w:lang w:val="ru-RU"/>
        </w:rPr>
        <w:t>itanggi ang sarili</w:t>
      </w:r>
      <w:r w:rsidRPr="008C7964">
        <w:rPr>
          <w:i/>
          <w:lang w:val="ru-RU"/>
        </w:rPr>
        <w:t>"</w:t>
      </w:r>
      <w:r w:rsidRPr="008C7964">
        <w:rPr>
          <w:lang w:val="ru-RU"/>
        </w:rPr>
        <w:t xml:space="preserve">—lumayo sa sarili, ituring ang sarili bilang dayuhan, hindi karapat-dapat pansinin o pakiramanman, hindi sulit ipaglaban. Ipinahihiwatig nito na sa isang pusong mahilig sa kasalanan ay patuloy na naninirahan at nangingibabaw ang kabaligtaran ng </w:t>
      </w:r>
      <w:r w:rsidRPr="008C7964">
        <w:rPr>
          <w:lang w:val="ru-RU"/>
        </w:rPr>
        <w:lastRenderedPageBreak/>
        <w:t xml:space="preserve">disposisyong </w:t>
      </w:r>
      <w:r w:rsidRPr="008C7964">
        <w:rPr>
          <w:b/>
          <w:lang w:val="ru-RU"/>
        </w:rPr>
        <w:t>ito—pagkaluha sa sarili</w:t>
      </w:r>
      <w:r w:rsidRPr="008C7964">
        <w:rPr>
          <w:lang w:val="ru-RU"/>
        </w:rPr>
        <w:t xml:space="preserve">, gaya nga ng tunay na ito. Tinatrato ng makasalanang tao ang sarili na parang ginagawa ng isang ina sa kanyang minamahal na anak: nahihirapan silang tanggihan ang anumang bagay o salungatin ang kanilang sariling mga pagnanasa; hindi nila magawang maging mahigpit sa kanilang sarili sa anumang paraan. Higit pa rito, inuutusan tayo ng Tagapagligtas na talikuran ang lahat ng nasa mundo para sa kaligtasan ng kaluluwa: </w:t>
      </w:r>
      <w:r w:rsidR="00CD70E7" w:rsidRPr="00CD70E7">
        <w:rPr>
          <w:i/>
          <w:lang w:val="ru-RU"/>
        </w:rPr>
        <w:t>'Sapagkat ano ang pakinabang ng tao kung mapanalunan niya ang buong mundo, ngunit mapahamak ang kaniyang kaluluwa</w:t>
      </w:r>
      <w:r w:rsidRPr="008C7964">
        <w:rPr>
          <w:i/>
          <w:lang w:val="ru-RU"/>
        </w:rPr>
        <w:t>?</w:t>
      </w:r>
      <w:r w:rsidRPr="008C7964">
        <w:rPr>
          <w:lang w:val="ru-RU"/>
        </w:rPr>
        <w:t>' (Marcos 8</w:t>
      </w:r>
      <w:r w:rsidR="00CE1E3C" w:rsidRPr="008C7964">
        <w:rPr>
          <w:lang w:val="ru-RU"/>
        </w:rPr>
        <w:t>:</w:t>
      </w:r>
      <w:r w:rsidRPr="008C7964">
        <w:rPr>
          <w:lang w:val="ru-RU"/>
        </w:rPr>
        <w:t xml:space="preserve">36). Ang mundo ay ang kabuuan ng mga bagay sa labas ng ating sarili: ang nakikita, ang nahahawakan, ang nararamdama. Dahil dito, ang tungkuling ito ay nagpapahiwatig ng isang hilig sa puso ng tao patungo sa materyal, isang pagnanasa sa mga bagay na nahahawakan, at isang tiyak na pagnanasa na pakainin ang sarili at maghanap ng kasiyahan sa mga bagay na nakikita at nararamdama lamang. At sa katunayan, </w:t>
      </w:r>
      <w:r w:rsidRPr="008C7964">
        <w:rPr>
          <w:b/>
          <w:lang w:val="ru-RU"/>
        </w:rPr>
        <w:t>ang pagkamakasarili sa laman</w:t>
      </w:r>
      <w:r w:rsidRPr="008C7964">
        <w:rPr>
          <w:lang w:val="ru-RU"/>
        </w:rPr>
        <w:t xml:space="preserve"> ay isang katangian ng taong mahilig sa kasalanan: wala siyang hilig sa hindi nakikita at sa espirituwal, samantalang ang lahat ng may kinalaman sa laman ay napaka-pamilyar at lubusang nasubukan na. Hinihikayat tayo ng Panginoon na huwag tayong mahiya sa Kanya sa malikmatang at makasalanang mundong ito. Ipinahihiwatig nito na sa pusong mahilig sa kasalanan ay may takot sa iniisip ng iba, na nakasasama sa kabutihan at katotohanan. At ganoon nga. Karaniwan, namumuhay ang isang tao ayon sa hindi dapat pakialaman ang nakasanayang kaayusan o mga relasyon sa paligid nila; dahil dito, natatakot silang guluhin ang mga ito at, upang mapanatili ang mga ito, mas handa silang isakripisyo ang kanilang konsensya kaysa lumaban sa kagustuhan ng iba, magpakita ng kawalang-galang, o magkaproblema. Ito ang </w:t>
      </w:r>
      <w:r w:rsidRPr="008C7964">
        <w:rPr>
          <w:b/>
          <w:lang w:val="ru-RU"/>
        </w:rPr>
        <w:t xml:space="preserve">pagnanais na mapasaya ang iba: </w:t>
      </w:r>
      <w:r w:rsidRPr="008C7964">
        <w:rPr>
          <w:lang w:val="ru-RU"/>
        </w:rPr>
        <w:t xml:space="preserve">'Ano ang sasabihin ng mga tao, at ano ang gagawin ko kung kailangan kong putulin ang ugnayan?' Ito marahil ang pinakamalambot na tali ng kasalanan, kung upang maputol ito ay hinaharap ng tao ang kahihiyan sa pangkalahatang paghuhukom: </w:t>
      </w:r>
      <w:r w:rsidR="001E4D89" w:rsidRPr="001E4D89">
        <w:rPr>
          <w:i/>
          <w:lang w:val="ru-RU"/>
        </w:rPr>
        <w:t xml:space="preserve">'Sapagkat ang sinumang nahihiya sa Akin at sa Aking mga salita sa malikót at makasalanang henerasyong ito, siya rin ay ikakahiya ng Anak ng Tao pagdating Niya sa kaluwalhatian ng Kaniyang Ama kasama ang mga banal na anghel' </w:t>
      </w:r>
      <w:r w:rsidRPr="008C7964">
        <w:rPr>
          <w:lang w:val="ru-RU"/>
        </w:rPr>
        <w:t>(Marcos 8</w:t>
      </w:r>
      <w:r w:rsidR="00CE1E3C" w:rsidRPr="008C7964">
        <w:rPr>
          <w:lang w:val="ru-RU"/>
        </w:rPr>
        <w:t>:</w:t>
      </w:r>
      <w:r w:rsidRPr="008C7964">
        <w:rPr>
          <w:lang w:val="ru-RU"/>
        </w:rPr>
        <w:t xml:space="preserve">38). Ang huling panawagan na ito para sa darating na panahon ay nagpapakita ng kawalan ng anumang pakiramdam ng buhay na darating sa puso ng taong mahilig sa kasalanan; humahantong ito sa pag-iisip na, para sa taong iyon, hindi umiiral ang buhay na iyon, at siya ay lubos na nalubog sa kasalukuyang buhay. At ganoon nga. Karaniwan, namumuhay ang mga tao sa lupa na para bang mananatili sila rito magpakailanman, habang nakakalimot sa hinaharap; kilala lamang nila ang kaligayahan sa lupa, at lahat ng kanilang layunin ay nakatuon sa isang bagay—kung paano mabubuhay nang maayos dito—habang hindi nila iniisip kung ano ang susunod pagkatapos. Kaya naman, </w:t>
      </w:r>
      <w:r w:rsidRPr="008C7964">
        <w:rPr>
          <w:b/>
          <w:lang w:val="ru-RU"/>
        </w:rPr>
        <w:t>ang pagkahabag sa sarili, senswalidad, ang pagnanais na mapasaya ang iba</w:t>
      </w:r>
      <w:r w:rsidRPr="008C7964">
        <w:rPr>
          <w:lang w:val="ru-RU"/>
        </w:rPr>
        <w:t xml:space="preserve">, at </w:t>
      </w:r>
      <w:r w:rsidRPr="008C7964">
        <w:rPr>
          <w:b/>
          <w:lang w:val="ru-RU"/>
        </w:rPr>
        <w:t xml:space="preserve">ang pagiging makalupa </w:t>
      </w:r>
      <w:r w:rsidRPr="008C7964">
        <w:rPr>
          <w:lang w:val="ru-RU"/>
        </w:rPr>
        <w:t xml:space="preserve">(ang paniniwalang ang buhay ay binubuo lamang ng mga bagay na nasa lupa) ang mga katangi-tanging katangian ng isang pusong mahilig sa kasalanan — at dahil dito, ang mga ugat na sanhi ng kasalanan at ang mga pangunahing tagapagtanggol nito. Tayo mismo, bilang makasalanan, ay hindi sana natin sila nagawang kilalanin; at kung hindi sila itinuro ng Tagapagligtas, tiyak na hindi natin sila nakilala. Ngunit ngayon, na sila ay nahayag na, malinaw na ito, sa tila, ay kung paano dapat. Ang tao, nang siya ay bumagsak mula sa Diyos, ay tumutok sa sarili niya—at pinaparusahan ng pagkahabag sa sarili: nagmumula ito sa pangunahing kalikasan ng Pagbagsak. Ang taong nagkasala ay nagkaroon ng kaguluhan sa kanyang sarili; siya ay bumagsak mula sa espiritu tungo sa laman—at naghihirap sa senswalidad. Ang pangunahing larangan kung saan nagpapakita at nag-uumigting ang kasalanan ay ang lipunan ng mga makasalanang tao, na may mga kaayusan at ugnayan sa pagitan nila na nagpapalusog at nagpapatibay sa kasalanan. Kapag, sa loob ng lahat ng mga estrukturang ito ng kasalanan, maayos ang lahat—iyan ang kaligayahan. Ngunit dahil ang ganitong takbo ng mga pangyayari ay maaari lamang umiiral sa panahong ito, samantalang ang darating na panahon ay nangangailangan ng ganap na iba, wala pang kahit isang kaisipan tungkol dito—hindi ito kasya sa isip at, lalo pa, hindi ito nakatatagpo ng simpatiya sa puso. </w:t>
      </w:r>
    </w:p>
    <w:p w14:paraId="17095E6E" w14:textId="77777777" w:rsidR="00C00D83" w:rsidRPr="008C7964" w:rsidRDefault="001F2820" w:rsidP="00C66836">
      <w:pPr>
        <w:widowControl w:val="0"/>
        <w:ind w:firstLine="720"/>
        <w:rPr>
          <w:lang w:val="ru-RU"/>
        </w:rPr>
      </w:pPr>
      <w:r w:rsidRPr="008C7964">
        <w:rPr>
          <w:lang w:val="ru-RU"/>
        </w:rPr>
        <w:t xml:space="preserve">Kaya nga ang mismong mga ugat ng kasalanan ang nag-uudyok ng lahat ng kaisipang sumasalakay sa isang tao kapag handa na siyang lumipat mula sa kaharian ng kasalanan patungo sa kabutihan—pinupukaw nila ang isang buong pulutong ng mga nakatutuksong kaisipang nagpapalito, nagpapangilabut, at sumasagabal. </w:t>
      </w:r>
      <w:r w:rsidRPr="008C7964">
        <w:rPr>
          <w:b/>
          <w:lang w:val="ru-RU"/>
        </w:rPr>
        <w:t xml:space="preserve">Ang pagkahabag sa sarili </w:t>
      </w:r>
      <w:r w:rsidRPr="008C7964">
        <w:rPr>
          <w:lang w:val="ru-RU"/>
        </w:rPr>
        <w:t xml:space="preserve">ay sumisigaw: "Anong klaseng buhay ito? Sa unahan ay puro pagod, paghihirap, kalungkutan at kakulangan na walang katapusan; parang naglalakad nang nakayapak sa mga tinik—bawat sandali ay sugat!" </w:t>
      </w:r>
      <w:r w:rsidRPr="008C7964">
        <w:rPr>
          <w:b/>
          <w:lang w:val="ru-RU"/>
        </w:rPr>
        <w:t xml:space="preserve">Ang laman naman </w:t>
      </w:r>
      <w:r w:rsidRPr="008C7964">
        <w:rPr>
          <w:lang w:val="ru-RU"/>
        </w:rPr>
        <w:t>ay nagsasalita: 'Iwan mo ito, at iyon; tigilan mo ang paggawa nito, at niyon—sa madaling salita, lahat ng nagbibigay sa akin ng kasiyahan—at itutok mo ang sarili mo sa espirituwal lamang! Abstrakto ito, tuyo, hindi nakakabusog, walang-buhay</w:t>
      </w:r>
      <w:r w:rsidR="00EC4FF7" w:rsidRPr="008C7964">
        <w:rPr>
          <w:lang w:val="ru-RU"/>
        </w:rPr>
        <w:t>.</w:t>
      </w:r>
      <w:r w:rsidRPr="008C7964">
        <w:rPr>
          <w:bCs/>
          <w:lang w:val="ru-RU"/>
        </w:rPr>
        <w:t>" "</w:t>
      </w:r>
      <w:r w:rsidRPr="008C7964">
        <w:rPr>
          <w:b/>
          <w:lang w:val="ru-RU"/>
        </w:rPr>
        <w:t xml:space="preserve">Ano'ng sasabihin ng </w:t>
      </w:r>
      <w:r w:rsidRPr="008C7964">
        <w:rPr>
          <w:lang w:val="ru-RU"/>
        </w:rPr>
        <w:t>mga tao</w:t>
      </w:r>
      <w:r w:rsidRPr="008C7964">
        <w:rPr>
          <w:bCs/>
          <w:lang w:val="ru-RU"/>
        </w:rPr>
        <w:t xml:space="preserve">? </w:t>
      </w:r>
      <w:r w:rsidRPr="008C7964">
        <w:rPr>
          <w:lang w:val="ru-RU"/>
        </w:rPr>
        <w:t xml:space="preserve">Isipin nilang kakaiba at sisimulan akong iwasan; gayunpaman, kailangan kong putulin ang dalawang ugnayan—ngunit ano na ang </w:t>
      </w:r>
      <w:r w:rsidRPr="008C7964">
        <w:rPr>
          <w:lang w:val="ru-RU"/>
        </w:rPr>
        <w:lastRenderedPageBreak/>
        <w:t>susunod? At mula sa panig na ito, asahan mo rin ang pagkapoot.</w:t>
      </w:r>
      <w:r w:rsidR="00EC4FF7" w:rsidRPr="008C7964">
        <w:rPr>
          <w:lang w:val="ru-RU"/>
        </w:rPr>
        <w:t>"</w:t>
      </w:r>
      <w:r w:rsidRPr="008C7964">
        <w:rPr>
          <w:lang w:val="ru-RU"/>
        </w:rPr>
        <w:t xml:space="preserve"> Ito ang daing </w:t>
      </w:r>
      <w:r w:rsidRPr="008C7964">
        <w:rPr>
          <w:b/>
          <w:lang w:val="ru-RU"/>
        </w:rPr>
        <w:t>ng pagnanais na magpalugud sa mga tao</w:t>
      </w:r>
      <w:r w:rsidRPr="008C7964">
        <w:rPr>
          <w:bCs/>
          <w:lang w:val="ru-RU"/>
        </w:rPr>
        <w:t xml:space="preserve">. </w:t>
      </w:r>
      <w:r w:rsidRPr="008C7964">
        <w:rPr>
          <w:lang w:val="ru-RU"/>
        </w:rPr>
        <w:t xml:space="preserve">Ngunit narito ang daing </w:t>
      </w:r>
      <w:r w:rsidRPr="008C7964">
        <w:rPr>
          <w:b/>
          <w:lang w:val="ru-RU"/>
        </w:rPr>
        <w:t>ng pagkamakalamang</w:t>
      </w:r>
      <w:r w:rsidRPr="008C7964">
        <w:rPr>
          <w:bCs/>
          <w:lang w:val="ru-RU"/>
        </w:rPr>
        <w:t xml:space="preserve">: </w:t>
      </w:r>
      <w:r w:rsidRPr="008C7964">
        <w:rPr>
          <w:lang w:val="ru-RU"/>
        </w:rPr>
        <w:t xml:space="preserve">'Darating naman ang hinaharap, siyempre—sino ba ang tutol diyan?—ngunit malayo pa iyon; paano ako mabubuhay sa pansamantala? Nabuhay naman ang iba </w:t>
      </w:r>
      <w:r w:rsidR="00FA3377">
        <w:rPr>
          <w:lang w:val="ru-RU"/>
        </w:rPr>
        <w:t xml:space="preserve">nang ganito… </w:t>
      </w:r>
      <w:r w:rsidRPr="008C7964">
        <w:rPr>
          <w:lang w:val="ru-RU"/>
        </w:rPr>
        <w:t xml:space="preserve">Kilala natin ang buhay sa lupa, ngunit paano naman ang sa kabilang buhay? Hawak natin ito, ngunit nasaan naman ang iyon?' </w:t>
      </w:r>
    </w:p>
    <w:p w14:paraId="5D785CEE" w14:textId="77777777" w:rsidR="00C00D83" w:rsidRPr="008C7964" w:rsidRDefault="001F2820" w:rsidP="00C66836">
      <w:pPr>
        <w:widowControl w:val="0"/>
        <w:ind w:firstLine="720"/>
        <w:rPr>
          <w:lang w:val="ru-RU"/>
        </w:rPr>
      </w:pPr>
      <w:r w:rsidRPr="008C7964">
        <w:rPr>
          <w:lang w:val="ru-RU"/>
        </w:rPr>
        <w:t xml:space="preserve">Sa katunayan, kapag sinimulan ng isang tao ang paglilingkod sa Panginoon, lalaban ang lahat ng ito sa kanya. At ibang usapin sana kung mga panandaliang kaisipan lamang ang mga ito, ngunit hindi: tumatagos ang mga ito sa kailaliman ng kaluluwa, tumatama at hinihila ang tao sa kanilang panig, na para bang may humuli ng kawit sa buhay na laman ng isang tao at hinihila siya patungo sa kanila. Ano ang gagawin ng isang tao rito? </w:t>
      </w:r>
    </w:p>
    <w:p w14:paraId="6D91EE6D" w14:textId="77777777" w:rsidR="00C00D83" w:rsidRPr="008C7964" w:rsidRDefault="001F2820" w:rsidP="00C66836">
      <w:pPr>
        <w:widowControl w:val="0"/>
        <w:ind w:firstLine="720"/>
        <w:rPr>
          <w:lang w:val="ru-RU"/>
        </w:rPr>
      </w:pPr>
      <w:r w:rsidRPr="008C7964">
        <w:rPr>
          <w:lang w:val="ru-RU"/>
        </w:rPr>
        <w:t xml:space="preserve">Nariyan na ang </w:t>
      </w:r>
      <w:r w:rsidR="00FA3377">
        <w:rPr>
          <w:lang w:val="ru-RU"/>
        </w:rPr>
        <w:t xml:space="preserve">tulong… </w:t>
      </w:r>
      <w:r w:rsidRPr="008C7964">
        <w:rPr>
          <w:lang w:val="ru-RU"/>
        </w:rPr>
        <w:t xml:space="preserve">Kailangan mo lamang magsikap—at magwawagi ka, ngunit gawin mo ang pagsisikap na iyon nang may karunungan. Matapos mong itatag ang iyong sarili sa panalangin, gaya ng nabanggit na, sa pamamagitan ng mapagkumbabang pagsuko sa kalooban ng Diyos at sa makapangyarihang gawain ng biyaya: a) Magmadali kang paalisin ang lahat ng mga kaisipang ito sa iyong kaluluwa; palayasin sila mula sa iyong kamalayan sa pamamagitan ng isang espesyal na pagsisikap ng pagpipigil sa sarili; pilitin silang bumalik sa tagong lugar na pinagmulan nila, at ibalik ang kapayapaan sa iyong puso; sapagkat hangga't hindi payapa ang iyong puso, hindi ka makakagawa ng anumang karagdagang bagay. Para sa layuning ito, sa unang pagkakataon pa lamang, huwag mo silang pansinin kahit man lang kaunti at huwag kang makipag-usap sa kanila, kahit pa hindi ito mapayapa. Ang isang pulutong ng mga walang pinagaralan ay agad na mangalat kung haharapin mo sila nang mahigpit mula sa simula; ngunit kung magsasalita ka ng may paghamak sa isa, pagkatapos sa isa pa, pagkatapos sa ikatlo — magkakaroon sila ng lakas ng loob at lalo silang magpipilit sa kanilang mga kahilingan. Gayundin, ang pulutong ng mga tukso ay nagiging mas mapilit kung papayagan mong manatili sila sa iyong kaluluwa kahit sandali, at lalo pa kung makikipag-ayos ka sa kanila. Ngunit kung itataboy mo sila sa unang pagkakataon sa pamamagitan ng matinding pagpipilit ng kalooban, pagtanggi, at pagtalikod sa Diyos, agad silang aatras at iiwan ang kapaligiran ng iyong kaluluwa na malinis. </w:t>
      </w:r>
    </w:p>
    <w:p w14:paraId="1274AEE1" w14:textId="77777777" w:rsidR="00C00D83" w:rsidRPr="008C7964" w:rsidRDefault="001F2820" w:rsidP="00C66836">
      <w:pPr>
        <w:widowControl w:val="0"/>
        <w:ind w:firstLine="720"/>
        <w:rPr>
          <w:lang w:val="ru-RU"/>
        </w:rPr>
      </w:pPr>
      <w:r w:rsidRPr="008C7964">
        <w:rPr>
          <w:lang w:val="ru-RU"/>
        </w:rPr>
        <w:t xml:space="preserve">b) Ngunit kahit na napalayas na ang madilim na pulutong ng masasamang kaisipan, kahit na muling kalmado ang puso at magaan ang kaluluwa—dapat tandaan na, sa katotohanan, wala pang nagawa para sa layunin. Buhay pa ang mga kaaway na ito. Naipuwersa lang silang lumabas mula sa pansin at malamang ay sinadyang nagtago, upang sa isang biglaang pag-atake sa paborableng sandali, mas tiyak nilang maibalik ang tagumpay. Hindi, hindi dapat huminto roon sa anumang kalagayan; kung hindi, hindi magkakaroon ng kapayapaan o tagumpay. Dapat silang patayin, akitin palabas at pumatayin sa dambana ng paghahain sa sarili. </w:t>
      </w:r>
    </w:p>
    <w:p w14:paraId="2165BB24" w14:textId="77777777" w:rsidR="00C00D83" w:rsidRPr="008C7964" w:rsidRDefault="001F2820" w:rsidP="00C66836">
      <w:pPr>
        <w:widowControl w:val="0"/>
        <w:ind w:firstLine="720"/>
        <w:rPr>
          <w:lang w:val="ru-RU"/>
        </w:rPr>
      </w:pPr>
      <w:r w:rsidRPr="008C7964">
        <w:rPr>
          <w:lang w:val="ru-RU"/>
        </w:rPr>
        <w:t xml:space="preserve">Kaya, matapos mong muling itatag ang iyong sarili sa mapagdasal na pagsuko sa Diyos at sa Kanyang biyaya, tawagin mo ang bawat isa sa mga tagapag-udyok ng kasalanan at sikaping ilihis ang iyong puso mula sa kanila patungo sa kanilang kabaligtaran—sa gayon mapuputol sila sa iyong puso at tiyak na malalanta. Para sa layuning ito, bigyan ng malayang laya ang matibay na pangangatwiran, at hayaang sumunod ang iyong puso sa mga yapak nito. Pinaliwanagan ng katotohanan at tinulungan ng biyayang gumagawa nang lihim, hayaang ang iyong pangangatwiran: a) una, ipakita ang buong kasuklam-suklam ng mga ito, masasabi pa nga, mga supling ng impiyerno; habang hinihikayat mo ang iyong puso na magkaroon ng </w:t>
      </w:r>
      <w:r w:rsidRPr="008C7964">
        <w:rPr>
          <w:b/>
          <w:lang w:val="ru-RU"/>
        </w:rPr>
        <w:t xml:space="preserve">pagkasuklam </w:t>
      </w:r>
      <w:r w:rsidRPr="008C7964">
        <w:rPr>
          <w:lang w:val="ru-RU"/>
        </w:rPr>
        <w:t xml:space="preserve">sa mga ito; </w:t>
      </w:r>
      <w:r w:rsidRPr="008C7964">
        <w:t>b</w:t>
      </w:r>
      <w:r w:rsidRPr="008C7964">
        <w:rPr>
          <w:lang w:val="ru-RU"/>
        </w:rPr>
        <w:t xml:space="preserve">) pagkatapos ay hayaang buhay na buhay nitong ilarawan ang panganib na kanilang ipinapasok sa iyo, at ituro sa kanila ang pinakamasamang mga kaaway; ikaw naman, dapat mong pukawin ang iyong puso upang magtanim ng </w:t>
      </w:r>
      <w:r w:rsidRPr="008C7964">
        <w:rPr>
          <w:b/>
          <w:lang w:val="ru-RU"/>
        </w:rPr>
        <w:t>poot</w:t>
      </w:r>
      <w:r w:rsidRPr="008C7964">
        <w:rPr>
          <w:lang w:val="ru-RU"/>
        </w:rPr>
        <w:t xml:space="preserve"> laban sa kanila; c) pagkatapos ay ipakita nito sa iyo nang buong-buo ang lahat ng kagandahan at tamis ng buhay na pinipigilan ka nilang pasukin, ang lahat ng alindog ng kalayaan mula sa mga tiranong ito; at ikaw, na ang puso mo ay nabuo na ang pagkasuklam at pagkamuhi sa kanila, ay dapat </w:t>
      </w:r>
      <w:r w:rsidRPr="008C7964">
        <w:rPr>
          <w:b/>
          <w:lang w:val="ru-RU"/>
        </w:rPr>
        <w:t xml:space="preserve">magsikap na </w:t>
      </w:r>
      <w:r w:rsidRPr="008C7964">
        <w:rPr>
          <w:lang w:val="ru-RU"/>
        </w:rPr>
        <w:t xml:space="preserve">lumayo sa kanila at lumapit sa buhay na iyon, na parang usa na naghahanap ng bukal ng tubig. Sa ganitong paraan, makakamit ang nais na resulta. Isang maikling programa ito, ngunit maaaring hindi agad matapos ang gawain. Dito, ang mga puntong dapat pagtuunan ng pangangatwiran ay ipinapakita lamang; ang daloy ng pangangatwiran mismo—kung paano ito gabayan at dalhin sa layunin nito—ay dapat pamahalaan ng bawat tao para sa kanyang sarili; sa matalinong isip, magiging maliwanag ang isang epektibo at makapangyarihang kaisipan sa isang paraan o iba pa. Dapat maunawaan, gayunpaman, na ang pangangatwiran ay isang palakol lamang; ang tunay na usapin ay nasa pagbabago ng puso. Masasabi na sa sandaling maganap sa puso ang mga nabanggit na pagbabago, mararating na natin ang ating layunin. </w:t>
      </w:r>
    </w:p>
    <w:p w14:paraId="56C91FE8" w14:textId="77777777" w:rsidR="00C00D83" w:rsidRPr="008C7964" w:rsidRDefault="001F2820" w:rsidP="00C66836">
      <w:pPr>
        <w:widowControl w:val="0"/>
        <w:ind w:firstLine="720"/>
        <w:rPr>
          <w:lang w:val="ru-RU"/>
        </w:rPr>
      </w:pPr>
      <w:r w:rsidRPr="008C7964">
        <w:rPr>
          <w:lang w:val="ru-RU"/>
        </w:rPr>
        <w:t xml:space="preserve">Ang pagsisikap na ito ang pinakamahalaga sa proseso ng pagwasak ng kalooban. Dapat itong itaguyod </w:t>
      </w:r>
      <w:r w:rsidRPr="008C7964">
        <w:rPr>
          <w:lang w:val="ru-RU"/>
        </w:rPr>
        <w:lastRenderedPageBreak/>
        <w:t xml:space="preserve">nang buong sigla at huwag sumuko hanggang ang puso, sa mga liko at liko nito, ay maabot ang sukdulan ng kayang makaya; at ang mga hangganang ito ay </w:t>
      </w:r>
      <w:r w:rsidRPr="008C7964">
        <w:rPr>
          <w:b/>
          <w:lang w:val="ru-RU"/>
        </w:rPr>
        <w:t xml:space="preserve">pagtutol </w:t>
      </w:r>
      <w:r w:rsidRPr="008C7964">
        <w:rPr>
          <w:lang w:val="ru-RU"/>
        </w:rPr>
        <w:t xml:space="preserve">sa makasalanang mga pagnanasa — mga disposisyong salungat sa pangunahing hinihingi ng kasalanan. Kaya, dapat magpagal ang isang tao sa sarili hanggang sa, sa halip na </w:t>
      </w:r>
      <w:r w:rsidRPr="008C7964">
        <w:rPr>
          <w:b/>
          <w:lang w:val="ru-RU"/>
        </w:rPr>
        <w:t xml:space="preserve">awa </w:t>
      </w:r>
      <w:r w:rsidRPr="008C7964">
        <w:rPr>
          <w:lang w:val="ru-RU"/>
        </w:rPr>
        <w:t xml:space="preserve">sa sarili, muling mabuo </w:t>
      </w:r>
      <w:r w:rsidRPr="008C7964">
        <w:rPr>
          <w:b/>
          <w:lang w:val="ru-RU"/>
        </w:rPr>
        <w:t xml:space="preserve">ang kawalang-awang </w:t>
      </w:r>
      <w:r w:rsidRPr="008C7964">
        <w:rPr>
          <w:lang w:val="ru-RU"/>
        </w:rPr>
        <w:t xml:space="preserve">at malupit na pagtrato sa sarili, at maramdaman ang uhaw sa pagdurusa, ang pagnanais na pahiritin ang sarili, na pahinain ang parehong katawan at kaluluwa; hanggang sa, sa halip na </w:t>
      </w:r>
      <w:r w:rsidRPr="008C7964">
        <w:rPr>
          <w:b/>
          <w:lang w:val="ru-RU"/>
        </w:rPr>
        <w:t xml:space="preserve">pagnanais na </w:t>
      </w:r>
      <w:r w:rsidRPr="008C7964">
        <w:rPr>
          <w:lang w:val="ru-RU"/>
        </w:rPr>
        <w:t xml:space="preserve">mapasaya ang iba, sumibol, sa isang banda, </w:t>
      </w:r>
      <w:r w:rsidRPr="008C7964">
        <w:rPr>
          <w:b/>
          <w:lang w:val="ru-RU"/>
        </w:rPr>
        <w:t xml:space="preserve">ang pagkasuklam </w:t>
      </w:r>
      <w:r w:rsidRPr="008C7964">
        <w:rPr>
          <w:lang w:val="ru-RU"/>
        </w:rPr>
        <w:t xml:space="preserve">sa lahat ng nakasisirang kaugalian at samahan, isang tiyak na mapanghamon at naiinis na pagtutol sa mga ito, at sa kabilang banda, </w:t>
      </w:r>
      <w:r w:rsidRPr="008C7964">
        <w:rPr>
          <w:b/>
          <w:lang w:val="ru-RU"/>
        </w:rPr>
        <w:t xml:space="preserve">ang paghahanda na ilagay ang sarili </w:t>
      </w:r>
      <w:r w:rsidRPr="008C7964">
        <w:rPr>
          <w:lang w:val="ru-RU"/>
        </w:rPr>
        <w:t xml:space="preserve">sa ilalim ng lahat ng kawalan ng katarungan at lahat ng paninisi ng tao; hanggang sa, sa halip na </w:t>
      </w:r>
      <w:r w:rsidRPr="008C7964">
        <w:rPr>
          <w:b/>
          <w:lang w:val="ru-RU"/>
        </w:rPr>
        <w:t xml:space="preserve">hilig </w:t>
      </w:r>
      <w:r w:rsidRPr="008C7964">
        <w:rPr>
          <w:lang w:val="ru-RU"/>
        </w:rPr>
        <w:t xml:space="preserve">sa mga bagay na materyal, senswal, at nakikita lamang, ay sumisibol </w:t>
      </w:r>
      <w:r w:rsidRPr="008C7964">
        <w:rPr>
          <w:b/>
          <w:lang w:val="ru-RU"/>
        </w:rPr>
        <w:t xml:space="preserve">ang pagkasuklam </w:t>
      </w:r>
      <w:r w:rsidRPr="008C7964">
        <w:rPr>
          <w:lang w:val="ru-RU"/>
        </w:rPr>
        <w:t xml:space="preserve">at pagkamuhi sa mga ito, at nagsisimula ang paghahanap at pagnanasa para sa espirituwal, sa dalisay, at sa Banal; hanggang sa, sa halip na </w:t>
      </w:r>
      <w:r w:rsidRPr="008C7964">
        <w:rPr>
          <w:b/>
          <w:lang w:val="ru-RU"/>
        </w:rPr>
        <w:t>pag</w:t>
      </w:r>
      <w:r w:rsidRPr="008C7964">
        <w:rPr>
          <w:lang w:val="ru-RU"/>
        </w:rPr>
        <w:t xml:space="preserve">kamakalamang—ang paglilimita ng buhay at kaligayahan sa lupa lamang—ang puso ay mapuno ng pakiramdam </w:t>
      </w:r>
      <w:r w:rsidRPr="008C7964">
        <w:rPr>
          <w:b/>
          <w:lang w:val="ru-RU"/>
        </w:rPr>
        <w:t>na isang dayuhan sa lupa</w:t>
      </w:r>
      <w:r w:rsidRPr="008C7964">
        <w:rPr>
          <w:lang w:val="ru-RU"/>
        </w:rPr>
        <w:t xml:space="preserve">, na may nag-iisang hangarin tungo sa makalangit na tinubuan. </w:t>
      </w:r>
    </w:p>
    <w:p w14:paraId="7CD9DA39" w14:textId="77777777" w:rsidR="00C00D83" w:rsidRPr="008C7964" w:rsidRDefault="001F2820" w:rsidP="00C66836">
      <w:pPr>
        <w:widowControl w:val="0"/>
        <w:ind w:firstLine="720"/>
        <w:rPr>
          <w:lang w:val="ru-RU"/>
        </w:rPr>
      </w:pPr>
      <w:r w:rsidRPr="008C7964">
        <w:rPr>
          <w:lang w:val="ru-RU"/>
        </w:rPr>
        <w:t xml:space="preserve">Kapag nabuo na ang mga ganitong pag-uugali, mabubuwag ang lahat ng saligan ng kasalanan. Matatanggal ang katatagan at ang kapangyarihang mamuno nito, na ngayo'y lumilipat sa mismong tao. Matataboy ang kasalanan at magiging isang panlabas na bagay. Mula sa sandaling iyon, ito ay magiging isang tukso na lamang, sa halip na isang puwersang namumuno. At tuwing kinakailangan, sapat na lamang na igalaw ang mga salungat na damdamin na nakuha na tungkol dito upang itaboy ito. Mula rito, malinaw kung gaano kalaki ang kahalagahan ng pagsusumikap na inilalarawan ngayon: sa pamamagitan nito, nabubuo sa loob natin ang isang bagong sarili, na may matatag na paglayo sa kasamaan at pagtalikod tungo sa kabutihan—nagaganap ang isang pagbabago sa kalooban, na kung saan, ang lahat sa loob natin ay kailangang magkaroon ng bagong kaayusan. </w:t>
      </w:r>
    </w:p>
    <w:p w14:paraId="4C95BFD5" w14:textId="77777777" w:rsidR="00C00D83" w:rsidRPr="008C7964" w:rsidRDefault="001F2820" w:rsidP="00C66836">
      <w:pPr>
        <w:widowControl w:val="0"/>
        <w:ind w:firstLine="720"/>
        <w:rPr>
          <w:lang w:val="ru-RU"/>
        </w:rPr>
      </w:pPr>
      <w:r w:rsidRPr="008C7964">
        <w:rPr>
          <w:lang w:val="ru-RU"/>
        </w:rPr>
        <w:t>Narito ang isang taong nakatayo na sa mismong bingit ng kaharian ng kasalanan—walang humihiwalay sa kaniya sa lupain ng liwanag, kalayaan, at kaligayahan. Nabuwag na ang mga tanikala; nararamdaman ng kaluluwa ang pagiging magaan at masaya; handa na itong lumipad patungo sa Diyos. Ngunit hindi pa nauubos ang tuso ng kaaway. Mayroon pa siyang isang pana na iningatan niya para sa huling sandali. Sa sandaling malapit nang tipunin ng kaluluwa ang lakas nito para sa huling hakbang palabas ng kaharian ng makasariling kasalanan, isang malungkot na sigaw ang kumukuha ng kaniyang pansin: 'Isang araw pa lang at sapat na iyon; bukas ay tatawid ka na sa hangganang ito</w:t>
      </w:r>
      <w:r w:rsidR="00EC4FF7" w:rsidRPr="008C7964">
        <w:rPr>
          <w:lang w:val="ru-RU"/>
        </w:rPr>
        <w:t>.'</w:t>
      </w:r>
      <w:r w:rsidRPr="008C7964">
        <w:rPr>
          <w:lang w:val="ru-RU"/>
        </w:rPr>
        <w:t xml:space="preserve"> Kung ito man ay dahil, sa nakaraang pakikibaka, ang kaluluwa ay napagod at nananabik sa kapahingahan, o dahil ganoon talaga ang kalikasan ng kasalanan, tanging ang tinig na ito ang naririnig. Walang pagtutol sa kabutihan dito, kundi isang pakiusap lamang—upang maibsan kahit kaunti ang tensiyong nabuo. Ang daing na ito ang pinakamanlilinlang sa lahat: tila nasa panig natin ang kaaway, na nananawagan sa atin na maawa sa ating sarili; ngunit kung susuku ka kahit kaunti sa daing na ito, sa mungkahing ito, mawawala sa iyo ang lahat ng iyong nakamit. Sa pamamagitan ng ilang lihim na paraan, ang mga pinalayas na tagapag-udyok ng kasalanan ay dahan-dahang papasok sa puso, makikipagtaksil dito nang hindi natin namamalayan—at sisirain at guguluhin ang lahat ng nakaplanong gawain, upang kapag nagkamalay na ang isang tao, matagpuan niyang bumalik siya sa dati niyang landas, na para bang hindi man lang siya kailanman sinubukang baguhin ang sarili. Muling sinasakop siya ng lamig, katamaran, at kawalan ng kilos, kaya't kailangan niyang simulan muli ang lahat ng sa tingin ay nagawa na. Kaya, huwag hamakin ang tila walang kuwentang hinihinging ito: mukhang maliit at walang kabuluhan, ngunit sa katotohanan ito ang mismong diwa ng lahat ng kasamaan; ito ang kaakit-akit na balatkayo ng pagkaalipin na nagpapanggap na kalayaan, isang mapagpanggap na pagkakaibigan na nagtatago ng isang hindi mapapayaping kaaway. Kamuhian mo ito nang buong lakas mo, at sa sandaling mapansin mo ito—sapagkat kumikislap ito nang kasing bilis ng kidlat—madali mong burahin ang bakas nito upang wala nang kahit anong marka ang manatili. Balikan mo ang dating kalagayan mo, at magpasya kang panatilihin ang parehong tensyon sa loob at labas magpakailanman. Matapos mong talunin ang kaaway na ito, mananatili kang isang matatag na tagumpay ng , sapagkat nakamit mo na ang kontrol sa iyong sarili; ikaw ay magiging ganap na panginoon ng iyong sarili. </w:t>
      </w:r>
    </w:p>
    <w:p w14:paraId="27ED236D" w14:textId="77777777" w:rsidR="00C00D83" w:rsidRPr="008C7964" w:rsidRDefault="001F2820" w:rsidP="00C66836">
      <w:pPr>
        <w:widowControl w:val="0"/>
        <w:ind w:firstLine="720"/>
        <w:rPr>
          <w:lang w:val="ru-RU"/>
        </w:rPr>
      </w:pPr>
      <w:r w:rsidRPr="008C7964">
        <w:rPr>
          <w:lang w:val="ru-RU"/>
        </w:rPr>
        <w:t>Kaya, kasunod ng paggising ng biyaya, ang</w:t>
      </w:r>
      <w:r w:rsidRPr="008C7964">
        <w:rPr>
          <w:b/>
          <w:lang w:val="ru-RU"/>
        </w:rPr>
        <w:t xml:space="preserve"> unang </w:t>
      </w:r>
      <w:r w:rsidRPr="008C7964">
        <w:rPr>
          <w:lang w:val="ru-RU"/>
        </w:rPr>
        <w:t xml:space="preserve">tungkulin ng kalayaang pantao ay </w:t>
      </w:r>
      <w:r w:rsidRPr="008C7964">
        <w:rPr>
          <w:b/>
          <w:lang w:val="ru-RU"/>
        </w:rPr>
        <w:t>ang paggalaw patungo sa sarili</w:t>
      </w:r>
      <w:r w:rsidRPr="008C7964">
        <w:rPr>
          <w:lang w:val="ru-RU"/>
        </w:rPr>
        <w:t xml:space="preserve">, na natutupad nito sa pamamagitan ng tatlong gawa: a) ito ay humihilig sa kabutihan—pinipili ito; b) tinatanggal nito ang mga hadlang at pinuputol ang mga tanikala na nagpapanatili sa isang tao sa kasalanan, pinalalayas mula sa puso </w:t>
      </w:r>
      <w:r w:rsidRPr="008C7964">
        <w:rPr>
          <w:b/>
          <w:lang w:val="ru-RU"/>
        </w:rPr>
        <w:t>ang pagkahabag sa sarili, ang pagnanais na magustuhan ng iba, ang hilig sa makamunduhan</w:t>
      </w:r>
      <w:r w:rsidRPr="008C7964">
        <w:rPr>
          <w:lang w:val="ru-RU"/>
        </w:rPr>
        <w:t xml:space="preserve">, at kapalit nito ay pinupukaw ang disiplina sa sarili, ang kawalang-pakialam sa makamunduhan, </w:t>
      </w:r>
      <w:r w:rsidRPr="008C7964">
        <w:rPr>
          <w:lang w:val="ru-RU"/>
        </w:rPr>
        <w:lastRenderedPageBreak/>
        <w:t xml:space="preserve">ang paghahandang isailalim ang sarili sa anumang uri ng kahihiyan, at ang pagtutok ng puso sa darating na panahon na may pakiramdam na tagalabas lamang dito; c) sa wakas, siya ay nahihikayat na simulan kaagad ang landas ng kabutihan, nang hindi man lang pinapayagan ang sarili kahit man lang kaunti, kundi pinananatili ang sarili sa isang kalagayan ng patuloy, katamtamang tensiyon. Sa ganitong paraan, humuhupa ang lahat ng kaguluhan sa loob ng kaluluwa. Sa ganitong pag-uga, nang mailaya ang sarili mula sa lahat ng gapos, sinasabi niya sa sarili nang buong paghahanda: </w:t>
      </w:r>
      <w:r w:rsidRPr="008C7964">
        <w:rPr>
          <w:i/>
          <w:lang w:val="ru-RU"/>
        </w:rPr>
        <w:t xml:space="preserve">'Bumabangon ako, aalis na ako' </w:t>
      </w:r>
    </w:p>
    <w:p w14:paraId="4F74C64B" w14:textId="77777777" w:rsidR="00C00D83" w:rsidRPr="008C7964" w:rsidRDefault="001F2820" w:rsidP="00C66836">
      <w:pPr>
        <w:widowControl w:val="0"/>
        <w:ind w:firstLine="720"/>
        <w:rPr>
          <w:lang w:val="ru-RU"/>
        </w:rPr>
      </w:pPr>
      <w:r w:rsidRPr="008C7964">
        <w:rPr>
          <w:lang w:val="ru-RU"/>
        </w:rPr>
        <w:t xml:space="preserve">Mula sa sandaling ito, nagsisimula </w:t>
      </w:r>
      <w:r w:rsidRPr="008C7964">
        <w:rPr>
          <w:b/>
          <w:lang w:val="ru-RU"/>
        </w:rPr>
        <w:t xml:space="preserve">ang ibang paggalaw </w:t>
      </w:r>
      <w:r w:rsidRPr="008C7964">
        <w:rPr>
          <w:lang w:val="ru-RU"/>
        </w:rPr>
        <w:t xml:space="preserve">ng </w:t>
      </w:r>
      <w:r w:rsidRPr="008C7964">
        <w:rPr>
          <w:b/>
          <w:lang w:val="ru-RU"/>
        </w:rPr>
        <w:t>kaluluwa—patungo sa Diyos</w:t>
      </w:r>
      <w:r w:rsidRPr="008C7964">
        <w:rPr>
          <w:lang w:val="ru-RU"/>
        </w:rPr>
        <w:t xml:space="preserve">. Matapos niyang tinalo ang sarili, nakontrol ang lahat ng pagpapakita ng kanyang mga kilos, at nabawi ang kanyang kalayaan, kailangan niyang ialay ngayon ang buong sarili bilang isang sakripisyo sa Diyos. Nangangahulugan ito na kalahati pa lamang ang natapos na gawain.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2808"/>
      <w:bookmarkStart w:id="139" w:name="_Toc690706"/>
      <w:r w:rsidRPr="008C7964">
        <w:rPr>
          <w:lang w:val="ru-RU"/>
        </w:rPr>
        <w:t>Ang Pagbubukang-liwayway ng Panata ng Pag-alay sa Sarili sa Diyos</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Maaaring mukhang nagawa na ang lahat, kapag nagkaroon na ng determinasyong talikuran ang kasalanan at ang natitira na lamang ay kumilos. At sa katunayan, maaari siyang kumilos; ngunit anong uri ng gawain ito, at anong diwa ang taglay nito? Ang tao ay nanatiling nakatuon lamang sa sarili. Kung magsisimula silang kumilos mula sa panimulang ito, kikilos sila mula sa kanilang sarili at para sa kanilang sarili, kahit pa sa moral na diwa. Ito ay magiging makasarili at paganong moralidad. May mga taong nagsasabing gumagawa sila ng mabuti para sa kapakinabangan ng paggawa ng mabuti—ginagawa nila ito dahil hinihingi ito ng dangal ng tao, o dahil ang kumilos nang iba ay magiging hindi marangal o hindi matalino. Ang lahat ng ganoong tagagawa ay nagpapahayag na ang paghubog ng panloob, moral na tao sa kanilang kalooban ay hindi pa naisasakatuparan: bumalik sila sa kanilang sarili, ngunit hindi lumipat mula sa kanilang sarili patungo sa Diyos ni inialay ang kanilang sarili bilang isang sakripisyo sa Kanya—kaya naman, tumigil sila sa kalagitnaan. Ang layunin ng kalayaan ng tao ay hindi nakasalalay sa kalayaan mismo, ni sa tao, kundi sa Diyos. Sa kalayaan, ipinagkaloob ng Diyos sa tao ang isang bahagi ng Kanyang banal na kapangyarihan, ngunit sa kundisyong ang tao mismo, sa kanyang sariling malayang kalooban, ay iaalay ito sa Diyos bilang pinakaperpektong sakripisyo. Kaya naman, kung nagwagi ka laban sa iyong sarili, mag-alay ka na ngayon sa Diyos. Nang magkasala ka, hindi mo lamang nawala ang iyong sarili, kundi sa pagkawala mo sa iyong sarili, lumayo ka rin sa Diyos. Ngayon, sa pagbabalik mula sa pagkaalipin sa kasalanan, matapos mong talunin ang iyong sarili, ibalik mo ang iyong sarili sa Diyos. Mukha ring hindi dapat maging mahirap o kumplikado ang pagtalikod mula sa sarili patungo sa Diyos, gaya ng pag-ikot mula kanluran patungong silangan. Ngunit tiyak na ang makasalanang lumalapit sa Diyos ay hindi isang taong malaya sa Kanya, ni hindi rin siya lumalapit sa Kanya na parang walang iniwan sa likuran. Hindi, siya ay parang tumakas na alipin na bumabalik sa kanyang panginoon, o isang taong may kasalanan na humaharap sa harap ng hari-hukom. Kaya't dapat lumapit sa paraang magiging katanggap-tanggap. Sa ugnayang pantao, tinatanggap ng isang panginoon ang isang alipin at ibinabalik ng isang hari ang pabor sa isang nagkasala kapag, sa paglapit nila rito, inamin ng bawat isa ang kanilang kasalanan, nagsisi rito, at nagbigay ng taos-pusong pangako na magiging tapat nang lubusan mula ngayon. </w:t>
      </w:r>
    </w:p>
    <w:p w14:paraId="71F296D5" w14:textId="77777777" w:rsidR="00C00D83" w:rsidRPr="008C7964" w:rsidRDefault="001F2820" w:rsidP="00C66836">
      <w:pPr>
        <w:widowControl w:val="0"/>
        <w:ind w:firstLine="720"/>
        <w:rPr>
          <w:lang w:val="ru-RU"/>
        </w:rPr>
      </w:pPr>
      <w:r w:rsidRPr="008C7964">
        <w:rPr>
          <w:lang w:val="ru-RU"/>
        </w:rPr>
        <w:t xml:space="preserve">Ganito rin ang nalalapat sa pagbabalik ng makasalanan sa Diyos. Tatanggapin siya ng Diyos kung a) kikilalanin niya ang kanyang mga kasalanan, b) magsisi siya rito, at c) mangako siyang hindi na muling magkasala. Ito ang mga mahahalagang gawa sa taos-pusong pakikipagkasundo sa Diyos, na nakasalalay ang katatagan sa bagong buhay, ang kaperpektohan nito, at ang katiyakan ng walang pag-aalinlangan na pagsunod sa mga hinihingi nito. Ang anak na palayain, nang siya'y bumalik sa kanyang ama, ay nagsabi: </w:t>
      </w:r>
      <w:r w:rsidR="001E4D89">
        <w:rPr>
          <w:i/>
          <w:lang w:val="ru-RU"/>
        </w:rPr>
        <w:t>'Sasabihin ko</w:t>
      </w:r>
      <w:r w:rsidRPr="008C7964">
        <w:rPr>
          <w:i/>
          <w:lang w:val="ru-RU"/>
        </w:rPr>
        <w:t xml:space="preserve">: </w:t>
      </w:r>
      <w:r w:rsidR="001E4D89">
        <w:rPr>
          <w:i/>
          <w:lang w:val="ru-RU"/>
        </w:rPr>
        <w:t>Nagkasala ako</w:t>
      </w:r>
      <w:r w:rsidRPr="008C7964">
        <w:rPr>
          <w:i/>
          <w:lang w:val="ru-RU"/>
        </w:rPr>
        <w:t xml:space="preserve">' — </w:t>
      </w:r>
      <w:r w:rsidRPr="008C7964">
        <w:rPr>
          <w:lang w:val="ru-RU"/>
        </w:rPr>
        <w:t xml:space="preserve">kamalayan sa kasalanan; </w:t>
      </w:r>
      <w:r w:rsidRPr="008C7964">
        <w:rPr>
          <w:i/>
          <w:lang w:val="ru-RU"/>
        </w:rPr>
        <w:t xml:space="preserve">'Hindi ako karapat-dapat' — </w:t>
      </w:r>
      <w:r w:rsidRPr="008C7964">
        <w:rPr>
          <w:lang w:val="ru-RU"/>
        </w:rPr>
        <w:t xml:space="preserve">sariling paghatol; </w:t>
      </w:r>
      <w:r w:rsidR="001E4D89" w:rsidRPr="001E4D89">
        <w:rPr>
          <w:i/>
          <w:lang w:val="ru-RU"/>
        </w:rPr>
        <w:t>'tanggapin mo ako bilang isa sa iyong mga inuupahang alipin</w:t>
      </w:r>
      <w:r w:rsidRPr="008C7964">
        <w:rPr>
          <w:i/>
          <w:lang w:val="ru-RU"/>
        </w:rPr>
        <w:t xml:space="preserve">' — </w:t>
      </w:r>
      <w:r w:rsidRPr="008C7964">
        <w:rPr>
          <w:lang w:val="ru-RU"/>
        </w:rPr>
        <w:t xml:space="preserve">pangakong maglingkod </w:t>
      </w:r>
      <w:r w:rsidR="001E4D89">
        <w:rPr>
          <w:lang w:val="ru-RU"/>
        </w:rPr>
        <w:t>(Lucas 15:18–19)</w:t>
      </w:r>
      <w:r w:rsidRPr="008C7964">
        <w:rPr>
          <w:lang w:val="ru-RU"/>
        </w:rPr>
        <w:t xml:space="preserve">. Kaya naman, sa pagbabalik sa Diyos: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Kilalanin ang iyong mga kasalanan. </w:t>
      </w:r>
      <w:r w:rsidRPr="008C7964">
        <w:rPr>
          <w:lang w:val="ru-RU"/>
        </w:rPr>
        <w:t xml:space="preserve">At sa pagpapasyang talikuran ang kasalanan, alam mong ikaw ay makasalanan; sapagkat kung hindi, bakit ka pa magpaplano ng pagbabago sa buhay? Ngunit ang kasalanang ito ay lumitaw sa iyo noon sa malabong anyo. Ngayon, kailangan mong tiyakin nang lubos kung ano mismo ang makasalanan at saang antas—nang malinaw at tiyak, na parang binibilang ang iyong mga kasalanan, kasama ang lahat ng mga kalagayang nagpapabigat o nagpapagaan sa kasalanan ng iyong mga gawa: suriin nang mabuti ang buong buhay mo, gamit ang mahigpit at patas na paghuhusga. </w:t>
      </w:r>
    </w:p>
    <w:p w14:paraId="1FE28700" w14:textId="77777777" w:rsidR="00C00D83" w:rsidRPr="008C7964" w:rsidRDefault="001F2820" w:rsidP="00C66836">
      <w:pPr>
        <w:widowControl w:val="0"/>
        <w:ind w:firstLine="720"/>
        <w:rPr>
          <w:lang w:val="ru-RU"/>
        </w:rPr>
      </w:pPr>
      <w:r w:rsidRPr="008C7964">
        <w:rPr>
          <w:lang w:val="ru-RU"/>
        </w:rPr>
        <w:t xml:space="preserve">Para rito, ilagay mo sa isang banda ang batas ng Diyos at sa kabilang banda ang iyong sariling buhay, at </w:t>
      </w:r>
      <w:r w:rsidRPr="008C7964">
        <w:rPr>
          <w:lang w:val="ru-RU"/>
        </w:rPr>
        <w:lastRenderedPageBreak/>
        <w:t xml:space="preserve">tingnan kung saan sila magkasundo at kung saan sila magkaiba. Suriin mo ang sarili mong pag-uugali at sukatin ito laban sa batas, upang makita kung ito ay ayon sa batas; o kunin mo ang batas at tingnan kung ito ay natupad sa iyong buhay. Upang masiguro na walang mapalampas sa mahalagang bagay na ito, sundin ang isang tiyak na kaayusan. Umupo at balikan ang lahat ng iyong tungkulin sa Diyos, sa kapwa, at sa iyong sarili, at pagkatapos ay suriin ang iyong buhay kaugnay ng lahat ng mga aspetong ito. O — pagdaanan nang paisa-isa ang Sampung Utos at ang Mga Biyaya, kasama ang lahat ng kanilang mga implikasyon, at tingnan — kung ang iyong buhay ay naaayon sa mga ito. O — basahin ang mga kabanata ng Banal na Ebanghelyo ayon kay Mateo, kung saan inilatag ng Tagapagligtas ang partikular na Kristiyanong batas, pati na rin ang Epistola ni San Santiago na Apostol, at ang huling mga kabanata ng mga Epistola ni San Pablo na Apostol, na nagbubuod ng mga tungkuling nararapat sa isang Kristiyano, halimbawa: mula sa kabanata 12 ng Epistola sa mga Romano, mula sa kabanata 4 ng Epistola sa mga Efeso, at iba pa. Ang mga ito ay partikular na mahalaga dahil ipinaliwanag nila ang diwa ng buhay Kristiyano. Ang diwang ito ay malinaw at makapangyarihang naipapahayag din sa Unang Epistola ni San Juan na Teologo. Basahin ang lahat ng ito at suriin ang iyong buhay upang makita kung naaayon ito rito. O, sa wakas, kunin ang pagkakasunod-sunod ng kumpisal at gamitin ito upang suriin ang iyong pag-uugali. Isaalang-alang ang iyong buhay at mga gawa hindi lamang bilang mga gawa ng isang tao, kundi bilang mga gawa ng isang Kristiyano, at higit pa rito, sa isang tiyak na ranggo at katungkulan. </w:t>
      </w:r>
    </w:p>
    <w:p w14:paraId="5061BC74" w14:textId="77777777" w:rsidR="00C00D83" w:rsidRPr="008C7964" w:rsidRDefault="001F2820" w:rsidP="00C66836">
      <w:pPr>
        <w:widowControl w:val="0"/>
        <w:ind w:firstLine="720"/>
        <w:rPr>
          <w:lang w:val="ru-RU"/>
        </w:rPr>
      </w:pPr>
      <w:r w:rsidRPr="008C7964">
        <w:rPr>
          <w:lang w:val="ru-RU"/>
        </w:rPr>
        <w:t xml:space="preserve">Bilang resulta ng ganitong pagsusuri sa iyong buhay, mabubunyag ang di-mabilang na karamihan ng mga gawa, salita, iniisip, damdamin, at mga iligal na pagnanasa—mga bagay na hindi sana dapat ginawa ngunit pinayagan—isang karamihan ng mga bagay na dapat sana ay ginawa ngunit hindi ginawa; at isang makabuluhang bilang ng mga gawaing ginawa alinsunod sa batas ay mapapatunayang nadumihan ng maruruming motibo. Kapag pinagsama-sama ang lahat ng ito, maaaring lumabas na ang buong buhay ng isang tao ay binubuo lamang ng mga hindi mabubuting gawa. Ang pinakamahalagang dapat tandaan sa unang yugto ng pagkilala sa sariling kasalanan ay ang tumpak na paglalarawan ng sariling mga gawa. Tulad ng pagbuo ng talaan ng serbisyo nang may eksaktong bilang, gayundin dapat na larawan ng bawat tao sa kanyang isipan ang talaan ng kanyang sariling mga gawa nang may parehong katumpakan—kasama ang lahat ng kalagayan ng oras, lugar, mga tao, mga hadlang at iba pa. Kung nananatiling walang bunga ang ating pagsusuri sa sarili, ito ay dahil pangkalahatan lamang ang ating pagsusuri. </w:t>
      </w:r>
    </w:p>
    <w:p w14:paraId="50879A7C" w14:textId="77777777" w:rsidR="00C00D83" w:rsidRPr="008C7964" w:rsidRDefault="001F2820" w:rsidP="00C66836">
      <w:pPr>
        <w:widowControl w:val="0"/>
        <w:ind w:firstLine="720"/>
        <w:rPr>
          <w:lang w:val="ru-RU"/>
        </w:rPr>
      </w:pPr>
      <w:r w:rsidRPr="008C7964">
        <w:rPr>
          <w:lang w:val="ru-RU"/>
        </w:rPr>
        <w:t xml:space="preserve">Gayunpaman, hindi dapat magtagal sa mga maliliit na bagay na ito, kundi dapat magpatuloy pa sa landas ng kasalanan, o mas lalo pang sumisid sa makasalanang puso. Sa ilalim ng ating mga gawa, salita, pribadong iniisip, hangarin, at damdamin ay nakapaloob ang mga patuloy na disposisyon ng puso, na siyang bumubuo sa ating mga pangunahing katangian. Ang ilan sa ating mga kilos ay naganap nang hindi sinasadya, habang ang iba ay sumibol mula sa puso nang may ganoong lakas na wala tayong magawa upang pigilan ang mga ito; ang iba pa ay isinagawa nang walang tigil, na naging parang batas para sa kanilang sarili. Ang ganitong pagsusuri ay magbubunyag sa atin kung anong mga pagnanasa ang nakatago sa puso at nagdudulot ng isang tuloy-tuloy, panloob na pagnanais na isabuhay ang mga ito. Ito ang mismong diwa ng makasalanang hilig. Sa pamamagitan ng pagbubunyag sa mga ito, ilalantad natin ang estruktura ng ating puso, ang bilang at ugnayan ng mga hilig nito. </w:t>
      </w:r>
    </w:p>
    <w:p w14:paraId="7D3E79E9" w14:textId="77777777" w:rsidR="00C00D83" w:rsidRPr="008C7964" w:rsidRDefault="001F2820" w:rsidP="00C66836">
      <w:pPr>
        <w:widowControl w:val="0"/>
        <w:ind w:firstLine="720"/>
        <w:rPr>
          <w:lang w:val="ru-RU"/>
        </w:rPr>
      </w:pPr>
      <w:r w:rsidRPr="008C7964">
        <w:rPr>
          <w:lang w:val="ru-RU"/>
        </w:rPr>
        <w:t xml:space="preserve">Kapag nagawa na ito, kahit ang pangunahing pagnanasa, na namamahala sa lahat ng ito, ay hindi na maaaring manatiling nakatago. Kilalang-kilala na ang ugat ng lahat ng kasalanan ay pagmamahal sa sarili. Mula sa pagmamahal sa sarili ay sumisibol ang kayabangan, kasakiman, at senswalidad, at mula sa mga ito—lahat ng iba pang pagnanasa, na ang walo ay itinuturing na pangunahin, samantalang ang iba, bilang mga nag-uugat dito, ay di-mabilang. Taglay ng bawat makasalanan ang lahat ng mga pagnanasa na ito—ang ilan ay nasa kilos na, ang iba naman ay nasa unang yugto pa lamang—dahil sa bawat nagkakasala, ang pagmamahal sa sarili, ang binhi ng lahat ng pagnanasa o makasalanang hilig, ang namamahala sa kanilang mga gawain. Ngunit hindi sa lahat ay pantay ang antas ng paglitaw ng mga ito: sa isa, nangingibabaw ang kayabangan; sa iba, ang pagkahilig sa laman; sa ikatlo, ang pansariling interes. At ang mga mayabang ay hindi tutol sa mga ligaya ng laman—ngunit hindi mahalaga kung hindi naman pala nila ito kinagigiliwan. At ang mga makasarili ay mataas ang pagtingin sa sarili—ngunit hindi mahalaga kung, alang-alang sa pakinabang, ay kailangang magpakababa paminsan-minsan. At ang hedonista ay mahilig sa ligaya—ngunit hindi ito malaking kasawian kung ang mga ganoong ligaya ay binabayaran ng isang kapalit. Kaya, ang bawat tao ay may isang nangingibabaw na hilig. Ang lahat ng iba pa ay nananatili sa anino, nasasailalim nito, at pinamamahalaan nito, at hindi nangahas na kumilos nang may awtoridad laban sa nangingibabaw na hilig. Ang lahat ng hilig at masamang gawi, na kinikilala na ng isang tao sa kanyang sarili, ay nakapundar sa likod ng isang partikular na pagnanasa at hinuhubog nito. Dito pinakakumpleto at pinakamalinaw </w:t>
      </w:r>
      <w:r w:rsidRPr="008C7964">
        <w:rPr>
          <w:lang w:val="ru-RU"/>
        </w:rPr>
        <w:lastRenderedPageBreak/>
        <w:t xml:space="preserve">na nahahayag ang ugat ng lahat ng kasamaan—ang pagmamahal sa sarili—sa taong iyon. Ang pagkilala sa sariling kasalanan ay dapat magtapos sa pagkilala rito. </w:t>
      </w:r>
    </w:p>
    <w:p w14:paraId="60D7CAF1" w14:textId="77777777" w:rsidR="00C00D83" w:rsidRPr="008C7964" w:rsidRDefault="001F2820" w:rsidP="00C66836">
      <w:pPr>
        <w:widowControl w:val="0"/>
        <w:ind w:firstLine="720"/>
        <w:rPr>
          <w:lang w:val="ru-RU"/>
        </w:rPr>
      </w:pPr>
      <w:r w:rsidRPr="008C7964">
        <w:rPr>
          <w:lang w:val="ru-RU"/>
        </w:rPr>
        <w:t xml:space="preserve">Sa gayon, sa wakas, malalaman mo ang ugat ng iyong kasalanan at ang mga agarang sanga nito—ang iyong mga hilig—gayundin ang mga karagdagang sanga nito, ang iyong maraming gawa; bibigyang-larawan mo ang buong kasaysayan ng iyong kasalanan at ilalarawan ito na parang isang pinta. </w:t>
      </w:r>
    </w:p>
    <w:p w14:paraId="51915D96" w14:textId="77777777" w:rsidR="00C00D83" w:rsidRPr="008C7964" w:rsidRDefault="001F2820" w:rsidP="00C66836">
      <w:pPr>
        <w:widowControl w:val="0"/>
        <w:ind w:firstLine="720"/>
        <w:rPr>
          <w:lang w:val="ru-RU"/>
        </w:rPr>
      </w:pPr>
      <w:r w:rsidRPr="008C7964">
        <w:rPr>
          <w:lang w:val="ru-RU"/>
        </w:rPr>
        <w:t xml:space="preserve">b) Nang makilala mo na ang iyong kasalanan, huwag kang manatiling malamig na tagamasid nito, kundi magsikap kang pukawin </w:t>
      </w:r>
      <w:r w:rsidRPr="008C7964">
        <w:rPr>
          <w:b/>
          <w:lang w:val="ru-RU"/>
        </w:rPr>
        <w:t>ang mga</w:t>
      </w:r>
      <w:r w:rsidRPr="008C7964">
        <w:rPr>
          <w:lang w:val="ru-RU"/>
        </w:rPr>
        <w:t xml:space="preserve"> nakaliligtas na </w:t>
      </w:r>
      <w:r w:rsidRPr="008C7964">
        <w:rPr>
          <w:b/>
          <w:lang w:val="ru-RU"/>
        </w:rPr>
        <w:t xml:space="preserve">damdamin ng taos-pusong pagsisisi </w:t>
      </w:r>
      <w:r w:rsidRPr="008C7964">
        <w:rPr>
          <w:lang w:val="ru-RU"/>
        </w:rPr>
        <w:t>na kaugnay nito</w:t>
      </w:r>
      <w:r w:rsidRPr="008C7964">
        <w:rPr>
          <w:b/>
          <w:lang w:val="ru-RU"/>
        </w:rPr>
        <w:t xml:space="preserve">. </w:t>
      </w:r>
      <w:r w:rsidRPr="008C7964">
        <w:rPr>
          <w:lang w:val="ru-RU"/>
        </w:rPr>
        <w:t xml:space="preserve">Maaaring magmukhang lilitaw ang mga damdaming ito sa iyong kalooban sa sandaling makilala mo ang kasalanan, ngunit sa katotohanan, hindi ito laging nangyayari. Ang puso ay tumitigas dahil sa kasalanan. Tulad ng isang manggagawa na natitigas ang balat sa kanyang trabaho, ganoon din ang makasalanang tao, na ipinagbibili ang sarili sa nakakapagod na pagkaalipin ng kasalanan—nagtutuktok ng mga tinik at kumakain nito. Kaya naman, dito rin, kailangang pagtrabahuhin ng isang tao ang sarili upang pukawin ang damdamin ng pagsisisi. </w:t>
      </w:r>
    </w:p>
    <w:p w14:paraId="50C01BC2" w14:textId="77777777" w:rsidR="00C00D83" w:rsidRPr="008C7964" w:rsidRDefault="001F2820" w:rsidP="00C66836">
      <w:pPr>
        <w:widowControl w:val="0"/>
        <w:ind w:firstLine="720"/>
        <w:rPr>
          <w:lang w:val="ru-RU"/>
        </w:rPr>
      </w:pPr>
      <w:r w:rsidRPr="008C7964">
        <w:rPr>
          <w:lang w:val="ru-RU"/>
        </w:rPr>
        <w:t xml:space="preserve">Nararating ang mga damdaming ito sa pamamagitan ng pakiramdam </w:t>
      </w:r>
      <w:r w:rsidRPr="008C7964">
        <w:rPr>
          <w:b/>
          <w:lang w:val="ru-RU"/>
        </w:rPr>
        <w:t xml:space="preserve">ng pagkakasala </w:t>
      </w:r>
      <w:r w:rsidRPr="008C7964">
        <w:rPr>
          <w:lang w:val="ru-RU"/>
        </w:rPr>
        <w:t xml:space="preserve">sa sariling mga kasalanan at ng pakiramdam na hindi ito maipapaliwanag. Ang pakiramdam ng pagkakasala ay nasa pagitan ng pagkilala sa kasalanan at ng damdamin ng pagsisisi, at ito mismo ay dulot </w:t>
      </w:r>
      <w:r w:rsidRPr="008C7964">
        <w:rPr>
          <w:b/>
          <w:lang w:val="ru-RU"/>
        </w:rPr>
        <w:t xml:space="preserve">ng pagsisi sa sarili. </w:t>
      </w:r>
    </w:p>
    <w:p w14:paraId="74F5BA44" w14:textId="77777777" w:rsidR="00C00D83" w:rsidRPr="008C7964" w:rsidRDefault="001F2820" w:rsidP="00C66836">
      <w:pPr>
        <w:widowControl w:val="0"/>
        <w:ind w:firstLine="720"/>
        <w:rPr>
          <w:lang w:val="ru-RU"/>
        </w:rPr>
      </w:pPr>
      <w:r w:rsidRPr="008C7964">
        <w:rPr>
          <w:lang w:val="ru-RU"/>
        </w:rPr>
        <w:t xml:space="preserve">Kaya magsimula ka muna </w:t>
      </w:r>
      <w:r w:rsidRPr="008C7964">
        <w:rPr>
          <w:b/>
          <w:lang w:val="ru-RU"/>
        </w:rPr>
        <w:t xml:space="preserve">sa pagpuna sa </w:t>
      </w:r>
      <w:r w:rsidRPr="008C7964">
        <w:rPr>
          <w:lang w:val="ru-RU"/>
        </w:rPr>
        <w:t>sarili—at gawin mo nga. Itabi mo muna ang lahat ng iba pa at iwan mo ang sarili mo kasama ang iyong budhi sa harap ng Diyos—ang Hukom na Makakakita ng Lahat. Ihayag na alam mong mali ito, ngunit ninanais mo pa rin; na maaari ka sanang huminto—ngunit nabigo kang gamitin ang iyong pagpipigil sa sarili para sa iyong kabutihan: ang iyong isip at ang iyong budhi ay pareho namang tutol dito, at tiyak na may mga hadlang, ngunit hindi mo pinansin ang lahat ng mga babalang ito. Gawin mo ito kaugnay ng bawat kasalanan. Makikita mo na ang bawat kasalanan ay nagagawa ng sariling malayang kalooban, nang buong kamalayan sa kasalanan nito at maging sa pagsisikap na malampasan ang mga hadlang — at pipilitin ka ng iyong budhi na aminin ang iyong kasalanan nang walang pag-aalinlangan. Maaaring magsimulang mag-imbento ng mga dahilan ang mapanlinlang na puso—maging sa kahinaan ng likas na katangian ng tao, sa lakas ng ugali, sa kumbinasyon ng mga pangyayari, o sa mga presyur ng pang-araw-araw na buhay—huwag mong pakinggan ang mga ito. Maaaring pinatibay ng lahat ng ito ang hilig patungo sa kasalanan, ngunit walang sinuman ang makakapilit sa iyo na sumang-ayon sa kasalanan—lagi itong usapin ng malayang kalooban. Kung sasabihin mo, 'Ayaw ko</w:t>
      </w:r>
      <w:r w:rsidR="00EC4FF7" w:rsidRPr="008C7964">
        <w:rPr>
          <w:lang w:val="ru-RU"/>
        </w:rPr>
        <w:t xml:space="preserve">,' </w:t>
      </w:r>
      <w:r w:rsidRPr="008C7964">
        <w:rPr>
          <w:lang w:val="ru-RU"/>
        </w:rPr>
        <w:t xml:space="preserve">titigil ang lahat ng tukso! Bilang pagtutol </w:t>
      </w:r>
      <w:r w:rsidRPr="008C7964">
        <w:rPr>
          <w:i/>
          <w:lang w:val="ru-RU"/>
        </w:rPr>
        <w:t>sa mga pagtatangkang</w:t>
      </w:r>
      <w:r w:rsidRPr="008C7964">
        <w:rPr>
          <w:lang w:val="ru-RU"/>
        </w:rPr>
        <w:t xml:space="preserve"> ito </w:t>
      </w:r>
      <w:r w:rsidRPr="008C7964">
        <w:rPr>
          <w:i/>
          <w:lang w:val="ru-RU"/>
        </w:rPr>
        <w:t xml:space="preserve">na pahinain ang iyong pakiramdam ng kasalanan, </w:t>
      </w:r>
      <w:r w:rsidRPr="008C7964">
        <w:rPr>
          <w:lang w:val="ru-RU"/>
        </w:rPr>
        <w:t>masusing suriin ang iyong personal na kalagayan: kung sino ka, saan, kailan, at paano ka nagkasala, upang maipakita kung gaano kabigat ang iyong partikular na kasalanan, sa iyong kaso at sa iyong mga kalagayan—at sa lahat ng ito ay makikita mo hindi ang dahilan para sa mga palusot, kundi ang mga salik na nagpapalala ng iyong kasalanan. Ang hangganan kung saan dapat dalhin ang proseso ng pagsisi-akusa sa sarili ay ang pakiramdam ng hindi matatakasan na kasalanan—isang kalagayan kung saan ang puso ay nagkumpisal: 'Wala akong depensa—nagkasala ako</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Sa akto ng pagsisingil sa sarili sa harap ng budhi, aaminin ng isang tao ang isang kasalanan kasunod ng isa pa</w:t>
      </w:r>
      <w:r w:rsidR="00EC4FF7" w:rsidRPr="008C7964">
        <w:rPr>
          <w:lang w:val="ru-RU"/>
        </w:rPr>
        <w:t>,</w:t>
      </w:r>
      <w:r w:rsidRPr="008C7964">
        <w:rPr>
          <w:lang w:val="ru-RU"/>
        </w:rPr>
        <w:t xml:space="preserve"> at sasabihin: 'May kasalanan ako rito, at roon, at sa ikatlo</w:t>
      </w:r>
      <w:r w:rsidR="00EC4FF7" w:rsidRPr="008C7964">
        <w:rPr>
          <w:lang w:val="ru-RU"/>
        </w:rPr>
        <w:t>;</w:t>
      </w:r>
      <w:r w:rsidRPr="008C7964">
        <w:rPr>
          <w:lang w:val="ru-RU"/>
        </w:rPr>
        <w:t xml:space="preserve"> sa lahat, sa lahat </w:t>
      </w:r>
      <w:r w:rsidR="00EC4FF7" w:rsidRPr="008C7964">
        <w:rPr>
          <w:lang w:val="ru-RU"/>
        </w:rPr>
        <w:t>ay</w:t>
      </w:r>
      <w:r w:rsidRPr="008C7964">
        <w:rPr>
          <w:lang w:val="ru-RU"/>
        </w:rPr>
        <w:t xml:space="preserve"> may kasalanan ako'—aakoin nila ang kanilang mga kasalanan at magsisimulang maramdaman na pabigat ang mga ito sa kanila nang buong bigat. Sa pagkilala sa sariling mga kasalanan, maaaring isipin pa rin ng isang tao na nasa labas siya ng mga ito; ngunit sa akto ng paghatol na ito, nakikita ang mga ito sa loob natin nang napaka-tangi at pinapabigat tayo, at lalo pa tayong pinapabigat dahil wala tayong maibibigay na dahilan para sa mga ito. Pagdating sa puntong ito, ano pa ang matitira para sa makasalanan na sabihin, maliban sa: </w:t>
      </w:r>
      <w:r w:rsidR="00C66836">
        <w:rPr>
          <w:b/>
          <w:lang w:val="ru-RU"/>
        </w:rPr>
        <w:t>'Ako ay</w:t>
      </w:r>
      <w:r w:rsidRPr="008C7964">
        <w:rPr>
          <w:b/>
          <w:lang w:val="ru-RU"/>
        </w:rPr>
        <w:t xml:space="preserve"> kaawa-awa</w:t>
      </w:r>
      <w:r w:rsidRPr="008C7964">
        <w:rPr>
          <w:bCs/>
          <w:lang w:val="ru-RU"/>
        </w:rPr>
        <w:t xml:space="preserve">! </w:t>
      </w:r>
      <w:r w:rsidRPr="008C7964">
        <w:rPr>
          <w:lang w:val="ru-RU"/>
        </w:rPr>
        <w:t>Iyon ay hindi mabuti, at ito ay masama; ako mismo ang dapat sisihin sa katotohanang hindi ito mabuti at umiiral ito sa loob ko</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Sa sandaling sabihin ng isang tao sa kanyang puso, 'Ako ay aba</w:t>
      </w:r>
      <w:r w:rsidR="00EC4FF7" w:rsidRPr="008C7964">
        <w:rPr>
          <w:lang w:val="ru-RU"/>
        </w:rPr>
        <w:t xml:space="preserve">,' </w:t>
      </w:r>
      <w:r w:rsidRPr="008C7964">
        <w:rPr>
          <w:lang w:val="ru-RU"/>
        </w:rPr>
        <w:t xml:space="preserve">agad na sisimulang umapaw sa kanyang kalooban ang masakit na damdamin ng pagsisisi sa kanyang mga kasalanan, isa-isa. Naramdaman niyang </w:t>
      </w:r>
      <w:r w:rsidRPr="008C7964">
        <w:rPr>
          <w:b/>
          <w:lang w:val="ru-RU"/>
        </w:rPr>
        <w:t>nahiya</w:t>
      </w:r>
      <w:r w:rsidRPr="008C7964">
        <w:rPr>
          <w:lang w:val="ru-RU"/>
        </w:rPr>
        <w:t xml:space="preserve"> na bumaba siya sa ganoong mababang mga gawa; </w:t>
      </w:r>
      <w:r w:rsidRPr="008C7964">
        <w:rPr>
          <w:b/>
          <w:lang w:val="ru-RU"/>
        </w:rPr>
        <w:t>nababahala siya</w:t>
      </w:r>
      <w:r w:rsidRPr="008C7964">
        <w:rPr>
          <w:lang w:val="ru-RU"/>
        </w:rPr>
        <w:t xml:space="preserve"> na pinayagan niya ang sarili at sumuko sa kanyang sariling masasamang pagnanasa; </w:t>
      </w:r>
      <w:r w:rsidRPr="008C7964">
        <w:rPr>
          <w:b/>
          <w:lang w:val="ru-RU"/>
        </w:rPr>
        <w:t>nasasaktan siya</w:t>
      </w:r>
      <w:r w:rsidRPr="008C7964">
        <w:rPr>
          <w:lang w:val="ru-RU"/>
        </w:rPr>
        <w:t xml:space="preserve"> na dinala niya ang sarili sa ganoong moral na pagkasira; at </w:t>
      </w:r>
      <w:r w:rsidRPr="008C7964">
        <w:rPr>
          <w:b/>
          <w:lang w:val="ru-RU"/>
        </w:rPr>
        <w:t xml:space="preserve">natatakot siya </w:t>
      </w:r>
      <w:r w:rsidRPr="008C7964">
        <w:rPr>
          <w:lang w:val="ru-RU"/>
        </w:rPr>
        <w:t>na nasaktan niya ang Diyos at inilagay ang sarili sa napakadelikadong kalagayan, kapwa sa panahon at sa walang hanggan. Sunod-sunod na dumarating ang mga damdaming ito, at ang tao ay nasusunog sa loob na parang nasa apoy. Nakikita niya ang sarili na nakabitin sa bangin at, sa kanyang damdamin, bumababa sa kalagayan ng mga itinakwil. Ang walang pag-asang paghihirap na ito ay nagiging kawalan ng pag-asa. At dito hinuhuli ng demonyo ng kawalan ng pag-asa ang makasalanan, na bumubulong: '</w:t>
      </w:r>
      <w:r w:rsidRPr="008C7964">
        <w:rPr>
          <w:i/>
          <w:lang w:val="ru-RU"/>
        </w:rPr>
        <w:t xml:space="preserve">Mas </w:t>
      </w:r>
      <w:r w:rsidRPr="008C7964">
        <w:rPr>
          <w:lang w:val="ru-RU"/>
        </w:rPr>
        <w:t xml:space="preserve">lalo pang </w:t>
      </w:r>
      <w:r w:rsidRPr="008C7964">
        <w:rPr>
          <w:lang w:val="ru-RU"/>
        </w:rPr>
        <w:lastRenderedPageBreak/>
        <w:t xml:space="preserve">tumindi </w:t>
      </w:r>
      <w:r w:rsidRPr="008C7964">
        <w:rPr>
          <w:i/>
          <w:lang w:val="ru-RU"/>
        </w:rPr>
        <w:t>ang iyong kasalanan dahil iniwan mo ang iyong sarili</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Bawat makasalanan ay nakararanas ng mga damdaming ito sa iba't ibang antas. Hindi kailangang ikalungkot na umiiral ang mga ito; sa halip, dapat hangarin ng isang tao na umiiral ang mga ito, at lalo pang tumibay. Habang mas lalo siyang nasusunog ng mga ito, at mas matindi ang pagkasunog, mas nakapagliligtas ito. Sa lakas ng pagkasunog na ito nakasalalay ang pundasyon ng hinaharap na pagsisisi. Dito nauunawaan ng puso kung gaano kasarap ang bunga ng kasalanan, at mula rito hinango ang lakas upang talikuran ang tukso nito. </w:t>
      </w:r>
    </w:p>
    <w:p w14:paraId="49240BA9" w14:textId="77777777" w:rsidR="00C00D83" w:rsidRPr="008C7964" w:rsidRDefault="001F2820" w:rsidP="00C66836">
      <w:pPr>
        <w:widowControl w:val="0"/>
        <w:ind w:firstLine="720"/>
        <w:rPr>
          <w:lang w:val="ru-RU"/>
        </w:rPr>
      </w:pPr>
      <w:r w:rsidRPr="008C7964">
        <w:rPr>
          <w:lang w:val="ru-RU"/>
        </w:rPr>
        <w:t>c) Ang mga damdamin ng pagsisisi ay malinaw na may epekto na sumisira. May isang salita na tumatagos hanggang sa paghahati ng kaluluwa at espiritu, ng mga kasukasuan at utak-butong, at hinuhusgahan ang mga kaisipan at hangarin ng puso. Ngunit ang layunin kung bakit ito nagagawa sa isang tao sa pamamagitan ng biyaya ng Diyos ay hindi lamang upang sumira, kundi upang lumikha ng bago sa pamamagitan ng pagkawasak ng luma. Ang pagkabagong ito ay itinatanim ng isang hininga ng pag-asa sa posibilidad na maitama ang lahat ng bagay. Posibleng itama ang mga pagkakamali at maibalik ang mga nawala; kailangan lamang simulan ang gawain. Tila nga mula sa damdamin ng pagsisisi ay may direktang paglipat tungo sa isang panata: 'Kaya nga, tinatanggihan ko ang kasalanan at nangako akong paglilingkuran ang nag-iisang Diyos sa pamamagitan ng pagsunod sa Kanyang mga utos</w:t>
      </w:r>
      <w:r w:rsidR="00EC4FF7" w:rsidRPr="008C7964">
        <w:rPr>
          <w:lang w:val="ru-RU"/>
        </w:rPr>
        <w:t>.'</w:t>
      </w:r>
      <w:r w:rsidRPr="008C7964">
        <w:rPr>
          <w:lang w:val="ru-RU"/>
        </w:rPr>
        <w:t xml:space="preserve"> Ngunit ang isang taong gumagawa ng ganitong panata ay dapat tiyak, sa isang banda, na ang kanyang mga nakaraang pagkukulang ay maaaring mapatawad, at sa kabilang banda, na matatanggap niya ang lakas na kailangan upang magpatuloy sa panata. Ito ang dahilan kung bakit ang akto ng pag-alay ng pangako na paglingkuran ang Panginoon ay nagiging posible sa pamamagitan ng tiwala sa Kanyang awa at sa pagtanggap ng tulong mula sa itaas; at ang tiwalang ito ay nagmumula sa pananampalataya sa Panginoon nating Tagapagligtas, na sa pamamagitan Niya, sa krus, ang talaan ng ating mga kasalanan ay pinilas-pilas at, pagkatapos ng Kanyang pag-akyat, </w:t>
      </w:r>
      <w:r w:rsidR="001E4D89" w:rsidRPr="001E4D89">
        <w:rPr>
          <w:i/>
          <w:lang w:val="ru-RU"/>
        </w:rPr>
        <w:t xml:space="preserve">'ang lahat ng kailangan para sa buhay at </w:t>
      </w:r>
      <w:r w:rsidR="00E978CE" w:rsidRPr="008C7964">
        <w:rPr>
          <w:i/>
          <w:lang w:val="ru-RU"/>
        </w:rPr>
        <w:t xml:space="preserve">kabanalan' </w:t>
      </w:r>
      <w:r w:rsidRPr="008C7964">
        <w:rPr>
          <w:lang w:val="ru-RU"/>
        </w:rPr>
        <w:t xml:space="preserve">ay ipinagkaloob sa atin </w:t>
      </w:r>
      <w:r w:rsidR="001E4D89" w:rsidRPr="001E4D89">
        <w:rPr>
          <w:i/>
          <w:lang w:val="ru-RU"/>
        </w:rPr>
        <w:t>'sa pamamagitan ng Kanyang banal na kapangyarihan</w:t>
      </w:r>
      <w:r w:rsidR="00E978CE" w:rsidRPr="008C7964">
        <w:rPr>
          <w:i/>
          <w:lang w:val="ru-RU"/>
        </w:rPr>
        <w:t>'</w:t>
      </w:r>
      <w:r w:rsidRPr="008C7964">
        <w:rPr>
          <w:lang w:val="ru-RU"/>
        </w:rPr>
        <w:t xml:space="preserve"> (2 Ped. 1</w:t>
      </w:r>
      <w:r w:rsidR="00E978CE" w:rsidRPr="008C7964">
        <w:rPr>
          <w:lang w:val="ru-RU"/>
        </w:rPr>
        <w:t>:</w:t>
      </w:r>
      <w:r w:rsidRPr="008C7964">
        <w:rPr>
          <w:lang w:val="ru-RU"/>
        </w:rPr>
        <w:t xml:space="preserve">3). Kung wala ang pananampalatayang ito at ang pag-asang hatid nito, ang taong pinahihirapan ng matinding pagsisisi ay sinusundan ang landas ni Hudas. Dito nga tunay na nagiging angkla para sa isang tao ang Krus ng Tagapagligtas! Naglulutang-lutang, na parang nasa bangin, sa matinding pagsisisi sa kanyang mga kasalanan, tinitingnan niya ito bilang kanyang nag-iisang tagapagligtas; kumakapit siya rito gamit ang buong lakas ng kanyang pananampalataya at pag-asa, at mula rito ay kumukuha ng lakas upang tuparin ang kanyang pangako. Tulad ng isang nalulunod na mahigpit na kumakapit sa isang puno, gayon din ang isang nagsisisi ay kumakapit sa Krus ni Cristo, at nararamdaman niyang hindi na siya mapapahamak. Karaniwan nating alam ang kapangyarihan ng kamatayan ng Panginoon sa Krus, ngunit ang isang taong dumaan sa masakit na pagsisisi para sa kanyang mga kasalanan ay nararamdaman ito, sapagkat nagiging mahalagang bahagi ng kanyang buhay. </w:t>
      </w:r>
    </w:p>
    <w:p w14:paraId="06E0324E" w14:textId="77777777" w:rsidR="00C00D83" w:rsidRPr="008C7964" w:rsidRDefault="001F2820" w:rsidP="00C66836">
      <w:pPr>
        <w:widowControl w:val="0"/>
        <w:ind w:firstLine="720"/>
        <w:rPr>
          <w:lang w:val="ru-RU"/>
        </w:rPr>
      </w:pPr>
      <w:r w:rsidRPr="008C7964">
        <w:rPr>
          <w:lang w:val="ru-RU"/>
        </w:rPr>
        <w:t xml:space="preserve">Kaya, pinahihirapan ng damdamin ng pagsisisi at nanghihina na sa pagkadismaya, habang papalapit ka sa iyong pinakahihangad na panata: </w:t>
      </w:r>
    </w:p>
    <w:p w14:paraId="61F6A0FE" w14:textId="77777777" w:rsidR="00C00D83" w:rsidRPr="008C7964" w:rsidRDefault="001F2820" w:rsidP="00C66836">
      <w:pPr>
        <w:widowControl w:val="0"/>
        <w:ind w:firstLine="720"/>
        <w:rPr>
          <w:lang w:val="ru-RU"/>
        </w:rPr>
      </w:pPr>
      <w:r w:rsidRPr="008C7964">
        <w:rPr>
          <w:lang w:val="ru-RU"/>
        </w:rPr>
        <w:t xml:space="preserve">a) Una, magmadaling buhayin ang isang buhay na pananampalataya sa kapangyarihan ng pagpapako sa krus ni Cristo na Tagapagligtas. Ang lahat ng kasalanan ng lahat ng tao ay ipinako sa krus, at dahil dito, ganoon din ang sa iyo. Buhayin ang katiyakang ito, at ang kagalakan ay huhupa sa iyong puso, at ito ay uusbong sa pag-asa sa sandaling mapainit ng pananampalatayang ito. </w:t>
      </w:r>
    </w:p>
    <w:p w14:paraId="4D8B1520" w14:textId="77777777" w:rsidR="00C00D83" w:rsidRPr="008C7964" w:rsidRDefault="001F2820" w:rsidP="00C66836">
      <w:pPr>
        <w:widowControl w:val="0"/>
        <w:ind w:firstLine="720"/>
        <w:rPr>
          <w:lang w:val="ru-RU"/>
        </w:rPr>
      </w:pPr>
      <w:r w:rsidRPr="008C7964">
        <w:rPr>
          <w:lang w:val="ru-RU"/>
        </w:rPr>
        <w:t xml:space="preserve">b) Idagdag dito ang matibay na paniniwala na bibigyan ka ng lakas upang tuparin ang iyong panata sa sandaling matanggap mo ang mga Sakramento. Walang sinuman ang tinatanggihan sa mga ito. Sa mismong dahilan na ito, inihanda ng Panginoon ang mga ito, upang maipagkaloob. Ang paniniwalang ito ay magpapasigla sa iyong sariling lakas at magbubunsod ng kahandaan na magtrabaho nang masigasig sa tulong na iyon. Maaari bang magkaroon ng panata nang walang tiwala sa tulong mula sa itaas? Ngunit, sa kabilang banda, darating ba ang tiwalang ito kung hindi man lang naiisip ng isang tao na magpanata? Dito ay may magkatuwang na ugnayan. </w:t>
      </w:r>
    </w:p>
    <w:p w14:paraId="6BB65932" w14:textId="77777777" w:rsidR="00C00D83" w:rsidRPr="008C7964" w:rsidRDefault="001F2820" w:rsidP="00C66836">
      <w:pPr>
        <w:widowControl w:val="0"/>
        <w:ind w:firstLine="720"/>
        <w:rPr>
          <w:lang w:val="ru-RU"/>
        </w:rPr>
      </w:pPr>
      <w:r w:rsidRPr="008C7964">
        <w:rPr>
          <w:lang w:val="ru-RU"/>
        </w:rPr>
        <w:t xml:space="preserve">c) At kapag ang pinagsamang tiwala at paghahanda na ito ay sumibol sa iyong kalooban, magpanata </w:t>
      </w:r>
      <w:r w:rsidRPr="008C7964">
        <w:rPr>
          <w:b/>
          <w:lang w:val="ru-RU"/>
        </w:rPr>
        <w:t>ka</w:t>
      </w:r>
      <w:r w:rsidRPr="008C7964">
        <w:rPr>
          <w:lang w:val="ru-RU"/>
        </w:rPr>
        <w:t>—</w:t>
      </w:r>
      <w:r w:rsidRPr="008C7964">
        <w:rPr>
          <w:b/>
          <w:lang w:val="ru-RU"/>
        </w:rPr>
        <w:t xml:space="preserve">na </w:t>
      </w:r>
      <w:r w:rsidRPr="008C7964">
        <w:rPr>
          <w:lang w:val="ru-RU"/>
        </w:rPr>
        <w:t xml:space="preserve">paglingkuran ang nag-iisang </w:t>
      </w:r>
      <w:r w:rsidRPr="008C7964">
        <w:rPr>
          <w:b/>
          <w:lang w:val="ru-RU"/>
        </w:rPr>
        <w:t xml:space="preserve">tunay na </w:t>
      </w:r>
      <w:r w:rsidRPr="008C7964">
        <w:rPr>
          <w:lang w:val="ru-RU"/>
        </w:rPr>
        <w:t xml:space="preserve">Diyos sa lahat ng mga araw ng iyong buhay. Ang taos-pusong pangakong ito, na ginawa sa pananampalataya sa ating Panginoong Jesucristo at taos-pusong binigkas, ay magtataboy sa lahat ng kadiliman na bumabagabag sa iyong kaluluwa at magbibigay-liwanag sa bawat aspeto ng iyong panloob na buhay at bawat antas ng iyong panlabas na buhay. Narito ang tipan ng puso sa Diyos kay Cristo Jesus. Kaya naman, sa gawaing ito, ang dating determinasyon mo ay nagkakaroon ng tunay na Kristiyanong katangian.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Ang pag-akyat sa panata ang nagmamarka ng kasukdulan ng paglalakbay ng makasalanang nagsisisi patungo sa Panginoon. Ngayon, iilang hakbang na lamang ang natitira bago niya tanggapin ang Panginoon na dumarating upang salubungin siya. Sinubaybayan ng ama ang anak na nagwaldas sa pamamagitan ng pagyakap sa kanyang leeg at paghalik sa kanya bilang tanda ng ganap na kapatawaran; pagkatapos ay sinuotan niya siya nang maayos at inihanda ang isang piging para sa kanya. a) Ibinibigay ng Diyos ang ganap na kapatawaran sa nagpapakumbaba sa Sakramento ng Pagsisisi; b) Dinadamtan Niya siya ng lakas at inihahandog sa kanya ang isang hapunan sa Sakramento ng Banal na Komunyon.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42809"/>
      <w:bookmarkStart w:id="158" w:name="_Toc690708"/>
      <w:r w:rsidRPr="008C7964">
        <w:rPr>
          <w:lang w:val="ru-RU"/>
        </w:rPr>
        <w:t>Ibinibigay ang ganap na kapatawaran sa nagpapakumbaba sa Sakramento ng Pagsisisi</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Kapag nagpasya na ang isang makasalanan na paglingkuran ang nag-iisang tunay na Diyos mula ngayon, dapat siyang magmadaling lumapit sa Sakramento ng Pagsisisi. Napakalaki ng pangangailangan nito, na kung wala ito, ang lahat ng nagawa hanggang ngayon ay hindi lamang mananatiling hindi ganap, kundi mawawala rin nang walang halaga. Nakuha nito ang buong bigat, kahalagahan, at kapangyarihan mula lamang sa Sakramentong ito. Kaya naman, kung saan walang Sakramento ng Pagsisisi, wala ring mga taong namumuhay nang tunay na Kristiyano. </w:t>
      </w:r>
    </w:p>
    <w:p w14:paraId="2A38E6DF" w14:textId="77777777" w:rsidR="00C00D83" w:rsidRPr="008C7964" w:rsidRDefault="001F2820" w:rsidP="00C66836">
      <w:pPr>
        <w:widowControl w:val="0"/>
        <w:ind w:firstLine="720"/>
        <w:rPr>
          <w:lang w:val="ru-RU"/>
        </w:rPr>
      </w:pPr>
      <w:r w:rsidRPr="008C7964">
        <w:rPr>
          <w:lang w:val="ru-RU"/>
        </w:rPr>
        <w:t xml:space="preserve">(a) Ang unang bagay na ginagawang kinakailangan ang Sakramentong ito ay ang kawalan ng tiyak na katatagan sa panloob na gawain sa pangkalahatan, isang tiyak na kalabuan at kawalang-katiyakan dito. Ang ating mga iniisip, habang nasa isip pa lamang, ay pabagu-bago ang daloy, magulo ang pagkakasunod-sunod, at hindi matatag ang paggalaw—at totoo ito hindi lamang kapag hindi pa malinaw ang paksa, kundi pati na rin kapag lubusan na natin itong tinalakay. Ngunit sa sandaling isulat natin ang mga ito sa papel, hindi lamang ito naayos nang maayos, kundi tuluyan ding nililinaw at pinapatotohanan. Sa eksaktong parehong paraan, ang pagbabago ng buhay, kapag hinuhubog lamang sa isipan, ay nananatiling walang tiyak na direksyon at hindi matatag sa sarili nito, at ang mga anyo ng buhay na inaasam sa panahong iyon ay hindi matatag at malabo. Nakakakuha sila ng matibay na saligan sa Sakramento ng Kumpisal, kapag inamin ng makasalanan ang kanyang mga pagkukulang sa simbahan at pinagtibay ang kanyang pangako na itama ang kanyang mga gawain. Ang natunaw na waks ay dumadaloy nang walang hugis; ngunit kapag ito ay ibinuhos sa hulmahan o tinatakan ng selyo, nagkakaroon ito ng tiyak na anyo. At ang ating panloob na sarili ay dapat tatakang may selyo upang magkaroon ito ng tiyak na anyo. Ito ay nagaganap sa Sakramento ng Kumpisal: doon, tinatatakan ito ng banal na biyaya ng Espiritu Santo. </w:t>
      </w:r>
    </w:p>
    <w:p w14:paraId="63FDD360" w14:textId="77777777" w:rsidR="00C00D83" w:rsidRPr="008C7964" w:rsidRDefault="001F2820" w:rsidP="00C66836">
      <w:pPr>
        <w:widowControl w:val="0"/>
        <w:ind w:firstLine="720"/>
        <w:rPr>
          <w:lang w:val="ru-RU"/>
        </w:rPr>
      </w:pPr>
      <w:r w:rsidRPr="008C7964">
        <w:rPr>
          <w:lang w:val="ru-RU"/>
        </w:rPr>
        <w:t xml:space="preserve">b) Ang isang tao ay tumatanggap ng buhay na espiritwal mula sa Espiritu ng Diyos. Ang biyaya ng Espiritu ay naninirahan sa loob natin, nagsisimulang mabuhay at kumilos sa atin, at nagbubunga ng buhay ayon sa Espiritu. Sa taong nagsisisi, hanggang ngayon ay kumikilos ito mula sa labas: mula sa labas nito siya'y ginanyak, mula sa labas nito'y pinagmasdan ang lahat ng mga korektibong kilos sa loob at tinulungan ang mga ito; ngunit hindi pa ito nakapasok nang lubos, ni nanirahan pa rito. Natutupad ito ng Espiritu sa Sakramento ng Kumpisal (at, para sa isang lumalapit sa Panginoon sa unang pagkakataon, sa Binyag). Kung paanong ang taong nauuhaw ay nakararamdam ng ginhawa at lakas kapag uminom ng malamig na tubig, gayundin naman ang taong nasusunog sa apoy ng pagsisisi ay tumatanggap, sa Sakramento ng Kumpisal, ng isang tiyak na —isang kapangyarihang nagpapakalma sa kanilang kalungkutan at sabay na nagpapalakas sa kanila. </w:t>
      </w:r>
    </w:p>
    <w:p w14:paraId="1BA2E5F7" w14:textId="77777777" w:rsidR="00C00D83" w:rsidRPr="008C7964" w:rsidRDefault="001F2820" w:rsidP="00C66836">
      <w:pPr>
        <w:widowControl w:val="0"/>
        <w:ind w:firstLine="720"/>
        <w:rPr>
          <w:lang w:val="ru-RU"/>
        </w:rPr>
      </w:pPr>
      <w:r w:rsidRPr="008C7964">
        <w:rPr>
          <w:lang w:val="ru-RU"/>
        </w:rPr>
        <w:t xml:space="preserve">c) Ang nagpapatingkad sa pangangailangan ng Sakramento ng Pagsusulit ay, sa isang banda, ang kalikasan ng kasalanan, at sa kabilang banda, ang kalikasan ng ating budhi. Kapag nagkasala tayo, iniisip natin na walang bakas ng kasalanan ang nananatili, hindi lamang sa labas natin kundi pati na rin sa loob natin. Samantala, nag-iiwan ito ng malalim na bakas sa loob at labas natin—sa lahat ng nakapaligid sa atin, at lalo na sa langit, sa mga kautusan ng Banal na katarungan. Sa sandali ng kasalanan, doon na tinutukoy kung ano na ang naging kalagayan ng makasalanan: sa Aklat ng Buhay, siya ay naitatala sa rehistro ng mga hinatulan—at dahil dito, siya ay nakatali sa langit. Hindi sasapit sa kaniya ang biyayang banal hangga't hindi siya nabubura sa talaan ng mga hinatulan sa langit, hangga't hindi niya natatanggap doon ang absolusyon. Ngunit nagustuhan ng Diyos na gawing nakasalalay ang langitnang absolusyon—ang pagbura sa talaan ng mga hinatulan sa langit—sa absolusyon ng mga nakatali sa kasalanan sa lupa. Kaya, tanggapin mo ang Sakramento ng Pagsisisi, upang ikaw ay mabilang na karapat-dapat sa ganap na pagpapatawad at buksan sa iyong sarili ang daan para sa Espiritu ng biyaya. Ang ating budhi, na </w:t>
      </w:r>
      <w:r w:rsidRPr="008C7964">
        <w:rPr>
          <w:lang w:val="ru-RU"/>
        </w:rPr>
        <w:lastRenderedPageBreak/>
        <w:t>ngayo'y napadalisay at nabawi ang pagiging sensitibo at paghuhusga nito hinggil sa kaayusang moral, ay hindi tayo papayagang makahinga nang payapa hangga't hindi tayo lubos na kumbinsido ng kapatawaran. Ganyan ang kalikasan nito sa karaniwang takbo ng ating buhay: hindi nga tayo nito pinapayagang makita ang taong ating nasaktan hangga't hindi tayo tiyak na ipinatawad na tayo nila. Ngunit pagdating sa Diyos, mas masusi pa ang paghusga nito. Bagaman sa sandaling tumindig ang isang tao upang magbigay ng matatag na panata, bumababa sa kaniya ang isang tiyak na katiyakan na hindi na siya salungat sa Diyos, ang katiyakang ito—na gawa ng kaniyang sarili—ay hindi magtatagal; malapit na itong yugyugin ng pagdududa: 'Totoo nga ba ito, o sadyang panlilinlang lamang sa sarili</w:t>
      </w:r>
      <w:r w:rsidR="00EC4FF7" w:rsidRPr="008C7964">
        <w:rPr>
          <w:lang w:val="ru-RU"/>
        </w:rPr>
        <w:t>?'</w:t>
      </w:r>
      <w:r w:rsidRPr="008C7964">
        <w:rPr>
          <w:lang w:val="ru-RU"/>
        </w:rPr>
        <w:t xml:space="preserve">, at ang pagdududang ito ay maghahasik ng pagkabalisa sa loob, at mula sa pagkabalisa ay nagmumula ang kawalang-disiplina. Dahil dito, ang buhay ng isang tao ay kakulangan sa parehong katatagan at kaayusan. Kaya, nararapat na marinig ng isang tao ang pangako ng pangkalahatang kapatawaran mula sa mukha ng Diyos, upang, nang sa wakas ay matiyak sa pamamagitan ng pagtitiwala sa awa ng Diyos, ay maaari na siyang kumilos nang may mas matatag at matibay na loob sa pagtitiwalang iyon. Humayo ka nga, at ipagtapat mo ang iyong mga kasalanan—at matatanggap mo mula sa Diyos ang pahayag ng kapatawaran. </w:t>
      </w:r>
    </w:p>
    <w:p w14:paraId="535CF146" w14:textId="77777777" w:rsidR="00C00D83" w:rsidRPr="008C7964" w:rsidRDefault="001F2820" w:rsidP="00C66836">
      <w:pPr>
        <w:widowControl w:val="0"/>
        <w:ind w:firstLine="720"/>
        <w:rPr>
          <w:lang w:val="ru-RU"/>
        </w:rPr>
      </w:pPr>
      <w:r w:rsidRPr="008C7964">
        <w:rPr>
          <w:lang w:val="ru-RU"/>
        </w:rPr>
        <w:t xml:space="preserve">Dapat ihanda nang mabuti ang sarili para sa isang makapagligtas na kumpisal. Ang sinumang nakapagsagawa na ng lahat ng nabanggit ay handa na. Magpatuloy ka nga, na may taimtim na pananampalataya! </w:t>
      </w:r>
    </w:p>
    <w:p w14:paraId="2FA0DB47" w14:textId="77777777" w:rsidR="00C00D83" w:rsidRPr="008C7964" w:rsidRDefault="001F2820" w:rsidP="00C66836">
      <w:pPr>
        <w:widowControl w:val="0"/>
        <w:ind w:firstLine="720"/>
        <w:rPr>
          <w:lang w:val="ru-RU"/>
        </w:rPr>
      </w:pPr>
      <w:r w:rsidRPr="008C7964">
        <w:rPr>
          <w:lang w:val="ru-RU"/>
        </w:rPr>
        <w:t xml:space="preserve">(a) Kapag naging matibay na ang iyong paniniwala sa pangangailangan ng Sakramentong ito, lapitan mo ito—hindi bilang isang karagdagang bahagi lamang sa pagbabago ng iyong buhay o isang simpleng kaugalian, kundi may buong pananampalataya na para sa iyo, bilang isang makasalanan, ito lamang ang nag-iisang posibleng daan tungo sa kaligtasan; na, kung lilaktawan mo ito, mananatili ka sa hanay ng mga sumpa at, dahil dito, mawawalan ka ng lahat ng awa; na, maliban kung papasok ka sa silid na ito ng paggaling, hindi mo maibabalik ang kalusugan ng iyong espiritu at mananatili kang, gaya ng dati, maysakit at nababahala; na hindi mo makikita ang Kaharian maliban kung papasok ka rito sa pamamagitan ng pintuan ng pagsisisi. </w:t>
      </w:r>
    </w:p>
    <w:p w14:paraId="49090C42" w14:textId="77777777" w:rsidR="00C00D83" w:rsidRPr="008C7964" w:rsidRDefault="001F2820" w:rsidP="00C66836">
      <w:pPr>
        <w:widowControl w:val="0"/>
        <w:ind w:firstLine="720"/>
        <w:rPr>
          <w:lang w:val="ru-RU"/>
        </w:rPr>
      </w:pPr>
      <w:r w:rsidRPr="008C7964">
        <w:rPr>
          <w:lang w:val="ru-RU"/>
        </w:rPr>
        <w:t xml:space="preserve">b) Sa mga paniniwalang ito, muling buhayin sa iyong sarili ang pagnanais para sa Sakramentong ito. Lapitan mo ito hindi bilang isang lugar ng sakripisyo, kundi bilang isang bukal ng mga biyaya. Ang sinumang malinaw na nakalarawan sa isip ang bunga na isinisilang sa ating kalooban sa pamamagitan ng kumpisal ay hindi maaaring hindi magsikap na makamtan ito. Ang isang tao ay pumupunta roon na puno ng sugat, na walang kahit isang bahagi ng katawan ang malusog mula ulo hanggang paa, ngunit bumabalik na malusog sa bawat bahagi, buhay, malakas, at may pakiramdam ng kapanatagan laban sa mga pagsubok sa hinaharap. Pumupunta siya roon na bitbit ang mabigat na pasanin—ang buong bigat ng kanyang mga nakaraang kasalanan na bumabagabag sa kanya at sumisira sa kanyang kapayapaan—ngunit bumabalik siya mula roon na magaan ang loob, nagagalak, at masigla ang loob, matapos matanggap ang kasulatan ng pangkalahatang kapatawaran. </w:t>
      </w:r>
    </w:p>
    <w:p w14:paraId="7B28152B" w14:textId="77777777" w:rsidR="00C00D83" w:rsidRPr="008C7964" w:rsidRDefault="001F2820" w:rsidP="00C66836">
      <w:pPr>
        <w:widowControl w:val="0"/>
        <w:ind w:firstLine="720"/>
        <w:rPr>
          <w:lang w:val="ru-RU"/>
        </w:rPr>
      </w:pPr>
      <w:r w:rsidRPr="008C7964">
        <w:rPr>
          <w:lang w:val="ru-RU"/>
        </w:rPr>
        <w:t xml:space="preserve">c) Hayaan ang hiya at takot na mamayani—sana nga! Dapat itong Sakramento ay labis na hinahangad dahil ito ay nagbubunsod ng hiya at takot; at habang mas malaki ang hiya at takot, mas nakapagliligtas ito. Sa pagnanais sa Sakramentong ito, hangarin ang mas matinding hiya at mas matinding pangamba. May sinumang nagpasiyang sumailalim sa paggamot na hindi alam na masakit ito? Alam nila, ngunit sa pagpapasyang sumailalim sa paggamot, sabay nilang pinapasiya na tiisin ang kaakibat na pagdurusa sa pag-asang gumaling. At ikaw, noong ikaw ay pinahirapan ng damdamin ng pagsisisi na sumapit sa iyo at nagsusumikap na lumapit sa Diyos, hindi mo ba sinabi: 'Handa akong tiisin ang anumang bagay, magkawanggawa ka lamang at magpatawad!' At gayon nga, nangyari ito ayon sa iyong nasa. Huwag mong hayaang guluhin ka ng hiya at takot na nararamdaman mo ngayon—ang mga ito ay kaakibat ng Sakramentong ito para sa iyong ikabubuti. Sa pamamagitan ng mga ito, lalo kang tatibayin sa iyong pagkatao. Minsan ka nang napadalisay ng apoy ng pagsisisi—muli kang padalisayin. Noon, ikaw lamang ang nadalisay sa harap ng Diyos at ng iyong budhi, ngunit ngayon ay nadalisay ka sa harap ng isang saksi na hinirang ng Diyos, bilang patotoo sa katapatan ng pribadong pagdadalisay na iyon, at marahil upang punan ang kakulangan nito. Magkakaroon ng paghuhukom, at kasama nito ang matinding hiya at takot. Ang hiya at takot na nararanasan sa kumpisal ay tumutubos para sa hiya at takot </w:t>
      </w:r>
      <w:r w:rsidRPr="008C7964">
        <w:rPr>
          <w:bCs/>
          <w:lang w:val="ru-RU"/>
        </w:rPr>
        <w:t>sa panahong iyon</w:t>
      </w:r>
      <w:r w:rsidRPr="008C7964">
        <w:rPr>
          <w:b/>
          <w:lang w:val="ru-RU"/>
        </w:rPr>
        <w:t xml:space="preserve">. </w:t>
      </w:r>
      <w:r w:rsidRPr="008C7964">
        <w:rPr>
          <w:lang w:val="ru-RU"/>
        </w:rPr>
        <w:t xml:space="preserve">Kung ayaw mong harapin ang mga iyon, </w:t>
      </w:r>
      <w:r w:rsidR="00BA7101" w:rsidRPr="008C7964">
        <w:rPr>
          <w:lang w:val="ru-RU"/>
        </w:rPr>
        <w:t xml:space="preserve">tiisin mo </w:t>
      </w:r>
      <w:r w:rsidRPr="008C7964">
        <w:rPr>
          <w:lang w:val="ru-RU"/>
        </w:rPr>
        <w:t xml:space="preserve">ang mga ito. Higit pa rito, palaging totoo na kapag mas malaki ang pagkabalisa na nararanasan ng nagsisisi, mas sagana ang aliw na kanilang tinatanggap pagkatapos ng kumpisal. Dito tunay na inihahayag ng Tagapagligtas ang Kanyang sarili bilang Tagapagaliw ng mga pagod at nabibigatan! Ang taong taimtim na nagsisi at nagkumpisal ay nakikilala ang katotohanang ito mula sa personal na karanasan, at hindi ito tinatanggap sa pamamagitan lamang ng pananampalataya. </w:t>
      </w:r>
    </w:p>
    <w:p w14:paraId="4BC1009E" w14:textId="77777777" w:rsidR="00C00D83" w:rsidRPr="008C7964" w:rsidRDefault="001F2820" w:rsidP="00C66836">
      <w:pPr>
        <w:widowControl w:val="0"/>
        <w:ind w:firstLine="720"/>
        <w:rPr>
          <w:lang w:val="ru-RU"/>
        </w:rPr>
      </w:pPr>
      <w:r w:rsidRPr="008C7964">
        <w:rPr>
          <w:lang w:val="ru-RU"/>
        </w:rPr>
        <w:t xml:space="preserve">d) Pagkatapos, sa muling pagbabalik-tanaw sa lahat ng mga kasalanang nagawa mo at sa pagpapabago ng </w:t>
      </w:r>
      <w:r w:rsidRPr="008C7964">
        <w:rPr>
          <w:lang w:val="ru-RU"/>
        </w:rPr>
        <w:lastRenderedPageBreak/>
        <w:t>panata na nakaugat na sa iyong kalooban na hindi na ito uulitin , pukawin mo ang buhay na pananampalataya na ikaw ay nakatayo sa harap ng Panginoon Mismo, na tumatanggap ng iyong kumpisal, at isaayos mo ang lahat, nang hindi nagtatago ng anumang nagpapabigat sa iyong budhi. Kung ikaw ay dumating na may hangaring ikahiya ang iyong sarili, hindi ka magtatago ng anuman, kundi ipapakita mo nang buong-buo ang iyong hiya sa iyong hilig sa kasalanan. Makatutulong ito upang magbigay ng kaaliwan sa iyong pusong nagpapakumbaba. Dapat maging tiyak na ang bawat kasalanang ikinumpisal ay natatapon mula sa puso, samantalang ang bawat kasalanang itinago ay nananatili rito, na nagdudulot ng mas matinding hatol dahil, sa sugat na iyon, ang makasalanan ay malapit sa Lubos na Nagpapagaling na Manggagamot. Sa pamamagitan ng pagtatago ng kasalanan, natakpan niya ang sugat, nang hindi namamalayan na pinahihirapan at pinapahamak nito ang kanyang kaluluwa. Sa salaysay tungkol sa banal na si Teodora, na tiniis ang kanyang mga pagsubok, sinasabing hindi matagpuan ng kanyang masasamang mga tagausig sa kanilang talaan ang mga kasalanang kanyang inamin. Ipinaliwanag kalaunan ng mga anghel sa kanya na ang kumpisal ay nag-aalis ng kasalanan mula sa bawat lugar kung saan ito nakatala. Hindi na ito nakatala laban sa taong iyon, ni sa aklat ng budhi, ni sa aklat ng buhay, ni sa mga kamay ng masasamang maninira—pinawi ng kumpisal ang mga talaang ito. Itapon mo nga, nang walang pag-aalinlangan, ang lahat ng bagay na bumabagabag sa iyo. Ang lawak ng pagbubunyag ng iyong mga kasalanan ay dapat sapat upang makabuo ang espirituwal na ama ng tumpak na pagkaunawa sa iyo, upang makita ka niya kung sino ka talaga, at sa pagbibigay ng absolusyon, mailigtas ka nang partikular, at hindi ang iba; upang kapag sinabi niya: 'Patawarin at iligtas ang nagsisisi sa mga kasalanang nagawa niya</w:t>
      </w:r>
      <w:r w:rsidR="00EC4FF7" w:rsidRPr="008C7964">
        <w:rPr>
          <w:lang w:val="ru-RU"/>
        </w:rPr>
        <w:t>,'</w:t>
      </w:r>
      <w:r w:rsidRPr="008C7964">
        <w:rPr>
          <w:lang w:val="ru-RU"/>
        </w:rPr>
        <w:t xml:space="preserve"> — wala nang natitira sa iyong loob na hindi sakop ng mga salitang ito. Ang mga taong, habang naghahanda para sa kumpisal sa unang pagkakataon matapos ang mahabang panahon ng pamumuhay sa kasalanan, ay kumukuha ng pagkakataon na makipag-usap muna sa kanilang espirituwal na ama at ikuwento sa kanya ang buong kasaysayan ng kanilang makasalanang buhay, ay mabuti ang kanilang ginagawa. Sa ganitong paraan, walang panganib na may makalimutan o mapalampas sa kalituhan habang nagkukumpisal. Dapat gawan ng lahat ng pagsisikap upang masiguro ang ganap na pagsisiwalat ng mga kasalanan. Ipinagkaloob ng Panginoon ang kapangyarihang magpatawad hindi nang walang kondisyon, kundi sa ilalim ng kundisyon ng pagsisisi at pag-amin. Kung hindi ito matutupad, maaaring mangyari na kapag sinabi ng ama sa espirituwal, 'Pinapatawad at pinapawalang-sala kita</w:t>
      </w:r>
      <w:r w:rsidR="00EC4FF7" w:rsidRPr="008C7964">
        <w:rPr>
          <w:lang w:val="ru-RU"/>
        </w:rPr>
        <w:t xml:space="preserve">,' </w:t>
      </w:r>
      <w:r w:rsidRPr="008C7964">
        <w:rPr>
          <w:lang w:val="ru-RU"/>
        </w:rPr>
        <w:t>sasabihin naman ng Panginoon, 'Ngunit kinokondena kita</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Tapos na ngayon ang kumpisal. Itinaas ng ama sa espirituwal ang epitrachelion, tinatakpan nito ang ulo ng nagsisisi at, habang inilalagay ang kanyang kamay dito, ipinapahayag ang absolusyon para sa lahat ng kasalanan, at tinatatakan ito ng tanda ng krus sa ulo. Ang nangyayari sa kaluluwa sa sandaling iyon ay alam ng bawat taong taos-pusong nagsisi. Umaagos ang mga daloy ng biyaya mula sa ulo patungo sa puso at pinupuno ito ng kagalakan. Hindi ito nagmumula sa tao—hindi sa nagpapakumbaba ni sa nagbibigay ng kapatawaran: ito ay hiwaga ng Panginoon, ang Tagapaghilom at Tagapagaliw </w:t>
      </w:r>
      <w:r w:rsidR="00FA3377">
        <w:rPr>
          <w:lang w:val="ru-RU"/>
        </w:rPr>
        <w:t>ng mga kaluluwa…</w:t>
      </w:r>
      <w:r w:rsidRPr="008C7964">
        <w:rPr>
          <w:lang w:val="ru-RU"/>
        </w:rPr>
        <w:t xml:space="preserve"> Nangyayari minsan na may ilang tao na malinaw na nakakarinig ng banal na salita sa kanilang mga puso, na nagsisilbing pinagmumulan ng lakas at inspirasyon para sa kanilang mga susunod na gawain. Ito ay, wari, isang espiritwal na sandata na ipinagkaloob ni Kristo na Tagapagligtas sa isang taong ngayon ay sumasali sa hanay ng mga nakikipaglaban sa ilalim ng Kanyang bandila. Ang sinumang napag-abaw-kayang makarinig ng gayong salita ay dapat itago ito bilang pinagmumulan ng ginhawa at inspirasyon; pinagmumulan ng ginhawa, sapagkat malinaw na tinanggap ang kumpisal nang ikinatuwa ng Panginoon na makipag-usap, wari, sa nagkukumpisal; pinagmumulan ng inspirasyon, dahil sa oras ng tukso, kailangan mo lamang itong balikan, at mula rito kukuha ng lakas</w:t>
      </w:r>
      <w:r w:rsidR="00405063" w:rsidRPr="008C7964">
        <w:rPr>
          <w:lang w:val="ru-RU"/>
        </w:rPr>
        <w:t>!</w:t>
      </w:r>
      <w:r w:rsidRPr="008C7964">
        <w:rPr>
          <w:lang w:val="ru-RU"/>
        </w:rPr>
        <w:t xml:space="preserve"> Paano nga ba pinapagalaw ng mga sundalo sa digmaan ang kanilang sarili upang kumilos? — Sa pamamagitan ng salitang iyon mula sa talumpati ng kumander na may pinakamalaking epekto. Ganoon din dito. </w:t>
      </w:r>
    </w:p>
    <w:p w14:paraId="58E8981C" w14:textId="77777777" w:rsidR="00C00D83" w:rsidRPr="008C7964" w:rsidRDefault="001F2820" w:rsidP="00C66836">
      <w:pPr>
        <w:widowControl w:val="0"/>
        <w:ind w:firstLine="720"/>
        <w:rPr>
          <w:lang w:val="ru-RU"/>
        </w:rPr>
      </w:pPr>
      <w:r w:rsidRPr="008C7964">
        <w:rPr>
          <w:lang w:val="ru-RU"/>
        </w:rPr>
        <w:t>e) At sa gayon, nagtatapos na ang lahat</w:t>
      </w:r>
      <w:r w:rsidR="00FA3377">
        <w:rPr>
          <w:lang w:val="ru-RU"/>
        </w:rPr>
        <w:t>…</w:t>
      </w:r>
      <w:r w:rsidRPr="008C7964">
        <w:rPr>
          <w:lang w:val="ru-RU"/>
        </w:rPr>
        <w:t xml:space="preserve"> Ang natitira na lamang ay ang magpatiripa sa harap ng Diyos bilang pasasalamat sa Kanyang di-mailarawang awa at halikan ang Krus at ang Ebanghelyo bilang tanda ng panata — na matatag na maglakad sa landas na itinakda ng Ebanghelyo, sa pamamagitan ng pagpapakasakit sa sarili, upang tularan ang mga yapak ni Kristo na Tagapagligtas, gaya ng inilarawan sa Ebanghelyo, sa ilalim ng Kanyang banayad na pabigat, na ngayon mo lamang kakapagtanggap. Pagkatapos gawin ito, umalis ka nang payapa, na determinado na kumilos ayon sa iyong ipinangako, tandaan mong mula ngayon ay huhusgahan ka ng iyong sariling mga salita. Kapag nangako ka, tuparin mo; kapag sinelyohan mo ito ng Sakramento, lalong maging tapat ka rito, baka mahulog ka muli sa kategorya ng mga nagwawalang-bahala sa biyaya. </w:t>
      </w:r>
    </w:p>
    <w:p w14:paraId="6E205072" w14:textId="77777777" w:rsidR="00C00D83" w:rsidRPr="008C7964" w:rsidRDefault="001F2820" w:rsidP="009D5D69">
      <w:pPr>
        <w:ind w:firstLine="720"/>
        <w:rPr>
          <w:lang w:val="ru-RU"/>
        </w:rPr>
      </w:pPr>
      <w:r w:rsidRPr="008C7964">
        <w:rPr>
          <w:lang w:val="ru-RU"/>
        </w:rPr>
        <w:lastRenderedPageBreak/>
        <w:t xml:space="preserve">g) Kung magbigay ang iyong espirituwal na ama ng penitensya sa iyo, tanggapin mo ito nang may kagalakan. At kung hindi naman magbigay ang iyong espirituwal na ama ng penitensya, hingin mo sa kanya na gawin ito. Hindi lamang ito magsisilbing gabay para sa iyo sa mabuting landas na iyong tinatahak, kundi pati na rin bilang proteksyon at kalasag laban sa masasamang gawain ng mga taga-labas na nakatuon sa iyo sa iyong bagong paraan ng pamumuhay. Narito ang sinulat ng Kanyang Kabanalan na Patriarka ng Constantinople (Jeremias — </w:t>
      </w:r>
      <w:r w:rsidRPr="008C7964">
        <w:rPr>
          <w:i/>
          <w:lang w:val="ru-RU"/>
        </w:rPr>
        <w:t>Ed</w:t>
      </w:r>
      <w:r w:rsidRPr="008C7964">
        <w:rPr>
          <w:lang w:val="ru-RU"/>
        </w:rPr>
        <w:t xml:space="preserve">.) hinggil sa paksang ito sa kanyang 'Sagot sa mga Lutheran': 'Ipinagkakaloob namin ang kapatawaran ng mga kasalanan na may kasamang penitensya dahil sa maraming makatwirang dahilan. Una, upang sa pamamagitan ng kusang-loob na pagdurusa rito ay mapalaya ang makasalanan mula sa mabigat na hindi kusang parusa doon, sa buhay na darating, sapagkat walang ibang nakakapagpawi sa Panginoon nang higit kaysa pagdurusa, at lalo na ang kusang-loob na pagdurusa. Kaya naman sinasabi ni San Gregorio na ang mga luha ay ginagantimpalaan ng pag-ibig sa kapwa. Pangalawa, upang ang makasalanang pagnanasa ng laman na nagbubunsod ng kasalanan ay mapuksa sa loob ng makasalanan, sapagkat alam natin na ang katulad ay gumagamot sa katulad. Pangatlo, upang ang penitensya ay magsilbing parang tali o pungan para sa kaluluwa, na pumipigil dito na bumalik sa mga bisyong kakatapos pa lamang linisin. Ika-apat, upang masanay tayo sa pagsusumikap at pagtitiis, sapagkat ang birtud ay bunga ng pagsusumikap. Ika-lima, upang makita at malaman natin kung ang nagsisisi ay tunay na napoot sa kasalanan." </w:t>
      </w:r>
    </w:p>
    <w:p w14:paraId="68BB234B" w14:textId="77777777" w:rsidR="00C00D83" w:rsidRPr="008C7964" w:rsidRDefault="001F2820" w:rsidP="00C66836">
      <w:pPr>
        <w:widowControl w:val="0"/>
        <w:ind w:firstLine="720"/>
        <w:rPr>
          <w:lang w:val="ru-RU"/>
        </w:rPr>
      </w:pPr>
      <w:r w:rsidRPr="008C7964">
        <w:rPr>
          <w:lang w:val="ru-RU"/>
        </w:rPr>
        <w:t xml:space="preserve">Sinumang dadaan sa buong proseso ng espiritwal na pagpapagaling nang nararapat, at—pinakamahalaga—ay magtapat ng kanilang mga kasalanan nang walang itinatago, ay babalik mula sa bahay ng Diyos na gaya ng pagbabalik ng mga nagkasala mula sa hukuman, matapos doon marinig, sa halip na hatol na kamatayan, ang proklamasyon ng kapatawaran at ang pag-aalis ng kanilang mga krimen, — sila'y bumabalik na may pinakamalalim na pakiramdam ng pasasalamat sa Tagapagligtas ng ating mga kaluluwa, na may matibay na determinasyong ialay ang natitirang bahagi ng kanilang buhay sa Kanya at sa pagtupad ng Kanyang mga utos, na may sukdulang pagkamuhi sa lahat ng kanilang dating kasalanan at isang hindi mapigilang pagnanais na burahin ang lahat ng bakas ng kanilang dating masasamang pamumuhay. Ang siyang tumanggap ng absolusyon ay nararamdaman sa kanyang kalooban na hindi siya nagpapahinga, na isang tiyak na kapangyarihang pambihira ang sumasa kaniya. Ang biyayang banal, na hanggang ngayon ay kumikilos lamang sa kanya mula sa labas upang tulungan siyang magtagumpay laban sa kanyang sarili, ay ngayon, sa pamamagitan ng mga salitang 'Pinapatawad ko at binibigyan ko ng pahintulot', ay pumasok na sa loob, nagsanib sa kanyang espiritu, at pinuno siya ng isang masidhing sigasig at kasigasigan na ngayon ay kanyang ginagamit upang isagawa ang kanyang gawain at tungkulin hanggang sa pagtatapos ng kanyang buhay.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42810"/>
      <w:bookmarkStart w:id="168" w:name="_Toc690709"/>
      <w:r w:rsidRPr="008C7964">
        <w:rPr>
          <w:lang w:val="ru-RU"/>
        </w:rPr>
        <w:t>Ang nagsisisi ay lumalapit sa Sakramento ng Banal na Komunyon</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Sa parabula ng Prodigal na Anak, ang ama, nang tanggapin ang kanyang anak na nagbalik sa kanya nang may pagsisisi, matapos siyang yakapin sa leeg at halikan bilang tanda ng ganap na kapatawaran, ay inutusan na siya ay bihisan at ihanda ang isang masayang piging. Hindi lamang sa kapatawaran naging kontento ang puso ng ama; determinado siyang tiyakin sa kanyang anak ang kanyang pakikipag-ayus sa kanya at mas masidhing ipahayag ang kagalakan ng kanilang muling pagsasama matapos ang isang masaklap na paghihiwalay. Ang pag-ibig ng ama ay nagkakaloob ng higit pa sa hindi man lang inasahan ng pag-asa ng anak. Anong makasalanan ang makakapag-asang may mas dakila pa pagkatapos matanggap ang ganap na kapatawaran? Gayunpaman, iniimbitahan din siya sa Hapunang Panginoon, kung saan ang Panginoon Mismo ang nagbibigay sa kaniya ng Kaniyang Laman upang kanin at ng Kaniyang Dugo upang inumin. Ito ang sukdulan ng kaluwalhatian ng kabutihang-loob sa maniningalang nagsisisi; subalit hindi ito isang labis, kundi isang mahalagang pangangailangan para sa muling pagsasama sa Panginoon. </w:t>
      </w:r>
    </w:p>
    <w:p w14:paraId="728C41FD" w14:textId="77777777" w:rsidR="00C00D83" w:rsidRPr="008C7964" w:rsidRDefault="001F2820" w:rsidP="00C66836">
      <w:pPr>
        <w:widowControl w:val="0"/>
        <w:ind w:firstLine="720"/>
        <w:rPr>
          <w:lang w:val="ru-RU"/>
        </w:rPr>
      </w:pPr>
      <w:r w:rsidRPr="008C7964">
        <w:rPr>
          <w:lang w:val="ru-RU"/>
        </w:rPr>
        <w:t xml:space="preserve">Ang buhay Kristiyano ay buhay sa Panginoong Jesucristo. Ang mananampalataya ay nakaputong kay Cristo at nabubuhay sa pamamagitan Niya. Ang isang taong bumagsak matapos ang binyag ay nawawalan ng biyayang ito; sa pagbangon mula sa pagbagsak at pagbabalik sa Panginoon, kailangang maging karapat-dapat muli siya rito—at nagiging karapat-dapat siya sa pamamagitan ng Banal na Komunyon. </w:t>
      </w:r>
      <w:r w:rsidR="00A870DA" w:rsidRPr="008C7964">
        <w:rPr>
          <w:i/>
          <w:lang w:val="ru-RU"/>
        </w:rPr>
        <w:t>'</w:t>
      </w:r>
      <w:r w:rsidR="00F47203" w:rsidRPr="00F47203">
        <w:rPr>
          <w:i/>
          <w:lang w:val="ru-RU"/>
        </w:rPr>
        <w:t>Ang sinumang kumain ng Kaniyang Katawan at uminom ng Kaniyang Dugo ay nananahan sa Akin, at Ako sa kaniya</w:t>
      </w:r>
      <w:r w:rsidRPr="008C7964">
        <w:rPr>
          <w:i/>
          <w:lang w:val="ru-RU"/>
        </w:rPr>
        <w:t>,</w:t>
      </w:r>
      <w:r w:rsidR="00A870DA" w:rsidRPr="008C7964">
        <w:rPr>
          <w:i/>
          <w:lang w:val="ru-RU"/>
        </w:rPr>
        <w:t xml:space="preserve">' </w:t>
      </w:r>
      <w:r w:rsidRPr="008C7964">
        <w:rPr>
          <w:lang w:val="ru-RU"/>
        </w:rPr>
        <w:t>sabi ng Panginoon (Juan 6</w:t>
      </w:r>
      <w:r w:rsidR="00A870DA" w:rsidRPr="008C7964">
        <w:rPr>
          <w:lang w:val="ru-RU"/>
        </w:rPr>
        <w:t>:</w:t>
      </w:r>
      <w:r w:rsidRPr="008C7964">
        <w:rPr>
          <w:lang w:val="ru-RU"/>
        </w:rPr>
        <w:t>56). Dito, sa nagpapakumbabang kaluluwa, nagsisimula ang buhay kay Cristo Jesus. Sinabi ng Panginoon na Siya ang puno ng ubas, at ang mga nananampalataya sa Kaniya ay mga sanga (</w:t>
      </w:r>
      <w:r w:rsidR="00CD70E7">
        <w:rPr>
          <w:lang w:val="ru-RU"/>
        </w:rPr>
        <w:t xml:space="preserve">tingnan </w:t>
      </w:r>
      <w:r w:rsidRPr="008C7964">
        <w:rPr>
          <w:lang w:val="ru-RU"/>
        </w:rPr>
        <w:t>Juan 15</w:t>
      </w:r>
      <w:r w:rsidR="00A870DA" w:rsidRPr="008C7964">
        <w:rPr>
          <w:lang w:val="ru-RU"/>
        </w:rPr>
        <w:t>:</w:t>
      </w:r>
      <w:r w:rsidRPr="008C7964">
        <w:rPr>
          <w:lang w:val="ru-RU"/>
        </w:rPr>
        <w:t xml:space="preserve">4-6). Ang isang sanga ay hindi mabubuhay maliban kung ito ay nasa baging; gayundin, ang mga mananampalataya ay hindi </w:t>
      </w:r>
      <w:r w:rsidRPr="008C7964">
        <w:rPr>
          <w:lang w:val="ru-RU"/>
        </w:rPr>
        <w:lastRenderedPageBreak/>
        <w:t xml:space="preserve">mabubuhay maliban kung sila ay nasa Panginoon. Walang tunay na buhay sa kahit saan maliban sa baging na ito. Ang anumang hindi nakapaloob dito ay patay. Kaya, ang sinumang nagnanais na tunay na mabuhay ay dapat itanim sa kanya, tanggapin ang buhay na katas mula rito, at mabuhay sa pamamagitan ng pagpakain dito. Ang pagtatanim na ito ay nagaganap sa Banal na Komunyon: dito ang Kristiyano ay nagiging isa sa Panginoon. Nang ang Panginoon ay ginagabayan lamang ang isang makasalanan tungo sa ganap na pagsisisi, siya ay katok lamang sa pintuan ng puso; ngunit kapag ang pintuan na iyon ay nabuksan sa pamamagitan ng pagdadalamhati at pagsisisi, siya ay pumapasok at nakikipagbahagi ng Hapunang Panginoon sa tumatanggap ng Komunyon. </w:t>
      </w:r>
    </w:p>
    <w:p w14:paraId="09CC89F7" w14:textId="77777777" w:rsidR="00C00D83" w:rsidRPr="008C7964" w:rsidRDefault="001F2820" w:rsidP="00C66836">
      <w:pPr>
        <w:widowControl w:val="0"/>
        <w:ind w:firstLine="720"/>
        <w:rPr>
          <w:lang w:val="ru-RU"/>
        </w:rPr>
      </w:pPr>
      <w:r w:rsidRPr="008C7964">
        <w:rPr>
          <w:lang w:val="ru-RU"/>
        </w:rPr>
        <w:t xml:space="preserve">Ngayon, ang isang tao ay muling ipinapanganak. Nagsisimula para sa kaniya ang isang ganap na bagong uri ng buhay. Hindi maaaring magpatuloy ang buhay nang walang pagkain, at higit pa rito, pagkain na angkop dito. At ang ganoong pagkain ay ang Katawan at Dugo ng Panginoon. Siya Mismo ang nagsabi: </w:t>
      </w:r>
      <w:r w:rsidR="00F47203" w:rsidRPr="00F47203">
        <w:rPr>
          <w:i/>
          <w:lang w:val="ru-RU"/>
        </w:rPr>
        <w:t xml:space="preserve">'Ang laman ko ay tunay na pagkain, at ang Dugo ko ay tunay na </w:t>
      </w:r>
      <w:r w:rsidR="00A870DA" w:rsidRPr="008C7964">
        <w:rPr>
          <w:i/>
          <w:lang w:val="ru-RU"/>
        </w:rPr>
        <w:t>inumin'</w:t>
      </w:r>
      <w:r w:rsidRPr="008C7964">
        <w:rPr>
          <w:lang w:val="ru-RU"/>
        </w:rPr>
        <w:t xml:space="preserve"> (Juan 6</w:t>
      </w:r>
      <w:r w:rsidR="00A870DA" w:rsidRPr="008C7964">
        <w:rPr>
          <w:lang w:val="ru-RU"/>
        </w:rPr>
        <w:t>:</w:t>
      </w:r>
      <w:r w:rsidRPr="008C7964">
        <w:rPr>
          <w:lang w:val="ru-RU"/>
        </w:rPr>
        <w:t xml:space="preserve">55). Sa pamamagitan ng mga ito dapat pakainin ng isang taong nagsimula ng bagong buhay ang buhay na iyon. Lalo pang kinakailangan ang pagninilay sa pagkaing ito sa mga unang yugto, sa mismong unang, wika nga, mga kibo ng bagong buhay ng isang tao. Sinasabi na ang unang pagkaing ito ay humuhubog sa karakter ng pisikal na buhay ng isang tao at kalaunan ay nagiging isang palagiang pangangailangan ng katawan. Ano, nga ba, ang dapat maging katangian ng buhay ng isang taong nagsisi? Isang buhay na nakasentro kay Cristo Jesus, ating Panginoon. Ano ang dapat maging kanyang patuloy na pangangailangan? Ang pangangailangan para sa pakikipag-isa sa Panginoon. Kaya nga, sa mismong simula ng buhay na ito, dapat siyang magmadali na tanggapin ang Katawan at Dugo ni Cristo, upang mailatag, gaya ng sinasabi, ang pundasyon ng isang buhay na kaayon kay Cristo, at upang pag-alabin ang isang buhay na pagnanais para sa patuloy na pakikipag-isa sa Kanya sa pamamagitan ng pagtanggap na ito. Kapag natikman na ng isang tao ang manang ito mula sa langit at naranasan ang kayang tamis, hindi na niya mapipigilang higit pang maghangad at mauhaw sa pakikipag-isa na ito.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Kaya, matapos matanggap ang awa at ganap na kapatawaran sa pamamagitan ng pagsisisi, magpatuloy sa Banal na Komunyon, para sa ganap na muling pagbuhay ng iyong panloob na sarili.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Hindi na kailangang magtakda ng mga tiyak na tuntunin para sa paghahanda nito. Ang taong nagsisisi ay taglay na ang lahat ng kinakailangan para rito, at natural na nagpapatuloy sa Banal na Komunyon. Ang sinumang nagmalungkot sa kanyang mga kasalanan at ikinumpisal ang mga ito ay handa nang makibahagi sa dakilang Sakramentong ito. At wala nang iba pang inuutos ang Apostol; sinasabi lamang niya: </w:t>
      </w:r>
      <w:r w:rsidR="00F47203" w:rsidRPr="00F47203">
        <w:rPr>
          <w:i/>
          <w:lang w:val="ru-RU"/>
        </w:rPr>
        <w:t xml:space="preserve">'Suriin muna ng tao ang kaniyang sarili, at saka siya kumain ng tinapay at uminom ng </w:t>
      </w:r>
      <w:r w:rsidR="00753183" w:rsidRPr="008C7964">
        <w:rPr>
          <w:i/>
          <w:lang w:val="ru-RU"/>
        </w:rPr>
        <w:t xml:space="preserve">tasa' </w:t>
      </w:r>
      <w:r w:rsidR="001F2820" w:rsidRPr="008C7964">
        <w:rPr>
          <w:lang w:val="ru-RU"/>
        </w:rPr>
        <w:t>(1 Cor. 11</w:t>
      </w:r>
      <w:r w:rsidRPr="008C7964">
        <w:rPr>
          <w:lang w:val="ru-RU"/>
        </w:rPr>
        <w:t>:</w:t>
      </w:r>
      <w:r w:rsidR="001F2820" w:rsidRPr="008C7964">
        <w:rPr>
          <w:lang w:val="ru-RU"/>
        </w:rPr>
        <w:t xml:space="preserve">28). Maaaring sabihin: panatilihin mo ang mayroon ka, o huwag mong ipawala ang mayroon ka — at sapat na iyon.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Ayon sa ating nakagawiang gawi, hindi nagtatagal ang pagitan ng Kumpisal at Komunyon: kadalasan, gabi, umaga, at ang Misa lamang. Sa mga sandaling ito, dapat ingatan ang mapayapang kalagayan ng isip na dala ng simbahan matapos ang Kumpisal, at ilapat ito sa pakikipag-isa sa Panginoon sa Banal na Komunyon.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Panatilihin ang iyong buong pansin at ang kapanatagan ng iyong puso. Mag-ingat sa mga istorbo at sa mga nag-aalalang pag-iisip; itabi ang lahat, tumingin sa loob at manatili nang mag-isa na may iisang pag-iisip sa Panginoong malapit nang dumating sa iyo. Itabi ang bawat ligaw na kaisipan at, habang pinagmamasdan ang nag-iisang Panginoon, manalangin sa Kanya nang walang istorbo at taos-pusong panalangin.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Kung hindi mapigil ang iyong isipan sa iisang kaisipang ito, punuin mo ito ng pagninilay sa mismong Komunyong Banal; at, upang hindi ito masyadong maglakbay, itali mo ito sa mga salita ng Panginoon at ng mga banal na Apostol tungkol sa Sakramentong ito.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Habang pinagninilayan mo ang anumang sinabi ng Panginoon o ng mga Banal na Apostol, kumuha ka ng kabanalan mula sa mga ito at ihanda mo ang iyong sarili para sa taos-pusong panalangin. Kapag nagsimula ka nang manalangin, lumuhod ka sa harap ng Panginoon at huwag kang tumigil sa panalangin hangga't ito'y nagpapatuloy.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Gugulin ang gabi sa mga gawaing ito hanggang sa sarain ng tulog ang iyong mga mata. Darating ang umaga. Sa oras na magkamalay ka pagising mo, una sa lahat, muling pasiglahin ang iyong kamalayan sa kadakilaan ng araw na sumikat para sa iyo. Ngunit huwag kang maging magulong-ulo, huwag kang maabala ng maraming bagay, itatago mo lamang sa isip ang mga bagay na naroroon sa iyo at nasa loob mo. Magbantay ka! Tutuksoin ka ng kaaway sa lahat ng paraan upang ilagay ang kaluluwa mo sa kalagayang masama, na nagsusumikap na ikalat ang iyong mga iniisip, o magdulot ng pag-aalala tungkol sa isang bagay, o mag-udyok ng hindi pagkakuntento sa isang bagay, o magpukaw ng sama ng loob sa isang tao. Magbantay ka sa iyong sarili </w:t>
      </w:r>
      <w:r w:rsidR="001F2820" w:rsidRPr="008C7964">
        <w:rPr>
          <w:lang w:val="ru-RU"/>
        </w:rPr>
        <w:lastRenderedPageBreak/>
        <w:t xml:space="preserve">habang nananalangin sa Panginoon, at iiwasan mo ang mga ito.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Pagsapasok mo sa simbahan, pakiramdam mo'y nasa Silid sa Itaas sa Sion ka, kung saan ipinagkaloob ng Panginoon ang Banal na Komunyon sa mga banal na Apostol, at magbigay ka pa ng mas matinding pansin kaysa sa pagkanta ng mga himno at pagbigkas ng mga babasahin, itutuon mo ang lahat ng iyong iniisip sa katotohanang ang Panginoon Mismo ang naghahanda ng salaping tagapagligtas na ito para sa iyo.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Sa paggawa nito, palakasin </w:t>
      </w:r>
      <w:r w:rsidR="001F2820" w:rsidRPr="008C7964">
        <w:rPr>
          <w:b/>
          <w:lang w:val="ru-RU"/>
        </w:rPr>
        <w:t xml:space="preserve">ang iyong pananampalataya </w:t>
      </w:r>
      <w:r w:rsidR="001F2820" w:rsidRPr="008C7964">
        <w:rPr>
          <w:lang w:val="ru-RU"/>
        </w:rPr>
        <w:t xml:space="preserve">sa tunay na presensya ng Panginoon at Tagapagligtas Mismo sa Banal na mga Misteryo. Batay sa pananampalatayang ito at sa pagmumuni-muni sa Panginoon Mismo, na para bang Siya ay papalapit na sa iyo, sumigaw </w:t>
      </w:r>
      <w:r w:rsidR="001F2820" w:rsidRPr="008C7964">
        <w:rPr>
          <w:b/>
          <w:lang w:val="ru-RU"/>
        </w:rPr>
        <w:t>nang may kababaang-loob</w:t>
      </w:r>
      <w:r w:rsidR="001F2820" w:rsidRPr="008C7964">
        <w:rPr>
          <w:lang w:val="ru-RU"/>
        </w:rPr>
        <w:t xml:space="preserve">: </w:t>
      </w:r>
      <w:r w:rsidR="00247075" w:rsidRPr="008C7964">
        <w:rPr>
          <w:i/>
          <w:lang w:val="ru-RU"/>
        </w:rPr>
        <w:t>'Panginoon, hindi ako karapat-dapat na pumasok Ka sa silong ng aking bubong</w:t>
      </w:r>
      <w:r w:rsidR="001F2820" w:rsidRPr="008C7964">
        <w:rPr>
          <w:lang w:val="ru-RU"/>
        </w:rPr>
        <w:t>' (Matt. 8</w:t>
      </w:r>
      <w:r w:rsidR="00247075" w:rsidRPr="008C7964">
        <w:rPr>
          <w:lang w:val="ru-RU"/>
        </w:rPr>
        <w:t>:</w:t>
      </w:r>
      <w:r w:rsidR="001F2820" w:rsidRPr="008C7964">
        <w:rPr>
          <w:lang w:val="ru-RU"/>
        </w:rPr>
        <w:t xml:space="preserve">8). Mula sa pagpapakumbabang ito, lumipat sa </w:t>
      </w:r>
      <w:r w:rsidR="001F2820" w:rsidRPr="008C7964">
        <w:rPr>
          <w:b/>
          <w:lang w:val="ru-RU"/>
        </w:rPr>
        <w:t xml:space="preserve">takot </w:t>
      </w:r>
      <w:r w:rsidR="001F2820" w:rsidRPr="008C7964">
        <w:rPr>
          <w:lang w:val="ru-RU"/>
        </w:rPr>
        <w:t xml:space="preserve">na gaya ng sa anak—hindi yaong pumipigil, kundi yaong nagdudulot ng marangal na pag-iingat. Yamang ang Panginoon Mismo ang nag-aanyaya at nag-uutos sa iyo na lumapit, maging handa kang lumapit </w:t>
      </w:r>
      <w:r w:rsidR="001F2820" w:rsidRPr="008C7964">
        <w:rPr>
          <w:b/>
          <w:lang w:val="ru-RU"/>
        </w:rPr>
        <w:t xml:space="preserve">nang may kumpiyansa, </w:t>
      </w:r>
      <w:r w:rsidR="001F2820" w:rsidRPr="008C7964">
        <w:rPr>
          <w:lang w:val="ru-RU"/>
        </w:rPr>
        <w:t xml:space="preserve">may pagnanasa at </w:t>
      </w:r>
      <w:r w:rsidR="001F2820" w:rsidRPr="008C7964">
        <w:rPr>
          <w:b/>
          <w:lang w:val="ru-RU"/>
        </w:rPr>
        <w:t xml:space="preserve">pananabik, </w:t>
      </w:r>
      <w:r w:rsidR="001F2820" w:rsidRPr="008C7964">
        <w:rPr>
          <w:lang w:val="ru-RU"/>
        </w:rPr>
        <w:t xml:space="preserve">na parang </w:t>
      </w:r>
      <w:r w:rsidR="001F2820" w:rsidRPr="008C7964">
        <w:rPr>
          <w:i/>
          <w:lang w:val="ru-RU"/>
        </w:rPr>
        <w:t xml:space="preserve">usa na uhaw sa batis, </w:t>
      </w:r>
      <w:r w:rsidR="001F2820" w:rsidRPr="008C7964">
        <w:rPr>
          <w:lang w:val="ru-RU"/>
        </w:rPr>
        <w:t xml:space="preserve">at </w:t>
      </w:r>
      <w:r w:rsidR="001F2820" w:rsidRPr="008C7964">
        <w:rPr>
          <w:b/>
          <w:lang w:val="ru-RU"/>
        </w:rPr>
        <w:t xml:space="preserve">asahan </w:t>
      </w:r>
      <w:r w:rsidR="001F2820" w:rsidRPr="008C7964">
        <w:rPr>
          <w:lang w:val="ru-RU"/>
        </w:rPr>
        <w:t xml:space="preserve">nang may katiyakan na matatanggap mo ang Panginoon Mismo, at kasama Niya ang lahat ng kayamanang buhay na nakatago sa Kanya. Mula sa pag-asang ito, na hindi magbibigay-hiya sa iyo, bumalik muli sa iyong sarili, na handang salubungin ang Panginoon; pag-alabin pa nang higit </w:t>
      </w:r>
      <w:r w:rsidR="001F2820" w:rsidRPr="008C7964">
        <w:rPr>
          <w:b/>
          <w:lang w:val="ru-RU"/>
        </w:rPr>
        <w:t>ang pagsisisi</w:t>
      </w:r>
      <w:r w:rsidR="001F2820" w:rsidRPr="008C7964">
        <w:rPr>
          <w:lang w:val="ru-RU"/>
        </w:rPr>
        <w:t xml:space="preserve"> ng iyong puso, at muling bayain </w:t>
      </w:r>
      <w:r w:rsidR="001F2820" w:rsidRPr="008C7964">
        <w:rPr>
          <w:b/>
          <w:lang w:val="ru-RU"/>
        </w:rPr>
        <w:t xml:space="preserve">ang iyong pangako </w:t>
      </w:r>
      <w:r w:rsidR="001F2820" w:rsidRPr="008C7964">
        <w:rPr>
          <w:lang w:val="ru-RU"/>
        </w:rPr>
        <w:t xml:space="preserve">na talikuran ang kasalanan, kahit pa ito ay magdulot ng iyong buhay.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Pagsikapan mong tumayo sa buong Liturhiya, na lumilipat mula sa isa nitong damdamin patungo sa iba, at sa ganitong diwa ng debosyon ay lapitan mo sa wakas ang Kális ng Panginoon; sa pagmasid nito, magbigay-pugay sa Panginoong paparating sa iyo, at, binubuksan ang iyong bibig at puso, tanggapin Siya, na mapagkumbaba at may paggalang na sumisigaw kasama ni Apostol Tomas: </w:t>
      </w:r>
      <w:r w:rsidRPr="008C7964">
        <w:rPr>
          <w:i/>
          <w:lang w:val="ru-RU"/>
        </w:rPr>
        <w:t>'</w:t>
      </w:r>
      <w:r w:rsidR="001F2820" w:rsidRPr="008C7964">
        <w:rPr>
          <w:i/>
          <w:lang w:val="ru-RU"/>
        </w:rPr>
        <w:t>Panginoon ko at Diyos ko!</w:t>
      </w:r>
      <w:r w:rsidRPr="008C7964">
        <w:rPr>
          <w:i/>
          <w:lang w:val="ru-RU"/>
        </w:rPr>
        <w:t xml:space="preserve">' </w:t>
      </w:r>
      <w:r w:rsidR="001F2820" w:rsidRPr="008C7964">
        <w:rPr>
          <w:lang w:val="ru-RU"/>
        </w:rPr>
        <w:t>(Juan 20</w:t>
      </w:r>
      <w:r w:rsidRPr="008C7964">
        <w:rPr>
          <w:lang w:val="ru-RU"/>
        </w:rPr>
        <w:t>:</w:t>
      </w:r>
      <w:r w:rsidR="001F2820" w:rsidRPr="008C7964">
        <w:rPr>
          <w:lang w:val="ru-RU"/>
        </w:rPr>
        <w:t xml:space="preserve">28). Luwalhati sa Iyo, O Diyos! Luwalhati sa Iyo, O Diyos! Luwalhati sa Iyo, O Diyos!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Sa paglapit sa Kawan ng Panginoon nang ganitong pag-iisip, at sa pag-alis mula rito, mararamdaman mo sa iyong puso: </w:t>
      </w:r>
      <w:r w:rsidR="001F2820" w:rsidRPr="008C7964">
        <w:rPr>
          <w:iCs/>
          <w:lang w:val="ru-RU"/>
        </w:rPr>
        <w:t xml:space="preserve">tunay ngang </w:t>
      </w:r>
      <w:r w:rsidR="00FA3377">
        <w:rPr>
          <w:iCs/>
          <w:lang w:val="ru-RU"/>
        </w:rPr>
        <w:t xml:space="preserve">ang salita… </w:t>
      </w:r>
      <w:r w:rsidR="001F2820" w:rsidRPr="008C7964">
        <w:rPr>
          <w:iCs/>
          <w:lang w:val="ru-RU"/>
        </w:rPr>
        <w:t>ay nakikibahagi sa mga banal na biyaya, sapagkat hindi ako nag-iisa, kundi kasama Mo, aking Kristo, ang Liwanag ng Trinidad na nagbibigay-liwanag sa mundo.</w:t>
      </w:r>
      <w:r w:rsidR="001F2820" w:rsidRPr="008C7964">
        <w:rPr>
          <w:i/>
          <w:lang w:val="ru-RU"/>
        </w:rPr>
        <w:t xml:space="preserve"> </w:t>
      </w:r>
      <w:r w:rsidR="001F2820" w:rsidRPr="008C7964">
        <w:rPr>
          <w:lang w:val="ru-RU"/>
        </w:rPr>
        <w:t>Mula sa sandaling ito, sinisimulan mong dalhin si Cristo sa iyong kalooban. Mag-ingat ka nang lubos, samakatuwid, na pahupain Siya sa lahat ng paraan at panatilihin Siya sa iyong kalooban. Kung si Cristo ay nasa iyo, sino ang makalalaban sa iyo</w:t>
      </w:r>
      <w:r w:rsidR="001C0B48" w:rsidRPr="008C7964">
        <w:rPr>
          <w:lang w:val="ru-RU"/>
        </w:rPr>
        <w:t xml:space="preserve">? </w:t>
      </w:r>
      <w:r w:rsidR="001F2820" w:rsidRPr="008C7964">
        <w:rPr>
          <w:lang w:val="ru-RU"/>
        </w:rPr>
        <w:t xml:space="preserve">At ang lahat ng iba pa ay magagawa mo sa pamamagitan ng Panginoon na nagpapalakas sa iyo.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Ito ang nagmamarka ng pagkakumpleto ng paghubog ng espirituwal na buhay sa isang Kristiyano, na, matapos ang Pagbagsak, ay muling bumabalik sa paglilingkod sa Diyos.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Ito ang buong proseso ng pagbabagong-loob! Ipinakita ito rito bilang isang mahabang salaysay upang mas malinaw na makita ng sinuman ang lahat ng mga yugto na dapat hangarin ng nagbabagong-loob, sa pamamagitan ng pagsasabwatan ng kalayaan at biyaya. Lahat ng nabanggit ay nagaganap sa bawat nagbabagong-loob, ngunit kung paano at saang antas ay nakasalalay sa indibidwal at sa kanilang mga kalagayan. Para sa iba, ang buong pagbabagong-loob ay nagaganap sa loob lamang ng ilang minuto; gayunpaman, kahit noon, maaari silang maantig, magsisi, at umabot sa kalagayan ng matibay na determinasyon. Ang mga espiritwal na pangyayari ay agarang nagaganap. Gayunpaman, napakabihira ng ganitong uri ng pagbabagong-loob; sa karamihan ng mga kaso, hindi nangyayari ang pagbabagong-loob nang sabay-sabay, kundi unti-unti. Bagaman ang mga panloob na pagbabago ay agarang nagaganap, hindi ito palaging naaabot kaagad, kundi minsan ay pagkatapos ng mahabang panahon ng pagpipigil sa sarili. Para sa ilan, samakatuwid, ang ganap na pagbabagong-loob ay tumatagal ng maraming taon. Ang mga pangunahing punto kung saan nagaganap ang pagkaantala ay yaong kailangang masaktan ang pagmamahal sa sarili, halimbawa, sa paglampas sa mga hadlang o tukso na magkasala, sa panahon ng kumpisal, at iba pa. Ang huling kalagayang dapat maabot ay ang ganap na paglayo sa lahat ng bagay at ang pagsuko ng sarili sa Panginoon. Mula sa sandaling iyon, nagsisimula ang tunay na Kristiyanong buhay, sapagkat narating na ng tao ang layunin—ang pagtatago sa Diyos. Lahat ay nakasalalay sa sigasig kung paano hinahawakan ng isang tao ang sarili, at sa paninindigan na ang anumang kinakailangan ay dapat gawin—kahit ngayon o sa huli, ngunit dapat itong gawin: mas mabuti nga kung ngayon—at kaya nagsisimula siyang kumilos, at hindi nagtagal ay nagiging matatag. At ang pagiging matatag ang pangunahing layunin ng pagbabagong-buhay.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lastRenderedPageBreak/>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42811"/>
      <w:r w:rsidR="001F2820" w:rsidRPr="008C7964">
        <w:rPr>
          <w:lang w:val="ru-RU"/>
        </w:rPr>
        <w:t>Tungkol sa kung paano natutupad, hinog, at lumalakas sa ating kalooban ang buhay Kristiyano</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sa madaling salita, sa kaayusan ng isang buhay na kaaya-aya sa Diyos</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42812"/>
      <w:r w:rsidRPr="008C7964">
        <w:rPr>
          <w:lang w:val="ru-RU"/>
        </w:rPr>
        <w:t>Paano nabubuo, hinog, at lumalakas ang buhay Kristiyano sa ating kalooban?</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Ituon natin ang ating pansin sa katotohanang ang isang tao ay kakalipat lamang mula sa kadiliman tungo sa liwanag, mula sa sakop ni Satanas tungo sa Diyos; kakapagsimula pa lamang sa isang bagong landas na hindi pa niya natatahak kahit isang hakbang, ngunit nagliliyab sa sigasig na gawin ang lahat ng kinakailangan upang magtiyaga sa gawaing kanilang sinimulan at hindi muling mapasuko sa kanilang dating mga panginoon, na naglayo sa kanila sa Diyos at sa Tagapagligtas at nagdala sa kanila sa kapahamakan. </w:t>
      </w:r>
    </w:p>
    <w:p w14:paraId="1B465E9D" w14:textId="77777777" w:rsidR="00C00D83" w:rsidRPr="008C7964" w:rsidRDefault="001F2820" w:rsidP="00C66836">
      <w:pPr>
        <w:widowControl w:val="0"/>
        <w:ind w:firstLine="720"/>
        <w:rPr>
          <w:lang w:val="ru-RU"/>
        </w:rPr>
      </w:pPr>
      <w:r w:rsidRPr="008C7964">
        <w:rPr>
          <w:lang w:val="ru-RU"/>
        </w:rPr>
        <w:t xml:space="preserve">Lumilitaw ngayon ang tanong: saan siya dapat pumunta, at ano ang dapat niyang gawin, upang marating ang kanyang destinasyon, at makarating doon nang tama, diretso, mabilis, at matagumpay? Ang layunin na dapat pagtuunan ng manlalakbay ng kanyang buong pansin at lahat ng kanyang pagsisikap ay walang iba kundi ang sukdulang layunin ng sangkatauhan at ng pagtatatag ng kaligtasan, ibig sabihin, ang pakikipag-isa sa Diyos, isang buhay na pagsasama sa Kanya, at ang pagiging karapat-dapat sa Kanyang paninirahan. Doon lamang makakahanap ng kapahingahan ang naghahanap at masigasig na espiritu, kapag naabot na nito ang Diyos, natikman Siya at nasiyahan. Kaya, ang unang batas para sa kanya ay: </w:t>
      </w:r>
      <w:r w:rsidR="003B6B8C" w:rsidRPr="008C7964">
        <w:rPr>
          <w:i/>
          <w:lang w:val="ru-RU"/>
        </w:rPr>
        <w:t>'Hanapin ninyo ang Panginoon at ang kaniyang sikanan; hanapin ninyo ang kaniyang mukha sa lahat ng panahon</w:t>
      </w:r>
      <w:r w:rsidRPr="008C7964">
        <w:rPr>
          <w:lang w:val="ru-RU"/>
        </w:rPr>
        <w:t>' (Awit 104</w:t>
      </w:r>
      <w:r w:rsidR="003A252A" w:rsidRPr="008C7964">
        <w:rPr>
          <w:lang w:val="ru-RU"/>
        </w:rPr>
        <w:t>:</w:t>
      </w:r>
      <w:r w:rsidRPr="008C7964">
        <w:rPr>
          <w:lang w:val="ru-RU"/>
        </w:rPr>
        <w:t xml:space="preserve">4). Ang nilalaman ng biyayang ito ay lampas sa pagkaunawa ng tao. Hindi sana maisip ng tao ang ganoong kataas na antas. Ngunit nang ikaloob ng Diyos sa kanya ang ranggong ito, magiging kapalaluan ng tao na tanggihan ito dahil sa kawalan ng pananampalataya, kapabayaan, o paglalaan nito sa isipan, kahit pa sa gitna ng kanyang mga gawain. </w:t>
      </w:r>
      <w:r w:rsidRPr="008C7964">
        <w:rPr>
          <w:i/>
          <w:lang w:val="ru-RU"/>
        </w:rPr>
        <w:t>'Manahan ako sa kanila,</w:t>
      </w:r>
      <w:r w:rsidRPr="008C7964">
        <w:rPr>
          <w:lang w:val="ru-RU"/>
        </w:rPr>
        <w:t>' sabi ng Diyos, 'at ito—sa pamamagitan ng lahat ng mga Persona ng Pinakabanal na Trinidad' (2 Cor. 6</w:t>
      </w:r>
      <w:r w:rsidR="003A252A" w:rsidRPr="008C7964">
        <w:rPr>
          <w:lang w:val="ru-RU"/>
        </w:rPr>
        <w:t>:</w:t>
      </w:r>
      <w:r w:rsidRPr="008C7964">
        <w:rPr>
          <w:lang w:val="ru-RU"/>
        </w:rPr>
        <w:t xml:space="preserve">16). Tungkol sa Diyos Ama at sa Kanyang Sarili, sinasabi ng Panginoon: </w:t>
      </w:r>
      <w:r w:rsidR="00EC2649" w:rsidRPr="008C7964">
        <w:rPr>
          <w:i/>
          <w:lang w:val="ru-RU"/>
        </w:rPr>
        <w:t>'Darating kami sa kanya</w:t>
      </w:r>
      <w:r w:rsidRPr="008C7964">
        <w:rPr>
          <w:i/>
          <w:lang w:val="ru-RU"/>
        </w:rPr>
        <w:t xml:space="preserve"> </w:t>
      </w:r>
      <w:r w:rsidRPr="008C7964">
        <w:rPr>
          <w:lang w:val="ru-RU"/>
        </w:rPr>
        <w:t xml:space="preserve">(ang mananampalataya at ang umiibig) </w:t>
      </w:r>
      <w:r w:rsidR="00EC2649" w:rsidRPr="008C7964">
        <w:rPr>
          <w:i/>
          <w:lang w:val="ru-RU"/>
        </w:rPr>
        <w:t>at manahan kami sa kanya</w:t>
      </w:r>
      <w:r w:rsidRPr="008C7964">
        <w:rPr>
          <w:lang w:val="ru-RU"/>
        </w:rPr>
        <w:t>' (Juan 14</w:t>
      </w:r>
      <w:r w:rsidR="003B6B8C" w:rsidRPr="008C7964">
        <w:rPr>
          <w:lang w:val="ru-RU"/>
        </w:rPr>
        <w:t>:</w:t>
      </w:r>
      <w:r w:rsidRPr="008C7964">
        <w:rPr>
          <w:lang w:val="ru-RU"/>
        </w:rPr>
        <w:t xml:space="preserve">23). Tungkol sa Kanyang Sarili lamang: </w:t>
      </w:r>
      <w:r w:rsidR="00EC2649" w:rsidRPr="008C7964">
        <w:rPr>
          <w:i/>
          <w:lang w:val="ru-RU"/>
        </w:rPr>
        <w:t>'Papasok ako sa kaniya at kakain kasama niya</w:t>
      </w:r>
      <w:r w:rsidRPr="008C7964">
        <w:rPr>
          <w:lang w:val="ru-RU"/>
        </w:rPr>
        <w:t>' (Pahayag 3</w:t>
      </w:r>
      <w:r w:rsidR="00EC2649" w:rsidRPr="008C7964">
        <w:rPr>
          <w:lang w:val="ru-RU"/>
        </w:rPr>
        <w:t>:</w:t>
      </w:r>
      <w:r w:rsidRPr="008C7964">
        <w:rPr>
          <w:lang w:val="ru-RU"/>
        </w:rPr>
        <w:t xml:space="preserve">20); at nang mas malinaw pa: </w:t>
      </w:r>
      <w:r w:rsidR="00EC2649" w:rsidRPr="008C7964">
        <w:rPr>
          <w:i/>
          <w:lang w:val="ru-RU"/>
        </w:rPr>
        <w:t>'Ako'y nasa Ama ko, at kayo'y nasa akin, at ako'y nasa inyo</w:t>
      </w:r>
      <w:r w:rsidRPr="008C7964">
        <w:rPr>
          <w:lang w:val="ru-RU"/>
        </w:rPr>
        <w:t>' (Juan 14</w:t>
      </w:r>
      <w:r w:rsidR="00EC2649" w:rsidRPr="008C7964">
        <w:rPr>
          <w:lang w:val="ru-RU"/>
        </w:rPr>
        <w:t>:</w:t>
      </w:r>
      <w:r w:rsidRPr="008C7964">
        <w:rPr>
          <w:lang w:val="ru-RU"/>
        </w:rPr>
        <w:t xml:space="preserve">20). Tungkol naman sa Banal na Espiritu, sinasabi ng Apostol: </w:t>
      </w:r>
      <w:r w:rsidR="00EC2649" w:rsidRPr="008C7964">
        <w:rPr>
          <w:i/>
          <w:lang w:val="ru-RU"/>
        </w:rPr>
        <w:t>'Ang Espiritu ng Diyos ay nananahan sa inyo</w:t>
      </w:r>
      <w:r w:rsidRPr="008C7964">
        <w:rPr>
          <w:lang w:val="ru-RU"/>
        </w:rPr>
        <w:t>'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Dapat tandaan na ang paninirahan na ito ng Diyos ay hindi lamang pangkaisipan, gaya ng nangyayari sa pagninilay ng tao sa Diyos at sa pabor ng Diyos, kundi isang buhay, mahalagang pagsasama, na ang mga nauna ay dapat ituring na paraan lamang. Ang intelektwal at taos-pusong pagsisikap tungo sa Diyos, sa ilalim ng pabor ng Diyos, ay naghahanda sa tao na tanggapin ang Diyos sa katotohanan; Ito ay isang pagsasama kung saan, nang hindi sinasamsam ang lakas o pagkatao ng tao, </w:t>
      </w:r>
      <w:r w:rsidR="00501C49" w:rsidRPr="008C7964">
        <w:rPr>
          <w:i/>
          <w:iCs/>
          <w:lang w:val="ru-RU"/>
        </w:rPr>
        <w:t xml:space="preserve">isinasagawa ng Diyos sa kaniya ang parehong kalooban at gawa ayon sa Kaniyang mabuting kalooban </w:t>
      </w:r>
      <w:r w:rsidRPr="008C7964">
        <w:rPr>
          <w:lang w:val="ru-RU"/>
        </w:rPr>
        <w:t>(Fil. 2</w:t>
      </w:r>
      <w:r w:rsidR="00501C49" w:rsidRPr="008C7964">
        <w:rPr>
          <w:lang w:val="ru-RU"/>
        </w:rPr>
        <w:t>:</w:t>
      </w:r>
      <w:r w:rsidRPr="008C7964">
        <w:rPr>
          <w:lang w:val="ru-RU"/>
        </w:rPr>
        <w:t xml:space="preserve">13); at, ayon sa Apostol, </w:t>
      </w:r>
      <w:r w:rsidR="00501C49" w:rsidRPr="008C7964">
        <w:rPr>
          <w:i/>
          <w:iCs/>
          <w:lang w:val="ru-RU"/>
        </w:rPr>
        <w:t xml:space="preserve">hindi na siya ang nabubuhay, kundi si Cristo ang nabubuhay sa kaniya </w:t>
      </w:r>
      <w:r w:rsidRPr="008C7964">
        <w:rPr>
          <w:lang w:val="ru-RU"/>
        </w:rPr>
        <w:t>(</w:t>
      </w:r>
      <w:r w:rsidR="009530D1">
        <w:rPr>
          <w:lang w:val="ru-RU"/>
        </w:rPr>
        <w:t xml:space="preserve">tingnan </w:t>
      </w:r>
      <w:r w:rsidRPr="008C7964">
        <w:rPr>
          <w:lang w:val="ru-RU"/>
        </w:rPr>
        <w:t>Gal. 2</w:t>
      </w:r>
      <w:r w:rsidR="00501C49" w:rsidRPr="008C7964">
        <w:rPr>
          <w:lang w:val="ru-RU"/>
        </w:rPr>
        <w:t>:</w:t>
      </w:r>
      <w:r w:rsidRPr="008C7964">
        <w:rPr>
          <w:lang w:val="ru-RU"/>
        </w:rPr>
        <w:t xml:space="preserve">20). Layunin ito hindi lamang ng tao, kundi ng Diyos Mismo. Ang lahat ng nilikha ay nakatalaga sa Diyos at sa pamamagitan ng Diyos. Ang mga malayang nilalang ay iniwan sa kanilang sariling kagustuhan, ngunit hindi nang permanente o magpakailanman; kundi upang sila rin ay sumuko sa makapangyarihang Diyos, nang hindi bumubuo sa loob ng Kaharian ng Diyos ng isang hiwalay na kaharian na malaya sa Diyos. Maaaring magmukhang kakaiba na ang pakikipag-isa sa Diyos ay kailangang kamtin pa, gayong ito ay umiiral na o ipinagkakaloob na sa Sakramento ng Binyag o Pagsisisi, sapagkat nasasaad: </w:t>
      </w:r>
      <w:r w:rsidR="003B555E" w:rsidRPr="008C7964">
        <w:rPr>
          <w:i/>
          <w:lang w:val="ru-RU"/>
        </w:rPr>
        <w:t>'Kayo ngang lahat na nabinyagan kay Cristo ay nagsuot kay Cristo</w:t>
      </w:r>
      <w:r w:rsidRPr="008C7964">
        <w:rPr>
          <w:lang w:val="ru-RU"/>
        </w:rPr>
        <w:t>' (Gal. 3</w:t>
      </w:r>
      <w:r w:rsidR="003B555E" w:rsidRPr="008C7964">
        <w:rPr>
          <w:lang w:val="ru-RU"/>
        </w:rPr>
        <w:t>:</w:t>
      </w:r>
      <w:r w:rsidRPr="008C7964">
        <w:rPr>
          <w:lang w:val="ru-RU"/>
        </w:rPr>
        <w:t xml:space="preserve">27); o: </w:t>
      </w:r>
      <w:r w:rsidR="003B555E" w:rsidRPr="008C7964">
        <w:rPr>
          <w:i/>
          <w:lang w:val="ru-RU"/>
        </w:rPr>
        <w:t>'Kayo'y namatay, at ang buhay ninyo ay nalilingid kay Cristo sa Diyos</w:t>
      </w:r>
      <w:r w:rsidRPr="008C7964">
        <w:rPr>
          <w:lang w:val="ru-RU"/>
        </w:rPr>
        <w:t>' (Col. 3</w:t>
      </w:r>
      <w:r w:rsidR="003B555E" w:rsidRPr="008C7964">
        <w:rPr>
          <w:lang w:val="ru-RU"/>
        </w:rPr>
        <w:t>:</w:t>
      </w:r>
      <w:r w:rsidRPr="008C7964">
        <w:rPr>
          <w:lang w:val="ru-RU"/>
        </w:rPr>
        <w:t>3). Sa katunayan, ayon lamang sa karaniwang pang-unawa, ang Diyos ay nasa lahat ng lugar</w:t>
      </w:r>
      <w:r w:rsidRPr="008C7964">
        <w:rPr>
          <w:i/>
          <w:lang w:val="ru-RU"/>
        </w:rPr>
        <w:t>,</w:t>
      </w:r>
      <w:r w:rsidRPr="008C7964">
        <w:rPr>
          <w:lang w:val="ru-RU"/>
        </w:rPr>
        <w:t xml:space="preserve"> </w:t>
      </w:r>
      <w:r w:rsidR="00BC746A" w:rsidRPr="008C7964">
        <w:rPr>
          <w:i/>
          <w:lang w:val="ru-RU"/>
        </w:rPr>
        <w:t>hindi malayo sa alinman sa atin</w:t>
      </w:r>
      <w:r w:rsidRPr="008C7964">
        <w:rPr>
          <w:i/>
          <w:lang w:val="ru-RU"/>
        </w:rPr>
        <w:t xml:space="preserve">, upang Siya </w:t>
      </w:r>
      <w:r w:rsidR="00BC746A" w:rsidRPr="008C7964">
        <w:rPr>
          <w:i/>
          <w:lang w:val="ru-RU"/>
        </w:rPr>
        <w:t xml:space="preserve">ay ating matagpuan </w:t>
      </w:r>
      <w:r w:rsidRPr="008C7964">
        <w:rPr>
          <w:lang w:val="ru-RU"/>
        </w:rPr>
        <w:t>(</w:t>
      </w:r>
      <w:r w:rsidR="00BC746A" w:rsidRPr="008C7964">
        <w:rPr>
          <w:lang w:val="ru-RU"/>
        </w:rPr>
        <w:t xml:space="preserve">cf. </w:t>
      </w:r>
      <w:r w:rsidRPr="008C7964">
        <w:rPr>
          <w:lang w:val="ru-RU"/>
        </w:rPr>
        <w:t>Gawa 17</w:t>
      </w:r>
      <w:r w:rsidR="00BC746A" w:rsidRPr="008C7964">
        <w:rPr>
          <w:lang w:val="ru-RU"/>
        </w:rPr>
        <w:t>:</w:t>
      </w:r>
      <w:r w:rsidRPr="008C7964">
        <w:rPr>
          <w:lang w:val="ru-RU"/>
        </w:rPr>
        <w:t xml:space="preserve">27), at Siya ay handang manahan sa sinumang handang tumanggap sa Kanya. Ang kawalan ng kagustuhan, kapabayaan, at kasalanan lamang ang naghihiwalay sa atin sa Kanya. Ngayon, kapag ang isang taong nagsisi ay tinalikuran na ang lahat at isinuko ang sarili sa Diyos, ano ang pumipigil sa Diyos na manahan sa loob niya? </w:t>
      </w:r>
    </w:p>
    <w:p w14:paraId="583502A2" w14:textId="77777777" w:rsidR="00C00D83" w:rsidRPr="008C7964" w:rsidRDefault="001F2820" w:rsidP="00C72FA2">
      <w:pPr>
        <w:widowControl w:val="0"/>
        <w:ind w:firstLine="720"/>
        <w:rPr>
          <w:lang w:val="ru-RU"/>
        </w:rPr>
      </w:pPr>
      <w:r w:rsidRPr="008C7964">
        <w:rPr>
          <w:lang w:val="ru-RU"/>
        </w:rPr>
        <w:lastRenderedPageBreak/>
        <w:t xml:space="preserve">Upang mawala ang ganoong kalituhan, kinakailangang pag-ibahin ang iba't ibang uri ng pakikipag-isa sa Diyos. Nagsisimula ito sa sandali ng paggising at nagpapakita sa bahagi ng tao bilang paghahanap at pagnanasa sa Diyos; sa bahagi naman ng Diyos, bilang biyaya, tulong, at proteksyon. Ngunit ang Diyos ay nasa labas pa rin ng tao at ang tao ay nasa labas ng Diyos; hindi pa sila magkasinup-sinup o nakikipaglubog sa isa't isa. Sa Sakramento ng Binyag o Pagsusuri, ang Panginoon, sa pamamagitan ng Kanyang biyaya, ay pumapasok sa tao, nakikipag-ugnayan nang malinaw sa kanila at hinahayaan silang tikman ang buong katamisan ng Pagkadiyos, nang sagana at malinaw na angkop sa mga perpekto; ngunit pagkatapos ay muling tinatago Niya ang pagpapahayag na ito ng Kanyang pakikipag-isa, at muling binubuhay lamang paminsan-minsan—at kahit noon ay banayad lamang, na parang anino lamang at hindi ang orihinal—na iniiwan ang tao sa kamangmangan tungkol sa Kanya at sa Kanyang pagbaba sa loob niya hanggang sa isang tiyak na antas ng pagkahinog o paglaki, ayon sa Kanyang matalinong patnubay. Pagkatapos nito, gayunpaman, kitang-kita na ipinamamalinaw ng Panginoon ang Kanyang paninirahan sa espiritu ng tao, na siya ay nagiging isang templo ng Triyung Pagkadiyos na pumupuno sa kanya.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Kaya, may tatlong uri ng pakikipag-isa sa Diyos: ang isa ay mental, na nagaganap sa panahon ng pagbabagong-loob, samantalang ang dalawa naman ay tunay; subalit ang isa rito ay nakatago, hindi nakikita ng iba at hindi alam ng taong mismo, samantalang ang isa naman ay hayag kahit sa iba. Ang unang uri ng pakikipag-isa, na pinaka-nauunawaan at karaniwan, ay hindi tumitigil sa ikalawang yugto o kahit sa ikatlo, sapagkat ang buhay-espiritwal ay isang intelektwal na buhay; gayunpaman, sa mga yugtong ito ay naiiba ito sa una sa kanyang esensyal na kalikasan, na, gayunpaman, ay hindi kailanman maipapahayag sa salita. Ang kabuuan ng buhay-espiritwal ay ang paglipat mula sa mental na pakikipag-isa sa Diyos tungo sa isang tunay, buhay, nararamdaman at hayag na pakikipag-isa.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Tinuturing natin ang isang taong nagsisisi—ibig sabihin, yaong tunay na pumasok sa pakikipag-isa sa Diyos, bagaman ang pakikipag-isang ito ay nakatago pa, lihim at hindi pa nahahayag, at ang layunin nito ay makamit ang ganap, madaramang at nahahawakang pakikipag-isa. Kailangang mas tumpak nating tukuyin ang lahat ng ito para sa ating sarili at maging tiyak dito, sapagkat ang buong gawain ng nagsisisi tungo sa kaligtasan ay dapat itayo sa mga konseptong ito; ibig sabihin: na sa Sakramento ng Pagsisisi (o Binyag), ang biyaya ay bumababa sa paraang nararamdaman ng espiritu, ngunit pagkatapos ay natatago sa kamalayan, kahit na sa katotohanan ay hindi ito lumalayo — at nagpapatuloy ito hanggang sa paglilinis ng puso, kapag ito ay itinatanim nang nakikita at tiyak. Malinaw na ang mga Banal na Ama lamang ang maaaring maging gabay natin sa bagay na ito. Sa kanila, wala nang mas mahusay na naglarawan nito kaysa kay San Diadochus, Obispo ng Photiki, at kay San Macarius ng Ehipto. Ilahad natin ang kanilang mga patotoo bilang suporta sa ating mga panukala. </w:t>
      </w:r>
    </w:p>
    <w:p w14:paraId="03159FAC" w14:textId="77777777" w:rsidR="00C00D83" w:rsidRPr="008C7964" w:rsidRDefault="007677CE" w:rsidP="00C72FA2">
      <w:pPr>
        <w:rPr>
          <w:lang w:val="ru-RU"/>
        </w:rPr>
      </w:pPr>
      <w:r w:rsidRPr="008C7964">
        <w:rPr>
          <w:b/>
          <w:lang w:val="ru-RU"/>
        </w:rPr>
        <w:tab/>
      </w:r>
      <w:r w:rsidR="001F2820" w:rsidRPr="008C7964">
        <w:rPr>
          <w:b/>
          <w:lang w:val="ru-RU"/>
        </w:rPr>
        <w:t>Ang biyaya ay itinatanim sa isang tao at nananatili sa kaniya mula sa sandaling matanggap niya ang Sakramento</w:t>
      </w:r>
      <w:r w:rsidR="001F2820" w:rsidRPr="008C7964">
        <w:rPr>
          <w:lang w:val="ru-RU"/>
        </w:rPr>
        <w:t xml:space="preserve">. </w:t>
      </w:r>
      <w:r w:rsidR="00F56144" w:rsidRPr="008C7964">
        <w:rPr>
          <w:lang w:val="ru-RU"/>
        </w:rPr>
        <w:t>"</w:t>
      </w:r>
      <w:r w:rsidR="001F2820" w:rsidRPr="008C7964">
        <w:rPr>
          <w:lang w:val="ru-RU"/>
        </w:rPr>
        <w:t xml:space="preserve">Ang biyaya," sabi ni San Diadochus, "mula sa mismong sandaling tinatanggap natin ang binyag (o pagsisisi), ay naninirahan sa kaibuturan </w:t>
      </w:r>
      <w:r w:rsidR="001F2820" w:rsidRPr="008C7964">
        <w:t xml:space="preserve">ng </w:t>
      </w:r>
      <w:r w:rsidR="001F2820" w:rsidRPr="008C7964">
        <w:rPr>
          <w:lang w:val="ru-RU"/>
        </w:rPr>
        <w:t xml:space="preserve">kaluluwa…" Dagdag pa: </w:t>
      </w:r>
      <w:r w:rsidR="00F56144" w:rsidRPr="008C7964">
        <w:rPr>
          <w:lang w:val="ru-RU"/>
        </w:rPr>
        <w:t>"</w:t>
      </w:r>
      <w:r w:rsidR="001F2820" w:rsidRPr="008C7964">
        <w:rPr>
          <w:lang w:val="ru-RU"/>
        </w:rPr>
        <w:t xml:space="preserve">Ang banal na biyaya, sa pamamagitan ng Banal na Binyag, ay nagkakaisa sa isang hindi mailarawang pag-ibig, sa mga katangian ng larawan sa kawangisang Diyos, bilang panata ng kawangisaan." San Macario: </w:t>
      </w:r>
      <w:r w:rsidR="00F56144" w:rsidRPr="008C7964">
        <w:rPr>
          <w:lang w:val="ru-RU"/>
        </w:rPr>
        <w:t>"</w:t>
      </w:r>
      <w:r w:rsidR="001F2820" w:rsidRPr="008C7964">
        <w:rPr>
          <w:lang w:val="ru-RU"/>
        </w:rPr>
        <w:t>Ang biyaya ay laging naroroon sa isang tao, na nagsanib at nag-ugat sa kanila mula pa sa murang edad, na para bang ito ay isang likas at hindi mapaghihiwalay na bahagi ng kanilang puso, na nagiging, gaya ng sinasabi, isang pagkatao kasama nila."</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Sa pamamagitan ng unang paninirahan nito sa pamamagitan ng mga Sakramento, pinahihintulutan ng biyayang ito ang isang tao na lubos na makibahagi sa kaligayahan ng pakikipag-isa sa Diyos</w:t>
      </w:r>
      <w:r w:rsidR="001F2820" w:rsidRPr="008C7964">
        <w:rPr>
          <w:lang w:val="ru-RU"/>
        </w:rPr>
        <w:t xml:space="preserve">. "Ang Lubos na Banal na Espiritu," ayon kay San Diadochus, "sa simula ng ating espirituwal na paglago, kung masigasig nating iniibig ang birtud ng Diyos, ay nagkakaloob sa kaluluwa ng ganap at kasiya-siyang tikim ng tamis ng Diyos sa lahat ng pandama nito, upang ang isip ay magkaroon ng tumpak na kaalaman sa sukdulang gantimpala para sa mga gawaing kaaya-aya sa Diyos. Bukod pa rito: 'Karaniwang unang pinapaliwanagan ng biyaya ang kaluluwa ng kaniyang liwanag sa paraang lubos nitong mararanasan.' Ang nahahawakang pagbaba ng biyaya ay unang sinasagisag ng puting kasuotang isinusuot ng mga nabinyagan sa loob ng </w:t>
      </w:r>
      <w:r w:rsidR="001F2820" w:rsidRPr="008C7964">
        <w:rPr>
          <w:b/>
          <w:lang w:val="ru-RU"/>
        </w:rPr>
        <w:t xml:space="preserve">pitong </w:t>
      </w:r>
      <w:r w:rsidR="001F2820" w:rsidRPr="008C7964">
        <w:rPr>
          <w:lang w:val="ru-RU"/>
        </w:rPr>
        <w:t xml:space="preserve">araw. Na hindi ito basta isang ritwal ay maliwanag mula sa mga halimbawa ng mga banal na bagong-panwalang-loob, sapagkat ang ilan ay kitang-kitang sinuotan ng liwanag, sa iba naman ay bumaba ang isang kalapati, at sa iba pa ay naliwanag ang kanilang mga mukha. Sa pangkalahatan, gayunpaman, lahat ng tunay na lumapit sa Panginoon ay naranasan ito bilang isang tiyak na pagtalon ng kanilang espiritu, na katulad ng pagtalon ng Mangauna sa Panginoon sa sinapupunan ni Elizabeth nang lumapit ang Ina ng Diyos at, sa Kanya, ang Panginoon. Isinalaysay </w:t>
      </w:r>
      <w:r w:rsidR="001F2820" w:rsidRPr="008C7964">
        <w:rPr>
          <w:lang w:val="ru-RU"/>
        </w:rPr>
        <w:lastRenderedPageBreak/>
        <w:t xml:space="preserve">sa mga buhay nina Simeon at Juan (Hulyo 21) na nakita nila ang isang liwanag na bumabalot sa isang kapatid na nabinyagan at nagpanumpa sa monastikong buhay — at ito ay tumagal ng </w:t>
      </w:r>
      <w:r w:rsidR="001F2820" w:rsidRPr="008C7964">
        <w:rPr>
          <w:b/>
          <w:lang w:val="ru-RU"/>
        </w:rPr>
        <w:t xml:space="preserve">pitong </w:t>
      </w:r>
      <w:r w:rsidR="001F2820" w:rsidRPr="008C7964">
        <w:rPr>
          <w:lang w:val="ru-RU"/>
        </w:rPr>
        <w:t xml:space="preserve">araw. Nang maramdaman nila, sa pag-alay ng kanilang mga monastikong panata, ang isang natatanging gawa ng Diyos sa kanilang kalooban, hinangad nilang mapanatili ito magpakailanman, kaya't agad silang umatras sa pag-iisa—ang pinakaangkop na anyo ng ascesis para sa layuning ito.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Pagkatapos ay nagtatago ang biyaya sa taong nililigtas</w:t>
      </w:r>
      <w:r w:rsidR="001F2820" w:rsidRPr="008C7964">
        <w:rPr>
          <w:lang w:val="ru-RU"/>
        </w:rPr>
        <w:t xml:space="preserve">; at bagaman nananatili ito sa loob niya at gumagawa, ginagawa nito ito sa paraang hindi niya napapansin, at sa katunayan ay napaka-di niya pansin na madalas niyang isipin na siya ay pinabayaan ng Diyos at nakalaan sa kapahamakan, kung kaya't siya ay nahuhulog sa kalungkutan, paghihinagpis at maging sa bahagyang pag-aalinlangan. Kaya naman, si Santo Diadochus, kasunod ng mga talatang nabanggit sa itaas, ay nagpatuloy: </w:t>
      </w:r>
      <w:r w:rsidR="00F56144" w:rsidRPr="008C7964">
        <w:rPr>
          <w:lang w:val="ru-RU"/>
        </w:rPr>
        <w:t>"</w:t>
      </w:r>
      <w:r w:rsidR="001F2820" w:rsidRPr="008C7964">
        <w:rPr>
          <w:lang w:val="ru-RU"/>
        </w:rPr>
        <w:t>Bukod pa rito, sa mahabang panahon pagkatapos, Itinatago Niya ang pagiging mahalaga ng biyayang ito na nagbibigay-buhay, upang tayo, kahit na isinasabuhay natin ang lahat ng birtud, ay maituring ang ating sarili na lubos na wala, sapagkat hindi pa natin nagiging ugali sa ating sarili ang banal na pag-ibig na ,</w:t>
      </w:r>
      <w:r w:rsidR="00F56144" w:rsidRPr="008C7964">
        <w:rPr>
          <w:lang w:val="ru-RU"/>
        </w:rPr>
        <w:t>"</w:t>
      </w:r>
      <w:r w:rsidR="001F2820" w:rsidRPr="008C7964">
        <w:rPr>
          <w:lang w:val="ru-RU"/>
        </w:rPr>
        <w:t xml:space="preserve"> "ngunit, habang tayo ay nagpupursige sa ating mga espirituwal na pakikibaka, Siya ay gumagawa ng Kanyang lihim na mga gawa sa loob ng kaluluwang naghahanap sa Diyos sa paraang hindi nito alam, upang, sa unang bahagi, mailihis Niya tayo—na tinawag mula sa kamangmangan tungo sa kaalaman—upang masayang pasukin ang landas ng banal na pagninilay; at, sa ikalawang bahagi, sa gitna ng ating mga pakikibaka, upang ingatan ang ating kaalaman laban sa kayabangan." Sa ibang bahagi ay ipinaliwanag niya kung paano karaniwang gumagana ang biyaya: "Sa simula ay tinatago ng biyaya ang sarili nitong presensya, hinihintay ang malayang kalooban ng kaluluwa; at sa sandaling ang isang tao ay lubos na lumingon sa Panginoon, saka nito ibinubunyag ang sarili nitong presensya sa puso sa pamamagitan ng isang hindi mailarawang pakiramdam at muling hinihintay ang tugon ng kaluluwa, pinapayagan, sa pansamantala, ang mga palaso ng diyablo na maabot ang kailaliman ng pagkatao nito, upang ito ay maghanap </w:t>
      </w:r>
      <w:r w:rsidR="00FA3377">
        <w:rPr>
          <w:lang w:val="ru-RU"/>
        </w:rPr>
        <w:t>sa Diyos</w:t>
      </w:r>
      <w:r w:rsidR="001F2820" w:rsidRPr="008C7964">
        <w:rPr>
          <w:lang w:val="ru-RU"/>
        </w:rPr>
        <w:t xml:space="preserve"> nang may pinakamainit na kalooban at pinaka-mapagkumbabang pag-uugali</w:t>
      </w:r>
      <w:r w:rsidR="00FA3377">
        <w:rPr>
          <w:lang w:val="ru-RU"/>
        </w:rPr>
        <w:t xml:space="preserve">… </w:t>
      </w:r>
      <w:r w:rsidR="001F2820" w:rsidRPr="008C7964">
        <w:rPr>
          <w:lang w:val="ru-RU"/>
        </w:rPr>
        <w:t>Gayunpaman, dapat maunawaan na, bagaman itinatago ng biyaya ang presensya nito sa kaluluwa, nag-aalok pa rin ito ng tulong sa lihim na paraan, upang ipakita sa mga kaaway na ang tagumpay ay pag-aari lamang ng kaluluwa. Kaya naman ang kaluluwa ay napapasakop sa kawalan ng pag-asa, kalungkutan, kahihiyan at maging katamtamang paghihikayat. At sinasabi ni San Macarius ng Ehipto na "ang kapangyarihan ng biyaya ng Diyos, na naroroon sa tao (at na ipinagkaloob na), at ang kaloob ng Banal na Espiritu, na ang isang tapat na kaluluwa ay itinuturing na karapat-dapat matanggap sa pamamagitan ng malaking pagsusumikap—sa pamamagitan ng matinding paghihintay, pagtitiis, tukso at pagsubok—ay nakakamtan</w:t>
      </w:r>
      <w:r w:rsidR="00EC4FF7" w:rsidRPr="008C7964">
        <w:rPr>
          <w:lang w:val="ru-RU"/>
        </w:rPr>
        <w:t>,"</w:t>
      </w:r>
      <w:r w:rsidR="001F2820" w:rsidRPr="008C7964">
        <w:rPr>
          <w:lang w:val="ru-RU"/>
        </w:rPr>
        <w:t xml:space="preserve"> na ang ibig sabihin ay hindi ang paunang pagtanggap nito, kundi ang ganap nitong paninirahan at paggana, na maliwanag mula sa kanyang mga salita kung saan sinasabi niya na ang biyaya, na may dakilang pagtitiis, karunungan, at isang misteryosong pagsubok ng isipan, ay nagsisimulang gumana sa isang taong matagal nang nagsusumikap sa iba't ibang kalagayan. Ipinapaliwanag niya ito gamit ang mga halimbawa nina Abraham, Jacob, Jose at David, na matapos makatanggap ng dakilang mga pangako, ay napilitan na magdusa nang matagal sa kadiliman hanggang sa sa wakas ay nakita nila ang katuparan ng mga pangakong iyon. Dapat tandaan na ang pagiging nakatago at hindi napapansin na ito ay hindi palagi, kundi paminsan-minsan ay nawawala dahil sa mga aliw, bagaman ang mga aliw na ito ay lubos na naiiba sa mga sumusunod sa paninirahan ng Espiritu.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Sa wakas, kapag nagwakas na ang panahong ito ng nakatagong pakikipag-isa sa Diyos at ng Kanyang gawain sa loob ng kaluluwa</w:t>
      </w:r>
      <w:r w:rsidR="001F2820" w:rsidRPr="008C7964">
        <w:rPr>
          <w:lang w:val="ru-RU"/>
        </w:rPr>
        <w:t xml:space="preserve">—na ang pagpatuloy nito ay hindi nasa kamay ng tao kundi nasa gabay na karunungan ng biyayang nagliligtas sa tao— </w:t>
      </w:r>
      <w:r w:rsidR="001F2820" w:rsidRPr="008C7964">
        <w:rPr>
          <w:b/>
          <w:lang w:val="ru-RU"/>
        </w:rPr>
        <w:t>Ang Diyos ay nananahan sa tao sa isang natatanging paraan</w:t>
      </w:r>
      <w:r w:rsidR="001F2820" w:rsidRPr="008C7964">
        <w:rPr>
          <w:lang w:val="ru-RU"/>
        </w:rPr>
        <w:t xml:space="preserve">, kitang-kitang pinupuno Siya siya, pinagsasama Siya sa kanya at nakikipag-ugnayan Siya sa kanya; ito ang bumubuo sa layunin ng lahat ng pag-aascetismo at lahat ng pagsusumikap ng tao, at ng buong gawa ng kaligtasan mula sa panig ng Diyos, at ng lahat ng nangyayari sa bawat tao sa kasalukuyang buhay mula sa kapanganakan hanggang sa libingan. Sinasabi ni San Macarius na, matapos ang matagal na pagsubok, ang gawa ng biyaya ay sa wakas ay nahahayag sa buong kasaganaan nito, at ang kaluluwa ay tinatanggap ang ganap na pagiging anak bilang anak ng Espiritu. Ipinagkakatiwala ng Diyos ang Kanyang sarili sa puso, at itinuturing na karapat-dapat ang tao na maging iisang diwa kasama ng Panginoon. Ayon kay Diadochus, ang sinumang nasubok ay nagiging, sa lahat ng paraan, panirahan ng Banal na Espiritu. Pinapaliwanag ng biyaya ang kanyang buong pagkatao ng isang pakiramdam ng malalim na kaluwagan. Ang kilos na ito ay nagpapakita ng sarili o sinasamahan sa iba't ibang paraan mula sa isang tao patungo sa iba.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Ang dalawang paraang ito ng tunay na pakikipag-isa sa Diyos ay magandang inilarawan at inilalarawan </w:t>
      </w:r>
      <w:r w:rsidR="001F2820" w:rsidRPr="008C7964">
        <w:rPr>
          <w:lang w:val="ru-RU"/>
        </w:rPr>
        <w:lastRenderedPageBreak/>
        <w:t xml:space="preserve">ng pinakamarunong na si Sirach, na nagsasalita tungkol sa Karunungan, na wala nang iba kundi ang biyaya ng Diyos na siyang nagliligtas sa atin: </w:t>
      </w:r>
      <w:r w:rsidR="00B4463E" w:rsidRPr="008C7964">
        <w:rPr>
          <w:i/>
          <w:lang w:val="ru-RU"/>
        </w:rPr>
        <w:t>sapagkat sa simula ay lalakad siya kasama niya sa mga paikot-ikot na landas, magtatanim ng takot at pangamba sa kaniya, at pahihirapan siya sa pamamagitan ng kaniyang gabay, hanggang sa matiyak niya ang puso ng kaniyang lingkod at subukan siya sa pamamagitan ng kaniyang mga tuntunin; ngunit pagkatapos ay sasagupa niya siya sa tuwid na daan at papapasayahan siya, at ihahayag sa kaniya ang kaniyang mga hiwaga.</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Sapagkat sa simula ay lalakad siya kasama niya sa paikot-ikot na mga daan </w:t>
      </w:r>
      <w:r w:rsidR="001F2820" w:rsidRPr="008C7964">
        <w:rPr>
          <w:i/>
          <w:lang w:val="ru-RU"/>
        </w:rPr>
        <w:t xml:space="preserve">— </w:t>
      </w:r>
      <w:r w:rsidR="001F2820" w:rsidRPr="008C7964">
        <w:rPr>
          <w:lang w:val="ru-RU"/>
        </w:rPr>
        <w:t xml:space="preserve">ibig sabihin, nang mabagsik, mahigpit, walang-awang, na may isang uri, wari, ng kakulangan sa pag-ibig. </w:t>
      </w:r>
    </w:p>
    <w:p w14:paraId="63072121" w14:textId="77777777" w:rsidR="00C00D83" w:rsidRPr="008C7964" w:rsidRDefault="00C66836" w:rsidP="002D72BA">
      <w:pPr>
        <w:widowControl w:val="0"/>
        <w:rPr>
          <w:lang w:val="ru-RU"/>
        </w:rPr>
      </w:pPr>
      <w:r>
        <w:rPr>
          <w:i/>
          <w:lang w:val="ru-RU"/>
        </w:rPr>
        <w:tab/>
      </w:r>
      <w:r w:rsidR="00D716DE" w:rsidRPr="008C7964">
        <w:rPr>
          <w:i/>
          <w:lang w:val="ru-RU"/>
        </w:rPr>
        <w:t>Itatanim niya sa kaniya ang takot at pangamba</w:t>
      </w:r>
      <w:r w:rsidR="001F2820" w:rsidRPr="008C7964">
        <w:rPr>
          <w:i/>
          <w:lang w:val="ru-RU"/>
        </w:rPr>
        <w:t>—</w:t>
      </w:r>
      <w:r w:rsidR="001F2820" w:rsidRPr="008C7964">
        <w:rPr>
          <w:lang w:val="ru-RU"/>
        </w:rPr>
        <w:t xml:space="preserve">ang takot na pabayaan siya ng Diyos at ang palaging nagkukubling pag-atake ng mababangis na mga kaaway; at, ayon kay Diadochus, kumikilos ang biyaya na parang isang ina na nagtatago sa kaniyang anak, na dahil sa takot, ay nagsisimulang sumigaw at hanapin ang kaniyang ina, lalo na kapag nakakakita siya ng mga estranghero sa kaniyang paligid. </w:t>
      </w:r>
    </w:p>
    <w:p w14:paraId="238ED02C" w14:textId="77777777" w:rsidR="00C00D83" w:rsidRPr="008C7964" w:rsidRDefault="001F2820" w:rsidP="00C72FA2">
      <w:pPr>
        <w:widowControl w:val="0"/>
        <w:ind w:firstLine="720"/>
        <w:rPr>
          <w:lang w:val="ru-RU"/>
        </w:rPr>
      </w:pPr>
      <w:r w:rsidRPr="008C7964">
        <w:rPr>
          <w:i/>
          <w:lang w:val="ru-RU"/>
        </w:rPr>
        <w:t xml:space="preserve">At </w:t>
      </w:r>
      <w:r w:rsidR="00D716DE" w:rsidRPr="008C7964">
        <w:rPr>
          <w:i/>
          <w:lang w:val="ru-RU"/>
        </w:rPr>
        <w:t xml:space="preserve">pahihirapan siya nito sa pamamagitan ng gabay </w:t>
      </w:r>
      <w:r w:rsidRPr="008C7964">
        <w:rPr>
          <w:lang w:val="ru-RU"/>
        </w:rPr>
        <w:t xml:space="preserve">nito—pinananatili siya nang matagal sa sariling lihim at mahigpit na pagsasanay. Ayon kay San Macarius, 'Ang Grasya, sa maraming paraan at sa iba't ibang anyo, ayon sa sariling kalooban nito at alinsunod sa kapakinabangan ng tao, ay iniaayos ang lahat ng bagay, inilalagay siya sa maraming tukso at misteryosong pagsubok ng isip, at iba pa.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Hanggang kumbinsido na Siya sa kanyang kaluluwa at susubukin Siya ayon sa Kanyang sariling mga </w:t>
      </w:r>
      <w:r w:rsidR="001F2820" w:rsidRPr="008C7964">
        <w:rPr>
          <w:lang w:val="ru-RU"/>
        </w:rPr>
        <w:t>tuntunin—ibig sabihin, hanggang dalhin Siya sa puntong lubos na mapagkakatiwalaan, bilang isang nasubok at tapat. Sabi ni San Macarius: 'Kapag ang kalooban, matapos dumaan sa maraming pagsubok, ay napatunayang kaaya-aya sa Banal na Espiritu at, sa mahabang panahon, ay nagpakita ng pagiging matiisin at hindi matitinag dito; kapag ang kaluluwa ay hindi nakasala sa Espiritu sa anumang paraan, kundi, sa pamamagitan ng biyaya</w:t>
      </w:r>
      <w:r w:rsidR="00EC4FF7" w:rsidRPr="008C7964">
        <w:rPr>
          <w:lang w:val="ru-RU"/>
        </w:rPr>
        <w:t>,</w:t>
      </w:r>
      <w:r w:rsidR="001F2820" w:rsidRPr="008C7964">
        <w:rPr>
          <w:lang w:val="ru-RU"/>
        </w:rPr>
        <w:t xml:space="preserve"> ay naaayon sa lahat ng mga utos</w:t>
      </w:r>
      <w:r w:rsidR="00EC4FF7" w:rsidRPr="008C7964">
        <w:rPr>
          <w:lang w:val="ru-RU"/>
        </w:rPr>
        <w:t xml:space="preserve">," </w:t>
      </w:r>
      <w:r w:rsidR="001F2820" w:rsidRPr="008C7964">
        <w:rPr>
          <w:i/>
          <w:lang w:val="ru-RU"/>
        </w:rPr>
        <w:t xml:space="preserve">saka ang Espiritu ay babalik nang direkta sa </w:t>
      </w:r>
      <w:r w:rsidR="001F2820" w:rsidRPr="008C7964">
        <w:rPr>
          <w:lang w:val="ru-RU"/>
        </w:rPr>
        <w:t>kanya—ibig sabihin, lilitaw ito sa kanya nang lantaran, harapan, wari bang muli pagkatapos ng paghihiwalay at pagkawala. Pagkatapos, ayon kay San Macarius, ang gawa ng biyaya ay ganap na nahahayag sa kanya—tinatanggap niya ang ganap na pag-aampon; o, ayon kay Diadochus, binibigyang-liwanag ng biyaya ang buong pagkatao niya ng malalim na pakiramdam ng isang bagay, at siya ay lubos na nagiging tinitirhan ng Banal na Espiritu: sumisikat sa kaniya ang liwanag ng mukha ng Diyos (Awit 4</w:t>
      </w:r>
      <w:r w:rsidR="00C47918" w:rsidRPr="008C7964">
        <w:rPr>
          <w:lang w:val="ru-RU"/>
        </w:rPr>
        <w:t>:</w:t>
      </w:r>
      <w:r w:rsidR="001F2820" w:rsidRPr="008C7964">
        <w:rPr>
          <w:lang w:val="ru-RU"/>
        </w:rPr>
        <w:t>7); ang Panginoon at Diyos ay dumarating at nananahan sa loob niya (</w:t>
      </w:r>
      <w:r w:rsidR="00CD70E7">
        <w:rPr>
          <w:lang w:val="ru-RU"/>
        </w:rPr>
        <w:t xml:space="preserve">tingnan </w:t>
      </w:r>
      <w:r w:rsidR="001F2820" w:rsidRPr="008C7964">
        <w:rPr>
          <w:lang w:val="ru-RU"/>
        </w:rPr>
        <w:t>Juan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At ikalulugod niya ito. 'Magagalak ang inyong mga puso,</w:t>
      </w:r>
      <w:r w:rsidR="00C16ADB" w:rsidRPr="008C7964">
        <w:rPr>
          <w:i/>
          <w:lang w:val="ru-RU"/>
        </w:rPr>
        <w:t xml:space="preserve">' </w:t>
      </w:r>
      <w:r w:rsidR="001F2820" w:rsidRPr="008C7964">
        <w:rPr>
          <w:lang w:val="ru-RU"/>
        </w:rPr>
        <w:t xml:space="preserve">sabi ng Panginoon, </w:t>
      </w:r>
      <w:r w:rsidR="006C7548" w:rsidRPr="008C7964">
        <w:rPr>
          <w:i/>
          <w:lang w:val="ru-RU"/>
        </w:rPr>
        <w:t xml:space="preserve">'at </w:t>
      </w:r>
      <w:r w:rsidR="00C47918" w:rsidRPr="008C7964">
        <w:rPr>
          <w:i/>
          <w:lang w:val="ru-RU"/>
        </w:rPr>
        <w:t xml:space="preserve">walang sinuman ang makaaagaw ng inyong kagalakan' </w:t>
      </w:r>
      <w:r w:rsidR="001F2820" w:rsidRPr="008C7964">
        <w:rPr>
          <w:lang w:val="ru-RU"/>
        </w:rPr>
        <w:t>(Juan 16</w:t>
      </w:r>
      <w:r w:rsidR="00C47918" w:rsidRPr="008C7964">
        <w:rPr>
          <w:lang w:val="ru-RU"/>
        </w:rPr>
        <w:t>:</w:t>
      </w:r>
      <w:r w:rsidR="001F2820" w:rsidRPr="008C7964">
        <w:rPr>
          <w:lang w:val="ru-RU"/>
        </w:rPr>
        <w:t xml:space="preserve">22). Ang Kaharian ng Diyos ay </w:t>
      </w:r>
      <w:r w:rsidR="006C7548" w:rsidRPr="008C7964">
        <w:rPr>
          <w:i/>
          <w:lang w:val="ru-RU"/>
        </w:rPr>
        <w:t xml:space="preserve">kagalakan sa Banal na Espiritu </w:t>
      </w:r>
      <w:r w:rsidR="001F2820" w:rsidRPr="008C7964">
        <w:rPr>
          <w:lang w:val="ru-RU"/>
        </w:rPr>
        <w:t>(Roma 14</w:t>
      </w:r>
      <w:r w:rsidR="006C7548" w:rsidRPr="008C7964">
        <w:rPr>
          <w:lang w:val="ru-RU"/>
        </w:rPr>
        <w:t>:</w:t>
      </w:r>
      <w:r w:rsidR="001F2820" w:rsidRPr="008C7964">
        <w:rPr>
          <w:lang w:val="ru-RU"/>
        </w:rPr>
        <w:t xml:space="preserve">17). Ang liwanag na sumisikat sa loob ng isang tao, ayon kay San Macarius, ay lubos na sumisingaw sa pinakamalalim niyang pagkatao, na nalilunod sa tamis at kaaya-ayang pakiramdam na ito, siya ay lubos na nawawala sa sarili dahil sa umapaw na pag-ibig at sa mga nakatagong Misteryo na kanyang pinagmumuni-muni sa kanyang kalooban. </w:t>
      </w:r>
      <w:r w:rsidR="00F56144" w:rsidRPr="008C7964">
        <w:rPr>
          <w:lang w:val="ru-RU"/>
        </w:rPr>
        <w:t>"</w:t>
      </w:r>
      <w:r w:rsidR="001F2820" w:rsidRPr="008C7964">
        <w:rPr>
          <w:lang w:val="ru-RU"/>
        </w:rPr>
        <w:t>Nililiyab noon ang kaluluwa," sabi ni San Diadochus, "at sa di-mailarawang kagalakan at pag-ibig ay nagsusumikap na lisanin ang katawan at lumapit sa Panginoon, na para bang hindi na nito namamalayan ang pansamantalang buhay na ito</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At </w:t>
      </w:r>
      <w:r w:rsidR="0043255A" w:rsidRPr="008C7964">
        <w:rPr>
          <w:i/>
          <w:lang w:val="ru-RU"/>
        </w:rPr>
        <w:t>ihahayag Niya rito ang Kanyang mga hiwaga</w:t>
      </w:r>
      <w:r w:rsidR="001F2820" w:rsidRPr="008C7964">
        <w:rPr>
          <w:i/>
          <w:lang w:val="ru-RU"/>
        </w:rPr>
        <w:t>—</w:t>
      </w:r>
      <w:r w:rsidR="001F2820" w:rsidRPr="008C7964">
        <w:rPr>
          <w:lang w:val="ru-RU"/>
        </w:rPr>
        <w:t xml:space="preserve">ang mga hiwaga ng Banal na karunungan, ang Pinakabanal na Trinidad, ang pagtatayo ng kaligtasan, ang pagkamit nito, ang mga hiwaga ng kasalanan at kabutihan, ang probidensiya sa mga makatuwirang at materyal na nilalang, at, sa pangkalahatan, ang buong banal na kaayusan ng mga bagay, gaya ng detalyadong inilalarawan ni San Isaac na taga-Sirya sa kanyang Epistola kay Simeon. "Kapag ang isip ay nabago at ang puso ay naging </w:t>
      </w:r>
      <w:r w:rsidR="00FA3377">
        <w:rPr>
          <w:lang w:val="ru-RU"/>
        </w:rPr>
        <w:t xml:space="preserve">banal… </w:t>
      </w:r>
      <w:r w:rsidR="001F2820" w:rsidRPr="008C7964">
        <w:rPr>
          <w:lang w:val="ru-RU"/>
        </w:rPr>
        <w:t xml:space="preserve">doon nararanasan ang espiritwal na kaalaman sa nilikha; ang pagninilay sa mga hiwaga ng Banal na Trinidad ay sumisikat sa loob niya, kasama ang mga hiwaga ng Banal na pagmamasid sa atin, na karapat-dapat sa pagsamba; at doon niya nararating ang pinakaperpektong kaalaman sa pag-asa ng hinaharap. Ang ganoong tao ay hindi nag-aaral o nagsisiyasat, kundi pinagninilayan ang kaluwalhatian ni Cristo at nagagalak sa tuwa ng pagmumuni-muni sa mga hiwaga ng bagong mundo. Ang ganitong kasakdalan ng kaalaman ay dumarating sa pagtanggap ng Espiritu, na siyang nagpapasok sa ating espiritu sa mundong iyon, sa kaayusan o kaharian ng pagmumuni-muni." Tinatanggal ng Banal na Espiritu ang belo mula sa kaluluwa, dinadala ito sa panahong iyon at inilalantad ang lahat ng kahanga-hanga rito. </w:t>
      </w:r>
    </w:p>
    <w:p w14:paraId="08C601F1" w14:textId="77777777" w:rsidR="00C00D83" w:rsidRPr="008C7964" w:rsidRDefault="001F2820" w:rsidP="0090229E">
      <w:pPr>
        <w:widowControl w:val="0"/>
        <w:ind w:firstLine="720"/>
        <w:rPr>
          <w:lang w:val="ru-RU"/>
        </w:rPr>
      </w:pPr>
      <w:r w:rsidRPr="008C7964">
        <w:rPr>
          <w:lang w:val="ru-RU"/>
        </w:rPr>
        <w:t xml:space="preserve">Kaya, malinaw na ngayon na ang biyayang dumarating sa mga nagbalik-loob sa pamamagitan ng mga Sakramento ay nagsasama sa kaniya at una ay pinapayagan siyang matikman ang buong tamis ng buhay sa Diyos, at pagkatapos ay itinatago ang presensya nito sa kaniya, iniiwan siyang kumilos, tila, mag-isa, sa gitna ng </w:t>
      </w:r>
      <w:r w:rsidRPr="008C7964">
        <w:rPr>
          <w:lang w:val="ru-RU"/>
        </w:rPr>
        <w:lastRenderedPageBreak/>
        <w:t xml:space="preserve">paghihirap, pawis, pagkalito at maging kabiguan; sa wakas, kapag lumipas na ang panahong ito ng pagsubok, naninirahan ito sa loob niya nang hayag, epektibo, makapangyarihan, at nahahawakan.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Lumilitaw ang tanong: ano ang dahilan kung bakit ang biyaya ng Diyos ay hindi agad itinatanim nang buong-buo, o, sa madaling salita, kung bakit ang tagumpay ng ganap na pakikipag-isa ng kaluluwa sa Diyos ay hindi agad nahahayag? Kinakailangang malaman ang dahilan na ito upang labanan ito, at gawin iyon nang mas matagumpay, sapagkat sa pagtanggal lamang nito makakamtan ang ganap na paninirahan ng biyaya.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Upang maunawaan kung bakit ganito, sulyapan natin ang panloob na kaayusan ng bagong mananampalataya. Ang kasalanan ay humahawak sa isang tao at hinihila ang kanyang pansin, lahat ng kanyang mga hangarin, at lahat ng kanyang mga kapangyarihan patungo sa sarili nito. Sa pagkilos sa ilalim ng impluwensya ng kasalanan, pinupuspos ng isang tao ang buong pagkatao nito rito; bawat bahagi ng pagkatao at lahat ng kanyang mga kapangyarihan ay nasasanay na kumilos ayon sa mga pahiwatig nito. Ang dayuhang aktibidad na ito, na ipinapataw mula sa labas, ay nagiging napakalalim sa atin sa pamamagitan ng matagal na pagkakalantad na ito ay nagiging isang likas na katangian, na nagkakaroon ng anyo ng isang bagay na natural, at samakatuwid ay hindi mababago at kinakailangan. Kaya naman, halimbawa, ang kayabangan ay nakalalagay sa isipan, ang makasarili ay sa mga pagnanasa, ang kahalayan ay sa puso, at ang pagkamakasarili—kasama ang isang uri ng pagkamuhi sa iba—ay sa lahat ng pagsisikap ng isang tao. Kaya naman, sa kanyang kamalayan at malayang kalooban, sa mga kakayahan ng kaluluwa—ang isip, ang kalooban at ang damdamin—sa lahat ng gawain ng katawan, sa lahat ng kanyang panlabas na kilos, sa kanyang pag-uugali, sa kanyang mga relasyon, tuntunin at kaugalian—ang tao ay lubos na tinatabunan ng kasalanan, ibig sabihin, ng pagkamakasarili, pagnanasa at pagbibigay-lugod sa sarili. Ipinapakita ito ni San Macarius sa ganitong paraan: ang kasalanan, nang pumasok sa atin sa Pagbagsak, ay nagkakaroon, wari, ng buong anyo ng isang tao, kaya tinatawag siyang laman, kaluluwa, at panlabas na tao; at dahil dito, binalutan nito ang mga katugmang bahagi ng ating kalikasan ng sarili nitong mga bahagi: isip ng isip, ang kalooban sa pamamagitan ng kalooban, at iba pa; at, matapos supilin ang likas na gawain ng ating mga kakayahan, ipinapasa nito ang sarili nitong hindi likas na gawain bilang sa kanila, habang pinananatili ang tao sa paniniwalang ito ay, sa katunayan, likas. Sa kadiliman na ito, sa ilalim ng pabigat ng kasalanan, sa sakop ni Satanas, naninirahan ang bawat taong hindi pa nababago, hindi pa nagsisisi, at hindi pa nakarating sa pagpapasyang paglingkuran ang Diyos sa espiritu at katotohanan.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Ang biyaya ng Diyos na dumating—una sa pamamagitan ng paggalaw ng kaluluwa, at pagkatapos ay sa pamamagitan ng isang panahon ng pagbabagong-loob—ay hinahati ang isang tao sa kanyang tunay na sarili, dinadala siya sa kamalayan ng dualidad na ito, sa isang bisyon ng kung ano ang hindi likas at kung ano ang dapat na likas, at ginagabayan siya sa determinasyong talikuran o linisin ang lahat ng hindi likas, upang ang kanyang kalikasang katulad ng sa Diyos ay mailantad sa buong liwanag. Ngunit malinaw na ang ganitong determinasyon ay simula pa lamang ng proseso. Sa pamamagitan nito, ang isang tao ay sa pamamagitan lamang ng kamalayan at kalooban ay lumabas mula sa saklaw ng hindi likas na dumapo sa kaniya at nagpapahayag sa loob niya, itinakwil ito, at lumingon sa pagiging likas na inaasahan at hinahangad: subalit sa katotohanan, sa buong pagkatao niya, nananatili siya kung ano siya noon, ibig sabihin, nalubog sa kasalanan, at sa kaluluwa sa lahat ng kapangyarihan nito, at sa katawan sa lahat ng pag-andar nito, nanaig pa rin ang pagnanasa gaya ng dati, na may nag-iisang kaibahan na dati'y hinahangad, pinipili at isinasagawa ng tao ang lahat ng ito nang may pagnanasa at kagalakan, samantalang ngayon ay hindi na ito hinahangad, hindi pinipili, kundi kinamumuhian, tinatapakan at itinataboy. Sa kalagayang ito, tila lumalabas ang tao sa sarili, mula sa nabubulok na bangkay, at nasusulyapan kung aling bahagi niya ang naglalabas ng mabahong amoy ng pagnanasa; at, laban sa kanilang kalooban, paminsan-minsan nilang naaamoy—hanggang sa magdilim ang kanilang isipan—ang kabuuang amoy na inilalabas nila.</w:t>
      </w:r>
    </w:p>
    <w:p w14:paraId="158DE9F1" w14:textId="77777777" w:rsidR="00C00D83" w:rsidRPr="008C7964" w:rsidRDefault="001F2820" w:rsidP="0090229E">
      <w:pPr>
        <w:widowControl w:val="0"/>
        <w:ind w:firstLine="720"/>
        <w:rPr>
          <w:lang w:val="ru-RU"/>
        </w:rPr>
      </w:pPr>
      <w:r w:rsidRPr="008C7964">
        <w:rPr>
          <w:lang w:val="ru-RU"/>
        </w:rPr>
        <w:t xml:space="preserve">Kaya, ang tunay na buhay na puno ng biyaya sa loob ng isang tao ay sa simula'y isang buto lamang, isang kislap; ngunit isang butong itinanim sa gitna ng mga tinik, isang kislap na natabunan sa lahat ng panig ng </w:t>
      </w:r>
      <w:r w:rsidR="00FA3377">
        <w:rPr>
          <w:lang w:val="ru-RU"/>
        </w:rPr>
        <w:t xml:space="preserve">abo… </w:t>
      </w:r>
      <w:r w:rsidRPr="008C7964">
        <w:rPr>
          <w:lang w:val="ru-RU"/>
        </w:rPr>
        <w:t xml:space="preserve">Ito ay nananatiling isang mahinang kandila, na nagniningning sa pinakapayak na hamog. Sa pamamagitan ng kamalayan at malayang kalooban, kumapit ang tao sa Diyos, at tinanggap siya ng Diyos, na nagkakaisa sa kanya sa makapangyarihang ito na may kamalayan sa sarili at malayang kalooban, o isip at espiritu, gaya ng sinasabi nina San Antonio at San Macario ang Dakila. At iyon lamang ang mabuti, ang nailigtas, at ang kaaya-aya sa Diyos sa loob ng isang tao. Ang lahat ng iba pang bahagi ay nananatiling alipin at ayaw pa at hindi pa kayang sumunod sa mga hinihingi ng bagong buhay: ang isip ay hindi makapag-isip sa bagong paraan, kundi gaya ng dati; ang </w:t>
      </w:r>
      <w:r w:rsidRPr="008C7964">
        <w:rPr>
          <w:lang w:val="ru-RU"/>
        </w:rPr>
        <w:lastRenderedPageBreak/>
        <w:t xml:space="preserve">kalooban ay hindi makahiling sa bagong paraan, kundi gaya ng dati; ang puso ay hindi makaramdam sa bagong paraan, kundi gaya ng dati. Ganoon din ang totoo sa katawan, sa lahat ng tungkulin nito. Dahil dito, ang buong tao ay nananatiling marumi, maliban sa isang nag-iisang punto, na binubuo ng may kamalayang at malayang kapangyarihan—ang isip o espiritu. Ang Diyos ay lubos na dalisay at pinagsasama Niya ang Kanyang sarili sa iisang bahaging ito; subalit ang lahat ng iba pang bahagi, dahil marumi, ay nananatili sa labas Niya, dayuhan sa Kanya, bagaman handa Siyang punuin ang buong tao, ngunit hindi Niya ito ginagawa dahil marumi ang </w:t>
      </w:r>
      <w:r w:rsidR="00FA3377">
        <w:rPr>
          <w:lang w:val="ru-RU"/>
        </w:rPr>
        <w:t xml:space="preserve">tao… </w:t>
      </w:r>
      <w:r w:rsidRPr="008C7964">
        <w:rPr>
          <w:lang w:val="ru-RU"/>
        </w:rPr>
        <w:t xml:space="preserve">Pagkatapos, sa sandaling malinis ang tao, agad na ipinamamalay ng Diyos ang Kanyang buong paninirahan. Isinulat ni San Gregorio ng Sinai: 'Kung ang ating kalikasan ay hindi napapanatili mula sa karumihan sa pamamagitan ng Espiritu at hindi naging malinis gaya ng dati, hindi magiging posible na magkaisa sa katawan at espiritu kay Kristo, ni sa buhay na ito ni sa buhay na darating; sapagkat ang kapangyarihang sumasaklaw at nagbubuklod ng Espiritu ay hindi sanay na tahiin ang mga punit-punit ng nabubulok na mga hilig sa bagong kasuotan ng biyaya upang gawing buo ito." Hindi lubusang makapanahan sa atin ang Panginoon—hindi pa handa ang tahanan; hindi lubusang maibubuhos ang biyaya rito—may kapintasan pa ang sisidlan. Ang paggawa nito ay magiging pag-aaksaya at pagwasak sa mga espiritwal na kayamanan nang walang kabuluhan. </w:t>
      </w:r>
      <w:r w:rsidR="005709A4" w:rsidRPr="008C7964">
        <w:rPr>
          <w:i/>
          <w:lang w:val="ru-RU"/>
        </w:rPr>
        <w:t xml:space="preserve">Anong pakikisama ang mayroon ang liwanag sa kadiliman? Anong pagkakasundo ang mayroon si Cristo at si Belial? </w:t>
      </w:r>
      <w:r w:rsidRPr="008C7964">
        <w:rPr>
          <w:lang w:val="ru-RU"/>
        </w:rPr>
        <w:t>(2 Cor. 6</w:t>
      </w:r>
      <w:r w:rsidR="005709A4" w:rsidRPr="008C7964">
        <w:rPr>
          <w:lang w:val="ru-RU"/>
        </w:rPr>
        <w:t>:</w:t>
      </w:r>
      <w:r w:rsidRPr="008C7964">
        <w:rPr>
          <w:lang w:val="ru-RU"/>
        </w:rPr>
        <w:t xml:space="preserve">14–15). At ang Panginoon, na nangakong darating kasama ang Ama at magtatatag ng isang tahanan, ginagawang isang hindi mapapalitang kundisyon para rito ang pagtupad sa mga utos — siyempre, ang lahat ng mga utos; kung hindi, nangangahulugan ito ng matuwid na pag-uugali sa lahat ng bagay, na hindi posible nang wala ang katuwiran ng mga kapangyarihan, at ang katuwiran ng mga kapangyarihan ay hindi posible nang hindi tinatanggihan ang kasamaan na nakalusot sa mga ito, o ang paglayo sa kasalanan at pagnanasa. Sa ganitong diwa, maaaring mailapat ang sumusunod na talata: </w:t>
      </w:r>
      <w:r w:rsidR="00E250E3" w:rsidRPr="008C7964">
        <w:rPr>
          <w:i/>
          <w:lang w:val="ru-RU"/>
        </w:rPr>
        <w:t>'Kung ipinamamalaki nating may pakikisama tayo sa Kanya ngunit naglalakad tayo sa kadiliman, nagsisinungaling tayo at hindi isinasabuhay ang katotohanan; ngunit kung naglalakad tayo sa liwanag, gaya ng Kanyang paglalakad sa liwanag, may pakikisama tayo sa isa't isa</w:t>
      </w:r>
      <w:r w:rsidRPr="008C7964">
        <w:rPr>
          <w:lang w:val="ru-RU"/>
        </w:rPr>
        <w:t>' (1 Juan 1</w:t>
      </w:r>
      <w:r w:rsidR="00E250E3" w:rsidRPr="008C7964">
        <w:rPr>
          <w:lang w:val="ru-RU"/>
        </w:rPr>
        <w:t>:</w:t>
      </w:r>
      <w:r w:rsidRPr="008C7964">
        <w:rPr>
          <w:lang w:val="ru-RU"/>
        </w:rPr>
        <w:t>6–7). Ang kadiliman na ito ay ang kadiliman ng mga pagnanasa, sapagkat si San Juan, sa mga katulad na talata sa bandang huli, ay ginamit ang 'kakulangan sa pag-ibig' at ang 'tatlong uri ng pagnanasa' bilang kapalit nito (1 Juan 2</w:t>
      </w:r>
      <w:r w:rsidR="00E250E3" w:rsidRPr="008C7964">
        <w:rPr>
          <w:lang w:val="ru-RU"/>
        </w:rPr>
        <w:t>:</w:t>
      </w:r>
      <w:r w:rsidRPr="008C7964">
        <w:rPr>
          <w:lang w:val="ru-RU"/>
        </w:rPr>
        <w:t xml:space="preserve">10–11, 16). Ang liwanag naman, sa kabilang banda, ay ang liwanag ng mga birtud; at muli, ito ay dahil sa bandang huli, ang 'liwanag' ay napapalitan ng 'mga birtud' sa kaniyang mga sinulat. Mula rito, malinaw na ang isang tao ay tunay na makapapanatili sa kaganapan ng pakikipag-isa sa Diyos kapag ang kadiliman ng mga pagnanasa ay naalis na at sumikat na ang liwanag ng mga birtud, kapag ito ay nag-ugat na, wari, hinango sa ating pagkatao, sinuot at pinuno ang ating mga kakayahan, pinalalayas at pinalitan ang mga pagnanasa mula rito upang hindi na lamang ito basta naipapahayag, ngunit ay may sariling liwanag. Hanggang sa panahong iyon, ang pakikipag-isa sa Diyos ay napakatago, napaka-malabo, na maaaring magmukhang hindi umiiral at, sa isang antas, ay dapat ituring na hindi mapagkakatiwalaan, walang tiyak na direksyon, hindi kumpleto, o salungat sa sarili. </w:t>
      </w:r>
    </w:p>
    <w:p w14:paraId="00548ADC" w14:textId="77777777" w:rsidR="00C00D83" w:rsidRPr="008C7964" w:rsidRDefault="001F2820" w:rsidP="0090229E">
      <w:pPr>
        <w:ind w:firstLine="720"/>
        <w:rPr>
          <w:lang w:val="ru-RU"/>
        </w:rPr>
      </w:pPr>
      <w:r w:rsidRPr="008C7964">
        <w:rPr>
          <w:lang w:val="ru-RU"/>
        </w:rPr>
        <w:t>Kaya, ang katotohanang ang Panginoon, nang pumasok sa pagkakaisa sa espiritu ng tao, ay hindi agad-agad na pinupuno nang lubos o nananahan dito ay hindi nakasalalay sa Kanya—na handang punuin ang lahat ng bagay—kundi sa atin, partikular sa mga pagnanasa na nakalubog sa mga puwersa ng ating kalikasan, na hindi pa natatapon o napapalitan ng kanilang kabaligtarang birtud. 'Ang makasalanang pagnanasa,' sabi ni San Antonio ng Granada, 'ay hindi nagpapahintulot sa Diyos na magliwanag sa loob natin</w:t>
      </w:r>
      <w:r w:rsidR="0090229E" w:rsidRPr="0090229E">
        <w:rPr>
          <w:sz w:val="20"/>
          <w:szCs w:val="16"/>
          <w:lang w:val="ru-RU"/>
        </w:rPr>
        <w:t>' (Ang Pag-ibig sa Kabutihan, Bol. 1: Mga Turo sa Mabuting Moralidad at Banal na Buhay, Kabanata 150)</w:t>
      </w:r>
      <w:r w:rsidRPr="008C7964">
        <w:rPr>
          <w:lang w:val="ru-RU"/>
        </w:rPr>
        <w:t xml:space="preserve">. Kung gayon, ang pangunahing layunin na dapat hangarin ng nagsisisi ay ang ganap na pakikipag-isa sa Diyos—isang pakikipag-isang maliwanag at mapalad— at ang pinakamalaking hadlang dito ay ang presensya sa loob niya ng mga hilig na umiiral at aktibo pa, ang kabiguan na magtanim ng mga birtud, at ang maling paggamit ng kanyang mga kakayahan—kung gayon ay malinaw na ang kanyang pangunahing tungkulin, kaagad pagkatapos ng pagbabago at pagsisisi, ay dapat ang pag-wawasak ng mga hilig at ang pagtatanim ng mga birtud—sa isang salita, ang kanyang sariling </w:t>
      </w:r>
      <w:r w:rsidR="00FA3377">
        <w:rPr>
          <w:lang w:val="ru-RU"/>
        </w:rPr>
        <w:t>reporma…</w:t>
      </w:r>
      <w:r w:rsidRPr="008C7964">
        <w:rPr>
          <w:lang w:val="ru-RU"/>
        </w:rPr>
        <w:t xml:space="preserve"> Ang pagtanggal ng lahat ng mali at ang pagtanggap o pagtatatag ng tama; ang pagpapaalis ng makasalanang pagnanasa, gawi, kapintasan—kahit pa ang mga tila likas—at iba pang mga maling gawain, gaano man sila kapatawaran; at ang paglinang ng mga birtud, mabuting pag-uugali, prinsipyo at, sa pangkalahatan, ang kabuuang katuwiran, nang hindi pinababayaan, gayunpaman, hindi nawawala sa paningin ang pinakahuling layunin, kundi kumikilos nang buong sigasig laban sa mga pagnanasa, habang itinatapat ang mata ng isip sa Diyos—dito nakapaloob ang pangunahing prinsipyong dapat sundin sa pagbuo ng kabuuang kaayusan ng isang buhay na kaaya-aya sa Diyos, na kung saan susukatin ang katuwiran at kabaluktutan ng mga patakarang binuo at ng mga pagsisikap na </w:t>
      </w:r>
      <w:r w:rsidRPr="008C7964">
        <w:rPr>
          <w:lang w:val="ru-RU"/>
        </w:rPr>
        <w:lastRenderedPageBreak/>
        <w:t xml:space="preserve">isinagawa. Dapat ay lubos na kumbinsido ang isang tao rito, sapagkat tila lahat ng aktibong pagkakamali ay nagmumula sa kamangmangan sa prinsipyong ito </w:t>
      </w:r>
      <w:r w:rsidR="0090229E" w:rsidRPr="0090229E">
        <w:rPr>
          <w:sz w:val="20"/>
          <w:szCs w:val="16"/>
          <w:lang w:val="ru-RU"/>
        </w:rPr>
        <w:t>(ang layuning ito ay inilatag nang buong-buo ni San Isaac na taga-Sirya sa kanyang epistola kay San Simeon na Stylite. Tingnan din ang 1st at 2nd Discourses ni San Macarius na Dakila)</w:t>
      </w:r>
      <w:r w:rsidRPr="008C7964">
        <w:rPr>
          <w:lang w:val="ru-RU"/>
        </w:rPr>
        <w:t xml:space="preserve">. Kung hindi maunawaan ang kapangyarihan nito, ang ilan ay nakatuon lamang sa panlabas na anyo ng mga espirituwal na pagsasanay at pagsisikap sa pag-a-ascetiko; ang iba naman ay nakatuon lamang sa mabubuting gawa at sa ugali ng pagsasagawa nito, nang hindi umaabot sa mas mataas pa; samantalang ang iba pa ay direktang lumilipat sa pagninilay. Kinakailangan ang lahat ng ito, ngunit ang bawat bagay ay may wastong pagkakasunod-sunod. Sa simula, ang lahat ay nasa binhi; pagkatapos ay umuunlad ito hindi nang eksklusibo, kundi higit sa isang aspekto o iba pa; gayunpaman, hindi maiiwasan ang unti-unting pag-usad—ang pag-angat mula sa panlabas na gawa tungo sa panloob, at mula sa pareho tungo sa pagninilay-nilay, at hindi kabaligtaran. </w:t>
      </w:r>
    </w:p>
    <w:p w14:paraId="465FD843" w14:textId="77777777" w:rsidR="00C00D83" w:rsidRPr="008C7964" w:rsidRDefault="001F2820" w:rsidP="0090229E">
      <w:pPr>
        <w:widowControl w:val="0"/>
        <w:ind w:firstLine="720"/>
        <w:rPr>
          <w:lang w:val="ru-RU"/>
        </w:rPr>
      </w:pPr>
      <w:r w:rsidRPr="008C7964">
        <w:rPr>
          <w:lang w:val="ru-RU"/>
        </w:rPr>
        <w:t xml:space="preserve">Matapos itong maitatag, maaari na nating madaling makuha ang mga panuntunang gagabay sa isang buhay na kaaya-aya sa Diyos, o ang diwa at balangkas ng pag-aascetismo. </w:t>
      </w:r>
    </w:p>
    <w:p w14:paraId="65F860F9" w14:textId="77777777" w:rsidR="00C00D83" w:rsidRPr="008C7964" w:rsidRDefault="001F2820" w:rsidP="0090229E">
      <w:pPr>
        <w:widowControl w:val="0"/>
        <w:ind w:firstLine="720"/>
        <w:rPr>
          <w:lang w:val="ru-RU"/>
        </w:rPr>
      </w:pPr>
      <w:r w:rsidRPr="008C7964">
        <w:rPr>
          <w:lang w:val="ru-RU"/>
        </w:rPr>
        <w:t>Bumalik tayo sandali at ituon muli ang ating pansin sa taong naghandog ng kanyang sarili sa Diyos at nangakong kikilos palagi at sa lahat ng bagay ayon sa Kanyang kalooban, para sa Kanyang kaluwalhatian, at yayaman sa tunay na mabubuting gawa. Nang magpasyang gawin ito, paano pa niya magagawa ito sa ganoong paraan kung, gaya ng ating nakita, ang alinmang bahagi ng ating pagkatao ay hindi kayang gawin ito? Kinamumuhian ng espiritu ang kasalanan, ngunit nakikiramay dito ang katawan at kaluluwa, kumakapit dito, sapagkat nakasuot sila ng mga pagnanasa. Minamahal ng espiritu ang kabutihan o ang kalooban ng Diyos, ngunit hindi nakikiramay dito ang katawan at kaluluwa, lumalayo rito, o kung hindi man, ay hindi nila ito maisasabuhay. Kaya naman, ang sinumang nagpasya, dahil sa sigasig, na manatiling tapat sa ginawang panata at, dahil sa kinikilalang pangangailangan, na manatili sa kabutihan, ay hindi maiiwasang, sa bawat mabuting gawa (at hindi siya dapat magkaroon ng anumang masamang gawa), labanan ang mga kahilingan ng kanyang katawan at kaluluwa at, sa pamamagitan ng pagtanggi rito, pilitin silang gawin ang kabaligtaran. At dahil ang katawan at kaluluwa ay hindi umaalis sa kanyang pagkatao, kundi bumubuo rito, ito ay kapareho ng paglaban sa sarili sa kasamaan at pagpipilit sa sarili na gumawa ng mabuti.</w:t>
      </w:r>
      <w:r w:rsidRPr="008C7964">
        <w:rPr>
          <w:b/>
          <w:lang w:val="ru-RU"/>
        </w:rPr>
        <w:t xml:space="preserve"> </w:t>
      </w:r>
      <w:r w:rsidRPr="008C7964">
        <w:rPr>
          <w:lang w:val="ru-RU"/>
        </w:rPr>
        <w:t>Ang</w:t>
      </w:r>
      <w:r w:rsidRPr="008C7964">
        <w:rPr>
          <w:b/>
          <w:lang w:val="ru-RU"/>
        </w:rPr>
        <w:t xml:space="preserve"> pagtutol sa sarili at pagpipilit sa sarili </w:t>
      </w:r>
      <w:r w:rsidRPr="008C7964">
        <w:rPr>
          <w:lang w:val="ru-RU"/>
        </w:rPr>
        <w:t xml:space="preserve">ay dalawang pagpapakita ng siglang muling isinilang sa espiritu, na bumubuo, wari, ng mismong saligan ng pag-aascetismo. Pareho itong bumubuo sa pakikibaka ng tao sa kanyang sarili, o, sa madaling salita, isang gawa ng birtud. </w:t>
      </w:r>
    </w:p>
    <w:p w14:paraId="04AD287F" w14:textId="77777777" w:rsidR="00C00D83" w:rsidRPr="008C7964" w:rsidRDefault="001F2820" w:rsidP="0090229E">
      <w:pPr>
        <w:widowControl w:val="0"/>
        <w:ind w:firstLine="720"/>
        <w:rPr>
          <w:lang w:val="ru-RU"/>
        </w:rPr>
      </w:pPr>
      <w:r w:rsidRPr="008C7964">
        <w:rPr>
          <w:lang w:val="ru-RU"/>
        </w:rPr>
        <w:t xml:space="preserve">Kaya, mula pa sa pinakaunang sandali ng kanyang bagong buhay, ang nagsisisi at bagong mananampalataya ay hindi maiiwasang magsimula sa isang gawa, isang pakikibaka, isang paggawa, at magsimulang magpasan ng pasanin, isang yugo. At ito ay napakahalaga kaya ang nag-iisang tunay na landas tungo sa kabutihan, ayon sa kinikilala ng lahat ng mga santo, ay ang sakit at kahirapan nito, samantalang ang kabaligtaran nito, ang kadalian, ay tanda ng isang maling landas: </w:t>
      </w:r>
      <w:r w:rsidR="0090229E" w:rsidRPr="0090229E">
        <w:rPr>
          <w:i/>
          <w:lang w:val="ru-RU"/>
        </w:rPr>
        <w:t xml:space="preserve">Ang Kaharian ng Langit ay nakukuha sa pamamagitan ng puwersa, at ang mga nagsusumikap ang nakakamit </w:t>
      </w:r>
      <w:r w:rsidR="0090229E">
        <w:rPr>
          <w:i/>
          <w:lang w:val="ru-RU"/>
        </w:rPr>
        <w:t xml:space="preserve">nito </w:t>
      </w:r>
      <w:r w:rsidRPr="008C7964">
        <w:rPr>
          <w:lang w:val="ru-RU"/>
        </w:rPr>
        <w:t>(Matt. 11</w:t>
      </w:r>
      <w:r w:rsidR="0090229E" w:rsidRPr="0090229E">
        <w:rPr>
          <w:lang w:val="ru-RU"/>
        </w:rPr>
        <w:t>:</w:t>
      </w:r>
      <w:r w:rsidRPr="008C7964">
        <w:rPr>
          <w:lang w:val="ru-RU"/>
        </w:rPr>
        <w:t>12). Ang sinumang hindi nakikipaglaban, hindi nasa isang gawa ng pagpipigil sa sarili, ay naliligaw. Sinasabi ng Apostol: ang sinumang hindi disiplinado ay hindi anak (Heb.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Kaya naman, ang masigasig na tao ay nagsusumikap sa pamamagitan ng sariling disiplina at pagpipigil sa sarili na may layuning itama ang sarili, o maibalik ang kanilang orihinal na kadalisayan, upang mas mabilis silang mabilang na karapat-dapat sa pakikipag-isa sa Diyos. Malinaw na habang siya ay mas masigasig, mas masipag, at mas taimtim sa paggawa nito, mas matagumpay niyang naaabot ang kanyang layunin. Katulad din ng pagsasabing habang mas kinamumuhian at kinakalaban ng isang tao ang kanyang sarili, at habang mas mahigpit at matatag siyang kumikilos, mas mabilis niyang naaabot ang kadalisayan. Kaya nakikita natin na ang lahat ng mga santo na umakyat sa tuktok ng Kristiyanong kaperpeksiyunan, pagkatapos ng kanilang pagbabagong-loob, ay nagsagawa ng pinakamahigpit na mga gawa ng pagpapahirap sa sarili—pag-aayuno, pagbabantay, paghiga nang nakaluhod sa lupa (</w:t>
      </w:r>
      <w:r w:rsidRPr="008C7964">
        <w:rPr>
          <w:i/>
          <w:lang w:val="ru-RU"/>
        </w:rPr>
        <w:t xml:space="preserve">Tala ng Editor), </w:t>
      </w:r>
      <w:r w:rsidRPr="008C7964">
        <w:rPr>
          <w:lang w:val="ru-RU"/>
        </w:rPr>
        <w:t xml:space="preserve">pag-iisa, at iba pa. Ito ay isang kusang piniling hakbang, na hinihikayat ng biyaya, inampon upang pabilisin ang espirituwal na paghinog, at sa katunayan, ito ay agad na nakamit. Sa kabaligtaran, ang pagbibigay-loob sa sarili, mga paghinto, at pagkahabag sa sarili—kahit hindi man ito palagi—ay palaging nagpapabagal at patuloy na nagpapabagal sa pag-unlad ng espirituwal na paglago (paghinog — </w:t>
      </w:r>
      <w:r w:rsidRPr="008C7964">
        <w:rPr>
          <w:i/>
          <w:lang w:val="ru-RU"/>
        </w:rPr>
        <w:t>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Kaya, naresolba na ang usapin: maging masigasig; isagawa ang mga gawa nang may mas matibay na determinasyon—mga gawa na mismong pinakamatatag at pinakaangkop—dahil kahit sa mga ito, may ilan na mas nag-aambag, habang ang iba ay hindi gaanong nag-aambag, sa pagpapahirap sa mga pagnanasa at sa pagtatanim ng mga birtud. Kung ang kalagayang ito ng pagdurusa ay hindi maiiwasan, bagaman pansamantala, </w:t>
      </w:r>
      <w:r w:rsidRPr="008C7964">
        <w:rPr>
          <w:lang w:val="ru-RU"/>
        </w:rPr>
        <w:lastRenderedPageBreak/>
        <w:t xml:space="preserve">ano ang silbi ng pagpapahaba nito dahil sa isang pagkakamali lamang? Ang pag-aalinlangan, kapabayaan, at katamaran ay malaking hadlang. </w:t>
      </w:r>
    </w:p>
    <w:p w14:paraId="5B6010CD" w14:textId="77777777" w:rsidR="00C00D83" w:rsidRPr="008C7964" w:rsidRDefault="001F2820" w:rsidP="0090229E">
      <w:pPr>
        <w:widowControl w:val="0"/>
        <w:ind w:firstLine="720"/>
        <w:rPr>
          <w:lang w:val="ru-RU"/>
        </w:rPr>
      </w:pPr>
      <w:r w:rsidRPr="008C7964">
        <w:rPr>
          <w:lang w:val="ru-RU"/>
        </w:rPr>
        <w:t xml:space="preserve">Kapag napagpasyahan mo na, huwag kang manatiling walang ginagawa; magsikap ka; ito ay mula sa pananaw ng tao. Ngunit dapat palagiang tandaan na, bagaman ang masigasig na pagsasakripisyo ay nagliligtas sa bagong mananampalataya, ang tagumpay at mga bunga ng kanyang mga pagsisikap at gawa—ibig sabihin, ang kanilang epekto at impluwensya sa paglilinis ng mga pagnanasa at sa paghubog ng tunay na birtud—ay hindi nagmumula sa kanya. Ang bunga ng mga gawaing ito ay itinatanim at hinog sa ilalim ng mga ito, ngunit hindi lamang sa pamamagitan nila, kundi sa pamamagitan ng biyaya. </w:t>
      </w:r>
      <w:r w:rsidRPr="008C7964">
        <w:rPr>
          <w:i/>
          <w:lang w:val="ru-RU"/>
        </w:rPr>
        <w:t>'Ako ang nagtanim, si Apolos ang nagdidilig, ngunit ang Diyos ang nagbigay ng paglago</w:t>
      </w:r>
      <w:r w:rsidRPr="008C7964">
        <w:rPr>
          <w:lang w:val="ru-RU"/>
        </w:rPr>
        <w:t xml:space="preserve">' (1 Corinto 3:6). Gaya ng pagsisimula ng buhay na espiritwal sa biyaya ng Diyos, gayon din ay maaari lamang itong mapanatili at maabot ang kapanahunan sa pamamagitan ng parehong biyaya. ' </w:t>
      </w:r>
      <w:r w:rsidRPr="008C7964">
        <w:rPr>
          <w:i/>
          <w:lang w:val="ru-RU"/>
        </w:rPr>
        <w:t>,</w:t>
      </w:r>
      <w:r w:rsidRPr="008C7964">
        <w:rPr>
          <w:lang w:val="ru-RU"/>
        </w:rPr>
        <w:t xml:space="preserve">' sabi ng Apostol, </w:t>
      </w:r>
      <w:r w:rsidRPr="008C7964">
        <w:rPr>
          <w:i/>
          <w:lang w:val="ru-RU"/>
        </w:rPr>
        <w:t xml:space="preserve">'na nagpasimula ng mabuting gawa sa inyo ay siyang magdadala </w:t>
      </w:r>
      <w:r w:rsidRPr="008C7964">
        <w:rPr>
          <w:lang w:val="ru-RU"/>
        </w:rPr>
        <w:t xml:space="preserve">nito </w:t>
      </w:r>
      <w:r w:rsidRPr="008C7964">
        <w:rPr>
          <w:i/>
          <w:lang w:val="ru-RU"/>
        </w:rPr>
        <w:t>hanggang sa kaganapan</w:t>
      </w:r>
      <w:r w:rsidRPr="008C7964">
        <w:rPr>
          <w:lang w:val="ru-RU"/>
        </w:rPr>
        <w:t>' (</w:t>
      </w:r>
      <w:r w:rsidR="009530D1">
        <w:rPr>
          <w:lang w:val="ru-RU"/>
        </w:rPr>
        <w:t xml:space="preserve">cf. </w:t>
      </w:r>
      <w:r w:rsidRPr="008C7964">
        <w:rPr>
          <w:lang w:val="ru-RU"/>
        </w:rPr>
        <w:t xml:space="preserve">Fil. 1:6). Ang unang binhi ng bagong buhay ay binubuo ng pagsasama ng kalayaan at biyaya, at ang paghinog nito ay ang pag-unlad ng mga elementong ito mismo. Tulad ng, nang mangako siyang mabuhay ayon sa kalooban ng Diyos, para sa Kanyang kaluwalhatian, ay sinabi ng nagpapakumbaba: 'Ikaw lamang ang nagpapalakas at nagpapatatag </w:t>
      </w:r>
      <w:r w:rsidR="00EC4FF7" w:rsidRPr="008C7964">
        <w:rPr>
          <w:lang w:val="ru-RU"/>
        </w:rPr>
        <w:t xml:space="preserve">sa </w:t>
      </w:r>
      <w:r w:rsidRPr="008C7964">
        <w:rPr>
          <w:lang w:val="ru-RU"/>
        </w:rPr>
        <w:t xml:space="preserve">akin'—ganyan din, sa bawat sandali pagkatapos noon, dapat niyang ilagay ang sarili sa mga kamay ng Diyos sa pamamagitan ng panalangin: </w:t>
      </w:r>
      <w:r w:rsidR="00EC4FF7" w:rsidRPr="008C7964">
        <w:rPr>
          <w:lang w:val="ru-RU"/>
        </w:rPr>
        <w:t>'</w:t>
      </w:r>
      <w:r w:rsidRPr="008C7964">
        <w:rPr>
          <w:lang w:val="ru-RU"/>
        </w:rPr>
        <w:t>Ikaw Mismo ang gumawa ng makalulugod sa Iyong kalooban</w:t>
      </w:r>
      <w:r w:rsidR="00EC4FF7" w:rsidRPr="008C7964">
        <w:rPr>
          <w:lang w:val="ru-RU"/>
        </w:rPr>
        <w:t xml:space="preserve">,' </w:t>
      </w:r>
      <w:r w:rsidRPr="008C7964">
        <w:rPr>
          <w:lang w:val="ru-RU"/>
        </w:rPr>
        <w:t xml:space="preserve">upang sa ganitong paraan—sa isip at kalooban, at sa katotohanan—ang Diyos ay </w:t>
      </w:r>
      <w:r w:rsidRPr="008C7964">
        <w:rPr>
          <w:i/>
          <w:lang w:val="ru-RU"/>
        </w:rPr>
        <w:t xml:space="preserve">gumawa sa loob natin, upang tayo'y magkalooban at kumilos ayon sa Kanyang mabuting kalooban </w:t>
      </w:r>
      <w:r w:rsidRPr="008C7964">
        <w:rPr>
          <w:lang w:val="ru-RU"/>
        </w:rPr>
        <w:t xml:space="preserve">(Fil. 2:13). Ang sandaling ang isang tao mismo ang nagsisikap na gumawa ng isang bagay sa kanyang sarili at sa loob ng kanyang sarili ay ang sandali kung kailan napapawi ang tunay, espiritwal, at biyayang-puno ng buhay. Sa kalagayang ito, sa kabila ng matinding pagsusumikap, ay walang tunay na bunga. May mga bunga na hindi maaaring tawaging masama kung titingnan nang hiwalay; ngunit sa paglipas ng mga pangyayari ay nagiging hadlang at paglihis ang mga ito, at madalas na isang kasamaan, sapagkat nagdudulot ang mga ito ng pagmamataas at pagmamahal sa sarili, na binhi ng diyablo, itinanim niya at kamag-anak niya. Kasabay nito, ang hindi mula sa Diyos ay nahahalo sa gawa ng Diyos sa loob natin at sinisira ito, kaya sa halip na itaas ang taong nagkamalay, kailangang linisin muna at salain ng biyaya (itapon ang dayami, ang hindi kailangan — </w:t>
      </w:r>
      <w:r w:rsidRPr="008C7964">
        <w:rPr>
          <w:i/>
          <w:lang w:val="ru-RU"/>
        </w:rPr>
        <w:t>Ed</w:t>
      </w:r>
      <w:r w:rsidRPr="008C7964">
        <w:rPr>
          <w:lang w:val="ru-RU"/>
        </w:rPr>
        <w:t xml:space="preserve">.) ang mga nasira ng pag-asa sa sarili. </w:t>
      </w:r>
      <w:r w:rsidRPr="008C7964">
        <w:rPr>
          <w:i/>
          <w:lang w:val="ru-RU"/>
        </w:rPr>
        <w:t xml:space="preserve">'O hindi ninyo ba'y nalalaman na ang Cristo ay nasa kaninyo?' </w:t>
      </w:r>
      <w:r w:rsidRPr="008C7964">
        <w:rPr>
          <w:lang w:val="ru-RU"/>
        </w:rPr>
        <w:t xml:space="preserve">ang itinuturo ng Apostol, </w:t>
      </w:r>
      <w:r w:rsidRPr="008C7964">
        <w:rPr>
          <w:i/>
          <w:lang w:val="ru-RU"/>
        </w:rPr>
        <w:t>'maliban na lamang kung kayo'y mahina sa bagay na ito</w:t>
      </w:r>
      <w:r w:rsidRPr="008C7964">
        <w:rPr>
          <w:lang w:val="ru-RU"/>
        </w:rPr>
        <w:t>' (</w:t>
      </w:r>
      <w:r w:rsidR="009530D1">
        <w:rPr>
          <w:lang w:val="ru-RU"/>
        </w:rPr>
        <w:t>cf.</w:t>
      </w:r>
      <w:r w:rsidRPr="008C7964">
        <w:rPr>
          <w:lang w:val="ru-RU"/>
        </w:rPr>
        <w:t xml:space="preserve"> 2 Cor. 13:5). Matapos nating magsanib sa Panginoon sa Sakramento ng Pagsisisi o Binyag, dapat nating isuko ang ating sarili sa Kanya, upang, nang Siya mismo ay pumasok sa atin bilang Panginoon ng lahat, Siya, </w:t>
      </w:r>
      <w:r w:rsidRPr="008C7964">
        <w:rPr>
          <w:i/>
          <w:lang w:val="ru-RU"/>
        </w:rPr>
        <w:t xml:space="preserve">na nakakaalam ng lahat ng bagay, </w:t>
      </w:r>
      <w:r w:rsidRPr="008C7964">
        <w:rPr>
          <w:lang w:val="ru-RU"/>
        </w:rPr>
        <w:t xml:space="preserve">ay maisakatuparan ang ating kaligtasan. Sinabi ng Panginoon: </w:t>
      </w:r>
      <w:r w:rsidRPr="008C7964">
        <w:rPr>
          <w:i/>
          <w:lang w:val="ru-RU"/>
        </w:rPr>
        <w:t>'Kung hindi kayo mananatili sa Akin</w:t>
      </w:r>
      <w:r w:rsidRPr="008C7964">
        <w:rPr>
          <w:lang w:val="ru-RU"/>
        </w:rPr>
        <w:t>,</w:t>
      </w:r>
      <w:r w:rsidRPr="008C7964">
        <w:rPr>
          <w:i/>
          <w:lang w:val="ru-RU"/>
        </w:rPr>
        <w:t xml:space="preserve"> wala kayong magagawa</w:t>
      </w:r>
      <w:r w:rsidRPr="008C7964">
        <w:rPr>
          <w:lang w:val="ru-RU"/>
        </w:rPr>
        <w:t xml:space="preserve">' (Juan 15:5) — dapat tayong maniwala at manalangin na Siya ay gumawa sa loob natin, na linisin Niya tayo mula sa ating mga pagnanasa, itanim Niya sa atin ang mga birtud, at gawin ang lahat ng nagpapagaling. Ito ang mahalagang saloobin ng isang nagpapakumbaba: </w:t>
      </w:r>
      <w:r w:rsidRPr="008C7964">
        <w:rPr>
          <w:i/>
          <w:lang w:val="ru-RU"/>
        </w:rPr>
        <w:t xml:space="preserve">'Ayon sa Iyong soberanong kalooban, </w:t>
      </w:r>
      <w:r w:rsidRPr="008C7964">
        <w:rPr>
          <w:lang w:val="ru-RU"/>
        </w:rPr>
        <w:t>iligtas Mo ako, O Panginoon, at magsusumikap ako at, nang walang pagpapanggap, walang paglihis o maling interpretasyon, at nang may malinaw na budhi, gagawin ko ang lahat ng aking nauunawaan at aking magagawa!</w:t>
      </w:r>
      <w:r w:rsidR="00F56144" w:rsidRPr="008C7964">
        <w:rPr>
          <w:lang w:val="ru-RU"/>
        </w:rPr>
        <w:t xml:space="preserve">' </w:t>
      </w:r>
      <w:r w:rsidRPr="008C7964">
        <w:rPr>
          <w:lang w:val="ru-RU"/>
        </w:rPr>
        <w:t xml:space="preserve">Ang sinumang magtatakda ng kanyang puso sa ganitong paraan ay tunay na tinatanggap ng Panginoon, at Siya ay kumikilos sa loob nila bilang isang Hari. Ang kanyang guro ay ang Diyos, ang kanyang tagapamagitan ay ang Diyos, ang kanyang kalooban at tagapagganap ay ang Diyos, ang kanyang tagapagbunga ay ang Diyos, ang kanyang pinuno ay ang Diyos. Ito ang binhi at puso ng makalangit na puno ng buhay sa loob niya. Ngunit para sa kanya ay dapat na tiyak na may materyal at espiritwal na bakod. Ang bakod na ito ay binubuo ng isang gabay at mga tuntunin. </w:t>
      </w:r>
    </w:p>
    <w:p w14:paraId="0F716B72" w14:textId="77777777" w:rsidR="00C00D83" w:rsidRPr="008C7964" w:rsidRDefault="001F2820" w:rsidP="000B43BE">
      <w:pPr>
        <w:widowControl w:val="0"/>
        <w:ind w:firstLine="720"/>
        <w:rPr>
          <w:lang w:val="ru-RU"/>
        </w:rPr>
      </w:pPr>
      <w:r w:rsidRPr="008C7964">
        <w:rPr>
          <w:lang w:val="ru-RU"/>
        </w:rPr>
        <w:t xml:space="preserve">Ang taong nagsisisi, nang isuko ang sarili sa Diyos, ay agad na napapasailalim sa Kanyang tuwirang patnubay at tinatanggap Niya. Ang sinumang magtagumpay na gawin ito nang maayos mula sa simula ay mabilis, matatag, at maaasahang pinamumunuan ng biyaya ng Diyos patungo sa kaperpeksyon. Ngunit sa katotohanan, iilan lamang ang ganitong mga tao. Sila ang mga pinili ng Diyos, na sa pamamagitan ng isang napakabilis na impulso mula sa kanilang sarili, inilagay ang kanilang sarili sa mga kamay ng Diyos, tinanggap Niya at ginabayan Niya. Kabilang dito, halimbawa, sina Maria ng Ehipto, Pablo ng Thebes, Marko ng Frasia at iba pa. Naligtas sila sa pamamagitan ng isang matatag na gawa ng pagsusuko sa Diyos. Sa kaso ni Maria ng Ehipto, sa gitna ng lahat ng kanyang matinding pakikibaka sa kanyang mga pagnanasa, naging tuntunin niya ang magpababa sa kanyang sarili sa mga kamay ng Diyos, at ang kanyang mga pagnanasa ay, gaya ng kilala, humuhupa sa pamamagitan ng gawaing debosyon na ito. Walang duda na ginawa rin niya ang pareho sa ibang mga pagkakataon: lumalapit siya </w:t>
      </w:r>
      <w:r w:rsidRPr="008C7964">
        <w:rPr>
          <w:lang w:val="ru-RU"/>
        </w:rPr>
        <w:lastRenderedPageBreak/>
        <w:t xml:space="preserve">sa Kanya, halimbawa, upang humingi ng gabay, at tinatanggap ito. </w:t>
      </w:r>
    </w:p>
    <w:p w14:paraId="0D33BCF3" w14:textId="77777777" w:rsidR="00C00D83" w:rsidRPr="008C7964" w:rsidRDefault="001F2820" w:rsidP="000B43BE">
      <w:pPr>
        <w:widowControl w:val="0"/>
        <w:ind w:firstLine="720"/>
        <w:rPr>
          <w:lang w:val="ru-RU"/>
        </w:rPr>
      </w:pPr>
      <w:r w:rsidRPr="008C7964">
        <w:rPr>
          <w:lang w:val="ru-RU"/>
        </w:rPr>
        <w:t>Ngunit ang ganoong landas ay hindi, at hindi maaaring maging, pangkalahatan. Ito ay pag-aari, at pag-aari pa rin, ng mga espesyal na pinili ng Diyos. Ang lahat ng iba pa ay hinuhubog sa ilalim ng nakikitang patnubay ng mga may karanasang tao. Sa matibay na paniniwala na ang Diyos lamang ang nagkakaloob ng pagsisisi, ang nagsisisi, upang magtagumpay, ay dapat walang pag-aalinlangan na ipagkatiwala ang sarili sa isang espirituwal na ama. Kinakailangan ito dahil walang ganap na pagsuko sa Diyos—isang kakulangan na karaniwan sa nakararami. Dapat ay maghinog ang isang tao patungo rito sa pamamagitan ng maraming pagsubok, at hangga't hindi nakakamit ang hinog na pag-iisip na ito, walang sandali na mahahawakan ng gabay na kamay ng Panginoon—walan, wari, hawakan kung saan mahahawakan ang mensahe. Kaya naman, kung wala ang kundisyong ito, ang isang baguhan na nagsisikap para sa kanyang sariling kaligtasan ay hindi maiiwasang sundan ang isang landas na hindi matitiyak na tama, at ito ay parehong mapanganib at nakakapagod para sa espiritu. Nang magsimulang mag-alinlangan si San Antonio ng Granada kung tama ang kanyang mga tuntunin, agad siyang sumigaw: 'Ibigay mo sa akin, Panginoon, ang daan</w:t>
      </w:r>
      <w:r w:rsidR="00EC4FF7" w:rsidRPr="008C7964">
        <w:rPr>
          <w:lang w:val="ru-RU"/>
        </w:rPr>
        <w:t>,'</w:t>
      </w:r>
      <w:r w:rsidRPr="008C7964">
        <w:rPr>
          <w:lang w:val="ru-RU"/>
        </w:rPr>
        <w:t xml:space="preserve"> — at nang matanggap niya ang katiyakan, ay nagkaroon siya ng kapanatagan. Ang sinumang sumusulong sa buhay-espiritwal ay parang isang naglalakbay sa isang karaniwang daan. Dahil hindi natin kilala ang daang ito, kailangan natin ng magtuturo sa atin. Ang magmayabang sa akala na kaya ko nang mag-isa ay lubhang </w:t>
      </w:r>
      <w:r w:rsidR="00FA3377">
        <w:rPr>
          <w:lang w:val="ru-RU"/>
        </w:rPr>
        <w:t>kapalaluan…</w:t>
      </w:r>
      <w:r w:rsidRPr="008C7964">
        <w:rPr>
          <w:lang w:val="ru-RU"/>
        </w:rPr>
        <w:t xml:space="preserve"> Hindi, ni ang ranggo ni ang kaalaman—wala nang makakatulong dito. Hindi rin ito mas mababa sa kapalaluan kung ang isang tao, nang walang matinding pangangailangan, ay may pagkakataong makahanap ng espirituwal na gabay ngunit pinipiling hindi gawin iyon, na iniisip na direkta silang gagabayan ng Diyos. Sa katunayan, ang gabay patungo sa kaperpeksiyunan ay nasa Diyos, na tumanggap sa atin, ngunit ito ay sa ilalim ng patnubay ng isang espirituwal na ama. Ang ama ay hindi tayo itinataas sa mas mataas na antas, kundi tinutulungan tayong itataas ng Diyos. Gayunpaman, bilang tuntunin, ginagabayan tayo ng Diyos sa pamamagitan ng iba, tinuturuan tayo, nililinis tayo, at inihahayag ang Kaniyang kalooban. Ang taong iniwan mag-isa ay nasa matinding panganib, at hindi pa nababanggit na magpupumiglas at magugulagol sa isang lugar nang halos walang bunga. Dahil hindi niya alam ang mga espiritwal na pakikibaka o ang mga pagsasanay, pati na rin ang wastong pagkakasunod-sunod sa pagsasagawa nito, magpapatuloy lamang siyang ' ' at paulit-ulit na babaguhin ang mga bagay, na parang isang taong nagsimula ng isang gawain nang hindi alam kung paano ito gawin. Hindi bihira na maraming tao ang hindi umuunlad, lumamig, at nawawalan ng sigla dahil dito. Ngunit ang pangunahing panganib para sa kanya ay ang kaguluhan sa loob at ang panlilinlang ni Satanas. Para sa baguhan, may ulap sa loob, na para bang mula sa mabahong singaw, na nagmumula sa mga pagnanasa at maling pagsabog mula sa loob, mula sa mga nasirang kapangyarihan. Lahat ay mayroon nito, mas malapot o hindi, depende sa kanilang naunang katiwalian. Ngunit paano malilinaw at tama ang pagkakaiba-iba ng mga bagay sa ganoong hamog? Para sa naglalakbay sa hamog, kahit isang maliit na damuhan ay madalas na mukhang gubat o nayon—at gayundin, ang isang nagsisimula pa lamang sa kanyang espirituwal na paglalakbay ay hindi maiiwasang makakita ng maraming bagay kung saan, sa katotohanan, ay wala naman. Tanging ang isang bihasang mata lamang ang makakaintindi sa sitwasyon at makakapaliwanag kung ano talaga ang nangyayari. Bukod pa rito, siya mismo ay isang pasyente: paano nga ba siya magiging sariling doktor? Mapapagod siya at mapatalsik dahil sa labis na pagmamahal sa sarili: sa katunayan, kahit ang mga doktor ay hindi ginagamot ang kanilang sariling katawan. Ngunit ang pinakamalaking panganib dito ay nagmumula kay Satanas. Dahil siya mismo ay pangunahing isang mapilit na nilalang, pinaboran niya sa mga tao ang mga ginagabayan ng kanilang sariling katwiran—sa pamamagitan nito niya sila pangunahing nalilito at winasak. At masasabi na ito lamang ang nagbibigay sa kanya ng daan sa atin, o ng pagkakataong itulak tayo sa kapahamakan. Ang sinumang hindi nagtitiwala sa sarili niyang dahilan at puso, kundi isinasailalim ang lahat ng nasa kanyang damdamin at iniisip sa paghuhusga ng iba, ay hindi mapapahamak, kahit na maghasik ang diyablo ng mapanganib at makapinsalang bagay, sapagkat ang karanasan at dahilan ng ibang tao ay makakakita sa panlilinlang at babalaan siya. Kaya't sinasabi: ang sinumang may gabay at nagtitiwala sa kaniya, ay hindi lalapitan ni Satanas, baka siya'y palaging mahiya at mabunyag ang lahat ng kaniyang mga pakana. Sa kabaligtaran, siya ay laging naroroon sa mga taong nagtitiwala lamang sa kanilang sarili o umaasa lamang sa kanilang sariling pag-iisip. Ang mga taong iyon ay ginagabayan niya sa iba't ibang landas, gamit ang iba't ibang panlilinlang na inimbento ng imahinasyon o ng kapangyarihan ng pantasya, hanggang sa sa huli ay tuluyang niyang sila'y winasak. </w:t>
      </w:r>
    </w:p>
    <w:p w14:paraId="14E4632A" w14:textId="77777777" w:rsidR="00C00D83" w:rsidRPr="008C7964" w:rsidRDefault="001F2820" w:rsidP="009D5D69">
      <w:pPr>
        <w:ind w:firstLine="720"/>
        <w:rPr>
          <w:lang w:val="ru-RU"/>
        </w:rPr>
      </w:pPr>
      <w:r w:rsidRPr="008C7964">
        <w:rPr>
          <w:lang w:val="ru-RU"/>
        </w:rPr>
        <w:t xml:space="preserve">Batay sa mga kadahilanang ito, na napakabigat, dapat sumang-ayon ang baguhan na magkaroon ng gabay, piliin siya, at ipagkatiwala ang sarili sa kaniya. Sa ilalim ng kaniyang patnubay, ligtas siya, na parang nasa ilalim </w:t>
      </w:r>
      <w:r w:rsidRPr="008C7964">
        <w:rPr>
          <w:lang w:val="ru-RU"/>
        </w:rPr>
        <w:lastRenderedPageBreak/>
        <w:t xml:space="preserve">ng bubong at bakod—dahil ang gabay ang mananagot sa anumang pagkukulang, kapwa sa harap ng Diyos at sa harap ng mga tao. Ngunit kamangha-mangha na ang isang tunay na gabay ay palaging ibinibigay sa mga taos-pusong naghahanap sa kaniya. At ang gabay, sino man siya, ay laging nagbibigay ng tumpak at tapat na patnubay sa sandaling ang ginagabayan ay sumuko sa kanya nang buong kaluluwa at buong pananampalataya. Ang Panginoon Mismo ang nangangalaga na sa ganitong </w:t>
      </w:r>
      <w:r w:rsidR="00FA3377">
        <w:rPr>
          <w:lang w:val="ru-RU"/>
        </w:rPr>
        <w:t xml:space="preserve">debotong </w:t>
      </w:r>
      <w:r w:rsidRPr="008C7964">
        <w:rPr>
          <w:lang w:val="ru-RU"/>
        </w:rPr>
        <w:t xml:space="preserve">tagasunod… Manalangin—at ituturo ng Panginoon ang isang gabay; sumuko ka sa gabay—at tuturuan ka ng Panginoon kung paano ka gagabayan. </w:t>
      </w:r>
    </w:p>
    <w:p w14:paraId="18BCEE2B" w14:textId="77777777" w:rsidR="00C00D83" w:rsidRPr="008C7964" w:rsidRDefault="001F2820" w:rsidP="000B43BE">
      <w:pPr>
        <w:widowControl w:val="0"/>
        <w:ind w:firstLine="720"/>
        <w:rPr>
          <w:lang w:val="ru-RU"/>
        </w:rPr>
      </w:pPr>
      <w:r w:rsidRPr="008C7964">
        <w:rPr>
          <w:lang w:val="ru-RU"/>
        </w:rPr>
        <w:t xml:space="preserve">Isa pang bagay na lubos na mahalaga para sa isang nagpapakumbabang kaluluwa na nakapasyang magbago ay ang mga tuntunin. Ang tuntunin ay isang kahulugan o pamamaraan, isang hulma at balangkas para sa isang gawain, panloob man o panlabas. Nagbibigay ito ng direksyon at tinutukoy ang buong takbo ng gawain — ang simula, oras, lugar, pamamaraan, at konklusyon ng gawain. Halimbawa, dapat magbasa—ito ay isa sa mga ascetic na gawain. Dapat tukuyin ng mga patakaran: kung anong mga aklat ang babasahin, sa anong oras, gaano katagal, paano maghahanda, paano sisimulan, ipagpapatuloy at tatatagin, at ano ang gagawin sa mga nabasa. Ganoon din sa panalangin, pagninilay at iba pang mga gawain. Malinaw na sumasaklaw ang mga tuntunin sa bawat gawain, na bumubuo sa panlabas nitong balangkas, o katawan. Dapat itong ilapat sa lahat ng ating kakayahan at sa lahat ng kinalabasan ng ating mga gawain, upang walang aksyon ang maisagawa nang walang kaukulang tuntuning inilapat dito. </w:t>
      </w:r>
    </w:p>
    <w:p w14:paraId="2309AC08" w14:textId="77777777" w:rsidR="00C00D83" w:rsidRPr="008C7964" w:rsidRDefault="001F2820" w:rsidP="000B43BE">
      <w:pPr>
        <w:rPr>
          <w:lang w:val="ru-RU"/>
        </w:rPr>
      </w:pPr>
      <w:r w:rsidRPr="008C7964">
        <w:rPr>
          <w:lang w:val="ru-RU"/>
        </w:rPr>
        <w:t xml:space="preserve">Ang pangangailangan nito ay malinaw sa sarili. Nagsisimula ang isang ganap na bago at hindi pangkaraniwang buhay, isang buhay na hindi pa natin nasasanay at hindi pa nasasanay ang ating mga kakayahan. Upang sanayin ang ating sarili sa isang gawain o iba pa at maging bihasa rito, kailangan nating magtakda ng tiyak na mga tuntunin kung paano at ano ang gagawin, gaya ng pagpapakita sa isang bagong rekrut kung paano tumayo, kung paano hawakan ang riple, at iba pa. Kung wala ang mga ito, hindi mapapalago ang lakas, at hindi magkakaroon ng wastong kilos. Ang walang tuntunin sa panalangin ay hindi malalaman kung paano manalangin, gayundin ang walang tuntunin sa pag-aayuno ay hindi malalaman kung paano mag-ayuno; sa pangkalahatan, ang namumuhay nang walang tuntunin ay hindi makakagawa ng anumang bagay nang maayos, at dahil dito, ang kanilang buhay ay hindi tunay na buhay, sa kabila ng kanilang mga pagsisikap at paggawa, sapagkat ang buhay ay binubuo ng ating mga gawain. Bukod pa rito, ang buhay na walang tuntunin ay hindi matatag, at hindi rin ito maaaring umunlad nang may sukat at maayos na kaayusan. Tulad ng sanggol na binabalutan ng lampin upang hindi lumikot o magkaroon ng bukol sa likod, gayundin, ang lahat ng espirituwal na gawain ay dapat nakatali sa mga tuntunin, upang ang buong buhay ay umunlad sa ilalim ng mga ito nang matatag at maayos; walang isang gawain, dahil sa kamangmangan, ang dapat lumihis mula sa iba at makasira sa kabuuang estruktura, o lumihis sa maling landas nang kusang-loob, gaya ng maaaring mangyari sa pag-aayuno. Ang isang batang halaman ay sinusuportahan o tinatali sa isang matibay na haligi upang ito'y tumayo at tumubo nang tuwid. Ang isang taong lumalaki nang walang alituntunin, na iniiwan sa sariling kagustuhan, ay hindi sanay at walang kasanayan; hindi niya magawa ang ilang bagay, mali ang paggawa niya sa iba, at tama man ang paggawa niya sa iba pa, ay hindi angkop o hindi naaayon sa lugar. Sa wakas, may malaking panganib: kung walang alituntunin, gaya ng walang sandigan, tiyak na mahuhulog at magkakamali ang isang tao. Para sa ganitong tao, ang lahat ng gawain ay nakasalalay sa pagiging alerto ng isip, paghuhusga, at pagnanasa. Ngunit maaari bang umasa sa ganitong mga prinsipyo? Hindi palaging mapanatili ang pagiging alerto ng isip; ang paghuhusga ay kailangang sanayin at, higit pa rito, hindi ito palaging matalas o mabilis—maaari itong maging manhid; at sino ang maaaring maghari sa kanilang kalooban nang tuloy-tuloy? Samakatuwid, kapag walang mga patakaran, hindi maiiwasan ang mga pagkukulang, pagkakamali, at kabiguan. Ngunit kapag may mga patakaran, iba ang usapin: gusto mo man o hindi, gawin mo ang nararapat, at magagawa ito; hindi magkakaroon ng kabiguan, at uusad ka. At higit pa rito: paano pa nga ba mapipigil ang pagiging pasaway at sariling-loob—ang pinakamapanganib na katangian? </w:t>
      </w:r>
    </w:p>
    <w:p w14:paraId="45198287" w14:textId="77777777" w:rsidR="00C00D83" w:rsidRPr="008C7964" w:rsidRDefault="001F2820" w:rsidP="000B43BE">
      <w:pPr>
        <w:rPr>
          <w:lang w:val="ru-RU"/>
        </w:rPr>
      </w:pPr>
      <w:r w:rsidRPr="008C7964">
        <w:rPr>
          <w:lang w:val="ru-RU"/>
        </w:rPr>
        <w:t xml:space="preserve">Kaya naman, sa pamamagitan ng mga tuntunin, sa ilalim ng patnubay ng kanyang ama, ang masigasig na anak, na nagsusumikap sa pamamagitan ng sariling disiplina at pagpipigil sa sarili o nakikipaglaban nang walang humpay, ay uunlad araw-araw patungo sa kaperpektohan, at lalapit sa kadalisayan sa pamamagitan ng pagwawakas sa kanyang mga pagnanasa at pag-angkin ng mga birtud. Ngunit dapat maunawaan na ang pag-akyat tungo sa kaganapan ay hindi nakikita sa kaniya: nagsusumikap siya sa pawis ng kaniyang noo, subalit tila walang bunga—sapagkat ang biyaya ay gumagawa ng kaniyang gawain sa lihim. Ang paningin ng tao, ang mata, ay nilalamon ang mabuti. Ang tao mismo ay naiwan na may isang bagay lamang: ang pagmasid sa kaniyang sariling kasamaan. Ang landas tungo sa kaperpeksiyunan ay ang landas patungo sa pag-unawa na ako ay bulag, dukha, at </w:t>
      </w:r>
      <w:r w:rsidRPr="008C7964">
        <w:rPr>
          <w:lang w:val="ru-RU"/>
        </w:rPr>
        <w:lastRenderedPageBreak/>
        <w:t>hubad; at kaakibat nito ay ang pagkasira ng loob, o ang paghihirap at kalungkutan dahil sa sariling karumihan, na inihahandog sa Diyos, o, na kapareho rin nito, ang walang-tigil na pagsisisi. Ang mga damdaming mapagsisi ang mga natatanging palatandaan ng tunay na pag-aawat. Ang sinumang lumalayo at umiwas dito ay naligaw sa landas. Ang pagsisisi ang nagmamarka ng simula ng bagong buhay; dapat itong naroroon habang ang isang tao ay tumatanda at lumalago kasabay ng paglago. Habang nagkakaroon ng kapanahunan ang isang tao, mas lubos nilang nakikilala ang kanilang kasamaan at kasalanan at mas lalo silang nahihila sa mapagpakumbabang damdamin ng pagsisisi. Ang luha ay sukatan ng pag-unlad, at ang walang patid na luha ay tanda ng nalalapit na paglilinis. Na ito nga ang nararapat ay maliwanag dahil tayo ay nasa kalagayan ng pagkahulog, nasa exilio, malayo sa pugon ng ating tahanan, at higit pa rito, dahil sa sarili nating pagkukulang. Tulad ng isang exilado na umiiyak at naghahangad sa kanyang sariling bayan, gayundin naman ang mga nagpasimula sa landas ng pagpapalinis sa sarili ay dapat magmalungkot at maghinagpis, at hanapin, sa pamamagitan ng luha, ang pagbabalik sa paraiso ng kadalisayan. Bukod pa rito, ang isang asketa ay patuloy na nakikipaglaban—ngayon ay may pag-aatubili, ngayon ay may pagtutol; ngayon ay isang kaisipan, ngayon ay isang pagnanasa, ngayon ay isang pagnanasa, ngayon ay isang kasalanan—kahit hindi sinasadya—na sandaling-sandali ay nagpapadilim sa kalinisan ng kanyang isipan at nagpapaalala sa kanya na sa kanyang kalooban ay wala nang iba kundi karumihan, kasalanan, at ang kinamumuhian ng Diyos. Tinitingnan niya ang sarili bilang isang bangkay na mabaho, na nakahiga sa kanyang harapan at pinahihirapan ang kanyang pang-amoy hanggang sa maging malabo ang kanyang isipan. 'Ilagay mo ang iyong mga kasalanan sa iyong harapan,' sabi ni Anthony na Dakila, 'at tumingin ka sa pamamagitan ng mga ito patungo sa Diyos</w:t>
      </w:r>
      <w:r w:rsidR="000B43BE" w:rsidRPr="000B43BE">
        <w:rPr>
          <w:sz w:val="20"/>
          <w:szCs w:val="16"/>
          <w:lang w:val="ru-RU"/>
        </w:rPr>
        <w:t>' (The Skete Paterikon)</w:t>
      </w:r>
      <w:r w:rsidRPr="008C7964">
        <w:rPr>
          <w:lang w:val="ru-RU"/>
        </w:rPr>
        <w:t xml:space="preserve">. Sa wakas, ang madalas na pagkahulog at pagkakamali ng baguhan—dahil sa kakulangan sa karanasan, kamangmangan, kakulangan sa kasanayan, at kung minsan ay kahinaan—ay mabigat na pabigat sa kanyang budhi, at marahil ay mas mabigat kaysa dati: sa kapabayaan, mas malaki ang mga kasalanan. Siya ay parang batang natututo lumakad na nahuhulog. At ang mga pagbagsang ito ay nangangailangan ng paglilinis; samakatuwid, hinihiling nila ang pagsisisi, pagbabawi, at luha; kaya naman araw-araw—at sa katunayan, sandaling-sandali—ay iniuutos ang pagsisisi sa lahat. </w:t>
      </w:r>
      <w:r w:rsidRPr="008C7964">
        <w:rPr>
          <w:i/>
          <w:lang w:val="ru-RU"/>
        </w:rPr>
        <w:t>'O Diyos, maawa ka sa akin na makasalanan!</w:t>
      </w:r>
      <w:r w:rsidRPr="008C7964">
        <w:rPr>
          <w:lang w:val="ru-RU"/>
        </w:rPr>
        <w:t xml:space="preserve">' Dapat itong maging walang patid na panalangin ng isang asceta. </w:t>
      </w:r>
    </w:p>
    <w:p w14:paraId="7EB143CA" w14:textId="77777777" w:rsidR="00C00D83" w:rsidRPr="008C7964" w:rsidRDefault="001F2820" w:rsidP="000B43BE">
      <w:pPr>
        <w:widowControl w:val="0"/>
        <w:ind w:firstLine="720"/>
        <w:rPr>
          <w:lang w:val="ru-RU"/>
        </w:rPr>
      </w:pPr>
      <w:r w:rsidRPr="008C7964">
        <w:rPr>
          <w:lang w:val="ru-RU"/>
        </w:rPr>
        <w:t xml:space="preserve">Kaya naman, ang baguhan, na may masidhi at pabigla-biglang sigasig, ay iniaalay ang sarili sa pinakamatatag na pagsisikap, gayunpaman ay umaasa sa lahat sa lakas at tulong ng Diyos, at iniaakda ang sarili sa Kanya, sa pag-asang magtagumpay ngunit hindi sa katiyakan nito; at dahil dito, sa walang humpay na pagsisikap, sa ilalim ng patnubay ng kanyang espirituwal na ama, sa gitna ng mga tuntunin, ay palagiang pinananatili ang pinaka-mapagkumbabang saloobin. </w:t>
      </w:r>
    </w:p>
    <w:p w14:paraId="718298E9" w14:textId="77777777" w:rsidR="00973792" w:rsidRDefault="001F2820" w:rsidP="000B43BE">
      <w:pPr>
        <w:widowControl w:val="0"/>
        <w:ind w:firstLine="720"/>
        <w:rPr>
          <w:lang w:val="ru-RU"/>
        </w:rPr>
      </w:pPr>
      <w:r w:rsidRPr="008C7964">
        <w:rPr>
          <w:lang w:val="ru-RU"/>
        </w:rPr>
        <w:t xml:space="preserve">Sa ganitong diwa at balangkas, maaaring buong kumpiyansang simulan ng asketiko ang kanyang gawain—ang gawain ng pag-ugait sa mga pagnanasa, o paglilinis ng kanyang kalikasan mula sa halong hindi likas na pagnanasa. Sa kanyang diwa ay may </w:t>
      </w:r>
      <w:r w:rsidRPr="008C7964">
        <w:rPr>
          <w:b/>
          <w:lang w:val="ru-RU"/>
        </w:rPr>
        <w:t xml:space="preserve">siglang </w:t>
      </w:r>
      <w:r w:rsidRPr="008C7964">
        <w:rPr>
          <w:lang w:val="ru-RU"/>
        </w:rPr>
        <w:t>kasingtibay ng kamatayan</w:t>
      </w:r>
      <w:r w:rsidRPr="008C7964">
        <w:rPr>
          <w:b/>
          <w:lang w:val="ru-RU"/>
        </w:rPr>
        <w:t xml:space="preserve">; </w:t>
      </w:r>
      <w:r w:rsidRPr="008C7964">
        <w:rPr>
          <w:lang w:val="ru-RU"/>
        </w:rPr>
        <w:t xml:space="preserve">gayunpaman, kahit ang pinakamatibay na sigla ay nangangailangan ng plano upang matapat na makausad patungo sa itinakdang layunin. Ang paliwanag nito ay sasaklaw sa lahat ng mga tuntunin para sa sinumang nagsisimula sa gawaing asketiko. Ito ay hindi iba kundi isang paglalahad ng mga tuntuning iyon, na ang pangangailangan ay naipakita na sa itaas. Ang gabay sa pangkalahatang teorya ay dapat higit sa lahat ay malaman ito at, sa paglalapat nito sa ginagabayan, ay maaari rin itong iangkop sa nagbabagong kalagayan. </w:t>
      </w:r>
    </w:p>
    <w:p w14:paraId="3A311EA7" w14:textId="77777777" w:rsidR="00C00D83" w:rsidRPr="00973792" w:rsidRDefault="001F2820" w:rsidP="000B43BE">
      <w:pPr>
        <w:widowControl w:val="0"/>
        <w:ind w:firstLine="720"/>
        <w:rPr>
          <w:lang w:val="ru-RU"/>
        </w:rPr>
      </w:pPr>
      <w:r w:rsidRPr="008C7964">
        <w:rPr>
          <w:lang w:val="ru-RU"/>
        </w:rPr>
        <w:t xml:space="preserve">Upang mabuo ang mga ganitong tuntunin, muling ituon natin ang pansin sa kalagayan ng nagsisising asketiko. Ang espiritu sa kanyang kalooban ay nabuhay na muli at nabigyang-buhay sa pamamagitan ng biyayang natanggap sa mga Sakramento. Ngunit siya lamang ang pinagaling na bahagi, na nakatago sa kaibuturan ng ating pagkatao. Ito ay katulad ng isang panulid na panlunas na iniinom ng bahagi ng katawan na tuluyang nabubulok. Sa labas naman, ang kanyang kaluluwa sa lahat ng kakayahan nito, ang kanyang katawan sa lahat ng tungkulin nito, at ang tao mismo sa lahat ng kanyang panlabas na ugnayan, ay umaapaw at pinupuspos ng pagnanasa—hindi isang patay na pagnanasa, kundi isa na aktibo sa kanilang kalooban, isang buhay na pagnanasa. Ang pangunahing layunin ng mga gawaing ito ay patayin ang pagnanasa sa lahat ng anyo nito at maibalik ang kalikasan sa likas nitong kadalisayan, upang habang umuunlad ang paglilinis, ang biyaya ay sumibol mula sa loob, wari baga, na sumusuhod sa tao nang paisa-isa, nang may matalinong pag-iingat at layunin. Mula rito, agad na nagiging maliwanag ang buong kaayusan ng mga tuntuning itatag, o ang ginagabay na sinulid para sa kanilang pagbuo at paglalarawan ay naging malinaw. </w:t>
      </w:r>
      <w:r w:rsidRPr="00D31352">
        <w:rPr>
          <w:lang w:val="ru-RU"/>
        </w:rPr>
        <w:t>Ganito:</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Naipanimula na ang binhi ng buhay: ingatan ito nang buong pagsisikap; kung hindi, mawawalan ng </w:t>
      </w:r>
      <w:r w:rsidR="001F2820" w:rsidRPr="008C7964">
        <w:rPr>
          <w:lang w:val="ru-RU"/>
        </w:rPr>
        <w:lastRenderedPageBreak/>
        <w:t xml:space="preserve">saysay ang pagsisikap, at wala nang magiging bunga nito. Nang matanggap ninyo ang Espiritu—huwag ninyong patayin ang Espiritu; kung masigasig kayo—maging masigasig kayo para sa mas dakila. Ingatan ang ipinagkaloob at ang nakamtan—sapagkat ang nakamtan ang salaping pagbili ng mga kayamanan. Kung ito ay mawawala, mawawala rin ang buong pagsisikap. Tulad ng sa panahon ng digmaan na lubos na pinangangalagaan ang posisyon sa pamamagitan ng lahat ng paraan, gayon din dito.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Dapat putulin ang pagnanasa na naging bahagi at halo sa mga puwersa ng ating kalikasan. Dahil ang pagsasanib na ito ay katulad ng pagsasama ng mga kemikal na sangkap, ang mga pamamaraan para putulin ito ay dapat katulad ng sa kemikal na paghihiwalay. Eksakto: upang palayain ang elemento mula sa nakapirming kalagayan nito kaugnay ng isa pa, ito ay hinahayaan na makipag-ugnayan sa isang ikatlong panlabas na elemento, na dito ay magkakaroon ng mas matinding pagkakaugnay kaysa sa nauna. Kapag nangyari ito, ang elementong nagbubuklod dito ay nawawala, habang ito ay nagsasama sa bagong elementong ito at, kasama nito, ay nagkakaroon ng bagong anyo. Sa paglalapat ng prinsipyong ito, dapat nating ilapat sa lahat ng kapangyarihan ng kaluluwa at katawan, at sa lahat ng ating mga gawain—na alipin ng pagnanasa at nasa isang sapilitan at hindi likas na kalagayan—ang isang bagay na kung saan sila ay magkakaroon ng pinakamalapit na pagkakaugnay at pagkakasundo, upang, sa pamamagitan ng pagdikit dito at, tila, paglago rito, maaari silang, ayon dito, mapalaya mula sa mga gapos ng pagnanasa at magkaroon ng bagong, likas na anyo ng pag-iral. Ito ang magiging tuntunin na namamahala sa mga kilos o hangarin na ipinapataw sa mga kapangyarihang ito. Sa pamamagitan ng pagsasagawa nito, habang pinananatili ang panloob na kayamanang iyon ng Espiritu ng biyaya, na kamag-anak nito at ng mga kapangyarihan ng ating kalikasan, ang isang tao ay lalong mapupuno ng Espiritung ito, na ang apoy, sa ganitong paraan ay nagkakaroon ng mas malaking kalayaan na lumusong pasulong, ay lalong mabilis na sisilab ang karumihan habang nakakasalubong nito ang mas malaking pagpapalawak ng pagiging natural.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Ang dalawang puntong ito ang sumasaklaw sa estruktura ng mga positibong kilos ng isang asketa, o, sa madaling salita, ang mga pagsasanay sa pagpipigil sa sarili. Maaaring manatili lamang sa mga ito ang isang tao, kung sakaling ang pagnanasa, na hinamak at itinabi para sa kabutihan, ay manahimik o payapang mawala sa ating kalikasan; ngunit dahil dito—bahagyang dahil sa likas na pagmamatigas ng kasalanan, bahagyang dahil sa makapangyarihang pagpapalakas nito, maging mula sa sarili nitong bulok na pinagmulan—ang diyablo—o mula sa saklaw ng mga elemento ng mundo na katulad nito—hindi nito tinatanggap ang payapang, mapagbigay na pagsunod; kahit na ito'y umatras at tila napaghiwalay, muling bumabangon ito at nagsusumikap na mabawi ang dating posisyon nito, isa ng pamamahala at pagkaalipin—hindi kailanman maaaring maging kontento sa gawaing iyon lamang; sa halip, kinakailangang, kasabay nito, kumilos nang direkta laban sa mga pagnanasa, harapin ang mga ito nang harapan, makipaglaban at talunin ang mga ito, sa loob ng ating sarili at sa kanilang mismong pinagmulan at sa mga nagpapanatili sa mga ito. Ang pagbubuo ng mga tuntunin hinggil dito ay magiging paglalarawan ng panloob, o espiritwal, na pakikibaka, sa pangkalahatang balangkas nito at sa bawat indibidwal na bahagi</w:t>
      </w:r>
      <w:r w:rsidR="001F2820" w:rsidRPr="00973792">
        <w:rPr>
          <w:lang w:val="ru-RU"/>
        </w:rPr>
        <w:t xml:space="preserve">. Ito ay mga akto ng pagtutol sa sarili. </w:t>
      </w:r>
    </w:p>
    <w:p w14:paraId="17344466" w14:textId="77777777" w:rsidR="00C00D83" w:rsidRPr="00D31352" w:rsidRDefault="001F2820" w:rsidP="000B43BE">
      <w:pPr>
        <w:widowControl w:val="0"/>
        <w:ind w:firstLine="720"/>
        <w:rPr>
          <w:lang w:val="ru-RU"/>
        </w:rPr>
      </w:pPr>
      <w:r w:rsidRPr="008C7964">
        <w:rPr>
          <w:lang w:val="ru-RU"/>
        </w:rPr>
        <w:t xml:space="preserve">Kaya, ang lahat ng mga tuntunin ay dapat buuin sa sumusunod na nag-iisang, pangunahing prinsipyo: panatilihin ang panloob na diwa ng buhay, sigasig at alab; magsagawa ng mga gawain o ehersisyo na, sa isang banda, nakatutulong na muling buhayin ang nanghihinaang enerhiya, at sa kabilang banda, supilin o pigilin ang mga pagnanasa. Kaya naman, ang lahat ng may kinalaman sa paksang ito ay dapat buuin sa tatlong puntong ito: </w:t>
      </w:r>
    </w:p>
    <w:p w14:paraId="4B30C882" w14:textId="77777777" w:rsidR="00C00D83" w:rsidRPr="00973792" w:rsidRDefault="001F2820" w:rsidP="000B43BE">
      <w:pPr>
        <w:numPr>
          <w:ilvl w:val="0"/>
          <w:numId w:val="22"/>
        </w:numPr>
        <w:rPr>
          <w:lang w:val="ru-RU"/>
        </w:rPr>
      </w:pPr>
      <w:r w:rsidRPr="00973792">
        <w:rPr>
          <w:lang w:val="ru-RU"/>
        </w:rPr>
        <w:t xml:space="preserve">ang mga tuntunin para sa pagpapanatili ng panloob na diwa ng sigla, </w:t>
      </w:r>
    </w:p>
    <w:p w14:paraId="2988F9B2" w14:textId="77777777" w:rsidR="00C00D83" w:rsidRPr="00973792" w:rsidRDefault="001F2820" w:rsidP="000B43BE">
      <w:pPr>
        <w:numPr>
          <w:ilvl w:val="0"/>
          <w:numId w:val="22"/>
        </w:numPr>
        <w:rPr>
          <w:lang w:val="ru-RU"/>
        </w:rPr>
      </w:pPr>
      <w:r w:rsidRPr="00973792">
        <w:rPr>
          <w:lang w:val="ru-RU"/>
        </w:rPr>
        <w:t xml:space="preserve">ang mga tuntunin para sa paggamit ng sariling kapangyarihan sa paggawa ng mabuti, o sariling disiplina, at </w:t>
      </w:r>
    </w:p>
    <w:p w14:paraId="06DFECAC" w14:textId="77777777" w:rsidR="00C00D83" w:rsidRPr="00973792" w:rsidRDefault="001F2820" w:rsidP="000B43BE">
      <w:pPr>
        <w:numPr>
          <w:ilvl w:val="0"/>
          <w:numId w:val="22"/>
        </w:numPr>
        <w:rPr>
          <w:lang w:val="ru-RU"/>
        </w:rPr>
      </w:pPr>
      <w:r w:rsidRPr="00973792">
        <w:rPr>
          <w:lang w:val="ru-RU"/>
        </w:rPr>
        <w:t xml:space="preserve">ang mga tuntunin sa pakikipaglaban sa mga pagnanasa, o ang pagsasanay ng pagpipigil sa sarili.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42813"/>
      <w:bookmarkStart w:id="198" w:name="_Toc690712"/>
      <w:r w:rsidRPr="008C7964">
        <w:rPr>
          <w:lang w:val="ru-RU"/>
        </w:rPr>
        <w:t>Tungkol sa pagpapanatili ng diwa ng sigasig para sa Diyos</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Dapat nating panatilihin ang mga utos, at panatilihin silang lahat; subalit wala tayong likas na pagnanasa, sigasig o alab para rito. Sa pagsisisi, sa pamamagitan ng isang pusong nagpapakumbaba at panata na gawin ang kalooban ng Diyos, ang apoy na ito ay sinindihan sa ating espiritu sa pamamagitan ng biyaya ng Diyos; ito mismo ang apoy na may kapangyarihang tuparin ang mga utos, at ito lamang ang kayang magpasan ng buong pasanin. Kung ang pagtupad sa mga utos ang saligan ng kaligtasan, ang diwa ng sigasig ang nag-iisang makapagliligtas na </w:t>
      </w:r>
      <w:r w:rsidRPr="008C7964">
        <w:rPr>
          <w:lang w:val="ru-RU"/>
        </w:rPr>
        <w:lastRenderedPageBreak/>
        <w:t xml:space="preserve">kapangyarihan para sa atin. Kung naroroon ito, may kasipagan, sigasig, paghahanda at lakas para sa mga gawang kaaya-aya sa Diyos. Kung wala ito, humihinto at naglalaho ang lahat: nang wala ang buhay ng diwa, lumalamig at namamatay ito. Magkakaroon man ng paggawa ng mabubuting gawa roon—mabuti lamang ito sa anyo, ngunit hindi sa kapangyarihan o espiritu. Ito ang apoy na pinagningning ng ating Panginoong Jesucristo sa lupa, at na sinindihan ng Banal na Espiritu sa puso ng mga mananampalataya nang ito'y bumaba sa anyo ng mga dila ng apoy. </w:t>
      </w:r>
    </w:p>
    <w:p w14:paraId="6B0687B2" w14:textId="77777777" w:rsidR="00C00D83" w:rsidRPr="008C7964" w:rsidRDefault="001F2820" w:rsidP="000B43BE">
      <w:pPr>
        <w:widowControl w:val="0"/>
        <w:ind w:firstLine="720"/>
        <w:rPr>
          <w:lang w:val="ru-RU"/>
        </w:rPr>
      </w:pPr>
      <w:r w:rsidRPr="008C7964">
        <w:rPr>
          <w:lang w:val="ru-RU"/>
        </w:rPr>
        <w:t xml:space="preserve">Tungkol sa ganitong diwa ng sigasig, sinasabi ng Panginoon: </w:t>
      </w:r>
      <w:r w:rsidR="00973792" w:rsidRPr="00973792">
        <w:rPr>
          <w:i/>
          <w:lang w:val="ru-RU"/>
        </w:rPr>
        <w:t xml:space="preserve">'Dumating ako upang magdala ng apoy sa lupa' </w:t>
      </w:r>
      <w:r w:rsidRPr="008C7964">
        <w:rPr>
          <w:lang w:val="ru-RU"/>
        </w:rPr>
        <w:t>(Lucas 12</w:t>
      </w:r>
      <w:r w:rsidR="00973792" w:rsidRPr="00973792">
        <w:rPr>
          <w:lang w:val="ru-RU"/>
        </w:rPr>
        <w:t>:</w:t>
      </w:r>
      <w:r w:rsidRPr="008C7964">
        <w:rPr>
          <w:lang w:val="ru-RU"/>
        </w:rPr>
        <w:t xml:space="preserve">49). Iniutos sa atin ng Apostol na </w:t>
      </w:r>
      <w:r w:rsidRPr="008C7964">
        <w:rPr>
          <w:i/>
          <w:lang w:val="ru-RU"/>
        </w:rPr>
        <w:t xml:space="preserve">huwag patayin ang Espiritu </w:t>
      </w:r>
      <w:r w:rsidRPr="008C7964">
        <w:rPr>
          <w:lang w:val="ru-RU"/>
        </w:rPr>
        <w:t>(1 Tes. 5</w:t>
      </w:r>
      <w:r w:rsidR="00973792" w:rsidRPr="00973792">
        <w:rPr>
          <w:lang w:val="ru-RU"/>
        </w:rPr>
        <w:t>:</w:t>
      </w:r>
      <w:r w:rsidRPr="008C7964">
        <w:rPr>
          <w:lang w:val="ru-RU"/>
        </w:rPr>
        <w:t xml:space="preserve">19) at nagpapatotoo tungkol sa kaniyang sarili: </w:t>
      </w:r>
      <w:r w:rsidRPr="008C7964">
        <w:rPr>
          <w:i/>
          <w:lang w:val="ru-RU"/>
        </w:rPr>
        <w:t>'Sumusulong ako</w:t>
      </w:r>
      <w:r w:rsidRPr="008C7964">
        <w:rPr>
          <w:lang w:val="ru-RU"/>
        </w:rPr>
        <w:t>' (Fil. 3</w:t>
      </w:r>
      <w:r w:rsidR="00973792" w:rsidRPr="00D31352">
        <w:rPr>
          <w:lang w:val="ru-RU"/>
        </w:rPr>
        <w:t>:</w:t>
      </w:r>
      <w:r w:rsidRPr="008C7964">
        <w:rPr>
          <w:lang w:val="ru-RU"/>
        </w:rPr>
        <w:t xml:space="preserve">14). At sa hanay ng mga Banal na Ama tinutukoy ito sa iba't ibang pangalan: paghahangad, pagsusumikap, sigasig, kasipagan, init ng espiritu, alab, at simpleng sigasig. </w:t>
      </w:r>
    </w:p>
    <w:p w14:paraId="74909D0A" w14:textId="77777777" w:rsidR="00C00D83" w:rsidRPr="008C7964" w:rsidRDefault="001F2820" w:rsidP="000B43BE">
      <w:pPr>
        <w:widowControl w:val="0"/>
        <w:ind w:firstLine="720"/>
        <w:rPr>
          <w:lang w:val="ru-RU"/>
        </w:rPr>
      </w:pPr>
      <w:r w:rsidRPr="008C7964">
        <w:rPr>
          <w:lang w:val="ru-RU"/>
        </w:rPr>
        <w:t xml:space="preserve">Batay sa malaking kahalagahan at kabuluhan ng sigasig, ang unang tungkulin ng isang Kristiyanong asketa ay panatilihin ang sigasig at kasipagan na ito, bilang pinagmumulan ng lakas para sa isang buhay na kaaya-aya sa Diyos. Upang mapanatili ito, samakatuwid, dapat gumamit ng mga tiyak na pamamaraan at gawi na nakatutulong sa layuning ito. Ano nga ba ang mga ito? Ang sigasig ay dapat panatilihin sa parehong paraan ng pagsilang nito, at ito ay isinilang sa pamamagitan ng panloob na pagbabago ng puso, sa ilalim ng hindi nakikitang gawain ng biyaya ng Diyos. </w:t>
      </w:r>
    </w:p>
    <w:p w14:paraId="6AE57FB1" w14:textId="77777777" w:rsidR="00973792" w:rsidRDefault="001F2820" w:rsidP="000B43BE">
      <w:pPr>
        <w:widowControl w:val="0"/>
        <w:ind w:firstLine="720"/>
        <w:rPr>
          <w:lang w:val="ru-RU"/>
        </w:rPr>
      </w:pPr>
      <w:r w:rsidRPr="008C7964">
        <w:rPr>
          <w:lang w:val="ru-RU"/>
        </w:rPr>
        <w:t xml:space="preserve">Ang panloob at hindi nakikitang pag-akyat ng ating espiritu tungo sa sigasig ay nagsimula sa </w:t>
      </w:r>
      <w:r w:rsidRPr="008C7964">
        <w:rPr>
          <w:b/>
          <w:lang w:val="ru-RU"/>
        </w:rPr>
        <w:t xml:space="preserve">isang paggising </w:t>
      </w:r>
      <w:r w:rsidRPr="008C7964">
        <w:rPr>
          <w:lang w:val="ru-RU"/>
        </w:rPr>
        <w:t xml:space="preserve">na puno ng biyaya at nagtapos sa isang matatag na pangako na maglakad nang matatag sa kalooban ng Diyos. Ang pag-akyat na ito ay nailalarawan ng pinakamahigpit na pag-unlad nang paunti-unti. Ang makasalanang tao, na namumuhay nang lubos sa panlabas at samakatuwid ay tinatawag na </w:t>
      </w:r>
      <w:r w:rsidRPr="008C7964">
        <w:rPr>
          <w:b/>
          <w:lang w:val="ru-RU"/>
        </w:rPr>
        <w:t xml:space="preserve">'panlabas', </w:t>
      </w:r>
      <w:r w:rsidRPr="008C7964">
        <w:rPr>
          <w:lang w:val="ru-RU"/>
        </w:rPr>
        <w:t xml:space="preserve">ay hinihila </w:t>
      </w:r>
      <w:r w:rsidRPr="008C7964">
        <w:rPr>
          <w:b/>
          <w:lang w:val="ru-RU"/>
        </w:rPr>
        <w:t xml:space="preserve">patungo </w:t>
      </w:r>
      <w:r w:rsidRPr="008C7964">
        <w:rPr>
          <w:lang w:val="ru-RU"/>
        </w:rPr>
        <w:t xml:space="preserve">sa loob ng biyayang dumating sa kaniya; at doon, na para bang nagising mula sa pagtulog, ay nasisilayan niya </w:t>
      </w:r>
      <w:r w:rsidRPr="008C7964">
        <w:rPr>
          <w:b/>
          <w:lang w:val="ru-RU"/>
        </w:rPr>
        <w:t xml:space="preserve">ang isang </w:t>
      </w:r>
      <w:r w:rsidRPr="008C7964">
        <w:rPr>
          <w:lang w:val="ru-RU"/>
        </w:rPr>
        <w:t xml:space="preserve">ganap na </w:t>
      </w:r>
      <w:r w:rsidRPr="008C7964">
        <w:rPr>
          <w:b/>
          <w:lang w:val="ru-RU"/>
        </w:rPr>
        <w:t xml:space="preserve">bagong mundo, </w:t>
      </w:r>
      <w:r w:rsidRPr="008C7964">
        <w:rPr>
          <w:lang w:val="ru-RU"/>
        </w:rPr>
        <w:t xml:space="preserve">na dati'y hindi pa niya nakikilala. Ito ang unang tulak, na sinundan, sa tulong ng Diyos, sa pamamagitan ng iba't ibang </w:t>
      </w:r>
      <w:r w:rsidRPr="008C7964">
        <w:rPr>
          <w:b/>
          <w:lang w:val="ru-RU"/>
        </w:rPr>
        <w:t xml:space="preserve">kaisipan at damdamin, </w:t>
      </w:r>
      <w:r w:rsidRPr="008C7964">
        <w:rPr>
          <w:lang w:val="ru-RU"/>
        </w:rPr>
        <w:t xml:space="preserve">na unti-unti siyang napalalaya mula sa unang mundo, lumilipat sa kabila, at lumuluhod sa harap ng kanyang Hari at Panginoon, na iniaalay sa Kanya ang isang taimtim na tipan na magiging lingkod Niya magpakailanman. Kaya, ang sinumang nagnanais panatilihing hindi mapapatay ang kanyang sigasig ay dapat: (a) manatili sa loob; (b) masdan ang bagong mundo; at (c) manatili sa mga damdamin at kaisipang sa pamamagitan nito ay, wari, inakyat niya ang mga baitang ng hagdan hanggang sa paanan ng Trono ng Panginoon. </w:t>
      </w:r>
    </w:p>
    <w:p w14:paraId="01609B45" w14:textId="77777777" w:rsidR="00C00D83" w:rsidRPr="008C7964" w:rsidRDefault="001F2820" w:rsidP="000B43BE">
      <w:pPr>
        <w:widowControl w:val="0"/>
        <w:ind w:firstLine="720"/>
        <w:rPr>
          <w:lang w:val="ru-RU"/>
        </w:rPr>
      </w:pPr>
      <w:r w:rsidRPr="008C7964">
        <w:rPr>
          <w:lang w:val="ru-RU"/>
        </w:rPr>
        <w:t xml:space="preserve">Ito ang dapat maging walang patid na pagsasanay, pagsisikap, at gawain ng Kristiyanong asketa!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42814"/>
      <w:bookmarkStart w:id="208" w:name="_Toc690713"/>
      <w:r w:rsidRPr="008C7964">
        <w:rPr>
          <w:lang w:val="ru-RU"/>
        </w:rPr>
        <w:t>Nanatili sa loob</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Kapag ang isang inahin, na nakakita ng butil ng mais, ay ipinaalam ito sa kanyang mga sisiw, sila'y lahat, kahit nasaan man sila, ay lumilipad papunta sa kanya at nagtitipon gamit ang kanilang mga tuka sa lugar kung saan naroroon ang kanyang tuka. Sa eksaktong parehong paraan, kapag ang Banal na biyaya ay kumilos sa isang tao sa kailaliman ng kanilang puso, ang kanilang espiritu ay sumusulong doon kasama ang kanilang kamalayan, at kasunod nito, ang lahat ng kapangyarihan ng kaluluwa at katawan. Kaya nga ang batas ng 'paninirahan sa loob': panatilihin ang iyong kamalayan sa iyong puso at, sa pamamagitan ng konsentrasyon, tipunin doon ang lahat ng kapangyarihan ng kaluluwa at katawan. Ang pananatili sa loob, sa kakanyahan, ay ang pagkakakulong ng kamalayan sa loob ng puso, samantalang ang nakatuong pagtitipon ng mga kapangyarihan ng kaluluwa at katawan doon ay ang mahalagang paraan, o ang gawa, ang tagumpay. Gayunpaman, sabay silang nagbubunsod at nangangailangan sa isa't isa, kaya't hindi maaaring mabuo ang isa nang wala ang iba. Ang sinumang nakakulong sa loob ng puso ay nakatitipon; at ang sinumang nakatitipon ay nasa loob ng puso. </w:t>
      </w:r>
    </w:p>
    <w:p w14:paraId="46B8BC44" w14:textId="77777777" w:rsidR="00C00D83" w:rsidRPr="008C7964" w:rsidRDefault="001F2820" w:rsidP="000B43BE">
      <w:pPr>
        <w:widowControl w:val="0"/>
        <w:ind w:firstLine="720"/>
        <w:rPr>
          <w:lang w:val="ru-RU"/>
        </w:rPr>
      </w:pPr>
      <w:r w:rsidRPr="008C7964">
        <w:rPr>
          <w:lang w:val="ru-RU"/>
        </w:rPr>
        <w:t xml:space="preserve">Dapat tipunin ng tao ang lahat ng kanyang kakayahan—isip, kalooban, at damdamin—sa paligid ng kanyang kamalayan sa puso. Ang pagtipon ng isip sa puso ay </w:t>
      </w:r>
      <w:r w:rsidRPr="008C7964">
        <w:rPr>
          <w:b/>
          <w:lang w:val="ru-RU"/>
        </w:rPr>
        <w:t>pansin</w:t>
      </w:r>
      <w:r w:rsidRPr="008C7964">
        <w:rPr>
          <w:lang w:val="ru-RU"/>
        </w:rPr>
        <w:t xml:space="preserve">; ang pagtipon ng kalooban ay </w:t>
      </w:r>
      <w:r w:rsidRPr="008C7964">
        <w:rPr>
          <w:b/>
          <w:lang w:val="ru-RU"/>
        </w:rPr>
        <w:t>pagiging alerto</w:t>
      </w:r>
      <w:r w:rsidRPr="008C7964">
        <w:rPr>
          <w:lang w:val="ru-RU"/>
        </w:rPr>
        <w:t xml:space="preserve">; ang pagtipon ng damdamin ay </w:t>
      </w:r>
      <w:r w:rsidRPr="008C7964">
        <w:rPr>
          <w:b/>
          <w:lang w:val="ru-RU"/>
        </w:rPr>
        <w:t>pagkamalay</w:t>
      </w:r>
      <w:r w:rsidRPr="008C7964">
        <w:rPr>
          <w:lang w:val="ru-RU"/>
        </w:rPr>
        <w:t xml:space="preserve">. Ang atensyon, pagkamulat, at katinuan ang tatlong panloob na gawain kung saan nakakamit ang pagtitipon sa sarili at nagiging epektibo ang panloob na pananatili. Ang sinumang nagtataglay ng mga ito, at ng lahat ng ito, ay nasa loob; ang sinumang kulang sa mga ito, kahit isa pa lamang, ay nasa labas. Kasunod ng mga gawaing pangkaisipan na ito, ang mga katugmang bahagi ng katawan ay dapat ding ituro sa iisang lugar: kaya, para sa atensyon — paglingon </w:t>
      </w:r>
      <w:r w:rsidRPr="008C7964">
        <w:rPr>
          <w:b/>
          <w:lang w:val="ru-RU"/>
        </w:rPr>
        <w:t>ng mga mata pasilip</w:t>
      </w:r>
      <w:r w:rsidRPr="008C7964">
        <w:rPr>
          <w:lang w:val="ru-RU"/>
        </w:rPr>
        <w:t xml:space="preserve">; para sa pagiging alerto — pagpapatigas ng mga kalamnan sa buong katawan, pagtutok nito sa </w:t>
      </w:r>
      <w:r w:rsidRPr="008C7964">
        <w:rPr>
          <w:b/>
          <w:lang w:val="ru-RU"/>
        </w:rPr>
        <w:t>dibdib</w:t>
      </w:r>
      <w:r w:rsidRPr="008C7964">
        <w:rPr>
          <w:lang w:val="ru-RU"/>
        </w:rPr>
        <w:t xml:space="preserve">; para sa katamtaman — ang pagpigil, ayon kay Nikiforos, sa ilang 'paluwag' na galaw na nagmumula sa mga ibabang bahagi ng katawan at </w:t>
      </w:r>
      <w:r w:rsidRPr="008C7964">
        <w:rPr>
          <w:lang w:val="ru-RU"/>
        </w:rPr>
        <w:lastRenderedPageBreak/>
        <w:t xml:space="preserve">papalapit sa puso, at ang pagpigil sa pag-uumay at pahinga ng laman. Ang mga ganoong pisikal na gawain, na hindi mapaghihiwalay sa mga espiritwal na gawain, ang pinakamakapangyarihang tulong sa mga espiritwal na paraan, na kung wala ito ay hindi maaaring umiral. </w:t>
      </w:r>
    </w:p>
    <w:p w14:paraId="381B5F9C" w14:textId="77777777" w:rsidR="00C00D83" w:rsidRPr="008C7964" w:rsidRDefault="001F2820" w:rsidP="000B43BE">
      <w:pPr>
        <w:widowControl w:val="0"/>
        <w:ind w:firstLine="720"/>
        <w:rPr>
          <w:lang w:val="ru-RU"/>
        </w:rPr>
      </w:pPr>
      <w:r w:rsidRPr="008C7964">
        <w:rPr>
          <w:lang w:val="ru-RU"/>
        </w:rPr>
        <w:t xml:space="preserve">Kaya, ang kabuuang pagsasanay ng 'panloob na pananatili' sa pamamagitan ng pagpipigil sa sarili ay binubuo ng mga sumusunod. Sa unang sandali ng paggising mula sa tulog, sa oras na maging mulat ka sa iyong sarili, </w:t>
      </w:r>
      <w:r w:rsidRPr="008C7964">
        <w:rPr>
          <w:b/>
          <w:lang w:val="ru-RU"/>
        </w:rPr>
        <w:t xml:space="preserve">bumaba </w:t>
      </w:r>
      <w:r w:rsidRPr="008C7964">
        <w:rPr>
          <w:lang w:val="ru-RU"/>
        </w:rPr>
        <w:t xml:space="preserve">papasok patungo sa puso, sa mga pisikal na silid na ito: pagkatapos noon, tawagin, hilahin, at ituon ang lahat ng iyong kapangyarihang pangkaisipan at pisikal doon, sa pamamagitan ng pansin ng isip, sa pamamagitan ng paglingon ng iyong mga mata roon, kasama ang lakas ng kalooban, ang tensyon ng mga kalamnan at ang pagpigil sa mga pandama, habang pinipigilan ang mga ligaya at kapahingahan ng laman; at </w:t>
      </w:r>
      <w:r w:rsidRPr="008C7964">
        <w:rPr>
          <w:b/>
          <w:lang w:val="ru-RU"/>
        </w:rPr>
        <w:t xml:space="preserve">gawin </w:t>
      </w:r>
      <w:r w:rsidRPr="008C7964">
        <w:rPr>
          <w:lang w:val="ru-RU"/>
        </w:rPr>
        <w:t xml:space="preserve">ito hanggang ang iyong kamalayan ay manirahan doon, na parang nasa tamang lugar nito—ang luklukan nito—at kumapit dito, na parang may malagkit na bagay na dumidikit sa matigas na pader; at manatili ka roon nang walang patid, habang hawak mo ang iyong kamalayan, na madalas na inuulit ang iisang gawa ng pagtitipon sa sarili upang ito'y muling pasiglahin at patatagin, sapagkat ito'y paminsan-minsan humihina at naaabala sa bawat sandali. </w:t>
      </w:r>
    </w:p>
    <w:p w14:paraId="0D2FB486" w14:textId="77777777" w:rsidR="00C00D83" w:rsidRPr="008C7964" w:rsidRDefault="001F2820" w:rsidP="000B43BE">
      <w:pPr>
        <w:widowControl w:val="0"/>
        <w:ind w:firstLine="720"/>
        <w:rPr>
          <w:lang w:val="ru-RU"/>
        </w:rPr>
      </w:pPr>
      <w:r w:rsidRPr="008C7964">
        <w:rPr>
          <w:lang w:val="ru-RU"/>
        </w:rPr>
        <w:t xml:space="preserve">Mahalagang maunawaan na ang panloob na pananatili at konsentrasyong ito ay hindi kapareho ng pagpapalalim ng pag-iisip, o ang 'paghihinuha' (mula sa salitang </w:t>
      </w:r>
      <w:r w:rsidR="00F56144" w:rsidRPr="008C7964">
        <w:rPr>
          <w:lang w:val="ru-RU"/>
        </w:rPr>
        <w:t>'to ponder'</w:t>
      </w:r>
      <w:r w:rsidRPr="008C7964">
        <w:rPr>
          <w:lang w:val="ru-RU"/>
        </w:rPr>
        <w:t xml:space="preserve">), bagaman malaki ang pagkakahawig nito rito. Ang huli ay naninirahan lamang sa pinagmulan ng isip, na hindi pinapagalaw ang ibang kakayahan, at nananatili sa ulo; samantalang ang una ay naninirahan sa puso, sa pinagmulan ng lahat ng kilos, mas mababa at mas malalim kaysa sa anumang bagay na umiiral o nagaganap sa loob natin; o mas tama, ito ay parang ang lahat ng ito ay nagaganap sa ibabaw nito, sa harap ng mga mata nito, at pinapayagan o ipinagbabawal. Mula rito, malinaw na ang panloob na pananatili sa puso ( ) ay, sa tunay nitong anyo, ang kundisyon para sa tunay na paghahari ng isang tao sa sarili, at dahil dito, para sa tunay na kalayaan at katwiran, at sa gayon, para sa isang tunay na espiritwal na buhay. Katulad ito ng sa mundo sa labas, kung saan ang nasa kuta ay itinuturing na pinuno ng lungsod. Kaya, ang bawat pagsusumikap na espiritwal at bawat gawa sa pangkalahatan ay dapat isagawa mula sa lugar na ito; kung hindi, hindi ito espiritwal, kulang sa pag-a-ascetic, at dapat tanggihan. </w:t>
      </w:r>
      <w:r w:rsidR="007972A3" w:rsidRPr="007972A3">
        <w:rPr>
          <w:i/>
          <w:lang w:val="ru-RU"/>
        </w:rPr>
        <w:t>'Ang Kaharian ng Diyos ay nasa loob ninyo</w:t>
      </w:r>
      <w:r w:rsidRPr="008C7964">
        <w:rPr>
          <w:i/>
          <w:lang w:val="ru-RU"/>
        </w:rPr>
        <w:t>,</w:t>
      </w:r>
      <w:r w:rsidRPr="008C7964">
        <w:rPr>
          <w:lang w:val="ru-RU"/>
        </w:rPr>
        <w:t>' sabi ng Panginoon (Lucas 17</w:t>
      </w:r>
      <w:r w:rsidR="007972A3" w:rsidRPr="007972A3">
        <w:rPr>
          <w:lang w:val="ru-RU"/>
        </w:rPr>
        <w:t>:</w:t>
      </w:r>
      <w:r w:rsidRPr="008C7964">
        <w:rPr>
          <w:lang w:val="ru-RU"/>
        </w:rPr>
        <w:t xml:space="preserve">21), at pagkatapos, tungkol sa isang nag-iisang espiritwal na pagsasanay, inutusan Niya: </w:t>
      </w:r>
      <w:r w:rsidR="007972A3" w:rsidRPr="007972A3">
        <w:rPr>
          <w:i/>
          <w:lang w:val="ru-RU"/>
        </w:rPr>
        <w:t>'Pumasok ka sa iyong silid at, makatapos mong isara ang pinto…</w:t>
      </w:r>
      <w:r w:rsidRPr="008C7964">
        <w:rPr>
          <w:lang w:val="ru-RU"/>
        </w:rPr>
        <w:t>' (Mateo 6</w:t>
      </w:r>
      <w:r w:rsidR="007972A3" w:rsidRPr="00D31352">
        <w:rPr>
          <w:lang w:val="ru-RU"/>
        </w:rPr>
        <w:t>:</w:t>
      </w:r>
      <w:r w:rsidRPr="008C7964">
        <w:rPr>
          <w:lang w:val="ru-RU"/>
        </w:rPr>
        <w:t xml:space="preserve">6). Ito ang pinakaloob na silid ng puso, ayon sa pagkaunawa ng lahat ng mga banal na ama. Dahil dito mismo, ang isang taong espiritwal—yaong naliligtas at nagsusumikap sa ascesis—ay tinatawag na </w:t>
      </w:r>
      <w:r w:rsidRPr="008C7964">
        <w:rPr>
          <w:b/>
          <w:lang w:val="ru-RU"/>
        </w:rPr>
        <w:t xml:space="preserve">'panloob'. </w:t>
      </w:r>
    </w:p>
    <w:p w14:paraId="7A2D2BC7" w14:textId="77777777" w:rsidR="00C00D83" w:rsidRPr="008C7964" w:rsidRDefault="001F2820" w:rsidP="000B43BE">
      <w:pPr>
        <w:widowControl w:val="0"/>
        <w:ind w:firstLine="720"/>
        <w:rPr>
          <w:lang w:val="ru-RU"/>
        </w:rPr>
      </w:pPr>
      <w:r w:rsidRPr="008C7964">
        <w:rPr>
          <w:lang w:val="ru-RU"/>
        </w:rPr>
        <w:t xml:space="preserve">Ang pag-iisa ng isipan sa sarili ang pinakaepektibong paraan upang mapanatili ang sigla ay ngayon </w:t>
      </w:r>
      <w:r w:rsidRPr="008C7964">
        <w:rPr>
          <w:lang w:val="ru-RU"/>
        </w:rPr>
        <w:tab/>
        <w:t xml:space="preserve">malinaw: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Ang kaluluwang pinagsama-sama ay dapat magliyab, sapagkat pinagsasama nito ang lahat ng kapangyarihan nito, gaya ng mga sinag na nagkakalat, kapag pinagsama sa isang punto, ay naglalabas ng matinding init at nagpapasindi sa mga bagay. Tunay nga, ang init ay laging kaakibat ng pagtitipon: dito'y nakikita ang espiritu sa pakikipag-isa sa sarili, ayon kay Nikiforos, at nagagalak.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Ang isip na nakatipon ay malakas, tulad ng isang maayos na organisadong hukbo o isang bungkos ng mahihinang tubo na pinagsama. Ito ay nangangahulugang, tulad ng sinturon sa balakang, pagiging handa at lakas na kumilos. Ang isip na hindi nakatipon ay palaging mahina at alinman ay nanghihina o nabibigo na kumilos.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Ang taong nakasentro ay nakikita ang lahat sa loob niya. Ang sinumang nasa sentro ay nakatingin sa lahat ng direksyon, nakikita ang lahat sa loob ng bilog nang pantay-pantay at, wari, nang sabay-sabay; samantalang ang taong lumayo sa sentro ay nakakakita lamang sa direksyon ng isang tanging sinag; sa eksaktong parehong paraan, ang taong nakasentro sa loob ay nakikita ang lahat ng galaw </w:t>
      </w:r>
      <w:r w:rsidR="001F2820" w:rsidRPr="008C7964">
        <w:rPr>
          <w:b/>
          <w:lang w:val="ru-RU"/>
        </w:rPr>
        <w:t>ng</w:t>
      </w:r>
      <w:r w:rsidR="001F2820" w:rsidRPr="008C7964">
        <w:rPr>
          <w:lang w:val="ru-RU"/>
        </w:rPr>
        <w:t xml:space="preserve"> kanyang </w:t>
      </w:r>
      <w:r w:rsidR="001F2820" w:rsidRPr="008C7964">
        <w:rPr>
          <w:b/>
          <w:lang w:val="ru-RU"/>
        </w:rPr>
        <w:t xml:space="preserve">mga </w:t>
      </w:r>
      <w:r w:rsidR="001F2820" w:rsidRPr="008C7964">
        <w:rPr>
          <w:lang w:val="ru-RU"/>
        </w:rPr>
        <w:t xml:space="preserve">kapangyarihan—nakikita niya ang mga ito at kayang kontrolin ang mga ito. Ang pag-aalab ng espiritu, gayunpaman, ay lakas at paghuhusga, at kapag pinagsama, bumubuo sila ng tunay na diwa ng sigasig, na binubuo ng mga ito. Kaya, dapat sabihin: maging panloob ka lamang, at hindi ka kailanman titigil sa pagiging masigasig. </w:t>
      </w:r>
    </w:p>
    <w:p w14:paraId="321BA867" w14:textId="77777777" w:rsidR="00C00D83" w:rsidRPr="008C7964" w:rsidRDefault="001F2820" w:rsidP="000B43BE">
      <w:pPr>
        <w:widowControl w:val="0"/>
        <w:ind w:firstLine="720"/>
        <w:rPr>
          <w:lang w:val="ru-RU"/>
        </w:rPr>
      </w:pPr>
      <w:r w:rsidRPr="008C7964">
        <w:rPr>
          <w:lang w:val="ru-RU"/>
        </w:rPr>
        <w:t xml:space="preserve">Ganito ang kahalagahan ng pananatili sa loob! Samakatuwid, kailangang magsikap ang isang tao upang makamtan ito, sapagkat hindi ito biglaang nangyayari, kundi sa takdang panahon at sa pamamagitan ng masidhing paghahanap. Ito ang inuuna dahil ito ang paunang kinakailangan para sa buhay na espiritwal. Ang pagiging perpekto nito ay nakasalalay sa pagiging perpekto ng tatlong gawaing pangkaisipan at tatlong gawaing pisikal na lumilikha rito, ang mga ito ay: ang atensyon ng isip sa pamamagitan ng paglingon ng mga mata pasilip, ang sigla ng kalooban sa pamamagitan ng tensyon ng katawan, at ang pagkamitumdum ng puso sa pamamagitan ng </w:t>
      </w:r>
      <w:r w:rsidRPr="008C7964">
        <w:rPr>
          <w:lang w:val="ru-RU"/>
        </w:rPr>
        <w:lastRenderedPageBreak/>
        <w:t xml:space="preserve">pagtanggi sa mga ligaya at kapahingahan ng laman. Lilitaw ito sa buong liwanag nito kapag nalinis ang isip sa mga iniisip, ang kalooban sa mga pagnanasa, at ang puso sa mga pagkakaugnay at pagnanasa. Ngunit bago pa man ang panahong iyon, naninirahan pa rin ito sa loob, bagaman hindi ganap, hindi hinog, at hindi tuloy-tuloy. </w:t>
      </w:r>
    </w:p>
    <w:p w14:paraId="6A1837B4" w14:textId="77777777" w:rsidR="00C00D83" w:rsidRPr="008C7964" w:rsidRDefault="001F2820" w:rsidP="000B43BE">
      <w:pPr>
        <w:widowControl w:val="0"/>
        <w:ind w:firstLine="720"/>
        <w:rPr>
          <w:lang w:val="ru-RU"/>
        </w:rPr>
      </w:pPr>
      <w:r w:rsidRPr="008C7964">
        <w:rPr>
          <w:lang w:val="ru-RU"/>
        </w:rPr>
        <w:t xml:space="preserve">Mula rito, malinaw na maliwanag kung ano ang mga paraan para sa walang patid na panloob na pananatili—o, mas tama pa, na iisa lamang ang paraan: alisin ang lahat ng maaaring makagambala sa tatlong nabanggit na gawain, sa kanilang magkabilang pagsasama, o lahat ng maaaring maglihis sa mga kapangyarihan ng kaluluwa palabas, kasama ang katugmang mga pag-andar ng katawan: ang isip at ang mga pandama, ang kalooban at ang mga kalamnan, ang puso at ang laman. Ang mga pandama ay naaabala ng panlabas na impresyon; ang isip ng mga kaisipan; ang mga kalamnan ng paghina ng mga galamay; ang kalooban ng mga pagnanasa; ang laman ng pahinga; at ang puso ng pagkakakulong o pagka-akibat sa isang bagay. Kaya, panatilihin ang isip na malaya sa mga iniisip, ang mga pandama na malaya sa mga nakakaabala, ang kalooban na malaya sa mga pagnanasa, ang mga kalamnan na malaya sa katamaran, ang puso na malaya sa pagkakakulong, at ang laman na malaya sa labis na pagsunod sa sarili at pahinga. Kaya, ang kalagayan at, kasabay nito, ang paraan para sa panloob na pananatili: sa kaluluwa—ang pakikibaka laban sa mga iniisip, pagnanasa at ang pagkakakulong ng puso; sa katawan—ang pagpipigil nito; at kasunod nito—isang pagbabago sa panlabas na kaayusan. Batay dito, ang lahat ng kasunod na pagsisikap sa pag-aascetismo, na nakatuon sa pagpapahirap sa sarili, ay sabay ding mga paraan para sa panloob na pananatili. </w:t>
      </w:r>
    </w:p>
    <w:p w14:paraId="3E1DEEC0" w14:textId="77777777" w:rsidR="00C00D83" w:rsidRPr="008C7964" w:rsidRDefault="001F2820" w:rsidP="000B43BE">
      <w:pPr>
        <w:widowControl w:val="0"/>
        <w:ind w:firstLine="720"/>
        <w:rPr>
          <w:lang w:val="ru-RU"/>
        </w:rPr>
      </w:pPr>
      <w:r w:rsidRPr="008C7964">
        <w:rPr>
          <w:lang w:val="ru-RU"/>
        </w:rPr>
        <w:t xml:space="preserve">Ito ang dahilan kung bakit, sa mga aral ng mga Banal na Ama (ang doktrina ng pagkamit ng katamtaman, ang pagbabantay sa isip), ang panloob na buhay ay palaging inilalarawan bilang hindi mapaghihiwalay na kaugnay ng asetikong pakikibaka. Gayunpaman, ang paggunita ay hindi kapareho ng pakikibaka. Ito ay isang natatanging espirituwal na gawain, ang pinaka-pundamental sa lahat. Ito ang lugar kung saan nagaganap ang lahat ng espirituwal na gawain—ang pakikibaka, pagbabasa, pagninilay sa Diyos, at panalangin. Anuman ang gawin ng isang asketa, dapat niyang laging unang pumasok sa loob at kumilos mula roon.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42815"/>
      <w:bookmarkStart w:id="218" w:name="_Toc690714"/>
      <w:r w:rsidRPr="008C7964">
        <w:rPr>
          <w:lang w:val="ru-RU"/>
        </w:rPr>
        <w:t>Isang Pananaw sa Ibang Mundo</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Pagsikapan mong pasukin ang templo sa loob mo, at makikita mo ang makalangit na templo</w:t>
      </w:r>
      <w:r w:rsidRPr="008C7964">
        <w:rPr>
          <w:lang w:val="ru-RU"/>
        </w:rPr>
        <w:t xml:space="preserve">," </w:t>
      </w:r>
      <w:r w:rsidR="001F2820" w:rsidRPr="008C7964">
        <w:rPr>
          <w:lang w:val="ru-RU"/>
        </w:rPr>
        <w:t xml:space="preserve">sabi ni San Isaac na taga-Sirya. At sa katunayan, ang sinumang lumulubog sa kanyang sarili ay nasisilayan ang isang tiyak na ibang mundo, na parang isang napakalawak na templo, na hindi nakikita at hindi maisip, ngunit nakaukit sa kamalayan, na kung saan, gayunpaman, ay hindi nakikita ng isang tao ang kanyang sarili o ang mga nangyayari sa loob niya, sapagkat ang lahat ng ito ay dapat manahimik — at tunay ngang nananahimik. Sa unang pag-uga ng tawag ng biyaya, kasabay ng paglingon sa loob, nabubunyag ang mundong ito, nang hiwalay sa tao, nawa'y gusto man nila o hindi. Pagkatapos noon, gayunpaman, ang kanyang pananaw, gayundin ang kanyang pananatili rito, ay ipinagkakatiwala sa kalayaan ng tao at dapat aktibong </w:t>
      </w:r>
      <w:r w:rsidR="001F2820" w:rsidRPr="008C7964">
        <w:rPr>
          <w:b/>
          <w:lang w:val="ru-RU"/>
        </w:rPr>
        <w:t>pagsikapan</w:t>
      </w:r>
      <w:r w:rsidR="001F2820" w:rsidRPr="008C7964">
        <w:rPr>
          <w:lang w:val="ru-RU"/>
        </w:rPr>
        <w:t xml:space="preserve">. Ang ganitong pagsisikap, bilang muling pagsasakatuparan ng ikalawang pagbabago, habang ang tao ay umaakyat tungo sa determinasyon at sigasig, ang ikalawang paraan ng pagpapanatili at muling pag-apoy ng sigasig. </w:t>
      </w:r>
    </w:p>
    <w:p w14:paraId="7E308802" w14:textId="77777777" w:rsidR="00C00D83" w:rsidRPr="008C7964" w:rsidRDefault="001F2820" w:rsidP="000B43BE">
      <w:pPr>
        <w:widowControl w:val="0"/>
        <w:ind w:firstLine="720"/>
        <w:rPr>
          <w:lang w:val="ru-RU"/>
        </w:rPr>
      </w:pPr>
      <w:r w:rsidRPr="008C7964">
        <w:rPr>
          <w:lang w:val="ru-RU"/>
        </w:rPr>
        <w:t xml:space="preserve">Nasa paghawak ng buong estruktura ng espirituwal na mundo sa kamalayan at damdamin. Tulad ng sinasabing nakikita ng isang pumapasok sa silid ang lugar kapag hawak niya ang kabuuan nito, kasama ang lahat ng ayos, sa kanyang kamalayan, gayundin naman, ang taong papasok sa kanyang sarili, na parang tumatawid sa isang pasbul, ay makakakita ng ibang mundo kapag inilagay niya ang buong estruktura nito sa kanyang kamalayan. Kaya't matutupad ang lahat ng may kinalaman dito kapag naunawaan ng isip ang estruktura ng espirituwal na mundo, kapag iniukit nito ito sa kanyang kamalayan, o isinara ang sarili rito sa pamamagitan ng kamalayan, at nanatili roon nang hindi gumagalaw. </w:t>
      </w:r>
    </w:p>
    <w:p w14:paraId="26DEA306" w14:textId="77777777" w:rsidR="00C00D83" w:rsidRPr="008C7964" w:rsidRDefault="001F2820" w:rsidP="000B43BE">
      <w:pPr>
        <w:widowControl w:val="0"/>
        <w:ind w:firstLine="720"/>
        <w:rPr>
          <w:lang w:val="ru-RU"/>
        </w:rPr>
      </w:pPr>
      <w:r w:rsidRPr="008C7964">
        <w:rPr>
          <w:lang w:val="ru-RU"/>
        </w:rPr>
        <w:t>Ang buong estruktura ng espirituwal, hindi nakikita, pangkaisipan, ngunit tunay na totoong mundo ay maaaring maipahayag nang maikli sa ganitong paraan: Ang Diyos, ang Siyang sinasamba sa Trinidad, na lumikha ng lahat ng bagay at sumusuporta sa lahat ng bagay, ay ibinabalik, o, ayon sa mga salita ng Apostol, pinamumunuan (</w:t>
      </w:r>
      <w:r w:rsidR="00CD70E7">
        <w:rPr>
          <w:lang w:val="ru-RU"/>
        </w:rPr>
        <w:t xml:space="preserve">tingnan </w:t>
      </w:r>
      <w:r w:rsidRPr="008C7964">
        <w:rPr>
          <w:lang w:val="ru-RU"/>
        </w:rPr>
        <w:t>ang Efeso 1</w:t>
      </w:r>
      <w:r w:rsidR="00AD136B">
        <w:rPr>
          <w:lang w:val="ru-RU"/>
        </w:rPr>
        <w:t>:</w:t>
      </w:r>
      <w:r w:rsidRPr="008C7964">
        <w:rPr>
          <w:lang w:val="ru-RU"/>
        </w:rPr>
        <w:t xml:space="preserve">10) ang lahat ng bagay sa ating Panginoong Jesucristo, sa pamamagitan ng Banal na Espiritu, na gumagawa sa Banal na Simbahan, at na, matapos perpektuhin ang mga tapat, ay dinadala sila sa kabilang buhay; at magpapatuloy ito hanggang sa katuparan ng lahat ng bagay, o ang wakas ng panahon, nang, pagkatapos ng muling pagkabuhay at paghuhukom, ang bawat isa ay gagantimpalaan ayon sa kanilang mga gawa: ang ilan ay mapupunta sa impiyerno, ang iba ay papasok sa paraiso, at </w:t>
      </w:r>
      <w:r w:rsidRPr="008C7964">
        <w:rPr>
          <w:i/>
          <w:lang w:val="ru-RU"/>
        </w:rPr>
        <w:t xml:space="preserve">ang Diyos ang magiging </w:t>
      </w:r>
      <w:r w:rsidR="00AD136B" w:rsidRPr="00AD136B">
        <w:rPr>
          <w:i/>
          <w:lang w:val="ru-RU"/>
        </w:rPr>
        <w:t xml:space="preserve">lahat sa lahat </w:t>
      </w:r>
      <w:r w:rsidRPr="008C7964">
        <w:rPr>
          <w:lang w:val="ru-RU"/>
        </w:rPr>
        <w:t>(1 Cor.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lastRenderedPageBreak/>
        <w:t xml:space="preserve">Ito ang pangkalahatang balangkas ng lahat ng tunay na umiiral, nag-iral, at maglilipas. Dito, sa pinaikling anyo, nakapaloob ang buong nilalaman ng Banal na rebelasyon. Lahat ng bagay na posible at totoo ay kasama rito at umiiral dito. Ito rin ang nilalaman ng Kredong Kristiyano. Ang mga pangunahing paksa rito ay: ang makapangyarihan sa lahat na Diyos, ang ekonomiya ng kaligtasan, at ang apat </w:t>
      </w:r>
      <w:r w:rsidRPr="008C7964">
        <w:rPr>
          <w:b/>
          <w:lang w:val="ru-RU"/>
        </w:rPr>
        <w:t xml:space="preserve">na huling </w:t>
      </w:r>
      <w:r w:rsidRPr="008C7964">
        <w:rPr>
          <w:lang w:val="ru-RU"/>
        </w:rPr>
        <w:t xml:space="preserve">bagay—kamatayan, paghuhukom, paraiso at impiyerno. Ito nga ang mga paksang iniuutos ni San Tikhon ng Kristo sa lahat ng Kristiyano na alalahanin nang walang patid mula pagkabata hanggang sa libingan. </w:t>
      </w:r>
    </w:p>
    <w:p w14:paraId="761975DF" w14:textId="77777777" w:rsidR="00C00D83" w:rsidRPr="008C7964" w:rsidRDefault="001F2820" w:rsidP="000B43BE">
      <w:pPr>
        <w:widowControl w:val="0"/>
        <w:ind w:firstLine="720"/>
        <w:rPr>
          <w:lang w:val="ru-RU"/>
        </w:rPr>
      </w:pPr>
      <w:r w:rsidRPr="008C7964">
        <w:rPr>
          <w:lang w:val="ru-RU"/>
        </w:rPr>
        <w:t xml:space="preserve">Ang Kristiyanong nagsusumikap sa pananampalataya ay dapat itatak ang estrukturang ito sa kanyang isipan, ibig sabihin, dalhin ito sa maliwanag na kaliwanagan ng kamalayan, o pasukin ito nang napakalalim, o pasukin ito sa kanyang sarili, upang maging, wari ba, ipinataw ito sa kanya, — upang tuluyang makalubog dito na ang kamalayan ay hindi na makagalaw nang hindi ito nararamdaman sa loob o sa ibabaw ng sarili, gaya ng hindi mo maililipat ang iyong kamay nang hindi ginugulo ang hangin, o binubuksan ang iyong mga mata nang hindi naaantig ng liwanag. Ang pinakamainam na paraan upang makamit ito ay ang itatag ang sarili sa loob ng estrukturang ito, gaya ng isang taong tumitingin sa sarili at nakikita ang sarili na nakatayo sa isang tiyak na sukat na ugnayan sa lahat ng bagay sa kanyang paligid — ibig sabihin, itatag ang sarili, dahil dito, sa makapangyarihang kapangyarihan ng Diyos, sa Kanyang kanang kamay, na nararamdaman ang sarili na hinahawakan Niya, tinatranspena at nakikita Niya; o, gaya ng sinasabi ni Basil na Dakila, ang pag-alala na ikaw ay binabantayan; ang pagtatatag ng sarili sa pakikilahok sa pagtatayo ng kaligtasan, bilang isang miyembro ng Simbahan—ang pakiramdam, ayon kay Crisostomo, na ikaw ay isang sundalo ni Cristo at nakalista sa lungsod na iyon; pagkakatalaga sa paghatol ng kamatayan, na ang paningin ay nakatuon ngayon sa paraiso, ngayon sa impyerno. </w:t>
      </w:r>
    </w:p>
    <w:p w14:paraId="49CBD3CA" w14:textId="77777777" w:rsidR="00C00D83" w:rsidRPr="008C7964" w:rsidRDefault="001F2820" w:rsidP="000B43BE">
      <w:pPr>
        <w:widowControl w:val="0"/>
        <w:ind w:firstLine="720"/>
        <w:rPr>
          <w:lang w:val="ru-RU"/>
        </w:rPr>
      </w:pPr>
      <w:r w:rsidRPr="008C7964">
        <w:rPr>
          <w:lang w:val="ru-RU"/>
        </w:rPr>
        <w:t xml:space="preserve">Ang pagtatatag na ito ay hindi ipinagkakaloob </w:t>
      </w:r>
      <w:r w:rsidR="00FA3377">
        <w:rPr>
          <w:lang w:val="ru-RU"/>
        </w:rPr>
        <w:t xml:space="preserve">nang sabay-sabay… </w:t>
      </w:r>
      <w:r w:rsidRPr="008C7964">
        <w:rPr>
          <w:lang w:val="ru-RU"/>
        </w:rPr>
        <w:t xml:space="preserve">Ito ay isang layunin. Ang paghahangad nito, ang pagsisikap na maabot ito, ay isang espiritwal na pagsisikap, na mabigat at matagal, bagaman hindi masasabing labis na kumplikado. Binubuo ito nang buo ng isang simpleng, matinding pagtutok ng isip sa mga paksang ito. Tingnan ang iyong sarili na hawak ng kanang-kamay ng Diyos at nakikita ng mata ng Diyos, nailigtas sa Panginoon, nakatayo sa kamatayan, nasa ilalim ng paghuhukom, upang dahil dito ay makapasok ka sa paraiso o malamon ng impyerno. Sa simula, ang buong pagsisikap ay nakatuon lamang sa pag-unawa sa lahat ng ito. Kapag nakamit na ng isang tao ang pananaw na ito, magsisimula na siyang makakita nang mas madali at mas madalas; at habang mas tuloy-tuloy, mas taimtim, at mas masigasig niyang isinasagawa ito, mas malalapit siyang makamit ang walang patid na pananaw—o, na iisa rin ang kahulugan, ang pagtatayo sa espirituwal na mundo, sa harap ng Diyos, sa Simbahan, sa oras ng kamatayan at paghuhukom, sa pintuan ng impyerno o paraiso. </w:t>
      </w:r>
    </w:p>
    <w:p w14:paraId="2B88B5E4" w14:textId="77777777" w:rsidR="00C00D83" w:rsidRPr="008C7964" w:rsidRDefault="001F2820" w:rsidP="000B43BE">
      <w:pPr>
        <w:widowControl w:val="0"/>
        <w:ind w:firstLine="720"/>
        <w:rPr>
          <w:lang w:val="ru-RU"/>
        </w:rPr>
      </w:pPr>
      <w:r w:rsidRPr="008C7964">
        <w:rPr>
          <w:lang w:val="ru-RU"/>
        </w:rPr>
        <w:t xml:space="preserve">Ang pinakahuling layunin ng pagsusumikap na ito ay manirahan sa espirituwal na kaharian, o, gaya ng masasabi, maramdaman ang sarili sa loob nito. Partikular: kaugnay ng </w:t>
      </w:r>
      <w:r w:rsidRPr="008C7964">
        <w:rPr>
          <w:b/>
          <w:lang w:val="ru-RU"/>
        </w:rPr>
        <w:t xml:space="preserve">makapangyarihang kapangyarihan </w:t>
      </w:r>
      <w:r w:rsidRPr="008C7964">
        <w:rPr>
          <w:lang w:val="ru-RU"/>
        </w:rPr>
        <w:t xml:space="preserve">ng Diyos, umiiral sa ganoong kalagayan ng kamalayan na parang isang bata sa bisig ng kanyang ina; kaugnay </w:t>
      </w:r>
      <w:r w:rsidRPr="008C7964">
        <w:rPr>
          <w:b/>
          <w:lang w:val="ru-RU"/>
        </w:rPr>
        <w:t xml:space="preserve">ng pagkakabatid </w:t>
      </w:r>
      <w:r w:rsidRPr="008C7964">
        <w:rPr>
          <w:lang w:val="ru-RU"/>
        </w:rPr>
        <w:t xml:space="preserve">ng Diyos sa lahat, gaya ng isang nasasakupan na nakatayo sa harap ng hari; kaugnay </w:t>
      </w:r>
      <w:r w:rsidRPr="008C7964">
        <w:rPr>
          <w:b/>
          <w:lang w:val="ru-RU"/>
        </w:rPr>
        <w:t xml:space="preserve">ng pagtatayo </w:t>
      </w:r>
      <w:r w:rsidRPr="008C7964">
        <w:rPr>
          <w:lang w:val="ru-RU"/>
        </w:rPr>
        <w:t xml:space="preserve">ng kaligtasan, gaya ng isang sundalong nasa pagsasanay, o isang anak sa bahay ng kanyang ama, o isang manggagawa sa kanyang gawain, o bilang isang kasama sa isang bilog ng mga kaibigan, o bilang isang miyembro ng sariling pamilya; kaugnay </w:t>
      </w:r>
      <w:r w:rsidRPr="008C7964">
        <w:rPr>
          <w:b/>
          <w:lang w:val="ru-RU"/>
        </w:rPr>
        <w:t xml:space="preserve">ng kamatayan </w:t>
      </w:r>
      <w:r w:rsidRPr="008C7964">
        <w:rPr>
          <w:lang w:val="ru-RU"/>
        </w:rPr>
        <w:t xml:space="preserve">at </w:t>
      </w:r>
      <w:r w:rsidRPr="008C7964">
        <w:rPr>
          <w:b/>
          <w:lang w:val="ru-RU"/>
        </w:rPr>
        <w:t>paghuhukom</w:t>
      </w:r>
      <w:r w:rsidRPr="008C7964">
        <w:rPr>
          <w:lang w:val="ru-RU"/>
        </w:rPr>
        <w:t xml:space="preserve">, gaya ng isang kriminal na naghihintay ng hatol anumang sandali; patungo </w:t>
      </w:r>
      <w:r w:rsidRPr="008C7964">
        <w:rPr>
          <w:b/>
          <w:lang w:val="ru-RU"/>
        </w:rPr>
        <w:t xml:space="preserve">sa paraiso </w:t>
      </w:r>
      <w:r w:rsidRPr="008C7964">
        <w:rPr>
          <w:lang w:val="ru-RU"/>
        </w:rPr>
        <w:t xml:space="preserve">at </w:t>
      </w:r>
      <w:r w:rsidRPr="008C7964">
        <w:rPr>
          <w:b/>
          <w:lang w:val="ru-RU"/>
        </w:rPr>
        <w:t>impiyerno</w:t>
      </w:r>
      <w:r w:rsidRPr="008C7964">
        <w:rPr>
          <w:lang w:val="ru-RU"/>
        </w:rPr>
        <w:t xml:space="preserve">, na parang nakatayo sa pinakamaliit na tabla, na sa isang gilid ay may bangin na kumukulamog sa apoy, at sa kabilang gilid naman ay ang pinakamagandang hardin. Tungkol sa mga itinuturing ng Panginoon na karapat-dapat na maunawaan ang lahat ng ito sa pamamagitan ng kanilang mga pandama, masasabi na umalis na sila sa mundong ito at naninirahan sa iba pa sa pamamagitan ng kanilang kamalayan at puso, na pumasok na sila sa Kaharian ng Diyos o natanggap na ito sa kanilang sarili. </w:t>
      </w:r>
      <w:r w:rsidRPr="008C7964">
        <w:rPr>
          <w:i/>
          <w:lang w:val="ru-RU"/>
        </w:rPr>
        <w:t>Ang Kaharian ng Diyos ay nasa</w:t>
      </w:r>
      <w:r w:rsidR="00AD136B">
        <w:rPr>
          <w:i/>
          <w:lang w:val="ru-RU"/>
        </w:rPr>
        <w:t xml:space="preserve"> loob </w:t>
      </w:r>
      <w:r w:rsidRPr="008C7964">
        <w:rPr>
          <w:i/>
          <w:lang w:val="ru-RU"/>
        </w:rPr>
        <w:t xml:space="preserve">ninyo. </w:t>
      </w:r>
      <w:r w:rsidRPr="008C7964">
        <w:rPr>
          <w:lang w:val="ru-RU"/>
        </w:rPr>
        <w:t xml:space="preserve">Ang pag-alis na ito mula sa kasalukuyang mundo at pagpasok sa iba pa ay dapat itakda bilang layunin at siyang paksa ng masidhing paghahangad. </w:t>
      </w:r>
    </w:p>
    <w:p w14:paraId="36B6A693" w14:textId="77777777" w:rsidR="00C00D83" w:rsidRPr="008C7964" w:rsidRDefault="001F2820" w:rsidP="000B43BE">
      <w:pPr>
        <w:widowControl w:val="0"/>
        <w:ind w:firstLine="720"/>
        <w:rPr>
          <w:lang w:val="ru-RU"/>
        </w:rPr>
      </w:pPr>
      <w:r w:rsidRPr="008C7964">
        <w:rPr>
          <w:lang w:val="ru-RU"/>
        </w:rPr>
        <w:t xml:space="preserve">Ang kundisyon para dito ay, siyempre, ang panloob na pamamalagi; hindi matatawaran ang kaugnayan nito sa pagsisimula, pag-unlad, at katuparan ng ' ', kaya kapag naitatag ang walang patid na panloob na pamamalagi, naitatag din ang pagtitira sa mundo ng Diyos; at kabaliktaran: ang panloob na pamamalagi ay matitiyak lamang kapag pinatibay ang pag-iral sa ibang mundo. </w:t>
      </w:r>
    </w:p>
    <w:p w14:paraId="18211877" w14:textId="77777777" w:rsidR="00C00D83" w:rsidRPr="008C7964" w:rsidRDefault="001F2820" w:rsidP="000B43BE">
      <w:pPr>
        <w:widowControl w:val="0"/>
        <w:ind w:firstLine="720"/>
        <w:rPr>
          <w:lang w:val="ru-RU"/>
        </w:rPr>
      </w:pPr>
      <w:r w:rsidRPr="008C7964">
        <w:rPr>
          <w:b/>
          <w:lang w:val="ru-RU"/>
        </w:rPr>
        <w:t>Ang</w:t>
      </w:r>
      <w:r w:rsidRPr="008C7964">
        <w:rPr>
          <w:lang w:val="ru-RU"/>
        </w:rPr>
        <w:t xml:space="preserve"> mismong </w:t>
      </w:r>
      <w:r w:rsidRPr="008C7964">
        <w:rPr>
          <w:b/>
          <w:lang w:val="ru-RU"/>
        </w:rPr>
        <w:t xml:space="preserve">pagsasanay </w:t>
      </w:r>
      <w:r w:rsidRPr="008C7964">
        <w:rPr>
          <w:lang w:val="ru-RU"/>
        </w:rPr>
        <w:t xml:space="preserve">ay, gaya ng nabanggit, ang pagpipilit sa sarili na titigan ang mga bagay na ito nang madalas hangga't maaari, na may hangaring masdan ang mga ito nang walang patid. Mula sa unang sandali ng paggising sa kamalayan, lumingon ka sa loob at, sa lahat ng iyong makakayang pagsisikap, ilagay mo ang iyong sarili sa loob ng estrukturang ito at kaayusang ito. Sa simula, pinakamainam na ituon ang iyong tingin sa </w:t>
      </w:r>
      <w:r w:rsidRPr="008C7964">
        <w:rPr>
          <w:lang w:val="ru-RU"/>
        </w:rPr>
        <w:lastRenderedPageBreak/>
        <w:t xml:space="preserve">isang bagay lamang at pagmasdan ito hanggang sa ito'y nakaukit na sa iyong isipan, at saka lumipat sa iba. Kapag napag-aralan mo na ang lahat ng ito, mauunawaan ang buong kaayusan sa isang sandali. May ilan na hinahati ang pagsasanay na ito ayon sa araw, at ang iba naman ay ayon sa bahagi ng araw: halimbawa, ang pagninilay sa kamatayan pagkatapos ng tanghalian, ayon sa kung kailan ito maginhawa para sa bawat tao o ayon sa kung ano ang sa tingin nila ay pinakagigising sa kanilang diwa. Isang patakaran lamang ang dapat sundin—huwag itong madalas na binabago, sapagkat inaalis nito ang lahat ng bunga ng pagsasanay. Hindi rin dapat kaligtaan ang katotohanang ang pabago-bagong pokus na ito ay isang paraan lamang; ang layunin, gayunpaman, ay ang hindi nagbabagong pananatili sa loob ng kabuuang estrukturang iyon. Ang sinumang, matapos masanay sa pagmumuni-muni sa isang bagay, ay hindi lumipat sa iba, ay tumigil na sa landas at niloloko ang sarili, iniisip na taglay na nila ang bagay na kakapagsimula pa lamang nilang lapitan o pagsikapan. Kapag nasanay ka na sa isang bagay, palaging lumipat sa iba, upang hindi mawala ang nakamit sa pamamagitan ng pagsisikap, at upang ihanda ang sarili para sa pinakamabilis na pagkamit ng huli. Dapat tandaan na hindi ito basta pagmumuni-muni, kundi ang hindi gumagalaw na pananaw ng isip, o pananampalataya sa paksang iyon; bagaman maaaring mangyari ang hilig ng isip patungo sa basta pagmumuni-muni bilang isang hindi kusang pangyayari, hindi ito dapat hikayatin o pahintulutan, kundi dapat putulin sa simula pa lamang nang ito ay mapansin. </w:t>
      </w:r>
    </w:p>
    <w:p w14:paraId="48B45683" w14:textId="77777777" w:rsidR="00C00D83" w:rsidRPr="008C7964" w:rsidRDefault="001F2820" w:rsidP="000B43BE">
      <w:pPr>
        <w:widowControl w:val="0"/>
        <w:ind w:firstLine="720"/>
        <w:rPr>
          <w:lang w:val="ru-RU"/>
        </w:rPr>
      </w:pPr>
      <w:r w:rsidRPr="008C7964">
        <w:rPr>
          <w:lang w:val="ru-RU"/>
        </w:rPr>
        <w:t xml:space="preserve">Upang matulungan sa pinakamainam na pagkumpleto ng tungkuling ito at sa pag-abot ng kaperpeksiyunan dito, maaaring kunin ang isang talata mula sa Banal na Kasulatan na may kinalaman sa isang paksa o iba pa, at ulitin ito nang walang tigil sa buong araw o mas matagal pa; halimbawa: </w:t>
      </w:r>
      <w:r w:rsidR="00AD136B">
        <w:rPr>
          <w:i/>
          <w:lang w:val="ru-RU"/>
        </w:rPr>
        <w:t xml:space="preserve">'Saan </w:t>
      </w:r>
      <w:r w:rsidRPr="008C7964">
        <w:rPr>
          <w:i/>
          <w:lang w:val="ru-RU"/>
        </w:rPr>
        <w:t>ako pupunta?</w:t>
      </w:r>
      <w:r w:rsidRPr="008C7964">
        <w:rPr>
          <w:lang w:val="ru-RU"/>
        </w:rPr>
        <w:t xml:space="preserve"> (Awit 138</w:t>
      </w:r>
      <w:r w:rsidR="00AD136B">
        <w:rPr>
          <w:lang w:val="ru-RU"/>
        </w:rPr>
        <w:t>:</w:t>
      </w:r>
      <w:r w:rsidRPr="008C7964">
        <w:rPr>
          <w:lang w:val="ru-RU"/>
        </w:rPr>
        <w:t xml:space="preserve">7); </w:t>
      </w:r>
      <w:r w:rsidR="00AD136B" w:rsidRPr="00AD136B">
        <w:rPr>
          <w:i/>
          <w:lang w:val="ru-RU"/>
        </w:rPr>
        <w:t xml:space="preserve">'Itinalaga sa tao na mamatay nang minsan, at pagkatapos nito'y susunod ang </w:t>
      </w:r>
      <w:r w:rsidR="00AD136B">
        <w:rPr>
          <w:i/>
          <w:lang w:val="ru-RU"/>
        </w:rPr>
        <w:t xml:space="preserve">paghuhukom…' </w:t>
      </w:r>
      <w:r w:rsidRPr="008C7964">
        <w:rPr>
          <w:lang w:val="ru-RU"/>
        </w:rPr>
        <w:t>(Heb. 9</w:t>
      </w:r>
      <w:r w:rsidR="00AD136B">
        <w:rPr>
          <w:lang w:val="ru-RU"/>
        </w:rPr>
        <w:t>:</w:t>
      </w:r>
      <w:r w:rsidRPr="008C7964">
        <w:rPr>
          <w:lang w:val="ru-RU"/>
        </w:rPr>
        <w:t xml:space="preserve">27); </w:t>
      </w:r>
      <w:r w:rsidR="00AD136B" w:rsidRPr="00AD136B">
        <w:rPr>
          <w:i/>
          <w:lang w:val="ru-RU"/>
        </w:rPr>
        <w:t xml:space="preserve">'Nagtitipon ka ng galit para sa araw </w:t>
      </w:r>
      <w:r w:rsidR="00AD136B">
        <w:rPr>
          <w:i/>
          <w:lang w:val="ru-RU"/>
        </w:rPr>
        <w:t>ng galit…</w:t>
      </w:r>
      <w:r w:rsidRPr="008C7964">
        <w:rPr>
          <w:lang w:val="ru-RU"/>
        </w:rPr>
        <w:t>' (Roma 2</w:t>
      </w:r>
      <w:r w:rsidR="00AD136B">
        <w:rPr>
          <w:lang w:val="ru-RU"/>
        </w:rPr>
        <w:t>:</w:t>
      </w:r>
      <w:r w:rsidRPr="008C7964">
        <w:rPr>
          <w:lang w:val="ru-RU"/>
        </w:rPr>
        <w:t xml:space="preserve">5); </w:t>
      </w:r>
      <w:r w:rsidRPr="008C7964">
        <w:rPr>
          <w:i/>
          <w:lang w:val="ru-RU"/>
        </w:rPr>
        <w:t xml:space="preserve">'Walang </w:t>
      </w:r>
      <w:r w:rsidR="00AD136B">
        <w:rPr>
          <w:i/>
          <w:lang w:val="ru-RU"/>
        </w:rPr>
        <w:t xml:space="preserve">ibang </w:t>
      </w:r>
      <w:r w:rsidRPr="008C7964">
        <w:rPr>
          <w:i/>
          <w:lang w:val="ru-RU"/>
        </w:rPr>
        <w:t xml:space="preserve">pangalan </w:t>
      </w:r>
      <w:r w:rsidR="00AD136B" w:rsidRPr="00AD136B">
        <w:rPr>
          <w:i/>
          <w:lang w:val="ru-RU"/>
        </w:rPr>
        <w:t xml:space="preserve">sa silong ng langit na dapat kaming </w:t>
      </w:r>
      <w:r w:rsidRPr="008C7964">
        <w:rPr>
          <w:lang w:val="ru-RU"/>
        </w:rPr>
        <w:t>iligt</w:t>
      </w:r>
      <w:r w:rsidR="00AD136B">
        <w:rPr>
          <w:i/>
          <w:lang w:val="ru-RU"/>
        </w:rPr>
        <w:t>as</w:t>
      </w:r>
      <w:r w:rsidRPr="008C7964">
        <w:rPr>
          <w:lang w:val="ru-RU"/>
        </w:rPr>
        <w:t>' (Gawa 4</w:t>
      </w:r>
      <w:r w:rsidR="00AD136B">
        <w:rPr>
          <w:lang w:val="ru-RU"/>
        </w:rPr>
        <w:t>:</w:t>
      </w:r>
      <w:r w:rsidRPr="008C7964">
        <w:rPr>
          <w:lang w:val="ru-RU"/>
        </w:rPr>
        <w:t xml:space="preserve">12), at iba pa; maglagay ng larawan ng kamatayan, krus o ng Huling Paghuhukom at ilagay ito sa isang lugar na madalas at kusang napapansin; pumili ng mga aklat at artikulo na buhay na buhay na naglalarawan sa mga paksang ito, at, kung magkakaroon ng pagkakataon, makipag-usap sa mga taong kapareho ng pag-iisip tungkol sa parehong mga paksa; mas madalas na pagmuni-muniin ang hindi nakikita at hindi inaasahang paghuhukom ng Diyos, ang mga sitwasyong mapanganib sa buhay, ang mga yumao nang kamag-anak at ang kanilang kalagayan, isipin ang sarili sa sariling higaan ng kamatayan, at manood ng mga libing. Mas malalim ang epekto ng lahat ng ito sa espiritu ng isang tao kung pinag-iisipan niya ang mga paksang ito habang nananalangin. Sa tulong ng Diyos, napakabilis mabuo ang impresyon sa ganitong paraan. Kailangan lamang siguraduhin na ang paksang naimprenta sa isip habang nananalangin ay hindi agad-agad bitawan, kundi dalhin sa sarili hangga't maaari—kahit ilang araw lamang—habang pinagsisikapan na panatilihin ang impresyon sa pamamagitan ng pagsusulat, pagbabasa, pag-uusap, o iba pang paraan. Kapaki-pakinabang, para sa sabayang pag-iimprenta ng lahat ng katotohanang ito, na magpokus nang mental, na pagnilayan silang lahat sa isang sandali, o kung hindi man, isa-isa nang sunud-sunod. Ngunit ang pinakamabuti sa lahat, ay ang bigkasin ang Kredong Apostoliko nang madalas hangga't maaari, habang nagsusumikap ding tanggapin ang lahat ng katotohanan nito sa isang sandali. Ang pagsusumikap, konsentrasyon at pagsisikap ay malapit nang magdala sa nais na layunin; huwag lang humina, huwag tumigil, kundi magpatuloy at magpatuloy, kahit na hindi pa nakikita ang bunga at ang mga resulta. Maaaring lumipas ang mga taon nang walang bunga, ngunit ang isang minutong pagsisikap ay magbubunga ng lahat para sa walang pagod na manggagawa sa hardin ng Kaharian ni Cristo, dahil sa kanyang katatagan sa paggawa at matiyagang pagsisikap. </w:t>
      </w:r>
    </w:p>
    <w:p w14:paraId="4967ABCB" w14:textId="77777777" w:rsidR="00C00D83" w:rsidRPr="008C7964" w:rsidRDefault="001F2820" w:rsidP="000B43BE">
      <w:pPr>
        <w:widowControl w:val="0"/>
        <w:ind w:firstLine="720"/>
        <w:rPr>
          <w:lang w:val="ru-RU"/>
        </w:rPr>
      </w:pPr>
      <w:r w:rsidRPr="008C7964">
        <w:rPr>
          <w:lang w:val="ru-RU"/>
        </w:rPr>
        <w:t xml:space="preserve">Ang ganitong bisyon ng ibang mundo ay kayang magpanatili at mag-alab ng diwa ng sigasig, sapagkat nagbibigay ito ng tunay na larangan ng pagkilos para sa masigasig na diwa. 'Hindi kayo ng mundong ito,' sabi ni Chrysostom, 'kundi ng ibang mundo; samakatuwid, dapat kayong kumilos, wari, sa mundong iyon, at para sa layuning iyon, dapat ninyo itong masdan. Sa kabilang banda, ang sinumang makatanaw rito ay palaging magkakaroon sa kanyang paningin, wari, ng isang pamantayan at huwaran, na nagpapaalala sa kanya na huwag lumihis o gumawa ng anumang mali. Nakabubuti ito kahit na ang isang tao ay pinagmumuni-muni lamang ang mga bagay na ito sa isip. Ngunit kung sinuman ay mapalad na madama ang mga ito sa pamamagitan ng kanilang mga pandama, kahit sa kaunting antas lamang, agad nitong ginigising sa kanilang kalooban ang isang sigasig na umabot sa matinding antas. Lahat ng mga banal na Ama ay tinatawag ang mga ito na 'mga tinik (sutla, karayom — </w:t>
      </w:r>
      <w:r w:rsidRPr="008C7964">
        <w:rPr>
          <w:i/>
          <w:lang w:val="ru-RU"/>
        </w:rPr>
        <w:t>Ed.</w:t>
      </w:r>
      <w:r w:rsidRPr="008C7964">
        <w:rPr>
          <w:lang w:val="ru-RU"/>
        </w:rPr>
        <w:t>) ng hinaharap</w:t>
      </w:r>
      <w:r w:rsidR="00EC4FF7" w:rsidRPr="008C7964">
        <w:rPr>
          <w:lang w:val="ru-RU"/>
        </w:rPr>
        <w:t xml:space="preserve">.' </w:t>
      </w:r>
      <w:r w:rsidRPr="008C7964">
        <w:rPr>
          <w:lang w:val="ru-RU"/>
        </w:rPr>
        <w:t xml:space="preserve">At anumang bahagi nito na matanggap ng mga pandama ay magbabawal sa taong tumanggap nito na mahulog sa kasalanan. </w:t>
      </w:r>
      <w:r w:rsidRPr="008C7964">
        <w:rPr>
          <w:i/>
          <w:lang w:val="ru-RU"/>
        </w:rPr>
        <w:t xml:space="preserve">'Alalahanin mo,' </w:t>
      </w:r>
      <w:r w:rsidRPr="008C7964">
        <w:rPr>
          <w:lang w:val="ru-RU"/>
        </w:rPr>
        <w:t xml:space="preserve">turong ni Sirak, </w:t>
      </w:r>
      <w:r w:rsidRPr="008C7964">
        <w:rPr>
          <w:i/>
          <w:lang w:val="ru-RU"/>
        </w:rPr>
        <w:t xml:space="preserve">'ito, at hindi ka kailanman magkakasala' </w:t>
      </w:r>
      <w:r w:rsidRPr="008C7964">
        <w:rPr>
          <w:lang w:val="ru-RU"/>
        </w:rPr>
        <w:t>(Sirak 7</w:t>
      </w:r>
      <w:r w:rsidR="00AD136B">
        <w:rPr>
          <w:lang w:val="ru-RU"/>
        </w:rPr>
        <w:t>:</w:t>
      </w:r>
      <w:r w:rsidRPr="008C7964">
        <w:rPr>
          <w:lang w:val="ru-RU"/>
        </w:rPr>
        <w:t xml:space="preserve">39). </w:t>
      </w:r>
      <w:r w:rsidR="00AD136B" w:rsidRPr="00AD136B">
        <w:rPr>
          <w:i/>
          <w:lang w:val="ru-RU"/>
        </w:rPr>
        <w:t xml:space="preserve">'Palagi kong inilalagay </w:t>
      </w:r>
      <w:r w:rsidRPr="008C7964">
        <w:rPr>
          <w:i/>
          <w:lang w:val="ru-RU"/>
        </w:rPr>
        <w:t xml:space="preserve">ang Panginoon </w:t>
      </w:r>
      <w:r w:rsidR="00AD136B" w:rsidRPr="00AD136B">
        <w:rPr>
          <w:i/>
          <w:lang w:val="ru-RU"/>
        </w:rPr>
        <w:t>sa aking harapan</w:t>
      </w:r>
      <w:r w:rsidRPr="008C7964">
        <w:rPr>
          <w:i/>
          <w:lang w:val="ru-RU"/>
        </w:rPr>
        <w:t xml:space="preserve">,' </w:t>
      </w:r>
      <w:r w:rsidRPr="008C7964">
        <w:rPr>
          <w:lang w:val="ru-RU"/>
        </w:rPr>
        <w:t xml:space="preserve">ang patotoo ng propetang </w:t>
      </w:r>
      <w:r w:rsidRPr="008C7964">
        <w:rPr>
          <w:lang w:val="ru-RU"/>
        </w:rPr>
        <w:lastRenderedPageBreak/>
        <w:t>David</w:t>
      </w:r>
      <w:r w:rsidRPr="008C7964">
        <w:rPr>
          <w:i/>
          <w:lang w:val="ru-RU"/>
        </w:rPr>
        <w:t>, 'upang hindi ako matumba</w:t>
      </w:r>
      <w:r w:rsidRPr="008C7964">
        <w:rPr>
          <w:lang w:val="ru-RU"/>
        </w:rPr>
        <w:t>' (Awit 15</w:t>
      </w:r>
      <w:r w:rsidR="00AD136B">
        <w:rPr>
          <w:lang w:val="ru-RU"/>
        </w:rPr>
        <w:t>:</w:t>
      </w:r>
      <w:r w:rsidRPr="008C7964">
        <w:rPr>
          <w:lang w:val="ru-RU"/>
        </w:rPr>
        <w:t xml:space="preserve">8). Si Macarius na Dakila ay, ayon sa kanyang sariling sabi, sinupil ng alaala ng apoy ng Gehenna, samantalang ang iba ay walang patid na umiyak sa pag-iisip ng kamatayan. At maraming kasabihan ng mga banal na ama tungkol sa mga bagay na ito at kung paanong labis nilang pinapahirapan ang diwa ng tao at pinapukaw ang sigasig. Ang sinumang makaintindi nito ay napapasakop sa matinding paghihirap, at kilala kung gaano kabigat ang pasanin sa ganitong matitinding kalagayan.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42816"/>
      <w:bookmarkStart w:id="228" w:name="_Toc690715"/>
      <w:r w:rsidRPr="008C7964">
        <w:rPr>
          <w:lang w:val="ru-RU"/>
        </w:rPr>
        <w:t>Panatilihing matatag ang loob sa mga damd</w:t>
      </w:r>
      <w:r w:rsidRPr="008C7964">
        <w:rPr>
          <w:rFonts w:ascii="Times New Roman" w:hAnsi="Times New Roman"/>
          <w:lang w:val="ru-RU"/>
        </w:rPr>
        <w:t xml:space="preserve">aming </w:t>
      </w:r>
      <w:r w:rsidRPr="008C7964">
        <w:rPr>
          <w:lang w:val="ru-RU"/>
        </w:rPr>
        <w:t>nag-udyok sa determinasy</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Ngunit ang lahat ng ito ay simpleng paghahanda, isang kundisyon at paraan upang muling pasiglahin ang sigasig. Ang pagpapanumbalik ng pinakamatatag na sigasig at pinakamalakas na debosyon ay nakakamit sa pamamagitan ng muling pagpapasigla ng mga damdamin at kaisipang iyon na sa simula, pagkatapos gising mula sa makasalanang pagtulog, ay ginamit upang umakyat rito. </w:t>
      </w:r>
    </w:p>
    <w:p w14:paraId="4804D658" w14:textId="77777777" w:rsidR="00C00D83" w:rsidRPr="008C7964" w:rsidRDefault="001F2820" w:rsidP="000B43BE">
      <w:pPr>
        <w:widowControl w:val="0"/>
        <w:ind w:firstLine="720"/>
        <w:rPr>
          <w:lang w:val="ru-RU"/>
        </w:rPr>
      </w:pPr>
      <w:r w:rsidRPr="008C7964">
        <w:rPr>
          <w:lang w:val="ru-RU"/>
        </w:rPr>
        <w:t xml:space="preserve">Nang magising ka, nakita mong nasa matinding panganib ka at muntik nang mapahamak; nasa matinding paghihirap at pagdurusa ka; at ngayon ay muling buhayin mo ang parehong pakiramdam ng panganib at matinding kalagayan, sapagkat tunay nga ang mga ito. Manatili sa takot at huwag mong hayaang malinlang ka sa maling pakiramdam ng kapanatagan dahil sa akala mong nakalipas na ang lahat. </w:t>
      </w:r>
    </w:p>
    <w:p w14:paraId="7C9FD6F1" w14:textId="77777777" w:rsidR="00C00D83" w:rsidRPr="008C7964" w:rsidRDefault="001F2820" w:rsidP="000B43BE">
      <w:pPr>
        <w:widowControl w:val="0"/>
        <w:ind w:firstLine="720"/>
        <w:rPr>
          <w:lang w:val="ru-RU"/>
        </w:rPr>
      </w:pPr>
      <w:r w:rsidRPr="008C7964">
        <w:rPr>
          <w:lang w:val="ru-RU"/>
        </w:rPr>
        <w:t xml:space="preserve">Pagkatapos, itinakwil mo ang lahat ng bagay, pinasuklam at hinamak mo ang lahat ng ito, pinili mo ang ibang mga biyaya—yaong hindi nararamdaman, hindi nakikita, at espiritwal: itakwil mo rin ang mga ito ngayon, itabi mo ang lahat at maglingon ka sa hindi nakikita at espiritwal; pagmasdan mo ito at sikaping mahalin ito. </w:t>
      </w:r>
    </w:p>
    <w:p w14:paraId="1B05C7C0" w14:textId="77777777" w:rsidR="00C00D83" w:rsidRPr="008C7964" w:rsidRDefault="001F2820" w:rsidP="000B43BE">
      <w:pPr>
        <w:widowControl w:val="0"/>
        <w:ind w:firstLine="720"/>
        <w:rPr>
          <w:lang w:val="ru-RU"/>
        </w:rPr>
      </w:pPr>
      <w:r w:rsidRPr="008C7964">
        <w:rPr>
          <w:lang w:val="ru-RU"/>
        </w:rPr>
        <w:t xml:space="preserve">Tinanggihan mo noon ang pagnanais na magustuhan ng mga tao: ngayon, ganun din, ituring mong mas mababa sa lahat ang iyong sarili; maging handa sa anumang uri ng paghamak at pang-aabuso. </w:t>
      </w:r>
    </w:p>
    <w:p w14:paraId="47CCCF51" w14:textId="77777777" w:rsidR="00C00D83" w:rsidRPr="008C7964" w:rsidRDefault="001F2820" w:rsidP="000B43BE">
      <w:pPr>
        <w:widowControl w:val="0"/>
        <w:ind w:firstLine="720"/>
        <w:rPr>
          <w:lang w:val="ru-RU"/>
        </w:rPr>
      </w:pPr>
      <w:r w:rsidRPr="008C7964">
        <w:rPr>
          <w:lang w:val="ru-RU"/>
        </w:rPr>
        <w:t xml:space="preserve">Noon, itinuring mong walang halaga ang lahat: huwag ding pahalagahan ang anuman ngayon; maging handa, matapos itakwil ang lahat ng bagay, na manatiling dukha. </w:t>
      </w:r>
    </w:p>
    <w:p w14:paraId="173A239B" w14:textId="77777777" w:rsidR="00C00D83" w:rsidRPr="008C7964" w:rsidRDefault="001F2820" w:rsidP="000B43BE">
      <w:pPr>
        <w:widowControl w:val="0"/>
        <w:ind w:firstLine="720"/>
        <w:rPr>
          <w:lang w:val="ru-RU"/>
        </w:rPr>
      </w:pPr>
      <w:r w:rsidRPr="008C7964">
        <w:rPr>
          <w:lang w:val="ru-RU"/>
        </w:rPr>
        <w:t xml:space="preserve">Noon, tinapakan mo ang awa sa sarili: ngayon, itaas mo rin ang iyong sarili sa paghahanda para sa pinakamabigat na krus at ipagpatuloy ang pagiging mahigpit sa sarili. </w:t>
      </w:r>
    </w:p>
    <w:p w14:paraId="2C74A83C" w14:textId="77777777" w:rsidR="00C00D83" w:rsidRPr="008C7964" w:rsidRDefault="001F2820" w:rsidP="000B43BE">
      <w:pPr>
        <w:widowControl w:val="0"/>
        <w:ind w:firstLine="720"/>
        <w:rPr>
          <w:lang w:val="ru-RU"/>
        </w:rPr>
      </w:pPr>
      <w:r w:rsidRPr="008C7964">
        <w:rPr>
          <w:lang w:val="ru-RU"/>
        </w:rPr>
        <w:t xml:space="preserve">Noon, sinuri mo ang iyong buhay: ipagpatuloy mo ngayon ang paglago sa pagkakakilala sa sarili; pag-aralan mong mabuti ang mga utos ng Ebanghelyo at tingnan kung ano ang kulang sa iyo; naitanim na ang binhi—ngayon, hayaang lumago ito. </w:t>
      </w:r>
    </w:p>
    <w:p w14:paraId="1266BEBF" w14:textId="77777777" w:rsidR="00C00D83" w:rsidRPr="008C7964" w:rsidRDefault="001F2820" w:rsidP="000B43BE">
      <w:pPr>
        <w:widowControl w:val="0"/>
        <w:ind w:firstLine="720"/>
        <w:rPr>
          <w:lang w:val="ru-RU"/>
        </w:rPr>
      </w:pPr>
      <w:r w:rsidRPr="008C7964">
        <w:rPr>
          <w:lang w:val="ru-RU"/>
        </w:rPr>
        <w:t xml:space="preserve">Noon, nang kilalanin mo ang iyong makasalanang buhay, nakita mo ang iyong sarili na walang magawa at nabuwal ka sa pagsisisi: huwag mong itigil ngayon ang pagtayo nang walang depensa sa harap ng katotohanan ng Diyos; hatulan mo ang iyong sarili palagi at sa lahat ng bagay nang walang anumang dahilan o mapanlinlang na pag-iwas; kamuhian mo ang iyong kalooban, ang iyong mga pagnanasa, at ang iyong pag-unawa; saktan mo ang iyong sarili sa pamamagitan ng hiya at takot sa kawalan ng pag-asa; tingnan mo ang iyong sarili na nakabitin sa bangin at hindi karapat-dapat sa awa. Nang magkaroon ka ng muling pagkabuhay sa espiritu at, sa pamamagitan ng pananampalataya sa Panginoon at pag-asa sa Kanyang tulong, nangako kang magsikap nang taimtim para sa Kanya sa lahat ng araw ng iyong buhay, hanggang sa antas ng walang-awang pagpapahirap sa sarili, at ngayon ay sumigaw ka: Karapat-dapat ako sa bawat parusa at pagdurusa, ngunit, alang-alang sa walang-hanggang hangarin ng Diyos para sa ating kaligtasan—na kung saan hindi man lang ang Kanyang nag-iisang Anak ay pinaligtas—hindi ako nawawalan ng pag-asa sa aking kaligtasan. Hindi ko alam kung kailan o paano, ngunit naniniwala ako na maliligtas ako. Ngunit, O Panginoon, ipagkaloob Mo na magsikap ako sa buong buhay ko, na hinahanap ang kaligtasan mula sa Iyo — sa pag-asang hindi Mo ako pababayaan, alang-alang sa Iyong awa at sa pamamagitan ng pagdalitangin ng Iyong mga santo </w:t>
      </w:r>
    </w:p>
    <w:p w14:paraId="0AB05AAA" w14:textId="77777777" w:rsidR="00C00D83" w:rsidRPr="008C7964" w:rsidRDefault="001F2820" w:rsidP="000B43BE">
      <w:pPr>
        <w:widowControl w:val="0"/>
        <w:ind w:firstLine="720"/>
        <w:rPr>
          <w:lang w:val="ru-RU"/>
        </w:rPr>
      </w:pPr>
      <w:r w:rsidRPr="008C7964">
        <w:rPr>
          <w:lang w:val="ru-RU"/>
        </w:rPr>
        <w:t>. Sa pamamagitan nila, na humahawak ng timbangan ng paghatol, iligtas mo ako!</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Anong mga damdamin! Lubos na angkop na tawagin silang </w:t>
      </w:r>
      <w:r w:rsidRPr="008C7964">
        <w:rPr>
          <w:b/>
          <w:lang w:val="ru-RU"/>
        </w:rPr>
        <w:t>buhay ng espiritu</w:t>
      </w:r>
      <w:r w:rsidRPr="008C7964">
        <w:rPr>
          <w:lang w:val="ru-RU"/>
        </w:rPr>
        <w:t xml:space="preserve">. At sa katunayan, kapag naroroon ang mga ito, nangangahulugan na aktibo ang buhay na espiritwal; at kapag kinakailangang muling pasiglahin ang nanghihina nitong buhay na espiritwal, dapat pumasok ang isang tao sa isa sa mga damdaming ito. Lahat ng Banal na Ama ay nagsasalita tungkol sa mga ito—minsan ay sabay-sabay, minsan ay isa-isa. At ito ang pangkalahatang payo at utos—manatiling matatag sa ganitong damdamin. Ang sinumang lumihis mula rito, hindi ito hinahanap, at hindi nagdadalamhati sa kawalan nito, ay siyang lumamig at dahil dito ay nanganganib—siya ay na-istagnante at maaaring manatili nang ganoon magpakailanman, ibig sabihin, sa kamatayan. </w:t>
      </w:r>
    </w:p>
    <w:p w14:paraId="606268C5" w14:textId="77777777" w:rsidR="00C00D83" w:rsidRPr="008C7964" w:rsidRDefault="001F2820" w:rsidP="000B43BE">
      <w:pPr>
        <w:widowControl w:val="0"/>
        <w:ind w:firstLine="720"/>
        <w:rPr>
          <w:lang w:val="ru-RU"/>
        </w:rPr>
      </w:pPr>
      <w:r w:rsidRPr="008C7964">
        <w:rPr>
          <w:lang w:val="ru-RU"/>
        </w:rPr>
        <w:t xml:space="preserve">Kaya, nang makapasok ka na, itatag mo ang iyong sarili sa bisyon ng espirituwal na mundo at simulan mong muling pasiglahin ang aktibidad ng espirituwal na buhay, o magsimula ka muna sa pagninilay, upang </w:t>
      </w:r>
      <w:r w:rsidRPr="008C7964">
        <w:rPr>
          <w:lang w:val="ru-RU"/>
        </w:rPr>
        <w:lastRenderedPageBreak/>
        <w:t xml:space="preserve">pagkatapos ay maabot mo, sa pakiramdam, ang mga estadong inilarawan—ang lahat ng ito ang bumubuo sa nakapagliligtas na kaayusan ng isip at puso. Ang mahalaga at hindi mapapalitang paghahanda para rito ay ang paglingon sa loob at ang pagmamasid sa espirituwal na mundo. Ang una ay nagpapakilala rito sa isang tao, samantalang ang huli ay inilalagay ang isang tao sa isang tiyak na espirituwal na atmospera na kaaya-aya para sa pag-aalab ng buhay. Kaya, masasabi, gawin mo lamang ang dalawang paghahandang ito — at ang iba ay susunod nang kusa. Madalas na nagrereklamo ang mga tao: 'Tumigas ang </w:t>
      </w:r>
      <w:r w:rsidR="00FA3377">
        <w:rPr>
          <w:lang w:val="ru-RU"/>
        </w:rPr>
        <w:t xml:space="preserve">puso ko…' </w:t>
      </w:r>
      <w:r w:rsidRPr="008C7964">
        <w:rPr>
          <w:lang w:val="ru-RU"/>
        </w:rPr>
        <w:t xml:space="preserve">Hindi ito nakakagulat. Kung hindi lumilingon sa loob ang isang tao at hindi sanay na gawin ito, kung hindi siya naninirahan kung saan siya dapat, at hindi niya alam ang kinalalagyan ng puso—paano magiging maayos ang takbo ng kanyang buhay? Ito ay katulad ng paglilipat sa puso mula sa kanyang kinalalagyan at paghingi ng buhay. Ang sinumang nagpapalago ng pananampalatayang nakakakita sa espirituwal na mundo at sa kinalalagyan ng isang tao rito ay hindi maiwasang mapasok sa isang estado ng pagkabahala, hindi maiwasang maantig sa habag; at kapag nakamit na ito, hindi na gaanong mahirap pagkatapos na gisingin din ang iba pang mga damdamin. </w:t>
      </w:r>
    </w:p>
    <w:p w14:paraId="3A5A24C9" w14:textId="77777777" w:rsidR="00C00D83" w:rsidRPr="008C7964" w:rsidRDefault="001F2820" w:rsidP="000B43BE">
      <w:pPr>
        <w:widowControl w:val="0"/>
        <w:ind w:firstLine="720"/>
        <w:rPr>
          <w:lang w:val="ru-RU"/>
        </w:rPr>
      </w:pPr>
      <w:r w:rsidRPr="008C7964">
        <w:rPr>
          <w:lang w:val="ru-RU"/>
        </w:rPr>
        <w:t xml:space="preserve">Upang makatulong dito, gaya ng sa pagkilala sa espirituwal na mundo, lumalapit ang isang tao sa mga talata mula sa Kasulatan na maigsi at makapangyarihang nagpapahayag ng isang kalagayan o iba pa; halimbawa: </w:t>
      </w:r>
      <w:r w:rsidRPr="008C7964">
        <w:rPr>
          <w:i/>
          <w:lang w:val="ru-RU"/>
        </w:rPr>
        <w:t xml:space="preserve">'Maawa ka sa iyong nilikha, O Panginoon'; </w:t>
      </w:r>
      <w:r w:rsidR="00AD136B" w:rsidRPr="00AD136B">
        <w:rPr>
          <w:i/>
          <w:lang w:val="ru-RU"/>
        </w:rPr>
        <w:t>'</w:t>
      </w:r>
      <w:r w:rsidRPr="008C7964">
        <w:rPr>
          <w:i/>
          <w:lang w:val="ru-RU"/>
        </w:rPr>
        <w:t xml:space="preserve">Ang mga sugat ko'y naging mabaho at </w:t>
      </w:r>
      <w:r w:rsidR="00AD136B" w:rsidRPr="00AD136B">
        <w:rPr>
          <w:i/>
          <w:lang w:val="ru-RU"/>
        </w:rPr>
        <w:t>nanayaw</w:t>
      </w:r>
      <w:r w:rsidRPr="008C7964">
        <w:rPr>
          <w:lang w:val="ru-RU"/>
        </w:rPr>
        <w:t>…' (Awit 37</w:t>
      </w:r>
      <w:r w:rsidR="00AD136B">
        <w:rPr>
          <w:lang w:val="ru-RU"/>
        </w:rPr>
        <w:t>:</w:t>
      </w:r>
      <w:r w:rsidRPr="008C7964">
        <w:rPr>
          <w:lang w:val="ru-RU"/>
        </w:rPr>
        <w:t xml:space="preserve">6); </w:t>
      </w:r>
      <w:r w:rsidRPr="008C7964">
        <w:rPr>
          <w:i/>
          <w:lang w:val="ru-RU"/>
        </w:rPr>
        <w:t xml:space="preserve">'Kung hindi Niya pinatawad ang sariling Anak </w:t>
      </w:r>
      <w:r w:rsidR="00AD136B" w:rsidRPr="00A86526">
        <w:rPr>
          <w:i/>
          <w:lang w:val="ru-RU"/>
        </w:rPr>
        <w:t>Niya…'</w:t>
      </w:r>
      <w:r w:rsidRPr="008C7964">
        <w:rPr>
          <w:lang w:val="ru-RU"/>
        </w:rPr>
        <w:t xml:space="preserve"> (Roma 8</w:t>
      </w:r>
      <w:r w:rsidR="00AD136B" w:rsidRPr="00AD136B">
        <w:rPr>
          <w:lang w:val="ru-RU"/>
        </w:rPr>
        <w:t>:</w:t>
      </w:r>
      <w:r w:rsidRPr="008C7964">
        <w:rPr>
          <w:lang w:val="ru-RU"/>
        </w:rPr>
        <w:t xml:space="preserve">32); </w:t>
      </w:r>
      <w:r w:rsidRPr="008C7964">
        <w:rPr>
          <w:i/>
          <w:lang w:val="ru-RU"/>
        </w:rPr>
        <w:t xml:space="preserve">'sa pamamagitan Niya na humuhusga sa akin, iligtas mo </w:t>
      </w:r>
      <w:r w:rsidR="00A86526" w:rsidRPr="00A86526">
        <w:rPr>
          <w:i/>
          <w:lang w:val="ru-RU"/>
        </w:rPr>
        <w:t xml:space="preserve">ako…' </w:t>
      </w:r>
      <w:r w:rsidRPr="008C7964">
        <w:rPr>
          <w:lang w:val="ru-RU"/>
        </w:rPr>
        <w:t xml:space="preserve">at iba pa — at ginagamit niya ang mga ito, madalas inuulit ang parehong mga talata hanggang sa matandaan na niya ang mga ito. </w:t>
      </w:r>
    </w:p>
    <w:p w14:paraId="2F41F6FB" w14:textId="77777777" w:rsidR="00C00D83" w:rsidRPr="008C7964" w:rsidRDefault="001F2820" w:rsidP="000B43BE">
      <w:pPr>
        <w:widowControl w:val="0"/>
        <w:ind w:firstLine="720"/>
        <w:rPr>
          <w:lang w:val="ru-RU"/>
        </w:rPr>
      </w:pPr>
      <w:r w:rsidRPr="008C7964">
        <w:rPr>
          <w:lang w:val="ru-RU"/>
        </w:rPr>
        <w:t xml:space="preserve">Hindi lahat ng damdamin ay madaling dumarating sa lahat ng oras, kundi minsan isa, at minsan naman ay iba; at dapat gamitin ng isang tao ang mga ganitong disposisyon upang maabot ang mga damdaming ito nang pinakamabilis. Madali itong nahahayag sa umaga, o dapat kumilos ang isang tao sa paraang mahahayag ito sa panahong iyon, upang manatili siyang kasama nito sa buong araw. Buksan mo ang iyong puso at magdasal, at kung ano man ang gumugulo sa iyong puso, manatili kang matatag at magbantay rito. Balutan mo ang damdaming ito ng Kasulatan at ulitin ito. Sa paggawa ng ganito, mananatili kang palagi sa ganitong kalagayan at sa lalong madaling panahon ay masasanay ka sa espirituwal na pagsasanay. Gayunpaman, dapat tandaan na hindi palaging kapaki-pakinabang na maghintay ng tamang disposisyon: minsan ay dapat kumilos kahit na walang laman ang kaluluwa, at minsan, kapag naroroon ang isang damdamin, kinakailangang palitan ito ng iba; sapagkat, depende sa kalagayan ng espiritu, minsan ay dapat humilig sa isang damdamin at minsan naman ay higit sa isa pa. Hindi na kailangang sabihin na ang pinakamaligayang kalagayan ng isip ay yaong kung saan mararanasan nang sabay-sabay ang lahat ng damdaming ito. Ang ganitong kaganapan sa buhay espirituwal ay dapat itakda bilang layunin at pagsikapan. Para sa layuning ito, tuwing magsisimula ang isang tao sa pagdarasal, pagkatapos tipunin ang kanyang mga iniisip sa loob at pumasok sa espirituwal na kaharian, dapat niyang simulan ang pagdaan sa mga ito nang sunod-sunod, isa-isa, sa simula man lang sa kanyang mga iniisip, at, kung ipagkaloob ng Panginoon, sa kanyang mga damdamin din. Mabuti para sa layuning ito na pumili ng isang partikular na panalangin na naglalaman ng lahat ng ito, itatak sa memorya, at basahin nang paulit-ulit nang may pagtuon. Maraming panalangin sa Salmo, at makakahanap ang bawat isa ng angkop sa kaniya, sapagkat hindi iisa ang panalangin para sa lahat. Nakapaloob ang mga ito sa labindalawang panalangin sa araw at labindalawang panalangin sa gabi ni San Crisostomo. Ngunit walang duda na ang pinaka-maaasahang paraan upang matandaan ang mga ito ay ang pagdalo sa Banal na Misa sa simbahan. </w:t>
      </w:r>
    </w:p>
    <w:p w14:paraId="10ACCB5C" w14:textId="77777777" w:rsidR="00C00D83" w:rsidRPr="008C7964" w:rsidRDefault="001F2820" w:rsidP="000B43BE">
      <w:pPr>
        <w:widowControl w:val="0"/>
        <w:ind w:firstLine="720"/>
        <w:rPr>
          <w:lang w:val="ru-RU"/>
        </w:rPr>
      </w:pPr>
      <w:r w:rsidRPr="008C7964">
        <w:rPr>
          <w:lang w:val="ru-RU"/>
        </w:rPr>
        <w:t xml:space="preserve">Hindi na kailangang sabihin kung paano pinapag-alab ng mga damdaming ito ang apoy ng sigasig: kahit isa lamang ay sapat na upang panatilihing nag-aalab-alab ito, sapagkat bawat isa ay bahagi nito at may kanya-kanyang papel dito. Ang diwa ng sigasig ay payak at iisa, ngunit sumasaklaw sa lahat. Ang paunang damdamin ay dapat laging ang takot sa Diyos, at ang huli — ang pagpapakumbaba sa pagsunod sa kalooban ng Diyos, na mabuti at nagliligtas sa atin. Ang una ay nagmumula sa espirituwal na mundo, samantalang ang huli ay nagmumula sa lahat ng sumusunod sa pananampalataya. Gayunpaman, imposibleng tukuyin nang eksakto kung aling damdamin ang nagmumula sa alin at paano—dahil sa bawat tao ay nangyayari ito sa kanya-kanyang paraan. Kaya naman nagbibigay ang mga Banal na Ama ng iba't ibang tagubilin o paliwanag hinggil dito. Kadalasan, inilalahad ang mga ito sa magkakahiwalay na panawagan: katakutan ang Diyos; ituring ang lahat ng bagay na basura (ituring ang lahat ng bagay na basura </w:t>
      </w:r>
      <w:r w:rsidRPr="008C7964">
        <w:rPr>
          <w:i/>
          <w:lang w:val="ru-RU"/>
        </w:rPr>
        <w:t>— Ed</w:t>
      </w:r>
      <w:r w:rsidRPr="008C7964">
        <w:rPr>
          <w:lang w:val="ru-RU"/>
        </w:rPr>
        <w:t xml:space="preserve">.); huwag mahalin ang mundo; ilagay ang sarili sa ilalim ng lahat at sisihin ang sarili sa lahat ng bagay; kilalanin ang iyong mga kasalanan; at maghanap ng kanlungan sa Diyos lamang. Kung pagsasamahin, ang lahat ng ito ay bumubuo ng isang masakit, may takot-sa-Diyos na </w:t>
      </w:r>
      <w:r w:rsidRPr="008C7964">
        <w:rPr>
          <w:lang w:val="ru-RU"/>
        </w:rPr>
        <w:lastRenderedPageBreak/>
        <w:t>pagkapit sa Diyos sa pamamagitan ng mga salitang: 'Panginoon, na sa Kalooban Ninyo ay natutukoy ang lahat ng bagay, iligtas Ninyo ako, at pagsisikapan ko ang aking makakaya</w:t>
      </w:r>
      <w:r w:rsidR="00EC4FF7" w:rsidRPr="008C7964">
        <w:rPr>
          <w:lang w:val="ru-RU"/>
        </w:rPr>
        <w:t xml:space="preserve">.' </w:t>
      </w:r>
      <w:r w:rsidRPr="008C7964">
        <w:rPr>
          <w:lang w:val="ru-RU"/>
        </w:rPr>
        <w:t xml:space="preserve">Iyon lang. Ang sinumang masanay na ilagay ang sarili sa ganitong kalagayan ng pag-iisip ay may handa at ligtas na kanlungan. </w:t>
      </w:r>
    </w:p>
    <w:p w14:paraId="50024989" w14:textId="77777777" w:rsidR="00C00D83" w:rsidRPr="008C7964" w:rsidRDefault="001F2820" w:rsidP="000B43BE">
      <w:pPr>
        <w:widowControl w:val="0"/>
        <w:ind w:firstLine="720"/>
        <w:rPr>
          <w:lang w:val="ru-RU"/>
        </w:rPr>
      </w:pPr>
      <w:r w:rsidRPr="008C7964">
        <w:rPr>
          <w:lang w:val="ru-RU"/>
        </w:rPr>
        <w:t xml:space="preserve">Ang pagiging nasa isang partikular na kalagayan ng pag-iisip ay lubhang mahalaga sa buhay na espiritwal. Ang sinumang nagtataglay nito ay nasa kanyang sarili na, sa puso, sapagkat ang ating pansin ay laging nasa aktibong bahagi, at kung iyan ay ang puso, nasa puso nga ito. Sa mga nasa kanilang sarili, nahahayag ang mundong espiritwal. Mula rito, malinaw na kung paanong ang pananatili sa loob ng sarili, na may bisyon ng kabilang mundo, ay isang paunang kinakailangan para sa paggising ng mga espiritwal na damdamin, gayundin naman, kabaliktaran, ang huli ay nangangailangan ng una at, sa mismong pag-usbong nito, ay nagdudulot nito. Sa pamamagitan ng pinagsamang interaksyon ng pareho, natutupad ang espiritwal na buhay. Ang sinumang nasa kalagayan ng pakiramdam ay may espiritung nakatali at nakabalangkas, samantalang ang sinumang walang ganoong kalagayan ay lumilipad. Kaya naman, upang mas matagumpay na manirahan sa loob, magmadali patungo sa mga pandama, kahit pa sa pamamagitan ng matinding paglubog sa sarili. Kaya, ang sinumang nagnanais na manatili sa simpleng konsentrasyong pangkaisipan ay nagsusumikap nang walang bunga: isang minuto lamang—at nagkakakalat ang lahat. Hindi nakapagtataka, samakatuwid, na ang mga iskolar, sa kabila ng lahat ng kanilang edukasyon, ay palaging nananaginip sa araw: ito ay dahil sa isip lamang sila gumagamit. </w:t>
      </w:r>
    </w:p>
    <w:p w14:paraId="02CBE0B1" w14:textId="77777777" w:rsidR="00C00D83" w:rsidRPr="008C7964" w:rsidRDefault="001F2820" w:rsidP="000B43BE">
      <w:pPr>
        <w:widowControl w:val="0"/>
        <w:ind w:firstLine="720"/>
        <w:rPr>
          <w:lang w:val="ru-RU"/>
        </w:rPr>
      </w:pPr>
      <w:r w:rsidRPr="008C7964">
        <w:rPr>
          <w:lang w:val="ru-RU"/>
        </w:rPr>
        <w:t xml:space="preserve">Hindi na kailangang detalyahin ang mga tuntunin at katangian ng bawat pandama—dapat itong maging paksa ng pribadong pagtuturo, pagninilay, at pagbabasa. Sa mga sinulat ng mga Banal na Ama, karaniwang nakasaad ang mga ito sa mga pira-piraso, sa anyo ng mga kasabihan. Ang pangunahing bagay na kanilang hinangad at ipinayo ay ang maunawaan ang espirituwal na estruktura at mapanatili ito. Para sa mga nakakamit nito, isang tuntunin na lamang ang natitira: manatili sa loob, at panatilihin ang isang lihim na pagtuturo sa iyong puso. Sa pamamagitan ng 'lihim na pagtuturo,' ang ibig nilang sabihin ay ang bisyon ng isang bagay mula sa espirituwal na mundo, o ang paggising ng isang espirituwal na pakiramdam sa pamamagitan ng isang salita mula sa Banal na Kasulatan, o isang salita mula sa mga Ama ng Simbahan, o isang panalangin. Ganito ang kanilang itinuro: sanayin mo ang iyong sarili sa pag-alala sa Diyos, sa pag-alala sa kamatayan, sa pag-alala sa mga kasalanan, at sa pagpipigil sa sarili; ibig sabihin, maging maalala ang paksang ito at pag-usapan ito nang tahimik sa iyong kalooban nang walang tigil, halimbawa: </w:t>
      </w:r>
      <w:r w:rsidR="00A86526">
        <w:rPr>
          <w:i/>
          <w:lang w:val="ru-RU"/>
        </w:rPr>
        <w:t xml:space="preserve">'Saan </w:t>
      </w:r>
      <w:r w:rsidRPr="008C7964">
        <w:rPr>
          <w:i/>
          <w:lang w:val="ru-RU"/>
        </w:rPr>
        <w:t>ako pupunta?</w:t>
      </w:r>
      <w:r w:rsidRPr="008C7964">
        <w:rPr>
          <w:lang w:val="ru-RU"/>
        </w:rPr>
        <w:t xml:space="preserve"> (Awit 138</w:t>
      </w:r>
      <w:r w:rsidR="00A86526">
        <w:rPr>
          <w:lang w:val="ru-RU"/>
        </w:rPr>
        <w:t>:</w:t>
      </w:r>
      <w:r w:rsidRPr="008C7964">
        <w:rPr>
          <w:lang w:val="ru-RU"/>
        </w:rPr>
        <w:t xml:space="preserve">7) o: </w:t>
      </w:r>
      <w:r w:rsidRPr="008C7964">
        <w:rPr>
          <w:i/>
          <w:lang w:val="ru-RU"/>
        </w:rPr>
        <w:t>'isang uod, at hindi tao</w:t>
      </w:r>
      <w:r w:rsidRPr="008C7964">
        <w:rPr>
          <w:lang w:val="ru-RU"/>
        </w:rPr>
        <w:t>' (Awit 21</w:t>
      </w:r>
      <w:r w:rsidR="00A86526">
        <w:rPr>
          <w:lang w:val="ru-RU"/>
        </w:rPr>
        <w:t>:</w:t>
      </w:r>
      <w:r w:rsidRPr="008C7964">
        <w:rPr>
          <w:lang w:val="ru-RU"/>
        </w:rPr>
        <w:t xml:space="preserve">7). Ang ito at ang mga katulad na gawain, na isinasagawa nang may pagtuon at damdamin, ang bumubuo sa lihim na pagtuturo. </w:t>
      </w:r>
    </w:p>
    <w:p w14:paraId="6277AA8F" w14:textId="77777777" w:rsidR="00C00D83" w:rsidRPr="008C7964" w:rsidRDefault="001F2820" w:rsidP="000B43BE">
      <w:pPr>
        <w:widowControl w:val="0"/>
        <w:ind w:firstLine="720"/>
        <w:rPr>
          <w:lang w:val="ru-RU"/>
        </w:rPr>
      </w:pPr>
      <w:r w:rsidRPr="008C7964">
        <w:rPr>
          <w:lang w:val="ru-RU"/>
        </w:rPr>
        <w:t xml:space="preserve">Kabilang dito ang lahat ng mga pamamaraan o teknik para pasiglahin at panatilihin ang diwa ng sigasig. Pagkatapos mong magising, ituon mo ang pansin sa iyong kalooban, manatili ka sa iyong puso, suriin mo ang iyong buong buhay-espiritwal, at kapag napili mo na ang isang bagay, manatili ka rito nang walang patid. O, upang mas mapakayli pa ito : tipunin ang iyong mga kaisipan at alagaan ang lihim na aral na ito sa iyong puso. </w:t>
      </w:r>
    </w:p>
    <w:p w14:paraId="23D71C00" w14:textId="77777777" w:rsidR="00C00D83" w:rsidRPr="008C7964" w:rsidRDefault="001F2820" w:rsidP="000B43BE">
      <w:pPr>
        <w:widowControl w:val="0"/>
        <w:ind w:firstLine="720"/>
        <w:rPr>
          <w:lang w:val="ru-RU"/>
        </w:rPr>
      </w:pPr>
      <w:r w:rsidRPr="008C7964">
        <w:rPr>
          <w:lang w:val="ru-RU"/>
        </w:rPr>
        <w:t xml:space="preserve">Sa paraang ito, sa tulong ng biyaya ng Panginoon, ang diwa ng sigasig, sa tunay nitong anyo, ay mananatili, kung minsan ay nanliliyab nang dahan-dahan, kung minsan ay nagliliyab nang todo. At ito ang panloob na landas. Dapat malaman na ito ang pinakatuwirang landas tungo sa kaligtasan. Maaaring itabi ang lahat at itutok ang sarili nang lubos sa pagsasanay na ito—at magiging maayos ang lahat. Sa kabaligtaran, kahit gawin pa natin ang lahat ng iba pa, kung hindi tayo magtuon dito, hindi tayo makakakita ng bunga. </w:t>
      </w:r>
    </w:p>
    <w:p w14:paraId="0E59F3A3" w14:textId="77777777" w:rsidR="00C00D83" w:rsidRPr="008C7964" w:rsidRDefault="001F2820" w:rsidP="000B43BE">
      <w:pPr>
        <w:widowControl w:val="0"/>
        <w:ind w:firstLine="720"/>
        <w:rPr>
          <w:lang w:val="ru-RU"/>
        </w:rPr>
      </w:pPr>
      <w:r w:rsidRPr="008C7964">
        <w:rPr>
          <w:lang w:val="ru-RU"/>
        </w:rPr>
        <w:t xml:space="preserve">Sinumang hindi tumitingin sa loob at sa espiritwal na pagsasanay na ito ay parang nagpapahila-hila lamang. Totoo, napakahirap ng pagsasanay na ito, lalo na sa simula, ngunit ito ay tuwiran at mabunga. Samakatuwid, ang isang pari na gumagabay ay nararapat na ipakilala ang kanyang mga nasasakupan sa pagsasanay na ito sa lalong madaling panahon at patatagin sila rito. Posible ring ipakilala muna sila sa mga panlabas na aspeto, ngunit sa lahat ng paraan ay kaakibat ng espirituwal na gawaing ito — at hindi lamang ito posible, kundi kinakailangan. Ito ay dahil ang binhi ng gawaing ito ay nasa proseso ng pagbabagong-loob, kung saan ito ay unti-unting nabubuo. Kailangan lamang itong ipaliwanag, bigyang-diin ang kahalagahan nito, at magbigay ng gabay. Pagkatapos ay ang lahat ng panlabas na aspeto ay magpapatuloy nang kusang-loob, mabilis, at may kapanahunan. Sa kabaligtaran, kung wala ito, magkakawatak-watak ang lahat, na parang bulok na sinulid. Pansinin ang tuntunin na hindi dapat magmadali, kundi unti-unti; dapat itong may mahigpit na hangganan, sapagkat maaari itong humantong hindi sa panloob na gawaing ito, kung saan nakapaloob ang diwa ng usapin, kundi sa panlabas na tuntunin. Kaya, kahit na may mga taong nagsisimula mula sa labas papasok, dapat manatiling hindi nagbabago ang tuntunin: pumasok muna sa loob at doon sindihan ang diwa ng sigasig. </w:t>
      </w:r>
    </w:p>
    <w:p w14:paraId="2BE45A34" w14:textId="77777777" w:rsidR="00C00D83" w:rsidRPr="008C7964" w:rsidRDefault="001F2820" w:rsidP="000B43BE">
      <w:pPr>
        <w:widowControl w:val="0"/>
        <w:ind w:firstLine="720"/>
        <w:rPr>
          <w:lang w:val="ru-RU"/>
        </w:rPr>
      </w:pPr>
      <w:r w:rsidRPr="008C7964">
        <w:rPr>
          <w:lang w:val="ru-RU"/>
        </w:rPr>
        <w:lastRenderedPageBreak/>
        <w:t xml:space="preserve">Mukhang simpleng bagay; ngunit, kung hindi ito mapagtanto, maaaring magpagal nang walang kabuluhan nang matagal — at kaunti lamang ang pakinabang. At ito ay dahil sa mismong kalikasan ng pisikal na gawain. Mas madali ito, at iyan ang dahilan kung bakit ito kaakit-akit; ang panloob na gawain naman ay mahirap, at iyan ang dahilan kung bakit ito itinataboy. Ngunit ang sinumang napapariwara sa una, bilang isang materyal na bagay, ay unti-unting nagiging materyal din ang espiritu; dahil dito, siya ay lumalamig, nagiging mas matigas at, bilang resulta, lalo pang lumalayo sa panloob na buhay. At kaya naman, sa simula ay maaaring ipagwalang-bahala ang panloob na buhay, na para bang hanggang sa panahon ng paghinog—na iniisip na darating din ang oras—ngunit sa huli, sa paglingon, natatanto na hindi napagsamantala ang panahon at, sa halip na maging handa, ay tuluyan nang nawalan ng kakayahan dito. Hindi rin dapat ipagwalang-bahala ang panlabas: ito ang sumusuporta sa panloob, at dapat silang magkasabay. Malinaw lamang na ang prayoridad ay nasa una, sapagkat nararapat na paglingkuran ng tao ang Diyos sa espiritu, at karapat-dapat na sambahin Siya sa espiritu at katotohanan (karapat-dapat — </w:t>
      </w:r>
      <w:r w:rsidRPr="008C7964">
        <w:rPr>
          <w:i/>
          <w:lang w:val="ru-RU"/>
        </w:rPr>
        <w:t>Ed</w:t>
      </w:r>
      <w:r w:rsidRPr="008C7964">
        <w:rPr>
          <w:lang w:val="ru-RU"/>
        </w:rPr>
        <w:t xml:space="preserve">.). Dapat silang magkasunod na magsumite sa isa't isa, ayon sa kani-kanilang halaga, nang walang sapilitang pakikialam o pilit na paghihiwalay.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42817"/>
      <w:bookmarkStart w:id="238" w:name="_Toc690716"/>
      <w:r w:rsidRPr="008C7964">
        <w:rPr>
          <w:lang w:val="ru-RU"/>
        </w:rPr>
        <w:t xml:space="preserve">Isang Gabay sa Mga Ehersisyong </w:t>
      </w:r>
      <w:r w:rsidRPr="007F0800">
        <w:rPr>
          <w:lang w:val="ru-RU"/>
        </w:rPr>
        <w:t xml:space="preserve">Nagpapatibay </w:t>
      </w:r>
      <w:r w:rsidRPr="008C7964">
        <w:rPr>
          <w:lang w:val="ru-RU"/>
        </w:rPr>
        <w:t>sa Espirituwal at Pisikal na Kapangyarihan ng Tao</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Sa ganitong paraan, ang isang buhay na pinagkalooban ng biyaya sa loob, sa espiritu, ay lalo pang liliyab at magliliwanag. Dahil sa sigasig at kasipagan ng taong nagpapasakop sa Diyos, maninirahan ang biyaya sa loob niya at sasakupin siya ng banal nitong kapangyarihan, at lalo pa, o iuugnay siya sa sarili nito. Gayunpaman, hindi maaaring at hindi dapat huminto roon. Ito ay isang buto pa rin, isang sandigan. Kinakailangan na matiyak na ang liwanag ng buhay na ito ay lumaganap pa, at sa pagtagos sa mismong kalikasan ng kaluluwa at katawan—at sa gayon ay banal ang mga ito at ihanay sa sarili nito—ay papalayasin ang hindi likas na pagnanasa na lumitaw at ibabalik ang mga ito sa kanilang dalisay at likas na kalagayan—hindi nananatiling nakakulong sa sarili nito, kundi kumakalat sa buong pagkatao natin, sa lahat ng ating mga kakayahan. Ngunit dahil ang mga kapangyarihang ito, gaya ng nabanggit na, ay lubos na pinuspos ng hindi likas, ang Espiritu ng Grasya—ang pinakadalisay sa lahat—na pumasok sa puso, ay hindi makapasok nang direkta at agad-agad, sapagkat hinaharang siya ng kanilang karumihan. Kaya, kailangang magtatag ng mga tagapamagitan sa pagitan ng Espiritu ng biyaya na naninirahan sa ating kalooban at ng ating mga kakayahan, kung saan Siya ay maaaring dumaloy at maghilom sa mga ito, na parang mga panakip na inilapat sa mga sugat. Malinaw na ang lahat ng mga paraang tagapamagitan na ito ay, sa isang banda, dapat magtaglay ng katangian at mga katangian ng isang banal o makalangit na pinagmulan, at sa kabilang banda, dapat ganap na makasundo sa ating mga kakayahan sa kanilang likas na kaayusan at layunin; kung hindi, hindi dadaloy ang biyaya sa pamamagitan nila, at hindi makatatanggap ng paggaling ang mga kakayahan mula sa mga ito. Ang mga ganitong paraan ay dapat na may ganoong kalikasan pagdating sa kanilang pinagmulan at likas na katangian. Gayunpaman, sa kanilang sarili, hindi sila maaaring maging iba kundi mga kilos, ehersisyo, o paggawa, sapagkat inilalapat ang mga ito sa mga kakayahan, na ang natatanging katangian ay kumilos. Kaya't nararapat na ngayong hanapin natin kung ano ang mga gawa at pagsasanay na pinili at itinakda ng Diyos Mismo, sa Kanyang Kasulatan o sa pamamagitan ng mga katuruan ng mga banal na sumunod sa Kanya, bilang mga paraan para sa pagpapagaling ng ating mga kakayahan at sa pagpapanumbalik ng kanilang nawalang kadalisayan at kabuuan. Hindi mahirap matuklasan ang mga ganitong ehersisyo at praktika; kailangan lamang basahin ang ilang mga buhay ng mga asketiko, at kusang-loob na ito'y lilitaw. Pag-aayuno, paggawa, pagbabantay, pag-iisa, pag-urong mula sa mundo, pagpipigil sa sarili, pagbabasa ng Kasulatan at ng mga Banal na Ama, pagdalo sa simbahan, madalas na kumpisal at komunyon, mga panata at iba pang gawaing debosyon at kabutihan — ang lahat ng ito, kapag pinagsama-sama, at kung minsan ay higit na nakatuon sa ilang partikular na aspeto, ay matatagpuan sa halos bawat talambuhay ng mga Banal na Ama. Ang terminong pareho sa lahat ng ito—'pagsusumikap na asketiko'—ay maaaring magmukhang nakakatakot, ngunit dapat tayong maakit sa kahalagahan na ipinapahayag nito, lalo na ang kanilang nakapagpapagaling na kalikasan. Itinalaga natin lamang sa bawat isa sa mga pagsisikap at pagsasanay na ito ang nararapat nitong lugar, na tinutukoy kung hanggang saan, at para sa anong layunin, dapat gamitin ang bawat pagsisikap. Upang mas matagumpay itong makamit, ilalatag natin ang daloy ng bawat isa sa ating mga kilos at, dahil dito, ng ating buong gawain. Bawat malayang kilos, na </w:t>
      </w:r>
      <w:r w:rsidRPr="008C7964">
        <w:rPr>
          <w:lang w:val="ru-RU"/>
        </w:rPr>
        <w:lastRenderedPageBreak/>
        <w:t xml:space="preserve">nag-uugat sa kamalayan at kalayaan—at samakatuwid sa espiritu—ay bumababa sa kaluluwa at, sa pamamagitan ng mga kakayahan nito—katwiran, kalooban, at emosyon—ay inihahanda para isakatuparan, at saka isinasagawa ng mga kapangyarihan ng katawan sa isang tiyak na oras, lugar, at sa ilalim ng iba pang panlabas na kalagayan. Ang isang panlabas na kilos ay karaniwang nawawala nang walang bakas kapag hindi ito inuulit, napapansin, o kinikilala ng iba. Ngunit kapag nangyari ito, nagiging isang nakapirming alituntunin, isang katangian ng pagkatao, isang kaugalian, na para bang isang batas. Ang kabuuan ng mga kaugaliang ito ang bumubuo sa diwa ng lipunang iyon o ng sirkulo ng mga taong kung saan naitatag ang mga kaugaliang iyon. Kung mabuti ang pinagmulan nito, mabuti ang mga kaugalian, at mabuti ang lipunan. Kung masama ang pinagmulan nito, masama ang mga kaugalian, at masama ang lipunan. Ngunit sa huling kaso, ang sinumang pumasok sa siklong ito ng mga kaugalian at pamantayan ay hindi maiiwasang maging alipin nito at, sa kabila ng paghihirap ng pagkaalipin, ay nagsisilbi rito nang walang pag-aalinlangan. Sinumang nabubuhay ayon sa mga paraan ng mundo ay sumasailalim sa mga kaugalian at diwa ng mundo. Ngunit kahit ang mga pumapasok sa mundong ito na may sariwang pananaw ay hindi maiiwasang mababad sa diwa nito at agad na nagiging katulad ng iba, sapagkat ang mga kaugalyang ito ang mismong mga sangkap na nagpapalago sa ating kalooban ng diwang makasalanan, mapaggusto, at walang Diyos, dahil ang mga ito mismo ay hindi iba kundi mga pagnanasa na kumikilos. </w:t>
      </w:r>
    </w:p>
    <w:p w14:paraId="2DA34E9A" w14:textId="77777777" w:rsidR="00C00D83" w:rsidRPr="008C7964" w:rsidRDefault="001F2820" w:rsidP="007F0800">
      <w:pPr>
        <w:widowControl w:val="0"/>
        <w:ind w:firstLine="720"/>
        <w:rPr>
          <w:lang w:val="ru-RU"/>
        </w:rPr>
      </w:pPr>
      <w:r w:rsidRPr="008C7964">
        <w:rPr>
          <w:lang w:val="ru-RU"/>
        </w:rPr>
        <w:t xml:space="preserve">Sa layuning linisin at ibalik ang isang tao, ang Banal na biyaya ay una sa lahat nagbibigay ng pinagmumulan kung saan nagmumula ang lahat ng kanilang gawain; ibig sabihin, itinuturo nito ang kanilang kamalayan at kalayaan tungo sa Diyos, upang ang paggaling ay magmula sa pinagmumulang ito, at sa buong lakas nila, sa pamamagitan ng kanilang sariling gawain—maging ito man ay ipinagkaloob sa kanila o pinukaw sa kanilang kalooban—mula sa isang pinagmumulan na dati nang pinagaling at pinabanal. Nakita na natin dati kung paano ginagaling at pinananatili ang pinagmumulan na ito. Ngayon, ang natitira na lamang ay tukuyin kung anong mga gawa, na pinagkalooban ng kapangyarihang magpagaling sa diwang nabanggit sa itaas, ang dapat umagos mula rito. Gayunpaman, hindi nito pinapayagan ang pabigla-biglang pagtukoy sa mga gawang ito, kundi na dapat itong isagawa nang may malaya at hindi pinipilit na isipan at kalooban; sapagkat kung hindi, hindi nito mabubunga ang inaasahang bunga. </w:t>
      </w:r>
    </w:p>
    <w:p w14:paraId="6D0B2CEE" w14:textId="77777777" w:rsidR="00A86526" w:rsidRDefault="001F2820" w:rsidP="007F0800">
      <w:pPr>
        <w:widowControl w:val="0"/>
        <w:ind w:firstLine="720"/>
        <w:rPr>
          <w:lang w:val="ru-RU"/>
        </w:rPr>
      </w:pPr>
      <w:r w:rsidRPr="008C7964">
        <w:rPr>
          <w:lang w:val="ru-RU"/>
        </w:rPr>
        <w:t xml:space="preserve">Kaya, kasunod ng paglinang at pagpapanatili ng sigasig sa buong panloob na pagkatao, dapat tukuyin ang mga gawi na itinakda sa Salita ng Diyos at sa mga sinulat ng mga Banal na Ama: una, para sa mga kakayahan ng kaluluwa, bilang agarang tumatanggap ng lahat ng inilunsad sa santuwaryo ng espiritu; ikalawa, para sa mga kakayahan at tungkulin ng katawan, bilang mga tumatanggap ng kung ano ang hinog sa loob ng kaluluwa; at sa wakas, para sa panlabas na pag-uugali, bilang karaniwang labasan ng lahat ng panloob na gawain, o bilang larangan nito at, kasabay nito, ang paghubog nito. Lahat ng mga pagsasanay na ito ay dapat idirekta sa paraang hindi nito pinapatay, kundi lalo pang pinapapaliwanag ang diwa ng sigasig kasama ang buong panloob nitong estruktura. </w:t>
      </w:r>
    </w:p>
    <w:p w14:paraId="60C78F22" w14:textId="77777777" w:rsidR="00A86526" w:rsidRDefault="001F2820" w:rsidP="007F0800">
      <w:pPr>
        <w:widowControl w:val="0"/>
        <w:ind w:firstLine="720"/>
        <w:rPr>
          <w:lang w:val="ru-RU"/>
        </w:rPr>
      </w:pPr>
      <w:r w:rsidRPr="008C7964">
        <w:rPr>
          <w:lang w:val="ru-RU"/>
        </w:rPr>
        <w:t xml:space="preserve">Sa kaluluwa ay may tatlong kakayahan: ang isip, ang kalooban, at ang puso; o, ayon sa mga Banal na Ama, ang makatuwiran, ang naghahangad, at ang nag-iimbot na kakayahan. Para sa bawat isa rito, nagpairal ang mga banal na asketiko ng mga tiyak na ehersisyong panulid, na katulad nito, at parehong tumatanggap at nagpapalago ng biyaya. Hindi kailangang likhain ang mga ito batay sa teorya, kundi piliin lamang mula sa mga nasubukan at napatunayang asketikong gawi, at tukuyin kung aling ehersisyo ang tumutugma sa aling kakayahan. Kaya naman: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Para sa isip</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Pagbabasa at pakikinig sa Salita ng Diyos, sa mga sinulat ng mga Banal na Ama, at sa mga buhay ng mga santo ng Diyos. </w:t>
      </w:r>
    </w:p>
    <w:p w14:paraId="73A5EBD2" w14:textId="77777777" w:rsidR="00C00D83" w:rsidRPr="008C7964" w:rsidRDefault="001F2820" w:rsidP="002D72BA">
      <w:pPr>
        <w:widowControl w:val="0"/>
        <w:rPr>
          <w:lang w:val="ru-RU"/>
        </w:rPr>
      </w:pPr>
      <w:r w:rsidRPr="008C7964">
        <w:rPr>
          <w:lang w:val="ru-RU"/>
        </w:rPr>
        <w:t xml:space="preserve">b) Ang pag-aaral at pagmememorya ng lahat ng katotohanang ibinigay ng Diyos sa maikling buod (katekismo). </w:t>
      </w:r>
    </w:p>
    <w:p w14:paraId="3F54DF49" w14:textId="77777777" w:rsidR="00C00D83" w:rsidRPr="008C7964" w:rsidRDefault="001F2820" w:rsidP="002D72BA">
      <w:pPr>
        <w:widowControl w:val="0"/>
        <w:rPr>
          <w:lang w:val="ru-RU"/>
        </w:rPr>
      </w:pPr>
      <w:r w:rsidRPr="008C7964">
        <w:rPr>
          <w:lang w:val="ru-RU"/>
        </w:rPr>
        <w:t xml:space="preserve">c) Paghingi ng payo mula sa mga pinaka-may karanasan at nakatatandang mga tao. </w:t>
      </w:r>
    </w:p>
    <w:p w14:paraId="3606C112" w14:textId="77777777" w:rsidR="00A86526" w:rsidRDefault="001F2820" w:rsidP="002D72BA">
      <w:pPr>
        <w:widowControl w:val="0"/>
        <w:rPr>
          <w:lang w:val="ru-RU"/>
        </w:rPr>
      </w:pPr>
      <w:r w:rsidRPr="008C7964">
        <w:rPr>
          <w:lang w:val="ru-RU"/>
        </w:rPr>
        <w:t xml:space="preserve">d) Magkatuwang na pag-uusap at magiliw na pagpapayo.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Para sa kalooban</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Mahigpit na pagsunod sa lahat ng kasalukuyang ipinag-uutos na patakarang asketiko. </w:t>
      </w:r>
    </w:p>
    <w:p w14:paraId="32F8024B" w14:textId="77777777" w:rsidR="00C00D83" w:rsidRPr="008C7964" w:rsidRDefault="001F2820" w:rsidP="002D72BA">
      <w:pPr>
        <w:widowControl w:val="0"/>
        <w:rPr>
          <w:lang w:val="ru-RU"/>
        </w:rPr>
      </w:pPr>
      <w:r w:rsidRPr="008C7964">
        <w:rPr>
          <w:lang w:val="ru-RU"/>
        </w:rPr>
        <w:t xml:space="preserve">b) Pagsusumite sa buong konstitusyon ng simbahan. </w:t>
      </w:r>
    </w:p>
    <w:p w14:paraId="6F7CC685" w14:textId="77777777" w:rsidR="00C00D83" w:rsidRPr="008C7964" w:rsidRDefault="001F2820" w:rsidP="002D72BA">
      <w:pPr>
        <w:widowControl w:val="0"/>
        <w:rPr>
          <w:lang w:val="ru-RU"/>
        </w:rPr>
      </w:pPr>
      <w:r w:rsidRPr="008C7964">
        <w:rPr>
          <w:lang w:val="ru-RU"/>
        </w:rPr>
        <w:t xml:space="preserve">c) Pagpapasakop sa kaayusang sibil, propesyonal, at pampamilya, sapagkat dito </w:t>
      </w:r>
    </w:p>
    <w:p w14:paraId="20D8BCE7" w14:textId="77777777" w:rsidR="00C00D83" w:rsidRPr="008C7964" w:rsidRDefault="001F2820" w:rsidP="002D72BA">
      <w:pPr>
        <w:widowControl w:val="0"/>
        <w:rPr>
          <w:lang w:val="ru-RU"/>
        </w:rPr>
      </w:pPr>
      <w:r w:rsidRPr="008C7964">
        <w:rPr>
          <w:lang w:val="ru-RU"/>
        </w:rPr>
        <w:lastRenderedPageBreak/>
        <w:t xml:space="preserve">ang kalooban ng Diyos ay pinapamagitan. </w:t>
      </w:r>
    </w:p>
    <w:p w14:paraId="35D3A2A4" w14:textId="77777777" w:rsidR="00C00D83" w:rsidRPr="008C7964" w:rsidRDefault="001F2820" w:rsidP="002D72BA">
      <w:pPr>
        <w:widowControl w:val="0"/>
        <w:rPr>
          <w:lang w:val="ru-RU"/>
        </w:rPr>
      </w:pPr>
      <w:r w:rsidRPr="008C7964">
        <w:rPr>
          <w:lang w:val="ru-RU"/>
        </w:rPr>
        <w:t xml:space="preserve">d) Pagpapasakop sa kalooban ng Diyos hinggil sa takbo ng sariling buhay. </w:t>
      </w:r>
    </w:p>
    <w:p w14:paraId="13133450" w14:textId="77777777" w:rsidR="00C00D83" w:rsidRPr="008C7964" w:rsidRDefault="001F2820" w:rsidP="002D72BA">
      <w:pPr>
        <w:widowControl w:val="0"/>
        <w:rPr>
          <w:lang w:val="ru-RU"/>
        </w:rPr>
      </w:pPr>
      <w:r w:rsidRPr="008C7964">
        <w:rPr>
          <w:lang w:val="ru-RU"/>
        </w:rPr>
        <w:t xml:space="preserve">e) Pagtugon sa budhi sa pagsasagawa ng mabubuting gawa. </w:t>
      </w:r>
    </w:p>
    <w:p w14:paraId="62CAA685" w14:textId="77777777" w:rsidR="00A86526" w:rsidRDefault="001F2820" w:rsidP="002D72BA">
      <w:pPr>
        <w:widowControl w:val="0"/>
        <w:rPr>
          <w:lang w:val="ru-RU"/>
        </w:rPr>
      </w:pPr>
      <w:r w:rsidRPr="008C7964">
        <w:rPr>
          <w:lang w:val="ru-RU"/>
        </w:rPr>
        <w:t xml:space="preserve">f) Pagsunod sa espiritu na masigasig sa pagtupad ng mga panata.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Tungkol sa puso</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Pagdalo sa banal na paglilingkod sa simbahan. </w:t>
      </w:r>
    </w:p>
    <w:p w14:paraId="468501EC" w14:textId="77777777" w:rsidR="00C00D83" w:rsidRPr="008C7964" w:rsidRDefault="001F2820" w:rsidP="002D72BA">
      <w:pPr>
        <w:widowControl w:val="0"/>
        <w:rPr>
          <w:lang w:val="ru-RU"/>
        </w:rPr>
      </w:pPr>
      <w:r w:rsidRPr="008C7964">
        <w:rPr>
          <w:lang w:val="ru-RU"/>
        </w:rPr>
        <w:t xml:space="preserve">b) Panalangin, ayon sa itinakda ng Simbahan, — isang pang-araw-araw na gawain sa bahay. </w:t>
      </w:r>
    </w:p>
    <w:p w14:paraId="77A78A4E" w14:textId="77777777" w:rsidR="00C00D83" w:rsidRPr="008C7964" w:rsidRDefault="001F2820" w:rsidP="002D72BA">
      <w:pPr>
        <w:widowControl w:val="0"/>
        <w:rPr>
          <w:lang w:val="ru-RU"/>
        </w:rPr>
      </w:pPr>
      <w:r w:rsidRPr="008C7964">
        <w:rPr>
          <w:lang w:val="ru-RU"/>
        </w:rPr>
        <w:t xml:space="preserve">c) Ang paggamit ng Banal na Krus, mga ikon at iba pang banal na bagay at kagamitan. </w:t>
      </w:r>
    </w:p>
    <w:p w14:paraId="7171CECA" w14:textId="77777777" w:rsidR="00C00D83" w:rsidRDefault="001F2820" w:rsidP="002D72BA">
      <w:pPr>
        <w:widowControl w:val="0"/>
        <w:rPr>
          <w:lang w:val="ru-RU"/>
        </w:rPr>
      </w:pPr>
      <w:r w:rsidRPr="008C7964">
        <w:rPr>
          <w:lang w:val="ru-RU"/>
        </w:rPr>
        <w:t xml:space="preserve">d) Pagsunod sa mga banal na kaugalian na itinatag ng Simbahan at palagi nitong inuutos.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Ang katawan ay likas na dalisay. Kaya, kailangan lamang alisin mula sa mga pangangailangan nito ang hindi natural at palakasin ito sa mga bagay na likas dito; o, sa madaling salita, ibalik ito sa likas nitong kalagayan. Bukod dito, dapat itong maging katulong ng kaluluwa, bilang tapat nitong kaibigan; at samakatuwid, bukod sa pagbabalik sa hangganan ng kalikasan, ang pagtugon sa mga pangangailangan nito ay dapat ding ituon sa kapakinabangan ng kaluluwa at ng espiritu. Upang matugunan ang mga kinakailangang ito, isang tiyak na ehersisyo ang inuutos para sa bawat pag-andar ng katawan, bilang paraan para sa paggaling ng ating pisikal na kalikasan at para sa espirituwal na kapakinabangan. </w:t>
      </w:r>
    </w:p>
    <w:p w14:paraId="4301C7EB" w14:textId="77777777" w:rsidR="00C00D83" w:rsidRDefault="001F2820" w:rsidP="007F0800">
      <w:pPr>
        <w:widowControl w:val="0"/>
        <w:ind w:firstLine="720"/>
        <w:rPr>
          <w:lang w:val="ru-RU"/>
        </w:rPr>
      </w:pPr>
      <w:r w:rsidRPr="008C7964">
        <w:rPr>
          <w:lang w:val="ru-RU"/>
        </w:rPr>
        <w:t xml:space="preserve">Kasama rito ang mga patakarang nag-uutos: </w:t>
      </w:r>
    </w:p>
    <w:p w14:paraId="365F6102" w14:textId="77777777" w:rsidR="00C00D83" w:rsidRPr="008C7964" w:rsidRDefault="001F2820" w:rsidP="002D72BA">
      <w:pPr>
        <w:widowControl w:val="0"/>
        <w:rPr>
          <w:lang w:val="ru-RU"/>
        </w:rPr>
      </w:pPr>
      <w:r w:rsidRPr="008C7964">
        <w:rPr>
          <w:lang w:val="ru-RU"/>
        </w:rPr>
        <w:t xml:space="preserve">a) kaugnay ng mga pandama: ang pangangalaga sa mga pandama sa pangkalahatan, at partikular sa pandinig at paningin (nerbiyos </w:t>
      </w:r>
    </w:p>
    <w:p w14:paraId="04194D04" w14:textId="77777777" w:rsidR="00C00D83" w:rsidRPr="008C7964" w:rsidRDefault="001F2820" w:rsidP="002D72BA">
      <w:pPr>
        <w:widowControl w:val="0"/>
        <w:rPr>
          <w:lang w:val="ru-RU"/>
        </w:rPr>
      </w:pPr>
      <w:r w:rsidRPr="008C7964">
        <w:rPr>
          <w:lang w:val="ru-RU"/>
        </w:rPr>
        <w:t xml:space="preserve">gampanin); </w:t>
      </w:r>
    </w:p>
    <w:p w14:paraId="59AC4A46" w14:textId="77777777" w:rsidR="00C00D83" w:rsidRPr="008C7964" w:rsidRDefault="001F2820" w:rsidP="002D72BA">
      <w:pPr>
        <w:widowControl w:val="0"/>
        <w:rPr>
          <w:lang w:val="ru-RU"/>
        </w:rPr>
      </w:pPr>
      <w:r w:rsidRPr="008C7964">
        <w:rPr>
          <w:lang w:val="ru-RU"/>
        </w:rPr>
        <w:t xml:space="preserve">b) ang pangangalaga sa bibig at dila (kalamnan); </w:t>
      </w:r>
    </w:p>
    <w:p w14:paraId="41AA45A2" w14:textId="77777777" w:rsidR="00C00D83" w:rsidRPr="008C7964" w:rsidRDefault="001F2820" w:rsidP="002D72BA">
      <w:pPr>
        <w:widowControl w:val="0"/>
        <w:rPr>
          <w:lang w:val="ru-RU"/>
        </w:rPr>
      </w:pPr>
      <w:r w:rsidRPr="008C7964">
        <w:rPr>
          <w:lang w:val="ru-RU"/>
        </w:rPr>
        <w:t xml:space="preserve">c) pisikal na sigla, sa pamamagitan ng paggawa at gawaing-kamay (kalamnan); </w:t>
      </w:r>
    </w:p>
    <w:p w14:paraId="3C3E2866" w14:textId="77777777" w:rsidR="00C00D83" w:rsidRPr="008C7964" w:rsidRDefault="001F2820" w:rsidP="002D72BA">
      <w:pPr>
        <w:widowControl w:val="0"/>
        <w:rPr>
          <w:lang w:val="ru-RU"/>
        </w:rPr>
      </w:pPr>
      <w:r w:rsidRPr="008C7964">
        <w:rPr>
          <w:lang w:val="ru-RU"/>
        </w:rPr>
        <w:t xml:space="preserve">d) pag-iwas at pag-aayuno (abdominal); </w:t>
      </w:r>
    </w:p>
    <w:p w14:paraId="37A0B503" w14:textId="77777777" w:rsidR="00C00D83" w:rsidRPr="008C7964" w:rsidRDefault="001F2820" w:rsidP="002D72BA">
      <w:pPr>
        <w:widowControl w:val="0"/>
        <w:rPr>
          <w:lang w:val="ru-RU"/>
        </w:rPr>
      </w:pPr>
      <w:r w:rsidRPr="008C7964">
        <w:rPr>
          <w:lang w:val="ru-RU"/>
        </w:rPr>
        <w:t xml:space="preserve">e) katamtaman sa pagtulog at paggising (visceral); </w:t>
      </w:r>
    </w:p>
    <w:p w14:paraId="2B4CF368" w14:textId="77777777" w:rsidR="00C00D83" w:rsidRDefault="001F2820" w:rsidP="002D72BA">
      <w:pPr>
        <w:widowControl w:val="0"/>
        <w:rPr>
          <w:lang w:val="ru-RU"/>
        </w:rPr>
      </w:pPr>
      <w:r w:rsidRPr="008C7964">
        <w:rPr>
          <w:lang w:val="ru-RU"/>
        </w:rPr>
        <w:t xml:space="preserve">f) kalinisan ng katawan (visceral). </w:t>
      </w:r>
    </w:p>
    <w:p w14:paraId="4222A2EA" w14:textId="77777777" w:rsidR="00C00D83" w:rsidRPr="008C7964" w:rsidRDefault="001F2820" w:rsidP="007F0800">
      <w:pPr>
        <w:widowControl w:val="0"/>
        <w:ind w:firstLine="720"/>
        <w:rPr>
          <w:lang w:val="ru-RU"/>
        </w:rPr>
      </w:pPr>
      <w:r w:rsidRPr="008C7964">
        <w:rPr>
          <w:lang w:val="ru-RU"/>
        </w:rPr>
        <w:t xml:space="preserve">Sa pangkalahatan, kaugnay ng katawan: </w:t>
      </w:r>
      <w:r w:rsidRPr="008C7964">
        <w:rPr>
          <w:b/>
          <w:lang w:val="ru-RU"/>
        </w:rPr>
        <w:t xml:space="preserve">pagsusumikap </w:t>
      </w:r>
      <w:r w:rsidRPr="008C7964">
        <w:rPr>
          <w:lang w:val="ru-RU"/>
        </w:rPr>
        <w:t xml:space="preserve">(kalamnan), </w:t>
      </w:r>
      <w:r w:rsidRPr="008C7964">
        <w:rPr>
          <w:b/>
          <w:lang w:val="ru-RU"/>
        </w:rPr>
        <w:t xml:space="preserve">pagkairita </w:t>
      </w:r>
      <w:r w:rsidRPr="008C7964">
        <w:rPr>
          <w:lang w:val="ru-RU"/>
        </w:rPr>
        <w:t xml:space="preserve">(nerbiyos) at </w:t>
      </w:r>
      <w:r w:rsidRPr="008C7964">
        <w:rPr>
          <w:b/>
          <w:lang w:val="ru-RU"/>
        </w:rPr>
        <w:t xml:space="preserve">pagkapagod </w:t>
      </w:r>
      <w:r w:rsidRPr="008C7964">
        <w:rPr>
          <w:lang w:val="ru-RU"/>
        </w:rPr>
        <w:t xml:space="preserve">(tiyan). </w:t>
      </w:r>
    </w:p>
    <w:p w14:paraId="45D0C572" w14:textId="77777777" w:rsidR="00C00D83" w:rsidRPr="008C7964" w:rsidRDefault="001F2820" w:rsidP="007F0800">
      <w:pPr>
        <w:widowControl w:val="0"/>
        <w:ind w:firstLine="720"/>
        <w:rPr>
          <w:lang w:val="ru-RU"/>
        </w:rPr>
      </w:pPr>
      <w:r w:rsidRPr="008C7964">
        <w:rPr>
          <w:lang w:val="ru-RU"/>
        </w:rPr>
        <w:t xml:space="preserve">Hindi na kailangang sabihin na, sa pamamagitan ng mga ganoong pagsisikap, unti-unting babalik ang katawan sa kanyang likas na kalagayan, na magiging masigla at malakas (kalamnan), malinaw at dalisay (nerbiyos), magaan at malaya, at mapatutunayang pinakaangkop na instrumento para sa ating espiritu at isang karapat-dapat na templo ng Banal na Espiritu. </w:t>
      </w:r>
    </w:p>
    <w:p w14:paraId="75338977" w14:textId="77777777" w:rsidR="00C00D83" w:rsidRPr="008C7964" w:rsidRDefault="001F2820" w:rsidP="007F0800">
      <w:pPr>
        <w:widowControl w:val="0"/>
        <w:ind w:firstLine="720"/>
        <w:rPr>
          <w:lang w:val="ru-RU"/>
        </w:rPr>
      </w:pPr>
      <w:r w:rsidRPr="008C7964">
        <w:rPr>
          <w:lang w:val="ru-RU"/>
        </w:rPr>
        <w:t xml:space="preserve">Ang ating panlabas na sarili ang daluyan ng ating mga gawa, ang kanilang larangan, at kasabay nito ay parehong sanhi at sandigan—ang kanilang simula at ang kanilang wakas. Maaaring pabayaan ito kung hindi lamang dahil nagkakaloob ito ng gantimpala at parusa sa atin. Ngunit sa katotohanan, nagkakaloob ito ng makapangyarihang impluwensya at namamahal pa nga sa atin. Kaya, bilang pagpapahayag ng kalikasan ng ating panloob na puwersa o karakter, kapag nagbago ang mga ito, hindi maiiwasang magbago rin ito. Saklaw ng larangan ng gawain nito ang pamilya, hanapbuhay, at ugnayang panlipunan. Kaya, dito dapat ipatupad ang lahat ng mga panuntunang dapat sundin: </w:t>
      </w:r>
    </w:p>
    <w:p w14:paraId="552D9F61" w14:textId="77777777" w:rsidR="00C00D83" w:rsidRPr="008C7964" w:rsidRDefault="001F2820" w:rsidP="007F0800">
      <w:pPr>
        <w:widowControl w:val="0"/>
        <w:ind w:firstLine="720"/>
        <w:rPr>
          <w:lang w:val="ru-RU"/>
        </w:rPr>
      </w:pPr>
      <w:r w:rsidRPr="008C7964">
        <w:rPr>
          <w:lang w:val="ru-RU"/>
        </w:rPr>
        <w:t xml:space="preserve">a) talikuran ang masasamang gawi, nang walang eksepsiyon; </w:t>
      </w:r>
    </w:p>
    <w:p w14:paraId="52481D89" w14:textId="77777777" w:rsidR="00C00D83" w:rsidRPr="008C7964" w:rsidRDefault="001F2820" w:rsidP="007F0800">
      <w:pPr>
        <w:widowControl w:val="0"/>
        <w:ind w:firstLine="720"/>
        <w:rPr>
          <w:lang w:val="ru-RU"/>
        </w:rPr>
      </w:pPr>
      <w:r w:rsidRPr="008C7964">
        <w:rPr>
          <w:lang w:val="ru-RU"/>
        </w:rPr>
        <w:t xml:space="preserve">b) susunod, linisin ang mga koneksyon at relasyon, panatilihin ang kapaki-pakinabang at alisin ang nakasasama, at tukuyin ang pag-uugali o paraan ng pakikitungo sa mga tao; </w:t>
      </w:r>
    </w:p>
    <w:p w14:paraId="33A1EDAF" w14:textId="77777777" w:rsidR="00C00D83" w:rsidRPr="008C7964" w:rsidRDefault="001F2820" w:rsidP="007F0800">
      <w:pPr>
        <w:widowControl w:val="0"/>
        <w:ind w:firstLine="720"/>
        <w:rPr>
          <w:lang w:val="ru-RU"/>
        </w:rPr>
      </w:pPr>
      <w:r w:rsidRPr="008C7964">
        <w:rPr>
          <w:lang w:val="ru-RU"/>
        </w:rPr>
        <w:t xml:space="preserve">c) muling ipamahagi o muling itatag ang mga tungkulin alinsunod sa bagong kaayusan, kung mayroon man; </w:t>
      </w:r>
    </w:p>
    <w:p w14:paraId="66280F0A" w14:textId="77777777" w:rsidR="00C00D83" w:rsidRPr="008C7964" w:rsidRDefault="001F2820" w:rsidP="007F0800">
      <w:pPr>
        <w:widowControl w:val="0"/>
        <w:ind w:firstLine="720"/>
        <w:rPr>
          <w:lang w:val="ru-RU"/>
        </w:rPr>
      </w:pPr>
      <w:r w:rsidRPr="008C7964">
        <w:rPr>
          <w:lang w:val="ru-RU"/>
        </w:rPr>
        <w:t xml:space="preserve">d) magtatag ng kaayusan para sa mga usapin ng pamilya, o, sa pangkalahatan, iangkop ang tahanan sa buhay na espiritwal. </w:t>
      </w:r>
    </w:p>
    <w:p w14:paraId="29D5E2E1" w14:textId="77777777" w:rsidR="00C00D83" w:rsidRPr="008C7964" w:rsidRDefault="001F2820" w:rsidP="007F0800">
      <w:pPr>
        <w:widowControl w:val="0"/>
        <w:ind w:firstLine="720"/>
        <w:rPr>
          <w:lang w:val="ru-RU"/>
        </w:rPr>
      </w:pPr>
      <w:r w:rsidRPr="008C7964">
        <w:rPr>
          <w:lang w:val="ru-RU"/>
        </w:rPr>
        <w:t xml:space="preserve">Kinakailangang gawin ito sa paraang ang lahat ng panlabas—mga bagay, tao, at usapin—ay lumilikha, wari, ng isang uri ng espiritwal na kapaligiran na nagpapalusog at nagpapatibay, sa halip na sumisira. </w:t>
      </w:r>
    </w:p>
    <w:p w14:paraId="0D6D88F7" w14:textId="77777777" w:rsidR="00A86526" w:rsidRPr="00A86526" w:rsidRDefault="001F2820" w:rsidP="007F0800">
      <w:pPr>
        <w:widowControl w:val="0"/>
        <w:ind w:firstLine="720"/>
        <w:rPr>
          <w:lang w:val="ru-RU"/>
        </w:rPr>
      </w:pPr>
      <w:r w:rsidRPr="008C7964">
        <w:rPr>
          <w:lang w:val="ru-RU"/>
        </w:rPr>
        <w:t xml:space="preserve">Ito ang mga pagsasanay at espirituwal na pagsisikap! Ang kanilang pagsasagawa ay dapat walang patid; dapat silang kasama natin, na parang panakip na may pandikit sa iba't ibang bahagi ng ating katawan. Ngunit ang </w:t>
      </w:r>
      <w:r w:rsidRPr="008C7964">
        <w:rPr>
          <w:lang w:val="ru-RU"/>
        </w:rPr>
        <w:lastRenderedPageBreak/>
        <w:t xml:space="preserve">pinakaangkop na lugar para rito, kung saan dapat itong lumitaw sa pinakadalisay, pinakaperpekto, at pinakamahigpit na anyo, ay </w:t>
      </w:r>
      <w:r w:rsidRPr="008C7964">
        <w:rPr>
          <w:b/>
          <w:lang w:val="ru-RU"/>
        </w:rPr>
        <w:t xml:space="preserve">ang pag-aayuno </w:t>
      </w:r>
      <w:r w:rsidRPr="008C7964">
        <w:rPr>
          <w:lang w:val="ru-RU"/>
        </w:rPr>
        <w:t xml:space="preserve">— ang pinakamaligtas na institusyon ng Banal na Simbahan, na inilaan para sa ating paglilinis at pagpapabanal sa pamamagitan ng mga Sakramento. </w:t>
      </w:r>
      <w:r w:rsidRPr="00A86526">
        <w:rPr>
          <w:lang w:val="ru-RU"/>
        </w:rPr>
        <w:t xml:space="preserve">Ang salitang ito ay nangangahulugang: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ang pagsasagawa ng lahat ng espirituwal na ehersisyo sa kanilang pinakaperpektong anyo, bilang paghahanda sa pagtanggap </w:t>
      </w:r>
      <w:r w:rsidR="001F2820" w:rsidRPr="00A86526">
        <w:rPr>
          <w:lang w:val="ru-RU"/>
        </w:rPr>
        <w:t xml:space="preserve">ng mga Sakramento;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ang aktwal na pagtanggap ng Sakramento ng Kumpisal at ng Banal na Komunyon ng Katawan at Dugo ni Cristo. </w:t>
      </w:r>
    </w:p>
    <w:p w14:paraId="2EA077D0" w14:textId="77777777" w:rsidR="00C00D83" w:rsidRPr="008C7964" w:rsidRDefault="001F2820" w:rsidP="007F0800">
      <w:pPr>
        <w:widowControl w:val="0"/>
        <w:ind w:firstLine="720"/>
        <w:rPr>
          <w:lang w:val="ru-RU"/>
        </w:rPr>
      </w:pPr>
      <w:r w:rsidRPr="008C7964">
        <w:rPr>
          <w:lang w:val="ru-RU"/>
        </w:rPr>
        <w:t xml:space="preserve">Ang mga ito ay mga gawi na sumasaklaw sa buong tao, na nagpapalusog sa espiritu, kaluluwa, at katawan. Tatawagin natin ang mga ito bilang </w:t>
      </w:r>
      <w:r w:rsidRPr="008C7964">
        <w:rPr>
          <w:b/>
          <w:lang w:val="ru-RU"/>
        </w:rPr>
        <w:t xml:space="preserve">mga paraan na puno ng biyaya para sa pagpapalago at pagpapalakas ng buhay-espiritwal. </w:t>
      </w:r>
    </w:p>
    <w:p w14:paraId="5D21420C" w14:textId="77777777" w:rsidR="00C00D83" w:rsidRPr="008C7964" w:rsidRDefault="001F2820" w:rsidP="007F0800">
      <w:pPr>
        <w:widowControl w:val="0"/>
        <w:ind w:firstLine="720"/>
        <w:rPr>
          <w:lang w:val="ru-RU"/>
        </w:rPr>
      </w:pPr>
      <w:r w:rsidRPr="008C7964">
        <w:rPr>
          <w:lang w:val="ru-RU"/>
        </w:rPr>
        <w:t xml:space="preserve">Narito </w:t>
      </w:r>
      <w:r w:rsidRPr="008C7964">
        <w:rPr>
          <w:b/>
          <w:lang w:val="ru-RU"/>
        </w:rPr>
        <w:t>ang</w:t>
      </w:r>
      <w:r w:rsidRPr="008C7964">
        <w:rPr>
          <w:lang w:val="ru-RU"/>
        </w:rPr>
        <w:t xml:space="preserve"> ilang </w:t>
      </w:r>
      <w:r w:rsidRPr="008C7964">
        <w:rPr>
          <w:b/>
          <w:lang w:val="ru-RU"/>
        </w:rPr>
        <w:t xml:space="preserve">pangkalahatang pahayag </w:t>
      </w:r>
      <w:r w:rsidRPr="008C7964">
        <w:rPr>
          <w:lang w:val="ru-RU"/>
        </w:rPr>
        <w:t xml:space="preserve">tungkol sa lahat ng mga espiritwal na pagsisikap at gawi na ito. Ang bawat asketa ay dapat magsagawa ng lahat ng ganitong pagsisikap at gawi sa isang anyo na partikular na iniangkop sa kanila, sapagkat sa kanilang sarili, ang mga ito ay, gaya ng sinasabi, hilaw na materyal at balangkas lamang para sa mga tuntunin. Ang mga tuntunin ay binubuo mula rito — sa pamamagitan ng paglalapat nito sa oras, lugar, indibidwal, kalagayan, at iba pa. Ito ang dapat gawin ng bawat asketiko, sa kanilang sarili o sa ilalim ng gabay ng kanilang mentor at espirituwal na ama—ang ilapat ito sa bawat indibidwal na ehersisyo, at pagkatapos, mula sa kabuuang buod nito, buuin ang isang nagkakaisang </w:t>
      </w:r>
      <w:r w:rsidRPr="008C7964">
        <w:rPr>
          <w:b/>
          <w:lang w:val="ru-RU"/>
        </w:rPr>
        <w:t>kaayusan ng mga espirituwal na ehersisyo</w:t>
      </w:r>
      <w:r w:rsidRPr="008C7964">
        <w:rPr>
          <w:lang w:val="ru-RU"/>
        </w:rPr>
        <w:t xml:space="preserve">, o </w:t>
      </w:r>
      <w:r w:rsidRPr="008C7964">
        <w:rPr>
          <w:b/>
          <w:lang w:val="ru-RU"/>
        </w:rPr>
        <w:t>mga gawaing asketiko</w:t>
      </w:r>
      <w:r w:rsidRPr="008C7964">
        <w:rPr>
          <w:lang w:val="ru-RU"/>
        </w:rPr>
        <w:t xml:space="preserve">, na may lugar at oras para sa lahat ng bagay, malaki man o maliit. Ang kaayusang ito, tulad ng mga tuntunin, ay hindi maaaring maipahayag nang buong-buo sa isang nakasulat na gabay, maliban marahil sa pangkalahatang mga tuntunin. Dito, mailalarawan lamang ang bawat pagsasanay at maipapakita ang layunin nito at ang pangkalahatang mga prinsipyo ng paggamit nito. </w:t>
      </w:r>
    </w:p>
    <w:p w14:paraId="5FEFBE3E" w14:textId="77777777" w:rsidR="00C00D83" w:rsidRPr="008C7964" w:rsidRDefault="001F2820" w:rsidP="007F0800">
      <w:pPr>
        <w:widowControl w:val="0"/>
        <w:ind w:firstLine="720"/>
        <w:rPr>
          <w:lang w:val="ru-RU"/>
        </w:rPr>
      </w:pPr>
      <w:r w:rsidRPr="008C7964">
        <w:rPr>
          <w:lang w:val="ru-RU"/>
        </w:rPr>
        <w:t xml:space="preserve">Hindi mahirap makita kung paano tumutugma ang lahat ng ganoong mga gawa at pagsasanay sa panloob na gawain. Ang mga tuntunin ng panlabas na pag-uugali, kasama ang kalikasan ng katawan, ang mahalaga para sa pagpapanatili ng panloob na paninirahan at espirituwal na kamalayan, samantalang ang mga banal na pagsasanay ay mahalaga para sa espirituwal na sigla. Kaya naman, sa buhay espirituwal, kasinghalaga ang mga ito gaya ng mismong panloob na buhay. Tinutukoy ito ng mga Banal na Ama bilang pisikal o materyal na gawain, o ang 'aktibong buhay', samantalang ang panloob na buhay ay tinatawag na 'kontemplatibong buhay', pati na rin espirituwal at intelektwal na gawain. Isang maling akala na isipin na kayang tumayo nang mag-isa ang panloob na buhay, kahit na hindi ito naaayon sa panlabas na buhay; gayundin, mali para sa sinuman na magtuon lamang sa panlabas na buhay, kalimutan ang panloob na buhay na inilarawan natin, o ipagwalang-bahala ito. Dapat silang magkasabay, kaya't maipapahayag nang buod ang buong usapin sa ganitong paraan: pagkatapos lumingon sa loob at pumasok sa espiritwal na kamalayan, gisingin ang puwersa ng buhay, o ang espiritwal na kaayusan, at pagkatapos ay magpatuloy sa asetikong disiplina na iyong itinatag. </w:t>
      </w:r>
    </w:p>
    <w:p w14:paraId="0B624258" w14:textId="77777777" w:rsidR="00C00D83" w:rsidRPr="008C7964" w:rsidRDefault="001F2820" w:rsidP="007F0800">
      <w:pPr>
        <w:widowControl w:val="0"/>
        <w:ind w:firstLine="720"/>
        <w:rPr>
          <w:lang w:val="ru-RU"/>
        </w:rPr>
      </w:pPr>
      <w:r w:rsidRPr="008C7964">
        <w:rPr>
          <w:lang w:val="ru-RU"/>
        </w:rPr>
        <w:t xml:space="preserve">Kasabay nito, dapat matibay na tandaan na ang mga ehersisyo, gawaing pagtitimpi, at pag-uugali, sa kabila ng kanilang sukdulang pangangailangan at ganap na pagiging angkop para sa pagpapanatili at pagpapaunlad ng buhay-espiritwal at pagpapanumbalik ng sariling kalikasan, ay walang sariling kapangyarihang gawin ito—hindi ito ang lumilikha ng espiritu at naglilinis ng kalikasan ng isang tao, kundi ang biyaya ng Diyos, na dumaraan sa mga ito at, wari, nakakapasok, isang daluyan patungo sa ating mga kakayahan. Samakatuwid, isagawa ang mga ito nang buong pagsisikap, sigasig at pagtitiyaga; ngunit ipagkatiwala ang iyong sariling pag-unlad sa Panginoon, upang sa pamamagitan ng mga ito, Siya Mismo ang magpapatatag sa atin ayon sa Kanyang kalooban at pinakamabuting kaalaman. Kapag nagsasagawa ka ng isang espirituwal na pagsisikap, huwag itutok ang iyong pansin at puso rito, kundi lampasan mo ito bilang isang panlabas na bagay—buksan mo ang iyong sarili sa biyaya na parang isang handang sisidlan, at buong-buo mong isuko ang iyong sarili sa Diyos. 'Ang sinumang makakahanap ng biyaya ay makakahanap nito sa pamamagitan ng pananampalataya at kasipagan,' sabi ni San Gregorio ng Sinai, 'at hindi sa pamamagitan ng kasipagan lamang. Gaano man kasipag ang ating gawain, kung hindi natin isinusuko ang ating sarili sa Diyos habang ginagawa ito, hindi tayo naaakit ng biyaya; hindi nito pinapalago ang tunay na espiritu sa loob natin, kundi isang espiritu ng pambobola, na lumilikha ng isang Pariseo.' Ang biyaya ang kanilang mismong kaluluwa. Tunay ang mga ito hangga't pinapalago at pinananatili nila ang pagpapakumbaba, pagsisisi, takot sa Diyos, ang pangangailangan sa tulong ng Diyos, at debosyon sa Diyos. Ang pagkabusog at kasiyahan sa mga bagay na ito ay tanda ng maling paggamit sa mga ito, o ng kamangmangan. </w:t>
      </w:r>
    </w:p>
    <w:p w14:paraId="5397DA12" w14:textId="77777777" w:rsidR="00C00D83" w:rsidRPr="008C7964" w:rsidRDefault="001F2820" w:rsidP="007F0800">
      <w:pPr>
        <w:widowControl w:val="0"/>
        <w:ind w:firstLine="720"/>
        <w:rPr>
          <w:lang w:val="ru-RU"/>
        </w:rPr>
      </w:pPr>
      <w:r w:rsidRPr="008C7964">
        <w:rPr>
          <w:lang w:val="ru-RU"/>
        </w:rPr>
        <w:lastRenderedPageBreak/>
        <w:t xml:space="preserve">Ito ang buong sunod-sunod ng mga positibong gawa na nabanggit na natin, o ang mga prinsipyo ng pagpipigil sa sarili. Susuriin natin ngayon ang bawat isa sa mga ito nang paisa-isa, bagaman sa pangkalahatang paraan.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42818"/>
      <w:bookmarkStart w:id="248" w:name="_Toc690717"/>
      <w:r w:rsidRPr="008C7964">
        <w:rPr>
          <w:lang w:val="ru-RU"/>
        </w:rPr>
        <w:t xml:space="preserve">Mga pagsasanay </w:t>
      </w:r>
      <w:r w:rsidRPr="008C7964">
        <w:rPr>
          <w:rFonts w:ascii="Times New Roman" w:hAnsi="Times New Roman"/>
          <w:lang w:val="ru-RU"/>
        </w:rPr>
        <w:t xml:space="preserve">na </w:t>
      </w:r>
      <w:r w:rsidRPr="008C7964">
        <w:rPr>
          <w:lang w:val="ru-RU"/>
        </w:rPr>
        <w:t>nag-aambag sa paghubog ng mga kapangyarihan ng kaluluwa alinsunod sa diwa ng buhay Kristiyano</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May tatlong </w:t>
      </w:r>
      <w:r w:rsidRPr="00D31352">
        <w:rPr>
          <w:lang w:val="ru-RU"/>
        </w:rPr>
        <w:t>kakayahan</w:t>
      </w:r>
      <w:r w:rsidRPr="008C7964">
        <w:rPr>
          <w:lang w:val="ru-RU"/>
        </w:rPr>
        <w:t xml:space="preserve">: ang isip, ang kalooban at ang damdamin. Ang mga ehersisyo ay nahahati nang naaayon. Ito ay direktang nakatuon sa pagpapaunlad ng mga kakayahang ito, ngunit sa paraang hindi nito pinapatay ang espiritu; sa halip, lalo pa itong pinapailaw. Ang huli ang nagsisilbing sukatan at pagpipigil sa una, na nasasailalim dito hanggang sa antas ng tahimik na pagsunod o ganap na paghinto. </w:t>
      </w:r>
    </w:p>
    <w:p w14:paraId="66631B29" w14:textId="77777777" w:rsidR="00C00D83" w:rsidRPr="008C7964" w:rsidRDefault="001F2820" w:rsidP="007F0800">
      <w:pPr>
        <w:widowControl w:val="0"/>
        <w:ind w:firstLine="720"/>
        <w:rPr>
          <w:lang w:val="ru-RU"/>
        </w:rPr>
      </w:pPr>
      <w:r w:rsidRPr="008C7964">
        <w:rPr>
          <w:lang w:val="ru-RU"/>
        </w:rPr>
        <w:t xml:space="preserve">a) Mga pagsasanay na nagpapalago ng talino, kasabay ng pagpapasigla at pag-aalaga ng buhay espirituwal </w:t>
      </w:r>
    </w:p>
    <w:p w14:paraId="0315ECC2" w14:textId="77777777" w:rsidR="00C00D83" w:rsidRPr="008C7964" w:rsidRDefault="001F2820" w:rsidP="007F0800">
      <w:pPr>
        <w:widowControl w:val="0"/>
        <w:ind w:firstLine="720"/>
        <w:rPr>
          <w:lang w:val="ru-RU"/>
        </w:rPr>
      </w:pPr>
      <w:r w:rsidRPr="008C7964">
        <w:rPr>
          <w:lang w:val="ru-RU"/>
        </w:rPr>
        <w:t>Ang Kristiyanong paghubog ng isip ay naglalaman ng pag-ukit sa isip ng lahat ng katotohanan ng pananampalataya nang napakalalim na ito ay bumubuo sa mismong diwa nito, o ito ay binubuo lamang ng mga ito, upang kapag pinag-iisipan ang anumang bagay, ito ay nag-iisip o humuhusga sa lahat ng maaaring malaman batay sa mga ito, at sa katunayan ay hindi makakilos nang kahit kaunti nang wala ang mga ito. Tinutukoy ito ng Apostol bilang 'pagpapanatili nang matatag sa huwaran ng wastong pagtuturo'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Ang mga gawi o gawain na kaugnay nito ay: ang pagbabasa at pakikinig sa Salita ng Diyos, ang mga sinulat ng mga Ama ng Simbahan, ang mga buhay ng mga banal na Ama, ang magkatuwang na talakayan, at ang paghingi ng payo sa mga may pinakamaraming karanasan. </w:t>
      </w:r>
    </w:p>
    <w:p w14:paraId="5BFA2038" w14:textId="77777777" w:rsidR="00965B55" w:rsidRDefault="001F2820" w:rsidP="007F0800">
      <w:pPr>
        <w:widowControl w:val="0"/>
        <w:ind w:firstLine="720"/>
        <w:rPr>
          <w:lang w:val="ru-RU"/>
        </w:rPr>
      </w:pPr>
      <w:r w:rsidRPr="008C7964">
        <w:rPr>
          <w:lang w:val="ru-RU"/>
        </w:rPr>
        <w:t xml:space="preserve">Mabuti ang magbasa o makinig; mas mabuti pa ang magpalitan ng ideya; at ang pinakamabuti sa lahat ay ang payo ng mga pinaka-may karanasan. </w:t>
      </w:r>
    </w:p>
    <w:p w14:paraId="25B2EB39" w14:textId="77777777" w:rsidR="00965B55" w:rsidRDefault="001F2820" w:rsidP="007F0800">
      <w:pPr>
        <w:widowControl w:val="0"/>
        <w:ind w:firstLine="720"/>
        <w:rPr>
          <w:lang w:val="ru-RU"/>
        </w:rPr>
      </w:pPr>
      <w:r w:rsidRPr="008C7964">
        <w:rPr>
          <w:lang w:val="ru-RU"/>
        </w:rPr>
        <w:t xml:space="preserve">Ang Salita ng Diyos ang pinakamabunga, sinundan ng mga sinulat ng mga Ama at ng mga buhay ng mga santo. Gayunpaman, dapat maunawaan na ang mga buhay ng mga santo ay pinakamainam para sa mga baguhan, ang mga sinulat ng mga Ama para sa mga may katamtamang kakayahan, at ang Salita ng Diyos para sa mga na perpekto na. </w:t>
      </w:r>
    </w:p>
    <w:p w14:paraId="5BF6AC3E" w14:textId="77777777" w:rsidR="00C00D83" w:rsidRPr="008C7964" w:rsidRDefault="001F2820" w:rsidP="007F0800">
      <w:pPr>
        <w:widowControl w:val="0"/>
        <w:ind w:firstLine="720"/>
        <w:rPr>
          <w:lang w:val="ru-RU"/>
        </w:rPr>
      </w:pPr>
      <w:r w:rsidRPr="008C7964">
        <w:rPr>
          <w:lang w:val="ru-RU"/>
        </w:rPr>
        <w:t xml:space="preserve">Ang lahat ng ito—kapwa mga pinagmumulan ng katotohanan at mga paraan ng pagsagap mula rito—ay malinaw na nakatutulong upang maiukit ang mga ito sa isipan at, kasabay nito, mapanatili ang diwa ng sigasig. Madalas, isang teksto lamang ang maaaring magpasigla sa espiritu nang higit sa isang araw; may mga talambuhay ng mga santo na ang simpleng pagbabalik-tanaw ay muling nagpapasigla sa alab ng sigasig; may mga talata sa mga sinulat ng mga Banal na Ama na lubos na nakapagbibigay-inspirasyon. Kaya naman, isang mabuting tuntunin: </w:t>
      </w:r>
    </w:p>
    <w:p w14:paraId="213AABC1" w14:textId="77777777" w:rsidR="00C00D83" w:rsidRPr="008C7964" w:rsidRDefault="001F2820" w:rsidP="007F0800">
      <w:pPr>
        <w:widowControl w:val="0"/>
        <w:ind w:firstLine="720"/>
        <w:rPr>
          <w:lang w:val="ru-RU"/>
        </w:rPr>
      </w:pPr>
      <w:r w:rsidRPr="008C7964">
        <w:rPr>
          <w:lang w:val="ru-RU"/>
        </w:rPr>
        <w:t xml:space="preserve">isulat nang mano-mano ang mga ganitong talata at itago ang mga ito, sakaling kailanganin, upang pasiglahin ang espiritu. </w:t>
      </w:r>
    </w:p>
    <w:p w14:paraId="62DBCDCC" w14:textId="77777777" w:rsidR="00C00D83" w:rsidRPr="008C7964" w:rsidRDefault="001F2820" w:rsidP="007F0800">
      <w:pPr>
        <w:widowControl w:val="0"/>
        <w:ind w:firstLine="720"/>
        <w:rPr>
          <w:lang w:val="ru-RU"/>
        </w:rPr>
      </w:pPr>
      <w:r w:rsidRPr="008C7964">
        <w:rPr>
          <w:lang w:val="ru-RU"/>
        </w:rPr>
        <w:t xml:space="preserve">Madalas, hindi nakakatulong ang panloob o panlabas na pagsisikap — nananatiling matamlay ang espiritu. Magmadaling magbasa ng kahit ano mula kahit saan. Kung hindi pa rin iyon nakakatulong — lumapit sa isang tao para makipag-usap. Ang huli, kapag ginawa nang may pananampalataya, bihirang hindi magbunga. </w:t>
      </w:r>
    </w:p>
    <w:p w14:paraId="2572FE47" w14:textId="77777777" w:rsidR="00C00D83" w:rsidRPr="008C7964" w:rsidRDefault="001F2820" w:rsidP="007F0800">
      <w:pPr>
        <w:widowControl w:val="0"/>
        <w:ind w:firstLine="720"/>
        <w:rPr>
          <w:lang w:val="ru-RU"/>
        </w:rPr>
      </w:pPr>
      <w:r w:rsidRPr="008C7964">
        <w:rPr>
          <w:lang w:val="ru-RU"/>
        </w:rPr>
        <w:t xml:space="preserve">May dalawang uri ng pagbabasa: ang isa ay pangkaraniwan, halos mekanikal, samantalang ang isa naman ay pinili, na hinihimok ng mga pangangailangang espiritwal at sa payo. Gayunpaman, hindi rin walang silbi ang una. Ngunit mas angkop ito sa mga nakapagtatag na, na para bang nagbabalik-aral na lamang kaysa nag-aaral. </w:t>
      </w:r>
    </w:p>
    <w:p w14:paraId="4791A43D" w14:textId="77777777" w:rsidR="00C00D83" w:rsidRPr="008C7964" w:rsidRDefault="001F2820" w:rsidP="007F0800">
      <w:pPr>
        <w:widowControl w:val="0"/>
        <w:ind w:firstLine="720"/>
        <w:rPr>
          <w:lang w:val="ru-RU"/>
        </w:rPr>
      </w:pPr>
      <w:r w:rsidRPr="008C7964">
        <w:rPr>
          <w:lang w:val="ru-RU"/>
        </w:rPr>
        <w:t xml:space="preserve">Mahalaga para sa bawat tao na magkaroon, para sa pag-uusap tungkol sa mga espiritwal na bagay, ng isang taong alam na ang lahat ng nalalaman natin at sa kanino maaaring matapang na ibunyag ang lahat ng nasa isip. Mas mabuti kung iisa lamang ang ganitong tao, o sa pinakamarami, dalawa. Dapat iwasan sa lahat ng paraan ang mga walang kabuluhang pag-uusap, na para lamang sa pagpasa-pasa ng oras. Narito ang mga tuntunin sa pagbabasa: bago magbasa, dapat linisin ang isip sa lahat ng iba pa; </w:t>
      </w:r>
    </w:p>
    <w:p w14:paraId="395685B6" w14:textId="77777777" w:rsidR="00C00D83" w:rsidRPr="008C7964" w:rsidRDefault="001F2820" w:rsidP="007F0800">
      <w:pPr>
        <w:widowControl w:val="0"/>
        <w:ind w:firstLine="720"/>
        <w:rPr>
          <w:lang w:val="ru-RU"/>
        </w:rPr>
      </w:pPr>
      <w:r w:rsidRPr="008C7964">
        <w:rPr>
          <w:lang w:val="ru-RU"/>
        </w:rPr>
        <w:t xml:space="preserve">— pukawin ang pagnanais na malaman ang binabasa; lumapit sa Diyos sa pamamagitan ng panalangin; sundan nang mabuti ang binabasa at tanggapin ito nang buong puso; </w:t>
      </w:r>
    </w:p>
    <w:p w14:paraId="475470E2" w14:textId="77777777" w:rsidR="00C00D83" w:rsidRPr="008C7964" w:rsidRDefault="001F2820" w:rsidP="007F0800">
      <w:pPr>
        <w:widowControl w:val="0"/>
        <w:ind w:firstLine="720"/>
        <w:rPr>
          <w:lang w:val="ru-RU"/>
        </w:rPr>
      </w:pPr>
      <w:r w:rsidRPr="008C7964">
        <w:rPr>
          <w:lang w:val="ru-RU"/>
        </w:rPr>
        <w:t xml:space="preserve">— kung may bahagi na hindi pa tumatagos sa puso, huminto ka muna roon hanggang tumagos ito; </w:t>
      </w:r>
    </w:p>
    <w:p w14:paraId="0D7B58CF" w14:textId="77777777" w:rsidR="00C00D83" w:rsidRPr="008C7964" w:rsidRDefault="001F2820" w:rsidP="007F0800">
      <w:pPr>
        <w:widowControl w:val="0"/>
        <w:ind w:firstLine="720"/>
        <w:rPr>
          <w:lang w:val="ru-RU"/>
        </w:rPr>
      </w:pPr>
      <w:r w:rsidRPr="008C7964">
        <w:rPr>
          <w:lang w:val="ru-RU"/>
        </w:rPr>
        <w:t xml:space="preserve">— malinaw na dapat basahin nang napakabagal; </w:t>
      </w:r>
    </w:p>
    <w:p w14:paraId="500AB459" w14:textId="77777777" w:rsidR="00C00D83" w:rsidRPr="008C7964" w:rsidRDefault="001F2820" w:rsidP="007F0800">
      <w:pPr>
        <w:widowControl w:val="0"/>
        <w:ind w:firstLine="720"/>
        <w:rPr>
          <w:lang w:val="ru-RU"/>
        </w:rPr>
      </w:pPr>
      <w:r w:rsidRPr="008C7964">
        <w:rPr>
          <w:lang w:val="ru-RU"/>
        </w:rPr>
        <w:t xml:space="preserve">— tumigil sa pagbabasa kapag ang kaluluwa ay hindi na nagnanais pang pakainin ng binabasa — busog na ito. Ngunit kung ang isang partikular na talata ay tumimo sa kaluluwa, pagdalubhasa ito at huwag nang </w:t>
      </w:r>
      <w:r w:rsidRPr="008C7964">
        <w:rPr>
          <w:lang w:val="ru-RU"/>
        </w:rPr>
        <w:lastRenderedPageBreak/>
        <w:t xml:space="preserve">magpatuloy sa pagbabasa. </w:t>
      </w:r>
    </w:p>
    <w:p w14:paraId="45B5882F" w14:textId="77777777" w:rsidR="00C00D83" w:rsidRPr="008C7964" w:rsidRDefault="001F2820" w:rsidP="007F0800">
      <w:pPr>
        <w:widowControl w:val="0"/>
        <w:ind w:firstLine="720"/>
        <w:rPr>
          <w:lang w:val="ru-RU"/>
        </w:rPr>
      </w:pPr>
      <w:r w:rsidRPr="008C7964">
        <w:rPr>
          <w:lang w:val="ru-RU"/>
        </w:rPr>
        <w:t xml:space="preserve">Ang pinakamainam na oras para sa pagbabasa ng Salita ng Diyos ay sa umaga; ang Mga Buhay ng mga Santo, pagkatapos ng tanghalian; at ang mga Banal na Ama, bago matulog. Kaya naman, maaari kang makabasa ng kaunti sa bawat isa araw-araw. </w:t>
      </w:r>
    </w:p>
    <w:p w14:paraId="60364259" w14:textId="77777777" w:rsidR="000B49BB" w:rsidRDefault="001F2820" w:rsidP="007F0800">
      <w:pPr>
        <w:widowControl w:val="0"/>
        <w:ind w:firstLine="720"/>
        <w:rPr>
          <w:lang w:val="ru-RU"/>
        </w:rPr>
      </w:pPr>
      <w:r w:rsidRPr="008C7964">
        <w:rPr>
          <w:lang w:val="ru-RU"/>
        </w:rPr>
        <w:t xml:space="preserve">Habang ginagawa ang mga ganitong gawain, dapat palaging tandaan ang pangunahing layunin: ang pag-ukit ng mga katotohanan at ang pag-udyok ng espiritu. Kung hindi ito nakakamit sa pamamagitan ng pagbabasa o pag-uusap, kung gayon ay puro walang kabuluhang kasiyahan lamang para sa mga pandama at pandinig, at hungkag na tsismis. Kung gagawin ito nang matalino, ang mga katotohanan ay parehong naiimprenta at nagbibigay-inspirasyon, at nagtutulungan ang mga ito; ngunit kung ang isa ay lumihis sa tamang paraan, hindi nagaganap ang alinman sa dalawa: ang mga katotohanan ay isinusiksik sa ulo na parang buhangin, at ang espiritu ay lumalamig at tumitigas ang puso, nagiging mayabang at hambog. </w:t>
      </w:r>
    </w:p>
    <w:p w14:paraId="1C9C30EB" w14:textId="77777777" w:rsidR="00C00D83" w:rsidRPr="008C7964" w:rsidRDefault="001F2820" w:rsidP="007F0800">
      <w:pPr>
        <w:widowControl w:val="0"/>
        <w:ind w:firstLine="720"/>
        <w:rPr>
          <w:lang w:val="ru-RU"/>
        </w:rPr>
      </w:pPr>
      <w:r w:rsidRPr="008C7964">
        <w:rPr>
          <w:lang w:val="ru-RU"/>
        </w:rPr>
        <w:t xml:space="preserve">Ang pag-ukit ng mga katotohanan ay hindi kapareho ng pagsusuri sa mga ito. Ang kailangan lamang dito ay ito: talimirin ang katotohanan at hawakan ito sa iyong isipan hanggang sa ito'y makiisa rito—na walang pagtatalo o paghihigpit—ang nag-iisang anyo ng katotohanan. </w:t>
      </w:r>
    </w:p>
    <w:p w14:paraId="2F0D6005" w14:textId="77777777" w:rsidR="00C00D83" w:rsidRPr="008C7964" w:rsidRDefault="001F2820" w:rsidP="007F0800">
      <w:pPr>
        <w:widowControl w:val="0"/>
        <w:ind w:firstLine="720"/>
        <w:rPr>
          <w:lang w:val="ru-RU"/>
        </w:rPr>
      </w:pPr>
      <w:r w:rsidRPr="008C7964">
        <w:rPr>
          <w:lang w:val="ru-RU"/>
        </w:rPr>
        <w:t xml:space="preserve">Kaya, ang pinakamadaling paraan upang makamit ito ay maituturing na ang mga sumusunod: ang lahat ng katotohanan ay matatagpuan sa katekismo. Bawat umaga, kumuha ng isang katotohanan mula rito at talagang unawain ito; dalhin ito sa iyong isipan at pakainin ang iyong sarili nito hangga't nangangailangan ng sustansya ang iyong kaluluwa—isang araw, dalawa, o higit pa; gawin din ang pareho sa isa pa, at iba pa—hanggang sa wakas. Ang paraang ito ay simple at malawakang tinatanggap. Kung hindi ka marunong magbasa, humiling ng isang katotohanan at mamuhay ayon dito. </w:t>
      </w:r>
    </w:p>
    <w:p w14:paraId="2F295F95" w14:textId="77777777" w:rsidR="00C00D83" w:rsidRPr="008C7964" w:rsidRDefault="001F2820" w:rsidP="007F0800">
      <w:pPr>
        <w:widowControl w:val="0"/>
        <w:ind w:firstLine="720"/>
        <w:rPr>
          <w:lang w:val="ru-RU"/>
        </w:rPr>
      </w:pPr>
      <w:r w:rsidRPr="008C7964">
        <w:rPr>
          <w:lang w:val="ru-RU"/>
        </w:rPr>
        <w:t xml:space="preserve">Malinaw na ang tuntunin ay para sa lahat: itatak sa memorya ang mga katotohanan sa paraang magbibigay-inspirasyon sa iyo. Gayunpaman, iba-iba ang mga paraan ng pagsasakatuparan nito, at hindi posible na magtakda ng iisang paraan para sa lahat. </w:t>
      </w:r>
    </w:p>
    <w:p w14:paraId="6144A0B5" w14:textId="77777777" w:rsidR="00C00D83" w:rsidRPr="008C7964" w:rsidRDefault="001F2820" w:rsidP="007F0800">
      <w:pPr>
        <w:widowControl w:val="0"/>
        <w:ind w:firstLine="720"/>
        <w:rPr>
          <w:lang w:val="ru-RU"/>
        </w:rPr>
      </w:pPr>
      <w:r w:rsidRPr="008C7964">
        <w:rPr>
          <w:lang w:val="ru-RU"/>
        </w:rPr>
        <w:t xml:space="preserve">Kaya naman, ang pagbabasa, pakikinig, at pag-uusap na hindi nag-iimprenta ng katotohanan o nagpapasigla sa espiritu ay dapat ituring na mali, na lumihis mula sa katotohanan. Ito ang karamdaman ng labis na pagbabasa dahil lamang sa simpleng kuryosidad, kapag sinusundan ng isip lamang ang binabasa, nang hindi pinapayagang maabot ang puso o magpasaya sa panlasa nito. </w:t>
      </w:r>
    </w:p>
    <w:p w14:paraId="20D627D5" w14:textId="77777777" w:rsidR="00C00D83" w:rsidRPr="008C7964" w:rsidRDefault="001F2820" w:rsidP="007F0800">
      <w:pPr>
        <w:widowControl w:val="0"/>
        <w:ind w:firstLine="720"/>
        <w:rPr>
          <w:lang w:val="ru-RU"/>
        </w:rPr>
      </w:pPr>
      <w:r w:rsidRPr="008C7964">
        <w:rPr>
          <w:lang w:val="ru-RU"/>
        </w:rPr>
        <w:t xml:space="preserve">Ito ang sining ng panaginip-gising, na hindi nagtatayo o nagtuturo, kundi sumisira, at laging humahantong sa pagmamataas. Ang buong usapin, gaya ng nabanggit, ay dapat limitahan sa sumusunod: sunggaban ang katotohanan at itago ito sa iyong isipan hanggang sa matikman ito ng iyong puso. Pinasimple ito ng mga Banal na Ama: tandaan, itago sa isipan, panatilihin sa paningin. </w:t>
      </w:r>
    </w:p>
    <w:p w14:paraId="52C2D551" w14:textId="77777777" w:rsidR="00C00D83" w:rsidRPr="008C7964" w:rsidRDefault="001F2820" w:rsidP="007F0800">
      <w:pPr>
        <w:widowControl w:val="0"/>
        <w:ind w:firstLine="720"/>
        <w:rPr>
          <w:lang w:val="ru-RU"/>
        </w:rPr>
      </w:pPr>
      <w:r w:rsidRPr="008C7964">
        <w:rPr>
          <w:i/>
          <w:lang w:val="ru-RU"/>
        </w:rPr>
        <w:t xml:space="preserve">b) Mga pagsasanay para sa paghubog ng kalooban at para sa paggising ng espiritu </w:t>
      </w:r>
    </w:p>
    <w:p w14:paraId="177E7472" w14:textId="77777777" w:rsidR="00C00D83" w:rsidRPr="008C7964" w:rsidRDefault="001F2820" w:rsidP="007F0800">
      <w:pPr>
        <w:widowControl w:val="0"/>
        <w:ind w:firstLine="720"/>
        <w:rPr>
          <w:lang w:val="ru-RU"/>
        </w:rPr>
      </w:pPr>
      <w:r w:rsidRPr="008C7964">
        <w:rPr>
          <w:lang w:val="ru-RU"/>
        </w:rPr>
        <w:t xml:space="preserve">Ang paghubog ng kalooban ay nangangahulugang markahan ito ng mabubuting katangian, o mga birtud: kababaang-loob, kababaang-loob, kagalawan, pagtitiis, pagpipigil sa sarili, pagtitiis, pagkamapagkawanggawa at iba pa — upang, nang maging isa na rito o lumago rito, ay tila bumubuo sa mismong kalikasan nito; at upang, kapag may ginagawa ang kalooban, ay magawa ito sa pamamagitan ng kanilang inspirasyon at sa kanilang diwa; ibig sabihin, upang sila ang maging mga pinuno at maghari sa ating mga gawa. </w:t>
      </w:r>
    </w:p>
    <w:p w14:paraId="69460218" w14:textId="77777777" w:rsidR="00C00D83" w:rsidRPr="008C7964" w:rsidRDefault="001F2820" w:rsidP="007F0800">
      <w:pPr>
        <w:widowControl w:val="0"/>
        <w:ind w:firstLine="720"/>
        <w:rPr>
          <w:lang w:val="ru-RU"/>
        </w:rPr>
      </w:pPr>
      <w:r w:rsidRPr="008C7964">
        <w:rPr>
          <w:lang w:val="ru-RU"/>
        </w:rPr>
        <w:t xml:space="preserve">Ang ganitong disposisyon ng kalooban ay matatag at hindi matitinag; ngunit dahil kabaligtaran ito ng makasalanang disposisyon, ang pagkamit nito ay nangangailangan ng pagsusumikap at pagsisikap. Dahil dito, ang mga gawi na nauukol dito— —ay pangunahing nakatuon laban sa pangunahing kahinaan ng kalooban, ito ay ang sariling kalooban, pagsuway at kawalan ng pasensya sa pabangal. </w:t>
      </w:r>
    </w:p>
    <w:p w14:paraId="3DCB33E7" w14:textId="77777777" w:rsidR="00C00D83" w:rsidRPr="008C7964" w:rsidRDefault="001F2820" w:rsidP="007F0800">
      <w:pPr>
        <w:widowControl w:val="0"/>
        <w:ind w:firstLine="720"/>
        <w:rPr>
          <w:lang w:val="ru-RU"/>
        </w:rPr>
      </w:pPr>
      <w:r w:rsidRPr="008C7964">
        <w:rPr>
          <w:lang w:val="ru-RU"/>
        </w:rPr>
        <w:t xml:space="preserve">Ang kahinaang ito ay nalulunasan sa pamamagitan ng pagsunod sa kalooban ng Diyos, na sinasabayan ng pagtanggi sa sariling kalooban at sa anumang iba pa. Ang kalooban ng Diyos, gayunpaman, ay nahahayag sa iba't ibang anyo ng pagsunod na tungkulin ng bawat tao. Ang unang at pinakamahalagang kinakailangan ay ang pagsunod sa mga batas o utos ayon sa sariling tungkulin o katayuan; kasunod nito ang pagsunod sa mga patakaran ng Simbahan, ang mga kinakailangan ng kaayusang sibil at pamilya, ang mga hinihingi ng mga pangyayaring nagmumula sa mapagkaloob na kalooban, at ang mga hinihingi ng masigasig na diwa—lahat ay may paghuhusga at payo. </w:t>
      </w:r>
    </w:p>
    <w:p w14:paraId="3792EEF3" w14:textId="77777777" w:rsidR="00C00D83" w:rsidRPr="008C7964" w:rsidRDefault="001F2820" w:rsidP="007F0800">
      <w:pPr>
        <w:widowControl w:val="0"/>
        <w:ind w:firstLine="720"/>
        <w:rPr>
          <w:lang w:val="ru-RU"/>
        </w:rPr>
      </w:pPr>
      <w:r w:rsidRPr="008C7964">
        <w:rPr>
          <w:lang w:val="ru-RU"/>
        </w:rPr>
        <w:t xml:space="preserve">Ang lahat ng ito ay mga larangan para sa matuwid na gawa, na bukas para sa lahat, at sa katunayan, para sa bawat isa. Samakatuwid, matutong gamitin ang mga ito sa pinakamainam na paraan, at hindi mo mararamdaman ang kakulangan ng mga paraan para sa paghubog ng kalooban. </w:t>
      </w:r>
    </w:p>
    <w:p w14:paraId="1AE5A570" w14:textId="77777777" w:rsidR="000B49BB" w:rsidRDefault="001F2820" w:rsidP="007F0800">
      <w:pPr>
        <w:widowControl w:val="0"/>
        <w:ind w:firstLine="720"/>
        <w:rPr>
          <w:lang w:val="ru-RU"/>
        </w:rPr>
      </w:pPr>
      <w:r w:rsidRPr="008C7964">
        <w:rPr>
          <w:lang w:val="ru-RU"/>
        </w:rPr>
        <w:lastRenderedPageBreak/>
        <w:t>Para sa layuning ito, linawin mo sa iyong sarili ang buong saklaw ng mga matuwid na gawa na posible para sa iyo, sa iyong katungkulan, ranggo, at kalagayan, habang isinasaalang-alang din kung kailan, paano, saang lawak, at kung ano ang maaaring at nararapat isagawa.</w:t>
      </w:r>
    </w:p>
    <w:p w14:paraId="77088643" w14:textId="77777777" w:rsidR="00C00D83" w:rsidRPr="008C7964" w:rsidRDefault="001F2820" w:rsidP="007F0800">
      <w:pPr>
        <w:widowControl w:val="0"/>
        <w:ind w:firstLine="720"/>
        <w:rPr>
          <w:lang w:val="ru-RU"/>
        </w:rPr>
      </w:pPr>
      <w:r w:rsidRPr="008C7964">
        <w:rPr>
          <w:lang w:val="ru-RU"/>
        </w:rPr>
        <w:t xml:space="preserve">Matapos linawin ang lahat ng ito, gumawa ka ng pangkalahatang balangkas ng mga gawa at ang pagkakasunod-sunod nito, upang walang ginagawa mo nang basta-basta, habang tandaan mong ang pagkakasunod-sunod na ito ay pangkalahatan lamang; partikular, maaari itong baguhin ayon sa takbo ng mga pangyayari. Gawin mo ang lahat nang may katwiran. </w:t>
      </w:r>
    </w:p>
    <w:p w14:paraId="1D13AA9C" w14:textId="77777777" w:rsidR="00C00D83" w:rsidRPr="008C7964" w:rsidRDefault="001F2820" w:rsidP="007F0800">
      <w:pPr>
        <w:widowControl w:val="0"/>
        <w:ind w:firstLine="720"/>
        <w:rPr>
          <w:lang w:val="ru-RU"/>
        </w:rPr>
      </w:pPr>
      <w:r w:rsidRPr="008C7964">
        <w:rPr>
          <w:lang w:val="ru-RU"/>
        </w:rPr>
        <w:t xml:space="preserve">Mas mabuting ilista araw-araw ang mga posibleng sitwasyon at mga posibleng gawain. </w:t>
      </w:r>
    </w:p>
    <w:p w14:paraId="1684D64D" w14:textId="77777777" w:rsidR="00C00D83" w:rsidRPr="008C7964" w:rsidRDefault="001F2820" w:rsidP="007F0800">
      <w:pPr>
        <w:widowControl w:val="0"/>
        <w:ind w:firstLine="720"/>
        <w:rPr>
          <w:lang w:val="ru-RU"/>
        </w:rPr>
      </w:pPr>
      <w:r w:rsidRPr="008C7964">
        <w:rPr>
          <w:lang w:val="ru-RU"/>
        </w:rPr>
        <w:t xml:space="preserve">Ang mga bihasa sa pagsasagawa ng katuwiran ay hindi kailanman nagpapasya nang pauna, kundi ginagawa nila ang anumang ipinadala ng Diyos sa kanila, sapagkat ang lahat ng bagay ay nagmumula sa Diyos; sa pamamagitan ng mga pangyayari ay inihahayag Niya ang Kaniyang kalooban sa atin. </w:t>
      </w:r>
    </w:p>
    <w:p w14:paraId="011E0139" w14:textId="77777777" w:rsidR="00C00D83" w:rsidRPr="008C7964" w:rsidRDefault="001F2820" w:rsidP="007F0800">
      <w:pPr>
        <w:widowControl w:val="0"/>
        <w:ind w:firstLine="720"/>
        <w:rPr>
          <w:lang w:val="ru-RU"/>
        </w:rPr>
      </w:pPr>
      <w:r w:rsidRPr="008C7964">
        <w:rPr>
          <w:lang w:val="ru-RU"/>
        </w:rPr>
        <w:t xml:space="preserve">Gayunpaman, ang lahat ng ito ay usapin lamang ng mga gawa. Ang pagsasagawa rito ay nagpapakompetitibo lamang sa isang tao. Upang umangat sa pamamagitan nito tungo sa kabutihan, dapat matatag na panatilihin ng isang tao ang diwa ng tunay na kabutihan, ibig sabihin: sa pamamagitan ng kababaang-loob at takot sa Diyos, gawin ang lahat ng bagay ayon sa kalooban ng Diyos at para sa kaluwalhatian ng Diyos. Ang sinumang kumikilos dahil sa tiwala sa sarili, na may tapang na halos maging pambabastos, para sa sariling kasiyahan o upang mapasaya ang iba, kahit na gumagawa ng matuwid na gawain, ay nagpapalago sa kanilang sarili ng masamang espiritu ng pagkamakatarungan sa sarili, kayabangan, at pagpapanggap. </w:t>
      </w:r>
    </w:p>
    <w:p w14:paraId="7721927D" w14:textId="77777777" w:rsidR="00C00D83" w:rsidRPr="008C7964" w:rsidRDefault="001F2820" w:rsidP="007F0800">
      <w:pPr>
        <w:widowControl w:val="0"/>
        <w:ind w:firstLine="720"/>
        <w:rPr>
          <w:lang w:val="ru-RU"/>
        </w:rPr>
      </w:pPr>
      <w:r w:rsidRPr="008C7964">
        <w:rPr>
          <w:lang w:val="ru-RU"/>
        </w:rPr>
        <w:t xml:space="preserve">Habang pinananatili ang tamang diwa, dapat ding isaalang-alang ang mga batas, lalo na ang batas ng paunti-unting pag-unlad at pagpapatuloy: ibig sabihin, laging magsimula sa mas mababa at umakyat sa mas mataas, at kapag nagsimula na, huwag huminto. Sa ganitong paraan, maiiwasan ng isang tao ang: </w:t>
      </w:r>
      <w:r w:rsidRPr="008C7964">
        <w:rPr>
          <w:b/>
          <w:lang w:val="ru-RU"/>
        </w:rPr>
        <w:t xml:space="preserve"> pagkabagabag </w:t>
      </w:r>
      <w:r w:rsidRPr="008C7964">
        <w:rPr>
          <w:lang w:val="ru-RU"/>
        </w:rPr>
        <w:t xml:space="preserve">sa pakiramdam na hindi siya perpekto, sapagkat ang kaperpeksiyunan ay hindi nakakamtan nang sabay-sabay; may panahon pa; </w:t>
      </w:r>
      <w:r w:rsidRPr="008C7964">
        <w:rPr>
          <w:b/>
          <w:lang w:val="ru-RU"/>
        </w:rPr>
        <w:t xml:space="preserve">ang pag-iisip </w:t>
      </w:r>
      <w:r w:rsidRPr="008C7964">
        <w:rPr>
          <w:lang w:val="ru-RU"/>
        </w:rPr>
        <w:t>na nagawa na niya ang lahat, sapagkat walang katapusan ang mga yugto; at ang</w:t>
      </w:r>
      <w:r w:rsidRPr="008C7964">
        <w:rPr>
          <w:b/>
          <w:lang w:val="ru-RU"/>
        </w:rPr>
        <w:t xml:space="preserve"> labis na </w:t>
      </w:r>
      <w:r w:rsidRPr="008C7964">
        <w:rPr>
          <w:lang w:val="ru-RU"/>
        </w:rPr>
        <w:t xml:space="preserve">pagpapamalas ng kakayahan, ang pagsasagawa ng mga gawaing lampas sa sariling lakas. </w:t>
      </w:r>
    </w:p>
    <w:p w14:paraId="5DFDBABF" w14:textId="77777777" w:rsidR="00C00D83" w:rsidRPr="008C7964" w:rsidRDefault="001F2820" w:rsidP="007F0800">
      <w:pPr>
        <w:widowControl w:val="0"/>
        <w:ind w:firstLine="720"/>
        <w:rPr>
          <w:lang w:val="ru-RU"/>
        </w:rPr>
      </w:pPr>
      <w:r w:rsidRPr="008C7964">
        <w:rPr>
          <w:lang w:val="ru-RU"/>
        </w:rPr>
        <w:t xml:space="preserve">Ang pinakahuling layunin ay ang pagiging natural ng birtud, kapag </w:t>
      </w:r>
      <w:r w:rsidRPr="008C7964">
        <w:rPr>
          <w:b/>
          <w:lang w:val="ru-RU"/>
        </w:rPr>
        <w:t xml:space="preserve">ang batas ay hindi </w:t>
      </w:r>
      <w:r w:rsidRPr="008C7964">
        <w:rPr>
          <w:lang w:val="ru-RU"/>
        </w:rPr>
        <w:t xml:space="preserve">na </w:t>
      </w:r>
      <w:r w:rsidRPr="008C7964">
        <w:rPr>
          <w:b/>
          <w:lang w:val="ru-RU"/>
        </w:rPr>
        <w:t xml:space="preserve">nararamdaman </w:t>
      </w:r>
      <w:r w:rsidRPr="008C7964">
        <w:rPr>
          <w:lang w:val="ru-RU"/>
        </w:rPr>
        <w:t xml:space="preserve">bilang pasanin. </w:t>
      </w:r>
    </w:p>
    <w:p w14:paraId="69F227FF" w14:textId="77777777" w:rsidR="00C00D83" w:rsidRPr="008C7964" w:rsidRDefault="001F2820" w:rsidP="007F0800">
      <w:pPr>
        <w:widowControl w:val="0"/>
        <w:ind w:firstLine="720"/>
        <w:rPr>
          <w:lang w:val="ru-RU"/>
        </w:rPr>
      </w:pPr>
      <w:r w:rsidRPr="008C7964">
        <w:rPr>
          <w:lang w:val="ru-RU"/>
        </w:rPr>
        <w:t xml:space="preserve">Ang taong pinakamatagumpay na nakakamit nito ay yaong pinagkalooban ng biyaya na mabuhay kasabay ng mga mabubuti at masigasig; at mas lalo pang matagumpay kung siya ay nasa kanilang pangangalaga. Hindi na kailangang ulitin ang gawain o itama ang mga pagkakamaling nagawa dahil sa kamangmangan o kakulangan sa pagsasanay. Huwag magbasa o magmuni-muni, gaya ng kasabihan, kundi hanapin ang isang taong maka-Diyos, at agad mong matututuhan ang takot sa Diyos. Ganoon din sa bawat iba pang birtud. Gayunpaman, ayon sa sariling kalikasan, pagkatao, at kalagayan, mabuting ideya na pumili ng isang partikular na birtud higit sa lahat at matatag na panindigan ito—magsisilbi itong pundasyon, gaya ng isang kanbas—at mula roon ay lumipat sa iba pa. Ito ay isang linya ng buhay sa panahon ng katamaran—nagsisilbi itong makapangyarihang paalala at mabilis na muling nagpapagising sa determinasyon. Higit sa lahat, ang paglimos ang pinakasiguro at pinakatapat na daan, sapagkat ito ay nagdadala sa Hari. </w:t>
      </w:r>
    </w:p>
    <w:p w14:paraId="09F55016" w14:textId="77777777" w:rsidR="000B49BB" w:rsidRDefault="001F2820" w:rsidP="007F0800">
      <w:pPr>
        <w:widowControl w:val="0"/>
        <w:ind w:firstLine="720"/>
        <w:rPr>
          <w:lang w:val="ru-RU"/>
        </w:rPr>
      </w:pPr>
      <w:r w:rsidRPr="008C7964">
        <w:rPr>
          <w:lang w:val="ru-RU"/>
        </w:rPr>
        <w:t xml:space="preserve">Gayunpaman, ito ay nalalapat lamang sa mga gawa, hindi sa mga disposisyon, na dapat ay may sariling panloob na kaayusan, na itinatag sa espiritu, sa isang diwa ay hindi nakadepende sa kamalayan at malayang kalooban, ayon sa kalooban ng Panginoon. Kinikilala ng lahat ng mga santo ang takot sa Diyos bilang simula nito, at ang pag-ibig bilang wakas nito; sa pagitan, ang lahat ng mga birtud ay nakasalig sa isa't isa, bagaman hindi sa parehong paraan para sa bawat isa, kundi palaging nakabatay sa mapagkumbaba at nagsisising pagsisisi at pagdadalamhati para sa mga kasalanan. Ito ang buhay ng mga birtud. Ang paglalarawan ng bawat birtud—ang mga katangian nito, mga gawa, antas ng kaperpeksyon, at mga paglihis—ay paksa ng mga tiyak na aklat at ng mga aral ng mga Ama ng Simbahan. Matutunan mo ang lahat ng ito sa pamamagitan ng pagbabasa. </w:t>
      </w:r>
    </w:p>
    <w:p w14:paraId="230E056E" w14:textId="77777777" w:rsidR="00C00D83" w:rsidRPr="008C7964" w:rsidRDefault="001F2820" w:rsidP="007F0800">
      <w:pPr>
        <w:widowControl w:val="0"/>
        <w:ind w:firstLine="720"/>
        <w:rPr>
          <w:lang w:val="ru-RU"/>
        </w:rPr>
      </w:pPr>
      <w:r w:rsidRPr="008C7964">
        <w:rPr>
          <w:lang w:val="ru-RU"/>
        </w:rPr>
        <w:t xml:space="preserve">Ang ganitong uri ng mabuting gawain ay direktang humuhubog sa kalooban at nag-iimprenta ng mga birtud dito, ngunit kasabay nito, pinananatili nitong nasa patuloy na tensyon ang espiritu. Tulad ng pagkikiskisan na nagbubunga ng init, gayundin ang mga mabubuting gawa ay panggatong na nag-aapoy ng sigasig. Kung wala ito, kahit ang mabuting espiritu ay lumalamig at nanghihina. Ito ang karaniwang nangyayari sa mga taong walang ginagawa, o sa mga taong nililimitahan ang kanilang sarili sa simpleng pag-iwas sa kasamaan at kawalan ng katarungan. Hindi, dapat ding magsimula at pumili ng mabubuting gawa. Gayunpaman, may mga taong labis na abala, na dahil dito ay napapagod nang mabilis at nagkakalat ang kanilang espiritu. Lahat ng bagay ay dapat sa </w:t>
      </w:r>
      <w:r w:rsidRPr="008C7964">
        <w:rPr>
          <w:lang w:val="ru-RU"/>
        </w:rPr>
        <w:lastRenderedPageBreak/>
        <w:t xml:space="preserve">katamtaman. </w:t>
      </w:r>
    </w:p>
    <w:p w14:paraId="6BF31198" w14:textId="77777777" w:rsidR="00C00D83" w:rsidRPr="008C7964" w:rsidRDefault="001F2820" w:rsidP="007F0800">
      <w:pPr>
        <w:widowControl w:val="0"/>
        <w:ind w:firstLine="720"/>
        <w:rPr>
          <w:lang w:val="ru-RU"/>
        </w:rPr>
      </w:pPr>
      <w:r w:rsidRPr="008C7964">
        <w:rPr>
          <w:i/>
          <w:lang w:val="ru-RU"/>
        </w:rPr>
        <w:t xml:space="preserve">c) Ang paglinang ng puso </w:t>
      </w:r>
    </w:p>
    <w:p w14:paraId="66F6DCBE" w14:textId="77777777" w:rsidR="00C00D83" w:rsidRPr="008C7964" w:rsidRDefault="001F2820" w:rsidP="007F0800">
      <w:pPr>
        <w:widowControl w:val="0"/>
        <w:ind w:firstLine="720"/>
        <w:rPr>
          <w:lang w:val="ru-RU"/>
        </w:rPr>
      </w:pPr>
      <w:r w:rsidRPr="008C7964">
        <w:rPr>
          <w:lang w:val="ru-RU"/>
        </w:rPr>
        <w:t xml:space="preserve">Ang paglinang ng puso ay nangangahulugang magtanim sa loob nito ng hilig sa mga bagay na banal, diyos-diyosan, at espiritwal, upang kapag nalubog ito sa mga iyon, pakiramdam nito ay parang nasa likas nitong elemento, nakakakita ng tamis, , at kagalakan, habang nananatiling walang pakialam sa lahat ng iba pa, walang hilig dito at, sa katunayan, nakararamdam pa nga ng pagkasuklam dito. Lahat ng espirituwal na gawain ng isang tao ay nagtitipon sa puso: ang mga katotohanan ay inililimbag dito, at ang mabubuting disposisyon ay nagbubunga dito, ngunit ang pangunahing tungkulin nito ay ang panlasa na ating inilarawan. Kapag nasilayan ng isip ang kabuuang estruktura ng espirituwal na mundo at ang iba't ibang bagay nito, o kapag nabubuo sa kalooban ang iba't ibang mabubuting gawain, ang puso ay dapat makaramdam ng katamisan at magpakita ng init sa lahat ng ito. Ang espirituwal na ligayang ito ang unang palatandaan ng muling pagkabuhay ng kaluluwang pinatay ng kasalanan. Kaya naman, napakahalaga ng paglinang nito, kahit sa pinakaunang yugto pa lamang. </w:t>
      </w:r>
    </w:p>
    <w:p w14:paraId="277F4DDA" w14:textId="77777777" w:rsidR="000B49BB" w:rsidRDefault="001F2820" w:rsidP="007F0800">
      <w:pPr>
        <w:widowControl w:val="0"/>
        <w:ind w:firstLine="720"/>
        <w:rPr>
          <w:lang w:val="ru-RU"/>
        </w:rPr>
      </w:pPr>
      <w:r w:rsidRPr="008C7964">
        <w:rPr>
          <w:lang w:val="ru-RU"/>
        </w:rPr>
        <w:t>Ang pagsasanay na nakatuon dito ay, sa katunayan, ang aming buong banal na ministeryo sa lahat ng anyo nito—pampubliko, pribado, pambahay o pang-iglesia—at higit sa lahat, ang diwa ng panalangin na nagbibigay-buhay dito.</w:t>
      </w:r>
    </w:p>
    <w:p w14:paraId="59DA5C17" w14:textId="77777777" w:rsidR="00810681" w:rsidRDefault="001F2820" w:rsidP="007F0800">
      <w:pPr>
        <w:widowControl w:val="0"/>
        <w:ind w:firstLine="720"/>
        <w:rPr>
          <w:lang w:val="ru-RU"/>
        </w:rPr>
      </w:pPr>
      <w:r w:rsidRPr="008C7964">
        <w:rPr>
          <w:lang w:val="ru-RU"/>
        </w:rPr>
        <w:t xml:space="preserve">Ang banal na paglilingkod—ibig sabihin, ang lahat ng pang-araw-araw na paglilingkod, kasama ang kabuuang ayos ng simbahan, ang mga ikon, kandila, insenso, awit, pagbasa, at mga gawaing liturhikal, pati na rin ang mga paglilingkod para sa iba't ibang pangangailangan—at saka ang paglilingkod sa tahanan, na kinabibilangan din ng mga bagay na pang-simbahan—mga banal na ikon, banal na langis, kandila, banal na tubig, krus, insenso—ang buong koleksyong ito ng mga banal na bagay, na tumutugon sa lahat ng pandama—paningin, pandinig, pang-amoy, pang-dama, pang-lasa—ang pinakamakapangyarihan at tanging tunay na </w:t>
      </w:r>
      <w:r w:rsidRPr="008C7964">
        <w:rPr>
          <w:b/>
          <w:lang w:val="ru-RU"/>
        </w:rPr>
        <w:t xml:space="preserve">tagapaglinis </w:t>
      </w:r>
      <w:r w:rsidRPr="008C7964">
        <w:rPr>
          <w:lang w:val="ru-RU"/>
        </w:rPr>
        <w:t xml:space="preserve">ng mga pandama sa isang patay na kaluluwa. Pinatay ang kaluluwa ng diwa ng mundo, na bumabalot dito sa pamamagitan ng kasalanang naninirahan dito. Ang buong estruktura ng ating banal na paglilingkod—sa anyo nito, sa kahulugan nito, sa kapangyarihan ng pananampalataya, at lalo na sa biyayang nakatago rito—ay may hindi mapaglabanan na kapangyarihan na itaboy ang diwa ng mundo at, sa pamamagitan ng pagpapalaya sa kaluluwa mula sa mapang-aping impluwensya nito, pinahihintulutan itong huminga nang malaya, wika nga, at matikman ang tamis ng kalayaang espiritwal na ito. Sinumang papasok sa simbahan ay pumapasok sa isang ganap na ibang mundo; naaapektuhan sila nito at naaayon ding nagbabago. Ganoon din ang nangyayari sa mga pinalilibutan ang kanilang sarili ng mga banal na bagay. Ang kadalasang pagdama ng mga espiritwal na impresyon ay mas mabilis na tumatagos sa kalooban at mas mabilis na nagdudulot ng pagbabago ng puso. </w:t>
      </w:r>
      <w:r w:rsidRPr="000B49BB">
        <w:rPr>
          <w:lang w:val="ru-RU"/>
        </w:rPr>
        <w:t xml:space="preserve">Kaya naman: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Dapat sikapin ng isang tao na dumalo sa mga paglilingkod sa simbahan hangga't maaari, karaniwan sa Matins, sa Liturhiya at Vespers. Dapat hangarin ng isang tao na naroroon araw-araw sa unang pagkakataon, kahit isang beses lang sa isang araw, at kung maaari, nang walang pag-aatubili. Ang ating simbahan ay paraiso sa lupa, o ang langit mismo. Magmadali sa pagpasok sa simbahan nang may pananampalataya na ito ang tinitirhan ng Diyos, kung saan Siya Mismo ay nangakong mas madaling pakinggan tayo; habang nasa loob ng simbahan, kumilos na parang nasa harapan ng Diyos, nang may takot at paggalang, na dapat mong ipakita sa pamamagitan ng matiyagang pagtayo, pagyuko, at masigasig na pakikilahok sa buong seremonya, nang hindi pinapalipad ang isip, o nagpapadala sa katamaran o kapabayaan.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Hindi dapat kalimutan ang iba pang anyo ng pagsamba, maging pribado man, isinasagawa sa simbahan o sa bahay, pati na rin ang sariling panalangin sa tahanan alinsunod sa buong kaayusan ng Simbahan. Dapat tandaan na ito ay isang karagdagan lamang sa pagsamba sa simbahan, at hindi isang kapalit nito. Ang Apostol, na nag-utos sa atin na huwag iwan ang ating mga pagtitipon, ay ginawang malinaw na ang buong kapangyarihan ng pagsamba ay nasa komunal na pagsamba (</w:t>
      </w:r>
      <w:r w:rsidR="00CD70E7">
        <w:rPr>
          <w:lang w:val="ru-RU"/>
        </w:rPr>
        <w:t xml:space="preserve">tingnan </w:t>
      </w:r>
      <w:r w:rsidR="001F2820" w:rsidRPr="008C7964">
        <w:rPr>
          <w:lang w:val="ru-RU"/>
        </w:rPr>
        <w:t>Heb.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Dapat nating sundin ang lahat ng kapistahan, ritwal, at kaugalian ng Simbahan—sa katunayan, ang buong kaayusang liturhikal—at itali ang ating sarili rito sa bawat aspeto ng buhay, upang manatiling palagian, wari ba, sa isang espesyal na kapaligiran. Madali lamang itong gawin. Ganito ang estruktura ng ating Simbahan. Tanggapin mo lamang ito nang may pananampalataya. </w:t>
      </w:r>
    </w:p>
    <w:p w14:paraId="476DB8E4" w14:textId="77777777" w:rsidR="00C00D83" w:rsidRPr="008C7964" w:rsidRDefault="001F2820" w:rsidP="007F0800">
      <w:pPr>
        <w:widowControl w:val="0"/>
        <w:ind w:firstLine="720"/>
        <w:rPr>
          <w:lang w:val="ru-RU"/>
        </w:rPr>
      </w:pPr>
      <w:r w:rsidRPr="008C7964">
        <w:rPr>
          <w:lang w:val="ru-RU"/>
        </w:rPr>
        <w:t xml:space="preserve">Ngunit higit sa lahat, ang nagbibigay ng lakas sa ministeryo ng simbahan ay ang diwa ng panalangin. Ang panalangin ay isang tungkuling sumasaklaw sa lahat at isang makapangyarihang kasangkapan. Sa pamamagitan nito, ang mga katotohanan ng pananampalataya ay naitatatak sa isip, at ang mabuting moralidad sa kalooban; </w:t>
      </w:r>
      <w:r w:rsidRPr="008C7964">
        <w:rPr>
          <w:lang w:val="ru-RU"/>
        </w:rPr>
        <w:lastRenderedPageBreak/>
        <w:t xml:space="preserve">ngunit higit sa lahat, ang puso ay nabubuhay sa mga pagmamahal nito. Doon lamang mabilis na sumusunod ang unang dalawa kapag naroroon ang huli. Kaya, ang paglinang ng panalangin ay dapat simulan muna sa lahat, at ipagpatuloy nang tuloy-tuloy at walang pagod, hanggang sa ipagkaloob ng Panginoon ang panalangin sa siyang nananalangin. </w:t>
      </w:r>
    </w:p>
    <w:p w14:paraId="575ADAB8" w14:textId="77777777" w:rsidR="00C00D83" w:rsidRDefault="001F2820" w:rsidP="007F0800">
      <w:pPr>
        <w:widowControl w:val="0"/>
        <w:ind w:firstLine="720"/>
        <w:rPr>
          <w:lang w:val="ru-RU"/>
        </w:rPr>
      </w:pPr>
      <w:r w:rsidRPr="008C7964">
        <w:rPr>
          <w:lang w:val="ru-RU"/>
        </w:rPr>
        <w:t xml:space="preserve">Ang saligan ng panalangin ay nakasalalay sa mismong akto ng pagtalikod sa Diyos, sapagkat ang panalangin ay ang pagtalikod ng isip at puso tungo sa Diyos, na siyang eksaktong nilalaman ng aktong ito. Ngunit sa pamamagitan ng kawalang-pansin o kakulangan sa kasanayan, maaaring patayin ng isang tao ang kislap na ito sa kanyang sarili. Dapat agad na simulan ng isang tao ang ilang gawi, na may layuning pag-alabin ang diwa ng panalangin. Bukod sa pagsasagawa at pakikilahok sa mga banal na paglilingkod, gaya ng nabanggit, ang pansariling panalangin ang pinaka-direktang may kaugnayan dito, kahit saan at sa anumang paraan ito isagawa. </w:t>
      </w:r>
      <w:r w:rsidRPr="00EA4791">
        <w:rPr>
          <w:lang w:val="ru-RU"/>
        </w:rPr>
        <w:t xml:space="preserve">Narito ang isang tuntunin: sanayin mong manalangin. Para sa layuning ito: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Pumili ng iskedyul ng panalangin—para sa gabi, umaga, at araw.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Panatilihing maikli muna ang rutina, upang hindi masawaan ang diwa na hindi pa sanay sa gawi at pagsisikap na ito.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Ngunit dapat itong laging isagawa nang may paggalang, sipag, at buong pagtuon.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Nangangailangan ito ng: pagtayo, pagyuko, pagluhod, paggawa ng tanda ng krus, pagbabasa, at paminsan-minsang pag-awit.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Mas madalas kang makilahok sa ganitong uri ng panalangin, mas mabuti. May ilang tao na ginagawa ito tuwing oras: kaunti-unti, ngunit mas madalas.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Nakasaad sa mga aklat-dasal ang mga panalangin na babasahin. Ngunit mabuti na masanay sa isang partikular na panalangin, upang sa pagsisimula nito ay agad na sumiklab ang espiritu.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Ang tuntunin sa panalangin ay simple: kapag nagsimula kang manalangin, sabihin ito nang may takot at panginginig na para bang nagsasalita ka sa mismong tenga ng Diyos, kasabay ng tanda ng krus, pagyuko at pagluhod, alinsunod sa kilos ng espiritu.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Ang itinatag na tuntunin ay dapat laging sundin nang walang pag-aalinlangan; ngunit hindi nito pinipigilan ang sinuman na magdagdag dito ayon sa hinihikayat ng puso.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Mabasa man o kantahin nang malakas, sa bulong, o sa katahimikan—walang pinagkaiba, sapagkat malapit ang Panginoon. Ngunit kung minsan ay mas mabuting gampanan ang buong panalangin sa isang paraan, at sa ibang pagkakataon naman sa ibang paraan.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Dapat matibay na itanim sa isip ang hangganan ng panalangin. Ang mabuting panalangin ay yaong nagtatapos sa pagyuko at pagluhod sa harap ng Diyos, na may damdaming: </w:t>
      </w:r>
      <w:r w:rsidR="001F2820" w:rsidRPr="008C7964">
        <w:rPr>
          <w:i/>
          <w:lang w:val="ru-RU"/>
        </w:rPr>
        <w:t xml:space="preserve">'Ikaw na nagtitimbang sa lahat ng bagay, </w:t>
      </w:r>
      <w:r>
        <w:rPr>
          <w:i/>
          <w:lang w:val="ru-RU"/>
        </w:rPr>
        <w:t xml:space="preserve">iligtas </w:t>
      </w:r>
      <w:r w:rsidR="001F2820" w:rsidRPr="008C7964">
        <w:rPr>
          <w:i/>
          <w:lang w:val="ru-RU"/>
        </w:rPr>
        <w:t xml:space="preserve">mo ako'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May mga antas ang panalangin. Ang unang antas ay ang panalangin na pisikal, na binubuo pangunahin ng pagbabasa, pagtayo, at pagyuko. Naglilibot ang isip, walang nararamdaman ang puso, at walang pagnanasa: dito, may pagtitiis, pagsisikap, at pawis. Gayunpaman, magtakda ng hangganan at manalangin. Ito ang aktibong panalangin. Ang ikalawang yugto ay panalangin na may pagtuon: nasasanay ang isip na ituon ang sarili sa oras ng panalangin at sa pagbigkas ng buong panalangin nang buong kamalayan, nang walang istorbo. Ang pagtuon ay nagsasanib sa nakasulat na salita at nagsasalita na parang ito mismo ang may-ari. Ang ikatlong yugto ay panalangin ng puso: napapainit ang puso ng pagtuon, at ang nasa isip ay nagiging damdamin dito. Mayroong salita ng pagsisisi, at narito ang pagsisisi; mayroong petisyon, at narito ang pakiramdam ng pangangailangan at pagnanasa. Ang sinumang umusad sa yugto ng pakiramdam ay nananalangin nang walang salita, sapagkat ang Diyos ay Diyos ng puso. Kaya naman ito ang tuktok ng pagsasanay sa pagdarasal—ang manatili sa panalangin, na lumilipat mula sa isang pakiramdam patungo sa iba pa. Sa puntong ito, maaaring huminto ang pagbabasa, gayundin ang pag-iisip, at manatili na lamang sa pakiramdam kasama ang mga pamilyar na tanda ng panalangin. Ang ganitong panalangin ay unti-unting dumarating sa simula. Sa simbahan o sa bahay, sumasapit sa isang tao ang pakiramdam </w:t>
      </w:r>
      <w:r w:rsidR="00FA3377">
        <w:rPr>
          <w:lang w:val="ru-RU"/>
        </w:rPr>
        <w:t>ng panalangin…</w:t>
      </w:r>
      <w:r w:rsidR="001F2820" w:rsidRPr="008C7964">
        <w:rPr>
          <w:lang w:val="ru-RU"/>
        </w:rPr>
        <w:t xml:space="preserve"> At narito ang karaniwang payo ng mga santo—huwag hayaang lumipas ito nang hindi napapansin: na kapag naroroon ang pakiramdam, itigil ang lahat ng ibang gawain at manatili rito. Sinasabi ng Banal na Agdasan: 'May anghel na nananalangin kasama mo</w:t>
      </w:r>
      <w:r w:rsidR="00EC4FF7" w:rsidRPr="008C7964">
        <w:rPr>
          <w:lang w:val="ru-RU"/>
        </w:rPr>
        <w:t xml:space="preserve">.' </w:t>
      </w:r>
      <w:r w:rsidR="001F2820" w:rsidRPr="008C7964">
        <w:rPr>
          <w:lang w:val="ru-RU"/>
        </w:rPr>
        <w:t xml:space="preserve">Ang pagbibigay-pansin sa mga pagpapahayag na ito ng panalangin ay nagpapalago ng panalangin, samantalang ang kawalang-pansin ay sumisira rito: at ang mismong diwa ng paglinang ay narito. </w:t>
      </w:r>
    </w:p>
    <w:p w14:paraId="341ED9C4" w14:textId="77777777" w:rsidR="00C00D83" w:rsidRPr="008C7964" w:rsidRDefault="001F2820" w:rsidP="00EA4791">
      <w:pPr>
        <w:ind w:firstLine="720"/>
        <w:rPr>
          <w:lang w:val="ru-RU"/>
        </w:rPr>
      </w:pPr>
      <w:r w:rsidRPr="008C7964">
        <w:rPr>
          <w:lang w:val="ru-RU"/>
        </w:rPr>
        <w:lastRenderedPageBreak/>
        <w:t xml:space="preserve">Gaano man katindi ng pagtingin ng sinuman sa sarili na nakamit na nila ang kasakdalan sa panalangin, hindi kailanman dapat talikuran ang mga tuntunin nito, kundi isabuhay ito ayon sa itinuro, at laging magsimula sa aktibong panalangin. Dapat itong samahan ng intelektwal na panalangin, at susundan ito ng taos-pusong panalangin. Kung wala ito, mawawala ang huli, at iisipin ng isang tao na siya ay nananalangin, samantalang sa katotohanan ay hindi naman. </w:t>
      </w:r>
    </w:p>
    <w:p w14:paraId="1E950CD8" w14:textId="77777777" w:rsidR="00C00D83" w:rsidRPr="008C7964" w:rsidRDefault="001F2820" w:rsidP="00EA4791">
      <w:pPr>
        <w:ind w:firstLine="720"/>
        <w:rPr>
          <w:lang w:val="ru-RU"/>
        </w:rPr>
      </w:pPr>
      <w:r w:rsidRPr="008C7964">
        <w:rPr>
          <w:lang w:val="ru-RU"/>
        </w:rPr>
        <w:t xml:space="preserve">Kapag ang diwa ng panalangin ay umabot sa antas ng walang patid, doon nagsisimula ang espiritwal na panalangin, na isang kaloob ng Banal na Espiritu, na nananalangin para sa atin—ang pinakamataas na antas ng nauunawaang panalangin. Ngunit, ayon sa kanila, mayroon ding panalangin na lampas sa abot ng isip, o lumalampas sa hangganan ng kamalayan (tulad ng itinuturo ni San Isaac na taga-Sirya). </w:t>
      </w:r>
    </w:p>
    <w:p w14:paraId="571A8FBC" w14:textId="77777777" w:rsidR="00C00D83" w:rsidRPr="008C7964" w:rsidRDefault="001F2820" w:rsidP="00EA4791">
      <w:pPr>
        <w:ind w:firstLine="720"/>
        <w:rPr>
          <w:lang w:val="ru-RU"/>
        </w:rPr>
      </w:pPr>
      <w:r w:rsidRPr="008C7964">
        <w:rPr>
          <w:lang w:val="ru-RU"/>
        </w:rPr>
        <w:t>Ang</w:t>
      </w:r>
      <w:r w:rsidR="00F56144" w:rsidRPr="008C7964">
        <w:rPr>
          <w:lang w:val="ru-RU"/>
        </w:rPr>
        <w:t xml:space="preserve"> 'pinakamadaling' </w:t>
      </w:r>
      <w:r w:rsidRPr="008C7964">
        <w:rPr>
          <w:lang w:val="ru-RU"/>
        </w:rPr>
        <w:t xml:space="preserve">paraan upang umakyat sa walang patid na panalangin ay ang pagsasanay sa Panalangin ni Hesus at itanim ito sa sarili. Ang mga pinaka-may karanasang tao sa buhay na espiritwal, na pinaliwanagan ng Diyos, ay natuklasan ang isang payak ngunit makapangyarihang paraan ng pagpapalakas ng espiritu sa lahat ng gawaing espiritwal, pati na rin sa buong buhay ng pag-aascetiko, at nag-iwan ng detalyadong tuntunin tungkol dito sa kanilang mga aral. </w:t>
      </w:r>
    </w:p>
    <w:p w14:paraId="31091443" w14:textId="77777777" w:rsidR="00C00D83" w:rsidRPr="008C7964" w:rsidRDefault="001F2820" w:rsidP="00102F41">
      <w:pPr>
        <w:widowControl w:val="0"/>
        <w:ind w:firstLine="720"/>
        <w:rPr>
          <w:lang w:val="ru-RU"/>
        </w:rPr>
      </w:pPr>
      <w:r w:rsidRPr="008C7964">
        <w:rPr>
          <w:lang w:val="ru-RU"/>
        </w:rPr>
        <w:t>Sa pamamagitan ng ating mga pagsisikap at pagtitimpi, hinahangad natin ang paglilinis ng puso at ang pagpapanumbalik ng espiritu. May dalawang landas tungo rito: ang aktibong landas—ibig sabihin, ang pagsasagawa ng mga gawi ng pag-aasceta na nakasaad sa itaas—at ang kontemplatibong landas—ang pag-akda ng isip tungo sa Diyos. Sa una, ang kaluluwa ay nililinis at tinatanggap ang Diyos; sa huli, ang Diyos, na nakikita, ay sinusunog ang lahat ng karumihan at naninirahan sa loob ng nilinis na kaluluwa. Sa pagbubuod ng huli sa Panalangin ni Hesus, sinasabi ni Gregorio ng Sinai: 'Nakararating tayo sa Diyos alinman sa pamamagitan ng mga gawa at paggawa, o sa pamamagitan ng sining ng pagtawag sa pangalan ni Hesus</w:t>
      </w:r>
      <w:r w:rsidR="00EC4FF7" w:rsidRPr="008C7964">
        <w:rPr>
          <w:lang w:val="ru-RU"/>
        </w:rPr>
        <w:t xml:space="preserve">,' </w:t>
      </w:r>
      <w:r w:rsidRPr="008C7964">
        <w:rPr>
          <w:lang w:val="ru-RU"/>
        </w:rPr>
        <w:t xml:space="preserve">at idinagdag pa niya na ang unang landas ay mas mahaba kaysa sa huli—ang huli ay mas mabilis at mas epektibo. Dahil dito, binigyan ng ilan ang Panalangin kay Hesus ng pinakamataas na lugar sa mga espiritwal na pagsasanay. Nagbibigay ito ng kaliwanagan, nagpapalakas, nagbibigay-buhay, tinalo ang lahat ng kaaway, nakikita man o hindi nakikita, at itinaas tayo nito patungo sa Diyos. Ganito kalakas at makapangyarihan ito! Ang pangalan ng Panginoong Hesus ay isang kayamanang puno ng mga biyaya, lakas, at buhay sa Espiritu. </w:t>
      </w:r>
    </w:p>
    <w:p w14:paraId="445B1692" w14:textId="77777777" w:rsidR="00C00D83" w:rsidRPr="008C7964" w:rsidRDefault="001F2820" w:rsidP="00102F41">
      <w:pPr>
        <w:widowControl w:val="0"/>
        <w:ind w:firstLine="720"/>
        <w:rPr>
          <w:lang w:val="ru-RU"/>
        </w:rPr>
      </w:pPr>
      <w:r w:rsidRPr="008C7964">
        <w:rPr>
          <w:lang w:val="ru-RU"/>
        </w:rPr>
        <w:t xml:space="preserve">Natural na sumusunod dito na sinumang nagpakita ng pagsisisi, o nagsimulang hanapin ang Panginoon, ay maaaring at nararapat na mabigyan, mula pa sa simula, ng buong pagtuturo sa pagsasagawa ng Panalangin kay Hesus; at sa pamamagitan nito, sila ay dapat ipakilala sa lahat ng iba pang uri ng panalangin, sapagkat sa ganitong paraan ay mas mabilis na mapapalakas ang isang tao, mas mabilis na magkakaroon ng espirituwal na pananaw, at makakapasok sa panloob na kapayapaan. Hindi ito nalalaman, kaya ang ilan—o marahil ang karamihan—ay naglilimita lamang sa mga pisikal at mental na pagsasanay, at nasasayang ang kanilang pagsisikap at oras nang halos walang kabuluhan. </w:t>
      </w:r>
    </w:p>
    <w:p w14:paraId="757DBCC5" w14:textId="77777777" w:rsidR="00C00D83" w:rsidRPr="008C7964" w:rsidRDefault="001F2820" w:rsidP="00102F41">
      <w:pPr>
        <w:widowControl w:val="0"/>
        <w:ind w:firstLine="720"/>
        <w:rPr>
          <w:lang w:val="ru-RU"/>
        </w:rPr>
      </w:pPr>
      <w:r w:rsidRPr="008C7964">
        <w:rPr>
          <w:lang w:val="ru-RU"/>
        </w:rPr>
        <w:t>Ang pagsasanay na ito ay tinatawag na 'ang sining</w:t>
      </w:r>
      <w:r w:rsidR="00EC4FF7" w:rsidRPr="008C7964">
        <w:rPr>
          <w:lang w:val="ru-RU"/>
        </w:rPr>
        <w:t xml:space="preserve">'. </w:t>
      </w:r>
      <w:r w:rsidRPr="008C7964">
        <w:rPr>
          <w:lang w:val="ru-RU"/>
        </w:rPr>
        <w:t xml:space="preserve">At napakasimple nito. Itong-tungo ang iyong kamalayan at pansin sa iyong puso, ulitin nang walang tigil: </w:t>
      </w:r>
      <w:r w:rsidRPr="008C7964">
        <w:rPr>
          <w:i/>
          <w:lang w:val="ru-RU"/>
        </w:rPr>
        <w:t xml:space="preserve">'Panginoong Hesukristo, Anak ng Diyos, maawa ka sa akin', </w:t>
      </w:r>
      <w:r w:rsidRPr="008C7964">
        <w:rPr>
          <w:lang w:val="ru-RU"/>
        </w:rPr>
        <w:t xml:space="preserve">nang walang anumang imahe o anyo, na nagtitiwala na nakikita ka at naririnig ka ng Panginoon. </w:t>
      </w:r>
    </w:p>
    <w:p w14:paraId="73BFDAAF" w14:textId="77777777" w:rsidR="00C00D83" w:rsidRPr="008C7964" w:rsidRDefault="001F2820" w:rsidP="00102F41">
      <w:pPr>
        <w:widowControl w:val="0"/>
        <w:ind w:firstLine="720"/>
        <w:rPr>
          <w:lang w:val="ru-RU"/>
        </w:rPr>
      </w:pPr>
      <w:r w:rsidRPr="008C7964">
        <w:rPr>
          <w:lang w:val="ru-RU"/>
        </w:rPr>
        <w:t xml:space="preserve">Upang maging matatag dito, dapat maglaan ng tiyak na oras sa umaga o gabi—labing-limang minuto, tatlumpung minuto, o higit pa, hangga't kaya—na nakalaan lamang para sa pagbigkas ng panalangin na ito. Dapat itong gawin pagkatapos ng mga panalangin sa umaga at gabi, nakatayo man o nakaupo. Ito ang maglalatag ng pundasyon para sa pagsasanay. </w:t>
      </w:r>
    </w:p>
    <w:p w14:paraId="22355500" w14:textId="77777777" w:rsidR="00C00D83" w:rsidRPr="008C7964" w:rsidRDefault="001F2820" w:rsidP="00102F41">
      <w:pPr>
        <w:widowControl w:val="0"/>
        <w:ind w:firstLine="720"/>
        <w:rPr>
          <w:lang w:val="ru-RU"/>
        </w:rPr>
      </w:pPr>
      <w:r w:rsidRPr="008C7964">
        <w:rPr>
          <w:lang w:val="ru-RU"/>
        </w:rPr>
        <w:t xml:space="preserve">Pagkatapos, sa buong araw, sikapin mong sabihin ito tuwing ilang minuto, anuman ang iyong ginagawa. </w:t>
      </w:r>
    </w:p>
    <w:p w14:paraId="730AAA5A" w14:textId="77777777" w:rsidR="00C00D83" w:rsidRPr="008C7964" w:rsidRDefault="001F2820" w:rsidP="00102F41">
      <w:pPr>
        <w:widowControl w:val="0"/>
        <w:ind w:firstLine="720"/>
        <w:rPr>
          <w:lang w:val="ru-RU"/>
        </w:rPr>
      </w:pPr>
      <w:r w:rsidRPr="008C7964">
        <w:rPr>
          <w:lang w:val="ru-RU"/>
        </w:rPr>
        <w:t xml:space="preserve">Lalo pang magiging naka-ukit ang gawi, at ang panalangin ay, wari, kusang bibigkasin ng sarili, anuman ang gawain o hanapbuhay ng isang tao. Kapag mas matatag ang pagsisikap, mas mabilis ang tagumpay. </w:t>
      </w:r>
    </w:p>
    <w:p w14:paraId="7B36383A" w14:textId="77777777" w:rsidR="00C00D83" w:rsidRPr="008C7964" w:rsidRDefault="001F2820" w:rsidP="00102F41">
      <w:pPr>
        <w:widowControl w:val="0"/>
        <w:ind w:firstLine="720"/>
        <w:rPr>
          <w:lang w:val="ru-RU"/>
        </w:rPr>
      </w:pPr>
      <w:r w:rsidRPr="008C7964">
        <w:rPr>
          <w:lang w:val="ru-RU"/>
        </w:rPr>
        <w:t xml:space="preserve">Dapat talagang itutok ng isang tao ang kanyang kamalayan sa puso at, habang nagdarasal, bahagyang pigilin ang paghinga, bilang pagpapakita ng konsentrasyong ginugugol sa pagdarasal. </w:t>
      </w:r>
    </w:p>
    <w:p w14:paraId="6A17FAE2" w14:textId="77777777" w:rsidR="00C00D83" w:rsidRPr="008C7964" w:rsidRDefault="001F2820" w:rsidP="00102F41">
      <w:pPr>
        <w:widowControl w:val="0"/>
        <w:ind w:firstLine="720"/>
        <w:rPr>
          <w:lang w:val="ru-RU"/>
        </w:rPr>
      </w:pPr>
      <w:r w:rsidRPr="008C7964">
        <w:rPr>
          <w:lang w:val="ru-RU"/>
        </w:rPr>
        <w:t xml:space="preserve">Ngunit ang pinakamahalagang kundisyon ay ang pananampalataya na ang Diyos ay malapit at nakakarinig sa atin. Ibigkas ang iyong panalangin sa tenga ng Diyos. </w:t>
      </w:r>
    </w:p>
    <w:p w14:paraId="3500AD02" w14:textId="77777777" w:rsidR="00C00D83" w:rsidRPr="008C7964" w:rsidRDefault="001F2820" w:rsidP="00102F41">
      <w:pPr>
        <w:widowControl w:val="0"/>
        <w:ind w:firstLine="720"/>
        <w:rPr>
          <w:lang w:val="ru-RU"/>
        </w:rPr>
      </w:pPr>
      <w:r w:rsidRPr="008C7964">
        <w:rPr>
          <w:lang w:val="ru-RU"/>
        </w:rPr>
        <w:t xml:space="preserve">Ang gawi na ito ay nagbubuhos ng init sa espiritu, na sinusundan ng kaliwanagan, at pagkatapos ay ng lubos na kagalakan. Ngunit ang lahat ng ito ay kung minsan nakakamit lamang sa paglipas ng mga taon. </w:t>
      </w:r>
    </w:p>
    <w:p w14:paraId="75F9F7B2" w14:textId="77777777" w:rsidR="00C00D83" w:rsidRPr="008C7964" w:rsidRDefault="001F2820" w:rsidP="00102F41">
      <w:pPr>
        <w:widowControl w:val="0"/>
        <w:ind w:firstLine="720"/>
        <w:rPr>
          <w:lang w:val="ru-RU"/>
        </w:rPr>
      </w:pPr>
      <w:r w:rsidRPr="008C7964">
        <w:rPr>
          <w:lang w:val="ru-RU"/>
        </w:rPr>
        <w:t xml:space="preserve">Sa simula, ang panalangin na ito ay, sa mahabang panahon, isang gawaing mekanikal lamang, tulad ng anumang ibang gawain; pagkatapos ay nagiging usapin ito ng isip at, sa huli, tumatagos sa puso. </w:t>
      </w:r>
    </w:p>
    <w:p w14:paraId="11A05CEE" w14:textId="77777777" w:rsidR="00C00D83" w:rsidRPr="008C7964" w:rsidRDefault="001F2820" w:rsidP="00102F41">
      <w:pPr>
        <w:widowControl w:val="0"/>
        <w:ind w:firstLine="720"/>
        <w:rPr>
          <w:lang w:val="ru-RU"/>
        </w:rPr>
      </w:pPr>
      <w:r w:rsidRPr="008C7964">
        <w:rPr>
          <w:lang w:val="ru-RU"/>
        </w:rPr>
        <w:lastRenderedPageBreak/>
        <w:t xml:space="preserve">May mga paglihis sa tamang landas ng panalangin na ito. Kaya, dapat itong matutunan mula sa isang taong marunong nito. Ang mga pagkakamali ay nagmumula sa kung saan nakatuon ang pansin—sa isip o sa puso. </w:t>
      </w:r>
    </w:p>
    <w:p w14:paraId="5019D447" w14:textId="77777777" w:rsidR="00C00D83" w:rsidRPr="008C7964" w:rsidRDefault="001F2820" w:rsidP="00102F41">
      <w:pPr>
        <w:widowControl w:val="0"/>
        <w:ind w:firstLine="720"/>
        <w:rPr>
          <w:lang w:val="ru-RU"/>
        </w:rPr>
      </w:pPr>
      <w:r w:rsidRPr="008C7964">
        <w:rPr>
          <w:lang w:val="ru-RU"/>
        </w:rPr>
        <w:t xml:space="preserve">Ang nasa puso ay ligtas. Lalo pang ligtas ang nakakapit sa Diyos nang may matinding paghihirap ng kalooban sa bawat sandali, na may pagsisisi, na nananalangin para sa kaligtasan mula sa mga ilusyon. </w:t>
      </w:r>
    </w:p>
    <w:p w14:paraId="09F17C04" w14:textId="77777777" w:rsidR="00C00D83" w:rsidRPr="008C7964" w:rsidRDefault="001F2820" w:rsidP="00102F41">
      <w:pPr>
        <w:rPr>
          <w:lang w:val="ru-RU"/>
        </w:rPr>
      </w:pPr>
      <w:r w:rsidRPr="008C7964">
        <w:rPr>
          <w:lang w:val="ru-RU"/>
        </w:rPr>
        <w:t xml:space="preserve">Ipinaliwanag nang detalyado ng mga Banal na Ama ang pagtuturo hinggil sa praktis na ito. Kaya naman, ang sinumang nagsimula sa tungkuling ito ay dapat magbasa ng kanilang mga akda at isantabi ang lahat ng iba pa. Ang pinakamahusay na mga tagubilin ay matatagpuan sa mga akda ni Hesychius (ng Jerusalem — </w:t>
      </w:r>
      <w:r w:rsidRPr="008C7964">
        <w:rPr>
          <w:i/>
          <w:lang w:val="ru-RU"/>
        </w:rPr>
        <w:t>Ed.</w:t>
      </w:r>
      <w:r w:rsidRPr="008C7964">
        <w:rPr>
          <w:lang w:val="ru-RU"/>
        </w:rPr>
        <w:t xml:space="preserve">), sa mga paunang salita ni Elder Basil, at sa buhay ni Paissius </w:t>
      </w:r>
      <w:r w:rsidR="00102F41" w:rsidRPr="00102F41">
        <w:rPr>
          <w:sz w:val="20"/>
          <w:szCs w:val="16"/>
          <w:lang w:val="ru-RU"/>
        </w:rPr>
        <w:t>(Ang Buhay at Mga Akda ng Moldavian Elder Paissius Velichkovsky, kasama ang karagdagang mga paunang salita sa mga aklat nina Saints Gregory of Sinai, Philotheus ng Sinai, Isichius na Presbyter at Nilus ng Sora, na inipon ng kanyang kaibigan at kapwa asketiko, ang Nakatatandang Basil ng Polyamerul, tungkol sa espirituwal na pagkabantay at panalangin. Inilathala ng Vvedenskaya Optina Hermitage sa Kozel. Moscow, 1892. (Ed.)</w:t>
      </w:r>
      <w:r w:rsidRPr="008C7964">
        <w:rPr>
          <w:lang w:val="ru-RU"/>
        </w:rPr>
        <w:t xml:space="preserve">; mula kina Gregory ng Sinai, Philotheus ng Sinai, Theoliptus (Metropolita ng Philadelphia — </w:t>
      </w:r>
      <w:r w:rsidRPr="008C7964">
        <w:rPr>
          <w:i/>
          <w:lang w:val="ru-RU"/>
        </w:rPr>
        <w:t>Ed.</w:t>
      </w:r>
      <w:r w:rsidRPr="008C7964">
        <w:rPr>
          <w:lang w:val="ru-RU"/>
        </w:rPr>
        <w:t xml:space="preserve">), Simeon na Bagong Teologo, Nilus ng Sora, at ang banal na mongheng Dorotheus (Ruso). </w:t>
      </w:r>
    </w:p>
    <w:p w14:paraId="102F5F3A" w14:textId="77777777" w:rsidR="00C00D83" w:rsidRPr="008C7964" w:rsidRDefault="001F2820" w:rsidP="00102F41">
      <w:pPr>
        <w:widowControl w:val="0"/>
        <w:ind w:firstLine="720"/>
        <w:rPr>
          <w:lang w:val="ru-RU"/>
        </w:rPr>
      </w:pPr>
      <w:r w:rsidRPr="008C7964">
        <w:rPr>
          <w:lang w:val="ru-RU"/>
        </w:rPr>
        <w:t xml:space="preserve">Ang sinumang maging bihasa rito, matapos dumaan sa lahat ng nabanggit sa itaas, ay isang taong nagsasabuhay ng buhay Kristiyano. Mabilis siyang uunlad sa kanyang sariling paglilinis at Kristiyanong kaperpeksiyunan, at makakamtan niya ang minimithing kapayapaan sa pakikipag-isa sa Diyos. </w:t>
      </w:r>
    </w:p>
    <w:p w14:paraId="0464E946" w14:textId="77777777" w:rsidR="00C00D83" w:rsidRPr="008C7964" w:rsidRDefault="001F2820" w:rsidP="00102F41">
      <w:pPr>
        <w:widowControl w:val="0"/>
        <w:ind w:firstLine="720"/>
        <w:rPr>
          <w:lang w:val="ru-RU"/>
        </w:rPr>
      </w:pPr>
      <w:r w:rsidRPr="008C7964">
        <w:rPr>
          <w:lang w:val="ru-RU"/>
        </w:rPr>
        <w:t xml:space="preserve">Ito ang mga pagsasanay para sa mga kapangyarihan ng kaluluwa, na iniangkop sa mga kilos ng espiritu. Narito nakikita natin kung paanong ang bawat isa sa kanila ay nakaayon sa buhay ng espiritu, o sa mga espiritwal na pakiramdam. Ngunit nagdudulot din ang mga ito ng pagpapalakas sa mga pangunahing kundisyon para sa panloob na pamamalagi, ito ay: ang mga gawi sa pag-iisip ay nagdudulot ng pagtitipon ng pansin, ang mga gawi ng kalooban ay nagdudulot ng pagiging mapagmatyag, at ang mga gawi ng puso ay nagdudulot ng pagiging matino. Ang panalangin, sa bahagi nito, ay sumasaklaw sa lahat ng ito at pinagbubuklod ang mga ito; sa katunayan, sa mismong kalikasan nito, ito ay hindi iba kundi ang panloob na gawain na inilarawan kanina. </w:t>
      </w:r>
    </w:p>
    <w:p w14:paraId="2E55D48F" w14:textId="77777777" w:rsidR="00C00D83" w:rsidRPr="008C7964" w:rsidRDefault="001F2820" w:rsidP="00102F41">
      <w:pPr>
        <w:widowControl w:val="0"/>
        <w:ind w:firstLine="720"/>
        <w:rPr>
          <w:lang w:val="ru-RU"/>
        </w:rPr>
      </w:pPr>
      <w:r w:rsidRPr="008C7964">
        <w:rPr>
          <w:lang w:val="ru-RU"/>
        </w:rPr>
        <w:t xml:space="preserve">Ang lahat ng mga gawaing ito ay nilalayon na paunlarin ang mga kapangyarihan ng kaluluwa, alinsunod sa diwa ng bagong buhay. Ito ay katumbas ng pagpapadiyos ng kaluluwa, o ang pagtaas nito sa diwa at ang pagsasanib nito rito. Sa Pagbagsak, naghiwalay sila sa pagtutol. Sa pagbabagong-loob, naibabalik ang diwa, ngunit nananatili ang kaluluwa na may matinding ugaling pagtutol at pagkamuhi sa diwa at sa lahat ng bagay na espiritwal. Ang mga gawaing ito, na pinapalooban ng mga espiritwal na sangkap, ay nagdadala sa kaluluwa sa pagkakasundo sa Espiritu at nagiging sanhi upang ito ay makipag-isa sa Kanya. Mula rito, malinaw kung gaano sila kahalaga, at kung gaano kasahol ang kalagayan ng mga nagpapawalang-bahala sa kanila. Sila mismo ang dahilan kung bakit ang kanilang paggawa ay hindi namumunga—nagsusumikap sila ngunit hindi nakakakita ng bunga; agad silang nawawalan ng pag-asa, at doon na nagtatapos ang lahat. </w:t>
      </w:r>
    </w:p>
    <w:p w14:paraId="2DC83948" w14:textId="77777777" w:rsidR="00C00D83" w:rsidRPr="008C7964" w:rsidRDefault="001F2820" w:rsidP="00102F41">
      <w:pPr>
        <w:widowControl w:val="0"/>
        <w:ind w:firstLine="720"/>
        <w:rPr>
          <w:lang w:val="ru-RU"/>
        </w:rPr>
      </w:pPr>
      <w:r w:rsidRPr="008C7964">
        <w:rPr>
          <w:lang w:val="ru-RU"/>
        </w:rPr>
        <w:t xml:space="preserve">Ngunit kasabay nito, dapat tandaan na ang lahat ng bunga nila ay nagmumula sa diwa ng sigasig at paghahanap. Pinapadaloy nito ang makapagpanumbalik na kapangyarihan ng biyaya sa pamamagitan ng mga gawaing ito at nagdadala ng muling pagkabuhay sa kaluluwa. Kung wala ito, ang lahat ng mga gawaing ito ay hungkag, malamig, walang buhay, at tigang. Ang pagbabasa, pagyukyod, pagsamba, at lahat ng iba pa ay kaunti ang bunga kapag walang panloob na diwa. Maaaring humantong sa kayabangan at pagkamakatarungan sa sarili ang ganitong mga gawa, at maaaring umasa na lamang ang isang tao rito. Kaya naman, nawawala ang lahat kapag dumating ang pagsubok sa isang taong walang Espiritu. Higit pa rito, nakakasawa ang mga ito sa kanilang sarili. Ang Espiritu, gayunpaman, ay nagbibigay sa kaluluwa ng lakas na hindi nito natatagpuan ang kasiyahan sa mga gawaing ito lamang at nais nitong laging bumaling sa mga ito, . </w:t>
      </w:r>
    </w:p>
    <w:p w14:paraId="754A55FF" w14:textId="77777777" w:rsidR="00C00D83" w:rsidRPr="008C7964" w:rsidRDefault="001F2820" w:rsidP="00102F41">
      <w:pPr>
        <w:widowControl w:val="0"/>
        <w:ind w:firstLine="720"/>
        <w:rPr>
          <w:lang w:val="ru-RU"/>
        </w:rPr>
      </w:pPr>
      <w:r w:rsidRPr="008C7964">
        <w:rPr>
          <w:lang w:val="ru-RU"/>
        </w:rPr>
        <w:t xml:space="preserve">Kaya naman, lubos na mahalaga, habang isinasagawa ang mga gawaing ito, na laging tandaan na ang espiritu ng buhay ay dapat nagniningas sa ating kalooban, na may mapagkumbaba at taos-pusong pagtalikod tungo sa Diyos, ang ating Tagapagligtas; at ito ay pinakamainam na pinapalakas at pinananatili sa pamamagitan ng panalangin at mga debosyonal na gawain. Dapat ding mag-ingat na huwag maglimita sa mga ito lamang, sapagkat nagpapalusog din ang mga ito sa kaluluwa. Maaari ngang manatiling espirituwal habang ginagawa ang mga ito, na magiging kapahamakan sa espiritu. Pinakamalamang na mangyari ito sa pagbabasa at, sa pangkalahatan, sa kaalaman at pagsasapuso ng katotohanan.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42819"/>
      <w:bookmarkStart w:id="258" w:name="_Toc690718"/>
      <w:r w:rsidRPr="008C7964">
        <w:rPr>
          <w:lang w:val="ru-RU"/>
        </w:rPr>
        <w:t>Ang pag-uugali ng katawan ayon sa diwa ng bagong buhay</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Isang natatanging katangian dito ay ang pagpipigil sa laman. Ang pagpipigil sa laman ay </w:t>
      </w:r>
      <w:r w:rsidRPr="008C7964">
        <w:rPr>
          <w:lang w:val="ru-RU"/>
        </w:rPr>
        <w:lastRenderedPageBreak/>
        <w:t xml:space="preserve">nangangahulugang hindi ito papalubosang magpakasasa sa anumang pagnanasa, o hindi gagawin ang anumang bagay para sa sariling ligaya. Hindi ang pagkain, inumin, tulog, paggalaw, paningin, pandinig, o anumang iba pang pandama o impresyon ang dapat tanggapin na parang mga biyaya, kundi parang dumaraan lamang, bilang isang bagay na aksidente, nang hindi pinapansin—bago, habang, o pagkatapos—at higit pa rito, na may tiyak na antas ng kakulangan, hindi ayon sa mga pagnanasa ng laman, kundi ayon sa dahilan at mabuting layunin. Bigyan ang katawan ng kailangan nito nang may kaunting pagpapakait, at, kapag naibigay na ito, itutok nang lubos ang pansin sa kaluluwa. Sa mga banal na Ama, tinatawag itong paghahangad sa kapahingahan ng laman—ang pinakamapanganib na karamdaman at isa na salungat sa Diyos. Sa mga hindi pinipigilan ang laman, hindi maaaring manahan ang Espiritu ng Diyos. At kahit ang paminsan-minsan at pira-pirasong pagbibigay-loob sa laman, na nagmumula sa kapabayaan at katamaran, ay nagpapalamig sa espiritu. Ano nga ba ang masasabi sa mga ang pangkatawang ligaya ay naging pamantayan na? Ang pagpapakuntento sa laman ay sa espiritu kung ano ang tubig sa apoy. Ang laman ang pinagmumulan ng lahat ng mga pagnanasa, gaya ng itinuturo ni Cassian (si Juan Cassian na Romano — </w:t>
      </w:r>
      <w:r w:rsidRPr="008C7964">
        <w:rPr>
          <w:i/>
          <w:lang w:val="ru-RU"/>
        </w:rPr>
        <w:t xml:space="preserve">Ed.) </w:t>
      </w:r>
      <w:r w:rsidRPr="008C7964">
        <w:rPr>
          <w:lang w:val="ru-RU"/>
        </w:rPr>
        <w:t xml:space="preserve">at gaya ng maaaring patunayan ng sinuman sa pamamagitan ng karanasan; samakatuwid, ang pagpigil dito ay ang pagpapatuyo ng mga pagnanasa. Ang sinumang nagpapasasa sa laman kahit sa kaunti pa lamang ay hindi maaaring maging nakasentro sa loob; siya ay nabibighani sa mga bagay na nagpapaligaya sa laman, at dahil dito ay nagkakalat ang kanyang pagtuon at, bilang resulta, nagiging malamig. Ang kaluluwang kumakapit sa laman ay nagsasanib dito; mula rito ay nagiging pabigat ito, hinihila pababa sa lupa, at hindi na kayang malayang masdan ang espirituwal gamit ang isip. Sa kabaligtaran, gaano kalinaw ang pananaw ng sinumang napigil ang laman, gaano kadali siyang tumututok sa kanyang kalooban, gaano kahina ang kanyang mga pagnanasa, at, sa pangkalahatan, gaano kalinaw na nabubuhay ang espiritwal na buhay sa kanyang kalooban! </w:t>
      </w:r>
      <w:r w:rsidRPr="008C7964">
        <w:rPr>
          <w:i/>
          <w:lang w:val="ru-RU"/>
        </w:rPr>
        <w:t xml:space="preserve">Habang unti-unting </w:t>
      </w:r>
      <w:r w:rsidRPr="008C7964">
        <w:rPr>
          <w:i/>
        </w:rPr>
        <w:t>nabubulok ang</w:t>
      </w:r>
      <w:r w:rsidRPr="008C7964">
        <w:rPr>
          <w:i/>
          <w:lang w:val="ru-RU"/>
        </w:rPr>
        <w:t xml:space="preserve"> panlabas na </w:t>
      </w:r>
      <w:r w:rsidRPr="008C7964">
        <w:rPr>
          <w:i/>
        </w:rPr>
        <w:t>pagkatao</w:t>
      </w:r>
      <w:r w:rsidRPr="008C7964">
        <w:rPr>
          <w:i/>
          <w:lang w:val="ru-RU"/>
        </w:rPr>
        <w:t xml:space="preserve">, araw-araw namang nababago ang panloob na pagkatao </w:t>
      </w:r>
      <w:r w:rsidRPr="008C7964">
        <w:rPr>
          <w:lang w:val="ru-RU"/>
        </w:rPr>
        <w:t>(</w:t>
      </w:r>
      <w:r w:rsidR="009530D1">
        <w:rPr>
          <w:lang w:val="ru-RU"/>
        </w:rPr>
        <w:t>cf.</w:t>
      </w:r>
      <w:r w:rsidRPr="008C7964">
        <w:rPr>
          <w:lang w:val="ru-RU"/>
        </w:rPr>
        <w:t xml:space="preserve"> 2 Cor. 4:16). Ang laman, kung lumalakas, ay sa kapahamakan ng espiritu; at ang espiritu, kung nagkakamit ng kapanahunan, ay nagagawa lamang sa pamamagitan ng kapayapaan ng laman. Hindi natin makikita ang madaling buhay sa mga santo: lahat sila ay namuhay nang mahigpit, may pagpipigil, sa kahinaan, sa pagkasirâ-sirâ, at sa pagpapamatay sa laman. Kaya naman, para kay San Isaac na taga-Sirya, ang pagpapamatay sa laman ay itinuturing na isang kundisyon ng kaligtasan. Ang siyang nagpapalaya sa laman ay nasa landas na kaakit-akit, madulas, mapanlinlang, at ilusoryo. </w:t>
      </w:r>
    </w:p>
    <w:p w14:paraId="26A0BD0E" w14:textId="77777777" w:rsidR="00C00D83" w:rsidRPr="008C7964" w:rsidRDefault="001F2820" w:rsidP="002D72BA">
      <w:pPr>
        <w:widowControl w:val="0"/>
        <w:rPr>
          <w:lang w:val="ru-RU"/>
        </w:rPr>
      </w:pPr>
      <w:r w:rsidRPr="008C7964">
        <w:rPr>
          <w:lang w:val="ru-RU"/>
        </w:rPr>
        <w:t xml:space="preserve">Ang laman ay dapat pigilin sa lahat ng bahagi, miyembro, at tungkulin nito, upang ang lahat ng miyembro nito ay maging kasangkapan ng katuwiran. </w:t>
      </w:r>
    </w:p>
    <w:p w14:paraId="7F8188F7" w14:textId="77777777" w:rsidR="00C00D83" w:rsidRPr="008C7964" w:rsidRDefault="001F2820" w:rsidP="002D72BA">
      <w:pPr>
        <w:widowControl w:val="0"/>
        <w:rPr>
          <w:lang w:val="ru-RU"/>
        </w:rPr>
      </w:pPr>
      <w:r w:rsidRPr="008C7964">
        <w:rPr>
          <w:lang w:val="ru-RU"/>
        </w:rPr>
        <w:t xml:space="preserve">Sa mga bahagi ng ating buhay sa katawan, ang ilan ay may kaluluwang hayop, ang pinakamalapit na kasangkapan ng gawain ng kaluluwa, samantalang ang iba ay purong hayop, mga kasangkapan para sa sustento, nutrisyon, at paglago ng hayop. Ang mga una ay may mas malaking kalayaan at hindi gaanong napipigilan; ang mga huli ay mas nakatali, mas laman, at mas magaspang. </w:t>
      </w:r>
    </w:p>
    <w:p w14:paraId="277070FE" w14:textId="77777777" w:rsidR="00C00D83" w:rsidRPr="008C7964" w:rsidRDefault="001F2820" w:rsidP="002D72BA">
      <w:pPr>
        <w:widowControl w:val="0"/>
        <w:rPr>
          <w:lang w:val="ru-RU"/>
        </w:rPr>
      </w:pPr>
      <w:r w:rsidRPr="008C7964">
        <w:rPr>
          <w:lang w:val="ru-RU"/>
        </w:rPr>
        <w:t xml:space="preserve">Kasama sa una ang: mga pandama, pananalita at paggalaw; kasama naman sa huli ang: nutrisyon, pagtulog, gawaing sekswal at iba't ibang impresyong pandama—init, lamig, lambot at iba pa. </w:t>
      </w:r>
    </w:p>
    <w:p w14:paraId="1FAB88E2" w14:textId="77777777" w:rsidR="00C00D83" w:rsidRPr="008C7964" w:rsidRDefault="001F2820" w:rsidP="002D72BA">
      <w:pPr>
        <w:widowControl w:val="0"/>
        <w:rPr>
          <w:lang w:val="ru-RU"/>
        </w:rPr>
      </w:pPr>
      <w:r w:rsidRPr="008C7964">
        <w:rPr>
          <w:lang w:val="ru-RU"/>
        </w:rPr>
        <w:t xml:space="preserve">Kaya narito ang mga sumusunod na tuntunin para sa pagpigil sa laman: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Kontrolin ang iyong mga pandama, lalo na ang paningin at pandinig; pigilan ang iyong mga kilos; pigilin ang iyong dila. Ang sinumang nabibigo na pigilan ang tatlong ito ay natatagpuang magulo, maluwag, at bihag ang kanyang panloob na sarili; sa katunayan, hindi sila man lang naroroon sa loob; sapagkat ito ang mga daang dinadaanan ng kaluluwa palabas mula sa loob, o ang mga bintanang nagpapalabas </w:t>
      </w:r>
      <w:r w:rsidR="001F2820" w:rsidRPr="00102F41">
        <w:rPr>
          <w:lang w:val="ru-RU"/>
        </w:rPr>
        <w:t>sa init</w:t>
      </w:r>
      <w:r w:rsidR="001F2820" w:rsidRPr="008C7964">
        <w:rPr>
          <w:lang w:val="ru-RU"/>
        </w:rPr>
        <w:t xml:space="preserve"> ng kalooban</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Gamitin mo ang iyong kapangyarihan sa kanila sa pamamagitan ng sapilitang pagtutok sa kanila sa mga bagay na kapaki-pakinabang ngayon. Dati, hindi nila mapigilang maakit sa mga nagpapasustansiya sa sarili at sa nangingibabaw na pagnanasa. </w:t>
      </w:r>
      <w:r w:rsidR="001F2820" w:rsidRPr="00102F41">
        <w:rPr>
          <w:lang w:val="ru-RU"/>
        </w:rPr>
        <w:t xml:space="preserve">Ngayon, dapat silang ituro sa mga nagpapalago sa espiritu.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Sukatin ang pagkaing kailangan ng laman—simple at masustansiya—timbangin ito ayon sa sukat at bigat, tukuyin ang kalidad at oras nito, at maging payapa rito. Gawin din ang pareho sa pagtulog. Tapusin ang gawaing sekswal sa pamamagitan ng pagpapatuyo sa laman. Higit sa lahat, panatilihin ang laman sa kalagayan ng kapaitan—malamig, magaspang at iba pa—upang walang lambing.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Matapos itatag ang lahat ng ito, labanan ang laman hanggang ito'y mapailalim at, sa pag-aangkop sa mapagkumbaba at magaspang na kalagayang ito, maging isang tahimik na lingkod. Ang pagpapailalim sa laman ay sa huli'y nakakamit. Dapat itong tandaan at pagsikapan bilang gantimpala sa sariling mga pagsisikap. Ang mga </w:t>
      </w:r>
      <w:r w:rsidR="001F2820" w:rsidRPr="008C7964">
        <w:rPr>
          <w:lang w:val="ru-RU"/>
        </w:rPr>
        <w:lastRenderedPageBreak/>
        <w:t xml:space="preserve">birtud sa katawan ay pinapalago sa pamamagitan ng mga pisikal na pagsisikap: pag-iisa, katahimikan, pag-aayuno, pagbabantay, paggawa, pagtitiis sa kakulangan, kadalisayan, at pagkamakatarungan.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Gayunpaman, dapat tandaan na ang kasama nating ito ay mang-aapi at aatake sa atin hanggang sa libingan. Sinasabi: huwag magtiwala sa laman—mapanlinlang ito. At sa sandaling magpabaya ka, na umaasang mapapailalim ito, agad ka nitong sasakupin at matatalo. Ang pakikibaka laban dito ay panghabambuhay, ngunit sa simula ito ang pinakamahirap, at pagkatapos ay unti-unting nagiging mas magaan, hanggang sa sa huli ay tanging maingat na pagtuon sa sariling disiplina na lamang ang natitira, na may mahihinang pakiramdam na lamang ng mga pagnanasa ng laman.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Para sa pinakamatagal na tagumpay—lalo na sa mga pisikal na gawain— mahalagang sundin ang prinsipyo ng pagiging paunti-unti. Narito ang ilang pangkalahatang payo: una, panatilihin ang laman sa kalagayan ng pag-aayuno sa lahat ng paraan, at ituon ang buong pansin sa panloob na gawain. Kapag nagsimulang humupa ang mga pagnanasa at nagsimulang mag-init ang puso, kung gayon, habang tumitindi ang panloob na init, kusang-loob na bababa ang pangangailangan ng katawan, at ang mga dakilang pisikal na gawa ay magsisimula na para bang kusang-loob.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Ang pinakamahalagang pisikal na gawaing nakakapigil sa laman ay: pag-aayuno, pananalangin, paggawa, at pagkabiyak. Ang huli ang pinakaepektibo sa lahat, ang pinaka-kinakailangan at ang pinaka-mahalaga. Kaya naman, ang pagkabiyak ang pinakamabilis na landas tungo sa Kristiyanong kaperpeksiyunan. Kung wala ito, hindi makakamit ng isang tao ang ganoong lakas o ganoong mga kaloob. Dapat lamang tandaan na, bukod sa kalinisan ng katawan, may kalinisan ng kaluluwa, na maaaring kulang sa isang taong nagpanatili ng kalinisan ng katawan hanggang sa kabaong. Mas mahalaga ito kaysa sa kalinisan ng katawan. Kaya naman, kahit ang mga mag-asawa, sa isang tiyak na antas, ay maaaring lumapit sa mga birhen sa pamamagitan ng kalinisan ng kaluluwa. Tinutulungan ng biyaya ang manggagawang deboto sa Diyos. Kaya naman nakikita natin ang mga mag-asawa na nagtataglay ng mga espiritwal na kaperpektohan.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42820"/>
      <w:bookmarkStart w:id="268" w:name="_Toc690719"/>
      <w:r w:rsidRPr="008C7964">
        <w:rPr>
          <w:lang w:val="ru-RU"/>
        </w:rPr>
        <w:t>Ang Kaayusan ng Panlabas na Buhay Alinsunod sa Espiritu ng Bagong Buhay</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Ang lahat ng may kinalaman sa kaayusan ng panlabas na buhay, alinsunod sa diwa ng bagong buhay, ay maaaring ilarawan bilang pag-urong mula sa mundo, o pagtataboy sa makalupang diwa mula sa kabuuang daloy ng ating panlabas na buhay. "</w:t>
      </w:r>
      <w:r w:rsidR="00102F41" w:rsidRPr="00102F41">
        <w:rPr>
          <w:i/>
          <w:lang w:val="ru-RU"/>
        </w:rPr>
        <w:t>Pinili ko kayo mula sa sanlibutan</w:t>
      </w:r>
      <w:r w:rsidRPr="008C7964">
        <w:rPr>
          <w:i/>
          <w:lang w:val="ru-RU"/>
        </w:rPr>
        <w:t xml:space="preserve">; </w:t>
      </w:r>
      <w:r w:rsidRPr="008C7964">
        <w:rPr>
          <w:lang w:val="ru-RU"/>
        </w:rPr>
        <w:t>ibig sabihin, pinaghiwalay ko kayo," sabi ng Panginoon sa mga Apostol (Juan 15</w:t>
      </w:r>
      <w:r w:rsidR="00102F41" w:rsidRPr="00102F41">
        <w:rPr>
          <w:lang w:val="ru-RU"/>
        </w:rPr>
        <w:t>:</w:t>
      </w:r>
      <w:r w:rsidRPr="008C7964">
        <w:rPr>
          <w:lang w:val="ru-RU"/>
        </w:rPr>
        <w:t xml:space="preserve">19). Ganoon din ang ginagawa Niya sa pamamagitan ng Kanyang banal na biyaya para sa bawat mananampalataya: inihihiwalay Niya ang kanilang espiritu mula sa sanlibutan. Sa katunayan, ang pagbabago ng puso ay naglalaman ng pagtalikod ng kamalayan ng isang tao mula sa walang-kabuluhang mundo at pagbubukas nito sa ibang mundo—ang espirituwal. Ngunit ang naganap nang hindi nakikita sa espiritu sa simula ay dapat na tuparin sa pamamagitan ng gawa sa buhay at maging isang patuloy na tuntunin. Ang naghahanap sa Panginoon ay dapat lumayo sa mundo.  </w:t>
      </w:r>
    </w:p>
    <w:p w14:paraId="5844A1BA" w14:textId="77777777" w:rsidR="00C00D83" w:rsidRPr="008C7964" w:rsidRDefault="001F2820" w:rsidP="00102F41">
      <w:pPr>
        <w:widowControl w:val="0"/>
        <w:ind w:firstLine="720"/>
        <w:rPr>
          <w:lang w:val="ru-RU"/>
        </w:rPr>
      </w:pPr>
      <w:r w:rsidRPr="008C7964">
        <w:rPr>
          <w:lang w:val="ru-RU"/>
        </w:rPr>
        <w:t xml:space="preserve">Ang tinutukoy na 'mundo' ay ang lahat ng bagay na mapusok, walang kabuluhan, at makasalanan, na pumasok sa buhay-pansarili, buhay-pamilya, at buhay-sosyal at naging kaugalian at tuntunin doon. Kaya, ang pag-urong mula sa mundo ay hindi nangangahulugang tumakas mula sa pamilya o sa lipunan, kundi ang talikuran ang mga moralidad, kaugalian, tuntunin, gawi, at hinihingi na lubos na salungat sa diwa ni Cristo, na nanamitan at naglalaho sa loob natin. Ang pagkamamamayan at buhay-pamilya ay pinagpala ng Diyos; kaya't hindi dapat isuko o hamakin ang mga ito, o anumang may kinalaman sa kanilang tunay na kapakanan. Ngunit ang lahat ng pumasok sa mga ito na may kahalayan at pagnanasa, na parang isang paglago na nakasasama at nagpapaligaw sa kanila, ay dapat hamakin at tanggihan. Ang paglayo sa mundo ay nangangahulugang magtatag ng tunay na buhay-pamilya at pagkamamamayan; subalit ituring ang lahat ng iba pa na hindi sa atin, na hindi tayo nito kinauukulan. </w:t>
      </w:r>
      <w:r w:rsidR="00102F41" w:rsidRPr="00102F41">
        <w:rPr>
          <w:i/>
          <w:lang w:val="ru-RU"/>
        </w:rPr>
        <w:t xml:space="preserve">Ang mga gumagamit ng sanlibutan ay gumagamit na parang hindi sila gumagamit nito </w:t>
      </w:r>
      <w:r w:rsidRPr="008C7964">
        <w:rPr>
          <w:lang w:val="ru-RU"/>
        </w:rPr>
        <w:t>(1 Corinto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Ang dahilan kung bakit ito kailangang gawin ay malinaw na kusa. Ang bagay na walang kabuluhan at lubog sa mga pagnanasa ay hindi maiiwasang ipasa ang mga ito sa ating kaluluwa, na nagpapukaw o naghihimok ng pagnanasa. Tulad ng taong naglalakad malapit sa uling ay napuputikan, o ang taong humahawak ng apoy ay nasusunog, gayundin naman ang taong nakikilahok sa mga bagay-bagay sa mundo ay napupuno ng pagnanasa at kawalan ng Diyos. Kaya, kapag naabutan ng mundo, ang taong nagsisisi ay muling bumabagsak, at ang mga inosente ay nasisira. Halos hindi na ito maiiwasan. Agad na nangingitim ang isipan; sumisibol ang pagkalimot, kahinaan, pagkakakulong at pagnanakaw, na sinusundan ng sugat sa puso, pagkatapos ay ang pagnanasa at ang </w:t>
      </w:r>
      <w:r w:rsidRPr="008C7964">
        <w:rPr>
          <w:lang w:val="ru-RU"/>
        </w:rPr>
        <w:lastRenderedPageBreak/>
        <w:t xml:space="preserve">mga bunga nito—at bumagsak na ang tao. Lahat ng kuwento ng katiwalian ang nagpapatotoo rito; gaya ng lahat ng lumingon sa pananampalataya na nagpapatotoo kung gaano hindi maiiwasan at kinakailangan na iwan ang lahat ng iyon, sapagkat tinatakas nila ang lahat ng kaugaliang ito na parang apoy. </w:t>
      </w:r>
    </w:p>
    <w:p w14:paraId="1B44258C" w14:textId="77777777" w:rsidR="00C00D83" w:rsidRPr="008C7964" w:rsidRDefault="001F2820" w:rsidP="00102F41">
      <w:pPr>
        <w:widowControl w:val="0"/>
        <w:ind w:firstLine="720"/>
        <w:rPr>
          <w:lang w:val="ru-RU"/>
        </w:rPr>
      </w:pPr>
      <w:r w:rsidRPr="008C7964">
        <w:rPr>
          <w:lang w:val="ru-RU"/>
        </w:rPr>
        <w:t xml:space="preserve">Tungkol sa kung ano mismo ang dapat talikuran at paano, mas mahusay na itinuturo ito ng karanasan kaysa sa ating mga Kasulatan. </w:t>
      </w:r>
    </w:p>
    <w:p w14:paraId="20611FA3" w14:textId="77777777" w:rsidR="00C00D83" w:rsidRPr="008C7964" w:rsidRDefault="001F2820" w:rsidP="00102F41">
      <w:pPr>
        <w:widowControl w:val="0"/>
        <w:ind w:firstLine="720"/>
        <w:rPr>
          <w:lang w:val="ru-RU"/>
        </w:rPr>
      </w:pPr>
      <w:r w:rsidRPr="008C7964">
        <w:rPr>
          <w:lang w:val="ru-RU"/>
        </w:rPr>
        <w:t>Ganito ang batas: dapat talikuran ang lahat ng mapanganib sa bagong buhay, na nagpapasiklab ng pagnanasa, nagdudulot ng kayabangan at pumapatay sa espiritu—at gaano nga ba kalaki ang pagkakaiba-iba sa lahat ng ito</w:t>
      </w:r>
      <w:r w:rsidR="00405063" w:rsidRPr="008C7964">
        <w:rPr>
          <w:lang w:val="ru-RU"/>
        </w:rPr>
        <w:t xml:space="preserve">! </w:t>
      </w:r>
      <w:r w:rsidRPr="008C7964">
        <w:rPr>
          <w:lang w:val="ru-RU"/>
        </w:rPr>
        <w:t xml:space="preserve">Hayaan na ang sukatan nito ay ang puso ng bawat taong taos-pusong naghahanap ng kaligtasan nang walang daya, hindi para lamang ipakita. Sa kasalukuyan, ang mga teatro, sayawan, pag-awit, musika, pag-arte, paglalakbay, paglalakad, pakikisama, biro, pabirong salita, tawa, walang kabuluhang libangan at maging ang oras ng paggising, pagtulog, pagkain at iba pa—lahat ay dapat itabi at baguhin. Sa ibang panahon at lugar, maaaring iba ang mga bagay. Ngunit pareho lamang ang tuntunin: talikuran ang nakasasama at mapanganib sa buhay, ang sumisira sa espiritu. Ngunit ano nga ba iyon? Para sa isang tao, maaaring ito ay ang pinakasimpleng bagay, marahil kahit isang paglalakad sa isang pamilyar na lugar kasama ang isang pamilyar na </w:t>
      </w:r>
      <w:r w:rsidR="00FA3377">
        <w:rPr>
          <w:lang w:val="ru-RU"/>
        </w:rPr>
        <w:t xml:space="preserve">mukha… </w:t>
      </w:r>
      <w:r w:rsidR="00DE30A2" w:rsidRPr="00DE30A2">
        <w:rPr>
          <w:i/>
          <w:lang w:val="ru-RU"/>
        </w:rPr>
        <w:t>'Lahat ay pinapayagan sa akin, ngunit hindi lahat ay nakabubuti</w:t>
      </w:r>
      <w:r w:rsidRPr="008C7964">
        <w:rPr>
          <w:lang w:val="ru-RU"/>
        </w:rPr>
        <w:t>' (1 Cor.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Mula rito, sumusunod na ang pagtanggi sa mundo ay hindi iba kundi ang paglilinis ng buong panlabas na buhay, ang pagtanggal sa lahat ng mapusok, at ang pagpapalit nito ng mga bagay na dalisay—yaong hindi humahadlang sa buhay-espiritwal kundi tumutulong dito—sa buhay-pamilya, pribadong buhay, at pampublikong buhay; upang itatag, sa pangkalahatan, ang isang pamantayan ng panlabas na pag-uugali sa bahay at sa labas, sa pakikipag-ugnayan sa iba at sa iyong propesyon; alinsunod sa mga hinihingi ng diwa ng bagong buhay, tukuyin ang lahat ng bagay sa pamamagitan ng mga tuntunin, magtatag ng kaayusan sa tahanan sa lahat ng aspeto, kaayusan sa iyong propesyonal na buhay, at kaayusan sa mga kakilala at pakikitungo kung kanino, kailan, at paano. </w:t>
      </w:r>
    </w:p>
    <w:p w14:paraId="3E7C4CF6" w14:textId="77777777" w:rsidR="00C00D83" w:rsidRPr="008C7964" w:rsidRDefault="001F2820" w:rsidP="00DE30A2">
      <w:pPr>
        <w:widowControl w:val="0"/>
        <w:ind w:firstLine="720"/>
        <w:rPr>
          <w:lang w:val="ru-RU"/>
        </w:rPr>
      </w:pPr>
      <w:r w:rsidRPr="008C7964">
        <w:rPr>
          <w:lang w:val="ru-RU"/>
        </w:rPr>
        <w:t xml:space="preserve">Paano ito gagawin? Ayon sa kakayahan ng bawat tao, ngunit gawin ito nang may payo at pagninilay, sa ilalim ng patnubay ng isang espirituwal na ama o ng isang taong iyong pinagkakatiwalaan. Ang iba ay ginagawa ito nang biglaan at, sa tila, mas epektibo, samantalang ang iba naman ay ginagawa ito nang paunti-unti. Dapat lamang, mula sa unang sandali pa lamang, kamuhian ng buong puso ang lahat ng makamundo at makasalanan at maging dayuhan dito, hindi ito hangarin at huwag maghanap ng kasiyahan dito. </w:t>
      </w:r>
      <w:r w:rsidRPr="008C7964">
        <w:rPr>
          <w:i/>
          <w:lang w:val="ru-RU"/>
        </w:rPr>
        <w:t>'Huwag ninyong mahalin ang sanlibutan, ni ang mga bagay na nasa sanlibutan</w:t>
      </w:r>
      <w:r w:rsidRPr="008C7964">
        <w:rPr>
          <w:lang w:val="ru-RU"/>
        </w:rPr>
        <w:t xml:space="preserve">' (1 Juan 2:15). Kasunod ng panloob na pagtanggi sa sanlibutan, maaaring sumunod ang panlabas na pagtanggi nang biglaan o unti-unti. Ang taong mahina ang espiritu ay hindi makatitiis sa matagal na pakikibaka, hindi mananatiling matatag, magiging maluwag ang kanyang paninindigan at babagsak. Lalo itong totoo sa mga pinamumugaran ng laman na pagnanasa, na nagkakaroon ng lakas na parang ikalawang kalikasan. Kaya naman, ang mga taong ganito ay hindi maiiwasang humiwalay sa lahat nang sabay-sabay, at lumayo sa lugar kung saan sila ay nalunod sa kasalanan. Ang isang taong may matibay na diwa ng sigasig ay makakatiis nito, bagaman paunti-unti; subalit sa alinmang kaso, mula pa sa unang sandali ng pagbabago, ay lubos na mahalaga na itigil ang lahat ng pakikipag-ugnayan sa makasalanang mundo at sa lahat ng bagay na makamundo, hanggang sa maitatag ang mga kaayusan ng bagong buhay. Katulad ito ng pagtatago sa isang bagong tanim na puno mula sa hangin, na kahit banayad pa, ay maaaring magpatumba rito dahil hindi pa matibay ang mga ugat nito. </w:t>
      </w:r>
    </w:p>
    <w:p w14:paraId="41A14917" w14:textId="77777777" w:rsidR="00C00D83" w:rsidRPr="008C7964" w:rsidRDefault="001F2820" w:rsidP="00DE30A2">
      <w:pPr>
        <w:widowControl w:val="0"/>
        <w:ind w:firstLine="720"/>
        <w:rPr>
          <w:lang w:val="ru-RU"/>
        </w:rPr>
      </w:pPr>
      <w:r w:rsidRPr="008C7964">
        <w:rPr>
          <w:lang w:val="ru-RU"/>
        </w:rPr>
        <w:t xml:space="preserve">Ang kaisipan na maaaring mamuhay nang Kristiyano habang nakakapit sa mundo at sa mga bagay na pang-mundo ay isang hungkag at mapanlinlang na kaisipan. Ang sinumang namumuhay ayon dito ay wala nang matututuhan kundi pagpapanggap at isang buhay ng panlilinlang; ibig sabihin, magiging Kristiyano lamang sila sa kanilang sariling pagtingin, ngunit hindi sa katotohanan. Sa simula, sisirain niya, gamit ang isang kamay, ang itinayo niya gamit ang kabila; ibig sabihin, ang mga natipon habang layo sa mundo ay magkakalat muli sa unang hakbang pabalik dito, at mula rito ay direktang napupunta sa simpleng opinyon. Ang nawala sa puso ay maaaring manatili pa rin sa alaala at imahinasyon. Ngayon, sa pagbabalik-tanaw at pag-iisip kung paano ang mga bagay noon, maaaring isipin ng isang tao na talagang umiiral pa rin ang mga ito, samantalang sa katotohanan ay nawala na sila, at nag-iwan lamang ng bakas sa alaala. At </w:t>
      </w:r>
      <w:r w:rsidR="00DE30A2">
        <w:rPr>
          <w:lang w:val="ru-RU"/>
        </w:rPr>
        <w:t xml:space="preserve">iisipin </w:t>
      </w:r>
      <w:r w:rsidRPr="008C7964">
        <w:rPr>
          <w:lang w:val="ru-RU"/>
        </w:rPr>
        <w:t xml:space="preserve">nilang pag-aari nila ang sa katunayan ay wala naman sa kanila. Narito ang hatol: </w:t>
      </w:r>
      <w:r w:rsidR="00DE30A2" w:rsidRPr="00DE30A2">
        <w:rPr>
          <w:i/>
          <w:lang w:val="ru-RU"/>
        </w:rPr>
        <w:t xml:space="preserve">sa mga walang tunay na pag-aari, aalisin pa ang akala nilang pag-aari </w:t>
      </w:r>
      <w:r w:rsidRPr="008C7964">
        <w:rPr>
          <w:lang w:val="ru-RU"/>
        </w:rPr>
        <w:t>(</w:t>
      </w:r>
      <w:r w:rsidR="00DE30A2">
        <w:rPr>
          <w:lang w:val="ru-RU"/>
        </w:rPr>
        <w:t>Lucas 8:18</w:t>
      </w:r>
      <w:r w:rsidRPr="008C7964">
        <w:rPr>
          <w:lang w:val="ru-RU"/>
        </w:rPr>
        <w:t xml:space="preserve">). At mula sa simpleng opinyon, isang hakbang na lamang papunta sa pagpapaparisismo. Ang ginawang matigas na pagpapaparisismo, gayunpaman, ay isang kakila-kilabot na kalagayan. Nakakatakot ito, gayunpaman; ngunit ano </w:t>
      </w:r>
      <w:r w:rsidRPr="008C7964">
        <w:rPr>
          <w:lang w:val="ru-RU"/>
        </w:rPr>
        <w:lastRenderedPageBreak/>
        <w:t xml:space="preserve">ang dapat gawin, nang iwan ang mundo? Nakakatakot lamang ito mula sa labas; sa loob, ang pagtalikod sa mundo ay pagpasok sa paraiso. Tiyak na magkakaroon ng agarang kapaitan, kalungkutan at pagkawala: ano ngayon? — patatagin ang sarili sa pamamagitan ng pagtitiis. Alin ang mas mahalaga: ang mundo o ang kaluluwa, ang oras o ang walang hanggan? Isuko ang mas mababa — at tanggapin ang hindi masukat ng anumang pamantayan. Ngunit nangyayari rin na ang matinding presyur ng mundo ay nararamdaman lamang sa simula; pagkatapos ay humuhupa, humuhupa, at ang mga iniwan ang mundo ay naiwan nang payapa, sapagkat sa mundo iilan lamang ang pinahahalagahan—pag-uusapan nila ito nang sandali, at pagkatapos ay makakalimutan na nila. Ang mga iniwan ang mundo ay parang mga patay. Kaya naman, hindi kailangang labis na katakutan ang pagkamuhi ng mundo, dahil sa kayang kayabangan at kapalaluan—dahil mahal nito ang kasalukuyan at nakakalimot sa iba pa. Ito ay isang palabas: nababahala lamang, o taglay lamang, ang mga nasa loob nito; samantalang sa iba, kaunti lamang ang pakialam nito. </w:t>
      </w:r>
    </w:p>
    <w:p w14:paraId="637DDB62" w14:textId="77777777" w:rsidR="00C00D83" w:rsidRPr="008C7964" w:rsidRDefault="001F2820" w:rsidP="00DE30A2">
      <w:pPr>
        <w:widowControl w:val="0"/>
        <w:ind w:firstLine="720"/>
        <w:rPr>
          <w:lang w:val="ru-RU"/>
        </w:rPr>
      </w:pPr>
      <w:r w:rsidRPr="008C7964">
        <w:rPr>
          <w:lang w:val="ru-RU"/>
        </w:rPr>
        <w:t xml:space="preserve">Kaya, sa pamamagitan man ng mga pagsisikap na nakatuon sa pagpapaunlad ng mga kakayahan ng kaluluwa, o sa pagpipigil sa laman sa lahat ng bahagi nito—lalo na sa mga organong pinakamalapit sa kaluluwa—o sa pamamagitan ng paglilinis ng panlabas na kaayusan, ang isang taong naghahanap ng matibay at pangmatagalang sandata ay mapangalagaan ang kanyang panloob na sarili. Matapos niyang patatagin ang sarili sa loob sa pamamagitan ng mga paunang espirituwal at mental na pagsisikap sa pag-iisa, habang pinipigil ang laman, siya ay lumalapit sa mga usaping pampamilya, panlipunan, o pangkomunidad—sa mga bagay na dalisay at nakapagliligtas, ayon sa kalooban ng Diyos—at sa pamamagitan ng lahat ng ito, pinatitibay ang kanyang espiritu, o, sa pinakamaliit, ay hindi nabubulok. </w:t>
      </w:r>
    </w:p>
    <w:p w14:paraId="6E562B3F" w14:textId="77777777" w:rsidR="00C00D83" w:rsidRPr="008C7964" w:rsidRDefault="001F2820" w:rsidP="00DE30A2">
      <w:pPr>
        <w:widowControl w:val="0"/>
        <w:ind w:firstLine="720"/>
        <w:rPr>
          <w:lang w:val="ru-RU"/>
        </w:rPr>
      </w:pPr>
      <w:r w:rsidRPr="008C7964">
        <w:rPr>
          <w:lang w:val="ru-RU"/>
        </w:rPr>
        <w:t xml:space="preserve">May isa pang bagay na maaaring makagambala sa kanya—ang walang tigil na tanawin at tunog ng mga bagay—ang ilan ay makamundo, ang ilan ay payak—na dahil lamang nakakaapekto sa kaluluwa, ay hinihila ito palayo sa pamamagitan ng paghingi ng pansin at sa gayon ay ninanakawan ito ng kapayapaan. Kung ang mga daanang ito ay naharangan din, mananatiling hindi magalaw ang panloob na kapayapaan. Malinaw na ang pinakasiguro at pinakaepektibong paraan para makamit ito ay ang pagsara ng mga pandama, ngunit hindi ito posible o kinakailangan para sa lahat. Kaya naman, nag-isip ang mga banal na ama ng isang lunas na makapagliligtas: maging bukas sa mga impresyon ng panlabas na bagay, ngunit huwag magpadala rito, kundi gamitin ito upang patatagin ang espiritu. Nasa pagtatalaga ng espiritwal na kahulugan sa bawat bagay, sa lahat ng nakikita at naririnig, at sa pagiging matatag sa kaisipang ito ng espiritwal na kahulugan, na kapag tumingin sa isang bagay, hindi ang bagay mismo ang tumatagos sa kamalayan, kundi ang kahulugan nito. Ang sinumang gumagawa nito sa lahat ng kanyang nakakasalamuha ay patuloy na lalakad na parang nasa </w:t>
      </w:r>
      <w:r w:rsidR="00FA3377">
        <w:rPr>
          <w:lang w:val="ru-RU"/>
        </w:rPr>
        <w:t>paaralan…</w:t>
      </w:r>
      <w:r w:rsidRPr="008C7964">
        <w:rPr>
          <w:lang w:val="ru-RU"/>
        </w:rPr>
        <w:t xml:space="preserve"> Liwanag at kadiliman, tao at hayop, bato at halaman, bahay at bukid — lahat ng bagay , hanggang sa pinakamaliit na detalye, ay magiging aral para sa kanya; kailangan mo lamang itong bigyang-kahulugan para sa iyong sarili at maging matatag sa pagkaunawang iyon. At gaano ito kaligtas</w:t>
      </w:r>
      <w:r w:rsidR="00405063" w:rsidRPr="008C7964">
        <w:rPr>
          <w:lang w:val="ru-RU"/>
        </w:rPr>
        <w:t xml:space="preserve">! </w:t>
      </w:r>
      <w:r w:rsidRPr="008C7964">
        <w:rPr>
          <w:lang w:val="ru-RU"/>
        </w:rPr>
        <w:t>'Bakit ka umiiyak?</w:t>
      </w:r>
      <w:r w:rsidR="00F56144" w:rsidRPr="008C7964">
        <w:rPr>
          <w:lang w:val="ru-RU"/>
        </w:rPr>
        <w:t xml:space="preserve">' </w:t>
      </w:r>
      <w:r w:rsidRPr="008C7964">
        <w:rPr>
          <w:lang w:val="ru-RU"/>
        </w:rPr>
        <w:t>tanong ng mga alagad sa matanda, na nakakita ng isang magandang babae na marangyang nakasuot. 'Naiiyak ako,' ang tugon niya, 'dahil sa pagkawasak ng mga makatwirang nilalang ng Diyos, at dahil wala akong ganitong sigasig para sa kaligtasan ng aking kaluluwa gaya ng sigasig niya para sa pagkawasak ng kanyang katawan</w:t>
      </w:r>
      <w:r w:rsidR="00F56144" w:rsidRPr="008C7964">
        <w:rPr>
          <w:lang w:val="ru-RU"/>
        </w:rPr>
        <w:t xml:space="preserve">…' </w:t>
      </w:r>
      <w:r w:rsidRPr="008C7964">
        <w:rPr>
          <w:lang w:val="ru-RU"/>
        </w:rPr>
        <w:t>Ang isa pa, nang marinig niyang umiiyak ang kanyang asawa sa isang libingan, ay nagsabi: 'Ganito dapat umiyak ang isang Kristiyano para sa kanyang mga kasalanan</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Ganito ang mga gawa na humuhubog sa kaluluwa, katawan, at sa ating panlabas na pag-uugali ayon sa diwa ng bagong buhay, matapos muling mabuhay ang espiritu sa pamamagitan ng biyaya ng Diyos sa pagbabagong-loob, na sumusulong tungo sa pagpapasyang-loob at mga panata at sa kanilang pagselyo sa pamamagitan ng mga Banal na Sakramento. Ngunit kung paanong ang pagbabalik-loob sa Diyos ay sa simula pa lamang ay delikado kung hindi ito tinatakan ng biyaya sa pamamagitan ng mga Sakramento, gayundin naman, sa lahat ng panahon pagkatapos nito, ang sigasig ay nananatiling hindi matatag, ang kasipagan ay walang lakas, ang kalooban ay mahina, at ang buhay ay payak, maliban kung ang isang tao ay muling binago sa pamamagitan ng mga Banal na Sakramento ng Kumpisal at Banal na Komunyon. Ang buhay Kristiyano, na pinatutunayan ng sigasig, ay isang buhay ng biyaya; samakatuwid, ang pinakamakapangyarihang paraan upang mapanatili, mapagkalooban, at muling buhayin ito ay ang paghingi at pagtanggap ng Biyayang Banal. May mga tiyak na elemento na nagpapalusog sa ating pisikal na buhay; mayroon ding mga elemento na nagpapalusog sa ating </w:t>
      </w:r>
      <w:r w:rsidRPr="008C7964">
        <w:rPr>
          <w:lang w:val="ru-RU"/>
        </w:rPr>
        <w:lastRenderedPageBreak/>
        <w:t xml:space="preserve">espirituwal na buhay. Ito ang mga Sakramento. </w:t>
      </w:r>
    </w:p>
    <w:p w14:paraId="25102D55" w14:textId="77777777" w:rsidR="00C00D83" w:rsidRPr="008C7964" w:rsidRDefault="001F2820" w:rsidP="00DE30A2">
      <w:pPr>
        <w:widowControl w:val="0"/>
        <w:ind w:firstLine="720"/>
        <w:rPr>
          <w:lang w:val="ru-RU"/>
        </w:rPr>
      </w:pPr>
      <w:r w:rsidRPr="008C7964">
        <w:rPr>
          <w:lang w:val="ru-RU"/>
        </w:rPr>
        <w:t xml:space="preserve">Ito nga ay para sa sustansiya at pagpapaangat ng ating buhay espirituwal na ibinigay ng Panginoon sa atin ang Sakramento ng Katawan at Dugo. </w:t>
      </w:r>
      <w:r w:rsidR="00DE30A2" w:rsidRPr="00DE30A2">
        <w:rPr>
          <w:i/>
          <w:lang w:val="ru-RU"/>
        </w:rPr>
        <w:t>'Ako ang buhay na tinapay</w:t>
      </w:r>
      <w:r w:rsidRPr="008C7964">
        <w:rPr>
          <w:i/>
          <w:lang w:val="ru-RU"/>
        </w:rPr>
        <w:t xml:space="preserve">,' </w:t>
      </w:r>
      <w:r w:rsidRPr="008C7964">
        <w:rPr>
          <w:lang w:val="ru-RU"/>
        </w:rPr>
        <w:t xml:space="preserve">wika ng Panginoon; </w:t>
      </w:r>
      <w:r w:rsidR="00DE30A2" w:rsidRPr="00DE30A2">
        <w:rPr>
          <w:i/>
          <w:lang w:val="ru-RU"/>
        </w:rPr>
        <w:t>'ang Aking Laman ay tunay na pagkain, at ang Aking Dugo ay tunay na inumin</w:t>
      </w:r>
      <w:r w:rsidRPr="008C7964">
        <w:rPr>
          <w:i/>
          <w:lang w:val="ru-RU"/>
        </w:rPr>
        <w:t xml:space="preserve">; </w:t>
      </w:r>
      <w:r w:rsidRPr="008C7964">
        <w:rPr>
          <w:lang w:val="ru-RU"/>
        </w:rPr>
        <w:t xml:space="preserve">kaya't </w:t>
      </w:r>
      <w:r w:rsidR="00DE30A2" w:rsidRPr="00DE30A2">
        <w:rPr>
          <w:i/>
          <w:lang w:val="ru-RU"/>
        </w:rPr>
        <w:t>ang sinumang kumakain ng tinapay na ito ay mabubuhay magpakailanman</w:t>
      </w:r>
      <w:r w:rsidRPr="008C7964">
        <w:rPr>
          <w:lang w:val="ru-RU"/>
        </w:rPr>
        <w:t>' (Juan 6</w:t>
      </w:r>
      <w:r w:rsidR="00DE30A2">
        <w:rPr>
          <w:lang w:val="ru-RU"/>
        </w:rPr>
        <w:t>:</w:t>
      </w:r>
      <w:r w:rsidRPr="008C7964">
        <w:rPr>
          <w:lang w:val="ru-RU"/>
        </w:rPr>
        <w:t xml:space="preserve">51–58). Ang buhay na espiritwal ay bunga ng pakikipag-isa sa Panginoon; bukod sa Kanya at nang wala Siya, wala tayong tunay na buhay. Ngunit sinasabi Niya: </w:t>
      </w:r>
      <w:r w:rsidR="00DE30A2" w:rsidRPr="00DE30A2">
        <w:rPr>
          <w:i/>
          <w:lang w:val="ru-RU"/>
        </w:rPr>
        <w:t xml:space="preserve">'Ang sinumang kumakain ng Aking laman at umiinom ng Aking dugo ay nananahan sa Akin, at Ako sa kanya </w:t>
      </w:r>
      <w:r w:rsidR="00FA3377">
        <w:rPr>
          <w:i/>
          <w:lang w:val="ru-RU"/>
        </w:rPr>
        <w:t>…'</w:t>
      </w:r>
      <w:r w:rsidRPr="008C7964">
        <w:rPr>
          <w:i/>
          <w:lang w:val="ru-RU"/>
        </w:rPr>
        <w:t xml:space="preserve"> </w:t>
      </w:r>
      <w:r w:rsidR="00DE30A2" w:rsidRPr="00DE30A2">
        <w:rPr>
          <w:i/>
          <w:lang w:val="ru-RU"/>
        </w:rPr>
        <w:t>'Sapagkat ang kumain sa akin ay mabubuhay sa pamamagitan ko</w:t>
      </w:r>
      <w:r w:rsidRPr="008C7964">
        <w:rPr>
          <w:lang w:val="ru-RU"/>
        </w:rPr>
        <w:t>' (Juan 6</w:t>
      </w:r>
      <w:r w:rsidR="00DE30A2">
        <w:rPr>
          <w:lang w:val="ru-RU"/>
        </w:rPr>
        <w:t>:</w:t>
      </w:r>
      <w:r w:rsidRPr="008C7964">
        <w:rPr>
          <w:lang w:val="ru-RU"/>
        </w:rPr>
        <w:t xml:space="preserve">56–57): ibig sabihin, ang pakikipag-isa sa Panginoon ay nagaganap sa pamamagitan ng pagtanggap sa Kanyang Katawan at Dugo. Ang tunay na buhay na espiritwal ay matatag, aktibo, at mabunga. Ngunit </w:t>
      </w:r>
      <w:r w:rsidRPr="008C7964">
        <w:rPr>
          <w:i/>
          <w:lang w:val="ru-RU"/>
        </w:rPr>
        <w:t xml:space="preserve">'nang wala </w:t>
      </w:r>
      <w:r w:rsidR="00DE30A2">
        <w:rPr>
          <w:i/>
          <w:lang w:val="ru-RU"/>
        </w:rPr>
        <w:t>ako</w:t>
      </w:r>
      <w:r w:rsidRPr="008C7964">
        <w:rPr>
          <w:i/>
          <w:lang w:val="ru-RU"/>
        </w:rPr>
        <w:t>,</w:t>
      </w:r>
      <w:r w:rsidRPr="008C7964">
        <w:rPr>
          <w:lang w:val="ru-RU"/>
        </w:rPr>
        <w:t xml:space="preserve">' sabi ng Panginoon, </w:t>
      </w:r>
      <w:r w:rsidR="00DE30A2" w:rsidRPr="00DE30A2">
        <w:rPr>
          <w:i/>
          <w:lang w:val="ru-RU"/>
        </w:rPr>
        <w:t>'wala kayong magagawa</w:t>
      </w:r>
      <w:r w:rsidRPr="008C7964">
        <w:rPr>
          <w:i/>
          <w:lang w:val="ru-RU"/>
        </w:rPr>
        <w:t>'.</w:t>
      </w:r>
      <w:r w:rsidRPr="008C7964">
        <w:rPr>
          <w:lang w:val="ru-RU"/>
        </w:rPr>
        <w:t xml:space="preserve"> </w:t>
      </w:r>
      <w:r w:rsidR="00DE30A2" w:rsidRPr="00DE30A2">
        <w:rPr>
          <w:i/>
          <w:lang w:val="ru-RU"/>
        </w:rPr>
        <w:t xml:space="preserve">Ang nananatili sa Akin, at Ako sa kaniya, ay magbunga ng maraming bunga </w:t>
      </w:r>
      <w:r w:rsidRPr="008C7964">
        <w:rPr>
          <w:lang w:val="ru-RU"/>
        </w:rPr>
        <w:t>(Juan 15</w:t>
      </w:r>
      <w:r w:rsidR="00DE30A2">
        <w:rPr>
          <w:lang w:val="ru-RU"/>
        </w:rPr>
        <w:t>:</w:t>
      </w:r>
      <w:r w:rsidRPr="008C7964">
        <w:rPr>
          <w:lang w:val="ru-RU"/>
        </w:rPr>
        <w:t xml:space="preserve">5). Mula sa lahat ng ito, sumusunod na </w:t>
      </w:r>
      <w:r w:rsidR="00B05461" w:rsidRPr="00B05461">
        <w:rPr>
          <w:i/>
          <w:lang w:val="ru-RU"/>
        </w:rPr>
        <w:t xml:space="preserve">maliban kung kakanin ninyo ang Laman ng Anak ng Tao at iinumin ang Kanyang Dugo, ay wala kayong buhay sa loob ninyo </w:t>
      </w:r>
      <w:r w:rsidR="00FA3377">
        <w:rPr>
          <w:i/>
          <w:lang w:val="ru-RU"/>
        </w:rPr>
        <w:t xml:space="preserve">… </w:t>
      </w:r>
      <w:r w:rsidR="00B05461" w:rsidRPr="00B05461">
        <w:rPr>
          <w:i/>
          <w:lang w:val="ru-RU"/>
        </w:rPr>
        <w:t xml:space="preserve">ang siyang kumakain ng tinapay na ito ay mabubuhay magpakailanman </w:t>
      </w:r>
      <w:r w:rsidRPr="008C7964">
        <w:rPr>
          <w:lang w:val="ru-RU"/>
        </w:rPr>
        <w:t>(Juan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Narito ang pinagpalang pinagmumulan ng pangangalaga at pagpapatibay ng ating buhay espirituwal! Kaya naman, mula pa sa simula ng Kristiyanismo, itinuring ng mga tunay na masigasig sa kabanalan ang madalas na komunyon bilang pinakadakilang biyaya. Noong panahon ng mga Apostol, ito ay isinasagawa saanman: ang lahat ng mga Kristiyano ay patuloy sa panalangin at sa paghahati-hati ng tinapay, ibig sabihin, sila ay tumatanggap ng komunyon. Si Basilio ang Dakila, sa kanyang liham kay Cesar, ay nagsabi na nakapagliligtas ang araw-araw na pagsisipag sa Katawan at Dugo, at tungkol sa kanyang sariling buhay ay isinulat niya: 'Nagsisipag kami nang apat na beses sa isang linggo</w:t>
      </w:r>
      <w:r w:rsidR="00EC4FF7" w:rsidRPr="008C7964">
        <w:rPr>
          <w:lang w:val="ru-RU"/>
        </w:rPr>
        <w:t xml:space="preserve">.' </w:t>
      </w:r>
      <w:r w:rsidRPr="008C7964">
        <w:rPr>
          <w:lang w:val="ru-RU"/>
        </w:rPr>
        <w:t xml:space="preserve">At ito ang karaniwang pananaw ng lahat ng mga santo: na walang kaligtasan kung walang Komyunyon, at walang pag-unlad sa buhay kung walang madalas na Komyunyon. </w:t>
      </w:r>
    </w:p>
    <w:p w14:paraId="5C11C99F" w14:textId="77777777" w:rsidR="00B05461" w:rsidRDefault="001F2820" w:rsidP="00B05461">
      <w:pPr>
        <w:widowControl w:val="0"/>
        <w:ind w:firstLine="720"/>
        <w:rPr>
          <w:lang w:val="ru-RU"/>
        </w:rPr>
      </w:pPr>
      <w:r w:rsidRPr="008C7964">
        <w:rPr>
          <w:lang w:val="ru-RU"/>
        </w:rPr>
        <w:t xml:space="preserve">Ngunit ang Panginoon—ang pinagmumulan ng buhay, na nagbibigay-buhay sa mga nakikibahagi sa Kanya—ay isang naglalaking apoy din. Ang nakikibahagi nang karapat-dapat ay nakikibahagi sa buhay, ngunit ang nakikibahagi nang hindi karapat-dapat ay nakikibahagi sa kamatayan. Bagaman hindi ito sumusunod nang nakikita, ito ay laging nagaganap nang hindi nakikita sa espiritu at puso ng isang tao. Ang mga kumakain nang hindi karapat-dapat ay lumalayo—tulad ng baga mula sa apoy o latak ng bakal. Maaaring itanim ang binhi ng kamatayan sa loob mismo ng katawan, o mangyari ito agad-agad, gaya ng nangyari sa Simbahan sa Korinto, ayon sa obserbasyon ng Apostol (1 Cor. 29–30). Kaya, dapat lumapit sa Banal na Komunyon nang may takot at panginginig at may wastong paghahanda. </w:t>
      </w:r>
    </w:p>
    <w:p w14:paraId="3170B3CD" w14:textId="77777777" w:rsidR="00C00D83" w:rsidRPr="008C7964" w:rsidRDefault="001F2820" w:rsidP="00B05461">
      <w:pPr>
        <w:widowControl w:val="0"/>
        <w:ind w:firstLine="720"/>
        <w:rPr>
          <w:lang w:val="ru-RU"/>
        </w:rPr>
      </w:pPr>
      <w:r w:rsidRPr="008C7964">
        <w:rPr>
          <w:lang w:val="ru-RU"/>
        </w:rPr>
        <w:t xml:space="preserve">Ang paghahandang ito ay naglalaman ng paglilinis ng budhi mula sa mga patay na gawa. </w:t>
      </w:r>
      <w:r w:rsidR="00B05461" w:rsidRPr="00B05461">
        <w:rPr>
          <w:i/>
          <w:lang w:val="ru-RU"/>
        </w:rPr>
        <w:t>'Suriin muna ng tao ang kanyang sarili</w:t>
      </w:r>
      <w:r w:rsidRPr="008C7964">
        <w:rPr>
          <w:i/>
          <w:lang w:val="ru-RU"/>
        </w:rPr>
        <w:t xml:space="preserve">,' </w:t>
      </w:r>
      <w:r w:rsidRPr="008C7964">
        <w:rPr>
          <w:lang w:val="ru-RU"/>
        </w:rPr>
        <w:t xml:space="preserve">itinuturo ng Apostol, </w:t>
      </w:r>
      <w:r w:rsidR="00B05461" w:rsidRPr="00B05461">
        <w:rPr>
          <w:i/>
          <w:lang w:val="ru-RU"/>
        </w:rPr>
        <w:t>'at sa gayon ay kumain siya ng tinapay na ito at uminom mula sa tasa na ito</w:t>
      </w:r>
      <w:r w:rsidRPr="008C7964">
        <w:rPr>
          <w:lang w:val="ru-RU"/>
        </w:rPr>
        <w:t>' (1 Cor. 11</w:t>
      </w:r>
      <w:r w:rsidR="00B05461">
        <w:rPr>
          <w:lang w:val="ru-RU"/>
        </w:rPr>
        <w:t>:</w:t>
      </w:r>
      <w:r w:rsidRPr="008C7964">
        <w:rPr>
          <w:lang w:val="ru-RU"/>
        </w:rPr>
        <w:t xml:space="preserve">28). Ang kumpisal, na sinasamahan ng pagkamuhi sa kasalanan at panata na talikuran ito sa lahat ng paraan, ay ginagawang sisidlan ng di-maunawaan na Diyos ang espiritu ng tao, sa pamamagitan ng Kanyang biyaya. Ang determinasyon at panata ang lugar kung saan nakikipag-ugnayan sa atin ang Panginoon sa Eukaristiya, sapagkat ito lamang ang bahagi natin na dalisay; ang lahat ng iba pa ay marumi. Kaya, walang sinumang dumarating na karapat-dapat sa sarili niyang kagustuhan; sa halip, ang Panginoon lamang, sa pamamagitan ng Kanyang biyaya, ang siyang nagpapasiya sa kanila na karapat-dapat dahil sa kanilang pag-amin na may pagsisisi at kanilang panata. </w:t>
      </w:r>
    </w:p>
    <w:p w14:paraId="4BAE8D8C" w14:textId="77777777" w:rsidR="00C00D83" w:rsidRPr="008C7964" w:rsidRDefault="001F2820" w:rsidP="00B05461">
      <w:pPr>
        <w:widowControl w:val="0"/>
        <w:ind w:firstLine="720"/>
        <w:rPr>
          <w:lang w:val="ru-RU"/>
        </w:rPr>
      </w:pPr>
      <w:r w:rsidRPr="008C7964">
        <w:rPr>
          <w:lang w:val="ru-RU"/>
        </w:rPr>
        <w:t xml:space="preserve">Maaaring limitahan ang usapin sa ganito: magsisi nang karapat-dapat, at magiging karapat-dapat kang makipagkomunyon. Ngunit ang kumpisal ay isang Sakramento mismo, na nangangailangan ng karapat-dapat na paghahanda; at higit pa rito, upang maabot ang kasaganaan nito, hinihiling nito ang mga tiyak na kilos, damdamin, at disposisyon na hindi maaaring gawing perpekto at ipakita nang sabay-sabay, kundi nangangailangan ng panahon at, sa isang diwa, eksklusibong debosyon dito. Kaya naman, ito ay palaging isinasagawa ayon sa isang matagal nang itinatag na ritwal, na may mga paunang gawa at pagsasanay para rito, na nagsisilbi upang paunlarin ang mas malalim na pag-unawa sa sariling mga kasalanan, o upang pukawin at ipakita ang pagsisisi para sa mga k , o upang patatagin ang determinasyon ng panata. Kung pagsasamahin, bumubuo ang mga ito </w:t>
      </w:r>
      <w:r w:rsidRPr="008C7964">
        <w:rPr>
          <w:b/>
          <w:lang w:val="ru-RU"/>
        </w:rPr>
        <w:t>ng panahon ng paghahanda</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Kaya naman, upang itaas at patatagin ang buhay ng biyaya sa pamamagitan ng mga Sakramento, dapat mag-ayuno ang isang tao sa takdang panahon kasama ang lahat ng kinakailangan nito—ito ay, ang magkumpisal at, matapos maghanda sa ganitong paraan, matanggap nang karapat-dapat ang Banal na Komunyon. Dapat, </w:t>
      </w:r>
      <w:r w:rsidRPr="008C7964">
        <w:rPr>
          <w:lang w:val="ru-RU"/>
        </w:rPr>
        <w:lastRenderedPageBreak/>
        <w:t>samakatuwid, na mag-ayuno ang isang tao, o mas tama, dapat isagawa ang panahon ng pag-aayuno, sapagkat itinakda na ito para sa atin ng Banal na Simbahan. Ang apat na pag-aayuno ay itinatag para sa layuning ito mismo, upang ang mga masigasig sa kabanalan ay makapag-ayuno, makapagkuwento ng kanilang mga kasalanan, at makatanggap ng Banal na Komunyon sa mga panahong ito. Samakatuwid, dapat maging tuntunin na ang mga naghahangad ng kaperpektohan ay mag-ayuno nang apat na beses sa isang taon, sa lahat ng mga pangunahing pag-aayuno. Nakasulat nga ito sa *Orthodox Confession</w:t>
      </w:r>
      <w:r w:rsidR="00EC4FF7" w:rsidRPr="008C7964">
        <w:rPr>
          <w:lang w:val="ru-RU"/>
        </w:rPr>
        <w:t xml:space="preserve">*. </w:t>
      </w:r>
      <w:r w:rsidRPr="008C7964">
        <w:rPr>
          <w:lang w:val="ru-RU"/>
        </w:rPr>
        <w:t xml:space="preserve">Gayunpaman, hindi nito pinipigilan ang mga masigasig na mag-ayuno nang mas madalas, o kahit palagi; at hindi rin ito ipinapataw bilang pasanin sa mga hindi makagagawa nito dahil sa kanilang kalagayan. Isang bagay lamang ang kailangang gawin: gawin ang lahat ng makakaya upang mag-ayuno nang apat na beses sa isang taon. Para sa mga karaniwang mananampalataya, ang apat na beses ay isang katamtaman at makatwirang bilang at, ayon sa napatunayan ng karanasan, ay lubos na nakapagliligtas. Ang mga gumagawa nito ay hindi namumukod-tangi sa iba, at samakatuwid ay hindi magmamalaki na nalampasan sila. Gayunpaman, pinapayagan na mag-ayuno nang dalawang beses sa panahon ng Dakilang Kwaresma at Kwaresma ng Pasko—sa simula at sa katapusan. Magiging anim na kabuuang panahon ng pag-aayuno ito. </w:t>
      </w:r>
    </w:p>
    <w:p w14:paraId="7A9C0BD9" w14:textId="77777777" w:rsidR="00C00D83" w:rsidRPr="008C7964" w:rsidRDefault="001F2820" w:rsidP="00B05461">
      <w:pPr>
        <w:widowControl w:val="0"/>
        <w:ind w:firstLine="720"/>
        <w:rPr>
          <w:lang w:val="ru-RU"/>
        </w:rPr>
      </w:pPr>
      <w:r w:rsidRPr="008C7964">
        <w:rPr>
          <w:lang w:val="ru-RU"/>
        </w:rPr>
        <w:t xml:space="preserve">Dapat pag-ibahin ang pag-aayuno sa abstinensiya, o ang wastong pagsunod sa mga fasts ayon sa mga patakaran ng Simbahan. Bahagi ito ng pag-aayuno, ngunit naiiba rito sa mas mahigpit nitong tuntunin tungkol sa pagkain at pagtulog, at sa katotohanang ito ay laging sinasamahan ng iba pang banal na gawain, gaya ng: paglayo sa mga bagay at usaping makamundo hangga't maaari; pagbabasa, para sa mga may kakayahan, ng mga banal na aklat; regular na pagdalo sa simbahan para sa mga itinakdang seremonya; at iba pa. Sa pangkalahatan, ang panahong ito ay inilalaan nang eksklusibo sa mga makadiyos na gawain, na ang lahat ay nakatuon sa pag-aalay ng pagsisisi at kumpisal sa nararapat na paraan, at kasunod nito ay ang pagtanggap ng Banal na Komunyon. </w:t>
      </w:r>
    </w:p>
    <w:p w14:paraId="4F7F8A54" w14:textId="77777777" w:rsidR="00C00D83" w:rsidRPr="008C7964" w:rsidRDefault="001F2820" w:rsidP="00B05461">
      <w:pPr>
        <w:widowControl w:val="0"/>
        <w:ind w:firstLine="720"/>
        <w:rPr>
          <w:lang w:val="ru-RU"/>
        </w:rPr>
      </w:pPr>
      <w:r w:rsidRPr="008C7964">
        <w:rPr>
          <w:lang w:val="ru-RU"/>
        </w:rPr>
        <w:t xml:space="preserve">Kaya, malinaw na ang Kwaresma, sa kabuuan nito, ay nagsasangkot ng paglilinis ng buong buhay ng isang tao, pagpapanumbalik ng buong kaayusan nito, muling pagtutok sa mga layunin, pagbabago ng pakikipag-isa sa Panginoon, at pagbabago ng espiritu at ng buong pagkatao. Ito ay katulad ng paglalaba ng maruming kasuotan o pagligo sa paliguan pagkatapos ng isang paglalakbay. Ang isang Kristiyano ay nasa paglalakbay at, gaano man sila kahinahon, ay hindi makaiwas sa alikabok—mga mapanlabas na kaisipan at mga mantsa ng kasalanan. Gaano man kaliit ang karumihan, ito ay parang munting mantsa sa mata o butil ng buhangin sa orasan—hindi nakakakita ang mata, hindi tumatakbo ang orasan. Kaya naman, mahalaga na linisin ang sarili paminsan-minsan. Kay bait nga ng pagkaayos nito para sa atin sa Simbahan, at kay kaligtas-ligtas na sumailalim nang may pagpapakumbaba sa ganitong institusyon! </w:t>
      </w:r>
    </w:p>
    <w:p w14:paraId="6AEAAB14" w14:textId="77777777" w:rsidR="00C00D83" w:rsidRPr="008C7964" w:rsidRDefault="001F2820" w:rsidP="00B05461">
      <w:pPr>
        <w:widowControl w:val="0"/>
        <w:ind w:firstLine="720"/>
        <w:rPr>
          <w:lang w:val="ru-RU"/>
        </w:rPr>
      </w:pPr>
      <w:r w:rsidRPr="008C7964">
        <w:rPr>
          <w:lang w:val="ru-RU"/>
        </w:rPr>
        <w:t xml:space="preserve">Ito ang kahalagahan ng pag-aayuno! Ito ay isang paraan ng pagpapakabusog, pagpainit, at pagpapanatili ng buhay sa loob natin, ngunit higit sa lahat, ito ay isang masusing pagsusuri ng ating buhay, ng ating mga pagkukulang at ng kanilang mga sanhi, at ang pagtatatag ng mga paraan upang maiwasan ang mga ito. Kapag ang mga kasalanan ay nakilala, itinaboy mula sa puso nang may pagsisisi at pagkamuhi, at nahugasan sa pamamagitan ng kumpisal na may panata, noon ay handa na ang sisidlan. Sa Banal na Komunyon, dumarating ang Panginoon at nakikipag-isa sa espiritu ng karapat-dapat, na dapat makaramdam: </w:t>
      </w:r>
      <w:r w:rsidRPr="008C7964">
        <w:rPr>
          <w:i/>
          <w:lang w:val="ru-RU"/>
        </w:rPr>
        <w:t xml:space="preserve">Hindi </w:t>
      </w:r>
      <w:r w:rsidR="00B05461">
        <w:rPr>
          <w:i/>
          <w:lang w:val="ru-RU"/>
        </w:rPr>
        <w:t>ako nag-iisa</w:t>
      </w:r>
      <w:r w:rsidRPr="008C7964">
        <w:rPr>
          <w:i/>
          <w:lang w:val="ru-RU"/>
        </w:rPr>
        <w:t xml:space="preserve">, kundi kasama Kita.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42821"/>
      <w:bookmarkStart w:id="287" w:name="_Toc690721"/>
      <w:r w:rsidRPr="008C7964">
        <w:rPr>
          <w:lang w:val="ru-RU"/>
        </w:rPr>
        <w:t>Paglapit sa tuloy-tuloy na pag-aayuno</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Ang pag-aayuno ay isang beses na gawa, ngunit ang diwa ng pag-aayuno ay dapat itaas sa isang kalagayan ng walang patid na aktibidad; at para dito, dapat magsagawa ng ilang pagsasanay na tumutulong upang ito ay matibay na mapanatili. </w:t>
      </w:r>
    </w:p>
    <w:p w14:paraId="56EE07C2" w14:textId="77777777" w:rsidR="00C00D83" w:rsidRDefault="001F2820" w:rsidP="002D72BA">
      <w:pPr>
        <w:widowControl w:val="0"/>
        <w:rPr>
          <w:lang w:val="ru-RU"/>
        </w:rPr>
      </w:pPr>
      <w:r w:rsidRPr="008C7964">
        <w:rPr>
          <w:lang w:val="ru-RU"/>
        </w:rPr>
        <w:t xml:space="preserve">Dahil ang penitensya ay binubuo ng tatlong gawaing nagpapabanal—pag-aayuno, kumpisal, at Banal na Komunyon—ang tatlong ito ay dapat itaas sa pinakamataas na tuloy-tuloy na pagsasagawa, o sa pinakamataas na dalas. </w:t>
      </w:r>
      <w:r w:rsidRPr="00B05461">
        <w:rPr>
          <w:lang w:val="ru-RU"/>
        </w:rPr>
        <w:t xml:space="preserve">Para rito, dapat: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Tungkol sa pag-aayuno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Sundin ang lahat ng pangunahing pag-aayuno (yaong tumatagal ng ilang araw — </w:t>
      </w:r>
      <w:r w:rsidR="001F2820" w:rsidRPr="008C7964">
        <w:rPr>
          <w:i/>
          <w:lang w:val="ru-RU"/>
        </w:rPr>
        <w:t>Ed.</w:t>
      </w:r>
      <w:r w:rsidR="001F2820" w:rsidRPr="008C7964">
        <w:rPr>
          <w:lang w:val="ru-RU"/>
        </w:rPr>
        <w:t xml:space="preserve">) o gugulin ang panahon ng pag-aayuno sa pagbabayad-sala, ibig sabihin, lumampas sa simpleng pag-aayuno, upang ang laman mismo ay maramdaman ang kakulangan, pangangailangan at hindi-komportableng pakiramdam. Isang tiyak na bilang ng mga araw ng pag-aayuno ang inilalaan para sa pagbabayad-sala, kung saan itinatabi ang mga karaniwang gawain at ang buong pansin ay itinatutok lamang sa paglilinis ng budhi; sa mga panahon ng </w:t>
      </w:r>
      <w:r w:rsidR="001F2820" w:rsidRPr="008C7964">
        <w:rPr>
          <w:lang w:val="ru-RU"/>
        </w:rPr>
        <w:lastRenderedPageBreak/>
        <w:t xml:space="preserve">penitensya, nagpapatuloy ang pang-araw-araw na buhay nang normal; nababawasan ang pag-aayuno, at ang iba pang mga gawain ay nakabatay sa kalagayan ng isang tao. Ang simpleng pagpapahirap sa laman, sa pamamagitan ng paghinto sa lahat ng kasiyahan—na angkop sa panahon ng pagluluksa—ay parehong nagpapagaan sa espiritu at humihikayat ng awa ng Diyos. </w:t>
      </w:r>
      <w:r w:rsidR="001F2820" w:rsidRPr="002D6F6B">
        <w:rPr>
          <w:lang w:val="ru-RU"/>
        </w:rPr>
        <w:t xml:space="preserve">Napakalakas na kasangkapan para sa espirituwal na pagtaas nito!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Pagsasagawa ng pag-aayuno tuwing Miyerkules at Biyernes. Paminsan-minsan, malakas nitong pinapaalala sa isang tao na hindi siya malaya kundi nasa alipin, na may pasanin; pinipigilan nito ang pagbuhos ng pagnanasa, nagdudulot ng pagkamayap at nagbibigay ng sigla; ito ay, wari, ang panandaliang pagpipigil sa isang masiglang kabayo gamit ang bit at tali.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Higit pa rito, ang kusang-loob na pag-aayuno sa iba pang mga araw, lalo na tuwing Lunes, ayon sa kaugalian. Ang ilan ay tumitigil sa pagkain ng ilang uri ng pagkain at palagiang kumakain lamang ng pagkaing pang-ayuno, samantalang ang iba naman ay ginagawa ito tuwing ikalawang araw, at iba pa. May iba't ibang uri ng pag-aayuno, at ang lahat ay kapaki-pakinabang at inirerekomenda ayon sa lakas at sigasig ng isang tao.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Tungkol sa kumpisal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Anumang kasalanan na mabigat sa konsensya ay dapat agad linisin sa pamamagitan ng pagsisisi, nang hindi naghihintay ng partikular na panahon ng pag-aayuno. Mabuti na huwag itong itago sa puso kahit isang araw, at lalo pang mabuti kung hindi man lang isang oras, sapagkat tinataboy ng kasalanan ang biyaya, tinatanggalan ang tao ng tapang at panalangin, at lalo pang pinatitigas at pinapalamig ang puso habang mas matagal itong pinananatili. </w:t>
      </w:r>
      <w:r w:rsidR="001F2820" w:rsidRPr="002D6F6B">
        <w:rPr>
          <w:lang w:val="ru-RU"/>
        </w:rPr>
        <w:t xml:space="preserve">Ngunit kapag itinaboy sa pamamagitan ng pagsisisi, iiwan nito ang nakagigising na hamog ng luha.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Araw-araw, bago matulog, dapat magkumpisal nang pribado sa Panginoon, kung saan inilalantad sa Diyos ang lahat ng makasalanan—sa mga iniisip, pagnanasa, damdamin at mga pabiglaang pagnanasa, pati na rin ang lahat ng marumi sa mga matuwid na gawa—sa diwa ng pagsisisi, bilang isang bagay na, bagaman tila ginawa laban sa kalooban ng isa, gayunpaman ay umiiral ito sa loob natin at ginagawang marumi at hindi karapat-dapat tayo sa harap ng Diyos at sa harap ng sarili nating pananaw sa kadalisayan at kaganapan. Kapag natutulog, para kang lumilipat sa kabilang buhay; inihahanda ka rito ng pagsisisi. Sa pagtulog, ang mga naipon sa araw ay nagiging bahagi ng ating pagkatao—kailangang linisin ito, at ang hindi karapat-dapat ay dapat itakwil nang may pagsisisi; pagkatapos noon, nagiging dalisay ang lahat.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Ang magsagawa ng kumpisal sa bawat sandali, ibig sabihin, ipagtapat sa Makapangyarihang Diyos, sa sandaling mapagtanto ito, ang bawat masamang kaisipan, bawat pagnanasa, damdamin at pagnanasa na masama at marumi, nang may pusong nagsisisi, at humiling ng kapatawaran at ng lakas upang maiwasan ang mga ito sa hinaharap; gaya ng paglilinis ng sarili mula sa karumihan sa mismong sandaling iyon. Ang gawi na ito ay lubos na nakapagliligtas. Ito ay parang pagpunas ng mga mata habang naglalakad sa alikabok; nangangailangan ito ng mahigpit na pansin ng puso. Ang taong nakapokus na ay laging masigasig at masigasig sa espiritu. Sa kabaligtaran, sa hindi paglilinis ng mga iniisip at pagnanasa sa pamamagitan ng pagsisisi at pagbabago ng loob, nag-iiwan ka ng sugat sa puso. At ilan nga ba ang hindi napapansing sugat, ilang paghihirap! Kaya nga ba hindi nakapagtataka na sumusunod ang pagyelo ng espiritu at pagbagsak? Ang isang kaisipan ay mas madaling humantong sa isa pa, na nagbubunga ng pagnanasa; ang isang pagnanasa ay humahantong sa iba pa, na nagdudulot ng pagsang-ayon; at mula doon nagmumula ang panloob na pakikiapid at pagbagsak. Ngunit ang taong walang humpay na nagsisisi ay patuloy na nililinis ang kanyang sarili at nililinis ang daan sa kanyang harapan.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Ang pagbabahagi ng sariling mga saloobin—ibig sabihin, ang pagsisiwalat ng anumang pagkalito, kalituhan, o bagong pananaw sa isang taong kapareho ng pag-iisip o sa sariling espirituwal na ama—upang matukoy at masuri nila ang kabuluhan nito at makapagbigay ng hatol. Sa ganitong paraan, naiwasan ang pagka-istagnante at mga paglihis; nakakasanayan ng isang tao ang gumawa ng desisyon para sa sarili at, dahil dito, nakakatipid ng oras na kung minsan ay nasasayang sa walang kabuluhang pag-iisip. Higit sa lahat, may walang patid na kapanatagan at hindi matitinag na katatagan ng paniniwala, na kaugnay ng katatagan ng kalooban at katatagan ng kilos. </w:t>
      </w:r>
    </w:p>
    <w:p w14:paraId="5B636E08" w14:textId="77777777" w:rsidR="00C00D83" w:rsidRPr="008C7964" w:rsidRDefault="001F2820" w:rsidP="002D6F6B">
      <w:pPr>
        <w:ind w:firstLine="720"/>
        <w:rPr>
          <w:lang w:val="ru-RU"/>
        </w:rPr>
      </w:pPr>
      <w:r w:rsidRPr="008C7964">
        <w:rPr>
          <w:lang w:val="ru-RU"/>
        </w:rPr>
        <w:t xml:space="preserve">Sa pamamagitan ng lahat ng mga gawaing ito, ang kumpisal ay tunay na nagiging walang patid. Ang espiritu ay nananatili sa pagsisisi, sa pagiging malambing, sa pagpapakumbaba, sa mapagdasang pagyuko — at dito ito nabubuhay. Sa lahat ng mga gawa, ito ang pinakaangkop para mapanatili ang diwa ng sigasig at ang alab ng debosyon, hanggang sa para sa ilan, ang lahat ng kanilang mga kilos, para sa kanilang sarili at para sa iba, ay nakatuon lamang sa isang bagay: magsisi sa bawat sandali at umiyak dahil sa kanilang mga kasalanan.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Tungkol sa Banal na Komunyon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Dapat dumalo sa Liturhiya nang madalas hangga't maaari at, habang isinasagawa ito, tumayo nang may matatag at maliwanag na pananampalataya sa sakripisyo ng Diyos na iniaalay sa panahong iyon. Ang Sakramento ng Katawan at Dugo ay banal na pagkain para sa mga Kristiyano at ito ay isang sakripisyo. Hindi lahat ay tumatanggap ng Komunyon sa Liturhiya, at hindi rin ito palaging tinatanggap, ngunit ang sakripisyo ay iniaalay ng lahat at para sa lahat. Kaya't nararapat na lumahok ang bawat isa rito. Lumalahok sila sa pamamagitan ng pananampalataya, sa pamamagitan ng masakit na pagsisisi para sa kanilang mga kasalanan, at sa pamamagitan ng mapagkumbabang pagsunod sa Panginoon, na iniaalay ang Kaniyang sarili bilang isang </w:t>
      </w:r>
      <w:r w:rsidR="001F2820" w:rsidRPr="008C7964">
        <w:rPr>
          <w:i/>
          <w:lang w:val="ru-RU"/>
        </w:rPr>
        <w:t>sakripis</w:t>
      </w:r>
      <w:r w:rsidR="001F2820" w:rsidRPr="008C7964">
        <w:rPr>
          <w:lang w:val="ru-RU"/>
        </w:rPr>
        <w:t xml:space="preserve">yo—tulad ng isang korderong—para sa buhay ng mundo. Ang isang buhay na pagninilay sa Sakramentong ito ay makapangyarihang nagpapasigla at nagpapasigla sa espiritu. Ang pananampalataya at pagsisisi, higit pa rito, ay palaging nagdudulot ng paglilinis ng mga kasalanan, at hindi bihira, isang lihim na paghipo ng Panginoon sa puso ng Kristiyano, na nagpapasamyô at nagbibigay-buhay dito, na para bang isang espiritwal na pakikipag-isa. </w:t>
      </w:r>
    </w:p>
    <w:p w14:paraId="796C0632" w14:textId="77777777" w:rsidR="00C00D83" w:rsidRPr="002D6F6B" w:rsidRDefault="001F2820" w:rsidP="002D6F6B">
      <w:pPr>
        <w:widowControl w:val="0"/>
        <w:ind w:firstLine="720"/>
        <w:rPr>
          <w:lang w:val="ru-RU"/>
        </w:rPr>
      </w:pPr>
      <w:r w:rsidRPr="008C7964">
        <w:rPr>
          <w:lang w:val="ru-RU"/>
        </w:rPr>
        <w:t xml:space="preserve">Ang ganitong pagdampi ay mas matamis kaysa pulot at pulot-pukyutan, at mas nakapagpapasigla kaysa sa lahat ng espirituwal na pampalakas. Ngunit dapat tandaan na ito ay ganap na biyaya mula sa Diyos. Kailan, kanino, at paano ito ipinagkakaloob ay nakasalalay sa Panginoon Mismo. Dapat itong tanggapin ng isang Kristiyano nang may paggalang at kagalakan at magalak kapag ito ay ipinagkaloob, ngunit hindi dapat pilitin ito, o mag-isip ng mga paraan upang ito ay maganap; sa katunayan, mas mabuting huwag magtiwala kung ito ay nangyayari o kung ang nangyayari ay tunay ngang ganoon. </w:t>
      </w:r>
      <w:r w:rsidRPr="002D6F6B">
        <w:rPr>
          <w:lang w:val="ru-RU"/>
        </w:rPr>
        <w:t xml:space="preserve">Ito ay upang maiwasan ang pagmamayabang at mapangalagaan laban sa panlilinlang.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Kung hindi ka maaaring makapunta sa simbahan, huwag hayaang lumipas ang oras ng banal at Diyos na Sakripisyo nang hindi ka humihinga nang malalim at lumalapit sa Diyos; kung maaari, tumayo sa panalangin at yumuko nang ilang ulit. Anumang nakakatakot na pangyayari ay nagpapanginig sa buong nilikha: halimbawa, kulog, lindol, o bagyo. Sa sandali ng Banal na Sakripisyo sa simbahan, ang pinaka-nakakabighani at pinakadakilang gawa sa lupa at sa langit ay isinasagawa; gayunpaman, ito ay isinasagawa nang hindi nakikita, sa espirituwal na paraan, sa harap ng walang-hanggang Triyunidad na Diyos, ng mga banal na Anghel, ng buong hukbo ng Langit na Simbahan, at sa harap ng pananampalataya ng lahat ng nagsusumikap at nabubuhay sa lupa—hindi nakikita, ngunit gayon pa man ay totoo. Kaya't hindi dapat paburen ng mananampalataya ang mga sandaling ito nang hindi pinapansin. Ngunit kapag naaalala ang mga ito, ang mismong pag-alala ay nagpapasigla sa espiritu at itinaas ito sa Diyos, at sa gayon ay nagbubuhos ng biyaya. </w:t>
      </w:r>
    </w:p>
    <w:p w14:paraId="093809A9" w14:textId="77777777" w:rsidR="00C00D83" w:rsidRPr="008C7964" w:rsidRDefault="001F2820" w:rsidP="002D6F6B">
      <w:pPr>
        <w:widowControl w:val="0"/>
        <w:ind w:firstLine="720"/>
        <w:rPr>
          <w:lang w:val="ru-RU"/>
        </w:rPr>
      </w:pPr>
      <w:r w:rsidRPr="008C7964">
        <w:rPr>
          <w:lang w:val="ru-RU"/>
        </w:rPr>
        <w:t xml:space="preserve">Ganito'y nagkakaroon ng tuloy-tuloy ang mga gawi ng pag-aayuno, upang, kasama ng panloob na debosyon, ay mapagtibay nila, sa pamamagitan ng walang patid na sigla at lakas, ang alab ng sigasig at ang diwa ng paghahanap, at, sa tulong nito, ay mabago ang lahat ng espirituwal at pisikal na pagsisikap tungo sa mga paraan ng kaligtasan para sa pagbabago at pagpapatibay ng ating panloob na sarili. </w:t>
      </w:r>
    </w:p>
    <w:p w14:paraId="45D7607A" w14:textId="77777777" w:rsidR="00C00D83" w:rsidRPr="008C7964" w:rsidRDefault="001F2820" w:rsidP="002D6F6B">
      <w:pPr>
        <w:widowControl w:val="0"/>
        <w:ind w:firstLine="720"/>
        <w:rPr>
          <w:lang w:val="ru-RU"/>
        </w:rPr>
      </w:pPr>
      <w:r w:rsidRPr="008C7964">
        <w:rPr>
          <w:lang w:val="ru-RU"/>
        </w:rPr>
        <w:t xml:space="preserve">Ganito ang pangkalahatang kaayusan ng mga patnubay na tuntunin. Sapagkat nakabatay ito sa mismong diwa ng buhay, lubos na mahalaga ito para sa sinumang naghahanap sa Panginoon. Ngunit dito ay ang mga prinsipyo lamang, ang diwa at ang kapangyarihan ng mga tuntunin ang ipinapahiwatig: halimbawa, kaugnay ng katawan—ang pagpapahirap sa laman sa lahat ng gawaing katawan; o kaugnay ng panlabas na buhay—ang paglayo sa lahat ng may diwa ng mga pagnanasa, ang pagtatalaga ng kaluluwa nang buong lakas, at ang paglalakad sa ilalim ng impluwensya ng mga paraan ng biyaya. Ito ang mga mahahalagang punto ng gawaing asketiko. Tungkol naman sa pagpapatupad ng mga prinsipyong ito, dahil sa magkakaibang kalagayan ng bawat tao, kailangang magkakaiba rin ito, at sa ganitong kaso ay hindi maaaring magtakda ng iisang tuntunin. Halimbawa, upang pagalingin ang isipan, dapat itong markahan ng mga Banal na katotohanan, ayon sa pagkaunawa ng Banal na Simbahan. Makakamit ito sa pamamagitan ng pagbabasa, pakikinig, at talakayan, na kumukuha mula sa Salita ng Diyos, sa mga katuruan ng mga Ama ng Simbahan, sa mga buhay ng mga santo, at sa mga sermon. Nasa espirituwal na ama ang paghusga kung aling pamamaraan ang pinakaangkop para sa bawat indibidwal at kung paano ito isasagawa. Paano man nila ito magawa, gawin na lamang nila. Sapagkat, bagaman ang ascesis ay isang konsepto, ito ay nagpapakita ng sarili sa walang katapusang iba't ibang anyo. Dapat lamang tandaan na ang isang espiritwal na ama na pinapatay ang diwa ng sigasig sa pamamagitan ng iba't ibang konsesyon at pagpapabaya, o pinapawi at pinapatahimik ang mga lumalamig, ay isang tagawasak ng mga kaluluwa at isang mamamatay-tao; sapagkat iisa lamang ang daan—makitid at mapanglaw. </w:t>
      </w:r>
    </w:p>
    <w:p w14:paraId="729CF81E" w14:textId="77777777" w:rsidR="00C00D83" w:rsidRPr="008C7964" w:rsidRDefault="001F2820" w:rsidP="002D6F6B">
      <w:pPr>
        <w:widowControl w:val="0"/>
        <w:ind w:firstLine="720"/>
        <w:rPr>
          <w:lang w:val="ru-RU"/>
        </w:rPr>
      </w:pPr>
      <w:r w:rsidRPr="008C7964">
        <w:rPr>
          <w:lang w:val="ru-RU"/>
        </w:rPr>
        <w:lastRenderedPageBreak/>
        <w:t xml:space="preserve">Ang pinakakumpleto at pinakamahusay na pagsasakatuparan ng lahat ng ito ay pagmamonastiko. Ito ay isang paraan ng pamumuhay na, sa pinakamaganda, pinakadalisay, at pinakaperpektong anyo nito, ay tinutupad ang mga hinihingi ng pag-aascetismo, partikular sa diwa. Ito ay mabigat at puno ng pagsisisi; palagi itong binubuo ng mga gumagabay at ng mga ginagabayan; sa pamamagitan ng mismong kalikasan nito ay hiwalay sa panlabas na mundo, ngunit sa pamamagitan din ng mismong kalikasan nito ay nakatali sa mga pangangailangan ng katawan; nag-aalok ito ng pinakamalawak na saklaw para sa pagsasagawa ng mga espiritwal na ehersisyo, pagbabasa, banal na pagsamba, panalangin at pagsunod; ito ay partikular na angkop para sa aktibong pag-wawasak ng mga pagnanasa, karaniwan sa pamamagitan ng hindi pagmamay-ari, paghihigpit sa sarili, kawalang-kapayapaan at pagkalimot sa sarili, at partikular na sa ilalim ng patnubay ng isang espiritwal na direktor. Pagkatapos, sa isang mapagmatyag na monghe, ang panloob na pagnanasa sa Diyos ay agad na lumalago, alang-alang sa pinakatatag na paghahain ng sarili at paglayo sa lahat ng bagay, alang-alang sa mas malaking kakayahang manirahan sa loob ng sarili, at alang-alang sa masaganang pagpapalusog mula sa diwa ng panalangin. Kaya naman, ang mapagmatyag na monghe ay agad na umaakyat rito sa katahimikan, sa pag-iisa ng isip, at umatras sa isang lugar ng kapahingahan—sa disyerto o sa isang selda.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42822"/>
      <w:bookmarkStart w:id="297" w:name="_Toc690722"/>
      <w:r w:rsidRPr="008C7964">
        <w:rPr>
          <w:lang w:val="ru-RU"/>
        </w:rPr>
        <w:t>Mga Alituntunin para sa Pakikibaka Laban sa mga Pagnanasa, o ang Mga Prinsipyo ng Pagtutol sa Sarili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Ang pananatili sa paraang inilarawan ay isang makapangyarihan at epektibong paraan ng pagwawakas sa pagnanasa, at ng ating paglilinis at reporma. Sa pamamagitan ng pananatili rito nang buong kamalayan at kalayaan, ang isang tao, sa pamamagitan ng pagtatabi ng pagnanasa, ay winawasak ito, tinatanggihan ito ng sustansiya o pinipigilan ito, na parang nasa ilalim ng pamatol, ayon sa itinakdang mga tuntunin sa buong saklaw ng kanilang lakas at gawain. Ang mga pagnanasa na pinigilan sa ganitong paraan ay unti-unting nanghihina, na parang kandila sa ilalim ng sisidlan. Gayunpaman, hindi maaaring limitahan ang sarili sa iisang positibong gawain lamang. Itinatag ang mga tuntunin bilang lunas para sa mga kakayahang nasira at napuno ng pagnanasa. Ang mismong kapangyarihang naroroon sa </w:t>
      </w:r>
      <w:r w:rsidRPr="008C7964">
        <w:rPr>
          <w:b/>
          <w:lang w:val="ru-RU"/>
        </w:rPr>
        <w:t>kasamaan</w:t>
      </w:r>
      <w:r w:rsidRPr="008C7964">
        <w:rPr>
          <w:lang w:val="ru-RU"/>
        </w:rPr>
        <w:t xml:space="preserve"> ay dapat na ituro ngayon sa </w:t>
      </w:r>
      <w:r w:rsidRPr="008C7964">
        <w:rPr>
          <w:b/>
          <w:lang w:val="ru-RU"/>
        </w:rPr>
        <w:t>kabutihan</w:t>
      </w:r>
      <w:r w:rsidRPr="008C7964">
        <w:rPr>
          <w:lang w:val="ru-RU"/>
        </w:rPr>
        <w:t xml:space="preserve">. Kaya naman, hindi maiiwasan ang makasalamuha ng kasamaan sa mismong simula at sa mga unang yugto ng kilos, sa unang galaw ng mga kapangyarihan. Kung hindi maaaring magkasabay ang mabuti at masama, at kung hinihingi sa atin ang dalisay na kabutihan—na walang halong kasamaan—kung gayon, sa bawat pagsisikap ay dapat alisin ang kasamaan upang makapagsimula at makamit ang dalisay na kabutihan. Kaya, sa patuloy na ugnayan sa , ang tuwiran at positibong paggamit ng sariling kapangyarihan ay palaging sinasabayan ng isang di-tuwirang paraan, na nakatuon sa pagpapaalis ng kasamaan at pagnanasa na sumisibol sa loob nito—sa madaling salita, </w:t>
      </w:r>
      <w:r w:rsidRPr="008C7964">
        <w:rPr>
          <w:b/>
          <w:lang w:val="ru-RU"/>
        </w:rPr>
        <w:t>ang pakikibaka laban sa mga pagnanasa at kahinaan</w:t>
      </w:r>
      <w:r w:rsidRPr="008C7964">
        <w:rPr>
          <w:lang w:val="ru-RU"/>
        </w:rPr>
        <w:t xml:space="preserve">. Ang mismong pagtatatag ng sarili sa mga gawaing inilarawan, at ang pagsasanay rito, ay nakakamit sa pamamagitan ng pakikibaka at labanan, sa pamamagitan ng tagumpay laban sa mga tukso at pang-aakit. Sino ba ang naging isang ascetic na nag-aayuno nang hindi nakipaglaban sa tiyan, o isang tunay na batang-paniniwala nang hindi nalampasan ang sariling kalooban at sariling-pagkakakilanlan? At ito ay hindi lamang naaangkop sa isang aspeto, kundi sa buong kurso ng positibong gawain, mula sa pinakamalalim nitong pinagmulan hanggang sa huling yugto ng paglayo sa mundo. Kahit saan ay may pakikibaka, kaya ang inilarawang kaayusan, habang ibinabalik ang lakas at kalikasan, ay kasabay na rin na tanghalan ng walang patid na espirituwal na pakikidigma. Lampasan mo ang hindi likas sa lakas, at ito'y susuko sa likas; itaboy at tanggihan ang kasamaan—at makikita mo ang kabutihan. Ang asketismo ay walang patid na tagumpay. </w:t>
      </w:r>
    </w:p>
    <w:p w14:paraId="41A9CB3D" w14:textId="77777777" w:rsidR="00C00D83" w:rsidRPr="008C7964" w:rsidRDefault="001F2820" w:rsidP="002D6F6B">
      <w:pPr>
        <w:widowControl w:val="0"/>
        <w:ind w:firstLine="720"/>
        <w:rPr>
          <w:lang w:val="ru-RU"/>
        </w:rPr>
      </w:pPr>
      <w:r w:rsidRPr="008C7964">
        <w:rPr>
          <w:lang w:val="ru-RU"/>
        </w:rPr>
        <w:t xml:space="preserve">Ang posibilidad, pundasyon, at kundisyon ng lahat ng panloob na tagumpay ay ang unang tagumpay laban sa sarili—sa pagwasak ng kalooban at sa pagsuko sa Diyos, kasabay ng mapusok na pagtanggi sa lahat ng makasalanan. Dito isinilang ang pagkamuhi sa pagnanasa, poot, at paglayo, na siyang espiritwal na puwersang militar at nag-iisang pumapalit sa buong hukbo. Kung wala ito, ang tagumpay ay nasa kamay na ng kaaway nang hindi man lang nakipaglaban; kabaligtaran, kung naroroon ito, madalas tayong binibigyan ng tagumpay nang hindi man lang nakipaglaban. Mula rito, malinaw na kung paanong ang ating pinakamalalim na pagkatao ang panimulang punto ng positibong kilos, gayundin ito ang panimulang punto ng labanan, ngunit sa kabaligtarang direksyon. Ang kamalayan at malayang kalooban, ang pagtalikod tungo sa kabutihan at pagmamahal rito, ay </w:t>
      </w:r>
      <w:r w:rsidRPr="008C7964">
        <w:rPr>
          <w:lang w:val="ru-RU"/>
        </w:rPr>
        <w:lastRenderedPageBreak/>
        <w:t xml:space="preserve">pinapawi nang may poot ang bawat kasamaan at bawat pagnanasa—at higit pa rito, pati na ang sariling pagnanasa. Ito, sa katunayan, ang mismong diwa ng paglipat, ang punto ng pagbabaliktad. Samakatuwid, ang kapangyarihang nakikipaglaban sa mga pagnanasa ay ang isip din, o ang espiritu, na kinaroroonan ng kamalayan at kalayaan—isang espiritu na pinananatili at pinatitibay ng biyaya. Sa pamamagitan nito, gaya ng ating nakita, dumadaloy ang makapang-hilom na kapangyarihan sa mga kakayahan sa pamamagitan ng mga gawa ng kabutihan; sa pamamagitan din nito, dumadaloy ang nakapipinsala at mapaminsalang kapangyarihan sa mga pagnanasa sa pakikibaka. At kabaliktaran: kapag tumindi ang mga pagnanasa, itinatutok nila nang direkta ang isip o espiritu, ibig sabihin, ang pagpapailalim sa kamalayan at kalayaan. Nasa santuwaryo ng ating panloob na sarili ang mga ito, kung saan ang kaaway, sa pamamagitan ng mga pagnanasa, ay nagpapaputok ng kanyang nag-aalingasngas na mga palaso mula sa kaluluwa-katawan, na parang mula sa isang ambush. At hangga't nananatiling buo ang kamalayan at kalayaan—ibig sabihin, nakatayo sa panig ng kabutihan—hindi mahalaga kung gaano kalaki ang pag-atake, sa atin ang tagumpay. </w:t>
      </w:r>
    </w:p>
    <w:p w14:paraId="29E6CD56" w14:textId="77777777" w:rsidR="00C00D83" w:rsidRPr="008C7964" w:rsidRDefault="001F2820" w:rsidP="002D6F6B">
      <w:pPr>
        <w:widowControl w:val="0"/>
        <w:ind w:firstLine="720"/>
        <w:rPr>
          <w:lang w:val="ru-RU"/>
        </w:rPr>
      </w:pPr>
      <w:r w:rsidRPr="008C7964">
        <w:rPr>
          <w:lang w:val="ru-RU"/>
        </w:rPr>
        <w:t xml:space="preserve">Gayunpaman, hindi nito ipinahihiwatig na nasa atin ang buong kapangyarihan ng tagumpay; ipinapakita lamang nito ang pinagmulan nito. Ang pinakasentro ng pakikibaka ay ang ating muling nabagong espiritu; ang kapangyarihang nagwawagi at sumisira sa mga pagnanasa ay biyaya. Itinatayo nito ang isang bagay sa loob natin habang winawasak ang iba—ngunit muli, sa pamamagitan ng espiritu, o kamalayan at malayang kalooban. Ang lumalaban nang may sigaw ay isinusuko ang sarili sa Diyos, nagdadalamhati sa kanyang mga kaaway at kinamumuhian sila, at ang Diyos, sa kanya at sa pamamagitan niya, ay pinalalayas sila at pinapatumba. </w:t>
      </w:r>
      <w:r w:rsidR="002D6F6B" w:rsidRPr="002D6F6B">
        <w:rPr>
          <w:i/>
          <w:lang w:val="ru-RU"/>
        </w:rPr>
        <w:t>'Magpakalakas ka</w:t>
      </w:r>
      <w:r w:rsidRPr="008C7964">
        <w:rPr>
          <w:i/>
          <w:lang w:val="ru-RU"/>
        </w:rPr>
        <w:t xml:space="preserve">,' </w:t>
      </w:r>
      <w:r w:rsidRPr="008C7964">
        <w:rPr>
          <w:lang w:val="ru-RU"/>
        </w:rPr>
        <w:t xml:space="preserve">sabi ng Panginoon, </w:t>
      </w:r>
      <w:r w:rsidR="002D6F6B" w:rsidRPr="002D6F6B">
        <w:rPr>
          <w:i/>
          <w:lang w:val="ru-RU"/>
        </w:rPr>
        <w:t>'ako'y nanalong magtagumpay sa sanlibutan</w:t>
      </w:r>
      <w:r w:rsidRPr="008C7964">
        <w:rPr>
          <w:lang w:val="ru-RU"/>
        </w:rPr>
        <w:t xml:space="preserve">' (Juan 16:33). </w:t>
      </w:r>
      <w:r w:rsidR="002D6F6B" w:rsidRPr="002D6F6B">
        <w:rPr>
          <w:i/>
          <w:lang w:val="ru-RU"/>
        </w:rPr>
        <w:t>'Kaya kong gawin ang lahat ng bagay sa pamamagitan ni Cristo na nagpapalakas sa akin</w:t>
      </w:r>
      <w:r w:rsidRPr="008C7964">
        <w:rPr>
          <w:i/>
          <w:lang w:val="ru-RU"/>
        </w:rPr>
        <w:t>,</w:t>
      </w:r>
      <w:r w:rsidRPr="008C7964">
        <w:rPr>
          <w:lang w:val="ru-RU"/>
        </w:rPr>
        <w:t>' ang pag-amin ng Apostol (Fil. 4</w:t>
      </w:r>
      <w:r w:rsidR="002D6F6B">
        <w:rPr>
          <w:lang w:val="ru-RU"/>
        </w:rPr>
        <w:t>:</w:t>
      </w:r>
      <w:r w:rsidRPr="008C7964">
        <w:rPr>
          <w:lang w:val="ru-RU"/>
        </w:rPr>
        <w:t>13)—gaya ng, kung wala Siya, wala tayong magagawa. Ang sinumang nagnanais na magtagumpay sa sarili ay walang dudang babagsak, alinman sa mismong pagnanasa na kanyang kinakalaban, o sa isang pangalawa. Ngunit ang siyang nagpasa ng sarili sa Diyos ay nagkakamit ng tagumpay na parang mula sa wala. Hindi nito pinagtatanggi ang pag-iral ng pagsalungat, kundi ipinapakita lamang na, sa kabila ng lahat ng pagsalungat, ang tagumpay ay hindi kailanman magiging sa atin; at kung ito man ay umiiral, ito ay laging mula sa Diyos. Kaya't kailangan mong lumaban at magsikap sa lahat ng posibleng paraan, ngunit huwag kang tumigil sa paghahain ng lahat ng iyong kalungkutan sa buhay na Diyos, na nagsasabi: 'Nasa piling mo ako sa araw ng kapahamakan—huwag kang matakot</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Paano, kung gayon, dapat kumilos ang isang tao ngayon, o anong mga pamamaraan ang karaniwang angkop para supilin ang mga pagnanasa? Upang matukoy ito, dapat suriin at kilalanin ng isang tao ang lahat ng kanyang mga kaaway, pati na rin ang mga anyo kung saan sila lumalabas at kumikilos; mula rito, ang kalikasan ng pakikipaglaban laban sa kanila ay magiging malinaw nang kusa. Ang tagumpay sa pakikipaglaban ay lubhang nakasalalay sa malinaw na pag-unawa sa kabuuang komposisyon nito. </w:t>
      </w:r>
    </w:p>
    <w:p w14:paraId="007E1E0B" w14:textId="77777777" w:rsidR="00C00D83" w:rsidRPr="008C7964" w:rsidRDefault="001F2820" w:rsidP="002D6F6B">
      <w:pPr>
        <w:widowControl w:val="0"/>
        <w:ind w:firstLine="720"/>
        <w:rPr>
          <w:lang w:val="ru-RU"/>
        </w:rPr>
      </w:pPr>
      <w:r w:rsidRPr="008C7964">
        <w:rPr>
          <w:lang w:val="ru-RU"/>
        </w:rPr>
        <w:t xml:space="preserve">Ang ating pag-unlad tungo sa kabutihan ay hindi kailanman payapa, sapagkat buhay pa ang ating mga pagnanasa at matindi ang suporta ng kasalukuyang mundo—na mayabang at nakikita—at ng mga madilim na puwersang namamahala rito. Mula rito nagmumula ang mga pwersang bumabangon sa loob natin laban sa kabutihan. </w:t>
      </w:r>
    </w:p>
    <w:p w14:paraId="015338CF" w14:textId="77777777" w:rsidR="00C00D83" w:rsidRPr="008C7964" w:rsidRDefault="001F2820" w:rsidP="002D6F6B">
      <w:pPr>
        <w:widowControl w:val="0"/>
        <w:ind w:firstLine="720"/>
        <w:rPr>
          <w:lang w:val="ru-RU"/>
        </w:rPr>
      </w:pPr>
      <w:r w:rsidRPr="008C7964">
        <w:rPr>
          <w:lang w:val="ru-RU"/>
        </w:rPr>
        <w:t xml:space="preserve">Ang isang tao ay lubusang pinamumunuan ng mga pagnanasa hanggang sa kanyang pagbabagong-loob. Sa pagbabagong-loob, ang espiritu, na puno ng sigasig, ay nagiging dalisay. Ngunit nananatiling puno ng pagnanasa ang kaluluwa at katawan. Kapag nagsimula na ang kanilang paglilinis at paggaling, lumalaban at naghihimagsik sila laban sa espiritu na nagtutulak sa kanila, bilang pagtatanggol sa kanilang sariling pag-iral. Ang mga paghihimagsik na ito ay isinasagawa pangunahin sa pamamagitan ng pisikal at mental na mga pwersa at pinahihirapan ang espiritu sa lawak na nasasakop ito ng mga pwersang ito. Ngunit may mga paggalaw na tuwirang nakatuon sa espiritu. Ito ay mga nag-aapoy na pana na pinaputok ng kaaway mula sa mga ambush ng laman at kaluluwa sa bihag na nakatakas sa kanyang tiraniya. Kaya, sa kabila ng katotohanang may bahagi sa loob natin na naghilom o buo na, ang mga pag-aalsa ng kasalanan at mga pagnanasa ay nagpapakita at nararamdaman sa buong pagkatao natin.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Sa katawan</w:t>
      </w:r>
      <w:r w:rsidR="001F2820" w:rsidRPr="008C7964">
        <w:rPr>
          <w:lang w:val="ru-RU"/>
        </w:rPr>
        <w:t xml:space="preserve">: ang ugat ng mga ito ay ang pagbibigay-lugod sa laman, na direktang kaugnay ng kasaganaan ng buhay-katawan at pagnanasa ng laman. Kung naroroon ang mga ito, naroroon din ang malibog na pagnanasa, kasakiman sa pagkain, pagbibigay-lugod sa laman, katamaran, pagkababae, paglayas ng mga pandama, katarantaduhan, pagkalipad ng isip, kawalang-kapayapaan, kalaswaan sa lahat ng bagay, pagiging </w:t>
      </w:r>
      <w:r w:rsidR="001F2820" w:rsidRPr="008C7964">
        <w:rPr>
          <w:lang w:val="ru-RU"/>
        </w:rPr>
        <w:lastRenderedPageBreak/>
        <w:t xml:space="preserve">magaan ang loob, walang-saysay na usapan, antok, pagkatulog ng mga mata, uhaw sa kaluguran, at bawat uri ng nilikha na idinisenyo upang pasiyahin ang laman sa pamamagitan ng kahalayan.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Sa kaluluwa: </w:t>
      </w:r>
      <w:r w:rsidR="001F2820" w:rsidRPr="008C7964">
        <w:rPr>
          <w:lang w:val="ru-RU"/>
        </w:rPr>
        <w:t xml:space="preserve">a) </w:t>
      </w:r>
      <w:r w:rsidR="001F2820" w:rsidRPr="008C7964">
        <w:rPr>
          <w:b/>
          <w:lang w:val="ru-RU"/>
        </w:rPr>
        <w:t xml:space="preserve">sa intelektwal na bahagi </w:t>
      </w:r>
      <w:r w:rsidR="001F2820" w:rsidRPr="008C7964">
        <w:rPr>
          <w:lang w:val="ru-RU"/>
        </w:rPr>
        <w:t xml:space="preserve">— pagkamakasarili, pag-asa lamang sa sariling isip, pagkasalungat, paghihimagsik laban sa kalooban ng Diyos, pag-aalinlangan, kayabangan (pagmamataas — </w:t>
      </w:r>
      <w:r w:rsidR="001F2820" w:rsidRPr="008C7964">
        <w:rPr>
          <w:i/>
          <w:lang w:val="ru-RU"/>
        </w:rPr>
        <w:t>Ed.</w:t>
      </w:r>
      <w:r w:rsidR="001F2820" w:rsidRPr="008C7964">
        <w:rPr>
          <w:lang w:val="ru-RU"/>
        </w:rPr>
        <w:t xml:space="preserve">) at pagpapalalo, kuryosidad, pagkawalâ ng isip, paglilibot-libot ng mga iniisip; b) </w:t>
      </w:r>
      <w:r w:rsidR="001F2820" w:rsidRPr="008C7964">
        <w:rPr>
          <w:b/>
          <w:lang w:val="ru-RU"/>
        </w:rPr>
        <w:t xml:space="preserve">sa bahaging pagnanasa </w:t>
      </w:r>
      <w:r w:rsidR="001F2820" w:rsidRPr="008C7964">
        <w:rPr>
          <w:lang w:val="ru-RU"/>
        </w:rPr>
        <w:t xml:space="preserve">— sariling-loob, pagsuway, pagnanasa sa kapangyarihan, kalupitan, masigasig na diwa, pagmamataas, pag-angkin sa sarili, kawalang-pasasalamat, pagmamay-ari, kasakiman; c) </w:t>
      </w:r>
      <w:r w:rsidR="001F2820" w:rsidRPr="008C7964">
        <w:rPr>
          <w:b/>
          <w:lang w:val="ru-RU"/>
        </w:rPr>
        <w:t xml:space="preserve">sa bahaging damdamin </w:t>
      </w:r>
      <w:r w:rsidR="001F2820" w:rsidRPr="008C7964">
        <w:rPr>
          <w:lang w:val="ru-RU"/>
        </w:rPr>
        <w:t xml:space="preserve">— mga pagnanasa na nagugulo ang kapayapaan at katahimikan ng puso, o iba't ibang uri ng ligaya at sakit: galit, inggit, poot, masamang loob, paghihiganti, paghatol, paghamak, pagmamahal sa kaluwalhatian, kayabangan, kapalaluan, kalungkutan, pagdadalamhati, pagkasindak, kagalakan, saya, takot, pag-asa, mga inaasahan. </w:t>
      </w:r>
    </w:p>
    <w:p w14:paraId="3F50442D" w14:textId="77777777" w:rsidR="00C00D83" w:rsidRPr="008C7964" w:rsidRDefault="001F2820" w:rsidP="002D6F6B">
      <w:pPr>
        <w:widowControl w:val="0"/>
        <w:ind w:firstLine="720"/>
        <w:rPr>
          <w:lang w:val="ru-RU"/>
        </w:rPr>
      </w:pPr>
      <w:r w:rsidRPr="008C7964">
        <w:rPr>
          <w:lang w:val="ru-RU"/>
        </w:rPr>
        <w:t xml:space="preserve">Ang pinagmulan ng lahat ng mga pagnanasa sa isip at katawan ay ang pagmamahal sa sarili, na bagaman sa simula ay napagtagumpayan o tinanggihan, ay madalas na bumabangon muli at, nakasuot ng alinmang pagnanasa, ay nakikipaglaban sa espiritu. Ang natitirang sarili na ito, kasama ang buong hukbo ng mga pagnanasa nito, ang bumubuo sa nag-aalab na laman na tao at ito mismo </w:t>
      </w:r>
      <w:r w:rsidRPr="008C7964">
        <w:rPr>
          <w:i/>
          <w:lang w:val="ru-RU"/>
        </w:rPr>
        <w:t xml:space="preserve">ang 'batas sa mga miyembro' </w:t>
      </w:r>
      <w:r w:rsidRPr="008C7964">
        <w:rPr>
          <w:lang w:val="ru-RU"/>
        </w:rPr>
        <w:t xml:space="preserve">na binanggit ng Apostol (Roma 7:23), na mula rito ay laging may sumisibol na salungat sa ninanais ng espiritu. Ang mga Banal na Ama, upang hindi maaliwas ang pansin ng Kristiyanong espiritwal na mandirigma, ay nagsikap na subaybayan ang lahat ng mga hilig pabalik sa kanilang mga ugat, upang ipakita kung ano ang dapat hangarin ng mandirigma. Para sa layuning ito, kanilang tinukoy ang tatlo sa pinagmulan—ang sarili: senswalidad, kasakiman at kapalaluan—at pagkatapos ay karagdagang lima na nagmumula rito. Sa mga ito lamang sila nagpokus, inilarawan nila ang pag-usbong nito at itinuro ang paraan ng paglaban dito. Ang sinumang putulin ang pagnanasa sa laman sa pamamagitan ng pagpapawalang-saysay sa sarili, ang kasakiman sa pamamagitan ng hindi pag-iipon, at ang kapalaluan sa pamamagitan ng kababaang-loob, ay napagtagumpayan ang pagkamakasarili; sapagkat mas madaling puksain ito sa mga bunga nito kaysa sa ugat mismo. Lahat ng ito ay may kinalaman sa kaluluwa at sa katawan. Ngunit kahit ang espiritu, kapag nabuhay nang muli—o, mas tama, sa proseso ng muling pagkabuhay—ay hindi malaya sa mga pagsubok, na lalong mapanganib sapagkat tinatamaan nito ang mismong pinagmumulan ng buhay at madalas na hindi napapansin dahil sa kanilang kasalimuot at lalim. At dito, tulad ng sa kaluluwa at katawan, sa kabuuang balangkas ng panloob na buhay-espiritwal ay may isang salungat na hanay ng mga kilos at kalagayan na nagtutulak rito palayo at nagpapalabo rito. Kaya naman, madalas na sa halip na panloob na pananatili at kapanatagan, ay may pagbuhos palabas mula sa loob, isang paglayag tungo sa mga pandama; sa halip na tatlong kilos ng panloob na pananatili—pansin, pagiging mapagmatyag at pagkasober—mayroong pagkawala ng pokus ng isip, panloob na kaguluhan, kawalang-kapayapaan, kahinaan, katamaran, pagpapabaya sa sarili, kalaswaan, kapalaluan, pagkakakulong, pagkiling, at pagkasugat ng puso; sa halip na kamalayan sa espirituwal na mundo—mayroong pagkalimot sa Diyos, sa kamatayan, sa paghuhukom, at sa lahat ng bagay na espirituwal. </w:t>
      </w:r>
    </w:p>
    <w:p w14:paraId="0554455F" w14:textId="77777777" w:rsidR="00C00D83" w:rsidRPr="008C7964" w:rsidRDefault="001F2820" w:rsidP="002D6F6B">
      <w:pPr>
        <w:widowControl w:val="0"/>
        <w:ind w:firstLine="720"/>
        <w:rPr>
          <w:lang w:val="ru-RU"/>
        </w:rPr>
      </w:pPr>
      <w:r w:rsidRPr="008C7964">
        <w:rPr>
          <w:lang w:val="ru-RU"/>
        </w:rPr>
        <w:t xml:space="preserve">Dahil ang kamalayan—na nakabatay sa mga panloob na kalagayang ito—ay diwa ng espiritu, kapag ito'y humina, humihina rin ang mahalagang gawain. Mula rito, sa halip na takot sa Diyos at pakiramdam ng pag-asa sa Kanya, ay lumilitaw ang kawalang-takot; sa halip na piliin at pahalagahan ang espirituwal, ay pagwawalang-bahala rito; sa halip na paglayo sa lahat ng bagay, ay pagbibigay-lugod sa sarili (bakit mo pa pipinsalain ang sarili!); sa halip na damdamin ng pagsisisi—panamanhid, panigas ng puso; sa halip na pananampalataya sa Panginoon—pagpagtanggol sa sarili; sa halip na sigasig—pagkawalang-interes, katamaran, at kakulangan ng alab; at sa halip na debosyon sa Diyos—pagpapaligaya sa sarili. </w:t>
      </w:r>
    </w:p>
    <w:p w14:paraId="0CF60AE2" w14:textId="77777777" w:rsidR="00C00D83" w:rsidRPr="008C7964" w:rsidRDefault="001F2820" w:rsidP="002D6F6B">
      <w:pPr>
        <w:widowControl w:val="0"/>
        <w:ind w:firstLine="720"/>
        <w:rPr>
          <w:lang w:val="ru-RU"/>
        </w:rPr>
      </w:pPr>
      <w:r w:rsidRPr="008C7964">
        <w:rPr>
          <w:lang w:val="ru-RU"/>
        </w:rPr>
        <w:t xml:space="preserve">Kapag sinasalakay nila ang ating budhi o kalayaan, ang alinman sa mga damdaming ito ay lubos na humaharang o nagpapaliit sa pinagmumulan ng ating buhay-espiritwal at inilalagay ito sa matinding panganib. Dito lubos na kinakailangan ang tulong mula sa labas. Minsan, hindi nga namamalayan ng isang tao ang mga nakatutuksong pagnanasa na ito, sapagkat kabilang ang mga ito sa saklaw ng pinakasubtil na mga kaisipan. Mas halata at magaspang ang mga pagnanasa sa damdamin at pisikal, bagaman mayroon ding mga pinong uri sa mga ito, gaya ng, halimbawa, ang pagnanais sa pisikal na ginhawa, pagkamakasarili, at panlalait. Malinaw ang mga ito sa salita, ngunit madalas na nakatago sa mga gawa. </w:t>
      </w:r>
    </w:p>
    <w:p w14:paraId="560C2A83" w14:textId="77777777" w:rsidR="00C00D83" w:rsidRPr="008C7964" w:rsidRDefault="001F2820" w:rsidP="002D6F6B">
      <w:pPr>
        <w:widowControl w:val="0"/>
        <w:ind w:firstLine="720"/>
        <w:rPr>
          <w:lang w:val="ru-RU"/>
        </w:rPr>
      </w:pPr>
      <w:r w:rsidRPr="008C7964">
        <w:rPr>
          <w:lang w:val="ru-RU"/>
        </w:rPr>
        <w:t xml:space="preserve">Masdan ang pulutong ng mga pag-aalsa </w:t>
      </w:r>
      <w:r w:rsidR="00FA3377">
        <w:rPr>
          <w:lang w:val="ru-RU"/>
        </w:rPr>
        <w:t>ng kasalanan,</w:t>
      </w:r>
      <w:r w:rsidRPr="008C7964">
        <w:rPr>
          <w:lang w:val="ru-RU"/>
        </w:rPr>
        <w:t xml:space="preserve"> na laging handang patayin ang ating bagong </w:t>
      </w:r>
      <w:r w:rsidR="00FA3377">
        <w:rPr>
          <w:lang w:val="ru-RU"/>
        </w:rPr>
        <w:t xml:space="preserve">buhay… </w:t>
      </w:r>
      <w:r w:rsidRPr="008C7964">
        <w:rPr>
          <w:lang w:val="ru-RU"/>
        </w:rPr>
        <w:t xml:space="preserve">Ang isang tao ay naglalakad sa lupa ng kanyang pagkatao na parang nasa malabong buhangin, na handang lumubog anumang sandali. Kapag naglalakad ka, mag-ingat ka, baka matapakan ng paa mo ang isang </w:t>
      </w:r>
      <w:r w:rsidRPr="008C7964">
        <w:rPr>
          <w:lang w:val="ru-RU"/>
        </w:rPr>
        <w:lastRenderedPageBreak/>
        <w:t xml:space="preserve">bato. </w:t>
      </w:r>
    </w:p>
    <w:p w14:paraId="2BC7B616" w14:textId="77777777" w:rsidR="00C00D83" w:rsidRPr="008C7964" w:rsidRDefault="001F2820" w:rsidP="002D6F6B">
      <w:pPr>
        <w:widowControl w:val="0"/>
        <w:ind w:firstLine="720"/>
        <w:rPr>
          <w:lang w:val="ru-RU"/>
        </w:rPr>
      </w:pPr>
      <w:r w:rsidRPr="008C7964">
        <w:rPr>
          <w:lang w:val="ru-RU"/>
        </w:rPr>
        <w:t xml:space="preserve">Gayunpaman, habang nabubuhay sa ilalim ng pabigat ng mga bagong tuntunin at kaayusan, at may diwang kumikilos, hindi sana naging napakalakas ang lahat ng maling galaw na ito kung hindi dahil sa tulong ng kanilang mga magulang na kalapit—ang mundo at ang mga demonyo. </w:t>
      </w:r>
    </w:p>
    <w:p w14:paraId="27A1434F" w14:textId="77777777" w:rsidR="00C00D83" w:rsidRPr="008C7964" w:rsidRDefault="001F2820" w:rsidP="002D6F6B">
      <w:pPr>
        <w:widowControl w:val="0"/>
        <w:ind w:firstLine="720"/>
        <w:rPr>
          <w:lang w:val="ru-RU"/>
        </w:rPr>
      </w:pPr>
      <w:r w:rsidRPr="008C7964">
        <w:rPr>
          <w:lang w:val="ru-RU"/>
        </w:rPr>
        <w:t xml:space="preserve">Ang mundo ay ang natupad na saklaw ng mga pagnanasa, o ang mga pagnanasa na naipapakita sa mga tao, kaugalian, at gawa. Kapag nakipag-ugnayan ka rito sa anumang paraan, hindi mo maiwasang pukawin ang katugmang sugat, o pagnanasa, sa iyong sarili, dahil sa kanilang pagkakatulad at pagkakaparehong kalikasan. Kaya naman, ang bawat taong nabubuhay sa mundo ay naaakit patungo sa mga ito sa pamamagitan ng mga pagnanasa na naninirahan sa kanilang loob , na pinupukaw ng mga pagkakataon at tukso. </w:t>
      </w:r>
    </w:p>
    <w:p w14:paraId="709FF4F4" w14:textId="77777777" w:rsidR="00C00D83" w:rsidRPr="008C7964" w:rsidRDefault="001F2820" w:rsidP="002D6F6B">
      <w:pPr>
        <w:widowControl w:val="0"/>
        <w:ind w:firstLine="720"/>
        <w:rPr>
          <w:lang w:val="ru-RU"/>
        </w:rPr>
      </w:pPr>
      <w:r w:rsidRPr="008C7964">
        <w:rPr>
          <w:lang w:val="ru-RU"/>
        </w:rPr>
        <w:t xml:space="preserve">Ngunit may ilang pang-akit na likas sa mundo mismo. Ang mga ito ay: ang kaakit-akit nitong anyo at tagumpay sa lahat ng bagay; ang nakakatakot nitong kapangyarihan—ang pakiramdam ng pag-iwan at pagkasira ng loob sa gitna ng karamihan; at, sa lahat ng bagay, mga hadlang, sarkasmo, pang-aasar, paghamak, kawalang-interes, at pagdurusa sa pamamagitan ng mga gawang labag sa batas. Sinusundan ito ng pang-aapi, pag-uusig, malisya, kawalan, at mga kalungkutan ng bawat uri. </w:t>
      </w:r>
    </w:p>
    <w:p w14:paraId="43852AE1" w14:textId="77777777" w:rsidR="00C00D83" w:rsidRPr="008C7964" w:rsidRDefault="001F2820" w:rsidP="002D6F6B">
      <w:pPr>
        <w:widowControl w:val="0"/>
        <w:ind w:firstLine="720"/>
        <w:rPr>
          <w:lang w:val="ru-RU"/>
        </w:rPr>
      </w:pPr>
      <w:r w:rsidRPr="008C7964">
        <w:rPr>
          <w:lang w:val="ru-RU"/>
        </w:rPr>
        <w:t xml:space="preserve">At ang mga demonyo, bilang pinagmumulan ng lahat ng kasamaan, ay nililibutan ang mga tao saanman ng kanilang mga hukbo, tinuturuan sila ng bawat uri ng kasalanan, kumikilos sa pamamagitan ng laman, lalo na ng mga pandama at ng elementong tinitirhan ng kaluluwa at ng mga demonyo mismo. Kaya naman ang bawat pagnanasa at bawat makasalanang pag-aalsa ay maaaring ituring na kanilang sanhi. Ngunit may isang bagay sa loob ng siklo ng kasalanan na tanging ang mga demonyo mismo ang makapagpapasok, isang bagay na kung saan, sa kabila ng lahat ng kasamaan, tila hindi kayang gawin ng likas na katangian ng tao: kaya naman, mga mapang-insultong kaisipan—mga pagdududa, kawalan ng pananampalataya, labis na pagkamuhi, pagkalabo ng isip, iba't ibang uri ng ilusyon at, sa pangkalahatan, mga mapusok, nakasisirang tukso, gaya ng: Hindi mapigilang pagnanasa, nakamamatay at matinding poot, at iba pa. Bukod sa mga hindi nakikitang pakikibaka laban sa mga demonyo, may mga pag-atake mula sa kanila na nakikita at nahahawakan sa pamamagitan ng katawan: ito ay iba't ibang uri ng mga pagpapakita, pati na ang kanilang kapangyarihan sa katawan. Upang makilala ang lahat ng tuso ng mga demonyo, kapaki-pakinabang na basahin ang mga buhay nina Niphon, Spyridon at iba pa. </w:t>
      </w:r>
    </w:p>
    <w:p w14:paraId="66CAC57D" w14:textId="77777777" w:rsidR="00C00D83" w:rsidRPr="008C7964" w:rsidRDefault="001F2820" w:rsidP="002D6F6B">
      <w:pPr>
        <w:widowControl w:val="0"/>
        <w:ind w:firstLine="720"/>
        <w:rPr>
          <w:lang w:val="ru-RU"/>
        </w:rPr>
      </w:pPr>
      <w:r w:rsidRPr="008C7964">
        <w:rPr>
          <w:lang w:val="ru-RU"/>
        </w:rPr>
        <w:t xml:space="preserve">Ito ang lahat ng tumitindig laban sa bagong tao, sa loob man o sa labas. Sinasabi ng mga mapagmasid na hindi lumilipas ang kahit isang sandali nang hindi nagsisimula ang isa o iba pa sa mga paggalaw na ito; hindi ito maiiwasan, sapagkat nakikita natin kung paanong ang panloob na sarili, na masigasig sa kabutihan, ay napapaligiran sa lahat ng panig ng isang kaaway na pulutong, nalunod dito na parang sa isang dagat. Gayunpaman, bukod sa pagkilala sa dami ng mga kaaway na ito, upang magtagumpay sa labanan, kailangang malaman din ang mga anyo ng mga pagsalakay na ito. </w:t>
      </w:r>
    </w:p>
    <w:p w14:paraId="0C073EC1" w14:textId="77777777" w:rsidR="00C00D83" w:rsidRPr="008C7964" w:rsidRDefault="001F2820" w:rsidP="002D6F6B">
      <w:pPr>
        <w:widowControl w:val="0"/>
        <w:ind w:firstLine="720"/>
        <w:rPr>
          <w:lang w:val="ru-RU"/>
        </w:rPr>
      </w:pPr>
      <w:r w:rsidRPr="008C7964">
        <w:rPr>
          <w:lang w:val="ru-RU"/>
        </w:rPr>
        <w:t xml:space="preserve">Isipin natin kung saan nakatuon ang isipan ng isang tao. Ito ay nakalingon sa loob, patungo sa ibang mundo; doon ay may umiiral at kumikilos na iba. Ang kanilang mga iniisip ay nasa mga espiritwal na bagay, at ang kanilang mga hangarin ay nakatuon sa mga gawang espiritwal. Ibig sabihin nito ay lumayo sila sa mga bagay na mapusok at makasalanan. Kapag, sa takdang panahon, naitatag ang isang sistema ng mga tuntunin na nakapagpapalago ng kabutihan, magiging malinaw na sila'y nasa ganap na saklaw ng espirituwal, banal na liwanag. Ang makasalanan at ang mapaggusto ay inalis sa kanilang pansin at nasa ilalim ng pabigat ng mga tuntunin. Paminsan-minsan ay lumilitaw sila, at pagkatapos ay umatras muli, manakit man o hindi ang pansin. Ipinapakita lamang nila ang kanilang sarili sa panloob na mata, pinapaalala ang kanilang presensya, at hinahangad lamang na paksa ng pag-iisip at pagninilayan. Kaya naman, ang pangunahing anyo kung paano nagpapakita ang kaaway sa loob natin ay </w:t>
      </w:r>
      <w:r w:rsidRPr="008C7964">
        <w:rPr>
          <w:b/>
          <w:lang w:val="ru-RU"/>
        </w:rPr>
        <w:t>ang kaisipan</w:t>
      </w:r>
      <w:r w:rsidRPr="008C7964">
        <w:rPr>
          <w:lang w:val="ru-RU"/>
        </w:rPr>
        <w:t>. Kapag nagtagumpay ang kaaway na sakupin ang ating isipan ng isang masamang kaisipan, hindi na siya nawawalan ng pakinabang, at madalas nang maipagmamalaki ang tagumpay, sapagkat maaaring agad na humantong ang isang pagnanasa sa kaisipang iyon, at kasunod ng pagnanasa ay ang isang pasya at kilos—at ito ay kasalanan at pagbagsak na. Batay dito, tinutukoy ng mga banal na ama, na mapagmatyag sa kanilang sarili, ang mga sumusunod na anyo at antas ng pag-alsa ng mga pagnanasa at ng pagkakalubog dito: ang pagsalakay ng isang kaisipan, ang mismong kaisipan, ligaya, pagnanasa, pagnanasa, pang-aakit, pagpapasyâ, at kasunod nito, ang gawa. Sa paraan ng kanilang pagpapakita, paminsan-minsan ay unti-unti silang lumalago, isa pagkatapos ng isa; sa ibang pagkakataon, ang bawat isa ay lumilitaw nang hiwalay, na parang hindi ayon sa pagkakasunod-sunod</w:t>
      </w:r>
      <w:r w:rsidRPr="008C7964">
        <w:rPr>
          <w:b/>
          <w:lang w:val="ru-RU"/>
        </w:rPr>
        <w:t>,</w:t>
      </w:r>
      <w:r w:rsidRPr="008C7964">
        <w:rPr>
          <w:lang w:val="ru-RU"/>
        </w:rPr>
        <w:t xml:space="preserve"> maliban </w:t>
      </w:r>
      <w:r w:rsidRPr="008C7964">
        <w:rPr>
          <w:b/>
          <w:lang w:val="ru-RU"/>
        </w:rPr>
        <w:t xml:space="preserve">sa pasya, </w:t>
      </w:r>
      <w:r w:rsidRPr="008C7964">
        <w:rPr>
          <w:lang w:val="ru-RU"/>
        </w:rPr>
        <w:t xml:space="preserve">na hindi kailanman agarang kilos kundi nauna ng pagninilay at paggamit ng malayang kalooban: hangga't wala ito, nananatiling buo ang kadalisayan at malinaw </w:t>
      </w:r>
      <w:r w:rsidRPr="008C7964">
        <w:rPr>
          <w:lang w:val="ru-RU"/>
        </w:rPr>
        <w:lastRenderedPageBreak/>
        <w:t>ang budhi. Kaya, ang lahat ng kilos na nauna rito ay tinutukoy ng isang salita: '</w:t>
      </w:r>
      <w:r w:rsidRPr="008C7964">
        <w:rPr>
          <w:b/>
          <w:lang w:val="ru-RU"/>
        </w:rPr>
        <w:t>isip</w:t>
      </w:r>
      <w:r w:rsidRPr="008C7964">
        <w:rPr>
          <w:lang w:val="ru-RU"/>
        </w:rPr>
        <w:t xml:space="preserve">'—mag-isa man o may kaakibat na pandiwa—isang simpleng isip, isang mapusok na isip, isang malisyang isip; sapagkat lumilitaw ito sa ating loob bilang isang isip lamang, isang payak na representasyon ng isang makasalanang bagay, o bilang pagnanasa, uhaw, hangarin, o, sa huli, bilang damdamin, bilang isang hilig. Lahat ng ito ay kumakatawag at tinutukso ang isip o espiritu patungo sa mga bagay na mapanapaso at makasalanan, ngunit hindi pa ito kasamaan, ni hindi pa ito kasalanan, hangga't hindi pumapayag ang isip sa mga ito; kailangang makipaglaban ito sa mga ito sa tuwing lumilitaw ang mga ito, hanggang sa tuluyang mapalayas na ang mga ito. Ang saklaw ng pakikibakang ito ay mula sa sandaling sumibol ang isang kaisipan, pagnanasa, damdamin o pang-aakit hanggang sa kanilang pagkawala at ang pag-ubos ng bawat bakas ng mga ito; ang lahat ng tuntunin ng pakikibakang ito ay nakatuon sa layuning ito. Totoo na kumikilos ang mundo sa sarili nitong paraan, gaya ni Satanas, ngunit ang kanilang mga tukso ay umaabot lamang sa ating kamalayan sa isa sa tatlong anyong ito, sapagkat ang kanilang nag-iisang layunin ay guluhin ang ating panloob na kalagayan at hilahin tayo patungo sa kanila. Lahat ng kanilang mga daya ay nakatuon sa layuning ito; kaya naman, sa aspetong ito, hindi ang mga pamamaraan o gawaing ginagamit nila laban sa atin ang mahalaga, kundi kung ano ang layunin nilang pukawin sa loob natin—iyan ang mahalaga at mahalaga sa buhay at pag-uugali. Halimbawa, sa mga pag-uusig, hindi ang pagdurusa ng isang tao ang layunin, kundi ang kaisipan ng pagrereklamo, paghihikayat, o pagtalikod sa kabutihan. Kaya naman, kaugnay ng espirituwal na pakikibaka, maaaring sabihin nang tiyak: saanman at paano man magsimula ang kasalanan, ituon ang buong lakas at pansin sa mismong kasalanang iyon; simulan ang pakikibaka rito at labanan ito. Ang batas na ito ay lubos na mahalaga: pinananatili nito ang isang tao na nakasentro sa kanyang sarili, at sa gayon ay malakas at, sa isang diwa, ligtas. Iyan ang dahilan kung bakit, sa mga sinulat ng mga Banal na Ama, lahat ng tuntunin ay nakatuon sa mga kaisipan, damdamin, at pagnanasa, at inilalapat sa kanilang kalikasan; ang mga sanhi naman ay hindi binabanggit, o kung binabanggit man, hindi ito binibigyan ng anumang partikular na kahalagahan sa usaping ito, at madalas na walang pinag-iiba. Para sa mundo, ang mga demonyo at ang laman ay pare-parehong makapukaw—at talagang pumupukaw—ng iisang pagnanasa, subalit hindi nito binibigyan ng natatanging katangian. Kaya dito dapat ituon ng isang asketa ang buong pansin: sa loob, sa kanyang sariling mga iniisip, pagnanasa, damdamin, at hilig—ngunit higit sa lahat sa kanyang mga iniisip, sapagkat ang puso at kalooban ay hindi kasing pabago-bago ng isip, samantalang ang mga damdamin at pagnanasa ay bihirang lumitaw nang mag-isa at kadalasan ay nagmumula sa mga iniisip. Kaya nga ang tuntunin: putulin ang isang kaisipan, at mapuputol mo ang lahat. </w:t>
      </w:r>
    </w:p>
    <w:p w14:paraId="0CFF2CA3" w14:textId="77777777" w:rsidR="00C00D83" w:rsidRPr="008C7964" w:rsidRDefault="001F2820" w:rsidP="002D6F6B">
      <w:pPr>
        <w:widowControl w:val="0"/>
        <w:ind w:firstLine="720"/>
        <w:rPr>
          <w:lang w:val="ru-RU"/>
        </w:rPr>
      </w:pPr>
      <w:r w:rsidRPr="008C7964">
        <w:rPr>
          <w:lang w:val="ru-RU"/>
        </w:rPr>
        <w:t>Pagkatapos nito, napakadali nang bumuo ng pangkalahatang balangkas ng espirituwal na pakikibaka. Ito ay sapat na nailarawan sa *Letters on the Christian Life</w:t>
      </w:r>
      <w:r w:rsidR="00EC4FF7" w:rsidRPr="008C7964">
        <w:rPr>
          <w:lang w:val="ru-RU"/>
        </w:rPr>
        <w:t xml:space="preserve">*. </w:t>
      </w:r>
      <w:r w:rsidRPr="008C7964">
        <w:rPr>
          <w:lang w:val="ru-RU"/>
        </w:rPr>
        <w:t xml:space="preserve">Babanggitin natin ito mula roon. </w:t>
      </w:r>
    </w:p>
    <w:p w14:paraId="3460175F" w14:textId="77777777" w:rsidR="00C00D83" w:rsidRPr="008C7964" w:rsidRDefault="001F2820" w:rsidP="002D6F6B">
      <w:pPr>
        <w:widowControl w:val="0"/>
        <w:ind w:firstLine="720"/>
        <w:rPr>
          <w:lang w:val="ru-RU"/>
        </w:rPr>
      </w:pPr>
      <w:r w:rsidRPr="008C7964">
        <w:rPr>
          <w:lang w:val="ru-RU"/>
        </w:rPr>
        <w:t xml:space="preserve">Sa mga tuntunin ng espirituwal na pakikibaka na bumubuo sa sining-militar ng isang Kristiyano, ang ilan ay nagsisilbi upang maiwasan ang mga pag-atake, ang iba naman ay upang dalhin ang labanan sa pinakamadali at pinakamatagumpay na konklusyon, at ang iba pa ay upang matiyak nang matibay ang mga bunga ng tagumpay, o upang tuluyang maalis ang mga kahihinatnan ng pagkatalo nang pinakamabilis; at dahil dito, likas na nahahati ang mga ito sa tatlong kategorya: (a) mga tuntuning dapat sundin bago ang labanan, (b) sa mismong labanan, at (c) pagkatapos ng labanan. </w:t>
      </w:r>
    </w:p>
    <w:p w14:paraId="656D6D27" w14:textId="77777777" w:rsidR="00C00D83" w:rsidRPr="008C7964" w:rsidRDefault="001F2820" w:rsidP="002D6F6B">
      <w:pPr>
        <w:widowControl w:val="0"/>
        <w:ind w:firstLine="720"/>
        <w:rPr>
          <w:lang w:val="ru-RU"/>
        </w:rPr>
      </w:pPr>
      <w:r w:rsidRPr="008C7964">
        <w:rPr>
          <w:lang w:val="ru-RU"/>
        </w:rPr>
        <w:t xml:space="preserve">Bago ang labanan, ang mandirigma ay dapat kumilos sa paraang sa pamamagitan ng kanyang mga gawa ay alinman niyang pinipigilan ang mga pag-atake, o pinapahintulutan ang kanyang sarili na matuklasan ang mga ito sa mismong simula, o kahit na inihahanda ang lupa para sa tagumpay. Kaya, una sa lahat, dapat niyang limitahan ang lawak ng mga makasalanang pagnanasa at ituon ang mga ito sa isang lugar; sapagkat sa ganitong paraan, hindi lamang magiging mas madali para sa kanya na matukoy ang mga kaguluhan, kundi magiging mas malinaw din kung saan niya dapat ituon ang kanyang mga pagsisikap.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Ang pangkalahatang balangkas ng saklaw ng kasalanan ay ganito: matapos itong magtatag sa sarili sa sentro ng buhay—ang puso—sumisingit ang kasalanan sa kaluluwa at katawan sa pamamagitan ng lahat ng kanilang mga tungkulin, pagkatapos ay kumakalat sa lahat ng panlabas na ugnayan ng isang tao at, sa huli, inihahagis ang anino nito sa lahat ng nakapaligid sa kanya. Ngayon, kahit pa mataboy mula sa kailaliman ng puso, nananatili pa rin itong gumagala sa paligid nito, patuloy na kumakain sa dati nitong kinakain; ang mga mukha, bagay, at mga pangyayari ay madaling makapukaw ng parehong mga iniisip at damdamin na iniuugnay ng isang tao sa kanila habang naglilingkod sa kasalanan. Dapat ng isang maingat na mandirigma na putulin ngayon ang panlabas na pagkain na ito ng kaaway. Para sa layuning ito, kailangan niyang: a) ayusin muli ang kanyang buong panlabas na pag-uugali, bigyan ang lahat tungkol sa kanya ng bagong anyo, bagong motibasyon, bagong ritmo, </w:t>
      </w:r>
      <w:r w:rsidR="001F2820" w:rsidRPr="008C7964">
        <w:rPr>
          <w:lang w:val="ru-RU"/>
        </w:rPr>
        <w:lastRenderedPageBreak/>
        <w:t xml:space="preserve">at iba pa, alinsunod sa diwa ng bagong buhay; b) ayusin ang kanyang oras upang walang kahit isang oras ang manatiling walang wastong ginagawa. Ang anumang pagitan ng oras na walang kinakailangang gawain ay dapat punuin hindi ng basta-basta, kundi ng mga aktibidad na nakatutulong na supilin ang kasalanan at patatagin ang espiritu. Sinuman ay maaaring maranasan mismo kung gaano kapakinabang, sa ganitong aspekto, ang ilang pisikal na pagsusumikap—yaong sumasalungat sa mga hilig na nabanggit sa itaas; c) pigilan ang mga pandama, lalo na ang mga mata, tenga, at dila, na siyang pinakamadaling daluyan ng kasalanan palabas mula sa puso at papasok mula sa labas patungo sa puso; d) magtalaga ng makalangit na kahulugan sa lahat ng bagay na akmang makatagpo—mga bagay, tao, at mga pangyayari—at, partikular na, punuin ang karaniwang tinitirhan ng mga bagay na pinakakaakit sa kaluluwa, upang, habang nabubuhay sa panlabas na mundo, ay tila naninirahan sa isang uri ng banal na paaralan. Sa pangkalahatan, ang buong panlabas na buhay ng isang tao ay dapat ayusin sa paraang, sa isang banda, hindi na ito nangangailangan ng espesyal na pansin at pinapalaya tayo mula sa lahat ng pag-aalala para sa ating sarili, at sa kabilang banda, hindi lamang tayo pinoprotektahan mula sa mga hindi inaasahang pag-uga ng kasalanan, kundi pinapalusog at pinatitibay din ang bagong buhay ng espiritu na sumisibol. Sa ilalim ng ganitong kaayusan, ang kasalanan ay ganap na mapipigilan mula sa labas; hindi na ito makakatanggap ng sustansya o pampatibay mula sa pinagkukunan na ito.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Kung, mula sa loob, gagawin ng isang tao ang lahat ng kanyang makakaya upang panatilihin ang kanyang sarili kung ano siya noon, sa kalagayan na kinalabasan niya mula sa unang tagumpay na iyon—ibig sabihin, kung patuloy niyang binubuhay muli ang mga damdamin at pag-uugali na muling nabuhay sa loob niya noon—kung gayon, ang kasalanan ay mapapaderan din mula sa loob, at mananatili rito magpakailanman nang walang suporta o matibay na paninindigan. Ang kasalanan, na pinutol ang pagkain at suporta, kung hindi agad mapawi, ay tiyak na lalo pang hihina hanggang tuluyang maubos. Pagkatapos nito, ang pakikibaka laban sa kasalanan ay malinaw na bababa at lubos na itutok sa pakikibaka laban sa mga kaisipan (na partikular na may hilig na guluhin ang bagong kaayusan), at bihira na laban sa mga pagnanasa at hilig, kung saan kailangan lamang </w:t>
      </w:r>
      <w:r w:rsidR="001F2820" w:rsidRPr="008C7964">
        <w:rPr>
          <w:b/>
          <w:lang w:val="ru-RU"/>
        </w:rPr>
        <w:t xml:space="preserve">manatiling </w:t>
      </w:r>
      <w:r w:rsidR="00FA3377">
        <w:rPr>
          <w:lang w:val="ru-RU"/>
        </w:rPr>
        <w:t>mapagmatyag…</w:t>
      </w:r>
      <w:r w:rsidR="001F2820" w:rsidRPr="008C7964">
        <w:rPr>
          <w:lang w:val="ru-RU"/>
        </w:rPr>
        <w:t xml:space="preserve"> Ang dalawang mapagbantay na ito mismo ang dapat na palaging panatilihin ng sundalo ni Cristo: pagkaseriwoso at paghuhusga. Ang una ay nakatuon sa loob, ang huli naman sa labas; ang una ay nagbabantay sa mga kilos na nagmumula mismo sa puso, samantalang ang huli ay nahuhulaan ang mga posibleng mag-ugat dito dahil sa mga panlabas na impluwensya. Ang tuntunin para sa una ay ito: kapag naalis na ang bawat kaisipan mula sa kaluluwa sa pamamagitan ng pag-alala sa presensya ng Diyos, tumayo ka sa pintuan ng puso at bantayan mong mabuti ang lahat ng pumapasok at lumalabas dito; higit sa lahat, huwag mong hayaan na unahin ng iyong mga damdamin at pagnanasa ang iyong mga gawa, sapagkat mula rito nagmumula ang lahat ng kasamaan. Ang tuntunin para sa ikalawa: sa simula ng bawat araw, umupo at pag-isipan ang lahat ng posibleng pakikipagtagpo at sitwasyon, pati na ang lahat ng damdamin at pagnanasa na maaaring lumitaw bilang tugon dito; at ihanda nang maaga sa iyong sarili ang kinakailangang pagtatanggol laban sa mga ito, upang hindi ka m agulo ang isip o matumba kapag dumating ang isang hindi inaasahang pag-atake. Bukod pa rito, upang kumilos nang mas epektibo kapag nangyari na ang pag-atake, kapaki-pakinabang na magsagawa ng sinadyang mental na pakikipaglaban nang maaga, sa paglalagay sa sarili sa iba't ibang kalagayan, na may iba't ibang damdamin at pagnanasa, at bumuo ng iba't ibang paraan upang mapanatili ang sarili sa tamang hangganan, habang pinapansin kung ano ang partikular na nakatulong sa isang sitwasyon kumpara sa iba. Ang ganitong paghahandang ehersisyo ay nagpapalago ng diwang pandigma, na nakasanayan ang pagharap sa kaaway nang walang katakutan at pagdaig sa kanya nang hindi gaanong nahihirapan, na parang sinusunod ang mga subok at napatunayang pamamaraan. Bukod pa rito, bago tayo makipaglaban, dapat muna nating tiyakin kung kailan tayo aatakihin, kailan tayo magtatanggol, at kailan tayo aatras. Bukod sa katotohanang ang paggamit ng isa o ibang paraan ng pakikipaglaban ay tumutugma sa mga yugto ng paglago sa espiritu, pinakamainam sa simula ang umatras, ibig sabihin, maghanap ng kanlungan sa ilalim ng proteksyon ng Panginoon nang hindi lumalaban. Bukod dito, kapag nakilala na natin ang ating mga kaaway sa pamamagitan ng karanasan at pinag-aralan ang kanilang mga pag-atake, maaari na natin silang itaboy nang walang pag-aatubili; gayunpaman, hindi natin dapat sadyang hayaang gumising ang mga pagnanasa sa ating kalooban, o ilagay ang ating sarili sa mga kalagayang malaya silang kumilos nang buong puwersa, para lamang makalikha ng pagkakataon para sa labanan at tagumpay. May ilang matinding pag-uga ng damdamin na maaaring malampasan sa pamamagitan ng isa o ibang pamamaraan. Ang mga iniisip ay tiyak na dapat itaboy, ngunit hindi ito laging posible sa mga hilig at pagnanasa, lalo na yaong may laman na kalikasan. Sa alinmang kaso, maaaring matalo sa tagumpay dahil lamang sa kamangmangan. Sa wakas, hindi dapat pumasok </w:t>
      </w:r>
      <w:r w:rsidR="001F2820" w:rsidRPr="008C7964">
        <w:rPr>
          <w:lang w:val="ru-RU"/>
        </w:rPr>
        <w:lastRenderedPageBreak/>
        <w:t xml:space="preserve">sa labanan ang isang tao nang wala ang sentral, nagwawalang kaisipan—ito ay, wari, ang bandila ng tagumpay. Kung paanong dati nitong naresolba ang usapin sa pagitan ng mabuti at masama pabor sa una, gayon din ngayon, sa labanan laban sa bawat indibidwal na makasalanang hilig ng kaluluwa, madali na nitong gagawing tagumpay tayo. Sa paglitaw nito, ang lahat ng pulutong ng mga kaaway, lahat ng masamang kaisipan at pagnanasa, ay dapat masambulat. May kapangyarihan itong magbigay-inspirasyon at itaas ang isang tao lampas sa kanyang sarili; samakatuwid, dapat itong isaisip nang madalas hangga't maaari at gawing isang buhay na katotohanan—upang itatag ang liwanag na ito, na nagpapalayas sa kadiliman, magpakailanman sa kalangitan ng isipan. Walang makapupukaw ng mas matinding sigasig na puksain ang kasalanan kaysa sa kaisipang ito—ang sigasig na iyon, ang mabilis na agos ng buhay na tubig na, kumikislap ngunit hindi nag-aalon, ay ginagawang hindi mapapansin ang lahat ng alon na dulot ng paghahagis ng mga bato ng tukso. </w:t>
      </w:r>
    </w:p>
    <w:p w14:paraId="3E5B3701" w14:textId="77777777" w:rsidR="00C00D83" w:rsidRPr="008C7964" w:rsidRDefault="001F2820" w:rsidP="00027F82">
      <w:pPr>
        <w:widowControl w:val="0"/>
        <w:ind w:firstLine="720"/>
        <w:rPr>
          <w:lang w:val="ru-RU"/>
        </w:rPr>
      </w:pPr>
      <w:r w:rsidRPr="008C7964">
        <w:rPr>
          <w:lang w:val="ru-RU"/>
        </w:rPr>
        <w:t xml:space="preserve">Sa ganoong mga pag-iingat at tuntunin, sumulong ka, mandirigma ni Cristo, nang may buong kumpiyansa sa pakikipaglaban. Higit pa rito, kahit sa mismong gitna ng labanan, dapat kang kumilos ayon sa mga itinatag na tuntunin, baka't maging katulad ka ng mga kaaway na walang ayos ang pag-atake habang ipinagtatanggol ang kanilang sarili. Madalas, isang maayos na paraan ng pagkilos, nang walang labis na pagsisikap, ang magdudulot sa iyo ng tagumpay. Kapag napansin mo ang paglapit ng kaaway—ang unang kirot ng kapanabikan, o mga iniisip, o pagnanasa, o hilig—una sa lahat, magmadaling kilalanin na ang mga ito ay mga kaaway. Isang malaking pagkakamali, at isang pangkalahatan pa, na ituring ang lahat ng sumusulpot sa loob natin bilang ating sariling hindi mapipilitang pag-aari, na dapat nating ipagtanggol gaya ng pagtatanggol natin sa ating sarili. Ang lahat ng makasalanan ay bagay na dumating sa atin; samakatuwid, dapat itong laging ihiwalay sa ating sarili, kung hindi ay magkakaroon tayo ng isang taksil sa loob natin. Ang sinumang nagnanais makipagdigma sa sarili ay dapat hatiin ang sarili sa kanyang sarili at sa kaaway na nakatago sa loob niya. </w:t>
      </w:r>
    </w:p>
    <w:p w14:paraId="4C59F283" w14:textId="77777777" w:rsidR="00C00D83" w:rsidRPr="008C7964" w:rsidRDefault="001F2820" w:rsidP="00027F82">
      <w:pPr>
        <w:widowControl w:val="0"/>
        <w:ind w:firstLine="720"/>
        <w:rPr>
          <w:lang w:val="ru-RU"/>
        </w:rPr>
      </w:pPr>
      <w:r w:rsidRPr="008C7964">
        <w:rPr>
          <w:lang w:val="ru-RU"/>
        </w:rPr>
        <w:t xml:space="preserve">Pagkatapos mong ihiwalay ang iyong sarili mula sa isang kilalang makasalanang pagnanasa at kilalanin ito bilang iyong kaaway, iparating mo ang pagkaunawang ito sa iyong damdamin at muling buhayin ang pagkamuhi rito sa iyong puso. Ito ang pinakaepektibong paraan upang pawiin ang kasalanan. Bawat makasalanang pagnanasa ay pinananatili sa kaluluwa ng pakiramdam ng kasiyahang nagmumula rito; kaya kapag nabuhay ang pagkamuhi rito, nawawala ito nang kusa sapagkat nawala na ang lahat ng sandigan nito. Gayunpaman, hindi ito laging madali, at hindi rin ito laging posible: madaling supilin ang mga iniisip sa pamamagitan ng galit; mas mahirap ang mga pagnanasa; ngunit ang mga damdamin ay mas mahirap pa, sapagkat ang mga ito ay mismong paggalaw ng puso. Kapag hindi ito nakatulong, at hindi sumuko ang kaaway nang walang laban, pumasok sa pakikibaka nang matapang, ngunit nang walang kayabangan o labis na kumpiyansa. Ang katamaran ay nagbubulabog sa kaluluwa, pinapasok ito sa kalagayan ng kawalang-tatag at pagluluwag; at kung hindi ito matibay na nakapirmi sa sarili, madali itong bumagsak. Ang kayabangan at pagmamataas ay mga kaaway sa kanilang sarili na dapat labanan: ang sinumang magpapahintulot na mag-ugat ang mga ito ay natumba na at inihanda ang sarili para sa karagdagang pagbagsak, sapagkat ito ay naghahatid sa isang tao sa kawalan ng kilos at kapabayaan. Kapag nagsimula na ang labanan, ingatan mo ang iyong puso higit sa lahat: huwag mong hayaan ang mga umuusbong na pagnanasa na maabot ang iyong damdamin; salubungin mo sila sa mismong pasukan ng iyong kaluluwa at sikaping pabagsakin sila doon. Para rito, magmadali kang magtatag sa iyong kaluluwa ng mga paninindigan na salungat sa mga pinagbatayan ng nakagugulong kaisipan. Ang mga ganitong paninindigang-salungat ay, sa labanan ng isipan, hindi lamang kalasag kundi pati na rin mga palaso—pinoprotektahan nila ang iyong puso at tinatamaan ang kaaway sa mismong puso. Mula noon, ang labanan ay magmumula sa patuloy na pagtatanggol ng mga lumilitaw na kasalanan gamit ang mga kaisipan at ideyang pumapanig dito, samantalang ang nakikipaglaban naman ay wawasakin ang mga kuta na ito gamit ang mga salungat na kaisipan at ideya. Ang tagal ng pakikibakang ito ay nakasalalay sa maraming pangyayari, na imposibleng matukoy nang may kasiguruhan. Hindi dapat humina ang isang tao o, kahit sa isip, yumuko nang kaunti man lang patungo sa panig ng kaaway—at tiyak ang tagumpay, sapagkat ang makasalanang pagnanasa, gaya ng nabanggit na natin, ay walang matibay na puwang sa loob natin at samakatuwid, natural lamang na magtapos din ito agad. Kung, kahit pagkatapos ng masigasig na pagsisikap na ipagtanggol ang iyong sarili, ay nananatili pa rin ang kaaway sa iyong kaluluwa na parang multo at ayaw sumuko, ito ay isang malinaw na tanda na pinapakain siya ng isang puwersang panlabas; kaya't ikaw naman ay dapat lumapit sa isang panlabas na pinagmumulan ng tulong, maging ito man ay mula sa lupa o langit—magtiwala sa iyong espirituwal na gabay at, sa masidhing panalangin, tawagin ang Panginoon, ang lahat ng mga santo, at lalo na ang iyong Anghel na Tagapagbantay. Ang debosyon sa Diyos ay </w:t>
      </w:r>
      <w:r w:rsidRPr="008C7964">
        <w:rPr>
          <w:lang w:val="ru-RU"/>
        </w:rPr>
        <w:lastRenderedPageBreak/>
        <w:t xml:space="preserve">hindi kailanman nabigo. Dapat tandaan, gayunpaman, na isang bagay ang pakikipaglaban sa mga kaisipan, iba naman ang pakikipaglaban sa mga damdamin, at iba pa ang pakikipaglaban sa mga pagnanasa: sapagkat ang mga kaisipan ay magkakaiba, ang mga pagnanasa ay magkakaiba, at ang mga damdamin ay magkakaiba. Sa lahat ng ito, dapat gumamit ng mga tiyak na pamamaraan, na dapat munang tukuyin alinman sa pamamagitan ng pagninilay o mula sa mga karanasan at aral ng mga asketa. Ngunit hindi dapat palaging gumamit ng mahigpit na pagtutol: minsan ang simpleng paghamak ay nagpapaalis sa kaaway, samantalang ang pagtutol ay nagpaparami lamang sa kanya at nag-uudyok sa kanya. Dapat habulin ang kaaway hanggang sa wala nang matirang bakas nito; kung hindi, kahit isang simpleng kaisipan na naiwan sa puso, na parang masamang buto, ay magbubunga sa di-namamalayang pag-ikot ng kaluluwa patungo rito. Habang nagaganap ang labanan, hindi dapat gumawa ng mga hakbang upang maiwasan ito sa hinaharap. Ang mga patakarang ginawa sa init ng damdamin ay palaging napakahigpit, kaya't kinakailangang baguhin ang mga ito; dahil dito, humahantong ito sa karanasan ng kabiguan, na napakasama sa espirituwal na pakikibaka at lubhang nakatutukso sa mandirigma. </w:t>
      </w:r>
    </w:p>
    <w:p w14:paraId="31B95A91" w14:textId="77777777" w:rsidR="00C00D83" w:rsidRPr="008C7964" w:rsidRDefault="001F2820" w:rsidP="00027F82">
      <w:pPr>
        <w:widowControl w:val="0"/>
        <w:ind w:firstLine="720"/>
        <w:rPr>
          <w:lang w:val="ru-RU"/>
        </w:rPr>
      </w:pPr>
      <w:r w:rsidRPr="008C7964">
        <w:rPr>
          <w:lang w:val="ru-RU"/>
        </w:rPr>
        <w:t xml:space="preserve">Natapos na ang labanan. Magpasalamat sa Panginoon sa pagliligtas sa iyo mula sa pagkatalo, ngunit huwag masyadong magpakasasa sa tuwa ng kaligtasan; huwag magpabaya; huwag hayaang humina ang iyong sigasig — madalas magkunwaring talo ang kaaway upang, kapag ikaw ay nabighani sa pakiramdam ng seguridad, mas madali ka niyang masalanta sa pamamagitan ng isang biglaang pag-atake. Kaya, huwag mong itabi ang iyong mga sandata ng digmaan, at huwag mong kalimutan ang mga tuntunin ng pag-iingat sa sarili. Laging maging isang gising at mapagbantay na mandirigma. Mas mabuting umupo at suriin ang mga nakuha: pag-aralan ang buong takbo ng labanan—ang simula nito, ang daloy nito, at, sa wakas, kung ano ang naging dahilan nito, kung ano ang lalong nagpabigat rito, at kung ano ang nagwakas dito. Ito ay magiging isang uri ng parangal na hinihingi sa mga tinalo, na lubos na magpapadali sa mga susunod na tagumpay laban sa kanila; sa gayon, sa wakas, ay nakakamit ang espiritwal na karunungan at karanasang asketiko. Huwag mong ikuwento sa kahit kanino ang iyong tagumpay—lubos itong magpapasiklab sa kaaway at magpapahina sa iyong lakas. Ang kayabangan na hindi maiiwasan sa ganitong mga kalagayan ang magbubukas ng mga pintuan para sa espirituwal na pagpapalakas, at pagkatapos mong talunin ang isang kaaway, kailangan mong makipaglaban sa isang buong hukbo nila. Ngunit kung ikaw ay matalo, magsisi ka, ngunit huwag kang tumakas sa Diyos, huwag kang maging matigas ang ulo; magmadali kang palambutin ang iyong puso at dalhin ito sa pagsisisi. Imposibleng hindi mahulog, ngunit maaari at dapat kang bumangon muli pagkatapos mahulog. Ang isang taong tumatakbo nang mabilis, kahit pa matapakan niya ang isang bagay, ay mabilis ding bumabangon at muling nagpapatuloy sa landas patungo sa kanyang layunin—tularan mo ang kanyang halimbawa. Ang ating Panginoon ay parang isang ina na humahawak sa kamay ng kanyang anak at hindi siya iniiwan, kahit na madalas siyang matisod at mahulog. Sa halip na malubog sa pasibong pagkasindak, magpakatapang para sa mga bagong pagsisikap, matuto ka mula sa pagkahulog na ito ng aral sa pagpapakumbaba at pag-iingat, upang hindi lumakad sa madulas at kung saan hindi maiwasang mahulog. Kung hindi mo tatanggalin ang kasalanan sa pamamagitan ng taos-pusong pagsisisi, kapag nakakuha na ito ng puwang sa iyong kalooban, tiyak na hihila ka nito pababa sa kailaliman ng dagat ng kasalanan. Magkakaroon ng kalamangan ang kasalanan laban sa iyo, at kakailanganin mong muling magsimula sa mismong simula ng pakikibaka; ngunit ang Diyos lamang ang nakakaalam kung magiging posible pa iyon. Marahil, sa pamamagitan ng pagtalon sa kasalanan ngayon, tatawid ka sa hangganan ng pagsisisi; marahil, pagkatapos noon, wala nang kahit isang katotohanan na makatatama sa iyong puso; marahil hindi ka na rin bibiyayaan ng biyaya. Pagkatapos, habang nandito ka pa, ibilang ka sa mga hinatulan sa walang hanggang pagdurusa. </w:t>
      </w:r>
    </w:p>
    <w:p w14:paraId="2ED43163" w14:textId="77777777" w:rsidR="00C00D83" w:rsidRPr="008C7964" w:rsidRDefault="001F2820" w:rsidP="00027F82">
      <w:pPr>
        <w:widowControl w:val="0"/>
        <w:ind w:firstLine="720"/>
        <w:rPr>
          <w:lang w:val="ru-RU"/>
        </w:rPr>
      </w:pPr>
      <w:r w:rsidRPr="008C7964">
        <w:rPr>
          <w:lang w:val="ru-RU"/>
        </w:rPr>
        <w:t xml:space="preserve">Sa pangkalahatan, dapat tandaan tungkol sa mga tuntunin ng pakikibakang ito na, sa kakanyahan, hindi ito iba kundi ang paggamit ng buong arsenal sa mga partikular na kaso, at dahil dito, imposible silang ilarawan nang lahat. Ang kalikasan ng panloob na pakikibaka ay hindi masukal at nakatago; ang mga kalagayang nakapaligid dito ay labis na magkakaiba, at ang mga naglalaban ay masyadong magkakaiba: ang isang tukso para sa isa ay walang kahulugan para sa iba; ang nakasasakit sa isa ay hindi naman apektuhan ang iba. Samakatuwid, lubos na imposible na magtatag ng iisang hanay ng mga patakaran para sa lahat. Ang bawat tao ang pinakamahusay na tagapaglikha ng mga patakaran ng pakikibakang ito para sa sarili. Ang karanasan ang magtuturo ng lahat; kailangan lamang ng taimtim na hangarin na talunin ang sarili. Ang mga unang asketa ay hindi nag-aral mula sa mga aklat ngunit sila ay naging huwaran ng mga nagwagi. Higit pa rito, hindi dapat masyadong umasa sa mga patakarang ito—sila ay kumakatawan lamang sa panlabas na balangkas. Ang pinakadiwa ng usapin ay isang bagay na natututuhan lamang ng bawat tao sa pamamagitan ng karanasan, kapag </w:t>
      </w:r>
      <w:r w:rsidRPr="008C7964">
        <w:rPr>
          <w:lang w:val="ru-RU"/>
        </w:rPr>
        <w:lastRenderedPageBreak/>
        <w:t xml:space="preserve">sila ay tunay nang nakikibaka. At sa pagsisikap na ito, ang tanging gabay nila ay nananatiling kanilang sariling pag-iingat at ang kanilang pagsuko sa Diyos. Ang panloob na daloy ng buhay Kristiyano sa loob ng bawat tao ay nagpapaalala sa mga sinaunang lihim na lagusan sa ilalim ng lupa, na labis na masalimuot at lihim. Sa pagpasok rito, ang taong sinusubok ay tumatanggap ng ilang pangkalahatang tagubilin—gawin ito rito, iyon doon, sundan ang ganitong tanda rito, at ganoon namang tanda doon—at pagkatapos ay iniiwan siyang mag-isa sa kadiliman, kung minsan ay sinasamahan ng mahinang liwanag ng isang lampara. Lahat ay nakasalalay sa kanyang pagkaalerto, katinuan, at pag-iingat, at sa hindi nakikitang gabay. Katulad na lihim ang namamayani sa panloob na buhay Kristiyano. Dito, nag-iisa ang bawat isa sa paglalakad, kahit na napapaligiran ng napakaraming tuntunin. Tanging ang hinubog na damdamin ng puso, at lalo na ang mga himok ng biyaya, ang kanyang mga patuloy, walang-palya, at laging naroroon na gabay sa pakikibaka laban sa sarili; ang lahat ng iba pa ay iniiwan. </w:t>
      </w:r>
    </w:p>
    <w:p w14:paraId="1D776C19" w14:textId="77777777" w:rsidR="00C00D83" w:rsidRPr="00027F82" w:rsidRDefault="001F2820" w:rsidP="00027F82">
      <w:pPr>
        <w:widowControl w:val="0"/>
        <w:ind w:firstLine="720"/>
        <w:rPr>
          <w:lang w:val="ru-RU"/>
        </w:rPr>
      </w:pPr>
      <w:r w:rsidRPr="008C7964">
        <w:rPr>
          <w:lang w:val="ru-RU"/>
        </w:rPr>
        <w:t xml:space="preserve">Ganito ang takbo ng pakikibaka laban sa bawat hilig, pagnanasa, at kaisipan. Tungkol naman sa mga hilig, pagnanasa, at kaisipan, magkakatulad ang lahat ng ito; samakatuwid, hindi na kailangang talakayin nang detalyado ang pakikibaka laban sa bawat isa. </w:t>
      </w:r>
      <w:r w:rsidRPr="00027F82">
        <w:rPr>
          <w:lang w:val="ru-RU"/>
        </w:rPr>
        <w:t xml:space="preserve">Magbibigay lamang kami ng ilang obserbasyon: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May mga </w:t>
      </w:r>
      <w:r w:rsidR="001F2820" w:rsidRPr="008C7964">
        <w:rPr>
          <w:b/>
          <w:lang w:val="ru-RU"/>
        </w:rPr>
        <w:t xml:space="preserve">banayad </w:t>
      </w:r>
      <w:r w:rsidR="001F2820" w:rsidRPr="008C7964">
        <w:rPr>
          <w:lang w:val="ru-RU"/>
        </w:rPr>
        <w:t>at pinakabanayad na kaisipan, at may mga</w:t>
      </w:r>
      <w:r w:rsidR="001F2820" w:rsidRPr="008C7964">
        <w:rPr>
          <w:b/>
          <w:lang w:val="ru-RU"/>
        </w:rPr>
        <w:t xml:space="preserve"> magaspang </w:t>
      </w:r>
      <w:r w:rsidR="001F2820" w:rsidRPr="008C7964">
        <w:rPr>
          <w:lang w:val="ru-RU"/>
        </w:rPr>
        <w:t xml:space="preserve">at pinakamagasang kaisipan. Mapapansin ng sinuman ang huli para sa kanilang sarili; ang una ay hindi napapansin habang naninirahan sa puso, ngunit nabubunyag pagkatapos—sa pamamagitan ng mga kilos ng isang tao, at higit pa sa iba kaysa sa sarili. Narito ang isang pagnanasa na huwag manalig kahit man lang kaunti sa sariling kapanatagan ng isip, kabutihan, at kadalisayan, kundi laging pagdudahan ang mga ito—masusing bantayan ang takbo ng mga pangyayari at obserbahan kung anong mga iniisip ang kasabay at sumusunod rito, upang paghusga sa huli kung ano talaga ang orihinal na nasa loob. Gayunpaman, pinakamainam na magkaroon ng ibang pinagkakatiwalaang tagamasid—ang isang bihasang mata ay agad na ituturo kung ano ang nakatago sa ating kalooban, kahit na hindi natin ito napapansin. Kapag pinag-uusapan natin ang pinakamaliliit na kaisipan, hindi lamang ang mga espiritwal ang tinutukoy natin: nagmumula ang mga ito sa parehong katawan at kaluluwa. Ang kanilang natatanging katangian ay ang hindi pagkapansin-pansin, ang pagtatago sa kalaliman, kaya't inisip ng isang tao na kumikilos siya nang dalisay, nang walang halong damdamin, samantalang sa katotohanan ay kumikilos siya dahil sa damdamin. Ang dahilan nito ay ang isang kadalisayan ng puso na hindi pa naitatag, o, mas tama pa, ang hindi pagkakaiba sa pagitan ng likas at ng ipinambalot. Kapag nangyari ito, ang pinong at pinakapinong mga bagay ay magiging magaspang at pinakamagaspang, sapagkat ang pansin ay matutalim sa karanasan at ang mga pandama ng puso ay masasanay na magkilanlan sa pagitan ng mabuti at masama.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May mga kaisipan, pagnanasa, at pagnanabik na dumarating sa anyo ng biglaang pag-igting at panandaliang istorbo, at mayroon namang mga tuloy-tuloy na tumatagal ng araw, buwan, at taon. Ang mga una ay banayad, ngunit hindi rin dapat ipagwalang-bahala; kailangang magbantay nang mabuti hindi lamang para sa mga ito, kundi pati na rin sa pagkakasunod-sunod nila. Ang kaaway ay tila sumusunod sa isang tuntunin: huwag magsimula nang biglaan sa isang pagnanasa, kundi sa isang kaisipan, at ulitin ito nang paulit-ulit. Ang isang kaisipang pinalayas ng galit sa unang pagkakataon ay maaaring tanggapin nang mas magaan sa ikalawa o ikatlong pagkakataon; pagkatapos ay lilitaw ang isang pagnanasa at isang pagnanasa, at mula doon isang hakbang na lamang papunta sa pagsang-ayon at pagkilos. Ang paulit-ulit na mga kaisipan ay mabigat at nakamamatay; ito ang pangunahing dahilan kung bakit ang pangalang </w:t>
      </w:r>
      <w:r w:rsidR="001F2820" w:rsidRPr="008C7964">
        <w:rPr>
          <w:b/>
          <w:lang w:val="ru-RU"/>
        </w:rPr>
        <w:t xml:space="preserve">'tukso' </w:t>
      </w:r>
      <w:r w:rsidR="001F2820" w:rsidRPr="008C7964">
        <w:rPr>
          <w:lang w:val="ru-RU"/>
        </w:rPr>
        <w:t xml:space="preserve">ay inilalapat sa kanila. Ang dapat malaman tungkol sa kanila ay hindi sila mula sa kalikasan, bagaman likas itong nakapaloob dito, kundi palagi silang nagmumula sa kaaway; na pinapayagan sila ng Panginoon nang may espesyal na layunin, para sa ating paglilinis, upang subukan at patunayan ang ating katapatan, pananampalataya, katatagan at kakayahang makilala ang taong nasa loob, — kaya, dapat nating tiisin ang mga ito nang may katatagan ng loob, kahit na labis silang nakasasakit sa isang bagong puso na puno ng biyaya—tulad ng mga kalapastanganan, kawalan ng pag-asa at kawalan ng pananampalataya; ang pinakamahalaga ay huwag kailanman sumuko sa mga ito, huwag itong papasukin sa loob, at panatilihing malaya ang puso mula rito, sa pamamagitan ng paghihiwalay sa mga ito sa ating sarili at sa ating kalayaan sa pamamagitan ng pag-iisip at pananampalataya.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Ang mga kaisipang dapat labanan ay hindi laging masama; madalas itong tila mabuti at madalas na walang pakialam. Para sa mga masama, iisa lamang ang tuntunin: itaboy agad; ang mga huli naman ay dapat suriin o pag-isipan nang mabuti. Kasama rito ang lubos na pinupuring kakayahan ng pagkilala kung aling mga kaisipan ang dapat gawing-aksyon at alin ang dapat tanggihan. Walang patakaran na maaaring itakda para rito: hayaan ang bawat isa na matuto para sa sarili mula sa kanilang sariling karanasan, sapagkat walang dalawang tao </w:t>
      </w:r>
      <w:r w:rsidR="001F2820" w:rsidRPr="008C7964">
        <w:rPr>
          <w:lang w:val="ru-RU"/>
        </w:rPr>
        <w:lastRenderedPageBreak/>
        <w:t xml:space="preserve">ang magkapareho, at ang bagay na angkop sa iba ay maaaring hindi angkop sa atin. Mas mabuting gawin ang ganito: kapag napagpasyahan na ang isang gagawin, sundin ito; ngunit anumang bago na lumitaw, gaano man ito kapanipaniwala, itakwil mo ito. Kung ang isang kaisipan ay walang masamang dulot, sa sarili man o sa mga kahihinatnan nito, kahit ganoon ay hindi dapat agad itong paburan, kundi maghintay ng tamang panahon, upang hindi maging padalus-dalos. May ilan na naghintay ng limang taon nang hindi kumikilos batay sa isang kaisipan. Ang pinakamahalagang tuntunin, gayunpaman, ay huwag magtiwala sa sariling isip at puso, kundi ilahad ang bawat kaisipan sa espirituwal na gabay. Ang paglabag sa tuntuning ito ay palaging naging, at nananatiling, sanhi ng malalaking pagbagsak at panlilinlang.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Ang masamang kaisipan ay nagtutukso, samantalang ang tila kapanipaniwala ay nanlilinlang. Ang sinumang naliligaw dahil sa una ay itinuturing na nagkasala at bumagsak, samantalang ang sinumang naliligaw dahil sa huli ay itinuturing na nasa silo ng ilusyon. Posible bang ilarawan ang lahat ng anyo ng ilusyon sa kanilang pinagmulan at mga katangian? Isa sa kanilang pangunahing katangian ay ang matibay na paniniwala ng isang tao sa sarili na siya ay higit pa sa kung ano siya talaga, halimbawa: na siya ay tinawag upang turuan ang iba, na kaya niyang mamuhay nang pambihira, at iba pa. Ang pinagmulan nito ay nasa pinakasimpleng kaisipan: na 'May kahalagahan ako, at hindi maliit na kahalagahan pa </w:t>
      </w:r>
      <w:r w:rsidR="00FA3377">
        <w:rPr>
          <w:lang w:val="ru-RU"/>
        </w:rPr>
        <w:t>nga…'</w:t>
      </w:r>
      <w:r w:rsidR="001F2820" w:rsidRPr="008C7964">
        <w:rPr>
          <w:lang w:val="ru-RU"/>
        </w:rPr>
        <w:t xml:space="preserve"> Iniisip ng taong walang kabuluhan ang isang bagay tungkol sa kanyang sarili. Sa pinakamalalim na pagmamalaki na ito kumakapit ang kaaway at nahuhuli ang isang tao. Higit pa rito, ang bawat banayad at masamang kaisipan na hindi natin napapansin ay nagpapanatili sa atin sa ilusyon; samantalang iniisip natin na ginagabayan tayo ng mabubuti at maka-Diyos na kaisipan. Sa ganitong paraan, masasabi na hindi lumilipas ang isang sandali na hindi tayo nalilihis; naglalakad tayo na parang nasa gitna ng mga anino, na nahuhuli tayo ng mga ito sa isang paraan o iba pa. Ito ay dahil ang kasamaan ay nasa loob pa rin, hindi pa natataboy, samantalang ang kabutihan ay nasa ibabaw lamang; kaya naman, ang ating mga mata ay para bang natatakpan ng isang ulap ng singaw.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Tungkol naman sa bawat kaisipan, mabuting mag-ipon ng impormasyon tungkol dito nang maaga; ibig sabihin, maunawaan ang mga ito, ang mga sanhi ng kanilang pinagmulan, ang kanilang mga bunga, at ang mga paraan upang matanggal ang mga ito. Magiging reserba ito, na napakakapaki-pakinabang sa panahon ng paghihirap; ibig sabihin, kapag ang isang kaisipan ay hindi matanggal sa pamamagitan ng poot at nagsimulang dumami, na nakatutukso at nakahihikayat, doon ay dapat itong salubungin ng isang bagay na sumasalungat dito. Ngunit upang magawa ito, dapat ay may nakatagong mga kaisipan. Tungkol dito, pinili ng mga Banal na Ama ang</w:t>
      </w:r>
      <w:r w:rsidR="001F2820" w:rsidRPr="008C7964">
        <w:rPr>
          <w:b/>
          <w:lang w:val="ru-RU"/>
        </w:rPr>
        <w:t xml:space="preserve"> walong</w:t>
      </w:r>
      <w:r w:rsidR="001F2820" w:rsidRPr="008C7964">
        <w:rPr>
          <w:lang w:val="ru-RU"/>
        </w:rPr>
        <w:t xml:space="preserve"> pangunahing pagnanasa at inilarawan ang mga ito bilang isang modelo, na maaaring gamitin ng sinumang naghahanap ng gabay. Gayunpaman, hindi lamang ito ang mga paksa ng espirituwal na pakikibaka, kundi ang mga pangunahing paksa lamang. Dahil dito, makikita natin ang mga paglalarawan ng iba pang mga pagnanasa at mga tuntunin para sa pagharap sa mga ito sa mga akda ng iba. </w:t>
      </w:r>
      <w:r w:rsidR="001F2820" w:rsidRPr="00027F82">
        <w:rPr>
          <w:lang w:val="ru-RU"/>
        </w:rPr>
        <w:t xml:space="preserve">Ang pinakamalawak na koleksyon nito ay matatagpuan sa mga akda ni Juan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May mga kaisipang laman, may mga kaisipang isip, at may mga kaisipang espirituwal. Malinaw sa lahat na ang lahat ng ito ay maaaring lumitaw anumang oras; ngunit, natural lamang na mas kapansin-pansin muna ang mga kaisipang laman, samantalang ang mga kaisipang isip at espirituwal ay nagiging maliwanag kalaunan. Kaya naman, ang pakikibaka ay dapat ding umusad o ilipat ang pokus nito. Dapat itong malaman upang, kapag natalo na ang katawan, halimbawa, hindi masapi sa katamaran na nagmumula sa maling pakiramdam ng kapanatagan, sapagkat maaaring matalo pa rin sa pamamagitan ng kaluluwa, at ang siyang napagtagumpayan na ang kaluluwa ay maaaring matumba sa espiritu. Sa pangkalahatan, hangga't humihinga ang isang tao, hindi titigil ang pakikibaka, bagaman maaari itong humupa, at kung minsan ay sa mahabang panahon.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Sinabi ni San Doroteo: 'Narito ang pagnanasa na kumikilos, narito ang lumalaban, at narito ang nagwawagi</w:t>
      </w:r>
      <w:r w:rsidR="00EC4FF7" w:rsidRPr="008C7964">
        <w:rPr>
          <w:lang w:val="ru-RU"/>
        </w:rPr>
        <w:t xml:space="preserve">.' </w:t>
      </w:r>
      <w:r w:rsidR="001F2820" w:rsidRPr="008C7964">
        <w:rPr>
          <w:lang w:val="ru-RU"/>
        </w:rPr>
        <w:t xml:space="preserve">Ang una ay nagkakasala, ang ikalawa ay nagsisimulang linisin ang sarili, at ang ikatlo ay malapit nang mawala ang pagnanasa. Habang mas matatag na lumalaban ang isang tao sa mga pagnanasa, hindi nagpapasakop kahit sa isip, lalo na sa pagnanasa o kasiyahan, o, kung mangyari man ito, agad na inuugot ang mga ito mula sa puso, at palaging inilalagay ang sarili sa kalagayan ng paglayo rito, mas mabilis na nararating ang kalinisan. Kapag mas mapagbigay at maluho ang isang tao sa sarili, mas tumatagal ang proseso, na may mga paghinto at pagkabigo. Nakasalalay ito sa pagkahabag sa sarili, o sa hindi paghihiwalay ng sarili sa pagnanasa: sa pamamagitan ng tila pagkahabag sa sarili, pinapalago ng isang tao ang kaaway at kumakalaban sa sarili.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Ang bunga ng pakikibakang ito ay kadalisayan ng isip mula sa mga iniisip, ng puso mula sa mga pagnanasa, at ng kalooban mula sa mga hilig. Kapag ito ay nakamit, kumikilos ang isang tao nang walang </w:t>
      </w:r>
      <w:r w:rsidR="001F2820" w:rsidRPr="008C7964">
        <w:rPr>
          <w:lang w:val="ru-RU"/>
        </w:rPr>
        <w:lastRenderedPageBreak/>
        <w:t xml:space="preserve">pagnanasa. Ang kanilang panloob na sarili ay nagiging isang dalisay na salamin, na sumasalamin sa mga espiritwal na bagay.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Ang pagsisikap ng isip laban sa mga kaisipan, pagnanasa, at damdamin ay hindi dapat maging nag-iisang paraan ng pagpapalinis sa atin mula sa ating mga karumihan, na nag-eeksklusyon at pumapalit sa lahat ng iba pa, sa kabila ng ganap nitong pangangailangan, hindi maiiwasan, at makapangyarihang tagumpay. Dapat itong samahan ng </w:t>
      </w:r>
      <w:r w:rsidR="001F2820" w:rsidRPr="008C7964">
        <w:rPr>
          <w:b/>
          <w:lang w:val="ru-RU"/>
        </w:rPr>
        <w:t>aktibong pakikibaka laban sa mga pagnanasa</w:t>
      </w:r>
      <w:r w:rsidR="001F2820" w:rsidRPr="008C7964">
        <w:rPr>
          <w:lang w:val="ru-RU"/>
        </w:rPr>
        <w:t xml:space="preserve">—ibig sabihin, ang kanilang pag-aalis, pagpatay at paglipol (pagdurog — </w:t>
      </w:r>
      <w:r w:rsidR="001F2820" w:rsidRPr="008C7964">
        <w:rPr>
          <w:i/>
          <w:lang w:val="ru-RU"/>
        </w:rPr>
        <w:t>Ed.)</w:t>
      </w:r>
      <w:r w:rsidR="001F2820" w:rsidRPr="008C7964">
        <w:rPr>
          <w:lang w:val="ru-RU"/>
        </w:rPr>
        <w:t xml:space="preserve">—sa pamamagitan ng mga gawaing salungat dito. Ang dahilan nito ay dahil ang pagnanasa ay sumapi (sumisid, tumubo — </w:t>
      </w:r>
      <w:r w:rsidR="001F2820" w:rsidRPr="008C7964">
        <w:rPr>
          <w:i/>
          <w:lang w:val="ru-RU"/>
        </w:rPr>
        <w:t>Ed.</w:t>
      </w:r>
      <w:r w:rsidR="001F2820" w:rsidRPr="008C7964">
        <w:rPr>
          <w:lang w:val="ru-RU"/>
        </w:rPr>
        <w:t xml:space="preserve">) sa ating lakas, at nangyari ito dahil kumilos tayo nang may pagnanasa. Bawat gawaing may pagnanasa ay nagbigay sa ating lakas ng isang bahid ng pagnanasa, at sa pag-ipon ng lahat ng ganoong mga gawa, ang ating lakas ay napuno ng pagnanasa, na parang espongha na puno ng tubig o isang damit na mabaho. Sa kabaligtaran, upang alisin ang damdaming ito, dapat magsagawa ng mga kilos na kabaligtaran ng nauna, upang sa ganitong paraan ang bawat kilos, habang tumitimo sa kapangyarihan, ay nagtataboy mula rito ng katumbas na bahagi ng damdamin; at ang maramihang ganoong mga kilos, na paulit-ulit at tuloy-tuloy na isinasagawa, ay mag-aalis ng lahat ng damdamin. Ang ganitong pamamaraan, kung ito ay maiaangkop nang wasto, ay napakalakas na ang mga nagsasanay nito, pagkatapos ng ilang pagtatangka, ay nagsisimulang maramdaman ang pagbawas ng kanilang mga pagnanasa, isang pakiramdam ng ginhawa at kalayaan, at isang tiyak na liwanag sa loob ng kanilang kaluluwa. Ang pagsisikap ng isip lamang ang nag-aalis ng pagnanasa sa kamalayan, ngunit nanatili itong buhay; natago lamang ito. Sa kabaligtaran, ang gawaing kabaligtaran ay tumatama sa ahas na ito sa ulo. Hindi naman nangangahulugan ito na maaari nang itigil ang paglaban sa isip habang kumikilos. Dapat itong sumabay nang hindi mapaghihiwalay sa kilos; kung hindi, maaaring maging ganap itong walang bunga at higit pang magpalala kaysa magbawas ng pagnanasa, sapagkat habang nilalabanan ang isang pagnanasa, maaaring sumibol ang isa pa—halimbawa, ang kayabangan habang nag-aayuno. Kung ito ay hindi mapansin, sa kabila ng lahat ng pagsisikap, ang pagsasanay ay hindi magbubunga. Ang pakikipaglaban sa isip, kapag sinamahan ng aktibong pagsasanay, ay tinatamaan ang pagnanasa mula sa labas at sa loob, winawasak ito nang kasing bilis ng pagkawasak ng isang kaaway na napalilibutan at natalo mula sa harap at likod.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Sa aktibong pagtutuwid sa sarili na ito, dapat magmasid sa isang tiyak na kaayusan at pagkakasunod-sunod; sa pagtatatag nito, dapat bigyang-pansin ang kalikasan ng pagnanasa sa pangkalahatan, ang sariling pagkatao, at ang birtwes na pag-uugali na nabanggit sa seksyon tungkol sa positibong kilos. Sa unang hakbang, dapat magtuon ng pansin sa mga pangunahing p na pagnanasa: pagkahumaling sa sarili, kahalayan, at kapalaluan — at, dahil dito, dapat pangunahin na sanayin ang sarili sa pagpapahirap sa sarili at pagiging mahigpit, sa pag-aaksaya ng ari-arian at pagwasak ng mga pag-aari, sa pagpapailalim at pagsuko sa sarili sa iba, o sa pagpapakumbaba (tingnan si Barsanuphius). Sa mga santo na aktibong nagsikap na linisin ang kanilang sarili, ang mga gawaing ganitong uri ay palaging nangunguna. Pangalawa naman ang kanilang pangunahing pagnanasa. Ang pangunahing pagnanasa na ito ay magpapakita sa sandali ng pagbabago, sa panahon ng pagkaunawa sa sariling kasalanan at pagsisisi. Kapag nanumpa na huwag magkasala, ang pagnanasa na ito ang pinakamatibay na pinananatili sa isipan. Kaya naman, pagkatapos nito, ito ang dapat maging agarang paksa ng pagtutol laban sa kasalanang naninirahan sa ating kalooban. Nilalampasan nito ang lahat ng iba pang pagnanasa, gaya ng pagbubuklod nito sa mga ito sa paligid nito, o pagsisilbing tungkuran para sa mga ito. Ang ibang mga pagnanasa ay maaari lamang lumitaw kapag ang pagnanasa na ito ay nahina at nalupig, at sila ay natataboy (nasisira, nangasasabog — </w:t>
      </w:r>
      <w:r w:rsidR="001F2820" w:rsidRPr="008C7964">
        <w:rPr>
          <w:i/>
          <w:lang w:val="ru-RU"/>
        </w:rPr>
        <w:t>Ed.)</w:t>
      </w:r>
      <w:r w:rsidR="001F2820" w:rsidRPr="008C7964">
        <w:rPr>
          <w:lang w:val="ru-RU"/>
        </w:rPr>
        <w:t xml:space="preserve"> kasama nito</w:t>
      </w:r>
      <w:r w:rsidR="001F2820" w:rsidRPr="008C7964">
        <w:rPr>
          <w:i/>
          <w:lang w:val="ru-RU"/>
        </w:rPr>
        <w:t>.</w:t>
      </w:r>
      <w:r w:rsidR="001F2820" w:rsidRPr="008C7964">
        <w:rPr>
          <w:lang w:val="ru-RU"/>
        </w:rPr>
        <w:t xml:space="preserve"> Dapat munang sandatahan ang sarili laban dito gamit ang buong lakas, lalo na't madalas na may kasamang matinding pagkamuhi rito, na siyang nagbibigay ng lakas upang lumaban. At hindi maaaring supilin ang mga pangunahing pagnanasa nang hindi muna nasusupil ang pagnanasang ito. Sa ikatlong aspetong ito, ang pagkakasunod-sunod ng mabuting gawa ay malinaw na nag-iisa. Ibig sabihin, una, dapat kumilos laban sa nangingibabaw na pagnanasa, pagkatapos ay laban sa mga ugat na pagnanasa, at saka, kapag kapwa na humupa, malaya ang mabuting gawa na tapusin ang mga natitirang bahagi ng mapanganib na pulutong ayon sa nakikita nitong nararapat, at higit pa ayon sa panloob na gabay. Anumang pagnanasa ang muling sumibol at maramdaman, ang mga kilos ay dapat ituon laban sa mismong pagnanasang iyon. Ito ang mga layunin ng pakikibaka, at dapat itong isakatuparan ayon sa isang kilalang prinsipyo. Higit pa rito, habang dapat sundin ang itinakdang kaayusan, ang mismong akto ng pagtutol ay dapat sukat at matatag, upang hindi lumipat-lipat mula sa isang bagay patungo sa iba pa na parang taong naguguluhan. Walang tunay na bunga, kundi ang walang-kwentang </w:t>
      </w:r>
      <w:r w:rsidR="001F2820" w:rsidRPr="008C7964">
        <w:rPr>
          <w:lang w:val="ru-RU"/>
        </w:rPr>
        <w:lastRenderedPageBreak/>
        <w:t xml:space="preserve">pagmamayabang ang uusbong. Habang mas matatag at matatag ang pagkilos, mas nalalapit ang isang tao sa wakas at sa kapayapaan. Dapat magtiyaga sa sinimulang gawain hanggang lumitaw ang bunga, sapagkat ang wakas ang nagkukorona sa </w:t>
      </w:r>
      <w:r w:rsidR="00FA3377">
        <w:rPr>
          <w:lang w:val="ru-RU"/>
        </w:rPr>
        <w:t xml:space="preserve">pagsisikap… </w:t>
      </w:r>
      <w:r w:rsidR="001F2820" w:rsidRPr="008C7964">
        <w:rPr>
          <w:lang w:val="ru-RU"/>
        </w:rPr>
        <w:t xml:space="preserve">Higit pa rito, dapat pansinin ang anumang ipinapakita ng karanasan sa tagagawa. Tila ganito ang takbo ng mga bagay: kasunod agad ng pagbabago ng direksyon ay dumarating ang aktibong pakikibaka laban sa mga pagnanasa; nagmumula rito o kasabay nito ay ang agarang panloob na pakikibaka; pagkatapos, sunod-sunod, pinatitibay at pinapalakas nila ang isa't isa: habang lumalago ang panloob, lumalago rin ang panlabas; habang lumalago ang panlabas, lumalago rin ang panloob; sa wakas, kapag parehong sapat nang malakas, sumusulpot sa isip ng isang tao ang mga gawaing kahanga-hanga at mga gawain na naglalayong tuluyang puksain ang mga pagnanasa, na putulin ang mga ito sa ugat. Hindi dapat gawin ng isang tao ang mga dakilang gawaing kahanga-hanga at gawain nang mag-isa, ni payuhan ang iba na gawin ito. Dapat kumilos nang paunti-unti, lumalago at humihigpit nang hakbang-hakbang, upang magkaroon ng sigla at lakas. Kung hindi, ang ating mga gawa ay magiging parang bagong lagyo sa lumang kasuotan. Ang panawagan sa pagkilos ay dapat magmula sa loob, gaya ng kung paanong ang isang matatag at nakapagpapagaling na lunas ay minsan inirerekomenda sa isang maysakit sa pamamagitan ng panloob na pagnanasa at intuwisyon.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Ang pagsisikap ng isip at ng kilos laban sa sariling mga pagnanasa ay makapangyarihan sa sarili nitong paraan, ngunit ang pagsusumikap ay umaabante nang walang kapantay na bilis, bunga, at bisa kapag ginagabayan ito ng iba. Sa sarili lamang, hindi palaging nakikilala ng isang tao ang kaaway sa labanan ng isip, at hindi rin siya palaging may kakayahang kumilos laban dito at panatilihin ang sigla at determinasyon sa paggawa nito; at, pinakamahalaga, sa alinmang kaso, hindi maaaring magkaroon ng iisang plano o paunang balangkas na gagamitin sa buong pakikibaka. Lubos na imposibleng makamit ito nang mag-isa. Kinakailangan na may ibang makatingin sa ating kasalukuyan at hinaharap mula sa labas. Kaya naman, ang pagtitiwala sa isang espirituwal na gabay ay dapat ituring na pinakamabuti at pinakadesisibong paraan ng pagpapabuti ng sarili. Gagamitin niya ang parehong pamamaraan sa atin at sa loob natin—aktibong, mental na pakikipaglaban—ngunit, pinakamahalaga, ayon sa kanyang sariling paghuhusga, plano, at may malinaw na pag-unawa sa layunin, landas, at mga sangandaan. Kaya, kayo na nagnanais at naghahangad ng paglilinis, maghanap at manalangin sa Panginoon ng isang gabay na ama; nang matagpuan ninyo siya, ikuwento ninyo sa kanya ang lahat tungkol sa inyong sarili na inyong nalalaman at nakikita sa inyong kalooban. Pagkatapos, isuko ninyo ang inyong sarili nang lubos sa kanya, sa loob man o sa labas—isuko ninyo ang inyong sarili na parang hilaw na materyal, upang siya ay makapagtayo mula rito ng isang bahay para sa Panginoon, isang bagong tao. Pagkatapos mong gawin ito, itabi mo na ang lahat ng pag-aalala para sa iyong sarili at magtago ka nang walang alalahanin sa ilalim ng pakpak ng Ama. Hayaan mong pamunuan ka niya saan man at paano man niya nais; hayaan mong gawin ka niyang anuman, kailan man at saan man niya nais. Tungkol sa atin, may utang tayo sa kanya ng walang-pag-aalinlangan na pagsunod—walang pag-iisip-muling, mapagkakatiwalaan, at kusang-loob—at ang ganap na pagbubukas ng ating budhi sa kanya, o ang pagsisiwalat ng ating mga iniisip, pagnanasa, hilig, gawa, at salita—lahat ng ating ginagawa at lahat ng nangyayari sa atin. Pinapahintulutan nito Siya na makita kung nasaan tayo at ang kalagayan ng ating panloob na pagkatao, at nagbibigay sa Kanya ng batayan upang mabigyan tayo ng payo at magtalaga ng mga gawain para sa atin. Ang pagsisiwalat ng ating mga iniisip at ang pagsunod sa ating ama ang siyang nagpapasirang-sira (nagwawasak — </w:t>
      </w:r>
      <w:r w:rsidR="001F2820" w:rsidRPr="008C7964">
        <w:rPr>
          <w:i/>
          <w:lang w:val="ru-RU"/>
        </w:rPr>
        <w:t>Ed.</w:t>
      </w:r>
      <w:r w:rsidR="001F2820" w:rsidRPr="008C7964">
        <w:rPr>
          <w:lang w:val="ru-RU"/>
        </w:rPr>
        <w:t xml:space="preserve">) sa mga pagnanasa at tagapagdaig ng mga demonyo. Sa tuwing may rebelasyon at maisasakatuparan ang inatas na gawain, para itong paglilinis ng sugat at pagpapalit ng bendahe. Ito ay agarang lunas medikal! Ang siyang nagbukas ng sarili ay itinataboy ang lahat ng marumi at, sa pamamagitan ng pagsunod, ay tinatanggap naman ang malinis: bagong probisyon, nakapagpapagaling na sustansya, dalisay na katas—tulad ng pag-inom ng panuka at pagkatapos ay masustansiyang pagkain. Ngunit ang pinakamahalaga, ang mismong ugat ng mga pagnanasa ay napuputol sa loob nila, ito ay: ang sarili, </w:t>
      </w:r>
      <w:r w:rsidR="001F2820" w:rsidRPr="008C7964">
        <w:rPr>
          <w:b/>
          <w:lang w:val="ru-RU"/>
        </w:rPr>
        <w:t>ang 'ako</w:t>
      </w:r>
      <w:r w:rsidR="001F2820" w:rsidRPr="008C7964">
        <w:rPr>
          <w:lang w:val="ru-RU"/>
        </w:rPr>
        <w:t xml:space="preserve">'. Ang siyang namumuno sa labanan laban sa sarili ay </w:t>
      </w:r>
      <w:r w:rsidR="001F2820" w:rsidRPr="008C7964">
        <w:rPr>
          <w:b/>
          <w:lang w:val="ru-RU"/>
        </w:rPr>
        <w:t>siya</w:t>
      </w:r>
      <w:r w:rsidR="001F2820" w:rsidRPr="008C7964">
        <w:rPr>
          <w:lang w:val="ru-RU"/>
        </w:rPr>
        <w:t xml:space="preserve"> pa ring nakikipaglaban, at sa ganitong paraan, habang ang ' ' ay kumikilos laban sa 'sarili', sa isang diwa ay pinapakain niya ito. Sa ilalim ng isang gabay, gayunpaman, </w:t>
      </w:r>
      <w:r w:rsidR="001F2820" w:rsidRPr="008C7964">
        <w:rPr>
          <w:b/>
          <w:lang w:val="ru-RU"/>
        </w:rPr>
        <w:t>ang</w:t>
      </w:r>
      <w:r w:rsidR="001F2820" w:rsidRPr="008C7964">
        <w:rPr>
          <w:lang w:val="ru-RU"/>
        </w:rPr>
        <w:t xml:space="preserve"> ating </w:t>
      </w:r>
      <w:r w:rsidR="001F2820" w:rsidRPr="008C7964">
        <w:rPr>
          <w:b/>
          <w:lang w:val="ru-RU"/>
        </w:rPr>
        <w:t xml:space="preserve">'ako' </w:t>
      </w:r>
      <w:r w:rsidR="001F2820" w:rsidRPr="008C7964">
        <w:rPr>
          <w:lang w:val="ru-RU"/>
        </w:rPr>
        <w:t xml:space="preserve">ay tuluyang naglalaho sa kanyang kalooban mula pa sa unang sandali; at dahil dito, nawawalan ng sandalan ang lahat ng mga pagnanasa at pagkatapos ay sumibol at kumilos nang walang ayos, sa kalituhan; subalit kahit dito, nalalampasan ang lahat ng kanilang tuso at nagiging hindi epektibo dahil sa katapatan. Sa pangkalahatan, ito ay isang makapangyarihang paraan ng pagpigil sa mga pagnanasa at mabilis na pagkamit ng kadalisayan. Lahat ng karanasan ng mga santo ay tumuturo sa ganitong direksyon; at napakarami ng mga </w:t>
      </w:r>
      <w:r w:rsidR="00FA3377">
        <w:rPr>
          <w:lang w:val="ru-RU"/>
        </w:rPr>
        <w:t xml:space="preserve">halimbawa… </w:t>
      </w:r>
      <w:r w:rsidR="001F2820" w:rsidRPr="008C7964">
        <w:rPr>
          <w:lang w:val="ru-RU"/>
        </w:rPr>
        <w:t xml:space="preserve">Dapat ding tandaan na kapag mas maaga, sa oras ng pagbabagong-loob, matagpuan at mapili ang isang espirituwal na gabay, mas mabuti. Ang sigasig ay </w:t>
      </w:r>
      <w:r w:rsidR="001F2820" w:rsidRPr="008C7964">
        <w:rPr>
          <w:lang w:val="ru-RU"/>
        </w:rPr>
        <w:lastRenderedPageBreak/>
        <w:t xml:space="preserve">buhay at handa sa anumang bagay, at ano nga ba ang hindi magagawa ng isang matalinong gabay gamit ito, lalo na kapag ang sariling-loob—na nagbubunsod ng pagkamatarat, kawalang-tiwala, pagkasalungat, at </w:t>
      </w:r>
      <w:r w:rsidR="00FA3377">
        <w:rPr>
          <w:lang w:val="ru-RU"/>
        </w:rPr>
        <w:t>pagnanais na manghimasok—ay</w:t>
      </w:r>
      <w:r w:rsidR="001F2820" w:rsidRPr="008C7964">
        <w:rPr>
          <w:lang w:val="ru-RU"/>
        </w:rPr>
        <w:t xml:space="preserve"> hindi pa nagkaroon ng pagkakataong </w:t>
      </w:r>
      <w:r w:rsidR="00FA3377">
        <w:rPr>
          <w:lang w:val="ru-RU"/>
        </w:rPr>
        <w:t>mag-ugat…</w:t>
      </w:r>
      <w:r w:rsidR="001F2820" w:rsidRPr="008C7964">
        <w:rPr>
          <w:lang w:val="ru-RU"/>
        </w:rPr>
        <w:t xml:space="preserve"> Ang sinumang naghihirap dahil sa mga katangiang ito, matapos pumili ng isang pinuno, ay dapat munang pagalingin mula sa mga ito upang makuha ang kanyang lugar bilang isang mabuting anak na kayang turuan. Isang kapahamakan kapag ang kaluluwa ay nasanay na gumawa ng lahat ayon sa sarili nitong pagkaunawa at kalooban.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Sa wakas, ang sukdulang pagpipino, wari ba, ng buong pagkatao natin—ang paglilinis nito na parang sa apoy—ay isinasagawa ng Panginoon Mismo. Partikular: mula sa labas—sa pamamagitan ng mga kalungkutan; mula sa loob—sa pamamagitan ng mga luha. Hindi maaaring sabihin na lumilitaw lamang ang mga ito sa katapusan, at hindi pa umiiral noon. Hindi, nagsisimula ang mga ito mula pa sa simula, at sinasamahan ang isang tao sa anyo ng iba't ibang kapighatian at dalamhati; at habang mas tumatanda ang isang tao, mas tumitindi ang mga ito. Ngunit ganito sila itinatanim ng Panginoon sa atin, pinapayagan at, wari, binabasbasan ang karaniwang daloy ng mga panlabas at panloob na pangyayari para sa ating ikabubuti. Pagsapit ng wakas, gayunpaman, sinadya Niya silang inayos (itinama — </w:t>
      </w:r>
      <w:r w:rsidR="001F2820" w:rsidRPr="008C7964">
        <w:rPr>
          <w:i/>
          <w:lang w:val="ru-RU"/>
        </w:rPr>
        <w:t>Ed</w:t>
      </w:r>
      <w:r w:rsidR="001F2820" w:rsidRPr="008C7964">
        <w:rPr>
          <w:lang w:val="ru-RU"/>
        </w:rPr>
        <w:t xml:space="preserve">.), ipinagkaloob ang luha, at nagdudulot ng mga kalungkutan — magkasabay man, o sunod-sunod, minsan una ang isa, saka ang isa pa, at kung minsan isang uri sa isang tao, at iba naman sa isa pa. Ang mga kalungkutan ay apoy; ang mga luha ay tubig. Ito ang binyag </w:t>
      </w:r>
      <w:r w:rsidR="001F2820" w:rsidRPr="008C7964">
        <w:rPr>
          <w:b/>
          <w:lang w:val="ru-RU"/>
        </w:rPr>
        <w:t xml:space="preserve">sa pamamagitan ng tubig </w:t>
      </w:r>
      <w:r w:rsidR="001F2820" w:rsidRPr="008C7964">
        <w:rPr>
          <w:lang w:val="ru-RU"/>
        </w:rPr>
        <w:t xml:space="preserve">at </w:t>
      </w:r>
      <w:r w:rsidR="001F2820" w:rsidRPr="008C7964">
        <w:rPr>
          <w:b/>
          <w:lang w:val="ru-RU"/>
        </w:rPr>
        <w:t>apoy</w:t>
      </w:r>
      <w:r w:rsidR="001F2820" w:rsidRPr="008C7964">
        <w:rPr>
          <w:lang w:val="ru-RU"/>
        </w:rPr>
        <w:t xml:space="preserve">. Inilalarawan ito ni San Isaac na taga-Sirya bilang pagtaas sa krus, o ang huling pagpapako sa krus ng panlabas na tao. Ang sandaling ito, gaya ng sabi nila, ang pinaka-nakatutukso, na katulad ng naranasan ni Abraham nang inihain niya ang kanyang anak bilang isang sakripisyo: kadiliman sa isipan, walang pag-asang paghihirap sa puso, ang pag-asang may poot mula sa itaas, at ang impyerno na naghihintay sa ibaba; nakikita ng isang tao ang kanyang sarili na nalilipol, nakabitin sa bangin. Mula rito, ang ilan ay lumalabas na tagumpay, samantalang ang iba ay bumabagsak at bumabalik, upang akyatin muli ang bundok na ito. Ang mga nakalampas sa yugtong ito, na umakyat na sa langit, ay hindi na makamundo kundi makalangit; sila ay itinaas ng Banal na Espiritu at dinadala nito, tulad ng mga gulong sa bisyon ni Ezekiel. Nananalalakay ang Diyos sa kanilang kalooban. Ang kanilang kalagayan ay lampas sa abot ng pag-unawa. Nalalaman ito sa pamamagitan lamang ng karanasan; kaya't ang mga nakaraos dito ay hindi nagsasalita tungkol dito; sapagkat wala itong pakinabang, at maaaring maging mapaminsala pa. </w:t>
      </w:r>
    </w:p>
    <w:p w14:paraId="1ABA00D2" w14:textId="77777777" w:rsidR="00C00D83" w:rsidRPr="008C7964" w:rsidRDefault="001F2820" w:rsidP="00027F82">
      <w:pPr>
        <w:rPr>
          <w:lang w:val="ru-RU"/>
        </w:rPr>
      </w:pPr>
      <w:r w:rsidRPr="008C7964">
        <w:rPr>
          <w:lang w:val="ru-RU"/>
        </w:rPr>
        <w:t xml:space="preserve">Ganito ang kalalabasan. Hanggang sa panahong iyon, kasabay ng iba pang mga pamamaraan, ang patuloy na kalungkutan at paghihirap—na inayos ng Diyos—at ang diwang pagsisisi, na ipinagkaloob Niya, ay dapat maranasan bilang pinakamakapangyarihang paraan ng paglilinis. Sa kapangyarihan nito, katumbas ito ng isang gabay, at kung wala ang ganitong gabay, kayang-kaya nitong palitan ito—at gayon nga ang nangyayari—sa isang mapagkumbabang mananampalataya. Sapagkat sa ganitong pagkakataon, ang Diyos Mismo ang Guro, at Siya ay, walang duda, mas matalino kaysa sa tao. Inilalarawan nang detalyado ni San Isaac na taga-Sirya ang paunti-unting paraan kung paanong ginagabayan ng Panginoon ang nililinis patungo sa mas malalim na mga kalungkutan na naglilinis at kung paanong sinisindihan Niya sa loob niya ang diwa ng pagsisisi. Ang tanging hinihingi sa atin ay pananampalataya sa Kanyang mapag-ibig na pag-aaruga at kusang-loob, masaya, at mapagpasalamat na pagtanggap sa lahat ng Kanyang ipinapadala. Ang kakulangan nito ay nag-aalis sa mga malulungkot na pangyayari ng kanilang kapangyarihang nagpapalinis, na pumipigil dito na maabot ang ating mga puso at ang kaibuturan ng ating pagkatao. Ito ay naaangkop sa mga kalungkutan. Tungkol naman sa pagsisisi, ito ay kinapapalooban ng maingat na pagsusuri sa sariling mga kasalanan at espirituwal na kaguluhan, sa pamamagitan ng pagmamasid sa sarili at kamalayan sa nangyayari sa loob natin, na sinusundan ng madalas na pag-amin, na sinasamahan ng taos-pusong pagsisisi at malalim na pagdadalamhati. Kung walang panlabas na pagdadalamhati, mahirap para sa isang tao na labanan ang kayabangan at pagmamataas; at kung walang luha ng pagsisisi, paano malilinis ng isang tao ang kanyang panloob na makasarili na ugali ng pagpapanggap na matuwid gaya ng mga Pariseo? </w:t>
      </w:r>
      <w:r w:rsidR="00027F82" w:rsidRPr="00027F82">
        <w:rPr>
          <w:sz w:val="20"/>
          <w:szCs w:val="16"/>
          <w:lang w:val="ru-RU"/>
        </w:rPr>
        <w:t>(Sa mga sinulat ni San Isaac na taga-Sirya, ang panlabas na pagdadalamhati, luha, at pagsisisi ay pinupuri sa lahat ng kanyang mga akda)</w:t>
      </w:r>
      <w:r w:rsidR="00027F82">
        <w:rPr>
          <w:lang w:val="ru-RU"/>
        </w:rPr>
        <w:t>.</w:t>
      </w:r>
      <w:r w:rsidRPr="008C7964">
        <w:rPr>
          <w:lang w:val="ru-RU"/>
        </w:rPr>
        <w:t xml:space="preserve"> Tinuturing ng Apostol na isang mangangalunya ang sinumang walang nauna. Dahil hindi ito nasa ating kapangyarihan kundi nasa kamay ng Diyos, bagaman maaaring mag-atubili tayong hingin ang mga ito dahil sa kakulangan ng tiwala sa sarili nating lakas at sa hindi natin alam kung kaya ba nating tiisin ang mga ito, hindi natin dapat sa anumang paraan pabayaan ang huli. Ang huli ay higit na nasa ating sariling mga kamay, at walang pagbabawal sa pagdarasal para rito. Kaya, gamit ang lahat ng paraan at buong karunungan mo, magsikap kang husto na mapababa ang iyong sarili sa harap ng Diyos sa pamamagitan ng pagsisisi, humihimok sa harap Niya at </w:t>
      </w:r>
      <w:r w:rsidRPr="008C7964">
        <w:rPr>
          <w:lang w:val="ru-RU"/>
        </w:rPr>
        <w:lastRenderedPageBreak/>
        <w:t xml:space="preserve">nananalangin ng awa. Sa pagtingin Niya sa iyong pagsisikap, ipagkakaloob Niya sa iyo ang walang patid na pagsisisi at, kung kinakailangan, masaganang luha, na siyang maghuhugas at maglilinis nang lubusan sa mukha ng iyong kaluluwa. Ang kasaganaan ay hindi dapat magdulot ng tiwala sa sarili at pagmamayabang, kundi ng takot na baka itinakwil na ka ng Panginoon bilang hindi na kailangan, at dahil dito, sa sukdulang sigasig para sa taos-pusong pagsisisi, na palaging isang handog na kaaya-aya sa Diyos. Sa katunayan, masasabi pa nga na kahit na wala kang ipinapakitang panlabas na tanda ng kalungkutan, dapat kang magmalungkot sa iyong kalooban, sapagkat ang Diyos, wari, ay nanauha sa iyo rito. Sa kabaligtaran, sa mga nagdadalamhati nang lantaran, ang Panginoon Mismo ay nagpapadala ng mga aliw—mga sandali ng napakagandang kagalakan na nagpapalimot sa isa ng mga kalungkutan at nagpapagaling sa mga sugat, na ginagawang imposible ang pagluluksa. Maaaring may kasamang luha o wala: ang buong usapin ay nakasalalay sa pagluluksa sa harap ng Diyos dahil sa sariling karumihan. </w:t>
      </w:r>
    </w:p>
    <w:p w14:paraId="6CBE3D4C" w14:textId="77777777" w:rsidR="00C00D83" w:rsidRPr="008C7964" w:rsidRDefault="001F2820" w:rsidP="00027F82">
      <w:pPr>
        <w:widowControl w:val="0"/>
        <w:ind w:firstLine="720"/>
        <w:rPr>
          <w:lang w:val="ru-RU"/>
        </w:rPr>
      </w:pPr>
      <w:r w:rsidRPr="008C7964">
        <w:rPr>
          <w:lang w:val="ru-RU"/>
        </w:rPr>
        <w:t xml:space="preserve">Ang mga ito ang lahat ng paraan kung paano natatanggal ang mga pagnanasa sa ating kalooban—maging sa pamamagitan ng ating sariling intelektwal na pagsisikap, sa pamamagitan ng patnubay ng mga espiritwal na pinuno, o sa pamamagitan ng Panginoon Mismo. Napag-usapan na na kung walang panloob na paghihirap ng isip, hindi maaaring magtagumpay ang panlabas na pakikibaka; gayundin ang masasabi sa pakikibaka sa ilalim ng patnubay, pati na rin sa probidensyal na paglilinis. Kaya naman, ang panloob na pakikibaka ay dapat walang patid at matatag. Sa sarili nito, hindi ito gaanong makapangyarihan, ngunit kapag wala ito, ang lahat ng iba pa ay walang bisa at walang pakinabang. Ang mga kumikilos at ang mga nagdurusa, ang mga umiiyak at ang mga sumusunod, ay nasira at patuloy na nasisira dahil sa kakulangan ng panloob na pakikibaka o pagbabantay ng isip. Kung babalikan din natin ang sinabi kanina tungkol sa positibong panloob na kilos—na ito ang layunin at pinagmumulan ng lakas para sa positibong panlabas na kilos—mabubunyag ang buong kahalagahan ng panloob na kilos sa buong kapangyarihan nito, at magiging malinaw sa lahat na ito ang pinagmulan, saligan, at layunin ng lahat ng pagtitimpi. Ang lahat ng ating gawain ay maaaring buuin sa sumusunod na pormula: pagtitipon sa loob ng iyong sarili, paggising ng espirituwal na kamalayan at malikhaing gawain, at sa ganitong pag-iisip, pagsunod sa itinakdang panlabas na landas ng pagkilos sa ilalim ng patnubay ng isang espirituwal na direktor o ng Banal na Paggabay; ngunit kasabay nito, sa mahigpit at matinding pansin, obserbahan at subaybayan ang lahat ng sumusulpot sa loob. Sa sandaling sumiklab ang isang masidhing pag-aaklas, itaboy ito at supilin, kapwa sa isip at sa kilos, habang hindi nakakalimutang alagaan sa sarili ang diwang mapagpakumbaba at nagdadalamhati sa sariling mga kasalanan. </w:t>
      </w:r>
    </w:p>
    <w:p w14:paraId="5942719D" w14:textId="77777777" w:rsidR="00C00D83" w:rsidRPr="008C7964" w:rsidRDefault="001F2820" w:rsidP="00027F82">
      <w:pPr>
        <w:widowControl w:val="0"/>
        <w:ind w:firstLine="720"/>
        <w:rPr>
          <w:lang w:val="ru-RU"/>
        </w:rPr>
      </w:pPr>
      <w:r w:rsidRPr="008C7964">
        <w:rPr>
          <w:lang w:val="ru-RU"/>
        </w:rPr>
        <w:t xml:space="preserve">Dapat nakatuon dito ang buong pansin ng isang asketa, upang habang nagsusumikap, hindi siya matitinag at tila nakatali o nakabukol ang mga salo ng kanyang isipan. Ang paglalakad na may ganoong panloob na paninirahan at pagbabantay ay paglalakad nang may pagkamulat, at ang pagtuturo nito ay ang pagtuturo ng pagkamulat. Malinaw na ngayon kung bakit itinuring ng lahat ng mga asketa ang birtud ng pagkamitihin bilang pinakamahalaga sa mga birtud ng pag-aasketa at itinuring na walang bunga ang mga kulang dito. Kaya nga ito ay dapat partikular na bigyang-diin. Napag-usapan na ito, ngunit iyon ay simula pa lamang. Tinalakay ito roon upang ipakita na ang pagsasanay sa pagpipigil sa sarili at disiplina ay dapat magmula lamang sa loob, o, mas mabuti pa, na dapat itong itaguyod matapos munang maitatag ang sarili sa loob. Ngayon, piliin natin ang parehong panimulang punto para sa ating pag-akyat, sapagkat naroroon ang layunin, habang ang panlabas ay isang paraan lamang. Ibig sabihin, dapat nating ipakita ang mahalagang hilig ng nagsusumikap na espiritu patungo sa Diyos, ang mga kondisyon para sa mabilis na paglapit sa Kanya, at ang kalagayan ng isang taong malapit—o, mas tama pa, may kakayahang maging ganoon—sapagkat ang paglapit mismo ay nagmumula sa Diyos.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42823"/>
      <w:bookmarkStart w:id="307" w:name="_Toc690723"/>
      <w:r w:rsidRPr="008C7964">
        <w:rPr>
          <w:lang w:val="ru-RU"/>
        </w:rPr>
        <w:t>Ang Unang Hakbang Patungo sa Pamumuhay ng Komyunyon sa Diyos</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Matapos niyang maitatag ang sarili sa loob, itinutok niya ang buong lakas ng kanyang sigasig sa gawain ng paglilinis sa sarili mula sa mga karumihan at pagnanasa, sa pagpapalaya ng kanyang mga kapangyarihan at pagpapalakas nito sa mga gawaing kaaya-aya sa Diyos. Ang gawaing ito ang sumisipsip ng lahat ng kanyang pansin, lahat ng kanyang pagsisikap, at lahat ng kanyang oras. Habang nasasanay sila sa pagsisikap na ito at, kasabay nito, nagdadala ng kaayusan at organisasyon sa kanilang panloob na kalagayan, likas na lumilingon sila </w:t>
      </w:r>
      <w:r w:rsidRPr="008C7964">
        <w:rPr>
          <w:lang w:val="ru-RU"/>
        </w:rPr>
        <w:lastRenderedPageBreak/>
        <w:t xml:space="preserve">nang higit pa sa kanilang kalooban, pinagsasama ang kanilang sarili sa loob, at inilalagay ang pundasyon para sa isang mananatiliing presensya sa kanilang sarili. Ito ang layunin ng paunang espirituwal na pakikibaka: ang pagpasok sa sarili. Kasabay ng pagsisimula ng isang tao na itatag ang sarili sa kanyang kalooban, unti-unting nabubunyag sa kaniya ang pangunahing layunin—na dapat niyang hanapin at na dati, wari, ay nakatago sa likod ng napakaraming gawain. Ngunit natural lamang, habang lumalayo ang isang tao sa saklaw ng mga pagnanasa, na harapin ang pangunahing hangarin at hilig ng ating espiritu, upang mapalawak ang larangang pinagmulan ng buong pagsusumikap. Ang layunin at pagnasang ito ay ang pagkahilig tungo sa Diyos bilang sukdulang kabutihan. Nauuwi lamang ito sa kondisyon na maranasan ng isang tao ang tamis ng buhay sa Diyos o matikman kung gaano kabuti ang Diyos; kaya naman hindi ito biglaang nangyayari. Sa simula, ang takot ang bumabagabag sa isang tao: naglilingkod sila bilang alipin, dahil sa tungkulin, isang tungkuling kanilang kinilala sa sandali ng paggising. Pagkatapos, humuhupa ang takot at, nang hindi nawawala, napapalitan ng tamis ng paglilingkod sa Panginoon, ng pakiramdam ng kasiyahan dito. Ang pagpapakita nito ay ang unang pag-uga ng kaluluwa patungo sa Diyos, ang bisyon ng liwanag nitong layunin. Kapag lumitaw na ang hilig na ito, nagsisimula itong lumago nang kusa sa parehong pagkakasunod-sunod ng pagsilang nito. Gayunpaman, hindi dapat basta-basta maghintay nang hindi kumikilos; sa halip, dapat kumilos nang tiyak upang mapadali ang pinakamabilis na pag-usbong ng hilig na ito. Para sa layuning ito, tulad ng dati, nakatuon muna sa panloob na positibong kilos; gayunpaman, ang lahat ng gawaing nakatuon sa panlabas na pagkamit ng kabutihan ( ) na isinasagawa sa ganitong paraan—hangga't isinasagawa ang mga ito nang hindi lumilihis mula sa loob—ay kayang tumulong sa hilig na ito, alagaan at palakasin ito, habang inilalagay ang lahat ng pag-asa sa Diyos at itinuturo ang lahat tungo sa kaluwalhatian ng Diyos. Dapat ito ang diwa na nasa likod ng lahat ng ganitong mga gawa; kung hindi, mananatiling walang bunga ang mga ito at, higit sa lahat, hindi matiis ng isang tao ang kanyang pasanin nang wala ang panloob na lakas na ito na nakatanim sa kanyang kalooban. Kaya naman, ang mga nabanggit na pagsisikap ay maaaring magpasidhi ng paglapit sa Diyos, ngunit dapat itong ituro sa layuning ito ng isang partikular na panloob na disposisyon, na kailangang panatilihin ng isang tao habang isinasagawa ang mga ito.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Ang pag-akyat ng isip patungo sa Diyos, o ang pagkahilig sa Kanya, ay nabubuo habang pinatitibay ang panloob na gawain ng isang tao. Nagtataglay ito ng ugat sa mga ito na parang binhi at hinog dito na parang sa lupa. Kaya naman, habang pinapalago ang panloob na buhay na ito upang mas mabilis na mag-udyok ng pagkahilig sa Diyos, dapat: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Sanayin ang isip na lumakad sa harap ng Diyos. Pagsikapan ng tao nang walang humpay na masilayan ang Diyos, na para bang Nasa kanan niya Siya, at umakyat sa kamulatan na siya ay tinitingnan ng Diyos. Ang pagsanay dito ang pintuan patungo sa Diyos, ang pagbubukas ng langit para sa isip.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Gawin ang lahat para sa kaluwalhatian ng Diyos at, sa lahat ng bagay—panlabas man o panloob—huwag magkaroon ng ibang nasa isip kundi ang kaluwalhatiang ito: dapat itong maging sukatan ng mga gawain ng isang tao at markahan ang mga ito ng tatak nito.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Gawin ang lahat nang may kamalayan sa kalooban ng Diyos, lumakad sa kaloobang iyon, sundin ito sa lahat ng bagay, at sumuko rito nang buong puso. Ang paggawa ayon sa kalooban ng Diyos ay sumasaklaw sa lahat ng nagmumula sa isang tao, samantalang ang pagsunod dito ay sumasaklaw sa lahat ng nangyayari sa isang tao. Anuman ang iyong gawin, sikapin mong tuklasin kung ano ang ninanais ng Diyos mula sa gawaing iyon; anuman ang dumating sa iyo, tanggapin mo ito bilang nagmula sa kamay ng Panginoon. Isang tao, isang bagay, isang pangyayari, kagalakan, kalungkutan—tanggapin ang lahat nang may kagalakan; sumuko sa lahat nang kusang-loob, payapa, at may ligaya, sa kabila ng anumang pagsubok. </w:t>
      </w:r>
    </w:p>
    <w:p w14:paraId="48328F3F" w14:textId="77777777" w:rsidR="00C00D83" w:rsidRPr="008C7964" w:rsidRDefault="001F2820" w:rsidP="00057B4D">
      <w:pPr>
        <w:widowControl w:val="0"/>
        <w:ind w:firstLine="720"/>
        <w:rPr>
          <w:lang w:val="ru-RU"/>
        </w:rPr>
      </w:pPr>
      <w:r w:rsidRPr="008C7964">
        <w:rPr>
          <w:lang w:val="ru-RU"/>
        </w:rPr>
        <w:t xml:space="preserve">Sa pamamagitan ng mga espiritwal na pagsasanay na ito, ang isipan ay lalong liliwanagan tungo sa Diyos at magiging matatag sa pagmamasid sa Diyos—masasanay itong manirahan sa pagmamasid sa Diyos kasama ang Kanyang walang hanggang kaganapan. Ang bisyong ito ay karaniwang ipinagkakaloob habang nakatayo nang may panalangin sa harap ng Diyos at hinuhubog sa pamamagitan ng mismong panalangin na ito. Ito ang simula ng pag-akyat tungo sa buhay na pakikipag-isa sa Diyos. </w:t>
      </w:r>
    </w:p>
    <w:p w14:paraId="56AE309D" w14:textId="77777777" w:rsidR="00C00D83" w:rsidRPr="008C7964" w:rsidRDefault="001F2820" w:rsidP="00057B4D">
      <w:pPr>
        <w:widowControl w:val="0"/>
        <w:ind w:firstLine="720"/>
        <w:rPr>
          <w:lang w:val="ru-RU"/>
        </w:rPr>
      </w:pPr>
      <w:r w:rsidRPr="008C7964">
        <w:rPr>
          <w:lang w:val="ru-RU"/>
        </w:rPr>
        <w:t xml:space="preserve">Kasabay ng pambihirang pananaw sa Diyos, sumibol at napapabanal ang taimtim na pagsamba sa Diyos sa espiritu, kapag, sa isang taos-pusong daing sa Diyos, ang isang tao ay lumalapit sa Kanya nang may pagpapakumbaba, bilang isang nilalang—hindi sa isang masakit kundi may kamalayan na siya ay tinatanggap, </w:t>
      </w:r>
      <w:r w:rsidRPr="008C7964">
        <w:rPr>
          <w:lang w:val="ru-RU"/>
        </w:rPr>
        <w:lastRenderedPageBreak/>
        <w:t xml:space="preserve">minamahal, at pinagkalooban ng awa. </w:t>
      </w:r>
    </w:p>
    <w:p w14:paraId="738BD0DF" w14:textId="77777777" w:rsidR="00C00D83" w:rsidRPr="008C7964" w:rsidRDefault="001F2820" w:rsidP="00057B4D">
      <w:pPr>
        <w:widowControl w:val="0"/>
        <w:ind w:firstLine="720"/>
        <w:rPr>
          <w:lang w:val="ru-RU"/>
        </w:rPr>
      </w:pPr>
      <w:r w:rsidRPr="008C7964">
        <w:rPr>
          <w:lang w:val="ru-RU"/>
        </w:rPr>
        <w:t xml:space="preserve">Bunga nito, lilitaw ang isang hindi mapipigil na pagnanasa sa loob at isang pakiramdam ng pagkahumaling patungo sa Diyos. </w:t>
      </w:r>
    </w:p>
    <w:p w14:paraId="55D8F30C" w14:textId="77777777" w:rsidR="00C00D83" w:rsidRPr="008C7964" w:rsidRDefault="001F2820" w:rsidP="00057B4D">
      <w:pPr>
        <w:widowControl w:val="0"/>
        <w:ind w:firstLine="720"/>
        <w:rPr>
          <w:lang w:val="ru-RU"/>
        </w:rPr>
      </w:pPr>
      <w:r w:rsidRPr="008C7964">
        <w:rPr>
          <w:lang w:val="ru-RU"/>
        </w:rPr>
        <w:t xml:space="preserve">Ang paghahangad sa Diyos ang layunin. Ngunit sa simula, umiiral lamang ito bilang isang intensyon, isang pagnanasa. Dapat itong gawing tunay at buhay, na parang isang likas na atraksyon—matamis, kusang-loob, at hindi mapaglabanan. Tanging ganitong uri ng atraksyon ang nagpapakita na nasa tamang lugar tayo, na tinatanggap tayo ng Diyos, na tayo ay papunta sa Kanya. Kapag hinihila ang bakal sa magnet, nangangahulugan ito na may puwersang magnetiko na kumikilos dito; ganoon din sa espiritwal na kahulugan: doon lamang nagiging maliwanag na hinahaplos tayo ng Diyos, kapag naroroon ang buhay na pagnanasa—kapag ang espiritu, na lumilipat sa lahat ng iba pa, ay tumatakbo patungo sa Diyos, ay nabibighani. Sa simula, hindi ito nangyayari—ang isang masigasig na tao ay lubos na nakatuon sa sarili, kahit pa ito ay para sa ikabubuti ng Diyos; gayunpaman, ang pagninilay na ito sa Diyos ay intelektuwal lamang. Hindi pa ipinananamnam ng Panginoon sa kanila ang Kanyang Sarili, at hindi rin ito kayang maranasan ng tao, sapagkat marumi pa siya. Naglilingkod sila </w:t>
      </w:r>
    </w:p>
    <w:p w14:paraId="7EF0ECE5" w14:textId="77777777" w:rsidR="00C00D83" w:rsidRPr="008C7964" w:rsidRDefault="001F2820" w:rsidP="00057B4D">
      <w:pPr>
        <w:widowControl w:val="0"/>
        <w:ind w:firstLine="720"/>
        <w:rPr>
          <w:lang w:val="ru-RU"/>
        </w:rPr>
      </w:pPr>
      <w:r w:rsidRPr="008C7964">
        <w:rPr>
          <w:lang w:val="ru-RU"/>
        </w:rPr>
        <w:t xml:space="preserve">ang Diyos, wari bang hindi tunay ang kagalakan. Pagkatapos, habang nililinis at binabago ang puso, nagsisimula niyang maramdaman ang tamis ng isang buhay na kaaya-aya sa Diyos, na tinatahak ito nang may pag-ibig at sigasig—nagiging pinagmumulan ito ng kanyang kagalakan. Nagsisimulang humiwalay ang kaluluwa sa lahat ng bagay, gaya ng lamig, at naaakit ito patungo sa Diyos na nagpapainit rito. Nasa espiritu ang simula ng pang-aakit na ito, na nananabik sa Banal na biyaya. Sa pamamagitan ng mga pahiwatig at gabay nito, hinuhubog ito sa itinakdang kaayusan, na siyang nagpapalusog dito kahit na hindi namamalayan ng kaluluwa ang proseso. Ang mga palatandaan ng pagsilang na ito ay: isang kusang-loob, tahimik, at walang pagsisikap na panloob na pamamalagi sa harap ng Diyos, na sinasamahan ng pakiramdam ng paggalang, pagkamangha, kagalakan, at iba pa. Dati, pinipilit ng espiritu ang sarili nito sa panloob na pagkatao, ngunit ngayon ay naitatag na nito ang sarili at nananatili roon nang permanente. Nakakakita ito ng kagalakan sa pag-iisa kasama ang Diyos, na hiwalay sa iba o hindi nagbibigay-pansin sa anumang panlabas. Natatagpuan nito sa loob nito ang Kaharian ng Diyos, na siyang </w:t>
      </w:r>
      <w:r w:rsidR="00057B4D" w:rsidRPr="00057B4D">
        <w:rPr>
          <w:i/>
          <w:lang w:val="ru-RU"/>
        </w:rPr>
        <w:t xml:space="preserve">kapayapaan at kagalakan sa Banal na Espiritu </w:t>
      </w:r>
      <w:r w:rsidRPr="008C7964">
        <w:rPr>
          <w:lang w:val="ru-RU"/>
        </w:rPr>
        <w:t>(Roma 14</w:t>
      </w:r>
      <w:r w:rsidR="00057B4D">
        <w:rPr>
          <w:lang w:val="ru-RU"/>
        </w:rPr>
        <w:t>:</w:t>
      </w:r>
      <w:r w:rsidRPr="008C7964">
        <w:rPr>
          <w:lang w:val="ru-RU"/>
        </w:rPr>
        <w:t xml:space="preserve">17). Ang ganitong paglubog sa loob, o paglubog sa Diyos, ay tinatawag na katahimikan ng isip o pag-aakyat sa Diyos. Maaaring panandalian lamang ito, ngunit dapat gawing permanente, sapagkat naroroon ang layunin. Nasa loob tayo ng Diyos kapag ang ating espiritu ay tunay na nasa Diyos, sapagkat hindi ito isang mental na pakikipag-isa, kundi isang buhay, tahimik na paglubog sa Diyos, na hiwalay sa lahat ng iba pa. Tulad ng sinag ng araw na nagdadala ng patak ng hamog, gayon din dinadala ng Panginoon ang espiritu sa pamamagitan ng paghipo rito. </w:t>
      </w:r>
      <w:r w:rsidR="00057B4D" w:rsidRPr="00057B4D">
        <w:rPr>
          <w:i/>
          <w:lang w:val="ru-RU"/>
        </w:rPr>
        <w:t>'At inangat ako ng espiritu</w:t>
      </w:r>
      <w:r w:rsidRPr="008C7964">
        <w:rPr>
          <w:i/>
          <w:lang w:val="ru-RU"/>
        </w:rPr>
        <w:t>,</w:t>
      </w:r>
      <w:r w:rsidRPr="008C7964">
        <w:rPr>
          <w:lang w:val="ru-RU"/>
        </w:rPr>
        <w:t>' sabi ng propeta (Ezek. 3</w:t>
      </w:r>
      <w:r w:rsidR="00057B4D">
        <w:rPr>
          <w:lang w:val="ru-RU"/>
        </w:rPr>
        <w:t>:</w:t>
      </w:r>
      <w:r w:rsidRPr="008C7964">
        <w:rPr>
          <w:lang w:val="ru-RU"/>
        </w:rPr>
        <w:t xml:space="preserve">12). Marami sa mga santo ang palaging nasa rapture sa harap ng Diyos, samantalang ang iba naman ay pansamantalang sinasakop ng Espiritu, ngunit madalas. Ganito nagsisimula, hinog, at nagiging perpekto ang ganitong pang-aakit, o pagpasok sa Diyos, sa pamamagitan ng Banal na biyaya sa mga taong taos-puso, masigasig, at masinop na naghahanap sa Diyos. </w:t>
      </w:r>
    </w:p>
    <w:p w14:paraId="7BBD0FB7" w14:textId="77777777" w:rsidR="00C00D83" w:rsidRPr="008C7964" w:rsidRDefault="001F2820" w:rsidP="00057B4D">
      <w:pPr>
        <w:widowControl w:val="0"/>
        <w:ind w:firstLine="720"/>
        <w:rPr>
          <w:lang w:val="ru-RU"/>
        </w:rPr>
      </w:pPr>
      <w:r w:rsidRPr="008C7964">
        <w:rPr>
          <w:lang w:val="ru-RU"/>
        </w:rPr>
        <w:t xml:space="preserve">Isang mahalagang kundisyon para rito ay ang paglilinis ng puso upang matanggap ang Diyos na humihila sa atin sa Kanya: </w:t>
      </w:r>
      <w:r w:rsidR="00057B4D">
        <w:rPr>
          <w:i/>
          <w:lang w:val="ru-RU"/>
        </w:rPr>
        <w:t xml:space="preserve">'ang malilinis </w:t>
      </w:r>
      <w:r w:rsidRPr="008C7964">
        <w:rPr>
          <w:i/>
          <w:lang w:val="ru-RU"/>
        </w:rPr>
        <w:t>ang puso ay makakakita sa Diyos</w:t>
      </w:r>
      <w:r w:rsidRPr="008C7964">
        <w:rPr>
          <w:lang w:val="ru-RU"/>
        </w:rPr>
        <w:t>' (Matt. 5</w:t>
      </w:r>
      <w:r w:rsidR="00057B4D">
        <w:rPr>
          <w:lang w:val="ru-RU"/>
        </w:rPr>
        <w:t>:</w:t>
      </w:r>
      <w:r w:rsidRPr="008C7964">
        <w:rPr>
          <w:lang w:val="ru-RU"/>
        </w:rPr>
        <w:t xml:space="preserve">8). Kaya, ang lahat ng mga gawi sa pag-aascetismo, ehersisyo, at mga gawaing nabanggit hanggang ngayon ay isang kinakailangang at hindi mapapalitang paghahanda para rito. Gayunpaman, dapat itong isagawa nang wasto, at partikular na may layuning ito sa isip. Ang pinakamahalaga rito ay ang pagbabantay sa puso: dito nakapaloob ang kinalalagyan ng masigasig na espiritu; ang kundisyon para sa bisa ng mga espirituwal na pagsisikap, ehersisyo, at gawa ay ang magmula ito sa loob; ang tagumpay sa pakikibaka ay nagmumula lamang sa loob; ang pinakamainam na paraan upang magkaroon ng pagnanasa sa Diyos ay mula sa loob. Dahil dito, ang panloob na gawain ang sentral na pinagmumulan ng isang espirituwal, tunay na Kristiyanong buhay. Dahil dito, itinuturing ito ng mga Banal na Ama bilang nag-iisang landas tungo sa kaganapan. </w:t>
      </w:r>
      <w:r w:rsidRPr="008C7964">
        <w:rPr>
          <w:i/>
          <w:lang w:val="ru-RU"/>
        </w:rPr>
        <w:t>'Maging matino at mapagbantay; magbantay at manalangin,</w:t>
      </w:r>
      <w:r w:rsidRPr="008C7964">
        <w:rPr>
          <w:lang w:val="ru-RU"/>
        </w:rPr>
        <w:t>' sabi ng Panginoon (1 Ped. 5</w:t>
      </w:r>
      <w:r w:rsidR="00057B4D" w:rsidRPr="00057B4D">
        <w:rPr>
          <w:lang w:val="ru-RU"/>
        </w:rPr>
        <w:t>:</w:t>
      </w:r>
      <w:r w:rsidRPr="008C7964">
        <w:rPr>
          <w:lang w:val="ru-RU"/>
        </w:rPr>
        <w:t>8; Marcos 14</w:t>
      </w:r>
      <w:r w:rsidR="00057B4D" w:rsidRPr="00057B4D">
        <w:rPr>
          <w:lang w:val="ru-RU"/>
        </w:rPr>
        <w:t>:</w:t>
      </w:r>
      <w:r w:rsidRPr="008C7964">
        <w:rPr>
          <w:lang w:val="ru-RU"/>
        </w:rPr>
        <w:t>38). Ang pagkamatino, o ang pagbabantay sa puso, ang pangunahing pagsisikap. Para sa mga Banal na Ama, ang lahat ay nakatuon dito: ang lahat ay nasa puso, sapagkat ang nasa puso ay siyang nagpapahayag sa gawa.</w:t>
      </w:r>
    </w:p>
    <w:p w14:paraId="1F10C982" w14:textId="77777777" w:rsidR="00C00D83" w:rsidRPr="008C7964" w:rsidRDefault="001F2820" w:rsidP="00057B4D">
      <w:pPr>
        <w:widowControl w:val="0"/>
        <w:ind w:firstLine="720"/>
        <w:rPr>
          <w:lang w:val="ru-RU"/>
        </w:rPr>
      </w:pPr>
      <w:r w:rsidRPr="008C7964">
        <w:rPr>
          <w:lang w:val="ru-RU"/>
        </w:rPr>
        <w:t xml:space="preserve">Ang tiyak na hakbang sa pag-akyat tungo sa Diyos, ang mismong hangganan ng pakikipag-isa sa Diyos, ay ang ganap na pagsuko ng sarili sa Kanya, na pagkatapos noon ay Siya na ang kumikilos, at hindi ang tao. Saan nakatago ang buong lakas, o ano nga ba ang hinahanap natin? Komunyon sa Diyos—ibig sabihin, ang manirahan ang Diyos sa loob natin at magsimulang lumakad sa loob natin, na para bang nakasuot sa ating espiritu, </w:t>
      </w:r>
      <w:r w:rsidRPr="008C7964">
        <w:rPr>
          <w:lang w:val="ru-RU"/>
        </w:rPr>
        <w:lastRenderedPageBreak/>
        <w:t xml:space="preserve">pinamamahalaan tayo ng Kanyang isip, kalooban, at damdamin, upang </w:t>
      </w:r>
      <w:r w:rsidR="00057B4D" w:rsidRPr="00057B4D">
        <w:rPr>
          <w:i/>
          <w:lang w:val="ru-RU"/>
        </w:rPr>
        <w:t xml:space="preserve">ang </w:t>
      </w:r>
      <w:r w:rsidRPr="008C7964">
        <w:rPr>
          <w:i/>
          <w:lang w:val="ru-RU"/>
        </w:rPr>
        <w:t>ating</w:t>
      </w:r>
      <w:r w:rsidR="00057B4D" w:rsidRPr="00057B4D">
        <w:rPr>
          <w:i/>
          <w:lang w:val="ru-RU"/>
        </w:rPr>
        <w:t xml:space="preserve"> pagnanasa at </w:t>
      </w:r>
      <w:r w:rsidRPr="008C7964">
        <w:rPr>
          <w:i/>
          <w:lang w:val="ru-RU"/>
        </w:rPr>
        <w:t>ang ating</w:t>
      </w:r>
      <w:r w:rsidR="00057B4D" w:rsidRPr="00057B4D">
        <w:rPr>
          <w:i/>
          <w:lang w:val="ru-RU"/>
        </w:rPr>
        <w:t xml:space="preserve"> gawa </w:t>
      </w:r>
      <w:r w:rsidRPr="008C7964">
        <w:rPr>
          <w:lang w:val="ru-RU"/>
        </w:rPr>
        <w:t xml:space="preserve">ay maging Kanyang gawain, upang Siya ang kumikilos sa lahat ng bagay, at tayo ay maaaring maging Kanyang mga instrumento, o yaong kumikilos sa pamamagitan Niya, sa ating mga iniisip, hangarin, damdamin, salita at gawa. Ito ang hinahanap ng Panginoon, ang Tagapamahala ng lahat, sapagkat Siya lamang ang gumagawa ng lahat ng bagay sa mga nilikha sa pamamagitan ng mga nilikha mismo. Ang espiritu na nakaintindi na sa sarili ay dapat maghanap ng pareho. </w:t>
      </w:r>
    </w:p>
    <w:p w14:paraId="620F349A" w14:textId="77777777" w:rsidR="00C00D83" w:rsidRPr="008C7964" w:rsidRDefault="001F2820" w:rsidP="00057B4D">
      <w:pPr>
        <w:widowControl w:val="0"/>
        <w:ind w:firstLine="720"/>
        <w:rPr>
          <w:lang w:val="ru-RU"/>
        </w:rPr>
      </w:pPr>
      <w:r w:rsidRPr="008C7964">
        <w:rPr>
          <w:lang w:val="ru-RU"/>
        </w:rPr>
        <w:t>Ang kundisyon para sa paninirahan ng Diyos sa ating kalooban at para sa Kanyang paghahari, o ang pagtanggap sa Kanyang makapangyarihang kapangyarihan, ay ang pagsuko sa sariling kalayaan. Ang isang malayang nilalang, ayon sa kanyang likas na katangian at kahulugan, ay kumikilos ayon sa kanyang sariling kalooban, ngunit hindi dapat ganito. Sa Kaharian ng Diyos, hindi dapat may kumikilos ayon sa sarili niyang kalooban, kundi ang Diyos ang dapat kumilos sa lahat ng bagay; at hindi ito mangyayari hangga't ang kalayaan ay naninindigan sa sarili nitong karapatan—sapagkat tinatanggihan at tinataboy nito ang kapangyarihan ng Diyos. At saka lamang titigil ang matigas na pagtutol na ito sa kapangyarihan ng Diyos, kapag ang ating kalayaan—o ang ating malaya at sariling-loob na gawain—ay bumagsak sa harap Niya, kapag isang matatag na pamanhikayaw ang binigkas sa loob ng isang tao: 'Ikaw, O Panginoon, gawin Mo sa akin ang ayon sa Kalooban Mo, sapagkat ako'y bulag at mahina</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Sa mismong sandaling ito, pumapasok ang kapangyarihan ng Diyos sa espiritu ng tao at sinisimulan ang Kanyang ganap na gawain. Kaya, ang kundisyon para sa pag-iukol ng Diyos sa ating kalooban ay ang matatag na pagsuko ng ating sarili sa Kanya. </w:t>
      </w:r>
    </w:p>
    <w:p w14:paraId="4F88FFE4" w14:textId="77777777" w:rsidR="00C00D83" w:rsidRPr="008C7964" w:rsidRDefault="001F2820" w:rsidP="00057B4D">
      <w:pPr>
        <w:widowControl w:val="0"/>
        <w:ind w:firstLine="720"/>
        <w:rPr>
          <w:lang w:val="ru-RU"/>
        </w:rPr>
      </w:pPr>
      <w:r w:rsidRPr="008C7964">
        <w:rPr>
          <w:lang w:val="ru-RU"/>
        </w:rPr>
        <w:t>Ang pagsuko sa Diyos ay ang pinakamalalim at pinakamalabong gawa ng ating espiritu, agarang nagaganap, tulad ng lahat ng bagay, ngunit hindi nakakamit sa isang iglap, kundi unti-unting hinuhubog, sa mahaba man o maikling panahon, depende sa kasanayan at pag-iingat ng Kristiyanong nagsasagawa nito. Ang simula nito ay nasa unang kilos ng pagbabago, sapagkat doon ang nagpapakumbaba, sa pagbubuwelta, ay laging nagsasabi: 'Iiwasan ko ang masama at gagawin ko ang mabuti; ikaw lamang, O Panginoon, huwag mo akong pabayaan sa iyong biyayang tulong</w:t>
      </w:r>
      <w:r w:rsidR="00EC4FF7" w:rsidRPr="008C7964">
        <w:rPr>
          <w:lang w:val="ru-RU"/>
        </w:rPr>
        <w:t>.'</w:t>
      </w:r>
      <w:r w:rsidRPr="008C7964">
        <w:rPr>
          <w:lang w:val="ru-RU"/>
        </w:rPr>
        <w:t xml:space="preserve"> Sa ganitong pag-uugali, pinasisimulan niya ang landas ng pag-aascetismo at masigasig itong pinagtatrabahuhan, sa pag-asang matatanggap ang tulong ng Diyos. Ngunit malinaw na dito, ang kanyang sigasig ang nangunguna, samantalang ang kilos ng Diyos ay sumusunod. Kinakailangan ito kapwa dahil sa pag-uugali ng nagsisimula at sa plano ng Diyos. Nais ng baguhan na magpagal para sa Panginoon, na paglingkuran Siya—at kaya naman siya ay nagpupursige. Nagbibigay ito sa kanya ng tiwala sa sarili at, wari, ng tapang na tumingin sa Diyos. Ngunit malinaw na hindi ito dapat manatiling ganoon. Mahalaga na sundin ng isang tao ang patnubay ng Diyos, at isantabi ang kanyang sariling mapilit na sigasig. Kaya, hindi dapat manatili ang isang tao sa kanyang paunang kaisipan, kundi, nang hindi binabawasan ang parehong sigasig, dapat siyang magpasakop sa Diyos, ilagay ang sarili sa Kanyang patnubay, at matutong sundin ang Kanyang mga pahiwatig at paggabay. Ito ay tahimik na binanggit nang sinabi kay Pedro: </w:t>
      </w:r>
      <w:r w:rsidRPr="008C7964">
        <w:rPr>
          <w:i/>
          <w:lang w:val="ru-RU"/>
        </w:rPr>
        <w:t>'Noong bata ka, ikaw ang nagbibihis sa sarili mo at pumupunta ka kung saan mo gusto; ngunit pagtanda mo, iunat mo ang iyong mga kamay, at babigkisin ka ng iba at dadalhin ka kung saan ayaw mong pumunta</w:t>
      </w:r>
      <w:r w:rsidRPr="008C7964">
        <w:rPr>
          <w:lang w:val="ru-RU"/>
        </w:rPr>
        <w:t>' (Juan 21:18). Sa simula, masigasig ang isang tao ayon sa sarili niyang kalooban, at pagkatapos ay sinasabi: 'Panginoon, Ikaw lamang ang nakakaalam ng takbo ng mga pangyayari; ayusin Mo ang aking kaligtasan. 'Pupunta ako, kahit nakagapos, saan ka man ako idala</w:t>
      </w:r>
      <w:r w:rsidR="00EC4FF7" w:rsidRPr="008C7964">
        <w:rPr>
          <w:lang w:val="ru-RU"/>
        </w:rPr>
        <w:t xml:space="preserve">.' </w:t>
      </w:r>
      <w:r w:rsidRPr="008C7964">
        <w:rPr>
          <w:lang w:val="ru-RU"/>
        </w:rPr>
        <w:t>Ito ang mismong gawa ng matatag na debosyon sa Diyos. Ang unang uri ng gawain ay napakabuti at napakaganda—ano nga ba ang bunga nito! Kaya naman maaari kang itali nito magpakailanman. Ngunit dapat kang mag-ingat dito, sapagkat para ka lamang magpapagal sa tigang na lupa: maraming buhangin at bato, ngunit walang sigla. Dapat magsikap ang isang tao, matapos lumihis mula rito, na magpatuloy sa debosyon sa Diyos. Totoo, sa isang tiyak na diwa ay maaari itong lumago nang kusa habang ipinagpapatuloy ang unang gawain; gayunpaman, dapat bantayan at palaguin ito, o, mas mabuti pa, tanggapin ang nabubuo at naisasakatuparan. Sa katunayan, kahit noon pa man, ' '—ang Diyos ang kumikilos, sapagkat kung wala Siya ay wala tayong kwenta; gayunpaman, ang tao ay nagsasabi: 'Pinili ko, ninasa ko, nagsikap ako, at tinulungan ako ng Diyos</w:t>
      </w:r>
      <w:r w:rsidR="00EC4FF7" w:rsidRPr="008C7964">
        <w:rPr>
          <w:lang w:val="ru-RU"/>
        </w:rPr>
        <w:t xml:space="preserve">.' </w:t>
      </w:r>
      <w:r w:rsidRPr="008C7964">
        <w:rPr>
          <w:lang w:val="ru-RU"/>
        </w:rPr>
        <w:t xml:space="preserve">Ang kalooban at ang pagpili, pati na ang mga pagsisikap, ay mabubuting gawa rin at, samakatuwid, mula sa Diyos; ngunit ang tao, sa gitna ng kanyang mga paghihirap at pagsisikap, ay inilalagay na nasa kanyang sariling lakas ang lahat. Kaya, ang panloob na paglipat mula sa sigasig tungo sa masigasig na debosyon sa Diyos ay hindi iba kundi ang rebelasyon at pagpapakita sa ating kamalayan ng kilos ng Diyos sa loob natin, o sa pagsasakatuparan ng ating kaligtasan at paglilinis. Napagtatanto ito ng taong masigasig sa pamamagitan ng madalas na pagkabigo sa kabila ng lahat ng </w:t>
      </w:r>
      <w:r w:rsidRPr="008C7964">
        <w:rPr>
          <w:lang w:val="ru-RU"/>
        </w:rPr>
        <w:lastRenderedPageBreak/>
        <w:t xml:space="preserve">pagsisikap, sa pamamagitan ng hindi inaasahan at malalaking tagumpay na nakamit nang hindi gaanong pinaghirapan, at sa pamamagitan ng mga pagkakamali at pagkabuwal—lalo na yaong nagsisilbing aral—na para bang mga paglayo sa biyaya. Lahat ng ito ay humahantong sa isang tao sa pagkaunawa at paniniwala na siya ay wala, samantalang ang lahat ay Diyos at ang Kanyang makapangyarihang biyaya. Ito ang huling yugto ng paghahanda para sa debosyon sa Diyos. Posible lamang ito kapag naunawaan ng isang tao na siya ay wala. Sa bahagi naman ng isang tao, maaari niyang gawin ang mga sumusunod: suriin ang mga pangyayari at kalagayan habang ito ay nagaganap, upang maunawaan ang kapangyarihan ng Diyos sa mga ito; magsaliksik nang malalim, na may matibay na pananampalataya, sa mga kundisyon ng pagbibigay-katwiran, hanggang sa siya ay sumigaw: </w:t>
      </w:r>
      <w:r w:rsidRPr="008C7964">
        <w:rPr>
          <w:i/>
          <w:lang w:val="ru-RU"/>
        </w:rPr>
        <w:t xml:space="preserve">'Sa pamamagitan ng mga pagsubok na ito, iligtas mo ako'; </w:t>
      </w:r>
      <w:r w:rsidRPr="008C7964">
        <w:rPr>
          <w:lang w:val="ru-RU"/>
        </w:rPr>
        <w:t xml:space="preserve">ang pagtanaw sa di-mabilang na karamihan ng mga kaaway, ang pagkalabo ng landas, ang kadiliman sa harap ng mga mata, ang di-mabilang na sangandaan, at ang hindi masukling kabihasan ng mga kautusan ng Diyos. Ang mga paghahandang pangkaisipan na ito ay kumukuha ng partikular na lakas mula sa mga aktibong gawa, gaya ng: ang pamamahagi ng buong kayamanan, ang pagsuko ng sarili sa pangkalahatang pang-iinsulto (sa anyo ng isang banal na hangal), pag-iisa, at ang buhay ng isang monghe. Ang mga ito ay mga ganoong pagsubok sa buhay na, pagkatapos nito, wala nang ibang mapuntahan kundi ang Diyos. Ang lahat ng ganoong tao ay inihahagis ang kanilang sarili nang direkta sa mga kamay ng Diyos at tinatanggap Niya sila. Sa ganitong bagay, napakahalaga ang tulong ng isang espirituwal na gabay, kung siya, na hindi nakikita ng ginagabayan, ay inilalagay siya sa mga kalagayang tanging ang hindi nakikitang tulong ng Diyos lamang ang makakapagligtas sa kanya. Sinabi ng mga sinaunang Ama: ang mga baguhan ay dapat bigyan ng korona. Ang damdaming ito ng sariling kababaang-palad at pagsuko sa Diyos ay pinakamahusay na napapalago ng walang-tigil na mga kalungkutan at, lalo na, ng mga pambihirang krus na ipinadadala ng Diyos, na nabanggit na natin sa itaas. </w:t>
      </w:r>
    </w:p>
    <w:p w14:paraId="55CDA09F" w14:textId="77777777" w:rsidR="00C00D83" w:rsidRPr="008C7964" w:rsidRDefault="001F2820" w:rsidP="00057B4D">
      <w:pPr>
        <w:widowControl w:val="0"/>
        <w:ind w:firstLine="720"/>
        <w:rPr>
          <w:lang w:val="ru-RU"/>
        </w:rPr>
      </w:pPr>
      <w:r w:rsidRPr="008C7964">
        <w:rPr>
          <w:lang w:val="ru-RU"/>
        </w:rPr>
        <w:t>Ang siyang nagbigay ng sarili sa Diyos, o siyang itinuring na karapat-dapat sa biyayang ito, ay nagsisimulang igalaw ng Diyos at manahan sa Kanya. Hindi nasisira ang kalayaan, kundi patuloy itong umiiral, sapagkat ang pagsusuko sa sarili ay hindi isang pangwakas, tiyak na gawa, kundi isa na walang patid na inuulit. Inilalagay ng isang tao ang sarili sa harap ng Diyos, at tinatanggap siya ng Diyos at kumikilos sa loob niya, o sa pamamagitan ng kaniyang mga kapangyarihan. Narito ang tunay na banal na buhay ng ating espiritu. Ang siyang naghahagis ng sarili sa mga kamay ng Diyos ay tumatanggap mula sa Diyos at kumikilos sa pamamagitan ng tinatanggap niya. Ito ay isang buhay na pagsasama, buhay sa Diyos, at pagiging matatag sa Kanya ng buong pagkatao: sa isipan, puso, at kalooban. Nagagawa ito sa pamamagitan ng pagsuko sa sarili. Ngunit habang unti-unting lumalago ang pagsuko sa sarili, at sa katunayan sa mismong takbo ng unang gawaing iyon, gayon din ay hindi maiiwasang tumaas ang pagtanggap na ito sa Diyos at ang pananatili sa Kanya. Tunay nga na ito ang nangyayari; itinataas nito ang sarili. Gayunpaman, sa ating panig, dapat mayroon ding makatutulong dito o magpapabilis sa paghinog nito. Ang saklaw ng pakikipag-isa sa Diyos, ang larangan kung saan ito nabubuo at gumagana, ay ang matalinong panalangin na espiritwal</w:t>
      </w:r>
      <w:r w:rsidR="00FA3377">
        <w:rPr>
          <w:lang w:val="ru-RU"/>
        </w:rPr>
        <w:t>…</w:t>
      </w:r>
      <w:r w:rsidRPr="008C7964">
        <w:rPr>
          <w:lang w:val="ru-RU"/>
        </w:rPr>
        <w:t xml:space="preserve"> Ang taong nananalangin ay nananahan sa Diyos at dahil dito, siya ay ganap nang handa at may kakayahan na ang Diyos naman ay manahan sa kanya. Ngunit ang panalangin na ito ay hindi kapareho ng simpleng pamanhikahik; ito ay isang natatanging espiritwal na gawa, na hindi gaanong ginagabayan kundi dahan-dahang hinuhubog nang hindi namamalayan, kapwa para sa ginagabayan at sa nag gagabay. Narito, masasabi natin, ang sukdulan ng hangganan ng mga tuntunin ng ascesis (tingnan si Simeon na Teologo). Sapagkat kapag ang panalangin na ito ay naitatag at tumibay, ang Diyos ay nagiging isa sa ating espiritu. At ang mga tuntunin ay tumutukoy lamang sa simula nito; ngunit ang nagaganap sa loob nito habang ito ay nagiging ganap ay nakatago, nagiging hindi nakikita, tulad ni Moises sa likod ng ulap.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42824"/>
      <w:bookmarkStart w:id="326" w:name="_Toc690725"/>
      <w:r w:rsidRPr="008C7964">
        <w:rPr>
          <w:lang w:val="ru-RU"/>
        </w:rPr>
        <w:t xml:space="preserve">Ang buhay na pakikipag-isa sa Diyos ay nagaganap sa isang kalagayan ng katahimikan </w:t>
      </w:r>
      <w:r w:rsidRPr="008C7964">
        <w:rPr>
          <w:rFonts w:ascii="Times New Roman" w:hAnsi="Times New Roman"/>
          <w:lang w:val="ru-RU"/>
        </w:rPr>
        <w:t xml:space="preserve">na </w:t>
      </w:r>
      <w:r w:rsidRPr="008C7964">
        <w:rPr>
          <w:lang w:val="ru-RU"/>
        </w:rPr>
        <w:t>humahantong sa kawalan ng pagnanasa</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Sinumang sa kanino nagsimulang umusbong ang mga hindi kusang panloob na pag-uga at ang pag-aakyat tungo sa Diyos, at lalo na yaong sa kanino nagsimulang magkabisa ang ganap na pagsuko sa Diyos at ang walang patid na panalangin, ay handa at may kakayahang pumasok sa katahimikan. Tanging ang ganitong tao lamang ang sapat na matatag upang tiisin ang gawaing ito at maisakatuparan ito nang matagumpay. Imposibleng panatilihin ang ganoong tao sa isang komunal na tirahan at sa piling ng iba. </w:t>
      </w:r>
    </w:p>
    <w:p w14:paraId="4F80E9C4" w14:textId="77777777" w:rsidR="00C00D83" w:rsidRPr="008C7964" w:rsidRDefault="001F2820" w:rsidP="005E7963">
      <w:pPr>
        <w:widowControl w:val="0"/>
        <w:ind w:firstLine="720"/>
        <w:rPr>
          <w:lang w:val="ru-RU"/>
        </w:rPr>
      </w:pPr>
      <w:r w:rsidRPr="008C7964">
        <w:rPr>
          <w:lang w:val="ru-RU"/>
        </w:rPr>
        <w:t xml:space="preserve">Ano ang nagtulak kay Arsenius na Dakila na lumayo sa mga tao? Ito ang panloob na paghila patungo sa Diyos. </w:t>
      </w:r>
      <w:r w:rsidR="00F56144" w:rsidRPr="008C7964">
        <w:rPr>
          <w:lang w:val="ru-RU"/>
        </w:rPr>
        <w:t>"</w:t>
      </w:r>
      <w:r w:rsidRPr="008C7964">
        <w:rPr>
          <w:lang w:val="ru-RU"/>
        </w:rPr>
        <w:t>Mahal kita," ang sasabihin niya, "ngunit hindi ko kayang makasama ang Diyos at ang mga tao</w:t>
      </w:r>
      <w:r w:rsidR="00EC4FF7" w:rsidRPr="008C7964">
        <w:rPr>
          <w:lang w:val="ru-RU"/>
        </w:rPr>
        <w:t xml:space="preserve">." </w:t>
      </w:r>
      <w:r w:rsidR="00F56144" w:rsidRPr="008C7964">
        <w:rPr>
          <w:lang w:val="ru-RU"/>
        </w:rPr>
        <w:t>"</w:t>
      </w:r>
      <w:r w:rsidRPr="008C7964">
        <w:rPr>
          <w:lang w:val="ru-RU"/>
        </w:rPr>
        <w:t xml:space="preserve">Ang </w:t>
      </w:r>
      <w:r w:rsidRPr="008C7964">
        <w:rPr>
          <w:lang w:val="ru-RU"/>
        </w:rPr>
        <w:lastRenderedPageBreak/>
        <w:t>tunay na taong naninahimik," sabi ni Juan Climacus, "na ayaw mawalay sa tamis ng Diyos, ay lumalayo sa lahat ng tao—nang walang poot sa kanila—na kasing-sigasig ng paglapit ng iba sa kanila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Hayaan nating kunin ang kaugnay na talata tungkol sa konsepto ng katahimikan mula sa Ika-27 Salita ng *Ang Tanggakan*: </w:t>
      </w:r>
    </w:p>
    <w:p w14:paraId="2FE89D35" w14:textId="77777777" w:rsidR="00C00D83" w:rsidRPr="008C7964" w:rsidRDefault="00F56144" w:rsidP="005E7963">
      <w:pPr>
        <w:widowControl w:val="0"/>
        <w:ind w:firstLine="720"/>
        <w:rPr>
          <w:lang w:val="ru-RU"/>
        </w:rPr>
      </w:pPr>
      <w:r w:rsidRPr="008C7964">
        <w:rPr>
          <w:lang w:val="ru-RU"/>
        </w:rPr>
        <w:t>"</w:t>
      </w:r>
      <w:r w:rsidR="001F2820" w:rsidRPr="008C7964">
        <w:rPr>
          <w:lang w:val="ru-RU"/>
        </w:rPr>
        <w:t>May panlabas na katahimikan, kapag ang isang tao, matapos maghiwalay sa lahat, ay namumuhay nang mag-isa; at may panloob na katahimikan, kapag ang isang tao ay naninirahan sa espiritu nang mag-isa kasama ang Diyos, hindi sa pamamagitan ng pagsisikap kundi nang malaya, gaya ng malayang paghinga ng dibdib at pagtingin ng mata. Magkasabay silang umiiral, ngunit ang una ay hindi maaaring umiral nang wala ang huli. Kaya, ang tunay na taong nanahimik ay siya na, bilang isang di-katawang nilalang, ay nagsusumikap na panatilihin ang kanyang kaluluwa sa loob ng hangganan ng kanyang katawang tinitirhan. Hayaan ang selda ng taong nanahimik na kulungin ang kanyang katawan, at hayaan ang katawang ito na maglaman sa loob nito ang templo ng isipan.</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Hindi kaakit-akit sa taong hindi pa natikman ang tamis ng Diyos ang katahimikan; gayundin, hindi matitikman ng sinumang hindi pa napagtagumpayan ang mga pagnanasa ang tamis na ito. Ang taong tinatablan ng espirituwal na pagnanasa at nagsusumikap na makamit ang katahimikan ay parang tumalon mula sa barko patungo sa bangin at inakala niyang ligtas siyang makakarating sa pampang gamit ang isang tabla. </w:t>
      </w:r>
    </w:p>
    <w:p w14:paraId="0471CCB7" w14:textId="77777777" w:rsidR="00C00D83" w:rsidRPr="008C7964" w:rsidRDefault="001F2820" w:rsidP="005E7963">
      <w:pPr>
        <w:widowControl w:val="0"/>
        <w:ind w:firstLine="720"/>
        <w:rPr>
          <w:lang w:val="ru-RU"/>
        </w:rPr>
      </w:pPr>
      <w:r w:rsidRPr="008C7964">
        <w:rPr>
          <w:lang w:val="ru-RU"/>
        </w:rPr>
        <w:t xml:space="preserve">Huwag kailanman maglakas-loob ang sinumang madaling magalit at mayabang, mapagkunwari at mapaghiganti, na masilip man lang ang katahimikan, baka mahulog sila sa pagkabaliw ng isip. </w:t>
      </w:r>
    </w:p>
    <w:p w14:paraId="1CC72C4C" w14:textId="77777777" w:rsidR="00C00D83" w:rsidRPr="008C7964" w:rsidRDefault="001F2820" w:rsidP="005E7963">
      <w:pPr>
        <w:widowControl w:val="0"/>
        <w:ind w:firstLine="720"/>
        <w:rPr>
          <w:lang w:val="ru-RU"/>
        </w:rPr>
      </w:pPr>
      <w:r w:rsidRPr="008C7964">
        <w:rPr>
          <w:lang w:val="ru-RU"/>
        </w:rPr>
        <w:t xml:space="preserve">Ang sinumang nakatikim ng katamisan ng Diyos ay nagsusumikap para sa katahimikan, upang siya'y lubusang mapawi rito nang hindi napupusahan, nang walang anumang sagabal, at walang patid na pasindihan sa kanyang sarili ang apoy sa pamamagitan ng apoy, ang sigasig sa pamamagitan ng sigasig, at ang pagnanasa sa pamamagitan ng pagnanasa. Kaya, 'ang tahimik ay ang lupaing larawan ng isang anghel; sa makulid ng pagnanasa, sa sulat-kamay ng kasipagan, pinalaya niya ang kanyang panalangin mula sa katamaran at </w:t>
      </w:r>
      <w:r w:rsidR="00FA3377">
        <w:rPr>
          <w:lang w:val="ru-RU"/>
        </w:rPr>
        <w:t xml:space="preserve">kapabayaan… </w:t>
      </w:r>
      <w:r w:rsidRPr="008C7964">
        <w:rPr>
          <w:lang w:val="ru-RU"/>
        </w:rPr>
        <w:t xml:space="preserve">Ang tahimik ay siya na sumisigaw nang may espiritwal na sigla: </w:t>
      </w:r>
      <w:r w:rsidRPr="008C7964">
        <w:rPr>
          <w:i/>
          <w:lang w:val="ru-RU"/>
        </w:rPr>
        <w:t>"Handa na ang puso ko, O Diyos!</w:t>
      </w:r>
      <w:r w:rsidRPr="008C7964">
        <w:rPr>
          <w:lang w:val="ru-RU"/>
        </w:rPr>
        <w:t xml:space="preserve"> (Awit 56</w:t>
      </w:r>
      <w:r w:rsidR="005E7963" w:rsidRPr="005E7963">
        <w:rPr>
          <w:lang w:val="ru-RU"/>
        </w:rPr>
        <w:t>:</w:t>
      </w:r>
      <w:r w:rsidRPr="008C7964">
        <w:rPr>
          <w:lang w:val="ru-RU"/>
        </w:rPr>
        <w:t xml:space="preserve">8). Ang tahimik ay siyang nagsasabi: </w:t>
      </w:r>
      <w:r w:rsidR="005E7963" w:rsidRPr="005E7963">
        <w:rPr>
          <w:i/>
          <w:lang w:val="ru-RU"/>
        </w:rPr>
        <w:t xml:space="preserve">'Nakatulog ako, ngunit gising ang aking puso' </w:t>
      </w:r>
      <w:r w:rsidRPr="008C7964">
        <w:rPr>
          <w:lang w:val="ru-RU"/>
        </w:rPr>
        <w:t>(Kanta ng mga Awit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Kaya, ang tanging gawain ng taong mananahimik ay ang makasama ang nag-iisang Panginoon, na kanyang nakakasalamuha nang harapan, gaya ng pagsasalita ng mga paborito ng hari sa kanyang tenga. Ang gawaing ito ng puso ay pinangangalagaan at pinoprotektahan ng isa pa—ang pagpapanatili ng kapanatagan ng pag-iisip. Ang kaayusan ng mga kaisipan at ang hindi matitinag na pag-iisip tungkol sa Diyos ang siyang tunay na diwa ng katahimikan at, higit pa rito, ng kawalan ng alalahanin. Nakaupo sa mataas na lugar, magbantay—kung alam mo lamang kung paano—at makikita mo kung paano, kailan, mula saan, ilang, at anong uri ng mga magnanakaw ang nagnanais pumasok at magnakaw ng mga bungkos ng ubas. Kapag napagod ang bantay na ito, siya'y bumabangon at nananalangin, at saka muling nauupo at isinasagawa ang kanyang unang tungkulin nang may muling lakas ng loob. </w:t>
      </w:r>
    </w:p>
    <w:p w14:paraId="02D50E18" w14:textId="77777777" w:rsidR="00C00D83" w:rsidRPr="008C7964" w:rsidRDefault="001F2820" w:rsidP="005E7963">
      <w:pPr>
        <w:widowControl w:val="0"/>
        <w:ind w:firstLine="720"/>
        <w:rPr>
          <w:lang w:val="ru-RU"/>
        </w:rPr>
      </w:pPr>
      <w:r w:rsidRPr="008C7964">
        <w:rPr>
          <w:lang w:val="ru-RU"/>
        </w:rPr>
        <w:t xml:space="preserve">Ang mga umiibig sa pinagpalang katahimikan ay dinaranas ang gawain ng mga espiritwal na kapangyarihan at ginagaya ang kanilang pamumuhay. Hindi sila kailanman magsasawa, magpakailanman, sa pagpupuri sa Maylalang; gayundin, ang siyang umakyat sa langit ng katahimikan ay hindi kailanman magsasawa sa pag-awit ng papuri sa Maylalang. </w:t>
      </w:r>
    </w:p>
    <w:p w14:paraId="428A5502" w14:textId="77777777" w:rsidR="00C00D83" w:rsidRPr="008C7964" w:rsidRDefault="001F2820" w:rsidP="005E7963">
      <w:pPr>
        <w:widowControl w:val="0"/>
        <w:ind w:firstLine="720"/>
        <w:rPr>
          <w:lang w:val="ru-RU"/>
        </w:rPr>
      </w:pPr>
      <w:r w:rsidRPr="008C7964">
        <w:rPr>
          <w:lang w:val="ru-RU"/>
        </w:rPr>
        <w:t>Ngunit ang panalangin na malaya sa katamaran at ang pagpapanatili ng isang pusong hindi naguguluhan ay hindi makakamtan maliban kung ang ganap na kawalang-alalahanin ay naitatag muna sa puso. Hindi maaaring makatwirang umusad sa unang dalawang yugto nang hindi muna nakamit ang huli, gaya ng hindi maaaring magbasa nang hindi muna natutunan ang alpabeto. 'Isang hibla ng buhok ang nakakaabala sa mata, at kaunting pag-aalala ang sumisira sa katahimikan</w:t>
      </w:r>
      <w:r w:rsidR="00EC4FF7" w:rsidRPr="008C7964">
        <w:rPr>
          <w:lang w:val="ru-RU"/>
        </w:rPr>
        <w:t>.'</w:t>
      </w:r>
      <w:r w:rsidRPr="008C7964">
        <w:rPr>
          <w:lang w:val="ru-RU"/>
        </w:rPr>
        <w:t xml:space="preserve"> Ang sinumang nagnanais maghandog ng dalisay na isip sa Diyos ngunit nagpapaligaw sa sarili sa mga alalahanin ay parang taong matibay na nakatali ang mga paa ngunit sumusubok pa ring lumakad nang mabilis. Kaya naman, ang tunay na katahimikan ay nagsisimula sa pagsuko ng sarili sa Diyos at sa malalim na katiyakan sa puso na inaalagaan Niya tayo. </w:t>
      </w:r>
    </w:p>
    <w:p w14:paraId="4FEC0099" w14:textId="77777777" w:rsidR="00C00D83" w:rsidRPr="008C7964" w:rsidRDefault="001F2820" w:rsidP="005E7963">
      <w:pPr>
        <w:widowControl w:val="0"/>
        <w:ind w:firstLine="720"/>
        <w:rPr>
          <w:lang w:val="ru-RU"/>
        </w:rPr>
      </w:pPr>
      <w:r w:rsidRPr="008C7964">
        <w:rPr>
          <w:lang w:val="ru-RU"/>
        </w:rPr>
        <w:t xml:space="preserve">Ang mga tunay na taong nanahimik ay yaong nagsanib sa katahimikan upang magalak sa pag-ibig ng Diyos, upang palubag ang kanilang uhaw para sa pag-ibig na ito, na hinihikayat ng tamis nito. Ang mga taong ganito, kung isasabuhay nila ang katahimikan nang may pag-uunawa, ay agad na natitikman ang mga bunga nito, na ang mga ito ay: isang isip na walang alalahanin, dalisay na pag-iisip, pambihirang kagalakan sa Panginoon, panalangin na hindi nagsasawa, walang patid na pagbabantay, patuloy na luha, at iba pa. </w:t>
      </w:r>
    </w:p>
    <w:p w14:paraId="2BDFDA61" w14:textId="77777777" w:rsidR="00C00D83" w:rsidRPr="008C7964" w:rsidRDefault="001F2820" w:rsidP="005E7963">
      <w:pPr>
        <w:widowControl w:val="0"/>
        <w:ind w:firstLine="720"/>
        <w:rPr>
          <w:lang w:val="ru-RU"/>
        </w:rPr>
      </w:pPr>
      <w:r w:rsidRPr="008C7964">
        <w:rPr>
          <w:lang w:val="ru-RU"/>
        </w:rPr>
        <w:lastRenderedPageBreak/>
        <w:t xml:space="preserve">Kaya naman, isang panloob na pagnanasa para sa matamis na pagtayo sa harap ng Diyos ang humihila sa isang tao patungo sa katahimikan; ang daan patungo rito ay binubuo ng paglilinis mula sa mga pagnanasa sa pamamagitan ng lahat ng espirituwal na pakikibaka na nagpapalakas ng kabutihan sa loob natin at nagpapahina ng kasamaan; ang agarang pasukan nito ay ang pagsuko ng sarili sa Diyos sa walang-alalang pagtitiwala; ang diwa nito ay isang hindi matitinag, mapagdasal na pagtayo sa harap ng Diyos na ang isip ay nasa puso, mula sa kung saan ang apoy ay sinisindihan sa ibabaw ng apoy. </w:t>
      </w:r>
    </w:p>
    <w:p w14:paraId="45C98B30" w14:textId="77777777" w:rsidR="00C00D83" w:rsidRPr="008C7964" w:rsidRDefault="001F2820" w:rsidP="005E7963">
      <w:pPr>
        <w:widowControl w:val="0"/>
        <w:ind w:firstLine="720"/>
        <w:rPr>
          <w:lang w:val="ru-RU"/>
        </w:rPr>
      </w:pPr>
      <w:r w:rsidRPr="008C7964">
        <w:rPr>
          <w:lang w:val="ru-RU"/>
        </w:rPr>
        <w:t xml:space="preserve">Ang pagliliyab ng espiritu dahil sa paghipo ng Diyos ang sa huli ay naglilinis sa isang tao at itinataas siya sa isang kalagayan ng kawalan ng pagnanasa. Sa apoy na ito, muling natutunaw ang ating kalikasan, na parang di-hinusay na metal sa isang dalikan, at lumilitaw itong maningning sa makalangit na kadalisayan, na ginagawang tirahan na handa para sa Diyos. </w:t>
      </w:r>
    </w:p>
    <w:p w14:paraId="5FED8302" w14:textId="77777777" w:rsidR="00C00D83" w:rsidRPr="008C7964" w:rsidRDefault="001F2820" w:rsidP="005E7963">
      <w:pPr>
        <w:widowControl w:val="0"/>
        <w:ind w:firstLine="720"/>
        <w:rPr>
          <w:lang w:val="ru-RU"/>
        </w:rPr>
      </w:pPr>
      <w:r w:rsidRPr="008C7964">
        <w:rPr>
          <w:lang w:val="ru-RU"/>
        </w:rPr>
        <w:t xml:space="preserve">Kaya, sa landas ng pamumuhay na pakikipag-isa sa Diyos, may isang hindi maiiwasang katahimikan—kung hindi man palagi sa pamilyar na anyo ng buhay na pag-a-ascetiko, ay palagi naman bilang isang kalagayan kung saan ang espiritu, na nakatutok sa loob at pinalalim ng apoy ng Banal na Espiritu, ay itinaas sa kabanal-banalang kalinisan at sa isang nag-aalab na pag-ibig para sa Diyos at sa Diyos. </w:t>
      </w:r>
    </w:p>
    <w:p w14:paraId="35C7C403" w14:textId="77777777" w:rsidR="00C00D83" w:rsidRPr="008C7964" w:rsidRDefault="001F2820" w:rsidP="005E7963">
      <w:pPr>
        <w:widowControl w:val="0"/>
        <w:ind w:firstLine="720"/>
        <w:rPr>
          <w:lang w:val="ru-RU"/>
        </w:rPr>
      </w:pPr>
      <w:r w:rsidRPr="008C7964">
        <w:rPr>
          <w:lang w:val="ru-RU"/>
        </w:rPr>
        <w:t xml:space="preserve">Ang apoy na ito ay tumatagos sa sandali ng pagbabagong-loob at nagsisimulang kumilos sa sandaling, alinsunod sa kanilang panata, ay pumasok ang isang tao sa paggawa; ngunit ito ay isang paunang init, na kung minsan ay lumilitaw, kung minsan ay nanghihina. Ito ay gumagana sa buong takbo ng paggawa ng paglilinis ng puso; kung hindi, hindi matiis ng isang tao ang mga pagsubok na ito. Ngunit hindi nito maipapakita ang buong kapangyarihan nito sa panahong iyon, dahil sa lamig ng mga hilig na nananatili pa sa loob ng isang tao. Ipinapakita lamang nito ang buong kapangyarihan kapag nanahimik na ang mga hilig. Ang unang init ay katulad ng pagsunog ng basang kahoy, samantalang ang pangalawa ay katulad ng pagsunog ng parehong kahoy kapag natuyo na ito sa apoy at tumagos na sa mismong diwa nito. Gamit ang ibang paghahambing, ang unang init ay katulad ng matatagpuan sa tubig na may piraso ng yelong hindi pa natutunaw: nariyan ang init, ngunit hindi umuusbong ang tubig at hindi ito uusbong hangga't hindi natutunaw ang yelo. Gayunpaman, kapag natunaw na ang yelo, ang init, na sumisingaw sa buong masa ng tubig, ay lalo pang pinapainit ito nang higit na matindi; bunga nito, kumukulo ang tubig sa ibabaw ng , at napapalinis. Ganito ang ikalawang uri ng init. Ang huling dalawang halimbawa ng kilos ng apoy ay naglalarawan ng paggana ng espirituwal na pagkasunog sa huling yugto ng Kristiyanong kaperpeksiyunan, na humahantong sa ganap na kadalisayan at kawalan ng pagnanasa. </w:t>
      </w:r>
    </w:p>
    <w:p w14:paraId="4BB76A3A" w14:textId="77777777" w:rsidR="00C00D83" w:rsidRPr="008C7964" w:rsidRDefault="00F56144" w:rsidP="005E7963">
      <w:pPr>
        <w:widowControl w:val="0"/>
        <w:ind w:firstLine="720"/>
        <w:rPr>
          <w:lang w:val="ru-RU"/>
        </w:rPr>
      </w:pPr>
      <w:r w:rsidRPr="008C7964">
        <w:rPr>
          <w:lang w:val="ru-RU"/>
        </w:rPr>
        <w:t xml:space="preserve">"Ang </w:t>
      </w:r>
      <w:r w:rsidR="001F2820" w:rsidRPr="008C7964">
        <w:rPr>
          <w:lang w:val="ru-RU"/>
        </w:rPr>
        <w:t xml:space="preserve">sangkap ng mga pagnanasa, sa pagkasunog nito sa Banal na apoy, ay nasusunog; at kung paanong ang sangkap na ito ay napapawi at ang kaluluwa ay napapalinis, gayon din ay nawawala ang mga pagnanasa." </w:t>
      </w:r>
    </w:p>
    <w:p w14:paraId="56730351" w14:textId="77777777" w:rsidR="00C00D83" w:rsidRPr="008C7964" w:rsidRDefault="001F2820" w:rsidP="005E7963">
      <w:pPr>
        <w:widowControl w:val="0"/>
        <w:ind w:firstLine="720"/>
        <w:rPr>
          <w:lang w:val="ru-RU"/>
        </w:rPr>
      </w:pPr>
      <w:r w:rsidRPr="008C7964">
        <w:rPr>
          <w:lang w:val="ru-RU"/>
        </w:rPr>
        <w:t xml:space="preserve">Narito ang kahulugan ng kawalang-hilig, ayon sa </w:t>
      </w:r>
      <w:r w:rsidR="00F56144" w:rsidRPr="008C7964">
        <w:rPr>
          <w:lang w:val="ru-RU"/>
        </w:rPr>
        <w:t xml:space="preserve">*Ladder* </w:t>
      </w:r>
      <w:r w:rsidRPr="008C7964">
        <w:rPr>
          <w:lang w:val="ru-RU"/>
        </w:rPr>
        <w:t>sa Salita 29: 'Ang kawalang-hilig ay ang pagkabuhay na mag-uli ng kaluluwa bago ang pagkabuhay na mag-uli ng katawan</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Ang pagkabuhay na mag-uli ng kaluluwa ay dapat unawain bilang paglayo mula sa lumang kalikasan, iyon ay kapag nabuo ang bagong tao, na sa kaniya'y wala nang anuman mula sa lumang tao, gaya ng sinasabi: </w:t>
      </w:r>
      <w:r w:rsidR="005E7963" w:rsidRPr="005E7963">
        <w:rPr>
          <w:i/>
          <w:lang w:val="ru-RU"/>
        </w:rPr>
        <w:t>'Bibigyan ko kayo ng bagong puso, at ilalagay ko sa inyo ang bagong espiritu</w:t>
      </w:r>
      <w:r w:rsidRPr="008C7964">
        <w:rPr>
          <w:lang w:val="ru-RU"/>
        </w:rPr>
        <w:t>' (Ezek. 36</w:t>
      </w:r>
      <w:r w:rsidR="005E7963" w:rsidRPr="005E7963">
        <w:rPr>
          <w:lang w:val="ru-RU"/>
        </w:rPr>
        <w:t>:</w:t>
      </w:r>
      <w:r w:rsidRPr="008C7964">
        <w:rPr>
          <w:lang w:val="ru-RU"/>
        </w:rPr>
        <w:t xml:space="preserve">26) (tingnan si Isaac na taga-Sirya). </w:t>
      </w:r>
    </w:p>
    <w:p w14:paraId="3253C2D0" w14:textId="77777777" w:rsidR="00C00D83" w:rsidRPr="008C7964" w:rsidRDefault="001F2820" w:rsidP="005E7963">
      <w:pPr>
        <w:widowControl w:val="0"/>
        <w:ind w:firstLine="720"/>
        <w:rPr>
          <w:lang w:val="ru-RU"/>
        </w:rPr>
      </w:pPr>
      <w:r w:rsidRPr="008C7964">
        <w:rPr>
          <w:lang w:val="ru-RU"/>
        </w:rPr>
        <w:t xml:space="preserve">Ang ganap at patuloy na lumalaking kaganapan ng mga pinagkaganapan sa Panginoon ay nagpapabanal sa isip at itinataas ito mula sa materyal na mundo na madalas itong dalhin pataas mula sa buhay sa katawan sa ekstasi patungo sa langit, upang masilayan ang bisyon. </w:t>
      </w:r>
    </w:p>
    <w:p w14:paraId="52656A32" w14:textId="77777777" w:rsidR="00C00D83" w:rsidRPr="008C7964" w:rsidRDefault="001F2820" w:rsidP="005E7963">
      <w:pPr>
        <w:widowControl w:val="0"/>
        <w:ind w:firstLine="720"/>
        <w:rPr>
          <w:lang w:val="ru-RU"/>
        </w:rPr>
      </w:pPr>
      <w:r w:rsidRPr="008C7964">
        <w:rPr>
          <w:lang w:val="ru-RU"/>
        </w:rPr>
        <w:t xml:space="preserve">Ipinamalas ng Apostol ang kawalang-emosyon nang isinulat niya: </w:t>
      </w:r>
      <w:r w:rsidR="005E7963" w:rsidRPr="005E7963">
        <w:rPr>
          <w:i/>
          <w:lang w:val="ru-RU"/>
        </w:rPr>
        <w:t>'Atin natin ang pag-iisip ni Cristo</w:t>
      </w:r>
      <w:r w:rsidRPr="008C7964">
        <w:rPr>
          <w:lang w:val="ru-RU"/>
        </w:rPr>
        <w:t>' (1 Cor. 2</w:t>
      </w:r>
      <w:r w:rsidR="005E7963" w:rsidRPr="005E7963">
        <w:rPr>
          <w:lang w:val="ru-RU"/>
        </w:rPr>
        <w:t>:</w:t>
      </w:r>
      <w:r w:rsidRPr="008C7964">
        <w:rPr>
          <w:lang w:val="ru-RU"/>
        </w:rPr>
        <w:t>16). Ipinamalas din ang kawalang-emosyon ng isang asketikong Siryano, na sumigaw: 'Paburen ninyong banlawan ako ng mga alon ng Inyong biyaya!</w:t>
      </w:r>
      <w:r w:rsidR="00F56144" w:rsidRPr="008C7964">
        <w:rPr>
          <w:lang w:val="ru-RU"/>
        </w:rPr>
        <w:t xml:space="preserve">' </w:t>
      </w:r>
      <w:r w:rsidRPr="008C7964">
        <w:rPr>
          <w:lang w:val="ru-RU"/>
        </w:rPr>
        <w:t xml:space="preserve">(Santa Efren). </w:t>
      </w:r>
    </w:p>
    <w:p w14:paraId="17A7E8B1" w14:textId="77777777" w:rsidR="00C00D83" w:rsidRPr="008C7964" w:rsidRDefault="001F2820" w:rsidP="005E7963">
      <w:pPr>
        <w:rPr>
          <w:lang w:val="ru-RU"/>
        </w:rPr>
      </w:pPr>
      <w:r w:rsidRPr="008C7964">
        <w:rPr>
          <w:lang w:val="ru-RU"/>
        </w:rPr>
        <w:t xml:space="preserve">Dahil sa kawalan ng pagnanasa sa lahat ng bagay na nag-uudyok at nagpapalakas sa mga pagnanasa, siya ay naging lubos na manhid na wala itong epekto sa kanya, kahit na nasa harapan mismo ng kanyang mga mata. Ito ay dahil siya ay lubos na nagkakaisa sa Diyos. Papasok siya sa isang bordel—at hindi lamang hindi siya nakararamdam ng anumang pag-uga ng pagnanasa, kundi ginagabayan pa niya ang patutot tungo sa isang dalisay at asketikong pamumuhay. </w:t>
      </w:r>
    </w:p>
    <w:p w14:paraId="1F9690B1" w14:textId="77777777" w:rsidR="00C00D83" w:rsidRPr="008C7964" w:rsidRDefault="001F2820" w:rsidP="005E7963">
      <w:pPr>
        <w:widowControl w:val="0"/>
        <w:ind w:firstLine="720"/>
        <w:rPr>
          <w:lang w:val="ru-RU"/>
        </w:rPr>
      </w:pPr>
      <w:r w:rsidRPr="008C7964">
        <w:rPr>
          <w:lang w:val="ru-RU"/>
        </w:rPr>
        <w:t xml:space="preserve">Sinumang itinuring na karapat-dapat sa kalagayang ito, habang narito pa, nakasuot ng mortal na laman, ay nagiging isang templo ng buhay na Diyos, na gumagabay at nagtuturo sa kanya sa lahat ng kanyang mga salita, gawa, at kaisipan; at siya, sa pamamagitan ng panloob na kaliwanagan, natatalos ang kalooban ng Panginoon, na para bang nakakarinig ng isang tinig, at, na higit sa lahat ng aral ng tao, ay nagsasabi: </w:t>
      </w:r>
      <w:r w:rsidRPr="008C7964">
        <w:rPr>
          <w:i/>
          <w:lang w:val="ru-RU"/>
        </w:rPr>
        <w:t xml:space="preserve">'Kailan ako darating at </w:t>
      </w:r>
      <w:r w:rsidRPr="008C7964">
        <w:rPr>
          <w:i/>
          <w:lang w:val="ru-RU"/>
        </w:rPr>
        <w:lastRenderedPageBreak/>
        <w:t>lilitaw sa harap ng mukha ng Diyos</w:t>
      </w:r>
      <w:r w:rsidRPr="008C7964">
        <w:rPr>
          <w:lang w:val="ru-RU"/>
        </w:rPr>
        <w:t xml:space="preserve">?' (Salmo 41:3), sapagkat hindi ko na matiis ang mga gawa ng aking sariling mga pagnanasa, kundi hinahanap ko ang walang-kamatayang kabutihan na ipinagkaloob Mo sa akin bago ako bumagsak sa kasamaan. Ngunit bakit pa magsalita nang ganoon karami! Ang taong walang pagnanasa </w:t>
      </w:r>
      <w:r w:rsidR="005E7963">
        <w:rPr>
          <w:i/>
          <w:lang w:val="ru-RU"/>
        </w:rPr>
        <w:t>ay</w:t>
      </w:r>
      <w:r w:rsidRPr="008C7964">
        <w:rPr>
          <w:lang w:val="ru-RU"/>
        </w:rPr>
        <w:t xml:space="preserve"> </w:t>
      </w:r>
      <w:r w:rsidRPr="008C7964">
        <w:rPr>
          <w:i/>
          <w:lang w:val="ru-RU"/>
        </w:rPr>
        <w:t xml:space="preserve">hindi </w:t>
      </w:r>
      <w:r w:rsidR="005E7963">
        <w:rPr>
          <w:i/>
          <w:lang w:val="ru-RU"/>
        </w:rPr>
        <w:t>namumuhay para sa sarili</w:t>
      </w:r>
      <w:r w:rsidRPr="008C7964">
        <w:rPr>
          <w:i/>
          <w:lang w:val="ru-RU"/>
        </w:rPr>
        <w:t xml:space="preserve">, kundi si Cristo ang nabubuhay sa kaniya </w:t>
      </w:r>
      <w:r w:rsidRPr="008C7964">
        <w:rPr>
          <w:lang w:val="ru-RU"/>
        </w:rPr>
        <w:t>(Gal. 2</w:t>
      </w:r>
      <w:r w:rsidR="005E7963">
        <w:rPr>
          <w:lang w:val="ru-RU"/>
        </w:rPr>
        <w:t>:</w:t>
      </w:r>
      <w:r w:rsidRPr="008C7964">
        <w:rPr>
          <w:lang w:val="ru-RU"/>
        </w:rPr>
        <w:t xml:space="preserve">20), gaya ng sinasabi: </w:t>
      </w:r>
      <w:r w:rsidR="005E7963" w:rsidRPr="005E7963">
        <w:rPr>
          <w:i/>
          <w:lang w:val="ru-RU"/>
        </w:rPr>
        <w:t>'Nilabanan ko ang mabuting laban, tinapos ko ang karera, pinanatili ko ang pananampalataya</w:t>
      </w:r>
      <w:r w:rsidRPr="008C7964">
        <w:rPr>
          <w:lang w:val="ru-RU"/>
        </w:rPr>
        <w:t>' (2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Ang paglayo sa makamundong bagay ang makalangit na palasyo ng Makalangit na Hari. At sa wakas, ang pakikipag-isa sa Diyos at ang pagkakaisa sa Diyos—ang pinakahuling layunin ng paghahangad ng espiritu ng tao—nang ang tao ay nasa Diyos, at ang Diyos ay nasa kanya. Sa wakas, natutupad ang kalooban ng Panginoon at ang Kanyang panalangin, na kung paanong Siya ay nasa Ama at ang Ama ay nasa Kanya, gayon din ang bawat mananampalataya ay maging isa sa Kanya (Juan 17</w:t>
      </w:r>
      <w:r w:rsidR="005E7963">
        <w:rPr>
          <w:lang w:val="ru-RU"/>
        </w:rPr>
        <w:t>:</w:t>
      </w:r>
      <w:r w:rsidRPr="008C7964">
        <w:rPr>
          <w:lang w:val="ru-RU"/>
        </w:rPr>
        <w:t>21). Natupad ang Kanyang nakapagpapalubag-loob na katiyakan: 'Ang sinumang sumusunod sa Kanyang salita, mamahalin Siya ng Ama, at Sila'y paroroon sa kaniya at maninirahan sa kaniya' (Juan 14</w:t>
      </w:r>
      <w:r w:rsidR="005E7963">
        <w:rPr>
          <w:lang w:val="ru-RU"/>
        </w:rPr>
        <w:t>:</w:t>
      </w:r>
      <w:r w:rsidRPr="008C7964">
        <w:rPr>
          <w:lang w:val="ru-RU"/>
        </w:rPr>
        <w:t>23). Natutupad ang apostolikong depinisyon ng mga namatay sa mga pagnanasa, na ang kanilang buhay ay nakatago kay Cristo sa Diyos (</w:t>
      </w:r>
      <w:r w:rsidR="00CD70E7">
        <w:rPr>
          <w:lang w:val="ru-RU"/>
        </w:rPr>
        <w:t xml:space="preserve">cf. </w:t>
      </w:r>
      <w:r w:rsidRPr="008C7964">
        <w:rPr>
          <w:lang w:val="ru-RU"/>
        </w:rPr>
        <w:t>Col. 3</w:t>
      </w:r>
      <w:r w:rsidR="005E7963">
        <w:rPr>
          <w:lang w:val="ru-RU"/>
        </w:rPr>
        <w:t>:</w:t>
      </w:r>
      <w:r w:rsidRPr="008C7964">
        <w:rPr>
          <w:lang w:val="ru-RU"/>
        </w:rPr>
        <w:t>3). Ang mga taong ito ay templo ng Diyos (1 Cor. 3</w:t>
      </w:r>
      <w:r w:rsidR="005E7963">
        <w:rPr>
          <w:lang w:val="ru-RU"/>
        </w:rPr>
        <w:t>:</w:t>
      </w:r>
      <w:r w:rsidRPr="008C7964">
        <w:rPr>
          <w:lang w:val="ru-RU"/>
        </w:rPr>
        <w:t>16), at ang Espiritu ng Diyos ay nananahan sa kanila (Rom.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Ang mga nakaabot rito ay ang mga mistiko ng Diyos, at ang kanilang kalagayan ay kapareho ng sa mga Apostol, sapagkat natutukoy rin nila ang kalooban ng Diyos sa lahat ng bagay, na parang nakakarinig ng isang tinig, at, nang ganap nilang pinag-isa ang kanilang mga pandama sa Diyos, sila ay lihim na tinuturuan Niya ng Kanyang mga salita. Ang kalagayang ito ay nailalarawan ng isang apoy ng pag-ibig, na kaniyang ginamit upang matapang na ipahayag: </w:t>
      </w:r>
      <w:r w:rsidRPr="008C7964">
        <w:rPr>
          <w:i/>
          <w:lang w:val="ru-RU"/>
        </w:rPr>
        <w:t xml:space="preserve">'Sino </w:t>
      </w:r>
      <w:r w:rsidR="004A1F94">
        <w:rPr>
          <w:i/>
          <w:lang w:val="ru-RU"/>
        </w:rPr>
        <w:t>ang maghihiwalay</w:t>
      </w:r>
      <w:r w:rsidR="005E7963">
        <w:rPr>
          <w:i/>
          <w:lang w:val="ru-RU"/>
        </w:rPr>
        <w:t xml:space="preserve"> sa atin</w:t>
      </w:r>
      <w:r w:rsidRPr="008C7964">
        <w:rPr>
          <w:i/>
          <w:lang w:val="ru-RU"/>
        </w:rPr>
        <w:t>?</w:t>
      </w:r>
      <w:r w:rsidRPr="008C7964">
        <w:rPr>
          <w:lang w:val="ru-RU"/>
        </w:rPr>
        <w:t>' (Roma 8</w:t>
      </w:r>
      <w:r w:rsidR="005E7963">
        <w:rPr>
          <w:lang w:val="ru-RU"/>
        </w:rPr>
        <w:t>:</w:t>
      </w:r>
      <w:r w:rsidRPr="008C7964">
        <w:rPr>
          <w:lang w:val="ru-RU"/>
        </w:rPr>
        <w:t xml:space="preserve">35). At ang pag-ibig ang nagbibigay ng propesiya, ang sanhi ng mga himala, ang kalaliman ng kaliwanagan, ang bukal ng banal na apoy, na habang dumadaloy, lalo lamang nitong pinapaganang-gana ang uhaw ng siyang nananabik dito. </w:t>
      </w:r>
    </w:p>
    <w:p w14:paraId="64D894D6" w14:textId="77777777" w:rsidR="00C00D83" w:rsidRPr="008C7964" w:rsidRDefault="001F2820" w:rsidP="004A1F94">
      <w:pPr>
        <w:widowControl w:val="0"/>
        <w:ind w:firstLine="720"/>
        <w:rPr>
          <w:lang w:val="ru-RU"/>
        </w:rPr>
      </w:pPr>
      <w:r w:rsidRPr="008C7964">
        <w:rPr>
          <w:lang w:val="ru-RU"/>
        </w:rPr>
        <w:t xml:space="preserve">Dahil ang estadong ito ay bunga ng katahimikan, kapag isinagawa nang may pag-iingat, hindi lahat ng nagmamasid ng katahimikan ay pinababayaan ng Diyos sa katahimikan magpakailanman. Yaong mga, sa pamamagitan ng katahimikan, ay nakakamtan ang kawalang-hilig at sa gayon ay nagiging karapat-dapat sa pinakatapat na pakikipag-isa sa Diyos at sa paninirahan ng Banal, ay pinamumunuan mula roon sa paglilingkod sa mga naghahanap ng kaligtasan, at pinaglilingkuran sila sa pamamagitan ng pagbibigay-liwanag, paggabay, at paggawa ng mga himala. At kay Antonio na Dakila, gaya rin kay Juan sa ilang, isang tinig ang nagsalita sa kanyang katahimikan, na tumatawag sa kanya sa gawain ng paggabay sa iba sa landas ng kaligtasan—at ang mga bunga ng kanyang pagsisikap ay kilala ng lahat. Ganoon din ang nangyari sa marami pang iba. </w:t>
      </w:r>
    </w:p>
    <w:p w14:paraId="08C30944" w14:textId="3EB5AB78" w:rsidR="002E5283" w:rsidRPr="00497B46" w:rsidRDefault="001F2820" w:rsidP="00497B46">
      <w:pPr>
        <w:ind w:firstLine="720"/>
      </w:pPr>
      <w:r w:rsidRPr="008C7964">
        <w:rPr>
          <w:lang w:val="ru-RU"/>
        </w:rPr>
        <w:t>Wala kaming alam na kalagayan sa lupa na mas mataas kaysa sa apostolikong ito. Dito rin nagtatapos ang aming pagsusuri sa kaayusan ng isang buhay na kaaya-aya sa Diyos.</w:t>
      </w:r>
    </w:p>
    <w:sectPr w:rsidR="002E5283" w:rsidRPr="00497B46"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3FE2" w14:textId="77777777" w:rsidR="00AD4CEE" w:rsidRDefault="00AD4CEE">
      <w:r>
        <w:separator/>
      </w:r>
    </w:p>
  </w:endnote>
  <w:endnote w:type="continuationSeparator" w:id="0">
    <w:p w14:paraId="7073036B" w14:textId="77777777" w:rsidR="00AD4CEE" w:rsidRDefault="00AD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71FA3" w14:textId="77777777" w:rsidR="00AD4CEE" w:rsidRDefault="00AD4CEE">
      <w:pPr>
        <w:spacing w:line="242" w:lineRule="auto"/>
        <w:ind w:firstLine="284"/>
      </w:pPr>
      <w:r>
        <w:separator/>
      </w:r>
    </w:p>
  </w:footnote>
  <w:footnote w:type="continuationSeparator" w:id="0">
    <w:p w14:paraId="0967B5AF" w14:textId="77777777" w:rsidR="00AD4CEE" w:rsidRDefault="00AD4CEE">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82E23"/>
    <w:rsid w:val="00194A0E"/>
    <w:rsid w:val="00196024"/>
    <w:rsid w:val="00196F16"/>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283"/>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97B46"/>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A5B11"/>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D6833"/>
    <w:rsid w:val="008F48DC"/>
    <w:rsid w:val="0090229E"/>
    <w:rsid w:val="009230D1"/>
    <w:rsid w:val="00927C19"/>
    <w:rsid w:val="00936260"/>
    <w:rsid w:val="00944E6D"/>
    <w:rsid w:val="00945D75"/>
    <w:rsid w:val="009476A0"/>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577D0"/>
    <w:rsid w:val="00A62352"/>
    <w:rsid w:val="00A86526"/>
    <w:rsid w:val="00A870DA"/>
    <w:rsid w:val="00A93F51"/>
    <w:rsid w:val="00A969AB"/>
    <w:rsid w:val="00A97198"/>
    <w:rsid w:val="00AA1035"/>
    <w:rsid w:val="00AA3E44"/>
    <w:rsid w:val="00AA53FC"/>
    <w:rsid w:val="00AB437A"/>
    <w:rsid w:val="00AD136B"/>
    <w:rsid w:val="00AD4CEE"/>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7</TotalTime>
  <Pages>131</Pages>
  <Words>69040</Words>
  <Characters>591676</Characters>
  <Application>Microsoft Office Word</Application>
  <DocSecurity>0</DocSecurity>
  <Lines>10201</Lines>
  <Paragraphs>865</Paragraphs>
  <ScaleCrop>false</ScaleCrop>
  <HeadingPairs>
    <vt:vector size="2" baseType="variant">
      <vt:variant>
        <vt:lpstr>Title</vt:lpstr>
      </vt:variant>
      <vt:variant>
        <vt:i4>1</vt:i4>
      </vt:variant>
    </vt:vector>
  </HeadingPairs>
  <TitlesOfParts>
    <vt:vector size="1" baseType="lpstr">
      <vt:lpstr>Ang Landas Patungo sa Kaligtasan</vt:lpstr>
    </vt:vector>
  </TitlesOfParts>
  <Company>Orthodox.Asia</Company>
  <LinksUpToDate>false</LinksUpToDate>
  <CharactersWithSpaces>659851</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Landas Patungo sa Kaligtasan</dc:title>
  <dc:subject>10</dc:subject>
  <dc:creator>Teofan ang Ermitanyo</dc:creator>
  <cp:keywords>Teofan ang Ermitanyo, espirituwal na buhay, kaligtasan, pagsisisi, Ortodoksiya</cp:keywords>
  <dc:description>Isang klasikong akda ni Santo Teofan ang Ermitanyo tungkol sa simula at landas ng espirituwal na buhay Kristiyano: mula sa pagsisisi at binyag hanggang sa pakikipaglaban sa mga masasamang pagnanasa at pagtatamo ng biyaya.</dc:description>
  <cp:lastModifiedBy>Dmitri Gropen</cp:lastModifiedBy>
  <cp:revision>10</cp:revision>
  <cp:lastPrinted>2023-05-23T12:59:00Z</cp:lastPrinted>
  <dcterms:created xsi:type="dcterms:W3CDTF">2023-05-23T13:15:00Z</dcterms:created>
  <dcterms:modified xsi:type="dcterms:W3CDTF">2026-08-09T22:57:00Z</dcterms:modified>
  <dc:language>tl</dc:language>
</cp:coreProperties>
</file>